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78"/>
        <w:gridCol w:w="21"/>
        <w:gridCol w:w="5236"/>
      </w:tblGrid>
      <w:tr w:rsidR="00FF5EA0" w:rsidRPr="00CC7420" w:rsidTr="00FF5EA0">
        <w:trPr>
          <w:gridBefore w:val="1"/>
          <w:wBefore w:w="262" w:type="dxa"/>
          <w:trHeight w:val="306"/>
          <w:jc w:val="center"/>
        </w:trPr>
        <w:tc>
          <w:tcPr>
            <w:tcW w:w="4778" w:type="dxa"/>
            <w:hideMark/>
          </w:tcPr>
          <w:p w:rsidR="00FF5EA0" w:rsidRPr="00CC7420" w:rsidRDefault="00FF5EA0" w:rsidP="00FF5EA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1"/>
            <w:bookmarkStart w:id="1" w:name="_GoBack"/>
            <w:bookmarkEnd w:id="1"/>
            <w:r w:rsidRPr="00CC7420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57" w:type="dxa"/>
            <w:gridSpan w:val="2"/>
            <w:hideMark/>
          </w:tcPr>
          <w:p w:rsidR="00FF5EA0" w:rsidRPr="00CC7420" w:rsidRDefault="00FF5EA0" w:rsidP="00FF5EA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FF5EA0" w:rsidRPr="00CC7420" w:rsidTr="00FF5EA0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1" w:type="dxa"/>
            <w:gridSpan w:val="3"/>
          </w:tcPr>
          <w:p w:rsidR="00FF5EA0" w:rsidRPr="00CC7420" w:rsidRDefault="00FF5EA0" w:rsidP="00FF5EA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36" w:type="dxa"/>
          </w:tcPr>
          <w:p w:rsidR="00FF5EA0" w:rsidRPr="00CC7420" w:rsidRDefault="00FF5EA0" w:rsidP="00FF5EA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FF5EA0" w:rsidRPr="00CC7420" w:rsidRDefault="00FF5EA0" w:rsidP="00FF5EA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>«Новософтим» (ООО «Новософтим»)</w:t>
            </w:r>
          </w:p>
          <w:p w:rsidR="00FF5EA0" w:rsidRPr="00CC7420" w:rsidRDefault="00FF5EA0" w:rsidP="00FF5EA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</w:tc>
      </w:tr>
      <w:tr w:rsidR="00FF5EA0" w:rsidRPr="00CC7420" w:rsidTr="00FF5EA0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1" w:type="dxa"/>
            <w:gridSpan w:val="3"/>
          </w:tcPr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_________________ А.А. Лемаев </w:t>
            </w: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>«_____»_______________ 2021 г.</w:t>
            </w: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 w:firstLine="601"/>
              <w:jc w:val="left"/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36" w:type="dxa"/>
          </w:tcPr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Cs w:val="24"/>
                <w:lang w:eastAsia="zh-CN"/>
              </w:rPr>
              <w:t>«_____»_______________ 2021 г.</w:t>
            </w:r>
          </w:p>
          <w:p w:rsidR="00FF5EA0" w:rsidRPr="00CC7420" w:rsidRDefault="00FF5EA0" w:rsidP="00FF5EA0">
            <w:pPr>
              <w:shd w:val="clear" w:color="auto" w:fill="FFFFFF"/>
              <w:spacing w:before="0" w:line="240" w:lineRule="auto"/>
              <w:ind w:left="108" w:right="108" w:firstLine="703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</w:pPr>
            <w:r w:rsidRPr="00CC7420">
              <w:rPr>
                <w:rFonts w:ascii="Times New Roman" w:hAnsi="Times New Roman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:rsidR="00FF5EA0" w:rsidRPr="00CC7420" w:rsidRDefault="00FF5EA0" w:rsidP="00FF5EA0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FF5EA0" w:rsidRPr="00CC7420" w:rsidRDefault="00FF5EA0" w:rsidP="00FF5EA0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FF5EA0" w:rsidRPr="00CC7420" w:rsidRDefault="00FF5EA0" w:rsidP="00FF5EA0">
      <w:pPr>
        <w:spacing w:before="0"/>
        <w:jc w:val="center"/>
        <w:rPr>
          <w:rFonts w:ascii="Times New Roman" w:hAnsi="Times New Roman"/>
          <w:b/>
          <w:sz w:val="32"/>
          <w:szCs w:val="28"/>
          <w:lang w:eastAsia="en-US"/>
        </w:rPr>
      </w:pPr>
    </w:p>
    <w:p w:rsidR="00FF5EA0" w:rsidRPr="00CC7420" w:rsidRDefault="00FF5EA0" w:rsidP="00FF5EA0">
      <w:pPr>
        <w:spacing w:before="0"/>
        <w:jc w:val="center"/>
        <w:rPr>
          <w:rFonts w:ascii="Times New Roman" w:hAnsi="Times New Roman"/>
          <w:szCs w:val="28"/>
          <w:lang w:eastAsia="en-US"/>
        </w:rPr>
      </w:pPr>
    </w:p>
    <w:p w:rsidR="00FF5EA0" w:rsidRPr="00CC7420" w:rsidRDefault="00FF5EA0" w:rsidP="00FF5EA0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" w:hAnsi="Times New Roman"/>
          <w:b/>
          <w:color w:val="000000"/>
          <w:spacing w:val="20"/>
          <w:sz w:val="34"/>
          <w:szCs w:val="34"/>
          <w:lang w:eastAsia="en-US"/>
        </w:rPr>
      </w:pPr>
      <w:r w:rsidRPr="00CC7420">
        <w:rPr>
          <w:rFonts w:ascii="Times New Roman" w:hAnsi="Times New Roman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FF5EA0" w:rsidRPr="00CC7420" w:rsidRDefault="005F675A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пользователя</w:t>
      </w:r>
    </w:p>
    <w:p w:rsidR="00FF5EA0" w:rsidRPr="00CC7420" w:rsidRDefault="00FF5EA0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8"/>
          <w:lang w:eastAsia="zh-CN"/>
        </w:rPr>
      </w:pPr>
    </w:p>
    <w:p w:rsidR="00FF5EA0" w:rsidRPr="00CC7420" w:rsidRDefault="00FF5EA0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2" w:name="OLE_LINK2"/>
      <w:bookmarkStart w:id="3" w:name="OLE_LINK1"/>
      <w:bookmarkEnd w:id="2"/>
      <w:bookmarkEnd w:id="3"/>
      <w:r w:rsidRPr="00CC7420">
        <w:rPr>
          <w:rFonts w:ascii="Times New Roman" w:hAnsi="Times New Roman"/>
          <w:color w:val="000000"/>
          <w:szCs w:val="24"/>
          <w:lang w:eastAsia="zh-CN"/>
        </w:rPr>
        <w:t>Этап 2. Выполнение работ по развитию Системы в соответствии с функциональными требованиями п.</w:t>
      </w:r>
      <w:r>
        <w:rPr>
          <w:rFonts w:ascii="Times New Roman" w:hAnsi="Times New Roman"/>
          <w:color w:val="000000"/>
          <w:szCs w:val="24"/>
          <w:lang w:eastAsia="zh-CN"/>
        </w:rPr>
        <w:t>2</w:t>
      </w:r>
      <w:r w:rsidRPr="00CC7420">
        <w:rPr>
          <w:rFonts w:ascii="Times New Roman" w:hAnsi="Times New Roman"/>
          <w:color w:val="000000"/>
          <w:szCs w:val="24"/>
          <w:lang w:eastAsia="zh-CN"/>
        </w:rPr>
        <w:t xml:space="preserve"> Приложения №5 «Информационное взаимодействие</w:t>
      </w:r>
      <w:r w:rsidRPr="0013390F">
        <w:t xml:space="preserve"> </w:t>
      </w:r>
      <w:r w:rsidRPr="0013390F">
        <w:rPr>
          <w:rFonts w:ascii="Times New Roman" w:hAnsi="Times New Roman"/>
          <w:color w:val="000000"/>
          <w:szCs w:val="24"/>
          <w:lang w:eastAsia="zh-CN"/>
        </w:rPr>
        <w:t xml:space="preserve">с компонентом «Концентратор услуг ФЭР» в части предоставления услуги «Запись на прием к врачу» по сценарию </w:t>
      </w:r>
      <w:r>
        <w:rPr>
          <w:rFonts w:ascii="Times New Roman" w:hAnsi="Times New Roman"/>
          <w:color w:val="000000"/>
          <w:szCs w:val="24"/>
          <w:lang w:eastAsia="zh-CN"/>
        </w:rPr>
        <w:t>«Запись на прием по направлению</w:t>
      </w:r>
      <w:r w:rsidRPr="00CC7420">
        <w:rPr>
          <w:rFonts w:ascii="Times New Roman" w:hAnsi="Times New Roman"/>
          <w:color w:val="000000"/>
          <w:szCs w:val="24"/>
          <w:lang w:eastAsia="zh-CN"/>
        </w:rPr>
        <w:t>» Технического задания</w:t>
      </w:r>
    </w:p>
    <w:p w:rsidR="00FF5EA0" w:rsidRPr="00CC7420" w:rsidRDefault="00FF5EA0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FF5EA0" w:rsidRPr="00CC7420" w:rsidRDefault="00FF5EA0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 w:val="26"/>
          <w:szCs w:val="26"/>
          <w:lang w:eastAsia="en-US"/>
        </w:rPr>
      </w:pPr>
      <w:r w:rsidRPr="00CC7420">
        <w:rPr>
          <w:rFonts w:ascii="Times New Roman" w:hAnsi="Times New Roman"/>
          <w:color w:val="000000"/>
          <w:sz w:val="26"/>
          <w:szCs w:val="26"/>
          <w:lang w:eastAsia="zh-CN"/>
        </w:rPr>
        <w:t>Контракт от «23» ноября 2021 г. № 42/21-ДБУ</w:t>
      </w:r>
    </w:p>
    <w:p w:rsidR="00FF5EA0" w:rsidRPr="00CC7420" w:rsidRDefault="00FF5EA0" w:rsidP="00FF5EA0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3F5A0D" w:rsidRPr="00C66717" w:rsidRDefault="003F5A0D" w:rsidP="003F5A0D">
      <w:pPr>
        <w:pStyle w:val="phtitlepagesystemfull"/>
      </w:pPr>
    </w:p>
    <w:bookmarkEnd w:id="0"/>
    <w:p w:rsidR="000D499C" w:rsidRPr="00A77347" w:rsidRDefault="003F5A0D" w:rsidP="003F5A0D">
      <w:pPr>
        <w:pStyle w:val="phcontent"/>
        <w:rPr>
          <w:rFonts w:ascii="Times New Roman" w:hAnsi="Times New Roman" w:cs="Times New Roman"/>
          <w:noProof/>
          <w:sz w:val="24"/>
          <w:szCs w:val="24"/>
        </w:rPr>
      </w:pPr>
      <w:r w:rsidRPr="00A77347">
        <w:rPr>
          <w:rFonts w:ascii="Times New Roman" w:hAnsi="Times New Roman" w:cs="Times New Roman"/>
          <w:noProof/>
          <w:sz w:val="24"/>
          <w:szCs w:val="24"/>
        </w:rPr>
        <w:lastRenderedPageBreak/>
        <w:t>Содержание</w:t>
      </w:r>
    </w:p>
    <w:p w:rsidR="0016278C" w:rsidRPr="00A77347" w:rsidRDefault="00C6671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A77347">
        <w:rPr>
          <w:rFonts w:ascii="Times New Roman" w:hAnsi="Times New Roman"/>
        </w:rPr>
        <w:fldChar w:fldCharType="begin"/>
      </w:r>
      <w:r w:rsidRPr="00A77347">
        <w:rPr>
          <w:rFonts w:ascii="Times New Roman" w:hAnsi="Times New Roman"/>
        </w:rPr>
        <w:instrText xml:space="preserve"> TOC \o "1-3" \h \z \u </w:instrText>
      </w:r>
      <w:r w:rsidRPr="00A77347">
        <w:rPr>
          <w:rFonts w:ascii="Times New Roman" w:hAnsi="Times New Roman"/>
        </w:rPr>
        <w:fldChar w:fldCharType="separate"/>
      </w:r>
      <w:hyperlink w:anchor="_Toc94883954" w:history="1">
        <w:r w:rsidR="0016278C" w:rsidRPr="00A77347">
          <w:rPr>
            <w:rStyle w:val="a5"/>
            <w:rFonts w:ascii="Times New Roman" w:hAnsi="Times New Roman"/>
            <w:noProof/>
          </w:rPr>
          <w:t>Перечень терминов и сокращений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_Toc94883954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4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55" w:history="1">
        <w:r w:rsidR="0016278C" w:rsidRPr="00A77347">
          <w:rPr>
            <w:rStyle w:val="a5"/>
            <w:rFonts w:ascii="Times New Roman" w:hAnsi="Times New Roman"/>
            <w:noProof/>
          </w:rPr>
          <w:t>1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Введение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_Toc94883955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5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56" w:history="1">
        <w:r w:rsidR="0016278C" w:rsidRPr="00A77347">
          <w:rPr>
            <w:rStyle w:val="a5"/>
            <w:rFonts w:ascii="Times New Roman" w:hAnsi="Times New Roman"/>
            <w:noProof/>
          </w:rPr>
          <w:t>2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Сервис «Запись на прием к врачу» по сценарию «Запись на прием по направлению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_Toc94883956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6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57" w:history="1">
        <w:r w:rsidR="0016278C" w:rsidRPr="00A77347">
          <w:rPr>
            <w:rStyle w:val="a5"/>
            <w:rFonts w:ascii="Times New Roman" w:hAnsi="Times New Roman"/>
            <w:noProof/>
          </w:rPr>
          <w:t>2.1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Запись на прием к врачу по направлению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_Toc94883957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6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58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2.1.1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Запись на прием по направлению на ЕПГУ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_Toc94883958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6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59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2.1.2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Запись на прием по направлению в ЕМИАС через дневник врача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_Toc94883959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7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60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2.1.3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Запись на прием по направлению в ЕМИАС через журнал внешних направлений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_Toc94883960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10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61" w:history="1">
        <w:r w:rsidR="0016278C" w:rsidRPr="00A77347">
          <w:rPr>
            <w:rStyle w:val="a5"/>
            <w:rFonts w:ascii="Times New Roman" w:hAnsi="Times New Roman"/>
            <w:noProof/>
          </w:rPr>
          <w:t>2.2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наличия записи пациента на прием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_Toc94883961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12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62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2.2.1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Проверка наличия записи на прием в регистратуре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_Toc94883962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12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63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2.2.2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Проверка наличия записи на прием в дневнике врача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_Toc94883963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14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64" w:history="1">
        <w:r w:rsidR="0016278C" w:rsidRPr="00A77347">
          <w:rPr>
            <w:rStyle w:val="a5"/>
            <w:rFonts w:ascii="Times New Roman" w:hAnsi="Times New Roman"/>
            <w:noProof/>
          </w:rPr>
          <w:t>2.3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Мониторинг передачи данных в Системе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_Toc94883964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14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65" w:history="1">
        <w:r w:rsidR="0016278C" w:rsidRPr="00A77347">
          <w:rPr>
            <w:rStyle w:val="a5"/>
            <w:rFonts w:ascii="Times New Roman" w:hAnsi="Times New Roman"/>
            <w:noProof/>
          </w:rPr>
          <w:t>3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Оказание услуги пациенту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_Toc94883965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18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66" w:history="1">
        <w:r w:rsidR="0016278C" w:rsidRPr="00A77347">
          <w:rPr>
            <w:rStyle w:val="a5"/>
            <w:rFonts w:ascii="Times New Roman" w:hAnsi="Times New Roman"/>
            <w:noProof/>
          </w:rPr>
          <w:t>3.1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Оказание в Системе приема, запись на который выполнена через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_Toc94883966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18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67" w:history="1">
        <w:r w:rsidR="0016278C" w:rsidRPr="00A77347">
          <w:rPr>
            <w:rStyle w:val="a5"/>
            <w:rFonts w:ascii="Times New Roman" w:hAnsi="Times New Roman"/>
            <w:noProof/>
          </w:rPr>
          <w:t>3.2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передачи информации о факте оказания приема на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_Toc94883967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19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68" w:history="1">
        <w:r w:rsidR="0016278C" w:rsidRPr="00A77347">
          <w:rPr>
            <w:rStyle w:val="a5"/>
            <w:rFonts w:ascii="Times New Roman" w:hAnsi="Times New Roman"/>
            <w:noProof/>
          </w:rPr>
          <w:t>3.3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на ЕПГУ оказание приема, осуществленного в Системе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_Toc94883968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20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69" w:history="1">
        <w:r w:rsidR="0016278C" w:rsidRPr="00A77347">
          <w:rPr>
            <w:rStyle w:val="a5"/>
            <w:rFonts w:ascii="Times New Roman" w:hAnsi="Times New Roman"/>
            <w:noProof/>
          </w:rPr>
          <w:t>4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Отмена записи на прием по инициативе МО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_Toc94883969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21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0" w:history="1">
        <w:r w:rsidR="0016278C" w:rsidRPr="00A77347">
          <w:rPr>
            <w:rStyle w:val="a5"/>
            <w:rFonts w:ascii="Times New Roman" w:hAnsi="Times New Roman"/>
            <w:noProof/>
          </w:rPr>
          <w:t>4.1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Отмена записи на прием в Системе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_Toc94883970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21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1" w:history="1">
        <w:r w:rsidR="0016278C" w:rsidRPr="00A77347">
          <w:rPr>
            <w:rStyle w:val="a5"/>
            <w:rFonts w:ascii="Times New Roman" w:hAnsi="Times New Roman"/>
            <w:noProof/>
          </w:rPr>
          <w:t>4.2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Отмена записи на прием по направлению в Системе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_Toc94883971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22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2" w:history="1">
        <w:r w:rsidR="0016278C" w:rsidRPr="00A77347">
          <w:rPr>
            <w:rStyle w:val="a5"/>
            <w:rFonts w:ascii="Times New Roman" w:hAnsi="Times New Roman"/>
            <w:noProof/>
          </w:rPr>
          <w:t>4.3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передачи информации об отмене записи на прием на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_Toc94883972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24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3" w:history="1">
        <w:r w:rsidR="0016278C" w:rsidRPr="00A77347">
          <w:rPr>
            <w:rStyle w:val="a5"/>
            <w:rFonts w:ascii="Times New Roman" w:hAnsi="Times New Roman"/>
            <w:noProof/>
          </w:rPr>
          <w:t>4.4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на ЕПГУ отмены записи на прием, осуществленной в Системе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_Toc94883973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26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74" w:history="1">
        <w:r w:rsidR="0016278C" w:rsidRPr="00A77347">
          <w:rPr>
            <w:rStyle w:val="a5"/>
            <w:rFonts w:ascii="Times New Roman" w:hAnsi="Times New Roman"/>
            <w:noProof/>
          </w:rPr>
          <w:t>5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Отмена пациентом записи на прием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_Toc94883974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27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5" w:history="1">
        <w:r w:rsidR="0016278C" w:rsidRPr="00A77347">
          <w:rPr>
            <w:rStyle w:val="a5"/>
            <w:rFonts w:ascii="Times New Roman" w:hAnsi="Times New Roman"/>
            <w:noProof/>
          </w:rPr>
          <w:t>5.1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Отмена записи на прием на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_Toc94883975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27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6" w:history="1">
        <w:r w:rsidR="0016278C" w:rsidRPr="00A77347">
          <w:rPr>
            <w:rStyle w:val="a5"/>
            <w:rFonts w:ascii="Times New Roman" w:hAnsi="Times New Roman"/>
            <w:noProof/>
          </w:rPr>
          <w:t>5.2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отмены записи на прием, выполненной через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_Toc94883976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27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77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5.2.1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Проверка отмены записи на прием к врачу в регистратуре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_Toc94883977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27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4883978" w:history="1">
        <w:r w:rsidR="0016278C" w:rsidRPr="00A77347">
          <w:rPr>
            <w:rStyle w:val="a5"/>
            <w:rFonts w:ascii="Times New Roman" w:hAnsi="Times New Roman"/>
            <w:i w:val="0"/>
            <w:noProof/>
          </w:rPr>
          <w:t>5.2.2</w:t>
        </w:r>
        <w:r w:rsidR="0016278C" w:rsidRPr="00A77347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i w:val="0"/>
            <w:noProof/>
          </w:rPr>
          <w:t>Проверка отмены записи на прием к врачу в дневнике врача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tab/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instrText xml:space="preserve"> PAGEREF _Toc94883978 \h </w:instrText>
        </w:r>
        <w:r w:rsidR="0016278C" w:rsidRPr="00A77347">
          <w:rPr>
            <w:rFonts w:ascii="Times New Roman" w:hAnsi="Times New Roman"/>
            <w:i w:val="0"/>
            <w:noProof/>
            <w:webHidden/>
          </w:rPr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i w:val="0"/>
            <w:noProof/>
            <w:webHidden/>
          </w:rPr>
          <w:t>28</w:t>
        </w:r>
        <w:r w:rsidR="0016278C" w:rsidRPr="00A77347">
          <w:rPr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79" w:history="1">
        <w:r w:rsidR="0016278C" w:rsidRPr="00A77347">
          <w:rPr>
            <w:rStyle w:val="a5"/>
            <w:rFonts w:ascii="Times New Roman" w:hAnsi="Times New Roman"/>
            <w:noProof/>
          </w:rPr>
          <w:t>5.3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передачи информации об отмене записи на прием на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_Toc94883979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29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4883980" w:history="1">
        <w:r w:rsidR="0016278C" w:rsidRPr="00A77347">
          <w:rPr>
            <w:rStyle w:val="a5"/>
            <w:rFonts w:ascii="Times New Roman" w:hAnsi="Times New Roman"/>
            <w:noProof/>
          </w:rPr>
          <w:t>6</w:t>
        </w:r>
        <w:r w:rsidR="0016278C" w:rsidRPr="00A77347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Неявка пациента на прием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_Toc94883980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31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81" w:history="1">
        <w:r w:rsidR="0016278C" w:rsidRPr="00A77347">
          <w:rPr>
            <w:rStyle w:val="a5"/>
            <w:rFonts w:ascii="Times New Roman" w:hAnsi="Times New Roman"/>
            <w:noProof/>
          </w:rPr>
          <w:t>6.1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Проставление в Системе отметки о неявке пациента на прием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_Toc94883981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31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82" w:history="1">
        <w:r w:rsidR="0016278C" w:rsidRPr="00A77347">
          <w:rPr>
            <w:rStyle w:val="a5"/>
            <w:rFonts w:ascii="Times New Roman" w:hAnsi="Times New Roman"/>
            <w:noProof/>
          </w:rPr>
          <w:t>6.2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в Системе передачи информации о неявке на прием на ЕПГУ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_Toc94883982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32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16278C" w:rsidRPr="00A77347" w:rsidRDefault="006D2527">
      <w:pPr>
        <w:pStyle w:val="20"/>
        <w:rPr>
          <w:rFonts w:ascii="Times New Roman" w:eastAsiaTheme="minorEastAsia" w:hAnsi="Times New Roman"/>
          <w:noProof/>
          <w:sz w:val="22"/>
          <w:szCs w:val="22"/>
        </w:rPr>
      </w:pPr>
      <w:hyperlink w:anchor="_Toc94883983" w:history="1">
        <w:r w:rsidR="0016278C" w:rsidRPr="00A77347">
          <w:rPr>
            <w:rStyle w:val="a5"/>
            <w:rFonts w:ascii="Times New Roman" w:hAnsi="Times New Roman"/>
            <w:noProof/>
          </w:rPr>
          <w:t>6.3</w:t>
        </w:r>
        <w:r w:rsidR="0016278C" w:rsidRPr="00A77347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16278C" w:rsidRPr="00A77347">
          <w:rPr>
            <w:rStyle w:val="a5"/>
            <w:rFonts w:ascii="Times New Roman" w:hAnsi="Times New Roman"/>
            <w:noProof/>
          </w:rPr>
          <w:t>Проверка на ЕПГУ отметки о неявке пациента на прием</w:t>
        </w:r>
        <w:r w:rsidR="0016278C" w:rsidRPr="00A77347">
          <w:rPr>
            <w:rFonts w:ascii="Times New Roman" w:hAnsi="Times New Roman"/>
            <w:noProof/>
            <w:webHidden/>
          </w:rPr>
          <w:tab/>
        </w:r>
        <w:r w:rsidR="0016278C" w:rsidRPr="00A77347">
          <w:rPr>
            <w:rFonts w:ascii="Times New Roman" w:hAnsi="Times New Roman"/>
            <w:noProof/>
            <w:webHidden/>
          </w:rPr>
          <w:fldChar w:fldCharType="begin"/>
        </w:r>
        <w:r w:rsidR="0016278C" w:rsidRPr="00A77347">
          <w:rPr>
            <w:rFonts w:ascii="Times New Roman" w:hAnsi="Times New Roman"/>
            <w:noProof/>
            <w:webHidden/>
          </w:rPr>
          <w:instrText xml:space="preserve"> PAGEREF _Toc94883983 \h </w:instrText>
        </w:r>
        <w:r w:rsidR="0016278C" w:rsidRPr="00A77347">
          <w:rPr>
            <w:rFonts w:ascii="Times New Roman" w:hAnsi="Times New Roman"/>
            <w:noProof/>
            <w:webHidden/>
          </w:rPr>
        </w:r>
        <w:r w:rsidR="0016278C" w:rsidRPr="00A77347">
          <w:rPr>
            <w:rFonts w:ascii="Times New Roman" w:hAnsi="Times New Roman"/>
            <w:noProof/>
            <w:webHidden/>
          </w:rPr>
          <w:fldChar w:fldCharType="separate"/>
        </w:r>
        <w:r w:rsidR="0016278C" w:rsidRPr="00A77347">
          <w:rPr>
            <w:rFonts w:ascii="Times New Roman" w:hAnsi="Times New Roman"/>
            <w:noProof/>
            <w:webHidden/>
          </w:rPr>
          <w:t>33</w:t>
        </w:r>
        <w:r w:rsidR="0016278C" w:rsidRPr="00A77347">
          <w:rPr>
            <w:rFonts w:ascii="Times New Roman" w:hAnsi="Times New Roman"/>
            <w:noProof/>
            <w:webHidden/>
          </w:rPr>
          <w:fldChar w:fldCharType="end"/>
        </w:r>
      </w:hyperlink>
    </w:p>
    <w:p w:rsidR="003F5A0D" w:rsidRPr="00FF5EA0" w:rsidRDefault="00C66717" w:rsidP="003F5A0D">
      <w:pPr>
        <w:pStyle w:val="12"/>
        <w:rPr>
          <w:rFonts w:ascii="Times New Roman" w:hAnsi="Times New Roman"/>
        </w:rPr>
      </w:pPr>
      <w:r w:rsidRPr="00A77347">
        <w:rPr>
          <w:rFonts w:ascii="Times New Roman" w:hAnsi="Times New Roman"/>
        </w:rPr>
        <w:fldChar w:fldCharType="end"/>
      </w:r>
    </w:p>
    <w:p w:rsidR="003F5A0D" w:rsidRPr="00FF5EA0" w:rsidRDefault="003F5A0D" w:rsidP="003F5A0D">
      <w:pPr>
        <w:pStyle w:val="10"/>
        <w:numPr>
          <w:ilvl w:val="0"/>
          <w:numId w:val="0"/>
        </w:numPr>
        <w:ind w:left="851"/>
        <w:rPr>
          <w:rFonts w:ascii="Times New Roman" w:hAnsi="Times New Roman"/>
          <w:sz w:val="24"/>
          <w:szCs w:val="24"/>
        </w:rPr>
      </w:pPr>
      <w:bookmarkStart w:id="4" w:name="_Toc80877860"/>
      <w:bookmarkStart w:id="5" w:name="_Toc88127095"/>
      <w:bookmarkStart w:id="6" w:name="_Toc94883954"/>
      <w:r w:rsidRPr="00FF5EA0">
        <w:rPr>
          <w:rFonts w:ascii="Times New Roman" w:hAnsi="Times New Roman"/>
          <w:sz w:val="24"/>
          <w:szCs w:val="24"/>
        </w:rPr>
        <w:lastRenderedPageBreak/>
        <w:t>Перечень терминов и сокращений</w:t>
      </w:r>
      <w:bookmarkEnd w:id="4"/>
      <w:bookmarkEnd w:id="5"/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7642"/>
      </w:tblGrid>
      <w:tr w:rsidR="00C66F34" w:rsidRPr="00FF5EA0" w:rsidTr="00B21875">
        <w:trPr>
          <w:tblHeader/>
        </w:trPr>
        <w:tc>
          <w:tcPr>
            <w:tcW w:w="1331" w:type="pct"/>
          </w:tcPr>
          <w:p w:rsidR="00C66F34" w:rsidRPr="00FF5EA0" w:rsidRDefault="00C66F34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Термин, сокращение</w:t>
            </w:r>
          </w:p>
        </w:tc>
        <w:tc>
          <w:tcPr>
            <w:tcW w:w="3669" w:type="pct"/>
          </w:tcPr>
          <w:p w:rsidR="00C66F34" w:rsidRPr="00FF5EA0" w:rsidRDefault="00C66F34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C66F34" w:rsidRPr="00FF5EA0" w:rsidTr="00B21875">
        <w:tc>
          <w:tcPr>
            <w:tcW w:w="1331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COVID-19</w:t>
            </w:r>
          </w:p>
        </w:tc>
        <w:tc>
          <w:tcPr>
            <w:tcW w:w="3669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COronaVIrus Disease 2019</w:t>
            </w:r>
          </w:p>
        </w:tc>
      </w:tr>
      <w:tr w:rsidR="00C66F34" w:rsidRPr="00FF5EA0" w:rsidTr="00B21875">
        <w:tc>
          <w:tcPr>
            <w:tcW w:w="1331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Д-наблюдение</w:t>
            </w:r>
          </w:p>
        </w:tc>
        <w:tc>
          <w:tcPr>
            <w:tcW w:w="3669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Диспансерное наблюдение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ЕГИСЗ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ЕПГУ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Единая регистратура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ИП ООГУЗ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Интеграционная подсистема обеспечения оказания государственных услуг в сфере здравоохранения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ОМС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Обязательное медицинское страхование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FF5EA0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Система, </w:t>
            </w:r>
            <w:r w:rsidR="00FF5EA0">
              <w:rPr>
                <w:rFonts w:ascii="Times New Roman" w:hAnsi="Times New Roman" w:cs="Times New Roman"/>
                <w:sz w:val="24"/>
                <w:szCs w:val="24"/>
              </w:rPr>
              <w:t>ЕМИАС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FF5EA0" w:rsidP="00961D06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Единая медицинская информационно-аналитической система Самарской области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Страховой номер индивидуального лицевого счета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ТАП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Талон амбулаторного пациента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Управление очередями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ФЭР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C66F34" w:rsidRPr="00FF5EA0" w:rsidTr="00B21875"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ЦТО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34" w:rsidRPr="00FF5EA0" w:rsidRDefault="00C66F34" w:rsidP="003F5A0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Центр телефонного обслуживания</w:t>
            </w:r>
          </w:p>
        </w:tc>
      </w:tr>
      <w:tr w:rsidR="00C66F34" w:rsidRPr="00FF5EA0" w:rsidTr="00B21875">
        <w:tc>
          <w:tcPr>
            <w:tcW w:w="1331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ЭВМ</w:t>
            </w:r>
          </w:p>
        </w:tc>
        <w:tc>
          <w:tcPr>
            <w:tcW w:w="3669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Электронный медицинский документ</w:t>
            </w:r>
          </w:p>
        </w:tc>
      </w:tr>
      <w:tr w:rsidR="00C66F34" w:rsidRPr="00FF5EA0" w:rsidTr="00B21875">
        <w:tc>
          <w:tcPr>
            <w:tcW w:w="1331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3669" w:type="pct"/>
          </w:tcPr>
          <w:p w:rsidR="00C66F34" w:rsidRPr="00FF5EA0" w:rsidRDefault="00C66F34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Электронная подпись</w:t>
            </w:r>
          </w:p>
        </w:tc>
      </w:tr>
    </w:tbl>
    <w:p w:rsidR="003F5A0D" w:rsidRPr="00FF5EA0" w:rsidRDefault="003F5A0D" w:rsidP="00C66717">
      <w:pPr>
        <w:pStyle w:val="phnormal"/>
        <w:rPr>
          <w:rFonts w:ascii="Times New Roman" w:hAnsi="Times New Roman"/>
          <w:szCs w:val="24"/>
        </w:rPr>
      </w:pPr>
    </w:p>
    <w:p w:rsidR="00B77A7F" w:rsidRPr="00FF5EA0" w:rsidRDefault="0079571A">
      <w:pPr>
        <w:pStyle w:val="10"/>
        <w:rPr>
          <w:rFonts w:ascii="Times New Roman" w:hAnsi="Times New Roman"/>
          <w:sz w:val="24"/>
          <w:szCs w:val="24"/>
        </w:rPr>
      </w:pPr>
      <w:bookmarkStart w:id="7" w:name="scroll-bookmark-1"/>
      <w:bookmarkStart w:id="8" w:name="scroll-bookmark-4"/>
      <w:bookmarkStart w:id="9" w:name="_Toc90288887"/>
      <w:bookmarkStart w:id="10" w:name="_Toc94883955"/>
      <w:bookmarkEnd w:id="7"/>
      <w:r w:rsidRPr="00FF5EA0">
        <w:rPr>
          <w:rFonts w:ascii="Times New Roman" w:hAnsi="Times New Roman"/>
          <w:sz w:val="24"/>
          <w:szCs w:val="24"/>
        </w:rPr>
        <w:lastRenderedPageBreak/>
        <w:t>Введение</w:t>
      </w:r>
      <w:bookmarkEnd w:id="8"/>
      <w:bookmarkEnd w:id="9"/>
      <w:bookmarkEnd w:id="10"/>
    </w:p>
    <w:p w:rsidR="00D31481" w:rsidRPr="00FF5EA0" w:rsidRDefault="00A11270" w:rsidP="00D31481">
      <w:pPr>
        <w:pStyle w:val="phnormal"/>
        <w:rPr>
          <w:rFonts w:ascii="Times New Roman" w:hAnsi="Times New Roman"/>
          <w:szCs w:val="24"/>
        </w:rPr>
      </w:pPr>
      <w:r w:rsidRPr="00A11270">
        <w:rPr>
          <w:rFonts w:ascii="Times New Roman" w:hAnsi="Times New Roman"/>
          <w:szCs w:val="24"/>
        </w:rPr>
        <w:t>В настоящем руководстве описано информационное взаимодействие Системы с Интеграционной подсистемой обеспечения оказания государственных услуг в сфере здравоохранения ЕГИСЗ (далее – ИП ООГУЗ)</w:t>
      </w:r>
      <w:r>
        <w:rPr>
          <w:rFonts w:ascii="Times New Roman" w:hAnsi="Times New Roman"/>
          <w:szCs w:val="24"/>
        </w:rPr>
        <w:t xml:space="preserve"> </w:t>
      </w:r>
      <w:r w:rsidRPr="00A11270">
        <w:rPr>
          <w:rFonts w:ascii="Times New Roman" w:hAnsi="Times New Roman"/>
          <w:szCs w:val="24"/>
        </w:rPr>
        <w:t xml:space="preserve">для обеспечения функционирования </w:t>
      </w:r>
      <w:r w:rsidR="00F35A64" w:rsidRPr="00FF5EA0">
        <w:rPr>
          <w:rFonts w:ascii="Times New Roman" w:hAnsi="Times New Roman"/>
          <w:szCs w:val="24"/>
        </w:rPr>
        <w:t xml:space="preserve">сервиса </w:t>
      </w:r>
      <w:r w:rsidR="00CA38CB" w:rsidRPr="00CA38CB">
        <w:rPr>
          <w:rFonts w:ascii="Times New Roman" w:hAnsi="Times New Roman"/>
          <w:szCs w:val="24"/>
        </w:rPr>
        <w:t>«Запись на прием к врачу» по сценарию «Запись на прием по направлению»</w:t>
      </w:r>
      <w:r w:rsidR="00F35A64" w:rsidRPr="00FF5EA0">
        <w:rPr>
          <w:rFonts w:ascii="Times New Roman" w:hAnsi="Times New Roman"/>
          <w:szCs w:val="24"/>
        </w:rPr>
        <w:t>.</w:t>
      </w:r>
    </w:p>
    <w:p w:rsidR="00961D06" w:rsidRPr="00FF5EA0" w:rsidRDefault="00CA38CB">
      <w:pPr>
        <w:pStyle w:val="10"/>
        <w:rPr>
          <w:rFonts w:ascii="Times New Roman" w:hAnsi="Times New Roman"/>
          <w:sz w:val="24"/>
          <w:szCs w:val="24"/>
        </w:rPr>
      </w:pPr>
      <w:bookmarkStart w:id="11" w:name="_Toc94883956"/>
      <w:bookmarkStart w:id="12" w:name="scroll-bookmark-62"/>
      <w:bookmarkStart w:id="13" w:name="_Toc90288888"/>
      <w:r>
        <w:rPr>
          <w:rFonts w:ascii="Times New Roman" w:hAnsi="Times New Roman"/>
          <w:sz w:val="24"/>
          <w:szCs w:val="24"/>
        </w:rPr>
        <w:lastRenderedPageBreak/>
        <w:t>Сервис «</w:t>
      </w:r>
      <w:r w:rsidR="00961D06" w:rsidRPr="00FF5EA0">
        <w:rPr>
          <w:rFonts w:ascii="Times New Roman" w:hAnsi="Times New Roman"/>
          <w:sz w:val="24"/>
          <w:szCs w:val="24"/>
        </w:rPr>
        <w:t>Запись на прием</w:t>
      </w:r>
      <w:r>
        <w:rPr>
          <w:rFonts w:ascii="Times New Roman" w:hAnsi="Times New Roman"/>
          <w:sz w:val="24"/>
          <w:szCs w:val="24"/>
        </w:rPr>
        <w:t xml:space="preserve"> к врачу» по сценарию «Запись на прием по направлению»</w:t>
      </w:r>
      <w:bookmarkEnd w:id="11"/>
    </w:p>
    <w:p w:rsidR="009D3768" w:rsidRPr="00FF5EA0" w:rsidRDefault="009D3768" w:rsidP="009D3768">
      <w:pPr>
        <w:pStyle w:val="2"/>
        <w:rPr>
          <w:rFonts w:ascii="Times New Roman" w:hAnsi="Times New Roman"/>
          <w:szCs w:val="24"/>
        </w:rPr>
      </w:pPr>
      <w:bookmarkStart w:id="14" w:name="_Toc94883957"/>
      <w:bookmarkStart w:id="15" w:name="scroll-bookmark-64"/>
      <w:bookmarkStart w:id="16" w:name="_Toc90288890"/>
      <w:bookmarkEnd w:id="12"/>
      <w:bookmarkEnd w:id="13"/>
      <w:r w:rsidRPr="00FF5EA0">
        <w:rPr>
          <w:rFonts w:ascii="Times New Roman" w:hAnsi="Times New Roman"/>
          <w:szCs w:val="24"/>
        </w:rPr>
        <w:t>Запись на прием к врачу по направлению</w:t>
      </w:r>
      <w:bookmarkEnd w:id="14"/>
    </w:p>
    <w:p w:rsidR="009D3768" w:rsidRPr="00FF5EA0" w:rsidRDefault="009D3768" w:rsidP="009D3768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Запись на прием по направлению к врачу МО осуществляется:</w:t>
      </w:r>
    </w:p>
    <w:p w:rsidR="009D3768" w:rsidRPr="00FF5EA0" w:rsidRDefault="006D2527" w:rsidP="009D3768">
      <w:pPr>
        <w:pStyle w:val="phlistitemized1"/>
        <w:rPr>
          <w:rStyle w:val="a5"/>
          <w:rFonts w:ascii="Times New Roman" w:hAnsi="Times New Roman" w:cs="Times New Roman"/>
          <w:color w:val="000000" w:themeColor="text1"/>
          <w:szCs w:val="24"/>
          <w:u w:val="none"/>
        </w:rPr>
      </w:pPr>
      <w:hyperlink w:anchor="scroll-bookmark-40" w:history="1">
        <w:r w:rsidR="009D3768" w:rsidRPr="00FF5EA0">
          <w:rPr>
            <w:rStyle w:val="a5"/>
            <w:rFonts w:ascii="Times New Roman" w:hAnsi="Times New Roman" w:cs="Times New Roman"/>
            <w:color w:val="000000" w:themeColor="text1"/>
            <w:szCs w:val="24"/>
            <w:u w:val="none"/>
          </w:rPr>
          <w:t>пациентом на ЕПГУ</w:t>
        </w:r>
      </w:hyperlink>
      <w:r w:rsidR="009D3768" w:rsidRPr="00FF5EA0">
        <w:rPr>
          <w:rStyle w:val="a5"/>
          <w:rFonts w:ascii="Times New Roman" w:hAnsi="Times New Roman" w:cs="Times New Roman"/>
          <w:color w:val="000000" w:themeColor="text1"/>
          <w:szCs w:val="24"/>
          <w:u w:val="none"/>
        </w:rPr>
        <w:t>;</w:t>
      </w:r>
    </w:p>
    <w:p w:rsidR="009D3768" w:rsidRPr="00FF5EA0" w:rsidRDefault="006D2527" w:rsidP="009D3768">
      <w:pPr>
        <w:pStyle w:val="phlistitemized1"/>
        <w:rPr>
          <w:rStyle w:val="a5"/>
          <w:rFonts w:ascii="Times New Roman" w:hAnsi="Times New Roman" w:cs="Times New Roman"/>
          <w:color w:val="000000" w:themeColor="text1"/>
          <w:szCs w:val="24"/>
          <w:u w:val="none"/>
        </w:rPr>
      </w:pPr>
      <w:hyperlink w:anchor="_Запись_на_прием" w:history="1">
        <w:r w:rsidR="009D3768" w:rsidRPr="00FF5EA0">
          <w:rPr>
            <w:rStyle w:val="a5"/>
            <w:rFonts w:ascii="Times New Roman" w:hAnsi="Times New Roman" w:cs="Times New Roman"/>
            <w:color w:val="000000" w:themeColor="text1"/>
            <w:szCs w:val="24"/>
            <w:u w:val="none"/>
          </w:rPr>
          <w:t>врачом в дневнике врача;</w:t>
        </w:r>
      </w:hyperlink>
    </w:p>
    <w:p w:rsidR="009D3768" w:rsidRPr="00FF5EA0" w:rsidRDefault="006D2527" w:rsidP="009D3768">
      <w:pPr>
        <w:pStyle w:val="phlistitemized1"/>
        <w:rPr>
          <w:rStyle w:val="a5"/>
          <w:rFonts w:ascii="Times New Roman" w:hAnsi="Times New Roman" w:cs="Times New Roman"/>
          <w:color w:val="000000" w:themeColor="text1"/>
          <w:szCs w:val="24"/>
          <w:u w:val="none"/>
        </w:rPr>
      </w:pPr>
      <w:hyperlink w:anchor="_Запись_на_прием_1" w:history="1">
        <w:r w:rsidR="009D3768" w:rsidRPr="00FF5EA0">
          <w:rPr>
            <w:rStyle w:val="a5"/>
            <w:rFonts w:ascii="Times New Roman" w:hAnsi="Times New Roman" w:cs="Times New Roman"/>
            <w:color w:val="000000" w:themeColor="text1"/>
            <w:szCs w:val="24"/>
            <w:u w:val="none"/>
          </w:rPr>
          <w:t>администратором в журнале внешних направлений</w:t>
        </w:r>
      </w:hyperlink>
      <w:r w:rsidR="009D3768" w:rsidRPr="00FF5EA0">
        <w:rPr>
          <w:rStyle w:val="a5"/>
          <w:rFonts w:ascii="Times New Roman" w:hAnsi="Times New Roman" w:cs="Times New Roman"/>
          <w:color w:val="000000" w:themeColor="text1"/>
          <w:szCs w:val="24"/>
          <w:u w:val="none"/>
        </w:rPr>
        <w:t>.</w:t>
      </w:r>
    </w:p>
    <w:p w:rsidR="009D3768" w:rsidRPr="00FF5EA0" w:rsidRDefault="009D3768" w:rsidP="009D3768">
      <w:pPr>
        <w:pStyle w:val="3"/>
        <w:rPr>
          <w:rFonts w:ascii="Times New Roman" w:hAnsi="Times New Roman"/>
          <w:szCs w:val="24"/>
        </w:rPr>
      </w:pPr>
      <w:bookmarkStart w:id="17" w:name="_Toc90912720"/>
      <w:bookmarkStart w:id="18" w:name="_Toc94883958"/>
      <w:r w:rsidRPr="00FF5EA0">
        <w:rPr>
          <w:rFonts w:ascii="Times New Roman" w:hAnsi="Times New Roman"/>
          <w:szCs w:val="24"/>
        </w:rPr>
        <w:t>Запись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по направлению на ЕПГУ</w:t>
      </w:r>
      <w:bookmarkEnd w:id="17"/>
      <w:bookmarkEnd w:id="18"/>
    </w:p>
    <w:p w:rsidR="009D3768" w:rsidRPr="00FF5EA0" w:rsidRDefault="009D3768" w:rsidP="007538CD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Запись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 по направлению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осуществляется по следующему сценарию:</w:t>
      </w:r>
    </w:p>
    <w:p w:rsidR="009D3768" w:rsidRPr="00FF5EA0" w:rsidRDefault="007538CD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>авто</w:t>
      </w:r>
      <w:r w:rsidRPr="00FF5EA0">
        <w:rPr>
          <w:rFonts w:ascii="Times New Roman" w:hAnsi="Times New Roman" w:cs="Times New Roman"/>
          <w:szCs w:val="24"/>
        </w:rPr>
        <w:t>ризуется в личном кабинете ЕПГУ;</w:t>
      </w:r>
    </w:p>
    <w:p w:rsidR="009D3768" w:rsidRPr="00FF5EA0" w:rsidRDefault="007538CD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>выбирает в каталоге услугу</w:t>
      </w:r>
      <w:r w:rsidRPr="00FF5EA0">
        <w:rPr>
          <w:rFonts w:ascii="Times New Roman" w:hAnsi="Times New Roman" w:cs="Times New Roman"/>
          <w:szCs w:val="24"/>
        </w:rPr>
        <w:t xml:space="preserve"> «</w:t>
      </w:r>
      <w:r w:rsidR="009D3768" w:rsidRPr="00FF5EA0">
        <w:rPr>
          <w:rFonts w:ascii="Times New Roman" w:hAnsi="Times New Roman" w:cs="Times New Roman"/>
          <w:szCs w:val="24"/>
        </w:rPr>
        <w:t>Запись на при</w:t>
      </w:r>
      <w:r w:rsidRPr="00FF5EA0">
        <w:rPr>
          <w:rFonts w:ascii="Times New Roman" w:hAnsi="Times New Roman" w:cs="Times New Roman"/>
          <w:szCs w:val="24"/>
        </w:rPr>
        <w:t>е</w:t>
      </w:r>
      <w:r w:rsidR="009D3768" w:rsidRPr="00FF5EA0">
        <w:rPr>
          <w:rFonts w:ascii="Times New Roman" w:hAnsi="Times New Roman" w:cs="Times New Roman"/>
          <w:szCs w:val="24"/>
        </w:rPr>
        <w:t>м к врачу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и нажимает на кнопку </w:t>
      </w: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Записаться</w:t>
      </w:r>
      <w:r w:rsidRPr="00FF5EA0">
        <w:rPr>
          <w:rFonts w:ascii="Times New Roman" w:hAnsi="Times New Roman" w:cs="Times New Roman"/>
          <w:szCs w:val="24"/>
        </w:rPr>
        <w:t>»;</w:t>
      </w:r>
    </w:p>
    <w:p w:rsidR="009D3768" w:rsidRPr="00FF5EA0" w:rsidRDefault="007538CD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 регион, </w:t>
      </w:r>
      <w:r w:rsidRPr="00FF5EA0">
        <w:rPr>
          <w:rFonts w:ascii="Times New Roman" w:hAnsi="Times New Roman" w:cs="Times New Roman"/>
          <w:szCs w:val="24"/>
        </w:rPr>
        <w:t xml:space="preserve">в котором </w:t>
      </w:r>
      <w:r w:rsidR="005408C7" w:rsidRPr="00FF5EA0">
        <w:rPr>
          <w:rFonts w:ascii="Times New Roman" w:hAnsi="Times New Roman" w:cs="Times New Roman"/>
          <w:szCs w:val="24"/>
        </w:rPr>
        <w:t>необходимо</w:t>
      </w:r>
      <w:r w:rsidRPr="00FF5EA0">
        <w:rPr>
          <w:rFonts w:ascii="Times New Roman" w:hAnsi="Times New Roman" w:cs="Times New Roman"/>
          <w:szCs w:val="24"/>
        </w:rPr>
        <w:t xml:space="preserve"> получить услугу;</w:t>
      </w:r>
    </w:p>
    <w:p w:rsidR="009D3768" w:rsidRPr="00FF5EA0" w:rsidRDefault="007538CD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выбирает, кого </w:t>
      </w:r>
      <w:r w:rsidR="005408C7" w:rsidRPr="00FF5EA0">
        <w:rPr>
          <w:rFonts w:ascii="Times New Roman" w:hAnsi="Times New Roman" w:cs="Times New Roman"/>
          <w:szCs w:val="24"/>
        </w:rPr>
        <w:t>необходимо</w:t>
      </w:r>
      <w:r w:rsidR="009D3768" w:rsidRPr="00FF5EA0">
        <w:rPr>
          <w:rFonts w:ascii="Times New Roman" w:hAnsi="Times New Roman" w:cs="Times New Roman"/>
          <w:szCs w:val="24"/>
        </w:rPr>
        <w:t xml:space="preserve"> записать: себя или другого человека.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9D3768" w:rsidRPr="00FF5EA0">
        <w:rPr>
          <w:rFonts w:ascii="Times New Roman" w:hAnsi="Times New Roman" w:cs="Times New Roman"/>
          <w:szCs w:val="24"/>
        </w:rPr>
        <w:t xml:space="preserve">При выборе варианта </w:t>
      </w: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Мне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данные формы будут заполнены автоматически. При выборе варианта </w:t>
      </w: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Другому человеку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заполните идентификационные данные: ФИО, дату рождения</w:t>
      </w:r>
      <w:r w:rsidRPr="00FF5EA0">
        <w:rPr>
          <w:rFonts w:ascii="Times New Roman" w:hAnsi="Times New Roman" w:cs="Times New Roman"/>
          <w:szCs w:val="24"/>
        </w:rPr>
        <w:t>, пол, СНИЛС, данные полиса ОМС;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нажимает 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Далее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 способ записи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Направления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>. Отобразится список направлений, по которым не выбрано конкретное время обслуживания направления. Отображаются направления, выписанные как на консультацию к конкретному специалисту, так и на услуги в рамках лабораторных и</w:t>
      </w:r>
      <w:r w:rsidRPr="00FF5EA0">
        <w:rPr>
          <w:rFonts w:ascii="Times New Roman" w:hAnsi="Times New Roman" w:cs="Times New Roman"/>
          <w:szCs w:val="24"/>
        </w:rPr>
        <w:t>ли диагностических исследований;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 направление для записи на прием. Если пользователь производит запись для себя – доступен перечень направлений, если для другого человека – необходимо ввести номер </w:t>
      </w:r>
      <w:r w:rsidRPr="00FF5EA0">
        <w:rPr>
          <w:rFonts w:ascii="Times New Roman" w:hAnsi="Times New Roman" w:cs="Times New Roman"/>
          <w:szCs w:val="24"/>
        </w:rPr>
        <w:t>направления для записи на прием;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 МО, </w:t>
      </w:r>
      <w:r w:rsidRPr="00FF5EA0">
        <w:rPr>
          <w:rFonts w:ascii="Times New Roman" w:hAnsi="Times New Roman" w:cs="Times New Roman"/>
          <w:szCs w:val="24"/>
        </w:rPr>
        <w:t xml:space="preserve">в которой </w:t>
      </w:r>
      <w:r w:rsidR="005408C7" w:rsidRPr="00FF5EA0">
        <w:rPr>
          <w:rFonts w:ascii="Times New Roman" w:hAnsi="Times New Roman" w:cs="Times New Roman"/>
          <w:szCs w:val="24"/>
        </w:rPr>
        <w:t>необходимо</w:t>
      </w:r>
      <w:r w:rsidRPr="00FF5EA0">
        <w:rPr>
          <w:rFonts w:ascii="Times New Roman" w:hAnsi="Times New Roman" w:cs="Times New Roman"/>
          <w:szCs w:val="24"/>
        </w:rPr>
        <w:t xml:space="preserve"> получить услугу;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 xml:space="preserve">выбирает услугу, которую </w:t>
      </w:r>
      <w:r w:rsidR="005408C7" w:rsidRPr="00FF5EA0">
        <w:rPr>
          <w:rFonts w:ascii="Times New Roman" w:hAnsi="Times New Roman" w:cs="Times New Roman"/>
          <w:szCs w:val="24"/>
        </w:rPr>
        <w:t>необходимо</w:t>
      </w:r>
      <w:r w:rsidR="007538CD" w:rsidRPr="00FF5EA0">
        <w:rPr>
          <w:rFonts w:ascii="Times New Roman" w:hAnsi="Times New Roman" w:cs="Times New Roman"/>
          <w:szCs w:val="24"/>
        </w:rPr>
        <w:t xml:space="preserve"> </w:t>
      </w:r>
      <w:r w:rsidRPr="00FF5EA0">
        <w:rPr>
          <w:rFonts w:ascii="Times New Roman" w:hAnsi="Times New Roman" w:cs="Times New Roman"/>
          <w:szCs w:val="24"/>
        </w:rPr>
        <w:t>получить;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>выбирает вра</w:t>
      </w:r>
      <w:r w:rsidRPr="00FF5EA0">
        <w:rPr>
          <w:rFonts w:ascii="Times New Roman" w:hAnsi="Times New Roman" w:cs="Times New Roman"/>
          <w:szCs w:val="24"/>
        </w:rPr>
        <w:t xml:space="preserve">ча, к которому </w:t>
      </w:r>
      <w:r w:rsidR="005408C7" w:rsidRPr="00FF5EA0">
        <w:rPr>
          <w:rFonts w:ascii="Times New Roman" w:hAnsi="Times New Roman" w:cs="Times New Roman"/>
          <w:szCs w:val="24"/>
        </w:rPr>
        <w:t>необходимо</w:t>
      </w:r>
      <w:r w:rsidRPr="00FF5EA0">
        <w:rPr>
          <w:rFonts w:ascii="Times New Roman" w:hAnsi="Times New Roman" w:cs="Times New Roman"/>
          <w:szCs w:val="24"/>
        </w:rPr>
        <w:t xml:space="preserve"> записаться;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>выбирае</w:t>
      </w:r>
      <w:r w:rsidRPr="00FF5EA0">
        <w:rPr>
          <w:rFonts w:ascii="Times New Roman" w:hAnsi="Times New Roman" w:cs="Times New Roman"/>
          <w:szCs w:val="24"/>
        </w:rPr>
        <w:t>т дату и время записи на услугу;</w:t>
      </w:r>
    </w:p>
    <w:p w:rsidR="009D3768" w:rsidRPr="00FF5EA0" w:rsidRDefault="009D3768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ЕПГУ отображает сообщение о н</w:t>
      </w:r>
      <w:r w:rsidR="00137B24" w:rsidRPr="00FF5EA0">
        <w:rPr>
          <w:rFonts w:ascii="Times New Roman" w:hAnsi="Times New Roman" w:cs="Times New Roman"/>
          <w:szCs w:val="24"/>
        </w:rPr>
        <w:t>еобходимости подтвердить запись;</w:t>
      </w:r>
    </w:p>
    <w:p w:rsidR="009D3768" w:rsidRPr="00FF5EA0" w:rsidRDefault="00137B24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D3768" w:rsidRPr="00FF5EA0">
        <w:rPr>
          <w:rFonts w:ascii="Times New Roman" w:hAnsi="Times New Roman" w:cs="Times New Roman"/>
          <w:szCs w:val="24"/>
        </w:rPr>
        <w:t>нажимает</w:t>
      </w:r>
      <w:r w:rsidR="007538CD" w:rsidRPr="00FF5EA0">
        <w:rPr>
          <w:rFonts w:ascii="Times New Roman" w:hAnsi="Times New Roman" w:cs="Times New Roman"/>
          <w:szCs w:val="24"/>
        </w:rPr>
        <w:t xml:space="preserve"> </w:t>
      </w:r>
      <w:r w:rsidR="009D3768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Да, по</w:t>
      </w:r>
      <w:r w:rsidRPr="00FF5EA0">
        <w:rPr>
          <w:rFonts w:ascii="Times New Roman" w:hAnsi="Times New Roman" w:cs="Times New Roman"/>
          <w:szCs w:val="24"/>
        </w:rPr>
        <w:t>дтверждаю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D3768" w:rsidRPr="00FF5EA0" w:rsidRDefault="009D3768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ЕПГУ производит запись на прием и выводит данные об успешной записи.</w:t>
      </w:r>
    </w:p>
    <w:p w:rsidR="009D3768" w:rsidRPr="00FF5EA0" w:rsidRDefault="009D3768" w:rsidP="009D3768">
      <w:pPr>
        <w:pStyle w:val="3"/>
        <w:rPr>
          <w:rFonts w:ascii="Times New Roman" w:hAnsi="Times New Roman"/>
          <w:szCs w:val="24"/>
        </w:rPr>
      </w:pPr>
      <w:bookmarkStart w:id="19" w:name="_Toc85188290"/>
      <w:bookmarkStart w:id="20" w:name="_Toc94883959"/>
      <w:r w:rsidRPr="00FF5EA0">
        <w:rPr>
          <w:rFonts w:ascii="Times New Roman" w:hAnsi="Times New Roman"/>
          <w:szCs w:val="24"/>
        </w:rPr>
        <w:lastRenderedPageBreak/>
        <w:t xml:space="preserve">Запись на прием по направлению 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через дневник врача</w:t>
      </w:r>
      <w:bookmarkEnd w:id="19"/>
      <w:bookmarkEnd w:id="20"/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Чтобы записать пациента на прием к специалисту МО по выданному направлению, выберите пункт главного меню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Рабочие места/ Дневник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Откроется форма дневника врача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_Ref75513082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1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137B24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5A38D94D" wp14:editId="51F536A3">
            <wp:extent cx="6295390" cy="2966388"/>
            <wp:effectExtent l="19050" t="19050" r="10160" b="24765"/>
            <wp:docPr id="100000" name="Рисунок 100000" descr="Форма дневника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8343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638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137B24">
      <w:pPr>
        <w:pStyle w:val="phfiguretitle"/>
        <w:rPr>
          <w:rFonts w:ascii="Times New Roman" w:hAnsi="Times New Roman" w:cs="Times New Roman"/>
          <w:szCs w:val="24"/>
        </w:rPr>
      </w:pPr>
      <w:bookmarkStart w:id="21" w:name="_Ref75513082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1"/>
      <w:r w:rsidR="00CA38CB">
        <w:rPr>
          <w:rFonts w:ascii="Times New Roman" w:hAnsi="Times New Roman" w:cs="Times New Roman"/>
          <w:szCs w:val="24"/>
        </w:rPr>
        <w:t>1</w:t>
      </w:r>
      <w:r w:rsidRPr="00FF5EA0">
        <w:rPr>
          <w:rFonts w:ascii="Times New Roman" w:hAnsi="Times New Roman" w:cs="Times New Roman"/>
          <w:szCs w:val="24"/>
        </w:rPr>
        <w:t xml:space="preserve"> – Форма дневника врача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Перейдите к необходимой дате, на которую производился прием пациента, используя панель в верхней части формы. В списке отобразятся все записи на прием к текущему врачу на выбранную дату.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Найдите запись пациента.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Выделите в дневнике необходимого пациента, вызовите контекстное меню и выберите пункт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Кол-во свободных ячеек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Откроется окно просмотра свободных ячеек для записи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_Ref75513083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2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473DF8FC" wp14:editId="2F85B95C">
            <wp:extent cx="6295390" cy="2311324"/>
            <wp:effectExtent l="19050" t="19050" r="10160" b="13335"/>
            <wp:docPr id="100019" name="Рисунок 100019" descr="Окно просмотра свободных ячеек для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2752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13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2" w:name="_Ref75513083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2"/>
      <w:r w:rsidR="00CA38CB">
        <w:rPr>
          <w:rFonts w:ascii="Times New Roman" w:hAnsi="Times New Roman" w:cs="Times New Roman"/>
          <w:szCs w:val="24"/>
        </w:rPr>
        <w:t>2</w:t>
      </w:r>
      <w:r w:rsidRPr="00FF5EA0">
        <w:rPr>
          <w:rFonts w:ascii="Times New Roman" w:hAnsi="Times New Roman" w:cs="Times New Roman"/>
          <w:szCs w:val="24"/>
        </w:rPr>
        <w:t xml:space="preserve"> – Окно просмотра свободных ячеек для записи</w:t>
      </w:r>
    </w:p>
    <w:p w:rsidR="009D3768" w:rsidRPr="00FF5EA0" w:rsidRDefault="009D3768" w:rsidP="009D3768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lastRenderedPageBreak/>
        <w:t>Заполните поля:</w:t>
      </w:r>
    </w:p>
    <w:p w:rsidR="009D3768" w:rsidRPr="00FF5EA0" w:rsidRDefault="007538CD" w:rsidP="009D3768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Выбор МО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выберите свою МО из выпадающего списка с помощью кнопки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9D3768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824C1C9" wp14:editId="752AFACE">
            <wp:extent cx="209550" cy="228600"/>
            <wp:effectExtent l="19050" t="19050" r="19050" b="19050"/>
            <wp:docPr id="100001" name="Рисунок 100001" descr="_scroll_external/attachments/worddav8f43cf29672835c267d3e68d8d9ac545-a4eb6e95f18ce12558ceecaf28bc5f4e2173f8f3421bb1b704b6a6478c12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9823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358B0" w:rsidRPr="00FF5EA0">
        <w:rPr>
          <w:rFonts w:ascii="Times New Roman" w:hAnsi="Times New Roman" w:cs="Times New Roman"/>
          <w:szCs w:val="24"/>
        </w:rPr>
        <w:t>;</w:t>
      </w:r>
    </w:p>
    <w:p w:rsidR="009D3768" w:rsidRPr="00FF5EA0" w:rsidRDefault="007538CD" w:rsidP="009D3768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Выбор профиля помощи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выберите профиль помощи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9D3768" w:rsidRPr="00FF5EA0">
        <w:rPr>
          <w:rFonts w:ascii="Times New Roman" w:hAnsi="Times New Roman" w:cs="Times New Roman"/>
          <w:szCs w:val="24"/>
        </w:rPr>
        <w:t>из выпадающего списка с помощью кнопки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9D3768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CE4B949" wp14:editId="3DA4D027">
            <wp:extent cx="209550" cy="228600"/>
            <wp:effectExtent l="19050" t="19050" r="19050" b="19050"/>
            <wp:docPr id="100002" name="Рисунок 100002" descr="_scroll_external/attachments/worddav8f43cf29672835c267d3e68d8d9ac545-a4eb6e95f18ce12558ceecaf28bc5f4e2173f8f3421bb1b704b6a6478c12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2396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9D3768" w:rsidRPr="00FF5EA0">
        <w:rPr>
          <w:rFonts w:ascii="Times New Roman" w:hAnsi="Times New Roman" w:cs="Times New Roman"/>
          <w:szCs w:val="24"/>
        </w:rPr>
        <w:t>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Найти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В таблице отобразится список свободных ячеек для записи в текущей МО по указанному профилю помощи.</w:t>
      </w:r>
    </w:p>
    <w:p w:rsidR="00137B24" w:rsidRPr="00FF5EA0" w:rsidRDefault="00137B24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Если список ячеек пуст, то записать пациента через УО в текущую МО на </w:t>
      </w:r>
      <w:r w:rsidR="00271C14" w:rsidRPr="00FF5EA0">
        <w:rPr>
          <w:rFonts w:ascii="Times New Roman" w:hAnsi="Times New Roman"/>
          <w:szCs w:val="24"/>
        </w:rPr>
        <w:t>необходимый</w:t>
      </w:r>
      <w:r w:rsidRPr="00FF5EA0">
        <w:rPr>
          <w:rFonts w:ascii="Times New Roman" w:hAnsi="Times New Roman"/>
          <w:szCs w:val="24"/>
        </w:rPr>
        <w:t xml:space="preserve"> профиль помощи по направлению не получится.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Закройте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окно просмотра свободных ячеек для записи.</w:t>
      </w:r>
    </w:p>
    <w:p w:rsidR="00137B24" w:rsidRPr="00FF5EA0" w:rsidRDefault="00137B24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Выделите в дневнике необходимого пациента, вызовите контекстное меню и выберите пункт «Направления» (</w:t>
      </w:r>
      <w:r w:rsidR="00D358B0" w:rsidRPr="00FF5EA0">
        <w:rPr>
          <w:rFonts w:ascii="Times New Roman" w:hAnsi="Times New Roman"/>
          <w:szCs w:val="24"/>
        </w:rPr>
        <w:fldChar w:fldCharType="begin"/>
      </w:r>
      <w:r w:rsidR="00D358B0" w:rsidRPr="00FF5EA0">
        <w:rPr>
          <w:rFonts w:ascii="Times New Roman" w:hAnsi="Times New Roman"/>
          <w:szCs w:val="24"/>
        </w:rPr>
        <w:instrText xml:space="preserve"> REF _Ref91001278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="00D358B0" w:rsidRPr="00FF5EA0">
        <w:rPr>
          <w:rFonts w:ascii="Times New Roman" w:hAnsi="Times New Roman"/>
          <w:szCs w:val="24"/>
        </w:rPr>
      </w:r>
      <w:r w:rsidR="00D358B0"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3</w:t>
      </w:r>
      <w:r w:rsidR="00D358B0"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76D24F91" wp14:editId="7D4360FD">
            <wp:extent cx="6295390" cy="2964310"/>
            <wp:effectExtent l="19050" t="19050" r="10160" b="26670"/>
            <wp:docPr id="27" name="Рисунок 27" descr="Форма дневника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5895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43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3" w:name="_Ref91001278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3"/>
      <w:r w:rsidR="00CA38CB">
        <w:rPr>
          <w:rFonts w:ascii="Times New Roman" w:hAnsi="Times New Roman" w:cs="Times New Roman"/>
          <w:szCs w:val="24"/>
        </w:rPr>
        <w:t>3</w:t>
      </w:r>
      <w:r w:rsidRPr="00FF5EA0">
        <w:rPr>
          <w:rFonts w:ascii="Times New Roman" w:hAnsi="Times New Roman" w:cs="Times New Roman"/>
          <w:szCs w:val="24"/>
        </w:rPr>
        <w:t xml:space="preserve"> – Форма дневника врача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Откроется окно со списком направлений выбранного пациента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_Ref75513250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4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CECB8BB" wp14:editId="4077AA49">
            <wp:extent cx="5502303" cy="3354905"/>
            <wp:effectExtent l="19050" t="19050" r="22225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201" cy="33743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4" w:name="_Ref75513250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4"/>
      <w:r w:rsidR="00CA38CB">
        <w:rPr>
          <w:rFonts w:ascii="Times New Roman" w:hAnsi="Times New Roman" w:cs="Times New Roman"/>
          <w:szCs w:val="24"/>
        </w:rPr>
        <w:t>4</w:t>
      </w:r>
      <w:r w:rsidRPr="00FF5EA0">
        <w:rPr>
          <w:rFonts w:ascii="Times New Roman" w:hAnsi="Times New Roman" w:cs="Times New Roman"/>
          <w:szCs w:val="24"/>
        </w:rPr>
        <w:t xml:space="preserve"> – Список направлений пациента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Перейдите на вкладку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Направления для УО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Выделите направление пациента, вызовите контекстное меню и выберите пункт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Запись (УО)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Откроется окно выбора ячейки записи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_Ref75513539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5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49CC8FE1" wp14:editId="47B89104">
            <wp:extent cx="5372280" cy="2886323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924" cy="289687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5" w:name="_Ref75513539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5"/>
      <w:r w:rsidR="00CA38CB">
        <w:rPr>
          <w:rFonts w:ascii="Times New Roman" w:hAnsi="Times New Roman" w:cs="Times New Roman"/>
          <w:szCs w:val="24"/>
        </w:rPr>
        <w:t>5</w:t>
      </w:r>
      <w:r w:rsidRPr="00FF5EA0">
        <w:rPr>
          <w:rFonts w:ascii="Times New Roman" w:hAnsi="Times New Roman" w:cs="Times New Roman"/>
          <w:szCs w:val="24"/>
        </w:rPr>
        <w:t xml:space="preserve"> – Окно выбора ячейки записи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Для фильтрации свободных ячеек заполните поля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Специальность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 и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Врач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, затем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Применить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В таблице отобразится список ячеек, удовлетворяющих заданным параметрам фильтрации.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bookmarkStart w:id="26" w:name="_Запись_на_прием_1"/>
      <w:bookmarkEnd w:id="26"/>
      <w:r w:rsidRPr="00FF5EA0">
        <w:rPr>
          <w:rFonts w:ascii="Times New Roman" w:hAnsi="Times New Roman"/>
          <w:szCs w:val="24"/>
        </w:rPr>
        <w:t>Откроется окно для записи на выбранный временной слот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_Ref85029566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6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153964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EA01DF9" wp14:editId="2FAA92EE">
            <wp:extent cx="5743575" cy="1543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5430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7" w:name="_Ref85029566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7"/>
      <w:r w:rsidR="00CA38CB">
        <w:rPr>
          <w:rFonts w:ascii="Times New Roman" w:hAnsi="Times New Roman" w:cs="Times New Roman"/>
          <w:szCs w:val="24"/>
        </w:rPr>
        <w:t>6</w:t>
      </w:r>
      <w:r w:rsidRPr="00FF5EA0">
        <w:rPr>
          <w:rFonts w:ascii="Times New Roman" w:hAnsi="Times New Roman" w:cs="Times New Roman"/>
          <w:szCs w:val="24"/>
        </w:rPr>
        <w:t xml:space="preserve"> – Окно записи на прием в другое МО по внешнему направлению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Записать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Если для направляющей МО не израсходованы все выделенные квоты, то осуществляется запись пациента в целевую МО и появляется сообщение об успешной записи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_Ref85029577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7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3DD37427" wp14:editId="741BBEC7">
            <wp:extent cx="3177340" cy="882595"/>
            <wp:effectExtent l="19050" t="19050" r="23495" b="133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3717" cy="89547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28" w:name="_Ref85029577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28"/>
      <w:r w:rsidR="00CA38CB">
        <w:rPr>
          <w:rFonts w:ascii="Times New Roman" w:hAnsi="Times New Roman" w:cs="Times New Roman"/>
          <w:szCs w:val="24"/>
        </w:rPr>
        <w:t>7</w:t>
      </w:r>
      <w:r w:rsidRPr="00FF5EA0">
        <w:rPr>
          <w:rFonts w:ascii="Times New Roman" w:hAnsi="Times New Roman" w:cs="Times New Roman"/>
          <w:szCs w:val="24"/>
        </w:rPr>
        <w:t xml:space="preserve"> – Сообщение Системы об успешной записи на прием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Ок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 для закрытия окна сообщения.</w:t>
      </w:r>
    </w:p>
    <w:p w:rsidR="009D3768" w:rsidRPr="00FF5EA0" w:rsidRDefault="009D3768" w:rsidP="009D3768">
      <w:pPr>
        <w:pStyle w:val="3"/>
        <w:rPr>
          <w:rFonts w:ascii="Times New Roman" w:hAnsi="Times New Roman"/>
          <w:szCs w:val="24"/>
        </w:rPr>
      </w:pPr>
      <w:bookmarkStart w:id="29" w:name="_Toc85188291"/>
      <w:bookmarkStart w:id="30" w:name="_Toc94883960"/>
      <w:r w:rsidRPr="00FF5EA0">
        <w:rPr>
          <w:rFonts w:ascii="Times New Roman" w:hAnsi="Times New Roman"/>
          <w:szCs w:val="24"/>
        </w:rPr>
        <w:t xml:space="preserve">Запись на прием по направлению 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через журнал внешних направлений</w:t>
      </w:r>
      <w:bookmarkEnd w:id="29"/>
      <w:bookmarkEnd w:id="30"/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Чтобы записать пациента на прием к специалисту МО по выданному направлению, выберите пункт главного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Рабочие места/ Журнал внешних направлений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Откроется форма журнала внешних направлений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_Ref75513726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8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772C47D" wp14:editId="38E8D457">
            <wp:extent cx="4990454" cy="3457791"/>
            <wp:effectExtent l="19050" t="19050" r="2032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8485" cy="34633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31" w:name="_Ref75513726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31"/>
      <w:r w:rsidR="00CA38CB">
        <w:rPr>
          <w:rFonts w:ascii="Times New Roman" w:hAnsi="Times New Roman" w:cs="Times New Roman"/>
          <w:szCs w:val="24"/>
        </w:rPr>
        <w:t>8</w:t>
      </w:r>
      <w:r w:rsidRPr="00FF5EA0">
        <w:rPr>
          <w:rFonts w:ascii="Times New Roman" w:hAnsi="Times New Roman" w:cs="Times New Roman"/>
          <w:szCs w:val="24"/>
        </w:rPr>
        <w:t xml:space="preserve"> – Форма журнала внешних направлений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Перейдите на вкладку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Направляющая МО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Найдите пациента, которого необходимо записать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м, используя панель в верхней части формы. Введите данные в поля поиска и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Найти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Pr="00FF5EA0">
        <w:rPr>
          <w:rFonts w:ascii="Times New Roman" w:hAnsi="Times New Roman"/>
          <w:szCs w:val="24"/>
        </w:rPr>
        <w:t xml:space="preserve"> список пациентов, удовлетворяющих заданным параметрам фильтрации. Нажмите на ФИО пациента для выбора.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Отобрать направления по пациенту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В</w:t>
      </w:r>
      <w:r w:rsidRPr="00FF5EA0">
        <w:rPr>
          <w:rFonts w:ascii="Times New Roman" w:hAnsi="Times New Roman"/>
          <w:szCs w:val="24"/>
        </w:rPr>
        <w:t xml:space="preserve"> таблице </w:t>
      </w:r>
      <w:r w:rsidR="00426FF6" w:rsidRPr="00FF5EA0">
        <w:rPr>
          <w:rFonts w:ascii="Times New Roman" w:hAnsi="Times New Roman"/>
          <w:szCs w:val="24"/>
        </w:rPr>
        <w:t xml:space="preserve">отобразятся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Данные по внешним направлениям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 только направления выбранного пациента.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Выделите необходимое направление, вызовите контекстное меню и выберите пункт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Запись (УО)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Откроется окно выбора ячейки записи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_Ref75513857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9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5726DAC8" wp14:editId="08A407F2">
            <wp:extent cx="5021451" cy="2697836"/>
            <wp:effectExtent l="19050" t="19050" r="27305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106" cy="27100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32" w:name="_Ref75513857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32"/>
      <w:r w:rsidR="00CA38CB">
        <w:rPr>
          <w:rFonts w:ascii="Times New Roman" w:hAnsi="Times New Roman" w:cs="Times New Roman"/>
          <w:szCs w:val="24"/>
        </w:rPr>
        <w:t>9</w:t>
      </w:r>
      <w:r w:rsidRPr="00FF5EA0">
        <w:rPr>
          <w:rFonts w:ascii="Times New Roman" w:hAnsi="Times New Roman" w:cs="Times New Roman"/>
          <w:szCs w:val="24"/>
        </w:rPr>
        <w:t xml:space="preserve"> – Окно выбора ячейки записи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lastRenderedPageBreak/>
        <w:t xml:space="preserve">Для фильтрации свободных ячеек заполните поля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Специальность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 и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Врач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, а затем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Применить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В таблице отобразится список свободных ячеек расписания целевой МО, настроенных под квоты для записи по направлению.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Выберите </w:t>
      </w:r>
      <w:r w:rsidR="003A60FF" w:rsidRPr="00FF5EA0">
        <w:rPr>
          <w:rFonts w:ascii="Times New Roman" w:hAnsi="Times New Roman"/>
          <w:szCs w:val="24"/>
        </w:rPr>
        <w:t>необходимую</w:t>
      </w:r>
      <w:r w:rsidRPr="00FF5EA0">
        <w:rPr>
          <w:rFonts w:ascii="Times New Roman" w:hAnsi="Times New Roman"/>
          <w:szCs w:val="24"/>
        </w:rPr>
        <w:t xml:space="preserve"> ячейку двойным нажатием левой кнопки мыши по записи. Откроется окно для записи на выбранный временной слот 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_Ref85026637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10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17D187DD" wp14:editId="5C55DE8F">
            <wp:extent cx="5229664" cy="1448183"/>
            <wp:effectExtent l="19050" t="19050" r="952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073" cy="14557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33" w:name="_Ref85026637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33"/>
      <w:r w:rsidR="00CA38CB">
        <w:rPr>
          <w:rFonts w:ascii="Times New Roman" w:hAnsi="Times New Roman" w:cs="Times New Roman"/>
          <w:szCs w:val="24"/>
        </w:rPr>
        <w:t>10</w:t>
      </w:r>
      <w:r w:rsidRPr="00FF5EA0">
        <w:rPr>
          <w:rFonts w:ascii="Times New Roman" w:hAnsi="Times New Roman" w:cs="Times New Roman"/>
          <w:szCs w:val="24"/>
        </w:rPr>
        <w:t xml:space="preserve"> – Окно записи на прием в другое МО по внешнему направлению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Записать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 Если для направляющей МО не израсходованы все выделенные квоты, то осуществляется запись пациента в целевую МО и появляется сообщение об успешной записи</w:t>
      </w:r>
      <w:r w:rsidRPr="00FF5EA0" w:rsidDel="002747E9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(</w:t>
      </w:r>
      <w:r w:rsidRPr="00FF5EA0">
        <w:rPr>
          <w:rFonts w:ascii="Times New Roman" w:hAnsi="Times New Roman"/>
          <w:szCs w:val="24"/>
        </w:rPr>
        <w:fldChar w:fldCharType="begin"/>
      </w:r>
      <w:r w:rsidRPr="00FF5EA0">
        <w:rPr>
          <w:rFonts w:ascii="Times New Roman" w:hAnsi="Times New Roman"/>
          <w:szCs w:val="24"/>
        </w:rPr>
        <w:instrText xml:space="preserve"> REF _Ref85026479 \h </w:instrText>
      </w:r>
      <w:r w:rsidR="00FF5EA0" w:rsidRPr="00FF5EA0">
        <w:rPr>
          <w:rFonts w:ascii="Times New Roman" w:hAnsi="Times New Roman"/>
          <w:szCs w:val="24"/>
        </w:rPr>
        <w:instrText xml:space="preserve"> \* MERGEFORMAT </w:instrText>
      </w:r>
      <w:r w:rsidRPr="00FF5EA0">
        <w:rPr>
          <w:rFonts w:ascii="Times New Roman" w:hAnsi="Times New Roman"/>
          <w:szCs w:val="24"/>
        </w:rPr>
      </w:r>
      <w:r w:rsidRPr="00FF5EA0">
        <w:rPr>
          <w:rFonts w:ascii="Times New Roman" w:hAnsi="Times New Roman"/>
          <w:szCs w:val="24"/>
        </w:rPr>
        <w:fldChar w:fldCharType="separate"/>
      </w:r>
      <w:r w:rsidR="00965C00" w:rsidRPr="00FF5EA0">
        <w:rPr>
          <w:rFonts w:ascii="Times New Roman" w:hAnsi="Times New Roman"/>
          <w:szCs w:val="24"/>
        </w:rPr>
        <w:t>Рисунок </w:t>
      </w:r>
      <w:r w:rsidR="00CA38CB">
        <w:rPr>
          <w:rFonts w:ascii="Times New Roman" w:hAnsi="Times New Roman"/>
          <w:noProof/>
          <w:szCs w:val="24"/>
        </w:rPr>
        <w:t>11</w:t>
      </w:r>
      <w:r w:rsidRPr="00FF5EA0">
        <w:rPr>
          <w:rFonts w:ascii="Times New Roman" w:hAnsi="Times New Roman"/>
          <w:szCs w:val="24"/>
        </w:rPr>
        <w:fldChar w:fldCharType="end"/>
      </w:r>
      <w:r w:rsidRPr="00FF5EA0">
        <w:rPr>
          <w:rFonts w:ascii="Times New Roman" w:hAnsi="Times New Roman"/>
          <w:szCs w:val="24"/>
        </w:rPr>
        <w:t>).</w:t>
      </w:r>
    </w:p>
    <w:p w:rsidR="009D3768" w:rsidRPr="00FF5EA0" w:rsidRDefault="009D3768" w:rsidP="009D3768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6547F368" wp14:editId="1451C65C">
            <wp:extent cx="2889849" cy="802736"/>
            <wp:effectExtent l="19050" t="19050" r="25400" b="165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3724" cy="8121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D3768" w:rsidRPr="00FF5EA0" w:rsidRDefault="009D3768" w:rsidP="009D3768">
      <w:pPr>
        <w:pStyle w:val="phfiguretitle"/>
        <w:rPr>
          <w:rFonts w:ascii="Times New Roman" w:hAnsi="Times New Roman" w:cs="Times New Roman"/>
          <w:szCs w:val="24"/>
        </w:rPr>
      </w:pPr>
      <w:bookmarkStart w:id="34" w:name="_Ref85026479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34"/>
      <w:r w:rsidR="00CA38CB">
        <w:rPr>
          <w:rFonts w:ascii="Times New Roman" w:hAnsi="Times New Roman" w:cs="Times New Roman"/>
          <w:szCs w:val="24"/>
        </w:rPr>
        <w:t>11</w:t>
      </w:r>
      <w:r w:rsidRPr="00FF5EA0">
        <w:rPr>
          <w:rFonts w:ascii="Times New Roman" w:hAnsi="Times New Roman" w:cs="Times New Roman"/>
          <w:szCs w:val="24"/>
        </w:rPr>
        <w:t xml:space="preserve"> – Сообщение Системы об успешной записи на прием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Ок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 xml:space="preserve"> для закрытия окна сообщения.</w:t>
      </w:r>
    </w:p>
    <w:p w:rsidR="00B77A7F" w:rsidRPr="00FF5EA0" w:rsidRDefault="0079571A" w:rsidP="009D3768">
      <w:pPr>
        <w:pStyle w:val="2"/>
        <w:rPr>
          <w:rFonts w:ascii="Times New Roman" w:hAnsi="Times New Roman"/>
          <w:szCs w:val="24"/>
        </w:rPr>
      </w:pPr>
      <w:bookmarkStart w:id="35" w:name="_Toc94883961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наличия записи пациента</w:t>
      </w:r>
      <w:bookmarkEnd w:id="15"/>
      <w:bookmarkEnd w:id="16"/>
      <w:r w:rsidR="00591A38" w:rsidRPr="00FF5EA0">
        <w:rPr>
          <w:rFonts w:ascii="Times New Roman" w:hAnsi="Times New Roman"/>
          <w:szCs w:val="24"/>
        </w:rPr>
        <w:t xml:space="preserve"> на прием</w:t>
      </w:r>
      <w:bookmarkEnd w:id="35"/>
    </w:p>
    <w:p w:rsidR="00B77A7F" w:rsidRPr="00FF5EA0" w:rsidRDefault="0079571A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Проверка наличия 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записи пациента</w:t>
      </w:r>
      <w:r w:rsidR="00591A38" w:rsidRPr="00FF5EA0">
        <w:rPr>
          <w:rFonts w:ascii="Times New Roman" w:hAnsi="Times New Roman"/>
          <w:szCs w:val="24"/>
        </w:rPr>
        <w:t xml:space="preserve"> на прием</w:t>
      </w:r>
      <w:r w:rsidRPr="00FF5EA0">
        <w:rPr>
          <w:rFonts w:ascii="Times New Roman" w:hAnsi="Times New Roman"/>
          <w:szCs w:val="24"/>
        </w:rPr>
        <w:t xml:space="preserve"> осуществляется:</w:t>
      </w:r>
    </w:p>
    <w:p w:rsidR="00B77A7F" w:rsidRPr="00FF5EA0" w:rsidRDefault="006D2527" w:rsidP="00C66717">
      <w:pPr>
        <w:pStyle w:val="phlistitemized1"/>
        <w:rPr>
          <w:rFonts w:ascii="Times New Roman" w:hAnsi="Times New Roman" w:cs="Times New Roman"/>
          <w:szCs w:val="24"/>
        </w:rPr>
      </w:pPr>
      <w:hyperlink w:anchor="scroll-bookmark-65" w:history="1">
        <w:r w:rsidR="0079571A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регистратором в регистратуре</w:t>
        </w:r>
      </w:hyperlink>
      <w:r w:rsidR="0079571A" w:rsidRPr="00FF5EA0">
        <w:rPr>
          <w:rFonts w:ascii="Times New Roman" w:hAnsi="Times New Roman" w:cs="Times New Roman"/>
          <w:szCs w:val="24"/>
        </w:rPr>
        <w:t>;</w:t>
      </w:r>
    </w:p>
    <w:p w:rsidR="00B77A7F" w:rsidRPr="00FF5EA0" w:rsidRDefault="006D2527" w:rsidP="00C66717">
      <w:pPr>
        <w:pStyle w:val="phlistitemized1"/>
        <w:rPr>
          <w:rFonts w:ascii="Times New Roman" w:hAnsi="Times New Roman" w:cs="Times New Roman"/>
          <w:szCs w:val="24"/>
        </w:rPr>
      </w:pPr>
      <w:hyperlink w:anchor="scroll-bookmark-66" w:history="1">
        <w:r w:rsidR="0079571A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врачом в</w:t>
        </w:r>
        <w:r w:rsidR="00C66717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 xml:space="preserve"> </w:t>
        </w:r>
        <w:r w:rsidR="0079571A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дневнике врача</w:t>
        </w:r>
      </w:hyperlink>
      <w:r w:rsidR="0079571A" w:rsidRPr="00FF5EA0">
        <w:rPr>
          <w:rFonts w:ascii="Times New Roman" w:hAnsi="Times New Roman" w:cs="Times New Roman"/>
          <w:szCs w:val="24"/>
        </w:rPr>
        <w:t>.</w:t>
      </w:r>
    </w:p>
    <w:p w:rsidR="00B77A7F" w:rsidRPr="00FF5EA0" w:rsidRDefault="0079571A" w:rsidP="009D3768">
      <w:pPr>
        <w:pStyle w:val="3"/>
        <w:rPr>
          <w:rFonts w:ascii="Times New Roman" w:hAnsi="Times New Roman"/>
          <w:szCs w:val="24"/>
        </w:rPr>
      </w:pPr>
      <w:bookmarkStart w:id="36" w:name="scroll-bookmark-67"/>
      <w:bookmarkStart w:id="37" w:name="_Toc90288891"/>
      <w:bookmarkStart w:id="38" w:name="_Toc94883962"/>
      <w:r w:rsidRPr="00FF5EA0">
        <w:rPr>
          <w:rFonts w:ascii="Times New Roman" w:hAnsi="Times New Roman"/>
          <w:szCs w:val="24"/>
        </w:rPr>
        <w:t xml:space="preserve">Проверка наличия записи на </w:t>
      </w:r>
      <w:r w:rsidR="00591A38" w:rsidRPr="00FF5EA0">
        <w:rPr>
          <w:rFonts w:ascii="Times New Roman" w:hAnsi="Times New Roman"/>
          <w:szCs w:val="24"/>
        </w:rPr>
        <w:t>прием</w:t>
      </w:r>
      <w:r w:rsidRPr="00FF5EA0">
        <w:rPr>
          <w:rFonts w:ascii="Times New Roman" w:hAnsi="Times New Roman"/>
          <w:szCs w:val="24"/>
        </w:rPr>
        <w:t xml:space="preserve"> в регистратуре</w:t>
      </w:r>
      <w:bookmarkEnd w:id="36"/>
      <w:bookmarkEnd w:id="37"/>
      <w:bookmarkEnd w:id="38"/>
    </w:p>
    <w:p w:rsidR="00B77A7F" w:rsidRPr="00FF5EA0" w:rsidRDefault="0079571A" w:rsidP="003A60FF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Регистратор МО может проверить наличие записи пациента </w:t>
      </w:r>
      <w:r w:rsidR="00591A38" w:rsidRPr="00FF5EA0">
        <w:rPr>
          <w:rFonts w:ascii="Times New Roman" w:hAnsi="Times New Roman"/>
          <w:szCs w:val="24"/>
        </w:rPr>
        <w:t>на прием</w:t>
      </w:r>
      <w:r w:rsidR="007538CD" w:rsidRPr="00FF5EA0">
        <w:rPr>
          <w:rFonts w:ascii="Times New Roman" w:hAnsi="Times New Roman"/>
          <w:szCs w:val="24"/>
        </w:rPr>
        <w:t>. Для этого выполните следующие действия:</w:t>
      </w:r>
    </w:p>
    <w:p w:rsidR="00B77A7F" w:rsidRPr="00FF5EA0" w:rsidRDefault="00C66717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79571A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Регистратура</w:t>
      </w:r>
      <w:r w:rsidRPr="00FF5EA0">
        <w:rPr>
          <w:rFonts w:ascii="Times New Roman" w:hAnsi="Times New Roman" w:cs="Times New Roman"/>
          <w:szCs w:val="24"/>
        </w:rPr>
        <w:t xml:space="preserve">/ </w:t>
      </w:r>
      <w:r w:rsidR="0079571A" w:rsidRPr="00FF5EA0">
        <w:rPr>
          <w:rFonts w:ascii="Times New Roman" w:hAnsi="Times New Roman" w:cs="Times New Roman"/>
          <w:szCs w:val="24"/>
        </w:rPr>
        <w:t>Поиск пациентов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>. О</w:t>
      </w:r>
      <w:r w:rsidRPr="00FF5EA0">
        <w:rPr>
          <w:rFonts w:ascii="Times New Roman" w:hAnsi="Times New Roman" w:cs="Times New Roman"/>
          <w:szCs w:val="24"/>
        </w:rPr>
        <w:t>ткроется форма поиска пациентов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_Ref90634957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12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B77A7F" w:rsidRPr="00FF5EA0" w:rsidRDefault="0079571A" w:rsidP="00C66717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0336847" wp14:editId="6F342FC0">
            <wp:extent cx="6295390" cy="1600225"/>
            <wp:effectExtent l="19050" t="19050" r="10160" b="19050"/>
            <wp:docPr id="100085" name="Рисунок 100085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8668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00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A7F" w:rsidRPr="00FF5EA0" w:rsidRDefault="0079571A" w:rsidP="00C66717">
      <w:pPr>
        <w:pStyle w:val="phfiguretitle"/>
        <w:rPr>
          <w:rFonts w:ascii="Times New Roman" w:hAnsi="Times New Roman" w:cs="Times New Roman"/>
          <w:szCs w:val="24"/>
        </w:rPr>
      </w:pPr>
      <w:bookmarkStart w:id="39" w:name="_Ref90634957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39"/>
      <w:r w:rsidR="00CA38CB">
        <w:rPr>
          <w:rFonts w:ascii="Times New Roman" w:hAnsi="Times New Roman" w:cs="Times New Roman"/>
          <w:szCs w:val="24"/>
        </w:rPr>
        <w:t>12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C66717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Форма поиска пациентов</w:t>
      </w:r>
    </w:p>
    <w:p w:rsidR="00B77A7F" w:rsidRPr="00FF5EA0" w:rsidRDefault="00C66717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выполните </w:t>
      </w:r>
      <w:r w:rsidR="0079571A" w:rsidRPr="00FF5EA0">
        <w:rPr>
          <w:rFonts w:ascii="Times New Roman" w:hAnsi="Times New Roman" w:cs="Times New Roman"/>
          <w:szCs w:val="24"/>
        </w:rPr>
        <w:t>поиск пациента, использ</w:t>
      </w:r>
      <w:r w:rsidRPr="00FF5EA0">
        <w:rPr>
          <w:rFonts w:ascii="Times New Roman" w:hAnsi="Times New Roman" w:cs="Times New Roman"/>
          <w:szCs w:val="24"/>
        </w:rPr>
        <w:t>уя фильтр в верхней части формы;</w:t>
      </w:r>
    </w:p>
    <w:p w:rsidR="00B77A7F" w:rsidRPr="00FF5EA0" w:rsidRDefault="00C66717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79571A" w:rsidRPr="00FF5EA0">
        <w:rPr>
          <w:rFonts w:ascii="Times New Roman" w:hAnsi="Times New Roman" w:cs="Times New Roman"/>
          <w:szCs w:val="24"/>
        </w:rPr>
        <w:t>на ФИО найденного пациента. Откроется окно, содержащее в</w:t>
      </w:r>
      <w:r w:rsidRPr="00FF5EA0">
        <w:rPr>
          <w:rFonts w:ascii="Times New Roman" w:hAnsi="Times New Roman" w:cs="Times New Roman"/>
          <w:szCs w:val="24"/>
        </w:rPr>
        <w:t>се записи пациента в текущей МО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_Ref90635088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13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C66717" w:rsidRPr="00FF5EA0" w:rsidRDefault="0079571A" w:rsidP="00C66717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4018CF49" wp14:editId="12D50B26">
            <wp:extent cx="6295390" cy="4427081"/>
            <wp:effectExtent l="19050" t="19050" r="10160" b="12065"/>
            <wp:docPr id="100086" name="Рисунок 100086" descr="_scroll_external/attachments/image2021-7-29_15-4-15-1055951cbcdf190f214a0c45be5b99bcc9fc6f3feb58886256b2f02538c03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8466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270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A7F" w:rsidRPr="00FF5EA0" w:rsidRDefault="00C66717" w:rsidP="00C66717">
      <w:pPr>
        <w:pStyle w:val="phfiguretitle"/>
        <w:rPr>
          <w:rFonts w:ascii="Times New Roman" w:hAnsi="Times New Roman" w:cs="Times New Roman"/>
          <w:szCs w:val="24"/>
        </w:rPr>
      </w:pPr>
      <w:bookmarkStart w:id="40" w:name="_Ref90635088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40"/>
      <w:r w:rsidR="00CA38CB">
        <w:rPr>
          <w:rFonts w:ascii="Times New Roman" w:hAnsi="Times New Roman" w:cs="Times New Roman"/>
          <w:szCs w:val="24"/>
        </w:rPr>
        <w:t>13</w:t>
      </w:r>
      <w:r w:rsidRPr="00FF5EA0">
        <w:rPr>
          <w:rFonts w:ascii="Times New Roman" w:hAnsi="Times New Roman" w:cs="Times New Roman"/>
          <w:szCs w:val="24"/>
        </w:rPr>
        <w:t xml:space="preserve"> – Окно с записями пациента</w:t>
      </w:r>
    </w:p>
    <w:p w:rsidR="00B77A7F" w:rsidRPr="00FF5EA0" w:rsidRDefault="00C66717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79571A" w:rsidRPr="00FF5EA0">
        <w:rPr>
          <w:rFonts w:ascii="Times New Roman" w:hAnsi="Times New Roman" w:cs="Times New Roman"/>
          <w:szCs w:val="24"/>
        </w:rPr>
        <w:t xml:space="preserve">в списке запись пациента </w:t>
      </w:r>
      <w:r w:rsidR="00591A38" w:rsidRPr="00FF5EA0">
        <w:rPr>
          <w:rFonts w:ascii="Times New Roman" w:hAnsi="Times New Roman" w:cs="Times New Roman"/>
          <w:szCs w:val="24"/>
        </w:rPr>
        <w:t>на прием</w:t>
      </w:r>
      <w:r w:rsidR="0079571A" w:rsidRPr="00FF5EA0">
        <w:rPr>
          <w:rFonts w:ascii="Times New Roman" w:hAnsi="Times New Roman" w:cs="Times New Roman"/>
          <w:szCs w:val="24"/>
        </w:rPr>
        <w:t>, используя панель поиска.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79571A" w:rsidRPr="00FF5EA0">
        <w:rPr>
          <w:rFonts w:ascii="Times New Roman" w:hAnsi="Times New Roman" w:cs="Times New Roman"/>
          <w:szCs w:val="24"/>
        </w:rPr>
        <w:t xml:space="preserve">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Состояние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Не произведена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>.</w:t>
      </w:r>
    </w:p>
    <w:p w:rsidR="00B77A7F" w:rsidRPr="00FF5EA0" w:rsidRDefault="0079571A" w:rsidP="009D3768">
      <w:pPr>
        <w:pStyle w:val="3"/>
        <w:rPr>
          <w:rFonts w:ascii="Times New Roman" w:hAnsi="Times New Roman"/>
          <w:szCs w:val="24"/>
        </w:rPr>
      </w:pPr>
      <w:bookmarkStart w:id="41" w:name="scroll-bookmark-68"/>
      <w:bookmarkStart w:id="42" w:name="_Toc90288892"/>
      <w:bookmarkStart w:id="43" w:name="_Toc94883963"/>
      <w:r w:rsidRPr="00FF5EA0">
        <w:rPr>
          <w:rFonts w:ascii="Times New Roman" w:hAnsi="Times New Roman"/>
          <w:szCs w:val="24"/>
        </w:rPr>
        <w:lastRenderedPageBreak/>
        <w:t xml:space="preserve">Проверка наличия записи </w:t>
      </w:r>
      <w:r w:rsidR="00591A38" w:rsidRPr="00FF5EA0">
        <w:rPr>
          <w:rFonts w:ascii="Times New Roman" w:hAnsi="Times New Roman"/>
          <w:szCs w:val="24"/>
        </w:rPr>
        <w:t>на прием</w:t>
      </w:r>
      <w:r w:rsidRPr="00FF5EA0">
        <w:rPr>
          <w:rFonts w:ascii="Times New Roman" w:hAnsi="Times New Roman"/>
          <w:szCs w:val="24"/>
        </w:rPr>
        <w:t xml:space="preserve"> в дневнике врача</w:t>
      </w:r>
      <w:bookmarkEnd w:id="41"/>
      <w:bookmarkEnd w:id="42"/>
      <w:bookmarkEnd w:id="43"/>
    </w:p>
    <w:p w:rsidR="00B77A7F" w:rsidRPr="00FF5EA0" w:rsidRDefault="0079571A" w:rsidP="003A60FF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Врач МО может проверить наличие записи пациента </w:t>
      </w:r>
      <w:r w:rsidR="00591A38" w:rsidRPr="00FF5EA0">
        <w:rPr>
          <w:rFonts w:ascii="Times New Roman" w:hAnsi="Times New Roman"/>
          <w:szCs w:val="24"/>
        </w:rPr>
        <w:t>на прием</w:t>
      </w:r>
      <w:r w:rsidR="007538CD" w:rsidRPr="00FF5EA0">
        <w:rPr>
          <w:rFonts w:ascii="Times New Roman" w:hAnsi="Times New Roman"/>
          <w:szCs w:val="24"/>
        </w:rPr>
        <w:t>. Для этого выполните следующие действия: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79571A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Рабочие места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79571A" w:rsidRPr="00FF5EA0">
        <w:rPr>
          <w:rFonts w:ascii="Times New Roman" w:hAnsi="Times New Roman" w:cs="Times New Roman"/>
          <w:szCs w:val="24"/>
        </w:rPr>
        <w:t>Дневник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>. Откроется форма дневника текущего вра</w:t>
      </w:r>
      <w:r w:rsidRPr="00FF5EA0">
        <w:rPr>
          <w:rFonts w:ascii="Times New Roman" w:hAnsi="Times New Roman" w:cs="Times New Roman"/>
          <w:szCs w:val="24"/>
        </w:rPr>
        <w:t>ча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_Ref90635111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14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4528FE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12196C4D" wp14:editId="745C81FD">
            <wp:extent cx="6295206" cy="2054860"/>
            <wp:effectExtent l="19050" t="19050" r="10795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21-5-4_14-27-2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06" cy="20548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A7F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44" w:name="_Ref90635111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44"/>
      <w:r w:rsidR="00CA38CB">
        <w:rPr>
          <w:rFonts w:ascii="Times New Roman" w:hAnsi="Times New Roman" w:cs="Times New Roman"/>
          <w:szCs w:val="24"/>
        </w:rPr>
        <w:t>14</w:t>
      </w:r>
      <w:r w:rsidRPr="00FF5EA0">
        <w:rPr>
          <w:rFonts w:ascii="Times New Roman" w:hAnsi="Times New Roman" w:cs="Times New Roman"/>
          <w:szCs w:val="24"/>
        </w:rPr>
        <w:t xml:space="preserve"> – Дневник врача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перейдите к необходимой</w:t>
      </w:r>
      <w:r w:rsidR="0079571A" w:rsidRPr="00FF5EA0">
        <w:rPr>
          <w:rFonts w:ascii="Times New Roman" w:hAnsi="Times New Roman" w:cs="Times New Roman"/>
          <w:szCs w:val="24"/>
        </w:rPr>
        <w:t xml:space="preserve"> дате, на которую произвел запись пациент с помощью ЕПГУ, используя панель в верхней части формы. В списке отобразятся все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79571A" w:rsidRPr="00FF5EA0">
        <w:rPr>
          <w:rFonts w:ascii="Times New Roman" w:hAnsi="Times New Roman" w:cs="Times New Roman"/>
          <w:szCs w:val="24"/>
        </w:rPr>
        <w:t>м к т</w:t>
      </w:r>
      <w:r w:rsidRPr="00FF5EA0">
        <w:rPr>
          <w:rFonts w:ascii="Times New Roman" w:hAnsi="Times New Roman" w:cs="Times New Roman"/>
          <w:szCs w:val="24"/>
        </w:rPr>
        <w:t>екущему врачу на выбранную дату;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79571A" w:rsidRPr="00FF5EA0">
        <w:rPr>
          <w:rFonts w:ascii="Times New Roman" w:hAnsi="Times New Roman" w:cs="Times New Roman"/>
          <w:szCs w:val="24"/>
        </w:rPr>
        <w:t xml:space="preserve">запись пациента </w:t>
      </w:r>
      <w:r w:rsidR="00591A38" w:rsidRPr="00FF5EA0">
        <w:rPr>
          <w:rFonts w:ascii="Times New Roman" w:hAnsi="Times New Roman" w:cs="Times New Roman"/>
          <w:szCs w:val="24"/>
        </w:rPr>
        <w:t>на прием</w:t>
      </w:r>
      <w:r w:rsidR="0079571A" w:rsidRPr="00FF5EA0">
        <w:rPr>
          <w:rFonts w:ascii="Times New Roman" w:hAnsi="Times New Roman" w:cs="Times New Roman"/>
          <w:szCs w:val="24"/>
        </w:rPr>
        <w:t xml:space="preserve">. 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Ссылка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79571A" w:rsidRPr="00FF5EA0">
        <w:rPr>
          <w:rFonts w:ascii="Times New Roman" w:hAnsi="Times New Roman" w:cs="Times New Roman"/>
          <w:szCs w:val="24"/>
        </w:rPr>
        <w:t xml:space="preserve">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Оказать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>.</w:t>
      </w:r>
    </w:p>
    <w:p w:rsidR="00B77A7F" w:rsidRPr="00FF5EA0" w:rsidRDefault="0079571A" w:rsidP="009D3768">
      <w:pPr>
        <w:pStyle w:val="2"/>
        <w:rPr>
          <w:rFonts w:ascii="Times New Roman" w:hAnsi="Times New Roman"/>
          <w:szCs w:val="24"/>
        </w:rPr>
      </w:pPr>
      <w:bookmarkStart w:id="45" w:name="scroll-bookmark-69"/>
      <w:bookmarkStart w:id="46" w:name="_Toc90288893"/>
      <w:bookmarkStart w:id="47" w:name="_Toc94883964"/>
      <w:r w:rsidRPr="00FF5EA0">
        <w:rPr>
          <w:rFonts w:ascii="Times New Roman" w:hAnsi="Times New Roman"/>
          <w:szCs w:val="24"/>
        </w:rPr>
        <w:t xml:space="preserve">Мониторинг передачи данных в </w:t>
      </w:r>
      <w:bookmarkEnd w:id="45"/>
      <w:bookmarkEnd w:id="46"/>
      <w:r w:rsidR="009B0E2A" w:rsidRPr="00FF5EA0">
        <w:rPr>
          <w:rFonts w:ascii="Times New Roman" w:hAnsi="Times New Roman"/>
          <w:szCs w:val="24"/>
        </w:rPr>
        <w:t>Системе</w:t>
      </w:r>
      <w:bookmarkEnd w:id="47"/>
    </w:p>
    <w:p w:rsidR="00B77A7F" w:rsidRPr="00FF5EA0" w:rsidRDefault="0079571A" w:rsidP="004A152A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Для проверки информационного взаимодействия между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и ЕПГУ</w:t>
      </w:r>
      <w:r w:rsidR="007538CD" w:rsidRPr="00FF5EA0">
        <w:rPr>
          <w:rFonts w:ascii="Times New Roman" w:hAnsi="Times New Roman"/>
          <w:szCs w:val="24"/>
        </w:rPr>
        <w:t xml:space="preserve">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79571A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Система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79571A" w:rsidRPr="00FF5EA0">
        <w:rPr>
          <w:rFonts w:ascii="Times New Roman" w:hAnsi="Times New Roman" w:cs="Times New Roman"/>
          <w:szCs w:val="24"/>
        </w:rPr>
        <w:t>Интеграция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79571A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>. Откроется форма журнала исто</w:t>
      </w:r>
      <w:r w:rsidRPr="00FF5EA0">
        <w:rPr>
          <w:rFonts w:ascii="Times New Roman" w:hAnsi="Times New Roman" w:cs="Times New Roman"/>
          <w:szCs w:val="24"/>
        </w:rPr>
        <w:t>рии запросов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_Ref90635251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15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79571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BF3B3B5" wp14:editId="6F41F6B3">
            <wp:extent cx="6295390" cy="3040792"/>
            <wp:effectExtent l="19050" t="19050" r="10160" b="26670"/>
            <wp:docPr id="100088" name="Рисунок 100088" descr="_scroll_external/attachments/image2021-7-29_15-12-41-3bab8e7663e259dfe3c4f9122eeea7d057486f85a05eb41cdd8dcc9f7272f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8186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07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A7F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48" w:name="_Ref90635251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48"/>
      <w:r w:rsidR="00CA38CB">
        <w:rPr>
          <w:rFonts w:ascii="Times New Roman" w:hAnsi="Times New Roman" w:cs="Times New Roman"/>
          <w:szCs w:val="24"/>
        </w:rPr>
        <w:t>15</w:t>
      </w:r>
      <w:r w:rsidRPr="00FF5EA0">
        <w:rPr>
          <w:rFonts w:ascii="Times New Roman" w:hAnsi="Times New Roman" w:cs="Times New Roman"/>
          <w:szCs w:val="24"/>
        </w:rPr>
        <w:t xml:space="preserve"> – Журнал истории запросов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укажите </w:t>
      </w:r>
      <w:r w:rsidR="0079571A" w:rsidRPr="00FF5EA0">
        <w:rPr>
          <w:rFonts w:ascii="Times New Roman" w:hAnsi="Times New Roman" w:cs="Times New Roman"/>
          <w:szCs w:val="24"/>
        </w:rPr>
        <w:t>период, в который выполнялась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79571A" w:rsidRPr="00FF5EA0">
        <w:rPr>
          <w:rFonts w:ascii="Times New Roman" w:hAnsi="Times New Roman" w:cs="Times New Roman"/>
          <w:szCs w:val="24"/>
        </w:rPr>
        <w:t xml:space="preserve">м к врачу, заполнив поля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Период 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с помощью календаря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79571A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50A229F6" wp14:editId="7830A2CC">
            <wp:extent cx="209550" cy="188595"/>
            <wp:effectExtent l="19050" t="19050" r="19050" b="20955"/>
            <wp:docPr id="100089" name="Рисунок 100089" descr="_scroll_external/attachments/image2021-4-15_13-18-31-7f3451bba29f3dbda459ffd6ca2ca606880e0b5dc896a7ca22b4d13d3e7632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9351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85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F5EA0">
        <w:rPr>
          <w:rFonts w:ascii="Times New Roman" w:hAnsi="Times New Roman" w:cs="Times New Roman"/>
          <w:szCs w:val="24"/>
        </w:rPr>
        <w:t>;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79571A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Система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Концентратор ФЭР Запись на прием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(внешняя система с кодом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er_portal/ER_v3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);</w:t>
      </w:r>
    </w:p>
    <w:p w:rsidR="00B77A7F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79571A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. В блоке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79571A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79571A" w:rsidRPr="00FF5EA0">
        <w:rPr>
          <w:rFonts w:ascii="Times New Roman" w:hAnsi="Times New Roman" w:cs="Times New Roman"/>
          <w:szCs w:val="24"/>
        </w:rPr>
        <w:t xml:space="preserve"> отобразятся все переданные внешней системой запр</w:t>
      </w:r>
      <w:r w:rsidRPr="00FF5EA0">
        <w:rPr>
          <w:rFonts w:ascii="Times New Roman" w:hAnsi="Times New Roman" w:cs="Times New Roman"/>
          <w:szCs w:val="24"/>
        </w:rPr>
        <w:t>осы за указанный период времени (</w:t>
      </w:r>
      <w:r w:rsidR="00AC5D76" w:rsidRPr="00FF5EA0">
        <w:rPr>
          <w:rFonts w:ascii="Times New Roman" w:hAnsi="Times New Roman" w:cs="Times New Roman"/>
          <w:szCs w:val="24"/>
        </w:rPr>
        <w:fldChar w:fldCharType="begin"/>
      </w:r>
      <w:r w:rsidR="00AC5D76" w:rsidRPr="00FF5EA0">
        <w:rPr>
          <w:rFonts w:ascii="Times New Roman" w:hAnsi="Times New Roman" w:cs="Times New Roman"/>
          <w:szCs w:val="24"/>
        </w:rPr>
        <w:instrText xml:space="preserve"> REF _Ref90636132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="00AC5D76" w:rsidRPr="00FF5EA0">
        <w:rPr>
          <w:rFonts w:ascii="Times New Roman" w:hAnsi="Times New Roman" w:cs="Times New Roman"/>
          <w:szCs w:val="24"/>
        </w:rPr>
      </w:r>
      <w:r w:rsidR="00AC5D76"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16</w:t>
      </w:r>
      <w:r w:rsidR="00AC5D76"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79571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7CE2638B" wp14:editId="1411BA05">
            <wp:extent cx="6295390" cy="2970621"/>
            <wp:effectExtent l="19050" t="19050" r="10160" b="20320"/>
            <wp:docPr id="100090" name="Рисунок 100090" descr="_scroll_external/attachments/image2021-7-26_16-30-37-926817e9fbcbb11312bef85d4ab166a14eb975b60b4687985567575c0ba1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7570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706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7A7F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49" w:name="_Ref90636132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49"/>
      <w:r w:rsidR="00CA38CB">
        <w:rPr>
          <w:rFonts w:ascii="Times New Roman" w:hAnsi="Times New Roman" w:cs="Times New Roman"/>
          <w:szCs w:val="24"/>
        </w:rPr>
        <w:t>16</w:t>
      </w:r>
      <w:r w:rsidRPr="00FF5EA0">
        <w:rPr>
          <w:rFonts w:ascii="Times New Roman" w:hAnsi="Times New Roman" w:cs="Times New Roman"/>
          <w:szCs w:val="24"/>
        </w:rPr>
        <w:t xml:space="preserve"> – Отображение запросов</w:t>
      </w:r>
    </w:p>
    <w:p w:rsidR="00B77A7F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проанализируйте </w:t>
      </w:r>
      <w:r w:rsidR="0079571A" w:rsidRPr="00FF5EA0">
        <w:rPr>
          <w:rFonts w:ascii="Times New Roman" w:hAnsi="Times New Roman" w:cs="Times New Roman"/>
          <w:szCs w:val="24"/>
        </w:rPr>
        <w:t>найденные записи журнала:</w:t>
      </w:r>
    </w:p>
    <w:p w:rsidR="00B77A7F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79571A" w:rsidRPr="00FF5EA0">
        <w:rPr>
          <w:rFonts w:ascii="Times New Roman" w:hAnsi="Times New Roman"/>
          <w:szCs w:val="24"/>
        </w:rPr>
        <w:t xml:space="preserve">имеются записи с результатом </w:t>
      </w:r>
      <w:r w:rsidR="007538CD" w:rsidRPr="00FF5EA0">
        <w:rPr>
          <w:rFonts w:ascii="Times New Roman" w:hAnsi="Times New Roman"/>
          <w:szCs w:val="24"/>
        </w:rPr>
        <w:t>«</w:t>
      </w:r>
      <w:r w:rsidR="0079571A" w:rsidRPr="00FF5EA0">
        <w:rPr>
          <w:rFonts w:ascii="Times New Roman" w:hAnsi="Times New Roman"/>
          <w:szCs w:val="24"/>
        </w:rPr>
        <w:t>Есть ошибки</w:t>
      </w:r>
      <w:r w:rsidR="007538CD" w:rsidRPr="00FF5EA0">
        <w:rPr>
          <w:rFonts w:ascii="Times New Roman" w:hAnsi="Times New Roman"/>
          <w:szCs w:val="24"/>
        </w:rPr>
        <w:t>»</w:t>
      </w:r>
      <w:r w:rsidR="0079571A" w:rsidRPr="00FF5EA0">
        <w:rPr>
          <w:rFonts w:ascii="Times New Roman" w:hAnsi="Times New Roman"/>
          <w:szCs w:val="24"/>
        </w:rPr>
        <w:t>, это означает, что запись пациента не произведена.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79571A" w:rsidRPr="00FF5EA0">
        <w:rPr>
          <w:rFonts w:ascii="Times New Roman" w:hAnsi="Times New Roman"/>
          <w:szCs w:val="24"/>
        </w:rPr>
        <w:t xml:space="preserve">В этом случае перейдите к блоку </w:t>
      </w:r>
      <w:r w:rsidR="007538CD" w:rsidRPr="00FF5EA0">
        <w:rPr>
          <w:rFonts w:ascii="Times New Roman" w:hAnsi="Times New Roman"/>
          <w:szCs w:val="24"/>
        </w:rPr>
        <w:t>«</w:t>
      </w:r>
      <w:r w:rsidR="0079571A" w:rsidRPr="00FF5EA0">
        <w:rPr>
          <w:rFonts w:ascii="Times New Roman" w:hAnsi="Times New Roman"/>
          <w:szCs w:val="24"/>
        </w:rPr>
        <w:t>Операции</w:t>
      </w:r>
      <w:r w:rsidR="007538CD" w:rsidRPr="00FF5EA0">
        <w:rPr>
          <w:rFonts w:ascii="Times New Roman" w:hAnsi="Times New Roman"/>
          <w:szCs w:val="24"/>
        </w:rPr>
        <w:t>»</w:t>
      </w:r>
      <w:r w:rsidR="0079571A" w:rsidRPr="00FF5EA0">
        <w:rPr>
          <w:rFonts w:ascii="Times New Roman" w:hAnsi="Times New Roman"/>
          <w:szCs w:val="24"/>
        </w:rPr>
        <w:t xml:space="preserve"> для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79571A" w:rsidRPr="00FF5EA0">
        <w:rPr>
          <w:rFonts w:ascii="Times New Roman" w:hAnsi="Times New Roman"/>
          <w:szCs w:val="24"/>
        </w:rPr>
        <w:lastRenderedPageBreak/>
        <w:t xml:space="preserve">детализации ошибок. Для просмотра запроса или ответа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="0079571A" w:rsidRPr="00FF5EA0">
        <w:rPr>
          <w:rFonts w:ascii="Times New Roman" w:hAnsi="Times New Roman"/>
          <w:szCs w:val="24"/>
        </w:rPr>
        <w:t>XML</w:t>
      </w:r>
      <w:r w:rsidR="007538CD" w:rsidRPr="00FF5EA0">
        <w:rPr>
          <w:rFonts w:ascii="Times New Roman" w:hAnsi="Times New Roman"/>
          <w:szCs w:val="24"/>
        </w:rPr>
        <w:t>»</w:t>
      </w:r>
      <w:r w:rsidR="0079571A"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="0079571A"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="0079571A" w:rsidRPr="00FF5EA0">
        <w:rPr>
          <w:rFonts w:ascii="Times New Roman" w:hAnsi="Times New Roman"/>
          <w:szCs w:val="24"/>
        </w:rPr>
        <w:t xml:space="preserve"> читабельный </w:t>
      </w:r>
      <w:r w:rsidRPr="00FF5EA0">
        <w:rPr>
          <w:rFonts w:ascii="Times New Roman" w:hAnsi="Times New Roman"/>
          <w:szCs w:val="24"/>
        </w:rPr>
        <w:t>запрос в новой вкладке браузера;</w:t>
      </w:r>
    </w:p>
    <w:p w:rsidR="00B77A7F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79571A" w:rsidRPr="00FF5EA0">
        <w:rPr>
          <w:rFonts w:ascii="Times New Roman" w:hAnsi="Times New Roman"/>
          <w:szCs w:val="24"/>
        </w:rPr>
        <w:t xml:space="preserve">все записи имеют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79571A" w:rsidRPr="00FF5EA0">
        <w:rPr>
          <w:rFonts w:ascii="Times New Roman" w:hAnsi="Times New Roman"/>
          <w:szCs w:val="24"/>
        </w:rPr>
        <w:t>Удачно</w:t>
      </w:r>
      <w:r w:rsidR="007538CD" w:rsidRPr="00FF5EA0">
        <w:rPr>
          <w:rFonts w:ascii="Times New Roman" w:hAnsi="Times New Roman"/>
          <w:szCs w:val="24"/>
        </w:rPr>
        <w:t>»</w:t>
      </w:r>
      <w:r w:rsidR="0079571A" w:rsidRPr="00FF5EA0">
        <w:rPr>
          <w:rFonts w:ascii="Times New Roman" w:hAnsi="Times New Roman"/>
          <w:szCs w:val="24"/>
        </w:rPr>
        <w:t>, это означает, что запись пациента выполнена успешно.</w:t>
      </w:r>
    </w:p>
    <w:p w:rsidR="004A152A" w:rsidRPr="00FF5EA0" w:rsidRDefault="001746E8" w:rsidP="004A152A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 xml:space="preserve">Примечание </w:t>
      </w:r>
      <w:r w:rsidRPr="00FF5EA0">
        <w:rPr>
          <w:rFonts w:ascii="Times New Roman" w:hAnsi="Times New Roman"/>
          <w:szCs w:val="24"/>
        </w:rPr>
        <w:t xml:space="preserve">– Для успешной записи пациента </w:t>
      </w:r>
      <w:r w:rsidR="00591A38" w:rsidRPr="00FF5EA0">
        <w:rPr>
          <w:rFonts w:ascii="Times New Roman" w:hAnsi="Times New Roman"/>
          <w:szCs w:val="24"/>
        </w:rPr>
        <w:t>на прием</w:t>
      </w:r>
      <w:r w:rsidRPr="00FF5EA0">
        <w:rPr>
          <w:rFonts w:ascii="Times New Roman" w:hAnsi="Times New Roman"/>
          <w:szCs w:val="24"/>
        </w:rPr>
        <w:t xml:space="preserve"> 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должны быть успешно выполнены следующие запросы:</w:t>
      </w:r>
    </w:p>
    <w:p w:rsidR="00C869D2" w:rsidRPr="00FF5EA0" w:rsidRDefault="00C869D2" w:rsidP="00C869D2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При записи на вакцинацию: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GetPatientInfo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наличии сведений о гражданине;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GetMOInfoExtended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перечня МО, доступных для записи на прием;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GetMOResourceInfo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перечня кабинетов и доступных дат для записи пациента на прием;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GetScheduleInfo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перечня свободных слотов для записи пациента на прием;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CreateAppointment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запись пациента на прием.</w:t>
      </w:r>
    </w:p>
    <w:p w:rsidR="00C869D2" w:rsidRPr="00FF5EA0" w:rsidRDefault="00C869D2" w:rsidP="00C869D2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При записи на прием к врачу, осуществляющему диспансерное наблюдение:</w:t>
      </w:r>
    </w:p>
    <w:p w:rsidR="007538CD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GetPatientInfo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наличии сведений о гражданине;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GetMOResourceInfo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перечня кабинетов и доступных дат для записи пациента на прием;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GetScheduleInfo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предоставление перечня свободных слотов для записи пациента на прием;</w:t>
      </w:r>
    </w:p>
    <w:p w:rsidR="00C869D2" w:rsidRPr="00FF5EA0" w:rsidRDefault="007538CD" w:rsidP="00C869D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C869D2" w:rsidRPr="00FF5EA0">
        <w:rPr>
          <w:rFonts w:ascii="Times New Roman" w:hAnsi="Times New Roman" w:cs="Times New Roman"/>
          <w:szCs w:val="24"/>
        </w:rPr>
        <w:t>CreateAppointment</w:t>
      </w:r>
      <w:r w:rsidRPr="00FF5EA0">
        <w:rPr>
          <w:rFonts w:ascii="Times New Roman" w:hAnsi="Times New Roman" w:cs="Times New Roman"/>
          <w:szCs w:val="24"/>
        </w:rPr>
        <w:t>»</w:t>
      </w:r>
      <w:r w:rsidR="00C869D2" w:rsidRPr="00FF5EA0">
        <w:rPr>
          <w:rFonts w:ascii="Times New Roman" w:hAnsi="Times New Roman" w:cs="Times New Roman"/>
          <w:szCs w:val="24"/>
        </w:rPr>
        <w:t xml:space="preserve"> – запись пациента на прием.</w:t>
      </w:r>
    </w:p>
    <w:p w:rsidR="009D3768" w:rsidRPr="00FF5EA0" w:rsidRDefault="009D3768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При записи на прием к врачу по направлению </w:t>
      </w:r>
      <w:r w:rsidR="00FA0BDC" w:rsidRPr="00FF5EA0">
        <w:rPr>
          <w:rFonts w:ascii="Times New Roman" w:hAnsi="Times New Roman"/>
          <w:szCs w:val="24"/>
        </w:rPr>
        <w:t>в</w:t>
      </w:r>
      <w:r w:rsidRPr="00FF5EA0">
        <w:rPr>
          <w:rFonts w:ascii="Times New Roman" w:hAnsi="Times New Roman"/>
          <w:szCs w:val="24"/>
        </w:rPr>
        <w:t xml:space="preserve"> ИС, которая не является источником направления: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GetPatientInfo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наличии сведений о гражданине;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GetReferralInfo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направлении гражданина по номеру направления;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GetMOResourceInfo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предоставление списка медицинских специалистов (или кабинетов), к которым возможна запись по направлению или по выбранной должности в МО;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GetScheduleInfo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получение свободных слотов выбранного медицинского специалиста;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CreateAppointment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 xml:space="preserve"> – создание записи гражданина на прием к врачу;</w:t>
      </w:r>
    </w:p>
    <w:p w:rsidR="009D3768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9D3768" w:rsidRPr="00FF5EA0">
        <w:rPr>
          <w:rFonts w:ascii="Times New Roman" w:hAnsi="Times New Roman" w:cs="Times New Roman"/>
          <w:szCs w:val="24"/>
        </w:rPr>
        <w:t>ReferralAppointmentInformation</w:t>
      </w:r>
      <w:r w:rsidRPr="00FF5EA0">
        <w:rPr>
          <w:rFonts w:ascii="Times New Roman" w:hAnsi="Times New Roman" w:cs="Times New Roman"/>
          <w:szCs w:val="24"/>
        </w:rPr>
        <w:t>»</w:t>
      </w:r>
      <w:r w:rsidR="009D3768" w:rsidRPr="00FF5EA0">
        <w:rPr>
          <w:rFonts w:ascii="Times New Roman" w:hAnsi="Times New Roman" w:cs="Times New Roman"/>
          <w:szCs w:val="24"/>
        </w:rPr>
        <w:t>– передача сведений о регистрации записи на прием к врачу в системе, не являющейся источником информации о направлении гражданина.</w:t>
      </w:r>
    </w:p>
    <w:p w:rsidR="009D3768" w:rsidRPr="00FF5EA0" w:rsidRDefault="00FA0BDC" w:rsidP="009D3768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При записи на прием к врачу по направлению</w:t>
      </w:r>
      <w:r w:rsidR="009D3768" w:rsidRPr="00FF5EA0">
        <w:rPr>
          <w:rFonts w:ascii="Times New Roman" w:hAnsi="Times New Roman"/>
          <w:szCs w:val="24"/>
        </w:rPr>
        <w:t xml:space="preserve"> в ИС, в которой было создано направление:</w:t>
      </w:r>
    </w:p>
    <w:p w:rsidR="00FA0BDC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FA0BDC" w:rsidRPr="00FF5EA0">
        <w:rPr>
          <w:rFonts w:ascii="Times New Roman" w:hAnsi="Times New Roman" w:cs="Times New Roman"/>
          <w:szCs w:val="24"/>
        </w:rPr>
        <w:t>GetPatientInfo</w:t>
      </w:r>
      <w:r w:rsidRPr="00FF5EA0">
        <w:rPr>
          <w:rFonts w:ascii="Times New Roman" w:hAnsi="Times New Roman" w:cs="Times New Roman"/>
          <w:szCs w:val="24"/>
        </w:rPr>
        <w:t>»</w:t>
      </w:r>
      <w:r w:rsidR="00FA0BDC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наличии сведений о гражданине;</w:t>
      </w:r>
    </w:p>
    <w:p w:rsidR="00FA0BDC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lastRenderedPageBreak/>
        <w:t>«</w:t>
      </w:r>
      <w:r w:rsidR="00FA0BDC" w:rsidRPr="00FF5EA0">
        <w:rPr>
          <w:rFonts w:ascii="Times New Roman" w:hAnsi="Times New Roman" w:cs="Times New Roman"/>
          <w:szCs w:val="24"/>
        </w:rPr>
        <w:t>GetReferralInfo</w:t>
      </w:r>
      <w:r w:rsidRPr="00FF5EA0">
        <w:rPr>
          <w:rFonts w:ascii="Times New Roman" w:hAnsi="Times New Roman" w:cs="Times New Roman"/>
          <w:szCs w:val="24"/>
        </w:rPr>
        <w:t>»</w:t>
      </w:r>
      <w:r w:rsidR="00FA0BDC" w:rsidRPr="00FF5EA0">
        <w:rPr>
          <w:rFonts w:ascii="Times New Roman" w:hAnsi="Times New Roman" w:cs="Times New Roman"/>
          <w:szCs w:val="24"/>
        </w:rPr>
        <w:t xml:space="preserve"> – предоставление информации о направлении гражданина по номеру направления;</w:t>
      </w:r>
    </w:p>
    <w:p w:rsidR="00FA0BDC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FA0BDC" w:rsidRPr="00FF5EA0">
        <w:rPr>
          <w:rFonts w:ascii="Times New Roman" w:hAnsi="Times New Roman" w:cs="Times New Roman"/>
          <w:szCs w:val="24"/>
        </w:rPr>
        <w:t>GetMOResourceInfo</w:t>
      </w:r>
      <w:r w:rsidRPr="00FF5EA0">
        <w:rPr>
          <w:rFonts w:ascii="Times New Roman" w:hAnsi="Times New Roman" w:cs="Times New Roman"/>
          <w:szCs w:val="24"/>
        </w:rPr>
        <w:t>»</w:t>
      </w:r>
      <w:r w:rsidR="00FA0BDC" w:rsidRPr="00FF5EA0">
        <w:rPr>
          <w:rFonts w:ascii="Times New Roman" w:hAnsi="Times New Roman" w:cs="Times New Roman"/>
          <w:szCs w:val="24"/>
        </w:rPr>
        <w:t xml:space="preserve"> – предоставление списка медицинских специалистов (или кабинетов), к которым возможна запись по направлению или по выбранной должности в МО;</w:t>
      </w:r>
    </w:p>
    <w:p w:rsidR="00FA0BDC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FA0BDC" w:rsidRPr="00FF5EA0">
        <w:rPr>
          <w:rFonts w:ascii="Times New Roman" w:hAnsi="Times New Roman" w:cs="Times New Roman"/>
          <w:szCs w:val="24"/>
        </w:rPr>
        <w:t>GetScheduleInfo</w:t>
      </w:r>
      <w:r w:rsidRPr="00FF5EA0">
        <w:rPr>
          <w:rFonts w:ascii="Times New Roman" w:hAnsi="Times New Roman" w:cs="Times New Roman"/>
          <w:szCs w:val="24"/>
        </w:rPr>
        <w:t>»</w:t>
      </w:r>
      <w:r w:rsidR="00FA0BDC" w:rsidRPr="00FF5EA0">
        <w:rPr>
          <w:rFonts w:ascii="Times New Roman" w:hAnsi="Times New Roman" w:cs="Times New Roman"/>
          <w:szCs w:val="24"/>
        </w:rPr>
        <w:t xml:space="preserve"> – получение свободных слотов выбранного медицинского специалиста;</w:t>
      </w:r>
    </w:p>
    <w:p w:rsidR="00FA0BDC" w:rsidRPr="00FF5EA0" w:rsidRDefault="007538CD" w:rsidP="00FA0BDC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«</w:t>
      </w:r>
      <w:r w:rsidR="00FA0BDC" w:rsidRPr="00FF5EA0">
        <w:rPr>
          <w:rFonts w:ascii="Times New Roman" w:hAnsi="Times New Roman" w:cs="Times New Roman"/>
          <w:szCs w:val="24"/>
        </w:rPr>
        <w:t>CreateAppointment</w:t>
      </w:r>
      <w:r w:rsidRPr="00FF5EA0">
        <w:rPr>
          <w:rFonts w:ascii="Times New Roman" w:hAnsi="Times New Roman" w:cs="Times New Roman"/>
          <w:szCs w:val="24"/>
        </w:rPr>
        <w:t>»</w:t>
      </w:r>
      <w:r w:rsidR="00FA0BDC" w:rsidRPr="00FF5EA0">
        <w:rPr>
          <w:rFonts w:ascii="Times New Roman" w:hAnsi="Times New Roman" w:cs="Times New Roman"/>
          <w:szCs w:val="24"/>
        </w:rPr>
        <w:t xml:space="preserve"> – создание записи гражданина на прием к врачу.</w:t>
      </w:r>
    </w:p>
    <w:p w:rsidR="009F4972" w:rsidRPr="00FF5EA0" w:rsidRDefault="009F4972" w:rsidP="009F4972">
      <w:pPr>
        <w:pStyle w:val="10"/>
        <w:rPr>
          <w:rFonts w:ascii="Times New Roman" w:hAnsi="Times New Roman"/>
          <w:sz w:val="24"/>
          <w:szCs w:val="24"/>
        </w:rPr>
      </w:pPr>
      <w:bookmarkStart w:id="50" w:name="_Toc94883965"/>
      <w:r w:rsidRPr="00FF5EA0">
        <w:rPr>
          <w:rFonts w:ascii="Times New Roman" w:hAnsi="Times New Roman"/>
          <w:sz w:val="24"/>
          <w:szCs w:val="24"/>
        </w:rPr>
        <w:lastRenderedPageBreak/>
        <w:t>Оказание услуги пациенту</w:t>
      </w:r>
      <w:bookmarkEnd w:id="50"/>
    </w:p>
    <w:p w:rsidR="003E225A" w:rsidRPr="00FF5EA0" w:rsidRDefault="003E225A" w:rsidP="003E225A">
      <w:pPr>
        <w:pStyle w:val="2"/>
        <w:rPr>
          <w:rFonts w:ascii="Times New Roman" w:hAnsi="Times New Roman"/>
          <w:szCs w:val="24"/>
        </w:rPr>
      </w:pPr>
      <w:bookmarkStart w:id="51" w:name="_Toc94883966"/>
      <w:r w:rsidRPr="00FF5EA0">
        <w:rPr>
          <w:rFonts w:ascii="Times New Roman" w:hAnsi="Times New Roman"/>
          <w:szCs w:val="24"/>
        </w:rPr>
        <w:t>Оказание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ма, запись на который выполнена через ЕПГУ</w:t>
      </w:r>
      <w:bookmarkEnd w:id="51"/>
    </w:p>
    <w:p w:rsidR="003E225A" w:rsidRPr="00FF5EA0" w:rsidRDefault="003E225A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Чтобы оказать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пациенту, записанному через ЕПГУ, выполните следующие действия: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E225A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Рабочие места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E225A" w:rsidRPr="00FF5EA0">
        <w:rPr>
          <w:rFonts w:ascii="Times New Roman" w:hAnsi="Times New Roman" w:cs="Times New Roman"/>
          <w:szCs w:val="24"/>
        </w:rPr>
        <w:t>Дневник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. Откроется форма дневник врача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_Ref90635367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17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E225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071A024C" wp14:editId="0BD6E518">
            <wp:extent cx="6295390" cy="1628118"/>
            <wp:effectExtent l="19050" t="19050" r="10160" b="10795"/>
            <wp:docPr id="14" name="Рисунок 14" descr="_scroll_external/attachments/image2021-7-29_15-53-56-827dde14c4493b9c9f6f5092e623b7b2d6a9ba1b046456956b620c69b0cad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3848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281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E225A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52" w:name="_Ref90635367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52"/>
      <w:r w:rsidR="00CA38CB">
        <w:rPr>
          <w:rFonts w:ascii="Times New Roman" w:hAnsi="Times New Roman" w:cs="Times New Roman"/>
          <w:szCs w:val="24"/>
        </w:rPr>
        <w:t>17</w:t>
      </w:r>
      <w:r w:rsidRPr="00FF5EA0">
        <w:rPr>
          <w:rFonts w:ascii="Times New Roman" w:hAnsi="Times New Roman" w:cs="Times New Roman"/>
          <w:szCs w:val="24"/>
        </w:rPr>
        <w:t xml:space="preserve"> – Дневник врача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E225A" w:rsidRPr="00FF5EA0">
        <w:rPr>
          <w:rFonts w:ascii="Times New Roman" w:hAnsi="Times New Roman" w:cs="Times New Roman"/>
          <w:szCs w:val="24"/>
        </w:rPr>
        <w:t>в дневнике запись пациента на пр</w:t>
      </w:r>
      <w:r w:rsidR="00A321D2" w:rsidRPr="00FF5EA0">
        <w:rPr>
          <w:rFonts w:ascii="Times New Roman" w:hAnsi="Times New Roman" w:cs="Times New Roman"/>
          <w:szCs w:val="24"/>
        </w:rPr>
        <w:t>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A321D2" w:rsidRPr="00FF5EA0">
        <w:rPr>
          <w:rFonts w:ascii="Times New Roman" w:hAnsi="Times New Roman" w:cs="Times New Roman"/>
          <w:szCs w:val="24"/>
        </w:rPr>
        <w:t>м, выполненную через ЕПГУ</w:t>
      </w:r>
      <w:r w:rsidRPr="00FF5EA0">
        <w:rPr>
          <w:rFonts w:ascii="Times New Roman" w:hAnsi="Times New Roman" w:cs="Times New Roman"/>
          <w:szCs w:val="24"/>
        </w:rPr>
        <w:t>;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E225A" w:rsidRPr="00FF5EA0">
        <w:rPr>
          <w:rFonts w:ascii="Times New Roman" w:hAnsi="Times New Roman" w:cs="Times New Roman"/>
          <w:szCs w:val="24"/>
        </w:rPr>
        <w:t xml:space="preserve">на ссылку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Оказать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>. Откроется окно оказания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_Ref90635395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18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E225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E1F8822" wp14:editId="2AB665F5">
            <wp:extent cx="6295390" cy="4563958"/>
            <wp:effectExtent l="19050" t="19050" r="10160" b="27305"/>
            <wp:docPr id="15" name="Рисунок 15" descr="_scroll_external/attachments/image2021-7-29_15-59-46-3a2df8d9a06ae2efb5f1131aa5e9aa9948a4b1b8be68dbeedbf0dc2fcffc8e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3147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639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E225A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53" w:name="_Ref90635395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53"/>
      <w:r w:rsidR="00CA38CB">
        <w:rPr>
          <w:rFonts w:ascii="Times New Roman" w:hAnsi="Times New Roman" w:cs="Times New Roman"/>
          <w:szCs w:val="24"/>
        </w:rPr>
        <w:t>18</w:t>
      </w:r>
      <w:r w:rsidRPr="00FF5EA0">
        <w:rPr>
          <w:rFonts w:ascii="Times New Roman" w:hAnsi="Times New Roman" w:cs="Times New Roman"/>
          <w:szCs w:val="24"/>
        </w:rPr>
        <w:t xml:space="preserve"> – Окно оказания приема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заполните </w:t>
      </w:r>
      <w:r w:rsidR="003E225A" w:rsidRPr="00FF5EA0">
        <w:rPr>
          <w:rFonts w:ascii="Times New Roman" w:hAnsi="Times New Roman" w:cs="Times New Roman"/>
          <w:szCs w:val="24"/>
        </w:rPr>
        <w:t>обязательные поля в окне оказания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ма;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E225A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Сохранить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для сохранения внесенной информации.</w:t>
      </w:r>
    </w:p>
    <w:p w:rsidR="003E225A" w:rsidRPr="00FF5EA0" w:rsidRDefault="003E225A" w:rsidP="003E225A">
      <w:pPr>
        <w:pStyle w:val="2"/>
        <w:rPr>
          <w:rFonts w:ascii="Times New Roman" w:hAnsi="Times New Roman"/>
          <w:szCs w:val="24"/>
        </w:rPr>
      </w:pPr>
      <w:bookmarkStart w:id="54" w:name="_Toc94883967"/>
      <w:r w:rsidRPr="00FF5EA0">
        <w:rPr>
          <w:rFonts w:ascii="Times New Roman" w:hAnsi="Times New Roman"/>
          <w:szCs w:val="24"/>
        </w:rPr>
        <w:t xml:space="preserve">Проверка в </w:t>
      </w:r>
      <w:r w:rsidR="009B0E2A" w:rsidRPr="00FF5EA0">
        <w:rPr>
          <w:rFonts w:ascii="Times New Roman" w:hAnsi="Times New Roman"/>
          <w:szCs w:val="24"/>
        </w:rPr>
        <w:t>Системе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передачи информации о факте оказания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ЕПГУ</w:t>
      </w:r>
      <w:bookmarkEnd w:id="54"/>
    </w:p>
    <w:p w:rsidR="003E225A" w:rsidRPr="00FF5EA0" w:rsidRDefault="003E225A" w:rsidP="003A60FF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Для проверк</w:t>
      </w:r>
      <w:r w:rsidR="00A321D2" w:rsidRPr="00FF5EA0">
        <w:rPr>
          <w:rFonts w:ascii="Times New Roman" w:hAnsi="Times New Roman"/>
          <w:szCs w:val="24"/>
        </w:rPr>
        <w:t>и успешной передачи на ЕПГУ</w:t>
      </w:r>
      <w:r w:rsidRPr="00FF5EA0">
        <w:rPr>
          <w:rFonts w:ascii="Times New Roman" w:hAnsi="Times New Roman"/>
          <w:szCs w:val="24"/>
        </w:rPr>
        <w:t xml:space="preserve"> данных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 факте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оказания медицинской услуги пациенту</w:t>
      </w:r>
      <w:r w:rsidR="007538CD" w:rsidRPr="00FF5EA0">
        <w:rPr>
          <w:rFonts w:ascii="Times New Roman" w:hAnsi="Times New Roman"/>
          <w:szCs w:val="24"/>
        </w:rPr>
        <w:t xml:space="preserve">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E225A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Система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E225A" w:rsidRPr="00FF5EA0">
        <w:rPr>
          <w:rFonts w:ascii="Times New Roman" w:hAnsi="Times New Roman" w:cs="Times New Roman"/>
          <w:szCs w:val="24"/>
        </w:rPr>
        <w:t>Интеграция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E225A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>. Откроется</w:t>
      </w:r>
      <w:r w:rsidRPr="00FF5EA0">
        <w:rPr>
          <w:rFonts w:ascii="Times New Roman" w:hAnsi="Times New Roman" w:cs="Times New Roman"/>
          <w:szCs w:val="24"/>
        </w:rPr>
        <w:t xml:space="preserve"> форма журнала истории запросов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_Ref90635435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19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E225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272272B" wp14:editId="60557B2E">
            <wp:extent cx="6295390" cy="3040792"/>
            <wp:effectExtent l="19050" t="19050" r="10160" b="26670"/>
            <wp:docPr id="16" name="Рисунок 16" descr="_scroll_external/attachments/image2021-7-29_15-12-41-317680bd59bb229a01021963c6aa976a9b38c3c9382d4ad2f2cac2915662c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4412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07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E225A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55" w:name="_Ref90635435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55"/>
      <w:r w:rsidR="00CA38CB">
        <w:rPr>
          <w:rFonts w:ascii="Times New Roman" w:hAnsi="Times New Roman" w:cs="Times New Roman"/>
          <w:szCs w:val="24"/>
        </w:rPr>
        <w:t>19</w:t>
      </w:r>
      <w:r w:rsidRPr="00FF5EA0">
        <w:rPr>
          <w:rFonts w:ascii="Times New Roman" w:hAnsi="Times New Roman" w:cs="Times New Roman"/>
          <w:szCs w:val="24"/>
        </w:rPr>
        <w:t xml:space="preserve"> – Форма истории запросов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укажите </w:t>
      </w:r>
      <w:r w:rsidR="003E225A" w:rsidRPr="00FF5EA0">
        <w:rPr>
          <w:rFonts w:ascii="Times New Roman" w:hAnsi="Times New Roman" w:cs="Times New Roman"/>
          <w:szCs w:val="24"/>
        </w:rPr>
        <w:t>период, в который выполнялось оказание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E225A" w:rsidRPr="00FF5EA0">
        <w:rPr>
          <w:rFonts w:ascii="Times New Roman" w:hAnsi="Times New Roman" w:cs="Times New Roman"/>
          <w:szCs w:val="24"/>
        </w:rPr>
        <w:t xml:space="preserve">ма, заполнив поля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Период 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с помощью календаря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E225A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A637664" wp14:editId="64C1BCA2">
            <wp:extent cx="190500" cy="171450"/>
            <wp:effectExtent l="19050" t="19050" r="19050" b="19050"/>
            <wp:docPr id="17" name="Рисунок 17" descr="_scroll_external/attachments/image2021-4-15_13-18-31-9608bc9e9f50d352ab496d9d4320c8f1044444f3a8b5e8db9a037978510c8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2258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F5EA0">
        <w:rPr>
          <w:rFonts w:ascii="Times New Roman" w:hAnsi="Times New Roman" w:cs="Times New Roman"/>
          <w:szCs w:val="24"/>
        </w:rPr>
        <w:t>;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E225A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Система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Концентратор ФЭР Запись на прием. Версия 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(внешняя система с кодом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er_portal/ER_v3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);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E225A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. В блоке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E225A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E225A" w:rsidRPr="00FF5EA0">
        <w:rPr>
          <w:rFonts w:ascii="Times New Roman" w:hAnsi="Times New Roman" w:cs="Times New Roman"/>
          <w:szCs w:val="24"/>
        </w:rPr>
        <w:t xml:space="preserve"> отобразятся все переданные внешней системой запросы за указанный п</w:t>
      </w:r>
      <w:r w:rsidRPr="00FF5EA0">
        <w:rPr>
          <w:rFonts w:ascii="Times New Roman" w:hAnsi="Times New Roman" w:cs="Times New Roman"/>
          <w:szCs w:val="24"/>
        </w:rPr>
        <w:t>ериод времени (</w:t>
      </w:r>
      <w:r w:rsidR="00AC5D76" w:rsidRPr="00FF5EA0">
        <w:rPr>
          <w:rFonts w:ascii="Times New Roman" w:hAnsi="Times New Roman" w:cs="Times New Roman"/>
          <w:szCs w:val="24"/>
        </w:rPr>
        <w:fldChar w:fldCharType="begin"/>
      </w:r>
      <w:r w:rsidR="00AC5D76" w:rsidRPr="00FF5EA0">
        <w:rPr>
          <w:rFonts w:ascii="Times New Roman" w:hAnsi="Times New Roman" w:cs="Times New Roman"/>
          <w:szCs w:val="24"/>
        </w:rPr>
        <w:instrText xml:space="preserve"> REF _Ref90636158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="00AC5D76" w:rsidRPr="00FF5EA0">
        <w:rPr>
          <w:rFonts w:ascii="Times New Roman" w:hAnsi="Times New Roman" w:cs="Times New Roman"/>
          <w:szCs w:val="24"/>
        </w:rPr>
      </w:r>
      <w:r w:rsidR="00AC5D76"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20</w:t>
      </w:r>
      <w:r w:rsidR="00AC5D76"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E225A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776E78AD" wp14:editId="64187F47">
            <wp:extent cx="6295390" cy="2623961"/>
            <wp:effectExtent l="19050" t="19050" r="10160" b="24130"/>
            <wp:docPr id="18" name="Рисунок 18" descr="_scroll_external/attachments/image2021-7-29_15-47-15-0ac19fbc863bdba2e043fe4fd7f4557eb7cf25f0bcff4df42853ae5309636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0245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39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E225A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56" w:name="_Ref90636158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56"/>
      <w:r w:rsidR="00CA38CB">
        <w:rPr>
          <w:rFonts w:ascii="Times New Roman" w:hAnsi="Times New Roman" w:cs="Times New Roman"/>
          <w:szCs w:val="24"/>
        </w:rPr>
        <w:t>20</w:t>
      </w:r>
      <w:r w:rsidRPr="00FF5EA0">
        <w:rPr>
          <w:rFonts w:ascii="Times New Roman" w:hAnsi="Times New Roman" w:cs="Times New Roman"/>
          <w:szCs w:val="24"/>
        </w:rPr>
        <w:t xml:space="preserve"> – Отображение запросов</w:t>
      </w:r>
    </w:p>
    <w:p w:rsidR="003E225A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проанализируйте </w:t>
      </w:r>
      <w:r w:rsidR="003E225A" w:rsidRPr="00FF5EA0">
        <w:rPr>
          <w:rFonts w:ascii="Times New Roman" w:hAnsi="Times New Roman" w:cs="Times New Roman"/>
          <w:szCs w:val="24"/>
        </w:rPr>
        <w:t>найденные записи журнала:</w:t>
      </w:r>
    </w:p>
    <w:p w:rsidR="003E225A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3E225A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3E225A" w:rsidRPr="00FF5EA0">
        <w:rPr>
          <w:rFonts w:ascii="Times New Roman" w:hAnsi="Times New Roman"/>
          <w:szCs w:val="24"/>
        </w:rPr>
        <w:t>Есть ошибки</w:t>
      </w:r>
      <w:r w:rsidR="007538CD" w:rsidRPr="00FF5EA0">
        <w:rPr>
          <w:rFonts w:ascii="Times New Roman" w:hAnsi="Times New Roman"/>
          <w:szCs w:val="24"/>
        </w:rPr>
        <w:t>»</w:t>
      </w:r>
      <w:r w:rsidR="003E225A" w:rsidRPr="00FF5EA0">
        <w:rPr>
          <w:rFonts w:ascii="Times New Roman" w:hAnsi="Times New Roman"/>
          <w:szCs w:val="24"/>
        </w:rPr>
        <w:t>, это означает, что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E225A" w:rsidRPr="00FF5EA0">
        <w:rPr>
          <w:rFonts w:ascii="Times New Roman" w:hAnsi="Times New Roman"/>
          <w:szCs w:val="24"/>
        </w:rPr>
        <w:t>передача информации не произведена.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E225A" w:rsidRPr="00FF5EA0">
        <w:rPr>
          <w:rFonts w:ascii="Times New Roman" w:hAnsi="Times New Roman"/>
          <w:szCs w:val="24"/>
        </w:rPr>
        <w:t xml:space="preserve">В этом случае перейдите к блоку </w:t>
      </w:r>
      <w:r w:rsidR="007538CD" w:rsidRPr="00FF5EA0">
        <w:rPr>
          <w:rFonts w:ascii="Times New Roman" w:hAnsi="Times New Roman"/>
          <w:szCs w:val="24"/>
        </w:rPr>
        <w:t>«</w:t>
      </w:r>
      <w:r w:rsidR="003E225A" w:rsidRPr="00FF5EA0">
        <w:rPr>
          <w:rFonts w:ascii="Times New Roman" w:hAnsi="Times New Roman"/>
          <w:szCs w:val="24"/>
        </w:rPr>
        <w:t>Операции</w:t>
      </w:r>
      <w:r w:rsidR="007538CD" w:rsidRPr="00FF5EA0">
        <w:rPr>
          <w:rFonts w:ascii="Times New Roman" w:hAnsi="Times New Roman"/>
          <w:szCs w:val="24"/>
        </w:rPr>
        <w:t>»</w:t>
      </w:r>
      <w:r w:rsidR="003E225A" w:rsidRPr="00FF5EA0">
        <w:rPr>
          <w:rFonts w:ascii="Times New Roman" w:hAnsi="Times New Roman"/>
          <w:szCs w:val="24"/>
        </w:rPr>
        <w:t xml:space="preserve"> для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E225A" w:rsidRPr="00FF5EA0">
        <w:rPr>
          <w:rFonts w:ascii="Times New Roman" w:hAnsi="Times New Roman"/>
          <w:szCs w:val="24"/>
        </w:rPr>
        <w:lastRenderedPageBreak/>
        <w:t>детализации ошибок.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E225A" w:rsidRPr="00FF5EA0">
        <w:rPr>
          <w:rFonts w:ascii="Times New Roman" w:hAnsi="Times New Roman"/>
          <w:szCs w:val="24"/>
        </w:rPr>
        <w:t xml:space="preserve">Для просмотра запроса или ответа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="003E225A" w:rsidRPr="00FF5EA0">
        <w:rPr>
          <w:rFonts w:ascii="Times New Roman" w:hAnsi="Times New Roman"/>
          <w:szCs w:val="24"/>
        </w:rPr>
        <w:t>XML</w:t>
      </w:r>
      <w:r w:rsidR="007538CD" w:rsidRPr="00FF5EA0">
        <w:rPr>
          <w:rFonts w:ascii="Times New Roman" w:hAnsi="Times New Roman"/>
          <w:szCs w:val="24"/>
        </w:rPr>
        <w:t>»</w:t>
      </w:r>
      <w:r w:rsidR="003E225A"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="003E225A"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="003E225A" w:rsidRPr="00FF5EA0">
        <w:rPr>
          <w:rFonts w:ascii="Times New Roman" w:hAnsi="Times New Roman"/>
          <w:szCs w:val="24"/>
        </w:rPr>
        <w:t xml:space="preserve"> читабельный </w:t>
      </w:r>
      <w:r w:rsidRPr="00FF5EA0">
        <w:rPr>
          <w:rFonts w:ascii="Times New Roman" w:hAnsi="Times New Roman"/>
          <w:szCs w:val="24"/>
        </w:rPr>
        <w:t>запрос в новой вкладке браузера;</w:t>
      </w:r>
    </w:p>
    <w:p w:rsidR="003E225A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3E225A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3E225A" w:rsidRPr="00FF5EA0">
        <w:rPr>
          <w:rFonts w:ascii="Times New Roman" w:hAnsi="Times New Roman"/>
          <w:szCs w:val="24"/>
        </w:rPr>
        <w:t>Удачно</w:t>
      </w:r>
      <w:r w:rsidR="007538CD" w:rsidRPr="00FF5EA0">
        <w:rPr>
          <w:rFonts w:ascii="Times New Roman" w:hAnsi="Times New Roman"/>
          <w:szCs w:val="24"/>
        </w:rPr>
        <w:t>»</w:t>
      </w:r>
      <w:r w:rsidR="003E225A" w:rsidRPr="00FF5EA0">
        <w:rPr>
          <w:rFonts w:ascii="Times New Roman" w:hAnsi="Times New Roman"/>
          <w:szCs w:val="24"/>
        </w:rPr>
        <w:t>, это означает, что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E225A" w:rsidRPr="00FF5EA0">
        <w:rPr>
          <w:rFonts w:ascii="Times New Roman" w:hAnsi="Times New Roman"/>
          <w:szCs w:val="24"/>
        </w:rPr>
        <w:t>передачи информации выполнена успешно.</w:t>
      </w:r>
    </w:p>
    <w:p w:rsidR="003E225A" w:rsidRPr="00FF5EA0" w:rsidRDefault="004A152A" w:rsidP="004A152A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Для успешной передачи информации о факте оказания медицинской помощи пациенту должен быть успешно отработан метод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UpdateAppointmentStatus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</w:p>
    <w:p w:rsidR="003E225A" w:rsidRPr="00FF5EA0" w:rsidRDefault="003E225A" w:rsidP="003E225A">
      <w:pPr>
        <w:pStyle w:val="2"/>
        <w:rPr>
          <w:rFonts w:ascii="Times New Roman" w:hAnsi="Times New Roman"/>
          <w:szCs w:val="24"/>
        </w:rPr>
      </w:pPr>
      <w:bookmarkStart w:id="57" w:name="_Toc94883968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591A38" w:rsidRPr="00FF5EA0">
        <w:rPr>
          <w:rFonts w:ascii="Times New Roman" w:hAnsi="Times New Roman"/>
          <w:szCs w:val="24"/>
        </w:rPr>
        <w:t>на ЕПГУ</w:t>
      </w:r>
      <w:r w:rsidRPr="00FF5EA0">
        <w:rPr>
          <w:rFonts w:ascii="Times New Roman" w:hAnsi="Times New Roman"/>
          <w:szCs w:val="24"/>
        </w:rPr>
        <w:t xml:space="preserve"> оказание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ма, осуществл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нного в </w:t>
      </w:r>
      <w:r w:rsidR="009B0E2A" w:rsidRPr="00FF5EA0">
        <w:rPr>
          <w:rFonts w:ascii="Times New Roman" w:hAnsi="Times New Roman"/>
          <w:szCs w:val="24"/>
        </w:rPr>
        <w:t>Системе</w:t>
      </w:r>
      <w:bookmarkEnd w:id="57"/>
    </w:p>
    <w:p w:rsidR="003E225A" w:rsidRPr="00FF5EA0" w:rsidRDefault="003E225A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Проверка оказания первичного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ма осуществляется по следующему сценарию:</w:t>
      </w:r>
    </w:p>
    <w:p w:rsidR="003E225A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3E225A" w:rsidRPr="00FF5EA0">
        <w:rPr>
          <w:rFonts w:ascii="Times New Roman" w:hAnsi="Times New Roman" w:cs="Times New Roman"/>
          <w:szCs w:val="24"/>
        </w:rPr>
        <w:t>авторизуе</w:t>
      </w:r>
      <w:r w:rsidRPr="00FF5EA0">
        <w:rPr>
          <w:rFonts w:ascii="Times New Roman" w:hAnsi="Times New Roman" w:cs="Times New Roman"/>
          <w:szCs w:val="24"/>
        </w:rPr>
        <w:t xml:space="preserve">тся в личном кабинете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Pr="00FF5EA0">
        <w:rPr>
          <w:rFonts w:ascii="Times New Roman" w:hAnsi="Times New Roman" w:cs="Times New Roman"/>
          <w:szCs w:val="24"/>
        </w:rPr>
        <w:t>;</w:t>
      </w:r>
    </w:p>
    <w:p w:rsidR="003E225A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3E225A" w:rsidRPr="00FF5EA0">
        <w:rPr>
          <w:rFonts w:ascii="Times New Roman" w:hAnsi="Times New Roman" w:cs="Times New Roman"/>
          <w:szCs w:val="24"/>
        </w:rPr>
        <w:t xml:space="preserve"> ленте уведомлений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E225A" w:rsidRPr="00FF5EA0">
        <w:rPr>
          <w:rFonts w:ascii="Times New Roman" w:hAnsi="Times New Roman" w:cs="Times New Roman"/>
          <w:szCs w:val="24"/>
        </w:rPr>
        <w:t>найдите уведомление о смене статуса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 к врачу;</w:t>
      </w:r>
    </w:p>
    <w:p w:rsidR="003E225A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3E225A" w:rsidRPr="00FF5EA0">
        <w:rPr>
          <w:rFonts w:ascii="Times New Roman" w:hAnsi="Times New Roman" w:cs="Times New Roman"/>
          <w:szCs w:val="24"/>
        </w:rPr>
        <w:t>выбирает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E225A" w:rsidRPr="00FF5EA0">
        <w:rPr>
          <w:rFonts w:ascii="Times New Roman" w:hAnsi="Times New Roman" w:cs="Times New Roman"/>
          <w:szCs w:val="24"/>
        </w:rPr>
        <w:t>м к врачу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E225A" w:rsidRPr="00FF5EA0">
        <w:rPr>
          <w:rFonts w:ascii="Times New Roman" w:hAnsi="Times New Roman" w:cs="Times New Roman"/>
          <w:szCs w:val="24"/>
        </w:rPr>
        <w:t>в Ленте уведомлений и пер</w:t>
      </w:r>
      <w:r w:rsidRPr="00FF5EA0">
        <w:rPr>
          <w:rFonts w:ascii="Times New Roman" w:hAnsi="Times New Roman" w:cs="Times New Roman"/>
          <w:szCs w:val="24"/>
        </w:rPr>
        <w:t>еходит в режим просмотра записи;</w:t>
      </w:r>
    </w:p>
    <w:p w:rsidR="003E225A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3E225A" w:rsidRPr="00FF5EA0">
        <w:rPr>
          <w:rFonts w:ascii="Times New Roman" w:hAnsi="Times New Roman" w:cs="Times New Roman"/>
          <w:szCs w:val="24"/>
        </w:rPr>
        <w:t xml:space="preserve"> личном кабинете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E225A" w:rsidRPr="00FF5EA0">
        <w:rPr>
          <w:rFonts w:ascii="Times New Roman" w:hAnsi="Times New Roman" w:cs="Times New Roman"/>
          <w:szCs w:val="24"/>
        </w:rPr>
        <w:t>отображается оказанная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E225A" w:rsidRPr="00FF5EA0">
        <w:rPr>
          <w:rFonts w:ascii="Times New Roman" w:hAnsi="Times New Roman" w:cs="Times New Roman"/>
          <w:szCs w:val="24"/>
        </w:rPr>
        <w:t>м к врачу.</w:t>
      </w:r>
    </w:p>
    <w:p w:rsidR="00387081" w:rsidRPr="00FF5EA0" w:rsidRDefault="00387081" w:rsidP="00387081">
      <w:pPr>
        <w:pStyle w:val="10"/>
        <w:rPr>
          <w:rFonts w:ascii="Times New Roman" w:hAnsi="Times New Roman"/>
          <w:sz w:val="24"/>
          <w:szCs w:val="24"/>
        </w:rPr>
      </w:pPr>
      <w:bookmarkStart w:id="58" w:name="_Toc94883969"/>
      <w:r w:rsidRPr="00FF5EA0">
        <w:rPr>
          <w:rFonts w:ascii="Times New Roman" w:hAnsi="Times New Roman"/>
          <w:sz w:val="24"/>
          <w:szCs w:val="24"/>
        </w:rPr>
        <w:lastRenderedPageBreak/>
        <w:t xml:space="preserve">Отмена записи </w:t>
      </w:r>
      <w:r w:rsidR="00591A38" w:rsidRPr="00FF5EA0">
        <w:rPr>
          <w:rFonts w:ascii="Times New Roman" w:hAnsi="Times New Roman"/>
          <w:sz w:val="24"/>
          <w:szCs w:val="24"/>
        </w:rPr>
        <w:t>на прием</w:t>
      </w:r>
      <w:r w:rsidRPr="00FF5EA0">
        <w:rPr>
          <w:rFonts w:ascii="Times New Roman" w:hAnsi="Times New Roman"/>
          <w:sz w:val="24"/>
          <w:szCs w:val="24"/>
        </w:rPr>
        <w:t xml:space="preserve"> по инициативе МО</w:t>
      </w:r>
      <w:bookmarkEnd w:id="58"/>
    </w:p>
    <w:p w:rsidR="00BE77D3" w:rsidRPr="00FF5EA0" w:rsidRDefault="00BE77D3" w:rsidP="007538CD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Отмена записи пациента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 может быть выполнена по инициативе МО.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Результатом успешной отмены записи пациента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</w:t>
      </w:r>
      <w:r w:rsidR="007538CD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является:</w:t>
      </w:r>
    </w:p>
    <w:p w:rsidR="00BE77D3" w:rsidRPr="00FF5EA0" w:rsidRDefault="00BE77D3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 стороне </w:t>
      </w:r>
      <w:r w:rsidR="00A11270">
        <w:rPr>
          <w:rFonts w:ascii="Times New Roman" w:hAnsi="Times New Roman" w:cs="Times New Roman"/>
          <w:szCs w:val="24"/>
        </w:rPr>
        <w:t>ЕМИАС</w:t>
      </w:r>
      <w:r w:rsidR="00965C00" w:rsidRPr="00FF5EA0">
        <w:rPr>
          <w:rFonts w:ascii="Times New Roman" w:hAnsi="Times New Roman" w:cs="Times New Roman"/>
          <w:szCs w:val="24"/>
        </w:rPr>
        <w:t xml:space="preserve"> </w:t>
      </w:r>
      <w:r w:rsidRPr="00FF5EA0">
        <w:rPr>
          <w:rFonts w:ascii="Times New Roman" w:hAnsi="Times New Roman" w:cs="Times New Roman"/>
          <w:szCs w:val="24"/>
        </w:rPr>
        <w:t xml:space="preserve">– смена статуса записи на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Pr="00FF5EA0">
        <w:rPr>
          <w:rFonts w:ascii="Times New Roman" w:hAnsi="Times New Roman" w:cs="Times New Roman"/>
          <w:szCs w:val="24"/>
        </w:rPr>
        <w:t>Отменена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BE77D3" w:rsidRPr="00FF5EA0" w:rsidRDefault="00BE77D3" w:rsidP="007538CD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на стороне ЕПГУ – в личном кабинете Пользователя ЕПГУ</w:t>
      </w:r>
      <w:r w:rsidR="007538CD" w:rsidRPr="00FF5EA0">
        <w:rPr>
          <w:rFonts w:ascii="Times New Roman" w:hAnsi="Times New Roman" w:cs="Times New Roman"/>
          <w:szCs w:val="24"/>
        </w:rPr>
        <w:t xml:space="preserve"> </w:t>
      </w:r>
      <w:r w:rsidRPr="00FF5EA0">
        <w:rPr>
          <w:rFonts w:ascii="Times New Roman" w:hAnsi="Times New Roman" w:cs="Times New Roman"/>
          <w:szCs w:val="24"/>
        </w:rPr>
        <w:t>отображается отмененная запись о приеме к врачу.</w:t>
      </w:r>
    </w:p>
    <w:p w:rsidR="00387081" w:rsidRPr="00FF5EA0" w:rsidRDefault="00387081" w:rsidP="00387081">
      <w:pPr>
        <w:pStyle w:val="2"/>
        <w:rPr>
          <w:rFonts w:ascii="Times New Roman" w:hAnsi="Times New Roman"/>
          <w:szCs w:val="24"/>
        </w:rPr>
      </w:pPr>
      <w:bookmarkStart w:id="59" w:name="_Toc256000000"/>
      <w:bookmarkStart w:id="60" w:name="_Toc94883970"/>
      <w:r w:rsidRPr="00FF5EA0">
        <w:rPr>
          <w:rFonts w:ascii="Times New Roman" w:hAnsi="Times New Roman"/>
          <w:szCs w:val="24"/>
        </w:rPr>
        <w:t>Отмена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м в </w:t>
      </w:r>
      <w:bookmarkEnd w:id="59"/>
      <w:r w:rsidR="009B0E2A" w:rsidRPr="00FF5EA0">
        <w:rPr>
          <w:rFonts w:ascii="Times New Roman" w:hAnsi="Times New Roman"/>
          <w:szCs w:val="24"/>
        </w:rPr>
        <w:t>Системе</w:t>
      </w:r>
      <w:bookmarkEnd w:id="60"/>
    </w:p>
    <w:p w:rsidR="00387081" w:rsidRPr="00FF5EA0" w:rsidRDefault="00387081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Отмена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осуществляется регистратором МО.</w:t>
      </w:r>
    </w:p>
    <w:p w:rsidR="00387081" w:rsidRPr="00FF5EA0" w:rsidRDefault="00387081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Чтобы отменить запись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</w:t>
      </w:r>
      <w:r w:rsidR="007538CD" w:rsidRPr="00FF5EA0">
        <w:rPr>
          <w:rFonts w:ascii="Times New Roman" w:hAnsi="Times New Roman"/>
          <w:szCs w:val="24"/>
        </w:rPr>
        <w:t>,</w:t>
      </w:r>
      <w:r w:rsidRPr="00FF5EA0">
        <w:rPr>
          <w:rFonts w:ascii="Times New Roman" w:hAnsi="Times New Roman"/>
          <w:szCs w:val="24"/>
        </w:rPr>
        <w:t xml:space="preserve"> выполните следующие действия: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87081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Регистратура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87081" w:rsidRPr="00FF5EA0">
        <w:rPr>
          <w:rFonts w:ascii="Times New Roman" w:hAnsi="Times New Roman" w:cs="Times New Roman"/>
          <w:szCs w:val="24"/>
        </w:rPr>
        <w:t>Поиск пациентов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>. О</w:t>
      </w:r>
      <w:r w:rsidRPr="00FF5EA0">
        <w:rPr>
          <w:rFonts w:ascii="Times New Roman" w:hAnsi="Times New Roman" w:cs="Times New Roman"/>
          <w:szCs w:val="24"/>
        </w:rPr>
        <w:t>ткроется форма поиска пациентов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_Ref90635543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21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387081" w:rsidRPr="00FF5EA0" w:rsidRDefault="00387081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1AD7BF81" wp14:editId="61DA833D">
            <wp:extent cx="6295390" cy="1600225"/>
            <wp:effectExtent l="19050" t="19050" r="10160" b="19050"/>
            <wp:docPr id="100003" name="Рисунок 100003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7753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00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7081" w:rsidRPr="00FF5EA0" w:rsidRDefault="00387081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61" w:name="_Ref90635543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61"/>
      <w:r w:rsidR="00CA38CB">
        <w:rPr>
          <w:rFonts w:ascii="Times New Roman" w:hAnsi="Times New Roman" w:cs="Times New Roman"/>
          <w:szCs w:val="24"/>
        </w:rPr>
        <w:t>21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4A152A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Форма поиска пациентов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выполните </w:t>
      </w:r>
      <w:r w:rsidR="00387081" w:rsidRPr="00FF5EA0">
        <w:rPr>
          <w:rFonts w:ascii="Times New Roman" w:hAnsi="Times New Roman" w:cs="Times New Roman"/>
          <w:szCs w:val="24"/>
        </w:rPr>
        <w:t>поиск пациента, использ</w:t>
      </w:r>
      <w:r w:rsidRPr="00FF5EA0">
        <w:rPr>
          <w:rFonts w:ascii="Times New Roman" w:hAnsi="Times New Roman" w:cs="Times New Roman"/>
          <w:szCs w:val="24"/>
        </w:rPr>
        <w:t>уя фильтр в верхней части формы;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87081" w:rsidRPr="00FF5EA0">
        <w:rPr>
          <w:rFonts w:ascii="Times New Roman" w:hAnsi="Times New Roman" w:cs="Times New Roman"/>
          <w:szCs w:val="24"/>
        </w:rPr>
        <w:t>на ФИО пациента.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szCs w:val="24"/>
        </w:rPr>
        <w:t>Откроется окно, содержащее в</w:t>
      </w:r>
      <w:r w:rsidRPr="00FF5EA0">
        <w:rPr>
          <w:rFonts w:ascii="Times New Roman" w:hAnsi="Times New Roman" w:cs="Times New Roman"/>
          <w:szCs w:val="24"/>
        </w:rPr>
        <w:t>се записи пациента в текущей МО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_Ref90635566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22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387081" w:rsidRPr="00FF5EA0" w:rsidRDefault="00387081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6E9B106" wp14:editId="1E39024E">
            <wp:extent cx="5664343" cy="4016835"/>
            <wp:effectExtent l="19050" t="19050" r="12700" b="22225"/>
            <wp:docPr id="100004" name="Рисунок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24225" name="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43" cy="40168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7081" w:rsidRPr="00FF5EA0" w:rsidRDefault="00387081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62" w:name="_Ref90635566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62"/>
      <w:r w:rsidR="00CA38CB">
        <w:rPr>
          <w:rFonts w:ascii="Times New Roman" w:hAnsi="Times New Roman" w:cs="Times New Roman"/>
          <w:szCs w:val="24"/>
        </w:rPr>
        <w:t>22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4A152A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Окно записей пациента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3C0443" w:rsidRPr="00FF5EA0">
        <w:rPr>
          <w:rFonts w:ascii="Times New Roman" w:hAnsi="Times New Roman" w:cs="Times New Roman"/>
          <w:szCs w:val="24"/>
        </w:rPr>
        <w:t>необходи</w:t>
      </w:r>
      <w:r w:rsidR="00387081" w:rsidRPr="00FF5EA0">
        <w:rPr>
          <w:rFonts w:ascii="Times New Roman" w:hAnsi="Times New Roman" w:cs="Times New Roman"/>
          <w:szCs w:val="24"/>
        </w:rPr>
        <w:t xml:space="preserve">мую запись </w:t>
      </w:r>
      <w:r w:rsidR="00591A38" w:rsidRPr="00FF5EA0">
        <w:rPr>
          <w:rFonts w:ascii="Times New Roman" w:hAnsi="Times New Roman" w:cs="Times New Roman"/>
          <w:szCs w:val="24"/>
        </w:rPr>
        <w:t>на прием</w:t>
      </w:r>
      <w:r w:rsidR="00387081" w:rsidRPr="00FF5EA0">
        <w:rPr>
          <w:rFonts w:ascii="Times New Roman" w:hAnsi="Times New Roman" w:cs="Times New Roman"/>
          <w:szCs w:val="24"/>
        </w:rPr>
        <w:t>,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szCs w:val="24"/>
        </w:rPr>
        <w:t>которую произвел пациент на ЕПГУ.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szCs w:val="24"/>
        </w:rPr>
        <w:t xml:space="preserve">Для этого заполните доступные параметры поиска и нажмите 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Отобрать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выделите </w:t>
      </w:r>
      <w:r w:rsidR="003C0443" w:rsidRPr="00FF5EA0">
        <w:rPr>
          <w:rFonts w:ascii="Times New Roman" w:hAnsi="Times New Roman" w:cs="Times New Roman"/>
          <w:szCs w:val="24"/>
        </w:rPr>
        <w:t>необходи</w:t>
      </w:r>
      <w:r w:rsidRPr="00FF5EA0">
        <w:rPr>
          <w:rFonts w:ascii="Times New Roman" w:hAnsi="Times New Roman" w:cs="Times New Roman"/>
          <w:szCs w:val="24"/>
        </w:rPr>
        <w:t>мую запись пациента;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воспользуйтесь </w:t>
      </w:r>
      <w:r w:rsidR="00387081" w:rsidRPr="00FF5EA0">
        <w:rPr>
          <w:rFonts w:ascii="Times New Roman" w:hAnsi="Times New Roman" w:cs="Times New Roman"/>
          <w:szCs w:val="24"/>
        </w:rPr>
        <w:t xml:space="preserve">пунктом контекстного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Отменить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>. Отобрази</w:t>
      </w:r>
      <w:r w:rsidRPr="00FF5EA0">
        <w:rPr>
          <w:rFonts w:ascii="Times New Roman" w:hAnsi="Times New Roman" w:cs="Times New Roman"/>
          <w:szCs w:val="24"/>
        </w:rPr>
        <w:t>тся окно подтверждения действия;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87081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Ок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для подтверждения отмены записи пациента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87081" w:rsidRPr="00FF5EA0">
        <w:rPr>
          <w:rFonts w:ascii="Times New Roman" w:hAnsi="Times New Roman" w:cs="Times New Roman"/>
          <w:szCs w:val="24"/>
        </w:rPr>
        <w:t>м.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szCs w:val="24"/>
        </w:rPr>
        <w:t xml:space="preserve">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Состояние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Отменена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>.</w:t>
      </w:r>
    </w:p>
    <w:p w:rsidR="00BE77D3" w:rsidRPr="00FF5EA0" w:rsidRDefault="00BE77D3" w:rsidP="00BE77D3">
      <w:pPr>
        <w:pStyle w:val="2"/>
        <w:rPr>
          <w:rFonts w:ascii="Times New Roman" w:hAnsi="Times New Roman"/>
          <w:szCs w:val="24"/>
        </w:rPr>
      </w:pPr>
      <w:bookmarkStart w:id="63" w:name="scroll-bookmark-25"/>
      <w:bookmarkStart w:id="64" w:name="_Toc90912730"/>
      <w:bookmarkStart w:id="65" w:name="_Toc94883971"/>
      <w:bookmarkStart w:id="66" w:name="_Toc256000001"/>
      <w:r w:rsidRPr="00FF5EA0">
        <w:rPr>
          <w:rFonts w:ascii="Times New Roman" w:hAnsi="Times New Roman"/>
          <w:szCs w:val="24"/>
        </w:rPr>
        <w:t xml:space="preserve">Отмена записи на прием по направлению в </w:t>
      </w:r>
      <w:bookmarkEnd w:id="63"/>
      <w:bookmarkEnd w:id="64"/>
      <w:r w:rsidRPr="00FF5EA0">
        <w:rPr>
          <w:rFonts w:ascii="Times New Roman" w:hAnsi="Times New Roman"/>
          <w:szCs w:val="24"/>
        </w:rPr>
        <w:t>Системе</w:t>
      </w:r>
      <w:bookmarkEnd w:id="65"/>
    </w:p>
    <w:p w:rsidR="00BE77D3" w:rsidRPr="00FF5EA0" w:rsidRDefault="00BE77D3" w:rsidP="003C0443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Отмена записи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осуществляется регистратором МО.</w:t>
      </w:r>
    </w:p>
    <w:p w:rsidR="00BE77D3" w:rsidRPr="00FF5EA0" w:rsidRDefault="00BE77D3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Чтобы отменить запись на при</w:t>
      </w:r>
      <w:r w:rsidR="007538CD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</w:t>
      </w:r>
      <w:r w:rsidR="007538CD" w:rsidRPr="00FF5EA0">
        <w:rPr>
          <w:rFonts w:ascii="Times New Roman" w:hAnsi="Times New Roman"/>
          <w:szCs w:val="24"/>
        </w:rPr>
        <w:t>,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BE77D3" w:rsidRPr="00FF5EA0" w:rsidRDefault="003C0443" w:rsidP="003C0443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BE77D3" w:rsidRPr="00FF5EA0">
        <w:rPr>
          <w:rFonts w:ascii="Times New Roman" w:hAnsi="Times New Roman" w:cs="Times New Roman"/>
          <w:szCs w:val="24"/>
        </w:rPr>
        <w:t xml:space="preserve">пункт главного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Рабочие места</w:t>
      </w:r>
      <w:r w:rsidRPr="00FF5EA0">
        <w:rPr>
          <w:rFonts w:ascii="Times New Roman" w:hAnsi="Times New Roman" w:cs="Times New Roman"/>
          <w:szCs w:val="24"/>
        </w:rPr>
        <w:t xml:space="preserve">/ </w:t>
      </w:r>
      <w:r w:rsidR="00BE77D3" w:rsidRPr="00FF5EA0">
        <w:rPr>
          <w:rFonts w:ascii="Times New Roman" w:hAnsi="Times New Roman" w:cs="Times New Roman"/>
          <w:szCs w:val="24"/>
        </w:rPr>
        <w:t>Журнал внешних направлений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>. Откроется форма журнала внешних направлен</w:t>
      </w:r>
      <w:r w:rsidRPr="00FF5EA0">
        <w:rPr>
          <w:rFonts w:ascii="Times New Roman" w:hAnsi="Times New Roman" w:cs="Times New Roman"/>
          <w:szCs w:val="24"/>
        </w:rPr>
        <w:t>ий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_Ref91057483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23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BE77D3" w:rsidRPr="00FF5EA0" w:rsidRDefault="00BE77D3" w:rsidP="003C0443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C1A3CFC" wp14:editId="65A2506F">
            <wp:extent cx="6295390" cy="3084791"/>
            <wp:effectExtent l="19050" t="19050" r="10160" b="20955"/>
            <wp:docPr id="100042" name="Рисунок 100042" descr="Форма журнала внешних напра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5415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84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E77D3" w:rsidRPr="00FF5EA0" w:rsidRDefault="00BE77D3" w:rsidP="003C0443">
      <w:pPr>
        <w:pStyle w:val="phfiguretitle"/>
        <w:rPr>
          <w:rFonts w:ascii="Times New Roman" w:hAnsi="Times New Roman" w:cs="Times New Roman"/>
          <w:szCs w:val="24"/>
        </w:rPr>
      </w:pPr>
      <w:bookmarkStart w:id="67" w:name="_Ref91057483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67"/>
      <w:r w:rsidR="00CA38CB">
        <w:rPr>
          <w:rFonts w:ascii="Times New Roman" w:hAnsi="Times New Roman" w:cs="Times New Roman"/>
          <w:szCs w:val="24"/>
        </w:rPr>
        <w:t>23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3C0443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Форма журнала внешних направлений</w:t>
      </w:r>
    </w:p>
    <w:p w:rsidR="007538CD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перейдите </w:t>
      </w:r>
      <w:r w:rsidR="00BE77D3" w:rsidRPr="00FF5EA0">
        <w:rPr>
          <w:rFonts w:ascii="Times New Roman" w:hAnsi="Times New Roman" w:cs="Times New Roman"/>
          <w:szCs w:val="24"/>
        </w:rPr>
        <w:t xml:space="preserve">на вкладку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Целевая МО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BE77D3" w:rsidRPr="00FF5EA0">
        <w:rPr>
          <w:rFonts w:ascii="Times New Roman" w:hAnsi="Times New Roman" w:cs="Times New Roman"/>
          <w:szCs w:val="24"/>
        </w:rPr>
        <w:t>пациента, которого необходимо записать на при</w:t>
      </w:r>
      <w:r w:rsidR="007538CD" w:rsidRPr="00FF5EA0">
        <w:rPr>
          <w:rFonts w:ascii="Times New Roman" w:hAnsi="Times New Roman" w:cs="Times New Roman"/>
          <w:szCs w:val="24"/>
        </w:rPr>
        <w:t>е</w:t>
      </w:r>
      <w:r w:rsidR="00BE77D3" w:rsidRPr="00FF5EA0">
        <w:rPr>
          <w:rFonts w:ascii="Times New Roman" w:hAnsi="Times New Roman" w:cs="Times New Roman"/>
          <w:szCs w:val="24"/>
        </w:rPr>
        <w:t xml:space="preserve">м, с помощью стандартной системы поиска пациентов. Введите данные в поля поиска и нажмите 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 xml:space="preserve">. </w:t>
      </w:r>
      <w:r w:rsidR="00426FF6" w:rsidRPr="00FF5EA0">
        <w:rPr>
          <w:rFonts w:ascii="Times New Roman" w:hAnsi="Times New Roman" w:cs="Times New Roman"/>
          <w:szCs w:val="24"/>
        </w:rPr>
        <w:t>О</w:t>
      </w:r>
      <w:r w:rsidR="00BE77D3" w:rsidRPr="00FF5EA0">
        <w:rPr>
          <w:rFonts w:ascii="Times New Roman" w:hAnsi="Times New Roman" w:cs="Times New Roman"/>
          <w:szCs w:val="24"/>
        </w:rPr>
        <w:t>тобразит</w:t>
      </w:r>
      <w:r w:rsidR="00426FF6" w:rsidRPr="00FF5EA0">
        <w:rPr>
          <w:rFonts w:ascii="Times New Roman" w:hAnsi="Times New Roman" w:cs="Times New Roman"/>
          <w:szCs w:val="24"/>
        </w:rPr>
        <w:t>ся</w:t>
      </w:r>
      <w:r w:rsidR="00BE77D3" w:rsidRPr="00FF5EA0">
        <w:rPr>
          <w:rFonts w:ascii="Times New Roman" w:hAnsi="Times New Roman" w:cs="Times New Roman"/>
          <w:szCs w:val="24"/>
        </w:rPr>
        <w:t xml:space="preserve"> список пациентов, удовлетворяющих</w:t>
      </w:r>
      <w:r w:rsidRPr="00FF5EA0">
        <w:rPr>
          <w:rFonts w:ascii="Times New Roman" w:hAnsi="Times New Roman" w:cs="Times New Roman"/>
          <w:szCs w:val="24"/>
        </w:rPr>
        <w:t xml:space="preserve"> заданным параметрам фильтрации;</w:t>
      </w:r>
    </w:p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BE77D3" w:rsidRPr="00FF5EA0">
        <w:rPr>
          <w:rFonts w:ascii="Times New Roman" w:hAnsi="Times New Roman" w:cs="Times New Roman"/>
          <w:szCs w:val="24"/>
        </w:rPr>
        <w:t xml:space="preserve">на ФИО пациента для выбора. </w:t>
      </w:r>
      <w:r w:rsidR="00426FF6" w:rsidRPr="00FF5EA0">
        <w:rPr>
          <w:rFonts w:ascii="Times New Roman" w:hAnsi="Times New Roman" w:cs="Times New Roman"/>
          <w:szCs w:val="24"/>
        </w:rPr>
        <w:t>О</w:t>
      </w:r>
      <w:r w:rsidR="00BE77D3" w:rsidRPr="00FF5EA0">
        <w:rPr>
          <w:rFonts w:ascii="Times New Roman" w:hAnsi="Times New Roman" w:cs="Times New Roman"/>
          <w:szCs w:val="24"/>
        </w:rPr>
        <w:t>тобразит</w:t>
      </w:r>
      <w:r w:rsidR="00426FF6" w:rsidRPr="00FF5EA0">
        <w:rPr>
          <w:rFonts w:ascii="Times New Roman" w:hAnsi="Times New Roman" w:cs="Times New Roman"/>
          <w:szCs w:val="24"/>
        </w:rPr>
        <w:t>ся</w:t>
      </w:r>
      <w:r w:rsidR="00BE77D3" w:rsidRPr="00FF5EA0">
        <w:rPr>
          <w:rFonts w:ascii="Times New Roman" w:hAnsi="Times New Roman" w:cs="Times New Roman"/>
          <w:szCs w:val="24"/>
        </w:rPr>
        <w:t xml:space="preserve"> в таблице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Данные по внешним направлениям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 xml:space="preserve"> только </w:t>
      </w:r>
      <w:r w:rsidRPr="00FF5EA0">
        <w:rPr>
          <w:rFonts w:ascii="Times New Roman" w:hAnsi="Times New Roman" w:cs="Times New Roman"/>
          <w:szCs w:val="24"/>
        </w:rPr>
        <w:t>направления выбранного пациента;</w:t>
      </w:r>
    </w:p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выделите </w:t>
      </w:r>
      <w:r w:rsidR="00BE77D3" w:rsidRPr="00FF5EA0">
        <w:rPr>
          <w:rFonts w:ascii="Times New Roman" w:hAnsi="Times New Roman" w:cs="Times New Roman"/>
          <w:szCs w:val="24"/>
        </w:rPr>
        <w:t xml:space="preserve">в таблице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Данные по внешним направлениям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 xml:space="preserve"> </w:t>
      </w:r>
      <w:r w:rsidRPr="00FF5EA0">
        <w:rPr>
          <w:rFonts w:ascii="Times New Roman" w:hAnsi="Times New Roman" w:cs="Times New Roman"/>
          <w:szCs w:val="24"/>
        </w:rPr>
        <w:t>необходи</w:t>
      </w:r>
      <w:r w:rsidR="00BE77D3" w:rsidRPr="00FF5EA0">
        <w:rPr>
          <w:rFonts w:ascii="Times New Roman" w:hAnsi="Times New Roman" w:cs="Times New Roman"/>
          <w:szCs w:val="24"/>
        </w:rPr>
        <w:t>мое внешнее направление пациента в одном из следующих статусов:</w:t>
      </w:r>
    </w:p>
    <w:p w:rsidR="00BE77D3" w:rsidRPr="00FF5EA0" w:rsidRDefault="007538CD" w:rsidP="003C0443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BE77D3" w:rsidRPr="00FF5EA0">
        <w:rPr>
          <w:rFonts w:ascii="Times New Roman" w:hAnsi="Times New Roman"/>
          <w:szCs w:val="24"/>
        </w:rPr>
        <w:t>1 – Зарегистрировано в сервисе УО</w:t>
      </w:r>
      <w:r w:rsidRPr="00FF5EA0">
        <w:rPr>
          <w:rFonts w:ascii="Times New Roman" w:hAnsi="Times New Roman"/>
          <w:szCs w:val="24"/>
        </w:rPr>
        <w:t>»</w:t>
      </w:r>
      <w:r w:rsidR="00BE77D3" w:rsidRPr="00FF5EA0">
        <w:rPr>
          <w:rFonts w:ascii="Times New Roman" w:hAnsi="Times New Roman"/>
          <w:szCs w:val="24"/>
        </w:rPr>
        <w:t>;</w:t>
      </w:r>
    </w:p>
    <w:p w:rsidR="00BE77D3" w:rsidRPr="00FF5EA0" w:rsidRDefault="007538CD" w:rsidP="003C0443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BE77D3" w:rsidRPr="00FF5EA0">
        <w:rPr>
          <w:rFonts w:ascii="Times New Roman" w:hAnsi="Times New Roman"/>
          <w:szCs w:val="24"/>
        </w:rPr>
        <w:t>2 – Согласовано в направляющей МО</w:t>
      </w:r>
      <w:r w:rsidRPr="00FF5EA0">
        <w:rPr>
          <w:rFonts w:ascii="Times New Roman" w:hAnsi="Times New Roman"/>
          <w:szCs w:val="24"/>
        </w:rPr>
        <w:t>»</w:t>
      </w:r>
      <w:r w:rsidR="00BE77D3" w:rsidRPr="00FF5EA0">
        <w:rPr>
          <w:rFonts w:ascii="Times New Roman" w:hAnsi="Times New Roman"/>
          <w:szCs w:val="24"/>
        </w:rPr>
        <w:t>;</w:t>
      </w:r>
    </w:p>
    <w:p w:rsidR="00BE77D3" w:rsidRPr="00FF5EA0" w:rsidRDefault="007538CD" w:rsidP="003C0443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BE77D3" w:rsidRPr="00FF5EA0">
        <w:rPr>
          <w:rFonts w:ascii="Times New Roman" w:hAnsi="Times New Roman"/>
          <w:szCs w:val="24"/>
        </w:rPr>
        <w:t>3 – Выдано пациенту</w:t>
      </w:r>
      <w:r w:rsidRPr="00FF5EA0">
        <w:rPr>
          <w:rFonts w:ascii="Times New Roman" w:hAnsi="Times New Roman"/>
          <w:szCs w:val="24"/>
        </w:rPr>
        <w:t>»</w:t>
      </w:r>
      <w:r w:rsidR="00BE77D3" w:rsidRPr="00FF5EA0">
        <w:rPr>
          <w:rFonts w:ascii="Times New Roman" w:hAnsi="Times New Roman"/>
          <w:szCs w:val="24"/>
        </w:rPr>
        <w:t>;</w:t>
      </w:r>
    </w:p>
    <w:p w:rsidR="00BE77D3" w:rsidRPr="00FF5EA0" w:rsidRDefault="007538CD" w:rsidP="003C0443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BE77D3" w:rsidRPr="00FF5EA0">
        <w:rPr>
          <w:rFonts w:ascii="Times New Roman" w:hAnsi="Times New Roman"/>
          <w:szCs w:val="24"/>
        </w:rPr>
        <w:t>4 – Признано обоснованным в целевой МО</w:t>
      </w:r>
      <w:r w:rsidRPr="00FF5EA0">
        <w:rPr>
          <w:rFonts w:ascii="Times New Roman" w:hAnsi="Times New Roman"/>
          <w:szCs w:val="24"/>
        </w:rPr>
        <w:t>»</w:t>
      </w:r>
      <w:r w:rsidR="00BE77D3" w:rsidRPr="00FF5EA0">
        <w:rPr>
          <w:rFonts w:ascii="Times New Roman" w:hAnsi="Times New Roman"/>
          <w:szCs w:val="24"/>
        </w:rPr>
        <w:t>.</w:t>
      </w:r>
    </w:p>
    <w:p w:rsidR="00BE77D3" w:rsidRPr="00FF5EA0" w:rsidRDefault="007538CD" w:rsidP="003C0443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BE77D3" w:rsidRPr="00FF5EA0">
        <w:rPr>
          <w:rFonts w:ascii="Times New Roman" w:hAnsi="Times New Roman"/>
          <w:szCs w:val="24"/>
        </w:rPr>
        <w:t>5 – Выделена единица ресурса, целевой МО назначена дата приема</w:t>
      </w:r>
      <w:r w:rsidRPr="00FF5EA0">
        <w:rPr>
          <w:rFonts w:ascii="Times New Roman" w:hAnsi="Times New Roman"/>
          <w:szCs w:val="24"/>
        </w:rPr>
        <w:t>»</w:t>
      </w:r>
      <w:r w:rsidR="00BE77D3" w:rsidRPr="00FF5EA0">
        <w:rPr>
          <w:rFonts w:ascii="Times New Roman" w:hAnsi="Times New Roman"/>
          <w:szCs w:val="24"/>
        </w:rPr>
        <w:t>.</w:t>
      </w:r>
    </w:p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вызовите </w:t>
      </w:r>
      <w:r w:rsidR="00BE77D3" w:rsidRPr="00FF5EA0">
        <w:rPr>
          <w:rFonts w:ascii="Times New Roman" w:hAnsi="Times New Roman" w:cs="Times New Roman"/>
          <w:szCs w:val="24"/>
        </w:rPr>
        <w:t xml:space="preserve">контекстное меню и выберите пункт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Аннулировать направление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 xml:space="preserve">, либо воспользуйтесь кнопкой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Аннулировать поступившее направление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 xml:space="preserve">. Откроется окно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Аннулирование направления УО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 xml:space="preserve">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_Ref91057722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24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BE77D3" w:rsidRPr="00FF5EA0" w:rsidRDefault="00BE77D3" w:rsidP="003C0443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EF497B4" wp14:editId="286CA504">
            <wp:extent cx="6295390" cy="1651802"/>
            <wp:effectExtent l="19050" t="19050" r="10160" b="24765"/>
            <wp:docPr id="100043" name="Рисунок 100043" descr="Окно аннулирования направления 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4479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5180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E77D3" w:rsidRPr="00FF5EA0" w:rsidRDefault="00BE77D3" w:rsidP="003C0443">
      <w:pPr>
        <w:pStyle w:val="phfiguretitle"/>
        <w:rPr>
          <w:rFonts w:ascii="Times New Roman" w:hAnsi="Times New Roman" w:cs="Times New Roman"/>
          <w:szCs w:val="24"/>
        </w:rPr>
      </w:pPr>
      <w:bookmarkStart w:id="68" w:name="_Ref91057722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68"/>
      <w:r w:rsidR="00CA38CB">
        <w:rPr>
          <w:rFonts w:ascii="Times New Roman" w:hAnsi="Times New Roman" w:cs="Times New Roman"/>
          <w:szCs w:val="24"/>
        </w:rPr>
        <w:t>24</w:t>
      </w:r>
      <w:r w:rsidR="003C0443" w:rsidRPr="00FF5EA0">
        <w:rPr>
          <w:rFonts w:ascii="Times New Roman" w:hAnsi="Times New Roman" w:cs="Times New Roman"/>
          <w:szCs w:val="24"/>
        </w:rPr>
        <w:t>–</w:t>
      </w:r>
      <w:r w:rsidR="00F75E3E" w:rsidRPr="00FF5EA0">
        <w:rPr>
          <w:rFonts w:ascii="Times New Roman" w:hAnsi="Times New Roman" w:cs="Times New Roman"/>
          <w:szCs w:val="24"/>
        </w:rPr>
        <w:t xml:space="preserve"> </w:t>
      </w:r>
      <w:r w:rsidRPr="00FF5EA0">
        <w:rPr>
          <w:rFonts w:ascii="Times New Roman" w:hAnsi="Times New Roman" w:cs="Times New Roman"/>
          <w:szCs w:val="24"/>
        </w:rPr>
        <w:t>Окно аннулирования направления УО</w:t>
      </w:r>
    </w:p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заполните </w:t>
      </w:r>
      <w:r w:rsidR="00BE77D3" w:rsidRPr="00FF5EA0">
        <w:rPr>
          <w:rFonts w:ascii="Times New Roman" w:hAnsi="Times New Roman" w:cs="Times New Roman"/>
          <w:szCs w:val="24"/>
        </w:rPr>
        <w:t>поля в окне в соответствии с привед</w:t>
      </w:r>
      <w:r w:rsidR="007538CD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нной ниже таблицей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_Ref91057754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Таблица </w:t>
      </w:r>
      <w:r w:rsidR="00965C00" w:rsidRPr="00FF5EA0">
        <w:rPr>
          <w:rFonts w:ascii="Times New Roman" w:hAnsi="Times New Roman" w:cs="Times New Roman"/>
          <w:noProof/>
          <w:szCs w:val="24"/>
        </w:rPr>
        <w:t>2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BE77D3" w:rsidRPr="00FF5EA0" w:rsidRDefault="00BE77D3" w:rsidP="003C0443">
      <w:pPr>
        <w:pStyle w:val="phtabletitle"/>
        <w:rPr>
          <w:rFonts w:ascii="Times New Roman" w:hAnsi="Times New Roman"/>
        </w:rPr>
      </w:pPr>
      <w:bookmarkStart w:id="69" w:name="_Ref91057754"/>
      <w:r w:rsidRPr="00FF5EA0">
        <w:rPr>
          <w:rFonts w:ascii="Times New Roman" w:hAnsi="Times New Roman"/>
        </w:rPr>
        <w:t>Т</w:t>
      </w:r>
      <w:r w:rsidR="00F75E3E" w:rsidRPr="00FF5EA0">
        <w:rPr>
          <w:rFonts w:ascii="Times New Roman" w:hAnsi="Times New Roman"/>
        </w:rPr>
        <w:t>аблица </w:t>
      </w:r>
      <w:r w:rsidRPr="00FF5EA0">
        <w:rPr>
          <w:rFonts w:ascii="Times New Roman" w:hAnsi="Times New Roman"/>
        </w:rPr>
        <w:fldChar w:fldCharType="begin"/>
      </w:r>
      <w:r w:rsidRPr="00FF5EA0">
        <w:rPr>
          <w:rFonts w:ascii="Times New Roman" w:hAnsi="Times New Roman"/>
        </w:rPr>
        <w:instrText>SEQ Таблица \* ARABIC</w:instrText>
      </w:r>
      <w:r w:rsidRPr="00FF5EA0">
        <w:rPr>
          <w:rFonts w:ascii="Times New Roman" w:hAnsi="Times New Roman"/>
        </w:rPr>
        <w:fldChar w:fldCharType="separate"/>
      </w:r>
      <w:r w:rsidR="00965C00" w:rsidRPr="00FF5EA0">
        <w:rPr>
          <w:rFonts w:ascii="Times New Roman" w:hAnsi="Times New Roman"/>
          <w:noProof/>
        </w:rPr>
        <w:t>2</w:t>
      </w:r>
      <w:r w:rsidRPr="00FF5EA0">
        <w:rPr>
          <w:rFonts w:ascii="Times New Roman" w:hAnsi="Times New Roman"/>
        </w:rPr>
        <w:fldChar w:fldCharType="end"/>
      </w:r>
      <w:bookmarkEnd w:id="69"/>
      <w:r w:rsidRPr="00FF5EA0">
        <w:rPr>
          <w:rFonts w:ascii="Times New Roman" w:hAnsi="Times New Roman"/>
        </w:rPr>
        <w:t xml:space="preserve"> </w:t>
      </w:r>
      <w:r w:rsidR="003C0443" w:rsidRPr="00FF5EA0">
        <w:rPr>
          <w:rFonts w:ascii="Times New Roman" w:hAnsi="Times New Roman"/>
        </w:rPr>
        <w:t xml:space="preserve">– </w:t>
      </w:r>
      <w:r w:rsidRPr="00FF5EA0">
        <w:rPr>
          <w:rFonts w:ascii="Times New Roman" w:hAnsi="Times New Roman"/>
        </w:rPr>
        <w:t>Заполнение полей в окне аннулирования направления УО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58"/>
        <w:gridCol w:w="2677"/>
        <w:gridCol w:w="4723"/>
      </w:tblGrid>
      <w:tr w:rsidR="00BE77D3" w:rsidRPr="00FF5EA0" w:rsidTr="00F75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olcaption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0" w:name="scroll-bookmark-26"/>
            <w:r w:rsidRPr="00FF5EA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  <w:bookmarkEnd w:id="7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5" w:type="pct"/>
            <w:tcBorders>
              <w:bottom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olcaption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Обязательность заполнения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olcaption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b/>
                <w:sz w:val="24"/>
                <w:szCs w:val="24"/>
              </w:rPr>
              <w:t>Заполнение</w:t>
            </w:r>
          </w:p>
        </w:tc>
      </w:tr>
      <w:tr w:rsidR="00BE77D3" w:rsidRPr="00FF5EA0" w:rsidTr="00F75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3" w:type="pct"/>
            <w:tcBorders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Дата аннулирования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034F03" wp14:editId="78FB07A5">
                  <wp:extent cx="152213" cy="152297"/>
                  <wp:effectExtent l="0" t="0" r="0" b="0"/>
                  <wp:docPr id="100044" name="Рисунок 10004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916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pct"/>
            <w:tcBorders>
              <w:lef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Введите дату вручную или выберите с помощью календаря</w:t>
            </w:r>
            <w:r w:rsidR="007538CD" w:rsidRPr="00FF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6131F6" wp14:editId="18C68F4C">
                  <wp:extent cx="209550" cy="209550"/>
                  <wp:effectExtent l="19050" t="19050" r="19050" b="19050"/>
                  <wp:docPr id="100045" name="Рисунок 100045" descr="_scroll_external/other/image2020-11-13_11-27-21-336253087c1ad79911d40be91359df9a13d57573a45ee46058c757518a3802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126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3" w:rsidRPr="00FF5EA0" w:rsidTr="00F75E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3" w:type="pct"/>
            <w:tcBorders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Описание причины аннулирования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7423CA" wp14:editId="468DB34E">
                  <wp:extent cx="152213" cy="152297"/>
                  <wp:effectExtent l="0" t="0" r="0" b="0"/>
                  <wp:docPr id="100046" name="Рисунок 10004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911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pct"/>
            <w:tcBorders>
              <w:lef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Введите причину аннулирования</w:t>
            </w:r>
          </w:p>
        </w:tc>
      </w:tr>
      <w:tr w:rsidR="00BE77D3" w:rsidRPr="00FF5EA0" w:rsidTr="00F75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3" w:type="pct"/>
            <w:tcBorders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Код источника аннулирования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2496A5" wp14:editId="27B41395">
                  <wp:extent cx="152213" cy="152297"/>
                  <wp:effectExtent l="0" t="0" r="0" b="0"/>
                  <wp:docPr id="100047" name="Рисунок 100047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14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pct"/>
            <w:tcBorders>
              <w:lef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Выберите значение из выпадающего списка с помощью кнопки</w:t>
            </w:r>
            <w:r w:rsidR="007538CD" w:rsidRPr="00FF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5FF439" wp14:editId="76291847">
                  <wp:extent cx="209550" cy="228600"/>
                  <wp:effectExtent l="19050" t="19050" r="19050" b="19050"/>
                  <wp:docPr id="100048" name="Рисунок 100048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896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3" w:rsidRPr="00FF5EA0" w:rsidTr="00F75E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3" w:type="pct"/>
            <w:tcBorders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Код причины аннулирования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55960" wp14:editId="79927BD5">
                  <wp:extent cx="152213" cy="152297"/>
                  <wp:effectExtent l="0" t="0" r="0" b="0"/>
                  <wp:docPr id="100049" name="Рисунок 100049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20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pct"/>
            <w:tcBorders>
              <w:left w:val="single" w:sz="8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77D3" w:rsidRPr="00FF5EA0" w:rsidRDefault="00BE77D3" w:rsidP="003C044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Выберите значение из выпадающего списка с помощью кнопки</w:t>
            </w:r>
            <w:r w:rsidR="007538CD" w:rsidRPr="00FF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E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A590EB" wp14:editId="01B548A3">
                  <wp:extent cx="209550" cy="228600"/>
                  <wp:effectExtent l="19050" t="19050" r="19050" b="19050"/>
                  <wp:docPr id="100050" name="Рисунок 100050" descr="_scroll_external/attachments/worddav8f43cf29672835c267d3e68d8d9ac545-a4eb6e95f18ce12558ceecaf28bc5f4e2173f8f3421bb1b704b6a6478c122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0348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7D3" w:rsidRPr="00FF5EA0" w:rsidRDefault="003C0443" w:rsidP="00B21875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BE77D3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BE77D3" w:rsidRPr="00FF5EA0">
        <w:rPr>
          <w:rFonts w:ascii="Times New Roman" w:hAnsi="Times New Roman" w:cs="Times New Roman"/>
          <w:szCs w:val="24"/>
        </w:rPr>
        <w:t>Аннулировать направление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BE77D3" w:rsidRPr="00FF5EA0">
        <w:rPr>
          <w:rFonts w:ascii="Times New Roman" w:hAnsi="Times New Roman" w:cs="Times New Roman"/>
          <w:szCs w:val="24"/>
        </w:rPr>
        <w:t>.</w:t>
      </w:r>
    </w:p>
    <w:p w:rsidR="003C0443" w:rsidRPr="00FF5EA0" w:rsidRDefault="003C0443" w:rsidP="003C0443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После того как направление аннулировано в целевой МО, направлению присваивается статус «0 – Аннулировано».</w:t>
      </w:r>
    </w:p>
    <w:p w:rsidR="00387081" w:rsidRPr="00FF5EA0" w:rsidRDefault="00387081" w:rsidP="00387081">
      <w:pPr>
        <w:pStyle w:val="2"/>
        <w:rPr>
          <w:rFonts w:ascii="Times New Roman" w:hAnsi="Times New Roman"/>
          <w:szCs w:val="24"/>
        </w:rPr>
      </w:pPr>
      <w:bookmarkStart w:id="71" w:name="_Toc94883972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передачи информации об отмене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на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ЕПГУ</w:t>
      </w:r>
      <w:bookmarkEnd w:id="66"/>
      <w:bookmarkEnd w:id="71"/>
    </w:p>
    <w:p w:rsidR="00387081" w:rsidRPr="00FF5EA0" w:rsidRDefault="00387081" w:rsidP="004A152A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Для проверки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успешной передачи на </w:t>
      </w:r>
      <w:r w:rsidR="00591A38" w:rsidRPr="00FF5EA0">
        <w:rPr>
          <w:rFonts w:ascii="Times New Roman" w:hAnsi="Times New Roman"/>
          <w:szCs w:val="24"/>
        </w:rPr>
        <w:t>ЕПГУ</w:t>
      </w:r>
      <w:r w:rsidRPr="00FF5EA0">
        <w:rPr>
          <w:rFonts w:ascii="Times New Roman" w:hAnsi="Times New Roman"/>
          <w:szCs w:val="24"/>
        </w:rPr>
        <w:t xml:space="preserve"> данных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об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отмененной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</w:t>
      </w:r>
      <w:r w:rsidR="007538CD" w:rsidRPr="00FF5EA0">
        <w:rPr>
          <w:rFonts w:ascii="Times New Roman" w:hAnsi="Times New Roman"/>
          <w:szCs w:val="24"/>
        </w:rPr>
        <w:t xml:space="preserve">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87081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Система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87081" w:rsidRPr="00FF5EA0">
        <w:rPr>
          <w:rFonts w:ascii="Times New Roman" w:hAnsi="Times New Roman" w:cs="Times New Roman"/>
          <w:szCs w:val="24"/>
        </w:rPr>
        <w:t>Интеграция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387081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>. Откроется</w:t>
      </w:r>
      <w:r w:rsidRPr="00FF5EA0">
        <w:rPr>
          <w:rFonts w:ascii="Times New Roman" w:hAnsi="Times New Roman" w:cs="Times New Roman"/>
          <w:szCs w:val="24"/>
        </w:rPr>
        <w:t xml:space="preserve"> форма журнала истории запросов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_Ref90635610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25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87081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2B050B6" wp14:editId="61151223">
            <wp:extent cx="6295390" cy="3040792"/>
            <wp:effectExtent l="19050" t="19050" r="10160" b="26670"/>
            <wp:docPr id="100005" name="Рисунок 100005" descr="_scroll_external/attachments/image2021-7-29_15-12-41-69f4f59bb1b2c575afb5b324b7f028cabdb338f3ff2834b4befefe2d13f0a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5579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07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7081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72" w:name="_Ref90635610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72"/>
      <w:r w:rsidR="00CA38CB">
        <w:rPr>
          <w:rFonts w:ascii="Times New Roman" w:hAnsi="Times New Roman" w:cs="Times New Roman"/>
          <w:szCs w:val="24"/>
        </w:rPr>
        <w:t>25</w:t>
      </w:r>
      <w:r w:rsidRPr="00FF5EA0">
        <w:rPr>
          <w:rFonts w:ascii="Times New Roman" w:hAnsi="Times New Roman" w:cs="Times New Roman"/>
          <w:szCs w:val="24"/>
        </w:rPr>
        <w:t xml:space="preserve"> – Журнал истории запросов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укажите </w:t>
      </w:r>
      <w:r w:rsidR="00387081" w:rsidRPr="00FF5EA0">
        <w:rPr>
          <w:rFonts w:ascii="Times New Roman" w:hAnsi="Times New Roman" w:cs="Times New Roman"/>
          <w:szCs w:val="24"/>
        </w:rPr>
        <w:t>период, в который выполнялась отмена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87081" w:rsidRPr="00FF5EA0">
        <w:rPr>
          <w:rFonts w:ascii="Times New Roman" w:hAnsi="Times New Roman" w:cs="Times New Roman"/>
          <w:szCs w:val="24"/>
        </w:rPr>
        <w:t xml:space="preserve">м к врачу, заполнив поля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Период 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с помощью календаря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065A628" wp14:editId="56A3ED0D">
            <wp:extent cx="190500" cy="171450"/>
            <wp:effectExtent l="19050" t="19050" r="19050" b="19050"/>
            <wp:docPr id="100006" name="Рисунок 100006" descr="_scroll_external/attachments/image2021-4-15_13-18-31-e1e4f8b7309d226bc014edb7a27ae1d78431e4dc15bf060b9b8c44eab3e6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259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F5EA0">
        <w:rPr>
          <w:rFonts w:ascii="Times New Roman" w:hAnsi="Times New Roman" w:cs="Times New Roman"/>
          <w:szCs w:val="24"/>
        </w:rPr>
        <w:t>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387081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Система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значение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Концентратор ФЭР Запись на прием. Версия 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(внешняя система с кодом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er_portal/ER_v3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);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387081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. В блоке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387081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387081" w:rsidRPr="00FF5EA0">
        <w:rPr>
          <w:rFonts w:ascii="Times New Roman" w:hAnsi="Times New Roman" w:cs="Times New Roman"/>
          <w:szCs w:val="24"/>
        </w:rPr>
        <w:t xml:space="preserve"> отобразятся все переданные внешней системой запр</w:t>
      </w:r>
      <w:r w:rsidRPr="00FF5EA0">
        <w:rPr>
          <w:rFonts w:ascii="Times New Roman" w:hAnsi="Times New Roman" w:cs="Times New Roman"/>
          <w:szCs w:val="24"/>
        </w:rPr>
        <w:t>осы за указанный период времени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_Ref90635643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26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4A152A" w:rsidRPr="00FF5EA0" w:rsidRDefault="00387081" w:rsidP="004A152A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69C9DF1E" wp14:editId="0081707F">
            <wp:extent cx="6295390" cy="3044444"/>
            <wp:effectExtent l="19050" t="19050" r="10160" b="22860"/>
            <wp:docPr id="100007" name="Рисунок 100007" descr="_scroll_external/attachments/image2021-7-29_18-2-59-f31621cdc7d8b62dcae7a60976bba28395faadf0ed181461bad703b5cf45a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9164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444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87081" w:rsidRPr="00FF5EA0" w:rsidRDefault="004A152A" w:rsidP="004A152A">
      <w:pPr>
        <w:pStyle w:val="phfiguretitle"/>
        <w:rPr>
          <w:rFonts w:ascii="Times New Roman" w:hAnsi="Times New Roman" w:cs="Times New Roman"/>
          <w:szCs w:val="24"/>
        </w:rPr>
      </w:pPr>
      <w:bookmarkStart w:id="73" w:name="_Ref90635643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73"/>
      <w:r w:rsidR="00CA38CB">
        <w:rPr>
          <w:rFonts w:ascii="Times New Roman" w:hAnsi="Times New Roman" w:cs="Times New Roman"/>
          <w:szCs w:val="24"/>
        </w:rPr>
        <w:t>26</w:t>
      </w:r>
      <w:r w:rsidRPr="00FF5EA0">
        <w:rPr>
          <w:rFonts w:ascii="Times New Roman" w:hAnsi="Times New Roman" w:cs="Times New Roman"/>
          <w:szCs w:val="24"/>
        </w:rPr>
        <w:t xml:space="preserve"> – Отображение запросов</w:t>
      </w:r>
    </w:p>
    <w:p w:rsidR="00387081" w:rsidRPr="00FF5EA0" w:rsidRDefault="004A152A" w:rsidP="004A152A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проанализируйте </w:t>
      </w:r>
      <w:r w:rsidR="00387081" w:rsidRPr="00FF5EA0">
        <w:rPr>
          <w:rFonts w:ascii="Times New Roman" w:hAnsi="Times New Roman" w:cs="Times New Roman"/>
          <w:szCs w:val="24"/>
        </w:rPr>
        <w:t>найденные записи журнала:</w:t>
      </w:r>
    </w:p>
    <w:p w:rsidR="00387081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387081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387081" w:rsidRPr="00FF5EA0">
        <w:rPr>
          <w:rFonts w:ascii="Times New Roman" w:hAnsi="Times New Roman"/>
          <w:szCs w:val="24"/>
        </w:rPr>
        <w:t>Есть ошибки</w:t>
      </w:r>
      <w:r w:rsidR="007538CD" w:rsidRPr="00FF5EA0">
        <w:rPr>
          <w:rFonts w:ascii="Times New Roman" w:hAnsi="Times New Roman"/>
          <w:szCs w:val="24"/>
        </w:rPr>
        <w:t>»</w:t>
      </w:r>
      <w:r w:rsidR="00387081" w:rsidRPr="00FF5EA0">
        <w:rPr>
          <w:rFonts w:ascii="Times New Roman" w:hAnsi="Times New Roman"/>
          <w:szCs w:val="24"/>
        </w:rPr>
        <w:t>, это означает, что отмена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="00387081" w:rsidRPr="00FF5EA0">
        <w:rPr>
          <w:rFonts w:ascii="Times New Roman" w:hAnsi="Times New Roman"/>
          <w:szCs w:val="24"/>
        </w:rPr>
        <w:t>м не произведена.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87081" w:rsidRPr="00FF5EA0">
        <w:rPr>
          <w:rFonts w:ascii="Times New Roman" w:hAnsi="Times New Roman"/>
          <w:szCs w:val="24"/>
        </w:rPr>
        <w:t xml:space="preserve">В этом случае перейдите к блоку </w:t>
      </w:r>
      <w:r w:rsidR="007538CD" w:rsidRPr="00FF5EA0">
        <w:rPr>
          <w:rFonts w:ascii="Times New Roman" w:hAnsi="Times New Roman"/>
          <w:szCs w:val="24"/>
        </w:rPr>
        <w:t>«</w:t>
      </w:r>
      <w:r w:rsidR="00387081" w:rsidRPr="00FF5EA0">
        <w:rPr>
          <w:rFonts w:ascii="Times New Roman" w:hAnsi="Times New Roman"/>
          <w:szCs w:val="24"/>
        </w:rPr>
        <w:t>Операции</w:t>
      </w:r>
      <w:r w:rsidR="007538CD" w:rsidRPr="00FF5EA0">
        <w:rPr>
          <w:rFonts w:ascii="Times New Roman" w:hAnsi="Times New Roman"/>
          <w:szCs w:val="24"/>
        </w:rPr>
        <w:t>»</w:t>
      </w:r>
      <w:r w:rsidR="00387081" w:rsidRPr="00FF5EA0">
        <w:rPr>
          <w:rFonts w:ascii="Times New Roman" w:hAnsi="Times New Roman"/>
          <w:szCs w:val="24"/>
        </w:rPr>
        <w:t xml:space="preserve"> </w:t>
      </w:r>
      <w:r w:rsidR="00387081" w:rsidRPr="00FF5EA0">
        <w:rPr>
          <w:rFonts w:ascii="Times New Roman" w:hAnsi="Times New Roman"/>
          <w:szCs w:val="24"/>
        </w:rPr>
        <w:lastRenderedPageBreak/>
        <w:t>для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87081" w:rsidRPr="00FF5EA0">
        <w:rPr>
          <w:rFonts w:ascii="Times New Roman" w:hAnsi="Times New Roman"/>
          <w:szCs w:val="24"/>
        </w:rPr>
        <w:t>детализации ошибок.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387081" w:rsidRPr="00FF5EA0">
        <w:rPr>
          <w:rFonts w:ascii="Times New Roman" w:hAnsi="Times New Roman"/>
          <w:szCs w:val="24"/>
        </w:rPr>
        <w:t xml:space="preserve">Для просмотра запроса или ответа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="00387081" w:rsidRPr="00FF5EA0">
        <w:rPr>
          <w:rFonts w:ascii="Times New Roman" w:hAnsi="Times New Roman"/>
          <w:szCs w:val="24"/>
        </w:rPr>
        <w:t>XML</w:t>
      </w:r>
      <w:r w:rsidR="007538CD" w:rsidRPr="00FF5EA0">
        <w:rPr>
          <w:rFonts w:ascii="Times New Roman" w:hAnsi="Times New Roman"/>
          <w:szCs w:val="24"/>
        </w:rPr>
        <w:t>»</w:t>
      </w:r>
      <w:r w:rsidR="00387081"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="00387081"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="00387081" w:rsidRPr="00FF5EA0">
        <w:rPr>
          <w:rFonts w:ascii="Times New Roman" w:hAnsi="Times New Roman"/>
          <w:szCs w:val="24"/>
        </w:rPr>
        <w:t xml:space="preserve"> читабельный </w:t>
      </w:r>
      <w:r w:rsidRPr="00FF5EA0">
        <w:rPr>
          <w:rFonts w:ascii="Times New Roman" w:hAnsi="Times New Roman"/>
          <w:szCs w:val="24"/>
        </w:rPr>
        <w:t>запрос в новой вкладке браузера;</w:t>
      </w:r>
    </w:p>
    <w:p w:rsidR="00387081" w:rsidRPr="00FF5EA0" w:rsidRDefault="004A152A" w:rsidP="004A152A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387081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387081" w:rsidRPr="00FF5EA0">
        <w:rPr>
          <w:rFonts w:ascii="Times New Roman" w:hAnsi="Times New Roman"/>
          <w:szCs w:val="24"/>
        </w:rPr>
        <w:t>Удачно</w:t>
      </w:r>
      <w:r w:rsidR="007538CD" w:rsidRPr="00FF5EA0">
        <w:rPr>
          <w:rFonts w:ascii="Times New Roman" w:hAnsi="Times New Roman"/>
          <w:szCs w:val="24"/>
        </w:rPr>
        <w:t>»</w:t>
      </w:r>
      <w:r w:rsidR="00387081" w:rsidRPr="00FF5EA0">
        <w:rPr>
          <w:rFonts w:ascii="Times New Roman" w:hAnsi="Times New Roman"/>
          <w:szCs w:val="24"/>
        </w:rPr>
        <w:t>, это означает, что отмена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="00387081" w:rsidRPr="00FF5EA0">
        <w:rPr>
          <w:rFonts w:ascii="Times New Roman" w:hAnsi="Times New Roman"/>
          <w:szCs w:val="24"/>
        </w:rPr>
        <w:t>м выполнена успешно.</w:t>
      </w:r>
    </w:p>
    <w:p w:rsidR="00387081" w:rsidRPr="00FF5EA0" w:rsidRDefault="004A152A" w:rsidP="004A152A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Для успешной отмены записи пациента на прием к врачу должен быть успешно отработан метод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UpdateAppointmentStatus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</w:p>
    <w:p w:rsidR="00387081" w:rsidRPr="00FF5EA0" w:rsidRDefault="00387081" w:rsidP="00387081">
      <w:pPr>
        <w:pStyle w:val="2"/>
        <w:rPr>
          <w:rFonts w:ascii="Times New Roman" w:hAnsi="Times New Roman"/>
          <w:szCs w:val="24"/>
        </w:rPr>
      </w:pPr>
      <w:bookmarkStart w:id="74" w:name="_Toc256000002"/>
      <w:bookmarkStart w:id="75" w:name="_Toc94883973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ЕПГУ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отмены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м, осуществл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нной в </w:t>
      </w:r>
      <w:bookmarkEnd w:id="74"/>
      <w:r w:rsidR="009B0E2A" w:rsidRPr="00FF5EA0">
        <w:rPr>
          <w:rFonts w:ascii="Times New Roman" w:hAnsi="Times New Roman"/>
          <w:szCs w:val="24"/>
        </w:rPr>
        <w:t>Системе</w:t>
      </w:r>
      <w:bookmarkEnd w:id="75"/>
    </w:p>
    <w:p w:rsidR="00387081" w:rsidRPr="00FF5EA0" w:rsidRDefault="00387081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Проверка отмены записи на первичный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осуществляется по следующему сценарию:</w:t>
      </w:r>
    </w:p>
    <w:p w:rsidR="00387081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387081" w:rsidRPr="00FF5EA0">
        <w:rPr>
          <w:rFonts w:ascii="Times New Roman" w:hAnsi="Times New Roman" w:cs="Times New Roman"/>
          <w:szCs w:val="24"/>
        </w:rPr>
        <w:t xml:space="preserve">авторизуется в личном кабинете </w:t>
      </w:r>
      <w:r w:rsidR="00930560" w:rsidRPr="00FF5EA0">
        <w:rPr>
          <w:rFonts w:ascii="Times New Roman" w:hAnsi="Times New Roman" w:cs="Times New Roman"/>
          <w:szCs w:val="24"/>
        </w:rPr>
        <w:t>ЕПГУ</w:t>
      </w:r>
      <w:r w:rsidRPr="00FF5EA0">
        <w:rPr>
          <w:rFonts w:ascii="Times New Roman" w:hAnsi="Times New Roman" w:cs="Times New Roman"/>
          <w:szCs w:val="24"/>
        </w:rPr>
        <w:t>;</w:t>
      </w:r>
    </w:p>
    <w:p w:rsidR="00387081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387081" w:rsidRPr="00FF5EA0">
        <w:rPr>
          <w:rFonts w:ascii="Times New Roman" w:hAnsi="Times New Roman" w:cs="Times New Roman"/>
          <w:szCs w:val="24"/>
        </w:rPr>
        <w:t xml:space="preserve"> ленте ув</w:t>
      </w:r>
      <w:r w:rsidR="00930560" w:rsidRPr="00FF5EA0">
        <w:rPr>
          <w:rFonts w:ascii="Times New Roman" w:hAnsi="Times New Roman" w:cs="Times New Roman"/>
          <w:szCs w:val="24"/>
        </w:rPr>
        <w:t>едомлений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ЕПГУ</w:t>
      </w:r>
      <w:r w:rsidR="00387081" w:rsidRPr="00FF5EA0">
        <w:rPr>
          <w:rFonts w:ascii="Times New Roman" w:hAnsi="Times New Roman" w:cs="Times New Roman"/>
          <w:szCs w:val="24"/>
        </w:rPr>
        <w:t xml:space="preserve"> найдите уведомление о смене статуса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 к врачу;</w:t>
      </w:r>
    </w:p>
    <w:p w:rsidR="00387081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387081" w:rsidRPr="00FF5EA0">
        <w:rPr>
          <w:rFonts w:ascii="Times New Roman" w:hAnsi="Times New Roman" w:cs="Times New Roman"/>
          <w:szCs w:val="24"/>
        </w:rPr>
        <w:t>выбирает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87081" w:rsidRPr="00FF5EA0">
        <w:rPr>
          <w:rFonts w:ascii="Times New Roman" w:hAnsi="Times New Roman" w:cs="Times New Roman"/>
          <w:szCs w:val="24"/>
        </w:rPr>
        <w:t>м к врачу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387081" w:rsidRPr="00FF5EA0">
        <w:rPr>
          <w:rFonts w:ascii="Times New Roman" w:hAnsi="Times New Roman" w:cs="Times New Roman"/>
          <w:szCs w:val="24"/>
        </w:rPr>
        <w:t>в Ленте уведомлений и пер</w:t>
      </w:r>
      <w:r w:rsidRPr="00FF5EA0">
        <w:rPr>
          <w:rFonts w:ascii="Times New Roman" w:hAnsi="Times New Roman" w:cs="Times New Roman"/>
          <w:szCs w:val="24"/>
        </w:rPr>
        <w:t>еходит в режим просмотра записи;</w:t>
      </w:r>
    </w:p>
    <w:p w:rsidR="00387081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387081" w:rsidRPr="00FF5EA0">
        <w:rPr>
          <w:rFonts w:ascii="Times New Roman" w:hAnsi="Times New Roman" w:cs="Times New Roman"/>
          <w:szCs w:val="24"/>
        </w:rPr>
        <w:t xml:space="preserve"> личном</w:t>
      </w:r>
      <w:r w:rsidR="00930560" w:rsidRPr="00FF5EA0">
        <w:rPr>
          <w:rFonts w:ascii="Times New Roman" w:hAnsi="Times New Roman" w:cs="Times New Roman"/>
          <w:szCs w:val="24"/>
        </w:rPr>
        <w:t xml:space="preserve"> кабинете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ЕПГУ</w:t>
      </w:r>
      <w:r w:rsidR="00387081" w:rsidRPr="00FF5EA0">
        <w:rPr>
          <w:rFonts w:ascii="Times New Roman" w:hAnsi="Times New Roman" w:cs="Times New Roman"/>
          <w:szCs w:val="24"/>
        </w:rPr>
        <w:t xml:space="preserve"> отображается отмененная запись о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387081" w:rsidRPr="00FF5EA0">
        <w:rPr>
          <w:rFonts w:ascii="Times New Roman" w:hAnsi="Times New Roman" w:cs="Times New Roman"/>
          <w:szCs w:val="24"/>
        </w:rPr>
        <w:t>ме к врачу.</w:t>
      </w:r>
    </w:p>
    <w:p w:rsidR="00930560" w:rsidRPr="00FF5EA0" w:rsidRDefault="00930560" w:rsidP="00930560">
      <w:pPr>
        <w:pStyle w:val="10"/>
        <w:rPr>
          <w:rFonts w:ascii="Times New Roman" w:hAnsi="Times New Roman"/>
          <w:sz w:val="24"/>
          <w:szCs w:val="24"/>
        </w:rPr>
      </w:pPr>
      <w:bookmarkStart w:id="76" w:name="_Toc94883974"/>
      <w:r w:rsidRPr="00FF5EA0">
        <w:rPr>
          <w:rFonts w:ascii="Times New Roman" w:hAnsi="Times New Roman"/>
          <w:sz w:val="24"/>
          <w:szCs w:val="24"/>
        </w:rPr>
        <w:lastRenderedPageBreak/>
        <w:t xml:space="preserve">Отмена пациентом записи </w:t>
      </w:r>
      <w:r w:rsidR="00591A38" w:rsidRPr="00FF5EA0">
        <w:rPr>
          <w:rFonts w:ascii="Times New Roman" w:hAnsi="Times New Roman"/>
          <w:sz w:val="24"/>
          <w:szCs w:val="24"/>
        </w:rPr>
        <w:t>на прием</w:t>
      </w:r>
      <w:bookmarkEnd w:id="76"/>
    </w:p>
    <w:p w:rsidR="00930560" w:rsidRPr="00FF5EA0" w:rsidRDefault="00930560" w:rsidP="00930560">
      <w:pPr>
        <w:pStyle w:val="2"/>
        <w:rPr>
          <w:rFonts w:ascii="Times New Roman" w:hAnsi="Times New Roman"/>
          <w:szCs w:val="24"/>
        </w:rPr>
      </w:pPr>
      <w:bookmarkStart w:id="77" w:name="_Toc94883975"/>
      <w:r w:rsidRPr="00FF5EA0">
        <w:rPr>
          <w:rFonts w:ascii="Times New Roman" w:hAnsi="Times New Roman"/>
          <w:szCs w:val="24"/>
        </w:rPr>
        <w:t>Отмена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ЕПГУ</w:t>
      </w:r>
      <w:bookmarkEnd w:id="77"/>
    </w:p>
    <w:p w:rsidR="00930560" w:rsidRPr="00FF5EA0" w:rsidRDefault="00930560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Отмена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 осуществляется пациентом по следующему сценарию:</w:t>
      </w:r>
    </w:p>
    <w:p w:rsidR="00930560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30560" w:rsidRPr="00FF5EA0">
        <w:rPr>
          <w:rFonts w:ascii="Times New Roman" w:hAnsi="Times New Roman" w:cs="Times New Roman"/>
          <w:szCs w:val="24"/>
        </w:rPr>
        <w:t>авто</w:t>
      </w:r>
      <w:r w:rsidRPr="00FF5EA0">
        <w:rPr>
          <w:rFonts w:ascii="Times New Roman" w:hAnsi="Times New Roman" w:cs="Times New Roman"/>
          <w:szCs w:val="24"/>
        </w:rPr>
        <w:t>ризуется в личном кабинете ЕПГУ;</w:t>
      </w:r>
    </w:p>
    <w:p w:rsidR="00930560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30560" w:rsidRPr="00FF5EA0">
        <w:rPr>
          <w:rFonts w:ascii="Times New Roman" w:hAnsi="Times New Roman" w:cs="Times New Roman"/>
          <w:szCs w:val="24"/>
        </w:rPr>
        <w:t>выбирает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30560" w:rsidRPr="00FF5EA0">
        <w:rPr>
          <w:rFonts w:ascii="Times New Roman" w:hAnsi="Times New Roman" w:cs="Times New Roman"/>
          <w:szCs w:val="24"/>
        </w:rPr>
        <w:t>м к врачу в Ленте уведомлений и пер</w:t>
      </w:r>
      <w:r w:rsidRPr="00FF5EA0">
        <w:rPr>
          <w:rFonts w:ascii="Times New Roman" w:hAnsi="Times New Roman" w:cs="Times New Roman"/>
          <w:szCs w:val="24"/>
        </w:rPr>
        <w:t>еходит в режим просмотра записи;</w:t>
      </w:r>
    </w:p>
    <w:p w:rsidR="00C66717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30560" w:rsidRPr="00FF5EA0">
        <w:rPr>
          <w:rFonts w:ascii="Times New Roman" w:hAnsi="Times New Roman" w:cs="Times New Roman"/>
          <w:szCs w:val="24"/>
        </w:rPr>
        <w:t>выбирает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 xml:space="preserve">действие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Отменить запись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30560" w:rsidRPr="00FF5EA0" w:rsidRDefault="00930560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ЕПГУ</w:t>
      </w:r>
      <w:r w:rsidR="005F5467" w:rsidRPr="00FF5EA0">
        <w:rPr>
          <w:rFonts w:ascii="Times New Roman" w:hAnsi="Times New Roman" w:cs="Times New Roman"/>
          <w:szCs w:val="24"/>
        </w:rPr>
        <w:t>/РПГУ</w:t>
      </w:r>
      <w:r w:rsidRPr="00FF5EA0">
        <w:rPr>
          <w:rFonts w:ascii="Times New Roman" w:hAnsi="Times New Roman" w:cs="Times New Roman"/>
          <w:szCs w:val="24"/>
        </w:rPr>
        <w:t xml:space="preserve"> выводит пациенту сообщение о необходимости подтвердить отмену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4A152A" w:rsidRPr="00FF5EA0">
        <w:rPr>
          <w:rFonts w:ascii="Times New Roman" w:hAnsi="Times New Roman" w:cs="Times New Roman"/>
          <w:szCs w:val="24"/>
        </w:rPr>
        <w:t>м к врачу;</w:t>
      </w:r>
    </w:p>
    <w:p w:rsidR="00930560" w:rsidRPr="00FF5EA0" w:rsidRDefault="004A152A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30560" w:rsidRPr="00FF5EA0">
        <w:rPr>
          <w:rFonts w:ascii="Times New Roman" w:hAnsi="Times New Roman" w:cs="Times New Roman"/>
          <w:szCs w:val="24"/>
        </w:rPr>
        <w:t>подтверждает отмену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30560" w:rsidRPr="00FF5EA0">
        <w:rPr>
          <w:rFonts w:ascii="Times New Roman" w:hAnsi="Times New Roman" w:cs="Times New Roman"/>
          <w:szCs w:val="24"/>
        </w:rPr>
        <w:t>м к врачу.</w:t>
      </w:r>
    </w:p>
    <w:p w:rsidR="00930560" w:rsidRPr="00FF5EA0" w:rsidRDefault="00930560" w:rsidP="00930560">
      <w:pPr>
        <w:pStyle w:val="2"/>
        <w:rPr>
          <w:rFonts w:ascii="Times New Roman" w:hAnsi="Times New Roman"/>
          <w:szCs w:val="24"/>
        </w:rPr>
      </w:pPr>
      <w:bookmarkStart w:id="78" w:name="_Toc94883976"/>
      <w:r w:rsidRPr="00FF5EA0">
        <w:rPr>
          <w:rFonts w:ascii="Times New Roman" w:hAnsi="Times New Roman"/>
          <w:szCs w:val="24"/>
        </w:rPr>
        <w:t xml:space="preserve">Проверка 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отмены записи на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м, выполненной через </w:t>
      </w:r>
      <w:r w:rsidR="00591A38" w:rsidRPr="00FF5EA0">
        <w:rPr>
          <w:rFonts w:ascii="Times New Roman" w:hAnsi="Times New Roman"/>
          <w:szCs w:val="24"/>
        </w:rPr>
        <w:t>ЕПГУ</w:t>
      </w:r>
      <w:bookmarkEnd w:id="78"/>
    </w:p>
    <w:p w:rsidR="00930560" w:rsidRPr="00FF5EA0" w:rsidRDefault="00930560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Проверка отмены записи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осуществляется:</w:t>
      </w:r>
    </w:p>
    <w:p w:rsidR="00930560" w:rsidRPr="00FF5EA0" w:rsidRDefault="006D2527" w:rsidP="004A152A">
      <w:pPr>
        <w:pStyle w:val="phlistitemized1"/>
        <w:rPr>
          <w:rFonts w:ascii="Times New Roman" w:hAnsi="Times New Roman" w:cs="Times New Roman"/>
          <w:szCs w:val="24"/>
        </w:rPr>
      </w:pPr>
      <w:hyperlink w:anchor="scroll-bookmark-4" w:history="1">
        <w:r w:rsidR="00930560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регистратором в регистратуре</w:t>
        </w:r>
      </w:hyperlink>
      <w:r w:rsidR="00930560" w:rsidRPr="00FF5EA0">
        <w:rPr>
          <w:rFonts w:ascii="Times New Roman" w:hAnsi="Times New Roman" w:cs="Times New Roman"/>
          <w:szCs w:val="24"/>
        </w:rPr>
        <w:t>;</w:t>
      </w:r>
    </w:p>
    <w:p w:rsidR="00930560" w:rsidRPr="00FF5EA0" w:rsidRDefault="006D2527" w:rsidP="004A152A">
      <w:pPr>
        <w:pStyle w:val="phlistitemized1"/>
        <w:rPr>
          <w:rFonts w:ascii="Times New Roman" w:hAnsi="Times New Roman" w:cs="Times New Roman"/>
          <w:szCs w:val="24"/>
        </w:rPr>
      </w:pPr>
      <w:hyperlink w:anchor="scroll-bookmark-5" w:history="1">
        <w:r w:rsidR="00930560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врачом в</w:t>
        </w:r>
        <w:r w:rsidR="00C66717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 xml:space="preserve"> </w:t>
        </w:r>
        <w:r w:rsidR="00930560" w:rsidRPr="00FF5EA0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дневнике врача</w:t>
        </w:r>
      </w:hyperlink>
      <w:r w:rsidR="00930560" w:rsidRPr="00FF5EA0">
        <w:rPr>
          <w:rFonts w:ascii="Times New Roman" w:hAnsi="Times New Roman" w:cs="Times New Roman"/>
          <w:szCs w:val="24"/>
        </w:rPr>
        <w:t>.</w:t>
      </w:r>
    </w:p>
    <w:p w:rsidR="00930560" w:rsidRPr="00FF5EA0" w:rsidRDefault="00930560" w:rsidP="00930560">
      <w:pPr>
        <w:pStyle w:val="3"/>
        <w:rPr>
          <w:rFonts w:ascii="Times New Roman" w:hAnsi="Times New Roman"/>
          <w:szCs w:val="24"/>
        </w:rPr>
      </w:pPr>
      <w:bookmarkStart w:id="79" w:name="_Toc94883977"/>
      <w:r w:rsidRPr="00FF5EA0">
        <w:rPr>
          <w:rFonts w:ascii="Times New Roman" w:hAnsi="Times New Roman"/>
          <w:szCs w:val="24"/>
        </w:rPr>
        <w:t>Проверка отмены записи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 в регистратуре</w:t>
      </w:r>
      <w:bookmarkEnd w:id="79"/>
    </w:p>
    <w:p w:rsidR="00930560" w:rsidRPr="00FF5EA0" w:rsidRDefault="00930560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Регистратор МО может проверить отмену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врачу. Для этого</w:t>
      </w:r>
      <w:r w:rsidR="007538CD" w:rsidRPr="00FF5EA0">
        <w:rPr>
          <w:rFonts w:ascii="Times New Roman" w:hAnsi="Times New Roman"/>
          <w:szCs w:val="24"/>
        </w:rPr>
        <w:t xml:space="preserve">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30560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Регистратура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30560" w:rsidRPr="00FF5EA0">
        <w:rPr>
          <w:rFonts w:ascii="Times New Roman" w:hAnsi="Times New Roman" w:cs="Times New Roman"/>
          <w:szCs w:val="24"/>
        </w:rPr>
        <w:t>Поиск пациентов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 О</w:t>
      </w:r>
      <w:r w:rsidRPr="00FF5EA0">
        <w:rPr>
          <w:rFonts w:ascii="Times New Roman" w:hAnsi="Times New Roman" w:cs="Times New Roman"/>
          <w:szCs w:val="24"/>
        </w:rPr>
        <w:t>ткроется форма поиска пациентов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_Ref90635740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27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930560" w:rsidRPr="00FF5EA0" w:rsidRDefault="00930560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00C56F83" wp14:editId="3153B0FC">
            <wp:extent cx="6295390" cy="1600225"/>
            <wp:effectExtent l="19050" t="19050" r="10160" b="19050"/>
            <wp:docPr id="3" name="Рисунок 3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086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002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560" w:rsidRPr="00FF5EA0" w:rsidRDefault="00930560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80" w:name="_Ref90635740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80"/>
      <w:r w:rsidR="00CA38CB">
        <w:rPr>
          <w:rFonts w:ascii="Times New Roman" w:hAnsi="Times New Roman" w:cs="Times New Roman"/>
          <w:szCs w:val="24"/>
        </w:rPr>
        <w:t>27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087292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Форма поиска пациентов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выполните </w:t>
      </w:r>
      <w:r w:rsidR="00930560" w:rsidRPr="00FF5EA0">
        <w:rPr>
          <w:rFonts w:ascii="Times New Roman" w:hAnsi="Times New Roman" w:cs="Times New Roman"/>
          <w:szCs w:val="24"/>
        </w:rPr>
        <w:t>поиск пациента, использ</w:t>
      </w:r>
      <w:r w:rsidRPr="00FF5EA0">
        <w:rPr>
          <w:rFonts w:ascii="Times New Roman" w:hAnsi="Times New Roman" w:cs="Times New Roman"/>
          <w:szCs w:val="24"/>
        </w:rPr>
        <w:t>уя фильтр в верхней части формы;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930560" w:rsidRPr="00FF5EA0">
        <w:rPr>
          <w:rFonts w:ascii="Times New Roman" w:hAnsi="Times New Roman" w:cs="Times New Roman"/>
          <w:szCs w:val="24"/>
        </w:rPr>
        <w:t>на ФИО пациента.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Откроется окно, содержащее в</w:t>
      </w:r>
      <w:r w:rsidRPr="00FF5EA0">
        <w:rPr>
          <w:rFonts w:ascii="Times New Roman" w:hAnsi="Times New Roman" w:cs="Times New Roman"/>
          <w:szCs w:val="24"/>
        </w:rPr>
        <w:t>се записи пациента в текущей МО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_Ref90635765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28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930560" w:rsidRPr="00FF5EA0" w:rsidRDefault="00087292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2B981F4" wp14:editId="51BB6D5B">
            <wp:extent cx="6152515" cy="3787140"/>
            <wp:effectExtent l="19050" t="19050" r="1968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71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560" w:rsidRPr="00FF5EA0" w:rsidRDefault="00930560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81" w:name="_Ref90635765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81"/>
      <w:r w:rsidR="00CA38CB">
        <w:rPr>
          <w:rFonts w:ascii="Times New Roman" w:hAnsi="Times New Roman" w:cs="Times New Roman"/>
          <w:szCs w:val="24"/>
        </w:rPr>
        <w:t>28</w:t>
      </w:r>
      <w:r w:rsidR="00087292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Окно записей пациента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3C0443" w:rsidRPr="00FF5EA0">
        <w:rPr>
          <w:rFonts w:ascii="Times New Roman" w:hAnsi="Times New Roman" w:cs="Times New Roman"/>
          <w:szCs w:val="24"/>
        </w:rPr>
        <w:t>необходи</w:t>
      </w:r>
      <w:r w:rsidR="00930560" w:rsidRPr="00FF5EA0">
        <w:rPr>
          <w:rFonts w:ascii="Times New Roman" w:hAnsi="Times New Roman" w:cs="Times New Roman"/>
          <w:szCs w:val="24"/>
        </w:rPr>
        <w:t>мую запись на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первичный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30560" w:rsidRPr="00FF5EA0">
        <w:rPr>
          <w:rFonts w:ascii="Times New Roman" w:hAnsi="Times New Roman" w:cs="Times New Roman"/>
          <w:szCs w:val="24"/>
        </w:rPr>
        <w:t>м к врачу,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 xml:space="preserve">которую произвел пациент на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="00930560" w:rsidRPr="00FF5EA0">
        <w:rPr>
          <w:rFonts w:ascii="Times New Roman" w:hAnsi="Times New Roman" w:cs="Times New Roman"/>
          <w:szCs w:val="24"/>
        </w:rPr>
        <w:t>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 xml:space="preserve">Для этого заполните доступные параметры поиска и нажмите 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Отобрать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 xml:space="preserve">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Состояние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Отменена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</w:t>
      </w:r>
    </w:p>
    <w:p w:rsidR="00930560" w:rsidRPr="00FF5EA0" w:rsidRDefault="00930560" w:rsidP="00930560">
      <w:pPr>
        <w:pStyle w:val="3"/>
        <w:rPr>
          <w:rFonts w:ascii="Times New Roman" w:hAnsi="Times New Roman"/>
          <w:szCs w:val="24"/>
        </w:rPr>
      </w:pPr>
      <w:bookmarkStart w:id="82" w:name="_Toc256000003"/>
      <w:bookmarkStart w:id="83" w:name="scroll-bookmark-5"/>
      <w:bookmarkStart w:id="84" w:name="_Toc94883978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отмены записи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 в дневнике врача</w:t>
      </w:r>
      <w:bookmarkEnd w:id="82"/>
      <w:bookmarkEnd w:id="83"/>
      <w:bookmarkEnd w:id="84"/>
    </w:p>
    <w:p w:rsidR="00930560" w:rsidRPr="00FF5EA0" w:rsidRDefault="00930560" w:rsidP="00357BFE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Врач МО может проверить отмену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м. Для этого: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30560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Рабочие места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30560" w:rsidRPr="00FF5EA0">
        <w:rPr>
          <w:rFonts w:ascii="Times New Roman" w:hAnsi="Times New Roman" w:cs="Times New Roman"/>
          <w:szCs w:val="24"/>
        </w:rPr>
        <w:t>Дневник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 Откроетс</w:t>
      </w:r>
      <w:r w:rsidRPr="00FF5EA0">
        <w:rPr>
          <w:rFonts w:ascii="Times New Roman" w:hAnsi="Times New Roman" w:cs="Times New Roman"/>
          <w:szCs w:val="24"/>
        </w:rPr>
        <w:t>я форма дневника текущего врача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_Ref90635809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29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30560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1E5F1A19" wp14:editId="4178E2FC">
            <wp:extent cx="6295390" cy="2054919"/>
            <wp:effectExtent l="19050" t="19050" r="10160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44146" name="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549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560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85" w:name="_Ref90635809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85"/>
      <w:r w:rsidR="00CA38CB">
        <w:rPr>
          <w:rFonts w:ascii="Times New Roman" w:hAnsi="Times New Roman" w:cs="Times New Roman"/>
          <w:szCs w:val="24"/>
        </w:rPr>
        <w:t>29</w:t>
      </w:r>
      <w:r w:rsidRPr="00FF5EA0">
        <w:rPr>
          <w:rFonts w:ascii="Times New Roman" w:hAnsi="Times New Roman" w:cs="Times New Roman"/>
          <w:szCs w:val="24"/>
        </w:rPr>
        <w:t xml:space="preserve"> – Дневник врача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lastRenderedPageBreak/>
        <w:t xml:space="preserve">перейдите </w:t>
      </w:r>
      <w:r w:rsidR="00B21875" w:rsidRPr="00FF5EA0">
        <w:rPr>
          <w:rFonts w:ascii="Times New Roman" w:hAnsi="Times New Roman" w:cs="Times New Roman"/>
          <w:szCs w:val="24"/>
        </w:rPr>
        <w:t>к необходимой дате</w:t>
      </w:r>
      <w:r w:rsidR="00930560" w:rsidRPr="00FF5EA0">
        <w:rPr>
          <w:rFonts w:ascii="Times New Roman" w:hAnsi="Times New Roman" w:cs="Times New Roman"/>
          <w:szCs w:val="24"/>
        </w:rPr>
        <w:t>,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на которую прои</w:t>
      </w:r>
      <w:r w:rsidR="004D3D83" w:rsidRPr="00FF5EA0">
        <w:rPr>
          <w:rFonts w:ascii="Times New Roman" w:hAnsi="Times New Roman" w:cs="Times New Roman"/>
          <w:szCs w:val="24"/>
        </w:rPr>
        <w:t>звел запись пациент на ЕПГУ</w:t>
      </w:r>
      <w:r w:rsidR="00930560" w:rsidRPr="00FF5EA0">
        <w:rPr>
          <w:rFonts w:ascii="Times New Roman" w:hAnsi="Times New Roman" w:cs="Times New Roman"/>
          <w:szCs w:val="24"/>
        </w:rPr>
        <w:t>, используя панель в верхней части формы. В списке отобразятся все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30560" w:rsidRPr="00FF5EA0">
        <w:rPr>
          <w:rFonts w:ascii="Times New Roman" w:hAnsi="Times New Roman" w:cs="Times New Roman"/>
          <w:szCs w:val="24"/>
        </w:rPr>
        <w:t>м к т</w:t>
      </w:r>
      <w:r w:rsidRPr="00FF5EA0">
        <w:rPr>
          <w:rFonts w:ascii="Times New Roman" w:hAnsi="Times New Roman" w:cs="Times New Roman"/>
          <w:szCs w:val="24"/>
        </w:rPr>
        <w:t>екущему врачу на выбранную дату;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3C0443" w:rsidRPr="00FF5EA0">
        <w:rPr>
          <w:rFonts w:ascii="Times New Roman" w:hAnsi="Times New Roman" w:cs="Times New Roman"/>
          <w:szCs w:val="24"/>
        </w:rPr>
        <w:t>необходи</w:t>
      </w:r>
      <w:r w:rsidR="00930560" w:rsidRPr="00FF5EA0">
        <w:rPr>
          <w:rFonts w:ascii="Times New Roman" w:hAnsi="Times New Roman" w:cs="Times New Roman"/>
          <w:szCs w:val="24"/>
        </w:rPr>
        <w:t>мую запись на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>первичный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30560" w:rsidRPr="00FF5EA0">
        <w:rPr>
          <w:rFonts w:ascii="Times New Roman" w:hAnsi="Times New Roman" w:cs="Times New Roman"/>
          <w:szCs w:val="24"/>
        </w:rPr>
        <w:t xml:space="preserve">м. 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Ссылка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szCs w:val="24"/>
        </w:rPr>
        <w:t xml:space="preserve">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Отменена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</w:t>
      </w:r>
    </w:p>
    <w:p w:rsidR="00930560" w:rsidRPr="00FF5EA0" w:rsidRDefault="00930560" w:rsidP="00930560">
      <w:pPr>
        <w:pStyle w:val="2"/>
        <w:rPr>
          <w:rFonts w:ascii="Times New Roman" w:hAnsi="Times New Roman"/>
          <w:szCs w:val="24"/>
        </w:rPr>
      </w:pPr>
      <w:bookmarkStart w:id="86" w:name="_Toc256000004"/>
      <w:bookmarkStart w:id="87" w:name="scroll-bookmark-6"/>
      <w:bookmarkStart w:id="88" w:name="_Toc94883979"/>
      <w:r w:rsidRPr="00FF5EA0">
        <w:rPr>
          <w:rFonts w:ascii="Times New Roman" w:hAnsi="Times New Roman"/>
          <w:szCs w:val="24"/>
        </w:rPr>
        <w:t xml:space="preserve">Проверка 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передачи информации об отмене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на </w:t>
      </w:r>
      <w:r w:rsidR="00591A38" w:rsidRPr="00FF5EA0">
        <w:rPr>
          <w:rFonts w:ascii="Times New Roman" w:hAnsi="Times New Roman"/>
          <w:szCs w:val="24"/>
        </w:rPr>
        <w:t>ЕПГУ</w:t>
      </w:r>
      <w:bookmarkEnd w:id="86"/>
      <w:bookmarkEnd w:id="87"/>
      <w:bookmarkEnd w:id="88"/>
    </w:p>
    <w:p w:rsidR="00930560" w:rsidRPr="00FF5EA0" w:rsidRDefault="00930560" w:rsidP="003C0443">
      <w:pPr>
        <w:pStyle w:val="phlistitemizedtitl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Для проверки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 xml:space="preserve">успешной передачи на </w:t>
      </w:r>
      <w:r w:rsidR="00591A38" w:rsidRPr="00FF5EA0">
        <w:rPr>
          <w:rFonts w:ascii="Times New Roman" w:hAnsi="Times New Roman"/>
          <w:szCs w:val="24"/>
        </w:rPr>
        <w:t>ЕПГУ</w:t>
      </w:r>
      <w:r w:rsidRPr="00FF5EA0">
        <w:rPr>
          <w:rFonts w:ascii="Times New Roman" w:hAnsi="Times New Roman"/>
          <w:szCs w:val="24"/>
        </w:rPr>
        <w:t xml:space="preserve"> данных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об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отмененной записи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 xml:space="preserve">м в </w:t>
      </w:r>
      <w:r w:rsidR="00087292" w:rsidRPr="00FF5EA0">
        <w:rPr>
          <w:rFonts w:ascii="Times New Roman" w:hAnsi="Times New Roman"/>
          <w:szCs w:val="24"/>
        </w:rPr>
        <w:t>Системе</w:t>
      </w:r>
      <w:r w:rsidR="007538CD" w:rsidRPr="00FF5EA0">
        <w:rPr>
          <w:rFonts w:ascii="Times New Roman" w:hAnsi="Times New Roman"/>
          <w:szCs w:val="24"/>
        </w:rPr>
        <w:t xml:space="preserve"> выполните следующие действия</w:t>
      </w:r>
      <w:r w:rsidRPr="00FF5EA0">
        <w:rPr>
          <w:rFonts w:ascii="Times New Roman" w:hAnsi="Times New Roman"/>
          <w:szCs w:val="24"/>
        </w:rPr>
        <w:t>: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30560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Система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30560" w:rsidRPr="00FF5EA0">
        <w:rPr>
          <w:rFonts w:ascii="Times New Roman" w:hAnsi="Times New Roman" w:cs="Times New Roman"/>
          <w:szCs w:val="24"/>
        </w:rPr>
        <w:t>Интеграция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30560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>. Откроется</w:t>
      </w:r>
      <w:r w:rsidRPr="00FF5EA0">
        <w:rPr>
          <w:rFonts w:ascii="Times New Roman" w:hAnsi="Times New Roman" w:cs="Times New Roman"/>
          <w:szCs w:val="24"/>
        </w:rPr>
        <w:t xml:space="preserve"> форма журнала истории запросов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_Ref90635860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30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30560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55A8B656" wp14:editId="4467E473">
            <wp:extent cx="6295390" cy="3040792"/>
            <wp:effectExtent l="19050" t="19050" r="10160" b="26670"/>
            <wp:docPr id="7" name="Рисунок 7" descr="_scroll_external/attachments/image2021-7-29_15-12-41-a7bbb957ac714c9b9f38621c7af41926b845b367431eef03f67d9dd7149d6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5910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07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560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89" w:name="_Ref90635860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89"/>
      <w:r w:rsidR="00CA38CB">
        <w:rPr>
          <w:rFonts w:ascii="Times New Roman" w:hAnsi="Times New Roman" w:cs="Times New Roman"/>
          <w:szCs w:val="24"/>
        </w:rPr>
        <w:t>30</w:t>
      </w:r>
      <w:r w:rsidRPr="00FF5EA0">
        <w:rPr>
          <w:rFonts w:ascii="Times New Roman" w:hAnsi="Times New Roman" w:cs="Times New Roman"/>
          <w:szCs w:val="24"/>
        </w:rPr>
        <w:t xml:space="preserve"> – Журнал истории запросов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укажите </w:t>
      </w:r>
      <w:r w:rsidR="00930560" w:rsidRPr="00FF5EA0">
        <w:rPr>
          <w:rFonts w:ascii="Times New Roman" w:hAnsi="Times New Roman" w:cs="Times New Roman"/>
          <w:szCs w:val="24"/>
        </w:rPr>
        <w:t xml:space="preserve">период, в который выполнялась отмена запись на медицинский осмотр, заполнив поля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Период 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с помощью календаря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30560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0B3D622" wp14:editId="6E2AC5B1">
            <wp:extent cx="190500" cy="171450"/>
            <wp:effectExtent l="19050" t="19050" r="19050" b="19050"/>
            <wp:docPr id="8" name="Рисунок 8" descr="_scroll_external/attachments/image2021-4-15_13-18-31-f1c9c7d06aeae10dec4ce7f4b778dbfa91460160d93371f89f0b388b131c9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1704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F5EA0">
        <w:rPr>
          <w:rFonts w:ascii="Times New Roman" w:hAnsi="Times New Roman" w:cs="Times New Roman"/>
          <w:szCs w:val="24"/>
        </w:rPr>
        <w:t>;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30560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Система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Концентратор ФЭР Запись на прием. Версия 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(внешняя система с кодом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er_portal/ER_v3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);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930560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. В блоке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30560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30560" w:rsidRPr="00FF5EA0">
        <w:rPr>
          <w:rFonts w:ascii="Times New Roman" w:hAnsi="Times New Roman" w:cs="Times New Roman"/>
          <w:szCs w:val="24"/>
        </w:rPr>
        <w:t xml:space="preserve"> отобразятся все переданные внешней системой запр</w:t>
      </w:r>
      <w:r w:rsidRPr="00FF5EA0">
        <w:rPr>
          <w:rFonts w:ascii="Times New Roman" w:hAnsi="Times New Roman" w:cs="Times New Roman"/>
          <w:szCs w:val="24"/>
        </w:rPr>
        <w:t>осы за указанный период времени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_Ref90635891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31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30560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9EF145A" wp14:editId="63ECC70A">
            <wp:extent cx="6295390" cy="3044444"/>
            <wp:effectExtent l="19050" t="19050" r="10160" b="22860"/>
            <wp:docPr id="100008" name="Рисунок 100008" descr="_scroll_external/attachments/image2021-7-29_18-2-59-5d0e87cb1667efedad34a4666a181bfe09136d7320264289730993f37f3d2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144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444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560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90" w:name="_Ref90635891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90"/>
      <w:r w:rsidR="00CA38CB">
        <w:rPr>
          <w:rFonts w:ascii="Times New Roman" w:hAnsi="Times New Roman" w:cs="Times New Roman"/>
          <w:szCs w:val="24"/>
        </w:rPr>
        <w:t>31</w:t>
      </w:r>
      <w:r w:rsidRPr="00FF5EA0">
        <w:rPr>
          <w:rFonts w:ascii="Times New Roman" w:hAnsi="Times New Roman" w:cs="Times New Roman"/>
          <w:szCs w:val="24"/>
        </w:rPr>
        <w:t xml:space="preserve"> – Отображение запросов</w:t>
      </w:r>
    </w:p>
    <w:p w:rsidR="00930560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проанализируйте </w:t>
      </w:r>
      <w:r w:rsidR="00930560" w:rsidRPr="00FF5EA0">
        <w:rPr>
          <w:rFonts w:ascii="Times New Roman" w:hAnsi="Times New Roman" w:cs="Times New Roman"/>
          <w:szCs w:val="24"/>
        </w:rPr>
        <w:t>найденные записи журнала:</w:t>
      </w:r>
    </w:p>
    <w:p w:rsidR="00930560" w:rsidRPr="00FF5EA0" w:rsidRDefault="00087292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930560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930560" w:rsidRPr="00FF5EA0">
        <w:rPr>
          <w:rFonts w:ascii="Times New Roman" w:hAnsi="Times New Roman"/>
          <w:szCs w:val="24"/>
        </w:rPr>
        <w:t>Есть ошибки</w:t>
      </w:r>
      <w:r w:rsidR="007538CD" w:rsidRPr="00FF5EA0">
        <w:rPr>
          <w:rFonts w:ascii="Times New Roman" w:hAnsi="Times New Roman"/>
          <w:szCs w:val="24"/>
        </w:rPr>
        <w:t>»</w:t>
      </w:r>
      <w:r w:rsidR="00930560" w:rsidRPr="00FF5EA0">
        <w:rPr>
          <w:rFonts w:ascii="Times New Roman" w:hAnsi="Times New Roman"/>
          <w:szCs w:val="24"/>
        </w:rPr>
        <w:t>, это означает, что отмена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="00930560" w:rsidRPr="00FF5EA0">
        <w:rPr>
          <w:rFonts w:ascii="Times New Roman" w:hAnsi="Times New Roman"/>
          <w:szCs w:val="24"/>
        </w:rPr>
        <w:t>м не произведена.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30560" w:rsidRPr="00FF5EA0">
        <w:rPr>
          <w:rFonts w:ascii="Times New Roman" w:hAnsi="Times New Roman"/>
          <w:szCs w:val="24"/>
        </w:rPr>
        <w:t xml:space="preserve">В этом случае перейдите к блоку </w:t>
      </w:r>
      <w:r w:rsidR="007538CD" w:rsidRPr="00FF5EA0">
        <w:rPr>
          <w:rFonts w:ascii="Times New Roman" w:hAnsi="Times New Roman"/>
          <w:szCs w:val="24"/>
        </w:rPr>
        <w:t>«</w:t>
      </w:r>
      <w:r w:rsidR="00930560" w:rsidRPr="00FF5EA0">
        <w:rPr>
          <w:rFonts w:ascii="Times New Roman" w:hAnsi="Times New Roman"/>
          <w:szCs w:val="24"/>
        </w:rPr>
        <w:t>Операции</w:t>
      </w:r>
      <w:r w:rsidR="007538CD" w:rsidRPr="00FF5EA0">
        <w:rPr>
          <w:rFonts w:ascii="Times New Roman" w:hAnsi="Times New Roman"/>
          <w:szCs w:val="24"/>
        </w:rPr>
        <w:t>»</w:t>
      </w:r>
      <w:r w:rsidR="00930560" w:rsidRPr="00FF5EA0">
        <w:rPr>
          <w:rFonts w:ascii="Times New Roman" w:hAnsi="Times New Roman"/>
          <w:szCs w:val="24"/>
        </w:rPr>
        <w:t xml:space="preserve"> для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30560" w:rsidRPr="00FF5EA0">
        <w:rPr>
          <w:rFonts w:ascii="Times New Roman" w:hAnsi="Times New Roman"/>
          <w:szCs w:val="24"/>
        </w:rPr>
        <w:t>детализации ошибок.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30560" w:rsidRPr="00FF5EA0">
        <w:rPr>
          <w:rFonts w:ascii="Times New Roman" w:hAnsi="Times New Roman"/>
          <w:szCs w:val="24"/>
        </w:rPr>
        <w:t xml:space="preserve">Для просмотра запроса или ответа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="00930560" w:rsidRPr="00FF5EA0">
        <w:rPr>
          <w:rFonts w:ascii="Times New Roman" w:hAnsi="Times New Roman"/>
          <w:szCs w:val="24"/>
        </w:rPr>
        <w:t>XML</w:t>
      </w:r>
      <w:r w:rsidR="007538CD" w:rsidRPr="00FF5EA0">
        <w:rPr>
          <w:rFonts w:ascii="Times New Roman" w:hAnsi="Times New Roman"/>
          <w:szCs w:val="24"/>
        </w:rPr>
        <w:t>»</w:t>
      </w:r>
      <w:r w:rsidR="00930560"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="00930560"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="00930560" w:rsidRPr="00FF5EA0">
        <w:rPr>
          <w:rFonts w:ascii="Times New Roman" w:hAnsi="Times New Roman"/>
          <w:szCs w:val="24"/>
        </w:rPr>
        <w:t xml:space="preserve"> читабельный з</w:t>
      </w:r>
      <w:r w:rsidRPr="00FF5EA0">
        <w:rPr>
          <w:rFonts w:ascii="Times New Roman" w:hAnsi="Times New Roman"/>
          <w:szCs w:val="24"/>
        </w:rPr>
        <w:t>апрос в новой вкладке браузера;</w:t>
      </w:r>
    </w:p>
    <w:p w:rsidR="00930560" w:rsidRPr="00FF5EA0" w:rsidRDefault="00087292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930560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930560" w:rsidRPr="00FF5EA0">
        <w:rPr>
          <w:rFonts w:ascii="Times New Roman" w:hAnsi="Times New Roman"/>
          <w:szCs w:val="24"/>
        </w:rPr>
        <w:t>Удачно</w:t>
      </w:r>
      <w:r w:rsidR="007538CD" w:rsidRPr="00FF5EA0">
        <w:rPr>
          <w:rFonts w:ascii="Times New Roman" w:hAnsi="Times New Roman"/>
          <w:szCs w:val="24"/>
        </w:rPr>
        <w:t>»</w:t>
      </w:r>
      <w:r w:rsidR="00930560" w:rsidRPr="00FF5EA0">
        <w:rPr>
          <w:rFonts w:ascii="Times New Roman" w:hAnsi="Times New Roman"/>
          <w:szCs w:val="24"/>
        </w:rPr>
        <w:t>, это означает, что отмена записи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="00930560" w:rsidRPr="00FF5EA0">
        <w:rPr>
          <w:rFonts w:ascii="Times New Roman" w:hAnsi="Times New Roman"/>
          <w:szCs w:val="24"/>
        </w:rPr>
        <w:t>м выполнена успешно.</w:t>
      </w:r>
    </w:p>
    <w:p w:rsidR="00087292" w:rsidRPr="00FF5EA0" w:rsidRDefault="00087292" w:rsidP="00087292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Для успешной отмены записи пациента на прием к врачу в </w:t>
      </w:r>
      <w:r w:rsidR="00A11270">
        <w:rPr>
          <w:rFonts w:ascii="Times New Roman" w:hAnsi="Times New Roman"/>
          <w:szCs w:val="24"/>
        </w:rPr>
        <w:t>ЕМИАС</w:t>
      </w:r>
      <w:r w:rsidRPr="00FF5EA0">
        <w:rPr>
          <w:rFonts w:ascii="Times New Roman" w:hAnsi="Times New Roman"/>
          <w:szCs w:val="24"/>
        </w:rPr>
        <w:t xml:space="preserve"> должен быть успешно отработан метод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CancelAppointment</w:t>
      </w:r>
      <w:r w:rsidR="007538CD" w:rsidRPr="00FF5EA0">
        <w:rPr>
          <w:rFonts w:ascii="Times New Roman" w:hAnsi="Times New Roman"/>
          <w:szCs w:val="24"/>
        </w:rPr>
        <w:t>»</w:t>
      </w:r>
      <w:r w:rsidRPr="00FF5EA0">
        <w:rPr>
          <w:rFonts w:ascii="Times New Roman" w:hAnsi="Times New Roman"/>
          <w:szCs w:val="24"/>
        </w:rPr>
        <w:t>.</w:t>
      </w:r>
    </w:p>
    <w:p w:rsidR="009F4972" w:rsidRPr="00FF5EA0" w:rsidRDefault="009F4972" w:rsidP="009F4972">
      <w:pPr>
        <w:pStyle w:val="10"/>
        <w:rPr>
          <w:rFonts w:ascii="Times New Roman" w:hAnsi="Times New Roman"/>
          <w:sz w:val="24"/>
          <w:szCs w:val="24"/>
        </w:rPr>
      </w:pPr>
      <w:bookmarkStart w:id="91" w:name="_Toc94883980"/>
      <w:r w:rsidRPr="00FF5EA0">
        <w:rPr>
          <w:rFonts w:ascii="Times New Roman" w:hAnsi="Times New Roman"/>
          <w:sz w:val="24"/>
          <w:szCs w:val="24"/>
        </w:rPr>
        <w:lastRenderedPageBreak/>
        <w:t xml:space="preserve">Неявка пациента </w:t>
      </w:r>
      <w:r w:rsidR="00591A38" w:rsidRPr="00FF5EA0">
        <w:rPr>
          <w:rFonts w:ascii="Times New Roman" w:hAnsi="Times New Roman"/>
          <w:sz w:val="24"/>
          <w:szCs w:val="24"/>
        </w:rPr>
        <w:t>на прием</w:t>
      </w:r>
      <w:bookmarkEnd w:id="91"/>
    </w:p>
    <w:p w:rsidR="009F4972" w:rsidRPr="00FF5EA0" w:rsidRDefault="009F4972" w:rsidP="009F4972">
      <w:pPr>
        <w:pStyle w:val="2"/>
        <w:rPr>
          <w:rFonts w:ascii="Times New Roman" w:hAnsi="Times New Roman"/>
          <w:szCs w:val="24"/>
        </w:rPr>
      </w:pPr>
      <w:bookmarkStart w:id="92" w:name="_Toc94883981"/>
      <w:r w:rsidRPr="00FF5EA0">
        <w:rPr>
          <w:rFonts w:ascii="Times New Roman" w:hAnsi="Times New Roman"/>
          <w:szCs w:val="24"/>
        </w:rPr>
        <w:t xml:space="preserve">Проставление 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отметки о неявке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</w:t>
      </w:r>
      <w:bookmarkEnd w:id="92"/>
    </w:p>
    <w:p w:rsidR="009F4972" w:rsidRPr="00FF5EA0" w:rsidRDefault="009F4972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Чтобы сделать отметку о неявке пациента, записанного через ЕПГУ, выполните следующие действия: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F4972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Рабочие места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F4972" w:rsidRPr="00FF5EA0">
        <w:rPr>
          <w:rFonts w:ascii="Times New Roman" w:hAnsi="Times New Roman" w:cs="Times New Roman"/>
          <w:szCs w:val="24"/>
        </w:rPr>
        <w:t>Дневник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>.</w:t>
      </w:r>
      <w:r w:rsidRPr="00FF5EA0">
        <w:rPr>
          <w:rFonts w:ascii="Times New Roman" w:hAnsi="Times New Roman" w:cs="Times New Roman"/>
          <w:szCs w:val="24"/>
        </w:rPr>
        <w:t xml:space="preserve"> Откроется форма дневника врача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_Ref90635938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32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F4972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3D32C16B" wp14:editId="5F32FD63">
            <wp:extent cx="6295390" cy="2061616"/>
            <wp:effectExtent l="19050" t="19050" r="10160" b="15240"/>
            <wp:docPr id="9" name="Рисунок 9" descr="_scroll_external/attachments/image2021-7-30_15-14-47-319a58af86ba5b2cd8b0373a5de062a95ef121a499edc3d173ec47117df825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7062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616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F4972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93" w:name="_Ref90635938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93"/>
      <w:r w:rsidR="00CA38CB">
        <w:rPr>
          <w:rFonts w:ascii="Times New Roman" w:hAnsi="Times New Roman" w:cs="Times New Roman"/>
          <w:szCs w:val="24"/>
        </w:rPr>
        <w:t>32</w:t>
      </w:r>
      <w:r w:rsidRPr="00FF5EA0">
        <w:rPr>
          <w:rFonts w:ascii="Times New Roman" w:hAnsi="Times New Roman" w:cs="Times New Roman"/>
          <w:szCs w:val="24"/>
        </w:rPr>
        <w:t xml:space="preserve"> – Дневник врача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перейдите </w:t>
      </w:r>
      <w:r w:rsidR="00B21875" w:rsidRPr="00FF5EA0">
        <w:rPr>
          <w:rFonts w:ascii="Times New Roman" w:hAnsi="Times New Roman" w:cs="Times New Roman"/>
          <w:szCs w:val="24"/>
        </w:rPr>
        <w:t>к необходимой дате</w:t>
      </w:r>
      <w:r w:rsidR="009F4972" w:rsidRPr="00FF5EA0">
        <w:rPr>
          <w:rFonts w:ascii="Times New Roman" w:hAnsi="Times New Roman" w:cs="Times New Roman"/>
          <w:szCs w:val="24"/>
        </w:rPr>
        <w:t xml:space="preserve">, на которую произвел запись пациент на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="009F4972" w:rsidRPr="00FF5EA0">
        <w:rPr>
          <w:rFonts w:ascii="Times New Roman" w:hAnsi="Times New Roman" w:cs="Times New Roman"/>
          <w:szCs w:val="24"/>
        </w:rPr>
        <w:t>, используя панель в верхней части формы. В списке отобразятся все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F4972" w:rsidRPr="00FF5EA0">
        <w:rPr>
          <w:rFonts w:ascii="Times New Roman" w:hAnsi="Times New Roman" w:cs="Times New Roman"/>
          <w:szCs w:val="24"/>
        </w:rPr>
        <w:t>м к т</w:t>
      </w:r>
      <w:r w:rsidRPr="00FF5EA0">
        <w:rPr>
          <w:rFonts w:ascii="Times New Roman" w:hAnsi="Times New Roman" w:cs="Times New Roman"/>
          <w:szCs w:val="24"/>
        </w:rPr>
        <w:t>екущему врачу на выбранную дату;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найдите </w:t>
      </w:r>
      <w:r w:rsidR="009F4972" w:rsidRPr="00FF5EA0">
        <w:rPr>
          <w:rFonts w:ascii="Times New Roman" w:hAnsi="Times New Roman" w:cs="Times New Roman"/>
          <w:szCs w:val="24"/>
        </w:rPr>
        <w:t>запись на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первичный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F4972" w:rsidRPr="00FF5EA0">
        <w:rPr>
          <w:rFonts w:ascii="Times New Roman" w:hAnsi="Times New Roman" w:cs="Times New Roman"/>
          <w:szCs w:val="24"/>
        </w:rPr>
        <w:t xml:space="preserve">м. В столбце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Ссылка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 xml:space="preserve">этой записи должно отображаться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Оказать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F4972" w:rsidRPr="00FF5EA0">
        <w:rPr>
          <w:rFonts w:ascii="Times New Roman" w:hAnsi="Times New Roman" w:cs="Times New Roman"/>
          <w:szCs w:val="24"/>
        </w:rPr>
        <w:t>в дневнике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 xml:space="preserve">м, выполненную через </w:t>
      </w:r>
      <w:r w:rsidR="00591A38" w:rsidRPr="00FF5EA0">
        <w:rPr>
          <w:rFonts w:ascii="Times New Roman" w:hAnsi="Times New Roman" w:cs="Times New Roman"/>
          <w:szCs w:val="24"/>
        </w:rPr>
        <w:t>ЕПГУ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воспользуйтесь </w:t>
      </w:r>
      <w:r w:rsidR="009F4972" w:rsidRPr="00FF5EA0">
        <w:rPr>
          <w:rFonts w:ascii="Times New Roman" w:hAnsi="Times New Roman" w:cs="Times New Roman"/>
          <w:szCs w:val="24"/>
        </w:rPr>
        <w:t xml:space="preserve">пунктом контекстного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Неявка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>. Отобразится сообщение о возможности закрытия амбулаторного</w:t>
      </w:r>
      <w:r w:rsidRPr="00FF5EA0">
        <w:rPr>
          <w:rFonts w:ascii="Times New Roman" w:hAnsi="Times New Roman" w:cs="Times New Roman"/>
          <w:szCs w:val="24"/>
        </w:rPr>
        <w:t xml:space="preserve"> талона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_Ref90635962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33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9F4972" w:rsidRPr="00FF5EA0" w:rsidRDefault="009F4972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68D9CE02" wp14:editId="06C0FEAB">
            <wp:extent cx="4082786" cy="784860"/>
            <wp:effectExtent l="19050" t="19050" r="13335" b="15240"/>
            <wp:docPr id="10" name="Рисунок 10" descr="Сообщение о закрытии амбулаторного та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2307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9899" cy="7939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F4972" w:rsidRPr="00FF5EA0" w:rsidRDefault="009F497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94" w:name="_Ref90635962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94"/>
      <w:r w:rsidR="00CA38CB">
        <w:rPr>
          <w:rFonts w:ascii="Times New Roman" w:hAnsi="Times New Roman" w:cs="Times New Roman"/>
          <w:szCs w:val="24"/>
        </w:rPr>
        <w:t>33</w:t>
      </w:r>
      <w:r w:rsidRPr="00FF5EA0">
        <w:rPr>
          <w:rFonts w:ascii="Times New Roman" w:hAnsi="Times New Roman" w:cs="Times New Roman"/>
          <w:szCs w:val="24"/>
        </w:rPr>
        <w:t xml:space="preserve"> </w:t>
      </w:r>
      <w:r w:rsidR="00087292" w:rsidRPr="00FF5EA0">
        <w:rPr>
          <w:rFonts w:ascii="Times New Roman" w:hAnsi="Times New Roman" w:cs="Times New Roman"/>
          <w:szCs w:val="24"/>
        </w:rPr>
        <w:t xml:space="preserve">– </w:t>
      </w:r>
      <w:r w:rsidRPr="00FF5EA0">
        <w:rPr>
          <w:rFonts w:ascii="Times New Roman" w:hAnsi="Times New Roman" w:cs="Times New Roman"/>
          <w:szCs w:val="24"/>
        </w:rPr>
        <w:t>Сообщение о закрытии амбулаторного талона</w:t>
      </w:r>
    </w:p>
    <w:p w:rsidR="009F4972" w:rsidRPr="00FF5EA0" w:rsidRDefault="00087292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9F4972" w:rsidRPr="00FF5EA0">
        <w:rPr>
          <w:rFonts w:ascii="Times New Roman" w:hAnsi="Times New Roman" w:cs="Times New Roman"/>
          <w:szCs w:val="24"/>
        </w:rPr>
        <w:t>на одну из кнопок:</w:t>
      </w:r>
    </w:p>
    <w:p w:rsidR="009F4972" w:rsidRPr="00FF5EA0" w:rsidRDefault="007538CD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Отмена</w:t>
      </w:r>
      <w:r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 xml:space="preserve"> – для проставления отметки о неявке пациента без закрытия амбулаторного талона;</w:t>
      </w:r>
    </w:p>
    <w:p w:rsidR="009F4972" w:rsidRPr="00FF5EA0" w:rsidRDefault="007538CD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lastRenderedPageBreak/>
        <w:t>«</w:t>
      </w:r>
      <w:r w:rsidR="009F4972" w:rsidRPr="00FF5EA0">
        <w:rPr>
          <w:rFonts w:ascii="Times New Roman" w:hAnsi="Times New Roman"/>
          <w:szCs w:val="24"/>
        </w:rPr>
        <w:t>Ок</w:t>
      </w:r>
      <w:r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 xml:space="preserve"> – для проставления отметки о неявке пациента с закрытием амбулаторного талона. В столбце </w:t>
      </w:r>
      <w:r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Ссылка</w:t>
      </w:r>
      <w:r w:rsidRPr="00FF5EA0">
        <w:rPr>
          <w:rFonts w:ascii="Times New Roman" w:hAnsi="Times New Roman"/>
          <w:szCs w:val="24"/>
        </w:rPr>
        <w:t>»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 xml:space="preserve">этой записи должно отображаться значение </w:t>
      </w:r>
      <w:r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Неявка</w:t>
      </w:r>
      <w:r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>.</w:t>
      </w:r>
    </w:p>
    <w:p w:rsidR="009F4972" w:rsidRPr="00FF5EA0" w:rsidRDefault="009F4972" w:rsidP="009F4972">
      <w:pPr>
        <w:pStyle w:val="2"/>
        <w:rPr>
          <w:rFonts w:ascii="Times New Roman" w:hAnsi="Times New Roman"/>
          <w:szCs w:val="24"/>
        </w:rPr>
      </w:pPr>
      <w:bookmarkStart w:id="95" w:name="_Toc94883982"/>
      <w:r w:rsidRPr="00FF5EA0">
        <w:rPr>
          <w:rFonts w:ascii="Times New Roman" w:hAnsi="Times New Roman"/>
          <w:szCs w:val="24"/>
        </w:rPr>
        <w:t xml:space="preserve">Проверка в </w:t>
      </w:r>
      <w:r w:rsidR="009B0E2A" w:rsidRPr="00FF5EA0">
        <w:rPr>
          <w:rFonts w:ascii="Times New Roman" w:hAnsi="Times New Roman"/>
          <w:szCs w:val="24"/>
        </w:rPr>
        <w:t>Системе</w:t>
      </w:r>
      <w:r w:rsidRPr="00FF5EA0">
        <w:rPr>
          <w:rFonts w:ascii="Times New Roman" w:hAnsi="Times New Roman"/>
          <w:szCs w:val="24"/>
        </w:rPr>
        <w:t xml:space="preserve"> передачи информации о неявке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на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591A38" w:rsidRPr="00FF5EA0">
        <w:rPr>
          <w:rFonts w:ascii="Times New Roman" w:hAnsi="Times New Roman"/>
          <w:szCs w:val="24"/>
        </w:rPr>
        <w:t>ЕПГУ</w:t>
      </w:r>
      <w:bookmarkEnd w:id="95"/>
    </w:p>
    <w:p w:rsidR="009F4972" w:rsidRPr="00FF5EA0" w:rsidRDefault="009F4972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Для проверки успешной передачи на </w:t>
      </w:r>
      <w:r w:rsidR="00591A38" w:rsidRPr="00FF5EA0">
        <w:rPr>
          <w:rFonts w:ascii="Times New Roman" w:hAnsi="Times New Roman"/>
          <w:szCs w:val="24"/>
        </w:rPr>
        <w:t>ЕПГУ</w:t>
      </w:r>
      <w:r w:rsidRPr="00FF5EA0">
        <w:rPr>
          <w:rFonts w:ascii="Times New Roman" w:hAnsi="Times New Roman"/>
          <w:szCs w:val="24"/>
        </w:rPr>
        <w:t xml:space="preserve"> данных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 факте неявки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к врачу: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F4972" w:rsidRPr="00FF5EA0">
        <w:rPr>
          <w:rFonts w:ascii="Times New Roman" w:hAnsi="Times New Roman" w:cs="Times New Roman"/>
          <w:szCs w:val="24"/>
        </w:rPr>
        <w:t xml:space="preserve">пункт главного меню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Система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F4972" w:rsidRPr="00FF5EA0">
        <w:rPr>
          <w:rFonts w:ascii="Times New Roman" w:hAnsi="Times New Roman" w:cs="Times New Roman"/>
          <w:szCs w:val="24"/>
        </w:rPr>
        <w:t>Интеграция</w:t>
      </w:r>
      <w:r w:rsidR="00C66717" w:rsidRPr="00FF5EA0">
        <w:rPr>
          <w:rFonts w:ascii="Times New Roman" w:hAnsi="Times New Roman" w:cs="Times New Roman"/>
          <w:szCs w:val="24"/>
        </w:rPr>
        <w:t xml:space="preserve">/ </w:t>
      </w:r>
      <w:r w:rsidR="009F4972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>. Откроется</w:t>
      </w:r>
      <w:r w:rsidRPr="00FF5EA0">
        <w:rPr>
          <w:rFonts w:ascii="Times New Roman" w:hAnsi="Times New Roman" w:cs="Times New Roman"/>
          <w:szCs w:val="24"/>
        </w:rPr>
        <w:t xml:space="preserve"> форма журнала истории запросов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_Ref90636002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34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F4972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drawing>
          <wp:inline distT="0" distB="0" distL="0" distR="0" wp14:anchorId="4762EC31" wp14:editId="390BEBD8">
            <wp:extent cx="6295390" cy="3040792"/>
            <wp:effectExtent l="19050" t="19050" r="10160" b="26670"/>
            <wp:docPr id="11" name="Рисунок 11" descr="_scroll_external/attachments/image2021-7-29_15-12-41-c9c3dbc1fae25b42e15c12a75c3298916f935919cf2362d61a54ca4ba360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9818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07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F4972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96" w:name="_Ref90636002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96"/>
      <w:r w:rsidR="00CA38CB">
        <w:rPr>
          <w:rFonts w:ascii="Times New Roman" w:hAnsi="Times New Roman" w:cs="Times New Roman"/>
          <w:szCs w:val="24"/>
        </w:rPr>
        <w:t>34</w:t>
      </w:r>
      <w:r w:rsidRPr="00FF5EA0">
        <w:rPr>
          <w:rFonts w:ascii="Times New Roman" w:hAnsi="Times New Roman" w:cs="Times New Roman"/>
          <w:szCs w:val="24"/>
        </w:rPr>
        <w:t xml:space="preserve"> – Журнал истории запросов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укажите </w:t>
      </w:r>
      <w:r w:rsidR="009F4972" w:rsidRPr="00FF5EA0">
        <w:rPr>
          <w:rFonts w:ascii="Times New Roman" w:hAnsi="Times New Roman" w:cs="Times New Roman"/>
          <w:szCs w:val="24"/>
        </w:rPr>
        <w:t>период, в который выполнялась изменение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F4972" w:rsidRPr="00FF5EA0">
        <w:rPr>
          <w:rFonts w:ascii="Times New Roman" w:hAnsi="Times New Roman" w:cs="Times New Roman"/>
          <w:szCs w:val="24"/>
        </w:rPr>
        <w:t xml:space="preserve">м, заполнив поля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Период 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и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1A3391" w:rsidRPr="00FF5EA0">
        <w:rPr>
          <w:rFonts w:ascii="Times New Roman" w:hAnsi="Times New Roman" w:cs="Times New Roman"/>
          <w:szCs w:val="24"/>
        </w:rPr>
        <w:t>по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с помощью календаря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B54798F" wp14:editId="42C811B4">
            <wp:extent cx="190500" cy="171450"/>
            <wp:effectExtent l="19050" t="19050" r="19050" b="19050"/>
            <wp:docPr id="12" name="Рисунок 12" descr="_scroll_external/attachments/image2021-4-15_13-18-31-d70afe717c61b9ab3f7120eef47df9f14cfd815ef49f9377f9edcfd21961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8976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F5EA0">
        <w:rPr>
          <w:rFonts w:ascii="Times New Roman" w:hAnsi="Times New Roman" w:cs="Times New Roman"/>
          <w:szCs w:val="24"/>
        </w:rPr>
        <w:t>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F4972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Система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значение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Концентратор ФЭР Запись на прием. Версия 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(внешняя система с кодом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er_portal/ER_v3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);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выберите </w:t>
      </w:r>
      <w:r w:rsidR="009F4972" w:rsidRPr="00FF5EA0">
        <w:rPr>
          <w:rFonts w:ascii="Times New Roman" w:hAnsi="Times New Roman" w:cs="Times New Roman"/>
          <w:szCs w:val="24"/>
        </w:rPr>
        <w:t xml:space="preserve">в выпадающем списке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Сервис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значение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CancelAppointment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Pr="00FF5EA0">
        <w:rPr>
          <w:rFonts w:ascii="Times New Roman" w:hAnsi="Times New Roman" w:cs="Times New Roman"/>
          <w:szCs w:val="24"/>
        </w:rPr>
        <w:t>;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нажмите </w:t>
      </w:r>
      <w:r w:rsidR="009F4972" w:rsidRPr="00FF5EA0">
        <w:rPr>
          <w:rFonts w:ascii="Times New Roman" w:hAnsi="Times New Roman" w:cs="Times New Roman"/>
          <w:szCs w:val="24"/>
        </w:rPr>
        <w:t xml:space="preserve">на кнопку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Найти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. В блоке </w:t>
      </w:r>
      <w:r w:rsidR="007538CD" w:rsidRPr="00FF5EA0">
        <w:rPr>
          <w:rFonts w:ascii="Times New Roman" w:hAnsi="Times New Roman" w:cs="Times New Roman"/>
          <w:szCs w:val="24"/>
        </w:rPr>
        <w:t>«</w:t>
      </w:r>
      <w:r w:rsidR="009F4972" w:rsidRPr="00FF5EA0">
        <w:rPr>
          <w:rFonts w:ascii="Times New Roman" w:hAnsi="Times New Roman" w:cs="Times New Roman"/>
          <w:szCs w:val="24"/>
        </w:rPr>
        <w:t>Журнал истории запросов</w:t>
      </w:r>
      <w:r w:rsidR="007538CD" w:rsidRPr="00FF5EA0">
        <w:rPr>
          <w:rFonts w:ascii="Times New Roman" w:hAnsi="Times New Roman" w:cs="Times New Roman"/>
          <w:szCs w:val="24"/>
        </w:rPr>
        <w:t>»</w:t>
      </w:r>
      <w:r w:rsidR="009F4972" w:rsidRPr="00FF5EA0">
        <w:rPr>
          <w:rFonts w:ascii="Times New Roman" w:hAnsi="Times New Roman" w:cs="Times New Roman"/>
          <w:szCs w:val="24"/>
        </w:rPr>
        <w:t xml:space="preserve"> отобразятся все переданные внешней системой запр</w:t>
      </w:r>
      <w:r w:rsidRPr="00FF5EA0">
        <w:rPr>
          <w:rFonts w:ascii="Times New Roman" w:hAnsi="Times New Roman" w:cs="Times New Roman"/>
          <w:szCs w:val="24"/>
        </w:rPr>
        <w:t>осы за указанный период времени (</w:t>
      </w:r>
      <w:r w:rsidRPr="00FF5EA0">
        <w:rPr>
          <w:rFonts w:ascii="Times New Roman" w:hAnsi="Times New Roman" w:cs="Times New Roman"/>
          <w:szCs w:val="24"/>
        </w:rPr>
        <w:fldChar w:fldCharType="begin"/>
      </w:r>
      <w:r w:rsidRPr="00FF5EA0">
        <w:rPr>
          <w:rFonts w:ascii="Times New Roman" w:hAnsi="Times New Roman" w:cs="Times New Roman"/>
          <w:szCs w:val="24"/>
        </w:rPr>
        <w:instrText xml:space="preserve"> REF _Ref90636041 \h </w:instrText>
      </w:r>
      <w:r w:rsidR="00FF5EA0" w:rsidRPr="00FF5EA0">
        <w:rPr>
          <w:rFonts w:ascii="Times New Roman" w:hAnsi="Times New Roman" w:cs="Times New Roman"/>
          <w:szCs w:val="24"/>
        </w:rPr>
        <w:instrText xml:space="preserve"> \* MERGEFORMAT </w:instrText>
      </w:r>
      <w:r w:rsidRPr="00FF5EA0">
        <w:rPr>
          <w:rFonts w:ascii="Times New Roman" w:hAnsi="Times New Roman" w:cs="Times New Roman"/>
          <w:szCs w:val="24"/>
        </w:rPr>
      </w:r>
      <w:r w:rsidRPr="00FF5EA0">
        <w:rPr>
          <w:rFonts w:ascii="Times New Roman" w:hAnsi="Times New Roman" w:cs="Times New Roman"/>
          <w:szCs w:val="24"/>
        </w:rPr>
        <w:fldChar w:fldCharType="separate"/>
      </w:r>
      <w:r w:rsidR="00965C00" w:rsidRPr="00FF5EA0">
        <w:rPr>
          <w:rFonts w:ascii="Times New Roman" w:hAnsi="Times New Roman" w:cs="Times New Roman"/>
          <w:szCs w:val="24"/>
        </w:rPr>
        <w:t>Рисунок </w:t>
      </w:r>
      <w:r w:rsidR="00CA38CB">
        <w:rPr>
          <w:rFonts w:ascii="Times New Roman" w:hAnsi="Times New Roman" w:cs="Times New Roman"/>
          <w:noProof/>
          <w:szCs w:val="24"/>
        </w:rPr>
        <w:t>35</w:t>
      </w:r>
      <w:r w:rsidRPr="00FF5EA0">
        <w:rPr>
          <w:rFonts w:ascii="Times New Roman" w:hAnsi="Times New Roman" w:cs="Times New Roman"/>
          <w:szCs w:val="24"/>
        </w:rPr>
        <w:fldChar w:fldCharType="end"/>
      </w:r>
      <w:r w:rsidRPr="00FF5EA0">
        <w:rPr>
          <w:rFonts w:ascii="Times New Roman" w:hAnsi="Times New Roman" w:cs="Times New Roman"/>
          <w:szCs w:val="24"/>
        </w:rPr>
        <w:t>);</w:t>
      </w:r>
    </w:p>
    <w:p w:rsidR="00087292" w:rsidRPr="00FF5EA0" w:rsidRDefault="009F4972" w:rsidP="00087292">
      <w:pPr>
        <w:pStyle w:val="phfigure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13F7871" wp14:editId="3AFC4CCF">
            <wp:extent cx="6295390" cy="3044444"/>
            <wp:effectExtent l="19050" t="19050" r="10160" b="22860"/>
            <wp:docPr id="13" name="Рисунок 13" descr="_scroll_external/attachments/image2021-7-29_18-2-59-4e41b33c8017f7c8c8b05ed50dad021cefdd2ac98f8819be7829d68f2dcd7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4145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4444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F4972" w:rsidRPr="00FF5EA0" w:rsidRDefault="00087292" w:rsidP="00087292">
      <w:pPr>
        <w:pStyle w:val="phfiguretitle"/>
        <w:rPr>
          <w:rFonts w:ascii="Times New Roman" w:hAnsi="Times New Roman" w:cs="Times New Roman"/>
          <w:szCs w:val="24"/>
        </w:rPr>
      </w:pPr>
      <w:bookmarkStart w:id="97" w:name="_Ref90636041"/>
      <w:r w:rsidRPr="00FF5EA0">
        <w:rPr>
          <w:rFonts w:ascii="Times New Roman" w:hAnsi="Times New Roman" w:cs="Times New Roman"/>
          <w:szCs w:val="24"/>
        </w:rPr>
        <w:t>Р</w:t>
      </w:r>
      <w:r w:rsidR="00F75E3E" w:rsidRPr="00FF5EA0">
        <w:rPr>
          <w:rFonts w:ascii="Times New Roman" w:hAnsi="Times New Roman" w:cs="Times New Roman"/>
          <w:szCs w:val="24"/>
        </w:rPr>
        <w:t>исунок </w:t>
      </w:r>
      <w:bookmarkEnd w:id="97"/>
      <w:r w:rsidR="00DE1F78">
        <w:rPr>
          <w:rFonts w:ascii="Times New Roman" w:hAnsi="Times New Roman" w:cs="Times New Roman"/>
          <w:szCs w:val="24"/>
        </w:rPr>
        <w:t>35</w:t>
      </w:r>
      <w:r w:rsidRPr="00FF5EA0">
        <w:rPr>
          <w:rFonts w:ascii="Times New Roman" w:hAnsi="Times New Roman" w:cs="Times New Roman"/>
          <w:szCs w:val="24"/>
        </w:rPr>
        <w:t xml:space="preserve"> – Отображение запросов</w:t>
      </w:r>
    </w:p>
    <w:p w:rsidR="009F4972" w:rsidRPr="00FF5EA0" w:rsidRDefault="00087292" w:rsidP="00087292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проанализируйте </w:t>
      </w:r>
      <w:r w:rsidR="009F4972" w:rsidRPr="00FF5EA0">
        <w:rPr>
          <w:rFonts w:ascii="Times New Roman" w:hAnsi="Times New Roman" w:cs="Times New Roman"/>
          <w:szCs w:val="24"/>
        </w:rPr>
        <w:t>найденные записи журнала:</w:t>
      </w:r>
    </w:p>
    <w:p w:rsidR="009F4972" w:rsidRPr="00FF5EA0" w:rsidRDefault="00087292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9F4972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Есть ошибки</w:t>
      </w:r>
      <w:r w:rsidR="007538CD"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>, это означает, что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>передача информации не произведена.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 xml:space="preserve">В этом случае перейдите к блоку </w:t>
      </w:r>
      <w:r w:rsidR="007538CD"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Операции</w:t>
      </w:r>
      <w:r w:rsidR="007538CD"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 xml:space="preserve"> для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>детализации ошибок.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 xml:space="preserve">Для просмотра запроса или ответа нажмите на кнопку </w:t>
      </w:r>
      <w:r w:rsidR="007538CD"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XML</w:t>
      </w:r>
      <w:r w:rsidR="007538CD"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 xml:space="preserve">. </w:t>
      </w:r>
      <w:r w:rsidR="00426FF6" w:rsidRPr="00FF5EA0">
        <w:rPr>
          <w:rFonts w:ascii="Times New Roman" w:hAnsi="Times New Roman"/>
          <w:szCs w:val="24"/>
        </w:rPr>
        <w:t>О</w:t>
      </w:r>
      <w:r w:rsidR="009F4972" w:rsidRPr="00FF5EA0">
        <w:rPr>
          <w:rFonts w:ascii="Times New Roman" w:hAnsi="Times New Roman"/>
          <w:szCs w:val="24"/>
        </w:rPr>
        <w:t>тобразит</w:t>
      </w:r>
      <w:r w:rsidR="00426FF6" w:rsidRPr="00FF5EA0">
        <w:rPr>
          <w:rFonts w:ascii="Times New Roman" w:hAnsi="Times New Roman"/>
          <w:szCs w:val="24"/>
        </w:rPr>
        <w:t>ся</w:t>
      </w:r>
      <w:r w:rsidR="009F4972" w:rsidRPr="00FF5EA0">
        <w:rPr>
          <w:rFonts w:ascii="Times New Roman" w:hAnsi="Times New Roman"/>
          <w:szCs w:val="24"/>
        </w:rPr>
        <w:t xml:space="preserve"> читабельный </w:t>
      </w:r>
      <w:r w:rsidRPr="00FF5EA0">
        <w:rPr>
          <w:rFonts w:ascii="Times New Roman" w:hAnsi="Times New Roman"/>
          <w:szCs w:val="24"/>
        </w:rPr>
        <w:t>запрос в новой вкладке браузера;</w:t>
      </w:r>
    </w:p>
    <w:p w:rsidR="009F4972" w:rsidRPr="00FF5EA0" w:rsidRDefault="00087292" w:rsidP="00087292">
      <w:pPr>
        <w:pStyle w:val="phlistitemized2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 xml:space="preserve">если </w:t>
      </w:r>
      <w:r w:rsidR="009F4972" w:rsidRPr="00FF5EA0">
        <w:rPr>
          <w:rFonts w:ascii="Times New Roman" w:hAnsi="Times New Roman"/>
          <w:szCs w:val="24"/>
        </w:rPr>
        <w:t xml:space="preserve">запись имеет результат </w:t>
      </w:r>
      <w:r w:rsidR="007538CD" w:rsidRPr="00FF5EA0">
        <w:rPr>
          <w:rFonts w:ascii="Times New Roman" w:hAnsi="Times New Roman"/>
          <w:szCs w:val="24"/>
        </w:rPr>
        <w:t>«</w:t>
      </w:r>
      <w:r w:rsidR="009F4972" w:rsidRPr="00FF5EA0">
        <w:rPr>
          <w:rFonts w:ascii="Times New Roman" w:hAnsi="Times New Roman"/>
          <w:szCs w:val="24"/>
        </w:rPr>
        <w:t>Удачно</w:t>
      </w:r>
      <w:r w:rsidR="007538CD" w:rsidRPr="00FF5EA0">
        <w:rPr>
          <w:rFonts w:ascii="Times New Roman" w:hAnsi="Times New Roman"/>
          <w:szCs w:val="24"/>
        </w:rPr>
        <w:t>»</w:t>
      </w:r>
      <w:r w:rsidR="009F4972" w:rsidRPr="00FF5EA0">
        <w:rPr>
          <w:rFonts w:ascii="Times New Roman" w:hAnsi="Times New Roman"/>
          <w:szCs w:val="24"/>
        </w:rPr>
        <w:t>, это означает, что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="009F4972" w:rsidRPr="00FF5EA0">
        <w:rPr>
          <w:rFonts w:ascii="Times New Roman" w:hAnsi="Times New Roman"/>
          <w:szCs w:val="24"/>
        </w:rPr>
        <w:t>передача информации выполнена успешно.</w:t>
      </w:r>
    </w:p>
    <w:p w:rsidR="009F4972" w:rsidRPr="00FF5EA0" w:rsidRDefault="00087292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b/>
          <w:szCs w:val="24"/>
        </w:rPr>
        <w:t>Примечание</w:t>
      </w:r>
      <w:r w:rsidRPr="00FF5EA0">
        <w:rPr>
          <w:rFonts w:ascii="Times New Roman" w:hAnsi="Times New Roman"/>
          <w:szCs w:val="24"/>
        </w:rPr>
        <w:t xml:space="preserve"> – Для успешной передачи информации о факте неявки пациента на прием должен быть успешно отработан метод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 xml:space="preserve"> UpdateAppointmentStatus </w:t>
      </w:r>
      <w:r w:rsidR="007538CD" w:rsidRPr="00FF5EA0">
        <w:rPr>
          <w:rFonts w:ascii="Times New Roman" w:hAnsi="Times New Roman"/>
          <w:szCs w:val="24"/>
        </w:rPr>
        <w:t>«</w:t>
      </w:r>
      <w:r w:rsidRPr="00FF5EA0">
        <w:rPr>
          <w:rFonts w:ascii="Times New Roman" w:hAnsi="Times New Roman"/>
          <w:szCs w:val="24"/>
        </w:rPr>
        <w:t>.</w:t>
      </w:r>
    </w:p>
    <w:p w:rsidR="009F4972" w:rsidRPr="00FF5EA0" w:rsidRDefault="009F4972" w:rsidP="009F4972">
      <w:pPr>
        <w:pStyle w:val="2"/>
        <w:rPr>
          <w:rFonts w:ascii="Times New Roman" w:hAnsi="Times New Roman"/>
          <w:szCs w:val="24"/>
        </w:rPr>
      </w:pPr>
      <w:bookmarkStart w:id="98" w:name="_Toc94883983"/>
      <w:r w:rsidRPr="00FF5EA0">
        <w:rPr>
          <w:rFonts w:ascii="Times New Roman" w:hAnsi="Times New Roman"/>
          <w:szCs w:val="24"/>
        </w:rPr>
        <w:t>Проверка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на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ЕПГУ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отметки о неявке пациента на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</w:t>
      </w:r>
      <w:bookmarkEnd w:id="98"/>
    </w:p>
    <w:p w:rsidR="009F4972" w:rsidRPr="00FF5EA0" w:rsidRDefault="009F4972" w:rsidP="00C66717">
      <w:pPr>
        <w:pStyle w:val="phnormal"/>
        <w:rPr>
          <w:rFonts w:ascii="Times New Roman" w:hAnsi="Times New Roman"/>
          <w:szCs w:val="24"/>
        </w:rPr>
      </w:pPr>
      <w:r w:rsidRPr="00FF5EA0">
        <w:rPr>
          <w:rFonts w:ascii="Times New Roman" w:hAnsi="Times New Roman"/>
          <w:szCs w:val="24"/>
        </w:rPr>
        <w:t>Проверка отметки</w:t>
      </w:r>
      <w:r w:rsidR="00C66717" w:rsidRPr="00FF5EA0">
        <w:rPr>
          <w:rFonts w:ascii="Times New Roman" w:hAnsi="Times New Roman"/>
          <w:szCs w:val="24"/>
        </w:rPr>
        <w:t xml:space="preserve"> </w:t>
      </w:r>
      <w:r w:rsidRPr="00FF5EA0">
        <w:rPr>
          <w:rFonts w:ascii="Times New Roman" w:hAnsi="Times New Roman"/>
          <w:szCs w:val="24"/>
        </w:rPr>
        <w:t>о неявке пациента на первичный при</w:t>
      </w:r>
      <w:r w:rsidR="00C66717" w:rsidRPr="00FF5EA0">
        <w:rPr>
          <w:rFonts w:ascii="Times New Roman" w:hAnsi="Times New Roman"/>
          <w:szCs w:val="24"/>
        </w:rPr>
        <w:t>е</w:t>
      </w:r>
      <w:r w:rsidRPr="00FF5EA0">
        <w:rPr>
          <w:rFonts w:ascii="Times New Roman" w:hAnsi="Times New Roman"/>
          <w:szCs w:val="24"/>
        </w:rPr>
        <w:t>м осуществляется по следующему сценарию:</w:t>
      </w:r>
    </w:p>
    <w:p w:rsidR="009F4972" w:rsidRPr="00FF5EA0" w:rsidRDefault="00087292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F4972" w:rsidRPr="00FF5EA0">
        <w:rPr>
          <w:rFonts w:ascii="Times New Roman" w:hAnsi="Times New Roman" w:cs="Times New Roman"/>
          <w:szCs w:val="24"/>
        </w:rPr>
        <w:t>авто</w:t>
      </w:r>
      <w:r w:rsidRPr="00FF5EA0">
        <w:rPr>
          <w:rFonts w:ascii="Times New Roman" w:hAnsi="Times New Roman" w:cs="Times New Roman"/>
          <w:szCs w:val="24"/>
        </w:rPr>
        <w:t>ризуется в личном кабинете ЕПГУ;</w:t>
      </w:r>
    </w:p>
    <w:p w:rsidR="009F4972" w:rsidRPr="00FF5EA0" w:rsidRDefault="00087292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9F4972" w:rsidRPr="00FF5EA0">
        <w:rPr>
          <w:rFonts w:ascii="Times New Roman" w:hAnsi="Times New Roman" w:cs="Times New Roman"/>
          <w:szCs w:val="24"/>
        </w:rPr>
        <w:t xml:space="preserve"> ленте уведомлений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ЕПГУ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найдите уведомление о смене статуса записи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 к врачу;</w:t>
      </w:r>
    </w:p>
    <w:p w:rsidR="009F4972" w:rsidRPr="00FF5EA0" w:rsidRDefault="00087292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 xml:space="preserve">пациент </w:t>
      </w:r>
      <w:r w:rsidR="009F4972" w:rsidRPr="00FF5EA0">
        <w:rPr>
          <w:rFonts w:ascii="Times New Roman" w:hAnsi="Times New Roman" w:cs="Times New Roman"/>
          <w:szCs w:val="24"/>
        </w:rPr>
        <w:t>выбирает запись на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="009F4972" w:rsidRPr="00FF5EA0">
        <w:rPr>
          <w:rFonts w:ascii="Times New Roman" w:hAnsi="Times New Roman" w:cs="Times New Roman"/>
          <w:szCs w:val="24"/>
        </w:rPr>
        <w:t>м к врачу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в Ленте уведомлений и пер</w:t>
      </w:r>
      <w:r w:rsidRPr="00FF5EA0">
        <w:rPr>
          <w:rFonts w:ascii="Times New Roman" w:hAnsi="Times New Roman" w:cs="Times New Roman"/>
          <w:szCs w:val="24"/>
        </w:rPr>
        <w:t>еходит в режим просмотра записи;</w:t>
      </w:r>
    </w:p>
    <w:p w:rsidR="009F4972" w:rsidRPr="00FF5EA0" w:rsidRDefault="00087292" w:rsidP="00C66717">
      <w:pPr>
        <w:pStyle w:val="phlistitemized1"/>
        <w:rPr>
          <w:rFonts w:ascii="Times New Roman" w:hAnsi="Times New Roman" w:cs="Times New Roman"/>
          <w:szCs w:val="24"/>
        </w:rPr>
      </w:pPr>
      <w:r w:rsidRPr="00FF5EA0">
        <w:rPr>
          <w:rFonts w:ascii="Times New Roman" w:hAnsi="Times New Roman" w:cs="Times New Roman"/>
          <w:szCs w:val="24"/>
        </w:rPr>
        <w:t>в</w:t>
      </w:r>
      <w:r w:rsidR="009F4972" w:rsidRPr="00FF5EA0">
        <w:rPr>
          <w:rFonts w:ascii="Times New Roman" w:hAnsi="Times New Roman" w:cs="Times New Roman"/>
          <w:szCs w:val="24"/>
        </w:rPr>
        <w:t xml:space="preserve"> личном кабинете Пользователя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ЕПГУ</w:t>
      </w:r>
      <w:r w:rsidR="00C66717" w:rsidRPr="00FF5EA0">
        <w:rPr>
          <w:rFonts w:ascii="Times New Roman" w:hAnsi="Times New Roman" w:cs="Times New Roman"/>
          <w:szCs w:val="24"/>
        </w:rPr>
        <w:t xml:space="preserve"> </w:t>
      </w:r>
      <w:r w:rsidR="009F4972" w:rsidRPr="00FF5EA0">
        <w:rPr>
          <w:rFonts w:ascii="Times New Roman" w:hAnsi="Times New Roman" w:cs="Times New Roman"/>
          <w:szCs w:val="24"/>
        </w:rPr>
        <w:t>отображается отметка о неявке пациента на первичный при</w:t>
      </w:r>
      <w:r w:rsidR="00C66717" w:rsidRPr="00FF5EA0">
        <w:rPr>
          <w:rFonts w:ascii="Times New Roman" w:hAnsi="Times New Roman" w:cs="Times New Roman"/>
          <w:szCs w:val="24"/>
        </w:rPr>
        <w:t>е</w:t>
      </w:r>
      <w:r w:rsidRPr="00FF5EA0">
        <w:rPr>
          <w:rFonts w:ascii="Times New Roman" w:hAnsi="Times New Roman" w:cs="Times New Roman"/>
          <w:szCs w:val="24"/>
        </w:rPr>
        <w:t>м к врачу.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178"/>
        <w:gridCol w:w="1114"/>
        <w:gridCol w:w="874"/>
        <w:gridCol w:w="1278"/>
        <w:gridCol w:w="1212"/>
        <w:gridCol w:w="888"/>
        <w:gridCol w:w="1358"/>
        <w:gridCol w:w="1104"/>
        <w:gridCol w:w="712"/>
      </w:tblGrid>
      <w:tr w:rsidR="00C66717" w:rsidRPr="00FF5EA0" w:rsidTr="00B21875">
        <w:trPr>
          <w:trHeight w:val="415"/>
        </w:trPr>
        <w:tc>
          <w:tcPr>
            <w:tcW w:w="5000" w:type="pct"/>
            <w:gridSpan w:val="10"/>
            <w:shd w:val="clear" w:color="auto" w:fill="auto"/>
          </w:tcPr>
          <w:p w:rsidR="00C66717" w:rsidRPr="00FF5EA0" w:rsidRDefault="00C66717" w:rsidP="00C66717">
            <w:pPr>
              <w:pStyle w:val="phtitlevoid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регистрации изменений</w:t>
            </w:r>
          </w:p>
        </w:tc>
      </w:tr>
      <w:tr w:rsidR="00C66717" w:rsidRPr="00FF5EA0" w:rsidTr="00B21875">
        <w:tc>
          <w:tcPr>
            <w:tcW w:w="328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2136" w:type="pct"/>
            <w:gridSpan w:val="4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Номера листов (страниц)</w:t>
            </w:r>
          </w:p>
        </w:tc>
        <w:tc>
          <w:tcPr>
            <w:tcW w:w="568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Всего листов (страниц) в доку-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менте</w:t>
            </w:r>
          </w:p>
        </w:tc>
        <w:tc>
          <w:tcPr>
            <w:tcW w:w="425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Номер доку-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мента</w:t>
            </w:r>
          </w:p>
        </w:tc>
        <w:tc>
          <w:tcPr>
            <w:tcW w:w="676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Входящий номер сопроводи-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тельного документа и дата</w:t>
            </w:r>
          </w:p>
        </w:tc>
        <w:tc>
          <w:tcPr>
            <w:tcW w:w="533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34" w:type="pct"/>
            <w:vMerge w:val="restart"/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66717" w:rsidRPr="00FF5EA0" w:rsidTr="00B21875">
        <w:trPr>
          <w:trHeight w:val="783"/>
        </w:trPr>
        <w:tc>
          <w:tcPr>
            <w:tcW w:w="328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Изменен-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ных</w:t>
            </w:r>
          </w:p>
        </w:tc>
        <w:tc>
          <w:tcPr>
            <w:tcW w:w="542" w:type="pct"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заменен-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ных</w:t>
            </w:r>
          </w:p>
        </w:tc>
        <w:tc>
          <w:tcPr>
            <w:tcW w:w="425" w:type="pct"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612" w:type="pct"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FF5EA0">
              <w:rPr>
                <w:rFonts w:ascii="Times New Roman" w:hAnsi="Times New Roman" w:cs="Times New Roman"/>
                <w:sz w:val="24"/>
                <w:szCs w:val="24"/>
              </w:rPr>
              <w:t>аннулиро-</w:t>
            </w:r>
            <w:r w:rsidRPr="00FF5EA0">
              <w:rPr>
                <w:rFonts w:ascii="Times New Roman" w:hAnsi="Times New Roman" w:cs="Times New Roman"/>
                <w:sz w:val="24"/>
                <w:szCs w:val="24"/>
              </w:rPr>
              <w:br/>
              <w:t>ванных</w:t>
            </w:r>
          </w:p>
        </w:tc>
        <w:tc>
          <w:tcPr>
            <w:tcW w:w="568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717" w:rsidRPr="00FF5EA0" w:rsidTr="00B21875">
        <w:trPr>
          <w:trHeight w:val="444"/>
        </w:trPr>
        <w:tc>
          <w:tcPr>
            <w:tcW w:w="32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</w:tcPr>
          <w:p w:rsidR="00C66717" w:rsidRPr="00FF5EA0" w:rsidRDefault="00C66717" w:rsidP="00C66717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972" w:rsidRPr="00FF5EA0" w:rsidRDefault="009F4972" w:rsidP="009F4972">
      <w:pPr>
        <w:pStyle w:val="ScrollPanelNormal"/>
        <w:rPr>
          <w:rFonts w:ascii="Times New Roman" w:hAnsi="Times New Roman"/>
          <w:color w:val="auto"/>
          <w:szCs w:val="24"/>
        </w:rPr>
      </w:pPr>
    </w:p>
    <w:sectPr w:rsidR="009F4972" w:rsidRPr="00FF5EA0" w:rsidSect="00FF5EA0">
      <w:footerReference w:type="default" r:id="rId38"/>
      <w:footerReference w:type="first" r:id="rId39"/>
      <w:pgSz w:w="11899" w:h="16838"/>
      <w:pgMar w:top="567" w:right="567" w:bottom="1134" w:left="1134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605" w:rsidRDefault="00E62605">
      <w:pPr>
        <w:spacing w:line="240" w:lineRule="auto"/>
      </w:pPr>
      <w:r>
        <w:separator/>
      </w:r>
    </w:p>
  </w:endnote>
  <w:endnote w:type="continuationSeparator" w:id="0">
    <w:p w:rsidR="00E62605" w:rsidRDefault="00E62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540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FF5EA0" w:rsidRPr="00FF5EA0" w:rsidRDefault="00FF5EA0" w:rsidP="00C66717">
        <w:pPr>
          <w:pStyle w:val="aa"/>
          <w:jc w:val="center"/>
          <w:rPr>
            <w:rFonts w:ascii="Times New Roman" w:hAnsi="Times New Roman"/>
          </w:rPr>
        </w:pPr>
        <w:r w:rsidRPr="00FF5EA0">
          <w:rPr>
            <w:rFonts w:ascii="Times New Roman" w:hAnsi="Times New Roman"/>
          </w:rPr>
          <w:fldChar w:fldCharType="begin"/>
        </w:r>
        <w:r w:rsidRPr="00FF5EA0">
          <w:rPr>
            <w:rFonts w:ascii="Times New Roman" w:hAnsi="Times New Roman"/>
          </w:rPr>
          <w:instrText>PAGE   \* MERGEFORMAT</w:instrText>
        </w:r>
        <w:r w:rsidRPr="00FF5EA0">
          <w:rPr>
            <w:rFonts w:ascii="Times New Roman" w:hAnsi="Times New Roman"/>
          </w:rPr>
          <w:fldChar w:fldCharType="separate"/>
        </w:r>
        <w:r w:rsidR="006D2527">
          <w:rPr>
            <w:rFonts w:ascii="Times New Roman" w:hAnsi="Times New Roman"/>
            <w:noProof/>
          </w:rPr>
          <w:t>2</w:t>
        </w:r>
        <w:r w:rsidRPr="00FF5EA0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EA0" w:rsidRPr="00FF5EA0" w:rsidRDefault="00FF5EA0" w:rsidP="00C66717">
    <w:pPr>
      <w:pStyle w:val="phtitlepagedocpart"/>
      <w:rPr>
        <w:rFonts w:ascii="Times New Roman" w:hAnsi="Times New Roman" w:cs="Times New Roman"/>
        <w:b w:val="0"/>
      </w:rPr>
    </w:pPr>
    <w:r w:rsidRPr="00FF5EA0">
      <w:rPr>
        <w:rFonts w:ascii="Times New Roman" w:hAnsi="Times New Roman" w:cs="Times New Roman"/>
        <w:b w:val="0"/>
      </w:rPr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605" w:rsidRDefault="00E62605">
      <w:pPr>
        <w:spacing w:line="240" w:lineRule="auto"/>
      </w:pPr>
      <w:r>
        <w:separator/>
      </w:r>
    </w:p>
  </w:footnote>
  <w:footnote w:type="continuationSeparator" w:id="0">
    <w:p w:rsidR="00E62605" w:rsidRDefault="00E626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42107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7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>
    <w:nsid w:val="52A83BC4"/>
    <w:multiLevelType w:val="multilevel"/>
    <w:tmpl w:val="DF8697A0"/>
    <w:numStyleLink w:val="phadditiontitle"/>
  </w:abstractNum>
  <w:abstractNum w:abstractNumId="11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57968A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1"/>
  </w:num>
  <w:num w:numId="5">
    <w:abstractNumId w:val="2"/>
  </w:num>
  <w:num w:numId="6">
    <w:abstractNumId w:val="3"/>
  </w:num>
  <w:num w:numId="7">
    <w:abstractNumId w:val="17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15"/>
  </w:num>
  <w:num w:numId="13">
    <w:abstractNumId w:val="7"/>
  </w:num>
  <w:num w:numId="14">
    <w:abstractNumId w:val="4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0"/>
  </w:num>
  <w:num w:numId="18">
    <w:abstractNumId w:val="13"/>
  </w:num>
  <w:num w:numId="19">
    <w:abstractNumId w:val="6"/>
    <w:lvlOverride w:ilvl="0">
      <w:lvl w:ilvl="0">
        <w:start w:val="1"/>
        <w:numFmt w:val="russianUpper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3A"/>
    <w:rsid w:val="00000A71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15C3"/>
    <w:rsid w:val="00064671"/>
    <w:rsid w:val="00065ED9"/>
    <w:rsid w:val="000669E0"/>
    <w:rsid w:val="00067AEB"/>
    <w:rsid w:val="00074F3D"/>
    <w:rsid w:val="00082616"/>
    <w:rsid w:val="00087292"/>
    <w:rsid w:val="00091F1E"/>
    <w:rsid w:val="000A2545"/>
    <w:rsid w:val="000B167E"/>
    <w:rsid w:val="000B1C98"/>
    <w:rsid w:val="000D2590"/>
    <w:rsid w:val="000D499C"/>
    <w:rsid w:val="000D6D79"/>
    <w:rsid w:val="000E57ED"/>
    <w:rsid w:val="000E62C2"/>
    <w:rsid w:val="000E6318"/>
    <w:rsid w:val="000F1854"/>
    <w:rsid w:val="00102A51"/>
    <w:rsid w:val="00115BAB"/>
    <w:rsid w:val="00115E3A"/>
    <w:rsid w:val="0012072B"/>
    <w:rsid w:val="001257CA"/>
    <w:rsid w:val="0013593A"/>
    <w:rsid w:val="00137B24"/>
    <w:rsid w:val="00141222"/>
    <w:rsid w:val="00143B4B"/>
    <w:rsid w:val="00146C45"/>
    <w:rsid w:val="001530E7"/>
    <w:rsid w:val="00153964"/>
    <w:rsid w:val="00153F20"/>
    <w:rsid w:val="0015478B"/>
    <w:rsid w:val="00156F0D"/>
    <w:rsid w:val="0016278C"/>
    <w:rsid w:val="00173B90"/>
    <w:rsid w:val="001746E8"/>
    <w:rsid w:val="00177C6C"/>
    <w:rsid w:val="0018068C"/>
    <w:rsid w:val="001821A8"/>
    <w:rsid w:val="001872D4"/>
    <w:rsid w:val="0019521D"/>
    <w:rsid w:val="001A1360"/>
    <w:rsid w:val="001A3391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17934"/>
    <w:rsid w:val="00220E40"/>
    <w:rsid w:val="0022474C"/>
    <w:rsid w:val="00225535"/>
    <w:rsid w:val="00225F28"/>
    <w:rsid w:val="00232F89"/>
    <w:rsid w:val="00236273"/>
    <w:rsid w:val="0024269E"/>
    <w:rsid w:val="0025070E"/>
    <w:rsid w:val="0025115E"/>
    <w:rsid w:val="00251D6B"/>
    <w:rsid w:val="0025541B"/>
    <w:rsid w:val="00262F5C"/>
    <w:rsid w:val="002664AF"/>
    <w:rsid w:val="002707E8"/>
    <w:rsid w:val="00271C14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39D0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57BFE"/>
    <w:rsid w:val="0036214D"/>
    <w:rsid w:val="00371231"/>
    <w:rsid w:val="00374AF9"/>
    <w:rsid w:val="003779E7"/>
    <w:rsid w:val="00383862"/>
    <w:rsid w:val="003846FB"/>
    <w:rsid w:val="00387081"/>
    <w:rsid w:val="00394C42"/>
    <w:rsid w:val="003955CE"/>
    <w:rsid w:val="003A06A8"/>
    <w:rsid w:val="003A60FF"/>
    <w:rsid w:val="003C0443"/>
    <w:rsid w:val="003C4459"/>
    <w:rsid w:val="003C5ED8"/>
    <w:rsid w:val="003D31E6"/>
    <w:rsid w:val="003E225A"/>
    <w:rsid w:val="003F5A0D"/>
    <w:rsid w:val="003F6EC0"/>
    <w:rsid w:val="00400C21"/>
    <w:rsid w:val="00413690"/>
    <w:rsid w:val="00425E40"/>
    <w:rsid w:val="004266BE"/>
    <w:rsid w:val="00426FF6"/>
    <w:rsid w:val="00437EB3"/>
    <w:rsid w:val="00443EED"/>
    <w:rsid w:val="00446192"/>
    <w:rsid w:val="004528FE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A152A"/>
    <w:rsid w:val="004B0910"/>
    <w:rsid w:val="004B5047"/>
    <w:rsid w:val="004B5FCD"/>
    <w:rsid w:val="004C5956"/>
    <w:rsid w:val="004C6B4F"/>
    <w:rsid w:val="004D025D"/>
    <w:rsid w:val="004D3D83"/>
    <w:rsid w:val="004D42D3"/>
    <w:rsid w:val="004D4905"/>
    <w:rsid w:val="004E0F6F"/>
    <w:rsid w:val="004E2645"/>
    <w:rsid w:val="004E4DAA"/>
    <w:rsid w:val="0050368C"/>
    <w:rsid w:val="0050426E"/>
    <w:rsid w:val="00506961"/>
    <w:rsid w:val="005261B4"/>
    <w:rsid w:val="005308EE"/>
    <w:rsid w:val="00531B81"/>
    <w:rsid w:val="005408C7"/>
    <w:rsid w:val="00544E5B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91A38"/>
    <w:rsid w:val="005B6E56"/>
    <w:rsid w:val="005C4537"/>
    <w:rsid w:val="005C5E17"/>
    <w:rsid w:val="005F5467"/>
    <w:rsid w:val="005F675A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2527"/>
    <w:rsid w:val="006D4B5D"/>
    <w:rsid w:val="006E4D7D"/>
    <w:rsid w:val="006F03C0"/>
    <w:rsid w:val="006F28F6"/>
    <w:rsid w:val="006F31B1"/>
    <w:rsid w:val="006F3D5A"/>
    <w:rsid w:val="006F56FD"/>
    <w:rsid w:val="00700B25"/>
    <w:rsid w:val="00707F4C"/>
    <w:rsid w:val="00710A3D"/>
    <w:rsid w:val="00720C59"/>
    <w:rsid w:val="00726D9F"/>
    <w:rsid w:val="00732042"/>
    <w:rsid w:val="00741CAC"/>
    <w:rsid w:val="00752FB9"/>
    <w:rsid w:val="007538CD"/>
    <w:rsid w:val="00753D50"/>
    <w:rsid w:val="00754AEE"/>
    <w:rsid w:val="007566DE"/>
    <w:rsid w:val="00756D95"/>
    <w:rsid w:val="00761B98"/>
    <w:rsid w:val="00770CB3"/>
    <w:rsid w:val="0079571A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E6BC5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0560"/>
    <w:rsid w:val="0093769A"/>
    <w:rsid w:val="00940D8A"/>
    <w:rsid w:val="009515D5"/>
    <w:rsid w:val="009550EE"/>
    <w:rsid w:val="0095616F"/>
    <w:rsid w:val="00957B57"/>
    <w:rsid w:val="0096176F"/>
    <w:rsid w:val="00961D06"/>
    <w:rsid w:val="00965C00"/>
    <w:rsid w:val="009709DB"/>
    <w:rsid w:val="00971821"/>
    <w:rsid w:val="0097485B"/>
    <w:rsid w:val="00982ADA"/>
    <w:rsid w:val="00994241"/>
    <w:rsid w:val="00995731"/>
    <w:rsid w:val="0099728D"/>
    <w:rsid w:val="009A5181"/>
    <w:rsid w:val="009B0E2A"/>
    <w:rsid w:val="009B76C6"/>
    <w:rsid w:val="009C1B1F"/>
    <w:rsid w:val="009C77F6"/>
    <w:rsid w:val="009D3768"/>
    <w:rsid w:val="009D3DE2"/>
    <w:rsid w:val="009F4972"/>
    <w:rsid w:val="00A02EB1"/>
    <w:rsid w:val="00A05EAF"/>
    <w:rsid w:val="00A11270"/>
    <w:rsid w:val="00A17CE3"/>
    <w:rsid w:val="00A2769C"/>
    <w:rsid w:val="00A321D2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66DE2"/>
    <w:rsid w:val="00A75B8C"/>
    <w:rsid w:val="00A77347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C5D76"/>
    <w:rsid w:val="00AD2B00"/>
    <w:rsid w:val="00AD4936"/>
    <w:rsid w:val="00AE2366"/>
    <w:rsid w:val="00AF20ED"/>
    <w:rsid w:val="00AF4DB6"/>
    <w:rsid w:val="00B161BF"/>
    <w:rsid w:val="00B170AF"/>
    <w:rsid w:val="00B21875"/>
    <w:rsid w:val="00B21CB4"/>
    <w:rsid w:val="00B432C1"/>
    <w:rsid w:val="00B45615"/>
    <w:rsid w:val="00B531EE"/>
    <w:rsid w:val="00B55A51"/>
    <w:rsid w:val="00B5616C"/>
    <w:rsid w:val="00B57227"/>
    <w:rsid w:val="00B607C1"/>
    <w:rsid w:val="00B61725"/>
    <w:rsid w:val="00B628DE"/>
    <w:rsid w:val="00B71556"/>
    <w:rsid w:val="00B73A06"/>
    <w:rsid w:val="00B77A7F"/>
    <w:rsid w:val="00B80BA6"/>
    <w:rsid w:val="00BA3D69"/>
    <w:rsid w:val="00BB2D77"/>
    <w:rsid w:val="00BC2F06"/>
    <w:rsid w:val="00BC642E"/>
    <w:rsid w:val="00BD1F17"/>
    <w:rsid w:val="00BE0FD9"/>
    <w:rsid w:val="00BE281B"/>
    <w:rsid w:val="00BE5325"/>
    <w:rsid w:val="00BE77D3"/>
    <w:rsid w:val="00C02839"/>
    <w:rsid w:val="00C04B59"/>
    <w:rsid w:val="00C145FD"/>
    <w:rsid w:val="00C206C3"/>
    <w:rsid w:val="00C267DA"/>
    <w:rsid w:val="00C42E29"/>
    <w:rsid w:val="00C4331B"/>
    <w:rsid w:val="00C46D06"/>
    <w:rsid w:val="00C64EFA"/>
    <w:rsid w:val="00C66717"/>
    <w:rsid w:val="00C66F34"/>
    <w:rsid w:val="00C745BE"/>
    <w:rsid w:val="00C81AB8"/>
    <w:rsid w:val="00C84BC1"/>
    <w:rsid w:val="00C868C5"/>
    <w:rsid w:val="00C869D2"/>
    <w:rsid w:val="00CA2E88"/>
    <w:rsid w:val="00CA38CB"/>
    <w:rsid w:val="00CA4ACB"/>
    <w:rsid w:val="00CB5F9D"/>
    <w:rsid w:val="00CC72D1"/>
    <w:rsid w:val="00CF0B4F"/>
    <w:rsid w:val="00CF706B"/>
    <w:rsid w:val="00D06AF6"/>
    <w:rsid w:val="00D10529"/>
    <w:rsid w:val="00D1797C"/>
    <w:rsid w:val="00D20AB4"/>
    <w:rsid w:val="00D2116B"/>
    <w:rsid w:val="00D256B8"/>
    <w:rsid w:val="00D31481"/>
    <w:rsid w:val="00D34AF1"/>
    <w:rsid w:val="00D34F85"/>
    <w:rsid w:val="00D358B0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1F78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2605"/>
    <w:rsid w:val="00E666A5"/>
    <w:rsid w:val="00E7305A"/>
    <w:rsid w:val="00E85567"/>
    <w:rsid w:val="00EA3CCA"/>
    <w:rsid w:val="00EA4AC4"/>
    <w:rsid w:val="00EB1CB7"/>
    <w:rsid w:val="00EB34FD"/>
    <w:rsid w:val="00EB7A17"/>
    <w:rsid w:val="00EF7F2A"/>
    <w:rsid w:val="00F021C2"/>
    <w:rsid w:val="00F32249"/>
    <w:rsid w:val="00F32F9C"/>
    <w:rsid w:val="00F3320E"/>
    <w:rsid w:val="00F35A64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5E3E"/>
    <w:rsid w:val="00F77EA0"/>
    <w:rsid w:val="00F82C93"/>
    <w:rsid w:val="00F86556"/>
    <w:rsid w:val="00F92E81"/>
    <w:rsid w:val="00F94FF9"/>
    <w:rsid w:val="00F970E5"/>
    <w:rsid w:val="00FA0BDC"/>
    <w:rsid w:val="00FA1D89"/>
    <w:rsid w:val="00FA5BBB"/>
    <w:rsid w:val="00FC1C82"/>
    <w:rsid w:val="00FC1C9C"/>
    <w:rsid w:val="00FD109F"/>
    <w:rsid w:val="00FE60E1"/>
    <w:rsid w:val="00FF1AC1"/>
    <w:rsid w:val="00FF2D16"/>
    <w:rsid w:val="00FF5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3F5A0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link w:val="11"/>
    <w:qFormat/>
    <w:rsid w:val="003F5A0D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3F5A0D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3F5A0D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3F5A0D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3F5A0D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3F5A0D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3F5A0D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3F5A0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3F5A0D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3F5A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5A0D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3F5A0D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F5A0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3F5A0D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3F5A0D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F5A0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F5A0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3F5A0D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3F5A0D"/>
    <w:pPr>
      <w:ind w:left="1440"/>
    </w:pPr>
  </w:style>
  <w:style w:type="paragraph" w:styleId="81">
    <w:name w:val="toc 8"/>
    <w:basedOn w:val="a"/>
    <w:next w:val="a"/>
    <w:autoRedefine/>
    <w:rsid w:val="003F5A0D"/>
    <w:pPr>
      <w:ind w:left="1680"/>
    </w:pPr>
  </w:style>
  <w:style w:type="paragraph" w:styleId="91">
    <w:name w:val="toc 9"/>
    <w:basedOn w:val="a"/>
    <w:next w:val="a"/>
    <w:autoRedefine/>
    <w:rsid w:val="003F5A0D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3F5A0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3F5A0D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3F5A0D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3F5A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F5A0D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3F5A0D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3F5A0D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F5A0D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F5A0D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F5A0D"/>
    <w:pPr>
      <w:numPr>
        <w:numId w:val="11"/>
      </w:numPr>
    </w:pPr>
  </w:style>
  <w:style w:type="paragraph" w:customStyle="1" w:styleId="phbibliography">
    <w:name w:val="ph_bibliography"/>
    <w:basedOn w:val="phbase"/>
    <w:rsid w:val="003F5A0D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F5A0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F5A0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F5A0D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F5A0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F5A0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F5A0D"/>
  </w:style>
  <w:style w:type="paragraph" w:customStyle="1" w:styleId="phconfirmstamptitle">
    <w:name w:val="ph_confirmstamp_title"/>
    <w:basedOn w:val="phconfirmstamp"/>
    <w:next w:val="phconfirmstampstamp"/>
    <w:rsid w:val="003F5A0D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3F5A0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F5A0D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3F5A0D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3F5A0D"/>
    <w:pPr>
      <w:spacing w:before="120"/>
    </w:pPr>
  </w:style>
  <w:style w:type="paragraph" w:customStyle="1" w:styleId="phfiguretitle">
    <w:name w:val="ph_figure_title"/>
    <w:basedOn w:val="phfigure"/>
    <w:next w:val="phnormal"/>
    <w:rsid w:val="003F5A0D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F5A0D"/>
    <w:pPr>
      <w:widowControl w:val="0"/>
    </w:pPr>
    <w:rPr>
      <w:sz w:val="18"/>
    </w:rPr>
  </w:style>
  <w:style w:type="character" w:customStyle="1" w:styleId="phinline">
    <w:name w:val="ph_inline"/>
    <w:basedOn w:val="a0"/>
    <w:rsid w:val="003F5A0D"/>
  </w:style>
  <w:style w:type="character" w:customStyle="1" w:styleId="phinline8">
    <w:name w:val="ph_inline_8"/>
    <w:rsid w:val="003F5A0D"/>
    <w:rPr>
      <w:sz w:val="16"/>
    </w:rPr>
  </w:style>
  <w:style w:type="character" w:customStyle="1" w:styleId="phinlinebolditalic">
    <w:name w:val="ph_inline_bolditalic"/>
    <w:rsid w:val="003F5A0D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F5A0D"/>
    <w:rPr>
      <w:rFonts w:ascii="Courier New" w:hAnsi="Courier New"/>
      <w:sz w:val="24"/>
    </w:rPr>
  </w:style>
  <w:style w:type="character" w:customStyle="1" w:styleId="phinlinefirstterm">
    <w:name w:val="ph_inline_firstterm"/>
    <w:rsid w:val="003F5A0D"/>
    <w:rPr>
      <w:i/>
      <w:sz w:val="24"/>
    </w:rPr>
  </w:style>
  <w:style w:type="character" w:customStyle="1" w:styleId="phinlineguiitem">
    <w:name w:val="ph_inline_guiitem"/>
    <w:rsid w:val="003F5A0D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3F5A0D"/>
    <w:rPr>
      <w:b/>
      <w:smallCaps/>
      <w:sz w:val="24"/>
    </w:rPr>
  </w:style>
  <w:style w:type="character" w:customStyle="1" w:styleId="phinlinespace">
    <w:name w:val="ph_inline_space"/>
    <w:rsid w:val="003F5A0D"/>
    <w:rPr>
      <w:spacing w:val="60"/>
    </w:rPr>
  </w:style>
  <w:style w:type="character" w:customStyle="1" w:styleId="phinlinesuperline">
    <w:name w:val="ph_inline_superline"/>
    <w:rsid w:val="003F5A0D"/>
    <w:rPr>
      <w:vertAlign w:val="superscript"/>
    </w:rPr>
  </w:style>
  <w:style w:type="character" w:customStyle="1" w:styleId="phinlineunderline">
    <w:name w:val="ph_inline_underline"/>
    <w:rsid w:val="003F5A0D"/>
    <w:rPr>
      <w:u w:val="single"/>
      <w:lang w:val="ru-RU"/>
    </w:rPr>
  </w:style>
  <w:style w:type="character" w:customStyle="1" w:styleId="phinlineunderlineitalic">
    <w:name w:val="ph_inline_underlineitalic"/>
    <w:rsid w:val="003F5A0D"/>
    <w:rPr>
      <w:i/>
      <w:u w:val="single"/>
      <w:lang w:val="ru-RU"/>
    </w:rPr>
  </w:style>
  <w:style w:type="character" w:customStyle="1" w:styleId="phinlineuppercase">
    <w:name w:val="ph_inline_uppercase"/>
    <w:rsid w:val="003F5A0D"/>
    <w:rPr>
      <w:caps/>
      <w:lang w:val="ru-RU"/>
    </w:rPr>
  </w:style>
  <w:style w:type="paragraph" w:customStyle="1" w:styleId="phinset">
    <w:name w:val="ph_inset"/>
    <w:basedOn w:val="phnormal"/>
    <w:next w:val="phnormal"/>
    <w:rsid w:val="003F5A0D"/>
  </w:style>
  <w:style w:type="paragraph" w:customStyle="1" w:styleId="phinsetcaution">
    <w:name w:val="ph_inset_caution"/>
    <w:basedOn w:val="phinset"/>
    <w:rsid w:val="003F5A0D"/>
    <w:pPr>
      <w:keepLines/>
    </w:pPr>
  </w:style>
  <w:style w:type="paragraph" w:customStyle="1" w:styleId="phinsetnote">
    <w:name w:val="ph_inset_note"/>
    <w:basedOn w:val="phinset"/>
    <w:rsid w:val="003F5A0D"/>
    <w:pPr>
      <w:keepLines/>
    </w:pPr>
  </w:style>
  <w:style w:type="paragraph" w:customStyle="1" w:styleId="phinsettitle">
    <w:name w:val="ph_inset_title"/>
    <w:basedOn w:val="phinset"/>
    <w:next w:val="phinsetnote"/>
    <w:rsid w:val="003F5A0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F5A0D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3F5A0D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3F5A0D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3F5A0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F5A0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F5A0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F5A0D"/>
    <w:pPr>
      <w:ind w:left="57"/>
    </w:pPr>
    <w:rPr>
      <w:i/>
    </w:rPr>
  </w:style>
  <w:style w:type="paragraph" w:customStyle="1" w:styleId="phtablecell">
    <w:name w:val="ph_table_cell"/>
    <w:basedOn w:val="phbase"/>
    <w:rsid w:val="003F5A0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F5A0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3F5A0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F5A0D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F5A0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F5A0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F5A0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F5A0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F5A0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F5A0D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965C0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F5A0D"/>
  </w:style>
  <w:style w:type="paragraph" w:customStyle="1" w:styleId="phtitlepagesystemfull">
    <w:name w:val="ph_titlepage_system_full"/>
    <w:basedOn w:val="phtitlepage"/>
    <w:next w:val="phtitlepagesystemshort"/>
    <w:rsid w:val="003F5A0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F5A0D"/>
    <w:rPr>
      <w:b/>
      <w:sz w:val="32"/>
    </w:rPr>
  </w:style>
  <w:style w:type="paragraph" w:styleId="HTML">
    <w:name w:val="HTML Address"/>
    <w:basedOn w:val="a"/>
    <w:link w:val="HTML0"/>
    <w:semiHidden/>
    <w:rsid w:val="003F5A0D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3F5A0D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3F5A0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F5A0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F5A0D"/>
    <w:rPr>
      <w:u w:val="single"/>
    </w:rPr>
  </w:style>
  <w:style w:type="paragraph" w:customStyle="1" w:styleId="phstampleft">
    <w:name w:val="ph_stamp_left"/>
    <w:basedOn w:val="phstamp"/>
    <w:rsid w:val="003F5A0D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3F5A0D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3F5A0D"/>
    <w:pPr>
      <w:jc w:val="center"/>
    </w:pPr>
  </w:style>
  <w:style w:type="character" w:customStyle="1" w:styleId="phpagenumber0">
    <w:name w:val="ph_pagenumber Знак"/>
    <w:basedOn w:val="ab"/>
    <w:link w:val="phpagenumber"/>
    <w:rsid w:val="003F5A0D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3F5A0D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F5A0D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3F5A0D"/>
    <w:pPr>
      <w:numPr>
        <w:numId w:val="13"/>
      </w:numPr>
      <w:spacing w:after="120"/>
    </w:pPr>
  </w:style>
  <w:style w:type="paragraph" w:customStyle="1" w:styleId="affa">
    <w:name w:val="Текст_программы"/>
    <w:rsid w:val="003F5A0D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3F5A0D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F5A0D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F5A0D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3F5A0D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F5A0D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F5A0D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3F5A0D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3F5A0D"/>
  </w:style>
  <w:style w:type="character" w:styleId="affc">
    <w:name w:val="annotation reference"/>
    <w:basedOn w:val="a0"/>
    <w:uiPriority w:val="99"/>
    <w:semiHidden/>
    <w:unhideWhenUsed/>
    <w:rsid w:val="003F5A0D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3F5A0D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3F5A0D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3F5A0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3F5A0D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3F5A0D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F5A0D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F5A0D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tablecellleft0">
    <w:name w:val="ph_table_cellleft Знак"/>
    <w:basedOn w:val="a0"/>
    <w:link w:val="phtablecellleft"/>
    <w:locked/>
    <w:rsid w:val="00D31481"/>
    <w:rPr>
      <w:rFonts w:ascii="Arial" w:hAnsi="Arial" w:cs="Arial"/>
      <w:bCs/>
      <w:sz w:val="20"/>
      <w:szCs w:val="20"/>
      <w:lang w:val="ru-RU" w:eastAsia="ru-RU"/>
    </w:rPr>
  </w:style>
  <w:style w:type="character" w:customStyle="1" w:styleId="11">
    <w:name w:val="Заголовок 1 Знак"/>
    <w:aliases w:val="Scroll Heading 1 Знак"/>
    <w:basedOn w:val="a0"/>
    <w:link w:val="10"/>
    <w:rsid w:val="003E225A"/>
    <w:rPr>
      <w:rFonts w:ascii="Arial" w:hAnsi="Arial"/>
      <w:b/>
      <w:sz w:val="28"/>
      <w:szCs w:val="28"/>
      <w:lang w:val="ru-RU" w:eastAsia="ru-RU"/>
    </w:rPr>
  </w:style>
  <w:style w:type="paragraph" w:customStyle="1" w:styleId="phlistitemized1">
    <w:name w:val="ph_list_itemized_1"/>
    <w:basedOn w:val="phnormal"/>
    <w:link w:val="phlistitemized10"/>
    <w:rsid w:val="003F5A0D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F5A0D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3F5A0D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3F5A0D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3F5A0D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3F5A0D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3F5A0D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3F5A0D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3F5A0D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3F5A0D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3F5A0D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3F5A0D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3F5A0D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link w:val="11"/>
    <w:qFormat/>
    <w:rsid w:val="003F5A0D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3F5A0D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3F5A0D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3F5A0D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3F5A0D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3F5A0D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3F5A0D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3F5A0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3F5A0D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3F5A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5A0D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3F5A0D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F5A0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3F5A0D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3F5A0D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F5A0D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F5A0D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3F5A0D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3F5A0D"/>
    <w:pPr>
      <w:ind w:left="1440"/>
    </w:pPr>
  </w:style>
  <w:style w:type="paragraph" w:styleId="81">
    <w:name w:val="toc 8"/>
    <w:basedOn w:val="a"/>
    <w:next w:val="a"/>
    <w:autoRedefine/>
    <w:rsid w:val="003F5A0D"/>
    <w:pPr>
      <w:ind w:left="1680"/>
    </w:pPr>
  </w:style>
  <w:style w:type="paragraph" w:styleId="91">
    <w:name w:val="toc 9"/>
    <w:basedOn w:val="a"/>
    <w:next w:val="a"/>
    <w:autoRedefine/>
    <w:rsid w:val="003F5A0D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3F5A0D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3F5A0D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3F5A0D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3F5A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F5A0D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3F5A0D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3F5A0D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F5A0D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F5A0D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F5A0D"/>
    <w:pPr>
      <w:numPr>
        <w:numId w:val="11"/>
      </w:numPr>
    </w:pPr>
  </w:style>
  <w:style w:type="paragraph" w:customStyle="1" w:styleId="phbibliography">
    <w:name w:val="ph_bibliography"/>
    <w:basedOn w:val="phbase"/>
    <w:rsid w:val="003F5A0D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F5A0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F5A0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F5A0D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F5A0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F5A0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F5A0D"/>
  </w:style>
  <w:style w:type="paragraph" w:customStyle="1" w:styleId="phconfirmstamptitle">
    <w:name w:val="ph_confirmstamp_title"/>
    <w:basedOn w:val="phconfirmstamp"/>
    <w:next w:val="phconfirmstampstamp"/>
    <w:rsid w:val="003F5A0D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3F5A0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F5A0D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3F5A0D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3F5A0D"/>
    <w:pPr>
      <w:spacing w:before="120"/>
    </w:pPr>
  </w:style>
  <w:style w:type="paragraph" w:customStyle="1" w:styleId="phfiguretitle">
    <w:name w:val="ph_figure_title"/>
    <w:basedOn w:val="phfigure"/>
    <w:next w:val="phnormal"/>
    <w:rsid w:val="003F5A0D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F5A0D"/>
    <w:pPr>
      <w:widowControl w:val="0"/>
    </w:pPr>
    <w:rPr>
      <w:sz w:val="18"/>
    </w:rPr>
  </w:style>
  <w:style w:type="character" w:customStyle="1" w:styleId="phinline">
    <w:name w:val="ph_inline"/>
    <w:basedOn w:val="a0"/>
    <w:rsid w:val="003F5A0D"/>
  </w:style>
  <w:style w:type="character" w:customStyle="1" w:styleId="phinline8">
    <w:name w:val="ph_inline_8"/>
    <w:rsid w:val="003F5A0D"/>
    <w:rPr>
      <w:sz w:val="16"/>
    </w:rPr>
  </w:style>
  <w:style w:type="character" w:customStyle="1" w:styleId="phinlinebolditalic">
    <w:name w:val="ph_inline_bolditalic"/>
    <w:rsid w:val="003F5A0D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F5A0D"/>
    <w:rPr>
      <w:rFonts w:ascii="Courier New" w:hAnsi="Courier New"/>
      <w:sz w:val="24"/>
    </w:rPr>
  </w:style>
  <w:style w:type="character" w:customStyle="1" w:styleId="phinlinefirstterm">
    <w:name w:val="ph_inline_firstterm"/>
    <w:rsid w:val="003F5A0D"/>
    <w:rPr>
      <w:i/>
      <w:sz w:val="24"/>
    </w:rPr>
  </w:style>
  <w:style w:type="character" w:customStyle="1" w:styleId="phinlineguiitem">
    <w:name w:val="ph_inline_guiitem"/>
    <w:rsid w:val="003F5A0D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3F5A0D"/>
    <w:rPr>
      <w:b/>
      <w:smallCaps/>
      <w:sz w:val="24"/>
    </w:rPr>
  </w:style>
  <w:style w:type="character" w:customStyle="1" w:styleId="phinlinespace">
    <w:name w:val="ph_inline_space"/>
    <w:rsid w:val="003F5A0D"/>
    <w:rPr>
      <w:spacing w:val="60"/>
    </w:rPr>
  </w:style>
  <w:style w:type="character" w:customStyle="1" w:styleId="phinlinesuperline">
    <w:name w:val="ph_inline_superline"/>
    <w:rsid w:val="003F5A0D"/>
    <w:rPr>
      <w:vertAlign w:val="superscript"/>
    </w:rPr>
  </w:style>
  <w:style w:type="character" w:customStyle="1" w:styleId="phinlineunderline">
    <w:name w:val="ph_inline_underline"/>
    <w:rsid w:val="003F5A0D"/>
    <w:rPr>
      <w:u w:val="single"/>
      <w:lang w:val="ru-RU"/>
    </w:rPr>
  </w:style>
  <w:style w:type="character" w:customStyle="1" w:styleId="phinlineunderlineitalic">
    <w:name w:val="ph_inline_underlineitalic"/>
    <w:rsid w:val="003F5A0D"/>
    <w:rPr>
      <w:i/>
      <w:u w:val="single"/>
      <w:lang w:val="ru-RU"/>
    </w:rPr>
  </w:style>
  <w:style w:type="character" w:customStyle="1" w:styleId="phinlineuppercase">
    <w:name w:val="ph_inline_uppercase"/>
    <w:rsid w:val="003F5A0D"/>
    <w:rPr>
      <w:caps/>
      <w:lang w:val="ru-RU"/>
    </w:rPr>
  </w:style>
  <w:style w:type="paragraph" w:customStyle="1" w:styleId="phinset">
    <w:name w:val="ph_inset"/>
    <w:basedOn w:val="phnormal"/>
    <w:next w:val="phnormal"/>
    <w:rsid w:val="003F5A0D"/>
  </w:style>
  <w:style w:type="paragraph" w:customStyle="1" w:styleId="phinsetcaution">
    <w:name w:val="ph_inset_caution"/>
    <w:basedOn w:val="phinset"/>
    <w:rsid w:val="003F5A0D"/>
    <w:pPr>
      <w:keepLines/>
    </w:pPr>
  </w:style>
  <w:style w:type="paragraph" w:customStyle="1" w:styleId="phinsetnote">
    <w:name w:val="ph_inset_note"/>
    <w:basedOn w:val="phinset"/>
    <w:rsid w:val="003F5A0D"/>
    <w:pPr>
      <w:keepLines/>
    </w:pPr>
  </w:style>
  <w:style w:type="paragraph" w:customStyle="1" w:styleId="phinsettitle">
    <w:name w:val="ph_inset_title"/>
    <w:basedOn w:val="phinset"/>
    <w:next w:val="phinsetnote"/>
    <w:rsid w:val="003F5A0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F5A0D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3F5A0D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3F5A0D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3F5A0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F5A0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F5A0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F5A0D"/>
    <w:pPr>
      <w:ind w:left="57"/>
    </w:pPr>
    <w:rPr>
      <w:i/>
    </w:rPr>
  </w:style>
  <w:style w:type="paragraph" w:customStyle="1" w:styleId="phtablecell">
    <w:name w:val="ph_table_cell"/>
    <w:basedOn w:val="phbase"/>
    <w:rsid w:val="003F5A0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F5A0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3F5A0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F5A0D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F5A0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F5A0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F5A0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F5A0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F5A0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F5A0D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965C0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F5A0D"/>
  </w:style>
  <w:style w:type="paragraph" w:customStyle="1" w:styleId="phtitlepagesystemfull">
    <w:name w:val="ph_titlepage_system_full"/>
    <w:basedOn w:val="phtitlepage"/>
    <w:next w:val="phtitlepagesystemshort"/>
    <w:rsid w:val="003F5A0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F5A0D"/>
    <w:rPr>
      <w:b/>
      <w:sz w:val="32"/>
    </w:rPr>
  </w:style>
  <w:style w:type="paragraph" w:styleId="HTML">
    <w:name w:val="HTML Address"/>
    <w:basedOn w:val="a"/>
    <w:link w:val="HTML0"/>
    <w:semiHidden/>
    <w:rsid w:val="003F5A0D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3F5A0D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3F5A0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F5A0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F5A0D"/>
    <w:rPr>
      <w:u w:val="single"/>
    </w:rPr>
  </w:style>
  <w:style w:type="paragraph" w:customStyle="1" w:styleId="phstampleft">
    <w:name w:val="ph_stamp_left"/>
    <w:basedOn w:val="phstamp"/>
    <w:rsid w:val="003F5A0D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3F5A0D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3F5A0D"/>
    <w:pPr>
      <w:jc w:val="center"/>
    </w:pPr>
  </w:style>
  <w:style w:type="character" w:customStyle="1" w:styleId="phpagenumber0">
    <w:name w:val="ph_pagenumber Знак"/>
    <w:basedOn w:val="ab"/>
    <w:link w:val="phpagenumber"/>
    <w:rsid w:val="003F5A0D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3F5A0D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F5A0D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3F5A0D"/>
    <w:pPr>
      <w:numPr>
        <w:numId w:val="13"/>
      </w:numPr>
      <w:spacing w:after="120"/>
    </w:pPr>
  </w:style>
  <w:style w:type="paragraph" w:customStyle="1" w:styleId="affa">
    <w:name w:val="Текст_программы"/>
    <w:rsid w:val="003F5A0D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3F5A0D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F5A0D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F5A0D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3F5A0D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F5A0D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F5A0D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3F5A0D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3F5A0D"/>
  </w:style>
  <w:style w:type="character" w:styleId="affc">
    <w:name w:val="annotation reference"/>
    <w:basedOn w:val="a0"/>
    <w:uiPriority w:val="99"/>
    <w:semiHidden/>
    <w:unhideWhenUsed/>
    <w:rsid w:val="003F5A0D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3F5A0D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3F5A0D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3F5A0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3F5A0D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3F5A0D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F5A0D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F5A0D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tablecellleft0">
    <w:name w:val="ph_table_cellleft Знак"/>
    <w:basedOn w:val="a0"/>
    <w:link w:val="phtablecellleft"/>
    <w:locked/>
    <w:rsid w:val="00D31481"/>
    <w:rPr>
      <w:rFonts w:ascii="Arial" w:hAnsi="Arial" w:cs="Arial"/>
      <w:bCs/>
      <w:sz w:val="20"/>
      <w:szCs w:val="20"/>
      <w:lang w:val="ru-RU" w:eastAsia="ru-RU"/>
    </w:rPr>
  </w:style>
  <w:style w:type="character" w:customStyle="1" w:styleId="11">
    <w:name w:val="Заголовок 1 Знак"/>
    <w:aliases w:val="Scroll Heading 1 Знак"/>
    <w:basedOn w:val="a0"/>
    <w:link w:val="10"/>
    <w:rsid w:val="003E225A"/>
    <w:rPr>
      <w:rFonts w:ascii="Arial" w:hAnsi="Arial"/>
      <w:b/>
      <w:sz w:val="28"/>
      <w:szCs w:val="28"/>
      <w:lang w:val="ru-RU" w:eastAsia="ru-RU"/>
    </w:rPr>
  </w:style>
  <w:style w:type="paragraph" w:customStyle="1" w:styleId="phlistitemized1">
    <w:name w:val="ph_list_itemized_1"/>
    <w:basedOn w:val="phnormal"/>
    <w:link w:val="phlistitemized10"/>
    <w:rsid w:val="003F5A0D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F5A0D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3F5A0D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3F5A0D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3F5A0D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3F5A0D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3F5A0D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3F5A0D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3F5A0D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3F5A0D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3F5A0D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3F5A0D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_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32181-EA3F-4AC9-BD96-B1669871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ГОСТ_2.105_шаблон_ARIAL_1</Template>
  <TotalTime>0</TotalTime>
  <Pages>35</Pages>
  <Words>4847</Words>
  <Characters>27634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Михеева Светлана Юрьевна</cp:lastModifiedBy>
  <cp:revision>2</cp:revision>
  <cp:lastPrinted>2017-10-13T10:40:00Z</cp:lastPrinted>
  <dcterms:created xsi:type="dcterms:W3CDTF">2022-02-08T05:57:00Z</dcterms:created>
  <dcterms:modified xsi:type="dcterms:W3CDTF">2022-02-08T05:57:00Z</dcterms:modified>
</cp:coreProperties>
</file>