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796" w:rsidRPr="0059053A" w:rsidRDefault="00A93796" w:rsidP="00A93796">
      <w:pPr>
        <w:pStyle w:val="phtitlepageother"/>
        <w:rPr>
          <w:lang w:val="en-US"/>
        </w:rPr>
      </w:pPr>
      <w:bookmarkStart w:id="0" w:name="scroll-bookmark-1"/>
      <w:bookmarkStart w:id="1" w:name="scroll-bookmark-2"/>
      <w:bookmarkStart w:id="2" w:name="_Toc143178104"/>
      <w:bookmarkStart w:id="3" w:name="scroll-bookmark-4"/>
      <w:bookmarkEnd w:id="0"/>
    </w:p>
    <w:p w:rsidR="00A93796" w:rsidRPr="0059053A" w:rsidRDefault="00A93796" w:rsidP="00A93796">
      <w:pPr>
        <w:pStyle w:val="phtitlepageother"/>
      </w:pPr>
    </w:p>
    <w:p w:rsidR="00A93796" w:rsidRPr="0059053A" w:rsidRDefault="00A93796" w:rsidP="00A93796">
      <w:pPr>
        <w:pStyle w:val="phtitlepageother"/>
      </w:pPr>
    </w:p>
    <w:p w:rsidR="00A93796" w:rsidRPr="0059053A" w:rsidRDefault="00A93796" w:rsidP="00A93796">
      <w:pPr>
        <w:pStyle w:val="phtitlepageother"/>
      </w:pPr>
    </w:p>
    <w:p w:rsidR="00A93796" w:rsidRPr="0059053A" w:rsidRDefault="00A93796" w:rsidP="00A93796">
      <w:pPr>
        <w:pStyle w:val="phtitlepageother"/>
      </w:pPr>
    </w:p>
    <w:p w:rsidR="00A93796" w:rsidRPr="0059053A" w:rsidRDefault="00A93796" w:rsidP="00A93796">
      <w:pPr>
        <w:pStyle w:val="phtitlepageother"/>
      </w:pPr>
    </w:p>
    <w:p w:rsidR="00A93796" w:rsidRPr="0059053A" w:rsidRDefault="00A93796" w:rsidP="00A93796">
      <w:pPr>
        <w:pStyle w:val="phtitlepagesystemfull"/>
      </w:pPr>
      <w:r w:rsidRPr="0059053A">
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</w:r>
    </w:p>
    <w:p w:rsidR="00A93796" w:rsidRPr="0059053A" w:rsidRDefault="00A93796" w:rsidP="00A93796">
      <w:pPr>
        <w:pStyle w:val="phtitlepagesystemshort"/>
      </w:pPr>
      <w:r w:rsidRPr="0059053A">
        <w:t>(ЕМИАС)</w:t>
      </w:r>
    </w:p>
    <w:p w:rsidR="00A93796" w:rsidRPr="0059053A" w:rsidRDefault="00A93796" w:rsidP="00A93796">
      <w:pPr>
        <w:pStyle w:val="phtitlepageother"/>
      </w:pPr>
    </w:p>
    <w:p w:rsidR="00A93796" w:rsidRPr="0059053A" w:rsidRDefault="00A93796" w:rsidP="00A93796">
      <w:pPr>
        <w:pStyle w:val="phtitlepagedocument"/>
      </w:pPr>
      <w:r>
        <w:t>К</w:t>
      </w:r>
      <w:r w:rsidRPr="006E4534">
        <w:t xml:space="preserve">омпонент </w:t>
      </w:r>
      <w:r>
        <w:t>«</w:t>
      </w:r>
      <w:r w:rsidRPr="006E4534">
        <w:t>НозРегистры (Онко)</w:t>
      </w:r>
      <w:r>
        <w:t>»</w:t>
      </w:r>
    </w:p>
    <w:p w:rsidR="00A93796" w:rsidRPr="0059053A" w:rsidRDefault="00A93796" w:rsidP="00A93796">
      <w:pPr>
        <w:pStyle w:val="phtitlepageother"/>
      </w:pPr>
    </w:p>
    <w:p w:rsidR="00A93796" w:rsidRDefault="00A93796" w:rsidP="00A93796">
      <w:pPr>
        <w:pStyle w:val="phtitlepagedocument"/>
      </w:pPr>
      <w:r w:rsidRPr="0059053A">
        <w:t xml:space="preserve">Руководство </w:t>
      </w:r>
      <w:r>
        <w:t>администратора</w:t>
      </w:r>
    </w:p>
    <w:p w:rsidR="00A93796" w:rsidRDefault="00A93796" w:rsidP="00A93796">
      <w:pPr>
        <w:pStyle w:val="phcontent"/>
      </w:pPr>
      <w:r>
        <w:lastRenderedPageBreak/>
        <w:t>Содержание</w:t>
      </w:r>
    </w:p>
    <w:p w:rsidR="00EA27AE" w:rsidRDefault="00942D6B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A93796">
        <w:instrText xml:space="preserve"> TOC \o "1-6" \h \z \u </w:instrText>
      </w:r>
      <w:r>
        <w:fldChar w:fldCharType="separate"/>
      </w:r>
      <w:hyperlink w:anchor="_Toc143275686" w:history="1">
        <w:r w:rsidR="00EA27AE" w:rsidRPr="00131554">
          <w:rPr>
            <w:rStyle w:val="a4"/>
            <w:noProof/>
          </w:rPr>
          <w:t>Перечень терминов и сокращений</w:t>
        </w:r>
        <w:r w:rsidR="00EA27A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87" w:history="1">
        <w:r w:rsidR="00EA27AE" w:rsidRPr="00131554">
          <w:rPr>
            <w:rStyle w:val="a4"/>
            <w:noProof/>
          </w:rPr>
          <w:t>1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Введение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_Toc143275687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88" w:history="1">
        <w:r w:rsidR="00EA27AE" w:rsidRPr="00131554">
          <w:rPr>
            <w:rStyle w:val="a4"/>
            <w:noProof/>
          </w:rPr>
          <w:t>2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Описание бизнес-процесса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_Toc143275688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89" w:history="1">
        <w:r w:rsidR="00EA27AE" w:rsidRPr="00131554">
          <w:rPr>
            <w:rStyle w:val="a4"/>
            <w:noProof/>
          </w:rPr>
          <w:t>3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пунктов главного меню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_Toc143275689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690" w:history="1">
        <w:r w:rsidR="00EA27AE" w:rsidRPr="00131554">
          <w:rPr>
            <w:rStyle w:val="a4"/>
            <w:noProof/>
          </w:rPr>
          <w:t>3.1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видимости пунктов главного меню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91" w:history="1">
        <w:r w:rsidR="00EA27AE" w:rsidRPr="00131554">
          <w:rPr>
            <w:rStyle w:val="a4"/>
            <w:noProof/>
          </w:rPr>
          <w:t>4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типов документов нозологического регистра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15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92" w:history="1">
        <w:r w:rsidR="00EA27AE" w:rsidRPr="00131554">
          <w:rPr>
            <w:rStyle w:val="a4"/>
            <w:noProof/>
          </w:rPr>
          <w:t>5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ролей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693" w:history="1">
        <w:r w:rsidR="00EA27AE" w:rsidRPr="00131554">
          <w:rPr>
            <w:rStyle w:val="a4"/>
            <w:noProof/>
          </w:rPr>
          <w:t>5.1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Регистрация роли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_Toc143275693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694" w:history="1">
        <w:r w:rsidR="00EA27AE" w:rsidRPr="00131554">
          <w:rPr>
            <w:rStyle w:val="a4"/>
            <w:noProof/>
          </w:rPr>
          <w:t>5.2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роли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_Toc143275694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95" w:history="1">
        <w:r w:rsidR="00EA27AE" w:rsidRPr="00131554">
          <w:rPr>
            <w:rStyle w:val="a4"/>
            <w:noProof/>
          </w:rPr>
          <w:t>6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системных опций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_Toc143275695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22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696" w:history="1">
        <w:r w:rsidR="00EA27AE" w:rsidRPr="00131554">
          <w:rPr>
            <w:rStyle w:val="a4"/>
            <w:noProof/>
          </w:rPr>
          <w:t>7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вкладки «Онкопрофилактика»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_Toc143275696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29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697" w:history="1">
        <w:r w:rsidR="00EA27AE" w:rsidRPr="00131554">
          <w:rPr>
            <w:rStyle w:val="a4"/>
            <w:noProof/>
          </w:rPr>
          <w:t>7.1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разделов профилактики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29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698" w:history="1">
        <w:r w:rsidR="00EA27AE" w:rsidRPr="00131554">
          <w:rPr>
            <w:rStyle w:val="a4"/>
            <w:noProof/>
          </w:rPr>
          <w:t>7.1.1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Добавления каталога «Онкопрофилактика»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29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699" w:history="1">
        <w:r w:rsidR="00EA27AE" w:rsidRPr="00131554">
          <w:rPr>
            <w:rStyle w:val="a4"/>
            <w:noProof/>
          </w:rPr>
          <w:t>7.1.2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разделов профилактики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_Toc143275699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30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00" w:history="1">
        <w:r w:rsidR="00EA27AE" w:rsidRPr="00131554">
          <w:rPr>
            <w:rStyle w:val="a4"/>
            <w:noProof/>
          </w:rPr>
          <w:t>7.1.3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прав на разделы профилактики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31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01" w:history="1">
        <w:r w:rsidR="00EA27AE" w:rsidRPr="00131554">
          <w:rPr>
            <w:rStyle w:val="a4"/>
            <w:noProof/>
          </w:rPr>
          <w:t>7.1.4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услуг профилактики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33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02" w:history="1">
        <w:r w:rsidR="00EA27AE" w:rsidRPr="00131554">
          <w:rPr>
            <w:rStyle w:val="a4"/>
            <w:noProof/>
          </w:rPr>
          <w:t>7.1.5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услуг маршрутизации профилактики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34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03" w:history="1">
        <w:r w:rsidR="00EA27AE" w:rsidRPr="00131554">
          <w:rPr>
            <w:rStyle w:val="a4"/>
            <w:noProof/>
          </w:rPr>
          <w:t>7.2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вкладки «Онкопрофилактика» в шаблон услуги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_Toc143275703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34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04" w:history="1">
        <w:r w:rsidR="00EA27AE" w:rsidRPr="00131554">
          <w:rPr>
            <w:rStyle w:val="a4"/>
            <w:noProof/>
          </w:rPr>
          <w:t>8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Настройки регистра высокого онкологического риска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_Toc143275704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05" w:history="1">
        <w:r w:rsidR="00EA27AE" w:rsidRPr="00131554">
          <w:rPr>
            <w:rStyle w:val="a4"/>
            <w:noProof/>
          </w:rPr>
          <w:t>8.1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регистра высокого онкологического риска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_Toc143275705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06" w:history="1">
        <w:r w:rsidR="00EA27AE" w:rsidRPr="00131554">
          <w:rPr>
            <w:rStyle w:val="a4"/>
            <w:noProof/>
          </w:rPr>
          <w:t>8.1.1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«Мед. организации»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_Toc143275706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07" w:history="1">
        <w:r w:rsidR="00EA27AE" w:rsidRPr="00131554">
          <w:rPr>
            <w:rStyle w:val="a4"/>
            <w:noProof/>
          </w:rPr>
          <w:t>8.1.2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«Права доступа в текущем ЛПУ»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08" w:history="1">
        <w:r w:rsidR="00EA27AE" w:rsidRPr="00131554">
          <w:rPr>
            <w:rStyle w:val="a4"/>
            <w:noProof/>
          </w:rPr>
          <w:t>8.1.3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«Отчеты»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38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09" w:history="1">
        <w:r w:rsidR="00EA27AE" w:rsidRPr="00131554">
          <w:rPr>
            <w:rStyle w:val="a4"/>
            <w:noProof/>
          </w:rPr>
          <w:t>8.2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нового типа регистра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_Toc143275709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40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10" w:history="1">
        <w:r w:rsidR="00EA27AE" w:rsidRPr="00131554">
          <w:rPr>
            <w:rStyle w:val="a4"/>
            <w:noProof/>
          </w:rPr>
          <w:t>8.3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причин снятия с учета для регистра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41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11" w:history="1">
        <w:r w:rsidR="00EA27AE" w:rsidRPr="00131554">
          <w:rPr>
            <w:rStyle w:val="a4"/>
            <w:noProof/>
          </w:rPr>
          <w:t>8.4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ролей регистра высокого онкологического риска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43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12" w:history="1">
        <w:r w:rsidR="00EA27AE" w:rsidRPr="00131554">
          <w:rPr>
            <w:rStyle w:val="a4"/>
            <w:noProof/>
          </w:rPr>
          <w:t>8.5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анкеты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44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13" w:history="1">
        <w:r w:rsidR="00EA27AE" w:rsidRPr="00131554">
          <w:rPr>
            <w:rStyle w:val="a4"/>
            <w:noProof/>
          </w:rPr>
          <w:t>8.5.1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Создание анкеты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_Toc143275713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44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43275714" w:history="1">
        <w:r w:rsidR="00EA27AE" w:rsidRPr="00131554">
          <w:rPr>
            <w:rStyle w:val="a4"/>
          </w:rPr>
          <w:t>8.5.1.1</w:t>
        </w:r>
        <w:r w:rsidR="00EA27AE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A27AE" w:rsidRPr="00131554">
          <w:rPr>
            <w:rStyle w:val="a4"/>
          </w:rPr>
          <w:t>Добавление анкеты</w:t>
        </w:r>
        <w:r w:rsidR="00EA27AE">
          <w:rPr>
            <w:webHidden/>
          </w:rPr>
          <w:tab/>
        </w:r>
        <w:r w:rsidR="00942D6B">
          <w:rPr>
            <w:webHidden/>
          </w:rPr>
          <w:fldChar w:fldCharType="begin"/>
        </w:r>
        <w:r w:rsidR="00EA27AE">
          <w:rPr>
            <w:webHidden/>
          </w:rPr>
          <w:instrText xml:space="preserve"> PAGEREF _Toc143275714 \h </w:instrText>
        </w:r>
        <w:r w:rsidR="00942D6B">
          <w:rPr>
            <w:webHidden/>
          </w:rPr>
        </w:r>
        <w:r w:rsidR="00942D6B">
          <w:rPr>
            <w:webHidden/>
          </w:rPr>
          <w:fldChar w:fldCharType="separate"/>
        </w:r>
        <w:r w:rsidR="00EA27AE">
          <w:rPr>
            <w:webHidden/>
          </w:rPr>
          <w:t>44</w:t>
        </w:r>
        <w:r w:rsidR="00942D6B">
          <w:rPr>
            <w:webHidden/>
          </w:rPr>
          <w:fldChar w:fldCharType="end"/>
        </w:r>
      </w:hyperlink>
    </w:p>
    <w:p w:rsidR="00EA27AE" w:rsidRDefault="008832FE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43275715" w:history="1">
        <w:r w:rsidR="00EA27AE" w:rsidRPr="00131554">
          <w:rPr>
            <w:rStyle w:val="a4"/>
          </w:rPr>
          <w:t>8.5.1.2</w:t>
        </w:r>
        <w:r w:rsidR="00EA27AE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A27AE" w:rsidRPr="00131554">
          <w:rPr>
            <w:rStyle w:val="a4"/>
          </w:rPr>
          <w:t>Добавление вопросов в анкете</w:t>
        </w:r>
        <w:r w:rsidR="00EA27AE">
          <w:rPr>
            <w:webHidden/>
          </w:rPr>
          <w:tab/>
        </w:r>
        <w:r w:rsidR="00942D6B">
          <w:rPr>
            <w:webHidden/>
          </w:rPr>
          <w:fldChar w:fldCharType="begin"/>
        </w:r>
        <w:r w:rsidR="00EA27AE">
          <w:rPr>
            <w:webHidden/>
          </w:rPr>
          <w:instrText xml:space="preserve"> PAGEREF _Toc143275715 \h </w:instrText>
        </w:r>
        <w:r w:rsidR="00942D6B">
          <w:rPr>
            <w:webHidden/>
          </w:rPr>
        </w:r>
        <w:r w:rsidR="00942D6B">
          <w:rPr>
            <w:webHidden/>
          </w:rPr>
          <w:fldChar w:fldCharType="separate"/>
        </w:r>
        <w:r w:rsidR="00EA27AE">
          <w:rPr>
            <w:webHidden/>
          </w:rPr>
          <w:t>46</w:t>
        </w:r>
        <w:r w:rsidR="00942D6B">
          <w:rPr>
            <w:webHidden/>
          </w:rPr>
          <w:fldChar w:fldCharType="end"/>
        </w:r>
      </w:hyperlink>
    </w:p>
    <w:p w:rsidR="00EA27AE" w:rsidRDefault="008832FE">
      <w:pPr>
        <w:pStyle w:val="41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143275716" w:history="1">
        <w:r w:rsidR="00EA27AE" w:rsidRPr="00131554">
          <w:rPr>
            <w:rStyle w:val="a4"/>
          </w:rPr>
          <w:t>8.5.1.3</w:t>
        </w:r>
        <w:r w:rsidR="00EA27AE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EA27AE" w:rsidRPr="00131554">
          <w:rPr>
            <w:rStyle w:val="a4"/>
          </w:rPr>
          <w:t>Добавление вариантов ответов на вопросы</w:t>
        </w:r>
        <w:r w:rsidR="00EA27AE">
          <w:rPr>
            <w:webHidden/>
          </w:rPr>
          <w:tab/>
        </w:r>
        <w:r w:rsidR="00942D6B">
          <w:rPr>
            <w:webHidden/>
          </w:rPr>
          <w:fldChar w:fldCharType="begin"/>
        </w:r>
        <w:r w:rsidR="00EA27AE">
          <w:rPr>
            <w:webHidden/>
          </w:rPr>
          <w:instrText xml:space="preserve"> PAGEREF _Toc143275716 \h </w:instrText>
        </w:r>
        <w:r w:rsidR="00942D6B">
          <w:rPr>
            <w:webHidden/>
          </w:rPr>
        </w:r>
        <w:r w:rsidR="00942D6B">
          <w:rPr>
            <w:webHidden/>
          </w:rPr>
          <w:fldChar w:fldCharType="separate"/>
        </w:r>
        <w:r w:rsidR="00EA27AE">
          <w:rPr>
            <w:webHidden/>
          </w:rPr>
          <w:t>49</w:t>
        </w:r>
        <w:r w:rsidR="00942D6B">
          <w:rPr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17" w:history="1">
        <w:r w:rsidR="00EA27AE" w:rsidRPr="00131554">
          <w:rPr>
            <w:rStyle w:val="a4"/>
            <w:noProof/>
          </w:rPr>
          <w:t>8.5.2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вкладки «Анкета» в шаблон приема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50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18" w:history="1">
        <w:r w:rsidR="00EA27AE" w:rsidRPr="00131554">
          <w:rPr>
            <w:rStyle w:val="a4"/>
            <w:noProof/>
          </w:rPr>
          <w:t>8.6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пользовательских отчетов для регистра высокого онкологического риска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52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19" w:history="1">
        <w:r w:rsidR="00EA27AE" w:rsidRPr="00131554">
          <w:rPr>
            <w:rStyle w:val="a4"/>
            <w:noProof/>
          </w:rPr>
          <w:t>8.6.1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Создание пользовательских отчетов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_Toc143275719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52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3275720" w:history="1">
        <w:r w:rsidR="00EA27AE" w:rsidRPr="00131554">
          <w:rPr>
            <w:rStyle w:val="a4"/>
            <w:noProof/>
          </w:rPr>
          <w:t>8.6.2</w:t>
        </w:r>
        <w:r w:rsidR="00EA27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отчетов в шаблон приема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55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21" w:history="1">
        <w:r w:rsidR="00EA27AE" w:rsidRPr="00131554">
          <w:rPr>
            <w:rStyle w:val="a4"/>
            <w:noProof/>
          </w:rPr>
          <w:t>9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регистра онкологических больных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22" w:history="1">
        <w:r w:rsidR="00EA27AE" w:rsidRPr="00131554">
          <w:rPr>
            <w:rStyle w:val="a4"/>
            <w:noProof/>
          </w:rPr>
          <w:t>9.1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«Диагнозы»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23" w:history="1">
        <w:r w:rsidR="00EA27AE" w:rsidRPr="00131554">
          <w:rPr>
            <w:rStyle w:val="a4"/>
            <w:noProof/>
          </w:rPr>
          <w:t>9.2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«Мед. организации»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_Toc143275723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24" w:history="1">
        <w:r w:rsidR="00EA27AE" w:rsidRPr="00131554">
          <w:rPr>
            <w:rStyle w:val="a4"/>
            <w:noProof/>
          </w:rPr>
          <w:t>9.3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«Права доступа в текущем ЛПУ»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_Toc143275724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58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25" w:history="1">
        <w:r w:rsidR="00EA27AE" w:rsidRPr="00131554">
          <w:rPr>
            <w:rStyle w:val="a4"/>
            <w:noProof/>
          </w:rPr>
          <w:t>9.4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Заполнение вкладки «Отчеты»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_Toc143275725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60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26" w:history="1">
        <w:r w:rsidR="00EA27AE" w:rsidRPr="00131554">
          <w:rPr>
            <w:rStyle w:val="a4"/>
            <w:noProof/>
          </w:rPr>
          <w:t>10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подсказки врачу при направлении пациента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_Toc143275726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62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27" w:history="1">
        <w:r w:rsidR="00EA27AE" w:rsidRPr="00131554">
          <w:rPr>
            <w:rStyle w:val="a4"/>
            <w:noProof/>
          </w:rPr>
          <w:t>10.1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подсказки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63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28" w:history="1">
        <w:r w:rsidR="00EA27AE" w:rsidRPr="00131554">
          <w:rPr>
            <w:rStyle w:val="a4"/>
            <w:noProof/>
          </w:rPr>
          <w:t>10.2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диапазона диагнозов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64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29" w:history="1">
        <w:r w:rsidR="00EA27AE" w:rsidRPr="00131554">
          <w:rPr>
            <w:rStyle w:val="a4"/>
            <w:noProof/>
          </w:rPr>
          <w:t>11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пользовательских отчетов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_Toc143275729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66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30" w:history="1">
        <w:r w:rsidR="00EA27AE" w:rsidRPr="00131554">
          <w:rPr>
            <w:rStyle w:val="a4"/>
            <w:noProof/>
          </w:rPr>
          <w:t>12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запросов для просмотра детализированных данных по ячейкам статистической формы №7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88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31" w:history="1">
        <w:r w:rsidR="00EA27AE" w:rsidRPr="00131554">
          <w:rPr>
            <w:rStyle w:val="a4"/>
            <w:noProof/>
          </w:rPr>
          <w:t>13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вкладки шаблона приема онколога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91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2" w:history="1">
        <w:r w:rsidR="00EA27AE" w:rsidRPr="00131554">
          <w:rPr>
            <w:rStyle w:val="a4"/>
            <w:noProof/>
          </w:rPr>
          <w:t>13.1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поля «Метод» подтверждения на вкладке «Диагноз»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96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3" w:history="1">
        <w:r w:rsidR="00EA27AE" w:rsidRPr="00131554">
          <w:rPr>
            <w:rStyle w:val="a4"/>
            <w:noProof/>
          </w:rPr>
          <w:t>13.2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вкладки «Диагноз»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_Toc143275733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97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4" w:history="1">
        <w:r w:rsidR="00EA27AE" w:rsidRPr="00131554">
          <w:rPr>
            <w:rStyle w:val="a4"/>
            <w:noProof/>
          </w:rPr>
          <w:t>13.3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вкладки «Онко»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_Toc143275734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98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5" w:history="1">
        <w:r w:rsidR="00EA27AE" w:rsidRPr="00131554">
          <w:rPr>
            <w:rStyle w:val="a4"/>
            <w:noProof/>
          </w:rPr>
          <w:t>13.4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вкладки «Протокол о запущенности»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_Toc143275735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106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36" w:history="1">
        <w:r w:rsidR="00EA27AE" w:rsidRPr="00131554">
          <w:rPr>
            <w:rStyle w:val="a4"/>
            <w:noProof/>
          </w:rPr>
          <w:t>14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автоматического заполнение вкладки «Данные о лечении»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_Toc143275736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108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7" w:history="1">
        <w:r w:rsidR="00EA27AE" w:rsidRPr="00131554">
          <w:rPr>
            <w:rStyle w:val="a4"/>
            <w:noProof/>
          </w:rPr>
          <w:t>14.1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контейнера «Осложнение» и «Область облучения»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109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8" w:history="1">
        <w:r w:rsidR="00EA27AE" w:rsidRPr="00131554">
          <w:rPr>
            <w:rStyle w:val="a4"/>
            <w:noProof/>
          </w:rPr>
          <w:t>14.2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шаблона услуги «Выписной эпикриз»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112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39" w:history="1">
        <w:r w:rsidR="00EA27AE" w:rsidRPr="00131554">
          <w:rPr>
            <w:rStyle w:val="a4"/>
            <w:noProof/>
          </w:rPr>
          <w:t>14.3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поля «Цель госпитализации» шаблона услуги «Осмотр приемного покоя»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_Toc143275739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115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0" w:history="1">
        <w:r w:rsidR="00EA27AE" w:rsidRPr="00131554">
          <w:rPr>
            <w:rStyle w:val="a4"/>
            <w:noProof/>
          </w:rPr>
          <w:t>14.4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шаблона услуги «Лучевая терапия»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117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1" w:history="1">
        <w:r w:rsidR="00EA27AE" w:rsidRPr="00131554">
          <w:rPr>
            <w:rStyle w:val="a4"/>
            <w:noProof/>
          </w:rPr>
          <w:t>14.5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полей услуг, относящихся к медикаментозному лечению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120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2" w:history="1">
        <w:r w:rsidR="00EA27AE" w:rsidRPr="00131554">
          <w:rPr>
            <w:rStyle w:val="a4"/>
            <w:noProof/>
          </w:rPr>
          <w:t>14.6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поля «Осложнения шаблона» услуги «Хирургическое лечение»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124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3" w:history="1">
        <w:r w:rsidR="00EA27AE" w:rsidRPr="00131554">
          <w:rPr>
            <w:rStyle w:val="a4"/>
            <w:noProof/>
          </w:rPr>
          <w:t>14.7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Настройки полей шаблона для услуги фотодинамического лечения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_Toc143275743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126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44" w:history="1">
        <w:r w:rsidR="00EA27AE" w:rsidRPr="00131554">
          <w:rPr>
            <w:rStyle w:val="a4"/>
            <w:noProof/>
          </w:rPr>
          <w:t>15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пользовательских процедур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_Toc143275744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129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5" w:history="1">
        <w:r w:rsidR="00EA27AE" w:rsidRPr="00131554">
          <w:rPr>
            <w:rStyle w:val="a4"/>
            <w:noProof/>
          </w:rPr>
          <w:t>15.1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Добавление пользовательских процедур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_Toc143275745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129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6" w:history="1">
        <w:r w:rsidR="00EA27AE" w:rsidRPr="00131554">
          <w:rPr>
            <w:rStyle w:val="a4"/>
            <w:noProof/>
          </w:rPr>
          <w:t>15.2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параметров пользовательских процедур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_Toc143275746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131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7" w:history="1">
        <w:r w:rsidR="00EA27AE" w:rsidRPr="00131554">
          <w:rPr>
            <w:rStyle w:val="a4"/>
            <w:noProof/>
          </w:rPr>
          <w:t>15.3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Настройка связи с разделами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_Toc143275747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132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3275748" w:history="1">
        <w:r w:rsidR="00EA27AE" w:rsidRPr="00131554">
          <w:rPr>
            <w:rStyle w:val="a4"/>
            <w:noProof/>
          </w:rPr>
          <w:t>16</w:t>
        </w:r>
        <w:r w:rsidR="00EA27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Обновление справочников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_Toc143275748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133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49" w:history="1">
        <w:r w:rsidR="00EA27AE" w:rsidRPr="00131554">
          <w:rPr>
            <w:rStyle w:val="a4"/>
            <w:noProof/>
          </w:rPr>
          <w:t>16.1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Загрузка актуальной версии справочников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_Toc143275749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133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50" w:history="1">
        <w:r w:rsidR="00EA27AE" w:rsidRPr="00131554">
          <w:rPr>
            <w:rStyle w:val="a4"/>
            <w:noProof/>
          </w:rPr>
          <w:t>16.2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Проверка загрузки справочников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_Toc143275750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135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51" w:history="1">
        <w:r w:rsidR="00EA27AE" w:rsidRPr="00131554">
          <w:rPr>
            <w:rStyle w:val="a4"/>
            <w:noProof/>
          </w:rPr>
          <w:t>16.3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Запуск пользовательских процедур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_Toc143275751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136</w:t>
        </w:r>
        <w:r w:rsidR="00942D6B">
          <w:rPr>
            <w:noProof/>
            <w:webHidden/>
          </w:rPr>
          <w:fldChar w:fldCharType="end"/>
        </w:r>
      </w:hyperlink>
    </w:p>
    <w:p w:rsidR="00EA27AE" w:rsidRDefault="008832FE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3275752" w:history="1">
        <w:r w:rsidR="00EA27AE" w:rsidRPr="00131554">
          <w:rPr>
            <w:rStyle w:val="a4"/>
            <w:noProof/>
          </w:rPr>
          <w:t>16.4</w:t>
        </w:r>
        <w:r w:rsidR="00EA27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A27AE" w:rsidRPr="00131554">
          <w:rPr>
            <w:rStyle w:val="a4"/>
            <w:noProof/>
          </w:rPr>
          <w:t>Проверка отработки пользовательских процедур</w:t>
        </w:r>
        <w:r w:rsidR="00EA27AE">
          <w:rPr>
            <w:noProof/>
            <w:webHidden/>
          </w:rPr>
          <w:tab/>
        </w:r>
        <w:r w:rsidR="00942D6B">
          <w:rPr>
            <w:noProof/>
            <w:webHidden/>
          </w:rPr>
          <w:fldChar w:fldCharType="begin"/>
        </w:r>
        <w:r w:rsidR="00EA27AE">
          <w:rPr>
            <w:noProof/>
            <w:webHidden/>
          </w:rPr>
          <w:instrText xml:space="preserve"> PAGEREF _Toc143275752 \h </w:instrText>
        </w:r>
        <w:r w:rsidR="00942D6B">
          <w:rPr>
            <w:noProof/>
            <w:webHidden/>
          </w:rPr>
        </w:r>
        <w:r w:rsidR="00942D6B">
          <w:rPr>
            <w:noProof/>
            <w:webHidden/>
          </w:rPr>
          <w:fldChar w:fldCharType="separate"/>
        </w:r>
        <w:r w:rsidR="00EA27AE">
          <w:rPr>
            <w:noProof/>
            <w:webHidden/>
          </w:rPr>
          <w:t>136</w:t>
        </w:r>
        <w:r w:rsidR="00942D6B">
          <w:rPr>
            <w:noProof/>
            <w:webHidden/>
          </w:rPr>
          <w:fldChar w:fldCharType="end"/>
        </w:r>
      </w:hyperlink>
    </w:p>
    <w:p w:rsidR="00A93796" w:rsidRPr="006E4534" w:rsidRDefault="00942D6B" w:rsidP="00A93796">
      <w:pPr>
        <w:pStyle w:val="phnormal"/>
      </w:pPr>
      <w:r>
        <w:fldChar w:fldCharType="end"/>
      </w:r>
    </w:p>
    <w:p w:rsidR="00A93796" w:rsidRPr="006E4534" w:rsidRDefault="00A93796" w:rsidP="00A93796">
      <w:pPr>
        <w:pStyle w:val="10"/>
        <w:numPr>
          <w:ilvl w:val="0"/>
          <w:numId w:val="0"/>
        </w:numPr>
        <w:ind w:left="851"/>
      </w:pPr>
      <w:bookmarkStart w:id="4" w:name="_Toc143275686"/>
      <w:r>
        <w:lastRenderedPageBreak/>
        <w:t>Перечень</w:t>
      </w:r>
      <w:r w:rsidRPr="006E4534">
        <w:t xml:space="preserve"> терминов и сокращений</w:t>
      </w:r>
      <w:bookmarkEnd w:id="1"/>
      <w:bookmarkEnd w:id="4"/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955"/>
        <w:gridCol w:w="7233"/>
      </w:tblGrid>
      <w:tr w:rsidR="00B423E0" w:rsidRPr="006E4534" w:rsidTr="008F08FD">
        <w:trPr>
          <w:tblHeader/>
        </w:trPr>
        <w:tc>
          <w:tcPr>
            <w:tcW w:w="1450" w:type="pct"/>
          </w:tcPr>
          <w:p w:rsidR="00B423E0" w:rsidRPr="006E4534" w:rsidRDefault="00B423E0" w:rsidP="008F08FD">
            <w:pPr>
              <w:pStyle w:val="phtablecolcaption"/>
            </w:pPr>
            <w:bookmarkStart w:id="5" w:name="scroll-bookmark-3"/>
            <w:r w:rsidRPr="006E4534">
              <w:t>Термин, сокращение</w:t>
            </w:r>
            <w:bookmarkEnd w:id="5"/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olcaption"/>
            </w:pPr>
            <w:r w:rsidRPr="006E4534">
              <w:t>Определение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BI-RADS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Система описания и обработки данных лучевых исследований молочной железы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A46091" w:rsidRDefault="00B423E0" w:rsidP="008F08FD">
            <w:pPr>
              <w:pStyle w:val="phtablecellleft"/>
              <w:rPr>
                <w:lang w:val="en-US"/>
              </w:rPr>
            </w:pPr>
            <w:r w:rsidRPr="00A46091">
              <w:rPr>
                <w:lang w:val="en-US"/>
              </w:rPr>
              <w:t>PDF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Portable Document Format – формат графического файла (ГОСТ Р 52872-2012), формат электронных документов</w:t>
            </w:r>
          </w:p>
        </w:tc>
      </w:tr>
      <w:tr w:rsidR="00B423E0" w:rsidRPr="008C5CCD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TNM</w:t>
            </w:r>
          </w:p>
        </w:tc>
        <w:tc>
          <w:tcPr>
            <w:tcW w:w="35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Классификация злокачественных опухолей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АРМ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Автоматизированное рабочее место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A46091" w:rsidRDefault="00B423E0" w:rsidP="008F08FD">
            <w:pPr>
              <w:pStyle w:val="phtablecellleft"/>
              <w:rPr>
                <w:lang w:val="en-US"/>
              </w:rPr>
            </w:pPr>
            <w:r w:rsidRPr="00A46091">
              <w:t>ЕГИСЗ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Единая государственная информационная система в сфере здравоохранения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ЗАГС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Органы записи актов гражданского состояния</w:t>
            </w:r>
          </w:p>
        </w:tc>
      </w:tr>
      <w:tr w:rsidR="00B423E0" w:rsidRPr="008C5CCD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ЗНО</w:t>
            </w:r>
          </w:p>
        </w:tc>
        <w:tc>
          <w:tcPr>
            <w:tcW w:w="35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Злокачественное новообразование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ИБ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История болезни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9B2063" w:rsidRDefault="00B423E0" w:rsidP="008F08FD">
            <w:pPr>
              <w:pStyle w:val="phtablecellleft"/>
            </w:pPr>
            <w:r w:rsidRPr="009B2063">
              <w:t>ИГХ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Иммуногистохимическое исследование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ЛПУ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Лечебно-профилактическое учреждение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CE2B18" w:rsidRDefault="00B423E0" w:rsidP="008F08FD">
            <w:pPr>
              <w:pStyle w:val="phtablecellleft"/>
            </w:pPr>
            <w:r w:rsidRPr="00CE2B18">
              <w:t>МКБ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Международная классификация болезней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МКБ-10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Международная классификация болезней 10-го пересмотра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МКБ-О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Международная классификация онкологических заболеваний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491AC0" w:rsidRDefault="00B423E0" w:rsidP="008F08FD">
            <w:pPr>
              <w:pStyle w:val="phtablecellleft"/>
            </w:pPr>
            <w:r w:rsidRPr="00491AC0">
              <w:t>МКБ-О-3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Международная классификация онкологических заболеваний</w:t>
            </w:r>
            <w:r>
              <w:t>, 3 издание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МО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Медицинская организация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491AC0" w:rsidRDefault="00B423E0" w:rsidP="008F08FD">
            <w:pPr>
              <w:pStyle w:val="phtablecellleft"/>
            </w:pPr>
            <w:r w:rsidRPr="00491AC0">
              <w:t>МЭС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Медико-экономический стандарт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ОД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Онкологический диспансер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ОМО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Организационно-методический отдел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ОМС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Обязательное медицинское страхование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Онкопрофилактика, онкоскрининг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Комплекс мероприятий направленный на предупреждение развития опухолевых заболеваний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ПМО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Первично-множественные образования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ПОК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Первичный онко-кабинет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РФ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Российская Федерация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 xml:space="preserve">Система, </w:t>
            </w:r>
            <w:r w:rsidRPr="009B2063">
              <w:t>ЕМИАС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59053A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t>СНИЛС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Страховой номер индивидуального лицевого счета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D46361" w:rsidRDefault="00B423E0" w:rsidP="008F08FD">
            <w:pPr>
              <w:pStyle w:val="phtablecellleft"/>
            </w:pPr>
            <w:r w:rsidRPr="00D46361">
              <w:t>УКМП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Уровень качества медицинской помощи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8C5CCD" w:rsidRDefault="00B423E0" w:rsidP="008F08FD">
            <w:pPr>
              <w:pStyle w:val="phtablecellleft"/>
            </w:pPr>
            <w:r w:rsidRPr="008C5CCD">
              <w:lastRenderedPageBreak/>
              <w:t>ФИО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Фамилия, имя, отчество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7E6D0B" w:rsidRDefault="00B423E0" w:rsidP="008F08FD">
            <w:pPr>
              <w:pStyle w:val="phtablecellleft"/>
            </w:pPr>
            <w:r w:rsidRPr="007E6D0B">
              <w:t>ХТ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>
              <w:t>Химиотерапия</w:t>
            </w:r>
          </w:p>
        </w:tc>
      </w:tr>
      <w:tr w:rsidR="00B423E0" w:rsidRPr="006E4534" w:rsidTr="008F08FD">
        <w:tc>
          <w:tcPr>
            <w:tcW w:w="1450" w:type="pct"/>
          </w:tcPr>
          <w:p w:rsidR="00B423E0" w:rsidRPr="007E6D0B" w:rsidRDefault="00B423E0" w:rsidP="008F08FD">
            <w:pPr>
              <w:pStyle w:val="phtablecellleft"/>
            </w:pPr>
            <w:r w:rsidRPr="007E6D0B">
              <w:t>ЭКМП</w:t>
            </w:r>
          </w:p>
        </w:tc>
        <w:tc>
          <w:tcPr>
            <w:tcW w:w="3550" w:type="pct"/>
          </w:tcPr>
          <w:p w:rsidR="00B423E0" w:rsidRPr="006E4534" w:rsidRDefault="00B423E0" w:rsidP="008F08FD">
            <w:pPr>
              <w:pStyle w:val="phtablecellleft"/>
            </w:pPr>
            <w:r w:rsidRPr="008C5CCD">
              <w:t>Экспертиза качества медицинской помощи</w:t>
            </w:r>
          </w:p>
        </w:tc>
      </w:tr>
    </w:tbl>
    <w:p w:rsidR="006C6DBE" w:rsidRPr="006C6DBE" w:rsidRDefault="001B6F43">
      <w:pPr>
        <w:pStyle w:val="10"/>
        <w:rPr>
          <w:color w:val="000000" w:themeColor="text1"/>
        </w:rPr>
      </w:pPr>
      <w:bookmarkStart w:id="6" w:name="_Toc143275687"/>
      <w:r w:rsidRPr="006C6DBE">
        <w:rPr>
          <w:color w:val="000000" w:themeColor="text1"/>
        </w:rPr>
        <w:lastRenderedPageBreak/>
        <w:t>Введение</w:t>
      </w:r>
      <w:bookmarkEnd w:id="2"/>
      <w:bookmarkEnd w:id="3"/>
      <w:bookmarkEnd w:id="6"/>
    </w:p>
    <w:p w:rsidR="008006DB" w:rsidRPr="006C6DBE" w:rsidRDefault="001B6F43" w:rsidP="00F17BF6">
      <w:pPr>
        <w:pStyle w:val="phlistitemizedtitle"/>
      </w:pPr>
      <w:r w:rsidRPr="006C6DBE">
        <w:t xml:space="preserve">Назначение компонента </w:t>
      </w:r>
      <w:r w:rsidR="006C6DBE" w:rsidRPr="006C6DBE">
        <w:t>«</w:t>
      </w:r>
      <w:r w:rsidRPr="006C6DBE">
        <w:t>НозРегистры (Онко)</w:t>
      </w:r>
      <w:r w:rsidR="006C6DBE" w:rsidRPr="006C6DBE">
        <w:t>»</w:t>
      </w:r>
      <w:r w:rsidRPr="006C6DBE">
        <w:t>:</w:t>
      </w:r>
    </w:p>
    <w:p w:rsidR="008006DB" w:rsidRPr="006C6DBE" w:rsidRDefault="001B6F43" w:rsidP="00F17BF6">
      <w:pPr>
        <w:pStyle w:val="phlistitemized1"/>
      </w:pPr>
      <w:r w:rsidRPr="006C6DBE">
        <w:t>автоматизация выполнения, учета и анализа скрининговых исследований для выявления онкологии – проведение онкоскрининга;</w:t>
      </w:r>
    </w:p>
    <w:p w:rsidR="008006DB" w:rsidRPr="006C6DBE" w:rsidRDefault="001B6F43" w:rsidP="00F17BF6">
      <w:pPr>
        <w:pStyle w:val="phlistitemized1"/>
      </w:pPr>
      <w:r w:rsidRPr="006C6DBE">
        <w:t>автоматизация рабочего места врача-онколога, ведущего отбор, прием и учет пациентов с высоким риском развития ЗНО, формирование регистра высокого риска ЗНО (1б клиническая группа);</w:t>
      </w:r>
    </w:p>
    <w:p w:rsidR="008006DB" w:rsidRPr="006C6DBE" w:rsidRDefault="001B6F43" w:rsidP="00F17BF6">
      <w:pPr>
        <w:pStyle w:val="phlistitemized1"/>
      </w:pPr>
      <w:r w:rsidRPr="006C6DBE">
        <w:t>автоматизация учета, лечения, маршрутизации и мониторинга пациентов с выявленными ЗНО. Формирование централизованного регистра онкологических больных в режиме реального времени;</w:t>
      </w:r>
    </w:p>
    <w:p w:rsidR="008006DB" w:rsidRPr="006C6DBE" w:rsidRDefault="001B6F43" w:rsidP="00F17BF6">
      <w:pPr>
        <w:pStyle w:val="phlistitemized1"/>
      </w:pPr>
      <w:r w:rsidRPr="006C6DBE">
        <w:t>формирование единой методологической, информационно-аналитической и управленческой основы на базе данных онкорегистра для реализации основных направлений и задач развития онкологической службы;</w:t>
      </w:r>
    </w:p>
    <w:p w:rsidR="008006DB" w:rsidRPr="006C6DBE" w:rsidRDefault="001B6F43" w:rsidP="00F17BF6">
      <w:pPr>
        <w:pStyle w:val="phlistitemized1"/>
      </w:pPr>
      <w:r w:rsidRPr="006C6DBE">
        <w:t>координация действий и повышение эффективности взаимодействия лечебно-профилактических учреждений, участвующих в оказании онкологической помощи населению;</w:t>
      </w:r>
    </w:p>
    <w:p w:rsidR="00253688" w:rsidRDefault="001B6F43" w:rsidP="00F17BF6">
      <w:pPr>
        <w:pStyle w:val="phlistitemized1"/>
      </w:pPr>
      <w:r w:rsidRPr="006C6DBE">
        <w:t>формирование оперативных, статистических, мониторинговых отчетов и показателей на основе данных регистра</w:t>
      </w:r>
      <w:r w:rsidR="00253688">
        <w:t>;</w:t>
      </w:r>
    </w:p>
    <w:p w:rsidR="008006DB" w:rsidRPr="006C6DBE" w:rsidRDefault="001B6F43" w:rsidP="00F17BF6">
      <w:pPr>
        <w:pStyle w:val="phlistitemizedtitle"/>
      </w:pPr>
      <w:r w:rsidRPr="006C6DBE">
        <w:t xml:space="preserve">Настоящее руководство описывает выполнение необходимых настроек для корректной работы с компонентом </w:t>
      </w:r>
      <w:r w:rsidR="006C6DBE" w:rsidRPr="006C6DBE">
        <w:t>«</w:t>
      </w:r>
      <w:r w:rsidRPr="006C6DBE">
        <w:t>НозРегистры (Онко)</w:t>
      </w:r>
      <w:r w:rsidR="006C6DBE" w:rsidRPr="006C6DBE">
        <w:t>»</w:t>
      </w:r>
      <w:r w:rsidRPr="006C6DBE">
        <w:t>:</w:t>
      </w:r>
    </w:p>
    <w:p w:rsidR="008006DB" w:rsidRPr="006C6DBE" w:rsidRDefault="001B6F43" w:rsidP="00F17BF6">
      <w:pPr>
        <w:pStyle w:val="phlistitemized1"/>
      </w:pPr>
      <w:r w:rsidRPr="006C6DBE">
        <w:t>настройку</w:t>
      </w:r>
      <w:r w:rsidR="006C6DBE" w:rsidRPr="006C6DBE">
        <w:t xml:space="preserve"> </w:t>
      </w:r>
      <w:r w:rsidRPr="006C6DBE">
        <w:t>пунктов главного меню;</w:t>
      </w:r>
    </w:p>
    <w:p w:rsidR="008006DB" w:rsidRPr="006C6DBE" w:rsidRDefault="001B6F43" w:rsidP="00F17BF6">
      <w:pPr>
        <w:pStyle w:val="phlistitemized1"/>
      </w:pPr>
      <w:r w:rsidRPr="006C6DBE">
        <w:t>настройку ролей;</w:t>
      </w:r>
    </w:p>
    <w:p w:rsidR="008006DB" w:rsidRPr="006C6DBE" w:rsidRDefault="001B6F43" w:rsidP="00F17BF6">
      <w:pPr>
        <w:pStyle w:val="phlistitemized1"/>
      </w:pPr>
      <w:r w:rsidRPr="006C6DBE">
        <w:t>настройку системных опций;</w:t>
      </w:r>
    </w:p>
    <w:p w:rsidR="008006DB" w:rsidRPr="006C6DBE" w:rsidRDefault="001B6F43" w:rsidP="00F17BF6">
      <w:pPr>
        <w:pStyle w:val="phlistitemized1"/>
      </w:pPr>
      <w:r w:rsidRPr="006C6DBE">
        <w:t>настройку шаблонов;</w:t>
      </w:r>
    </w:p>
    <w:p w:rsidR="008006DB" w:rsidRPr="006C6DBE" w:rsidRDefault="001B6F43" w:rsidP="00F17BF6">
      <w:pPr>
        <w:pStyle w:val="phlistitemized1"/>
      </w:pPr>
      <w:r w:rsidRPr="006C6DBE">
        <w:t>настройку отчетов;</w:t>
      </w:r>
    </w:p>
    <w:p w:rsidR="00253688" w:rsidRDefault="001B6F43" w:rsidP="00F17BF6">
      <w:pPr>
        <w:pStyle w:val="phlistitemized1"/>
      </w:pPr>
      <w:r w:rsidRPr="006C6DBE">
        <w:t>и др</w:t>
      </w:r>
      <w:r w:rsidR="00253688">
        <w:t>;</w:t>
      </w:r>
    </w:p>
    <w:p w:rsidR="008006DB" w:rsidRPr="006C6DBE" w:rsidRDefault="001B6F43" w:rsidP="00F17BF6">
      <w:pPr>
        <w:pStyle w:val="phnormal"/>
      </w:pPr>
      <w:r w:rsidRPr="006C6DBE">
        <w:t xml:space="preserve">Перед началом работы с компонентом выполните настройки Системы в соответствии с руководством администратора </w:t>
      </w:r>
      <w:r w:rsidR="006C6DBE" w:rsidRPr="006C6DBE">
        <w:t>«</w:t>
      </w:r>
      <w:r w:rsidRPr="006C6DBE">
        <w:t>Администратор системы</w:t>
      </w:r>
      <w:r w:rsidR="006C6DBE" w:rsidRPr="006C6DBE">
        <w:t>»</w:t>
      </w:r>
      <w:r w:rsidRPr="006C6DBE">
        <w:t xml:space="preserve">. Настройки выполняются </w:t>
      </w:r>
      <w:r w:rsidR="004551A8">
        <w:t>а</w:t>
      </w:r>
      <w:r w:rsidRPr="006C6DBE">
        <w:t>дминистратором Системы.</w:t>
      </w:r>
    </w:p>
    <w:p w:rsidR="008006DB" w:rsidRPr="006C6DBE" w:rsidRDefault="001B6F43">
      <w:pPr>
        <w:pStyle w:val="10"/>
        <w:rPr>
          <w:color w:val="000000" w:themeColor="text1"/>
        </w:rPr>
      </w:pPr>
      <w:bookmarkStart w:id="7" w:name="scroll-bookmark-5"/>
      <w:bookmarkStart w:id="8" w:name="_Toc143178105"/>
      <w:bookmarkStart w:id="9" w:name="_Toc143275688"/>
      <w:r w:rsidRPr="006C6DBE">
        <w:rPr>
          <w:color w:val="000000" w:themeColor="text1"/>
        </w:rPr>
        <w:lastRenderedPageBreak/>
        <w:t>Описание бизнес-процесса</w:t>
      </w:r>
      <w:bookmarkEnd w:id="7"/>
      <w:bookmarkEnd w:id="8"/>
      <w:bookmarkEnd w:id="9"/>
    </w:p>
    <w:p w:rsidR="008006DB" w:rsidRPr="00F17BF6" w:rsidRDefault="001B6F43" w:rsidP="00F17BF6">
      <w:pPr>
        <w:pStyle w:val="phnormal"/>
      </w:pPr>
      <w:r w:rsidRPr="00F17BF6">
        <w:t>Схема процесса работы в онкорегистре</w:t>
      </w:r>
      <w:r w:rsidR="00F17BF6">
        <w:t xml:space="preserve"> представлена на </w:t>
      </w:r>
      <w:r w:rsidR="00EA27AE">
        <w:t>рисунке</w:t>
      </w:r>
      <w:r w:rsidR="00F17BF6">
        <w:t xml:space="preserve"> ниже (</w:t>
      </w:r>
      <w:r w:rsidR="00942D6B">
        <w:fldChar w:fldCharType="begin"/>
      </w:r>
      <w:r w:rsidR="00F17BF6">
        <w:instrText xml:space="preserve"> REF _Ref143261876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</w:t>
      </w:r>
      <w:r w:rsidR="00942D6B">
        <w:fldChar w:fldCharType="end"/>
      </w:r>
      <w:r w:rsidR="00F17BF6">
        <w:t>).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5679922"/>
            <wp:effectExtent l="19050" t="19050" r="0" b="0"/>
            <wp:docPr id="100001" name="Рисунок 100001" descr="_scroll_external/attachments/БП Онко-bc4bfe71aa501bc5cc4e7a12992392efee31ae8a5e68f1db854ae6ab1ed3c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24838" name="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6799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F17BF6">
      <w:pPr>
        <w:pStyle w:val="phfiguretitle"/>
      </w:pPr>
      <w:bookmarkStart w:id="10" w:name="_Ref14326187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</w:t>
      </w:r>
      <w:r w:rsidR="00942D6B">
        <w:fldChar w:fldCharType="end"/>
      </w:r>
      <w:bookmarkEnd w:id="10"/>
      <w:r>
        <w:t xml:space="preserve"> – </w:t>
      </w:r>
      <w:r w:rsidRPr="00F17BF6">
        <w:t>Схема процесса работы в онкорегистре</w:t>
      </w:r>
    </w:p>
    <w:p w:rsidR="00F17BF6" w:rsidRDefault="001B6F43">
      <w:pPr>
        <w:pStyle w:val="10"/>
        <w:rPr>
          <w:color w:val="000000" w:themeColor="text1"/>
        </w:rPr>
      </w:pPr>
      <w:bookmarkStart w:id="11" w:name="scroll-bookmark-6"/>
      <w:bookmarkStart w:id="12" w:name="_Toc143178106"/>
      <w:bookmarkStart w:id="13" w:name="_Toc143275689"/>
      <w:r w:rsidRPr="006C6DBE">
        <w:rPr>
          <w:color w:val="000000" w:themeColor="text1"/>
        </w:rPr>
        <w:lastRenderedPageBreak/>
        <w:t>Настройка пунктов главного меню</w:t>
      </w:r>
      <w:bookmarkEnd w:id="11"/>
      <w:bookmarkEnd w:id="12"/>
      <w:bookmarkEnd w:id="13"/>
    </w:p>
    <w:p w:rsidR="008006DB" w:rsidRPr="006C6DBE" w:rsidRDefault="001B6F43" w:rsidP="00F17BF6">
      <w:pPr>
        <w:pStyle w:val="phlistitemizedtitle"/>
      </w:pPr>
      <w:r w:rsidRPr="006C6DBE">
        <w:t>Произведите настройку пунктов главного меню:</w:t>
      </w:r>
    </w:p>
    <w:p w:rsidR="008006DB" w:rsidRPr="006C6DBE" w:rsidRDefault="00F17BF6" w:rsidP="00F17BF6">
      <w:pPr>
        <w:pStyle w:val="phlistitemized1"/>
      </w:pPr>
      <w:r w:rsidRPr="006C6DBE">
        <w:t xml:space="preserve">выберите </w:t>
      </w:r>
      <w:r w:rsidR="001B6F43" w:rsidRPr="006C6DBE">
        <w:t>пункт главного меню</w:t>
      </w:r>
      <w:r w:rsidR="006C6DBE" w:rsidRPr="006C6DBE">
        <w:t xml:space="preserve"> «</w:t>
      </w:r>
      <w:r w:rsidR="001B6F43" w:rsidRPr="006C6DBE">
        <w:t>Система</w:t>
      </w:r>
      <w:r>
        <w:t xml:space="preserve">/ </w:t>
      </w:r>
      <w:r w:rsidR="001B6F43" w:rsidRPr="006C6DBE">
        <w:t>Настройка главного меню</w:t>
      </w:r>
      <w:r w:rsidR="006C6DBE" w:rsidRPr="006C6DBE">
        <w:t>»</w:t>
      </w:r>
      <w:r w:rsidR="001B6F43" w:rsidRPr="006C6DBE">
        <w:t>. Откроется форма настройки пунктов главного меню</w:t>
      </w:r>
      <w:r>
        <w:t xml:space="preserve"> (</w:t>
      </w:r>
      <w:r w:rsidR="00942D6B">
        <w:fldChar w:fldCharType="begin"/>
      </w:r>
      <w:r>
        <w:instrText xml:space="preserve"> REF _Ref143262190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</w:t>
      </w:r>
      <w:r w:rsidR="00942D6B">
        <w:fldChar w:fldCharType="end"/>
      </w:r>
      <w:r>
        <w:t>)</w:t>
      </w:r>
      <w:r w:rsidR="005C4B62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175320"/>
            <wp:effectExtent l="19050" t="19050" r="0" b="6350"/>
            <wp:docPr id="100002" name="Рисунок 100002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01463" name="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753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F17BF6">
      <w:pPr>
        <w:pStyle w:val="phfiguretitle"/>
      </w:pPr>
      <w:bookmarkStart w:id="14" w:name="_Ref14326219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</w:t>
      </w:r>
      <w:r w:rsidR="00942D6B">
        <w:fldChar w:fldCharType="end"/>
      </w:r>
      <w:bookmarkEnd w:id="14"/>
      <w:r w:rsidRPr="00F17BF6">
        <w:t xml:space="preserve"> </w:t>
      </w:r>
      <w:r>
        <w:t>– Ф</w:t>
      </w:r>
      <w:r w:rsidRPr="006C6DBE">
        <w:t>орма настройки пунктов главного меню</w:t>
      </w:r>
    </w:p>
    <w:p w:rsidR="008006DB" w:rsidRPr="006C6DBE" w:rsidRDefault="00F17BF6" w:rsidP="00F17BF6">
      <w:pPr>
        <w:pStyle w:val="phlistitemized1"/>
      </w:pPr>
      <w:r w:rsidRPr="006C6DBE">
        <w:t xml:space="preserve">выберите </w:t>
      </w:r>
      <w:r w:rsidR="001B6F43" w:rsidRPr="006C6DBE">
        <w:t xml:space="preserve">нужный пункт главного меню в блоке </w:t>
      </w:r>
      <w:r w:rsidR="006C6DBE" w:rsidRPr="006C6DBE">
        <w:t>«</w:t>
      </w:r>
      <w:r w:rsidR="001B6F43" w:rsidRPr="006C6DBE">
        <w:t>Главное меню</w:t>
      </w:r>
      <w:r w:rsidR="006C6DBE" w:rsidRPr="006C6DBE">
        <w:t>»</w:t>
      </w:r>
      <w:r w:rsidR="005C4B62">
        <w:t>;</w:t>
      </w:r>
    </w:p>
    <w:p w:rsidR="008006DB" w:rsidRPr="006C6DBE" w:rsidRDefault="00F17BF6" w:rsidP="00F17BF6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Вложенные пункты меню</w:t>
      </w:r>
      <w:r w:rsidR="006C6DBE" w:rsidRPr="006C6DBE">
        <w:t>»</w:t>
      </w:r>
      <w:r w:rsidR="001B6F43" w:rsidRPr="006C6DBE">
        <w:t xml:space="preserve"> для настройки нового вложенного пункта.</w:t>
      </w:r>
      <w:r w:rsidR="006C6DBE" w:rsidRPr="006C6DBE">
        <w:t xml:space="preserve"> </w:t>
      </w:r>
      <w:r w:rsidR="001B6F43" w:rsidRPr="006C6DBE">
        <w:t xml:space="preserve">Откроется окно </w:t>
      </w:r>
      <w:r w:rsidR="006C6DBE" w:rsidRPr="006C6DBE">
        <w:t>«</w:t>
      </w:r>
      <w:r w:rsidR="001B6F43" w:rsidRPr="006C6DBE">
        <w:t>Пункт главного меню: добавление</w:t>
      </w:r>
      <w:r w:rsidR="006C6DBE" w:rsidRPr="006C6DBE">
        <w:t>»</w:t>
      </w:r>
      <w:r w:rsidR="005C4B62">
        <w:t xml:space="preserve"> (</w:t>
      </w:r>
      <w:r w:rsidR="00942D6B">
        <w:fldChar w:fldCharType="begin"/>
      </w:r>
      <w:r w:rsidR="005C4B62">
        <w:instrText xml:space="preserve"> REF _Ref143263163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</w:t>
      </w:r>
      <w:r w:rsidR="00942D6B">
        <w:fldChar w:fldCharType="end"/>
      </w:r>
      <w:r w:rsidR="005C4B62"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419475" cy="2381250"/>
            <wp:effectExtent l="19050" t="19050" r="9525" b="0"/>
            <wp:docPr id="100003" name="Рисунок 100003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58910" name="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5C4B62">
      <w:pPr>
        <w:pStyle w:val="phfiguretitle"/>
      </w:pPr>
      <w:bookmarkStart w:id="15" w:name="_Ref14326316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</w:t>
      </w:r>
      <w:r w:rsidR="00942D6B">
        <w:fldChar w:fldCharType="end"/>
      </w:r>
      <w:bookmarkEnd w:id="15"/>
      <w:r w:rsidR="005C4B62">
        <w:t xml:space="preserve"> – О</w:t>
      </w:r>
      <w:r w:rsidR="005C4B62" w:rsidRPr="006C6DBE">
        <w:t>кно «Пункт главного меню: добавление»</w:t>
      </w:r>
    </w:p>
    <w:p w:rsidR="008006DB" w:rsidRPr="00F17BF6" w:rsidRDefault="00F17BF6" w:rsidP="00F17BF6">
      <w:pPr>
        <w:pStyle w:val="phlistitemized1"/>
      </w:pPr>
      <w:r w:rsidRPr="006C6DBE">
        <w:t xml:space="preserve">заполните </w:t>
      </w:r>
      <w:r w:rsidR="001B6F43" w:rsidRPr="006C6DBE">
        <w:t>поля в окне добавления пункта меню.</w:t>
      </w:r>
      <w:r>
        <w:t xml:space="preserve"> </w:t>
      </w:r>
      <w:r w:rsidR="001B6F43" w:rsidRPr="00F17BF6">
        <w:t>Информация для заполнения представлена в таблице ниже</w:t>
      </w:r>
      <w:r>
        <w:t xml:space="preserve"> (</w:t>
      </w:r>
      <w:r w:rsidR="00942D6B">
        <w:fldChar w:fldCharType="begin"/>
      </w:r>
      <w:r w:rsidR="005C4B62">
        <w:instrText xml:space="preserve"> REF _Ref143263005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</w:t>
      </w:r>
      <w:r w:rsidR="00942D6B">
        <w:fldChar w:fldCharType="end"/>
      </w:r>
      <w:r>
        <w:t>)</w:t>
      </w:r>
      <w:r w:rsidR="005C4B62">
        <w:t>;</w:t>
      </w:r>
    </w:p>
    <w:p w:rsidR="00F17BF6" w:rsidRDefault="00CC5D3B" w:rsidP="00F17BF6">
      <w:pPr>
        <w:pStyle w:val="phtabletitle"/>
      </w:pPr>
      <w:bookmarkStart w:id="16" w:name="_Ref143263005"/>
      <w:r>
        <w:t>Таблица </w:t>
      </w:r>
      <w:r w:rsidR="00942D6B">
        <w:fldChar w:fldCharType="begin"/>
      </w:r>
      <w:r w:rsidR="00F17BF6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</w:t>
      </w:r>
      <w:r w:rsidR="00942D6B">
        <w:fldChar w:fldCharType="end"/>
      </w:r>
      <w:bookmarkEnd w:id="16"/>
      <w:r w:rsidR="005C4B62">
        <w:t xml:space="preserve"> – </w:t>
      </w:r>
      <w:r w:rsidR="005C4B62" w:rsidRPr="00F17BF6">
        <w:t>Информация для заполнения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547"/>
        <w:gridCol w:w="1997"/>
        <w:gridCol w:w="1942"/>
        <w:gridCol w:w="3702"/>
      </w:tblGrid>
      <w:tr w:rsidR="006C6DBE" w:rsidRPr="006C6DBE" w:rsidTr="005C4B62">
        <w:trPr>
          <w:tblHeader/>
        </w:trPr>
        <w:tc>
          <w:tcPr>
            <w:tcW w:w="125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17" w:name="scroll-bookmark-9"/>
            <w:r w:rsidRPr="006C6DBE">
              <w:rPr>
                <w:color w:val="000000" w:themeColor="text1"/>
              </w:rPr>
              <w:t>Заголовок</w:t>
            </w:r>
            <w:bookmarkEnd w:id="17"/>
          </w:p>
        </w:tc>
        <w:tc>
          <w:tcPr>
            <w:tcW w:w="98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для быстрого доступа</w:t>
            </w: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Родитель</w:t>
            </w:r>
          </w:p>
        </w:tc>
        <w:tc>
          <w:tcPr>
            <w:tcW w:w="181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Действие</w:t>
            </w:r>
          </w:p>
        </w:tc>
      </w:tr>
      <w:tr w:rsidR="006C6DBE" w:rsidRPr="003476DC" w:rsidTr="005C4B62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Настройки профилактики</w:t>
            </w:r>
          </w:p>
        </w:tc>
        <w:tc>
          <w:tcPr>
            <w:tcW w:w="98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PPX</w:t>
            </w: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Настройки</w:t>
            </w:r>
          </w:p>
        </w:tc>
        <w:tc>
          <w:tcPr>
            <w:tcW w:w="181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 xml:space="preserve">openWindow({name:'UniversalComposition/UniversalComposition',unit:'PPX', </w:t>
            </w:r>
            <w:r w:rsidRPr="006C6DBE">
              <w:rPr>
                <w:color w:val="000000" w:themeColor="text1"/>
                <w:lang w:val="en-US"/>
              </w:rPr>
              <w:lastRenderedPageBreak/>
              <w:t>composition:'GRID',show_buttons:false});</w:t>
            </w:r>
          </w:p>
        </w:tc>
      </w:tr>
      <w:tr w:rsidR="006C6DBE" w:rsidRPr="003476DC" w:rsidTr="005C4B62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Аналитика по онкопрофилактике пациентов</w:t>
            </w:r>
          </w:p>
        </w:tc>
        <w:tc>
          <w:tcPr>
            <w:tcW w:w="98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oncoprophylaxis</w:t>
            </w: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</w:t>
            </w:r>
          </w:p>
        </w:tc>
        <w:tc>
          <w:tcPr>
            <w:tcW w:w="181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openWindow('NR/prophylaxis_of_oncology_diseases');</w:t>
            </w:r>
          </w:p>
        </w:tc>
      </w:tr>
      <w:tr w:rsidR="006C6DBE" w:rsidRPr="003476DC" w:rsidTr="005C4B62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Аналитика по онкологическому регистру</w:t>
            </w:r>
          </w:p>
        </w:tc>
        <w:tc>
          <w:tcPr>
            <w:tcW w:w="98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oncoregister</w:t>
            </w: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</w:t>
            </w:r>
          </w:p>
        </w:tc>
        <w:tc>
          <w:tcPr>
            <w:tcW w:w="181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openWindow('Analytics_InStatGrid/onko_register_analytical');</w:t>
            </w:r>
          </w:p>
        </w:tc>
      </w:tr>
      <w:tr w:rsidR="006C6DBE" w:rsidRPr="003476DC" w:rsidTr="005C4B62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Пациенты с диагнозом ЗНО, отсутствующие в онкорегистре</w:t>
            </w:r>
          </w:p>
        </w:tc>
        <w:tc>
          <w:tcPr>
            <w:tcW w:w="98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</w:t>
            </w:r>
          </w:p>
        </w:tc>
        <w:tc>
          <w:tcPr>
            <w:tcW w:w="181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openWindow( 'NR/patient_not_registr');</w:t>
            </w:r>
          </w:p>
        </w:tc>
      </w:tr>
      <w:tr w:rsidR="006C6DBE" w:rsidRPr="006C6DBE" w:rsidTr="005C4B62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Регистр онкологических больных</w:t>
            </w:r>
          </w:p>
        </w:tc>
        <w:tc>
          <w:tcPr>
            <w:tcW w:w="98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</w:t>
            </w: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</w:t>
            </w:r>
          </w:p>
        </w:tc>
        <w:tc>
          <w:tcPr>
            <w:tcW w:w="181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openD3Form('NR/cancer')</w:t>
            </w:r>
          </w:p>
        </w:tc>
      </w:tr>
      <w:tr w:rsidR="006C6DBE" w:rsidRPr="003476DC" w:rsidTr="005C4B62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</w:t>
            </w:r>
          </w:p>
        </w:tc>
        <w:tc>
          <w:tcPr>
            <w:tcW w:w="98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Настройка диспансерного наблюдения</w:t>
            </w:r>
          </w:p>
        </w:tc>
        <w:tc>
          <w:tcPr>
            <w:tcW w:w="1817" w:type="pct"/>
          </w:tcPr>
          <w:p w:rsidR="003E377F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openWindow('NosRegistrs/nos_registrs_new');</w:t>
            </w:r>
          </w:p>
        </w:tc>
      </w:tr>
      <w:tr w:rsidR="006C6DBE" w:rsidRPr="003476DC" w:rsidTr="005C4B62">
        <w:tc>
          <w:tcPr>
            <w:tcW w:w="1250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 медикаментов онкорегистра с номенклатором</w:t>
            </w:r>
          </w:p>
        </w:tc>
        <w:tc>
          <w:tcPr>
            <w:tcW w:w="980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</w:p>
        </w:tc>
        <w:tc>
          <w:tcPr>
            <w:tcW w:w="1817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openWindow({name:'UniversalComposition/UniversalComposition',unit:'ONKO_MEDS_NOMBASE', composition:'DEFAULT',show_buttons:false});</w:t>
            </w:r>
          </w:p>
        </w:tc>
      </w:tr>
      <w:tr w:rsidR="006C6DBE" w:rsidRPr="003476DC" w:rsidTr="005C4B62">
        <w:tc>
          <w:tcPr>
            <w:tcW w:w="1250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 операций онкорегистра с услугами</w:t>
            </w:r>
          </w:p>
        </w:tc>
        <w:tc>
          <w:tcPr>
            <w:tcW w:w="980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</w:p>
        </w:tc>
        <w:tc>
          <w:tcPr>
            <w:tcW w:w="1817" w:type="pct"/>
          </w:tcPr>
          <w:p w:rsidR="003E377F" w:rsidRPr="006C6DBE" w:rsidRDefault="003E377F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openD3Form('Compositions/onko_operations_service');</w:t>
            </w:r>
          </w:p>
        </w:tc>
      </w:tr>
      <w:tr w:rsidR="006C6DBE" w:rsidRPr="006C6DBE" w:rsidTr="005C4B62">
        <w:tc>
          <w:tcPr>
            <w:tcW w:w="5000" w:type="pct"/>
            <w:gridSpan w:val="4"/>
          </w:tcPr>
          <w:p w:rsidR="008006DB" w:rsidRPr="006C6DBE" w:rsidRDefault="001B6F43" w:rsidP="004551A8">
            <w:pPr>
              <w:pStyle w:val="phtablecolcaption"/>
            </w:pPr>
            <w:r w:rsidRPr="006C6DBE">
              <w:t>Пользовательские отчеты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Список умерших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openD3Form('Reports/RegisterOfDeaths/RegisterOfDeaths_call',true)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 умерших больных с ЗНО в трудоспособном возрасте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openD3Form('Reports/NumberOfDeathsOfPatientsOfWorkingAge/NumberOfDeathsOfPatientsOfWorkingAge_call',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Список пациентов 2 клинической группы, взятых на учет в КР, которые не были в ОД больше установленного срока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openWindow('Reports/ListPatientsOfClinicalGroup/ListPatientsOfClinicalGroup_call',true)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Летальность от осложнений, связанных с лечением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openD3Form('Reports/Onko/lethal_compl_call',true,{width:350,height:150});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запущенности в разрезе локализаций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openD3Form('Reports/Onko/neglect_mark_call',true,{width:350,height:170});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пятилетней выживаемости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openD3Form('Reports/Onko/dieperiod_call',true,</w:t>
            </w:r>
          </w:p>
        </w:tc>
      </w:tr>
      <w:tr w:rsidR="007F0878" w:rsidRPr="006C6DBE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Показатель ранней выявляемости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онкоскринингу</w:t>
            </w:r>
          </w:p>
        </w:tc>
        <w:tc>
          <w:tcPr>
            <w:tcW w:w="1817" w:type="pct"/>
          </w:tcPr>
          <w:p w:rsidR="007F0878" w:rsidRPr="000973C8" w:rsidRDefault="007F0878" w:rsidP="007F0878">
            <w:pPr>
              <w:pStyle w:val="phtablecellleft"/>
            </w:pPr>
            <w:r w:rsidRPr="000973C8">
              <w:t>{width:350,height:170}</w:t>
            </w:r>
          </w:p>
        </w:tc>
      </w:tr>
      <w:tr w:rsidR="007F0878" w:rsidRPr="006C6DBE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морфологической верификации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онкоскринингу</w:t>
            </w:r>
          </w:p>
        </w:tc>
        <w:tc>
          <w:tcPr>
            <w:tcW w:w="1817" w:type="pct"/>
          </w:tcPr>
          <w:p w:rsidR="007F0878" w:rsidRPr="000973C8" w:rsidRDefault="007F0878" w:rsidP="007F0878">
            <w:pPr>
              <w:pStyle w:val="phtablecellleft"/>
            </w:pPr>
          </w:p>
        </w:tc>
      </w:tr>
      <w:tr w:rsidR="007F0878" w:rsidRPr="006C6DBE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Основные показатели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0973C8" w:rsidRDefault="007F0878" w:rsidP="007F0878">
            <w:pPr>
              <w:pStyle w:val="phtablecellleft"/>
            </w:pPr>
            <w:r w:rsidRPr="000973C8">
              <w:t>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распространенности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openD3Form('Reports/Onko/early_detection_call',true,{width:350,height:150});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Эффективность профилактических осмотров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openD3Form('Reports/Onko/morph_ver_call',true,{width:350,height:150});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Тактика наблюдения пациентов, прошедших цитологическое обследование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openD3Form('Reports/Onko/key_factors_call',true,{width:350,height:170});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Тактика наблюдения пациентов, прошедших цитологическое обследование (список)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openD3Form('Reports/Onko/prevalence_indication_call',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осмотру приписного населения (Город)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openD3Form('Reports/Onko/med_exam_effect_call',true,{width:350,height:170});</w:t>
            </w:r>
          </w:p>
        </w:tc>
      </w:tr>
      <w:tr w:rsidR="007F0878" w:rsidRPr="006C6DBE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результатам работы женских смотровых кабинетов (за период)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0973C8" w:rsidRDefault="007F0878" w:rsidP="007F0878">
            <w:pPr>
              <w:pStyle w:val="phtablecellleft"/>
            </w:pPr>
            <w:r w:rsidRPr="000973C8">
              <w:t>printReportByCode("onko_cyt_lab");</w:t>
            </w:r>
          </w:p>
        </w:tc>
      </w:tr>
      <w:tr w:rsidR="007F0878" w:rsidRPr="006C6DBE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работе смотрового кабинета (Город)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0973C8" w:rsidRDefault="007F0878" w:rsidP="007F0878">
            <w:pPr>
              <w:pStyle w:val="phtablecellleft"/>
            </w:pPr>
            <w:r w:rsidRPr="000973C8">
              <w:t>printReportByCode('cyt_obsl_list');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Результаты эндоскопических обследований по городу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openWindow('Reports/Onko/onko_pripis_nas_call',1);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Результаты цитологических обследований (город) за период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openWindow('Reports/Onko/woman_cab_call',1);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Итоги работы цитологических лабораторий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openWindow('Reports/Onko/smotr_cab_call',1);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Дополнительная диспансеризация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openWindow('Reports/Onko/onko_res_endo_call',1);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Тактика наблюдения пациентов, прошедших </w:t>
            </w:r>
            <w:r w:rsidRPr="006C6DBE">
              <w:rPr>
                <w:color w:val="000000" w:themeColor="text1"/>
              </w:rPr>
              <w:lastRenderedPageBreak/>
              <w:t>обследование молочной железы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openWindow('Reports/Statistic/rezult_cictolog_call',1);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Тактика наблюдения пациентов, по МЖ по ЛПУ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openWindow('Reports/Onko/cit_lab_itogi_call',1);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Акт оказанных услуг связанных с цитологией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openWindow('Reports/Statistic/disp_additional_call',1);</w:t>
            </w:r>
          </w:p>
        </w:tc>
      </w:tr>
      <w:tr w:rsidR="007F0878" w:rsidRPr="006C6DBE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Заболеваемость населения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0973C8" w:rsidRDefault="007F0878" w:rsidP="007F0878">
            <w:pPr>
              <w:pStyle w:val="phtablecellleft"/>
            </w:pPr>
            <w:r w:rsidRPr="000973C8">
              <w:t>printReportByCode("onko_breast");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Заболеваемость городского и сельского населения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openWindow('Reports/Onko/taktika_nabl_pat_call',1);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Выполнение плана по маммографическому скринингу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онкоскринингу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openWindow('Reports/Onko/act_cytilog_services_call',1);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Удельный вес опухолей с диагнозом, подтвержденным морфологически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openD3Form('Reports/Onko/zno_population_morbidity_call',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Смертность населения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 – отчеты по смертности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openD3Form('Reports/Onko/population_morbidity_call',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Контингент больных ЗНО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openD3Form('Reports/Onko/mam_scr_call',true,{width:350,height:150});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морфологическом подтверждении и стадийности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openD3Form('Reports/Onko/morph_confirmed_patients_proportions_call',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Индекс отношения числа умерших к впервые диагностированным заболеваниям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openD3Form('Reports/Onko/zno_population_death_call',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Доля ЗНО, радикальное лечение которых закончено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openWindow('Reports/Onko/patients_contingent_call',1);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Доля ЗНО, радикальное лечение которых не проводилось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Онкологическая деятельность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openD3Form('Reports/Onko/zno_patient_contingent_call', true, {vars:{'REPORT_NAME': 'morph_confirm_stage'}});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Динамика показателей заболеваемости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openWindow('Reports/Statistic/cytological_inspections_year_call',1);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Абсолютные показатели заболеваемости, смертности, годичной </w:t>
            </w:r>
            <w:r w:rsidRPr="006C6DBE">
              <w:rPr>
                <w:color w:val="000000" w:themeColor="text1"/>
              </w:rPr>
              <w:lastRenderedPageBreak/>
              <w:t>летальности и запущенности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 – отчеты по смертности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openWindow('Reports/Onko/onko_ZNO_fin_or_cont_call',1);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Интенсивные (грубые) показатели заболеваемости, смертности, годичной летальности и запущенности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 – отчеты по смертности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openWindow('Reports/Onko/zno_part_amb_healing_call', 1);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Стандартизованные показатели смертности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 по онкорегистру – отчеты по смертности</w:t>
            </w: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openD3Form('Reports/Onko/zno_population_morbidity_call', true);</w:t>
            </w:r>
          </w:p>
        </w:tc>
      </w:tr>
      <w:tr w:rsidR="007F0878" w:rsidRPr="003476DC" w:rsidTr="005C4B62">
        <w:tc>
          <w:tcPr>
            <w:tcW w:w="125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Выявляемость шейки матки in situ</w:t>
            </w:r>
          </w:p>
        </w:tc>
        <w:tc>
          <w:tcPr>
            <w:tcW w:w="980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53" w:type="pct"/>
          </w:tcPr>
          <w:p w:rsidR="007F0878" w:rsidRPr="006C6DBE" w:rsidRDefault="007F087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817" w:type="pct"/>
          </w:tcPr>
          <w:p w:rsidR="007F0878" w:rsidRPr="007F0878" w:rsidRDefault="007F0878" w:rsidP="007F0878">
            <w:pPr>
              <w:pStyle w:val="phtablecellleft"/>
              <w:rPr>
                <w:lang w:val="en-US"/>
              </w:rPr>
            </w:pPr>
            <w:r w:rsidRPr="007F0878">
              <w:rPr>
                <w:lang w:val="en-US"/>
              </w:rPr>
              <w:t>openD3Form('Reports/NosRegistrs/rates/rates_report_call', true, {</w:t>
            </w:r>
          </w:p>
        </w:tc>
      </w:tr>
    </w:tbl>
    <w:p w:rsidR="00F17BF6" w:rsidRPr="001A37F5" w:rsidRDefault="00F17BF6" w:rsidP="00F17BF6">
      <w:pPr>
        <w:pStyle w:val="phnormal"/>
        <w:rPr>
          <w:lang w:val="en-US"/>
        </w:rPr>
      </w:pPr>
    </w:p>
    <w:p w:rsidR="00253688" w:rsidRDefault="00F17BF6" w:rsidP="00F17BF6">
      <w:pPr>
        <w:pStyle w:val="phlistitemized1"/>
      </w:pPr>
      <w:r>
        <w:t>н</w:t>
      </w:r>
      <w:r w:rsidR="001B6F43" w:rsidRPr="006C6DBE">
        <w:t xml:space="preserve">ажмите 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</w:t>
      </w:r>
      <w:r w:rsidR="00E248BA">
        <w:t>.</w:t>
      </w:r>
    </w:p>
    <w:p w:rsidR="008006DB" w:rsidRPr="006C6DBE" w:rsidRDefault="00F17BF6" w:rsidP="00F17BF6">
      <w:pPr>
        <w:pStyle w:val="phnormal"/>
      </w:pPr>
      <w:r w:rsidRPr="006C6DBE">
        <w:t>С помощью контекстного меню можно копировать, редактировать и удалять пункты главного меню.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8" w:name="scroll-bookmark-10"/>
      <w:bookmarkStart w:id="19" w:name="_Toc143178107"/>
      <w:bookmarkStart w:id="20" w:name="_Toc143275690"/>
      <w:r w:rsidRPr="006C6DBE">
        <w:rPr>
          <w:color w:val="000000" w:themeColor="text1"/>
        </w:rPr>
        <w:t>Настройка видимости пунктов главного меню</w:t>
      </w:r>
      <w:bookmarkEnd w:id="18"/>
      <w:bookmarkEnd w:id="19"/>
      <w:bookmarkEnd w:id="20"/>
    </w:p>
    <w:p w:rsidR="008006DB" w:rsidRPr="006C6DBE" w:rsidRDefault="001B6F43" w:rsidP="00F17BF6">
      <w:pPr>
        <w:pStyle w:val="phlistitemizedtitle"/>
      </w:pPr>
      <w:r w:rsidRPr="006C6DBE">
        <w:t>Далее произведите настройку видимости пунктов главного меню</w:t>
      </w:r>
      <w:r w:rsidR="00C04D3A">
        <w:t>. Для этого выполните следующие действия</w:t>
      </w:r>
      <w:r w:rsidRPr="006C6DBE">
        <w:t>:</w:t>
      </w:r>
    </w:p>
    <w:p w:rsidR="008006DB" w:rsidRPr="006C6DBE" w:rsidRDefault="00F17BF6" w:rsidP="00F17BF6">
      <w:pPr>
        <w:pStyle w:val="phlistitemized1"/>
      </w:pPr>
      <w:r w:rsidRPr="006C6DBE">
        <w:t xml:space="preserve">выделите </w:t>
      </w:r>
      <w:r w:rsidR="001B6F43" w:rsidRPr="006C6DBE">
        <w:t xml:space="preserve">в блоке </w:t>
      </w:r>
      <w:r w:rsidR="006C6DBE" w:rsidRPr="006C6DBE">
        <w:t>«</w:t>
      </w:r>
      <w:r w:rsidR="001B6F43" w:rsidRPr="006C6DBE">
        <w:t>Вложенные пункты меню</w:t>
      </w:r>
      <w:r w:rsidR="006C6DBE" w:rsidRPr="006C6DBE">
        <w:t xml:space="preserve">» </w:t>
      </w:r>
      <w:r w:rsidR="001B6F43" w:rsidRPr="006C6DBE">
        <w:t xml:space="preserve">нужный пункт меню, а в блоке </w:t>
      </w:r>
      <w:r w:rsidR="006C6DBE" w:rsidRPr="006C6DBE">
        <w:t>«</w:t>
      </w:r>
      <w:r w:rsidR="001B6F43" w:rsidRPr="006C6DBE">
        <w:t>Роли, имеющие права на выбранный пункт</w:t>
      </w:r>
      <w:r w:rsidR="006C6DBE" w:rsidRPr="006C6DBE">
        <w:t>»</w:t>
      </w:r>
      <w:r w:rsidR="001B6F43" w:rsidRPr="006C6DBE">
        <w:t xml:space="preserve"> выберите 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C04D3A">
        <w:t>;</w:t>
      </w:r>
    </w:p>
    <w:p w:rsidR="008006DB" w:rsidRPr="006C6DBE" w:rsidRDefault="00F17BF6" w:rsidP="00F17BF6">
      <w:pPr>
        <w:pStyle w:val="phlistitemized1"/>
      </w:pPr>
      <w:r w:rsidRPr="006C6DBE">
        <w:t xml:space="preserve">установите </w:t>
      </w:r>
      <w:r w:rsidR="00C04D3A">
        <w:t>флажок</w:t>
      </w:r>
      <w:r w:rsidR="001B6F43" w:rsidRPr="006C6DBE">
        <w:t xml:space="preserve"> в открывшемся окне </w:t>
      </w:r>
      <w:r w:rsidR="00C04D3A">
        <w:t>(</w:t>
      </w:r>
      <w:r w:rsidR="00942D6B">
        <w:fldChar w:fldCharType="begin"/>
      </w:r>
      <w:r w:rsidR="00C04D3A">
        <w:instrText xml:space="preserve"> REF _Ref143263277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</w:t>
      </w:r>
      <w:r w:rsidR="00942D6B">
        <w:fldChar w:fldCharType="end"/>
      </w:r>
      <w:r w:rsidR="00C04D3A">
        <w:t xml:space="preserve">) </w:t>
      </w:r>
      <w:r w:rsidR="001B6F43" w:rsidRPr="006C6DBE">
        <w:t>перед названиями ролей, которым необходим доступ на пункт меню</w:t>
      </w:r>
      <w:r w:rsidR="00C04D3A">
        <w:t>;</w:t>
      </w:r>
    </w:p>
    <w:p w:rsidR="00253688" w:rsidRDefault="00F17BF6" w:rsidP="00F17BF6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E248BA">
        <w:t>.</w:t>
      </w:r>
    </w:p>
    <w:p w:rsidR="00F17BF6" w:rsidRDefault="003476DC" w:rsidP="00F17BF6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75730" cy="4888144"/>
            <wp:effectExtent l="19050" t="0" r="127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8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C04D3A">
      <w:pPr>
        <w:pStyle w:val="phfiguretitle"/>
      </w:pPr>
      <w:bookmarkStart w:id="21" w:name="_Ref14326327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</w:t>
      </w:r>
      <w:r w:rsidR="00942D6B">
        <w:fldChar w:fldCharType="end"/>
      </w:r>
      <w:bookmarkEnd w:id="21"/>
      <w:r w:rsidR="00C04D3A">
        <w:t xml:space="preserve"> – Окно настройки ролей</w:t>
      </w:r>
    </w:p>
    <w:p w:rsidR="00F17BF6" w:rsidRDefault="001B6F43">
      <w:pPr>
        <w:pStyle w:val="10"/>
        <w:rPr>
          <w:color w:val="000000" w:themeColor="text1"/>
        </w:rPr>
      </w:pPr>
      <w:bookmarkStart w:id="22" w:name="scroll-bookmark-11"/>
      <w:bookmarkStart w:id="23" w:name="_Toc143178108"/>
      <w:bookmarkStart w:id="24" w:name="_Toc143275691"/>
      <w:r w:rsidRPr="006C6DBE">
        <w:rPr>
          <w:color w:val="000000" w:themeColor="text1"/>
        </w:rPr>
        <w:lastRenderedPageBreak/>
        <w:t>Настройка типов документов нозологического регистра</w:t>
      </w:r>
      <w:bookmarkEnd w:id="22"/>
      <w:bookmarkEnd w:id="23"/>
      <w:bookmarkEnd w:id="24"/>
    </w:p>
    <w:p w:rsidR="008006DB" w:rsidRPr="006C6DBE" w:rsidRDefault="001B6F43" w:rsidP="008A03E5">
      <w:pPr>
        <w:pStyle w:val="phlistitemizedtitle"/>
      </w:pPr>
      <w:r w:rsidRPr="006C6DBE">
        <w:t>Настройте типы документов нозологического регистра. Для этого</w:t>
      </w:r>
      <w:r w:rsidR="008A03E5">
        <w:t xml:space="preserve"> выполните следующие действия</w:t>
      </w:r>
      <w:r w:rsidRPr="006C6DBE">
        <w:t>:</w:t>
      </w:r>
    </w:p>
    <w:p w:rsidR="008006DB" w:rsidRPr="006C6DBE" w:rsidRDefault="00F17BF6" w:rsidP="008A03E5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>
        <w:t xml:space="preserve">/ </w:t>
      </w:r>
      <w:r w:rsidR="001B6F43" w:rsidRPr="006C6DBE">
        <w:t>Словари-админ</w:t>
      </w:r>
      <w:r w:rsidR="006C6DBE" w:rsidRPr="006C6DBE">
        <w:t>»</w:t>
      </w:r>
      <w:r w:rsidR="001B6F43" w:rsidRPr="006C6DBE">
        <w:t>. Откроется форма настройки словарей</w:t>
      </w:r>
      <w:r w:rsidR="008A03E5">
        <w:t xml:space="preserve"> (</w:t>
      </w:r>
      <w:r w:rsidR="00942D6B">
        <w:fldChar w:fldCharType="begin"/>
      </w:r>
      <w:r w:rsidR="008A03E5">
        <w:instrText xml:space="preserve"> REF _Ref143263332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</w:t>
      </w:r>
      <w:r w:rsidR="00942D6B">
        <w:fldChar w:fldCharType="end"/>
      </w:r>
      <w:r w:rsidR="008A03E5"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891627"/>
            <wp:effectExtent l="19050" t="19050" r="0" b="3810"/>
            <wp:docPr id="100008" name="Рисунок 100008" descr="Форма Словари-ад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67601" name="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9162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A03E5">
      <w:pPr>
        <w:pStyle w:val="phfiguretitle"/>
      </w:pPr>
      <w:bookmarkStart w:id="25" w:name="_Ref14326333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</w:t>
      </w:r>
      <w:r w:rsidR="00942D6B">
        <w:fldChar w:fldCharType="end"/>
      </w:r>
      <w:bookmarkEnd w:id="25"/>
      <w:r w:rsidR="008A03E5">
        <w:t xml:space="preserve"> – Ф</w:t>
      </w:r>
      <w:r w:rsidR="008A03E5" w:rsidRPr="006C6DBE">
        <w:t>орма настройки словарей</w:t>
      </w:r>
    </w:p>
    <w:p w:rsidR="008006DB" w:rsidRPr="006C6DBE" w:rsidRDefault="00F17BF6" w:rsidP="008A03E5">
      <w:pPr>
        <w:pStyle w:val="phlistitemized1"/>
      </w:pPr>
      <w:r w:rsidRPr="006C6DBE">
        <w:t xml:space="preserve">найдите </w:t>
      </w:r>
      <w:r w:rsidR="001B6F43" w:rsidRPr="006C6DBE">
        <w:t xml:space="preserve">по имени раздела или коду словарь </w:t>
      </w:r>
      <w:r w:rsidR="006C6DBE" w:rsidRPr="006C6DBE">
        <w:t>«</w:t>
      </w:r>
      <w:r w:rsidR="001B6F43" w:rsidRPr="006C6DBE">
        <w:t>Типы документов нозологического регистра</w:t>
      </w:r>
      <w:r w:rsidR="006C6DBE" w:rsidRPr="006C6DBE">
        <w:t>»</w:t>
      </w:r>
      <w:r w:rsidR="001B6F43" w:rsidRPr="006C6DBE">
        <w:t xml:space="preserve"> (код словаря </w:t>
      </w:r>
      <w:r w:rsidR="006C6DBE" w:rsidRPr="006C6DBE">
        <w:t>«</w:t>
      </w:r>
      <w:r w:rsidR="001B6F43" w:rsidRPr="006C6DBE">
        <w:t>REGISTR_DOCS</w:t>
      </w:r>
      <w:r w:rsidR="006C6DBE" w:rsidRPr="006C6DBE">
        <w:t>»</w:t>
      </w:r>
      <w:r w:rsidR="001B6F43" w:rsidRPr="006C6DBE">
        <w:t>)</w:t>
      </w:r>
      <w:r w:rsidR="008A03E5">
        <w:t>;</w:t>
      </w:r>
    </w:p>
    <w:p w:rsidR="008006DB" w:rsidRPr="006C6DBE" w:rsidRDefault="00F17BF6" w:rsidP="008A03E5">
      <w:pPr>
        <w:pStyle w:val="phlistitemized1"/>
      </w:pPr>
      <w:r w:rsidRPr="006C6DBE">
        <w:t xml:space="preserve">перейдите </w:t>
      </w:r>
      <w:r w:rsidR="001B6F43" w:rsidRPr="006C6DBE">
        <w:t xml:space="preserve">по ссылке с наименованием раздела или кода. Откроется окно </w:t>
      </w:r>
      <w:r w:rsidR="006C6DBE" w:rsidRPr="006C6DBE">
        <w:t>«</w:t>
      </w:r>
      <w:r w:rsidR="001B6F43" w:rsidRPr="006C6DBE">
        <w:t>Типы документов нозологического регистра</w:t>
      </w:r>
      <w:r w:rsidR="006C6DBE" w:rsidRPr="006C6DBE">
        <w:t>»</w:t>
      </w:r>
      <w:r w:rsidR="001B6F43" w:rsidRPr="006C6DBE">
        <w:t xml:space="preserve"> с созданными значениями</w:t>
      </w:r>
      <w:r w:rsidR="008A03E5">
        <w:t xml:space="preserve"> (</w:t>
      </w:r>
      <w:r w:rsidR="00942D6B">
        <w:fldChar w:fldCharType="begin"/>
      </w:r>
      <w:r w:rsidR="008A03E5">
        <w:instrText xml:space="preserve"> REF _Ref143263361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</w:t>
      </w:r>
      <w:r w:rsidR="00942D6B">
        <w:fldChar w:fldCharType="end"/>
      </w:r>
      <w:r w:rsidR="008A03E5"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429498"/>
            <wp:effectExtent l="19050" t="19050" r="0" b="0"/>
            <wp:docPr id="100009" name="Рисунок 100009" descr="Окно Типы документов нозологического рег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98809" name="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2949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A03E5">
      <w:pPr>
        <w:pStyle w:val="phfiguretitle"/>
      </w:pPr>
      <w:bookmarkStart w:id="26" w:name="_Ref14326336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</w:t>
      </w:r>
      <w:r w:rsidR="00942D6B">
        <w:fldChar w:fldCharType="end"/>
      </w:r>
      <w:bookmarkEnd w:id="26"/>
      <w:r w:rsidR="008A03E5">
        <w:t xml:space="preserve"> – О</w:t>
      </w:r>
      <w:r w:rsidR="008A03E5" w:rsidRPr="006C6DBE">
        <w:t>кно «Типы документов нозологического регистра»</w:t>
      </w:r>
    </w:p>
    <w:p w:rsidR="008006DB" w:rsidRPr="006C6DBE" w:rsidRDefault="008A03E5" w:rsidP="008A03E5">
      <w:pPr>
        <w:pStyle w:val="phnormal"/>
      </w:pPr>
      <w:r w:rsidRPr="008A03E5">
        <w:rPr>
          <w:b/>
        </w:rPr>
        <w:t>Примечание</w:t>
      </w:r>
      <w:r w:rsidRPr="006C6DBE">
        <w:t xml:space="preserve"> – С помощью пунктов контекстного меню возможно добавить, просмотреть, отредактировать и удалить тип документа.</w:t>
      </w:r>
    </w:p>
    <w:p w:rsidR="008006DB" w:rsidRPr="006C6DBE" w:rsidRDefault="00F17BF6" w:rsidP="008A03E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для добавления нового типа документа. Откроется окно </w:t>
      </w:r>
      <w:r w:rsidR="006C6DBE" w:rsidRPr="006C6DBE">
        <w:t>«</w:t>
      </w:r>
      <w:r w:rsidR="001B6F43" w:rsidRPr="006C6DBE">
        <w:t>Типы документов нозологического регистра: Добавление</w:t>
      </w:r>
      <w:r w:rsidR="006C6DBE" w:rsidRPr="006C6DBE">
        <w:t>»</w:t>
      </w:r>
      <w:r w:rsidR="008A03E5">
        <w:t xml:space="preserve"> (</w:t>
      </w:r>
      <w:r w:rsidR="00942D6B">
        <w:fldChar w:fldCharType="begin"/>
      </w:r>
      <w:r w:rsidR="008A03E5">
        <w:instrText xml:space="preserve"> REF _Ref143263479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</w:t>
      </w:r>
      <w:r w:rsidR="00942D6B">
        <w:fldChar w:fldCharType="end"/>
      </w:r>
      <w:r w:rsidR="008A03E5"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581525" cy="2381250"/>
            <wp:effectExtent l="19050" t="19050" r="9525" b="0"/>
            <wp:docPr id="100010" name="Рисунок 100010" descr="Окно Типы документов нозологического регистра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90963" name="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81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A03E5">
      <w:pPr>
        <w:pStyle w:val="phfiguretitle"/>
      </w:pPr>
      <w:bookmarkStart w:id="27" w:name="_Ref143263479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</w:t>
      </w:r>
      <w:r w:rsidR="00942D6B">
        <w:fldChar w:fldCharType="end"/>
      </w:r>
      <w:bookmarkEnd w:id="27"/>
      <w:r w:rsidR="008A03E5">
        <w:t xml:space="preserve"> – О</w:t>
      </w:r>
      <w:r w:rsidR="008A03E5" w:rsidRPr="006C6DBE">
        <w:t>кно «Типы документов нозологического регистра: Добавление»</w:t>
      </w:r>
    </w:p>
    <w:p w:rsidR="00253688" w:rsidRDefault="008A03E5" w:rsidP="008A03E5">
      <w:pPr>
        <w:pStyle w:val="phlistitemized1"/>
      </w:pPr>
      <w:r>
        <w:t>з</w:t>
      </w:r>
      <w:r w:rsidR="00737357">
        <w:t>аполните поля в открывшемся окне.</w:t>
      </w:r>
      <w:r w:rsidRPr="008A03E5">
        <w:t xml:space="preserve"> Значения для добавления документов</w:t>
      </w:r>
      <w:r>
        <w:t xml:space="preserve"> </w:t>
      </w:r>
      <w:r w:rsidR="001B6F43" w:rsidRPr="008A03E5">
        <w:t>описаны в таблице ниже</w:t>
      </w:r>
      <w:r>
        <w:t xml:space="preserve"> (</w:t>
      </w:r>
      <w:r w:rsidR="00942D6B">
        <w:fldChar w:fldCharType="begin"/>
      </w:r>
      <w:r>
        <w:instrText xml:space="preserve"> REF _Ref143263514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</w:t>
      </w:r>
      <w:r w:rsidR="00942D6B">
        <w:fldChar w:fldCharType="end"/>
      </w:r>
      <w:r>
        <w:t>)</w:t>
      </w:r>
      <w:r w:rsidR="00E248BA">
        <w:t>.</w:t>
      </w:r>
    </w:p>
    <w:p w:rsidR="008A03E5" w:rsidRDefault="00CC5D3B" w:rsidP="008A03E5">
      <w:pPr>
        <w:pStyle w:val="phtabletitle"/>
      </w:pPr>
      <w:bookmarkStart w:id="28" w:name="_Ref143263514"/>
      <w:r>
        <w:t>Таблица </w:t>
      </w:r>
      <w:r w:rsidR="00942D6B">
        <w:fldChar w:fldCharType="begin"/>
      </w:r>
      <w:r w:rsidR="008A03E5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</w:t>
      </w:r>
      <w:r w:rsidR="00942D6B">
        <w:fldChar w:fldCharType="end"/>
      </w:r>
      <w:bookmarkEnd w:id="28"/>
      <w:r w:rsidR="008A03E5">
        <w:t xml:space="preserve"> – </w:t>
      </w:r>
      <w:r w:rsidR="008A03E5" w:rsidRPr="006C6DBE">
        <w:rPr>
          <w:color w:val="000000" w:themeColor="text1"/>
        </w:rPr>
        <w:t>Значения для добавления документов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215"/>
        <w:gridCol w:w="2904"/>
        <w:gridCol w:w="1579"/>
        <w:gridCol w:w="2490"/>
      </w:tblGrid>
      <w:tr w:rsidR="006C6DBE" w:rsidRPr="006C6DBE" w:rsidTr="006C6DBE">
        <w:trPr>
          <w:tblHeader/>
        </w:trPr>
        <w:tc>
          <w:tcPr>
            <w:tcW w:w="1578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29" w:name="scroll-bookmark-13"/>
            <w:r w:rsidRPr="006C6DBE">
              <w:rPr>
                <w:color w:val="000000" w:themeColor="text1"/>
              </w:rPr>
              <w:t>Код типа нозологического регистра</w:t>
            </w:r>
            <w:bookmarkEnd w:id="29"/>
          </w:p>
        </w:tc>
        <w:tc>
          <w:tcPr>
            <w:tcW w:w="142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нозологического регистра</w:t>
            </w:r>
          </w:p>
        </w:tc>
        <w:tc>
          <w:tcPr>
            <w:tcW w:w="77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документа</w:t>
            </w:r>
          </w:p>
        </w:tc>
        <w:tc>
          <w:tcPr>
            <w:tcW w:w="1222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документа</w:t>
            </w:r>
          </w:p>
        </w:tc>
      </w:tr>
      <w:tr w:rsidR="006C6DBE" w:rsidRPr="006C6DBE" w:rsidTr="006C6DBE">
        <w:tc>
          <w:tcPr>
            <w:tcW w:w="157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42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Онкология</w:t>
            </w:r>
          </w:p>
        </w:tc>
        <w:tc>
          <w:tcPr>
            <w:tcW w:w="77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22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Извещение</w:t>
            </w:r>
          </w:p>
        </w:tc>
      </w:tr>
      <w:tr w:rsidR="006C6DBE" w:rsidRPr="006C6DBE" w:rsidTr="006C6DBE">
        <w:tc>
          <w:tcPr>
            <w:tcW w:w="157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42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Онкология</w:t>
            </w:r>
          </w:p>
        </w:tc>
        <w:tc>
          <w:tcPr>
            <w:tcW w:w="77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22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Протокол</w:t>
            </w:r>
          </w:p>
        </w:tc>
      </w:tr>
      <w:tr w:rsidR="006C6DBE" w:rsidRPr="006C6DBE" w:rsidTr="006C6DBE">
        <w:tc>
          <w:tcPr>
            <w:tcW w:w="157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42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Онкология</w:t>
            </w:r>
          </w:p>
        </w:tc>
        <w:tc>
          <w:tcPr>
            <w:tcW w:w="77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122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Выписка</w:t>
            </w:r>
          </w:p>
        </w:tc>
      </w:tr>
      <w:tr w:rsidR="006C6DBE" w:rsidRPr="006C6DBE" w:rsidTr="006C6DBE">
        <w:tc>
          <w:tcPr>
            <w:tcW w:w="157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42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Онкология</w:t>
            </w:r>
          </w:p>
        </w:tc>
        <w:tc>
          <w:tcPr>
            <w:tcW w:w="77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122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Талон</w:t>
            </w:r>
          </w:p>
        </w:tc>
      </w:tr>
      <w:tr w:rsidR="006C6DBE" w:rsidRPr="006C6DBE" w:rsidTr="006C6DBE">
        <w:tc>
          <w:tcPr>
            <w:tcW w:w="157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42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Онкология</w:t>
            </w:r>
          </w:p>
        </w:tc>
        <w:tc>
          <w:tcPr>
            <w:tcW w:w="77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5</w:t>
            </w:r>
          </w:p>
        </w:tc>
        <w:tc>
          <w:tcPr>
            <w:tcW w:w="122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</w:tbl>
    <w:p w:rsidR="00F17BF6" w:rsidRDefault="001B6F43">
      <w:pPr>
        <w:pStyle w:val="10"/>
        <w:rPr>
          <w:color w:val="000000" w:themeColor="text1"/>
        </w:rPr>
      </w:pPr>
      <w:bookmarkStart w:id="30" w:name="scroll-bookmark-14"/>
      <w:bookmarkStart w:id="31" w:name="_Toc143178109"/>
      <w:bookmarkStart w:id="32" w:name="_Toc143275692"/>
      <w:r w:rsidRPr="006C6DBE">
        <w:rPr>
          <w:color w:val="000000" w:themeColor="text1"/>
        </w:rPr>
        <w:lastRenderedPageBreak/>
        <w:t>Настройка ролей</w:t>
      </w:r>
      <w:bookmarkEnd w:id="30"/>
      <w:bookmarkEnd w:id="31"/>
      <w:bookmarkEnd w:id="32"/>
    </w:p>
    <w:p w:rsidR="006C6DBE" w:rsidRPr="006C6DBE" w:rsidRDefault="001B6F43" w:rsidP="008A03E5">
      <w:pPr>
        <w:pStyle w:val="phnormal"/>
      </w:pPr>
      <w:r w:rsidRPr="006C6DBE">
        <w:t xml:space="preserve">Для работы с компонентом </w:t>
      </w:r>
      <w:r w:rsidR="006C6DBE" w:rsidRPr="006C6DBE">
        <w:t>«</w:t>
      </w:r>
      <w:r w:rsidRPr="006C6DBE">
        <w:t>НозРегистры (Онко)</w:t>
      </w:r>
      <w:r w:rsidR="006C6DBE" w:rsidRPr="006C6DBE">
        <w:t>»</w:t>
      </w:r>
      <w:r w:rsidRPr="006C6DBE">
        <w:t xml:space="preserve"> необходимо зарегистрировать функциональную роль </w:t>
      </w:r>
      <w:r w:rsidR="006C6DBE" w:rsidRPr="006C6DBE">
        <w:t>«</w:t>
      </w:r>
      <w:r w:rsidRPr="006C6DBE">
        <w:t>Онкорегистр</w:t>
      </w:r>
      <w:r w:rsidR="006C6DBE" w:rsidRPr="006C6DBE">
        <w:t>»</w:t>
      </w:r>
      <w:r w:rsidRPr="006C6DBE">
        <w:t xml:space="preserve"> и предоставить ей соответствующие права.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3" w:name="scroll-bookmark-15"/>
      <w:bookmarkStart w:id="34" w:name="_Toc143178110"/>
      <w:bookmarkStart w:id="35" w:name="_Toc143275693"/>
      <w:r w:rsidRPr="006C6DBE">
        <w:rPr>
          <w:color w:val="000000" w:themeColor="text1"/>
        </w:rPr>
        <w:t>Регистрация роли</w:t>
      </w:r>
      <w:bookmarkEnd w:id="33"/>
      <w:bookmarkEnd w:id="34"/>
      <w:bookmarkEnd w:id="35"/>
    </w:p>
    <w:p w:rsidR="008006DB" w:rsidRPr="006C6DBE" w:rsidRDefault="001B6F43" w:rsidP="008A03E5">
      <w:pPr>
        <w:pStyle w:val="phlistitemizedtitle"/>
      </w:pPr>
      <w:r w:rsidRPr="006C6DBE">
        <w:t>Для регистрации новой роли</w:t>
      </w:r>
      <w:r w:rsidR="008A03E5">
        <w:t xml:space="preserve"> выполните </w:t>
      </w:r>
      <w:r w:rsidR="008F08FD">
        <w:t>следующие действия</w:t>
      </w:r>
      <w:r w:rsidRPr="006C6DBE">
        <w:t>:</w:t>
      </w:r>
    </w:p>
    <w:p w:rsidR="008006DB" w:rsidRPr="006C6DBE" w:rsidRDefault="008A03E5" w:rsidP="008A03E5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Администратор</w:t>
      </w:r>
      <w:r w:rsidR="00F17BF6">
        <w:t xml:space="preserve">/ </w:t>
      </w:r>
      <w:r w:rsidR="001B6F43" w:rsidRPr="006C6DBE">
        <w:t>Настройка ролей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Настройка ролей</w:t>
      </w:r>
      <w:r w:rsidR="006C6DBE" w:rsidRPr="006C6DBE">
        <w:t>»</w:t>
      </w:r>
      <w:r>
        <w:t xml:space="preserve"> (</w:t>
      </w:r>
      <w:r w:rsidR="00942D6B">
        <w:fldChar w:fldCharType="begin"/>
      </w:r>
      <w:r>
        <w:instrText xml:space="preserve"> REF _Ref143263590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8</w:t>
      </w:r>
      <w:r w:rsidR="00942D6B">
        <w:fldChar w:fldCharType="end"/>
      </w:r>
      <w:r>
        <w:t>)</w:t>
      </w:r>
      <w:r w:rsidR="001B6F43" w:rsidRPr="006C6DBE">
        <w:t xml:space="preserve">, которая состоит из блоков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 и </w:t>
      </w:r>
      <w:r w:rsidR="006C6DBE" w:rsidRPr="006C6DBE">
        <w:t>«</w:t>
      </w:r>
      <w:r w:rsidR="001B6F43" w:rsidRPr="006C6DBE">
        <w:t>Роли</w:t>
      </w:r>
      <w:r w:rsidR="006C6DBE" w:rsidRPr="006C6DBE">
        <w:t>»</w:t>
      </w:r>
      <w:r>
        <w:t>;</w:t>
      </w:r>
    </w:p>
    <w:p w:rsidR="00F17BF6" w:rsidRDefault="00574936" w:rsidP="00F17BF6">
      <w:pPr>
        <w:pStyle w:val="phfigure"/>
      </w:pPr>
      <w:r>
        <w:rPr>
          <w:noProof/>
        </w:rPr>
        <w:drawing>
          <wp:inline distT="0" distB="0" distL="0" distR="0">
            <wp:extent cx="6450714" cy="818707"/>
            <wp:effectExtent l="19050" t="0" r="7236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A03E5">
      <w:pPr>
        <w:pStyle w:val="phfiguretitle"/>
      </w:pPr>
      <w:bookmarkStart w:id="36" w:name="_Ref14326359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8</w:t>
      </w:r>
      <w:r w:rsidR="00942D6B">
        <w:fldChar w:fldCharType="end"/>
      </w:r>
      <w:bookmarkEnd w:id="36"/>
      <w:r w:rsidR="008A03E5">
        <w:t xml:space="preserve"> – </w:t>
      </w:r>
      <w:r w:rsidR="008A03E5" w:rsidRPr="006C6DBE">
        <w:t>форма «Настройка ролей»</w:t>
      </w:r>
    </w:p>
    <w:p w:rsidR="008006DB" w:rsidRPr="006C6DBE" w:rsidRDefault="008A03E5" w:rsidP="008A03E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Роли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Роли: Добавление</w:t>
      </w:r>
      <w:r w:rsidR="006C6DBE" w:rsidRPr="006C6DBE">
        <w:t>»</w:t>
      </w:r>
      <w:r>
        <w:t xml:space="preserve"> (</w:t>
      </w:r>
      <w:r w:rsidR="00942D6B">
        <w:fldChar w:fldCharType="begin"/>
      </w:r>
      <w:r>
        <w:instrText xml:space="preserve"> REF _Ref143263595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</w:t>
      </w:r>
      <w:r w:rsidR="00942D6B">
        <w:fldChar w:fldCharType="end"/>
      </w:r>
      <w:r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810000" cy="1462865"/>
            <wp:effectExtent l="19050" t="19050" r="0" b="4445"/>
            <wp:docPr id="100017" name="Рисунок 100017" descr="Окно добавления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02022" name="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628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A03E5">
      <w:pPr>
        <w:pStyle w:val="phfiguretitle"/>
      </w:pPr>
      <w:bookmarkStart w:id="37" w:name="_Ref14326359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</w:t>
      </w:r>
      <w:r w:rsidR="00942D6B">
        <w:fldChar w:fldCharType="end"/>
      </w:r>
      <w:bookmarkEnd w:id="37"/>
      <w:r w:rsidR="008A03E5">
        <w:t xml:space="preserve"> – О</w:t>
      </w:r>
      <w:r w:rsidR="008A03E5" w:rsidRPr="006C6DBE">
        <w:t>кно «Роли: Добавление»</w:t>
      </w:r>
    </w:p>
    <w:p w:rsidR="008006DB" w:rsidRPr="006C6DBE" w:rsidRDefault="008A03E5" w:rsidP="008A03E5">
      <w:pPr>
        <w:pStyle w:val="phlistitemized1"/>
      </w:pPr>
      <w:r w:rsidRPr="006C6DBE">
        <w:t xml:space="preserve">введите </w:t>
      </w:r>
      <w:r>
        <w:t>вручную наименование роли</w:t>
      </w:r>
      <w:r w:rsidR="001B6F43" w:rsidRPr="006C6DBE">
        <w:t xml:space="preserve"> </w:t>
      </w:r>
      <w:r w:rsidR="006C6DBE" w:rsidRPr="006C6DBE">
        <w:t>«</w:t>
      </w:r>
      <w:r w:rsidR="001B6F43" w:rsidRPr="006C6DBE">
        <w:t>Онкорегистр</w:t>
      </w:r>
      <w:r w:rsidR="006C6DBE" w:rsidRPr="006C6DBE">
        <w:t>»</w:t>
      </w:r>
      <w:r>
        <w:t>;</w:t>
      </w:r>
    </w:p>
    <w:p w:rsidR="00253688" w:rsidRDefault="008A03E5" w:rsidP="008A03E5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. Новая роль появится в блоке </w:t>
      </w:r>
      <w:r w:rsidR="006C6DBE" w:rsidRPr="006C6DBE">
        <w:t>«</w:t>
      </w:r>
      <w:r w:rsidR="001B6F43" w:rsidRPr="006C6DBE">
        <w:t>Роли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8" w:name="scroll-bookmark-16"/>
      <w:bookmarkStart w:id="39" w:name="_Toc143178111"/>
      <w:bookmarkStart w:id="40" w:name="_Toc143275694"/>
      <w:r w:rsidRPr="006C6DBE">
        <w:rPr>
          <w:color w:val="000000" w:themeColor="text1"/>
        </w:rPr>
        <w:t>Настройка роли</w:t>
      </w:r>
      <w:bookmarkEnd w:id="38"/>
      <w:bookmarkEnd w:id="39"/>
      <w:bookmarkEnd w:id="40"/>
    </w:p>
    <w:p w:rsidR="008006DB" w:rsidRPr="006C6DBE" w:rsidRDefault="001B6F43" w:rsidP="004551A8">
      <w:pPr>
        <w:pStyle w:val="phlistitemizedtitle"/>
        <w:rPr>
          <w:color w:val="000000" w:themeColor="text1"/>
        </w:rPr>
      </w:pPr>
      <w:r w:rsidRPr="006C6DBE">
        <w:rPr>
          <w:color w:val="000000" w:themeColor="text1"/>
        </w:rPr>
        <w:t>Для настройки роли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8006DB" w:rsidRPr="006C6DBE" w:rsidRDefault="00F613D6" w:rsidP="004551A8">
      <w:pPr>
        <w:pStyle w:val="phlistitemized1"/>
      </w:pPr>
      <w:r>
        <w:t>в</w:t>
      </w:r>
      <w:r w:rsidR="001B6F43" w:rsidRPr="006C6DBE">
        <w:t xml:space="preserve">ыберите пункт главного меню </w:t>
      </w:r>
      <w:r w:rsidR="006C6DBE" w:rsidRPr="006C6DBE">
        <w:t>«</w:t>
      </w:r>
      <w:r w:rsidR="001B6F43" w:rsidRPr="006C6DBE">
        <w:t>Администратор</w:t>
      </w:r>
      <w:r w:rsidR="00F17BF6">
        <w:t xml:space="preserve">/ </w:t>
      </w:r>
      <w:r w:rsidR="001B6F43" w:rsidRPr="006C6DBE">
        <w:t>Назначение прав ролям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Назначение прав на роли</w:t>
      </w:r>
      <w:r w:rsidR="006C6DBE" w:rsidRPr="006C6DBE">
        <w:t>»</w:t>
      </w:r>
      <w:r>
        <w:t xml:space="preserve"> (</w:t>
      </w:r>
      <w:r w:rsidR="00942D6B">
        <w:fldChar w:fldCharType="begin"/>
      </w:r>
      <w:r>
        <w:instrText xml:space="preserve"> REF _Ref143264458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10</w:t>
      </w:r>
      <w:r w:rsidR="00942D6B">
        <w:fldChar w:fldCharType="end"/>
      </w:r>
      <w:r>
        <w:t>);</w:t>
      </w:r>
    </w:p>
    <w:p w:rsidR="00F17BF6" w:rsidRDefault="00B07696" w:rsidP="00F17BF6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475730" cy="1278080"/>
            <wp:effectExtent l="19050" t="0" r="127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7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F613D6">
      <w:pPr>
        <w:pStyle w:val="phfiguretitle"/>
      </w:pPr>
      <w:bookmarkStart w:id="41" w:name="_Ref14326445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10</w:t>
      </w:r>
      <w:r w:rsidR="00942D6B">
        <w:fldChar w:fldCharType="end"/>
      </w:r>
      <w:bookmarkEnd w:id="41"/>
      <w:r w:rsidR="00F613D6">
        <w:t xml:space="preserve"> – Ф</w:t>
      </w:r>
      <w:r w:rsidR="00F613D6" w:rsidRPr="006C6DBE">
        <w:t>орма «Назначение прав на роли»</w:t>
      </w:r>
    </w:p>
    <w:p w:rsidR="008006DB" w:rsidRPr="006C6DBE" w:rsidRDefault="00730FC0" w:rsidP="004551A8">
      <w:pPr>
        <w:pStyle w:val="phlistitemized1"/>
      </w:pPr>
      <w:r>
        <w:t>в</w:t>
      </w:r>
      <w:r w:rsidR="001B6F43" w:rsidRPr="006C6DBE">
        <w:t xml:space="preserve">ыберите в поле </w:t>
      </w:r>
      <w:r w:rsidR="006C6DBE" w:rsidRPr="006C6DBE">
        <w:t>«</w:t>
      </w:r>
      <w:r w:rsidR="001B6F43" w:rsidRPr="006C6DBE">
        <w:t>Роль</w:t>
      </w:r>
      <w:r w:rsidR="006C6DBE" w:rsidRPr="006C6DBE">
        <w:t>»</w:t>
      </w:r>
      <w:r w:rsidR="001B6F43" w:rsidRPr="006C6DBE">
        <w:t xml:space="preserve"> значение </w:t>
      </w:r>
      <w:r w:rsidR="006C6DBE" w:rsidRPr="006C6DBE">
        <w:t>«</w:t>
      </w:r>
      <w:r w:rsidR="001B6F43" w:rsidRPr="006C6DBE">
        <w:t>Онкорегистр</w:t>
      </w:r>
      <w:r w:rsidR="006C6DBE" w:rsidRPr="006C6DBE">
        <w:t>»</w:t>
      </w:r>
      <w:r>
        <w:t>;</w:t>
      </w:r>
    </w:p>
    <w:p w:rsidR="008006DB" w:rsidRPr="006C6DBE" w:rsidRDefault="00730FC0" w:rsidP="004551A8">
      <w:pPr>
        <w:pStyle w:val="phlistitemized1"/>
      </w:pPr>
      <w:r>
        <w:t>в</w:t>
      </w:r>
      <w:r w:rsidR="001B6F43" w:rsidRPr="006C6DBE">
        <w:t xml:space="preserve">ыберите в поле </w:t>
      </w:r>
      <w:r w:rsidR="006C6DBE" w:rsidRPr="006C6DBE">
        <w:t>«</w:t>
      </w:r>
      <w:r w:rsidR="001B6F43" w:rsidRPr="006C6DBE">
        <w:t>ЛПУ</w:t>
      </w:r>
      <w:r w:rsidR="006C6DBE" w:rsidRPr="006C6DBE">
        <w:t>»</w:t>
      </w:r>
      <w:r w:rsidR="001B6F43" w:rsidRPr="006C6DBE">
        <w:t xml:space="preserve"> необходимую МО либо значение </w:t>
      </w:r>
      <w:r w:rsidR="006C6DBE" w:rsidRPr="006C6DBE">
        <w:t>«</w:t>
      </w:r>
      <w:r w:rsidR="001B6F43" w:rsidRPr="006C6DBE">
        <w:t>Система</w:t>
      </w:r>
      <w:r w:rsidR="006C6DBE" w:rsidRPr="006C6DBE">
        <w:t>»</w:t>
      </w:r>
      <w:r>
        <w:t>;</w:t>
      </w:r>
    </w:p>
    <w:p w:rsidR="008006DB" w:rsidRPr="006C6DBE" w:rsidRDefault="004551A8" w:rsidP="004551A8">
      <w:pPr>
        <w:pStyle w:val="phnormal"/>
      </w:pPr>
      <w:r w:rsidRPr="004551A8">
        <w:rPr>
          <w:b/>
        </w:rPr>
        <w:t>Примечание</w:t>
      </w:r>
      <w:r w:rsidRPr="006C6DBE">
        <w:t xml:space="preserve"> – Если установлен </w:t>
      </w:r>
      <w:r w:rsidR="00730FC0">
        <w:t>флажок</w:t>
      </w:r>
      <w:r w:rsidRPr="006C6DBE">
        <w:t xml:space="preserve"> «Наследовать права» на главном разделе, тогда права на подразделы и подкаталоги будут наследоваться автоматически.</w:t>
      </w:r>
    </w:p>
    <w:p w:rsidR="00253688" w:rsidRDefault="00730FC0" w:rsidP="004551A8">
      <w:pPr>
        <w:pStyle w:val="phlistitemized1"/>
      </w:pPr>
      <w:r>
        <w:t>н</w:t>
      </w:r>
      <w:r w:rsidR="001B6F43" w:rsidRPr="006C6DBE">
        <w:t>азначьте права на разделы. Для этого установите фла</w:t>
      </w:r>
      <w:r>
        <w:t xml:space="preserve">жки </w:t>
      </w:r>
      <w:r w:rsidR="001B6F43" w:rsidRPr="006C6DBE">
        <w:t xml:space="preserve">в пунктах блоков </w:t>
      </w:r>
      <w:r w:rsidR="006C6DBE" w:rsidRPr="006C6DBE">
        <w:t>«</w:t>
      </w:r>
      <w:r w:rsidR="001B6F43" w:rsidRPr="006C6DBE">
        <w:t>Наименование раздела</w:t>
      </w:r>
      <w:r w:rsidR="006C6DBE" w:rsidRPr="006C6DBE">
        <w:t>»</w:t>
      </w:r>
      <w:r w:rsidR="001B6F43" w:rsidRPr="006C6DBE">
        <w:t xml:space="preserve"> и </w:t>
      </w:r>
      <w:r w:rsidR="006C6DBE" w:rsidRPr="006C6DBE">
        <w:t>«</w:t>
      </w:r>
      <w:r w:rsidR="001B6F43" w:rsidRPr="006C6DBE">
        <w:t>Действия с разделами</w:t>
      </w:r>
      <w:r w:rsidR="006C6DBE" w:rsidRPr="006C6DBE">
        <w:t>»</w:t>
      </w:r>
      <w:r w:rsidR="001B6F43" w:rsidRPr="006C6DBE">
        <w:t xml:space="preserve">. Перечень прав для работы с разделами для роли </w:t>
      </w:r>
      <w:r w:rsidR="006C6DBE" w:rsidRPr="006C6DBE">
        <w:t>«</w:t>
      </w:r>
      <w:r w:rsidR="001B6F43" w:rsidRPr="006C6DBE">
        <w:t>Онкорегистр</w:t>
      </w:r>
      <w:r w:rsidR="006C6DBE" w:rsidRPr="006C6DBE">
        <w:t>»</w:t>
      </w:r>
      <w:r w:rsidR="001B6F43" w:rsidRPr="006C6DBE">
        <w:t xml:space="preserve"> представлен</w:t>
      </w:r>
      <w:r w:rsidR="004551A8">
        <w:t xml:space="preserve"> в таблице</w:t>
      </w:r>
      <w:r w:rsidR="001B6F43" w:rsidRPr="006C6DBE">
        <w:t xml:space="preserve"> ниже</w:t>
      </w:r>
      <w:r w:rsidR="004551A8">
        <w:t xml:space="preserve"> (</w:t>
      </w:r>
      <w:r w:rsidR="00942D6B">
        <w:fldChar w:fldCharType="begin"/>
      </w:r>
      <w:r w:rsidR="004551A8">
        <w:instrText xml:space="preserve"> REF _Ref143264381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</w:t>
      </w:r>
      <w:r w:rsidR="00942D6B">
        <w:fldChar w:fldCharType="end"/>
      </w:r>
      <w:r w:rsidR="004551A8">
        <w:t>)</w:t>
      </w:r>
      <w:r w:rsidR="00E248BA">
        <w:t>.</w:t>
      </w:r>
    </w:p>
    <w:p w:rsidR="004551A8" w:rsidRDefault="00CC5D3B" w:rsidP="004551A8">
      <w:pPr>
        <w:pStyle w:val="phtabletitle"/>
      </w:pPr>
      <w:bookmarkStart w:id="42" w:name="_Ref143264381"/>
      <w:r>
        <w:t>Таблица </w:t>
      </w:r>
      <w:r w:rsidR="00942D6B">
        <w:fldChar w:fldCharType="begin"/>
      </w:r>
      <w:r w:rsidR="004551A8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</w:t>
      </w:r>
      <w:r w:rsidR="00942D6B">
        <w:fldChar w:fldCharType="end"/>
      </w:r>
      <w:bookmarkEnd w:id="42"/>
      <w:r w:rsidR="004551A8">
        <w:t xml:space="preserve"> – </w:t>
      </w:r>
      <w:r w:rsidR="004551A8" w:rsidRPr="006C6DBE">
        <w:t>Перечень прав для работы с разделами для роли «Онкорегистр»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48"/>
        <w:gridCol w:w="8140"/>
      </w:tblGrid>
      <w:tr w:rsidR="006C6DBE" w:rsidRPr="006C6DBE" w:rsidTr="004551A8">
        <w:trPr>
          <w:tblHeader/>
        </w:trPr>
        <w:tc>
          <w:tcPr>
            <w:tcW w:w="100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43" w:name="scroll-bookmark-17"/>
            <w:r w:rsidRPr="006C6DBE">
              <w:rPr>
                <w:color w:val="000000" w:themeColor="text1"/>
              </w:rPr>
              <w:t>ЛПУ/Система</w:t>
            </w:r>
            <w:bookmarkEnd w:id="43"/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раздела</w:t>
            </w:r>
          </w:p>
        </w:tc>
      </w:tr>
      <w:tr w:rsidR="006C6DBE" w:rsidRPr="006C6DBE" w:rsidTr="004551A8">
        <w:tc>
          <w:tcPr>
            <w:tcW w:w="1005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ЛПУ</w:t>
            </w: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Группы ЛПУ</w:t>
            </w:r>
            <w:r w:rsidR="006C6DBE" w:rsidRPr="006C6DBE">
              <w:rPr>
                <w:color w:val="000000" w:themeColor="text1"/>
              </w:rPr>
              <w:t xml:space="preserve"> 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6C6DBE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заявки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+ все подразделы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+ все подразделы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+ все подразделы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Вид взятия на учет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Виды гормонотерапии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Виды лучевой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Виды химиотерапии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Дифференцировка опухоли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Единицы измерения результатов анализов по рецептору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Категории инвалидности больных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Классификатор этапов лечения при применений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Классификация профессий и основных видов занятий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Клинические группы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Локализации отдаленных метастазов при IV стадии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Методы лучевой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Методы подтверждения диагноза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Морфологические типы опухоли (МКБ-О)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+ все подразделы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 – Морфологические типы опухоли (МКБ-О-3)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Номенклатура препаратов для лекарственного лечения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Обстоятельства выявления опухоли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Общие состояния пациента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Первично-множественные опухоли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Поля облучения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Причины незавершенности радикального лечения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Причины поздней диагностики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Проведенное лечение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</w:t>
            </w:r>
            <w:r w:rsidR="00EA27AE" w:rsidRPr="006C6DBE">
              <w:rPr>
                <w:color w:val="000000" w:themeColor="text1"/>
              </w:rPr>
              <w:t>Радио модификаторы</w:t>
            </w:r>
            <w:r w:rsidRPr="006C6DBE">
              <w:rPr>
                <w:color w:val="000000" w:themeColor="text1"/>
              </w:rPr>
              <w:t xml:space="preserve"> при лучевой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Результаты аутопсии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Рецепторы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Сведения о проведении аутопсии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Связь медикаментов онкорегистра с номенклатором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Состояния опухолевого процесса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Способы облучения при лучевой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Справочник типов документов, удостоверяющих личность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Стадии опухолевого процесса по системе TNM (M)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Стадии опухолевого процесса по системе TNM (N)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Стадии опухолевого процесса по системе TNM (T)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Стадии опухолевого процесса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Стороны поражения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Типы хирургических вмешательств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+ все подразделы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 – Топографические типы опухоли (МКБ-О-3)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Формы следующего вызова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Характер лучевой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Характер проведенного лечения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Цели госпитализации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Гистологический признак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Значения маркеров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Классификатор маркеров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Линия лекарственной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Противопоказания и отказы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Результаты гистологии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Тактики устранения осложнения лечения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Тип лечения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Тип лучевой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Онкорегистр: Цикл лекарственной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Справочник МКБ-10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+ все подразделы</w:t>
            </w:r>
          </w:p>
        </w:tc>
      </w:tr>
      <w:tr w:rsidR="006C6DBE" w:rsidRPr="006C6DBE" w:rsidTr="004551A8">
        <w:tc>
          <w:tcPr>
            <w:tcW w:w="1005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Система</w:t>
            </w: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Обстоятельства выявления опухоли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Виды гормонотерапии при лечении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классификатор документов, удостоверяющих личность гражданина Российской Федерации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Причины поздней диагностики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Взятие на учет в онкодиспансер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Виды лучевой терапии при лечении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Виды химиотерапии при лечении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Категории инвалидности больных онкологическим заболеванием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Классификатор этапов лечения онкологического заболевания при применении терапии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Клинические группы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Локализации отдаленных метастазов при IV стадии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Методы лучевой терапии при лечении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Методы подтверждения диагноза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Морфологические типы опухоли (МКБ-О)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Номенклатура препаратов для лекарственного лечения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Первично-множественные опухоли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Поздние осложнения лечения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Причины незавершенности радикального лечения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Радиомодификаторы при лучевой терапии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Сведения о проведении аутопсии после смерти больного онкологическим заболеванием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Социально-профессиональная группа для больных онкологическим заболеванием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Способы облучения при лучевой терапии онкологического заболевания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Стадии опухолевого процесса по системе TNM (M)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Стадии опухолевого процесса по системе TNM (N)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Стадии опухолевого процесса по системе TNM (T)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Стадии опухолевого процесса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Стороны поражения при онкологическом заболевании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Типы хирургических вмешательств для больных онкологическим заболеванием</w:t>
            </w:r>
          </w:p>
        </w:tc>
      </w:tr>
      <w:tr w:rsidR="006C6DBE" w:rsidRPr="006C6DBE" w:rsidTr="004551A8">
        <w:tc>
          <w:tcPr>
            <w:tcW w:w="1005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99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ФНСИ – Цели госпитализации при онкологическом заболевании</w:t>
            </w:r>
          </w:p>
        </w:tc>
      </w:tr>
    </w:tbl>
    <w:p w:rsidR="00F17BF6" w:rsidRDefault="001B6F43">
      <w:pPr>
        <w:pStyle w:val="10"/>
        <w:rPr>
          <w:color w:val="000000" w:themeColor="text1"/>
        </w:rPr>
      </w:pPr>
      <w:bookmarkStart w:id="44" w:name="scroll-bookmark-18"/>
      <w:bookmarkStart w:id="45" w:name="_Toc143178112"/>
      <w:bookmarkStart w:id="46" w:name="_Toc143275695"/>
      <w:r w:rsidRPr="006C6DBE">
        <w:rPr>
          <w:color w:val="000000" w:themeColor="text1"/>
        </w:rPr>
        <w:lastRenderedPageBreak/>
        <w:t>Настройка системных опций</w:t>
      </w:r>
      <w:bookmarkEnd w:id="44"/>
      <w:bookmarkEnd w:id="45"/>
      <w:bookmarkEnd w:id="46"/>
    </w:p>
    <w:p w:rsidR="008006DB" w:rsidRPr="006C6DBE" w:rsidRDefault="001B6F43" w:rsidP="00730FC0">
      <w:pPr>
        <w:pStyle w:val="phnormal"/>
      </w:pPr>
      <w:r w:rsidRPr="006C6DBE"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:rsidR="008006DB" w:rsidRPr="006C6DBE" w:rsidRDefault="001B6F43" w:rsidP="00730FC0">
      <w:pPr>
        <w:pStyle w:val="phlistitemizedtitle"/>
        <w:rPr>
          <w:color w:val="000000" w:themeColor="text1"/>
        </w:rPr>
      </w:pPr>
      <w:r w:rsidRPr="006C6DBE">
        <w:rPr>
          <w:color w:val="000000" w:themeColor="text1"/>
        </w:rPr>
        <w:t>Для настройки системных опций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6C6DBE" w:rsidRPr="006C6DBE" w:rsidRDefault="00730FC0" w:rsidP="00730FC0">
      <w:pPr>
        <w:pStyle w:val="phlistitemized1"/>
      </w:pPr>
      <w:r>
        <w:t>вы</w:t>
      </w:r>
      <w:r w:rsidR="001B6F43" w:rsidRPr="006C6DBE">
        <w:t xml:space="preserve">берите 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Настройка системных опций</w:t>
      </w:r>
      <w:r w:rsidR="00F17BF6">
        <w:t xml:space="preserve">/ </w:t>
      </w:r>
      <w:r w:rsidR="001B6F43" w:rsidRPr="006C6DBE">
        <w:t>Системные опции (Администратор)</w:t>
      </w:r>
      <w:r w:rsidR="006C6DBE" w:rsidRPr="006C6DBE">
        <w:t>»</w:t>
      </w:r>
      <w:r w:rsidR="001B6F43" w:rsidRPr="006C6DBE">
        <w:t>.</w:t>
      </w:r>
      <w:r w:rsidR="006C6DBE" w:rsidRPr="006C6DBE">
        <w:t xml:space="preserve"> </w:t>
      </w:r>
      <w:r w:rsidR="001B6F43" w:rsidRPr="006C6DBE">
        <w:t xml:space="preserve">В данном разделе можно задать значения опций всем пользователям Системы, а также отдельным МО, отдельным версиям Системы и отдельным пользователям Системы. </w:t>
      </w:r>
      <w:r>
        <w:t>Форма</w:t>
      </w:r>
      <w:r w:rsidR="001B6F43" w:rsidRPr="006C6DBE">
        <w:t xml:space="preserve"> предназначен</w:t>
      </w:r>
      <w:r>
        <w:t>а</w:t>
      </w:r>
      <w:r w:rsidR="001B6F43" w:rsidRPr="006C6DBE">
        <w:t xml:space="preserve"> для просмотра всех переопределений опций, удаления переопределений и изменения переопределенного значения</w:t>
      </w:r>
      <w:r>
        <w:t xml:space="preserve"> (</w:t>
      </w:r>
      <w:r w:rsidR="00942D6B">
        <w:fldChar w:fldCharType="begin"/>
      </w:r>
      <w:r>
        <w:instrText xml:space="preserve"> REF _Ref143265133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11</w:t>
      </w:r>
      <w:r w:rsidR="00942D6B">
        <w:fldChar w:fldCharType="end"/>
      </w:r>
      <w:r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253623"/>
            <wp:effectExtent l="19050" t="19050" r="0" b="3810"/>
            <wp:docPr id="100019" name="Рисунок 100019" descr="Форма Настройка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40306" name="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536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730FC0">
      <w:pPr>
        <w:pStyle w:val="phfiguretitle"/>
      </w:pPr>
      <w:bookmarkStart w:id="47" w:name="_Ref14326513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11</w:t>
      </w:r>
      <w:r w:rsidR="00942D6B">
        <w:fldChar w:fldCharType="end"/>
      </w:r>
      <w:bookmarkEnd w:id="47"/>
      <w:r w:rsidR="00730FC0">
        <w:t xml:space="preserve"> – Форма «</w:t>
      </w:r>
      <w:r w:rsidR="00730FC0" w:rsidRPr="006C6DBE">
        <w:t>Системные опции (Администратор)</w:t>
      </w:r>
      <w:r w:rsidR="00730FC0">
        <w:t>»</w:t>
      </w:r>
    </w:p>
    <w:p w:rsidR="008006DB" w:rsidRPr="006C6DBE" w:rsidRDefault="00730FC0" w:rsidP="00730FC0">
      <w:pPr>
        <w:pStyle w:val="phlistitemized1"/>
      </w:pPr>
      <w:r>
        <w:t>в</w:t>
      </w:r>
      <w:r w:rsidR="001B6F43" w:rsidRPr="006C6DBE">
        <w:t xml:space="preserve">ыберите каталог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>
        <w:t>;</w:t>
      </w:r>
    </w:p>
    <w:p w:rsidR="008006DB" w:rsidRPr="006C6DBE" w:rsidRDefault="00730FC0" w:rsidP="00730FC0">
      <w:pPr>
        <w:pStyle w:val="phlistitemized1"/>
      </w:pPr>
      <w:r>
        <w:t>в</w:t>
      </w:r>
      <w:r w:rsidR="001B6F43" w:rsidRPr="006C6DBE">
        <w:t xml:space="preserve">ыберите 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Системные опции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Системные опции: добавление</w:t>
      </w:r>
      <w:r w:rsidR="006C6DBE" w:rsidRPr="006C6DBE">
        <w:t>»</w:t>
      </w:r>
      <w:r>
        <w:t xml:space="preserve"> (</w:t>
      </w:r>
      <w:r w:rsidR="00942D6B">
        <w:fldChar w:fldCharType="begin"/>
      </w:r>
      <w:r>
        <w:instrText xml:space="preserve"> REF _Ref143265156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12</w:t>
      </w:r>
      <w:r w:rsidR="00942D6B">
        <w:fldChar w:fldCharType="end"/>
      </w:r>
      <w:r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3810000" cy="3584620"/>
            <wp:effectExtent l="19050" t="19050" r="0" b="0"/>
            <wp:docPr id="100020" name="Рисунок 100020" descr="Окно Системные опции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60243" name="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846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730FC0">
      <w:pPr>
        <w:pStyle w:val="phfiguretitle"/>
      </w:pPr>
      <w:bookmarkStart w:id="48" w:name="_Ref14326515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12</w:t>
      </w:r>
      <w:r w:rsidR="00942D6B">
        <w:fldChar w:fldCharType="end"/>
      </w:r>
      <w:bookmarkEnd w:id="48"/>
      <w:r w:rsidR="00730FC0">
        <w:t xml:space="preserve"> – О</w:t>
      </w:r>
      <w:r w:rsidR="00730FC0" w:rsidRPr="006C6DBE">
        <w:t>кно «Системные опции: добавление»</w:t>
      </w:r>
    </w:p>
    <w:p w:rsidR="00253688" w:rsidRDefault="00730FC0" w:rsidP="00730FC0">
      <w:pPr>
        <w:pStyle w:val="phlistitemized1"/>
      </w:pPr>
      <w:r>
        <w:t>з</w:t>
      </w:r>
      <w:r w:rsidR="001B6F43" w:rsidRPr="006C6DBE">
        <w:t xml:space="preserve">аполните поля в окне </w:t>
      </w:r>
      <w:r w:rsidR="006C6DBE" w:rsidRPr="006C6DBE">
        <w:t>«</w:t>
      </w:r>
      <w:r w:rsidR="001B6F43" w:rsidRPr="006C6DBE">
        <w:t>Системные опции: добавление</w:t>
      </w:r>
      <w:r w:rsidR="006C6DBE" w:rsidRPr="006C6DBE">
        <w:t>»</w:t>
      </w:r>
      <w:r w:rsidR="001B6F43" w:rsidRPr="006C6DBE">
        <w:t xml:space="preserve"> на вкладках </w:t>
      </w:r>
      <w:r w:rsidR="006C6DBE" w:rsidRPr="006C6DBE">
        <w:t>«</w:t>
      </w:r>
      <w:r w:rsidR="001B6F43" w:rsidRPr="006C6DBE">
        <w:t>Реквизиты</w:t>
      </w:r>
      <w:r w:rsidR="006C6DBE" w:rsidRPr="006C6DBE">
        <w:t>»</w:t>
      </w:r>
      <w:r w:rsidR="001B6F43" w:rsidRPr="006C6DBE">
        <w:t xml:space="preserve"> и </w:t>
      </w:r>
      <w:r w:rsidR="006C6DBE" w:rsidRPr="006C6DBE">
        <w:t>«</w:t>
      </w:r>
      <w:r w:rsidR="001B6F43" w:rsidRPr="006C6DBE">
        <w:t>Тип данных</w:t>
      </w:r>
      <w:r w:rsidR="006C6DBE" w:rsidRPr="006C6DBE">
        <w:t>»</w:t>
      </w:r>
      <w:r>
        <w:t>. Оп</w:t>
      </w:r>
      <w:r w:rsidR="00164C4A">
        <w:t>ис</w:t>
      </w:r>
      <w:r>
        <w:t>ание заполнения полей представлено в таблице ниже (</w:t>
      </w:r>
      <w:r w:rsidR="00942D6B">
        <w:fldChar w:fldCharType="begin"/>
      </w:r>
      <w:r>
        <w:instrText xml:space="preserve"> REF _Ref143265196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</w:t>
      </w:r>
      <w:r w:rsidR="00942D6B">
        <w:fldChar w:fldCharType="end"/>
      </w:r>
      <w:r>
        <w:t>)</w:t>
      </w:r>
      <w:r w:rsidR="00E248BA">
        <w:t>.</w:t>
      </w:r>
    </w:p>
    <w:p w:rsidR="001A37F5" w:rsidRDefault="001A37F5" w:rsidP="00730FC0">
      <w:pPr>
        <w:pStyle w:val="phlistitemized1"/>
        <w:sectPr w:rsidR="001A37F5" w:rsidSect="00B356F7">
          <w:footerReference w:type="default" r:id="rId20"/>
          <w:footerReference w:type="first" r:id="rId21"/>
          <w:type w:val="continuous"/>
          <w:pgSz w:w="11899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30FC0" w:rsidRDefault="00CC5D3B" w:rsidP="00730FC0">
      <w:pPr>
        <w:pStyle w:val="phtabletitle"/>
      </w:pPr>
      <w:bookmarkStart w:id="49" w:name="_Ref143265196"/>
      <w:r>
        <w:lastRenderedPageBreak/>
        <w:t>Таблица </w:t>
      </w:r>
      <w:r w:rsidR="00942D6B">
        <w:fldChar w:fldCharType="begin"/>
      </w:r>
      <w:r w:rsidR="00730FC0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</w:t>
      </w:r>
      <w:r w:rsidR="00942D6B">
        <w:fldChar w:fldCharType="end"/>
      </w:r>
      <w:bookmarkEnd w:id="49"/>
      <w:r w:rsidR="00730FC0">
        <w:t xml:space="preserve"> – </w:t>
      </w:r>
      <w:r w:rsidR="00164C4A">
        <w:t xml:space="preserve">Описание </w:t>
      </w:r>
      <w:r w:rsidR="00730FC0">
        <w:t>заполнения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954"/>
        <w:gridCol w:w="2756"/>
        <w:gridCol w:w="2215"/>
        <w:gridCol w:w="2175"/>
        <w:gridCol w:w="1110"/>
        <w:gridCol w:w="1519"/>
        <w:gridCol w:w="3398"/>
      </w:tblGrid>
      <w:tr w:rsidR="00730FC0" w:rsidRPr="006C6DBE" w:rsidTr="00730FC0">
        <w:trPr>
          <w:tblHeader/>
        </w:trPr>
        <w:tc>
          <w:tcPr>
            <w:tcW w:w="646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911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опции</w:t>
            </w:r>
          </w:p>
        </w:tc>
        <w:tc>
          <w:tcPr>
            <w:tcW w:w="732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опции</w:t>
            </w:r>
          </w:p>
        </w:tc>
        <w:tc>
          <w:tcPr>
            <w:tcW w:w="719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Уровень запрета переопределения</w:t>
            </w:r>
          </w:p>
        </w:tc>
        <w:tc>
          <w:tcPr>
            <w:tcW w:w="367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502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 по умолчанию</w:t>
            </w:r>
          </w:p>
        </w:tc>
        <w:tc>
          <w:tcPr>
            <w:tcW w:w="1123" w:type="pct"/>
            <w:hideMark/>
          </w:tcPr>
          <w:p w:rsidR="00730FC0" w:rsidRPr="006C6DBE" w:rsidRDefault="00730FC0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730FC0" w:rsidRPr="006C6DBE" w:rsidTr="00730FC0">
        <w:tc>
          <w:tcPr>
            <w:tcW w:w="646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VISITS</w:t>
            </w:r>
          </w:p>
        </w:tc>
        <w:tc>
          <w:tcPr>
            <w:tcW w:w="911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ShowNRonFavSidebar</w:t>
            </w:r>
          </w:p>
        </w:tc>
        <w:tc>
          <w:tcPr>
            <w:tcW w:w="73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Показывать информацию по нозологическим регистрам на приеме врача в правом сайдбаре в разделе «Избранное»</w:t>
            </w:r>
          </w:p>
        </w:tc>
        <w:tc>
          <w:tcPr>
            <w:tcW w:w="719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 пользовательского</w:t>
            </w:r>
          </w:p>
        </w:tc>
        <w:tc>
          <w:tcPr>
            <w:tcW w:w="367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50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 Не показывать</w:t>
            </w:r>
          </w:p>
        </w:tc>
        <w:tc>
          <w:tcPr>
            <w:tcW w:w="1123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Опция регулирует отображение информации по нозологическим регистрам в правой части окна оказания приема в разделе «Избранное».</w:t>
            </w:r>
          </w:p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Возможные значения: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«0» – не отображать информацию по нозологическим регистрам;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«1» – отображать информацию по нозологическим регистрам</w:t>
            </w:r>
          </w:p>
        </w:tc>
      </w:tr>
      <w:tr w:rsidR="00730FC0" w:rsidRPr="006C6DBE" w:rsidTr="00730FC0">
        <w:tc>
          <w:tcPr>
            <w:tcW w:w="646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NOS_REGISTRS</w:t>
            </w:r>
          </w:p>
        </w:tc>
        <w:tc>
          <w:tcPr>
            <w:tcW w:w="911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ZNO_DEFAULT_LPU_TO</w:t>
            </w:r>
          </w:p>
        </w:tc>
        <w:tc>
          <w:tcPr>
            <w:tcW w:w="73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 по умолчанию для поля «ЛПУ, в которое направлен документ» в онкологическом регистре</w:t>
            </w:r>
          </w:p>
        </w:tc>
        <w:tc>
          <w:tcPr>
            <w:tcW w:w="719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 версия-ЛПУ</w:t>
            </w:r>
          </w:p>
        </w:tc>
        <w:tc>
          <w:tcPr>
            <w:tcW w:w="367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50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23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 опции указывается код МО, являющейся онкологическим диспансером</w:t>
            </w:r>
          </w:p>
        </w:tc>
      </w:tr>
      <w:tr w:rsidR="00730FC0" w:rsidRPr="006C6DBE" w:rsidTr="00730FC0">
        <w:tc>
          <w:tcPr>
            <w:tcW w:w="646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NR_REQUEST</w:t>
            </w:r>
          </w:p>
        </w:tc>
        <w:tc>
          <w:tcPr>
            <w:tcW w:w="911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CancerAllInOneReg</w:t>
            </w:r>
          </w:p>
        </w:tc>
        <w:tc>
          <w:tcPr>
            <w:tcW w:w="73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Вести все ЗНО пациента в одной регистрационной карте: 0 – нет, 1 – да</w:t>
            </w:r>
          </w:p>
        </w:tc>
        <w:tc>
          <w:tcPr>
            <w:tcW w:w="719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 системного</w:t>
            </w:r>
          </w:p>
        </w:tc>
        <w:tc>
          <w:tcPr>
            <w:tcW w:w="367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50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 да</w:t>
            </w:r>
          </w:p>
        </w:tc>
        <w:tc>
          <w:tcPr>
            <w:tcW w:w="1123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Опция регулирует ведение всех ЗНО пациента в одной регистрационной карте.</w:t>
            </w:r>
          </w:p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Возможные значения: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«0» – возможно добавление только одного заболевания;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«1» – возможно добавление двух и более заболеваний</w:t>
            </w:r>
          </w:p>
        </w:tc>
      </w:tr>
      <w:tr w:rsidR="00730FC0" w:rsidRPr="006C6DBE" w:rsidTr="00730FC0">
        <w:tc>
          <w:tcPr>
            <w:tcW w:w="646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NOS_REGISTRS</w:t>
            </w:r>
          </w:p>
        </w:tc>
        <w:tc>
          <w:tcPr>
            <w:tcW w:w="911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MorphTypeRequired</w:t>
            </w:r>
          </w:p>
        </w:tc>
        <w:tc>
          <w:tcPr>
            <w:tcW w:w="73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Обязательность для заполнения поля </w:t>
            </w:r>
            <w:r w:rsidRPr="006C6DBE">
              <w:rPr>
                <w:color w:val="000000" w:themeColor="text1"/>
              </w:rPr>
              <w:lastRenderedPageBreak/>
              <w:t>«Морфологический тип» в окне «Регистр онкологических больных»</w:t>
            </w:r>
          </w:p>
        </w:tc>
        <w:tc>
          <w:tcPr>
            <w:tcW w:w="719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До системного</w:t>
            </w:r>
          </w:p>
        </w:tc>
        <w:tc>
          <w:tcPr>
            <w:tcW w:w="367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502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1;2</w:t>
            </w:r>
          </w:p>
        </w:tc>
        <w:tc>
          <w:tcPr>
            <w:tcW w:w="1123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Опция регулирует обязательность заполнения поля </w:t>
            </w:r>
            <w:r w:rsidRPr="006C6DBE">
              <w:rPr>
                <w:color w:val="000000" w:themeColor="text1"/>
              </w:rPr>
              <w:lastRenderedPageBreak/>
              <w:t>«Морфологический тип» в окне «Регистр онкологических больных».</w:t>
            </w:r>
          </w:p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 значении опции через символ «;» перечислены коды методов подтверждения диагноза, которые хранятся по пути «Система/ Словари-админ» в справочнике «Онкорегистр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Методы подтверждения диагноза» (код «ONKO_VERIFIC_METHODS»).</w:t>
            </w:r>
          </w:p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обязательно для заполнения, если один или несколько из указанных на форме методов подтверждения диагноза присутствует в значении опции.</w:t>
            </w:r>
          </w:p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необязательно для заполнения, если: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ни один из указанных методов подтверждения не присутствует в значении опции;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значение опции не указано</w:t>
            </w:r>
          </w:p>
        </w:tc>
      </w:tr>
      <w:tr w:rsidR="00730FC0" w:rsidRPr="006C6DBE" w:rsidTr="00730FC0">
        <w:tc>
          <w:tcPr>
            <w:tcW w:w="646" w:type="pct"/>
            <w:hideMark/>
          </w:tcPr>
          <w:p w:rsidR="00730FC0" w:rsidRPr="006C6DBE" w:rsidRDefault="00730FC0" w:rsidP="001D0E47">
            <w:pPr>
              <w:pStyle w:val="phtablecellleft"/>
            </w:pPr>
            <w:r w:rsidRPr="006C6DBE">
              <w:lastRenderedPageBreak/>
              <w:t>NOS_REGISTRS</w:t>
            </w:r>
          </w:p>
        </w:tc>
        <w:tc>
          <w:tcPr>
            <w:tcW w:w="911" w:type="pct"/>
            <w:hideMark/>
          </w:tcPr>
          <w:p w:rsidR="00730FC0" w:rsidRPr="006C6DBE" w:rsidRDefault="00730FC0" w:rsidP="001D0E47">
            <w:pPr>
              <w:pStyle w:val="phtablecellleft"/>
            </w:pPr>
            <w:r w:rsidRPr="006C6DBE">
              <w:t>ZNO_DISS_REASON</w:t>
            </w:r>
          </w:p>
        </w:tc>
        <w:tc>
          <w:tcPr>
            <w:tcW w:w="732" w:type="pct"/>
            <w:hideMark/>
          </w:tcPr>
          <w:p w:rsidR="00730FC0" w:rsidRPr="006C6DBE" w:rsidRDefault="00730FC0" w:rsidP="001D0E47">
            <w:pPr>
              <w:pStyle w:val="phtablecellleft"/>
            </w:pPr>
            <w:r w:rsidRPr="006C6DBE">
              <w:t>Обязательность ввода данных конференции при Утверждении Протокола запущенности</w:t>
            </w:r>
          </w:p>
        </w:tc>
        <w:tc>
          <w:tcPr>
            <w:tcW w:w="719" w:type="pct"/>
            <w:hideMark/>
          </w:tcPr>
          <w:p w:rsidR="00730FC0" w:rsidRPr="006C6DBE" w:rsidRDefault="00730FC0" w:rsidP="001D0E47">
            <w:pPr>
              <w:pStyle w:val="phtablecellleft"/>
            </w:pPr>
            <w:r w:rsidRPr="006C6DBE">
              <w:t>До версия-ЛПУ</w:t>
            </w:r>
          </w:p>
        </w:tc>
        <w:tc>
          <w:tcPr>
            <w:tcW w:w="367" w:type="pct"/>
            <w:hideMark/>
          </w:tcPr>
          <w:p w:rsidR="00730FC0" w:rsidRPr="006C6DBE" w:rsidRDefault="00730FC0" w:rsidP="001D0E47">
            <w:pPr>
              <w:pStyle w:val="phtablecellleft"/>
            </w:pPr>
            <w:r w:rsidRPr="006C6DBE">
              <w:t>Число</w:t>
            </w:r>
          </w:p>
        </w:tc>
        <w:tc>
          <w:tcPr>
            <w:tcW w:w="502" w:type="pct"/>
            <w:hideMark/>
          </w:tcPr>
          <w:p w:rsidR="00730FC0" w:rsidRPr="006C6DBE" w:rsidRDefault="00730FC0" w:rsidP="001D0E47">
            <w:pPr>
              <w:pStyle w:val="phtablecellleft"/>
            </w:pPr>
            <w:r w:rsidRPr="006C6DBE">
              <w:t>Указать значение «1» для включения СО или значение «0» для отключения</w:t>
            </w:r>
          </w:p>
        </w:tc>
        <w:tc>
          <w:tcPr>
            <w:tcW w:w="1123" w:type="pct"/>
            <w:hideMark/>
          </w:tcPr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Опция регулирует вывод системного сообщения при утверждении Протокола запущенности и обязательность заполнения полей «Дата проведения» и «Причина поздней диагностики» при редактировании Протокола запущенности.</w:t>
            </w:r>
          </w:p>
          <w:p w:rsidR="00730FC0" w:rsidRPr="006C6DBE" w:rsidRDefault="00730FC0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В случае выбора значения «1»: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при утверждении Протокола запущенности ЗНО проверяется наличие записи о конференции. Если записи о конференции нет, выводится сообщение: «Отсутствуют данные о конференции и причине поздней диагностики. Утверждение запрещено».</w:t>
            </w:r>
          </w:p>
          <w:p w:rsidR="00730FC0" w:rsidRPr="006C6DBE" w:rsidRDefault="00730FC0" w:rsidP="00164C4A">
            <w:pPr>
              <w:pStyle w:val="phtableitemizedlist1"/>
            </w:pPr>
            <w:r w:rsidRPr="006C6DBE">
              <w:t>при редактировании Протокола запущенности поля «Дата проведения» и «Причина поздней диагностики» являются обязательными для заполнения</w:t>
            </w:r>
          </w:p>
        </w:tc>
      </w:tr>
    </w:tbl>
    <w:p w:rsidR="00730FC0" w:rsidRDefault="00730FC0" w:rsidP="00730FC0">
      <w:pPr>
        <w:pStyle w:val="phnormal"/>
        <w:sectPr w:rsidR="00730FC0" w:rsidSect="00B356F7">
          <w:type w:val="continuous"/>
          <w:pgSz w:w="16838" w:h="11899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50" w:name="scroll-bookmark-20"/>
    </w:p>
    <w:p w:rsidR="003073B4" w:rsidRPr="006C6DBE" w:rsidRDefault="003073B4" w:rsidP="00730FC0">
      <w:pPr>
        <w:pStyle w:val="phlistitemizedtitle"/>
      </w:pPr>
      <w:r w:rsidRPr="006C6DBE">
        <w:lastRenderedPageBreak/>
        <w:t>Для добавления ограничений системной опции выполните следующие действия:</w:t>
      </w:r>
    </w:p>
    <w:p w:rsidR="003073B4" w:rsidRPr="006C6DBE" w:rsidRDefault="003073B4" w:rsidP="00CB6901">
      <w:pPr>
        <w:pStyle w:val="phlistitemized1"/>
      </w:pPr>
      <w:r w:rsidRPr="006C6DBE">
        <w:t>выберите настраиваемую системную опцию,</w:t>
      </w:r>
      <w:r w:rsidR="006C6DBE" w:rsidRPr="006C6DBE">
        <w:t xml:space="preserve"> </w:t>
      </w:r>
      <w:r w:rsidRPr="006C6DBE">
        <w:t>которая</w:t>
      </w:r>
      <w:r w:rsidR="006C6DBE" w:rsidRPr="006C6DBE">
        <w:t xml:space="preserve"> </w:t>
      </w:r>
      <w:r w:rsidRPr="006C6DBE">
        <w:t xml:space="preserve">имеет ограничения по вводимым значениям, в блоке </w:t>
      </w:r>
      <w:r w:rsidR="006C6DBE" w:rsidRPr="006C6DBE">
        <w:t>«</w:t>
      </w:r>
      <w:r w:rsidRPr="006C6DBE">
        <w:t>Системные опции</w:t>
      </w:r>
      <w:r w:rsidR="006C6DBE" w:rsidRPr="006C6DBE">
        <w:t>»</w:t>
      </w:r>
      <w:r w:rsidRPr="006C6DBE">
        <w:t>;</w:t>
      </w:r>
    </w:p>
    <w:p w:rsidR="003073B4" w:rsidRPr="006C6DBE" w:rsidRDefault="003073B4" w:rsidP="00CB6901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Системные опции: ограничения</w:t>
      </w:r>
      <w:r w:rsidR="006C6DBE" w:rsidRPr="006C6DBE">
        <w:t>»</w:t>
      </w:r>
      <w:r w:rsidRPr="006C6DBE">
        <w:t>. Откроется окно добавления ограничения</w:t>
      </w:r>
      <w:r w:rsidR="00CB6901">
        <w:t xml:space="preserve"> (</w:t>
      </w:r>
      <w:r w:rsidR="00942D6B">
        <w:fldChar w:fldCharType="begin"/>
      </w:r>
      <w:r w:rsidR="00CB6901">
        <w:instrText xml:space="preserve"> REF _Ref143265365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13</w:t>
      </w:r>
      <w:r w:rsidR="00942D6B">
        <w:fldChar w:fldCharType="end"/>
      </w:r>
      <w:r w:rsidR="00CB6901">
        <w:t>)</w:t>
      </w:r>
      <w:r w:rsidRPr="006C6DBE">
        <w:t>;</w:t>
      </w:r>
    </w:p>
    <w:p w:rsidR="00F17BF6" w:rsidRDefault="003073B4" w:rsidP="00F17BF6">
      <w:pPr>
        <w:pStyle w:val="phfigure"/>
      </w:pPr>
      <w:r w:rsidRPr="006C6DBE">
        <w:rPr>
          <w:rFonts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3867150" cy="1533525"/>
            <wp:effectExtent l="19050" t="19050" r="0" b="9525"/>
            <wp:docPr id="1" name="Рисунок 0" descr="image2022-11-27_22-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2-11-27_22-6-5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335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CB6901">
      <w:pPr>
        <w:pStyle w:val="phfiguretitle"/>
      </w:pPr>
      <w:bookmarkStart w:id="51" w:name="_Ref14326536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13</w:t>
      </w:r>
      <w:r w:rsidR="00942D6B">
        <w:fldChar w:fldCharType="end"/>
      </w:r>
      <w:bookmarkEnd w:id="51"/>
      <w:r w:rsidR="00CB6901">
        <w:t xml:space="preserve"> – О</w:t>
      </w:r>
      <w:r w:rsidR="00CB6901" w:rsidRPr="006C6DBE">
        <w:t>кно добавления ограничения</w:t>
      </w:r>
    </w:p>
    <w:p w:rsidR="003073B4" w:rsidRPr="006C6DBE" w:rsidRDefault="003073B4" w:rsidP="00CB6901">
      <w:pPr>
        <w:pStyle w:val="phlistitemized1"/>
      </w:pPr>
      <w:r w:rsidRPr="006C6DBE">
        <w:t>заполните поля в открывшемся окне</w:t>
      </w:r>
      <w:r w:rsidR="00CB6901">
        <w:t xml:space="preserve"> в соответствии с таблицей ниже (</w:t>
      </w:r>
      <w:r w:rsidR="00942D6B">
        <w:fldChar w:fldCharType="begin"/>
      </w:r>
      <w:r w:rsidR="00CB6901">
        <w:instrText xml:space="preserve"> REF _Ref143265357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5</w:t>
      </w:r>
      <w:r w:rsidR="00942D6B">
        <w:fldChar w:fldCharType="end"/>
      </w:r>
      <w:r w:rsidR="00CB6901">
        <w:t>)</w:t>
      </w:r>
      <w:r w:rsidRPr="006C6DBE">
        <w:t>;</w:t>
      </w:r>
    </w:p>
    <w:p w:rsidR="00CB6901" w:rsidRDefault="00CC5D3B" w:rsidP="00CB6901">
      <w:pPr>
        <w:pStyle w:val="phtabletitle"/>
      </w:pPr>
      <w:bookmarkStart w:id="52" w:name="_Ref143265357"/>
      <w:r>
        <w:t>Таблица </w:t>
      </w:r>
      <w:r w:rsidR="00942D6B">
        <w:fldChar w:fldCharType="begin"/>
      </w:r>
      <w:r w:rsidR="00CB6901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5</w:t>
      </w:r>
      <w:r w:rsidR="00942D6B">
        <w:fldChar w:fldCharType="end"/>
      </w:r>
      <w:bookmarkEnd w:id="52"/>
      <w:r w:rsidR="00CB6901">
        <w:t xml:space="preserve"> – </w:t>
      </w:r>
      <w:r w:rsidR="00CB6901" w:rsidRPr="00CB6901">
        <w:t>Заполнение полей в окне добавления ограничения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933"/>
        <w:gridCol w:w="1785"/>
        <w:gridCol w:w="2470"/>
      </w:tblGrid>
      <w:tr w:rsidR="006C6DBE" w:rsidRPr="006C6DBE" w:rsidTr="006C6DBE">
        <w:trPr>
          <w:tblHeader/>
        </w:trPr>
        <w:tc>
          <w:tcPr>
            <w:tcW w:w="2912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настраиваемой системной опции</w:t>
            </w: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Комментарий</w:t>
            </w:r>
          </w:p>
        </w:tc>
      </w:tr>
      <w:tr w:rsidR="006C6DBE" w:rsidRPr="006C6DBE" w:rsidTr="006C6DBE">
        <w:tc>
          <w:tcPr>
            <w:tcW w:w="2912" w:type="pct"/>
            <w:vMerge w:val="restar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ShowNRonFavSidebar</w:t>
            </w: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 показывать</w:t>
            </w:r>
          </w:p>
        </w:tc>
      </w:tr>
      <w:tr w:rsidR="006C6DBE" w:rsidRPr="006C6DBE" w:rsidTr="006C6DBE">
        <w:tc>
          <w:tcPr>
            <w:tcW w:w="2912" w:type="pct"/>
            <w:vMerge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Показывать</w:t>
            </w:r>
          </w:p>
        </w:tc>
      </w:tr>
      <w:tr w:rsidR="006C6DBE" w:rsidRPr="006C6DBE" w:rsidTr="006C6DBE">
        <w:tc>
          <w:tcPr>
            <w:tcW w:w="2912" w:type="pct"/>
            <w:vMerge w:val="restar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CancerAllInOneReg</w:t>
            </w: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6C6DBE">
        <w:tc>
          <w:tcPr>
            <w:tcW w:w="2912" w:type="pct"/>
            <w:vMerge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</w:t>
            </w:r>
          </w:p>
        </w:tc>
      </w:tr>
      <w:tr w:rsidR="006C6DBE" w:rsidRPr="006C6DBE" w:rsidTr="006C6DBE">
        <w:tc>
          <w:tcPr>
            <w:tcW w:w="2912" w:type="pct"/>
            <w:vMerge w:val="restar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ZNO_DISS_REASON</w:t>
            </w: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Включить</w:t>
            </w:r>
          </w:p>
        </w:tc>
      </w:tr>
      <w:tr w:rsidR="006C6DBE" w:rsidRPr="006C6DBE" w:rsidTr="006C6DBE">
        <w:tc>
          <w:tcPr>
            <w:tcW w:w="2912" w:type="pct"/>
            <w:vMerge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7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212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Отключить</w:t>
            </w:r>
          </w:p>
        </w:tc>
      </w:tr>
    </w:tbl>
    <w:p w:rsidR="00CB6901" w:rsidRDefault="00CB6901" w:rsidP="00CB6901">
      <w:pPr>
        <w:pStyle w:val="phnormal"/>
      </w:pPr>
    </w:p>
    <w:p w:rsidR="00253688" w:rsidRDefault="003073B4" w:rsidP="00CB6901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для сохранения введенных данных. Добавленное ограничение отобразится в списке</w:t>
      </w:r>
      <w:r w:rsidR="00E248BA">
        <w:t>.</w:t>
      </w:r>
    </w:p>
    <w:p w:rsidR="00772BF4" w:rsidRPr="006C6DBE" w:rsidRDefault="00772BF4" w:rsidP="00CB6901">
      <w:pPr>
        <w:pStyle w:val="phlistitemizedtitle"/>
      </w:pPr>
      <w:r w:rsidRPr="006C6DBE">
        <w:t>Для добавления переопределения значению по умолчанию выполните следующие действия:</w:t>
      </w:r>
    </w:p>
    <w:p w:rsidR="003073B4" w:rsidRPr="006C6DBE" w:rsidRDefault="0099697E" w:rsidP="00CB6901">
      <w:pPr>
        <w:pStyle w:val="phlistitemized1"/>
      </w:pPr>
      <w:r>
        <w:t xml:space="preserve">выберите </w:t>
      </w:r>
      <w:r w:rsidR="003073B4" w:rsidRPr="006C6DBE">
        <w:t xml:space="preserve">опцию в блоке </w:t>
      </w:r>
      <w:r w:rsidR="006C6DBE" w:rsidRPr="006C6DBE">
        <w:t>«</w:t>
      </w:r>
      <w:r w:rsidR="003073B4" w:rsidRPr="006C6DBE">
        <w:t>Системные опции</w:t>
      </w:r>
      <w:r w:rsidR="006C6DBE" w:rsidRPr="006C6DBE">
        <w:t>»</w:t>
      </w:r>
      <w:r w:rsidR="003073B4" w:rsidRPr="006C6DBE">
        <w:t>;</w:t>
      </w:r>
    </w:p>
    <w:p w:rsidR="003073B4" w:rsidRPr="006C6DBE" w:rsidRDefault="003073B4" w:rsidP="00CB6901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Системные опции: переопределение</w:t>
      </w:r>
      <w:r w:rsidR="006C6DBE" w:rsidRPr="006C6DBE">
        <w:t>»</w:t>
      </w:r>
      <w:r w:rsidRPr="006C6DBE">
        <w:t>. Откроется окно добавления переопределения</w:t>
      </w:r>
      <w:r w:rsidR="00483579">
        <w:t xml:space="preserve"> (</w:t>
      </w:r>
      <w:r w:rsidR="00942D6B">
        <w:fldChar w:fldCharType="begin"/>
      </w:r>
      <w:r w:rsidR="00483579">
        <w:instrText xml:space="preserve"> REF _Ref143265496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14</w:t>
      </w:r>
      <w:r w:rsidR="00942D6B">
        <w:fldChar w:fldCharType="end"/>
      </w:r>
      <w:r w:rsidR="00483579">
        <w:t>)</w:t>
      </w:r>
      <w:r w:rsidRPr="006C6DBE">
        <w:t>;</w:t>
      </w:r>
    </w:p>
    <w:p w:rsidR="00F17BF6" w:rsidRDefault="003073B4" w:rsidP="00F17BF6">
      <w:pPr>
        <w:pStyle w:val="phfigure"/>
      </w:pPr>
      <w:r w:rsidRPr="006C6DBE">
        <w:rPr>
          <w:rFonts w:cs="Arial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5524500" cy="2238375"/>
            <wp:effectExtent l="19050" t="19050" r="0" b="9525"/>
            <wp:docPr id="2" name="Рисунок 1" descr="image2021-4-2_16-3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1-4-2_16-38-5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38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073B4" w:rsidRPr="006C6DBE" w:rsidRDefault="00F17BF6" w:rsidP="00483579">
      <w:pPr>
        <w:pStyle w:val="phfiguretitle"/>
      </w:pPr>
      <w:bookmarkStart w:id="53" w:name="_Ref14326549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14</w:t>
      </w:r>
      <w:r w:rsidR="00942D6B">
        <w:fldChar w:fldCharType="end"/>
      </w:r>
      <w:bookmarkEnd w:id="53"/>
      <w:r w:rsidR="00483579">
        <w:t xml:space="preserve"> – О</w:t>
      </w:r>
      <w:r w:rsidR="00483579" w:rsidRPr="006C6DBE">
        <w:t>кно добавления переопределения</w:t>
      </w:r>
    </w:p>
    <w:p w:rsidR="003073B4" w:rsidRPr="006C6DBE" w:rsidRDefault="003073B4" w:rsidP="00483579">
      <w:pPr>
        <w:pStyle w:val="phlistitemized1"/>
      </w:pPr>
      <w:r w:rsidRPr="006C6DBE">
        <w:t>заполните поля в открывшемся окне</w:t>
      </w:r>
      <w:r w:rsidR="00483579">
        <w:t xml:space="preserve"> в соответствии с таблицей ниже (</w:t>
      </w:r>
      <w:r w:rsidR="00942D6B">
        <w:fldChar w:fldCharType="begin"/>
      </w:r>
      <w:r w:rsidR="00483579">
        <w:instrText xml:space="preserve"> REF _Ref143265657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6</w:t>
      </w:r>
      <w:r w:rsidR="00942D6B">
        <w:fldChar w:fldCharType="end"/>
      </w:r>
      <w:r w:rsidR="00483579">
        <w:t>)</w:t>
      </w:r>
      <w:r w:rsidRPr="006C6DBE">
        <w:t>;</w:t>
      </w:r>
    </w:p>
    <w:p w:rsidR="00483579" w:rsidRDefault="00CC5D3B" w:rsidP="00483579">
      <w:pPr>
        <w:pStyle w:val="phtabletitle"/>
      </w:pPr>
      <w:bookmarkStart w:id="54" w:name="_Ref143265657"/>
      <w:r>
        <w:t>Таблица </w:t>
      </w:r>
      <w:r w:rsidR="00942D6B">
        <w:fldChar w:fldCharType="begin"/>
      </w:r>
      <w:r w:rsidR="00483579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6</w:t>
      </w:r>
      <w:r w:rsidR="00942D6B">
        <w:fldChar w:fldCharType="end"/>
      </w:r>
      <w:bookmarkEnd w:id="54"/>
      <w:r w:rsidR="00483579">
        <w:t xml:space="preserve"> – </w:t>
      </w:r>
      <w:r w:rsidR="00483579" w:rsidRPr="006C6DBE">
        <w:t>Заполнение полей в окне добавления переопределения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166"/>
        <w:gridCol w:w="1857"/>
        <w:gridCol w:w="6165"/>
      </w:tblGrid>
      <w:tr w:rsidR="006C6DBE" w:rsidRPr="006C6DBE" w:rsidTr="001A37F5">
        <w:trPr>
          <w:tblHeader/>
        </w:trPr>
        <w:tc>
          <w:tcPr>
            <w:tcW w:w="1073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892" w:type="pct"/>
            <w:tcBorders>
              <w:bottom w:val="single" w:sz="8" w:space="0" w:color="auto"/>
            </w:tcBorders>
            <w:hideMark/>
          </w:tcPr>
          <w:p w:rsidR="003073B4" w:rsidRPr="006C6DBE" w:rsidRDefault="003073B4" w:rsidP="00483579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Обязательность</w:t>
            </w:r>
          </w:p>
        </w:tc>
        <w:tc>
          <w:tcPr>
            <w:tcW w:w="3036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1A37F5">
        <w:tc>
          <w:tcPr>
            <w:tcW w:w="1073" w:type="pct"/>
            <w:tcBorders>
              <w:right w:val="single" w:sz="8" w:space="0" w:color="auto"/>
            </w:tcBorders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Уровень переопределения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073B4" w:rsidRPr="006C6DBE" w:rsidRDefault="003073B4" w:rsidP="00483579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6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0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pct"/>
            <w:tcBorders>
              <w:left w:val="single" w:sz="8" w:space="0" w:color="auto"/>
            </w:tcBorders>
            <w:hideMark/>
          </w:tcPr>
          <w:p w:rsidR="001C54E9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Выбирается значение из выпадающего списка. Для выбора доступны следующие значения: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Версия/ЛПУ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,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Пользователь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1A37F5">
        <w:tc>
          <w:tcPr>
            <w:tcW w:w="1073" w:type="pct"/>
            <w:tcBorders>
              <w:right w:val="single" w:sz="8" w:space="0" w:color="auto"/>
            </w:tcBorders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ЛПУ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073B4" w:rsidRPr="006C6DBE" w:rsidRDefault="003073B4" w:rsidP="00483579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7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0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pct"/>
            <w:tcBorders>
              <w:left w:val="single" w:sz="8" w:space="0" w:color="auto"/>
            </w:tcBorders>
            <w:hideMark/>
          </w:tcPr>
          <w:p w:rsidR="001C54E9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Выбирается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медицинская организация, для которой настраивается переопределение, из выпадающего списка</w:t>
            </w:r>
          </w:p>
        </w:tc>
      </w:tr>
      <w:tr w:rsidR="006C6DBE" w:rsidRPr="006C6DBE" w:rsidTr="001A37F5">
        <w:tc>
          <w:tcPr>
            <w:tcW w:w="1073" w:type="pct"/>
            <w:tcBorders>
              <w:right w:val="single" w:sz="8" w:space="0" w:color="auto"/>
            </w:tcBorders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Возможно переопределение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073B4" w:rsidRPr="006C6DBE" w:rsidRDefault="003073B4" w:rsidP="00483579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5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0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pct"/>
            <w:tcBorders>
              <w:left w:val="single" w:sz="8" w:space="0" w:color="auto"/>
            </w:tcBorders>
            <w:hideMark/>
          </w:tcPr>
          <w:p w:rsidR="006C6DBE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флажок, если необходима возможность переопределения для уровня</w:t>
            </w:r>
            <w:r w:rsidR="006C6DBE" w:rsidRPr="006C6DBE">
              <w:rPr>
                <w:color w:val="000000" w:themeColor="text1"/>
              </w:rPr>
              <w:t xml:space="preserve"> «</w:t>
            </w:r>
            <w:r w:rsidRPr="006C6DBE">
              <w:rPr>
                <w:color w:val="000000" w:themeColor="text1"/>
              </w:rPr>
              <w:t>Пользователь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>.</w:t>
            </w:r>
          </w:p>
          <w:p w:rsidR="001C54E9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99697E">
              <w:rPr>
                <w:b/>
                <w:color w:val="000000" w:themeColor="text1"/>
              </w:rPr>
              <w:t>Примечание</w:t>
            </w:r>
            <w:r w:rsidRPr="006C6DBE">
              <w:rPr>
                <w:color w:val="000000" w:themeColor="text1"/>
              </w:rPr>
              <w:t xml:space="preserve"> –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Флажок отображается, только если в поле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Уровень переопределения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выбрано значения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Версия/ЛПУ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>, так как только для уровня</w:t>
            </w:r>
            <w:r w:rsidR="006C6DBE" w:rsidRPr="006C6DBE">
              <w:rPr>
                <w:color w:val="000000" w:themeColor="text1"/>
              </w:rPr>
              <w:t xml:space="preserve"> «</w:t>
            </w:r>
            <w:r w:rsidRPr="006C6DBE">
              <w:rPr>
                <w:color w:val="000000" w:themeColor="text1"/>
              </w:rPr>
              <w:t>Версия/ЛПУ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есть переопределение с уровнем</w:t>
            </w:r>
            <w:r w:rsidR="006C6DBE" w:rsidRPr="006C6DBE">
              <w:rPr>
                <w:color w:val="000000" w:themeColor="text1"/>
              </w:rPr>
              <w:t xml:space="preserve"> «</w:t>
            </w:r>
            <w:r w:rsidRPr="006C6DBE">
              <w:rPr>
                <w:color w:val="000000" w:themeColor="text1"/>
              </w:rPr>
              <w:t>Пользователь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1A37F5">
        <w:tc>
          <w:tcPr>
            <w:tcW w:w="1073" w:type="pct"/>
            <w:tcBorders>
              <w:right w:val="single" w:sz="8" w:space="0" w:color="auto"/>
            </w:tcBorders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073B4" w:rsidRPr="006C6DBE" w:rsidRDefault="003073B4" w:rsidP="00483579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4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0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pct"/>
            <w:tcBorders>
              <w:left w:val="single" w:sz="8" w:space="0" w:color="auto"/>
            </w:tcBorders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Пользователь,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для которого настраивается переопределение.</w:t>
            </w:r>
          </w:p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Выбирается пользователь,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для которого настраивается переопределение, из справочника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Пользователи системы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</w:t>
            </w:r>
            <w:r w:rsidR="00D417CE">
              <w:rPr>
                <w:color w:val="000000" w:themeColor="text1"/>
              </w:rPr>
              <w:t xml:space="preserve"> </w:t>
            </w:r>
            <w:r w:rsidR="00D417CE"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8" name="Рисунок 8" descr="_scroll_external/attachments/worddavd164ba50fd89579e17350e8417fe3625-39d860af24259fe5f45d23a7fca2d6aaf4f3787a67675cdcf23caa34e49fd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5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DBE">
              <w:rPr>
                <w:color w:val="000000" w:themeColor="text1"/>
              </w:rPr>
              <w:t>.</w:t>
            </w:r>
          </w:p>
          <w:p w:rsidR="001C54E9" w:rsidRPr="006C6DBE" w:rsidRDefault="003073B4" w:rsidP="00D417CE">
            <w:pPr>
              <w:pStyle w:val="phtablecellleft"/>
            </w:pPr>
            <w:r w:rsidRPr="00D417CE">
              <w:rPr>
                <w:b/>
              </w:rPr>
              <w:t>Примечание</w:t>
            </w:r>
            <w:r w:rsidRPr="006C6DBE">
              <w:t xml:space="preserve"> –</w:t>
            </w:r>
            <w:r w:rsidR="006C6DBE" w:rsidRPr="006C6DBE">
              <w:t xml:space="preserve"> </w:t>
            </w:r>
            <w:r w:rsidRPr="006C6DBE">
              <w:t xml:space="preserve">Поле отображается, только если в поле </w:t>
            </w:r>
            <w:r w:rsidR="006C6DBE" w:rsidRPr="006C6DBE">
              <w:t>«</w:t>
            </w:r>
            <w:r w:rsidRPr="006C6DBE">
              <w:t>Уровень переопределения</w:t>
            </w:r>
            <w:r w:rsidR="006C6DBE" w:rsidRPr="006C6DBE">
              <w:t>»</w:t>
            </w:r>
            <w:r w:rsidRPr="006C6DBE">
              <w:t xml:space="preserve"> выбрано значения </w:t>
            </w:r>
            <w:r w:rsidR="006C6DBE" w:rsidRPr="006C6DBE">
              <w:t>«</w:t>
            </w:r>
            <w:r w:rsidRPr="006C6DBE">
              <w:t>Пользователь</w:t>
            </w:r>
            <w:r w:rsidR="006C6DBE" w:rsidRPr="006C6DBE">
              <w:t>»</w:t>
            </w:r>
          </w:p>
        </w:tc>
      </w:tr>
      <w:tr w:rsidR="006C6DBE" w:rsidRPr="006C6DBE" w:rsidTr="001A37F5">
        <w:tc>
          <w:tcPr>
            <w:tcW w:w="1073" w:type="pct"/>
            <w:tcBorders>
              <w:right w:val="single" w:sz="8" w:space="0" w:color="auto"/>
            </w:tcBorders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073B4" w:rsidRPr="006C6DBE" w:rsidRDefault="003073B4" w:rsidP="00483579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3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0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pct"/>
            <w:tcBorders>
              <w:left w:val="single" w:sz="8" w:space="0" w:color="auto"/>
            </w:tcBorders>
            <w:hideMark/>
          </w:tcPr>
          <w:p w:rsidR="001C54E9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Вводится значение СО или выбирается из выпадающего списка. Вариант ввода зависит от наличия у СО ограничения по вводимым значениям</w:t>
            </w:r>
          </w:p>
        </w:tc>
      </w:tr>
    </w:tbl>
    <w:p w:rsidR="00D417CE" w:rsidRDefault="00D417CE" w:rsidP="00D417CE">
      <w:pPr>
        <w:pStyle w:val="phnormal"/>
      </w:pPr>
    </w:p>
    <w:p w:rsidR="00253688" w:rsidRDefault="003073B4" w:rsidP="00D417CE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для сохранения введенных данных. Добавленный уровень переопределение отобразится в списке</w:t>
      </w:r>
      <w:r w:rsidR="00E248BA">
        <w:t>.</w:t>
      </w:r>
    </w:p>
    <w:p w:rsidR="00F17BF6" w:rsidRDefault="001B6F43" w:rsidP="00772BF4">
      <w:pPr>
        <w:pStyle w:val="10"/>
        <w:rPr>
          <w:color w:val="000000" w:themeColor="text1"/>
        </w:rPr>
      </w:pPr>
      <w:bookmarkStart w:id="55" w:name="_Toc143178113"/>
      <w:bookmarkStart w:id="56" w:name="_Toc143275696"/>
      <w:r w:rsidRPr="006C6DBE">
        <w:rPr>
          <w:color w:val="000000" w:themeColor="text1"/>
        </w:rPr>
        <w:lastRenderedPageBreak/>
        <w:t xml:space="preserve">Настройка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Онкопрофилактика</w:t>
      </w:r>
      <w:bookmarkEnd w:id="50"/>
      <w:bookmarkEnd w:id="55"/>
      <w:r w:rsidR="004D2299">
        <w:rPr>
          <w:color w:val="000000" w:themeColor="text1"/>
        </w:rPr>
        <w:t>»</w:t>
      </w:r>
      <w:bookmarkEnd w:id="56"/>
    </w:p>
    <w:p w:rsidR="008006DB" w:rsidRPr="006C6DBE" w:rsidRDefault="001B6F43" w:rsidP="001A37F5">
      <w:pPr>
        <w:pStyle w:val="phnormal"/>
      </w:pPr>
      <w:r w:rsidRPr="006C6DBE">
        <w:t xml:space="preserve">Чтобы настроить вкладку </w:t>
      </w:r>
      <w:r w:rsidR="006C6DBE" w:rsidRPr="006C6DBE">
        <w:t>«</w:t>
      </w:r>
      <w:r w:rsidRPr="006C6DBE">
        <w:t>Онкопрофилактика</w:t>
      </w:r>
      <w:r w:rsidR="006C6DBE" w:rsidRPr="006C6DBE">
        <w:t>»</w:t>
      </w:r>
      <w:r w:rsidR="001A37F5">
        <w:t>,</w:t>
      </w:r>
      <w:r w:rsidRPr="006C6DBE">
        <w:t xml:space="preserve"> настройте разделы и вкладки онкопрофилактики.</w:t>
      </w:r>
    </w:p>
    <w:p w:rsidR="008006DB" w:rsidRPr="006C6DBE" w:rsidRDefault="001B6F43" w:rsidP="00772BF4">
      <w:pPr>
        <w:pStyle w:val="2"/>
        <w:rPr>
          <w:color w:val="000000" w:themeColor="text1"/>
        </w:rPr>
      </w:pPr>
      <w:bookmarkStart w:id="57" w:name="scroll-bookmark-21"/>
      <w:bookmarkStart w:id="58" w:name="_Toc143178114"/>
      <w:bookmarkStart w:id="59" w:name="_Toc143275697"/>
      <w:r w:rsidRPr="006C6DBE">
        <w:rPr>
          <w:color w:val="000000" w:themeColor="text1"/>
        </w:rPr>
        <w:t>Настройка разделов профилактики</w:t>
      </w:r>
      <w:bookmarkEnd w:id="57"/>
      <w:bookmarkEnd w:id="58"/>
      <w:bookmarkEnd w:id="59"/>
    </w:p>
    <w:p w:rsidR="001A37F5" w:rsidRDefault="001B6F43" w:rsidP="001A37F5">
      <w:pPr>
        <w:pStyle w:val="phlistitemizedtitle"/>
      </w:pPr>
      <w:r w:rsidRPr="006C6DBE">
        <w:t xml:space="preserve">Для настройки разделов профилактики выберите пункт главного меню </w:t>
      </w:r>
      <w:r w:rsidR="006C6DBE" w:rsidRPr="006C6DBE">
        <w:t>«</w:t>
      </w:r>
      <w:r w:rsidRPr="006C6DBE">
        <w:t>Настройки</w:t>
      </w:r>
      <w:r w:rsidR="00F17BF6">
        <w:t xml:space="preserve">/ </w:t>
      </w:r>
      <w:r w:rsidRPr="006C6DBE">
        <w:t>Настройки профилактики</w:t>
      </w:r>
      <w:r w:rsidR="006C6DBE" w:rsidRPr="006C6DBE">
        <w:t>»</w:t>
      </w:r>
      <w:r w:rsidRPr="006C6DBE">
        <w:t xml:space="preserve">. Откроется форма </w:t>
      </w:r>
      <w:r w:rsidR="006C6DBE" w:rsidRPr="006C6DBE">
        <w:t>«</w:t>
      </w:r>
      <w:r w:rsidRPr="006C6DBE">
        <w:t>Настройки профилактики</w:t>
      </w:r>
      <w:r w:rsidR="006C6DBE" w:rsidRPr="006C6DBE">
        <w:t>»</w:t>
      </w:r>
      <w:r w:rsidR="001A37F5">
        <w:t xml:space="preserve"> (</w:t>
      </w:r>
      <w:r w:rsidR="00942D6B">
        <w:fldChar w:fldCharType="begin"/>
      </w:r>
      <w:r w:rsidR="001A37F5">
        <w:instrText xml:space="preserve"> REF _Ref143265860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15</w:t>
      </w:r>
      <w:r w:rsidR="00942D6B">
        <w:fldChar w:fldCharType="end"/>
      </w:r>
      <w:r w:rsidR="001A37F5">
        <w:t>)</w:t>
      </w:r>
      <w:r w:rsidRPr="006C6DBE">
        <w:t xml:space="preserve">, которая включает </w:t>
      </w:r>
      <w:r w:rsidR="001A37F5">
        <w:t>четыре</w:t>
      </w:r>
      <w:r w:rsidRPr="006C6DBE">
        <w:t xml:space="preserve"> блока:</w:t>
      </w:r>
    </w:p>
    <w:p w:rsidR="001A37F5" w:rsidRDefault="006C6DBE" w:rsidP="001A37F5">
      <w:pPr>
        <w:pStyle w:val="phlistitemized1"/>
      </w:pPr>
      <w:r w:rsidRPr="006C6DBE">
        <w:t>«</w:t>
      </w:r>
      <w:r w:rsidR="001B6F43" w:rsidRPr="006C6DBE">
        <w:t>Каталоги</w:t>
      </w:r>
      <w:r w:rsidRPr="006C6DBE">
        <w:t>»</w:t>
      </w:r>
      <w:r w:rsidR="001A37F5">
        <w:t>;</w:t>
      </w:r>
    </w:p>
    <w:p w:rsidR="001A37F5" w:rsidRDefault="006C6DBE" w:rsidP="001A37F5">
      <w:pPr>
        <w:pStyle w:val="phlistitemized1"/>
      </w:pPr>
      <w:r w:rsidRPr="006C6DBE">
        <w:t>«</w:t>
      </w:r>
      <w:r w:rsidR="001B6F43" w:rsidRPr="006C6DBE">
        <w:t>Профилактики</w:t>
      </w:r>
      <w:r w:rsidRPr="006C6DBE">
        <w:t>»</w:t>
      </w:r>
      <w:r w:rsidR="001A37F5">
        <w:t>;</w:t>
      </w:r>
    </w:p>
    <w:p w:rsidR="001A37F5" w:rsidRDefault="006C6DBE" w:rsidP="001A37F5">
      <w:pPr>
        <w:pStyle w:val="phlistitemized1"/>
      </w:pPr>
      <w:r w:rsidRPr="006C6DBE">
        <w:t>«</w:t>
      </w:r>
      <w:r w:rsidR="001B6F43" w:rsidRPr="006C6DBE">
        <w:t>Профилактики: услуги</w:t>
      </w:r>
      <w:r w:rsidRPr="006C6DBE">
        <w:t>»</w:t>
      </w:r>
      <w:r w:rsidR="001A37F5">
        <w:t>;</w:t>
      </w:r>
    </w:p>
    <w:p w:rsidR="00253688" w:rsidRDefault="006C6DBE" w:rsidP="001A37F5">
      <w:pPr>
        <w:pStyle w:val="phlistitemized1"/>
      </w:pPr>
      <w:r w:rsidRPr="006C6DBE">
        <w:t>«</w:t>
      </w:r>
      <w:r w:rsidR="001B6F43" w:rsidRPr="006C6DBE">
        <w:t>Профилактики: Услуги маршрутизации</w:t>
      </w:r>
      <w:r w:rsidRPr="006C6DBE">
        <w:t>»</w:t>
      </w:r>
      <w:r w:rsidR="00E248BA">
        <w:t>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240670"/>
            <wp:effectExtent l="19050" t="19050" r="0" b="0"/>
            <wp:docPr id="100021" name="Рисунок 100021" descr="Форма Настройки профилак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95829" name="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406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1A37F5">
      <w:pPr>
        <w:pStyle w:val="phfiguretitle"/>
      </w:pPr>
      <w:bookmarkStart w:id="60" w:name="_Ref14326586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15</w:t>
      </w:r>
      <w:r w:rsidR="00942D6B">
        <w:fldChar w:fldCharType="end"/>
      </w:r>
      <w:bookmarkEnd w:id="60"/>
      <w:r w:rsidR="001A37F5">
        <w:t xml:space="preserve"> – Ф</w:t>
      </w:r>
      <w:r w:rsidR="001A37F5" w:rsidRPr="006C6DBE">
        <w:t>орма «Настройки профилактики»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61" w:name="scroll-bookmark-22"/>
      <w:bookmarkStart w:id="62" w:name="_Toc143178115"/>
      <w:bookmarkStart w:id="63" w:name="_Toc143275698"/>
      <w:r w:rsidRPr="006C6DBE">
        <w:rPr>
          <w:color w:val="000000" w:themeColor="text1"/>
        </w:rPr>
        <w:t xml:space="preserve">Добавления каталога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Онкопрофилактика</w:t>
      </w:r>
      <w:bookmarkEnd w:id="61"/>
      <w:bookmarkEnd w:id="62"/>
      <w:r w:rsidR="004D2299">
        <w:rPr>
          <w:color w:val="000000" w:themeColor="text1"/>
        </w:rPr>
        <w:t>»</w:t>
      </w:r>
      <w:bookmarkEnd w:id="63"/>
    </w:p>
    <w:p w:rsidR="008006DB" w:rsidRPr="006C6DBE" w:rsidRDefault="001B6F43" w:rsidP="001A37F5">
      <w:pPr>
        <w:pStyle w:val="phlistitemizedtitle"/>
      </w:pPr>
      <w:r w:rsidRPr="006C6DBE">
        <w:t xml:space="preserve">Создайте каталог </w:t>
      </w:r>
      <w:r w:rsidR="006C6DBE" w:rsidRPr="006C6DBE">
        <w:t>«</w:t>
      </w:r>
      <w:r w:rsidRPr="006C6DBE">
        <w:t>Онкопрофилактика</w:t>
      </w:r>
      <w:r w:rsidR="006C6DBE" w:rsidRPr="006C6DBE">
        <w:t>»</w:t>
      </w:r>
      <w:r w:rsidRPr="006C6DBE">
        <w:t>. Для этого</w:t>
      </w:r>
      <w:r w:rsidR="00B16EEE" w:rsidRPr="00B16EEE">
        <w:t xml:space="preserve"> </w:t>
      </w:r>
      <w:r w:rsidR="002E6849">
        <w:t>выполните следующие дейст</w:t>
      </w:r>
      <w:r w:rsidR="00B16EEE">
        <w:t>вия</w:t>
      </w:r>
      <w:r w:rsidR="00B16EEE" w:rsidRPr="006C6DBE">
        <w:t>:</w:t>
      </w:r>
    </w:p>
    <w:p w:rsidR="008006DB" w:rsidRPr="006C6DBE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 формы </w:t>
      </w:r>
      <w:r w:rsidR="006C6DBE" w:rsidRPr="006C6DBE">
        <w:t>«</w:t>
      </w:r>
      <w:r w:rsidR="001B6F43" w:rsidRPr="006C6DBE">
        <w:t>Настройки профилактики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Каталоги: Добавление</w:t>
      </w:r>
      <w:r w:rsidR="006C6DBE" w:rsidRPr="006C6DBE">
        <w:t>»</w:t>
      </w:r>
      <w:r>
        <w:t xml:space="preserve"> (</w:t>
      </w:r>
      <w:r w:rsidR="00942D6B">
        <w:fldChar w:fldCharType="begin"/>
      </w:r>
      <w:r>
        <w:instrText xml:space="preserve"> REF _Ref143270771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16</w:t>
      </w:r>
      <w:r w:rsidR="00942D6B">
        <w:fldChar w:fldCharType="end"/>
      </w:r>
      <w:r>
        <w:t>);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810000" cy="976648"/>
            <wp:effectExtent l="19050" t="19050" r="0" b="0"/>
            <wp:docPr id="100022" name="Рисунок 100022" descr="Окно Каталоги Доб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03721" name="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766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1A37F5">
      <w:pPr>
        <w:pStyle w:val="phfiguretitle"/>
      </w:pPr>
      <w:bookmarkStart w:id="64" w:name="_Ref14327077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16</w:t>
      </w:r>
      <w:r w:rsidR="00942D6B">
        <w:fldChar w:fldCharType="end"/>
      </w:r>
      <w:bookmarkEnd w:id="64"/>
      <w:r w:rsidR="001A37F5">
        <w:t xml:space="preserve"> – О</w:t>
      </w:r>
      <w:r w:rsidR="001A37F5" w:rsidRPr="006C6DBE">
        <w:t>кно «Каталоги: Добавление»</w:t>
      </w:r>
    </w:p>
    <w:p w:rsidR="008006DB" w:rsidRPr="006C6DBE" w:rsidRDefault="002E6849" w:rsidP="001A37F5">
      <w:pPr>
        <w:pStyle w:val="phlistitemized1"/>
      </w:pPr>
      <w:r w:rsidRPr="006C6DBE">
        <w:t xml:space="preserve">введите </w:t>
      </w:r>
      <w:r w:rsidR="001B6F43" w:rsidRPr="006C6DBE">
        <w:t xml:space="preserve">вручную в поле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 значение </w:t>
      </w:r>
      <w:r w:rsidR="006C6DBE" w:rsidRPr="006C6DBE">
        <w:t>«</w:t>
      </w:r>
      <w:r w:rsidR="001B6F43" w:rsidRPr="006C6DBE">
        <w:t>Онкопрофилактика</w:t>
      </w:r>
      <w:r w:rsidR="006C6DBE" w:rsidRPr="006C6DBE">
        <w:t>»</w:t>
      </w:r>
      <w:r>
        <w:t>;</w:t>
      </w:r>
    </w:p>
    <w:p w:rsidR="00253688" w:rsidRDefault="002E6849" w:rsidP="001A37F5">
      <w:pPr>
        <w:pStyle w:val="phlistitemized1"/>
      </w:pPr>
      <w:r w:rsidRPr="006C6DBE">
        <w:lastRenderedPageBreak/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. Каталог </w:t>
      </w:r>
      <w:r w:rsidR="006C6DBE" w:rsidRPr="006C6DBE">
        <w:t>«</w:t>
      </w:r>
      <w:r w:rsidR="001B6F43" w:rsidRPr="006C6DBE">
        <w:t>Онкопрофилактика</w:t>
      </w:r>
      <w:r w:rsidR="006C6DBE" w:rsidRPr="006C6DBE">
        <w:t>»</w:t>
      </w:r>
      <w:r w:rsidR="001B6F43" w:rsidRPr="006C6DBE">
        <w:t xml:space="preserve"> отобразится в блоке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65" w:name="scroll-bookmark-23"/>
      <w:bookmarkStart w:id="66" w:name="_Toc143178116"/>
      <w:bookmarkStart w:id="67" w:name="_Toc143275699"/>
      <w:r w:rsidRPr="006C6DBE">
        <w:rPr>
          <w:color w:val="000000" w:themeColor="text1"/>
        </w:rPr>
        <w:t>Добавление разделов профилактики</w:t>
      </w:r>
      <w:bookmarkEnd w:id="65"/>
      <w:bookmarkEnd w:id="66"/>
      <w:bookmarkEnd w:id="67"/>
    </w:p>
    <w:p w:rsidR="008006DB" w:rsidRPr="006C6DBE" w:rsidRDefault="001B6F43" w:rsidP="001A37F5">
      <w:pPr>
        <w:pStyle w:val="phlistitemizedtitle"/>
      </w:pPr>
      <w:r w:rsidRPr="006C6DBE">
        <w:t xml:space="preserve">Добавьте разделы профилактики для каталога </w:t>
      </w:r>
      <w:r w:rsidR="006C6DBE" w:rsidRPr="006C6DBE">
        <w:t>«</w:t>
      </w:r>
      <w:r w:rsidRPr="006C6DBE">
        <w:t>Онкопрофилактика</w:t>
      </w:r>
      <w:r w:rsidR="006C6DBE" w:rsidRPr="006C6DBE">
        <w:t>»</w:t>
      </w:r>
      <w:r w:rsidRPr="006C6DBE">
        <w:t>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каталог </w:t>
      </w:r>
      <w:r w:rsidR="006C6DBE" w:rsidRPr="006C6DBE">
        <w:t>«</w:t>
      </w:r>
      <w:r w:rsidR="001B6F43" w:rsidRPr="006C6DBE">
        <w:t>Онкопрофилактика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 формы </w:t>
      </w:r>
      <w:r w:rsidR="006C6DBE" w:rsidRPr="006C6DBE">
        <w:t>«</w:t>
      </w:r>
      <w:r w:rsidR="001B6F43" w:rsidRPr="006C6DBE">
        <w:t>Настройки профилактики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Профилактики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Профилактики: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_Ref143272675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17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810000" cy="3719555"/>
            <wp:effectExtent l="19050" t="19050" r="0" b="0"/>
            <wp:docPr id="100023" name="Рисунок 100023" descr="Окно добавления профилак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57878" name="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195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68" w:name="_Ref14327267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17</w:t>
      </w:r>
      <w:r w:rsidR="00942D6B">
        <w:fldChar w:fldCharType="end"/>
      </w:r>
      <w:bookmarkEnd w:id="68"/>
      <w:r w:rsidR="00083149">
        <w:t xml:space="preserve"> – О</w:t>
      </w:r>
      <w:r w:rsidR="00083149" w:rsidRPr="006C6DBE">
        <w:t>кно «Профилактики: Добавление»</w:t>
      </w:r>
    </w:p>
    <w:p w:rsidR="00253688" w:rsidRDefault="002E6849" w:rsidP="001A37F5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CC5D3B">
        <w:instrText xml:space="preserve"> REF _Ref143272239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7</w:t>
      </w:r>
      <w:r w:rsidR="00942D6B">
        <w:fldChar w:fldCharType="end"/>
      </w:r>
      <w:r w:rsidR="00737357">
        <w:t>);</w:t>
      </w:r>
    </w:p>
    <w:p w:rsidR="001A37F5" w:rsidRDefault="00CC5D3B" w:rsidP="001A37F5">
      <w:pPr>
        <w:pStyle w:val="phtabletitle"/>
      </w:pPr>
      <w:bookmarkStart w:id="69" w:name="_Ref143272239"/>
      <w:r>
        <w:t>Таблица </w:t>
      </w:r>
      <w:r w:rsidR="00942D6B">
        <w:fldChar w:fldCharType="begin"/>
      </w:r>
      <w:r w:rsidR="001A37F5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7</w:t>
      </w:r>
      <w:r w:rsidR="00942D6B">
        <w:fldChar w:fldCharType="end"/>
      </w:r>
      <w:bookmarkEnd w:id="69"/>
      <w:r w:rsidR="001A37F5">
        <w:t xml:space="preserve"> – </w:t>
      </w:r>
      <w:r w:rsidR="001A37F5" w:rsidRPr="006C6DBE">
        <w:rPr>
          <w:color w:val="000000" w:themeColor="text1"/>
        </w:rPr>
        <w:t>Заполнение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582"/>
        <w:gridCol w:w="1857"/>
        <w:gridCol w:w="5749"/>
      </w:tblGrid>
      <w:tr w:rsidR="006C6DBE" w:rsidRPr="006C6DBE" w:rsidTr="001A37F5">
        <w:trPr>
          <w:tblHeader/>
        </w:trPr>
        <w:tc>
          <w:tcPr>
            <w:tcW w:w="127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70" w:name="scroll-bookmark-24"/>
            <w:r w:rsidRPr="006C6DBE">
              <w:rPr>
                <w:color w:val="000000" w:themeColor="text1"/>
              </w:rPr>
              <w:t>Наименование поля</w:t>
            </w:r>
            <w:bookmarkEnd w:id="70"/>
          </w:p>
        </w:tc>
        <w:tc>
          <w:tcPr>
            <w:tcW w:w="892" w:type="pct"/>
            <w:tcBorders>
              <w:bottom w:val="single" w:sz="8" w:space="0" w:color="auto"/>
            </w:tcBorders>
          </w:tcPr>
          <w:p w:rsidR="008006DB" w:rsidRPr="006C6DBE" w:rsidRDefault="001B6F43" w:rsidP="001A37F5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Обязательность</w:t>
            </w:r>
          </w:p>
        </w:tc>
        <w:tc>
          <w:tcPr>
            <w:tcW w:w="2832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1A37F5">
        <w:tc>
          <w:tcPr>
            <w:tcW w:w="1277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1A37F5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24" name="Рисунок 10002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766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Введите вручную код раздела профилактики</w:t>
            </w:r>
          </w:p>
        </w:tc>
      </w:tr>
      <w:tr w:rsidR="006C6DBE" w:rsidRPr="006C6DBE" w:rsidTr="001A37F5">
        <w:tc>
          <w:tcPr>
            <w:tcW w:w="1277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1A37F5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25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077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Введите вручную наименование раздела профилактики</w:t>
            </w:r>
          </w:p>
        </w:tc>
      </w:tr>
      <w:tr w:rsidR="006C6DBE" w:rsidRPr="006C6DBE" w:rsidTr="001A37F5">
        <w:tc>
          <w:tcPr>
            <w:tcW w:w="127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скрининга</w:t>
            </w:r>
          </w:p>
        </w:tc>
        <w:tc>
          <w:tcPr>
            <w:tcW w:w="892" w:type="pct"/>
            <w:tcBorders>
              <w:top w:val="single" w:sz="8" w:space="0" w:color="auto"/>
            </w:tcBorders>
          </w:tcPr>
          <w:p w:rsidR="008006DB" w:rsidRPr="006C6DBE" w:rsidRDefault="008006DB" w:rsidP="001A37F5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832" w:type="pct"/>
          </w:tcPr>
          <w:p w:rsidR="008006DB" w:rsidRPr="006C6DBE" w:rsidRDefault="001B6F43" w:rsidP="006A0F54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вид скрининг в окне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Профилактики</w:t>
            </w:r>
            <w:r w:rsidR="006C6DBE" w:rsidRPr="006C6DBE">
              <w:rPr>
                <w:color w:val="000000" w:themeColor="text1"/>
              </w:rPr>
              <w:t xml:space="preserve">» </w:t>
            </w:r>
            <w:r w:rsidRPr="006C6DBE">
              <w:rPr>
                <w:color w:val="000000" w:themeColor="text1"/>
              </w:rPr>
              <w:t xml:space="preserve">с помощью кнопки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026" name="Рисунок 100026" descr="_scroll_external/attachments/worddavd164ba50fd89579e17350e8417fe3625-39d860af24259fe5f45d23a7fca2d6aaf4f3787a67675cdcf23caa34e49fd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5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DBE">
              <w:rPr>
                <w:color w:val="000000" w:themeColor="text1"/>
              </w:rPr>
              <w:t>.</w:t>
            </w:r>
            <w:r w:rsidR="006A0F54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Для удаления значения нажмите на кнопку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209550" cy="209550"/>
                  <wp:effectExtent l="19050" t="19050" r="0" b="0"/>
                  <wp:docPr id="100027" name="Рисунок 100027" descr="_scroll_external/attachments/image2021-9-9_9-56-6-d21e91e7c6c3830ab7c7bcfa4676ec57185e447a53ef6eefc5d54cd846e99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8167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DBE" w:rsidRPr="006C6DBE">
              <w:rPr>
                <w:color w:val="000000" w:themeColor="text1"/>
              </w:rPr>
              <w:t xml:space="preserve"> </w:t>
            </w:r>
          </w:p>
        </w:tc>
      </w:tr>
      <w:tr w:rsidR="006C6DBE" w:rsidRPr="006C6DBE" w:rsidTr="001A37F5">
        <w:tc>
          <w:tcPr>
            <w:tcW w:w="127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Ограничения по пациентам</w:t>
            </w:r>
          </w:p>
        </w:tc>
        <w:tc>
          <w:tcPr>
            <w:tcW w:w="892" w:type="pct"/>
            <w:tcBorders>
              <w:bottom w:val="single" w:sz="8" w:space="0" w:color="auto"/>
            </w:tcBorders>
          </w:tcPr>
          <w:p w:rsidR="008006DB" w:rsidRPr="006C6DBE" w:rsidRDefault="008006DB" w:rsidP="001A37F5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832" w:type="pct"/>
          </w:tcPr>
          <w:p w:rsidR="008006DB" w:rsidRPr="006C6DBE" w:rsidRDefault="001B6F43" w:rsidP="006A0F54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ограничения по пациентам из справочника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Ограничения по данным пациентам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028" name="Рисунок 100028" descr="_scroll_external/attachments/worddavd164ba50fd89579e17350e8417fe3625-39d860af24259fe5f45d23a7fca2d6aaf4f3787a67675cdcf23caa34e49fd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5172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DBE">
              <w:rPr>
                <w:color w:val="000000" w:themeColor="text1"/>
              </w:rPr>
              <w:t>.Для удаления значения нажмите на кнопку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209550" cy="209550"/>
                  <wp:effectExtent l="19050" t="19050" r="0" b="0"/>
                  <wp:docPr id="100029" name="Рисунок 100029" descr="_scroll_external/attachments/image2021-9-9_9-56-6-d21e91e7c6c3830ab7c7bcfa4676ec57185e447a53ef6eefc5d54cd846e99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2923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DBE" w:rsidRPr="006C6DBE">
              <w:rPr>
                <w:color w:val="000000" w:themeColor="text1"/>
              </w:rPr>
              <w:t xml:space="preserve"> </w:t>
            </w:r>
          </w:p>
        </w:tc>
      </w:tr>
      <w:tr w:rsidR="006C6DBE" w:rsidRPr="006C6DBE" w:rsidTr="001A37F5">
        <w:tc>
          <w:tcPr>
            <w:tcW w:w="1277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Периодичность осмотров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1A37F5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30" name="Рисунок 10003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02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pct"/>
            <w:tcBorders>
              <w:left w:val="single" w:sz="8" w:space="0" w:color="auto"/>
            </w:tcBorders>
          </w:tcPr>
          <w:p w:rsidR="008006DB" w:rsidRPr="006C6DBE" w:rsidRDefault="001B6F43" w:rsidP="006A0F54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периодичность осмотров из справочника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Периодичность осмотра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031" name="Рисунок 100031" descr="_scroll_external/attachments/worddavd164ba50fd89579e17350e8417fe3625-39d860af24259fe5f45d23a7fca2d6aaf4f3787a67675cdcf23caa34e49fd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558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DBE">
              <w:rPr>
                <w:color w:val="000000" w:themeColor="text1"/>
              </w:rPr>
              <w:t>.</w:t>
            </w:r>
            <w:r w:rsidR="006A0F54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Для удаления значения нажмите на кнопку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209550" cy="209550"/>
                  <wp:effectExtent l="19050" t="19050" r="0" b="0"/>
                  <wp:docPr id="100032" name="Рисунок 100032" descr="_scroll_external/attachments/image2021-9-9_9-56-6-d21e91e7c6c3830ab7c7bcfa4676ec57185e447a53ef6eefc5d54cd846e99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974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DBE" w:rsidRPr="006C6DBE">
              <w:rPr>
                <w:color w:val="000000" w:themeColor="text1"/>
              </w:rPr>
              <w:t xml:space="preserve"> </w:t>
            </w:r>
          </w:p>
        </w:tc>
      </w:tr>
      <w:tr w:rsidR="006C6DBE" w:rsidRPr="006C6DBE" w:rsidTr="001A37F5">
        <w:tc>
          <w:tcPr>
            <w:tcW w:w="1277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Действует с</w:t>
            </w:r>
          </w:p>
        </w:tc>
        <w:tc>
          <w:tcPr>
            <w:tcW w:w="8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1A37F5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33" name="Рисунок 10003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81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Укажите дату начала действия раздела профилактики с помощью календаря или вручную</w:t>
            </w:r>
          </w:p>
        </w:tc>
      </w:tr>
      <w:tr w:rsidR="006C6DBE" w:rsidRPr="006C6DBE" w:rsidTr="001A37F5">
        <w:tc>
          <w:tcPr>
            <w:tcW w:w="127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Действует по</w:t>
            </w:r>
          </w:p>
        </w:tc>
        <w:tc>
          <w:tcPr>
            <w:tcW w:w="892" w:type="pct"/>
            <w:tcBorders>
              <w:top w:val="single" w:sz="8" w:space="0" w:color="auto"/>
            </w:tcBorders>
          </w:tcPr>
          <w:p w:rsidR="008006DB" w:rsidRPr="006C6DBE" w:rsidRDefault="008006DB" w:rsidP="001A37F5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83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Укажите дату окончания действия раздела профилактики с помощью календаря или вручную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Новый раздел профилактики отобразится в разделе </w:t>
      </w:r>
      <w:r w:rsidR="006C6DBE" w:rsidRPr="006C6DBE">
        <w:t>«</w:t>
      </w:r>
      <w:r w:rsidR="001B6F43" w:rsidRPr="006C6DBE">
        <w:t>Профилактики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71" w:name="scroll-bookmark-25"/>
      <w:bookmarkStart w:id="72" w:name="_Toc143178117"/>
      <w:bookmarkStart w:id="73" w:name="_Toc143275700"/>
      <w:r w:rsidRPr="006C6DBE">
        <w:rPr>
          <w:color w:val="000000" w:themeColor="text1"/>
        </w:rPr>
        <w:t>Настройка прав на разделы профилактики</w:t>
      </w:r>
      <w:bookmarkEnd w:id="71"/>
      <w:bookmarkEnd w:id="72"/>
      <w:bookmarkEnd w:id="73"/>
    </w:p>
    <w:p w:rsidR="008006DB" w:rsidRPr="006C6DBE" w:rsidRDefault="001B6F43" w:rsidP="006F630C">
      <w:pPr>
        <w:pStyle w:val="phlistitemizedtitle"/>
      </w:pPr>
      <w:r w:rsidRPr="006C6DBE">
        <w:t xml:space="preserve">Чтобы на вкладке </w:t>
      </w:r>
      <w:r w:rsidR="006C6DBE" w:rsidRPr="006C6DBE">
        <w:t>«</w:t>
      </w:r>
      <w:r w:rsidRPr="006C6DBE">
        <w:t>Онкопрофилактика</w:t>
      </w:r>
      <w:r w:rsidR="006C6DBE" w:rsidRPr="006C6DBE">
        <w:t>»</w:t>
      </w:r>
      <w:r w:rsidRPr="006C6DBE">
        <w:t xml:space="preserve"> отображались только те профилактики, на которые у пользователя есть права, выполните следующую настройку:</w:t>
      </w:r>
    </w:p>
    <w:p w:rsidR="00253688" w:rsidRDefault="002E6849" w:rsidP="001A37F5">
      <w:pPr>
        <w:pStyle w:val="phlistitemized1"/>
      </w:pPr>
      <w:r w:rsidRPr="006C6DBE">
        <w:t xml:space="preserve">выделите </w:t>
      </w:r>
      <w:r w:rsidR="001B6F43" w:rsidRPr="006C6DBE">
        <w:t xml:space="preserve">каталог </w:t>
      </w:r>
      <w:r w:rsidR="006C6DBE" w:rsidRPr="006C6DBE">
        <w:t>«</w:t>
      </w:r>
      <w:r w:rsidR="001B6F43" w:rsidRPr="006C6DBE">
        <w:t>Онкопрофилактика</w:t>
      </w:r>
      <w:r w:rsidR="006C6DBE" w:rsidRPr="006C6DBE">
        <w:t>»</w:t>
      </w:r>
      <w:r w:rsidR="001B6F43" w:rsidRPr="006C6DBE">
        <w:t xml:space="preserve"> на форме </w:t>
      </w:r>
      <w:r w:rsidR="006C6DBE" w:rsidRPr="006C6DBE">
        <w:t>«</w:t>
      </w:r>
      <w:r w:rsidR="001B6F43" w:rsidRPr="006C6DBE">
        <w:t>Настройки профилактики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Назначение прав</w:t>
      </w:r>
      <w:r w:rsidR="006C6DBE" w:rsidRPr="006C6DBE">
        <w:t>»</w:t>
      </w:r>
      <w:r w:rsidR="001B6F43" w:rsidRPr="006C6DBE">
        <w:t xml:space="preserve"> на нужном разделе в блоке </w:t>
      </w:r>
      <w:r w:rsidR="006C6DBE" w:rsidRPr="006C6DBE">
        <w:t>«</w:t>
      </w:r>
      <w:r w:rsidR="001B6F43" w:rsidRPr="006C6DBE">
        <w:t>Профилактики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Права записи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_Ref143272668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18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762500" cy="4772526"/>
            <wp:effectExtent l="19050" t="19050" r="0" b="9525"/>
            <wp:docPr id="100034" name="Рисунок 100034" descr="Окно Права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48160" name="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7252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74" w:name="_Ref14327266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18</w:t>
      </w:r>
      <w:r w:rsidR="00942D6B">
        <w:fldChar w:fldCharType="end"/>
      </w:r>
      <w:bookmarkEnd w:id="74"/>
      <w:r w:rsidR="00083149">
        <w:t xml:space="preserve"> – О</w:t>
      </w:r>
      <w:r w:rsidR="00083149" w:rsidRPr="006C6DBE">
        <w:t>кно «Права записи»</w:t>
      </w: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открывшемся окне.</w:t>
      </w:r>
      <w:r w:rsidR="006C6DBE" w:rsidRPr="006C6DBE">
        <w:t xml:space="preserve"> </w:t>
      </w:r>
      <w:r w:rsidR="001B6F43" w:rsidRPr="006C6DBE">
        <w:t xml:space="preserve">Откроется окно </w:t>
      </w:r>
      <w:r w:rsidR="006C6DBE" w:rsidRPr="006C6DBE">
        <w:t>«</w:t>
      </w:r>
      <w:r w:rsidR="001B6F43" w:rsidRPr="006C6DBE">
        <w:t>Поиск пользователя/группы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_Ref143272687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19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733925" cy="2114550"/>
            <wp:effectExtent l="19050" t="19050" r="9525" b="0"/>
            <wp:docPr id="100035" name="Рисунок 100035" descr="Окно Поиск пользователя/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57277" name="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145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75" w:name="_Ref14327268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19</w:t>
      </w:r>
      <w:r w:rsidR="00942D6B">
        <w:fldChar w:fldCharType="end"/>
      </w:r>
      <w:bookmarkEnd w:id="75"/>
      <w:r w:rsidR="00083149" w:rsidRPr="00083149">
        <w:t xml:space="preserve"> </w:t>
      </w:r>
      <w:r w:rsidR="00083149">
        <w:t>– О</w:t>
      </w:r>
      <w:r w:rsidR="00083149" w:rsidRPr="006C6DBE">
        <w:t>кно «Поиск пользователя/группы»</w:t>
      </w:r>
    </w:p>
    <w:p w:rsidR="00253688" w:rsidRDefault="002E6849" w:rsidP="001A37F5">
      <w:pPr>
        <w:pStyle w:val="phlistitemized1"/>
      </w:pPr>
      <w:r w:rsidRPr="006C6DBE">
        <w:t xml:space="preserve">укажите </w:t>
      </w:r>
      <w:r w:rsidR="001B6F43" w:rsidRPr="006C6DBE">
        <w:t xml:space="preserve">сотрудника/специальность/кабинет/роль, которой назначаются права, и нажмите кнопку </w:t>
      </w:r>
      <w:r w:rsidR="006C6DBE" w:rsidRPr="006C6DBE">
        <w:t>«</w:t>
      </w:r>
      <w:r w:rsidR="001B6F43" w:rsidRPr="006C6DBE">
        <w:t>Найти</w:t>
      </w:r>
      <w:r w:rsidR="006C6DBE" w:rsidRPr="006C6DBE">
        <w:t>»</w:t>
      </w:r>
      <w:r w:rsidR="001B6F43" w:rsidRPr="006C6DBE">
        <w:t>. В нижнем блоке отобразится результат поиска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lastRenderedPageBreak/>
        <w:t xml:space="preserve">выделите </w:t>
      </w:r>
      <w:r w:rsidR="001B6F43" w:rsidRPr="006C6DBE">
        <w:t xml:space="preserve">необходимый результат поиска и нажмите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253688">
        <w:t>;</w:t>
      </w:r>
    </w:p>
    <w:p w:rsidR="008006DB" w:rsidRPr="006C6DBE" w:rsidRDefault="002E6849" w:rsidP="001A37F5">
      <w:pPr>
        <w:pStyle w:val="phlistitemized1"/>
      </w:pPr>
      <w:r w:rsidRPr="006C6DBE">
        <w:t xml:space="preserve">укажите </w:t>
      </w:r>
      <w:r w:rsidR="001B6F43" w:rsidRPr="006C6DBE">
        <w:t xml:space="preserve">необходимые права с помощью </w:t>
      </w:r>
      <w:r w:rsidR="005A5E88">
        <w:t>флажков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Наименование разрешения</w:t>
      </w:r>
      <w:r w:rsidR="006C6DBE" w:rsidRPr="006C6DBE">
        <w:t>»</w:t>
      </w:r>
      <w:r w:rsidR="001B6F43" w:rsidRPr="006C6DBE">
        <w:t>:</w:t>
      </w:r>
    </w:p>
    <w:p w:rsidR="008006DB" w:rsidRPr="006C6DBE" w:rsidRDefault="006C6DBE" w:rsidP="001A37F5">
      <w:pPr>
        <w:pStyle w:val="phlistitemized2"/>
      </w:pPr>
      <w:r w:rsidRPr="006C6DBE">
        <w:t>«</w:t>
      </w:r>
      <w:r w:rsidR="001B6F43" w:rsidRPr="006C6DBE">
        <w:t>Просмотр профилактики</w:t>
      </w:r>
      <w:r w:rsidRPr="006C6DBE">
        <w:t>»</w:t>
      </w:r>
      <w:r w:rsidR="001B6F43" w:rsidRPr="006C6DBE">
        <w:t xml:space="preserve"> – на вкладке </w:t>
      </w:r>
      <w:r w:rsidRPr="006C6DBE">
        <w:t>«</w:t>
      </w:r>
      <w:r w:rsidR="001B6F43" w:rsidRPr="006C6DBE">
        <w:t>Онкопрофилактика</w:t>
      </w:r>
      <w:r w:rsidRPr="006C6DBE">
        <w:t>»</w:t>
      </w:r>
      <w:r w:rsidR="001B6F43" w:rsidRPr="006C6DBE">
        <w:t xml:space="preserve"> для пользователя будут отображаться только те профилактики, на про</w:t>
      </w:r>
      <w:r w:rsidR="00E248BA">
        <w:t>смотр которых у него есть права;</w:t>
      </w:r>
    </w:p>
    <w:p w:rsidR="008006DB" w:rsidRPr="006C6DBE" w:rsidRDefault="006C6DBE" w:rsidP="001A37F5">
      <w:pPr>
        <w:pStyle w:val="phlistitemized2"/>
      </w:pPr>
      <w:r w:rsidRPr="006C6DBE">
        <w:t>«</w:t>
      </w:r>
      <w:r w:rsidR="001B6F43" w:rsidRPr="006C6DBE">
        <w:t>Проверка прохождения профилактики</w:t>
      </w:r>
      <w:r w:rsidRPr="006C6DBE">
        <w:t>»</w:t>
      </w:r>
      <w:r w:rsidR="001B6F43" w:rsidRPr="006C6DBE">
        <w:t xml:space="preserve"> – оповещение о необходимости дать направление на профилактику будет отображаться только у тех пользователей, у которых есть соответствующее право;</w:t>
      </w:r>
    </w:p>
    <w:p w:rsidR="008006DB" w:rsidRPr="006C6DBE" w:rsidRDefault="006C6DBE" w:rsidP="001A37F5">
      <w:pPr>
        <w:pStyle w:val="phlistitemized2"/>
      </w:pPr>
      <w:r w:rsidRPr="006C6DBE">
        <w:t>«</w:t>
      </w:r>
      <w:r w:rsidR="001B6F43" w:rsidRPr="006C6DBE">
        <w:t>Проверка направлений на тактику</w:t>
      </w:r>
      <w:r w:rsidRPr="006C6DBE">
        <w:t>»</w:t>
      </w:r>
      <w:r w:rsidR="001B6F43" w:rsidRPr="006C6DBE">
        <w:t xml:space="preserve"> – оповещение о необходимости дать направление на тактику будет отображаться только у тех пользователей, у которых есть соответствующее право.</w:t>
      </w:r>
    </w:p>
    <w:p w:rsidR="00253688" w:rsidRDefault="002E6849" w:rsidP="001A37F5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Закрыть</w:t>
      </w:r>
      <w:r w:rsidR="006C6DBE" w:rsidRPr="006C6DBE">
        <w:t xml:space="preserve">» </w:t>
      </w:r>
      <w:r w:rsidR="001B6F43" w:rsidRPr="006C6DBE">
        <w:t>после назначения прав</w:t>
      </w:r>
      <w:r w:rsidR="00253688">
        <w:t>;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76" w:name="scroll-bookmark-26"/>
      <w:bookmarkStart w:id="77" w:name="_Toc143178118"/>
      <w:bookmarkStart w:id="78" w:name="_Toc143275701"/>
      <w:r w:rsidRPr="006C6DBE">
        <w:rPr>
          <w:color w:val="000000" w:themeColor="text1"/>
        </w:rPr>
        <w:t>Добавление услуг профилактики</w:t>
      </w:r>
      <w:bookmarkEnd w:id="76"/>
      <w:bookmarkEnd w:id="77"/>
      <w:bookmarkEnd w:id="78"/>
    </w:p>
    <w:p w:rsidR="008006DB" w:rsidRPr="006C6DBE" w:rsidRDefault="001B6F43" w:rsidP="006F630C">
      <w:pPr>
        <w:pStyle w:val="phlistitemizedtitle"/>
      </w:pPr>
      <w:r w:rsidRPr="006C6DBE">
        <w:t>Добавьте перечень услуг для соответствующих разделов.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нужный раздел в блоке </w:t>
      </w:r>
      <w:r w:rsidR="006C6DBE" w:rsidRPr="006C6DBE">
        <w:t>«</w:t>
      </w:r>
      <w:r w:rsidR="001B6F43" w:rsidRPr="006C6DBE">
        <w:t>Профилактики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Профилактики: Услуги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Услуги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_Ref143272746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20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071584"/>
            <wp:effectExtent l="19050" t="19050" r="0" b="5080"/>
            <wp:docPr id="100036" name="Рисунок 100036" descr="Окно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51241" name="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715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79" w:name="_Ref14327274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20</w:t>
      </w:r>
      <w:r w:rsidR="00942D6B">
        <w:fldChar w:fldCharType="end"/>
      </w:r>
      <w:bookmarkEnd w:id="79"/>
      <w:r w:rsidR="00083149">
        <w:t xml:space="preserve"> – О</w:t>
      </w:r>
      <w:r w:rsidR="00083149" w:rsidRPr="006C6DBE">
        <w:t>кно «Услуги»</w:t>
      </w:r>
    </w:p>
    <w:p w:rsidR="00253688" w:rsidRDefault="002E6849" w:rsidP="001A37F5">
      <w:pPr>
        <w:pStyle w:val="phlistitemized1"/>
      </w:pPr>
      <w:r w:rsidRPr="006C6DBE">
        <w:t xml:space="preserve">отметьте </w:t>
      </w:r>
      <w:r w:rsidR="005A5E88">
        <w:t>флажком</w:t>
      </w:r>
      <w:r w:rsidR="001B6F43" w:rsidRPr="006C6DBE">
        <w:t xml:space="preserve"> необходимую услугу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. Услуга отобразится в блоке </w:t>
      </w:r>
      <w:r w:rsidR="006C6DBE" w:rsidRPr="006C6DBE">
        <w:t>«</w:t>
      </w:r>
      <w:r w:rsidR="001B6F43" w:rsidRPr="006C6DBE">
        <w:t>Профилактики: Услуги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80" w:name="scroll-bookmark-27"/>
      <w:bookmarkStart w:id="81" w:name="_Toc143178119"/>
      <w:bookmarkStart w:id="82" w:name="_Toc143275702"/>
      <w:r w:rsidRPr="006C6DBE">
        <w:rPr>
          <w:color w:val="000000" w:themeColor="text1"/>
        </w:rPr>
        <w:lastRenderedPageBreak/>
        <w:t>Добавление услуг маршрутизации профилактики</w:t>
      </w:r>
      <w:bookmarkEnd w:id="80"/>
      <w:bookmarkEnd w:id="81"/>
      <w:bookmarkEnd w:id="82"/>
    </w:p>
    <w:p w:rsidR="008006DB" w:rsidRPr="006C6DBE" w:rsidRDefault="001B6F43" w:rsidP="006F630C">
      <w:pPr>
        <w:pStyle w:val="phlistitemizedtitle"/>
      </w:pPr>
      <w:r w:rsidRPr="006C6DBE">
        <w:t>Добавьте перечень услуг, предназначенных для последующей тактики обследования и лечения, для соответствующих разделов.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нужный раздел в блоке </w:t>
      </w:r>
      <w:r w:rsidR="006C6DBE" w:rsidRPr="006C6DBE">
        <w:t>«</w:t>
      </w:r>
      <w:r w:rsidR="001B6F43" w:rsidRPr="006C6DBE">
        <w:t>Профилактики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Профилактики: Услуги маршрутизации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Профилактики: Услуги маршрутизации: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_Ref143272767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21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762500" cy="1158733"/>
            <wp:effectExtent l="19050" t="19050" r="0" b="3810"/>
            <wp:docPr id="100037" name="Рисунок 100037" descr="Окно добавления услуги маршрутизации профилак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0030" name="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587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83" w:name="_Ref14327276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21</w:t>
      </w:r>
      <w:r w:rsidR="00942D6B">
        <w:fldChar w:fldCharType="end"/>
      </w:r>
      <w:bookmarkEnd w:id="83"/>
      <w:r w:rsidR="00083149">
        <w:t xml:space="preserve"> – О</w:t>
      </w:r>
      <w:r w:rsidR="00083149" w:rsidRPr="006C6DBE">
        <w:t>кно «Профилактики: Услуги маршрутизации: добавление»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услугу из справочника </w:t>
      </w:r>
      <w:r w:rsidR="006C6DBE" w:rsidRPr="006C6DBE">
        <w:t>«</w:t>
      </w:r>
      <w:r w:rsidR="001B6F43" w:rsidRPr="006C6DBE">
        <w:t>Услуги</w:t>
      </w:r>
      <w:r w:rsidR="006C6DBE" w:rsidRPr="006C6DBE">
        <w:t>»</w:t>
      </w:r>
      <w:r w:rsidR="001B6F43" w:rsidRPr="006C6DBE">
        <w:t xml:space="preserve"> с помощью кнопки </w:t>
      </w:r>
      <w:r w:rsidR="001B6F43"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00038" name="Рисунок 100038" descr="_scroll_external/attachments/worddavd164ba50fd89579e17350e8417fe3625-81f51dfb8473bc82f6844111627306827aea7c182f03d3c3033a301f039643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06222" name="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1B6F43" w:rsidRPr="006C6DBE">
        <w:t xml:space="preserve">, установите при необходимости </w:t>
      </w:r>
      <w:r w:rsidR="005A5E88">
        <w:t>флажок</w:t>
      </w:r>
      <w:r w:rsidR="001B6F43" w:rsidRPr="006C6DBE">
        <w:t xml:space="preserve"> </w:t>
      </w:r>
      <w:r w:rsidR="006C6DBE" w:rsidRPr="006C6DBE">
        <w:t>«</w:t>
      </w:r>
      <w:r w:rsidR="001B6F43" w:rsidRPr="006C6DBE">
        <w:t>Относится к прочим патологиям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. Услуга маршрутизации отобразится в блоке </w:t>
      </w:r>
      <w:r w:rsidR="006C6DBE" w:rsidRPr="006C6DBE">
        <w:t>«</w:t>
      </w:r>
      <w:r w:rsidR="001B6F43" w:rsidRPr="006C6DBE">
        <w:t>Профилактики: Услуги маршрутизации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84" w:name="scroll-bookmark-28"/>
      <w:bookmarkStart w:id="85" w:name="_Toc143178120"/>
      <w:bookmarkStart w:id="86" w:name="_Toc143275703"/>
      <w:r w:rsidRPr="006C6DBE">
        <w:rPr>
          <w:color w:val="000000" w:themeColor="text1"/>
        </w:rPr>
        <w:t xml:space="preserve">Добавление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Онкопрофилактика</w:t>
      </w:r>
      <w:r w:rsidR="004D2299">
        <w:rPr>
          <w:color w:val="000000" w:themeColor="text1"/>
        </w:rPr>
        <w:t>»</w:t>
      </w:r>
      <w:r w:rsidRPr="006C6DBE">
        <w:rPr>
          <w:color w:val="000000" w:themeColor="text1"/>
        </w:rPr>
        <w:t xml:space="preserve"> в шаблон услуги</w:t>
      </w:r>
      <w:bookmarkEnd w:id="84"/>
      <w:bookmarkEnd w:id="85"/>
      <w:bookmarkEnd w:id="86"/>
    </w:p>
    <w:p w:rsidR="008006DB" w:rsidRPr="006C6DBE" w:rsidRDefault="001B6F43" w:rsidP="006F630C">
      <w:pPr>
        <w:pStyle w:val="phlistitemizedtitle"/>
      </w:pPr>
      <w:r w:rsidRPr="006C6DBE">
        <w:t xml:space="preserve">Добавьте вкладку </w:t>
      </w:r>
      <w:r w:rsidR="006C6DBE" w:rsidRPr="006C6DBE">
        <w:t>«</w:t>
      </w:r>
      <w:r w:rsidRPr="006C6DBE">
        <w:t>Онкопрофилактика</w:t>
      </w:r>
      <w:r w:rsidR="006C6DBE" w:rsidRPr="006C6DBE">
        <w:t>»</w:t>
      </w:r>
      <w:r w:rsidRPr="006C6DBE">
        <w:t xml:space="preserve"> в шаблон услуги.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Состав шаблонов (вкладки)</w:t>
      </w:r>
      <w:r w:rsidR="006C6DBE" w:rsidRPr="006C6DBE">
        <w:t>»</w:t>
      </w:r>
      <w:r w:rsidR="001B6F43" w:rsidRPr="006C6DBE">
        <w:t>. Откроется форма настройки вкладок приема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_Ref143272784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22</w:t>
      </w:r>
      <w:r w:rsidR="00942D6B">
        <w:fldChar w:fldCharType="end"/>
      </w:r>
      <w:r w:rsidR="00083149">
        <w:t>)</w:t>
      </w:r>
      <w:r w:rsidR="001B6F43" w:rsidRPr="006C6DBE">
        <w:t xml:space="preserve">, которая </w:t>
      </w:r>
      <w:r w:rsidR="00083149">
        <w:t>включает три блока</w:t>
      </w:r>
      <w:r w:rsidR="001B6F43" w:rsidRPr="006C6DBE">
        <w:t xml:space="preserve">: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Вкладки приемов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210227"/>
            <wp:effectExtent l="19050" t="19050" r="0" b="9525"/>
            <wp:docPr id="100039" name="Рисунок 100039" descr="Форма настройки вкладок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6601" name="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1022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87" w:name="_Ref14327278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22</w:t>
      </w:r>
      <w:r w:rsidR="00942D6B">
        <w:fldChar w:fldCharType="end"/>
      </w:r>
      <w:bookmarkEnd w:id="87"/>
      <w:r w:rsidR="00083149">
        <w:t xml:space="preserve"> – Ф</w:t>
      </w:r>
      <w:r w:rsidR="00083149" w:rsidRPr="006C6DBE">
        <w:t>орма настройки вкладок приема</w:t>
      </w:r>
    </w:p>
    <w:p w:rsidR="00253688" w:rsidRDefault="002E6849" w:rsidP="001A37F5">
      <w:pPr>
        <w:pStyle w:val="phlistitemized1"/>
      </w:pPr>
      <w:r w:rsidRPr="006C6DBE">
        <w:lastRenderedPageBreak/>
        <w:t xml:space="preserve">выберите </w:t>
      </w:r>
      <w:r w:rsidR="001B6F43" w:rsidRPr="006C6DBE">
        <w:t xml:space="preserve">нужный каталог в блоке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Вкладки приемов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Вкладки приемов: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_Ref143272798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23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810000" cy="3858228"/>
            <wp:effectExtent l="19050" t="19050" r="0" b="9525"/>
            <wp:docPr id="100040" name="Рисунок 100040" descr="Окно Вкладки приемов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67878" name="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5822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88" w:name="_Ref14327279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23</w:t>
      </w:r>
      <w:r w:rsidR="00942D6B">
        <w:fldChar w:fldCharType="end"/>
      </w:r>
      <w:bookmarkEnd w:id="88"/>
      <w:r w:rsidR="00083149">
        <w:t xml:space="preserve"> – О</w:t>
      </w:r>
      <w:r w:rsidR="00083149" w:rsidRPr="006C6DBE">
        <w:t>кно «Вкладки приемов: Добавление»</w:t>
      </w:r>
    </w:p>
    <w:p w:rsidR="00253688" w:rsidRDefault="002E6849" w:rsidP="001A37F5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737357">
        <w:instrText xml:space="preserve"> REF _Ref143271805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8</w:t>
      </w:r>
      <w:r w:rsidR="00942D6B">
        <w:fldChar w:fldCharType="end"/>
      </w:r>
      <w:r w:rsidR="00737357">
        <w:t>)</w:t>
      </w:r>
      <w:r w:rsidR="00253688">
        <w:t>;</w:t>
      </w:r>
    </w:p>
    <w:p w:rsidR="00737357" w:rsidRDefault="00CC5D3B" w:rsidP="00737357">
      <w:pPr>
        <w:pStyle w:val="phtabletitle"/>
      </w:pPr>
      <w:bookmarkStart w:id="89" w:name="_Ref143271805"/>
      <w:r>
        <w:t>Таблица </w:t>
      </w:r>
      <w:r w:rsidR="00942D6B">
        <w:fldChar w:fldCharType="begin"/>
      </w:r>
      <w:r w:rsidR="00737357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8</w:t>
      </w:r>
      <w:r w:rsidR="00942D6B">
        <w:fldChar w:fldCharType="end"/>
      </w:r>
      <w:bookmarkEnd w:id="89"/>
      <w:r w:rsidR="00737357" w:rsidRPr="00737357">
        <w:t xml:space="preserve"> </w:t>
      </w:r>
      <w:r w:rsidR="00737357">
        <w:t xml:space="preserve">– </w:t>
      </w:r>
      <w:r w:rsidR="00737357" w:rsidRPr="006C6DBE">
        <w:t>Заполнение полей в окне добавления вкладки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376"/>
        <w:gridCol w:w="2394"/>
        <w:gridCol w:w="2940"/>
        <w:gridCol w:w="2478"/>
      </w:tblGrid>
      <w:tr w:rsidR="006C6DBE" w:rsidRPr="006C6DBE" w:rsidTr="006C6DBE">
        <w:trPr>
          <w:tblHeader/>
        </w:trPr>
        <w:tc>
          <w:tcPr>
            <w:tcW w:w="1166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вкладки</w:t>
            </w:r>
          </w:p>
        </w:tc>
        <w:tc>
          <w:tcPr>
            <w:tcW w:w="1175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вкладки</w:t>
            </w:r>
          </w:p>
        </w:tc>
        <w:tc>
          <w:tcPr>
            <w:tcW w:w="1443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Имя формы</w:t>
            </w:r>
          </w:p>
        </w:tc>
        <w:tc>
          <w:tcPr>
            <w:tcW w:w="1216" w:type="pct"/>
            <w:hideMark/>
          </w:tcPr>
          <w:p w:rsidR="003073B4" w:rsidRPr="006C6DBE" w:rsidRDefault="003073B4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Пропорционально</w:t>
            </w:r>
          </w:p>
        </w:tc>
      </w:tr>
      <w:tr w:rsidR="006C6DBE" w:rsidRPr="006C6DBE" w:rsidTr="006C6DBE">
        <w:tc>
          <w:tcPr>
            <w:tcW w:w="116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PPX_ONKO_PROF</w:t>
            </w:r>
          </w:p>
        </w:tc>
        <w:tc>
          <w:tcPr>
            <w:tcW w:w="1175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Онкопрофилактика</w:t>
            </w:r>
          </w:p>
        </w:tc>
        <w:tc>
          <w:tcPr>
            <w:tcW w:w="1443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Visit/PPX_ONKO_PROF</w:t>
            </w:r>
          </w:p>
        </w:tc>
        <w:tc>
          <w:tcPr>
            <w:tcW w:w="1216" w:type="pct"/>
            <w:hideMark/>
          </w:tcPr>
          <w:p w:rsidR="003073B4" w:rsidRPr="006C6DBE" w:rsidRDefault="003073B4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</w:tbl>
    <w:p w:rsidR="001A37F5" w:rsidRDefault="001A37F5" w:rsidP="001A37F5">
      <w:pPr>
        <w:pStyle w:val="phnormal"/>
      </w:pPr>
    </w:p>
    <w:p w:rsidR="003073B4" w:rsidRPr="006C6DBE" w:rsidRDefault="003073B4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для сохранения внесенных данных. Запись вкладки появится в окне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>;</w:t>
      </w:r>
    </w:p>
    <w:p w:rsidR="003073B4" w:rsidRPr="006C6DBE" w:rsidRDefault="003073B4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в окне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 xml:space="preserve">. Запись вкладки появится в поле </w:t>
      </w:r>
      <w:r w:rsidR="006C6DBE" w:rsidRPr="006C6DBE">
        <w:t>«</w:t>
      </w:r>
      <w:r w:rsidRPr="006C6DBE">
        <w:t>Вкладка</w:t>
      </w:r>
      <w:r w:rsidR="006C6DBE" w:rsidRPr="006C6DBE">
        <w:t>»</w:t>
      </w:r>
      <w:r w:rsidRPr="006C6DBE">
        <w:t xml:space="preserve"> окна добавления вкладок шаблонов услуг;</w:t>
      </w:r>
    </w:p>
    <w:p w:rsidR="003073B4" w:rsidRPr="006C6DBE" w:rsidRDefault="003073B4" w:rsidP="006F630C">
      <w:pPr>
        <w:pStyle w:val="phlistitemized1"/>
      </w:pPr>
      <w:r w:rsidRPr="006C6DBE">
        <w:t xml:space="preserve">укажите нужное значение в поле </w:t>
      </w:r>
      <w:r w:rsidR="006C6DBE" w:rsidRPr="006C6DBE">
        <w:t>«</w:t>
      </w:r>
      <w:r w:rsidRPr="006C6DBE">
        <w:t>Порядок следования</w:t>
      </w:r>
      <w:r w:rsidR="006C6DBE" w:rsidRPr="006C6DBE">
        <w:t>»</w:t>
      </w:r>
      <w:r w:rsidRPr="006C6DBE">
        <w:t>;</w:t>
      </w:r>
    </w:p>
    <w:p w:rsidR="00253688" w:rsidRDefault="003073B4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. Осуществится сохранение данных вкладки, запись вкладки отобразится на вкладке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 xml:space="preserve"> формы настройки шаблонов услуг</w:t>
      </w:r>
      <w:r w:rsidR="00E248BA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90" w:name="scroll-bookmark-30"/>
      <w:bookmarkStart w:id="91" w:name="_Toc143178121"/>
      <w:bookmarkStart w:id="92" w:name="_Toc143275704"/>
      <w:bookmarkStart w:id="93" w:name="_GoBack"/>
      <w:bookmarkEnd w:id="93"/>
      <w:r w:rsidRPr="006C6DBE">
        <w:rPr>
          <w:color w:val="000000" w:themeColor="text1"/>
        </w:rPr>
        <w:lastRenderedPageBreak/>
        <w:t>Настройки регистра высокого онкологического риска</w:t>
      </w:r>
      <w:bookmarkEnd w:id="90"/>
      <w:bookmarkEnd w:id="91"/>
      <w:bookmarkEnd w:id="92"/>
    </w:p>
    <w:p w:rsidR="008006DB" w:rsidRPr="006C6DBE" w:rsidRDefault="001B6F43">
      <w:pPr>
        <w:pStyle w:val="2"/>
        <w:rPr>
          <w:color w:val="000000" w:themeColor="text1"/>
        </w:rPr>
      </w:pPr>
      <w:bookmarkStart w:id="94" w:name="scroll-bookmark-31"/>
      <w:bookmarkStart w:id="95" w:name="_Toc143178122"/>
      <w:bookmarkStart w:id="96" w:name="_Toc143275705"/>
      <w:r w:rsidRPr="006C6DBE">
        <w:rPr>
          <w:color w:val="000000" w:themeColor="text1"/>
        </w:rPr>
        <w:t>Добавление регистра высокого онкологического риска</w:t>
      </w:r>
      <w:bookmarkEnd w:id="94"/>
      <w:bookmarkEnd w:id="95"/>
      <w:bookmarkEnd w:id="96"/>
    </w:p>
    <w:p w:rsidR="008006DB" w:rsidRPr="006C6DBE" w:rsidRDefault="001B6F43" w:rsidP="006F630C">
      <w:pPr>
        <w:pStyle w:val="phlistitemizedtitle"/>
      </w:pPr>
      <w:r w:rsidRPr="006C6DBE">
        <w:t>Для добавления регистра высокого онкологического риска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>выберите</w:t>
      </w:r>
      <w:r w:rsidRPr="001A37F5">
        <w:rPr>
          <w:rStyle w:val="phlistitemized10"/>
        </w:rPr>
        <w:t xml:space="preserve">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Настройки</w:t>
      </w:r>
      <w:r w:rsidR="00F17BF6">
        <w:t xml:space="preserve">/ </w:t>
      </w:r>
      <w:r w:rsidR="001B6F43" w:rsidRPr="006C6DBE">
        <w:t>Настройка диспансерного наблюдения</w:t>
      </w:r>
      <w:r w:rsidR="00F17BF6">
        <w:t xml:space="preserve">/ </w:t>
      </w:r>
      <w:r w:rsidR="001B6F43" w:rsidRPr="006C6DBE">
        <w:t>Нозологические регистры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_Ref143272808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24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805755"/>
            <wp:effectExtent l="19050" t="19050" r="0" b="4445"/>
            <wp:docPr id="100043" name="Рисунок 100043" descr="Форма Нозологические ре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06622" name="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57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97" w:name="_Ref14327280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24</w:t>
      </w:r>
      <w:r w:rsidR="00942D6B">
        <w:fldChar w:fldCharType="end"/>
      </w:r>
      <w:bookmarkEnd w:id="97"/>
      <w:r w:rsidR="00083149">
        <w:t xml:space="preserve"> – Ф</w:t>
      </w:r>
      <w:r w:rsidR="00083149" w:rsidRPr="006C6DBE">
        <w:t>орма «Нозологические регистры»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1B6F43" w:rsidRPr="006C6DBE">
        <w:t>. Откроется окно</w:t>
      </w:r>
      <w:r w:rsidR="006C6DBE" w:rsidRPr="006C6DBE">
        <w:t xml:space="preserve"> «</w:t>
      </w:r>
      <w:r w:rsidR="001B6F43" w:rsidRPr="006C6DBE">
        <w:t>Нозологические регистры: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_Ref143272834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25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286250" cy="2076013"/>
            <wp:effectExtent l="19050" t="19050" r="0" b="635"/>
            <wp:docPr id="100044" name="Рисунок 100044" descr="Окно добавления нозологических реги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29335" name="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760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98" w:name="_Ref14327283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25</w:t>
      </w:r>
      <w:r w:rsidR="00942D6B">
        <w:fldChar w:fldCharType="end"/>
      </w:r>
      <w:bookmarkEnd w:id="98"/>
      <w:r w:rsidR="00083149">
        <w:t xml:space="preserve"> – О</w:t>
      </w:r>
      <w:r w:rsidR="00083149" w:rsidRPr="006C6DBE">
        <w:t>кно «Нозологические регистры: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CC5D3B">
        <w:instrText xml:space="preserve"> REF _Ref143272261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9</w:t>
      </w:r>
      <w:r w:rsidR="00942D6B">
        <w:fldChar w:fldCharType="end"/>
      </w:r>
      <w:r w:rsidR="00737357">
        <w:t>);</w:t>
      </w:r>
    </w:p>
    <w:p w:rsidR="006F630C" w:rsidRDefault="00CC5D3B" w:rsidP="006F630C">
      <w:pPr>
        <w:pStyle w:val="phtabletitle"/>
      </w:pPr>
      <w:bookmarkStart w:id="99" w:name="_Ref143272261"/>
      <w:r>
        <w:lastRenderedPageBreak/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9</w:t>
      </w:r>
      <w:r w:rsidR="00942D6B">
        <w:fldChar w:fldCharType="end"/>
      </w:r>
      <w:bookmarkEnd w:id="99"/>
      <w:r w:rsidR="006F630C" w:rsidRPr="006F630C">
        <w:t xml:space="preserve"> </w:t>
      </w:r>
      <w:r w:rsidR="006F630C">
        <w:t xml:space="preserve">– </w:t>
      </w:r>
      <w:r w:rsidR="006F630C" w:rsidRPr="006C6DBE">
        <w:t>Заполнение полей в окне добавления нозологического регистра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867"/>
        <w:gridCol w:w="1979"/>
        <w:gridCol w:w="1467"/>
        <w:gridCol w:w="2459"/>
        <w:gridCol w:w="1092"/>
        <w:gridCol w:w="1324"/>
      </w:tblGrid>
      <w:tr w:rsidR="006C6DBE" w:rsidRPr="006C6DBE" w:rsidTr="006F630C">
        <w:trPr>
          <w:tblHeader/>
        </w:trPr>
        <w:tc>
          <w:tcPr>
            <w:tcW w:w="916" w:type="pct"/>
            <w:hideMark/>
          </w:tcPr>
          <w:p w:rsidR="00BF3D72" w:rsidRPr="006C6DBE" w:rsidRDefault="00BF3D7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Краткое наименование</w:t>
            </w:r>
          </w:p>
        </w:tc>
        <w:tc>
          <w:tcPr>
            <w:tcW w:w="971" w:type="pct"/>
            <w:hideMark/>
          </w:tcPr>
          <w:p w:rsidR="00BF3D72" w:rsidRPr="006C6DBE" w:rsidRDefault="00BF3D7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Полное наименование</w:t>
            </w:r>
          </w:p>
        </w:tc>
        <w:tc>
          <w:tcPr>
            <w:tcW w:w="720" w:type="pct"/>
            <w:hideMark/>
          </w:tcPr>
          <w:p w:rsidR="00BF3D72" w:rsidRPr="006C6DBE" w:rsidRDefault="00BF3D7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Включать пациентов в регистр</w:t>
            </w:r>
          </w:p>
        </w:tc>
        <w:tc>
          <w:tcPr>
            <w:tcW w:w="1207" w:type="pct"/>
            <w:hideMark/>
          </w:tcPr>
          <w:p w:rsidR="00BF3D72" w:rsidRPr="006C6DBE" w:rsidRDefault="00BF3D7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карты учета</w:t>
            </w:r>
          </w:p>
        </w:tc>
        <w:tc>
          <w:tcPr>
            <w:tcW w:w="536" w:type="pct"/>
            <w:hideMark/>
          </w:tcPr>
          <w:p w:rsidR="00BF3D72" w:rsidRPr="006C6DBE" w:rsidRDefault="00BF3D7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Регион</w:t>
            </w:r>
          </w:p>
        </w:tc>
        <w:tc>
          <w:tcPr>
            <w:tcW w:w="650" w:type="pct"/>
            <w:hideMark/>
          </w:tcPr>
          <w:p w:rsidR="00BF3D72" w:rsidRPr="006C6DBE" w:rsidRDefault="00BF3D7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регистра</w:t>
            </w:r>
          </w:p>
        </w:tc>
      </w:tr>
      <w:tr w:rsidR="006C6DBE" w:rsidRPr="006C6DBE" w:rsidTr="006F630C">
        <w:tc>
          <w:tcPr>
            <w:tcW w:w="916" w:type="pct"/>
            <w:hideMark/>
          </w:tcPr>
          <w:p w:rsidR="00BF3D72" w:rsidRPr="006C6DBE" w:rsidRDefault="00BF3D7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CancerRisk</w:t>
            </w:r>
          </w:p>
        </w:tc>
        <w:tc>
          <w:tcPr>
            <w:tcW w:w="971" w:type="pct"/>
            <w:hideMark/>
          </w:tcPr>
          <w:p w:rsidR="00BF3D72" w:rsidRPr="006C6DBE" w:rsidRDefault="00BF3D7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Регистр высокого онкологического риска</w:t>
            </w:r>
          </w:p>
        </w:tc>
        <w:tc>
          <w:tcPr>
            <w:tcW w:w="720" w:type="pct"/>
            <w:hideMark/>
          </w:tcPr>
          <w:p w:rsidR="00BF3D72" w:rsidRPr="006C6DBE" w:rsidRDefault="00BF3D7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заполнении D3-формы</w:t>
            </w:r>
          </w:p>
        </w:tc>
        <w:tc>
          <w:tcPr>
            <w:tcW w:w="1207" w:type="pct"/>
            <w:hideMark/>
          </w:tcPr>
          <w:p w:rsidR="00BF3D72" w:rsidRPr="006C6DBE" w:rsidRDefault="00BF3D7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NR/cancer_risk_registr</w:t>
            </w:r>
          </w:p>
        </w:tc>
        <w:tc>
          <w:tcPr>
            <w:tcW w:w="536" w:type="pct"/>
            <w:hideMark/>
          </w:tcPr>
          <w:p w:rsidR="00BF3D72" w:rsidRPr="006C6DBE" w:rsidRDefault="00BF3D7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</w:t>
            </w:r>
          </w:p>
        </w:tc>
        <w:tc>
          <w:tcPr>
            <w:tcW w:w="650" w:type="pct"/>
            <w:hideMark/>
          </w:tcPr>
          <w:p w:rsidR="00BF3D72" w:rsidRPr="006C6DBE" w:rsidRDefault="00BF3D7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Риск онкология</w:t>
            </w:r>
          </w:p>
        </w:tc>
      </w:tr>
    </w:tbl>
    <w:p w:rsidR="00BF3D72" w:rsidRPr="006C6DBE" w:rsidRDefault="00BF3D72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Регистр отобразится в блоке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заполните </w:t>
      </w:r>
      <w:r w:rsidR="001B6F43" w:rsidRPr="006C6DBE">
        <w:t>вкладки в нижнем блоке. Подробное описание вкладок представлено ниже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100" w:name="scroll-bookmark-33"/>
      <w:bookmarkStart w:id="101" w:name="_Toc143178123"/>
      <w:bookmarkStart w:id="102" w:name="_Toc143275706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Мед. организации</w:t>
      </w:r>
      <w:bookmarkEnd w:id="100"/>
      <w:bookmarkEnd w:id="101"/>
      <w:r w:rsidR="004D2299">
        <w:rPr>
          <w:color w:val="000000" w:themeColor="text1"/>
        </w:rPr>
        <w:t>»</w:t>
      </w:r>
      <w:bookmarkEnd w:id="102"/>
    </w:p>
    <w:p w:rsidR="008006DB" w:rsidRPr="006C6DBE" w:rsidRDefault="001B6F43" w:rsidP="006F630C">
      <w:pPr>
        <w:pStyle w:val="phnormal"/>
      </w:pPr>
      <w:r w:rsidRPr="006C6DBE">
        <w:t>На данной вкладке производится настройка медицинских организаций, которые могут включать пациентов в регистр.</w:t>
      </w:r>
    </w:p>
    <w:p w:rsidR="00BF3D72" w:rsidRPr="006C6DBE" w:rsidRDefault="00BF3D72" w:rsidP="006F630C">
      <w:pPr>
        <w:pStyle w:val="phlistitemizedtitle"/>
      </w:pPr>
      <w:r w:rsidRPr="006C6DBE">
        <w:t>Для настройки медицинских организаций, которые могут включать пациентов в регистр, выполните следующие действия:</w:t>
      </w:r>
    </w:p>
    <w:p w:rsidR="00BF3D72" w:rsidRPr="006C6DBE" w:rsidRDefault="00BF3D72" w:rsidP="006F630C">
      <w:pPr>
        <w:pStyle w:val="phlistitemized1"/>
      </w:pPr>
      <w:r w:rsidRPr="006C6DBE">
        <w:t xml:space="preserve">выберите запись регистра </w:t>
      </w:r>
      <w:r w:rsidR="006C6DBE" w:rsidRPr="006C6DBE">
        <w:t>«</w:t>
      </w:r>
      <w:r w:rsidRPr="006C6DBE">
        <w:t>Регистр высокого онкологического риска</w:t>
      </w:r>
      <w:r w:rsidR="006C6DBE" w:rsidRPr="006C6DBE">
        <w:t>»</w:t>
      </w:r>
      <w:r w:rsidRPr="006C6DBE">
        <w:t xml:space="preserve"> в блоке</w:t>
      </w:r>
      <w:r w:rsidR="006C6DBE" w:rsidRPr="006C6DBE">
        <w:t xml:space="preserve"> «</w:t>
      </w:r>
      <w:r w:rsidRPr="006C6DBE">
        <w:t>Нозологические регистры</w:t>
      </w:r>
      <w:r w:rsidR="006C6DBE" w:rsidRPr="006C6DBE">
        <w:t>»</w:t>
      </w:r>
      <w:r w:rsidRPr="006C6DBE">
        <w:t>;</w:t>
      </w:r>
    </w:p>
    <w:p w:rsidR="00BF3D72" w:rsidRPr="006C6DBE" w:rsidRDefault="00BF3D72" w:rsidP="006F630C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на вкладке </w:t>
      </w:r>
      <w:r w:rsidR="006C6DBE" w:rsidRPr="006C6DBE">
        <w:t>«</w:t>
      </w:r>
      <w:r w:rsidRPr="006C6DBE">
        <w:t>Мед. организации</w:t>
      </w:r>
      <w:r w:rsidR="006C6DBE" w:rsidRPr="006C6DBE">
        <w:t>»</w:t>
      </w:r>
      <w:r w:rsidRPr="006C6DBE">
        <w:t xml:space="preserve">. Откроется окно </w:t>
      </w:r>
      <w:r w:rsidR="006C6DBE" w:rsidRPr="006C6DBE">
        <w:t>«</w:t>
      </w:r>
      <w:r w:rsidRPr="006C6DBE">
        <w:t xml:space="preserve">Основная </w:t>
      </w:r>
      <w:r w:rsidR="00CC5D3B">
        <w:t>Таблица </w:t>
      </w:r>
      <w:r w:rsidRPr="006C6DBE">
        <w:t>ЛПУ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_Ref143272849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26</w:t>
      </w:r>
      <w:r w:rsidR="00942D6B">
        <w:fldChar w:fldCharType="end"/>
      </w:r>
      <w:r w:rsidR="00083149">
        <w:t>)</w:t>
      </w:r>
      <w:r w:rsidRPr="006C6DBE">
        <w:t>;</w:t>
      </w:r>
    </w:p>
    <w:p w:rsidR="00F17BF6" w:rsidRDefault="00BF3D72" w:rsidP="00F17BF6">
      <w:pPr>
        <w:pStyle w:val="phfigure"/>
      </w:pPr>
      <w:r w:rsidRPr="006C6DBE">
        <w:rPr>
          <w:rFonts w:cs="Arial"/>
          <w:noProof/>
          <w:color w:val="000000" w:themeColor="text1"/>
          <w:sz w:val="21"/>
          <w:szCs w:val="21"/>
        </w:rPr>
        <w:drawing>
          <wp:inline distT="0" distB="0" distL="0" distR="0">
            <wp:extent cx="3637303" cy="3212326"/>
            <wp:effectExtent l="19050" t="19050" r="1270" b="7620"/>
            <wp:docPr id="30" name="Рисунок 30" descr="C:\Users\Александр\Downloads\image2023-6-20_17-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ownloads\image2023-6-20_17-4-3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04" cy="3210914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72" w:rsidRPr="006C6DBE" w:rsidRDefault="00F17BF6" w:rsidP="006F630C">
      <w:pPr>
        <w:pStyle w:val="phfiguretitle"/>
      </w:pPr>
      <w:bookmarkStart w:id="103" w:name="_Ref143272849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26</w:t>
      </w:r>
      <w:r w:rsidR="00942D6B">
        <w:fldChar w:fldCharType="end"/>
      </w:r>
      <w:bookmarkEnd w:id="103"/>
      <w:r w:rsidR="00083149">
        <w:t xml:space="preserve"> –</w:t>
      </w:r>
      <w:r w:rsidR="00083149" w:rsidRPr="00083149">
        <w:t xml:space="preserve"> </w:t>
      </w:r>
      <w:r w:rsidR="00083149">
        <w:t>О</w:t>
      </w:r>
      <w:r w:rsidR="00083149" w:rsidRPr="006C6DBE">
        <w:t xml:space="preserve">кно «Основная </w:t>
      </w:r>
      <w:r w:rsidR="00083149">
        <w:t>Таблица </w:t>
      </w:r>
      <w:r w:rsidR="00083149" w:rsidRPr="006C6DBE">
        <w:t>ЛПУ»</w:t>
      </w:r>
    </w:p>
    <w:p w:rsidR="00BF3D72" w:rsidRPr="006C6DBE" w:rsidRDefault="00BF3D72" w:rsidP="006F630C">
      <w:pPr>
        <w:pStyle w:val="phlistitemized1"/>
      </w:pPr>
      <w:r w:rsidRPr="006C6DBE">
        <w:lastRenderedPageBreak/>
        <w:t>отметьте флажками организации, в которых будут создаваться записи в регистре;</w:t>
      </w:r>
    </w:p>
    <w:p w:rsidR="00253688" w:rsidRDefault="00BF3D72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. Мед. организации отобразятся на вкладке </w:t>
      </w:r>
      <w:r w:rsidR="006C6DBE" w:rsidRPr="006C6DBE">
        <w:t>«</w:t>
      </w:r>
      <w:r w:rsidRPr="006C6DBE">
        <w:t>Мед. организации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104" w:name="scroll-bookmark-34"/>
      <w:bookmarkStart w:id="105" w:name="_Toc143178124"/>
      <w:bookmarkStart w:id="106" w:name="_Toc143275707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Права доступа в текущем ЛПУ</w:t>
      </w:r>
      <w:bookmarkEnd w:id="104"/>
      <w:bookmarkEnd w:id="105"/>
      <w:r w:rsidR="004D2299">
        <w:rPr>
          <w:color w:val="000000" w:themeColor="text1"/>
        </w:rPr>
        <w:t>»</w:t>
      </w:r>
      <w:bookmarkEnd w:id="106"/>
    </w:p>
    <w:p w:rsidR="008006DB" w:rsidRPr="006C6DBE" w:rsidRDefault="001B6F43" w:rsidP="006F630C">
      <w:pPr>
        <w:pStyle w:val="phnormal"/>
      </w:pPr>
      <w:r w:rsidRPr="006C6DBE">
        <w:t xml:space="preserve">На данной вкладке производится настройка прав доступа. Вкладка </w:t>
      </w:r>
      <w:r w:rsidR="00083149">
        <w:t>включает три блока</w:t>
      </w:r>
      <w:r w:rsidRPr="006C6DBE">
        <w:t xml:space="preserve">: </w:t>
      </w:r>
      <w:r w:rsidR="006C6DBE" w:rsidRPr="006C6DBE">
        <w:t>«</w:t>
      </w:r>
      <w:r w:rsidRPr="006C6DBE">
        <w:t>Назначение прав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Права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Права на статусы извещений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_Ref143272857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27</w:t>
      </w:r>
      <w:r w:rsidR="00942D6B">
        <w:fldChar w:fldCharType="end"/>
      </w:r>
      <w:r w:rsidR="00083149">
        <w:t>)</w:t>
      </w:r>
      <w:r w:rsidRPr="006C6DBE">
        <w:t>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509579"/>
            <wp:effectExtent l="19050" t="19050" r="0" b="5080"/>
            <wp:docPr id="100050" name="Рисунок 100050" descr="Вкладка Права доступа в текущем Л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30803" name="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095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6F630C">
      <w:pPr>
        <w:pStyle w:val="phfiguretitle"/>
      </w:pPr>
      <w:bookmarkStart w:id="107" w:name="_Ref14327285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27</w:t>
      </w:r>
      <w:r w:rsidR="00942D6B">
        <w:fldChar w:fldCharType="end"/>
      </w:r>
      <w:bookmarkEnd w:id="107"/>
      <w:r w:rsidR="00083149">
        <w:t xml:space="preserve"> – </w:t>
      </w:r>
      <w:r w:rsidR="00083149">
        <w:rPr>
          <w:color w:val="000000" w:themeColor="text1"/>
        </w:rPr>
        <w:t>В</w:t>
      </w:r>
      <w:r w:rsidR="00083149" w:rsidRPr="006C6DBE">
        <w:rPr>
          <w:color w:val="000000" w:themeColor="text1"/>
        </w:rPr>
        <w:t>кладк</w:t>
      </w:r>
      <w:r w:rsidR="00083149">
        <w:rPr>
          <w:color w:val="000000" w:themeColor="text1"/>
        </w:rPr>
        <w:t>а</w:t>
      </w:r>
      <w:r w:rsidR="00083149" w:rsidRPr="006C6DBE">
        <w:rPr>
          <w:color w:val="000000" w:themeColor="text1"/>
        </w:rPr>
        <w:t xml:space="preserve"> </w:t>
      </w:r>
      <w:r w:rsidR="00083149">
        <w:rPr>
          <w:color w:val="000000" w:themeColor="text1"/>
        </w:rPr>
        <w:t>«</w:t>
      </w:r>
      <w:r w:rsidR="00083149" w:rsidRPr="006C6DBE">
        <w:rPr>
          <w:color w:val="000000" w:themeColor="text1"/>
        </w:rPr>
        <w:t>Права доступа в текущем ЛПУ</w:t>
      </w:r>
      <w:r w:rsidR="00083149">
        <w:rPr>
          <w:color w:val="000000" w:themeColor="text1"/>
        </w:rPr>
        <w:t>»</w:t>
      </w:r>
    </w:p>
    <w:p w:rsidR="008006DB" w:rsidRPr="006C6DBE" w:rsidRDefault="001B6F43" w:rsidP="006F630C">
      <w:pPr>
        <w:pStyle w:val="phlistitemizedtitle"/>
        <w:rPr>
          <w:color w:val="000000" w:themeColor="text1"/>
        </w:rPr>
      </w:pPr>
      <w:r w:rsidRPr="006C6DBE">
        <w:rPr>
          <w:color w:val="000000" w:themeColor="text1"/>
        </w:rPr>
        <w:t>Чтобы настроить права</w:t>
      </w:r>
      <w:r w:rsidR="00B16EEE">
        <w:rPr>
          <w:color w:val="000000" w:themeColor="text1"/>
        </w:rPr>
        <w:t xml:space="preserve">,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>кабинет/роль/специальность/сотрудника из выпадающего списка в первом поле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выберите </w:t>
      </w:r>
      <w:r w:rsidR="001B6F43" w:rsidRPr="006C6DBE">
        <w:t>значение из выпадающего списка во втором поле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отметьте </w:t>
      </w:r>
      <w:r w:rsidR="005A5E88">
        <w:t>флажками</w:t>
      </w:r>
      <w:r w:rsidR="001B6F43" w:rsidRPr="006C6DBE">
        <w:t xml:space="preserve"> необходимые права в зависимости от роли в регистре в блоке </w:t>
      </w:r>
      <w:r w:rsidR="006C6DBE" w:rsidRPr="006C6DBE">
        <w:t>«</w:t>
      </w:r>
      <w:r w:rsidR="001B6F43" w:rsidRPr="006C6DBE">
        <w:t>Права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отметьте </w:t>
      </w:r>
      <w:r w:rsidR="005A5E88">
        <w:t>флажками</w:t>
      </w:r>
      <w:r w:rsidR="005A5E88" w:rsidRPr="006C6DBE">
        <w:t xml:space="preserve"> </w:t>
      </w:r>
      <w:r w:rsidR="001B6F43" w:rsidRPr="006C6DBE">
        <w:t xml:space="preserve">необходимые права в зависимости от роли в регистре в блоке </w:t>
      </w:r>
      <w:r w:rsidR="006C6DBE" w:rsidRPr="006C6DBE">
        <w:t>«</w:t>
      </w:r>
      <w:r w:rsidR="001B6F43" w:rsidRPr="006C6DBE">
        <w:t>Права на статусы извещений</w:t>
      </w:r>
      <w:r w:rsidR="006C6DBE" w:rsidRPr="006C6DBE">
        <w:t>»</w:t>
      </w:r>
      <w:r w:rsidR="00253688">
        <w:t>;</w:t>
      </w:r>
    </w:p>
    <w:p w:rsidR="00253688" w:rsidRDefault="002E6849" w:rsidP="001A37F5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Назначить выделенное право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108" w:name="scroll-bookmark-35"/>
      <w:bookmarkStart w:id="109" w:name="_Toc143178125"/>
      <w:bookmarkStart w:id="110" w:name="_Toc143275708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Отчеты</w:t>
      </w:r>
      <w:bookmarkEnd w:id="108"/>
      <w:bookmarkEnd w:id="109"/>
      <w:r w:rsidR="004D2299">
        <w:rPr>
          <w:color w:val="000000" w:themeColor="text1"/>
        </w:rPr>
        <w:t>»</w:t>
      </w:r>
      <w:bookmarkEnd w:id="110"/>
    </w:p>
    <w:p w:rsidR="008006DB" w:rsidRPr="006C6DBE" w:rsidRDefault="001B6F43" w:rsidP="006F630C">
      <w:pPr>
        <w:pStyle w:val="phnormal"/>
      </w:pPr>
      <w:r w:rsidRPr="006C6DBE">
        <w:t>На данной вкладке производится настройка отчетов регистра высокого онкологического риска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_Ref143272905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28</w:t>
      </w:r>
      <w:r w:rsidR="00942D6B">
        <w:fldChar w:fldCharType="end"/>
      </w:r>
      <w:r w:rsidR="00083149">
        <w:t>)</w:t>
      </w:r>
      <w:r w:rsidRPr="006C6DBE">
        <w:t>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5395595" cy="1190896"/>
            <wp:effectExtent l="19050" t="19050" r="0" b="9525"/>
            <wp:docPr id="100051" name="Рисунок 100051" descr="Вкладка От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22673" name="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9089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11" w:name="_Ref14327290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28</w:t>
      </w:r>
      <w:r w:rsidR="00942D6B">
        <w:fldChar w:fldCharType="end"/>
      </w:r>
      <w:bookmarkEnd w:id="111"/>
      <w:r w:rsidR="00083149">
        <w:t xml:space="preserve"> –Вкладка</w:t>
      </w:r>
      <w:r w:rsidR="00083149" w:rsidRPr="006C6DBE">
        <w:rPr>
          <w:color w:val="000000" w:themeColor="text1"/>
        </w:rPr>
        <w:t xml:space="preserve"> </w:t>
      </w:r>
      <w:r w:rsidR="00083149">
        <w:rPr>
          <w:color w:val="000000" w:themeColor="text1"/>
        </w:rPr>
        <w:t>«</w:t>
      </w:r>
      <w:r w:rsidR="00083149" w:rsidRPr="006C6DBE">
        <w:rPr>
          <w:color w:val="000000" w:themeColor="text1"/>
        </w:rPr>
        <w:t>Отчеты</w:t>
      </w:r>
      <w:r w:rsidR="00083149">
        <w:rPr>
          <w:color w:val="000000" w:themeColor="text1"/>
        </w:rPr>
        <w:t>»</w:t>
      </w:r>
    </w:p>
    <w:p w:rsidR="008006DB" w:rsidRPr="006C6DBE" w:rsidRDefault="001B6F43" w:rsidP="006F630C">
      <w:pPr>
        <w:pStyle w:val="phlistitemizedtitle"/>
        <w:rPr>
          <w:color w:val="000000" w:themeColor="text1"/>
        </w:rPr>
      </w:pPr>
      <w:r w:rsidRPr="006C6DBE">
        <w:rPr>
          <w:color w:val="000000" w:themeColor="text1"/>
        </w:rPr>
        <w:t>Чтобы добавить отчет</w:t>
      </w:r>
      <w:r w:rsidR="00B16EEE">
        <w:rPr>
          <w:color w:val="000000" w:themeColor="text1"/>
        </w:rPr>
        <w:t xml:space="preserve">,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Отчеты: Добавление</w:t>
      </w:r>
      <w:r w:rsidR="006C6DBE" w:rsidRPr="006C6DBE">
        <w:t>»</w:t>
      </w:r>
      <w:r w:rsidR="00A2227D">
        <w:t xml:space="preserve"> (</w:t>
      </w:r>
      <w:r w:rsidR="00942D6B">
        <w:fldChar w:fldCharType="begin"/>
      </w:r>
      <w:r w:rsidR="00A2227D">
        <w:instrText xml:space="preserve"> REF _Ref143271912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29</w:t>
      </w:r>
      <w:r w:rsidR="00942D6B">
        <w:fldChar w:fldCharType="end"/>
      </w:r>
      <w:r w:rsidR="00A2227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810000" cy="2106706"/>
            <wp:effectExtent l="19050" t="19050" r="0" b="8255"/>
            <wp:docPr id="100052" name="Рисунок 100052" descr="Окно добавления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1532" name="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067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A2227D">
      <w:pPr>
        <w:pStyle w:val="phfiguretitle"/>
      </w:pPr>
      <w:bookmarkStart w:id="112" w:name="_Ref14327191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29</w:t>
      </w:r>
      <w:r w:rsidR="00942D6B">
        <w:fldChar w:fldCharType="end"/>
      </w:r>
      <w:bookmarkEnd w:id="112"/>
      <w:r w:rsidR="00A2227D">
        <w:t xml:space="preserve"> – О</w:t>
      </w:r>
      <w:r w:rsidR="00A2227D" w:rsidRPr="006C6DBE">
        <w:t>кно «Отчеты: Добавление»</w:t>
      </w:r>
    </w:p>
    <w:p w:rsidR="00253688" w:rsidRDefault="002E6849" w:rsidP="006F630C">
      <w:pPr>
        <w:pStyle w:val="phlistitemized1"/>
      </w:pPr>
      <w:r w:rsidRPr="006C6DBE">
        <w:t xml:space="preserve">настройте </w:t>
      </w:r>
      <w:r w:rsidR="001B6F43" w:rsidRPr="006C6DBE">
        <w:t>отчеты в соответствии с таблицей ниже</w:t>
      </w:r>
      <w:r w:rsidR="00A2227D">
        <w:t xml:space="preserve"> (</w:t>
      </w:r>
      <w:r w:rsidR="00942D6B">
        <w:fldChar w:fldCharType="begin"/>
      </w:r>
      <w:r w:rsidR="00A2227D">
        <w:instrText xml:space="preserve"> REF _Ref143271878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10</w:t>
      </w:r>
      <w:r w:rsidR="00942D6B">
        <w:fldChar w:fldCharType="end"/>
      </w:r>
      <w:r w:rsidR="00A2227D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13" w:name="_Ref143271878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10</w:t>
      </w:r>
      <w:r w:rsidR="00942D6B">
        <w:fldChar w:fldCharType="end"/>
      </w:r>
      <w:bookmarkEnd w:id="113"/>
      <w:r w:rsidR="00A2227D">
        <w:t xml:space="preserve"> – Настройка отчетов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72"/>
        <w:gridCol w:w="3472"/>
        <w:gridCol w:w="3470"/>
      </w:tblGrid>
      <w:tr w:rsidR="006C6DBE" w:rsidRPr="006C6DBE" w:rsidTr="006F630C">
        <w:trPr>
          <w:tblHeader/>
        </w:trPr>
        <w:tc>
          <w:tcPr>
            <w:tcW w:w="166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114" w:name="scroll-bookmark-36"/>
            <w:r w:rsidRPr="006C6DBE">
              <w:rPr>
                <w:color w:val="000000" w:themeColor="text1"/>
              </w:rPr>
              <w:t>Код отчета</w:t>
            </w:r>
            <w:bookmarkEnd w:id="114"/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Название отчета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Типы заявок</w:t>
            </w:r>
          </w:p>
        </w:tc>
      </w:tr>
      <w:tr w:rsidR="006C6DBE" w:rsidRPr="006C6DBE" w:rsidTr="006F630C"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control_card_onko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Контрольная карта диспансерного наблюдения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Контрольная карта</w:t>
            </w:r>
          </w:p>
        </w:tc>
      </w:tr>
      <w:tr w:rsidR="006C6DBE" w:rsidRPr="006C6DBE" w:rsidTr="006F630C"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ag_relatives_info_report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родственниках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Включение;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Изменение;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  <w:tr w:rsidR="006C6DBE" w:rsidRPr="006C6DBE" w:rsidTr="006F630C"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questionary_report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Анкета</w:t>
            </w:r>
          </w:p>
        </w:tc>
        <w:tc>
          <w:tcPr>
            <w:tcW w:w="166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Включение;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Изменение;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15" w:name="scroll-bookmark-37"/>
      <w:bookmarkStart w:id="116" w:name="_Toc143178126"/>
      <w:bookmarkStart w:id="117" w:name="_Toc143275709"/>
      <w:r w:rsidRPr="006C6DBE">
        <w:rPr>
          <w:color w:val="000000" w:themeColor="text1"/>
        </w:rPr>
        <w:lastRenderedPageBreak/>
        <w:t>Добавление нового типа регистра</w:t>
      </w:r>
      <w:bookmarkEnd w:id="115"/>
      <w:bookmarkEnd w:id="116"/>
      <w:bookmarkEnd w:id="117"/>
    </w:p>
    <w:p w:rsidR="008006DB" w:rsidRPr="006C6DBE" w:rsidRDefault="001B6F43" w:rsidP="006F630C">
      <w:pPr>
        <w:pStyle w:val="phlistitemizedtitle"/>
      </w:pPr>
      <w:r w:rsidRPr="006C6DBE">
        <w:t>Заведите новый тип регистра.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Словари-админ</w:t>
      </w:r>
      <w:r w:rsidR="006C6DBE" w:rsidRPr="006C6DBE">
        <w:t>»</w:t>
      </w:r>
      <w:r w:rsidR="001B6F43" w:rsidRPr="006C6DBE">
        <w:t>. Откроется форма настройки словарей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_Ref143272955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30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403313"/>
            <wp:effectExtent l="19050" t="19050" r="0" b="6985"/>
            <wp:docPr id="100053" name="Рисунок 100053" descr="Форма Словари-ад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77547" name="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033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18" w:name="_Ref14327295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30</w:t>
      </w:r>
      <w:r w:rsidR="00942D6B">
        <w:fldChar w:fldCharType="end"/>
      </w:r>
      <w:bookmarkEnd w:id="118"/>
      <w:r w:rsidR="00083149">
        <w:t xml:space="preserve"> – Ф</w:t>
      </w:r>
      <w:r w:rsidR="00083149" w:rsidRPr="006C6DBE">
        <w:t>орма настройки словарей</w:t>
      </w:r>
    </w:p>
    <w:p w:rsidR="00253688" w:rsidRDefault="002E6849" w:rsidP="006F630C">
      <w:pPr>
        <w:pStyle w:val="phlistitemized1"/>
      </w:pPr>
      <w:r w:rsidRPr="006C6DBE">
        <w:t xml:space="preserve">найдите </w:t>
      </w:r>
      <w:r w:rsidR="001B6F43" w:rsidRPr="006C6DBE">
        <w:t xml:space="preserve">по имени раздела или коду словарь </w:t>
      </w:r>
      <w:r w:rsidR="006C6DBE" w:rsidRPr="006C6DBE">
        <w:t>«</w:t>
      </w:r>
      <w:r w:rsidR="001B6F43" w:rsidRPr="006C6DBE">
        <w:t>Тип нозологического регистра</w:t>
      </w:r>
      <w:r w:rsidR="006C6DBE" w:rsidRPr="006C6DBE">
        <w:t>»</w:t>
      </w:r>
      <w:r w:rsidR="001B6F43" w:rsidRPr="006C6DBE">
        <w:t xml:space="preserve"> (код словаря </w:t>
      </w:r>
      <w:r w:rsidR="006C6DBE" w:rsidRPr="006C6DBE">
        <w:t>«</w:t>
      </w:r>
      <w:r w:rsidR="001B6F43" w:rsidRPr="006C6DBE">
        <w:t>NOS_REGISTR_TYPES</w:t>
      </w:r>
      <w:r w:rsidR="006C6DBE" w:rsidRPr="006C6DBE">
        <w:t>»</w:t>
      </w:r>
      <w:r w:rsidR="001B6F43" w:rsidRPr="006C6DBE">
        <w:t>)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перейдите </w:t>
      </w:r>
      <w:r w:rsidR="001B6F43" w:rsidRPr="006C6DBE">
        <w:t xml:space="preserve">по ссылке с наименованием раздела или кода. Откроется окно </w:t>
      </w:r>
      <w:r w:rsidR="006C6DBE" w:rsidRPr="006C6DBE">
        <w:t>«</w:t>
      </w:r>
      <w:r w:rsidR="001B6F43" w:rsidRPr="006C6DBE">
        <w:t>Тип нозологического регистра</w:t>
      </w:r>
      <w:r w:rsidR="006C6DBE" w:rsidRPr="006C6DBE">
        <w:t>»</w:t>
      </w:r>
      <w:r w:rsidR="001B6F43" w:rsidRPr="006C6DBE">
        <w:t xml:space="preserve"> с созданными значениями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_Ref143272964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31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363249"/>
            <wp:effectExtent l="19050" t="19050" r="0" b="8890"/>
            <wp:docPr id="100054" name="Рисунок 100054" descr="Окно Тип нозологического рег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11807" name="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632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19" w:name="_Ref14327296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31</w:t>
      </w:r>
      <w:r w:rsidR="00942D6B">
        <w:fldChar w:fldCharType="end"/>
      </w:r>
      <w:bookmarkEnd w:id="119"/>
      <w:r w:rsidR="00083149">
        <w:t xml:space="preserve"> – О</w:t>
      </w:r>
      <w:r w:rsidR="00083149" w:rsidRPr="006C6DBE">
        <w:t>кно «Тип нозологического регистра»</w:t>
      </w:r>
    </w:p>
    <w:p w:rsidR="008006DB" w:rsidRPr="006C6DBE" w:rsidRDefault="006F630C" w:rsidP="006F630C">
      <w:pPr>
        <w:pStyle w:val="phnormal"/>
      </w:pPr>
      <w:r w:rsidRPr="006F630C">
        <w:rPr>
          <w:b/>
        </w:rPr>
        <w:t>Примечание</w:t>
      </w:r>
      <w:r w:rsidRPr="006C6DBE">
        <w:t xml:space="preserve"> – С помощью пунктов контекстного меню возможно добавить, просмотреть, отредактировать и удалить тип регистра.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для добавления нового типа регистра. Откроется окно </w:t>
      </w:r>
      <w:r w:rsidR="006C6DBE" w:rsidRPr="006C6DBE">
        <w:t>«</w:t>
      </w:r>
      <w:r w:rsidR="001B6F43" w:rsidRPr="006C6DBE">
        <w:t>Тип нозологического регистра: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_Ref143272984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32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286250" cy="2249748"/>
            <wp:effectExtent l="19050" t="19050" r="0" b="0"/>
            <wp:docPr id="100055" name="Рисунок 100055" descr="Окно Тип нозологического регистра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52634" name="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497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20" w:name="_Ref14327298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32</w:t>
      </w:r>
      <w:r w:rsidR="00942D6B">
        <w:fldChar w:fldCharType="end"/>
      </w:r>
      <w:bookmarkEnd w:id="120"/>
      <w:r w:rsidR="00083149">
        <w:t xml:space="preserve"> – О</w:t>
      </w:r>
      <w:r w:rsidR="00083149" w:rsidRPr="006C6DBE">
        <w:t>кно «Тип нозологического регистра: Добавление»</w:t>
      </w:r>
    </w:p>
    <w:p w:rsidR="006C6DBE" w:rsidRPr="006C6DBE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>
        <w:instrText xml:space="preserve"> REF _Ref143270848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11</w:t>
      </w:r>
      <w:r w:rsidR="00942D6B">
        <w:fldChar w:fldCharType="end"/>
      </w:r>
      <w:r>
        <w:t>);</w:t>
      </w:r>
    </w:p>
    <w:p w:rsidR="006F630C" w:rsidRDefault="00CC5D3B" w:rsidP="006F630C">
      <w:pPr>
        <w:pStyle w:val="phtabletitle"/>
      </w:pPr>
      <w:bookmarkStart w:id="121" w:name="_Ref143270848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11</w:t>
      </w:r>
      <w:r w:rsidR="00942D6B">
        <w:fldChar w:fldCharType="end"/>
      </w:r>
      <w:bookmarkEnd w:id="121"/>
      <w:r w:rsidR="002E6849">
        <w:t xml:space="preserve"> – </w:t>
      </w:r>
      <w:r w:rsidR="002E6849" w:rsidRPr="002E6849">
        <w:t>Заполнение полей в окне добавления типа нозологического регистра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130"/>
        <w:gridCol w:w="3212"/>
        <w:gridCol w:w="5072"/>
      </w:tblGrid>
      <w:tr w:rsidR="006C6DBE" w:rsidRPr="006C6DBE" w:rsidTr="006C6DBE">
        <w:trPr>
          <w:tblHeader/>
        </w:trPr>
        <w:tc>
          <w:tcPr>
            <w:tcW w:w="1023" w:type="pct"/>
            <w:hideMark/>
          </w:tcPr>
          <w:p w:rsidR="001C54E9" w:rsidRPr="006C6DBE" w:rsidRDefault="001C54E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типа регистра</w:t>
            </w:r>
          </w:p>
        </w:tc>
        <w:tc>
          <w:tcPr>
            <w:tcW w:w="1542" w:type="pct"/>
            <w:hideMark/>
          </w:tcPr>
          <w:p w:rsidR="001C54E9" w:rsidRPr="006C6DBE" w:rsidRDefault="001C54E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типа регистра</w:t>
            </w:r>
          </w:p>
        </w:tc>
        <w:tc>
          <w:tcPr>
            <w:tcW w:w="2435" w:type="pct"/>
            <w:hideMark/>
          </w:tcPr>
          <w:p w:rsidR="001C54E9" w:rsidRPr="006C6DBE" w:rsidRDefault="001C54E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1 - Разрешено несколько активных записей в регистре. 0 - нет.</w:t>
            </w:r>
          </w:p>
        </w:tc>
      </w:tr>
      <w:tr w:rsidR="006C6DBE" w:rsidRPr="006C6DBE" w:rsidTr="006C6DBE">
        <w:tc>
          <w:tcPr>
            <w:tcW w:w="1023" w:type="pct"/>
            <w:hideMark/>
          </w:tcPr>
          <w:p w:rsidR="001C54E9" w:rsidRPr="006C6DBE" w:rsidRDefault="001C54E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7</w:t>
            </w:r>
          </w:p>
        </w:tc>
        <w:tc>
          <w:tcPr>
            <w:tcW w:w="1542" w:type="pct"/>
            <w:hideMark/>
          </w:tcPr>
          <w:p w:rsidR="001C54E9" w:rsidRPr="006C6DBE" w:rsidRDefault="001C54E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Риск онкология</w:t>
            </w:r>
          </w:p>
        </w:tc>
        <w:tc>
          <w:tcPr>
            <w:tcW w:w="2435" w:type="pct"/>
            <w:hideMark/>
          </w:tcPr>
          <w:p w:rsidR="001C54E9" w:rsidRPr="006C6DBE" w:rsidRDefault="001C54E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</w:tbl>
    <w:p w:rsidR="008006DB" w:rsidRPr="006C6DBE" w:rsidRDefault="008006DB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Новый тип регистра отобразится в словаре </w:t>
      </w:r>
      <w:r w:rsidR="006C6DBE" w:rsidRPr="006C6DBE">
        <w:t>«</w:t>
      </w:r>
      <w:r w:rsidR="001B6F43" w:rsidRPr="006C6DBE">
        <w:t>Тип нозологического регистра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22" w:name="scroll-bookmark-39"/>
      <w:bookmarkStart w:id="123" w:name="_Toc143178127"/>
      <w:bookmarkStart w:id="124" w:name="_Toc143275710"/>
      <w:r w:rsidRPr="006C6DBE">
        <w:rPr>
          <w:color w:val="000000" w:themeColor="text1"/>
        </w:rPr>
        <w:t>Добавление причин снятия с учета для регистра</w:t>
      </w:r>
      <w:bookmarkEnd w:id="122"/>
      <w:bookmarkEnd w:id="123"/>
      <w:bookmarkEnd w:id="124"/>
    </w:p>
    <w:p w:rsidR="008006DB" w:rsidRPr="006C6DBE" w:rsidRDefault="001B6F43" w:rsidP="006F630C">
      <w:pPr>
        <w:pStyle w:val="phlistitemizedtitle"/>
      </w:pPr>
      <w:r w:rsidRPr="006C6DBE">
        <w:t>Заведите причины снятия с учета для регистра.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Словари-админ</w:t>
      </w:r>
      <w:r w:rsidR="006C6DBE" w:rsidRPr="006C6DBE">
        <w:t>»</w:t>
      </w:r>
      <w:r w:rsidR="001B6F43" w:rsidRPr="006C6DBE">
        <w:t>. Откроется форма настройки словарей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_Ref143272991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33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029804"/>
            <wp:effectExtent l="19050" t="19050" r="0" b="0"/>
            <wp:docPr id="100059" name="Рисунок 100059" descr="Форма Словари-ад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95897" name="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298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25" w:name="_Ref14327299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33</w:t>
      </w:r>
      <w:r w:rsidR="00942D6B">
        <w:fldChar w:fldCharType="end"/>
      </w:r>
      <w:bookmarkEnd w:id="125"/>
      <w:r w:rsidR="00083149">
        <w:t xml:space="preserve"> – Ф</w:t>
      </w:r>
      <w:r w:rsidR="00083149" w:rsidRPr="006C6DBE">
        <w:t>орма настройки словарей</w:t>
      </w:r>
    </w:p>
    <w:p w:rsidR="00253688" w:rsidRDefault="002E6849" w:rsidP="006F630C">
      <w:pPr>
        <w:pStyle w:val="phlistitemized1"/>
      </w:pPr>
      <w:r w:rsidRPr="006C6DBE">
        <w:t xml:space="preserve">найдите </w:t>
      </w:r>
      <w:r w:rsidR="001B6F43" w:rsidRPr="006C6DBE">
        <w:t xml:space="preserve">по имени раздела или коду словарь </w:t>
      </w:r>
      <w:r w:rsidR="006C6DBE" w:rsidRPr="006C6DBE">
        <w:t>«</w:t>
      </w:r>
      <w:r w:rsidR="001B6F43" w:rsidRPr="006C6DBE">
        <w:t>Причины исключения из нозологического регистра</w:t>
      </w:r>
      <w:r w:rsidR="006C6DBE" w:rsidRPr="006C6DBE">
        <w:t>»</w:t>
      </w:r>
      <w:r w:rsidR="001B6F43" w:rsidRPr="006C6DBE">
        <w:t xml:space="preserve"> (код словаря </w:t>
      </w:r>
      <w:r w:rsidR="006C6DBE" w:rsidRPr="006C6DBE">
        <w:t>«</w:t>
      </w:r>
      <w:r w:rsidR="001B6F43" w:rsidRPr="006C6DBE">
        <w:t>NR_REMOVE_REASONS</w:t>
      </w:r>
      <w:r w:rsidR="006C6DBE" w:rsidRPr="006C6DBE">
        <w:t>»</w:t>
      </w:r>
      <w:r w:rsidR="001B6F43" w:rsidRPr="006C6DBE">
        <w:t>)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lastRenderedPageBreak/>
        <w:t xml:space="preserve">перейдите </w:t>
      </w:r>
      <w:r w:rsidR="001B6F43" w:rsidRPr="006C6DBE">
        <w:t xml:space="preserve">по ссылке с наименованием раздела или кода. Откроется окно </w:t>
      </w:r>
      <w:r w:rsidR="006C6DBE" w:rsidRPr="006C6DBE">
        <w:t>«</w:t>
      </w:r>
      <w:r w:rsidR="001B6F43" w:rsidRPr="006C6DBE">
        <w:t>Причины исключения из нозологического регистра</w:t>
      </w:r>
      <w:r w:rsidR="006C6DBE" w:rsidRPr="006C6DBE">
        <w:t>»</w:t>
      </w:r>
      <w:r w:rsidR="001B6F43" w:rsidRPr="006C6DBE">
        <w:t xml:space="preserve"> с созданными значениями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_Ref143273020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34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120987"/>
            <wp:effectExtent l="19050" t="19050" r="0" b="3175"/>
            <wp:docPr id="100060" name="Рисунок 100060" descr="Окно Причины исключения из нозологического рег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74206" name="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209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26" w:name="_Ref14327302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34</w:t>
      </w:r>
      <w:r w:rsidR="00942D6B">
        <w:fldChar w:fldCharType="end"/>
      </w:r>
      <w:bookmarkEnd w:id="126"/>
      <w:r w:rsidR="00083149">
        <w:t xml:space="preserve"> – О</w:t>
      </w:r>
      <w:r w:rsidR="00083149" w:rsidRPr="006C6DBE">
        <w:t>кно «Причины исключения из нозологического регистра»</w:t>
      </w:r>
    </w:p>
    <w:p w:rsidR="008006DB" w:rsidRPr="006C6DBE" w:rsidRDefault="006F630C" w:rsidP="006F630C">
      <w:pPr>
        <w:pStyle w:val="phnormal"/>
      </w:pPr>
      <w:r w:rsidRPr="006F630C">
        <w:rPr>
          <w:b/>
        </w:rPr>
        <w:t>Примечание</w:t>
      </w:r>
      <w:r w:rsidRPr="006C6DBE">
        <w:t xml:space="preserve"> – С помощью пунктов контекстного меню возможно добавить, просмотреть, отредактировать и удалить причины исключения из регистра.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для добавления причины исключения из нозологического регистра. Откроется окно </w:t>
      </w:r>
      <w:r w:rsidR="006C6DBE" w:rsidRPr="006C6DBE">
        <w:t>«</w:t>
      </w:r>
      <w:r w:rsidR="001B6F43" w:rsidRPr="006C6DBE">
        <w:t>Причины исключения из нозологического регистра: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_Ref143273063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35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238750" cy="2683262"/>
            <wp:effectExtent l="19050" t="19050" r="0" b="3175"/>
            <wp:docPr id="100061" name="Рисунок 100061" descr="Окно Причины исключения из нозологического регистра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63453" name="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8326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27" w:name="_Ref14327306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35</w:t>
      </w:r>
      <w:r w:rsidR="00942D6B">
        <w:fldChar w:fldCharType="end"/>
      </w:r>
      <w:bookmarkEnd w:id="127"/>
      <w:r w:rsidR="00083149">
        <w:t xml:space="preserve"> – О</w:t>
      </w:r>
      <w:r w:rsidR="00083149" w:rsidRPr="006C6DBE">
        <w:t>кно «Причины исключения из нозологического регистра: Добавление»</w:t>
      </w:r>
    </w:p>
    <w:p w:rsidR="00253688" w:rsidRDefault="002E6849" w:rsidP="006F630C">
      <w:pPr>
        <w:pStyle w:val="phlistitemized1"/>
        <w:rPr>
          <w:color w:val="000000" w:themeColor="text1"/>
        </w:rPr>
      </w:pPr>
      <w:r w:rsidRPr="006C6DBE">
        <w:t>з</w:t>
      </w:r>
      <w:r w:rsidR="00737357">
        <w:t>аполните поля в открывшемся окне.</w:t>
      </w:r>
      <w:r w:rsidR="006F630C">
        <w:t xml:space="preserve"> </w:t>
      </w:r>
      <w:r w:rsidR="001B6F43" w:rsidRPr="006F630C">
        <w:rPr>
          <w:color w:val="000000" w:themeColor="text1"/>
        </w:rPr>
        <w:t>Значения для добавления причин исключения из регистра описаны в таблице ниже</w:t>
      </w:r>
      <w:r w:rsidR="006F630C">
        <w:rPr>
          <w:color w:val="000000" w:themeColor="text1"/>
        </w:rPr>
        <w:t xml:space="preserve"> (</w:t>
      </w:r>
      <w:r w:rsidR="00942D6B">
        <w:rPr>
          <w:color w:val="000000" w:themeColor="text1"/>
        </w:rPr>
        <w:fldChar w:fldCharType="begin"/>
      </w:r>
      <w:r w:rsidR="006F630C">
        <w:rPr>
          <w:color w:val="000000" w:themeColor="text1"/>
        </w:rPr>
        <w:instrText xml:space="preserve"> REF _Ref143266336 \h </w:instrText>
      </w:r>
      <w:r w:rsidR="00942D6B">
        <w:rPr>
          <w:color w:val="000000" w:themeColor="text1"/>
        </w:rPr>
      </w:r>
      <w:r w:rsidR="00942D6B">
        <w:rPr>
          <w:color w:val="000000" w:themeColor="text1"/>
        </w:rPr>
        <w:fldChar w:fldCharType="separate"/>
      </w:r>
      <w:r w:rsidR="00EA27AE">
        <w:t>Таблица </w:t>
      </w:r>
      <w:r w:rsidR="00EA27AE">
        <w:rPr>
          <w:noProof/>
        </w:rPr>
        <w:t>12</w:t>
      </w:r>
      <w:r w:rsidR="00942D6B">
        <w:rPr>
          <w:color w:val="000000" w:themeColor="text1"/>
        </w:rPr>
        <w:fldChar w:fldCharType="end"/>
      </w:r>
      <w:r w:rsidR="006F630C">
        <w:rPr>
          <w:color w:val="000000" w:themeColor="text1"/>
        </w:rPr>
        <w:t>)</w:t>
      </w:r>
      <w:r w:rsidR="00E248BA">
        <w:rPr>
          <w:color w:val="000000" w:themeColor="text1"/>
        </w:rPr>
        <w:t>.</w:t>
      </w:r>
    </w:p>
    <w:p w:rsidR="006F630C" w:rsidRDefault="00CC5D3B" w:rsidP="006F630C">
      <w:pPr>
        <w:pStyle w:val="phtabletitle"/>
      </w:pPr>
      <w:bookmarkStart w:id="128" w:name="_Ref143266336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12</w:t>
      </w:r>
      <w:r w:rsidR="00942D6B">
        <w:fldChar w:fldCharType="end"/>
      </w:r>
      <w:bookmarkEnd w:id="128"/>
      <w:r w:rsidR="006F630C" w:rsidRPr="006F630C">
        <w:rPr>
          <w:rFonts w:cs="Arial"/>
          <w:b/>
          <w:bCs/>
          <w:color w:val="000000" w:themeColor="text1"/>
          <w:sz w:val="18"/>
        </w:rPr>
        <w:t xml:space="preserve"> </w:t>
      </w:r>
      <w:r w:rsidR="006F630C">
        <w:rPr>
          <w:rFonts w:cs="Arial"/>
          <w:b/>
          <w:bCs/>
          <w:color w:val="000000" w:themeColor="text1"/>
          <w:sz w:val="18"/>
        </w:rPr>
        <w:t xml:space="preserve">– </w:t>
      </w:r>
      <w:r w:rsidR="006F630C" w:rsidRPr="006F630C">
        <w:t>Заполнение полей в окне добавления причин исключения из нозологического регистра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814"/>
        <w:gridCol w:w="2474"/>
        <w:gridCol w:w="2814"/>
        <w:gridCol w:w="3312"/>
      </w:tblGrid>
      <w:tr w:rsidR="006C6DBE" w:rsidRPr="006C6DBE" w:rsidTr="006F630C">
        <w:trPr>
          <w:tblHeader/>
        </w:trPr>
        <w:tc>
          <w:tcPr>
            <w:tcW w:w="871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регистра</w:t>
            </w:r>
          </w:p>
        </w:tc>
        <w:tc>
          <w:tcPr>
            <w:tcW w:w="1188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причины снятия с учета</w:t>
            </w:r>
          </w:p>
        </w:tc>
        <w:tc>
          <w:tcPr>
            <w:tcW w:w="1351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Название причины снятия с учета</w:t>
            </w:r>
          </w:p>
        </w:tc>
        <w:tc>
          <w:tcPr>
            <w:tcW w:w="1590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Действует с</w:t>
            </w:r>
          </w:p>
        </w:tc>
      </w:tr>
      <w:tr w:rsidR="006C6DBE" w:rsidRPr="006C6DBE" w:rsidTr="006F630C">
        <w:tc>
          <w:tcPr>
            <w:tcW w:w="871" w:type="pct"/>
            <w:vMerge w:val="restar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Риск онкология</w:t>
            </w:r>
          </w:p>
        </w:tc>
        <w:tc>
          <w:tcPr>
            <w:tcW w:w="1188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35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Умер</w:t>
            </w:r>
          </w:p>
        </w:tc>
        <w:tc>
          <w:tcPr>
            <w:tcW w:w="1590" w:type="pct"/>
            <w:vMerge w:val="restar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Указывается дата начала действия причины</w:t>
            </w:r>
          </w:p>
        </w:tc>
      </w:tr>
      <w:tr w:rsidR="006C6DBE" w:rsidRPr="006C6DBE" w:rsidTr="006F630C">
        <w:tc>
          <w:tcPr>
            <w:tcW w:w="871" w:type="pct"/>
            <w:vMerge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8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35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Выехал</w:t>
            </w:r>
          </w:p>
        </w:tc>
        <w:tc>
          <w:tcPr>
            <w:tcW w:w="1590" w:type="pct"/>
            <w:vMerge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871" w:type="pct"/>
            <w:vMerge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88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135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Переведен в раковый регистр</w:t>
            </w:r>
          </w:p>
        </w:tc>
        <w:tc>
          <w:tcPr>
            <w:tcW w:w="1590" w:type="pct"/>
            <w:vMerge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</w:p>
        </w:tc>
      </w:tr>
    </w:tbl>
    <w:p w:rsidR="008006DB" w:rsidRPr="006C6DBE" w:rsidRDefault="001B6F43">
      <w:pPr>
        <w:pStyle w:val="2"/>
        <w:rPr>
          <w:color w:val="000000" w:themeColor="text1"/>
        </w:rPr>
      </w:pPr>
      <w:bookmarkStart w:id="129" w:name="scroll-bookmark-42"/>
      <w:bookmarkStart w:id="130" w:name="_Toc143178128"/>
      <w:bookmarkStart w:id="131" w:name="_Toc143275711"/>
      <w:r w:rsidRPr="006C6DBE">
        <w:rPr>
          <w:color w:val="000000" w:themeColor="text1"/>
        </w:rPr>
        <w:lastRenderedPageBreak/>
        <w:t>Настройка ролей регистра высокого онкологического риска</w:t>
      </w:r>
      <w:bookmarkEnd w:id="129"/>
      <w:bookmarkEnd w:id="130"/>
      <w:bookmarkEnd w:id="131"/>
    </w:p>
    <w:p w:rsidR="008006DB" w:rsidRPr="006C6DBE" w:rsidRDefault="001B6F43" w:rsidP="006F630C">
      <w:pPr>
        <w:pStyle w:val="phlistitemizedtitle"/>
      </w:pPr>
      <w:r w:rsidRPr="006C6DBE">
        <w:t>Предоставьте права на действия в разделах регистра высокого онкологического риска.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Администратор</w:t>
      </w:r>
      <w:r w:rsidR="00F17BF6">
        <w:t xml:space="preserve">/ </w:t>
      </w:r>
      <w:r w:rsidR="001B6F43" w:rsidRPr="006C6DBE">
        <w:t>Назначение прав ролям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Назначение прав на роли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_Ref143273107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36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137030"/>
            <wp:effectExtent l="19050" t="19050" r="0" b="6350"/>
            <wp:docPr id="100069" name="Рисунок 100069" descr="Форма Назначение прав на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77307" name="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370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32" w:name="_Ref14327310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36</w:t>
      </w:r>
      <w:r w:rsidR="00942D6B">
        <w:fldChar w:fldCharType="end"/>
      </w:r>
      <w:bookmarkEnd w:id="132"/>
      <w:r w:rsidR="00083149">
        <w:t xml:space="preserve"> – Ф</w:t>
      </w:r>
      <w:r w:rsidR="00083149" w:rsidRPr="006C6DBE">
        <w:t>орма «Назначение прав на роли»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в поле </w:t>
      </w:r>
      <w:r w:rsidR="006C6DBE" w:rsidRPr="006C6DBE">
        <w:t>«</w:t>
      </w:r>
      <w:r w:rsidR="001B6F43" w:rsidRPr="006C6DBE">
        <w:t>Роль</w:t>
      </w:r>
      <w:r w:rsidR="006C6DBE" w:rsidRPr="006C6DBE">
        <w:t>»</w:t>
      </w:r>
      <w:r w:rsidR="001B6F43" w:rsidRPr="006C6DBE">
        <w:t xml:space="preserve"> необходимую роль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в поле </w:t>
      </w:r>
      <w:r w:rsidR="006C6DBE" w:rsidRPr="006C6DBE">
        <w:t>«</w:t>
      </w:r>
      <w:r w:rsidR="001B6F43" w:rsidRPr="006C6DBE">
        <w:t>ЛПУ</w:t>
      </w:r>
      <w:r w:rsidR="006C6DBE" w:rsidRPr="006C6DBE">
        <w:t>»</w:t>
      </w:r>
      <w:r w:rsidR="001B6F43" w:rsidRPr="006C6DBE">
        <w:t xml:space="preserve"> необходимую МО</w:t>
      </w:r>
      <w:r w:rsidR="00253688">
        <w:t>;</w:t>
      </w:r>
    </w:p>
    <w:p w:rsidR="008006DB" w:rsidRPr="006C6DBE" w:rsidRDefault="006F630C" w:rsidP="006F630C">
      <w:pPr>
        <w:pStyle w:val="phnormal"/>
      </w:pPr>
      <w:r w:rsidRPr="006F630C">
        <w:rPr>
          <w:b/>
        </w:rPr>
        <w:t>Примечание</w:t>
      </w:r>
      <w:r w:rsidRPr="006C6DBE">
        <w:t xml:space="preserve"> – Если установлен </w:t>
      </w:r>
      <w:r w:rsidR="005A5E88">
        <w:t>флажок</w:t>
      </w:r>
      <w:r w:rsidRPr="006C6DBE">
        <w:t xml:space="preserve"> «Наследовать права» на главном разделе, тогда права на подразделы и подкаталоги будут наследоваться автоматически.</w:t>
      </w:r>
    </w:p>
    <w:p w:rsidR="00253688" w:rsidRDefault="002E6849" w:rsidP="006F630C">
      <w:pPr>
        <w:pStyle w:val="phlistitemized1"/>
      </w:pPr>
      <w:r w:rsidRPr="006C6DBE">
        <w:t xml:space="preserve">назначьте </w:t>
      </w:r>
      <w:r w:rsidR="001B6F43" w:rsidRPr="006C6DBE">
        <w:t xml:space="preserve">права на разделы. Для этого установите </w:t>
      </w:r>
      <w:r w:rsidR="005A5E88">
        <w:t>флажки</w:t>
      </w:r>
      <w:r w:rsidR="001B6F43" w:rsidRPr="006C6DBE">
        <w:t xml:space="preserve"> в пунктах блоков </w:t>
      </w:r>
      <w:r w:rsidR="006C6DBE" w:rsidRPr="006C6DBE">
        <w:t>«</w:t>
      </w:r>
      <w:r w:rsidR="001B6F43" w:rsidRPr="006C6DBE">
        <w:t>Наименование раздела</w:t>
      </w:r>
      <w:r w:rsidR="006C6DBE" w:rsidRPr="006C6DBE">
        <w:t>»</w:t>
      </w:r>
      <w:r w:rsidR="001B6F43" w:rsidRPr="006C6DBE">
        <w:t xml:space="preserve"> и </w:t>
      </w:r>
      <w:r w:rsidR="006C6DBE" w:rsidRPr="006C6DBE">
        <w:t>«</w:t>
      </w:r>
      <w:r w:rsidR="001B6F43" w:rsidRPr="006C6DBE">
        <w:t>Действия с разделами</w:t>
      </w:r>
      <w:r w:rsidR="006C6DBE" w:rsidRPr="006C6DBE">
        <w:t>»</w:t>
      </w:r>
      <w:r w:rsidR="001B6F43" w:rsidRPr="006C6DBE">
        <w:t>. Перечень прав для работы с разделами представлен ниже</w:t>
      </w:r>
      <w:r>
        <w:t xml:space="preserve"> (</w:t>
      </w:r>
      <w:r w:rsidR="00942D6B">
        <w:fldChar w:fldCharType="begin"/>
      </w:r>
      <w:r>
        <w:instrText xml:space="preserve"> REF _Ref143270895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13</w:t>
      </w:r>
      <w:r w:rsidR="00942D6B">
        <w:fldChar w:fldCharType="end"/>
      </w:r>
      <w:r>
        <w:t>)</w:t>
      </w:r>
      <w:r w:rsidR="00E248BA">
        <w:t>.</w:t>
      </w:r>
    </w:p>
    <w:p w:rsidR="006F630C" w:rsidRDefault="00CC5D3B" w:rsidP="006F630C">
      <w:pPr>
        <w:pStyle w:val="phtabletitle"/>
      </w:pPr>
      <w:bookmarkStart w:id="133" w:name="_Ref143270895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13</w:t>
      </w:r>
      <w:r w:rsidR="00942D6B">
        <w:fldChar w:fldCharType="end"/>
      </w:r>
      <w:bookmarkEnd w:id="133"/>
      <w:r w:rsidR="002E6849">
        <w:t xml:space="preserve"> – </w:t>
      </w:r>
      <w:r w:rsidR="002E6849" w:rsidRPr="006C6DBE">
        <w:t>Перечень прав для работы с разделами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0414"/>
      </w:tblGrid>
      <w:tr w:rsidR="006C6DBE" w:rsidRPr="006C6DBE" w:rsidTr="006C6DBE">
        <w:trPr>
          <w:tblHeader/>
        </w:trPr>
        <w:tc>
          <w:tcPr>
            <w:tcW w:w="500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134" w:name="scroll-bookmark-43"/>
            <w:r w:rsidRPr="006C6DBE">
              <w:rPr>
                <w:color w:val="000000" w:themeColor="text1"/>
              </w:rPr>
              <w:t>Наименование раздела</w:t>
            </w:r>
            <w:bookmarkEnd w:id="134"/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заявки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заявки</w:t>
            </w:r>
            <w:r w:rsidR="00EA27AE" w:rsidRPr="006C6DBE">
              <w:rPr>
                <w:color w:val="000000" w:themeColor="text1"/>
              </w:rPr>
              <w:t>:</w:t>
            </w:r>
            <w:r w:rsidRPr="006C6DBE">
              <w:rPr>
                <w:color w:val="000000" w:themeColor="text1"/>
              </w:rPr>
              <w:t xml:space="preserve"> Анкета для выявления онкологического риска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заявки : Выполнение плана диспансерного учета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заявки : Выполнение плана диспансерного учета : Результаты наблюдения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Анкета для выявления онкологического риска 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Выполнение плана диспансерного учета : Результаты наблюдения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Нозологические регистры пациенты: ЛПУ наблюдения 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ЛПУ прикрепления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Риск заболевания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История изменений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Риск заболевания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Риск заболевания : Причины включения в регистр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Родственники пациента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Нозологические регистры пациенты : Исключение из регистра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Анкеты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Анкеты: Вопросы в анкете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Анкеты: Вопросы в анкете: Ответы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Контрагенты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>(версионный раздел)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Контрагенты: Заполненные анкеты</w:t>
            </w:r>
          </w:p>
        </w:tc>
      </w:tr>
      <w:tr w:rsidR="006C6DBE" w:rsidRPr="006C6DBE" w:rsidTr="006C6DBE">
        <w:tc>
          <w:tcPr>
            <w:tcW w:w="5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Контрагенты: Заполненные анкеты: Ответы</w:t>
            </w:r>
          </w:p>
        </w:tc>
      </w:tr>
    </w:tbl>
    <w:p w:rsidR="008006DB" w:rsidRPr="006C6DBE" w:rsidRDefault="001B6F43">
      <w:pPr>
        <w:pStyle w:val="2"/>
        <w:rPr>
          <w:color w:val="000000" w:themeColor="text1"/>
        </w:rPr>
      </w:pPr>
      <w:bookmarkStart w:id="135" w:name="scroll-bookmark-44"/>
      <w:bookmarkStart w:id="136" w:name="_Toc143178129"/>
      <w:bookmarkStart w:id="137" w:name="_Toc143275712"/>
      <w:r w:rsidRPr="006C6DBE">
        <w:rPr>
          <w:color w:val="000000" w:themeColor="text1"/>
        </w:rPr>
        <w:t>Настройка анкеты</w:t>
      </w:r>
      <w:bookmarkEnd w:id="135"/>
      <w:bookmarkEnd w:id="136"/>
      <w:bookmarkEnd w:id="137"/>
    </w:p>
    <w:p w:rsidR="008006DB" w:rsidRPr="006C6DBE" w:rsidRDefault="001B6F43">
      <w:pPr>
        <w:pStyle w:val="3"/>
        <w:rPr>
          <w:color w:val="000000" w:themeColor="text1"/>
        </w:rPr>
      </w:pPr>
      <w:bookmarkStart w:id="138" w:name="scroll-bookmark-45"/>
      <w:bookmarkStart w:id="139" w:name="_Toc143178130"/>
      <w:bookmarkStart w:id="140" w:name="_Toc143275713"/>
      <w:r w:rsidRPr="006C6DBE">
        <w:rPr>
          <w:color w:val="000000" w:themeColor="text1"/>
        </w:rPr>
        <w:t>Создание анкеты</w:t>
      </w:r>
      <w:bookmarkEnd w:id="138"/>
      <w:bookmarkEnd w:id="139"/>
      <w:bookmarkEnd w:id="140"/>
    </w:p>
    <w:p w:rsidR="006C6DBE" w:rsidRPr="006C6DBE" w:rsidRDefault="001B6F43" w:rsidP="002E6849">
      <w:pPr>
        <w:pStyle w:val="phnormal"/>
      </w:pPr>
      <w:r w:rsidRPr="006C6DBE">
        <w:t>Добавьте анкету, вопросы и варианты ответов к вопросам.</w:t>
      </w:r>
    </w:p>
    <w:p w:rsidR="008006DB" w:rsidRPr="006C6DBE" w:rsidRDefault="001B6F43">
      <w:pPr>
        <w:pStyle w:val="4"/>
        <w:rPr>
          <w:color w:val="000000" w:themeColor="text1"/>
        </w:rPr>
      </w:pPr>
      <w:bookmarkStart w:id="141" w:name="scroll-bookmark-46"/>
      <w:bookmarkStart w:id="142" w:name="_Toc143275714"/>
      <w:r w:rsidRPr="006C6DBE">
        <w:rPr>
          <w:color w:val="000000" w:themeColor="text1"/>
        </w:rPr>
        <w:t>Добавление анкеты</w:t>
      </w:r>
      <w:bookmarkEnd w:id="141"/>
      <w:bookmarkEnd w:id="142"/>
    </w:p>
    <w:p w:rsidR="008006DB" w:rsidRPr="006C6DBE" w:rsidRDefault="001B6F43" w:rsidP="006F630C">
      <w:pPr>
        <w:pStyle w:val="phlistitemizedtitle"/>
        <w:rPr>
          <w:color w:val="000000" w:themeColor="text1"/>
        </w:rPr>
      </w:pPr>
      <w:r w:rsidRPr="006C6DBE">
        <w:rPr>
          <w:color w:val="000000" w:themeColor="text1"/>
        </w:rPr>
        <w:t>Для добавления анкеты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Настройки</w:t>
      </w:r>
      <w:r w:rsidR="00F17BF6">
        <w:t xml:space="preserve">/ </w:t>
      </w:r>
      <w:r w:rsidR="001B6F43" w:rsidRPr="006C6DBE">
        <w:t>Настройка анкет</w:t>
      </w:r>
      <w:r w:rsidR="006C6DBE" w:rsidRPr="006C6DBE">
        <w:t>»</w:t>
      </w:r>
      <w:r w:rsidR="001B6F43" w:rsidRPr="006C6DBE">
        <w:t>. Откроется форма настройки анкет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_Ref143273129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37</w:t>
      </w:r>
      <w:r w:rsidR="00942D6B">
        <w:fldChar w:fldCharType="end"/>
      </w:r>
      <w:r w:rsidR="00083149">
        <w:t>)</w:t>
      </w:r>
      <w:r w:rsidR="001B6F43" w:rsidRPr="006C6DBE">
        <w:t xml:space="preserve">, которая включает </w:t>
      </w:r>
      <w:r w:rsidR="00083149">
        <w:t>четыре</w:t>
      </w:r>
      <w:r w:rsidR="001B6F43" w:rsidRPr="006C6DBE">
        <w:t xml:space="preserve"> блока: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Анкеты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Анкеты: Вопросы в анкете</w:t>
      </w:r>
      <w:r w:rsidR="006C6DBE" w:rsidRPr="006C6DBE">
        <w:t>»</w:t>
      </w:r>
      <w:r w:rsidR="001B6F43" w:rsidRPr="006C6DBE">
        <w:t>,</w:t>
      </w:r>
      <w:r w:rsidR="006C6DBE" w:rsidRPr="006C6DBE">
        <w:t xml:space="preserve"> «</w:t>
      </w:r>
      <w:r w:rsidR="001B6F43" w:rsidRPr="006C6DBE">
        <w:t>Анкеты: Вопросы в анкете: Анкеты</w:t>
      </w:r>
      <w:r w:rsidR="006C6DBE" w:rsidRPr="006C6DBE">
        <w:t>»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5395595" cy="1697863"/>
            <wp:effectExtent l="19050" t="19050" r="0" b="0"/>
            <wp:docPr id="100070" name="Рисунок 100070" descr="Форма настройки ан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62" name="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78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43" w:name="_Ref143273129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37</w:t>
      </w:r>
      <w:r w:rsidR="00942D6B">
        <w:fldChar w:fldCharType="end"/>
      </w:r>
      <w:bookmarkEnd w:id="143"/>
      <w:r w:rsidR="00083149">
        <w:t xml:space="preserve"> – Ф</w:t>
      </w:r>
      <w:r w:rsidR="00083149" w:rsidRPr="006C6DBE">
        <w:t>орма настройки анкет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Анкеты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Анкеты: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_Ref143267971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38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671087"/>
            <wp:effectExtent l="19050" t="19050" r="0" b="0"/>
            <wp:docPr id="100071" name="Рисунок 100071" descr="Окно добавления ан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17633" name="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710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44" w:name="_Ref14326797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38</w:t>
      </w:r>
      <w:r w:rsidR="00942D6B">
        <w:fldChar w:fldCharType="end"/>
      </w:r>
      <w:bookmarkEnd w:id="144"/>
      <w:r w:rsidR="00083149">
        <w:t xml:space="preserve"> – О</w:t>
      </w:r>
      <w:r w:rsidR="00083149" w:rsidRPr="006C6DBE">
        <w:t>кно «Анкеты: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_Ref143266375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14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45" w:name="_Ref143266375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14</w:t>
      </w:r>
      <w:r w:rsidR="00942D6B">
        <w:fldChar w:fldCharType="end"/>
      </w:r>
      <w:bookmarkEnd w:id="145"/>
      <w:r w:rsidR="006F630C" w:rsidRPr="006F630C">
        <w:t xml:space="preserve"> </w:t>
      </w:r>
      <w:r w:rsidR="006F630C">
        <w:t xml:space="preserve">– </w:t>
      </w:r>
      <w:r w:rsidR="006F630C" w:rsidRPr="006C6DBE">
        <w:t>Заполнение полей в окне добавления анкеты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587"/>
        <w:gridCol w:w="1574"/>
        <w:gridCol w:w="1574"/>
        <w:gridCol w:w="1011"/>
        <w:gridCol w:w="1648"/>
        <w:gridCol w:w="1372"/>
        <w:gridCol w:w="1648"/>
      </w:tblGrid>
      <w:tr w:rsidR="006C6DBE" w:rsidRPr="006C6DBE" w:rsidTr="006F630C">
        <w:trPr>
          <w:tblHeader/>
        </w:trPr>
        <w:tc>
          <w:tcPr>
            <w:tcW w:w="762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756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Название анкеты</w:t>
            </w:r>
          </w:p>
        </w:tc>
        <w:tc>
          <w:tcPr>
            <w:tcW w:w="756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Описание</w:t>
            </w:r>
          </w:p>
        </w:tc>
        <w:tc>
          <w:tcPr>
            <w:tcW w:w="485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анкеты</w:t>
            </w:r>
          </w:p>
        </w:tc>
        <w:tc>
          <w:tcPr>
            <w:tcW w:w="791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Выводить сумму</w:t>
            </w:r>
          </w:p>
        </w:tc>
        <w:tc>
          <w:tcPr>
            <w:tcW w:w="659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Ограничения по данным пациента</w:t>
            </w:r>
          </w:p>
        </w:tc>
        <w:tc>
          <w:tcPr>
            <w:tcW w:w="791" w:type="pct"/>
            <w:hideMark/>
          </w:tcPr>
          <w:p w:rsidR="00B8646C" w:rsidRPr="006C6DBE" w:rsidRDefault="00B8646C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Видимость в Истории заболеваний</w:t>
            </w:r>
          </w:p>
        </w:tc>
      </w:tr>
      <w:tr w:rsidR="006C6DBE" w:rsidRPr="006C6DBE" w:rsidTr="006F630C">
        <w:tc>
          <w:tcPr>
            <w:tcW w:w="762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RISK_ONKO_M</w:t>
            </w:r>
          </w:p>
        </w:tc>
        <w:tc>
          <w:tcPr>
            <w:tcW w:w="756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Анкета для выявления групп повышенного онкологического риска для мужчин</w:t>
            </w:r>
          </w:p>
        </w:tc>
        <w:tc>
          <w:tcPr>
            <w:tcW w:w="756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Анкета для выявления групп повышенного онкологического риска для мужчин</w:t>
            </w:r>
          </w:p>
        </w:tc>
        <w:tc>
          <w:tcPr>
            <w:tcW w:w="485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Опросник</w:t>
            </w:r>
          </w:p>
        </w:tc>
        <w:tc>
          <w:tcPr>
            <w:tcW w:w="79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59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Мужчины</w:t>
            </w:r>
          </w:p>
        </w:tc>
        <w:tc>
          <w:tcPr>
            <w:tcW w:w="79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  <w:tr w:rsidR="006C6DBE" w:rsidRPr="006C6DBE" w:rsidTr="006F630C">
        <w:tc>
          <w:tcPr>
            <w:tcW w:w="762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RISK_ONKO_ZH</w:t>
            </w:r>
          </w:p>
        </w:tc>
        <w:tc>
          <w:tcPr>
            <w:tcW w:w="756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Анкета для выявления групп повышенного </w:t>
            </w:r>
            <w:r w:rsidRPr="006C6DBE">
              <w:rPr>
                <w:color w:val="000000" w:themeColor="text1"/>
              </w:rPr>
              <w:lastRenderedPageBreak/>
              <w:t>онкологического риска для женщин</w:t>
            </w:r>
          </w:p>
        </w:tc>
        <w:tc>
          <w:tcPr>
            <w:tcW w:w="756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 xml:space="preserve">Анкета для выявления групп повышенного </w:t>
            </w:r>
            <w:r w:rsidRPr="006C6DBE">
              <w:rPr>
                <w:color w:val="000000" w:themeColor="text1"/>
              </w:rPr>
              <w:lastRenderedPageBreak/>
              <w:t>онкологического риска для женщин</w:t>
            </w:r>
          </w:p>
        </w:tc>
        <w:tc>
          <w:tcPr>
            <w:tcW w:w="485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Опросник</w:t>
            </w:r>
          </w:p>
        </w:tc>
        <w:tc>
          <w:tcPr>
            <w:tcW w:w="79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59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Женщины</w:t>
            </w:r>
          </w:p>
        </w:tc>
        <w:tc>
          <w:tcPr>
            <w:tcW w:w="791" w:type="pct"/>
            <w:hideMark/>
          </w:tcPr>
          <w:p w:rsidR="00B8646C" w:rsidRPr="006C6DBE" w:rsidRDefault="00B8646C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заполнения. Анкета отобразится в блоке </w:t>
      </w:r>
      <w:r w:rsidR="006C6DBE" w:rsidRPr="006C6DBE">
        <w:t>«</w:t>
      </w:r>
      <w:r w:rsidR="001B6F43" w:rsidRPr="006C6DBE">
        <w:t>Анкеты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4"/>
        <w:rPr>
          <w:color w:val="000000" w:themeColor="text1"/>
        </w:rPr>
      </w:pPr>
      <w:bookmarkStart w:id="146" w:name="scroll-bookmark-49"/>
      <w:bookmarkStart w:id="147" w:name="_Toc143275715"/>
      <w:r w:rsidRPr="006C6DBE">
        <w:rPr>
          <w:color w:val="000000" w:themeColor="text1"/>
        </w:rPr>
        <w:t>Добавление вопросов в анкете</w:t>
      </w:r>
      <w:bookmarkEnd w:id="146"/>
      <w:bookmarkEnd w:id="147"/>
    </w:p>
    <w:p w:rsidR="008006DB" w:rsidRPr="006C6DBE" w:rsidRDefault="001B6F43" w:rsidP="006F630C">
      <w:pPr>
        <w:pStyle w:val="phlistitemizedtitle"/>
      </w:pPr>
      <w:r w:rsidRPr="006C6DBE">
        <w:t>Далее добавьте вопросы в анкете.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выделите </w:t>
      </w:r>
      <w:r w:rsidR="001B6F43" w:rsidRPr="006C6DBE">
        <w:t xml:space="preserve">строку с анкетой в блоке </w:t>
      </w:r>
      <w:r w:rsidR="006C6DBE" w:rsidRPr="006C6DBE">
        <w:t>«</w:t>
      </w:r>
      <w:r w:rsidR="001B6F43" w:rsidRPr="006C6DBE">
        <w:t>Анкеты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Анкеты: Вопросы в анкете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Анкеты: Вопросы в анкете: добавление</w:t>
      </w:r>
      <w:r w:rsidR="006C6DBE" w:rsidRPr="006C6DBE">
        <w:t>»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_Ref143273744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39</w:t>
      </w:r>
      <w:r w:rsidR="00942D6B">
        <w:fldChar w:fldCharType="end"/>
      </w:r>
      <w:r w:rsidR="00A93796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390548"/>
            <wp:effectExtent l="19050" t="19050" r="0" b="0"/>
            <wp:docPr id="100076" name="Рисунок 100076" descr="_scroll_external/attachments/image2021-9-10_11-11-9-e85271c76678d7199d281d5e4fb0485b7177cf840f23d4295d8356df5cd01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5850" name="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905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48" w:name="_Ref14327374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39</w:t>
      </w:r>
      <w:r w:rsidR="00942D6B">
        <w:fldChar w:fldCharType="end"/>
      </w:r>
      <w:bookmarkEnd w:id="148"/>
      <w:r w:rsidR="00083149">
        <w:t xml:space="preserve"> – О</w:t>
      </w:r>
      <w:r w:rsidR="00083149" w:rsidRPr="006C6DBE">
        <w:t>кно «Анкеты: Вопросы в анкете: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_Ref143266402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15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49" w:name="_Ref143266402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15</w:t>
      </w:r>
      <w:r w:rsidR="00942D6B">
        <w:fldChar w:fldCharType="end"/>
      </w:r>
      <w:bookmarkEnd w:id="149"/>
      <w:r w:rsidR="006F630C" w:rsidRPr="006F630C">
        <w:t xml:space="preserve"> </w:t>
      </w:r>
      <w:r w:rsidR="006F630C">
        <w:t xml:space="preserve">– </w:t>
      </w:r>
      <w:r w:rsidR="006F630C" w:rsidRPr="006C6DBE">
        <w:t>Заполнение полей в окне добавления вопросов анкеты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902"/>
        <w:gridCol w:w="1410"/>
        <w:gridCol w:w="1987"/>
        <w:gridCol w:w="1822"/>
        <w:gridCol w:w="1454"/>
        <w:gridCol w:w="1839"/>
      </w:tblGrid>
      <w:tr w:rsidR="006C6DBE" w:rsidRPr="006C6DBE" w:rsidTr="006F630C">
        <w:trPr>
          <w:tblHeader/>
        </w:trPr>
        <w:tc>
          <w:tcPr>
            <w:tcW w:w="913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настраиваемой анкеты</w:t>
            </w: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следования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Вопрос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вопроса</w:t>
            </w:r>
          </w:p>
        </w:tc>
        <w:tc>
          <w:tcPr>
            <w:tcW w:w="698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начала</w:t>
            </w:r>
          </w:p>
        </w:tc>
        <w:tc>
          <w:tcPr>
            <w:tcW w:w="884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Учитывать в сумме</w:t>
            </w:r>
          </w:p>
        </w:tc>
      </w:tr>
      <w:tr w:rsidR="006C6DBE" w:rsidRPr="006C6DBE" w:rsidTr="006F630C">
        <w:tc>
          <w:tcPr>
            <w:tcW w:w="913" w:type="pct"/>
            <w:vMerge w:val="restar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RISK_ONKO_M</w:t>
            </w: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Курите ли вы?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 w:val="restar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Указывается дата начала действия вопроса</w:t>
            </w:r>
          </w:p>
        </w:tc>
        <w:tc>
          <w:tcPr>
            <w:tcW w:w="884" w:type="pct"/>
            <w:vMerge w:val="restar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Сколько лет курите?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Сколько сигарет в </w:t>
            </w:r>
            <w:r w:rsidRPr="006C6DBE">
              <w:rPr>
                <w:color w:val="000000" w:themeColor="text1"/>
              </w:rPr>
              <w:lastRenderedPageBreak/>
              <w:t>день?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фрукты?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5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овощи и зелень?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6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мясо?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7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алкоголь?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изделия из мяса?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9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Какую пищу предпочитаете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10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Есть (или были) ли у вас следующие заболевания?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Множественный выбор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11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Есть ли у вас ближайшие кровные родственники, которые болели раком (Отец/Мать, Сестра/Брат, Сын/Дочь)?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12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Сколько ближайших кровных родственников болели раком?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13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Есть ли среди ваших ближайших кровных родственников случаи заболевания?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Множественный выбор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14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Работа с химикатами, продуктами нефтепереработки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15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Частые стрессовые ситуации: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16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Испытываете ли вы следующие симптомы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Множественный выбор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 w:val="restar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RISK_ONKO_ZH</w:t>
            </w: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Начало менструаций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Первые роды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Количество родов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Количество абортов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5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Менопауза (климакс)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6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Сколько вам было лет, когда вы начали половую жизнь?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7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Инфицированы ли Вы вирусом папилломы человека?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Курите ли вы?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9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Сколько лет курите?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10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Сколько сигарет в день?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11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фрукты?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12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овощи и зелень?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13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мясо?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14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алкоголь?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15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 часто употребляете изделия из мяса?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16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Какую пищу предпочитаете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17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Есть (или были) ли у вас следующие </w:t>
            </w:r>
            <w:r w:rsidRPr="006C6DBE">
              <w:rPr>
                <w:color w:val="000000" w:themeColor="text1"/>
              </w:rPr>
              <w:lastRenderedPageBreak/>
              <w:t>заболевания?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Множественный выбор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18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Есть ли у вас ближайшие кровные родственники, которые болели раком (Отец/Мать, Сестра/Брат, Сын/Дочь)?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19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Сколько ближайших кровных родственников болели раком?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20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Есть ли среди ваших ближайших кровных родственников случаи заболевания?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Множественный выбор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21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Работа с химикатами, продуктами нефтепереработки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22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Частые стрессовые ситуации: да (1) \ нет (0)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Переключатель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6F630C">
        <w:tc>
          <w:tcPr>
            <w:tcW w:w="913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77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23</w:t>
            </w:r>
          </w:p>
        </w:tc>
        <w:tc>
          <w:tcPr>
            <w:tcW w:w="954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Испытываете ли вы следующие симптомы:</w:t>
            </w:r>
          </w:p>
        </w:tc>
        <w:tc>
          <w:tcPr>
            <w:tcW w:w="875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Множественный выбор</w:t>
            </w:r>
          </w:p>
        </w:tc>
        <w:tc>
          <w:tcPr>
            <w:tcW w:w="698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84" w:type="pct"/>
            <w:vMerge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</w:p>
        </w:tc>
      </w:tr>
    </w:tbl>
    <w:p w:rsidR="00A204C9" w:rsidRPr="006C6DBE" w:rsidRDefault="00A204C9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заполнения. Вопрос отобразится в блоке</w:t>
      </w:r>
      <w:r w:rsidR="006C6DBE" w:rsidRPr="006C6DBE">
        <w:t xml:space="preserve"> «</w:t>
      </w:r>
      <w:r w:rsidR="001B6F43" w:rsidRPr="006C6DBE">
        <w:t>Анкеты: Вопросы в анкете</w:t>
      </w:r>
      <w:r w:rsidR="006C6DBE" w:rsidRPr="006C6DBE">
        <w:t>»</w:t>
      </w:r>
      <w:r w:rsidR="001B6F43" w:rsidRPr="006C6DBE">
        <w:t>. Таким образом добавьте поочередно все вопросы</w:t>
      </w:r>
      <w:r w:rsidR="00E248BA">
        <w:t>.</w:t>
      </w:r>
    </w:p>
    <w:p w:rsidR="008006DB" w:rsidRPr="006C6DBE" w:rsidRDefault="001B6F43">
      <w:pPr>
        <w:pStyle w:val="4"/>
        <w:rPr>
          <w:color w:val="000000" w:themeColor="text1"/>
        </w:rPr>
      </w:pPr>
      <w:bookmarkStart w:id="150" w:name="scroll-bookmark-51"/>
      <w:bookmarkStart w:id="151" w:name="_Toc143275716"/>
      <w:r w:rsidRPr="006C6DBE">
        <w:rPr>
          <w:color w:val="000000" w:themeColor="text1"/>
        </w:rPr>
        <w:t>Добавление вариантов ответов на вопросы</w:t>
      </w:r>
      <w:bookmarkEnd w:id="150"/>
      <w:bookmarkEnd w:id="151"/>
    </w:p>
    <w:p w:rsidR="008006DB" w:rsidRPr="006C6DBE" w:rsidRDefault="001B6F43" w:rsidP="006F630C">
      <w:pPr>
        <w:pStyle w:val="phlistitemizedtitle"/>
      </w:pPr>
      <w:r w:rsidRPr="006C6DBE">
        <w:t>Добавьте при необходимости варианты ответов на вопросы.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выделите </w:t>
      </w:r>
      <w:r w:rsidR="001B6F43" w:rsidRPr="006C6DBE">
        <w:t xml:space="preserve">строку с вопросом в блоке </w:t>
      </w:r>
      <w:r w:rsidR="006C6DBE" w:rsidRPr="006C6DBE">
        <w:t>«</w:t>
      </w:r>
      <w:r w:rsidR="001B6F43" w:rsidRPr="006C6DBE">
        <w:t>Анкеты: Вопросы в анкете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Анкеты: Вопросы в анкете: Ответы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Анкеты: Вопросы в анкете: Ответы: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_Ref143273184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40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5372100" cy="2381250"/>
            <wp:effectExtent l="19050" t="19050" r="0" b="0"/>
            <wp:docPr id="100082" name="Рисунок 100082" descr="Окно добавления ответов к вопросам ан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79259" name="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81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52" w:name="_Ref14327318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40</w:t>
      </w:r>
      <w:r w:rsidR="00942D6B">
        <w:fldChar w:fldCharType="end"/>
      </w:r>
      <w:bookmarkEnd w:id="152"/>
      <w:r w:rsidR="00083149">
        <w:t xml:space="preserve"> – О</w:t>
      </w:r>
      <w:r w:rsidR="00083149" w:rsidRPr="006C6DBE">
        <w:t>кно «Анкеты: Вопросы в анкете: Ответы: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_Ref143266442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16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53" w:name="_Ref143266442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16</w:t>
      </w:r>
      <w:r w:rsidR="00942D6B">
        <w:fldChar w:fldCharType="end"/>
      </w:r>
      <w:bookmarkEnd w:id="153"/>
      <w:r w:rsidR="006F630C">
        <w:t xml:space="preserve"> – </w:t>
      </w:r>
      <w:r w:rsidR="006F630C" w:rsidRPr="006C6DBE">
        <w:rPr>
          <w:color w:val="000000" w:themeColor="text1"/>
        </w:rPr>
        <w:t>Заполнение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682"/>
        <w:gridCol w:w="2735"/>
        <w:gridCol w:w="3997"/>
      </w:tblGrid>
      <w:tr w:rsidR="006C6DBE" w:rsidRPr="006C6DBE" w:rsidTr="006C6DBE">
        <w:trPr>
          <w:tblHeader/>
        </w:trPr>
        <w:tc>
          <w:tcPr>
            <w:tcW w:w="1768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154" w:name="scroll-bookmark-52"/>
            <w:r w:rsidRPr="006C6DBE">
              <w:rPr>
                <w:color w:val="000000" w:themeColor="text1"/>
              </w:rPr>
              <w:t>Наименование поля</w:t>
            </w:r>
            <w:bookmarkEnd w:id="154"/>
          </w:p>
        </w:tc>
        <w:tc>
          <w:tcPr>
            <w:tcW w:w="1313" w:type="pct"/>
            <w:tcBorders>
              <w:bottom w:val="single" w:sz="8" w:space="0" w:color="auto"/>
            </w:tcBorders>
          </w:tcPr>
          <w:p w:rsidR="008006DB" w:rsidRPr="006C6DBE" w:rsidRDefault="001B6F43" w:rsidP="006F630C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Обязательность</w:t>
            </w:r>
          </w:p>
        </w:tc>
        <w:tc>
          <w:tcPr>
            <w:tcW w:w="1919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6C6DBE">
        <w:tc>
          <w:tcPr>
            <w:tcW w:w="1768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следования</w:t>
            </w:r>
          </w:p>
        </w:tc>
        <w:tc>
          <w:tcPr>
            <w:tcW w:w="13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6F630C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83" name="Рисунок 10008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408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Введите вручную порядок следования ответа</w:t>
            </w:r>
          </w:p>
        </w:tc>
      </w:tr>
      <w:tr w:rsidR="006C6DBE" w:rsidRPr="006C6DBE" w:rsidTr="006C6DBE">
        <w:tc>
          <w:tcPr>
            <w:tcW w:w="1768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</w:t>
            </w:r>
          </w:p>
        </w:tc>
        <w:tc>
          <w:tcPr>
            <w:tcW w:w="13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6F630C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84" name="Рисунок 10008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5444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Введите вручную вариант ответа</w:t>
            </w:r>
          </w:p>
        </w:tc>
      </w:tr>
      <w:tr w:rsidR="006C6DBE" w:rsidRPr="006C6DBE" w:rsidTr="006C6DBE">
        <w:tc>
          <w:tcPr>
            <w:tcW w:w="176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</w:t>
            </w:r>
          </w:p>
        </w:tc>
        <w:tc>
          <w:tcPr>
            <w:tcW w:w="1313" w:type="pct"/>
            <w:tcBorders>
              <w:top w:val="single" w:sz="8" w:space="0" w:color="auto"/>
            </w:tcBorders>
          </w:tcPr>
          <w:p w:rsidR="008006DB" w:rsidRPr="006C6DBE" w:rsidRDefault="008006DB" w:rsidP="006F630C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19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Введите вручную значение</w:t>
            </w:r>
          </w:p>
        </w:tc>
      </w:tr>
      <w:tr w:rsidR="006C6DBE" w:rsidRPr="006C6DBE" w:rsidTr="006C6DBE">
        <w:tc>
          <w:tcPr>
            <w:tcW w:w="176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Использовать по умолчанию</w:t>
            </w:r>
          </w:p>
        </w:tc>
        <w:tc>
          <w:tcPr>
            <w:tcW w:w="1313" w:type="pct"/>
            <w:tcBorders>
              <w:bottom w:val="single" w:sz="8" w:space="0" w:color="auto"/>
            </w:tcBorders>
          </w:tcPr>
          <w:p w:rsidR="008006DB" w:rsidRPr="006C6DBE" w:rsidRDefault="008006DB" w:rsidP="006F630C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1919" w:type="pct"/>
          </w:tcPr>
          <w:p w:rsidR="008006DB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Установите флажок </w:t>
            </w:r>
            <w:r w:rsidR="001B6F43" w:rsidRPr="006C6DBE">
              <w:rPr>
                <w:color w:val="000000" w:themeColor="text1"/>
              </w:rPr>
              <w:t>при необходимости</w:t>
            </w:r>
          </w:p>
        </w:tc>
      </w:tr>
      <w:tr w:rsidR="006C6DBE" w:rsidRPr="006C6DBE" w:rsidTr="006C6DBE">
        <w:tc>
          <w:tcPr>
            <w:tcW w:w="1768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начала</w:t>
            </w:r>
          </w:p>
        </w:tc>
        <w:tc>
          <w:tcPr>
            <w:tcW w:w="13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6F630C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085" name="Рисунок 10008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7727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Укажите дату начала с помощью календаря или вручную</w:t>
            </w:r>
          </w:p>
        </w:tc>
      </w:tr>
      <w:tr w:rsidR="006C6DBE" w:rsidRPr="006C6DBE" w:rsidTr="006C6DBE">
        <w:tc>
          <w:tcPr>
            <w:tcW w:w="176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окончания</w:t>
            </w:r>
          </w:p>
        </w:tc>
        <w:tc>
          <w:tcPr>
            <w:tcW w:w="1313" w:type="pct"/>
            <w:tcBorders>
              <w:top w:val="single" w:sz="8" w:space="0" w:color="auto"/>
            </w:tcBorders>
          </w:tcPr>
          <w:p w:rsidR="008006DB" w:rsidRPr="006C6DBE" w:rsidRDefault="008006DB" w:rsidP="006F630C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19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Укажите дату окончания с помощью календаря или вручную</w:t>
            </w:r>
          </w:p>
        </w:tc>
      </w:tr>
      <w:tr w:rsidR="006C6DBE" w:rsidRPr="006C6DBE" w:rsidTr="006C6DBE">
        <w:tc>
          <w:tcPr>
            <w:tcW w:w="176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Относится к причине взятия в регистр</w:t>
            </w:r>
          </w:p>
        </w:tc>
        <w:tc>
          <w:tcPr>
            <w:tcW w:w="1313" w:type="pct"/>
          </w:tcPr>
          <w:p w:rsidR="008006DB" w:rsidRPr="006C6DBE" w:rsidRDefault="008006DB" w:rsidP="006F630C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19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Выберите значение из выпадающего списка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заполнения. Вопрос отобразится в блоке</w:t>
      </w:r>
      <w:r w:rsidR="006C6DBE" w:rsidRPr="006C6DBE">
        <w:t xml:space="preserve"> «</w:t>
      </w:r>
      <w:r w:rsidR="001B6F43" w:rsidRPr="006C6DBE">
        <w:t>Анкеты: Вопросы в анкете: Ответы</w:t>
      </w:r>
      <w:r w:rsidR="006C6DBE" w:rsidRPr="006C6DBE">
        <w:t>»</w:t>
      </w:r>
      <w:r w:rsidR="001B6F43" w:rsidRPr="006C6DBE">
        <w:t>. Таким образом добавьте поочередно все варианты ответов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155" w:name="scroll-bookmark-53"/>
      <w:bookmarkStart w:id="156" w:name="_Toc143178131"/>
      <w:bookmarkStart w:id="157" w:name="_Toc143275717"/>
      <w:r w:rsidRPr="006C6DBE">
        <w:rPr>
          <w:color w:val="000000" w:themeColor="text1"/>
        </w:rPr>
        <w:t xml:space="preserve">Добавление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Анкета</w:t>
      </w:r>
      <w:r w:rsidR="004D2299">
        <w:rPr>
          <w:color w:val="000000" w:themeColor="text1"/>
        </w:rPr>
        <w:t>»</w:t>
      </w:r>
      <w:r w:rsidRPr="006C6DBE">
        <w:rPr>
          <w:color w:val="000000" w:themeColor="text1"/>
        </w:rPr>
        <w:t xml:space="preserve"> в шаблон приема</w:t>
      </w:r>
      <w:bookmarkEnd w:id="155"/>
      <w:bookmarkEnd w:id="156"/>
      <w:bookmarkEnd w:id="157"/>
    </w:p>
    <w:p w:rsidR="008006DB" w:rsidRPr="006C6DBE" w:rsidRDefault="001B6F43" w:rsidP="006F630C">
      <w:pPr>
        <w:pStyle w:val="phlistitemizedtitle"/>
      </w:pPr>
      <w:r w:rsidRPr="006C6DBE">
        <w:t xml:space="preserve">Для создания вкладки приема </w:t>
      </w:r>
      <w:r w:rsidR="006C6DBE" w:rsidRPr="006C6DBE">
        <w:t>«</w:t>
      </w:r>
      <w:r w:rsidRPr="006C6DBE">
        <w:t>Анкета</w:t>
      </w:r>
      <w:r w:rsidR="006C6DBE" w:rsidRPr="006C6DBE">
        <w:t>»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Состав шаблонов (вкладки)</w:t>
      </w:r>
      <w:r w:rsidR="006C6DBE" w:rsidRPr="006C6DBE">
        <w:t>»</w:t>
      </w:r>
      <w:r w:rsidR="001B6F43" w:rsidRPr="006C6DBE">
        <w:t xml:space="preserve">. Откроется форма настройки вкладок шаблонов, которая </w:t>
      </w:r>
      <w:r w:rsidR="001B6F43" w:rsidRPr="006C6DBE">
        <w:lastRenderedPageBreak/>
        <w:t xml:space="preserve">включает </w:t>
      </w:r>
      <w:r w:rsidR="00083149">
        <w:t>три</w:t>
      </w:r>
      <w:r w:rsidR="001B6F43" w:rsidRPr="006C6DBE">
        <w:t xml:space="preserve"> блока: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Вкладки приемов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Вкладки приемов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Вкладки приемов: Добавление</w:t>
      </w:r>
      <w:r w:rsidR="006C6DBE" w:rsidRPr="006C6DBE">
        <w:t>»</w:t>
      </w:r>
      <w:r w:rsidR="00083149">
        <w:t xml:space="preserve"> (</w:t>
      </w:r>
      <w:r w:rsidR="00942D6B">
        <w:fldChar w:fldCharType="begin"/>
      </w:r>
      <w:r w:rsidR="00083149">
        <w:instrText xml:space="preserve"> REF _Ref143273206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41</w:t>
      </w:r>
      <w:r w:rsidR="00942D6B">
        <w:fldChar w:fldCharType="end"/>
      </w:r>
      <w:r w:rsidR="00083149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762500" cy="3968750"/>
            <wp:effectExtent l="19050" t="19050" r="0" b="0"/>
            <wp:docPr id="100086" name="Рисунок 100086" descr="Окно Вкладки приемов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50927" name="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687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58" w:name="_Ref14327320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41</w:t>
      </w:r>
      <w:r w:rsidR="00942D6B">
        <w:fldChar w:fldCharType="end"/>
      </w:r>
      <w:bookmarkEnd w:id="158"/>
      <w:r w:rsidR="00083149">
        <w:t xml:space="preserve"> – О</w:t>
      </w:r>
      <w:r w:rsidR="00083149" w:rsidRPr="006C6DBE">
        <w:t>кно «Вкладки приемов: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_Ref143266472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17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59" w:name="_Ref143266472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17</w:t>
      </w:r>
      <w:r w:rsidR="00942D6B">
        <w:fldChar w:fldCharType="end"/>
      </w:r>
      <w:bookmarkEnd w:id="159"/>
      <w:r w:rsidR="006F630C">
        <w:t xml:space="preserve"> – </w:t>
      </w:r>
      <w:r w:rsidR="006F630C" w:rsidRPr="006C6DBE">
        <w:t>Заполнение полей в окне добавления вкладки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133"/>
        <w:gridCol w:w="1520"/>
        <w:gridCol w:w="2760"/>
        <w:gridCol w:w="3147"/>
        <w:gridCol w:w="1854"/>
      </w:tblGrid>
      <w:tr w:rsidR="006C6DBE" w:rsidRPr="006C6DBE" w:rsidTr="006F630C">
        <w:trPr>
          <w:tblHeader/>
        </w:trPr>
        <w:tc>
          <w:tcPr>
            <w:tcW w:w="461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вкладки</w:t>
            </w:r>
          </w:p>
        </w:tc>
        <w:tc>
          <w:tcPr>
            <w:tcW w:w="612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вкладки</w:t>
            </w:r>
          </w:p>
        </w:tc>
        <w:tc>
          <w:tcPr>
            <w:tcW w:w="1096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Имя формы</w:t>
            </w:r>
          </w:p>
        </w:tc>
        <w:tc>
          <w:tcPr>
            <w:tcW w:w="2088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Скрипт</w:t>
            </w:r>
          </w:p>
        </w:tc>
        <w:tc>
          <w:tcPr>
            <w:tcW w:w="743" w:type="pct"/>
            <w:hideMark/>
          </w:tcPr>
          <w:p w:rsidR="00A204C9" w:rsidRPr="006C6DBE" w:rsidRDefault="00A204C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Пропорционально</w:t>
            </w:r>
          </w:p>
        </w:tc>
      </w:tr>
      <w:tr w:rsidR="006C6DBE" w:rsidRPr="006C6DBE" w:rsidTr="006F630C">
        <w:tc>
          <w:tcPr>
            <w:tcW w:w="461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</w:t>
            </w:r>
          </w:p>
        </w:tc>
        <w:tc>
          <w:tcPr>
            <w:tcW w:w="612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Анкета</w:t>
            </w:r>
          </w:p>
        </w:tc>
        <w:tc>
          <w:tcPr>
            <w:tcW w:w="1096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Questionaries/questionaries_tab</w:t>
            </w:r>
          </w:p>
        </w:tc>
        <w:tc>
          <w:tcPr>
            <w:tcW w:w="2088" w:type="pct"/>
            <w:hideMark/>
          </w:tcPr>
          <w:p w:rsidR="00A204C9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setVar('QUESTIONARY_CODE', 'RISK_ONKO_ZH;RISK_ONKO_M');</w:t>
            </w:r>
          </w:p>
        </w:tc>
        <w:tc>
          <w:tcPr>
            <w:tcW w:w="743" w:type="pct"/>
            <w:hideMark/>
          </w:tcPr>
          <w:p w:rsidR="00A204C9" w:rsidRPr="006C6DBE" w:rsidRDefault="00A204C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</w:tbl>
    <w:p w:rsidR="006F630C" w:rsidRDefault="006F630C" w:rsidP="006F630C">
      <w:pPr>
        <w:pStyle w:val="phnormal"/>
      </w:pPr>
    </w:p>
    <w:p w:rsidR="00A204C9" w:rsidRPr="006C6DBE" w:rsidRDefault="00A204C9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для сохранения внесенных данных. Запись вкладки появится в окне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>;</w:t>
      </w:r>
    </w:p>
    <w:p w:rsidR="00A204C9" w:rsidRPr="006C6DBE" w:rsidRDefault="00A204C9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в окне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 xml:space="preserve">. Запись вкладки появится в поле </w:t>
      </w:r>
      <w:r w:rsidR="006C6DBE" w:rsidRPr="006C6DBE">
        <w:t>«</w:t>
      </w:r>
      <w:r w:rsidRPr="006C6DBE">
        <w:t>Вкладка</w:t>
      </w:r>
      <w:r w:rsidR="006C6DBE" w:rsidRPr="006C6DBE">
        <w:t>»</w:t>
      </w:r>
      <w:r w:rsidRPr="006C6DBE">
        <w:t xml:space="preserve"> окна добавления вкладок шаблонов услуг;</w:t>
      </w:r>
    </w:p>
    <w:p w:rsidR="00A204C9" w:rsidRPr="006C6DBE" w:rsidRDefault="00A204C9" w:rsidP="006F630C">
      <w:pPr>
        <w:pStyle w:val="phlistitemized1"/>
      </w:pPr>
      <w:r w:rsidRPr="006C6DBE">
        <w:t xml:space="preserve">укажите нужное значение в поле </w:t>
      </w:r>
      <w:r w:rsidR="006C6DBE" w:rsidRPr="006C6DBE">
        <w:t>«</w:t>
      </w:r>
      <w:r w:rsidRPr="006C6DBE">
        <w:t>Порядок следования</w:t>
      </w:r>
      <w:r w:rsidR="006C6DBE" w:rsidRPr="006C6DBE">
        <w:t>»</w:t>
      </w:r>
      <w:r w:rsidRPr="006C6DBE">
        <w:t>;</w:t>
      </w:r>
    </w:p>
    <w:p w:rsidR="00253688" w:rsidRDefault="00A204C9" w:rsidP="006F630C">
      <w:pPr>
        <w:pStyle w:val="phlistitemized1"/>
      </w:pPr>
      <w:r w:rsidRPr="006C6DBE">
        <w:lastRenderedPageBreak/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. Осуществится сохранение данных вкладки, запись вкладки отобразится на вкладке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 xml:space="preserve"> формы настройки шаблонов услуг</w:t>
      </w:r>
      <w:r w:rsidR="00E248BA">
        <w:t>.</w:t>
      </w:r>
    </w:p>
    <w:p w:rsidR="008006DB" w:rsidRPr="006C6DBE" w:rsidRDefault="001B6F43" w:rsidP="006F630C">
      <w:pPr>
        <w:pStyle w:val="2"/>
      </w:pPr>
      <w:bookmarkStart w:id="160" w:name="scroll-bookmark-57"/>
      <w:bookmarkStart w:id="161" w:name="_Toc143178132"/>
      <w:bookmarkStart w:id="162" w:name="_Toc143275718"/>
      <w:r w:rsidRPr="006C6DBE">
        <w:t>Настройка пользовательских отчетов для регистра высокого онкологического риска</w:t>
      </w:r>
      <w:bookmarkEnd w:id="160"/>
      <w:bookmarkEnd w:id="161"/>
      <w:bookmarkEnd w:id="162"/>
    </w:p>
    <w:p w:rsidR="006C6DBE" w:rsidRPr="006C6DBE" w:rsidRDefault="001B6F43" w:rsidP="006F630C">
      <w:pPr>
        <w:pStyle w:val="phnormal"/>
      </w:pPr>
      <w:r w:rsidRPr="006C6DBE">
        <w:t>Создайте пользовательские отчеты и добавьте их в шаблон приема.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163" w:name="scroll-bookmark-58"/>
      <w:bookmarkStart w:id="164" w:name="_Toc143178133"/>
      <w:bookmarkStart w:id="165" w:name="_Toc143275719"/>
      <w:r w:rsidRPr="006C6DBE">
        <w:rPr>
          <w:color w:val="000000" w:themeColor="text1"/>
        </w:rPr>
        <w:t>Создание пользовательских отчетов</w:t>
      </w:r>
      <w:bookmarkEnd w:id="163"/>
      <w:bookmarkEnd w:id="164"/>
      <w:bookmarkEnd w:id="165"/>
    </w:p>
    <w:p w:rsidR="008006DB" w:rsidRPr="006C6DBE" w:rsidRDefault="001B6F43" w:rsidP="006F630C">
      <w:pPr>
        <w:pStyle w:val="phlistitemizedtitle"/>
      </w:pPr>
      <w:r w:rsidRPr="006C6DBE">
        <w:t>Для создания пользовательских отчетов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Настройка отчетов</w:t>
      </w:r>
      <w:r w:rsidR="00F17BF6">
        <w:t xml:space="preserve">/ </w:t>
      </w:r>
      <w:r w:rsidR="001B6F43" w:rsidRPr="006C6DBE">
        <w:t>Пользовательские отчеты</w:t>
      </w:r>
      <w:r w:rsidR="006C6DBE" w:rsidRPr="006C6DBE">
        <w:t>»</w:t>
      </w:r>
      <w:r w:rsidR="001B6F43" w:rsidRPr="006C6DBE">
        <w:t>. Откроется форма настройки пользовательских отчетов</w:t>
      </w:r>
      <w:r w:rsidR="00E01AC2">
        <w:t xml:space="preserve"> (</w:t>
      </w:r>
      <w:r w:rsidR="00942D6B">
        <w:fldChar w:fldCharType="begin"/>
      </w:r>
      <w:r w:rsidR="00E01AC2">
        <w:instrText xml:space="preserve"> REF _Ref143273295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42</w:t>
      </w:r>
      <w:r w:rsidR="00942D6B">
        <w:fldChar w:fldCharType="end"/>
      </w:r>
      <w:r w:rsidR="00E01AC2">
        <w:t>)</w:t>
      </w:r>
      <w:r w:rsidR="001B6F43" w:rsidRPr="006C6DBE">
        <w:t xml:space="preserve">, которая </w:t>
      </w:r>
      <w:r w:rsidR="00083149">
        <w:t>включает три блока</w:t>
      </w:r>
      <w:r w:rsidR="001B6F43" w:rsidRPr="006C6DBE">
        <w:t xml:space="preserve">: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Пользовательские отчеты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Параметры</w:t>
      </w:r>
      <w:r w:rsidR="006C6DBE" w:rsidRPr="006C6DBE">
        <w:t>»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703354"/>
            <wp:effectExtent l="19050" t="19050" r="0" b="0"/>
            <wp:docPr id="100094" name="Рисунок 100094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9134" name="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033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66" w:name="_Ref14327329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42</w:t>
      </w:r>
      <w:r w:rsidR="00942D6B">
        <w:fldChar w:fldCharType="end"/>
      </w:r>
      <w:bookmarkEnd w:id="166"/>
      <w:r w:rsidR="00083149">
        <w:t xml:space="preserve"> – </w:t>
      </w:r>
      <w:r w:rsidR="00E01AC2">
        <w:t>Ф</w:t>
      </w:r>
      <w:r w:rsidR="00083149" w:rsidRPr="006C6DBE">
        <w:t>орма настройки пользовательских отчетов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Пользовательские отчеты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Отчеты: добавление</w:t>
      </w:r>
      <w:r w:rsidR="006C6DBE" w:rsidRPr="006C6DBE">
        <w:t>»</w:t>
      </w:r>
      <w:r w:rsidR="00E01AC2">
        <w:t xml:space="preserve"> (</w:t>
      </w:r>
      <w:r w:rsidR="00942D6B">
        <w:fldChar w:fldCharType="begin"/>
      </w:r>
      <w:r w:rsidR="00E01AC2">
        <w:instrText xml:space="preserve"> REF _Ref143273332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43</w:t>
      </w:r>
      <w:r w:rsidR="00942D6B">
        <w:fldChar w:fldCharType="end"/>
      </w:r>
      <w:r w:rsidR="00E01AC2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762500" cy="3957434"/>
            <wp:effectExtent l="19050" t="19050" r="0" b="5080"/>
            <wp:docPr id="100095" name="Рисунок 100095" descr="Окно добавления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05325" name="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574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67" w:name="_Ref14327333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43</w:t>
      </w:r>
      <w:r w:rsidR="00942D6B">
        <w:fldChar w:fldCharType="end"/>
      </w:r>
      <w:bookmarkEnd w:id="167"/>
      <w:r w:rsidR="00E01AC2">
        <w:t xml:space="preserve"> – О</w:t>
      </w:r>
      <w:r w:rsidR="00E01AC2" w:rsidRPr="006C6DBE">
        <w:t>кно «Отчеты: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_Ref143266512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18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68" w:name="_Ref143266512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18</w:t>
      </w:r>
      <w:r w:rsidR="00942D6B">
        <w:fldChar w:fldCharType="end"/>
      </w:r>
      <w:bookmarkEnd w:id="168"/>
      <w:r w:rsidR="006F630C">
        <w:t xml:space="preserve"> – </w:t>
      </w:r>
      <w:r w:rsidR="006F630C" w:rsidRPr="006C6DBE">
        <w:t>Заполнение полей в окне добавления отчетов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082"/>
        <w:gridCol w:w="2083"/>
        <w:gridCol w:w="2083"/>
        <w:gridCol w:w="2083"/>
        <w:gridCol w:w="2083"/>
      </w:tblGrid>
      <w:tr w:rsidR="006C6DBE" w:rsidRPr="006C6DBE" w:rsidTr="006F630C">
        <w:trPr>
          <w:tblHeader/>
        </w:trPr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(по виду продукта)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Файл</w:t>
            </w:r>
          </w:p>
        </w:tc>
      </w:tr>
      <w:tr w:rsidR="006C6DBE" w:rsidRPr="006C6DBE" w:rsidTr="006F630C"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questionary_report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Отчетная форма анкеты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Reports/Statistic/questionary_report</w:t>
            </w:r>
          </w:p>
        </w:tc>
      </w:tr>
      <w:tr w:rsidR="006C6DBE" w:rsidRPr="003476DC" w:rsidTr="006F630C">
        <w:trPr>
          <w:trHeight w:val="96"/>
        </w:trPr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ag_relatives_info_report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родственниках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Reports/ControlCard/ag_relatives_info_report</w:t>
            </w:r>
          </w:p>
        </w:tc>
      </w:tr>
      <w:tr w:rsidR="006C6DBE" w:rsidRPr="003476DC" w:rsidTr="006F630C">
        <w:trPr>
          <w:trHeight w:val="96"/>
        </w:trPr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control_card_onko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Контрольная карта диспансерного наблюдения для онкориска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/Reports/ControlCard/control_card_onko</w:t>
            </w:r>
          </w:p>
        </w:tc>
      </w:tr>
    </w:tbl>
    <w:p w:rsidR="006F630C" w:rsidRPr="001E679B" w:rsidRDefault="006F630C" w:rsidP="006F630C">
      <w:pPr>
        <w:pStyle w:val="phnormal"/>
        <w:rPr>
          <w:lang w:val="en-US"/>
        </w:rPr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7F693E" w:rsidRPr="006C6DBE">
        <w:t xml:space="preserve">на кнопку </w:t>
      </w:r>
      <w:r w:rsidR="006C6DBE" w:rsidRPr="006C6DBE">
        <w:t>«</w:t>
      </w:r>
      <w:r w:rsidR="007F693E" w:rsidRPr="006C6DBE">
        <w:t>ОК</w:t>
      </w:r>
      <w:r w:rsidR="006C6DBE" w:rsidRPr="006C6DBE">
        <w:t>»</w:t>
      </w:r>
      <w:r w:rsidR="007F693E" w:rsidRPr="006C6DBE">
        <w:t xml:space="preserve"> после заполнения полей. Запись отобразится в блоке </w:t>
      </w:r>
      <w:r w:rsidR="006C6DBE" w:rsidRPr="006C6DBE">
        <w:t>«</w:t>
      </w:r>
      <w:r w:rsidR="007F693E" w:rsidRPr="006C6DBE">
        <w:t>Пользовательские отчеты</w:t>
      </w:r>
      <w:r w:rsidR="006C6DBE" w:rsidRPr="006C6DBE">
        <w:t>»</w:t>
      </w:r>
      <w:r w:rsidR="00E248BA">
        <w:t>.</w:t>
      </w:r>
    </w:p>
    <w:p w:rsidR="008006DB" w:rsidRPr="006C6DBE" w:rsidRDefault="001B6F43" w:rsidP="006F630C">
      <w:pPr>
        <w:pStyle w:val="phlistitemizedtitle"/>
      </w:pPr>
      <w:r w:rsidRPr="006C6DBE">
        <w:t>Далее настройте параметры отчетов.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нужный отчет в блоке </w:t>
      </w:r>
      <w:r w:rsidR="006C6DBE" w:rsidRPr="006C6DBE">
        <w:t>«</w:t>
      </w:r>
      <w:r w:rsidR="001B6F43" w:rsidRPr="006C6DBE">
        <w:t>Пользовательские отчеты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Параметры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Параметры отчета: добавление</w:t>
      </w:r>
      <w:r w:rsidR="006C6DBE" w:rsidRPr="006C6DBE">
        <w:t>»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_Ref143273355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44</w:t>
      </w:r>
      <w:r w:rsidR="00942D6B">
        <w:fldChar w:fldCharType="end"/>
      </w:r>
      <w:r w:rsidR="00A93796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286250" cy="3474118"/>
            <wp:effectExtent l="19050" t="19050" r="0" b="0"/>
            <wp:docPr id="100100" name="Рисунок 100100" descr="Окно добавления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54087" name="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741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69" w:name="_Ref14327335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44</w:t>
      </w:r>
      <w:r w:rsidR="00942D6B">
        <w:fldChar w:fldCharType="end"/>
      </w:r>
      <w:bookmarkEnd w:id="169"/>
      <w:r w:rsidR="00A93796">
        <w:t xml:space="preserve"> –</w:t>
      </w:r>
      <w:r w:rsidR="00A93796" w:rsidRPr="00A93796">
        <w:t xml:space="preserve"> </w:t>
      </w:r>
      <w:r w:rsidR="00A93796">
        <w:t>О</w:t>
      </w:r>
      <w:r w:rsidR="00A93796" w:rsidRPr="006C6DBE">
        <w:t>кно «Параметры отчета: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_Ref143266557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19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Pr="006F630C" w:rsidRDefault="00CC5D3B" w:rsidP="006F630C">
      <w:pPr>
        <w:pStyle w:val="phtabletitle"/>
      </w:pPr>
      <w:bookmarkStart w:id="170" w:name="_Ref143266557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19</w:t>
      </w:r>
      <w:r w:rsidR="00942D6B">
        <w:fldChar w:fldCharType="end"/>
      </w:r>
      <w:bookmarkEnd w:id="170"/>
      <w:r w:rsidR="006F630C" w:rsidRPr="006F630C">
        <w:rPr>
          <w:rFonts w:cs="Arial"/>
          <w:b/>
          <w:bCs/>
          <w:color w:val="000000" w:themeColor="text1"/>
          <w:sz w:val="18"/>
        </w:rPr>
        <w:t xml:space="preserve"> </w:t>
      </w:r>
      <w:r w:rsidR="006F630C" w:rsidRPr="006F630C">
        <w:t>– Заполнение параметров отчетов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793"/>
        <w:gridCol w:w="2791"/>
        <w:gridCol w:w="1527"/>
        <w:gridCol w:w="1291"/>
        <w:gridCol w:w="2012"/>
      </w:tblGrid>
      <w:tr w:rsidR="006C6DBE" w:rsidRPr="006C6DBE" w:rsidTr="006C6DBE">
        <w:trPr>
          <w:tblHeader/>
        </w:trPr>
        <w:tc>
          <w:tcPr>
            <w:tcW w:w="1341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настраиваемого отчета</w:t>
            </w: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параметра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</w:t>
            </w:r>
          </w:p>
        </w:tc>
      </w:tr>
      <w:tr w:rsidR="006C6DBE" w:rsidRPr="006C6DBE" w:rsidTr="006C6DBE">
        <w:tc>
          <w:tcPr>
            <w:tcW w:w="1341" w:type="pct"/>
            <w:vMerge w:val="restar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questionary_report</w:t>
            </w: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AGENT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</w:tr>
      <w:tr w:rsidR="006C6DBE" w:rsidRPr="006C6DBE" w:rsidTr="006C6DBE">
        <w:tc>
          <w:tcPr>
            <w:tcW w:w="1341" w:type="pct"/>
            <w:vMerge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AGENT_QUEST_ID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</w:tr>
      <w:tr w:rsidR="006C6DBE" w:rsidRPr="006C6DBE" w:rsidTr="006C6DBE">
        <w:tc>
          <w:tcPr>
            <w:tcW w:w="1341" w:type="pct"/>
            <w:vMerge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QUESTIONARY_CODE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</w:tr>
      <w:tr w:rsidR="006C6DBE" w:rsidRPr="006C6DBE" w:rsidTr="006C6DBE">
        <w:tc>
          <w:tcPr>
            <w:tcW w:w="1341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ag_relatives_info_report</w:t>
            </w: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AGENT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</w:tr>
      <w:tr w:rsidR="006C6DBE" w:rsidRPr="006C6DBE" w:rsidTr="006C6DBE">
        <w:tc>
          <w:tcPr>
            <w:tcW w:w="1341" w:type="pct"/>
            <w:vMerge w:val="restar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control_card_onko</w:t>
            </w: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REP_VISIT_ID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</w:tr>
      <w:tr w:rsidR="006C6DBE" w:rsidRPr="006C6DBE" w:rsidTr="006C6DBE">
        <w:tc>
          <w:tcPr>
            <w:tcW w:w="1341" w:type="pct"/>
            <w:vMerge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ID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Идентификатор записи</w:t>
            </w:r>
          </w:p>
        </w:tc>
      </w:tr>
      <w:tr w:rsidR="006C6DBE" w:rsidRPr="006C6DBE" w:rsidTr="006C6DBE">
        <w:tc>
          <w:tcPr>
            <w:tcW w:w="1341" w:type="pct"/>
            <w:vMerge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4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CARD_ID</w:t>
            </w:r>
          </w:p>
        </w:tc>
        <w:tc>
          <w:tcPr>
            <w:tcW w:w="733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0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96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7F693E" w:rsidRPr="006C6DBE">
        <w:t xml:space="preserve">на кнопку </w:t>
      </w:r>
      <w:r w:rsidR="006C6DBE" w:rsidRPr="006C6DBE">
        <w:t>«</w:t>
      </w:r>
      <w:r w:rsidR="007F693E" w:rsidRPr="006C6DBE">
        <w:t>ОК</w:t>
      </w:r>
      <w:r w:rsidR="006C6DBE" w:rsidRPr="006C6DBE">
        <w:t>»</w:t>
      </w:r>
      <w:r w:rsidR="007F693E" w:rsidRPr="006C6DBE">
        <w:t xml:space="preserve"> для сохранения внесенных данных.</w:t>
      </w:r>
      <w:r w:rsidR="006C6DBE" w:rsidRPr="006C6DBE">
        <w:t xml:space="preserve"> </w:t>
      </w:r>
      <w:r w:rsidR="007F693E" w:rsidRPr="006C6DBE">
        <w:t xml:space="preserve">Запись отобразится в блоке </w:t>
      </w:r>
      <w:r w:rsidR="006C6DBE" w:rsidRPr="006C6DBE">
        <w:t>«</w:t>
      </w:r>
      <w:r w:rsidR="007F693E" w:rsidRPr="006C6DBE">
        <w:t>Параметры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3"/>
        <w:rPr>
          <w:color w:val="000000" w:themeColor="text1"/>
        </w:rPr>
      </w:pPr>
      <w:bookmarkStart w:id="171" w:name="scroll-bookmark-61"/>
      <w:bookmarkStart w:id="172" w:name="_Toc143178134"/>
      <w:bookmarkStart w:id="173" w:name="_Toc143275720"/>
      <w:r w:rsidRPr="006C6DBE">
        <w:rPr>
          <w:color w:val="000000" w:themeColor="text1"/>
        </w:rPr>
        <w:lastRenderedPageBreak/>
        <w:t>Добавление отчетов в шаблон приема</w:t>
      </w:r>
      <w:bookmarkEnd w:id="171"/>
      <w:bookmarkEnd w:id="172"/>
      <w:bookmarkEnd w:id="173"/>
    </w:p>
    <w:p w:rsidR="008006DB" w:rsidRPr="006C6DBE" w:rsidRDefault="001B6F43" w:rsidP="006F630C">
      <w:pPr>
        <w:pStyle w:val="phlistitemizedtitle"/>
      </w:pPr>
      <w:r w:rsidRPr="006C6DBE">
        <w:t>Для добавления пользовательских отчетов в шаблон приема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Шаблоны услуг</w:t>
      </w:r>
      <w:r w:rsidR="006C6DBE" w:rsidRPr="006C6DBE">
        <w:t>»</w:t>
      </w:r>
      <w:r w:rsidR="001B6F43" w:rsidRPr="006C6DBE">
        <w:t>. Откроется форма настройки шаблонов услуг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нужный шаблон в блоке </w:t>
      </w:r>
      <w:r w:rsidR="006C6DBE" w:rsidRPr="006C6DBE">
        <w:t>«</w:t>
      </w:r>
      <w:r w:rsidR="001B6F43" w:rsidRPr="006C6DBE">
        <w:t>Шаблоны приемов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на вкладке </w:t>
      </w:r>
      <w:r w:rsidR="006C6DBE" w:rsidRPr="006C6DBE">
        <w:t>«</w:t>
      </w:r>
      <w:r w:rsidR="001B6F43" w:rsidRPr="006C6DBE">
        <w:t>Отчеты</w:t>
      </w:r>
      <w:r w:rsidR="006C6DBE" w:rsidRPr="006C6DBE">
        <w:t>»</w:t>
      </w:r>
      <w:r w:rsidR="001B6F43" w:rsidRPr="006C6DBE">
        <w:t xml:space="preserve"> в нижней части формы. Откроется окно </w:t>
      </w:r>
      <w:r w:rsidR="006C6DBE" w:rsidRPr="006C6DBE">
        <w:t>«</w:t>
      </w:r>
      <w:r w:rsidR="001B6F43" w:rsidRPr="006C6DBE">
        <w:t>Отчет</w:t>
      </w:r>
      <w:r w:rsidR="006C6DBE" w:rsidRPr="006C6DBE">
        <w:t>»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_Ref143272139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45</w:t>
      </w:r>
      <w:r w:rsidR="00942D6B">
        <w:fldChar w:fldCharType="end"/>
      </w:r>
      <w:r w:rsidR="00A93796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248275" cy="2381250"/>
            <wp:effectExtent l="19050" t="19050" r="9525" b="0"/>
            <wp:docPr id="100107" name="Рисунок 100107" descr="Окно 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5590" name="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81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6F630C">
      <w:pPr>
        <w:pStyle w:val="phfiguretitle"/>
      </w:pPr>
      <w:bookmarkStart w:id="174" w:name="_Ref143272139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45</w:t>
      </w:r>
      <w:r w:rsidR="00942D6B">
        <w:fldChar w:fldCharType="end"/>
      </w:r>
      <w:bookmarkEnd w:id="174"/>
      <w:r w:rsidR="006F630C">
        <w:t xml:space="preserve"> – О</w:t>
      </w:r>
      <w:r w:rsidR="006F630C" w:rsidRPr="006C6DBE">
        <w:t>кно «Отчет»</w:t>
      </w:r>
    </w:p>
    <w:p w:rsidR="00253688" w:rsidRDefault="002E6849" w:rsidP="006F630C">
      <w:pPr>
        <w:pStyle w:val="phlistitemized1"/>
      </w:pPr>
      <w:r w:rsidRPr="006C6DBE">
        <w:t xml:space="preserve">заполните </w:t>
      </w:r>
      <w:r w:rsidR="001B6F43" w:rsidRPr="006C6DBE">
        <w:t>поочередно поля в открывшемся окне данными из таблицы ниже</w:t>
      </w:r>
      <w:r w:rsidR="006F630C">
        <w:t xml:space="preserve"> (</w:t>
      </w:r>
      <w:r w:rsidR="00942D6B">
        <w:fldChar w:fldCharType="begin"/>
      </w:r>
      <w:r w:rsidR="006F630C">
        <w:instrText xml:space="preserve"> REF _Ref143266600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20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75" w:name="_Ref143266600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20</w:t>
      </w:r>
      <w:r w:rsidR="00942D6B">
        <w:fldChar w:fldCharType="end"/>
      </w:r>
      <w:bookmarkEnd w:id="175"/>
      <w:r w:rsidR="006F630C">
        <w:t xml:space="preserve"> – Заполнение полей </w:t>
      </w:r>
      <w:r w:rsidR="006F630C" w:rsidRPr="006C6DBE">
        <w:t>окн</w:t>
      </w:r>
      <w:r w:rsidR="006F630C">
        <w:t>а</w:t>
      </w:r>
      <w:r w:rsidR="006F630C" w:rsidRPr="006C6DBE">
        <w:t xml:space="preserve"> «Отчет»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547"/>
        <w:gridCol w:w="6867"/>
      </w:tblGrid>
      <w:tr w:rsidR="006C6DBE" w:rsidRPr="006C6DBE" w:rsidTr="006C6DBE">
        <w:trPr>
          <w:tblHeader/>
        </w:trPr>
        <w:tc>
          <w:tcPr>
            <w:tcW w:w="170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отчета</w:t>
            </w:r>
          </w:p>
        </w:tc>
        <w:tc>
          <w:tcPr>
            <w:tcW w:w="329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</w:t>
            </w:r>
          </w:p>
        </w:tc>
      </w:tr>
      <w:tr w:rsidR="006C6DBE" w:rsidRPr="006C6DBE" w:rsidTr="006C6DBE">
        <w:tc>
          <w:tcPr>
            <w:tcW w:w="170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15</w:t>
            </w:r>
          </w:p>
        </w:tc>
        <w:tc>
          <w:tcPr>
            <w:tcW w:w="329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questionary_report</w:t>
            </w:r>
          </w:p>
        </w:tc>
      </w:tr>
      <w:tr w:rsidR="006C6DBE" w:rsidRPr="006C6DBE" w:rsidTr="006C6DBE">
        <w:tc>
          <w:tcPr>
            <w:tcW w:w="170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15</w:t>
            </w:r>
          </w:p>
        </w:tc>
        <w:tc>
          <w:tcPr>
            <w:tcW w:w="329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ag_relatives_info_report</w:t>
            </w:r>
          </w:p>
        </w:tc>
      </w:tr>
      <w:tr w:rsidR="006C6DBE" w:rsidRPr="006C6DBE" w:rsidTr="006C6DBE">
        <w:tc>
          <w:tcPr>
            <w:tcW w:w="170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99</w:t>
            </w:r>
          </w:p>
        </w:tc>
        <w:tc>
          <w:tcPr>
            <w:tcW w:w="329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control_card_onko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. Отчеты появятся на вкладке </w:t>
      </w:r>
      <w:r w:rsidR="006C6DBE" w:rsidRPr="006C6DBE">
        <w:t>«</w:t>
      </w:r>
      <w:r w:rsidR="001B6F43" w:rsidRPr="006C6DBE">
        <w:t>Отчеты</w:t>
      </w:r>
      <w:r w:rsidR="006C6DBE" w:rsidRPr="006C6DBE">
        <w:t>»</w:t>
      </w:r>
      <w:r w:rsidR="00E248BA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176" w:name="scroll-bookmark-62"/>
      <w:bookmarkStart w:id="177" w:name="_Toc143178135"/>
      <w:bookmarkStart w:id="178" w:name="_Toc143275721"/>
      <w:r w:rsidRPr="006C6DBE">
        <w:rPr>
          <w:color w:val="000000" w:themeColor="text1"/>
        </w:rPr>
        <w:lastRenderedPageBreak/>
        <w:t>Настройка регистра онкологических больных</w:t>
      </w:r>
      <w:bookmarkEnd w:id="176"/>
      <w:bookmarkEnd w:id="177"/>
      <w:bookmarkEnd w:id="178"/>
    </w:p>
    <w:p w:rsidR="008006DB" w:rsidRPr="006C6DBE" w:rsidRDefault="001B6F43" w:rsidP="006F630C">
      <w:pPr>
        <w:pStyle w:val="phlistitemizedtitle"/>
      </w:pPr>
      <w:r w:rsidRPr="006C6DBE">
        <w:t>Для добавления регистра онкологических больных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Настройки</w:t>
      </w:r>
      <w:r w:rsidR="00F17BF6">
        <w:t xml:space="preserve">/ </w:t>
      </w:r>
      <w:r w:rsidR="001B6F43" w:rsidRPr="006C6DBE">
        <w:t>Настройка диспансерного наблюдения</w:t>
      </w:r>
      <w:r w:rsidR="00F17BF6">
        <w:t xml:space="preserve">/ </w:t>
      </w:r>
      <w:r w:rsidR="001B6F43" w:rsidRPr="006C6DBE">
        <w:t>Нозологические регистры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_Ref143273376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46</w:t>
      </w:r>
      <w:r w:rsidR="00942D6B">
        <w:fldChar w:fldCharType="end"/>
      </w:r>
      <w:r w:rsidR="00A93796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855432"/>
            <wp:effectExtent l="19050" t="19050" r="0" b="0"/>
            <wp:docPr id="100108" name="Рисунок 100108" descr="Форма Нозологические ре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75362" name="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55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79" w:name="_Ref14327337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46</w:t>
      </w:r>
      <w:r w:rsidR="00942D6B">
        <w:fldChar w:fldCharType="end"/>
      </w:r>
      <w:bookmarkEnd w:id="179"/>
      <w:r w:rsidR="00A93796">
        <w:t xml:space="preserve"> – Ф</w:t>
      </w:r>
      <w:r w:rsidR="00A93796" w:rsidRPr="006C6DBE">
        <w:t>орма «Нозологические регистры»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1B6F43" w:rsidRPr="006C6DBE">
        <w:t>. Откроется окно</w:t>
      </w:r>
      <w:r w:rsidR="006C6DBE" w:rsidRPr="006C6DBE">
        <w:t xml:space="preserve"> «</w:t>
      </w:r>
      <w:r w:rsidR="001B6F43" w:rsidRPr="006C6DBE">
        <w:t>Нозологические регистры: добавление</w:t>
      </w:r>
      <w:r w:rsidR="006C6DBE" w:rsidRPr="006C6DBE">
        <w:t>»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_Ref143273400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47</w:t>
      </w:r>
      <w:r w:rsidR="00942D6B">
        <w:fldChar w:fldCharType="end"/>
      </w:r>
      <w:r w:rsidR="00A93796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286250" cy="2076013"/>
            <wp:effectExtent l="19050" t="19050" r="0" b="635"/>
            <wp:docPr id="100109" name="Рисунок 100109" descr="Окно добавления нозологических реги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22526" name="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760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80" w:name="_Ref14327340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47</w:t>
      </w:r>
      <w:r w:rsidR="00942D6B">
        <w:fldChar w:fldCharType="end"/>
      </w:r>
      <w:bookmarkEnd w:id="180"/>
      <w:r w:rsidR="00A93796">
        <w:t xml:space="preserve"> – О</w:t>
      </w:r>
      <w:r w:rsidR="00A93796" w:rsidRPr="006C6DBE">
        <w:t>кно «Нозологические регистры: добавление»</w:t>
      </w:r>
    </w:p>
    <w:p w:rsidR="00253688" w:rsidRDefault="002E6849" w:rsidP="006F630C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6F630C">
        <w:instrText xml:space="preserve"> REF _Ref143266639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21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81" w:name="_Ref143266639"/>
      <w:r>
        <w:lastRenderedPageBreak/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21</w:t>
      </w:r>
      <w:r w:rsidR="00942D6B">
        <w:fldChar w:fldCharType="end"/>
      </w:r>
      <w:bookmarkEnd w:id="181"/>
      <w:r w:rsidR="006F630C" w:rsidRPr="006F630C">
        <w:t xml:space="preserve"> </w:t>
      </w:r>
      <w:r w:rsidR="006F630C">
        <w:t xml:space="preserve">– </w:t>
      </w:r>
      <w:r w:rsidR="006F630C" w:rsidRPr="006C6DBE">
        <w:t>Заполнение полей в окне добавления нозологического регистра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045"/>
        <w:gridCol w:w="2045"/>
        <w:gridCol w:w="1573"/>
        <w:gridCol w:w="2179"/>
        <w:gridCol w:w="1143"/>
        <w:gridCol w:w="1429"/>
      </w:tblGrid>
      <w:tr w:rsidR="006C6DBE" w:rsidRPr="006C6DBE" w:rsidTr="006C6DBE">
        <w:trPr>
          <w:tblHeader/>
        </w:trPr>
        <w:tc>
          <w:tcPr>
            <w:tcW w:w="982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Краткое наименование</w:t>
            </w:r>
          </w:p>
        </w:tc>
        <w:tc>
          <w:tcPr>
            <w:tcW w:w="982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Полное наименование</w:t>
            </w:r>
          </w:p>
        </w:tc>
        <w:tc>
          <w:tcPr>
            <w:tcW w:w="755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Включать пациентов в регистр</w:t>
            </w:r>
          </w:p>
        </w:tc>
        <w:tc>
          <w:tcPr>
            <w:tcW w:w="1046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карты учета</w:t>
            </w:r>
          </w:p>
        </w:tc>
        <w:tc>
          <w:tcPr>
            <w:tcW w:w="549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Регион</w:t>
            </w:r>
          </w:p>
        </w:tc>
        <w:tc>
          <w:tcPr>
            <w:tcW w:w="686" w:type="pct"/>
            <w:hideMark/>
          </w:tcPr>
          <w:p w:rsidR="007F693E" w:rsidRPr="006C6DBE" w:rsidRDefault="007F693E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регистра</w:t>
            </w:r>
          </w:p>
        </w:tc>
      </w:tr>
      <w:tr w:rsidR="006C6DBE" w:rsidRPr="006C6DBE" w:rsidTr="006C6DBE">
        <w:tc>
          <w:tcPr>
            <w:tcW w:w="982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Cancer</w:t>
            </w:r>
          </w:p>
        </w:tc>
        <w:tc>
          <w:tcPr>
            <w:tcW w:w="982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Регистр онкологических больных</w:t>
            </w:r>
          </w:p>
        </w:tc>
        <w:tc>
          <w:tcPr>
            <w:tcW w:w="755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заполнении D3-формы</w:t>
            </w:r>
          </w:p>
        </w:tc>
        <w:tc>
          <w:tcPr>
            <w:tcW w:w="104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NR/cancer_registr</w:t>
            </w:r>
          </w:p>
        </w:tc>
        <w:tc>
          <w:tcPr>
            <w:tcW w:w="549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</w:t>
            </w:r>
          </w:p>
        </w:tc>
        <w:tc>
          <w:tcPr>
            <w:tcW w:w="686" w:type="pct"/>
            <w:hideMark/>
          </w:tcPr>
          <w:p w:rsidR="007F693E" w:rsidRPr="006C6DBE" w:rsidRDefault="007F693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Онкология</w:t>
            </w:r>
          </w:p>
        </w:tc>
      </w:tr>
    </w:tbl>
    <w:p w:rsidR="006F630C" w:rsidRDefault="006F630C" w:rsidP="006F630C">
      <w:pPr>
        <w:pStyle w:val="phnormal"/>
      </w:pPr>
    </w:p>
    <w:p w:rsidR="007F693E" w:rsidRPr="006C6DBE" w:rsidRDefault="007F693E" w:rsidP="006F630C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после заполнения полей. Регистр отобразится в блоке </w:t>
      </w:r>
      <w:r w:rsidR="006C6DBE" w:rsidRPr="006C6DBE">
        <w:t>«</w:t>
      </w:r>
      <w:r w:rsidRPr="006C6DBE">
        <w:t>Нозологические регистры</w:t>
      </w:r>
      <w:r w:rsidR="006C6DBE" w:rsidRPr="006C6DBE">
        <w:t>»</w:t>
      </w:r>
      <w:r w:rsidRPr="006C6DBE">
        <w:t>;</w:t>
      </w:r>
    </w:p>
    <w:p w:rsidR="00253688" w:rsidRDefault="002E6849" w:rsidP="006F630C">
      <w:pPr>
        <w:pStyle w:val="phlistitemized1"/>
      </w:pPr>
      <w:r w:rsidRPr="006C6DBE">
        <w:t xml:space="preserve">заполните </w:t>
      </w:r>
      <w:r w:rsidR="001B6F43" w:rsidRPr="006C6DBE">
        <w:t>вкладки в нижнем блоке. Подробное описание вкладок представлено ниже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82" w:name="scroll-bookmark-64"/>
      <w:bookmarkStart w:id="183" w:name="_Toc143178136"/>
      <w:bookmarkStart w:id="184" w:name="_Toc143275722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Диагнозы</w:t>
      </w:r>
      <w:bookmarkEnd w:id="182"/>
      <w:bookmarkEnd w:id="183"/>
      <w:r w:rsidR="004D2299">
        <w:rPr>
          <w:color w:val="000000" w:themeColor="text1"/>
        </w:rPr>
        <w:t>»</w:t>
      </w:r>
      <w:bookmarkEnd w:id="184"/>
    </w:p>
    <w:p w:rsidR="008006DB" w:rsidRPr="006C6DBE" w:rsidRDefault="001B6F43" w:rsidP="006F630C">
      <w:pPr>
        <w:pStyle w:val="phnormal"/>
      </w:pPr>
      <w:r w:rsidRPr="006C6DBE">
        <w:t>На данной вкладке производится настройка диагнозов злокачественного новообразования, по которым будет происходить включение пациента в регистр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_Ref143273410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48</w:t>
      </w:r>
      <w:r w:rsidR="00942D6B">
        <w:fldChar w:fldCharType="end"/>
      </w:r>
      <w:r w:rsidR="00A93796">
        <w:t>)</w:t>
      </w:r>
      <w:r w:rsidRPr="006C6DBE">
        <w:t>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597558"/>
            <wp:effectExtent l="19050" t="19050" r="0" b="0"/>
            <wp:docPr id="100114" name="Рисунок 100114" descr="_scroll_external/attachments/image2021-9-13_11-13-18-988b6d8aea79ba82a6cfe4f59e59b9e6c3c48b059748534787180564f03c7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77802" name="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75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6F630C">
      <w:pPr>
        <w:pStyle w:val="phfiguretitle"/>
      </w:pPr>
      <w:bookmarkStart w:id="185" w:name="_Ref14327341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48</w:t>
      </w:r>
      <w:r w:rsidR="00942D6B">
        <w:fldChar w:fldCharType="end"/>
      </w:r>
      <w:bookmarkEnd w:id="185"/>
      <w:r w:rsidR="006F630C">
        <w:t xml:space="preserve"> –Вкладка</w:t>
      </w:r>
      <w:r w:rsidR="006F630C" w:rsidRPr="006C6DBE">
        <w:rPr>
          <w:color w:val="000000" w:themeColor="text1"/>
        </w:rPr>
        <w:t xml:space="preserve"> </w:t>
      </w:r>
      <w:r w:rsidR="006F630C">
        <w:rPr>
          <w:color w:val="000000" w:themeColor="text1"/>
        </w:rPr>
        <w:t>«</w:t>
      </w:r>
      <w:r w:rsidR="006F630C" w:rsidRPr="006C6DBE">
        <w:rPr>
          <w:color w:val="000000" w:themeColor="text1"/>
        </w:rPr>
        <w:t>Диагнозы</w:t>
      </w:r>
      <w:r w:rsidR="006F630C">
        <w:rPr>
          <w:color w:val="000000" w:themeColor="text1"/>
        </w:rPr>
        <w:t>»</w:t>
      </w:r>
    </w:p>
    <w:p w:rsidR="008006DB" w:rsidRPr="006C6DBE" w:rsidRDefault="001B6F43" w:rsidP="006F630C">
      <w:pPr>
        <w:pStyle w:val="phnormal"/>
      </w:pPr>
      <w:r w:rsidRPr="006C6DBE">
        <w:t>Если в диапазоне не будут настроены диагнозы C00 – C97 и D00 – D09, то при установлении данных диагнозов в окне приема или в рабочем окне врача стационара, окно формирования извещения о включении больного в регистр открыто не будет.</w:t>
      </w:r>
    </w:p>
    <w:p w:rsidR="008006DB" w:rsidRPr="006C6DBE" w:rsidRDefault="001B6F43" w:rsidP="006F630C">
      <w:pPr>
        <w:pStyle w:val="phlistitemizedtitle"/>
      </w:pPr>
      <w:r w:rsidRPr="006C6DBE">
        <w:t>Чтобы настроить диапазон диагнозов</w:t>
      </w:r>
      <w:r w:rsidR="00B16EEE">
        <w:t xml:space="preserve">,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Настройка диагнозов: добавление</w:t>
      </w:r>
      <w:r w:rsidR="006C6DBE" w:rsidRPr="006C6DBE">
        <w:t>»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_Ref143273418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49</w:t>
      </w:r>
      <w:r w:rsidR="00942D6B">
        <w:fldChar w:fldCharType="end"/>
      </w:r>
      <w:r w:rsidR="00A93796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981450" cy="1371600"/>
            <wp:effectExtent l="19050" t="19050" r="0" b="0"/>
            <wp:docPr id="100115" name="Рисунок 100115" descr="_scroll_external/attachments/image2021-9-13_11-39-8-caf1cb57bbf8e7432606b88aecb7f15d2f80fa192b283d3c280efefc46d678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77119" name="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716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86" w:name="_Ref14327341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49</w:t>
      </w:r>
      <w:r w:rsidR="00942D6B">
        <w:fldChar w:fldCharType="end"/>
      </w:r>
      <w:bookmarkEnd w:id="186"/>
      <w:r w:rsidR="00A93796">
        <w:t xml:space="preserve"> – О</w:t>
      </w:r>
      <w:r w:rsidR="00A93796" w:rsidRPr="006C6DBE">
        <w:t>кно «Настройка диагнозов: добавление»</w:t>
      </w:r>
    </w:p>
    <w:p w:rsidR="008006DB" w:rsidRPr="006C6DBE" w:rsidRDefault="002E6849" w:rsidP="006F630C">
      <w:pPr>
        <w:pStyle w:val="phlistitemized1"/>
      </w:pPr>
      <w:r w:rsidRPr="006C6DBE">
        <w:lastRenderedPageBreak/>
        <w:t xml:space="preserve">выберите </w:t>
      </w:r>
      <w:r w:rsidR="001B6F43" w:rsidRPr="006C6DBE">
        <w:t>начало и конец диапазона из справочника МКБ-10 с помощью кнопки</w:t>
      </w:r>
      <w:r w:rsidR="0099697E" w:rsidRPr="0099697E">
        <w:rPr>
          <w:noProof/>
        </w:rPr>
        <w:t xml:space="preserve"> </w:t>
      </w:r>
      <w:r w:rsidR="0099697E"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1" name="Рисунок 11" descr="_scroll_external/attachments/skrin-4025033389d2a6ce01d5c89d3cd20c3bab2edf97625d33ccc521c1e5efa7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64440" name="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99697E">
        <w:t>;</w:t>
      </w: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87" w:name="scroll-bookmark-65"/>
      <w:bookmarkStart w:id="188" w:name="_Toc143178137"/>
      <w:bookmarkStart w:id="189" w:name="_Toc143275723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Мед. организации</w:t>
      </w:r>
      <w:bookmarkEnd w:id="187"/>
      <w:bookmarkEnd w:id="188"/>
      <w:r w:rsidR="004D2299">
        <w:rPr>
          <w:color w:val="000000" w:themeColor="text1"/>
        </w:rPr>
        <w:t>»</w:t>
      </w:r>
      <w:bookmarkEnd w:id="189"/>
    </w:p>
    <w:p w:rsidR="008006DB" w:rsidRPr="006C6DBE" w:rsidRDefault="001B6F43" w:rsidP="006F630C">
      <w:pPr>
        <w:pStyle w:val="phnormal"/>
      </w:pPr>
      <w:r w:rsidRPr="006C6DBE">
        <w:t>На данной вкладке производится настройка медицинских организаций, которые могут включать пациентов в регистр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_Ref143273436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50</w:t>
      </w:r>
      <w:r w:rsidR="00942D6B">
        <w:fldChar w:fldCharType="end"/>
      </w:r>
      <w:r w:rsidR="00A93796">
        <w:t>)</w:t>
      </w:r>
      <w:r w:rsidRPr="006C6DBE">
        <w:t>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236159"/>
            <wp:effectExtent l="19050" t="19050" r="0" b="2540"/>
            <wp:docPr id="100116" name="Рисунок 100116" descr="Вкладка Мед.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73587" name="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3615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190" w:name="_Ref14327343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50</w:t>
      </w:r>
      <w:r w:rsidR="00942D6B">
        <w:fldChar w:fldCharType="end"/>
      </w:r>
      <w:bookmarkEnd w:id="190"/>
      <w:r w:rsidR="00A93796" w:rsidRPr="00A93796">
        <w:rPr>
          <w:color w:val="000000" w:themeColor="text1"/>
        </w:rPr>
        <w:t xml:space="preserve"> </w:t>
      </w:r>
      <w:r w:rsidR="00A93796">
        <w:rPr>
          <w:color w:val="000000" w:themeColor="text1"/>
        </w:rPr>
        <w:t>– В</w:t>
      </w:r>
      <w:r w:rsidR="00A93796" w:rsidRPr="006C6DBE">
        <w:rPr>
          <w:color w:val="000000" w:themeColor="text1"/>
        </w:rPr>
        <w:t>кладк</w:t>
      </w:r>
      <w:r w:rsidR="00A93796">
        <w:rPr>
          <w:color w:val="000000" w:themeColor="text1"/>
        </w:rPr>
        <w:t>а</w:t>
      </w:r>
      <w:r w:rsidR="00A93796" w:rsidRPr="006C6DBE">
        <w:rPr>
          <w:color w:val="000000" w:themeColor="text1"/>
        </w:rPr>
        <w:t xml:space="preserve"> </w:t>
      </w:r>
      <w:r w:rsidR="00A93796">
        <w:rPr>
          <w:color w:val="000000" w:themeColor="text1"/>
        </w:rPr>
        <w:t>«</w:t>
      </w:r>
      <w:r w:rsidR="00A93796" w:rsidRPr="006C6DBE">
        <w:rPr>
          <w:color w:val="000000" w:themeColor="text1"/>
        </w:rPr>
        <w:t>Мед. организации</w:t>
      </w:r>
      <w:r w:rsidR="00A93796">
        <w:rPr>
          <w:color w:val="000000" w:themeColor="text1"/>
        </w:rPr>
        <w:t>»</w:t>
      </w:r>
    </w:p>
    <w:p w:rsidR="008006DB" w:rsidRPr="006C6DBE" w:rsidRDefault="001B6F43" w:rsidP="006F630C">
      <w:pPr>
        <w:pStyle w:val="phlistitemizedtitle"/>
      </w:pPr>
      <w:r w:rsidRPr="006C6DBE">
        <w:t>Чтобы настроить список медицинских организаций</w:t>
      </w:r>
      <w:r w:rsidR="00B16EEE">
        <w:t xml:space="preserve">,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 xml:space="preserve">Основная </w:t>
      </w:r>
      <w:r w:rsidR="00CC5D3B">
        <w:t>Таблица </w:t>
      </w:r>
      <w:r w:rsidR="001B6F43" w:rsidRPr="006C6DBE">
        <w:t>ЛПУ</w:t>
      </w:r>
      <w:r w:rsidR="006C6DBE" w:rsidRPr="006C6DBE">
        <w:t>»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отметьте </w:t>
      </w:r>
      <w:r w:rsidR="005A5E88">
        <w:t>флажками</w:t>
      </w:r>
      <w:r w:rsidR="005A5E88" w:rsidRPr="006C6DBE">
        <w:t xml:space="preserve"> </w:t>
      </w:r>
      <w:r w:rsidR="001B6F43" w:rsidRPr="006C6DBE">
        <w:t>необходимые организации, в которых будут создаваться записи в регистре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. Мед. организации отобразятся на вкладке </w:t>
      </w:r>
      <w:r w:rsidR="006C6DBE" w:rsidRPr="006C6DBE">
        <w:t>«</w:t>
      </w:r>
      <w:r w:rsidR="001B6F43" w:rsidRPr="006C6DBE">
        <w:t>Мед. организации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91" w:name="scroll-bookmark-66"/>
      <w:bookmarkStart w:id="192" w:name="_Toc143178138"/>
      <w:bookmarkStart w:id="193" w:name="_Toc143275724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Права доступа в текущем ЛПУ</w:t>
      </w:r>
      <w:bookmarkEnd w:id="191"/>
      <w:bookmarkEnd w:id="192"/>
      <w:r w:rsidR="004D2299">
        <w:rPr>
          <w:color w:val="000000" w:themeColor="text1"/>
        </w:rPr>
        <w:t>»</w:t>
      </w:r>
      <w:bookmarkEnd w:id="193"/>
    </w:p>
    <w:p w:rsidR="008006DB" w:rsidRPr="006C6DBE" w:rsidRDefault="001B6F43" w:rsidP="006F630C">
      <w:pPr>
        <w:pStyle w:val="phnormal"/>
      </w:pPr>
      <w:r w:rsidRPr="006C6DBE">
        <w:t>На данной вкладке производится настройка прав доступа</w:t>
      </w:r>
      <w:r w:rsidR="00A93796">
        <w:t xml:space="preserve"> (</w:t>
      </w:r>
      <w:r w:rsidR="00942D6B">
        <w:fldChar w:fldCharType="begin"/>
      </w:r>
      <w:r w:rsidR="00A93796">
        <w:instrText xml:space="preserve"> REF _Ref143273462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51</w:t>
      </w:r>
      <w:r w:rsidR="00942D6B">
        <w:fldChar w:fldCharType="end"/>
      </w:r>
      <w:r w:rsidR="00A93796">
        <w:t>)</w:t>
      </w:r>
      <w:r w:rsidRPr="006C6DBE">
        <w:t xml:space="preserve">. Вкладка </w:t>
      </w:r>
      <w:r w:rsidR="00083149">
        <w:t>включает три блока</w:t>
      </w:r>
      <w:r w:rsidRPr="006C6DBE">
        <w:t xml:space="preserve">: </w:t>
      </w:r>
      <w:r w:rsidR="006C6DBE" w:rsidRPr="006C6DBE">
        <w:t>«</w:t>
      </w:r>
      <w:r w:rsidRPr="006C6DBE">
        <w:t>Назначение прав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Права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Права на статусы извещений</w:t>
      </w:r>
      <w:r w:rsidR="006C6DBE" w:rsidRPr="006C6DBE">
        <w:t>»</w:t>
      </w:r>
      <w:r w:rsidRPr="006C6DBE">
        <w:t>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5395595" cy="1756794"/>
            <wp:effectExtent l="19050" t="19050" r="0" b="0"/>
            <wp:docPr id="100117" name="Рисунок 100117" descr="Вкладка Права доступа в текущем Л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37075" name="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5679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194" w:name="_Ref14327346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51</w:t>
      </w:r>
      <w:r w:rsidR="00942D6B">
        <w:fldChar w:fldCharType="end"/>
      </w:r>
      <w:bookmarkEnd w:id="194"/>
      <w:r w:rsidR="00A93796">
        <w:t xml:space="preserve"> – Вкладка </w:t>
      </w:r>
      <w:r w:rsidR="00A93796">
        <w:rPr>
          <w:color w:val="000000" w:themeColor="text1"/>
        </w:rPr>
        <w:t>«</w:t>
      </w:r>
      <w:r w:rsidR="00A93796" w:rsidRPr="006C6DBE">
        <w:rPr>
          <w:color w:val="000000" w:themeColor="text1"/>
        </w:rPr>
        <w:t>Права доступа в текущем ЛПУ</w:t>
      </w:r>
      <w:r w:rsidR="00A93796">
        <w:rPr>
          <w:color w:val="000000" w:themeColor="text1"/>
        </w:rPr>
        <w:t>»</w:t>
      </w:r>
    </w:p>
    <w:p w:rsidR="008006DB" w:rsidRPr="006C6DBE" w:rsidRDefault="001B6F43" w:rsidP="006F630C">
      <w:pPr>
        <w:pStyle w:val="phlistitemizedtitle"/>
        <w:rPr>
          <w:color w:val="000000" w:themeColor="text1"/>
        </w:rPr>
      </w:pPr>
      <w:r w:rsidRPr="006C6DBE">
        <w:rPr>
          <w:color w:val="000000" w:themeColor="text1"/>
        </w:rPr>
        <w:t>Чтобы настроить права</w:t>
      </w:r>
      <w:r w:rsidR="00B16EEE">
        <w:rPr>
          <w:color w:val="000000" w:themeColor="text1"/>
        </w:rPr>
        <w:t xml:space="preserve">,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>кабинет/роль/специальность/сотрудника из выпадающего списка в первом поле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выберите </w:t>
      </w:r>
      <w:r w:rsidR="001B6F43" w:rsidRPr="006C6DBE">
        <w:t>значение из выпадающего списка во втором поле</w:t>
      </w:r>
      <w:r w:rsidR="00253688">
        <w:t>;</w:t>
      </w:r>
    </w:p>
    <w:p w:rsidR="00253688" w:rsidRDefault="002E6849" w:rsidP="006F630C">
      <w:pPr>
        <w:pStyle w:val="phlistitemized1"/>
      </w:pPr>
      <w:r w:rsidRPr="006C6DBE">
        <w:t xml:space="preserve">отметьте </w:t>
      </w:r>
      <w:r w:rsidR="005A5E88">
        <w:t>флажками</w:t>
      </w:r>
      <w:r w:rsidR="005A5E88" w:rsidRPr="006C6DBE">
        <w:t xml:space="preserve"> </w:t>
      </w:r>
      <w:r w:rsidR="001B6F43" w:rsidRPr="006C6DBE">
        <w:t xml:space="preserve">необходимые права в зависимости от роли в регистре в блоке </w:t>
      </w:r>
      <w:r w:rsidR="006C6DBE" w:rsidRPr="006C6DBE">
        <w:t>«</w:t>
      </w:r>
      <w:r w:rsidR="001B6F43" w:rsidRPr="006C6DBE">
        <w:t>Права</w:t>
      </w:r>
      <w:r w:rsidR="006C6DBE" w:rsidRPr="006C6DBE">
        <w:t>»</w:t>
      </w:r>
      <w:r w:rsidR="006F630C">
        <w:t xml:space="preserve"> (</w:t>
      </w:r>
      <w:r w:rsidR="00942D6B">
        <w:fldChar w:fldCharType="begin"/>
      </w:r>
      <w:r w:rsidR="006F630C">
        <w:instrText xml:space="preserve"> REF _Ref143266740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22</w:t>
      </w:r>
      <w:r w:rsidR="00942D6B">
        <w:fldChar w:fldCharType="end"/>
      </w:r>
      <w:r w:rsidR="006F630C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95" w:name="_Ref143266740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22</w:t>
      </w:r>
      <w:r w:rsidR="00942D6B">
        <w:fldChar w:fldCharType="end"/>
      </w:r>
      <w:bookmarkEnd w:id="195"/>
      <w:r w:rsidR="006F630C">
        <w:t xml:space="preserve"> – </w:t>
      </w:r>
      <w:r w:rsidR="006F630C" w:rsidRPr="006C6DBE">
        <w:rPr>
          <w:color w:val="000000" w:themeColor="text1"/>
        </w:rPr>
        <w:t>Перечень прав</w:t>
      </w:r>
      <w:r w:rsidR="006F630C" w:rsidRPr="006F630C">
        <w:t xml:space="preserve"> </w:t>
      </w:r>
      <w:r w:rsidR="006F630C" w:rsidRPr="006C6DBE">
        <w:t>в регистре в блоке «Права»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45"/>
        <w:gridCol w:w="5469"/>
      </w:tblGrid>
      <w:tr w:rsidR="006C6DBE" w:rsidRPr="006C6DBE" w:rsidTr="006C6DBE">
        <w:trPr>
          <w:tblHeader/>
        </w:trPr>
        <w:tc>
          <w:tcPr>
            <w:tcW w:w="2374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196" w:name="scroll-bookmark-67"/>
            <w:r w:rsidRPr="006C6DBE">
              <w:rPr>
                <w:color w:val="000000" w:themeColor="text1"/>
              </w:rPr>
              <w:t>Право</w:t>
            </w:r>
            <w:r w:rsidR="006C6DBE" w:rsidRPr="006C6DBE">
              <w:rPr>
                <w:color w:val="000000" w:themeColor="text1"/>
              </w:rPr>
              <w:t xml:space="preserve"> </w:t>
            </w:r>
            <w:bookmarkEnd w:id="196"/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Добавление извещения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добавлять извещения в регистр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 номера в регистре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изменять номер в регистре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Просмотр извещений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просматривать извещения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Просмотр нозологического регистра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просматривать нозологический регистр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Просмотр полного регистра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просматривать весь регистр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Редактирование регистрационной карты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редактировать регистрационную карту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Редактирование чужих записей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редактировать чужие записи в регистре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Удаление извещения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 удалять извещения в регистре</w:t>
            </w:r>
          </w:p>
        </w:tc>
      </w:tr>
    </w:tbl>
    <w:p w:rsidR="006F630C" w:rsidRDefault="006F630C" w:rsidP="006F630C">
      <w:pPr>
        <w:pStyle w:val="phnormal"/>
      </w:pPr>
    </w:p>
    <w:p w:rsidR="00253688" w:rsidRDefault="002E6849" w:rsidP="006F630C">
      <w:pPr>
        <w:pStyle w:val="phlistitemized1"/>
      </w:pPr>
      <w:r w:rsidRPr="006C6DBE">
        <w:t xml:space="preserve">отметьте </w:t>
      </w:r>
      <w:r w:rsidR="005A5E88">
        <w:t>флажками</w:t>
      </w:r>
      <w:r w:rsidR="005A5E88" w:rsidRPr="006C6DBE">
        <w:t xml:space="preserve"> </w:t>
      </w:r>
      <w:r w:rsidR="001B6F43" w:rsidRPr="006C6DBE">
        <w:t xml:space="preserve">необходимые права в зависимости от роли в регистре в блоке </w:t>
      </w:r>
      <w:r w:rsidR="006C6DBE" w:rsidRPr="006C6DBE">
        <w:t>«</w:t>
      </w:r>
      <w:r w:rsidR="001B6F43" w:rsidRPr="006C6DBE">
        <w:t>Права на статусы извещений</w:t>
      </w:r>
      <w:r w:rsidR="006C6DBE" w:rsidRPr="006C6DBE">
        <w:t>»</w:t>
      </w:r>
      <w:r w:rsidR="00A65CA4">
        <w:t xml:space="preserve"> (</w:t>
      </w:r>
      <w:r w:rsidR="00942D6B">
        <w:fldChar w:fldCharType="begin"/>
      </w:r>
      <w:r w:rsidR="00A65CA4">
        <w:instrText xml:space="preserve"> REF _Ref143266760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23</w:t>
      </w:r>
      <w:r w:rsidR="00942D6B">
        <w:fldChar w:fldCharType="end"/>
      </w:r>
      <w:r w:rsidR="00A65CA4">
        <w:t>)</w:t>
      </w:r>
      <w:r w:rsidR="00253688">
        <w:t>;</w:t>
      </w:r>
    </w:p>
    <w:p w:rsidR="006F630C" w:rsidRDefault="00CC5D3B" w:rsidP="006F630C">
      <w:pPr>
        <w:pStyle w:val="phtabletitle"/>
      </w:pPr>
      <w:bookmarkStart w:id="197" w:name="_Ref143266760"/>
      <w:r>
        <w:t>Таблица </w:t>
      </w:r>
      <w:r w:rsidR="00942D6B">
        <w:fldChar w:fldCharType="begin"/>
      </w:r>
      <w:r w:rsidR="006F630C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23</w:t>
      </w:r>
      <w:r w:rsidR="00942D6B">
        <w:fldChar w:fldCharType="end"/>
      </w:r>
      <w:bookmarkEnd w:id="197"/>
      <w:r w:rsidR="006F630C">
        <w:t xml:space="preserve"> – </w:t>
      </w:r>
      <w:r w:rsidR="006F630C" w:rsidRPr="006C6DBE">
        <w:rPr>
          <w:color w:val="000000" w:themeColor="text1"/>
        </w:rPr>
        <w:t>Перечень прав</w:t>
      </w:r>
      <w:r w:rsidR="006F630C">
        <w:rPr>
          <w:color w:val="000000" w:themeColor="text1"/>
        </w:rPr>
        <w:t xml:space="preserve"> </w:t>
      </w:r>
      <w:r w:rsidR="006F630C" w:rsidRPr="006C6DBE">
        <w:t>в регистре в блоке «Права на статусы извещений»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260"/>
        <w:gridCol w:w="7154"/>
      </w:tblGrid>
      <w:tr w:rsidR="006C6DBE" w:rsidRPr="006C6DBE" w:rsidTr="006C6DBE">
        <w:trPr>
          <w:tblHeader/>
        </w:trPr>
        <w:tc>
          <w:tcPr>
            <w:tcW w:w="156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198" w:name="scroll-bookmark-68"/>
            <w:r w:rsidRPr="006C6DBE">
              <w:rPr>
                <w:color w:val="000000" w:themeColor="text1"/>
              </w:rPr>
              <w:t>Право</w:t>
            </w:r>
            <w:r w:rsidR="006C6DBE" w:rsidRPr="006C6DBE">
              <w:rPr>
                <w:color w:val="000000" w:themeColor="text1"/>
              </w:rPr>
              <w:t xml:space="preserve"> </w:t>
            </w:r>
            <w:bookmarkEnd w:id="198"/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6C6DBE">
        <w:tc>
          <w:tcPr>
            <w:tcW w:w="15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Доработка</w:t>
            </w:r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просматривать извещения в статусе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Доработка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. Право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Перевод в статус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позволяет отправлять извещения на доработку</w:t>
            </w:r>
          </w:p>
        </w:tc>
      </w:tr>
      <w:tr w:rsidR="006C6DBE" w:rsidRPr="006C6DBE" w:rsidTr="006C6DBE">
        <w:tc>
          <w:tcPr>
            <w:tcW w:w="15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Черновик</w:t>
            </w:r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просматривать извещения в статусе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Черновик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. Право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Перевод в статус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позволяет возвращать извещения утверждения</w:t>
            </w:r>
          </w:p>
        </w:tc>
      </w:tr>
      <w:tr w:rsidR="006C6DBE" w:rsidRPr="006C6DBE" w:rsidTr="006C6DBE">
        <w:tc>
          <w:tcPr>
            <w:tcW w:w="15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Новое</w:t>
            </w:r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просматривать извещения в статусе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Новое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. Право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Перевод в статус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позволяет отправлять извещения на утверждение или возвращать извещения с экспертизы</w:t>
            </w:r>
          </w:p>
        </w:tc>
      </w:tr>
      <w:tr w:rsidR="006C6DBE" w:rsidRPr="006C6DBE" w:rsidTr="006C6DBE">
        <w:tc>
          <w:tcPr>
            <w:tcW w:w="15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Экспертиза</w:t>
            </w:r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просматривать извещения в статусе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Экспертиза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. Право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Перевод в статус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позволяет отправлять заявки на экспертизу</w:t>
            </w:r>
          </w:p>
        </w:tc>
      </w:tr>
      <w:tr w:rsidR="006C6DBE" w:rsidRPr="006C6DBE" w:rsidTr="006C6DBE">
        <w:tc>
          <w:tcPr>
            <w:tcW w:w="15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Утверждено</w:t>
            </w:r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просматривать извещения в статусе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Утверждено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. Право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Перевод в статус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позволяет утвердить заявку на включение в регистр</w:t>
            </w:r>
          </w:p>
        </w:tc>
      </w:tr>
      <w:tr w:rsidR="006C6DBE" w:rsidRPr="006C6DBE" w:rsidTr="006C6DBE">
        <w:tc>
          <w:tcPr>
            <w:tcW w:w="15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Отклонено</w:t>
            </w:r>
          </w:p>
        </w:tc>
        <w:tc>
          <w:tcPr>
            <w:tcW w:w="343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Право позволяет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просматривать извещения в статусе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Отклонено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. Право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Перевод в статус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позволяет отклонить заявку на включение в регистр</w:t>
            </w:r>
          </w:p>
        </w:tc>
      </w:tr>
    </w:tbl>
    <w:p w:rsidR="00A65CA4" w:rsidRDefault="00A65CA4" w:rsidP="00A65CA4">
      <w:pPr>
        <w:pStyle w:val="phnormal"/>
      </w:pPr>
    </w:p>
    <w:p w:rsidR="00253688" w:rsidRDefault="002E6849" w:rsidP="00A65CA4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Назначить выделенное право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199" w:name="scroll-bookmark-69"/>
      <w:bookmarkStart w:id="200" w:name="_Toc143178139"/>
      <w:bookmarkStart w:id="201" w:name="_Toc143275725"/>
      <w:r w:rsidRPr="006C6DBE">
        <w:rPr>
          <w:color w:val="000000" w:themeColor="text1"/>
        </w:rPr>
        <w:t xml:space="preserve">Заполнение вкладки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Отчеты</w:t>
      </w:r>
      <w:bookmarkEnd w:id="199"/>
      <w:bookmarkEnd w:id="200"/>
      <w:r w:rsidR="004D2299">
        <w:rPr>
          <w:color w:val="000000" w:themeColor="text1"/>
        </w:rPr>
        <w:t>»</w:t>
      </w:r>
      <w:bookmarkEnd w:id="201"/>
    </w:p>
    <w:p w:rsidR="008006DB" w:rsidRPr="006C6DBE" w:rsidRDefault="001B6F43" w:rsidP="00A65CA4">
      <w:pPr>
        <w:pStyle w:val="phnormal"/>
      </w:pPr>
      <w:r w:rsidRPr="006C6DBE">
        <w:t>На данной вкладке производится настройка отчетов регистра онкологических больных</w:t>
      </w:r>
      <w:r w:rsidR="00A93796">
        <w:t xml:space="preserve"> (</w:t>
      </w:r>
      <w:r w:rsidR="00942D6B">
        <w:fldChar w:fldCharType="begin"/>
      </w:r>
      <w:r w:rsidR="0099697E">
        <w:instrText xml:space="preserve"> REF _Ref143275012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52</w:t>
      </w:r>
      <w:r w:rsidR="00942D6B">
        <w:fldChar w:fldCharType="end"/>
      </w:r>
      <w:r w:rsidR="00A93796">
        <w:t>)</w:t>
      </w:r>
      <w:r w:rsidRPr="006C6DBE">
        <w:t xml:space="preserve">. В окне </w:t>
      </w:r>
      <w:r w:rsidR="006C6DBE" w:rsidRPr="006C6DBE">
        <w:t>«</w:t>
      </w:r>
      <w:r w:rsidRPr="006C6DBE">
        <w:t>Регистр онкологических больных</w:t>
      </w:r>
      <w:r w:rsidR="006C6DBE" w:rsidRPr="006C6DBE">
        <w:t>»</w:t>
      </w:r>
      <w:r w:rsidRPr="006C6DBE">
        <w:t xml:space="preserve"> отчеты отображаются на вкладках </w:t>
      </w:r>
      <w:r w:rsidR="006C6DBE" w:rsidRPr="006C6DBE">
        <w:t>«</w:t>
      </w:r>
      <w:r w:rsidRPr="006C6DBE">
        <w:t>Регистр онкологически</w:t>
      </w:r>
      <w:r w:rsidRPr="00A65CA4">
        <w:rPr>
          <w:rStyle w:val="phnormal0"/>
        </w:rPr>
        <w:t>х</w:t>
      </w:r>
      <w:r w:rsidRPr="006C6DBE">
        <w:t xml:space="preserve"> больных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Извещения о включении в регистр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Протокол запущенности</w:t>
      </w:r>
      <w:r w:rsidR="006C6DBE" w:rsidRPr="006C6DBE">
        <w:t>»</w:t>
      </w:r>
      <w:r w:rsidRPr="006C6DBE">
        <w:t xml:space="preserve">, </w:t>
      </w:r>
      <w:r w:rsidR="006C6DBE" w:rsidRPr="006C6DBE">
        <w:t>«</w:t>
      </w:r>
      <w:r w:rsidRPr="006C6DBE">
        <w:t>Извещения о внесении изменений</w:t>
      </w:r>
      <w:r w:rsidR="006C6DBE" w:rsidRPr="006C6DBE">
        <w:t>»</w:t>
      </w:r>
      <w:r w:rsidRPr="006C6DBE">
        <w:t xml:space="preserve"> и </w:t>
      </w:r>
      <w:r w:rsidR="006C6DBE" w:rsidRPr="006C6DBE">
        <w:t>«</w:t>
      </w:r>
      <w:r w:rsidRPr="006C6DBE">
        <w:t>Извещения об исключении из регистра</w:t>
      </w:r>
      <w:r w:rsidR="006C6DBE" w:rsidRPr="006C6DBE">
        <w:t>»</w:t>
      </w:r>
      <w:r w:rsidRPr="006C6DBE">
        <w:t xml:space="preserve"> в соответствии с данными настройками.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830712"/>
            <wp:effectExtent l="19050" t="19050" r="0" b="7620"/>
            <wp:docPr id="100118" name="Рисунок 100118" descr="_scroll_external/attachments/image2021-9-13_11-5-17-1e4dc2c6f59476a9cf0f27867dd405eb4e44c6869bb88ec9232f8569c7b309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29863" name="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307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02" w:name="_Ref14327501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52</w:t>
      </w:r>
      <w:r w:rsidR="00942D6B">
        <w:fldChar w:fldCharType="end"/>
      </w:r>
      <w:bookmarkEnd w:id="202"/>
      <w:r w:rsidR="00A93796">
        <w:t xml:space="preserve"> – Вкладка «Отчеты»</w:t>
      </w:r>
    </w:p>
    <w:p w:rsidR="008006DB" w:rsidRPr="006C6DBE" w:rsidRDefault="00B16EEE" w:rsidP="00A65CA4">
      <w:pPr>
        <w:pStyle w:val="phlistitemizedtitle"/>
        <w:rPr>
          <w:color w:val="000000" w:themeColor="text1"/>
        </w:rPr>
      </w:pPr>
      <w:r>
        <w:rPr>
          <w:color w:val="000000" w:themeColor="text1"/>
        </w:rPr>
        <w:t xml:space="preserve">Чтобы добавить отчет, </w:t>
      </w:r>
      <w:r>
        <w:t xml:space="preserve">выполните </w:t>
      </w:r>
      <w:r w:rsidR="008F08FD">
        <w:t>следующие действия</w:t>
      </w:r>
      <w:r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Отчеты: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_Ref143273932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53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3810000" cy="2106706"/>
            <wp:effectExtent l="19050" t="19050" r="0" b="8255"/>
            <wp:docPr id="100119" name="Рисунок 100119" descr="Окно добавления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31568" name="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067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03" w:name="_Ref14327393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53</w:t>
      </w:r>
      <w:r w:rsidR="00942D6B">
        <w:fldChar w:fldCharType="end"/>
      </w:r>
      <w:bookmarkEnd w:id="203"/>
      <w:r w:rsidR="008F08FD">
        <w:t xml:space="preserve"> – О</w:t>
      </w:r>
      <w:r w:rsidR="008F08FD" w:rsidRPr="006C6DBE">
        <w:t>кно «Отчеты: Добавление»</w:t>
      </w:r>
    </w:p>
    <w:p w:rsidR="008006DB" w:rsidRPr="006C6DBE" w:rsidRDefault="002E6849" w:rsidP="00A65CA4">
      <w:pPr>
        <w:pStyle w:val="phlistitemized1"/>
      </w:pPr>
      <w:r w:rsidRPr="006C6DBE">
        <w:t xml:space="preserve">настройте </w:t>
      </w:r>
      <w:r w:rsidR="001B6F43" w:rsidRPr="006C6DBE">
        <w:t>отчеты в соответствии с таблицей ниже</w:t>
      </w:r>
      <w:r w:rsidR="00111988">
        <w:t xml:space="preserve"> (</w:t>
      </w:r>
      <w:r w:rsidR="00942D6B">
        <w:fldChar w:fldCharType="begin"/>
      </w:r>
      <w:r w:rsidR="00111988">
        <w:instrText xml:space="preserve"> REF _Ref143272005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24</w:t>
      </w:r>
      <w:r w:rsidR="00942D6B">
        <w:fldChar w:fldCharType="end"/>
      </w:r>
      <w:r w:rsidR="00111988">
        <w:t>)</w:t>
      </w:r>
      <w:r w:rsidR="001B6F43" w:rsidRPr="006C6DBE">
        <w:t>.</w:t>
      </w:r>
    </w:p>
    <w:p w:rsidR="00B80D20" w:rsidRDefault="00CC5D3B" w:rsidP="00B80D20">
      <w:pPr>
        <w:pStyle w:val="phtabletitle"/>
      </w:pPr>
      <w:bookmarkStart w:id="204" w:name="_Ref143272005"/>
      <w:r>
        <w:t>Таблица </w:t>
      </w:r>
      <w:r w:rsidR="00942D6B">
        <w:fldChar w:fldCharType="begin"/>
      </w:r>
      <w:r w:rsidR="00B80D20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24</w:t>
      </w:r>
      <w:r w:rsidR="00942D6B">
        <w:fldChar w:fldCharType="end"/>
      </w:r>
      <w:bookmarkEnd w:id="204"/>
      <w:r w:rsidR="00111988">
        <w:t xml:space="preserve"> – Настройка отчетов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156"/>
        <w:gridCol w:w="4207"/>
        <w:gridCol w:w="3051"/>
      </w:tblGrid>
      <w:tr w:rsidR="006C6DBE" w:rsidRPr="006C6DBE" w:rsidTr="006C6DBE">
        <w:trPr>
          <w:tblHeader/>
        </w:trPr>
        <w:tc>
          <w:tcPr>
            <w:tcW w:w="151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205" w:name="scroll-bookmark-70"/>
            <w:r w:rsidRPr="006C6DBE">
              <w:rPr>
                <w:color w:val="000000" w:themeColor="text1"/>
              </w:rPr>
              <w:t>Код отчета</w:t>
            </w:r>
            <w:bookmarkEnd w:id="205"/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Название отчета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Типы заявок</w:t>
            </w:r>
          </w:p>
        </w:tc>
      </w:tr>
      <w:tr w:rsidR="006C6DBE" w:rsidRPr="006C6DBE" w:rsidTr="006C6DBE">
        <w:tc>
          <w:tcPr>
            <w:tcW w:w="151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onko_090</w:t>
            </w:r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090/у Извещение о больном ЗНО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Включение</w:t>
            </w:r>
          </w:p>
        </w:tc>
      </w:tr>
      <w:tr w:rsidR="006C6DBE" w:rsidRPr="006C6DBE" w:rsidTr="006C6DBE">
        <w:tc>
          <w:tcPr>
            <w:tcW w:w="151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zno_medcard_027_1</w:t>
            </w:r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027/1 Выписка из медкарты стационарного больного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  <w:tr w:rsidR="006C6DBE" w:rsidRPr="006C6DBE" w:rsidTr="006C6DBE">
        <w:tc>
          <w:tcPr>
            <w:tcW w:w="151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zno_protocol_027_2</w:t>
            </w:r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027/2 Протокол запущенности ЗНО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Контрольная карта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</w:t>
            </w:r>
          </w:p>
        </w:tc>
      </w:tr>
      <w:tr w:rsidR="006C6DBE" w:rsidRPr="006C6DBE" w:rsidTr="006C6DBE">
        <w:tc>
          <w:tcPr>
            <w:tcW w:w="151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zno_talon_30_6</w:t>
            </w:r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030-6/ТД Талон дополнений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  <w:tr w:rsidR="006C6DBE" w:rsidRPr="006C6DBE" w:rsidTr="006C6DBE">
        <w:tc>
          <w:tcPr>
            <w:tcW w:w="151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form_030_6y</w:t>
            </w:r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030-6/у Контрольная карта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Контрольная карта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Включение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  <w:tr w:rsidR="006C6DBE" w:rsidRPr="006C6DBE" w:rsidTr="006C6DBE">
        <w:tc>
          <w:tcPr>
            <w:tcW w:w="151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zno_reg_card_030_grr</w:t>
            </w:r>
          </w:p>
        </w:tc>
        <w:tc>
          <w:tcPr>
            <w:tcW w:w="202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030-6/ГРР Регистрационная карта</w:t>
            </w:r>
          </w:p>
        </w:tc>
        <w:tc>
          <w:tcPr>
            <w:tcW w:w="1465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Контрольная карта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Включение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Изменение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Исключение</w:t>
            </w:r>
          </w:p>
        </w:tc>
      </w:tr>
    </w:tbl>
    <w:p w:rsidR="00A65CA4" w:rsidRDefault="00A65CA4" w:rsidP="00A65CA4">
      <w:pPr>
        <w:pStyle w:val="phnormal"/>
      </w:pPr>
    </w:p>
    <w:p w:rsidR="00253688" w:rsidRDefault="002E6849" w:rsidP="00A65CA4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</w:t>
      </w:r>
      <w:r w:rsidR="00E248BA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206" w:name="scroll-bookmark-71"/>
      <w:bookmarkStart w:id="207" w:name="_Toc143178140"/>
      <w:bookmarkStart w:id="208" w:name="_Toc143275726"/>
      <w:r w:rsidRPr="006C6DBE">
        <w:rPr>
          <w:color w:val="000000" w:themeColor="text1"/>
        </w:rPr>
        <w:lastRenderedPageBreak/>
        <w:t>Настройка подсказки врачу при направлении пациента</w:t>
      </w:r>
      <w:bookmarkEnd w:id="206"/>
      <w:bookmarkEnd w:id="207"/>
      <w:bookmarkEnd w:id="208"/>
    </w:p>
    <w:p w:rsidR="008006DB" w:rsidRPr="006C6DBE" w:rsidRDefault="001B6F43" w:rsidP="00A65CA4">
      <w:pPr>
        <w:pStyle w:val="phnormal"/>
      </w:pPr>
      <w:r w:rsidRPr="006C6DBE">
        <w:t xml:space="preserve">При оказании посещения онколога, если у пациента выставлен диагноз ЗНО (первично), то есть сформировано извещение о включении в регистр, его обязательно направляют в ОД. Перед этим пациент должен пройти анализы, с результатами которых он направляется в ОД. При сохранении посещения выводится сообщение о том, на какие услуги врач должен направить пациента. Для этого выполните настройку окна </w:t>
      </w:r>
      <w:r w:rsidR="006C6DBE" w:rsidRPr="006C6DBE">
        <w:t>«</w:t>
      </w:r>
      <w:r w:rsidRPr="006C6DBE">
        <w:t>Подсказки врачу при направлении пациента</w:t>
      </w:r>
      <w:r w:rsidR="006C6DBE" w:rsidRPr="006C6DBE">
        <w:t>»</w:t>
      </w:r>
      <w:r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Настройки</w:t>
      </w:r>
      <w:r w:rsidR="00F17BF6">
        <w:t xml:space="preserve">/ </w:t>
      </w:r>
      <w:r w:rsidR="001B6F43" w:rsidRPr="006C6DBE">
        <w:t>Настройка подсказки врачу на приеме</w:t>
      </w:r>
      <w:r w:rsidR="006C6DBE" w:rsidRPr="006C6DBE">
        <w:t>»</w:t>
      </w:r>
      <w:r w:rsidR="001B6F43" w:rsidRPr="006C6DBE">
        <w:t>. Откроется форма настройки подсказки врачу на приеме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_Ref143273954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54</w:t>
      </w:r>
      <w:r w:rsidR="00942D6B">
        <w:fldChar w:fldCharType="end"/>
      </w:r>
      <w:r w:rsidR="008F08FD">
        <w:t>)</w:t>
      </w:r>
      <w:r w:rsidR="001B6F43" w:rsidRPr="006C6DBE">
        <w:t xml:space="preserve">, которая </w:t>
      </w:r>
      <w:r w:rsidR="00083149">
        <w:t>включает три блока</w:t>
      </w:r>
      <w:r w:rsidR="001B6F43" w:rsidRPr="006C6DBE">
        <w:t>: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</w:t>
      </w:r>
      <w:r w:rsidR="006C6DBE" w:rsidRPr="006C6DBE">
        <w:t>»</w:t>
      </w:r>
      <w:r w:rsidR="001B6F43" w:rsidRPr="006C6DBE">
        <w:t>,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Подсказки врачу на приеме</w:t>
      </w:r>
      <w:r w:rsidR="006C6DBE" w:rsidRPr="006C6DBE">
        <w:t>»</w:t>
      </w:r>
      <w:r w:rsidR="001B6F43" w:rsidRPr="006C6DBE">
        <w:t>,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Подсказки врачу на приеме: Диагнозы</w:t>
      </w:r>
      <w:r w:rsidR="006C6DBE" w:rsidRPr="006C6DBE">
        <w:t>»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392041"/>
            <wp:effectExtent l="19050" t="19050" r="0" b="0"/>
            <wp:docPr id="100120" name="Рисунок 100120" descr="Форма Настройка подсказки врачу на при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00837" name="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920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09" w:name="_Ref14327395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54</w:t>
      </w:r>
      <w:r w:rsidR="00942D6B">
        <w:fldChar w:fldCharType="end"/>
      </w:r>
      <w:bookmarkEnd w:id="209"/>
      <w:r w:rsidR="008F08FD">
        <w:t xml:space="preserve"> – Ф</w:t>
      </w:r>
      <w:r w:rsidR="008F08FD" w:rsidRPr="006C6DBE">
        <w:t>орма настройки подсказки врачу на приеме</w:t>
      </w:r>
    </w:p>
    <w:p w:rsidR="008006DB" w:rsidRPr="006C6DBE" w:rsidRDefault="001B6F43" w:rsidP="00A65CA4">
      <w:pPr>
        <w:pStyle w:val="phnormal"/>
      </w:pPr>
      <w:r w:rsidRPr="006C6DBE">
        <w:t xml:space="preserve">В блоке </w:t>
      </w:r>
      <w:r w:rsidR="006C6DBE" w:rsidRPr="006C6DBE">
        <w:t>«</w:t>
      </w:r>
      <w:r w:rsidRPr="006C6DBE">
        <w:t>Параметры направления для вывода подсказки врачу</w:t>
      </w:r>
      <w:r w:rsidR="006C6DBE" w:rsidRPr="006C6DBE">
        <w:t>»</w:t>
      </w:r>
      <w:r w:rsidRPr="006C6DBE">
        <w:t xml:space="preserve"> отображаются параметры, содержащие информацию о МО направления и услуги направления.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Параметры направления для вывода подсказки врачу</w:t>
      </w:r>
      <w:r w:rsidR="006C6DBE" w:rsidRPr="006C6DBE">
        <w:t>»</w:t>
      </w:r>
      <w:r w:rsidR="001B6F43" w:rsidRPr="006C6DBE">
        <w:t>. Откроется окно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_Ref143273990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55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571197"/>
            <wp:effectExtent l="19050" t="19050" r="0" b="0"/>
            <wp:docPr id="100121" name="Рисунок 100121" descr="_scroll_external/attachments/image2021-9-13_11-54-32-73855c3a0b70c631a7acffc4eb4cb6c954b60fe66860e8a6466796da719cf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9308" name="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711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10" w:name="_Ref143273990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55</w:t>
      </w:r>
      <w:r w:rsidR="00942D6B">
        <w:fldChar w:fldCharType="end"/>
      </w:r>
      <w:bookmarkEnd w:id="210"/>
      <w:r w:rsidR="008F08FD">
        <w:t xml:space="preserve"> – О</w:t>
      </w:r>
      <w:r w:rsidR="008F08FD" w:rsidRPr="006C6DBE">
        <w:t>кно «Параметры направления для вывода подсказки врачу: Добавление»</w:t>
      </w:r>
    </w:p>
    <w:p w:rsidR="00253688" w:rsidRDefault="002E6849" w:rsidP="00A65CA4">
      <w:pPr>
        <w:pStyle w:val="phlistitemized1"/>
      </w:pPr>
      <w:r w:rsidRPr="006C6DBE">
        <w:lastRenderedPageBreak/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111988">
        <w:instrText xml:space="preserve"> REF _Ref143272026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25</w:t>
      </w:r>
      <w:r w:rsidR="00942D6B">
        <w:fldChar w:fldCharType="end"/>
      </w:r>
      <w:r w:rsidR="00737357">
        <w:t>);</w:t>
      </w:r>
    </w:p>
    <w:p w:rsidR="00A65CA4" w:rsidRDefault="00CC5D3B" w:rsidP="00A65CA4">
      <w:pPr>
        <w:pStyle w:val="phtabletitle"/>
      </w:pPr>
      <w:bookmarkStart w:id="211" w:name="_Ref143272026"/>
      <w:r>
        <w:t>Таблица </w:t>
      </w:r>
      <w:r w:rsidR="00942D6B">
        <w:fldChar w:fldCharType="begin"/>
      </w:r>
      <w:r w:rsidR="00A65CA4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25</w:t>
      </w:r>
      <w:r w:rsidR="00942D6B">
        <w:fldChar w:fldCharType="end"/>
      </w:r>
      <w:bookmarkEnd w:id="211"/>
      <w:r w:rsidR="00A65CA4">
        <w:t xml:space="preserve"> – </w:t>
      </w:r>
      <w:r w:rsidR="00A65CA4" w:rsidRPr="006C6DBE">
        <w:rPr>
          <w:color w:val="000000" w:themeColor="text1"/>
        </w:rPr>
        <w:t>Заполнение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401"/>
        <w:gridCol w:w="2445"/>
        <w:gridCol w:w="4568"/>
      </w:tblGrid>
      <w:tr w:rsidR="006C6DBE" w:rsidRPr="006C6DBE" w:rsidTr="00A65CA4">
        <w:trPr>
          <w:tblHeader/>
        </w:trPr>
        <w:tc>
          <w:tcPr>
            <w:tcW w:w="16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212" w:name="scroll-bookmark-72"/>
            <w:r w:rsidRPr="006C6DBE">
              <w:rPr>
                <w:color w:val="000000" w:themeColor="text1"/>
              </w:rPr>
              <w:t>Наименование поля</w:t>
            </w:r>
            <w:bookmarkEnd w:id="212"/>
          </w:p>
        </w:tc>
        <w:tc>
          <w:tcPr>
            <w:tcW w:w="1174" w:type="pct"/>
            <w:tcBorders>
              <w:bottom w:val="single" w:sz="8" w:space="0" w:color="auto"/>
            </w:tcBorders>
          </w:tcPr>
          <w:p w:rsidR="008006DB" w:rsidRPr="006C6DBE" w:rsidRDefault="001B6F43" w:rsidP="00A65CA4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Обязательность</w:t>
            </w:r>
          </w:p>
        </w:tc>
        <w:tc>
          <w:tcPr>
            <w:tcW w:w="219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Заполнение</w:t>
            </w:r>
          </w:p>
        </w:tc>
      </w:tr>
      <w:tr w:rsidR="006C6DBE" w:rsidRPr="006C6DBE" w:rsidTr="00A65CA4">
        <w:tc>
          <w:tcPr>
            <w:tcW w:w="1633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ЛПУ направления</w:t>
            </w:r>
          </w:p>
        </w:tc>
        <w:tc>
          <w:tcPr>
            <w:tcW w:w="1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A65CA4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122" name="Рисунок 1001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4300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Выберите МО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онкологического диспансера в окне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Список ЛПУ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123" name="Рисунок 100123" descr="_scroll_external/attachments/pik-cae6160e77a924b08fc2ecd0805990d06008d2f1590f86a9c365932f15cd52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51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BE" w:rsidRPr="006C6DBE" w:rsidTr="00A65CA4">
        <w:tc>
          <w:tcPr>
            <w:tcW w:w="1633" w:type="pct"/>
            <w:tcBorders>
              <w:righ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Услуга направления</w:t>
            </w:r>
          </w:p>
        </w:tc>
        <w:tc>
          <w:tcPr>
            <w:tcW w:w="1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006DB" w:rsidRPr="006C6DBE" w:rsidRDefault="001B6F43" w:rsidP="00A65CA4">
            <w:pPr>
              <w:pStyle w:val="phtablecellleft"/>
              <w:jc w:val="center"/>
              <w:rPr>
                <w:color w:val="000000" w:themeColor="text1"/>
              </w:rPr>
            </w:pP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52213" cy="152297"/>
                  <wp:effectExtent l="0" t="0" r="0" b="0"/>
                  <wp:docPr id="100124" name="Рисунок 10012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9840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tcBorders>
              <w:left w:val="single" w:sz="8" w:space="0" w:color="auto"/>
            </w:tcBorders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услугу направления в окне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Услуги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125" name="Рисунок 100125" descr="_scroll_external/attachments/pik-cae6160e77a924b08fc2ecd0805990d06008d2f1590f86a9c365932f15cd52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433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BE" w:rsidRPr="006C6DBE" w:rsidTr="00A65CA4">
        <w:tc>
          <w:tcPr>
            <w:tcW w:w="16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Направление на госпитализацию</w:t>
            </w:r>
          </w:p>
        </w:tc>
        <w:tc>
          <w:tcPr>
            <w:tcW w:w="1174" w:type="pct"/>
            <w:tcBorders>
              <w:top w:val="single" w:sz="8" w:space="0" w:color="auto"/>
            </w:tcBorders>
          </w:tcPr>
          <w:p w:rsidR="008006DB" w:rsidRPr="006C6DBE" w:rsidRDefault="008006DB" w:rsidP="00A65CA4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193" w:type="pct"/>
          </w:tcPr>
          <w:p w:rsidR="008006DB" w:rsidRPr="006C6DBE" w:rsidRDefault="001B6F43" w:rsidP="005A5E88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Установите </w:t>
            </w:r>
            <w:r w:rsidR="005A5E88">
              <w:rPr>
                <w:color w:val="000000" w:themeColor="text1"/>
              </w:rPr>
              <w:t>флажок</w:t>
            </w:r>
            <w:r w:rsidRPr="006C6DBE">
              <w:rPr>
                <w:color w:val="000000" w:themeColor="text1"/>
              </w:rPr>
              <w:t>, если необходимо, чтобы при данном параметре направления перед госпитализацией пациента выводилась подсказка врачу</w:t>
            </w:r>
          </w:p>
        </w:tc>
      </w:tr>
      <w:tr w:rsidR="006C6DBE" w:rsidRPr="006C6DBE" w:rsidTr="00A65CA4">
        <w:tc>
          <w:tcPr>
            <w:tcW w:w="16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Проверять наличие пациента в онкорегистре</w:t>
            </w:r>
          </w:p>
        </w:tc>
        <w:tc>
          <w:tcPr>
            <w:tcW w:w="1174" w:type="pct"/>
          </w:tcPr>
          <w:p w:rsidR="008006DB" w:rsidRPr="006C6DBE" w:rsidRDefault="008006DB" w:rsidP="00A65CA4">
            <w:pPr>
              <w:pStyle w:val="phtablecellleft"/>
              <w:jc w:val="center"/>
              <w:rPr>
                <w:color w:val="000000" w:themeColor="text1"/>
              </w:rPr>
            </w:pPr>
          </w:p>
        </w:tc>
        <w:tc>
          <w:tcPr>
            <w:tcW w:w="219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Установите </w:t>
            </w:r>
            <w:r w:rsidR="005A5E88">
              <w:rPr>
                <w:color w:val="000000" w:themeColor="text1"/>
              </w:rPr>
              <w:t>флажок</w:t>
            </w:r>
            <w:r w:rsidRPr="006C6DBE">
              <w:rPr>
                <w:color w:val="000000" w:themeColor="text1"/>
              </w:rPr>
              <w:t>, если необходимо, чтобы при данном параметре направления выполнялась проверка на наличие пациента в онкорегистре</w:t>
            </w:r>
          </w:p>
        </w:tc>
      </w:tr>
    </w:tbl>
    <w:p w:rsidR="00A65CA4" w:rsidRDefault="00A65CA4" w:rsidP="00A65CA4">
      <w:pPr>
        <w:pStyle w:val="phnormal"/>
      </w:pPr>
    </w:p>
    <w:p w:rsidR="00253688" w:rsidRDefault="002E6849" w:rsidP="00A65CA4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Регистр отобразится в блоке </w:t>
      </w:r>
      <w:r w:rsidR="006C6DBE" w:rsidRPr="006C6DBE">
        <w:t>«</w:t>
      </w:r>
      <w:r w:rsidR="001B6F43" w:rsidRPr="006C6DBE">
        <w:t>Нозологические регистры</w:t>
      </w:r>
      <w:r w:rsidR="006C6DBE" w:rsidRPr="006C6DBE">
        <w:t>»</w:t>
      </w:r>
      <w:r w:rsidR="001B6F43" w:rsidRPr="006C6DBE">
        <w:t xml:space="preserve">. Параметр отобразится в блоке </w:t>
      </w:r>
      <w:r w:rsidR="006C6DBE" w:rsidRPr="006C6DBE">
        <w:t>«</w:t>
      </w:r>
      <w:r w:rsidR="001B6F43" w:rsidRPr="006C6DBE">
        <w:t>Параметры направления для вывода подсказки врачу</w:t>
      </w:r>
      <w:r w:rsidR="006C6DBE" w:rsidRPr="006C6DBE">
        <w:t>»</w:t>
      </w:r>
      <w:r w:rsidR="00E248BA">
        <w:t>.</w:t>
      </w:r>
    </w:p>
    <w:p w:rsidR="008006DB" w:rsidRPr="006C6DBE" w:rsidRDefault="00A37D26" w:rsidP="00A65CA4">
      <w:pPr>
        <w:pStyle w:val="2"/>
      </w:pPr>
      <w:bookmarkStart w:id="213" w:name="_Toc143275727"/>
      <w:r w:rsidRPr="006C6DBE">
        <w:t>Добавление подсказки</w:t>
      </w:r>
      <w:bookmarkEnd w:id="213"/>
    </w:p>
    <w:p w:rsidR="008006DB" w:rsidRPr="006C6DBE" w:rsidRDefault="001B6F43" w:rsidP="00A65CA4">
      <w:pPr>
        <w:pStyle w:val="phlistitemizedtitle"/>
      </w:pPr>
      <w:r w:rsidRPr="006C6DBE">
        <w:t>Далее добавьте для данного параметра подсказку врачу на приеме</w:t>
      </w:r>
      <w:r w:rsidR="00B16EEE">
        <w:t xml:space="preserve">,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>параметр направления для вывода подсказки врачу в блоке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</w:t>
      </w:r>
      <w:r w:rsidR="006C6DBE" w:rsidRPr="006C6DBE">
        <w:t>»</w:t>
      </w:r>
      <w:r w:rsidR="00253688">
        <w:t>;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Подсказки врачу на приеме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Подсказки врачу на приеме: Добавление</w:t>
      </w:r>
      <w:r w:rsidR="006C6DBE" w:rsidRPr="006C6DBE">
        <w:t>»</w:t>
      </w:r>
      <w:r w:rsidR="001B6F43" w:rsidRPr="006C6DBE">
        <w:t xml:space="preserve"> со списком подсказок, из которого выберите подходящую подсказку для выбранного параметра направления с помощью установки </w:t>
      </w:r>
      <w:r w:rsidR="005A5E88">
        <w:t>флажка</w:t>
      </w:r>
      <w:r w:rsidR="001B6F43" w:rsidRPr="006C6DBE">
        <w:t xml:space="preserve"> в левой части окна и нажмите 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>.</w:t>
      </w:r>
      <w:r w:rsidR="006C6DBE" w:rsidRPr="006C6DBE">
        <w:t xml:space="preserve"> </w:t>
      </w:r>
      <w:r w:rsidR="001B6F43" w:rsidRPr="006C6DBE">
        <w:t>Подсказка отобразится в блоке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Подсказки врачу на приеме</w:t>
      </w:r>
      <w:r w:rsidR="006C6DBE" w:rsidRPr="006C6DBE">
        <w:t>»</w:t>
      </w:r>
      <w:r w:rsidR="00E248BA">
        <w:t>.</w:t>
      </w:r>
    </w:p>
    <w:p w:rsidR="008006DB" w:rsidRPr="006C6DBE" w:rsidRDefault="001B6F43" w:rsidP="00A65CA4">
      <w:pPr>
        <w:pStyle w:val="phlistitemizedtitle"/>
      </w:pPr>
      <w:r w:rsidRPr="006C6DBE">
        <w:t>Если нет подходящего описания подсказки</w:t>
      </w:r>
      <w:r w:rsidR="00B16EEE">
        <w:t xml:space="preserve">,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окне </w:t>
      </w:r>
      <w:r w:rsidR="006C6DBE" w:rsidRPr="006C6DBE">
        <w:t>«</w:t>
      </w:r>
      <w:r w:rsidR="001B6F43" w:rsidRPr="006C6DBE">
        <w:t>Подсказки врачу на приеме: Добавление</w:t>
      </w:r>
      <w:r w:rsidR="006C6DBE" w:rsidRPr="006C6DBE">
        <w:t>»</w:t>
      </w:r>
      <w:r w:rsidR="001B6F43" w:rsidRPr="006C6DBE">
        <w:t>. Откроется окно добавление подсказки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_Ref143274031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56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3495675" cy="2381250"/>
            <wp:effectExtent l="19050" t="19050" r="9525" b="0"/>
            <wp:docPr id="100126" name="Рисунок 100126" descr="Окно добавление под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6086" name="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81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14" w:name="_Ref14327403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56</w:t>
      </w:r>
      <w:r w:rsidR="00942D6B">
        <w:fldChar w:fldCharType="end"/>
      </w:r>
      <w:bookmarkEnd w:id="214"/>
      <w:r w:rsidR="008F08FD">
        <w:t xml:space="preserve"> – О</w:t>
      </w:r>
      <w:r w:rsidR="008F08FD" w:rsidRPr="006C6DBE">
        <w:t>кно добавление подсказки</w:t>
      </w:r>
    </w:p>
    <w:p w:rsidR="00253688" w:rsidRDefault="002E6849" w:rsidP="00A65CA4">
      <w:pPr>
        <w:pStyle w:val="phlistitemized1"/>
      </w:pPr>
      <w:r w:rsidRPr="006C6DBE">
        <w:t xml:space="preserve">введите </w:t>
      </w:r>
      <w:r w:rsidR="001B6F43" w:rsidRPr="006C6DBE">
        <w:t>вручную текст подсказки</w:t>
      </w:r>
      <w:r w:rsidR="00253688">
        <w:t>;</w:t>
      </w:r>
    </w:p>
    <w:p w:rsidR="00253688" w:rsidRDefault="002E6849" w:rsidP="00A65CA4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>. Подсказка отобразится в блоке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Подсказки врачу на приеме</w:t>
      </w:r>
      <w:r w:rsidR="006C6DBE" w:rsidRPr="006C6DBE">
        <w:t>»</w:t>
      </w:r>
      <w:r w:rsidR="00E248BA">
        <w:t>.</w:t>
      </w:r>
    </w:p>
    <w:p w:rsidR="00A37D26" w:rsidRPr="006C6DBE" w:rsidRDefault="00A37D26" w:rsidP="00A65CA4">
      <w:pPr>
        <w:pStyle w:val="2"/>
      </w:pPr>
      <w:bookmarkStart w:id="215" w:name="_Toc143275728"/>
      <w:r w:rsidRPr="006C6DBE">
        <w:t>Добавление диапазона диагнозов</w:t>
      </w:r>
      <w:bookmarkEnd w:id="215"/>
    </w:p>
    <w:p w:rsidR="008006DB" w:rsidRPr="006C6DBE" w:rsidRDefault="001B6F43" w:rsidP="00A65CA4">
      <w:pPr>
        <w:pStyle w:val="phnormal"/>
      </w:pPr>
      <w:r w:rsidRPr="006C6DBE">
        <w:t xml:space="preserve">В нижнем блоке </w:t>
      </w:r>
      <w:r w:rsidR="006C6DBE" w:rsidRPr="006C6DBE">
        <w:t>«</w:t>
      </w:r>
      <w:r w:rsidRPr="006C6DBE">
        <w:t>Параметры направления для вывода подсказки врачу: Подсказки врачу на приеме: Диагнозы</w:t>
      </w:r>
      <w:r w:rsidR="006C6DBE" w:rsidRPr="006C6DBE">
        <w:t>»</w:t>
      </w:r>
      <w:r w:rsidRPr="006C6DBE">
        <w:t xml:space="preserve"> отображается диапазон диагнозов. Что</w:t>
      </w:r>
      <w:r w:rsidR="00B16EEE">
        <w:t xml:space="preserve">бы настроить диапазон диагнозов,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Параметры направления для вывода подсказки врачу: Подсказки врачу на приеме: Диагнозы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Настройка диагнозов: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_Ref143274025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57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3552825" cy="1295400"/>
            <wp:effectExtent l="19050" t="19050" r="9525" b="0"/>
            <wp:docPr id="100127" name="Рисунок 100127" descr="Окно Настройка диагнозов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41511" name="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954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16" w:name="_Ref14327402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57</w:t>
      </w:r>
      <w:r w:rsidR="00942D6B">
        <w:fldChar w:fldCharType="end"/>
      </w:r>
      <w:bookmarkEnd w:id="216"/>
      <w:r w:rsidR="008F08FD">
        <w:t xml:space="preserve"> – О</w:t>
      </w:r>
      <w:r w:rsidR="008F08FD" w:rsidRPr="006C6DBE">
        <w:t>кно «Настройка диагнозов: Добавление»</w:t>
      </w:r>
    </w:p>
    <w:p w:rsidR="00253688" w:rsidRDefault="002E6849" w:rsidP="00A65CA4">
      <w:pPr>
        <w:pStyle w:val="phlistitemized1"/>
      </w:pPr>
      <w:r w:rsidRPr="006C6DBE">
        <w:t xml:space="preserve">укажите </w:t>
      </w:r>
      <w:r w:rsidR="001B6F43" w:rsidRPr="006C6DBE">
        <w:t>начало и конец диапазона диагнозов, выбрав значения из справочника МКБ-10 с помощью кнопки</w:t>
      </w:r>
      <w:r w:rsidR="006C6DBE" w:rsidRPr="006C6DBE">
        <w:t xml:space="preserve"> </w:t>
      </w:r>
      <w:r w:rsidR="001B6F43"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00128" name="Рисунок 100128" descr="_scroll_external/attachments/pik-cae6160e77a924b08fc2ecd0805990d06008d2f1590f86a9c365932f15cd5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45555" name="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253688">
        <w:t>;</w:t>
      </w:r>
    </w:p>
    <w:p w:rsidR="00253688" w:rsidRDefault="002E6849" w:rsidP="00A65CA4">
      <w:pPr>
        <w:pStyle w:val="phlistitemized1"/>
      </w:pPr>
      <w:r w:rsidRPr="006C6DBE">
        <w:lastRenderedPageBreak/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>. Диапазон диагнозов отобразится в блоке</w:t>
      </w:r>
      <w:r w:rsidR="006C6DBE" w:rsidRPr="006C6DBE">
        <w:t xml:space="preserve"> «</w:t>
      </w:r>
      <w:r w:rsidR="001B6F43" w:rsidRPr="006C6DBE">
        <w:t>Параметры направления для вывода подсказки врачу: Подсказки врачу на приеме: Диагнозы</w:t>
      </w:r>
      <w:r w:rsidR="006C6DBE" w:rsidRPr="006C6DBE">
        <w:t>»</w:t>
      </w:r>
      <w:r w:rsidR="00E248BA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217" w:name="scroll-bookmark-73"/>
      <w:bookmarkStart w:id="218" w:name="_Toc143178141"/>
      <w:bookmarkStart w:id="219" w:name="_Toc143275729"/>
      <w:r w:rsidRPr="006C6DBE">
        <w:rPr>
          <w:color w:val="000000" w:themeColor="text1"/>
        </w:rPr>
        <w:lastRenderedPageBreak/>
        <w:t>Настройка пользовательских отчетов</w:t>
      </w:r>
      <w:bookmarkEnd w:id="217"/>
      <w:bookmarkEnd w:id="218"/>
      <w:bookmarkEnd w:id="219"/>
    </w:p>
    <w:p w:rsidR="008006DB" w:rsidRPr="006C6DBE" w:rsidRDefault="001B6F43" w:rsidP="00A65CA4">
      <w:pPr>
        <w:pStyle w:val="phlistitemizedtitle"/>
      </w:pPr>
      <w:r w:rsidRPr="006C6DBE">
        <w:t>Настройте пол</w:t>
      </w:r>
      <w:r w:rsidR="00B16EEE">
        <w:t xml:space="preserve">ьзовательские отчеты. Для этого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Настройка отчетов</w:t>
      </w:r>
      <w:r w:rsidR="00F17BF6">
        <w:t xml:space="preserve">/ </w:t>
      </w:r>
      <w:r w:rsidR="001B6F43" w:rsidRPr="006C6DBE">
        <w:t>Пользовательские отчеты</w:t>
      </w:r>
      <w:r w:rsidR="006C6DBE" w:rsidRPr="006C6DBE">
        <w:t>»</w:t>
      </w:r>
      <w:r w:rsidR="001B6F43" w:rsidRPr="006C6DBE">
        <w:t>. Откроется форма настройки пользовательских отчетов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_Ref143274046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58</w:t>
      </w:r>
      <w:r w:rsidR="00942D6B">
        <w:fldChar w:fldCharType="end"/>
      </w:r>
      <w:r w:rsidR="008F08FD">
        <w:t>)</w:t>
      </w:r>
      <w:r w:rsidR="001B6F43" w:rsidRPr="006C6DBE">
        <w:t xml:space="preserve">, которая </w:t>
      </w:r>
      <w:r w:rsidR="00083149">
        <w:t>включает три блока</w:t>
      </w:r>
      <w:r w:rsidR="001B6F43" w:rsidRPr="006C6DBE">
        <w:t xml:space="preserve">: </w:t>
      </w:r>
      <w:r w:rsidR="006C6DBE" w:rsidRPr="006C6DBE">
        <w:t>«</w:t>
      </w:r>
      <w:r w:rsidR="001B6F43" w:rsidRPr="006C6DBE">
        <w:t>Каталоги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Пользовательские отчеты</w:t>
      </w:r>
      <w:r w:rsidR="006C6DBE" w:rsidRPr="006C6DBE">
        <w:t>»</w:t>
      </w:r>
      <w:r w:rsidR="001B6F43" w:rsidRPr="006C6DBE">
        <w:t xml:space="preserve">, </w:t>
      </w:r>
      <w:r w:rsidR="006C6DBE" w:rsidRPr="006C6DBE">
        <w:t>«</w:t>
      </w:r>
      <w:r w:rsidR="001B6F43" w:rsidRPr="006C6DBE">
        <w:t>Параметры</w:t>
      </w:r>
      <w:r w:rsidR="006C6DBE" w:rsidRPr="006C6DBE">
        <w:t>»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703354"/>
            <wp:effectExtent l="19050" t="19050" r="0" b="0"/>
            <wp:docPr id="100129" name="Рисунок 10012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54545" name="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033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F17BF6">
      <w:pPr>
        <w:pStyle w:val="phfiguretitle"/>
      </w:pPr>
      <w:bookmarkStart w:id="220" w:name="_Ref14327404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58</w:t>
      </w:r>
      <w:r w:rsidR="00942D6B">
        <w:fldChar w:fldCharType="end"/>
      </w:r>
      <w:bookmarkEnd w:id="220"/>
      <w:r w:rsidR="008F08FD">
        <w:t xml:space="preserve"> – Ф</w:t>
      </w:r>
      <w:r w:rsidR="008F08FD" w:rsidRPr="006C6DBE">
        <w:t>орма настройки пользовательских отчетов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Пользовательские отчеты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Отчеты: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_Ref143274066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59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762500" cy="3957434"/>
            <wp:effectExtent l="19050" t="19050" r="0" b="5080"/>
            <wp:docPr id="100130" name="Рисунок 100130" descr="Окно добавления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15565" name="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574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21" w:name="_Ref14327406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59</w:t>
      </w:r>
      <w:r w:rsidR="00942D6B">
        <w:fldChar w:fldCharType="end"/>
      </w:r>
      <w:bookmarkEnd w:id="221"/>
      <w:r w:rsidR="008F08FD">
        <w:t xml:space="preserve"> – О</w:t>
      </w:r>
      <w:r w:rsidR="008F08FD" w:rsidRPr="006C6DBE">
        <w:t>кно «Отчеты: добавление»</w:t>
      </w:r>
    </w:p>
    <w:p w:rsidR="00253688" w:rsidRDefault="002E6849" w:rsidP="00A65CA4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A65CA4">
        <w:instrText xml:space="preserve"> REF _Ref143267001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26</w:t>
      </w:r>
      <w:r w:rsidR="00942D6B">
        <w:fldChar w:fldCharType="end"/>
      </w:r>
      <w:r w:rsidR="00A65CA4">
        <w:t>)</w:t>
      </w:r>
      <w:r w:rsidR="00253688">
        <w:t>;</w:t>
      </w:r>
    </w:p>
    <w:p w:rsidR="00253688" w:rsidRDefault="00A65CA4" w:rsidP="00A65CA4">
      <w:pPr>
        <w:pStyle w:val="phlistitemized1"/>
      </w:pPr>
      <w:r w:rsidRPr="006C6DBE">
        <w:t>нажмите на кнопку «ОК» для сохранения внесенных данных. Запись отобразится в блоке «Параметры»</w:t>
      </w:r>
      <w:r w:rsidR="00E248BA">
        <w:t>.</w:t>
      </w:r>
    </w:p>
    <w:p w:rsidR="00A65CA4" w:rsidRPr="00A65CA4" w:rsidRDefault="00CC5D3B" w:rsidP="00A65CA4">
      <w:pPr>
        <w:pStyle w:val="phtabletitle"/>
      </w:pPr>
      <w:bookmarkStart w:id="222" w:name="_Ref143267001"/>
      <w:r>
        <w:t>Таблица </w:t>
      </w:r>
      <w:r w:rsidR="00942D6B">
        <w:fldChar w:fldCharType="begin"/>
      </w:r>
      <w:r w:rsidR="00A65CA4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26</w:t>
      </w:r>
      <w:r w:rsidR="00942D6B">
        <w:fldChar w:fldCharType="end"/>
      </w:r>
      <w:bookmarkEnd w:id="222"/>
      <w:r w:rsidR="00A65CA4">
        <w:t xml:space="preserve"> </w:t>
      </w:r>
      <w:r w:rsidR="00A65CA4" w:rsidRPr="00A65CA4">
        <w:t>– Перечень необходимых отчетов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082"/>
        <w:gridCol w:w="2083"/>
        <w:gridCol w:w="2083"/>
        <w:gridCol w:w="2083"/>
        <w:gridCol w:w="2083"/>
      </w:tblGrid>
      <w:tr w:rsidR="006C6DBE" w:rsidRPr="006C6DBE" w:rsidTr="00A65CA4">
        <w:trPr>
          <w:tblHeader/>
        </w:trPr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(по виду продукта)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Файл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onko_090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090У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Reports/NosRegistrs/onko_090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onko_090_visit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090/у Извещение о больном с впервые в жизни установленным диагнозом злокачественного новообразования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WEB-конструктор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zno_protocol_027_2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№027-2/у. Протокол на случай выявления у больного запущенной формы злокачественного новообразования (клиническая группа IV)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Reports/Statistic/zno_protocol_027_2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zno_protocol_027_2_visit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№027-2/у. Протокол на случай выявления у больного запущенной формы злокачественного новообразования (клиническая группа IV)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WEB-конструктор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RegisterOfDeaths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Список умерших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Reports/RegisterOfDeaths/RegisterOfDeaths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NumberOfDeathsOfPatientsOfWorkingAge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 умерших больных с ЗНО в трудоспособном возрасте, в том числе с посмертно установленным диагнозом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Reports/NumberOfDeathsOfPatientsOfWorkingAge/NumberOfDeathsOfPatientsOfWorkingAge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ListPatientsOfClinicalGroup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Список пациентов 2 клинической группы, взятых на учет в канцер-регистр, которые не были в ОД больше установленного срока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Reports/ListPatientsOfClinicalGroup/ListPatientsOfClinicalGroup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LETHAL_COMPL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Летальность от осложнений, связанных с лечением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Reports/Onko/lethal_compl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NEGLECT_MARK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запущенности в разрезе локализаций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Reports/Onko/neglect_mark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DIEPERIOD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пятилетней выживаемости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Reports/Onko/dieperiod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EARLY_DETECTION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ранней выявляемости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Reports/Onko/early_detection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MORPH_VER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морфологической верификации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Reports/Onko/morph_ver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KEY_FACTORS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Основные показатели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Reports/Onko/key_factors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prevalence_indication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Показатель распространенности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Reports/Onko/prevalence_indication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MED_EXAM_EFFE</w:t>
            </w:r>
            <w:r w:rsidRPr="006C6DBE">
              <w:rPr>
                <w:color w:val="000000" w:themeColor="text1"/>
              </w:rPr>
              <w:lastRenderedPageBreak/>
              <w:t>CT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 xml:space="preserve">Эффективность профилактических </w:t>
            </w:r>
            <w:r w:rsidRPr="006C6DBE">
              <w:rPr>
                <w:color w:val="000000" w:themeColor="text1"/>
              </w:rPr>
              <w:lastRenderedPageBreak/>
              <w:t>осмотров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Reports/Onko/med_</w:t>
            </w:r>
            <w:r w:rsidRPr="006C6DBE">
              <w:rPr>
                <w:color w:val="000000" w:themeColor="text1"/>
                <w:lang w:val="en-US"/>
              </w:rPr>
              <w:lastRenderedPageBreak/>
              <w:t>exam_effect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zno_population_morbidity_raion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Заболеваемость населения злокачественными новообразованиями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Reports/Onko/zno_population_morbidity_raion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zno_population_morbidity_lpu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Заболеваемость населения злокачественными новообразованиями (ЛПУ)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Reports/Onko/zno_population_morbidity_lpu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onko_route_list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Маршрутная карта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Reports/Onko/route_list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cnt_by_cl_groups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Количество больных в разрезе клинических групп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Reports/Onko/cnt_by_cl_groups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morph_confirmed_patients_proportions_geo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Удельный вес опухолей с диагнозом, подтвержденным морфологически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Reports/Onko/morph_confirmed_patients_proportions_geo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zno_population_death_lpu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Смертность населения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Reports/Onko/zno_popuplation_death_lpu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морфологическом подтверждении и стадийности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Reports/Onko/morph_confirm_stage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morph_confirm_stage_lpu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морфологическом подтверждении и стадийности (по ЛПУ)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Reports/Onko/morph_confirm_stage_lpu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morph_confirm_stage_noz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морфологическом подтверждении и стадийности (по локализациям)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Reports/Onko/morph_confirm_stage_noz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morph_confirm_stage_raion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морфологическом подтверждении и стадийности (по району)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Reports/Onko/morph_confirm_stage_raion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dynamics_of_morbidity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Динамика показателей заболеваемости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Reports/Onko/dyn_morbidity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absolute_rates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Абсолютные показатели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Reports/NosRegistrs/rates/absolute_rates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intensive_rates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Интенсивные (грубые) показатели заболеваемости, смертности, годичной летальности, запущенности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Reports/NosRegistrs/rates/intensive_rates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standardized_rates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Стандартизованные показатели заболеваемости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Reports/NosRegistrs/rates/standardized_rates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cervical_cancer_detection_call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Выявляемость шейки матки in situ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Reports/Onko/cervical_cancer_detection_call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onko_cyt_lab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Тактика наблюдения пациентов, прошедших цитологическое обследование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Rpors/Onko/onko_cyt_lab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cyt_obsl_list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Тактика наблюдения пациентов, прошедших цитологическое обследование (список)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Reports/Onko/cyt_obsl_list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onko_pripis_nas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осмотру приписного населения (Город)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Reports/Onko/onko_pripis_nas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onko_woman_cab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результатам работы женских смотровых кабинетов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Reports/Onko/woman_cab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smotr_cab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работе смотрового кабинета (Город)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Reports/Onko/smotr_cab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smotr_cab_spis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 по работе смотрового кабинета (Город) (Список)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Reports/Onko/smotr_cab_spis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onko_res_endo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Результаты эндоскопических обследований по городу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Reports/Onko/onko_res_endo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rezult_cictolog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Результаты цитологических обследований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Reports/Statistic/rezult_cictolog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cit_lab_itogi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Итоги работы цитологических лабораторий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Reports/Onko/cit_lab_itogi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disp_additional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Дополнительная диспансеризация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Reports/Statistic/disp_additional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onko_breast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Тактика наблюдения пациентов, прошедших обследование молочной железы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Reports/Onko/onko_breast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taktika_nabl_pat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Тактика наблюдения пациентов, по МЖ по ЛПУ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Reports/Onko/taktika_nabl_pat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act_cytilog_services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Акт оказанных услуг связанных с цитологией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Reports/Onko/act_cytilog_services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zno_patient_contingent_noz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Контингент больных ЗНО (по локализациям)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Reports/Onko/zno_patient_contingent_noz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zno_patient_contingent_raion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Контингент больных ЗНО (по районам)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Reports/Onko/zno_patient_contingent_raion</w:t>
            </w:r>
          </w:p>
        </w:tc>
      </w:tr>
      <w:tr w:rsidR="006C6DBE" w:rsidRPr="003476DC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zno_patient_contingent_lpu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Контингент больных ЗНО (по ЛПУ)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Reports/Onko/zno_patient_contingent_lpu</w:t>
            </w:r>
          </w:p>
        </w:tc>
      </w:tr>
      <w:tr w:rsidR="006C6DBE" w:rsidRPr="006C6DBE" w:rsidTr="00A65CA4"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MAMM_SCR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Выполнение плана по маммографическому скринингу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WEB-форма (frm)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пользовательский</w:t>
            </w:r>
          </w:p>
        </w:tc>
        <w:tc>
          <w:tcPr>
            <w:tcW w:w="1000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Reports/Onko/mam_scr</w:t>
            </w:r>
          </w:p>
        </w:tc>
      </w:tr>
    </w:tbl>
    <w:p w:rsidR="00A65CA4" w:rsidRDefault="00A65CA4" w:rsidP="00A65CA4">
      <w:pPr>
        <w:pStyle w:val="phnormal"/>
      </w:pPr>
    </w:p>
    <w:p w:rsidR="00253688" w:rsidRDefault="00A37D26" w:rsidP="00A65CA4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после заполнения полей. Запись отобразится в блоке </w:t>
      </w:r>
      <w:r w:rsidR="006C6DBE" w:rsidRPr="006C6DBE">
        <w:t>«</w:t>
      </w:r>
      <w:r w:rsidRPr="006C6DBE">
        <w:t>Пользовательские отчеты</w:t>
      </w:r>
      <w:r w:rsidR="006C6DBE" w:rsidRPr="006C6DBE">
        <w:t>»</w:t>
      </w:r>
      <w:r w:rsidR="00E248BA">
        <w:t>.</w:t>
      </w:r>
    </w:p>
    <w:p w:rsidR="008006DB" w:rsidRPr="006C6DBE" w:rsidRDefault="001B6F43" w:rsidP="00A65CA4">
      <w:pPr>
        <w:pStyle w:val="phlistitemizedtitle"/>
      </w:pPr>
      <w:r w:rsidRPr="006C6DBE">
        <w:t>Далее настройте параметры отчетов.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нужный отчет в блоке </w:t>
      </w:r>
      <w:r w:rsidR="006C6DBE" w:rsidRPr="006C6DBE">
        <w:t>«</w:t>
      </w:r>
      <w:r w:rsidR="001B6F43" w:rsidRPr="006C6DBE">
        <w:t>Пользовательские отчеты</w:t>
      </w:r>
      <w:r w:rsidR="006C6DBE" w:rsidRPr="006C6DBE">
        <w:t>»</w:t>
      </w:r>
      <w:r w:rsidR="00253688">
        <w:t>;</w:t>
      </w:r>
    </w:p>
    <w:p w:rsidR="00253688" w:rsidRDefault="002E6849" w:rsidP="00A65CA4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Параметры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Параметры отчета: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_Ref143274086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60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286250" cy="3474118"/>
            <wp:effectExtent l="19050" t="19050" r="0" b="0"/>
            <wp:docPr id="100135" name="Рисунок 100135" descr="Окно добавления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78531" name="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741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23" w:name="_Ref143274086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60</w:t>
      </w:r>
      <w:r w:rsidR="00942D6B">
        <w:fldChar w:fldCharType="end"/>
      </w:r>
      <w:bookmarkEnd w:id="223"/>
      <w:r w:rsidR="008F08FD">
        <w:t xml:space="preserve"> – О</w:t>
      </w:r>
      <w:r w:rsidR="008F08FD" w:rsidRPr="006C6DBE">
        <w:t>кно «Параметры отчета: добавление»</w:t>
      </w:r>
    </w:p>
    <w:p w:rsidR="00253688" w:rsidRDefault="002E6849" w:rsidP="00A65CA4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A65CA4">
        <w:instrText xml:space="preserve"> REF _Ref143267055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27</w:t>
      </w:r>
      <w:r w:rsidR="00942D6B">
        <w:fldChar w:fldCharType="end"/>
      </w:r>
      <w:r w:rsidR="00A65CA4">
        <w:t>)</w:t>
      </w:r>
      <w:r w:rsidR="00253688">
        <w:t>;</w:t>
      </w:r>
    </w:p>
    <w:p w:rsidR="00253688" w:rsidRDefault="001E679B" w:rsidP="001E679B">
      <w:pPr>
        <w:pStyle w:val="phlistitemized1"/>
      </w:pPr>
      <w:r w:rsidRPr="006C6DBE">
        <w:t>нажмите на кнопку «ОК» для сохранения внесенных данных. Запись отобразится в блоке «Параметры»</w:t>
      </w:r>
      <w:r w:rsidR="00E248BA">
        <w:t>.</w:t>
      </w:r>
    </w:p>
    <w:p w:rsidR="001E679B" w:rsidRDefault="001E679B" w:rsidP="001E679B">
      <w:pPr>
        <w:pStyle w:val="phnormal"/>
        <w:sectPr w:rsidR="001E679B" w:rsidSect="00B356F7">
          <w:type w:val="continuous"/>
          <w:pgSz w:w="11899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65CA4" w:rsidRPr="00A65CA4" w:rsidRDefault="00CC5D3B" w:rsidP="00A65CA4">
      <w:pPr>
        <w:pStyle w:val="phtabletitle"/>
      </w:pPr>
      <w:bookmarkStart w:id="224" w:name="_Ref143267055"/>
      <w:r>
        <w:lastRenderedPageBreak/>
        <w:t>Таблица </w:t>
      </w:r>
      <w:r w:rsidR="00942D6B">
        <w:fldChar w:fldCharType="begin"/>
      </w:r>
      <w:r w:rsidR="00A65CA4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27</w:t>
      </w:r>
      <w:r w:rsidR="00942D6B">
        <w:fldChar w:fldCharType="end"/>
      </w:r>
      <w:bookmarkEnd w:id="224"/>
      <w:r w:rsidR="00A65CA4">
        <w:t xml:space="preserve"> – </w:t>
      </w:r>
      <w:r w:rsidR="00A65CA4" w:rsidRPr="00A65CA4">
        <w:t>Заполнение параметров отчетов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920"/>
        <w:gridCol w:w="1919"/>
        <w:gridCol w:w="1919"/>
        <w:gridCol w:w="1919"/>
        <w:gridCol w:w="1919"/>
        <w:gridCol w:w="1919"/>
        <w:gridCol w:w="1919"/>
        <w:gridCol w:w="1919"/>
      </w:tblGrid>
      <w:tr w:rsidR="006C6DBE" w:rsidRPr="006C6DBE" w:rsidTr="001E679B">
        <w:trPr>
          <w:tblHeader/>
        </w:trPr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настраиваемого отчета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параметра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Приглашение ко вводу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Обязательный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Примечание</w:t>
            </w: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onko_090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NR_PAT_ID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ZNO_DATA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R_ZNO_DATA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onko_090_visit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AGENT_ID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DIRECTION_SERVICE_ID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ONKO_CIRCUMSTANCES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CR_OBSTOYAT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19. Обстоятельства выявления опухоли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ONKO_LOC_METAST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CR_META_LOC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17. Локализация отдаленных метастазов (при IV стадии заболевания)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ONKO_STAGES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CR_OPUH_STAGE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16. Стадия опухолевого процесса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ONKO_VERIFIC_METHODS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CR_METOD_PODTV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18. Метод подтверждения диагноза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REP_VISIT_ID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zno_protocol_027_</w:t>
            </w:r>
            <w:r w:rsidRPr="006C6DBE"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NR_ID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NR_PAT_ID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NR_PAT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zno_protocol_027_2_visit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REP_VISIT_ID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AGENT_ID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DISEASECASE_ID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METHODS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METHODS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 визита для столбца Методы исследования пункта 13 отчета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CR_TREAT_TYPE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CR_TREAT_TYPE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 визита для столбца Проведенное лечение пункта 13 отчета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PATIENT_ID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ONKO_LOC_METAST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CR_META_LOC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7. Локализация отдаленных метастазов (при IV стадии заболевания)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ONKO_VERIFIC_METHODS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CR_METOD_PODTV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8. Метод подтверждения диагноза</w:t>
            </w: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ONKO_LATE_DIAGN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REASON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14. Причины поздней диагностики</w:t>
            </w: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RegisterOfDeaths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NumberOfDeathsOfPatientsOfWorkingAge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LPUDICT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ListPatientsOfClinicalGroup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LPU_PREG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CLINIC_GROUP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TYPE_OTB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LETHAL_COMPL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ON_DATE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LPU_GROUP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NEGLECT_MARK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NOZ_GROUP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GROUP_BY_RAION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LPU_ID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DIEPERIOD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ON_DATE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EARLY_DETECTION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MONTH_C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MORPH_VER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MONTH_C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KEY_FACTORS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ON_DATE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CALC_TYPE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prevalence_indication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CALC_TP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GROUP_BY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MED_EXAM_EFFECT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MONTH_C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zno_population_morbidity_raion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zno_population_morbidity_lpu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onko_route_list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VISIT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cnt_by_cl_groups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ON_DATE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CL_GROUP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LPUDICT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IS_LIST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morph_confirmed_patients_proportions_geo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GEONAME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LPUDICT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DAY_BEGIN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DAY_END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MONTH_BEGIN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MONTH_END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ACTIVE_DETECTED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zno_population_death_lpu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morph_confirm_stage_noz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morph_confirm_stage_raion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GROUP_TYPE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dynamics_of_morbidity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LIVE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SEX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INDEX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GROUP_BY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absolute_rates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AGE_SCALES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LOC_SCALES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AGE_RANGES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LOC_RANGES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AGE_SCALES_NAME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LOC_SCALES_NAME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AGE_RANGES_NAME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LOC_RANGES_NAME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MODE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intensive_rates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AGE_SCALES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LOC_SCALES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AGE_RANGES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LOC_RANGES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AGE_SCALES_NAME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LOC_SCALES_NAME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AGE_RANGES_NAME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LOC_RANGES_NAME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standardized_rates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GROUP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YEAR_TO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AGE_SCALES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LOC_SCALES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AGE_RANGES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LOC_RANGES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AGE_SCALES_NAME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LOC_SCALES_NAME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AGE_RANGES_NAME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LOC_RANGES_NAME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MODE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onko_pripis_nas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FAP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onko_woman_cab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smotr_cab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FAP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MAN_SERVISES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5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WOMAN_SERVISES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smotr_cab_spis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FAP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onko_res_endo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KOLON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8489;В01.047.001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Услуги через точку с запятой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BRONH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8489;EKG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GASTR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8489;EKG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BIOPS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8489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rezult_cictolog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FAP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число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cit_lab_itogi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DATE_B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LPU_PART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SERVICES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8489;В01.047.001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Услуги через точку с запятой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DD_SERVICE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Услуга 1;Услуга 2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Коды услуг ДД через точку с запятой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zno_patient_contingent_noz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zno_patient_contingent_raion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zno_patient_contingent_lpu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DATE_FROM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NOZ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AGE_GR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IS_CITIZEN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MKBS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 w:val="restar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MAMM_SCR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REGION_C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DATE_TO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Переменная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1E679B">
        <w:tc>
          <w:tcPr>
            <w:tcW w:w="625" w:type="pct"/>
            <w:vMerge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PPX_CODES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строка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Константа</w:t>
            </w:r>
          </w:p>
        </w:tc>
        <w:tc>
          <w:tcPr>
            <w:tcW w:w="625" w:type="pct"/>
            <w:hideMark/>
          </w:tcPr>
          <w:p w:rsidR="00A37D26" w:rsidRPr="006C6DBE" w:rsidRDefault="00A37D26" w:rsidP="006C6DBE">
            <w:pPr>
              <w:pStyle w:val="phtablecellleft"/>
              <w:rPr>
                <w:color w:val="000000" w:themeColor="text1"/>
              </w:rPr>
            </w:pPr>
          </w:p>
        </w:tc>
      </w:tr>
    </w:tbl>
    <w:p w:rsidR="00A65CA4" w:rsidRDefault="00A65CA4" w:rsidP="00A65CA4">
      <w:pPr>
        <w:pStyle w:val="phnormal"/>
        <w:sectPr w:rsidR="00A65CA4" w:rsidSect="00B356F7">
          <w:pgSz w:w="16838" w:h="11899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F17BF6" w:rsidRDefault="001B6F43">
      <w:pPr>
        <w:pStyle w:val="10"/>
        <w:rPr>
          <w:color w:val="000000" w:themeColor="text1"/>
        </w:rPr>
      </w:pPr>
      <w:bookmarkStart w:id="225" w:name="scroll-bookmark-77"/>
      <w:bookmarkStart w:id="226" w:name="_Toc143178142"/>
      <w:bookmarkStart w:id="227" w:name="_Toc143275730"/>
      <w:r w:rsidRPr="006C6DBE">
        <w:rPr>
          <w:color w:val="000000" w:themeColor="text1"/>
        </w:rPr>
        <w:lastRenderedPageBreak/>
        <w:t>Настройка запросов для просмотра детализированных данных по ячейкам статистической формы №7</w:t>
      </w:r>
      <w:bookmarkEnd w:id="225"/>
      <w:bookmarkEnd w:id="226"/>
      <w:bookmarkEnd w:id="227"/>
    </w:p>
    <w:p w:rsidR="00B16EEE" w:rsidRDefault="001B6F43" w:rsidP="001E679B">
      <w:pPr>
        <w:pStyle w:val="phlistitemizedtitle"/>
      </w:pPr>
      <w:r w:rsidRPr="006C6DBE">
        <w:t>Настройте возможность просмотра детализированных данных по статистической форме №7.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1E679B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Настройка отчетов</w:t>
      </w:r>
      <w:r w:rsidR="00F17BF6">
        <w:t xml:space="preserve">/ </w:t>
      </w:r>
      <w:r w:rsidR="001B6F43" w:rsidRPr="006C6DBE">
        <w:t>Статистические отчеты</w:t>
      </w:r>
      <w:r w:rsidR="006C6DBE" w:rsidRPr="006C6DBE">
        <w:t>»</w:t>
      </w:r>
      <w:r w:rsidR="001B6F43" w:rsidRPr="006C6DBE">
        <w:t>. Откроется форма настройки статистических отчетов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_Ref143274123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61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751817"/>
            <wp:effectExtent l="19050" t="19050" r="0" b="1270"/>
            <wp:docPr id="100142" name="Рисунок 100142" descr="Форма Статистические от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86161" name="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518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28" w:name="_Ref14327412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61</w:t>
      </w:r>
      <w:r w:rsidR="00942D6B">
        <w:fldChar w:fldCharType="end"/>
      </w:r>
      <w:bookmarkEnd w:id="228"/>
      <w:r w:rsidR="008F08FD">
        <w:t xml:space="preserve"> – Ф</w:t>
      </w:r>
      <w:r w:rsidR="008F08FD" w:rsidRPr="006C6DBE">
        <w:t>орма настройки статистических отчетов</w:t>
      </w:r>
    </w:p>
    <w:p w:rsidR="00253688" w:rsidRDefault="002E6849" w:rsidP="001E679B">
      <w:pPr>
        <w:pStyle w:val="phlistitemized1"/>
        <w:tabs>
          <w:tab w:val="left" w:pos="2127"/>
        </w:tabs>
      </w:pPr>
      <w:r w:rsidRPr="006C6DBE">
        <w:t xml:space="preserve">выполните </w:t>
      </w:r>
      <w:r w:rsidR="001B6F43" w:rsidRPr="006C6DBE">
        <w:t xml:space="preserve">поиск формы </w:t>
      </w:r>
      <w:r w:rsidR="006C6DBE" w:rsidRPr="006C6DBE">
        <w:t>«</w:t>
      </w:r>
      <w:r w:rsidR="001B6F43" w:rsidRPr="006C6DBE">
        <w:t>Форма 7.Сведения о заболеваниях злокачественными заболеваниями</w:t>
      </w:r>
      <w:r w:rsidR="006C6DBE" w:rsidRPr="006C6DBE">
        <w:t>»</w:t>
      </w:r>
      <w:r w:rsidR="001B6F43" w:rsidRPr="006C6DBE">
        <w:t xml:space="preserve"> (код </w:t>
      </w:r>
      <w:r w:rsidR="006C6DBE" w:rsidRPr="006C6DBE">
        <w:t>«</w:t>
      </w:r>
      <w:r w:rsidR="001B6F43" w:rsidRPr="006C6DBE">
        <w:t>МЗ_7_672п</w:t>
      </w:r>
      <w:r w:rsidR="006C6DBE" w:rsidRPr="006C6DBE">
        <w:t>»</w:t>
      </w:r>
      <w:r w:rsidR="001B6F43" w:rsidRPr="006C6DBE">
        <w:t>)</w:t>
      </w:r>
      <w:r w:rsidR="00253688">
        <w:t>;</w:t>
      </w:r>
    </w:p>
    <w:p w:rsidR="00253688" w:rsidRDefault="002E6849" w:rsidP="001E679B">
      <w:pPr>
        <w:pStyle w:val="phlistitemized1"/>
        <w:tabs>
          <w:tab w:val="left" w:pos="2127"/>
        </w:tabs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Настройка таблицы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Таблица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Настройка таблицы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_Ref143274134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62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3007997"/>
            <wp:effectExtent l="19050" t="19050" r="0" b="1905"/>
            <wp:docPr id="100143" name="Рисунок 100143" descr="Окно Настройка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80719" name="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079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29" w:name="_Ref14327413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62</w:t>
      </w:r>
      <w:r w:rsidR="00942D6B">
        <w:fldChar w:fldCharType="end"/>
      </w:r>
      <w:bookmarkEnd w:id="229"/>
      <w:r w:rsidR="008F08FD">
        <w:t xml:space="preserve"> – О</w:t>
      </w:r>
      <w:r w:rsidR="008F08FD" w:rsidRPr="006C6DBE">
        <w:t>кно «Настройка таблицы»</w:t>
      </w:r>
    </w:p>
    <w:p w:rsidR="00253688" w:rsidRDefault="002E6849" w:rsidP="001E679B">
      <w:pPr>
        <w:pStyle w:val="phlistitemized1"/>
      </w:pPr>
      <w:r w:rsidRPr="006C6DBE">
        <w:lastRenderedPageBreak/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Редактировать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Статистические формы: таблицы: столбцы: редактирование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_Ref143274148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63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965072"/>
            <wp:effectExtent l="19050" t="19050" r="0" b="6985"/>
            <wp:docPr id="100144" name="Рисунок 100144" descr="_scroll_external/attachments/image2021-9-13_14-34-42-bc2332d2c85e65dfdc4665010327c9400adf19490292a96b8f467f2795547e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21565" name="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6507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30" w:name="_Ref14327414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63</w:t>
      </w:r>
      <w:r w:rsidR="00942D6B">
        <w:fldChar w:fldCharType="end"/>
      </w:r>
      <w:bookmarkEnd w:id="230"/>
      <w:r w:rsidR="008F08FD">
        <w:t xml:space="preserve"> – О</w:t>
      </w:r>
      <w:r w:rsidR="008F08FD" w:rsidRPr="006C6DBE">
        <w:t>кно «Статистические формы: таблицы: столбцы: редактирование»</w:t>
      </w:r>
    </w:p>
    <w:p w:rsidR="00253688" w:rsidRDefault="002E6849" w:rsidP="001E679B">
      <w:pPr>
        <w:pStyle w:val="phlistitemized1"/>
      </w:pPr>
      <w:r w:rsidRPr="006C6DBE">
        <w:t xml:space="preserve">перейдите </w:t>
      </w:r>
      <w:r w:rsidR="001B6F43" w:rsidRPr="006C6DBE">
        <w:t xml:space="preserve">на вкладку </w:t>
      </w:r>
      <w:r w:rsidR="006C6DBE" w:rsidRPr="006C6DBE">
        <w:t>«</w:t>
      </w:r>
      <w:r w:rsidR="001B6F43" w:rsidRPr="006C6DBE">
        <w:t>Поле выборки – детализация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_Ref143274169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64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238750" cy="4083678"/>
            <wp:effectExtent l="19050" t="19050" r="0" b="0"/>
            <wp:docPr id="100145" name="Рисунок 100145" descr="Окно Статистические формы Таблицы Столбцы Редак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64123" name="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836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31" w:name="_Ref143274169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64</w:t>
      </w:r>
      <w:r w:rsidR="00942D6B">
        <w:fldChar w:fldCharType="end"/>
      </w:r>
      <w:bookmarkEnd w:id="231"/>
      <w:r w:rsidR="008F08FD">
        <w:t xml:space="preserve"> – В</w:t>
      </w:r>
      <w:r w:rsidR="008F08FD" w:rsidRPr="006C6DBE">
        <w:t>кладк</w:t>
      </w:r>
      <w:r w:rsidR="008F08FD">
        <w:t>а</w:t>
      </w:r>
      <w:r w:rsidR="008F08FD" w:rsidRPr="006C6DBE">
        <w:t xml:space="preserve"> «Поле выборки – детализация»</w:t>
      </w:r>
    </w:p>
    <w:p w:rsidR="00253688" w:rsidRDefault="002E6849" w:rsidP="001E679B">
      <w:pPr>
        <w:pStyle w:val="phlistitemized1"/>
      </w:pPr>
      <w:r w:rsidRPr="006C6DBE">
        <w:lastRenderedPageBreak/>
        <w:t xml:space="preserve">введите </w:t>
      </w:r>
      <w:r w:rsidR="001B6F43" w:rsidRPr="006C6DBE">
        <w:t>запрос, который выводит интересующую пользователя информацию (детализацию по ячейке)</w:t>
      </w:r>
      <w:r w:rsidR="00253688">
        <w:t>;</w:t>
      </w:r>
    </w:p>
    <w:p w:rsidR="00253688" w:rsidRDefault="002E6849" w:rsidP="001E679B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внесения изменений</w:t>
      </w:r>
      <w:r w:rsidR="00E248BA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232" w:name="scroll-bookmark-78"/>
      <w:bookmarkStart w:id="233" w:name="_Toc143178143"/>
      <w:bookmarkStart w:id="234" w:name="_Toc143275731"/>
      <w:r w:rsidRPr="006C6DBE">
        <w:rPr>
          <w:color w:val="000000" w:themeColor="text1"/>
        </w:rPr>
        <w:lastRenderedPageBreak/>
        <w:t>Настройка вкладки шаблона приема онколога</w:t>
      </w:r>
      <w:bookmarkEnd w:id="232"/>
      <w:bookmarkEnd w:id="233"/>
      <w:bookmarkEnd w:id="234"/>
    </w:p>
    <w:p w:rsidR="008006DB" w:rsidRPr="006C6DBE" w:rsidRDefault="001B6F43" w:rsidP="001E679B">
      <w:pPr>
        <w:pStyle w:val="phlistitemizedtitle"/>
      </w:pPr>
      <w:r w:rsidRPr="006C6DBE">
        <w:t>Настройте вкладки шаблона приема онколога. Для этого</w:t>
      </w:r>
      <w:r w:rsidR="00B16EEE" w:rsidRPr="00B16EEE">
        <w:t xml:space="preserve"> </w:t>
      </w:r>
      <w:r w:rsidR="00B16EEE">
        <w:t xml:space="preserve">выполните </w:t>
      </w:r>
      <w:r w:rsidR="008F08FD">
        <w:t>следующие действия</w:t>
      </w:r>
      <w:r w:rsidR="00B16EEE" w:rsidRPr="006C6DBE">
        <w:t>:</w:t>
      </w:r>
    </w:p>
    <w:p w:rsidR="006141E2" w:rsidRPr="006C6DBE" w:rsidRDefault="006141E2" w:rsidP="001E679B">
      <w:pPr>
        <w:pStyle w:val="phlistitemized1"/>
      </w:pPr>
      <w:r w:rsidRPr="006C6DBE">
        <w:t xml:space="preserve">выберите пункт главного меню </w:t>
      </w:r>
      <w:r w:rsidR="006C6DBE" w:rsidRPr="006C6DBE">
        <w:t>«</w:t>
      </w:r>
      <w:r w:rsidRPr="006C6DBE">
        <w:t>Система</w:t>
      </w:r>
      <w:r w:rsidR="00F17BF6">
        <w:t xml:space="preserve">/ </w:t>
      </w:r>
      <w:r w:rsidRPr="006C6DBE">
        <w:t>Конструктор шаблонов услуг</w:t>
      </w:r>
      <w:r w:rsidR="00F17BF6">
        <w:t xml:space="preserve">/ </w:t>
      </w:r>
      <w:r w:rsidRPr="006C6DBE">
        <w:t>Шаблоны услуг</w:t>
      </w:r>
      <w:r w:rsidR="006C6DBE" w:rsidRPr="006C6DBE">
        <w:t>»</w:t>
      </w:r>
      <w:r w:rsidRPr="006C6DBE">
        <w:t xml:space="preserve">. Откроется форма </w:t>
      </w:r>
      <w:r w:rsidR="006C6DBE" w:rsidRPr="006C6DBE">
        <w:t>«</w:t>
      </w:r>
      <w:r w:rsidRPr="006C6DBE">
        <w:t>Шаблоны услуг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_Ref143274187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65</w:t>
      </w:r>
      <w:r w:rsidR="00942D6B">
        <w:fldChar w:fldCharType="end"/>
      </w:r>
      <w:r w:rsidR="008F08FD">
        <w:t>)</w:t>
      </w:r>
      <w:r w:rsidRPr="006C6DBE">
        <w:t>;</w:t>
      </w:r>
    </w:p>
    <w:p w:rsidR="00F17BF6" w:rsidRDefault="006141E2" w:rsidP="00F17BF6">
      <w:pPr>
        <w:pStyle w:val="phfigure"/>
      </w:pPr>
      <w:r w:rsidRPr="006C6DBE">
        <w:rPr>
          <w:rFonts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5398770" cy="2122805"/>
            <wp:effectExtent l="19050" t="19050" r="0" b="0"/>
            <wp:docPr id="104" name="Рисунок 104" descr="C:\Users\Александр\Downloads\image2023-8-6_15-9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лександр\Downloads\image2023-8-6_15-9-57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2280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2" w:rsidRPr="006C6DBE" w:rsidRDefault="00F17BF6" w:rsidP="008614E1">
      <w:pPr>
        <w:pStyle w:val="phfiguretitle"/>
      </w:pPr>
      <w:bookmarkStart w:id="235" w:name="_Ref14327418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65</w:t>
      </w:r>
      <w:r w:rsidR="00942D6B">
        <w:fldChar w:fldCharType="end"/>
      </w:r>
      <w:bookmarkEnd w:id="235"/>
      <w:r w:rsidR="008F08FD">
        <w:t xml:space="preserve"> – Ф</w:t>
      </w:r>
      <w:r w:rsidR="008F08FD" w:rsidRPr="006C6DBE">
        <w:t>орма «Шаблоны услуг»</w:t>
      </w:r>
    </w:p>
    <w:p w:rsidR="006141E2" w:rsidRPr="006C6DBE" w:rsidRDefault="006141E2" w:rsidP="001E679B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Шаблоны приемов</w:t>
      </w:r>
      <w:r w:rsidR="006C6DBE" w:rsidRPr="006C6DBE">
        <w:t>»</w:t>
      </w:r>
      <w:r w:rsidRPr="006C6DBE">
        <w:t>. Откроется окно добавления шаблона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_Ref143274193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66</w:t>
      </w:r>
      <w:r w:rsidR="00942D6B">
        <w:fldChar w:fldCharType="end"/>
      </w:r>
      <w:r w:rsidR="008F08FD">
        <w:t>)</w:t>
      </w:r>
      <w:r w:rsidRPr="006C6DBE">
        <w:t>;</w:t>
      </w:r>
    </w:p>
    <w:p w:rsidR="00F17BF6" w:rsidRDefault="006141E2" w:rsidP="00F17BF6">
      <w:pPr>
        <w:pStyle w:val="phfigure"/>
      </w:pPr>
      <w:r w:rsidRPr="006C6DBE">
        <w:rPr>
          <w:rFonts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5391150" cy="1407160"/>
            <wp:effectExtent l="19050" t="19050" r="0" b="2540"/>
            <wp:docPr id="106" name="Рисунок 106" descr="C:\Users\Александр\Downloads\image2023-6-13_17-3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Александр\Downloads\image2023-6-13_17-34-2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0716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2" w:rsidRPr="006C6DBE" w:rsidRDefault="00F17BF6" w:rsidP="008614E1">
      <w:pPr>
        <w:pStyle w:val="phfiguretitle"/>
      </w:pPr>
      <w:bookmarkStart w:id="236" w:name="_Ref14327419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66</w:t>
      </w:r>
      <w:r w:rsidR="00942D6B">
        <w:fldChar w:fldCharType="end"/>
      </w:r>
      <w:bookmarkEnd w:id="236"/>
      <w:r w:rsidR="008F08FD">
        <w:t xml:space="preserve"> – О</w:t>
      </w:r>
      <w:r w:rsidR="008F08FD" w:rsidRPr="006C6DBE">
        <w:t>кно добавления шаблона</w:t>
      </w:r>
    </w:p>
    <w:p w:rsidR="006141E2" w:rsidRPr="006C6DBE" w:rsidRDefault="006141E2" w:rsidP="001E679B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111988">
        <w:instrText xml:space="preserve"> REF _Ref143272053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28</w:t>
      </w:r>
      <w:r w:rsidR="00942D6B">
        <w:fldChar w:fldCharType="end"/>
      </w:r>
      <w:r w:rsidR="00737357">
        <w:t>);</w:t>
      </w:r>
    </w:p>
    <w:p w:rsidR="001E679B" w:rsidRDefault="00CC5D3B" w:rsidP="001E679B">
      <w:pPr>
        <w:pStyle w:val="phtabletitle"/>
      </w:pPr>
      <w:bookmarkStart w:id="237" w:name="_Ref143272053"/>
      <w:r>
        <w:t>Таблица </w:t>
      </w:r>
      <w:r w:rsidR="00942D6B">
        <w:fldChar w:fldCharType="begin"/>
      </w:r>
      <w:r w:rsidR="001E6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28</w:t>
      </w:r>
      <w:r w:rsidR="00942D6B">
        <w:fldChar w:fldCharType="end"/>
      </w:r>
      <w:bookmarkEnd w:id="237"/>
      <w:r w:rsidR="001E679B" w:rsidRPr="001E679B">
        <w:t xml:space="preserve"> </w:t>
      </w:r>
      <w:r w:rsidR="001E679B">
        <w:t xml:space="preserve">– </w:t>
      </w:r>
      <w:r w:rsidR="001E679B" w:rsidRPr="006C6DBE">
        <w:t>Заполнение полей в окне добавления шаблона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715"/>
        <w:gridCol w:w="5699"/>
      </w:tblGrid>
      <w:tr w:rsidR="006C6DBE" w:rsidRPr="006C6DBE" w:rsidTr="006C6DBE">
        <w:trPr>
          <w:tblHeader/>
        </w:trPr>
        <w:tc>
          <w:tcPr>
            <w:tcW w:w="2264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шаблона</w:t>
            </w:r>
          </w:p>
        </w:tc>
        <w:tc>
          <w:tcPr>
            <w:tcW w:w="2736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шаблона</w:t>
            </w:r>
          </w:p>
        </w:tc>
      </w:tr>
      <w:tr w:rsidR="006C6DBE" w:rsidRPr="006C6DBE" w:rsidTr="006C6DBE">
        <w:tc>
          <w:tcPr>
            <w:tcW w:w="2264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ONKO_REESTR_BASE_DBL</w:t>
            </w:r>
          </w:p>
        </w:tc>
        <w:tc>
          <w:tcPr>
            <w:tcW w:w="273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Базовый шаблон поликлиники_DBL</w:t>
            </w:r>
          </w:p>
        </w:tc>
      </w:tr>
    </w:tbl>
    <w:p w:rsidR="001E679B" w:rsidRDefault="001E679B" w:rsidP="001E679B">
      <w:pPr>
        <w:pStyle w:val="phnormal"/>
      </w:pPr>
    </w:p>
    <w:p w:rsidR="00253688" w:rsidRDefault="006141E2" w:rsidP="001E679B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для сохранения внесенных данных. Запись шаблона отобразится в блоке </w:t>
      </w:r>
      <w:r w:rsidR="006C6DBE" w:rsidRPr="006C6DBE">
        <w:t>«</w:t>
      </w:r>
      <w:r w:rsidRPr="006C6DBE">
        <w:t>Шаблоны услуг</w:t>
      </w:r>
      <w:r w:rsidR="006C6DBE" w:rsidRPr="006C6DBE">
        <w:t>»</w:t>
      </w:r>
      <w:r w:rsidR="00E248BA">
        <w:t>.</w:t>
      </w:r>
    </w:p>
    <w:p w:rsidR="006141E2" w:rsidRPr="006C6DBE" w:rsidRDefault="006141E2" w:rsidP="001E679B">
      <w:pPr>
        <w:pStyle w:val="phlistitemizedtitle"/>
      </w:pPr>
      <w:r w:rsidRPr="006C6DBE">
        <w:lastRenderedPageBreak/>
        <w:t>Для добавления вкладок (и полей на вкладки) в шаблон онколога выполните следующие действия:</w:t>
      </w:r>
    </w:p>
    <w:p w:rsidR="006141E2" w:rsidRPr="006C6DBE" w:rsidRDefault="006141E2" w:rsidP="001E679B">
      <w:pPr>
        <w:pStyle w:val="phlistitemized1"/>
      </w:pPr>
      <w:r w:rsidRPr="006C6DBE">
        <w:t xml:space="preserve">выделите запись шаблона </w:t>
      </w:r>
      <w:r w:rsidR="006C6DBE" w:rsidRPr="006C6DBE">
        <w:t>«</w:t>
      </w:r>
      <w:r w:rsidRPr="006C6DBE">
        <w:t>Прием онколога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Шаблоны приемов</w:t>
      </w:r>
      <w:r w:rsidR="006C6DBE" w:rsidRPr="006C6DBE">
        <w:t>»</w:t>
      </w:r>
      <w:r w:rsidRPr="006C6DBE">
        <w:t>;</w:t>
      </w:r>
    </w:p>
    <w:p w:rsidR="006141E2" w:rsidRPr="006C6DBE" w:rsidRDefault="006141E2" w:rsidP="001E679B">
      <w:pPr>
        <w:pStyle w:val="phlistitemized1"/>
      </w:pPr>
      <w:r w:rsidRPr="006C6DBE">
        <w:t xml:space="preserve">перейдите на вкладку </w:t>
      </w:r>
      <w:r w:rsidR="006C6DBE" w:rsidRPr="006C6DBE">
        <w:t>«</w:t>
      </w:r>
      <w:r w:rsidRPr="006C6DBE">
        <w:t>Вкладки приема</w:t>
      </w:r>
      <w:r w:rsidR="006C6DBE" w:rsidRPr="006C6DBE">
        <w:t>»</w:t>
      </w:r>
      <w:r w:rsidRPr="006C6DBE">
        <w:t xml:space="preserve"> в нижнем блоке;</w:t>
      </w:r>
    </w:p>
    <w:p w:rsidR="006141E2" w:rsidRPr="006C6DBE" w:rsidRDefault="006141E2" w:rsidP="001E679B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>. Откроется окно добавления вкладки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_Ref143274202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67</w:t>
      </w:r>
      <w:r w:rsidR="00942D6B">
        <w:fldChar w:fldCharType="end"/>
      </w:r>
      <w:r w:rsidR="008F08FD">
        <w:t>)</w:t>
      </w:r>
      <w:r w:rsidRPr="006C6DBE">
        <w:t>;</w:t>
      </w:r>
    </w:p>
    <w:p w:rsidR="00F17BF6" w:rsidRDefault="006141E2" w:rsidP="00F17BF6">
      <w:pPr>
        <w:pStyle w:val="phfigure"/>
      </w:pPr>
      <w:r w:rsidRPr="006C6DBE">
        <w:rPr>
          <w:rFonts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3832225" cy="1327785"/>
            <wp:effectExtent l="19050" t="19050" r="0" b="5715"/>
            <wp:docPr id="148" name="Рисунок 148" descr="C:\Users\Александр\Downloads\image2022-11-2_10-5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Александр\Downloads\image2022-11-2_10-52-1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32778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2" w:rsidRPr="006C6DBE" w:rsidRDefault="00F17BF6" w:rsidP="008614E1">
      <w:pPr>
        <w:pStyle w:val="phfiguretitle"/>
      </w:pPr>
      <w:bookmarkStart w:id="238" w:name="_Ref14327420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67</w:t>
      </w:r>
      <w:r w:rsidR="00942D6B">
        <w:fldChar w:fldCharType="end"/>
      </w:r>
      <w:bookmarkEnd w:id="238"/>
      <w:r w:rsidR="008F08FD">
        <w:t xml:space="preserve"> – О</w:t>
      </w:r>
      <w:r w:rsidR="008F08FD" w:rsidRPr="006C6DBE">
        <w:t>кно добавления вкладки</w:t>
      </w:r>
    </w:p>
    <w:p w:rsidR="006141E2" w:rsidRPr="006C6DBE" w:rsidRDefault="006141E2" w:rsidP="001E679B">
      <w:pPr>
        <w:pStyle w:val="phlistitemized1"/>
      </w:pPr>
      <w:r w:rsidRPr="006C6DBE">
        <w:t>нажмите на кнопку</w:t>
      </w:r>
      <w:r w:rsidR="006C6DBE" w:rsidRPr="006C6DBE">
        <w:t xml:space="preserve"> </w:t>
      </w:r>
      <w:r w:rsidR="0099697E"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0" name="Рисунок 10" descr="_scroll_external/attachments/skrin-4025033389d2a6ce01d5c89d3cd20c3bab2edf97625d33ccc521c1e5efa7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64440" name="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99697E">
        <w:t xml:space="preserve"> </w:t>
      </w:r>
      <w:r w:rsidRPr="006C6DBE">
        <w:t xml:space="preserve">в поле </w:t>
      </w:r>
      <w:r w:rsidR="006C6DBE" w:rsidRPr="006C6DBE">
        <w:t>«</w:t>
      </w:r>
      <w:r w:rsidRPr="006C6DBE">
        <w:t>Вкладка</w:t>
      </w:r>
      <w:r w:rsidR="006C6DBE" w:rsidRPr="006C6DBE">
        <w:t>»</w:t>
      </w:r>
      <w:r w:rsidRPr="006C6DBE">
        <w:t xml:space="preserve">. Откроется окно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>;</w:t>
      </w:r>
    </w:p>
    <w:p w:rsidR="00F17BF6" w:rsidRDefault="006141E2" w:rsidP="00F17BF6">
      <w:pPr>
        <w:pStyle w:val="phfigure"/>
      </w:pPr>
      <w:r w:rsidRPr="006C6DBE">
        <w:rPr>
          <w:rFonts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5391150" cy="2751455"/>
            <wp:effectExtent l="19050" t="19050" r="0" b="0"/>
            <wp:docPr id="150" name="Рисунок 150" descr="C:\Users\Александр\Downloads\image2022-11-2_11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Александр\Downloads\image2022-11-2_11-20-17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5145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2" w:rsidRPr="006C6DBE" w:rsidRDefault="00F17BF6" w:rsidP="008614E1">
      <w:pPr>
        <w:pStyle w:val="phfiguretitle"/>
      </w:pPr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68</w:t>
      </w:r>
      <w:r w:rsidR="00942D6B">
        <w:fldChar w:fldCharType="end"/>
      </w:r>
      <w:r w:rsidR="008F08FD">
        <w:t xml:space="preserve"> – О</w:t>
      </w:r>
      <w:r w:rsidR="008F08FD" w:rsidRPr="006C6DBE">
        <w:t>кно «Вкладки приемов»</w:t>
      </w:r>
    </w:p>
    <w:p w:rsidR="006141E2" w:rsidRPr="006C6DBE" w:rsidRDefault="006141E2" w:rsidP="001E679B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>. Откроется окно добавления вкладки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_Ref143274227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69</w:t>
      </w:r>
      <w:r w:rsidR="00942D6B">
        <w:fldChar w:fldCharType="end"/>
      </w:r>
      <w:r w:rsidR="008F08FD">
        <w:t>)</w:t>
      </w:r>
      <w:r w:rsidRPr="006C6DBE">
        <w:t>;</w:t>
      </w:r>
    </w:p>
    <w:p w:rsidR="00F17BF6" w:rsidRDefault="006141E2" w:rsidP="00F17BF6">
      <w:pPr>
        <w:pStyle w:val="phfigure"/>
      </w:pPr>
      <w:r w:rsidRPr="006C6DBE">
        <w:rPr>
          <w:rFonts w:cs="Arial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3193576" cy="3564896"/>
            <wp:effectExtent l="19050" t="19050" r="26035" b="16510"/>
            <wp:docPr id="152" name="Рисунок 152" descr="C:\Users\Александр\Downloads\image2022-11-2_11-2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Александр\Downloads\image2022-11-2_11-22-4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31" cy="357679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39" w:name="_Ref14327422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69</w:t>
      </w:r>
      <w:r w:rsidR="00942D6B">
        <w:fldChar w:fldCharType="end"/>
      </w:r>
      <w:bookmarkEnd w:id="239"/>
      <w:r w:rsidR="008F08FD">
        <w:t xml:space="preserve"> – О</w:t>
      </w:r>
      <w:r w:rsidR="008F08FD" w:rsidRPr="006C6DBE">
        <w:t>кно добавления вкладки</w:t>
      </w:r>
    </w:p>
    <w:p w:rsidR="006141E2" w:rsidRPr="006C6DBE" w:rsidRDefault="006141E2" w:rsidP="001E679B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111988">
        <w:instrText xml:space="preserve"> REF _Ref143272058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29</w:t>
      </w:r>
      <w:r w:rsidR="00942D6B">
        <w:fldChar w:fldCharType="end"/>
      </w:r>
      <w:r w:rsidR="00737357">
        <w:t>);</w:t>
      </w:r>
    </w:p>
    <w:p w:rsidR="001E679B" w:rsidRDefault="00CC5D3B" w:rsidP="001E679B">
      <w:pPr>
        <w:pStyle w:val="phtabletitle"/>
      </w:pPr>
      <w:bookmarkStart w:id="240" w:name="_Ref143272058"/>
      <w:r>
        <w:t>Таблица </w:t>
      </w:r>
      <w:r w:rsidR="00942D6B">
        <w:fldChar w:fldCharType="begin"/>
      </w:r>
      <w:r w:rsidR="001E6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29</w:t>
      </w:r>
      <w:r w:rsidR="00942D6B">
        <w:fldChar w:fldCharType="end"/>
      </w:r>
      <w:bookmarkEnd w:id="240"/>
      <w:r w:rsidR="001E679B">
        <w:t xml:space="preserve"> –</w:t>
      </w:r>
      <w:r w:rsidR="001E679B" w:rsidRPr="001E679B">
        <w:t xml:space="preserve"> Заполнение полей в окне добавления вкладки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157"/>
        <w:gridCol w:w="1785"/>
        <w:gridCol w:w="1277"/>
        <w:gridCol w:w="4820"/>
        <w:gridCol w:w="1375"/>
      </w:tblGrid>
      <w:tr w:rsidR="006C6DBE" w:rsidRPr="006C6DBE" w:rsidTr="002E6849">
        <w:trPr>
          <w:tblHeader/>
        </w:trPr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вкладки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вкладки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Имя формы</w:t>
            </w:r>
          </w:p>
        </w:tc>
        <w:tc>
          <w:tcPr>
            <w:tcW w:w="2314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Скрипт</w:t>
            </w: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Пропорционально</w:t>
            </w:r>
          </w:p>
        </w:tc>
      </w:tr>
      <w:tr w:rsidR="006C6DBE" w:rsidRPr="006C6DBE" w:rsidTr="002E6849"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questionary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Анкета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Questionaries/questionaries_tab</w:t>
            </w:r>
          </w:p>
        </w:tc>
        <w:tc>
          <w:tcPr>
            <w:tcW w:w="2314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setVar('QUESTIONARY_CODE', 'RISK_ONKO_ZH;RISK_ONKO_M');</w:t>
            </w: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  <w:tr w:rsidR="006C6DBE" w:rsidRPr="006C6DBE" w:rsidTr="002E6849"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CONS_FINAL_DBL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Диагноз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2314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  <w:tr w:rsidR="006C6DBE" w:rsidRPr="006C6DBE" w:rsidTr="002E6849"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ONKO_INF_BASE_DBL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 информация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subforms:Visit/onkoInfoBasesSub</w:t>
            </w:r>
          </w:p>
        </w:tc>
        <w:tc>
          <w:tcPr>
            <w:tcW w:w="2314" w:type="pct"/>
            <w:hideMark/>
          </w:tcPr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&lt;![CDATA[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Form.configMandatoryFields = function() {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fieldDom;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fieldName;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mandatory = false;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onkoStageDom = getPage().form.containerForm.querySelector('[template_field="CR_OPUH_STAGE"]');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diagnosesStageDom = getPage().form.containerForm.querySelector('[container="VIS_ONKO_DIAG_MAIN"] [datafield="STAGE"]');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isOnkoStageDom = typeof onkoStageDom !== 'undefined' &amp;&amp; onkoStageDom !== null;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lastRenderedPageBreak/>
              <w:t>    var isDiagnosesStageDom = typeof diagnosesStageDom !== 'undefined' &amp;&amp; diagnosesStageDom !== null;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if (isOnkoStageDom &amp;&amp; isDiagnosesStageDom) {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var onkoStageCaption = getCaption(getProperty(onkoStageDom,'name',''));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var diagnosesStageValue = getProperty(diagnosesStageDom,'keyvalue','');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mandatory = ['IV', 'IVA', 'IVB', 'IVC'].includes(onkoStageCaption) &amp;&amp; +diagnosesStageValue === 1;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}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var fields = ['CR_META_LOC', 'DATE_FIND_OUT', 'DATE_FIRST_SIGHTS', 'METHODS', 'REASON', 'DT_CONS', 'NAPRAVLEN', 'RAZBOR', 'VIVOD'];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for (var i = 0; i &lt; fields.length; i++) {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fieldDom = getPage().form.containerForm.querySelector('[template_field="' + fields[i] + '"]');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if (typeof fieldDom !== 'undefined' &amp;&amp; fieldDom !== null) {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    fieldName = getProperty(fieldDom, 'name', '');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}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if (mandatory) {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    MaskInspector_addControl('VisitMask', fieldName);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} else {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            MaskInspector_delControl('VisitMask', fieldName);</w:t>
            </w:r>
          </w:p>
          <w:p w:rsidR="005A5E88" w:rsidRPr="006141E2" w:rsidRDefault="005A5E88" w:rsidP="005A5E88">
            <w:pPr>
              <w:pStyle w:val="afb"/>
            </w:pPr>
            <w:r w:rsidRPr="00BD796D">
              <w:rPr>
                <w:lang w:val="en-US"/>
              </w:rPr>
              <w:t>        </w:t>
            </w:r>
            <w:r w:rsidRPr="00E8588D">
              <w:t>}</w:t>
            </w:r>
          </w:p>
          <w:p w:rsidR="005A5E88" w:rsidRPr="006141E2" w:rsidRDefault="005A5E88" w:rsidP="005A5E88">
            <w:pPr>
              <w:pStyle w:val="afb"/>
            </w:pPr>
            <w:r w:rsidRPr="00E8588D">
              <w:t>         </w:t>
            </w:r>
            <w:r w:rsidRPr="006141E2">
              <w:t> </w:t>
            </w:r>
          </w:p>
          <w:p w:rsidR="005A5E88" w:rsidRPr="006141E2" w:rsidRDefault="005A5E88" w:rsidP="005A5E88">
            <w:pPr>
              <w:pStyle w:val="afb"/>
            </w:pPr>
            <w:r w:rsidRPr="00E8588D">
              <w:t>    }</w:t>
            </w:r>
          </w:p>
          <w:p w:rsidR="005A5E88" w:rsidRPr="006141E2" w:rsidRDefault="005A5E88" w:rsidP="005A5E88">
            <w:pPr>
              <w:pStyle w:val="afb"/>
            </w:pPr>
            <w:r w:rsidRPr="00E8588D">
              <w:t>};</w:t>
            </w:r>
          </w:p>
          <w:p w:rsidR="005A5E88" w:rsidRPr="006141E2" w:rsidRDefault="005A5E88" w:rsidP="005A5E88">
            <w:pPr>
              <w:pStyle w:val="afb"/>
            </w:pPr>
            <w:r w:rsidRPr="00E8588D">
              <w:t>]]&gt;</w:t>
            </w:r>
          </w:p>
          <w:p w:rsidR="006141E2" w:rsidRPr="006C6DBE" w:rsidRDefault="006141E2" w:rsidP="005A5E88">
            <w:pPr>
              <w:pStyle w:val="afb"/>
            </w:pP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Устанавливается флажок</w:t>
            </w:r>
          </w:p>
        </w:tc>
      </w:tr>
      <w:tr w:rsidR="006C6DBE" w:rsidRPr="006C6DBE" w:rsidTr="002E6849"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PROTOKOL_ZAPV3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Протокол о запущенности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2314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  <w:tr w:rsidR="006C6DBE" w:rsidRPr="006C6DBE" w:rsidTr="002E6849"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VISIT_OFT_EMP_SERVS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Направления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Directions/direction_emp_service_</w:t>
            </w:r>
            <w:r w:rsidRPr="006C6DBE">
              <w:rPr>
                <w:color w:val="000000" w:themeColor="text1"/>
                <w:lang w:val="en-US"/>
              </w:rPr>
              <w:lastRenderedPageBreak/>
              <w:t>control</w:t>
            </w:r>
          </w:p>
        </w:tc>
        <w:tc>
          <w:tcPr>
            <w:tcW w:w="2314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  <w:tr w:rsidR="006C6DBE" w:rsidRPr="006C6DBE" w:rsidTr="002E6849">
        <w:tc>
          <w:tcPr>
            <w:tcW w:w="556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REPORTS_40</w:t>
            </w:r>
          </w:p>
        </w:tc>
        <w:tc>
          <w:tcPr>
            <w:tcW w:w="857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Отчеты</w:t>
            </w:r>
          </w:p>
        </w:tc>
        <w:tc>
          <w:tcPr>
            <w:tcW w:w="613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Reports/Visit/VisitUniversalReport</w:t>
            </w:r>
          </w:p>
        </w:tc>
        <w:tc>
          <w:tcPr>
            <w:tcW w:w="2314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60" w:type="pct"/>
            <w:hideMark/>
          </w:tcPr>
          <w:p w:rsidR="006141E2" w:rsidRPr="006C6DBE" w:rsidRDefault="006141E2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</w:tr>
    </w:tbl>
    <w:p w:rsidR="001E679B" w:rsidRDefault="001E679B" w:rsidP="001E679B">
      <w:pPr>
        <w:pStyle w:val="phnormal"/>
      </w:pPr>
    </w:p>
    <w:p w:rsidR="006141E2" w:rsidRPr="006C6DBE" w:rsidRDefault="006141E2" w:rsidP="001E679B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для сохранения внесенных данных. Запись вкладки появится в окне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>;</w:t>
      </w:r>
    </w:p>
    <w:p w:rsidR="006141E2" w:rsidRPr="006C6DBE" w:rsidRDefault="006141E2" w:rsidP="001E679B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Вкладки шаблонов</w:t>
      </w:r>
      <w:r w:rsidR="00EA27AE" w:rsidRPr="006C6DBE">
        <w:t>:</w:t>
      </w:r>
      <w:r w:rsidRPr="006C6DBE">
        <w:t xml:space="preserve"> поля</w:t>
      </w:r>
      <w:r w:rsidR="006C6DBE" w:rsidRPr="006C6DBE">
        <w:t>»</w:t>
      </w:r>
      <w:r w:rsidRPr="006C6DBE">
        <w:t>. Откроется окно добавления поля вкладки шаблона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_Ref143274264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70</w:t>
      </w:r>
      <w:r w:rsidR="00942D6B">
        <w:fldChar w:fldCharType="end"/>
      </w:r>
      <w:r w:rsidR="008F08FD">
        <w:t>)</w:t>
      </w:r>
      <w:r w:rsidRPr="006C6DBE">
        <w:t>;</w:t>
      </w:r>
    </w:p>
    <w:p w:rsidR="00F17BF6" w:rsidRDefault="006141E2" w:rsidP="00F17BF6">
      <w:pPr>
        <w:pStyle w:val="phfigure"/>
      </w:pPr>
      <w:r w:rsidRPr="006C6DBE">
        <w:rPr>
          <w:rFonts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5391150" cy="2520315"/>
            <wp:effectExtent l="19050" t="19050" r="0" b="0"/>
            <wp:docPr id="154" name="Рисунок 154" descr="C:\Users\Александр\Downloads\image2023-6-13_18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Александр\Downloads\image2023-6-13_18-12-24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20315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2" w:rsidRPr="006C6DBE" w:rsidRDefault="00F17BF6" w:rsidP="008614E1">
      <w:pPr>
        <w:pStyle w:val="phfiguretitle"/>
      </w:pPr>
      <w:bookmarkStart w:id="241" w:name="_Ref14327426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70</w:t>
      </w:r>
      <w:r w:rsidR="00942D6B">
        <w:fldChar w:fldCharType="end"/>
      </w:r>
      <w:bookmarkEnd w:id="241"/>
      <w:r w:rsidR="008F08FD">
        <w:t xml:space="preserve"> –</w:t>
      </w:r>
      <w:r w:rsidR="008F08FD" w:rsidRPr="008F08FD">
        <w:t xml:space="preserve"> </w:t>
      </w:r>
      <w:r w:rsidR="008F08FD">
        <w:t>О</w:t>
      </w:r>
      <w:r w:rsidR="008F08FD" w:rsidRPr="006C6DBE">
        <w:t>кно добавления поля вкладки шаблона</w:t>
      </w:r>
    </w:p>
    <w:p w:rsidR="006141E2" w:rsidRPr="006C6DBE" w:rsidRDefault="006141E2" w:rsidP="001E679B">
      <w:pPr>
        <w:pStyle w:val="phlistitemized1"/>
      </w:pPr>
      <w:r w:rsidRPr="006C6DBE">
        <w:t>з</w:t>
      </w:r>
      <w:r w:rsidR="00737357">
        <w:t>а</w:t>
      </w:r>
      <w:r w:rsidR="0099697E">
        <w:t>полните поля в открывшемся окне</w:t>
      </w:r>
      <w:r w:rsidR="00737357">
        <w:t>.</w:t>
      </w:r>
      <w:r w:rsidRPr="006C6DBE">
        <w:t xml:space="preserve"> Подробное описание заполнения полей для каждой вкладки приведено в следующих разделах;</w:t>
      </w:r>
    </w:p>
    <w:p w:rsidR="006141E2" w:rsidRPr="006C6DBE" w:rsidRDefault="006141E2" w:rsidP="001E679B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>. Запись поля отобразится в блоке</w:t>
      </w:r>
      <w:r w:rsidR="006C6DBE" w:rsidRPr="006C6DBE">
        <w:t xml:space="preserve"> «</w:t>
      </w:r>
      <w:r w:rsidRPr="006C6DBE">
        <w:t>Вкладки шаблонов</w:t>
      </w:r>
      <w:r w:rsidR="00EA27AE" w:rsidRPr="006C6DBE">
        <w:t>:</w:t>
      </w:r>
      <w:r w:rsidRPr="006C6DBE">
        <w:t xml:space="preserve"> поля</w:t>
      </w:r>
      <w:r w:rsidR="006C6DBE" w:rsidRPr="006C6DBE">
        <w:t>»</w:t>
      </w:r>
      <w:r w:rsidRPr="006C6DBE">
        <w:t>;</w:t>
      </w:r>
    </w:p>
    <w:p w:rsidR="006141E2" w:rsidRPr="006C6DBE" w:rsidRDefault="006141E2" w:rsidP="001E679B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в окне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 xml:space="preserve">. Запись вкладки появится в поле </w:t>
      </w:r>
      <w:r w:rsidR="006C6DBE" w:rsidRPr="006C6DBE">
        <w:t>«</w:t>
      </w:r>
      <w:r w:rsidRPr="006C6DBE">
        <w:t>Вкладка</w:t>
      </w:r>
      <w:r w:rsidR="006C6DBE" w:rsidRPr="006C6DBE">
        <w:t>»</w:t>
      </w:r>
      <w:r w:rsidRPr="006C6DBE">
        <w:t xml:space="preserve"> окна добавления вкладок шаблонов услуг;</w:t>
      </w:r>
    </w:p>
    <w:p w:rsidR="006141E2" w:rsidRPr="006C6DBE" w:rsidRDefault="006141E2" w:rsidP="001E679B">
      <w:pPr>
        <w:pStyle w:val="phlistitemized1"/>
      </w:pPr>
      <w:r w:rsidRPr="006C6DBE">
        <w:t xml:space="preserve">укажите нужное значение в поле </w:t>
      </w:r>
      <w:r w:rsidR="006C6DBE" w:rsidRPr="006C6DBE">
        <w:t>«</w:t>
      </w:r>
      <w:r w:rsidRPr="006C6DBE">
        <w:t>Порядок следования</w:t>
      </w:r>
      <w:r w:rsidR="006C6DBE" w:rsidRPr="006C6DBE">
        <w:t>»</w:t>
      </w:r>
      <w:r w:rsidRPr="006C6DBE">
        <w:t>;</w:t>
      </w:r>
    </w:p>
    <w:p w:rsidR="00253688" w:rsidRDefault="006141E2" w:rsidP="001E679B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. Осуществится сохранение данных вкладки, запись вкладки отобразится на вкладке </w:t>
      </w:r>
      <w:r w:rsidR="006C6DBE" w:rsidRPr="006C6DBE">
        <w:t>«</w:t>
      </w:r>
      <w:r w:rsidRPr="006C6DBE">
        <w:t>Вкладки приемов</w:t>
      </w:r>
      <w:r w:rsidR="006C6DBE" w:rsidRPr="006C6DBE">
        <w:t>»</w:t>
      </w:r>
      <w:r w:rsidRPr="006C6DBE">
        <w:t xml:space="preserve"> формы настройки шаблонов услуг. По приведенному выше алгоритму добавьте все вкладки, указанные в таблице, и поля, описание которых представлено далее</w:t>
      </w:r>
      <w:r w:rsidR="00E248BA">
        <w:t>.</w:t>
      </w:r>
    </w:p>
    <w:p w:rsidR="008006DB" w:rsidRPr="006C6DBE" w:rsidRDefault="001B6F43" w:rsidP="001E679B">
      <w:pPr>
        <w:pStyle w:val="phnormal"/>
      </w:pPr>
      <w:r w:rsidRPr="006C6DBE">
        <w:t>Подробное заполнение полей представлено далее.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242" w:name="scroll-bookmark-79"/>
      <w:bookmarkStart w:id="243" w:name="_Toc143178144"/>
      <w:bookmarkStart w:id="244" w:name="_Toc143275732"/>
      <w:r w:rsidRPr="006C6DBE">
        <w:rPr>
          <w:color w:val="000000" w:themeColor="text1"/>
        </w:rPr>
        <w:lastRenderedPageBreak/>
        <w:t xml:space="preserve">Настройка поля </w:t>
      </w:r>
      <w:r w:rsidR="00BD796D">
        <w:rPr>
          <w:color w:val="000000" w:themeColor="text1"/>
        </w:rPr>
        <w:t>«</w:t>
      </w:r>
      <w:r w:rsidRPr="006C6DBE">
        <w:rPr>
          <w:color w:val="000000" w:themeColor="text1"/>
        </w:rPr>
        <w:t>Метод</w:t>
      </w:r>
      <w:r w:rsidR="00BD796D">
        <w:rPr>
          <w:color w:val="000000" w:themeColor="text1"/>
        </w:rPr>
        <w:t>»</w:t>
      </w:r>
      <w:r w:rsidRPr="006C6DBE">
        <w:rPr>
          <w:color w:val="000000" w:themeColor="text1"/>
        </w:rPr>
        <w:t xml:space="preserve"> подтверждения на вкладке </w:t>
      </w:r>
      <w:r w:rsidR="004D2299">
        <w:rPr>
          <w:color w:val="000000" w:themeColor="text1"/>
        </w:rPr>
        <w:t>«</w:t>
      </w:r>
      <w:r w:rsidRPr="006C6DBE">
        <w:rPr>
          <w:color w:val="000000" w:themeColor="text1"/>
        </w:rPr>
        <w:t>Диагноз</w:t>
      </w:r>
      <w:bookmarkEnd w:id="242"/>
      <w:bookmarkEnd w:id="243"/>
      <w:r w:rsidR="004D2299">
        <w:rPr>
          <w:color w:val="000000" w:themeColor="text1"/>
        </w:rPr>
        <w:t>»</w:t>
      </w:r>
      <w:bookmarkEnd w:id="244"/>
    </w:p>
    <w:p w:rsidR="008006DB" w:rsidRPr="006C6DBE" w:rsidRDefault="001B6F43" w:rsidP="001E679B">
      <w:pPr>
        <w:pStyle w:val="phnormal"/>
      </w:pPr>
      <w:r w:rsidRPr="006C6DBE">
        <w:t xml:space="preserve">Для настройки поля </w:t>
      </w:r>
      <w:r w:rsidR="006C6DBE" w:rsidRPr="006C6DBE">
        <w:t>«</w:t>
      </w:r>
      <w:r w:rsidRPr="006C6DBE">
        <w:t>Метод подтверждения</w:t>
      </w:r>
      <w:r w:rsidR="006C6DBE" w:rsidRPr="006C6DBE">
        <w:t>»</w:t>
      </w:r>
      <w:r w:rsidRPr="006C6DBE">
        <w:t xml:space="preserve"> на вкладке </w:t>
      </w:r>
      <w:r w:rsidR="006C6DBE" w:rsidRPr="006C6DBE">
        <w:t>«</w:t>
      </w:r>
      <w:r w:rsidRPr="006C6DBE">
        <w:t>Диагноз</w:t>
      </w:r>
      <w:r w:rsidR="006C6DBE" w:rsidRPr="006C6DBE">
        <w:t>»</w:t>
      </w:r>
      <w:r w:rsidRPr="006C6DBE">
        <w:t xml:space="preserve"> заполните в окне </w:t>
      </w:r>
      <w:r w:rsidR="006C6DBE" w:rsidRPr="006C6DBE">
        <w:t>«</w:t>
      </w:r>
      <w:r w:rsidRPr="006C6DBE">
        <w:t>Вкладки шаблонов: поля: Добавление</w:t>
      </w:r>
      <w:r w:rsidR="006C6DBE" w:rsidRPr="006C6DBE">
        <w:t>»</w:t>
      </w:r>
      <w:r w:rsidR="00B16EEE">
        <w:t xml:space="preserve"> поля, представленные в таблице ниже (</w:t>
      </w:r>
      <w:r w:rsidR="00942D6B">
        <w:fldChar w:fldCharType="begin"/>
      </w:r>
      <w:r w:rsidR="00B16EEE">
        <w:instrText xml:space="preserve"> REF _Ref143263838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30</w:t>
      </w:r>
      <w:r w:rsidR="00942D6B">
        <w:fldChar w:fldCharType="end"/>
      </w:r>
      <w:r w:rsidR="00B16EEE">
        <w:t>).</w:t>
      </w:r>
    </w:p>
    <w:p w:rsidR="00B16EEE" w:rsidRDefault="00CC5D3B" w:rsidP="00B16EEE">
      <w:pPr>
        <w:pStyle w:val="phtabletitle"/>
      </w:pPr>
      <w:bookmarkStart w:id="245" w:name="_Ref143263838"/>
      <w:r>
        <w:t>Таблица </w:t>
      </w:r>
      <w:r w:rsidR="00942D6B">
        <w:fldChar w:fldCharType="begin"/>
      </w:r>
      <w:r w:rsidR="00B16EEE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30</w:t>
      </w:r>
      <w:r w:rsidR="00942D6B">
        <w:fldChar w:fldCharType="end"/>
      </w:r>
      <w:bookmarkEnd w:id="245"/>
      <w:r w:rsidR="001E679B">
        <w:t xml:space="preserve"> – Описание заполнения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618"/>
        <w:gridCol w:w="7796"/>
      </w:tblGrid>
      <w:tr w:rsidR="006C6DBE" w:rsidRPr="006C6DBE" w:rsidTr="006C6DBE">
        <w:trPr>
          <w:tblHeader/>
        </w:trPr>
        <w:tc>
          <w:tcPr>
            <w:tcW w:w="1257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246" w:name="scroll-bookmark-80"/>
            <w:r w:rsidRPr="006C6DBE">
              <w:rPr>
                <w:color w:val="000000" w:themeColor="text1"/>
              </w:rPr>
              <w:t>Наименование поля</w:t>
            </w:r>
            <w:bookmarkEnd w:id="246"/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Заполнение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Введите вручную код поля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CR_METOD_PODTV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>.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должен быть уникален в пределах одного шаблона услуги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- мастер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заполняется автоматически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Введите вручную наименование поля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Метод подтверждения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Укажите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VARCHAR2(160)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, выбрав его в окне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Типы данных доп. справочников</w:t>
            </w:r>
            <w:r w:rsidR="006C6DBE" w:rsidRPr="006C6DBE">
              <w:rPr>
                <w:color w:val="000000" w:themeColor="text1"/>
              </w:rPr>
              <w:t xml:space="preserve">» </w:t>
            </w:r>
            <w:r w:rsidRPr="006C6DBE">
              <w:rPr>
                <w:color w:val="000000" w:themeColor="text1"/>
              </w:rPr>
              <w:t>с помощью кнопки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149" name="Рисунок 100149" descr="_scroll_external/attachments/pik-a30eaaccba7d860b20cbc90aeacdf881b1346ea696a4e22f6daff7bc1d5253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2702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Укажите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Выбор из списка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, выбрав его в окне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Способы редактирования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150" name="Рисунок 100150" descr="_scroll_external/attachments/pik-a30eaaccba7d860b20cbc90aeacdf881b1346ea696a4e22f6daff7bc1d5253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263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Доп. словарь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Укажите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CR_METOD_PODTV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, выбрав его в окне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Дополнительные словари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с помощью кнопки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noProof/>
                <w:color w:val="000000" w:themeColor="text1"/>
              </w:rPr>
              <w:drawing>
                <wp:inline distT="0" distB="0" distL="0" distR="0">
                  <wp:extent cx="190500" cy="219075"/>
                  <wp:effectExtent l="19050" t="19050" r="0" b="9525"/>
                  <wp:docPr id="100151" name="Рисунок 100151" descr="_scroll_external/attachments/pik-a30eaaccba7d860b20cbc90aeacdf881b1346ea696a4e22f6daff7bc1d5253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2621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Дополнительное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из выпадающего списка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оY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Введите вручную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4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оX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Введите вручную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6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Высота (rows)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Введите вручную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1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Введите вручную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1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 значения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Признак, определяющий наследование значения этого поля с одного визита на другой.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Наследовать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из выпадающего списка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 учетом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из выпадающего списка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Нет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агрегации наследования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Последнее посещение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из выпадающего списка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По текущему случаю заболевания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из выпадающего списка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поиска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Начиная с текущего направления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из выпадающего списка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374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Выберите значение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Не запрашивается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Видимое</w:t>
            </w:r>
          </w:p>
        </w:tc>
        <w:tc>
          <w:tcPr>
            <w:tcW w:w="3743" w:type="pct"/>
          </w:tcPr>
          <w:p w:rsidR="008006DB" w:rsidRPr="006C6DBE" w:rsidRDefault="001B6F43" w:rsidP="005A5E88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Установите </w:t>
            </w:r>
            <w:r w:rsidR="005A5E88">
              <w:rPr>
                <w:color w:val="000000" w:themeColor="text1"/>
              </w:rPr>
              <w:t>флажок</w:t>
            </w:r>
            <w:r w:rsidRPr="006C6DBE">
              <w:rPr>
                <w:color w:val="000000" w:themeColor="text1"/>
              </w:rPr>
              <w:t xml:space="preserve"> для отображения поля в окне</w:t>
            </w:r>
            <w:r w:rsidR="006C6DBE" w:rsidRPr="006C6DBE">
              <w:rPr>
                <w:color w:val="000000" w:themeColor="text1"/>
              </w:rPr>
              <w:t xml:space="preserve"> </w:t>
            </w:r>
          </w:p>
        </w:tc>
      </w:tr>
      <w:tr w:rsidR="006C6DBE" w:rsidRPr="006C6DBE" w:rsidTr="006C6DBE">
        <w:tc>
          <w:tcPr>
            <w:tcW w:w="1257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Активное</w:t>
            </w:r>
          </w:p>
        </w:tc>
        <w:tc>
          <w:tcPr>
            <w:tcW w:w="3743" w:type="pct"/>
          </w:tcPr>
          <w:p w:rsidR="008006DB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Установите флажок </w:t>
            </w:r>
            <w:r w:rsidR="001B6F43" w:rsidRPr="006C6DBE">
              <w:rPr>
                <w:color w:val="000000" w:themeColor="text1"/>
              </w:rPr>
              <w:t>для возможности заполнять поле</w:t>
            </w:r>
          </w:p>
        </w:tc>
      </w:tr>
    </w:tbl>
    <w:p w:rsidR="00F17BF6" w:rsidRDefault="001B6F43" w:rsidP="00DE4539">
      <w:pPr>
        <w:pStyle w:val="2"/>
        <w:rPr>
          <w:color w:val="000000" w:themeColor="text1"/>
        </w:rPr>
      </w:pPr>
      <w:bookmarkStart w:id="247" w:name="scroll-bookmark-81"/>
      <w:bookmarkStart w:id="248" w:name="_Toc143178145"/>
      <w:bookmarkStart w:id="249" w:name="_Toc143275733"/>
      <w:r w:rsidRPr="006C6DBE">
        <w:rPr>
          <w:color w:val="000000" w:themeColor="text1"/>
        </w:rPr>
        <w:lastRenderedPageBreak/>
        <w:t>Настройка п</w:t>
      </w:r>
      <w:bookmarkStart w:id="250" w:name="scroll-bookmark-83"/>
      <w:bookmarkStart w:id="251" w:name="_Toc143178146"/>
      <w:bookmarkEnd w:id="247"/>
      <w:bookmarkEnd w:id="248"/>
      <w:r w:rsidR="00DE4539" w:rsidRPr="006C6DBE">
        <w:rPr>
          <w:color w:val="000000" w:themeColor="text1"/>
        </w:rPr>
        <w:t xml:space="preserve">олей вкладки </w:t>
      </w:r>
      <w:r w:rsidR="006C6DBE" w:rsidRPr="006C6DBE">
        <w:rPr>
          <w:color w:val="000000" w:themeColor="text1"/>
        </w:rPr>
        <w:t>«</w:t>
      </w:r>
      <w:r w:rsidR="00DE4539" w:rsidRPr="006C6DBE">
        <w:rPr>
          <w:color w:val="000000" w:themeColor="text1"/>
        </w:rPr>
        <w:t>Диагноз</w:t>
      </w:r>
      <w:r w:rsidR="006C6DBE" w:rsidRPr="006C6DBE">
        <w:rPr>
          <w:color w:val="000000" w:themeColor="text1"/>
        </w:rPr>
        <w:t>»</w:t>
      </w:r>
      <w:bookmarkEnd w:id="249"/>
    </w:p>
    <w:p w:rsidR="00DE4539" w:rsidRPr="006C6DBE" w:rsidRDefault="00DE4539" w:rsidP="001E679B">
      <w:pPr>
        <w:pStyle w:val="phnormal"/>
        <w:rPr>
          <w:szCs w:val="18"/>
        </w:rPr>
      </w:pPr>
      <w:r w:rsidRPr="006C6DBE">
        <w:t xml:space="preserve">Заполнение полей вкладки </w:t>
      </w:r>
      <w:r w:rsidR="006C6DBE" w:rsidRPr="006C6DBE">
        <w:t>«</w:t>
      </w:r>
      <w:r w:rsidRPr="006C6DBE">
        <w:t>Диагноз</w:t>
      </w:r>
      <w:r w:rsidR="006C6DBE" w:rsidRPr="006C6DBE">
        <w:t>»</w:t>
      </w:r>
      <w:r w:rsidR="001E679B">
        <w:t xml:space="preserve"> представлено в таблице ниже (</w:t>
      </w:r>
      <w:r w:rsidR="00942D6B">
        <w:fldChar w:fldCharType="begin"/>
      </w:r>
      <w:r w:rsidR="001E679B">
        <w:instrText xml:space="preserve"> REF _Ref143267301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31</w:t>
      </w:r>
      <w:r w:rsidR="00942D6B">
        <w:fldChar w:fldCharType="end"/>
      </w:r>
      <w:r w:rsidR="001E679B">
        <w:t>).</w:t>
      </w:r>
    </w:p>
    <w:p w:rsidR="001E679B" w:rsidRDefault="00CC5D3B" w:rsidP="001E679B">
      <w:pPr>
        <w:pStyle w:val="phtabletitle"/>
      </w:pPr>
      <w:bookmarkStart w:id="252" w:name="_Ref143267301"/>
      <w:r>
        <w:t>Таблица </w:t>
      </w:r>
      <w:r w:rsidR="00942D6B">
        <w:fldChar w:fldCharType="begin"/>
      </w:r>
      <w:r w:rsidR="001E6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31</w:t>
      </w:r>
      <w:r w:rsidR="00942D6B">
        <w:fldChar w:fldCharType="end"/>
      </w:r>
      <w:bookmarkEnd w:id="252"/>
      <w:r w:rsidR="001E679B">
        <w:t xml:space="preserve"> – </w:t>
      </w:r>
      <w:r w:rsidR="001E679B" w:rsidRPr="006C6DBE">
        <w:t>Заполнение полей вкладки «Диагноз»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196"/>
        <w:gridCol w:w="1242"/>
        <w:gridCol w:w="1159"/>
        <w:gridCol w:w="1423"/>
        <w:gridCol w:w="1816"/>
        <w:gridCol w:w="1257"/>
        <w:gridCol w:w="1045"/>
        <w:gridCol w:w="1276"/>
      </w:tblGrid>
      <w:tr w:rsidR="006C6DBE" w:rsidRPr="006C6DBE" w:rsidTr="001E679B">
        <w:trPr>
          <w:tblHeader/>
        </w:trPr>
        <w:tc>
          <w:tcPr>
            <w:tcW w:w="574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596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556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683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872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  <w:tc>
          <w:tcPr>
            <w:tcW w:w="604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502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Композиция</w:t>
            </w:r>
          </w:p>
        </w:tc>
        <w:tc>
          <w:tcPr>
            <w:tcW w:w="613" w:type="pct"/>
            <w:hideMark/>
          </w:tcPr>
          <w:p w:rsidR="00DE4539" w:rsidRPr="006C6DBE" w:rsidRDefault="00DE453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</w:tr>
      <w:tr w:rsidR="006C6DBE" w:rsidRPr="006C6DBE" w:rsidTr="001E679B">
        <w:tc>
          <w:tcPr>
            <w:tcW w:w="57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STEP_DIAG</w:t>
            </w:r>
          </w:p>
        </w:tc>
        <w:tc>
          <w:tcPr>
            <w:tcW w:w="59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Степень обоснованности диагноза</w:t>
            </w:r>
          </w:p>
        </w:tc>
        <w:tc>
          <w:tcPr>
            <w:tcW w:w="55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NUMBER(17,0)</w:t>
            </w:r>
          </w:p>
        </w:tc>
        <w:tc>
          <w:tcPr>
            <w:tcW w:w="68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87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0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EXTENT_DIAGN</w:t>
            </w:r>
          </w:p>
        </w:tc>
        <w:tc>
          <w:tcPr>
            <w:tcW w:w="50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61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</w:tr>
      <w:tr w:rsidR="006C6DBE" w:rsidRPr="006C6DBE" w:rsidTr="001E679B">
        <w:tc>
          <w:tcPr>
            <w:tcW w:w="57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DIAGNOZ</w:t>
            </w:r>
          </w:p>
        </w:tc>
        <w:tc>
          <w:tcPr>
            <w:tcW w:w="59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Основной диагноз</w:t>
            </w:r>
          </w:p>
        </w:tc>
        <w:tc>
          <w:tcPr>
            <w:tcW w:w="55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8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 (неразмножаемый)</w:t>
            </w:r>
          </w:p>
        </w:tc>
        <w:tc>
          <w:tcPr>
            <w:tcW w:w="87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VIS_ONKO_DIAG_MAIN</w:t>
            </w:r>
          </w:p>
        </w:tc>
        <w:tc>
          <w:tcPr>
            <w:tcW w:w="60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1E679B">
        <w:tc>
          <w:tcPr>
            <w:tcW w:w="57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DIAGNOZ_SOP</w:t>
            </w:r>
          </w:p>
        </w:tc>
        <w:tc>
          <w:tcPr>
            <w:tcW w:w="59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Сопутствующие заболевания</w:t>
            </w:r>
          </w:p>
        </w:tc>
        <w:tc>
          <w:tcPr>
            <w:tcW w:w="55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8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 (неразмножаемый)</w:t>
            </w:r>
          </w:p>
        </w:tc>
        <w:tc>
          <w:tcPr>
            <w:tcW w:w="87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VIS_ONKO_DIAG_SOP</w:t>
            </w:r>
          </w:p>
        </w:tc>
        <w:tc>
          <w:tcPr>
            <w:tcW w:w="60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1E679B">
        <w:tc>
          <w:tcPr>
            <w:tcW w:w="57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DIAGNOZ_OSL</w:t>
            </w:r>
          </w:p>
        </w:tc>
        <w:tc>
          <w:tcPr>
            <w:tcW w:w="59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Осложнения основного диагноза</w:t>
            </w:r>
          </w:p>
        </w:tc>
        <w:tc>
          <w:tcPr>
            <w:tcW w:w="556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8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 (неразмножаемый)</w:t>
            </w:r>
          </w:p>
        </w:tc>
        <w:tc>
          <w:tcPr>
            <w:tcW w:w="87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VIS_ONKO_DIAG_OSL_2</w:t>
            </w:r>
          </w:p>
        </w:tc>
        <w:tc>
          <w:tcPr>
            <w:tcW w:w="604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2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13" w:type="pct"/>
            <w:hideMark/>
          </w:tcPr>
          <w:p w:rsidR="00DE4539" w:rsidRPr="006C6DBE" w:rsidRDefault="00DE453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</w:tbl>
    <w:p w:rsidR="001E679B" w:rsidRDefault="001E679B" w:rsidP="001E679B">
      <w:pPr>
        <w:pStyle w:val="phnormal"/>
        <w:sectPr w:rsidR="001E679B" w:rsidSect="00B356F7">
          <w:pgSz w:w="11899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DE4539" w:rsidRPr="006C6DBE" w:rsidRDefault="00DE4539" w:rsidP="00DE4539">
      <w:pPr>
        <w:pStyle w:val="2"/>
        <w:rPr>
          <w:color w:val="000000" w:themeColor="text1"/>
        </w:rPr>
      </w:pPr>
      <w:bookmarkStart w:id="253" w:name="_Toc143275734"/>
      <w:r w:rsidRPr="006C6DBE">
        <w:rPr>
          <w:color w:val="000000" w:themeColor="text1"/>
        </w:rPr>
        <w:lastRenderedPageBreak/>
        <w:t xml:space="preserve">Настройка полей вкладки </w:t>
      </w:r>
      <w:r w:rsidR="006C6DBE" w:rsidRPr="006C6DBE">
        <w:rPr>
          <w:color w:val="000000" w:themeColor="text1"/>
        </w:rPr>
        <w:t>«</w:t>
      </w:r>
      <w:r w:rsidRPr="006C6DBE">
        <w:rPr>
          <w:color w:val="000000" w:themeColor="text1"/>
        </w:rPr>
        <w:t>Онко</w:t>
      </w:r>
      <w:r w:rsidR="006C6DBE" w:rsidRPr="006C6DBE">
        <w:rPr>
          <w:color w:val="000000" w:themeColor="text1"/>
        </w:rPr>
        <w:t>»</w:t>
      </w:r>
      <w:bookmarkEnd w:id="253"/>
    </w:p>
    <w:p w:rsidR="00DE4539" w:rsidRPr="006C6DBE" w:rsidRDefault="00DE4539" w:rsidP="001E679B">
      <w:pPr>
        <w:pStyle w:val="phnormal"/>
        <w:rPr>
          <w:rFonts w:cs="Arial"/>
          <w:color w:val="000000" w:themeColor="text1"/>
          <w:sz w:val="18"/>
          <w:szCs w:val="18"/>
        </w:rPr>
      </w:pPr>
      <w:r w:rsidRPr="001E679B">
        <w:t xml:space="preserve">Заполнение полей вкладки </w:t>
      </w:r>
      <w:r w:rsidR="006C6DBE" w:rsidRPr="001E679B">
        <w:t>«</w:t>
      </w:r>
      <w:r w:rsidRPr="001E679B">
        <w:t>Онко</w:t>
      </w:r>
      <w:r w:rsidR="006C6DBE" w:rsidRPr="001E679B">
        <w:t>»</w:t>
      </w:r>
      <w:r w:rsidR="001E679B" w:rsidRPr="001E679B">
        <w:t xml:space="preserve"> представлено в таблице</w:t>
      </w:r>
      <w:r w:rsidR="001E679B">
        <w:t xml:space="preserve"> ниже (</w:t>
      </w:r>
      <w:r w:rsidR="00942D6B">
        <w:fldChar w:fldCharType="begin"/>
      </w:r>
      <w:r w:rsidR="001E679B">
        <w:instrText xml:space="preserve"> REF _Ref143267301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31</w:t>
      </w:r>
      <w:r w:rsidR="00942D6B">
        <w:fldChar w:fldCharType="end"/>
      </w:r>
      <w:r w:rsidR="001E679B">
        <w:t>).</w:t>
      </w:r>
    </w:p>
    <w:p w:rsidR="001E679B" w:rsidRDefault="00CC5D3B" w:rsidP="001E679B">
      <w:pPr>
        <w:pStyle w:val="phtabletitle"/>
      </w:pPr>
      <w:r>
        <w:t>Таблица </w:t>
      </w:r>
      <w:r w:rsidR="00942D6B">
        <w:fldChar w:fldCharType="begin"/>
      </w:r>
      <w:r w:rsidR="001E6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32</w:t>
      </w:r>
      <w:r w:rsidR="00942D6B">
        <w:fldChar w:fldCharType="end"/>
      </w:r>
      <w:r w:rsidR="001E679B">
        <w:t xml:space="preserve"> – </w:t>
      </w:r>
      <w:r w:rsidR="001E679B" w:rsidRPr="001E679B">
        <w:t>Заполнение полей вкладки «Онко»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281"/>
        <w:gridCol w:w="1281"/>
        <w:gridCol w:w="1281"/>
        <w:gridCol w:w="1281"/>
        <w:gridCol w:w="1281"/>
        <w:gridCol w:w="1281"/>
        <w:gridCol w:w="1281"/>
        <w:gridCol w:w="1281"/>
        <w:gridCol w:w="1280"/>
        <w:gridCol w:w="1280"/>
        <w:gridCol w:w="1280"/>
        <w:gridCol w:w="1265"/>
      </w:tblGrid>
      <w:tr w:rsidR="005A5E88" w:rsidRPr="006C6DBE" w:rsidTr="005A5E88">
        <w:trPr>
          <w:tblHeader/>
        </w:trPr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Доп. словарь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Композиция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Обязательность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phtablecolcaption"/>
              <w:rPr>
                <w:color w:val="172B4D"/>
              </w:rPr>
            </w:pPr>
            <w:r w:rsidRPr="00DE4539">
              <w:t>Функция (oncreate)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Содержание</w:t>
            </w: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CR_REG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Взят на учет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CR_FIRSTTIME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NUMBER_OPUH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Номер опухоли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NUMBER(3)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LOCAL_OPUH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Локализация опухоли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VARCHAR2(4000)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CR_MKBO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Морфологический тип (МКБ-О-3)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ONKO_MORPH_TYPES_ICDO3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setVar('CR_MKBO', getProperty(this, 'name', ''));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TOP_TYPE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Топографический тип (МКБ-О-3)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ONKO_TOPIC_TYPES_ICDO3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setVar('TOP_TYPE', getProperty(this, 'name', ''));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CR_CLINIC_GROUP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Клин. группа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ONKO_CLINICAL_GROUPS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CR_PORAZH_PLACE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Сторона поражения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ONKO_AFFECTED_SIDE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R_ONKO_TNM_T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GRID_RETURN_CODE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setVar('HOD_T', getProperty(this, 'name', ''));this.setAttribute('onchange','base().onChangeT();',true);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R_ONKO_TNM_N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GRID_RETURN_CODE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setVar('HOD_N', getProperty(this, 'name', ''));this.setAttribute('onchange','base().onChangeN();',true);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</w:t>
            </w:r>
            <w:r w:rsidRPr="006C6DBE">
              <w:rPr>
                <w:color w:val="000000" w:themeColor="text1"/>
              </w:rPr>
              <w:lastRenderedPageBreak/>
              <w:t>2(10)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 xml:space="preserve">Выбор из </w:t>
            </w:r>
            <w:r w:rsidRPr="006C6DBE">
              <w:rPr>
                <w:color w:val="000000" w:themeColor="text1"/>
              </w:rPr>
              <w:lastRenderedPageBreak/>
              <w:t>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</w:t>
            </w:r>
            <w:r w:rsidRPr="006C6DBE">
              <w:rPr>
                <w:color w:val="000000" w:themeColor="text1"/>
              </w:rPr>
              <w:lastRenderedPageBreak/>
              <w:t>TNM_M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GRID_RET</w:t>
            </w:r>
            <w:r w:rsidRPr="006C6DBE">
              <w:rPr>
                <w:color w:val="000000" w:themeColor="text1"/>
              </w:rPr>
              <w:lastRenderedPageBreak/>
              <w:t>URN_CODE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Дополните</w:t>
            </w:r>
            <w:r w:rsidRPr="006C6DBE">
              <w:rPr>
                <w:color w:val="000000" w:themeColor="text1"/>
              </w:rPr>
              <w:lastRenderedPageBreak/>
              <w:t>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Устанавли</w:t>
            </w:r>
            <w:r w:rsidRPr="006C6DBE">
              <w:rPr>
                <w:color w:val="000000" w:themeColor="text1"/>
              </w:rPr>
              <w:lastRenderedPageBreak/>
              <w:t>вается флажок</w:t>
            </w: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lastRenderedPageBreak/>
              <w:t>s</w:t>
            </w:r>
            <w:r w:rsidRPr="005A5E88">
              <w:rPr>
                <w:lang w:val="en-US"/>
              </w:rPr>
              <w:lastRenderedPageBreak/>
              <w:t>etVar('HOD_M', getProperty(this, 'name', ''));this.setAttribute('onchange','base().onChangeM();',true);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CLASSIFICATION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классификации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Classification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B423E0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CR_OPUH_STAGE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Стадия опухолевого процесса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R_ONKO_STAGES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getPageByDom(dom).addListener('onchangeproperty' + getProperty(dom, 'name', ''), function(d,name,property,v) {</w:t>
            </w:r>
          </w:p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 xml:space="preserve">    $$(dom);</w:t>
            </w:r>
          </w:p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 xml:space="preserve"> </w:t>
            </w:r>
          </w:p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 xml:space="preserve">    if </w:t>
            </w:r>
            <w:r w:rsidRPr="005A5E88">
              <w:rPr>
                <w:lang w:val="en-US"/>
              </w:rPr>
              <w:lastRenderedPageBreak/>
              <w:t>(property === 'value') {</w:t>
            </w:r>
          </w:p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 xml:space="preserve">        base().configMandatoryFields();</w:t>
            </w:r>
          </w:p>
          <w:p w:rsidR="005A5E88" w:rsidRPr="00B423E0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 xml:space="preserve">    </w:t>
            </w:r>
            <w:r w:rsidRPr="00B423E0">
              <w:rPr>
                <w:lang w:val="en-US"/>
              </w:rPr>
              <w:t>}</w:t>
            </w:r>
          </w:p>
          <w:p w:rsidR="005A5E88" w:rsidRPr="00B423E0" w:rsidRDefault="005A5E88" w:rsidP="005A5E88">
            <w:pPr>
              <w:pStyle w:val="afb"/>
              <w:rPr>
                <w:lang w:val="en-US"/>
              </w:rPr>
            </w:pPr>
            <w:r w:rsidRPr="00B423E0">
              <w:rPr>
                <w:lang w:val="en-US"/>
              </w:rPr>
              <w:t xml:space="preserve"> </w:t>
            </w:r>
          </w:p>
          <w:p w:rsidR="005A5E88" w:rsidRPr="00B423E0" w:rsidRDefault="005A5E88" w:rsidP="005A5E88">
            <w:pPr>
              <w:pStyle w:val="afb"/>
              <w:rPr>
                <w:lang w:val="en-US"/>
              </w:rPr>
            </w:pPr>
            <w:r w:rsidRPr="00B423E0">
              <w:rPr>
                <w:lang w:val="en-US"/>
              </w:rPr>
              <w:t xml:space="preserve">    _$$();</w:t>
            </w:r>
          </w:p>
          <w:p w:rsidR="005A5E88" w:rsidRPr="00B423E0" w:rsidRDefault="005A5E88" w:rsidP="005A5E88">
            <w:pPr>
              <w:pStyle w:val="afb"/>
              <w:rPr>
                <w:lang w:val="en-US"/>
              </w:rPr>
            </w:pPr>
            <w:r w:rsidRPr="00B423E0">
              <w:rPr>
                <w:lang w:val="en-US"/>
              </w:rPr>
              <w:t>}, dom, false);</w:t>
            </w:r>
          </w:p>
        </w:tc>
        <w:tc>
          <w:tcPr>
            <w:tcW w:w="412" w:type="pct"/>
            <w:hideMark/>
          </w:tcPr>
          <w:p w:rsidR="005A5E88" w:rsidRPr="00B423E0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CR_OPUH_IS_MAIN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Основная опухоль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YesNo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CR_PM_OPUH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Первично-множественная опухоль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ONKO_MULTI_PRIM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CR_OPUH_SOST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Мониторинг опухоли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ONKO_TUMOR_STATUSES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CR_DIFF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Дифференцировка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ONKO_DIFFERENTIATION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CR_META_LOC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Метастазы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ONKO_LOC_METAST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CR_METOD_PODTV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подтверждения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ONKO_VERIFIC_METHODS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CR_OBSTOYAT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Обстоятельства выявления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ONKO_CIRCUMSTANCES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CHAR_PROCESS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Характер течения заболевания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CHAR_PROCESS_DIS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FORM_CRIZ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Формы бластного криза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ONKO_FORM_CRIZ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MIELPHASES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Фазы хронического миелолейкоза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ONKO_MIELPHASES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ICCC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Международная классификация ЗНО у детей 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ICCC_3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setVar('ICCC', getProperty(this, 'name', ''));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Visit/VISIT_ONKO_ETALON/subforms/ICCC</w:t>
            </w: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ONKO_SUBFORM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Копирование значений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Visit/actual_patient_age_subform</w:t>
            </w: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PAT_STATE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Общее состояние пациента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ONKO_PATIENT_STATUSES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CR_THER_CHAR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Характер проведенного лечения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ONKO_THER_CHARACTERS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CR_TREAT_TYPE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Назначено лечение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ONKO_USED_THERAPY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GIST_GROUPS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Гистологическая группа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R_ONKO_GIST_GROUPS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setVar('GIST_GROUPS', getProperty(this, 'name', ''));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ONKO_PROF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Профессиональная группа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ONKO_PROF_ACTIVITIES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CR_PACIENT_KAT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Повод обращения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R_ONKO_VISIT_CAUSE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GRID_RETURN_CODE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 xml:space="preserve">if (typeof(base().onChangeVISITCAUSE) </w:t>
            </w:r>
            <w:r w:rsidRPr="005A5E88">
              <w:rPr>
                <w:lang w:val="en-US"/>
              </w:rPr>
              <w:lastRenderedPageBreak/>
              <w:t>== 'function') { this.setAttribute('onchange','base().onChangeVISITCAUSE();',true); }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CR_NEXT_FORM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Форма вызова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CR_VISIT_FORM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CR_NEXT_DATE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Плановая дата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ввод,</w:t>
            </w:r>
          </w:p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Маска: Дата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CR_DATE_DIAGN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направления на цитологию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ввод,</w:t>
            </w:r>
          </w:p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Маска: Дата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CR_PM_OPUH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Первично-множественная опухоль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ONKO_MULTI_PRIM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RISK_FACTORS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Факторы риска развития ЗНО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R_ONKO_RISK_FACTORS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SYMPTOMS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Симптомы при подозрении на ЗНО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R_ONKO_SYMPTOMS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DATE_DIAGN_FIRST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установления диагноза впервые в жизни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ввод,</w:t>
            </w:r>
          </w:p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Маска: Дата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Устанавливается флажок</w:t>
            </w: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MED_INF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Источник медицинской информации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NUMBER(17,0)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SOURCE_MED_INF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CR_KONSIL_PURP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консилиуме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CR_KONSIL_PURP5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DT_CONS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проведения консилиума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3476DC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DS_ONK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Сведения о случае ЗНО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NUMBER(1)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DS_ONK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this.setAttribute('onchange','base().DSONKO();',true);</w:t>
            </w: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CR_OTDA</w:t>
            </w:r>
            <w:r w:rsidRPr="006C6DBE">
              <w:rPr>
                <w:color w:val="000000" w:themeColor="text1"/>
              </w:rPr>
              <w:lastRenderedPageBreak/>
              <w:t>L_META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 xml:space="preserve">Наличие </w:t>
            </w:r>
            <w:r w:rsidRPr="006C6DBE">
              <w:rPr>
                <w:color w:val="000000" w:themeColor="text1"/>
              </w:rPr>
              <w:lastRenderedPageBreak/>
              <w:t>отдаленных метастазов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boolean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Вкл/выкл </w:t>
            </w:r>
            <w:r w:rsidRPr="006C6DBE">
              <w:rPr>
                <w:color w:val="000000" w:themeColor="text1"/>
              </w:rPr>
              <w:lastRenderedPageBreak/>
              <w:t>галочки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</w:t>
            </w:r>
            <w:r w:rsidRPr="006C6DBE">
              <w:rPr>
                <w:color w:val="000000" w:themeColor="text1"/>
              </w:rPr>
              <w:lastRenderedPageBreak/>
              <w:t>льное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5A5E88" w:rsidRPr="006C6DBE" w:rsidTr="005A5E88"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CONTAINER_ONKO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Копирование значений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417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17" w:type="pct"/>
          </w:tcPr>
          <w:p w:rsidR="005A5E88" w:rsidRPr="00DE4539" w:rsidRDefault="005A5E88" w:rsidP="005A5E88">
            <w:pPr>
              <w:pStyle w:val="afb"/>
            </w:pPr>
          </w:p>
        </w:tc>
        <w:tc>
          <w:tcPr>
            <w:tcW w:w="412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Visit/ONKO_STAD</w:t>
            </w:r>
          </w:p>
        </w:tc>
      </w:tr>
    </w:tbl>
    <w:p w:rsidR="00F17BF6" w:rsidRDefault="00A21F63" w:rsidP="00DE4539">
      <w:pPr>
        <w:pStyle w:val="2"/>
        <w:rPr>
          <w:color w:val="000000" w:themeColor="text1"/>
        </w:rPr>
      </w:pPr>
      <w:bookmarkStart w:id="254" w:name="_Toc143275735"/>
      <w:bookmarkStart w:id="255" w:name="scroll-bookmark-113"/>
      <w:bookmarkStart w:id="256" w:name="_Toc143178161"/>
      <w:bookmarkEnd w:id="250"/>
      <w:bookmarkEnd w:id="251"/>
      <w:r w:rsidRPr="006C6DBE">
        <w:rPr>
          <w:color w:val="000000" w:themeColor="text1"/>
        </w:rPr>
        <w:t xml:space="preserve">Настройка полей вкладки </w:t>
      </w:r>
      <w:r w:rsidR="006C6DBE" w:rsidRPr="006C6DBE">
        <w:rPr>
          <w:color w:val="000000" w:themeColor="text1"/>
        </w:rPr>
        <w:t>«</w:t>
      </w:r>
      <w:r w:rsidRPr="006C6DBE">
        <w:rPr>
          <w:color w:val="000000" w:themeColor="text1"/>
        </w:rPr>
        <w:t>Протокол о запущенности</w:t>
      </w:r>
      <w:r w:rsidR="006C6DBE" w:rsidRPr="006C6DBE">
        <w:rPr>
          <w:color w:val="000000" w:themeColor="text1"/>
        </w:rPr>
        <w:t>»</w:t>
      </w:r>
      <w:bookmarkEnd w:id="254"/>
    </w:p>
    <w:p w:rsidR="00A21F63" w:rsidRPr="007D31F6" w:rsidRDefault="00A21F63" w:rsidP="007D31F6">
      <w:pPr>
        <w:pStyle w:val="phnormal"/>
      </w:pPr>
      <w:r w:rsidRPr="001E679B">
        <w:t xml:space="preserve">Заполнение полей вкладки </w:t>
      </w:r>
      <w:r w:rsidR="006C6DBE" w:rsidRPr="001E679B">
        <w:t>«</w:t>
      </w:r>
      <w:r w:rsidRPr="001E679B">
        <w:t>Протокол о запущенности</w:t>
      </w:r>
      <w:r w:rsidR="006C6DBE" w:rsidRPr="001E679B">
        <w:t>»</w:t>
      </w:r>
      <w:r w:rsidR="001E679B" w:rsidRPr="001E679B">
        <w:t xml:space="preserve"> представлено</w:t>
      </w:r>
      <w:r w:rsidR="001E679B">
        <w:t xml:space="preserve"> в таблице ниже (</w:t>
      </w:r>
      <w:r w:rsidR="00942D6B" w:rsidRPr="007D31F6">
        <w:fldChar w:fldCharType="begin"/>
      </w:r>
      <w:r w:rsidR="001E679B" w:rsidRPr="007D31F6">
        <w:instrText xml:space="preserve"> REF _Ref143267417 \h </w:instrText>
      </w:r>
      <w:r w:rsidR="00942D6B" w:rsidRPr="007D31F6">
        <w:fldChar w:fldCharType="separate"/>
      </w:r>
      <w:r w:rsidR="00EA27AE">
        <w:t>Таблица </w:t>
      </w:r>
      <w:r w:rsidR="00EA27AE">
        <w:rPr>
          <w:noProof/>
        </w:rPr>
        <w:t>33</w:t>
      </w:r>
      <w:r w:rsidR="00942D6B" w:rsidRPr="007D31F6">
        <w:fldChar w:fldCharType="end"/>
      </w:r>
      <w:r w:rsidR="001E679B" w:rsidRPr="007D31F6">
        <w:t>).</w:t>
      </w:r>
    </w:p>
    <w:p w:rsidR="001E679B" w:rsidRDefault="00CC5D3B" w:rsidP="001E679B">
      <w:pPr>
        <w:pStyle w:val="phtabletitle"/>
      </w:pPr>
      <w:bookmarkStart w:id="257" w:name="_Ref143267417"/>
      <w:r>
        <w:t>Таблица </w:t>
      </w:r>
      <w:r w:rsidR="00942D6B">
        <w:fldChar w:fldCharType="begin"/>
      </w:r>
      <w:r w:rsidR="001E6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33</w:t>
      </w:r>
      <w:r w:rsidR="00942D6B">
        <w:fldChar w:fldCharType="end"/>
      </w:r>
      <w:bookmarkEnd w:id="257"/>
      <w:r w:rsidR="001E679B">
        <w:t xml:space="preserve"> – </w:t>
      </w:r>
      <w:r w:rsidR="001E679B" w:rsidRPr="001E679B">
        <w:t>Заполнение полей вкладки «Протокол о запущенности»</w:t>
      </w:r>
    </w:p>
    <w:tbl>
      <w:tblPr>
        <w:tblStyle w:val="ab"/>
        <w:tblW w:w="5003" w:type="pct"/>
        <w:tblLayout w:type="fixed"/>
        <w:tblLook w:val="04A0" w:firstRow="1" w:lastRow="0" w:firstColumn="1" w:lastColumn="0" w:noHBand="0" w:noVBand="1"/>
      </w:tblPr>
      <w:tblGrid>
        <w:gridCol w:w="1181"/>
        <w:gridCol w:w="1181"/>
        <w:gridCol w:w="1184"/>
        <w:gridCol w:w="1181"/>
        <w:gridCol w:w="1181"/>
        <w:gridCol w:w="1184"/>
        <w:gridCol w:w="1181"/>
        <w:gridCol w:w="1184"/>
        <w:gridCol w:w="1181"/>
        <w:gridCol w:w="1181"/>
        <w:gridCol w:w="1183"/>
        <w:gridCol w:w="1180"/>
        <w:gridCol w:w="1180"/>
      </w:tblGrid>
      <w:tr w:rsidR="005A5E88" w:rsidRPr="006C6DBE" w:rsidTr="005A5E88">
        <w:trPr>
          <w:tblHeader/>
        </w:trPr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Доп. справочник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доп. справочника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Композиция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Отображение мед словаря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Маска</w:t>
            </w:r>
          </w:p>
        </w:tc>
        <w:tc>
          <w:tcPr>
            <w:tcW w:w="384" w:type="pct"/>
          </w:tcPr>
          <w:p w:rsidR="005A5E88" w:rsidRPr="00A21F63" w:rsidRDefault="005A5E88" w:rsidP="005A5E88">
            <w:pPr>
              <w:pStyle w:val="phtablecolcaption"/>
            </w:pPr>
            <w:r w:rsidRPr="00A21F63">
              <w:t>Функция (oncreate)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DATE_FIND_OUT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установления запущенности ЗНО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DATE_FIRST_SIGHTS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появления признаков заболевания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METHOD</w:t>
            </w:r>
            <w:r w:rsidRPr="006C6DBE">
              <w:rPr>
                <w:color w:val="000000" w:themeColor="text1"/>
              </w:rPr>
              <w:lastRenderedPageBreak/>
              <w:t>S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Методы исследов</w:t>
            </w:r>
            <w:r w:rsidRPr="006C6DBE">
              <w:rPr>
                <w:color w:val="000000" w:themeColor="text1"/>
              </w:rPr>
              <w:lastRenderedPageBreak/>
              <w:t>ания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VARCHA</w:t>
            </w:r>
            <w:r w:rsidRPr="006C6DBE">
              <w:rPr>
                <w:color w:val="000000" w:themeColor="text1"/>
              </w:rPr>
              <w:lastRenderedPageBreak/>
              <w:t>R2(250)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 xml:space="preserve">Ручной </w:t>
            </w:r>
            <w:r w:rsidRPr="006C6DBE">
              <w:rPr>
                <w:color w:val="000000" w:themeColor="text1"/>
              </w:rPr>
              <w:lastRenderedPageBreak/>
              <w:t>ввод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</w:t>
            </w:r>
            <w:r w:rsidRPr="006C6DBE">
              <w:rPr>
                <w:color w:val="000000" w:themeColor="text1"/>
              </w:rPr>
              <w:lastRenderedPageBreak/>
              <w:t>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</w:t>
            </w:r>
            <w:r w:rsidRPr="005A5E88">
              <w:rPr>
                <w:lang w:val="en-US"/>
              </w:rPr>
              <w:lastRenderedPageBreak/>
              <w:t>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REASON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Причины поздней диагностики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 (в БД хранит keyvalue)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ONKO_LATE_DIAGN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DT_CONS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конференции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</w:t>
            </w: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NAPRAVLEN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учреждения, где проведена конференция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RAZBOR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Данные клинического разбора настоящего случая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VARCHAR2(4000)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Наполнение из словаря (вертикальное)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RASBOR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NAME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Развернутое дерево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this.setAttribute('emptyMask', true);</w:t>
            </w:r>
          </w:p>
        </w:tc>
      </w:tr>
      <w:tr w:rsidR="005A5E88" w:rsidRPr="006C6DBE" w:rsidTr="005A5E88"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VIVOD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Данные клинического </w:t>
            </w:r>
            <w:r w:rsidRPr="006C6DBE">
              <w:rPr>
                <w:color w:val="000000" w:themeColor="text1"/>
              </w:rPr>
              <w:lastRenderedPageBreak/>
              <w:t>вывода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VARCHAR2(4000)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VIVOD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STAC_VIIB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385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Развернутое дерево</w:t>
            </w:r>
          </w:p>
        </w:tc>
        <w:tc>
          <w:tcPr>
            <w:tcW w:w="384" w:type="pct"/>
            <w:hideMark/>
          </w:tcPr>
          <w:p w:rsidR="005A5E88" w:rsidRPr="006C6DBE" w:rsidRDefault="005A5E88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384" w:type="pct"/>
          </w:tcPr>
          <w:p w:rsidR="005A5E88" w:rsidRPr="005A5E88" w:rsidRDefault="005A5E88" w:rsidP="005A5E88">
            <w:pPr>
              <w:pStyle w:val="afb"/>
              <w:rPr>
                <w:lang w:val="en-US"/>
              </w:rPr>
            </w:pPr>
            <w:r w:rsidRPr="005A5E88">
              <w:rPr>
                <w:lang w:val="en-US"/>
              </w:rPr>
              <w:t>this.setAttribute('emptyM</w:t>
            </w:r>
            <w:r w:rsidRPr="005A5E88">
              <w:rPr>
                <w:lang w:val="en-US"/>
              </w:rPr>
              <w:lastRenderedPageBreak/>
              <w:t>ask', true);</w:t>
            </w:r>
          </w:p>
        </w:tc>
      </w:tr>
    </w:tbl>
    <w:p w:rsidR="007D31F6" w:rsidRDefault="007D31F6" w:rsidP="007D31F6">
      <w:pPr>
        <w:pStyle w:val="phnormal"/>
        <w:rPr>
          <w:lang w:val="en-US"/>
        </w:rPr>
        <w:sectPr w:rsidR="007D31F6" w:rsidSect="00B356F7">
          <w:pgSz w:w="16838" w:h="11899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F17BF6" w:rsidRDefault="001B6F43" w:rsidP="00DE4539">
      <w:pPr>
        <w:pStyle w:val="10"/>
        <w:rPr>
          <w:color w:val="000000" w:themeColor="text1"/>
        </w:rPr>
      </w:pPr>
      <w:bookmarkStart w:id="258" w:name="_Toc143275736"/>
      <w:r w:rsidRPr="006C6DBE">
        <w:rPr>
          <w:color w:val="000000" w:themeColor="text1"/>
        </w:rPr>
        <w:lastRenderedPageBreak/>
        <w:t xml:space="preserve">Настройка автоматического заполнение вкладки </w:t>
      </w:r>
      <w:r w:rsidR="00E9179B">
        <w:rPr>
          <w:color w:val="000000" w:themeColor="text1"/>
        </w:rPr>
        <w:t>«</w:t>
      </w:r>
      <w:r w:rsidRPr="006C6DBE">
        <w:rPr>
          <w:color w:val="000000" w:themeColor="text1"/>
        </w:rPr>
        <w:t>Данные о лечении</w:t>
      </w:r>
      <w:bookmarkEnd w:id="255"/>
      <w:bookmarkEnd w:id="256"/>
      <w:r w:rsidR="00E9179B">
        <w:rPr>
          <w:color w:val="000000" w:themeColor="text1"/>
        </w:rPr>
        <w:t>»</w:t>
      </w:r>
      <w:bookmarkEnd w:id="258"/>
    </w:p>
    <w:p w:rsidR="008006DB" w:rsidRPr="006C6DBE" w:rsidRDefault="001B6F43" w:rsidP="009339E5">
      <w:pPr>
        <w:pStyle w:val="phlistitemizedtitle"/>
      </w:pPr>
      <w:r w:rsidRPr="006C6DBE">
        <w:t>Чтобы при выписке пациента из стационара происходило наследование данных из ИБ в извещение об изменении, выполните следующие настройки:</w:t>
      </w:r>
    </w:p>
    <w:p w:rsidR="008006DB" w:rsidRPr="006C6DBE" w:rsidRDefault="002E6849" w:rsidP="009339E5">
      <w:pPr>
        <w:pStyle w:val="phlistitemized1"/>
      </w:pPr>
      <w:r w:rsidRPr="006C6DBE">
        <w:t xml:space="preserve">создайте </w:t>
      </w:r>
      <w:r w:rsidR="001B6F43" w:rsidRPr="006C6DBE">
        <w:t>новые пункты главного меню по пути</w:t>
      </w:r>
      <w:r w:rsidR="006C6DBE" w:rsidRPr="006C6DBE">
        <w:t xml:space="preserve"> «</w:t>
      </w:r>
      <w:r w:rsidR="001B6F43" w:rsidRPr="006C6DBE">
        <w:t>Система</w:t>
      </w:r>
      <w:r w:rsidR="00F17BF6">
        <w:t xml:space="preserve">/ </w:t>
      </w:r>
      <w:r w:rsidR="001B6F43" w:rsidRPr="006C6DBE">
        <w:t>Настройка главного меню</w:t>
      </w:r>
      <w:r w:rsidR="006C6DBE" w:rsidRPr="006C6DBE">
        <w:t>»</w:t>
      </w:r>
      <w:r w:rsidR="001B6F43" w:rsidRPr="006C6DBE">
        <w:t xml:space="preserve"> (</w:t>
      </w:r>
      <w:r w:rsidR="009339E5">
        <w:t>см. п. </w:t>
      </w:r>
      <w:r w:rsidR="00942D6B">
        <w:fldChar w:fldCharType="begin"/>
      </w:r>
      <w:r w:rsidR="00B86FF7">
        <w:instrText xml:space="preserve"> REF scroll-bookmark-6 \n \h </w:instrText>
      </w:r>
      <w:r w:rsidR="00942D6B">
        <w:fldChar w:fldCharType="separate"/>
      </w:r>
      <w:r w:rsidR="00EA27AE">
        <w:t>3</w:t>
      </w:r>
      <w:r w:rsidR="00942D6B">
        <w:fldChar w:fldCharType="end"/>
      </w:r>
      <w:r w:rsidR="00B86FF7">
        <w:t>) в соответствии с таблицей ниже (</w:t>
      </w:r>
      <w:r w:rsidR="00942D6B">
        <w:fldChar w:fldCharType="begin"/>
      </w:r>
      <w:r w:rsidR="00B86FF7">
        <w:instrText xml:space="preserve"> REF _Ref143267590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34</w:t>
      </w:r>
      <w:r w:rsidR="00942D6B">
        <w:fldChar w:fldCharType="end"/>
      </w:r>
      <w:r w:rsidR="00B86FF7">
        <w:t>);</w:t>
      </w:r>
    </w:p>
    <w:p w:rsidR="00B86FF7" w:rsidRDefault="00CC5D3B" w:rsidP="00B86FF7">
      <w:pPr>
        <w:pStyle w:val="phtabletitle"/>
      </w:pPr>
      <w:bookmarkStart w:id="259" w:name="_Ref143267590"/>
      <w:r>
        <w:t>Таблица </w:t>
      </w:r>
      <w:r w:rsidR="00942D6B">
        <w:fldChar w:fldCharType="begin"/>
      </w:r>
      <w:r w:rsidR="00B86FF7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34</w:t>
      </w:r>
      <w:r w:rsidR="00942D6B">
        <w:fldChar w:fldCharType="end"/>
      </w:r>
      <w:bookmarkEnd w:id="259"/>
      <w:r w:rsidR="00B86FF7">
        <w:t xml:space="preserve"> – Описание новых пунктов главного меню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603"/>
        <w:gridCol w:w="2603"/>
        <w:gridCol w:w="2604"/>
        <w:gridCol w:w="2604"/>
      </w:tblGrid>
      <w:tr w:rsidR="006C6DBE" w:rsidRPr="006C6DBE" w:rsidTr="00B86FF7">
        <w:trPr>
          <w:tblHeader/>
        </w:trPr>
        <w:tc>
          <w:tcPr>
            <w:tcW w:w="125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Пункт главного меню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Родитель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Действие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Путь в Системе</w:t>
            </w:r>
          </w:p>
        </w:tc>
      </w:tr>
      <w:tr w:rsidR="006C6DBE" w:rsidRPr="006C6DBE" w:rsidTr="00B86FF7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 медикаментов онкорегистра с номенклатором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openWindow({name:'UniversalComposition/UniversalComposition',unit:'ONKO_MEDS_NOMBASE', composition:'DEFAULT',show_buttons:false});</w:t>
            </w:r>
          </w:p>
        </w:tc>
        <w:tc>
          <w:tcPr>
            <w:tcW w:w="1250" w:type="pct"/>
          </w:tcPr>
          <w:p w:rsidR="008006DB" w:rsidRPr="006C6DBE" w:rsidRDefault="006C6DB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«</w:t>
            </w:r>
            <w:r w:rsidR="001B6F43" w:rsidRPr="006C6DBE">
              <w:rPr>
                <w:color w:val="000000" w:themeColor="text1"/>
              </w:rPr>
              <w:t>Словари</w:t>
            </w:r>
            <w:r w:rsidR="00F17BF6">
              <w:rPr>
                <w:color w:val="000000" w:themeColor="text1"/>
              </w:rPr>
              <w:t xml:space="preserve">/ </w:t>
            </w:r>
            <w:r w:rsidR="001B6F43" w:rsidRPr="006C6DBE">
              <w:rPr>
                <w:color w:val="000000" w:themeColor="text1"/>
              </w:rPr>
              <w:t>Онкорегистр</w:t>
            </w:r>
            <w:r w:rsidR="00F17BF6">
              <w:rPr>
                <w:color w:val="000000" w:themeColor="text1"/>
              </w:rPr>
              <w:t xml:space="preserve">/ </w:t>
            </w:r>
            <w:r w:rsidR="001B6F43" w:rsidRPr="006C6DBE">
              <w:rPr>
                <w:color w:val="000000" w:themeColor="text1"/>
              </w:rPr>
              <w:t>Связь медикаментов онкорегистра с номенклатором</w:t>
            </w:r>
            <w:r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B86FF7"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 операций онкорегистра с услугами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Онкорегистр</w:t>
            </w:r>
          </w:p>
        </w:tc>
        <w:tc>
          <w:tcPr>
            <w:tcW w:w="125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  <w:lang w:val="en-US"/>
              </w:rPr>
            </w:pPr>
            <w:r w:rsidRPr="006C6DBE">
              <w:rPr>
                <w:color w:val="000000" w:themeColor="text1"/>
                <w:lang w:val="en-US"/>
              </w:rPr>
              <w:t>openD3Form('Compositions/onko_operations_service');</w:t>
            </w:r>
          </w:p>
        </w:tc>
        <w:tc>
          <w:tcPr>
            <w:tcW w:w="1250" w:type="pct"/>
          </w:tcPr>
          <w:p w:rsidR="008006DB" w:rsidRPr="006C6DBE" w:rsidRDefault="006C6DBE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«</w:t>
            </w:r>
            <w:r w:rsidR="001B6F43" w:rsidRPr="006C6DBE">
              <w:rPr>
                <w:color w:val="000000" w:themeColor="text1"/>
              </w:rPr>
              <w:t>Словари</w:t>
            </w:r>
            <w:r w:rsidR="00F17BF6">
              <w:rPr>
                <w:color w:val="000000" w:themeColor="text1"/>
              </w:rPr>
              <w:t xml:space="preserve">/ </w:t>
            </w:r>
            <w:r w:rsidR="001B6F43" w:rsidRPr="006C6DBE">
              <w:rPr>
                <w:color w:val="000000" w:themeColor="text1"/>
              </w:rPr>
              <w:t>Онкорегистр</w:t>
            </w:r>
            <w:r w:rsidR="00F17BF6">
              <w:rPr>
                <w:color w:val="000000" w:themeColor="text1"/>
              </w:rPr>
              <w:t xml:space="preserve">/ </w:t>
            </w:r>
            <w:r w:rsidR="001B6F43" w:rsidRPr="006C6DBE">
              <w:rPr>
                <w:color w:val="000000" w:themeColor="text1"/>
              </w:rPr>
              <w:t>Связь операций онкорегистра с услугами</w:t>
            </w:r>
            <w:r w:rsidRPr="006C6DBE">
              <w:rPr>
                <w:color w:val="000000" w:themeColor="text1"/>
              </w:rPr>
              <w:t>»</w:t>
            </w:r>
          </w:p>
        </w:tc>
      </w:tr>
    </w:tbl>
    <w:p w:rsidR="00B86FF7" w:rsidRDefault="00B86FF7" w:rsidP="00B86FF7">
      <w:pPr>
        <w:pStyle w:val="phnormal"/>
      </w:pPr>
    </w:p>
    <w:p w:rsidR="008006DB" w:rsidRPr="006C6DBE" w:rsidRDefault="002E6849" w:rsidP="00B86FF7">
      <w:pPr>
        <w:pStyle w:val="phlistitemized1"/>
      </w:pPr>
      <w:r w:rsidRPr="006C6DBE">
        <w:t xml:space="preserve">заполните </w:t>
      </w:r>
      <w:r w:rsidR="001B6F43" w:rsidRPr="006C6DBE">
        <w:t>соответствия в словарях</w:t>
      </w:r>
      <w:r w:rsidR="00B86FF7">
        <w:t xml:space="preserve"> в соответствии с таблицей ниже (</w:t>
      </w:r>
      <w:r w:rsidR="00942D6B">
        <w:fldChar w:fldCharType="begin"/>
      </w:r>
      <w:r w:rsidR="00111988">
        <w:instrText xml:space="preserve"> REF _Ref143272071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35</w:t>
      </w:r>
      <w:r w:rsidR="00942D6B">
        <w:fldChar w:fldCharType="end"/>
      </w:r>
      <w:r w:rsidR="00B86FF7">
        <w:t>);</w:t>
      </w:r>
    </w:p>
    <w:p w:rsidR="00B86FF7" w:rsidRDefault="00CC5D3B" w:rsidP="00B86FF7">
      <w:pPr>
        <w:pStyle w:val="phtabletitle"/>
      </w:pPr>
      <w:bookmarkStart w:id="260" w:name="_Ref143272071"/>
      <w:r>
        <w:t>Таблица </w:t>
      </w:r>
      <w:r w:rsidR="00942D6B">
        <w:fldChar w:fldCharType="begin"/>
      </w:r>
      <w:r w:rsidR="00B86FF7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35</w:t>
      </w:r>
      <w:r w:rsidR="00942D6B">
        <w:fldChar w:fldCharType="end"/>
      </w:r>
      <w:bookmarkEnd w:id="260"/>
      <w:r w:rsidR="00B86FF7">
        <w:t xml:space="preserve"> – Описание новых соответствий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266"/>
        <w:gridCol w:w="7148"/>
      </w:tblGrid>
      <w:tr w:rsidR="006C6DBE" w:rsidRPr="006C6DBE" w:rsidTr="006C6DBE">
        <w:trPr>
          <w:tblHeader/>
        </w:trPr>
        <w:tc>
          <w:tcPr>
            <w:tcW w:w="1568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раздела</w:t>
            </w:r>
          </w:p>
        </w:tc>
        <w:tc>
          <w:tcPr>
            <w:tcW w:w="3432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6C6DBE">
        <w:tc>
          <w:tcPr>
            <w:tcW w:w="156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 медикаментов онкорегистра с номенклатором</w:t>
            </w:r>
          </w:p>
        </w:tc>
        <w:tc>
          <w:tcPr>
            <w:tcW w:w="343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Если связь настроена, назначенный препарат подтянется в поле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Препарат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, если связь не настроена, то препарат подтянется в поле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Препарат (текстом)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6C6DBE">
        <w:tc>
          <w:tcPr>
            <w:tcW w:w="156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Связь операций онкорегистра с услугами</w:t>
            </w:r>
          </w:p>
        </w:tc>
        <w:tc>
          <w:tcPr>
            <w:tcW w:w="3432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 извещение подтянутся только те услуги, у которых настроена связь со справочником</w:t>
            </w:r>
          </w:p>
        </w:tc>
      </w:tr>
    </w:tbl>
    <w:p w:rsidR="00B86FF7" w:rsidRDefault="00B86FF7" w:rsidP="00B86FF7">
      <w:pPr>
        <w:pStyle w:val="phnormal"/>
      </w:pPr>
    </w:p>
    <w:p w:rsidR="008006DB" w:rsidRPr="006C6DBE" w:rsidRDefault="002E6849" w:rsidP="00B86FF7">
      <w:pPr>
        <w:pStyle w:val="phlistitemized1"/>
      </w:pPr>
      <w:r w:rsidRPr="006C6DBE">
        <w:t xml:space="preserve">создайте </w:t>
      </w:r>
      <w:r w:rsidR="001B6F43" w:rsidRPr="006C6DBE">
        <w:t xml:space="preserve">следующие константы по пути </w:t>
      </w:r>
      <w:r w:rsidR="006C6DBE" w:rsidRPr="006C6DBE">
        <w:t>«</w:t>
      </w:r>
      <w:r w:rsidR="001B6F43" w:rsidRPr="006C6DBE">
        <w:t>Словари</w:t>
      </w:r>
      <w:r w:rsidR="00F17BF6">
        <w:t xml:space="preserve">/ </w:t>
      </w:r>
      <w:r w:rsidR="001B6F43" w:rsidRPr="006C6DBE">
        <w:t>Константы</w:t>
      </w:r>
      <w:r w:rsidR="006C6DBE" w:rsidRPr="006C6DBE">
        <w:t>»</w:t>
      </w:r>
      <w:r w:rsidR="00B86FF7" w:rsidRPr="00B86FF7">
        <w:t xml:space="preserve"> </w:t>
      </w:r>
      <w:r w:rsidR="00B86FF7">
        <w:t>в соответствии с таблицей ниже (</w:t>
      </w:r>
      <w:r w:rsidR="00942D6B">
        <w:fldChar w:fldCharType="begin"/>
      </w:r>
      <w:r w:rsidR="00111988">
        <w:instrText xml:space="preserve"> REF _Ref143272075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36</w:t>
      </w:r>
      <w:r w:rsidR="00942D6B">
        <w:fldChar w:fldCharType="end"/>
      </w:r>
      <w:r w:rsidR="00B86FF7">
        <w:t>);</w:t>
      </w:r>
    </w:p>
    <w:p w:rsidR="00B86FF7" w:rsidRDefault="00CC5D3B" w:rsidP="00B86FF7">
      <w:pPr>
        <w:pStyle w:val="phtabletitle"/>
      </w:pPr>
      <w:bookmarkStart w:id="261" w:name="_Ref143272075"/>
      <w:r>
        <w:t>Таблица </w:t>
      </w:r>
      <w:r w:rsidR="00942D6B">
        <w:fldChar w:fldCharType="begin"/>
      </w:r>
      <w:r w:rsidR="00B86FF7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36</w:t>
      </w:r>
      <w:r w:rsidR="00942D6B">
        <w:fldChar w:fldCharType="end"/>
      </w:r>
      <w:bookmarkEnd w:id="261"/>
      <w:r w:rsidR="00B86FF7">
        <w:t xml:space="preserve"> – Описание новых констант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616"/>
        <w:gridCol w:w="2741"/>
        <w:gridCol w:w="5057"/>
      </w:tblGrid>
      <w:tr w:rsidR="006C6DBE" w:rsidRPr="006C6DBE" w:rsidTr="006C6DBE">
        <w:trPr>
          <w:tblHeader/>
        </w:trPr>
        <w:tc>
          <w:tcPr>
            <w:tcW w:w="1256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константы</w:t>
            </w:r>
          </w:p>
        </w:tc>
        <w:tc>
          <w:tcPr>
            <w:tcW w:w="1316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Название</w:t>
            </w:r>
          </w:p>
        </w:tc>
        <w:tc>
          <w:tcPr>
            <w:tcW w:w="2428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Значение</w:t>
            </w:r>
          </w:p>
        </w:tc>
      </w:tr>
      <w:tr w:rsidR="006C6DBE" w:rsidRPr="006C6DBE" w:rsidTr="006C6DBE">
        <w:tc>
          <w:tcPr>
            <w:tcW w:w="125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StatEpicrisisServ</w:t>
            </w:r>
          </w:p>
        </w:tc>
        <w:tc>
          <w:tcPr>
            <w:tcW w:w="131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Выписной эпикриз</w:t>
            </w:r>
          </w:p>
        </w:tc>
        <w:tc>
          <w:tcPr>
            <w:tcW w:w="242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Укажите код услуги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Выписной эпикриз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(или услуги, аналогичной ей)</w:t>
            </w:r>
          </w:p>
        </w:tc>
      </w:tr>
      <w:tr w:rsidR="006C6DBE" w:rsidRPr="006C6DBE" w:rsidTr="006C6DBE">
        <w:tc>
          <w:tcPr>
            <w:tcW w:w="125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ReceptionRoomServ</w:t>
            </w:r>
          </w:p>
        </w:tc>
        <w:tc>
          <w:tcPr>
            <w:tcW w:w="131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Осмотр Приемного покоя</w:t>
            </w:r>
          </w:p>
        </w:tc>
        <w:tc>
          <w:tcPr>
            <w:tcW w:w="242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Укажите код услуги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Осмотр Приемного покоя</w:t>
            </w:r>
            <w:r w:rsidR="006C6DBE" w:rsidRPr="006C6DBE">
              <w:rPr>
                <w:color w:val="000000" w:themeColor="text1"/>
              </w:rPr>
              <w:t>»</w:t>
            </w:r>
            <w:r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lastRenderedPageBreak/>
              <w:t>(или услуги, аналогичной ей)</w:t>
            </w:r>
          </w:p>
        </w:tc>
      </w:tr>
      <w:tr w:rsidR="006C6DBE" w:rsidRPr="006C6DBE" w:rsidTr="006C6DBE">
        <w:tc>
          <w:tcPr>
            <w:tcW w:w="125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RadTherServ</w:t>
            </w:r>
          </w:p>
        </w:tc>
        <w:tc>
          <w:tcPr>
            <w:tcW w:w="131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Коды услуг лучевого лечения</w:t>
            </w:r>
          </w:p>
        </w:tc>
        <w:tc>
          <w:tcPr>
            <w:tcW w:w="242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Укажите через точку с запятой коды услуг лучевого лечения</w:t>
            </w:r>
          </w:p>
        </w:tc>
      </w:tr>
      <w:tr w:rsidR="006C6DBE" w:rsidRPr="006C6DBE" w:rsidTr="006C6DBE">
        <w:tc>
          <w:tcPr>
            <w:tcW w:w="125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PhotodynamicTherServ</w:t>
            </w:r>
          </w:p>
        </w:tc>
        <w:tc>
          <w:tcPr>
            <w:tcW w:w="131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Фотодинамическое лечение</w:t>
            </w:r>
          </w:p>
        </w:tc>
        <w:tc>
          <w:tcPr>
            <w:tcW w:w="2428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Укажите через точку с запятой коды услуг фотодинамического лечения</w:t>
            </w:r>
          </w:p>
        </w:tc>
      </w:tr>
    </w:tbl>
    <w:p w:rsidR="00B86FF7" w:rsidRDefault="00B86FF7" w:rsidP="00B86FF7">
      <w:pPr>
        <w:pStyle w:val="phnormal"/>
      </w:pPr>
    </w:p>
    <w:p w:rsidR="00253688" w:rsidRDefault="002E6849" w:rsidP="00B86FF7">
      <w:pPr>
        <w:pStyle w:val="phlistitemized1"/>
      </w:pPr>
      <w:r w:rsidRPr="006C6DBE">
        <w:t xml:space="preserve">выполните </w:t>
      </w:r>
      <w:r w:rsidR="001B6F43" w:rsidRPr="006C6DBE">
        <w:t>настройки полей, описанные далее</w:t>
      </w:r>
      <w:r w:rsidR="00E248BA">
        <w:t>.</w:t>
      </w:r>
    </w:p>
    <w:p w:rsidR="008006DB" w:rsidRPr="006C6DBE" w:rsidRDefault="00B86FF7" w:rsidP="00B86FF7">
      <w:pPr>
        <w:pStyle w:val="phnormal"/>
      </w:pPr>
      <w:r w:rsidRPr="00B86FF7">
        <w:rPr>
          <w:b/>
        </w:rPr>
        <w:t>Примечание</w:t>
      </w:r>
      <w:r w:rsidRPr="006C6DBE">
        <w:t xml:space="preserve"> – Строгих требований к наименованиям шаблонов, вкладок, дополнительных справочников и дополнительных словарей нет. Для наследования важны коды полей и значения в них.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262" w:name="scroll-bookmark-114"/>
      <w:bookmarkStart w:id="263" w:name="_Toc143178162"/>
      <w:bookmarkStart w:id="264" w:name="_Toc143275737"/>
      <w:r w:rsidRPr="006C6DBE">
        <w:rPr>
          <w:color w:val="000000" w:themeColor="text1"/>
        </w:rPr>
        <w:t xml:space="preserve">Настройка полей контейнера </w:t>
      </w:r>
      <w:r w:rsidR="00E9179B">
        <w:rPr>
          <w:color w:val="000000" w:themeColor="text1"/>
        </w:rPr>
        <w:t>«</w:t>
      </w:r>
      <w:r w:rsidRPr="006C6DBE">
        <w:rPr>
          <w:color w:val="000000" w:themeColor="text1"/>
        </w:rPr>
        <w:t>Осложнение</w:t>
      </w:r>
      <w:bookmarkEnd w:id="262"/>
      <w:bookmarkEnd w:id="263"/>
      <w:r w:rsidR="00E9179B">
        <w:rPr>
          <w:color w:val="000000" w:themeColor="text1"/>
        </w:rPr>
        <w:t>»</w:t>
      </w:r>
      <w:r w:rsidR="005954D9" w:rsidRPr="006C6DBE">
        <w:rPr>
          <w:color w:val="000000" w:themeColor="text1"/>
        </w:rPr>
        <w:t xml:space="preserve"> и </w:t>
      </w:r>
      <w:r w:rsidR="00E9179B">
        <w:rPr>
          <w:color w:val="000000" w:themeColor="text1"/>
        </w:rPr>
        <w:t>«</w:t>
      </w:r>
      <w:r w:rsidR="005954D9" w:rsidRPr="006C6DBE">
        <w:rPr>
          <w:color w:val="000000" w:themeColor="text1"/>
        </w:rPr>
        <w:t>Область облучения</w:t>
      </w:r>
      <w:r w:rsidR="00E9179B">
        <w:rPr>
          <w:color w:val="000000" w:themeColor="text1"/>
        </w:rPr>
        <w:t>»</w:t>
      </w:r>
      <w:bookmarkEnd w:id="264"/>
    </w:p>
    <w:p w:rsidR="008006DB" w:rsidRPr="006C6DBE" w:rsidRDefault="00B16EEE" w:rsidP="00B86FF7">
      <w:pPr>
        <w:pStyle w:val="phlistitemizedtitle"/>
        <w:rPr>
          <w:color w:val="000000" w:themeColor="text1"/>
        </w:rPr>
      </w:pPr>
      <w:r>
        <w:rPr>
          <w:color w:val="000000" w:themeColor="text1"/>
        </w:rPr>
        <w:t xml:space="preserve">Чтобы настроить поля, </w:t>
      </w:r>
      <w:r>
        <w:t xml:space="preserve">выполните </w:t>
      </w:r>
      <w:r w:rsidR="008F08FD">
        <w:t>следующие действия</w:t>
      </w:r>
      <w:r w:rsidRPr="006C6DBE">
        <w:t>:</w:t>
      </w:r>
    </w:p>
    <w:p w:rsidR="00253688" w:rsidRDefault="002E6849" w:rsidP="00B86FF7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Состав шаблонов (контейнеры)</w:t>
      </w:r>
      <w:r w:rsidR="006C6DBE" w:rsidRPr="006C6DBE">
        <w:t>»</w:t>
      </w:r>
      <w:r w:rsidR="001B6F43" w:rsidRPr="006C6DBE">
        <w:t>. Откроется форма настройки контейнеров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_Ref143274287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71</w:t>
      </w:r>
      <w:r w:rsidR="00942D6B">
        <w:fldChar w:fldCharType="end"/>
      </w:r>
      <w:r w:rsidR="008F08FD">
        <w:t>)</w:t>
      </w:r>
      <w:r w:rsidR="001B6F43" w:rsidRPr="006C6DBE">
        <w:t xml:space="preserve"> для создания контейнеров и прикрепления к ним полей. Форма включает блоки </w:t>
      </w:r>
      <w:r w:rsidR="006C6DBE" w:rsidRPr="006C6DBE">
        <w:t>«</w:t>
      </w:r>
      <w:r w:rsidR="001B6F43" w:rsidRPr="006C6DBE">
        <w:t>Контейнеры</w:t>
      </w:r>
      <w:r w:rsidR="006C6DBE" w:rsidRPr="006C6DBE">
        <w:t>»</w:t>
      </w:r>
      <w:r w:rsidR="001B6F43" w:rsidRPr="006C6DBE">
        <w:t xml:space="preserve"> и </w:t>
      </w:r>
      <w:r w:rsidR="006C6DBE" w:rsidRPr="006C6DBE">
        <w:t>«</w:t>
      </w:r>
      <w:r w:rsidR="001B6F43" w:rsidRPr="006C6DBE">
        <w:t>Поля контейнеров</w:t>
      </w:r>
      <w:r w:rsidR="006C6DBE" w:rsidRPr="006C6DBE">
        <w:t>»</w:t>
      </w:r>
      <w:r w:rsidR="00253688">
        <w:t>;</w:t>
      </w:r>
    </w:p>
    <w:p w:rsidR="00F17BF6" w:rsidRDefault="00A14997" w:rsidP="00F17BF6">
      <w:pPr>
        <w:pStyle w:val="phfigure"/>
      </w:pPr>
      <w:r>
        <w:rPr>
          <w:noProof/>
        </w:rPr>
        <w:drawing>
          <wp:inline distT="0" distB="0" distL="0" distR="0">
            <wp:extent cx="4956987" cy="2789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48" cy="278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65" w:name="_Ref14327428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71</w:t>
      </w:r>
      <w:r w:rsidR="00942D6B">
        <w:fldChar w:fldCharType="end"/>
      </w:r>
      <w:bookmarkEnd w:id="265"/>
      <w:r w:rsidR="008F08FD">
        <w:t xml:space="preserve"> – Ф</w:t>
      </w:r>
      <w:r w:rsidR="008F08FD" w:rsidRPr="006C6DBE">
        <w:t>орма настройки контейнеров</w:t>
      </w:r>
    </w:p>
    <w:p w:rsidR="005954D9" w:rsidRPr="006C6DBE" w:rsidRDefault="005954D9" w:rsidP="00B86FF7">
      <w:pPr>
        <w:pStyle w:val="phlistitemized1"/>
      </w:pPr>
      <w:r w:rsidRPr="006C6DBE">
        <w:t xml:space="preserve">выберите контейнер </w:t>
      </w:r>
      <w:r w:rsidR="006C6DBE" w:rsidRPr="006C6DBE">
        <w:t>«</w:t>
      </w:r>
      <w:r w:rsidRPr="006C6DBE">
        <w:t>Осложнение</w:t>
      </w:r>
      <w:r w:rsidR="006C6DBE" w:rsidRPr="006C6DBE">
        <w:t>»</w:t>
      </w:r>
      <w:r w:rsidRPr="006C6DBE">
        <w:t xml:space="preserve">/ </w:t>
      </w:r>
      <w:r w:rsidR="006C6DBE" w:rsidRPr="006C6DBE">
        <w:t>«</w:t>
      </w:r>
      <w:r w:rsidRPr="006C6DBE">
        <w:t>Область облучения</w:t>
      </w:r>
      <w:r w:rsidR="006C6DBE" w:rsidRPr="006C6DBE">
        <w:t>»</w:t>
      </w:r>
      <w:r w:rsidRPr="006C6DBE">
        <w:t xml:space="preserve"> в блоке</w:t>
      </w:r>
      <w:r w:rsidR="006C6DBE" w:rsidRPr="006C6DBE">
        <w:t xml:space="preserve"> «</w:t>
      </w:r>
      <w:r w:rsidRPr="006C6DBE">
        <w:t>Контейнеры</w:t>
      </w:r>
      <w:r w:rsidR="006C6DBE" w:rsidRPr="006C6DBE">
        <w:t>»</w:t>
      </w:r>
      <w:r w:rsidRPr="006C6DBE">
        <w:t xml:space="preserve"> (коды контейнеров указаны в таблице ниже);</w:t>
      </w:r>
    </w:p>
    <w:p w:rsidR="005954D9" w:rsidRPr="006C6DBE" w:rsidRDefault="005954D9" w:rsidP="00B86FF7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</w:t>
      </w:r>
      <w:r w:rsidR="006C6DBE" w:rsidRPr="006C6DBE">
        <w:t xml:space="preserve"> «</w:t>
      </w:r>
      <w:r w:rsidRPr="006C6DBE">
        <w:t>Поля контейнеров</w:t>
      </w:r>
      <w:r w:rsidR="006C6DBE" w:rsidRPr="006C6DBE">
        <w:t>»</w:t>
      </w:r>
      <w:r w:rsidRPr="006C6DBE">
        <w:t>.</w:t>
      </w:r>
      <w:r w:rsidR="006C6DBE" w:rsidRPr="006C6DBE">
        <w:t xml:space="preserve"> </w:t>
      </w:r>
      <w:r w:rsidRPr="006C6DBE">
        <w:t>Откроется окно добавления полей контейнера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_Ref143274301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72</w:t>
      </w:r>
      <w:r w:rsidR="00942D6B">
        <w:fldChar w:fldCharType="end"/>
      </w:r>
      <w:r w:rsidR="008F08FD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4339194" cy="4077387"/>
            <wp:effectExtent l="19050" t="19050" r="4445" b="0"/>
            <wp:docPr id="100199" name="Рисунок 100199" descr="Окно добавления полей контей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6327" name="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921" cy="40808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66" w:name="_Ref14327430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72</w:t>
      </w:r>
      <w:r w:rsidR="00942D6B">
        <w:fldChar w:fldCharType="end"/>
      </w:r>
      <w:bookmarkEnd w:id="266"/>
      <w:r w:rsidR="008F08FD">
        <w:t xml:space="preserve"> – О</w:t>
      </w:r>
      <w:r w:rsidR="008F08FD" w:rsidRPr="006C6DBE">
        <w:t>кно добавления полей контейнера</w:t>
      </w:r>
    </w:p>
    <w:p w:rsidR="005954D9" w:rsidRDefault="005954D9" w:rsidP="00B86FF7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B86FF7">
        <w:instrText xml:space="preserve"> REF _Ref143267649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37</w:t>
      </w:r>
      <w:r w:rsidR="00942D6B">
        <w:fldChar w:fldCharType="end"/>
      </w:r>
      <w:r w:rsidR="00B86FF7">
        <w:t>)</w:t>
      </w:r>
      <w:r w:rsidRPr="006C6DBE">
        <w:t>;</w:t>
      </w:r>
    </w:p>
    <w:p w:rsidR="00253688" w:rsidRDefault="00B86FF7" w:rsidP="00B86FF7">
      <w:pPr>
        <w:pStyle w:val="phlistitemized1"/>
      </w:pPr>
      <w:r w:rsidRPr="006C6DBE">
        <w:t>нажмите на кнопку «ОК» после заполнения полей. Поле контейнера отобразится в блоке «Поля контейнеров»</w:t>
      </w:r>
      <w:r w:rsidR="00E248BA">
        <w:t>.</w:t>
      </w:r>
    </w:p>
    <w:p w:rsidR="00B86FF7" w:rsidRDefault="00B86FF7" w:rsidP="00B86FF7">
      <w:pPr>
        <w:pStyle w:val="phlistitemized1"/>
        <w:sectPr w:rsidR="00B86FF7" w:rsidSect="00B356F7">
          <w:pgSz w:w="11899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B86FF7" w:rsidRDefault="00CC5D3B" w:rsidP="00B86FF7">
      <w:pPr>
        <w:pStyle w:val="phtabletitle"/>
      </w:pPr>
      <w:bookmarkStart w:id="267" w:name="_Ref143267649"/>
      <w:r>
        <w:lastRenderedPageBreak/>
        <w:t>Таблица </w:t>
      </w:r>
      <w:r w:rsidR="00942D6B">
        <w:fldChar w:fldCharType="begin"/>
      </w:r>
      <w:r w:rsidR="00B86FF7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37</w:t>
      </w:r>
      <w:r w:rsidR="00942D6B">
        <w:fldChar w:fldCharType="end"/>
      </w:r>
      <w:bookmarkEnd w:id="267"/>
      <w:r w:rsidR="00B86FF7" w:rsidRPr="00B86FF7">
        <w:t xml:space="preserve"> </w:t>
      </w:r>
      <w:r w:rsidR="00B86FF7">
        <w:t xml:space="preserve">– </w:t>
      </w:r>
      <w:r w:rsidR="00B86FF7" w:rsidRPr="00B86FF7">
        <w:t>Заполнение полей в окне добавления полей контейнера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536"/>
        <w:gridCol w:w="1536"/>
        <w:gridCol w:w="1536"/>
        <w:gridCol w:w="1535"/>
        <w:gridCol w:w="1535"/>
        <w:gridCol w:w="1535"/>
        <w:gridCol w:w="1535"/>
        <w:gridCol w:w="1535"/>
        <w:gridCol w:w="1535"/>
        <w:gridCol w:w="1535"/>
      </w:tblGrid>
      <w:tr w:rsidR="006C6DBE" w:rsidRPr="006C6DBE" w:rsidTr="00B86FF7">
        <w:trPr>
          <w:tblHeader/>
        </w:trPr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контейнера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Дополнительный словарь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раздела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Композиция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Имя входного параметра</w:t>
            </w:r>
          </w:p>
        </w:tc>
      </w:tr>
      <w:tr w:rsidR="006C6DBE" w:rsidRPr="006C6DBE" w:rsidTr="00B86FF7">
        <w:tc>
          <w:tcPr>
            <w:tcW w:w="500" w:type="pct"/>
            <w:vMerge w:val="restar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VIS_COMPL_ZNO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COMPLICATION_ID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Осложнение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NUMBER(17,0)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словаря и ввод вручную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COMPLICATIONES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DEFAULT1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PNCOMPLICATION</w:t>
            </w: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COMPL_DATE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возникновения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pdCOMPL_DATE</w:t>
            </w: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TACTIC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Тактики устранения осложнения лечения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ONKO_COMPL_TACTICS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psTACTIC</w:t>
            </w:r>
          </w:p>
        </w:tc>
      </w:tr>
      <w:tr w:rsidR="006C6DBE" w:rsidRPr="006C6DBE" w:rsidTr="00B86FF7">
        <w:tc>
          <w:tcPr>
            <w:tcW w:w="500" w:type="pct"/>
            <w:vMerge w:val="restar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CR_RAD_AREAS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CR_RAD_APP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Аппарат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CR_RAD_APP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CR_RAD_METHOD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лучевой терапии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CR_RAD_METHOD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RADIO_AREAS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облучения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ONKO_RADIO_AREAS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LIST_NAME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CR_DOSE_AT_ONCE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Разовая доза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NUMBER(17,7)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CR_DOSE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Суммарная доза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NUMBER(17,7)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CR_META_DOSE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Дозы на зоны метастаз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NUMBER(17,7)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B86FF7">
        <w:tc>
          <w:tcPr>
            <w:tcW w:w="500" w:type="pct"/>
            <w:vMerge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CR_META_LOC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Локализация метастазов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ONKO_LOC_METAST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LIST_NAME</w:t>
            </w:r>
          </w:p>
        </w:tc>
        <w:tc>
          <w:tcPr>
            <w:tcW w:w="500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</w:tbl>
    <w:p w:rsidR="00B86FF7" w:rsidRDefault="00B86FF7" w:rsidP="00B86FF7">
      <w:pPr>
        <w:pStyle w:val="phnormal"/>
        <w:sectPr w:rsidR="00B86FF7" w:rsidSect="00B356F7">
          <w:pgSz w:w="16838" w:h="11899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268" w:name="scroll-bookmark-116"/>
      <w:bookmarkStart w:id="269" w:name="_Toc143178163"/>
    </w:p>
    <w:p w:rsidR="008006DB" w:rsidRPr="006C6DBE" w:rsidRDefault="001B6F43">
      <w:pPr>
        <w:pStyle w:val="2"/>
        <w:rPr>
          <w:color w:val="000000" w:themeColor="text1"/>
        </w:rPr>
      </w:pPr>
      <w:bookmarkStart w:id="270" w:name="_Toc143275738"/>
      <w:r w:rsidRPr="006C6DBE">
        <w:rPr>
          <w:color w:val="000000" w:themeColor="text1"/>
        </w:rPr>
        <w:lastRenderedPageBreak/>
        <w:t>Настройка</w:t>
      </w:r>
      <w:bookmarkEnd w:id="268"/>
      <w:bookmarkEnd w:id="269"/>
      <w:r w:rsidR="005954D9" w:rsidRPr="006C6DBE">
        <w:rPr>
          <w:color w:val="000000" w:themeColor="text1"/>
        </w:rPr>
        <w:t xml:space="preserve"> полей шаблона услуги </w:t>
      </w:r>
      <w:r w:rsidR="00E9179B">
        <w:rPr>
          <w:color w:val="000000" w:themeColor="text1"/>
        </w:rPr>
        <w:t>«</w:t>
      </w:r>
      <w:r w:rsidR="005954D9" w:rsidRPr="006C6DBE">
        <w:rPr>
          <w:color w:val="000000" w:themeColor="text1"/>
        </w:rPr>
        <w:t>Выписной эпикриз</w:t>
      </w:r>
      <w:r w:rsidR="00E9179B">
        <w:rPr>
          <w:color w:val="000000" w:themeColor="text1"/>
        </w:rPr>
        <w:t>»</w:t>
      </w:r>
      <w:bookmarkEnd w:id="270"/>
    </w:p>
    <w:p w:rsidR="008006DB" w:rsidRPr="006C6DBE" w:rsidRDefault="001B6F43" w:rsidP="00B356F7">
      <w:pPr>
        <w:pStyle w:val="phlistitemizedtitle"/>
      </w:pPr>
      <w:r w:rsidRPr="006C6DBE">
        <w:t xml:space="preserve">Настройте вкладки шаблона услуги </w:t>
      </w:r>
      <w:r w:rsidR="006C6DBE" w:rsidRPr="006C6DBE">
        <w:t>«</w:t>
      </w:r>
      <w:r w:rsidRPr="006C6DBE">
        <w:t>Выписной эпикриз</w:t>
      </w:r>
      <w:r w:rsidR="006C6DBE" w:rsidRPr="006C6DBE">
        <w:t>»</w:t>
      </w:r>
      <w:r w:rsidRPr="006C6DBE">
        <w:t xml:space="preserve">. </w:t>
      </w:r>
      <w:r w:rsidR="00B16EEE">
        <w:t xml:space="preserve">Для этого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B356F7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Шаблоны услуг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Шаблоны услуг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_Ref143274313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73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A14997" w:rsidP="00F17BF6">
      <w:pPr>
        <w:pStyle w:val="phfigure"/>
      </w:pPr>
      <w:r>
        <w:rPr>
          <w:noProof/>
        </w:rPr>
        <w:drawing>
          <wp:inline distT="0" distB="0" distL="0" distR="0">
            <wp:extent cx="6091186" cy="1878642"/>
            <wp:effectExtent l="19050" t="0" r="48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69" cy="187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71" w:name="_Ref14327431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73</w:t>
      </w:r>
      <w:r w:rsidR="00942D6B">
        <w:fldChar w:fldCharType="end"/>
      </w:r>
      <w:bookmarkEnd w:id="271"/>
      <w:r w:rsidR="008F08FD">
        <w:t xml:space="preserve"> – Ф</w:t>
      </w:r>
      <w:r w:rsidR="008F08FD" w:rsidRPr="006C6DBE">
        <w:t>орма «Шаблоны услуг»</w:t>
      </w:r>
    </w:p>
    <w:p w:rsidR="008006DB" w:rsidRPr="006C6DBE" w:rsidRDefault="002E6849" w:rsidP="00B356F7">
      <w:pPr>
        <w:pStyle w:val="phlistitemized1"/>
      </w:pPr>
      <w:r w:rsidRPr="006C6DBE">
        <w:t xml:space="preserve">найдите </w:t>
      </w:r>
      <w:r w:rsidR="001B6F43" w:rsidRPr="006C6DBE">
        <w:t xml:space="preserve">шаблон услуги </w:t>
      </w:r>
      <w:r w:rsidR="006C6DBE" w:rsidRPr="006C6DBE">
        <w:t>«</w:t>
      </w:r>
      <w:r w:rsidR="001B6F43" w:rsidRPr="006C6DBE">
        <w:t>Выписной эпикриз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Шаблоны приемов</w:t>
      </w:r>
      <w:r w:rsidR="006C6DBE" w:rsidRPr="006C6DBE">
        <w:t>»</w:t>
      </w:r>
      <w:r w:rsidR="001B6F43" w:rsidRPr="006C6DBE">
        <w:t>.</w:t>
      </w:r>
      <w:r w:rsidR="006C6DBE" w:rsidRPr="006C6DBE">
        <w:t xml:space="preserve"> </w:t>
      </w:r>
    </w:p>
    <w:p w:rsidR="008006DB" w:rsidRPr="006C6DBE" w:rsidRDefault="00B356F7" w:rsidP="00B356F7">
      <w:pPr>
        <w:pStyle w:val="phnormal"/>
      </w:pPr>
      <w:r w:rsidRPr="00B356F7">
        <w:rPr>
          <w:b/>
        </w:rPr>
        <w:t>Примечание</w:t>
      </w:r>
      <w:r w:rsidRPr="006C6DBE">
        <w:t xml:space="preserve"> – Коды шаблона и вкладок могут иметь другие наименования, важно верно настроить константы и поля.</w:t>
      </w:r>
    </w:p>
    <w:p w:rsidR="00253688" w:rsidRDefault="002E6849" w:rsidP="00B356F7">
      <w:pPr>
        <w:pStyle w:val="phlistitemized1"/>
      </w:pPr>
      <w:r w:rsidRPr="006C6DBE">
        <w:t xml:space="preserve">перейдите </w:t>
      </w:r>
      <w:r w:rsidR="001B6F43" w:rsidRPr="006C6DBE">
        <w:t xml:space="preserve">на вкладку </w:t>
      </w:r>
      <w:r w:rsidR="006C6DBE" w:rsidRPr="006C6DBE">
        <w:t>«</w:t>
      </w:r>
      <w:r w:rsidR="001B6F43" w:rsidRPr="006C6DBE">
        <w:t>Вкладки приема</w:t>
      </w:r>
      <w:r w:rsidR="006C6DBE" w:rsidRPr="006C6DBE">
        <w:t>»</w:t>
      </w:r>
      <w:r w:rsidR="001B6F43" w:rsidRPr="006C6DBE">
        <w:t xml:space="preserve"> в нижнем блоке</w:t>
      </w:r>
      <w:r w:rsidR="00253688">
        <w:t>;</w:t>
      </w:r>
    </w:p>
    <w:p w:rsidR="00253688" w:rsidRDefault="002E6849" w:rsidP="00B356F7">
      <w:pPr>
        <w:pStyle w:val="phlistitemized1"/>
      </w:pPr>
      <w:r w:rsidRPr="006C6DBE">
        <w:t xml:space="preserve">скопируйте </w:t>
      </w:r>
      <w:r w:rsidR="001B6F43" w:rsidRPr="006C6DBE">
        <w:t xml:space="preserve">код вкладки приема </w:t>
      </w:r>
      <w:r w:rsidR="006C6DBE" w:rsidRPr="006C6DBE">
        <w:t>«</w:t>
      </w:r>
      <w:r w:rsidR="001B6F43" w:rsidRPr="006C6DBE">
        <w:t>CR_THER</w:t>
      </w:r>
      <w:r w:rsidR="006C6DBE" w:rsidRPr="006C6DBE">
        <w:t>»</w:t>
      </w:r>
      <w:r w:rsidR="001B6F43" w:rsidRPr="006C6DBE">
        <w:t xml:space="preserve"> – </w:t>
      </w:r>
      <w:r w:rsidR="006C6DBE" w:rsidRPr="006C6DBE">
        <w:t>«</w:t>
      </w:r>
      <w:r w:rsidR="001B6F43" w:rsidRPr="006C6DBE">
        <w:t>Проведенное лечение</w:t>
      </w:r>
      <w:r w:rsidR="006C6DBE" w:rsidRPr="006C6DBE">
        <w:t>»</w:t>
      </w:r>
      <w:r w:rsidR="00253688">
        <w:t>;</w:t>
      </w:r>
    </w:p>
    <w:p w:rsidR="00253688" w:rsidRDefault="002E6849" w:rsidP="00B356F7">
      <w:pPr>
        <w:pStyle w:val="phlistitemized1"/>
      </w:pPr>
      <w:r w:rsidRPr="006C6DBE">
        <w:t xml:space="preserve">перейдите </w:t>
      </w:r>
      <w:r w:rsidR="001B6F43" w:rsidRPr="006C6DBE">
        <w:t xml:space="preserve">в раздел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Состав шаблонов (вкладки)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Состав шаблонов (вкладки)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_Ref143274322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74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550458"/>
            <wp:effectExtent l="19050" t="19050" r="0" b="0"/>
            <wp:docPr id="100213" name="Рисунок 100213" descr="Форма настройки состава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33437" name="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504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72" w:name="_Ref14327432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74</w:t>
      </w:r>
      <w:r w:rsidR="00942D6B">
        <w:fldChar w:fldCharType="end"/>
      </w:r>
      <w:bookmarkEnd w:id="272"/>
      <w:r w:rsidR="008F08FD">
        <w:t xml:space="preserve"> – Ф</w:t>
      </w:r>
      <w:r w:rsidR="008F08FD" w:rsidRPr="006C6DBE">
        <w:t>орма «Состав шаблонов (вкладки)»</w:t>
      </w:r>
    </w:p>
    <w:p w:rsidR="00253688" w:rsidRDefault="002E6849" w:rsidP="00B356F7">
      <w:pPr>
        <w:pStyle w:val="phlistitemized1"/>
      </w:pPr>
      <w:r w:rsidRPr="006C6DBE">
        <w:t xml:space="preserve">найдите </w:t>
      </w:r>
      <w:r w:rsidR="001B6F43" w:rsidRPr="006C6DBE">
        <w:t xml:space="preserve">с помощью поиска вкладку </w:t>
      </w:r>
      <w:r w:rsidR="006C6DBE" w:rsidRPr="006C6DBE">
        <w:t>«</w:t>
      </w:r>
      <w:r w:rsidR="001B6F43" w:rsidRPr="006C6DBE">
        <w:t>Проведенное лечение</w:t>
      </w:r>
      <w:r w:rsidR="006C6DBE" w:rsidRPr="006C6DBE">
        <w:t>»</w:t>
      </w:r>
      <w:r w:rsidR="001B6F43" w:rsidRPr="006C6DBE">
        <w:t xml:space="preserve"> с кодом </w:t>
      </w:r>
      <w:r w:rsidR="006C6DBE" w:rsidRPr="006C6DBE">
        <w:t>«</w:t>
      </w:r>
      <w:r w:rsidR="001B6F43" w:rsidRPr="006C6DBE">
        <w:t>CR_THER</w:t>
      </w:r>
      <w:r w:rsidR="006C6DBE" w:rsidRPr="006C6DBE">
        <w:t>»</w:t>
      </w:r>
      <w:r w:rsidR="00253688">
        <w:t>;</w:t>
      </w:r>
    </w:p>
    <w:p w:rsidR="00253688" w:rsidRDefault="002E6849" w:rsidP="00B356F7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Вкладки шаблонов: поля: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_Ref143274347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75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5395595" cy="4323940"/>
            <wp:effectExtent l="19050" t="19050" r="0" b="635"/>
            <wp:docPr id="100214" name="Рисунок 100214" descr="Окно добавления полей вкладок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32228" name="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273" w:name="_Ref14327434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75</w:t>
      </w:r>
      <w:r w:rsidR="00942D6B">
        <w:fldChar w:fldCharType="end"/>
      </w:r>
      <w:bookmarkEnd w:id="273"/>
      <w:r w:rsidR="008F08FD">
        <w:t xml:space="preserve"> – О</w:t>
      </w:r>
      <w:r w:rsidR="008F08FD" w:rsidRPr="006C6DBE">
        <w:t>кно «Вкладки шаблонов: поля: Добавление»</w:t>
      </w:r>
    </w:p>
    <w:p w:rsidR="005954D9" w:rsidRPr="00B356F7" w:rsidRDefault="002E6849" w:rsidP="00B356F7">
      <w:pPr>
        <w:pStyle w:val="phlistitemized1"/>
        <w:rPr>
          <w:szCs w:val="26"/>
        </w:rPr>
      </w:pPr>
      <w:r w:rsidRPr="006C6DBE">
        <w:t>заполн</w:t>
      </w:r>
      <w:r>
        <w:t>ите</w:t>
      </w:r>
      <w:r w:rsidRPr="006C6DBE">
        <w:t xml:space="preserve"> </w:t>
      </w:r>
      <w:r w:rsidR="005954D9" w:rsidRPr="006C6DBE">
        <w:t>пол</w:t>
      </w:r>
      <w:r w:rsidR="00B356F7">
        <w:t>я</w:t>
      </w:r>
      <w:r w:rsidR="005954D9" w:rsidRPr="006C6DBE">
        <w:t xml:space="preserve"> в окне добавления полей вкладки</w:t>
      </w:r>
      <w:r w:rsidR="00B356F7">
        <w:t xml:space="preserve"> согласно таблице ниже (</w:t>
      </w:r>
      <w:r w:rsidR="00942D6B">
        <w:fldChar w:fldCharType="begin"/>
      </w:r>
      <w:r w:rsidR="00B356F7">
        <w:instrText xml:space="preserve"> REF _Ref143267751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38</w:t>
      </w:r>
      <w:r w:rsidR="00942D6B">
        <w:fldChar w:fldCharType="end"/>
      </w:r>
      <w:r w:rsidR="00B356F7">
        <w:t>);</w:t>
      </w:r>
    </w:p>
    <w:p w:rsidR="00253688" w:rsidRDefault="00B356F7" w:rsidP="00B356F7">
      <w:pPr>
        <w:pStyle w:val="phlistitemized1"/>
      </w:pPr>
      <w:r w:rsidRPr="006C6DBE">
        <w:t>нажмите на кнопку «ОК» после заполнения полей. Поле вкладки отобразится в блоке «Вкладки шаблонов</w:t>
      </w:r>
      <w:r w:rsidR="00EA27AE" w:rsidRPr="006C6DBE">
        <w:t>:</w:t>
      </w:r>
      <w:r w:rsidRPr="006C6DBE">
        <w:t xml:space="preserve"> поля»</w:t>
      </w:r>
      <w:r w:rsidR="00E248BA">
        <w:t>.</w:t>
      </w:r>
    </w:p>
    <w:p w:rsidR="00B356F7" w:rsidRDefault="00B356F7" w:rsidP="00B356F7">
      <w:pPr>
        <w:pStyle w:val="phlistitemized1"/>
        <w:sectPr w:rsidR="00B356F7" w:rsidSect="00B356F7">
          <w:pgSz w:w="11899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B356F7" w:rsidRDefault="00CC5D3B" w:rsidP="00B356F7">
      <w:pPr>
        <w:pStyle w:val="phtabletitle"/>
      </w:pPr>
      <w:bookmarkStart w:id="274" w:name="_Ref143267751"/>
      <w:r>
        <w:lastRenderedPageBreak/>
        <w:t>Таблица </w:t>
      </w:r>
      <w:r w:rsidR="00942D6B">
        <w:fldChar w:fldCharType="begin"/>
      </w:r>
      <w:r w:rsidR="00B356F7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38</w:t>
      </w:r>
      <w:r w:rsidR="00942D6B">
        <w:fldChar w:fldCharType="end"/>
      </w:r>
      <w:bookmarkEnd w:id="274"/>
      <w:r w:rsidR="00B356F7">
        <w:t xml:space="preserve"> – </w:t>
      </w:r>
      <w:r w:rsidR="00B356F7" w:rsidRPr="006C6DBE">
        <w:t>Заполнение полей в окне добавления полей вкладки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395"/>
        <w:gridCol w:w="1397"/>
        <w:gridCol w:w="1397"/>
        <w:gridCol w:w="1394"/>
        <w:gridCol w:w="1397"/>
        <w:gridCol w:w="1397"/>
        <w:gridCol w:w="1397"/>
        <w:gridCol w:w="1394"/>
        <w:gridCol w:w="1397"/>
        <w:gridCol w:w="1397"/>
        <w:gridCol w:w="1391"/>
      </w:tblGrid>
      <w:tr w:rsidR="00B356F7" w:rsidRPr="006C6DBE" w:rsidTr="00B356F7">
        <w:trPr>
          <w:tblHeader/>
        </w:trPr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Доп. справочник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доп. справочника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Отображение мед. словаря</w:t>
            </w: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CR_THER_CHARACTERS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Проведенное лечение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ONKO_THER_CHARACTERS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CR_USED_THERAPY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Описание проведенного лечения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ONKO_USED_THERAPY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CR_INCOMPL_REASON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Причины незавершенности радикального лечения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ONKO_REAS_INCOMPL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VIS_COMPL_ZNO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VIS_COMPL_ZNO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CR_CLINIC_GROUP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Клиническая группа при выписке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VARCHAR2(300)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ONKO_CLINICAL_GROUPS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CR_RECOMENDATION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Лечебные и трудовые рекомендации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VARCHAR2(4000)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Наполнение из словаря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RECOMEND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R_TEXT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Развернутое дерево</w:t>
            </w: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CR_CASE_SPECIFIC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Особенности случая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VARCHAR2(4000)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Наполнение из словаря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GK_SKRIN_OSOBENNOST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NAME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Развернутое дерево</w:t>
            </w:r>
          </w:p>
        </w:tc>
      </w:tr>
      <w:tr w:rsidR="00B356F7" w:rsidRPr="006C6DBE" w:rsidTr="00B356F7"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CR_OTHER_THERAPY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Другие виды специального лечения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VARCHAR2(4000)</w:t>
            </w: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Наполнение из словаря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OTHERS_THERAPY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NAME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4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455" w:type="pct"/>
            <w:hideMark/>
          </w:tcPr>
          <w:p w:rsidR="005954D9" w:rsidRPr="006C6DBE" w:rsidRDefault="005954D9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Развернутое дерево</w:t>
            </w:r>
          </w:p>
        </w:tc>
      </w:tr>
    </w:tbl>
    <w:p w:rsidR="00B356F7" w:rsidRDefault="00B356F7" w:rsidP="00B356F7">
      <w:pPr>
        <w:pStyle w:val="phnormal"/>
        <w:sectPr w:rsidR="00B356F7" w:rsidSect="00B356F7">
          <w:pgSz w:w="16838" w:h="11899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275" w:name="scroll-bookmark-123"/>
      <w:bookmarkStart w:id="276" w:name="_Toc143178165"/>
    </w:p>
    <w:p w:rsidR="008006DB" w:rsidRPr="00467529" w:rsidRDefault="001B6F43">
      <w:pPr>
        <w:pStyle w:val="2"/>
        <w:rPr>
          <w:color w:val="000000" w:themeColor="text1"/>
          <w:highlight w:val="yellow"/>
        </w:rPr>
      </w:pPr>
      <w:bookmarkStart w:id="277" w:name="_Toc143275739"/>
      <w:r w:rsidRPr="00467529">
        <w:rPr>
          <w:color w:val="000000" w:themeColor="text1"/>
          <w:highlight w:val="yellow"/>
        </w:rPr>
        <w:lastRenderedPageBreak/>
        <w:t xml:space="preserve">Настройка поля </w:t>
      </w:r>
      <w:r w:rsidR="00271B02" w:rsidRPr="00467529">
        <w:rPr>
          <w:color w:val="000000" w:themeColor="text1"/>
          <w:highlight w:val="yellow"/>
        </w:rPr>
        <w:t>«</w:t>
      </w:r>
      <w:r w:rsidRPr="00467529">
        <w:rPr>
          <w:color w:val="000000" w:themeColor="text1"/>
          <w:highlight w:val="yellow"/>
        </w:rPr>
        <w:t>Цель госпитализации</w:t>
      </w:r>
      <w:r w:rsidR="00271B02" w:rsidRPr="00467529">
        <w:rPr>
          <w:color w:val="000000" w:themeColor="text1"/>
          <w:highlight w:val="yellow"/>
        </w:rPr>
        <w:t>»</w:t>
      </w:r>
      <w:r w:rsidRPr="00467529">
        <w:rPr>
          <w:color w:val="000000" w:themeColor="text1"/>
          <w:highlight w:val="yellow"/>
        </w:rPr>
        <w:t xml:space="preserve"> шаблона услуги </w:t>
      </w:r>
      <w:r w:rsidR="00E9179B" w:rsidRPr="00467529">
        <w:rPr>
          <w:color w:val="000000" w:themeColor="text1"/>
          <w:highlight w:val="yellow"/>
        </w:rPr>
        <w:t>«</w:t>
      </w:r>
      <w:r w:rsidRPr="00467529">
        <w:rPr>
          <w:color w:val="000000" w:themeColor="text1"/>
          <w:highlight w:val="yellow"/>
        </w:rPr>
        <w:t>Осмотр приемного покоя</w:t>
      </w:r>
      <w:bookmarkEnd w:id="275"/>
      <w:bookmarkEnd w:id="276"/>
      <w:r w:rsidR="00E9179B" w:rsidRPr="00467529">
        <w:rPr>
          <w:color w:val="000000" w:themeColor="text1"/>
          <w:highlight w:val="yellow"/>
        </w:rPr>
        <w:t>»</w:t>
      </w:r>
      <w:bookmarkEnd w:id="277"/>
    </w:p>
    <w:p w:rsidR="008006DB" w:rsidRPr="00467529" w:rsidRDefault="001B6F43" w:rsidP="00B356F7">
      <w:pPr>
        <w:pStyle w:val="phlistitemizedtitle"/>
        <w:rPr>
          <w:highlight w:val="yellow"/>
        </w:rPr>
      </w:pPr>
      <w:r w:rsidRPr="00467529">
        <w:rPr>
          <w:highlight w:val="yellow"/>
        </w:rPr>
        <w:t xml:space="preserve">Настройте поле </w:t>
      </w:r>
      <w:r w:rsidR="006C6DBE" w:rsidRPr="00467529">
        <w:rPr>
          <w:highlight w:val="yellow"/>
        </w:rPr>
        <w:t>«</w:t>
      </w:r>
      <w:r w:rsidRPr="00467529">
        <w:rPr>
          <w:highlight w:val="yellow"/>
        </w:rPr>
        <w:t>Цель госпитализации</w:t>
      </w:r>
      <w:r w:rsidR="006C6DBE" w:rsidRPr="00467529">
        <w:rPr>
          <w:highlight w:val="yellow"/>
        </w:rPr>
        <w:t>»</w:t>
      </w:r>
      <w:r w:rsidRPr="00467529">
        <w:rPr>
          <w:highlight w:val="yellow"/>
        </w:rPr>
        <w:t xml:space="preserve"> шаблона услуги </w:t>
      </w:r>
      <w:r w:rsidR="006C6DBE" w:rsidRPr="00467529">
        <w:rPr>
          <w:highlight w:val="yellow"/>
        </w:rPr>
        <w:t>«</w:t>
      </w:r>
      <w:r w:rsidRPr="00467529">
        <w:rPr>
          <w:highlight w:val="yellow"/>
        </w:rPr>
        <w:t>Осмотр приемного покоя</w:t>
      </w:r>
      <w:r w:rsidR="006C6DBE" w:rsidRPr="00467529">
        <w:rPr>
          <w:highlight w:val="yellow"/>
        </w:rPr>
        <w:t>»</w:t>
      </w:r>
      <w:r w:rsidRPr="00467529">
        <w:rPr>
          <w:highlight w:val="yellow"/>
        </w:rPr>
        <w:t xml:space="preserve">. </w:t>
      </w:r>
      <w:r w:rsidR="00B16EEE" w:rsidRPr="00467529">
        <w:rPr>
          <w:highlight w:val="yellow"/>
        </w:rPr>
        <w:t xml:space="preserve">Для этого выполните </w:t>
      </w:r>
      <w:r w:rsidR="008F08FD" w:rsidRPr="00467529">
        <w:rPr>
          <w:highlight w:val="yellow"/>
        </w:rPr>
        <w:t>следующие действия</w:t>
      </w:r>
      <w:r w:rsidR="00B16EEE" w:rsidRPr="00467529">
        <w:rPr>
          <w:highlight w:val="yellow"/>
        </w:rPr>
        <w:t>:</w:t>
      </w:r>
    </w:p>
    <w:p w:rsidR="00253688" w:rsidRPr="00467529" w:rsidRDefault="002E6849" w:rsidP="00B356F7">
      <w:pPr>
        <w:pStyle w:val="phlistitemized1"/>
        <w:rPr>
          <w:highlight w:val="yellow"/>
        </w:rPr>
      </w:pPr>
      <w:r w:rsidRPr="00467529">
        <w:rPr>
          <w:highlight w:val="yellow"/>
        </w:rPr>
        <w:t xml:space="preserve">выберите </w:t>
      </w:r>
      <w:r w:rsidR="001B6F43" w:rsidRPr="00467529">
        <w:rPr>
          <w:highlight w:val="yellow"/>
        </w:rPr>
        <w:t xml:space="preserve">пункт главного меню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Система</w:t>
      </w:r>
      <w:r w:rsidR="00F17BF6" w:rsidRPr="00467529">
        <w:rPr>
          <w:highlight w:val="yellow"/>
        </w:rPr>
        <w:t xml:space="preserve">/ </w:t>
      </w:r>
      <w:r w:rsidR="001B6F43" w:rsidRPr="00467529">
        <w:rPr>
          <w:highlight w:val="yellow"/>
        </w:rPr>
        <w:t>Конструктор шаблонов услуг</w:t>
      </w:r>
      <w:r w:rsidR="00F17BF6" w:rsidRPr="00467529">
        <w:rPr>
          <w:highlight w:val="yellow"/>
        </w:rPr>
        <w:t xml:space="preserve">/ </w:t>
      </w:r>
      <w:r w:rsidR="001B6F43" w:rsidRPr="00467529">
        <w:rPr>
          <w:highlight w:val="yellow"/>
        </w:rPr>
        <w:t>Шаблоны услуг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 xml:space="preserve">. Откроется форма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Шаблоны услуг</w:t>
      </w:r>
      <w:r w:rsidR="006C6DBE" w:rsidRPr="00467529">
        <w:rPr>
          <w:highlight w:val="yellow"/>
        </w:rPr>
        <w:t>»</w:t>
      </w:r>
      <w:r w:rsidR="008F08FD" w:rsidRPr="00467529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_Ref143274368 \h  \* MERGEFORMAT </w:instrText>
      </w:r>
      <w:r w:rsidR="008832FE">
        <w:fldChar w:fldCharType="separate"/>
      </w:r>
      <w:r w:rsidR="00EA27AE" w:rsidRPr="00467529">
        <w:rPr>
          <w:highlight w:val="yellow"/>
        </w:rPr>
        <w:t>Рисунок </w:t>
      </w:r>
      <w:r w:rsidR="00EA27AE" w:rsidRPr="00467529">
        <w:rPr>
          <w:noProof/>
          <w:highlight w:val="yellow"/>
        </w:rPr>
        <w:t>76</w:t>
      </w:r>
      <w:r w:rsidR="008832FE">
        <w:fldChar w:fldCharType="end"/>
      </w:r>
      <w:r w:rsidR="008F08FD" w:rsidRPr="00467529">
        <w:rPr>
          <w:highlight w:val="yellow"/>
        </w:rPr>
        <w:t>)</w:t>
      </w:r>
      <w:r w:rsidR="00253688" w:rsidRPr="00467529">
        <w:rPr>
          <w:highlight w:val="yellow"/>
        </w:rPr>
        <w:t>;</w:t>
      </w:r>
    </w:p>
    <w:p w:rsidR="00F17BF6" w:rsidRPr="00467529" w:rsidRDefault="00A14997" w:rsidP="00F17BF6">
      <w:pPr>
        <w:pStyle w:val="phfigure"/>
        <w:rPr>
          <w:highlight w:val="yellow"/>
        </w:rPr>
      </w:pPr>
      <w:r w:rsidRPr="00467529">
        <w:rPr>
          <w:noProof/>
          <w:highlight w:val="yellow"/>
        </w:rPr>
        <w:drawing>
          <wp:inline distT="0" distB="0" distL="0" distR="0">
            <wp:extent cx="6475730" cy="197430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7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DB" w:rsidRPr="00467529" w:rsidRDefault="00F17BF6" w:rsidP="008614E1">
      <w:pPr>
        <w:pStyle w:val="phfiguretitle"/>
        <w:rPr>
          <w:highlight w:val="yellow"/>
        </w:rPr>
      </w:pPr>
      <w:bookmarkStart w:id="278" w:name="_Ref143274368"/>
      <w:r w:rsidRPr="00467529">
        <w:rPr>
          <w:highlight w:val="yellow"/>
        </w:rPr>
        <w:t>Рисунок </w:t>
      </w:r>
      <w:r w:rsidR="00942D6B" w:rsidRPr="00467529">
        <w:rPr>
          <w:highlight w:val="yellow"/>
        </w:rPr>
        <w:fldChar w:fldCharType="begin"/>
      </w:r>
      <w:r w:rsidRPr="00467529">
        <w:rPr>
          <w:highlight w:val="yellow"/>
        </w:rPr>
        <w:instrText xml:space="preserve"> SEQ Рисунок \* ARABIC </w:instrText>
      </w:r>
      <w:r w:rsidR="00942D6B" w:rsidRPr="00467529">
        <w:rPr>
          <w:highlight w:val="yellow"/>
        </w:rPr>
        <w:fldChar w:fldCharType="separate"/>
      </w:r>
      <w:r w:rsidR="00EA27AE" w:rsidRPr="00467529">
        <w:rPr>
          <w:noProof/>
          <w:highlight w:val="yellow"/>
        </w:rPr>
        <w:t>76</w:t>
      </w:r>
      <w:r w:rsidR="00942D6B" w:rsidRPr="00467529">
        <w:rPr>
          <w:highlight w:val="yellow"/>
        </w:rPr>
        <w:fldChar w:fldCharType="end"/>
      </w:r>
      <w:bookmarkEnd w:id="278"/>
      <w:r w:rsidR="008F08FD" w:rsidRPr="00467529">
        <w:rPr>
          <w:highlight w:val="yellow"/>
        </w:rPr>
        <w:t xml:space="preserve"> – Форма «Шаблоны услуг»</w:t>
      </w:r>
    </w:p>
    <w:p w:rsidR="008006DB" w:rsidRPr="00467529" w:rsidRDefault="002E6849" w:rsidP="00B356F7">
      <w:pPr>
        <w:pStyle w:val="phlistitemized1"/>
        <w:rPr>
          <w:highlight w:val="yellow"/>
        </w:rPr>
      </w:pPr>
      <w:r w:rsidRPr="00467529">
        <w:rPr>
          <w:highlight w:val="yellow"/>
        </w:rPr>
        <w:t xml:space="preserve">найдите </w:t>
      </w:r>
      <w:r w:rsidR="001B6F43" w:rsidRPr="00467529">
        <w:rPr>
          <w:highlight w:val="yellow"/>
        </w:rPr>
        <w:t xml:space="preserve">шаблон услуги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Осмотр приемного покоя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 xml:space="preserve"> в блоке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Шаблоны приемов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>.</w:t>
      </w:r>
      <w:r w:rsidR="006C6DBE" w:rsidRPr="00467529">
        <w:rPr>
          <w:highlight w:val="yellow"/>
        </w:rPr>
        <w:t xml:space="preserve"> </w:t>
      </w:r>
    </w:p>
    <w:p w:rsidR="008006DB" w:rsidRPr="00467529" w:rsidRDefault="00B356F7" w:rsidP="00271B02">
      <w:pPr>
        <w:pStyle w:val="phnormal"/>
        <w:rPr>
          <w:highlight w:val="yellow"/>
        </w:rPr>
      </w:pPr>
      <w:r w:rsidRPr="00467529">
        <w:rPr>
          <w:b/>
          <w:highlight w:val="yellow"/>
        </w:rPr>
        <w:t>Примечание</w:t>
      </w:r>
      <w:r w:rsidRPr="00467529">
        <w:rPr>
          <w:highlight w:val="yellow"/>
        </w:rPr>
        <w:t xml:space="preserve"> – Коды шаблона и вкладок могут иметь другие наименования, важно верно настроить константы и поля.</w:t>
      </w:r>
    </w:p>
    <w:p w:rsidR="00253688" w:rsidRPr="00467529" w:rsidRDefault="002E6849" w:rsidP="00271B02">
      <w:pPr>
        <w:pStyle w:val="phlistitemized1"/>
        <w:rPr>
          <w:highlight w:val="yellow"/>
        </w:rPr>
      </w:pPr>
      <w:r w:rsidRPr="00467529">
        <w:rPr>
          <w:highlight w:val="yellow"/>
        </w:rPr>
        <w:t xml:space="preserve">перейдите </w:t>
      </w:r>
      <w:r w:rsidR="001B6F43" w:rsidRPr="00467529">
        <w:rPr>
          <w:highlight w:val="yellow"/>
        </w:rPr>
        <w:t xml:space="preserve">на вкладку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Вкладки приема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 xml:space="preserve"> в нижнем блоке</w:t>
      </w:r>
      <w:r w:rsidR="00253688" w:rsidRPr="00467529">
        <w:rPr>
          <w:highlight w:val="yellow"/>
        </w:rPr>
        <w:t>;</w:t>
      </w:r>
    </w:p>
    <w:p w:rsidR="00253688" w:rsidRPr="00467529" w:rsidRDefault="002E6849" w:rsidP="00271B02">
      <w:pPr>
        <w:pStyle w:val="phlistitemized1"/>
        <w:rPr>
          <w:highlight w:val="yellow"/>
        </w:rPr>
      </w:pPr>
      <w:r w:rsidRPr="00467529">
        <w:rPr>
          <w:highlight w:val="yellow"/>
        </w:rPr>
        <w:t xml:space="preserve">скопируйте </w:t>
      </w:r>
      <w:r w:rsidR="001B6F43" w:rsidRPr="00467529">
        <w:rPr>
          <w:highlight w:val="yellow"/>
        </w:rPr>
        <w:t xml:space="preserve">код вкладки приема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CR_HOSPPURPOSE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 xml:space="preserve"> –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Цель госпитализации</w:t>
      </w:r>
      <w:r w:rsidR="006C6DBE" w:rsidRPr="00467529">
        <w:rPr>
          <w:highlight w:val="yellow"/>
        </w:rPr>
        <w:t>»</w:t>
      </w:r>
      <w:r w:rsidR="00253688" w:rsidRPr="00467529">
        <w:rPr>
          <w:highlight w:val="yellow"/>
        </w:rPr>
        <w:t>;</w:t>
      </w:r>
    </w:p>
    <w:p w:rsidR="00253688" w:rsidRPr="00467529" w:rsidRDefault="002E6849" w:rsidP="00271B02">
      <w:pPr>
        <w:pStyle w:val="phlistitemized1"/>
        <w:rPr>
          <w:highlight w:val="yellow"/>
        </w:rPr>
      </w:pPr>
      <w:r w:rsidRPr="00467529">
        <w:rPr>
          <w:highlight w:val="yellow"/>
        </w:rPr>
        <w:t xml:space="preserve">перейдите </w:t>
      </w:r>
      <w:r w:rsidR="001B6F43" w:rsidRPr="00467529">
        <w:rPr>
          <w:highlight w:val="yellow"/>
        </w:rPr>
        <w:t xml:space="preserve">в раздел </w:t>
      </w:r>
      <w:r w:rsidR="006C6DBE" w:rsidRPr="00467529">
        <w:rPr>
          <w:highlight w:val="yellow"/>
        </w:rPr>
        <w:t>«</w:t>
      </w:r>
      <w:r w:rsidR="00F17BF6" w:rsidRPr="00467529">
        <w:rPr>
          <w:highlight w:val="yellow"/>
        </w:rPr>
        <w:t xml:space="preserve">Система/ </w:t>
      </w:r>
      <w:r w:rsidR="001B6F43" w:rsidRPr="00467529">
        <w:rPr>
          <w:highlight w:val="yellow"/>
        </w:rPr>
        <w:t>Конструктор шаблонов услуг</w:t>
      </w:r>
      <w:r w:rsidR="00F17BF6" w:rsidRPr="00467529">
        <w:rPr>
          <w:highlight w:val="yellow"/>
        </w:rPr>
        <w:t xml:space="preserve">/ </w:t>
      </w:r>
      <w:r w:rsidR="001B6F43" w:rsidRPr="00467529">
        <w:rPr>
          <w:highlight w:val="yellow"/>
        </w:rPr>
        <w:t>Состав шаблонов (вкладки)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 xml:space="preserve">. Откроется форма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Состав шаблонов (вкладки)</w:t>
      </w:r>
      <w:r w:rsidR="006C6DBE" w:rsidRPr="00467529">
        <w:rPr>
          <w:highlight w:val="yellow"/>
        </w:rPr>
        <w:t>»</w:t>
      </w:r>
      <w:r w:rsidR="008F08FD" w:rsidRPr="00467529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_Ref143274375 \h  \* MERGEFORMAT </w:instrText>
      </w:r>
      <w:r w:rsidR="008832FE">
        <w:fldChar w:fldCharType="separate"/>
      </w:r>
      <w:r w:rsidR="00EA27AE" w:rsidRPr="00467529">
        <w:rPr>
          <w:highlight w:val="yellow"/>
        </w:rPr>
        <w:t>Рисунок </w:t>
      </w:r>
      <w:r w:rsidR="00EA27AE" w:rsidRPr="00467529">
        <w:rPr>
          <w:noProof/>
          <w:highlight w:val="yellow"/>
        </w:rPr>
        <w:t>77</w:t>
      </w:r>
      <w:r w:rsidR="008832FE">
        <w:fldChar w:fldCharType="end"/>
      </w:r>
      <w:r w:rsidR="008F08FD" w:rsidRPr="00467529">
        <w:rPr>
          <w:highlight w:val="yellow"/>
        </w:rPr>
        <w:t>)</w:t>
      </w:r>
      <w:r w:rsidR="00253688" w:rsidRPr="00467529">
        <w:rPr>
          <w:highlight w:val="yellow"/>
        </w:rPr>
        <w:t>;</w:t>
      </w:r>
    </w:p>
    <w:p w:rsidR="00F17BF6" w:rsidRPr="00467529" w:rsidRDefault="001B6F43" w:rsidP="00F17BF6">
      <w:pPr>
        <w:pStyle w:val="phfigure"/>
        <w:rPr>
          <w:highlight w:val="yellow"/>
        </w:rPr>
      </w:pPr>
      <w:r w:rsidRPr="00467529">
        <w:rPr>
          <w:noProof/>
          <w:color w:val="000000" w:themeColor="text1"/>
          <w:highlight w:val="yellow"/>
        </w:rPr>
        <w:drawing>
          <wp:inline distT="0" distB="0" distL="0" distR="0">
            <wp:extent cx="5395595" cy="1627140"/>
            <wp:effectExtent l="19050" t="19050" r="0" b="0"/>
            <wp:docPr id="100223" name="Рисунок 100223" descr="Форма настройки состава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17028" name="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271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467529" w:rsidRDefault="00F17BF6" w:rsidP="008614E1">
      <w:pPr>
        <w:pStyle w:val="phfiguretitle"/>
        <w:rPr>
          <w:highlight w:val="yellow"/>
        </w:rPr>
      </w:pPr>
      <w:bookmarkStart w:id="279" w:name="_Ref143274375"/>
      <w:r w:rsidRPr="00467529">
        <w:rPr>
          <w:highlight w:val="yellow"/>
        </w:rPr>
        <w:t>Рисунок </w:t>
      </w:r>
      <w:r w:rsidR="00942D6B" w:rsidRPr="00467529">
        <w:rPr>
          <w:highlight w:val="yellow"/>
        </w:rPr>
        <w:fldChar w:fldCharType="begin"/>
      </w:r>
      <w:r w:rsidRPr="00467529">
        <w:rPr>
          <w:highlight w:val="yellow"/>
        </w:rPr>
        <w:instrText xml:space="preserve"> SEQ Рисунок \* ARABIC </w:instrText>
      </w:r>
      <w:r w:rsidR="00942D6B" w:rsidRPr="00467529">
        <w:rPr>
          <w:highlight w:val="yellow"/>
        </w:rPr>
        <w:fldChar w:fldCharType="separate"/>
      </w:r>
      <w:r w:rsidR="00EA27AE" w:rsidRPr="00467529">
        <w:rPr>
          <w:noProof/>
          <w:highlight w:val="yellow"/>
        </w:rPr>
        <w:t>77</w:t>
      </w:r>
      <w:r w:rsidR="00942D6B" w:rsidRPr="00467529">
        <w:rPr>
          <w:highlight w:val="yellow"/>
        </w:rPr>
        <w:fldChar w:fldCharType="end"/>
      </w:r>
      <w:bookmarkEnd w:id="279"/>
      <w:r w:rsidR="008F08FD" w:rsidRPr="00467529">
        <w:rPr>
          <w:highlight w:val="yellow"/>
        </w:rPr>
        <w:t xml:space="preserve"> – Форма «Состав шаблонов (вкладки)»</w:t>
      </w:r>
    </w:p>
    <w:p w:rsidR="00253688" w:rsidRPr="00467529" w:rsidRDefault="002E6849" w:rsidP="00271B02">
      <w:pPr>
        <w:pStyle w:val="phlistitemized1"/>
        <w:rPr>
          <w:highlight w:val="yellow"/>
        </w:rPr>
      </w:pPr>
      <w:r w:rsidRPr="00467529">
        <w:rPr>
          <w:highlight w:val="yellow"/>
        </w:rPr>
        <w:lastRenderedPageBreak/>
        <w:t xml:space="preserve">найдите </w:t>
      </w:r>
      <w:r w:rsidR="001B6F43" w:rsidRPr="00467529">
        <w:rPr>
          <w:highlight w:val="yellow"/>
        </w:rPr>
        <w:t xml:space="preserve">с помощью поиска вкладку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Цель госпитализации</w:t>
      </w:r>
      <w:r w:rsidR="006C6DBE" w:rsidRPr="00467529">
        <w:rPr>
          <w:highlight w:val="yellow"/>
        </w:rPr>
        <w:t>»</w:t>
      </w:r>
      <w:r w:rsidR="001B6F43" w:rsidRPr="00467529">
        <w:rPr>
          <w:highlight w:val="yellow"/>
        </w:rPr>
        <w:t xml:space="preserve"> с кодом </w:t>
      </w:r>
      <w:r w:rsidR="006C6DBE" w:rsidRPr="00467529">
        <w:rPr>
          <w:highlight w:val="yellow"/>
        </w:rPr>
        <w:t>«</w:t>
      </w:r>
      <w:r w:rsidR="001B6F43" w:rsidRPr="00467529">
        <w:rPr>
          <w:highlight w:val="yellow"/>
        </w:rPr>
        <w:t>CR_HOSPPURPOSE</w:t>
      </w:r>
      <w:r w:rsidR="006C6DBE" w:rsidRPr="00467529">
        <w:rPr>
          <w:highlight w:val="yellow"/>
        </w:rPr>
        <w:t>»</w:t>
      </w:r>
      <w:r w:rsidR="00253688" w:rsidRPr="00467529">
        <w:rPr>
          <w:highlight w:val="yellow"/>
        </w:rPr>
        <w:t>;</w:t>
      </w:r>
    </w:p>
    <w:p w:rsidR="00253688" w:rsidRDefault="002E6849" w:rsidP="00271B02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Вкладки шаблонов: поля: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_Ref143274423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78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4323940"/>
            <wp:effectExtent l="19050" t="19050" r="0" b="635"/>
            <wp:docPr id="100224" name="Рисунок 100224" descr="Окно добавления полей вкладок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42958" name="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80" w:name="_Ref143274423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78</w:t>
      </w:r>
      <w:r w:rsidR="00942D6B">
        <w:fldChar w:fldCharType="end"/>
      </w:r>
      <w:bookmarkEnd w:id="280"/>
      <w:r w:rsidR="008F08FD">
        <w:t xml:space="preserve"> – О</w:t>
      </w:r>
      <w:r w:rsidR="008F08FD" w:rsidRPr="006C6DBE">
        <w:t>кно «Вкладки шаблонов: поля: Добавление»</w:t>
      </w:r>
    </w:p>
    <w:p w:rsidR="00253688" w:rsidRDefault="002E6849" w:rsidP="00271B02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271B02">
        <w:instrText xml:space="preserve"> REF _Ref143267841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39</w:t>
      </w:r>
      <w:r w:rsidR="00942D6B">
        <w:fldChar w:fldCharType="end"/>
      </w:r>
      <w:r w:rsidR="00271B02">
        <w:t>)</w:t>
      </w:r>
      <w:r w:rsidR="00253688">
        <w:t>;</w:t>
      </w:r>
    </w:p>
    <w:p w:rsidR="00271B02" w:rsidRDefault="00CC5D3B" w:rsidP="00271B02">
      <w:pPr>
        <w:pStyle w:val="phtabletitle"/>
      </w:pPr>
      <w:bookmarkStart w:id="281" w:name="_Ref143267841"/>
      <w:r>
        <w:t>Таблица </w:t>
      </w:r>
      <w:r w:rsidR="00942D6B">
        <w:fldChar w:fldCharType="begin"/>
      </w:r>
      <w:r w:rsidR="00271B02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39</w:t>
      </w:r>
      <w:r w:rsidR="00942D6B">
        <w:fldChar w:fldCharType="end"/>
      </w:r>
      <w:bookmarkEnd w:id="281"/>
      <w:r w:rsidR="00271B02">
        <w:t xml:space="preserve"> – </w:t>
      </w:r>
      <w:r w:rsidR="00271B02" w:rsidRPr="006C6DBE">
        <w:rPr>
          <w:color w:val="000000" w:themeColor="text1"/>
        </w:rPr>
        <w:t>Заполнение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3085"/>
        <w:gridCol w:w="7329"/>
      </w:tblGrid>
      <w:tr w:rsidR="006C6DBE" w:rsidRPr="006C6DBE" w:rsidTr="00271B02">
        <w:trPr>
          <w:tblHeader/>
        </w:trPr>
        <w:tc>
          <w:tcPr>
            <w:tcW w:w="1481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282" w:name="scroll-bookmark-125"/>
            <w:r w:rsidRPr="006C6DBE">
              <w:rPr>
                <w:color w:val="000000" w:themeColor="text1"/>
              </w:rPr>
              <w:t>Наименование поля</w:t>
            </w:r>
            <w:bookmarkEnd w:id="282"/>
          </w:p>
        </w:tc>
        <w:tc>
          <w:tcPr>
            <w:tcW w:w="3519" w:type="pct"/>
          </w:tcPr>
          <w:p w:rsidR="008006DB" w:rsidRPr="006C6DBE" w:rsidRDefault="00E248BA" w:rsidP="006C6DBE">
            <w:pPr>
              <w:pStyle w:val="phtablecolcaption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Значение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CR_HOSP</w:t>
            </w:r>
            <w:r w:rsidR="00975C96" w:rsidRPr="006C6DBE">
              <w:rPr>
                <w:color w:val="000000" w:themeColor="text1"/>
              </w:rPr>
              <w:t>_</w:t>
            </w:r>
            <w:r w:rsidRPr="006C6DBE">
              <w:rPr>
                <w:color w:val="000000" w:themeColor="text1"/>
              </w:rPr>
              <w:t>PURPOSE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Цель госпитализации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ONKO_HOSP_PURPOSES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oY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Расположение по oX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Высота (rows)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271B02">
        <w:tc>
          <w:tcPr>
            <w:tcW w:w="1481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351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</w:tr>
    </w:tbl>
    <w:p w:rsidR="00271B02" w:rsidRDefault="00271B02" w:rsidP="00271B02">
      <w:pPr>
        <w:pStyle w:val="phnormal"/>
      </w:pPr>
    </w:p>
    <w:p w:rsidR="00253688" w:rsidRDefault="002E6849" w:rsidP="00271B02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Поле вкладки отобразится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E248BA">
        <w:t>.</w:t>
      </w:r>
    </w:p>
    <w:p w:rsidR="008006DB" w:rsidRPr="00850B74" w:rsidRDefault="001B6F43">
      <w:pPr>
        <w:pStyle w:val="2"/>
        <w:rPr>
          <w:color w:val="000000" w:themeColor="text1"/>
          <w:highlight w:val="yellow"/>
        </w:rPr>
      </w:pPr>
      <w:bookmarkStart w:id="283" w:name="scroll-bookmark-126"/>
      <w:bookmarkStart w:id="284" w:name="_Toc143178166"/>
      <w:bookmarkStart w:id="285" w:name="_Toc143275740"/>
      <w:r w:rsidRPr="006C6DBE">
        <w:rPr>
          <w:color w:val="000000" w:themeColor="text1"/>
        </w:rPr>
        <w:t xml:space="preserve">Настройка полей шаблона услуги </w:t>
      </w:r>
      <w:r w:rsidR="00E9179B">
        <w:rPr>
          <w:color w:val="000000" w:themeColor="text1"/>
        </w:rPr>
        <w:t>«</w:t>
      </w:r>
      <w:r w:rsidRPr="00850B74">
        <w:rPr>
          <w:color w:val="000000" w:themeColor="text1"/>
          <w:highlight w:val="yellow"/>
        </w:rPr>
        <w:t>Лучевая терапия</w:t>
      </w:r>
      <w:bookmarkEnd w:id="283"/>
      <w:bookmarkEnd w:id="284"/>
      <w:r w:rsidR="00E9179B" w:rsidRPr="00850B74">
        <w:rPr>
          <w:color w:val="000000" w:themeColor="text1"/>
          <w:highlight w:val="yellow"/>
        </w:rPr>
        <w:t>»</w:t>
      </w:r>
      <w:bookmarkEnd w:id="285"/>
    </w:p>
    <w:p w:rsidR="008006DB" w:rsidRPr="00850B74" w:rsidRDefault="001B6F43" w:rsidP="00271B02">
      <w:pPr>
        <w:pStyle w:val="phlistitemizedtitle"/>
        <w:rPr>
          <w:highlight w:val="yellow"/>
        </w:rPr>
      </w:pPr>
      <w:r w:rsidRPr="00850B74">
        <w:rPr>
          <w:highlight w:val="yellow"/>
        </w:rPr>
        <w:t xml:space="preserve">Настройте поля шаблона услуги </w:t>
      </w:r>
      <w:r w:rsidR="006C6DBE" w:rsidRPr="00850B74">
        <w:rPr>
          <w:highlight w:val="yellow"/>
        </w:rPr>
        <w:t>«</w:t>
      </w:r>
      <w:r w:rsidRPr="00850B74">
        <w:rPr>
          <w:highlight w:val="yellow"/>
        </w:rPr>
        <w:t>Лучевая терапия</w:t>
      </w:r>
      <w:r w:rsidR="006C6DBE" w:rsidRPr="00850B74">
        <w:rPr>
          <w:highlight w:val="yellow"/>
        </w:rPr>
        <w:t>»</w:t>
      </w:r>
      <w:r w:rsidRPr="00850B74">
        <w:rPr>
          <w:highlight w:val="yellow"/>
        </w:rPr>
        <w:t xml:space="preserve">. </w:t>
      </w:r>
      <w:r w:rsidR="00B16EEE" w:rsidRPr="00850B74">
        <w:rPr>
          <w:highlight w:val="yellow"/>
        </w:rPr>
        <w:t xml:space="preserve">Для этого выполните </w:t>
      </w:r>
      <w:r w:rsidR="008F08FD" w:rsidRPr="00850B74">
        <w:rPr>
          <w:highlight w:val="yellow"/>
        </w:rPr>
        <w:t>следующие действия</w:t>
      </w:r>
      <w:r w:rsidR="00B16EEE" w:rsidRPr="00850B74">
        <w:rPr>
          <w:highlight w:val="yellow"/>
        </w:rPr>
        <w:t>:</w:t>
      </w:r>
    </w:p>
    <w:p w:rsidR="00253688" w:rsidRPr="00850B74" w:rsidRDefault="001B6F43" w:rsidP="00271B02">
      <w:pPr>
        <w:pStyle w:val="phlistitemized1"/>
        <w:rPr>
          <w:highlight w:val="yellow"/>
        </w:rPr>
      </w:pPr>
      <w:r w:rsidRPr="00850B74">
        <w:rPr>
          <w:highlight w:val="yellow"/>
        </w:rPr>
        <w:t>Выбе</w:t>
      </w:r>
      <w:r w:rsidR="002E6849" w:rsidRPr="00850B74">
        <w:rPr>
          <w:highlight w:val="yellow"/>
        </w:rPr>
        <w:t>р</w:t>
      </w:r>
      <w:r w:rsidRPr="00850B74">
        <w:rPr>
          <w:highlight w:val="yellow"/>
        </w:rPr>
        <w:t xml:space="preserve">ите пункт главного меню </w:t>
      </w:r>
      <w:r w:rsidR="006C6DBE" w:rsidRPr="00850B74">
        <w:rPr>
          <w:highlight w:val="yellow"/>
        </w:rPr>
        <w:t>«</w:t>
      </w:r>
      <w:r w:rsidRPr="00850B74">
        <w:rPr>
          <w:highlight w:val="yellow"/>
        </w:rPr>
        <w:t>Система</w:t>
      </w:r>
      <w:r w:rsidR="00F17BF6" w:rsidRPr="00850B74">
        <w:rPr>
          <w:highlight w:val="yellow"/>
        </w:rPr>
        <w:t xml:space="preserve">/ </w:t>
      </w:r>
      <w:r w:rsidRPr="00850B74">
        <w:rPr>
          <w:highlight w:val="yellow"/>
        </w:rPr>
        <w:t>Конструктор шаблонов услуг</w:t>
      </w:r>
      <w:r w:rsidR="00F17BF6" w:rsidRPr="00850B74">
        <w:rPr>
          <w:highlight w:val="yellow"/>
        </w:rPr>
        <w:t xml:space="preserve">/ </w:t>
      </w:r>
      <w:r w:rsidRPr="00850B74">
        <w:rPr>
          <w:highlight w:val="yellow"/>
        </w:rPr>
        <w:t>Шаблоны услуг</w:t>
      </w:r>
      <w:r w:rsidR="006C6DBE" w:rsidRPr="00850B74">
        <w:rPr>
          <w:highlight w:val="yellow"/>
        </w:rPr>
        <w:t>»</w:t>
      </w:r>
      <w:r w:rsidRPr="00850B74">
        <w:rPr>
          <w:highlight w:val="yellow"/>
        </w:rPr>
        <w:t xml:space="preserve">. Откроется форма </w:t>
      </w:r>
      <w:r w:rsidR="006C6DBE" w:rsidRPr="00850B74">
        <w:rPr>
          <w:highlight w:val="yellow"/>
        </w:rPr>
        <w:t>«</w:t>
      </w:r>
      <w:r w:rsidRPr="00850B74">
        <w:rPr>
          <w:highlight w:val="yellow"/>
        </w:rPr>
        <w:t>Шаблоны услуг</w:t>
      </w:r>
      <w:r w:rsidR="006C6DBE" w:rsidRPr="00850B74">
        <w:rPr>
          <w:highlight w:val="yellow"/>
        </w:rPr>
        <w:t>»</w:t>
      </w:r>
      <w:r w:rsidR="008F08FD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_Ref143274436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79</w:t>
      </w:r>
      <w:r w:rsidR="008832FE">
        <w:fldChar w:fldCharType="end"/>
      </w:r>
      <w:r w:rsidR="008F08FD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467529" w:rsidP="00F17BF6">
      <w:pPr>
        <w:pStyle w:val="phfigure"/>
        <w:rPr>
          <w:highlight w:val="yellow"/>
        </w:rPr>
      </w:pPr>
      <w:r w:rsidRPr="00850B74">
        <w:rPr>
          <w:noProof/>
          <w:highlight w:val="yellow"/>
        </w:rPr>
        <w:drawing>
          <wp:inline distT="0" distB="0" distL="0" distR="0">
            <wp:extent cx="6474208" cy="2317898"/>
            <wp:effectExtent l="19050" t="0" r="279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3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BE" w:rsidRPr="00850B74" w:rsidRDefault="00F17BF6" w:rsidP="00F17BF6">
      <w:pPr>
        <w:pStyle w:val="phfiguretitle"/>
        <w:rPr>
          <w:highlight w:val="yellow"/>
        </w:rPr>
      </w:pPr>
      <w:bookmarkStart w:id="286" w:name="_Ref143274436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79</w:t>
      </w:r>
      <w:r w:rsidR="00942D6B" w:rsidRPr="00850B74">
        <w:rPr>
          <w:highlight w:val="yellow"/>
        </w:rPr>
        <w:fldChar w:fldCharType="end"/>
      </w:r>
      <w:bookmarkEnd w:id="286"/>
      <w:r w:rsidR="008F08FD" w:rsidRPr="00850B74">
        <w:rPr>
          <w:highlight w:val="yellow"/>
        </w:rPr>
        <w:t xml:space="preserve"> – Форма «Шаблоны услуг»</w:t>
      </w:r>
    </w:p>
    <w:p w:rsidR="008006DB" w:rsidRPr="00850B74" w:rsidRDefault="002E6849" w:rsidP="00271B02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найдите </w:t>
      </w:r>
      <w:r w:rsidR="001B6F43" w:rsidRPr="00850B74">
        <w:rPr>
          <w:highlight w:val="yellow"/>
        </w:rPr>
        <w:t xml:space="preserve">шаблон услуги лучевой терапии в блоке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Шаблоны приемов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>.</w:t>
      </w:r>
      <w:r w:rsidR="006C6DBE" w:rsidRPr="00850B74">
        <w:rPr>
          <w:highlight w:val="yellow"/>
        </w:rPr>
        <w:t xml:space="preserve"> </w:t>
      </w:r>
    </w:p>
    <w:p w:rsidR="008006DB" w:rsidRPr="00850B74" w:rsidRDefault="00271B02" w:rsidP="00271B02">
      <w:pPr>
        <w:pStyle w:val="phnormal"/>
        <w:rPr>
          <w:highlight w:val="yellow"/>
        </w:rPr>
      </w:pPr>
      <w:r w:rsidRPr="00850B74">
        <w:rPr>
          <w:b/>
          <w:highlight w:val="yellow"/>
        </w:rPr>
        <w:t>Примечание</w:t>
      </w:r>
      <w:r w:rsidRPr="00850B74">
        <w:rPr>
          <w:highlight w:val="yellow"/>
        </w:rPr>
        <w:t xml:space="preserve"> – Коды шаблона и вкладок могут иметь другие наименования, важно верно настроить константы и поля.</w:t>
      </w:r>
    </w:p>
    <w:p w:rsidR="00253688" w:rsidRPr="00850B74" w:rsidRDefault="002E6849" w:rsidP="00271B02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перейдите </w:t>
      </w:r>
      <w:r w:rsidR="001B6F43" w:rsidRPr="00850B74">
        <w:rPr>
          <w:highlight w:val="yellow"/>
        </w:rPr>
        <w:t xml:space="preserve">на вкладку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приема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в нижнем блоке</w:t>
      </w:r>
      <w:r w:rsidR="00253688" w:rsidRPr="00850B74">
        <w:rPr>
          <w:highlight w:val="yellow"/>
        </w:rPr>
        <w:t>;</w:t>
      </w:r>
    </w:p>
    <w:p w:rsidR="00253688" w:rsidRPr="00850B74" w:rsidRDefault="002E6849" w:rsidP="00271B02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скопируйте </w:t>
      </w:r>
      <w:r w:rsidR="001B6F43" w:rsidRPr="00850B74">
        <w:rPr>
          <w:highlight w:val="yellow"/>
        </w:rPr>
        <w:t xml:space="preserve">код вкладки приема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CR_RAD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–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Лучевая терапия</w:t>
      </w:r>
      <w:r w:rsidR="006C6DBE" w:rsidRPr="00850B74">
        <w:rPr>
          <w:highlight w:val="yellow"/>
        </w:rPr>
        <w:t>»</w:t>
      </w:r>
      <w:r w:rsidR="00253688" w:rsidRPr="00850B74">
        <w:rPr>
          <w:highlight w:val="yellow"/>
        </w:rPr>
        <w:t>;</w:t>
      </w:r>
    </w:p>
    <w:p w:rsidR="00253688" w:rsidRPr="00850B74" w:rsidRDefault="002E6849" w:rsidP="00271B02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перейдите </w:t>
      </w:r>
      <w:r w:rsidR="001B6F43" w:rsidRPr="00850B74">
        <w:rPr>
          <w:highlight w:val="yellow"/>
        </w:rPr>
        <w:t xml:space="preserve">в раздел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Система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Конструктор шаблонов услуг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Состав шаблонов (вкладки)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форма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Состав шаблонов (вкладки)</w:t>
      </w:r>
      <w:r w:rsidR="006C6DBE" w:rsidRPr="00850B74">
        <w:rPr>
          <w:highlight w:val="yellow"/>
        </w:rPr>
        <w:t>»</w:t>
      </w:r>
      <w:r w:rsidR="008F08FD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_Ref143274450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80</w:t>
      </w:r>
      <w:r w:rsidR="008832FE">
        <w:fldChar w:fldCharType="end"/>
      </w:r>
      <w:r w:rsidR="008F08FD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1B6F43" w:rsidP="00F17BF6">
      <w:pPr>
        <w:pStyle w:val="phfigure"/>
        <w:rPr>
          <w:highlight w:val="yellow"/>
        </w:rPr>
      </w:pPr>
      <w:r w:rsidRPr="00850B74">
        <w:rPr>
          <w:noProof/>
          <w:color w:val="000000" w:themeColor="text1"/>
          <w:highlight w:val="yellow"/>
        </w:rPr>
        <w:lastRenderedPageBreak/>
        <w:drawing>
          <wp:inline distT="0" distB="0" distL="0" distR="0">
            <wp:extent cx="5395595" cy="1762320"/>
            <wp:effectExtent l="19050" t="19050" r="0" b="9525"/>
            <wp:docPr id="100230" name="Рисунок 100230" descr="Форма настройки состава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82512" name="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623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850B74" w:rsidRDefault="00F17BF6" w:rsidP="008614E1">
      <w:pPr>
        <w:pStyle w:val="phfiguretitle"/>
        <w:rPr>
          <w:highlight w:val="yellow"/>
        </w:rPr>
      </w:pPr>
      <w:bookmarkStart w:id="287" w:name="_Ref143274450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80</w:t>
      </w:r>
      <w:r w:rsidR="00942D6B" w:rsidRPr="00850B74">
        <w:rPr>
          <w:highlight w:val="yellow"/>
        </w:rPr>
        <w:fldChar w:fldCharType="end"/>
      </w:r>
      <w:bookmarkEnd w:id="287"/>
      <w:r w:rsidR="008F08FD" w:rsidRPr="00850B74">
        <w:rPr>
          <w:highlight w:val="yellow"/>
        </w:rPr>
        <w:t xml:space="preserve"> – Форма «Состав шаблонов (вкладки)»</w:t>
      </w:r>
    </w:p>
    <w:p w:rsidR="00253688" w:rsidRDefault="002E6849" w:rsidP="00271B02">
      <w:pPr>
        <w:pStyle w:val="phlistitemized1"/>
      </w:pPr>
      <w:r w:rsidRPr="00850B74">
        <w:rPr>
          <w:highlight w:val="yellow"/>
        </w:rPr>
        <w:t xml:space="preserve">найдите </w:t>
      </w:r>
      <w:r w:rsidR="001B6F43" w:rsidRPr="00850B74">
        <w:rPr>
          <w:highlight w:val="yellow"/>
        </w:rPr>
        <w:t xml:space="preserve">с помощью поиска вкладку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Лучевая терапия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с кодом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CR_RAD</w:t>
      </w:r>
      <w:r w:rsidR="006C6DBE" w:rsidRPr="006C6DBE">
        <w:t>»</w:t>
      </w:r>
      <w:r w:rsidR="00253688">
        <w:t>;</w:t>
      </w:r>
    </w:p>
    <w:p w:rsidR="00253688" w:rsidRDefault="002E6849" w:rsidP="00271B02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Вкладки шаблонов: поля: Добавление</w:t>
      </w:r>
      <w:r w:rsidR="006C6DBE" w:rsidRPr="006C6DBE">
        <w:t>»</w:t>
      </w:r>
      <w:r w:rsidR="008F08FD">
        <w:t xml:space="preserve"> (</w:t>
      </w:r>
      <w:r w:rsidR="00942D6B">
        <w:fldChar w:fldCharType="begin"/>
      </w:r>
      <w:r w:rsidR="008F08FD">
        <w:instrText xml:space="preserve"> REF _Ref143274459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81</w:t>
      </w:r>
      <w:r w:rsidR="00942D6B">
        <w:fldChar w:fldCharType="end"/>
      </w:r>
      <w:r w:rsidR="008F08FD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4323940"/>
            <wp:effectExtent l="19050" t="19050" r="0" b="635"/>
            <wp:docPr id="100231" name="Рисунок 100231" descr="Окно добавления полей вкладок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18707" name="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88" w:name="_Ref143274459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81</w:t>
      </w:r>
      <w:r w:rsidR="00942D6B">
        <w:fldChar w:fldCharType="end"/>
      </w:r>
      <w:bookmarkEnd w:id="288"/>
      <w:r w:rsidR="008F08FD">
        <w:t xml:space="preserve"> – О</w:t>
      </w:r>
      <w:r w:rsidR="008F08FD" w:rsidRPr="006C6DBE">
        <w:t>кно «Вкладки шаблонов: поля: Добавление»</w:t>
      </w:r>
    </w:p>
    <w:p w:rsidR="00253688" w:rsidRDefault="002E6849" w:rsidP="00271B02">
      <w:pPr>
        <w:pStyle w:val="phlistitemized1"/>
      </w:pPr>
      <w:r w:rsidRPr="006C6DBE">
        <w:t xml:space="preserve">заполните </w:t>
      </w:r>
      <w:r w:rsidR="001B6F43" w:rsidRPr="006C6DBE">
        <w:t>поля в открывшемся окне для каждого поля вкладки поочередно</w:t>
      </w:r>
      <w:r w:rsidR="00271B02">
        <w:t xml:space="preserve"> (</w:t>
      </w:r>
      <w:r w:rsidR="00942D6B">
        <w:fldChar w:fldCharType="begin"/>
      </w:r>
      <w:r w:rsidR="00CC5D3B">
        <w:instrText xml:space="preserve"> REF _Ref143272308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40</w:t>
      </w:r>
      <w:r w:rsidR="00942D6B">
        <w:fldChar w:fldCharType="end"/>
      </w:r>
      <w:r w:rsidR="00271B02">
        <w:t>)</w:t>
      </w:r>
      <w:r w:rsidR="00253688">
        <w:t>;</w:t>
      </w:r>
    </w:p>
    <w:p w:rsidR="00271B02" w:rsidRDefault="00CC5D3B" w:rsidP="00271B02">
      <w:pPr>
        <w:pStyle w:val="phtabletitle"/>
      </w:pPr>
      <w:bookmarkStart w:id="289" w:name="_Ref143272308"/>
      <w:r>
        <w:lastRenderedPageBreak/>
        <w:t>Таблица </w:t>
      </w:r>
      <w:r w:rsidR="00942D6B">
        <w:fldChar w:fldCharType="begin"/>
      </w:r>
      <w:r w:rsidR="00271B02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40</w:t>
      </w:r>
      <w:r w:rsidR="00942D6B">
        <w:fldChar w:fldCharType="end"/>
      </w:r>
      <w:bookmarkEnd w:id="289"/>
      <w:r w:rsidR="00271B02">
        <w:t xml:space="preserve"> – </w:t>
      </w:r>
      <w:r w:rsidR="00271B02" w:rsidRPr="006C6DBE">
        <w:rPr>
          <w:color w:val="000000" w:themeColor="text1"/>
        </w:rPr>
        <w:t>Заполнение полей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811"/>
        <w:gridCol w:w="1721"/>
        <w:gridCol w:w="1720"/>
        <w:gridCol w:w="1720"/>
        <w:gridCol w:w="1720"/>
        <w:gridCol w:w="1722"/>
      </w:tblGrid>
      <w:tr w:rsidR="00271B02" w:rsidRPr="006C6DBE" w:rsidTr="00C87A67">
        <w:trPr>
          <w:tblHeader/>
        </w:trPr>
        <w:tc>
          <w:tcPr>
            <w:tcW w:w="869" w:type="pct"/>
          </w:tcPr>
          <w:p w:rsidR="00271B02" w:rsidRPr="006C6DBE" w:rsidRDefault="00271B02" w:rsidP="00271B02">
            <w:pPr>
              <w:pStyle w:val="phtablecolcaption"/>
            </w:pPr>
            <w:bookmarkStart w:id="290" w:name="scroll-bookmark-128"/>
            <w:bookmarkEnd w:id="290"/>
            <w:r>
              <w:t>Наименование</w:t>
            </w:r>
          </w:p>
        </w:tc>
        <w:tc>
          <w:tcPr>
            <w:tcW w:w="4131" w:type="pct"/>
            <w:gridSpan w:val="5"/>
          </w:tcPr>
          <w:p w:rsidR="00271B02" w:rsidRPr="006C6DBE" w:rsidRDefault="00271B02" w:rsidP="00271B02">
            <w:pPr>
              <w:pStyle w:val="phtablecolcaption"/>
            </w:pPr>
            <w:r>
              <w:t>Значение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CR_RAD_CHAR_TREAT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CR_COURSE_NUM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CR_DATE_BEGIN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CR_DATE_END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CR_THER_STAGE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Характер лучевой терапии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Номер курса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начала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окончания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Этап лечения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VARCHAR2(10)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ONKO_THERAPY_STAGES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oY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oX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Высота (rows)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 значения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Наследовать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агрегации наследования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Последнее посещение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 текущему случаю заболевания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поиска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 запрашивается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  <w:bookmarkStart w:id="291" w:name="scroll-bookmark-129"/>
            <w:bookmarkEnd w:id="291"/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облучения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лучевой терапии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Радиомодификаторы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Поля облучения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Осложнения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CR_MODE_RADIATION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CR_RADIATION_KIND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CR_RADIOMODIF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CR_RAD_AREAS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CR_COMPLICATIONS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облучения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лучевой терапии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Радиомодификаторы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Поля облучения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Осложнения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Способ редактирования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CR_RAD_AREAS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CR_COMPLICATIONS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ONKO_RADIATION_MODES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ONKO_RADIATION_KINDS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ONKO_RADIOMODIFS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oY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oX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Высота (rows)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 значения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агрегации наследования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поиска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</w:tr>
      <w:tr w:rsidR="00271B02" w:rsidRPr="006C6DBE" w:rsidTr="00271B02">
        <w:tc>
          <w:tcPr>
            <w:tcW w:w="869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 запрашивается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 запрашивается</w:t>
            </w:r>
          </w:p>
        </w:tc>
        <w:tc>
          <w:tcPr>
            <w:tcW w:w="8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 запрашивается</w:t>
            </w:r>
          </w:p>
        </w:tc>
      </w:tr>
    </w:tbl>
    <w:p w:rsidR="00271B02" w:rsidRDefault="00271B02" w:rsidP="00271B02">
      <w:pPr>
        <w:pStyle w:val="phnormal"/>
      </w:pPr>
    </w:p>
    <w:p w:rsidR="00253688" w:rsidRDefault="002E6849" w:rsidP="00271B02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Поле вкладки отобразится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E248BA">
        <w:t>.</w:t>
      </w:r>
    </w:p>
    <w:p w:rsidR="008006DB" w:rsidRPr="00850B74" w:rsidRDefault="001B6F43">
      <w:pPr>
        <w:pStyle w:val="2"/>
        <w:rPr>
          <w:color w:val="000000" w:themeColor="text1"/>
          <w:highlight w:val="yellow"/>
        </w:rPr>
      </w:pPr>
      <w:bookmarkStart w:id="292" w:name="scroll-bookmark-130"/>
      <w:bookmarkStart w:id="293" w:name="_Toc143178167"/>
      <w:bookmarkStart w:id="294" w:name="_Toc143275741"/>
      <w:r w:rsidRPr="00850B74">
        <w:rPr>
          <w:color w:val="000000" w:themeColor="text1"/>
          <w:highlight w:val="yellow"/>
        </w:rPr>
        <w:t>Настройка полей услуг, относящихся к медикаментозному лечению</w:t>
      </w:r>
      <w:bookmarkEnd w:id="292"/>
      <w:bookmarkEnd w:id="293"/>
      <w:bookmarkEnd w:id="294"/>
    </w:p>
    <w:p w:rsidR="008006DB" w:rsidRPr="00850B74" w:rsidRDefault="001B6F43" w:rsidP="00C87A67">
      <w:pPr>
        <w:pStyle w:val="phlistitemizedtitle"/>
        <w:rPr>
          <w:highlight w:val="yellow"/>
        </w:rPr>
      </w:pPr>
      <w:r w:rsidRPr="00850B74">
        <w:rPr>
          <w:highlight w:val="yellow"/>
        </w:rPr>
        <w:t xml:space="preserve">Настройте поля услуг, относящихся к медикаментозному лечению. </w:t>
      </w:r>
      <w:r w:rsidR="00B16EEE" w:rsidRPr="00850B74">
        <w:rPr>
          <w:highlight w:val="yellow"/>
        </w:rPr>
        <w:t xml:space="preserve">Для этого выполните </w:t>
      </w:r>
      <w:r w:rsidR="008F08FD" w:rsidRPr="00850B74">
        <w:rPr>
          <w:highlight w:val="yellow"/>
        </w:rPr>
        <w:t>следующие действия</w:t>
      </w:r>
      <w:r w:rsidR="00B16EEE" w:rsidRPr="00850B74">
        <w:rPr>
          <w:highlight w:val="yellow"/>
        </w:rPr>
        <w:t>:</w:t>
      </w:r>
    </w:p>
    <w:p w:rsidR="00253688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выберите </w:t>
      </w:r>
      <w:r w:rsidR="001B6F43" w:rsidRPr="00850B74">
        <w:rPr>
          <w:highlight w:val="yellow"/>
        </w:rPr>
        <w:t xml:space="preserve">пункт главного меню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Система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Конструктор шаблонов услуг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Шаблоны услуг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форма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Шаблоны услуг</w:t>
      </w:r>
      <w:r w:rsidR="006C6DBE" w:rsidRPr="00850B74">
        <w:rPr>
          <w:highlight w:val="yellow"/>
        </w:rPr>
        <w:t>»</w:t>
      </w:r>
      <w:r w:rsidR="008F08FD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_Ref143274474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82</w:t>
      </w:r>
      <w:r w:rsidR="008832FE">
        <w:fldChar w:fldCharType="end"/>
      </w:r>
      <w:r w:rsidR="008F08FD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850B74" w:rsidP="00F17BF6">
      <w:pPr>
        <w:pStyle w:val="phfigure"/>
        <w:rPr>
          <w:highlight w:val="yellow"/>
        </w:rPr>
      </w:pPr>
      <w:r w:rsidRPr="00850B74">
        <w:rPr>
          <w:noProof/>
          <w:highlight w:val="yellow"/>
        </w:rPr>
        <w:lastRenderedPageBreak/>
        <w:drawing>
          <wp:inline distT="0" distB="0" distL="0" distR="0">
            <wp:extent cx="6475730" cy="1971593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7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BE" w:rsidRPr="00850B74" w:rsidRDefault="00F17BF6" w:rsidP="008614E1">
      <w:pPr>
        <w:pStyle w:val="phfiguretitle"/>
        <w:rPr>
          <w:highlight w:val="yellow"/>
        </w:rPr>
      </w:pPr>
      <w:bookmarkStart w:id="295" w:name="_Ref143274474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82</w:t>
      </w:r>
      <w:r w:rsidR="00942D6B" w:rsidRPr="00850B74">
        <w:rPr>
          <w:highlight w:val="yellow"/>
        </w:rPr>
        <w:fldChar w:fldCharType="end"/>
      </w:r>
      <w:bookmarkEnd w:id="295"/>
      <w:r w:rsidR="008F08FD" w:rsidRPr="00850B74">
        <w:rPr>
          <w:highlight w:val="yellow"/>
        </w:rPr>
        <w:t xml:space="preserve"> – Форма «Шаблоны услуг»</w:t>
      </w:r>
    </w:p>
    <w:p w:rsidR="008006DB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найдите </w:t>
      </w:r>
      <w:r w:rsidR="001B6F43" w:rsidRPr="00850B74">
        <w:rPr>
          <w:highlight w:val="yellow"/>
        </w:rPr>
        <w:t xml:space="preserve">шаблон услуги, из которого необходимо производить наследование медикаментов (т.е. шаблон, у которого есть вкладка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Назначения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и поле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Тип лечения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) в блоке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Шаблоны приемов</w:t>
      </w:r>
      <w:r w:rsidR="006C6DBE" w:rsidRPr="00850B74">
        <w:rPr>
          <w:highlight w:val="yellow"/>
        </w:rPr>
        <w:t>»</w:t>
      </w:r>
      <w:r w:rsidR="00EA27AE" w:rsidRPr="00850B74">
        <w:rPr>
          <w:highlight w:val="yellow"/>
        </w:rPr>
        <w:t>;</w:t>
      </w:r>
    </w:p>
    <w:p w:rsidR="008006DB" w:rsidRPr="00850B74" w:rsidRDefault="00C87A67" w:rsidP="00C87A67">
      <w:pPr>
        <w:pStyle w:val="phnormal"/>
        <w:rPr>
          <w:highlight w:val="yellow"/>
        </w:rPr>
      </w:pPr>
      <w:r w:rsidRPr="00850B74">
        <w:rPr>
          <w:b/>
          <w:highlight w:val="yellow"/>
        </w:rPr>
        <w:t>Примечание</w:t>
      </w:r>
      <w:r w:rsidRPr="00850B74">
        <w:rPr>
          <w:highlight w:val="yellow"/>
        </w:rPr>
        <w:t xml:space="preserve"> – Коды шаблона и вкладок могут иметь другие наименования, важно верно настроить константы и поля.</w:t>
      </w:r>
    </w:p>
    <w:p w:rsidR="00253688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перейдите </w:t>
      </w:r>
      <w:r w:rsidR="001B6F43" w:rsidRPr="00850B74">
        <w:rPr>
          <w:highlight w:val="yellow"/>
        </w:rPr>
        <w:t xml:space="preserve">на вкладку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приема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в нижнем блоке</w:t>
      </w:r>
      <w:r w:rsidR="00253688" w:rsidRPr="00850B74">
        <w:rPr>
          <w:highlight w:val="yellow"/>
        </w:rPr>
        <w:t>;</w:t>
      </w:r>
    </w:p>
    <w:p w:rsidR="00253688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скопируйте </w:t>
      </w:r>
      <w:r w:rsidR="001B6F43" w:rsidRPr="00850B74">
        <w:rPr>
          <w:highlight w:val="yellow"/>
        </w:rPr>
        <w:t>код интересующей вкладки приема</w:t>
      </w:r>
      <w:r w:rsidR="00253688" w:rsidRPr="00850B74">
        <w:rPr>
          <w:highlight w:val="yellow"/>
        </w:rPr>
        <w:t>;</w:t>
      </w:r>
    </w:p>
    <w:p w:rsidR="00253688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перейдите </w:t>
      </w:r>
      <w:r w:rsidR="001B6F43" w:rsidRPr="00850B74">
        <w:rPr>
          <w:highlight w:val="yellow"/>
        </w:rPr>
        <w:t xml:space="preserve">в раздел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Система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Конструктор шаблонов услуг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Состав шаблонов (вкладки)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форма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Состав шаблонов (вкладки)</w:t>
      </w:r>
      <w:r w:rsidR="006C6DBE" w:rsidRPr="00850B74">
        <w:rPr>
          <w:highlight w:val="yellow"/>
        </w:rPr>
        <w:t>»</w:t>
      </w:r>
      <w:r w:rsidR="008F08FD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_Ref143274493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83</w:t>
      </w:r>
      <w:r w:rsidR="008832FE">
        <w:fldChar w:fldCharType="end"/>
      </w:r>
      <w:r w:rsidR="008F08FD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1B6F43" w:rsidP="00F17BF6">
      <w:pPr>
        <w:pStyle w:val="phfigure"/>
        <w:rPr>
          <w:highlight w:val="yellow"/>
        </w:rPr>
      </w:pPr>
      <w:r w:rsidRPr="00850B74">
        <w:rPr>
          <w:noProof/>
          <w:color w:val="000000" w:themeColor="text1"/>
          <w:highlight w:val="yellow"/>
        </w:rPr>
        <w:drawing>
          <wp:inline distT="0" distB="0" distL="0" distR="0">
            <wp:extent cx="5395595" cy="1788462"/>
            <wp:effectExtent l="19050" t="19050" r="0" b="2540"/>
            <wp:docPr id="100240" name="Рисунок 100240" descr="Форма настройки состава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53594" name="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846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850B74" w:rsidRDefault="00F17BF6" w:rsidP="008614E1">
      <w:pPr>
        <w:pStyle w:val="phfiguretitle"/>
        <w:rPr>
          <w:highlight w:val="yellow"/>
        </w:rPr>
      </w:pPr>
      <w:bookmarkStart w:id="296" w:name="_Ref143274493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83</w:t>
      </w:r>
      <w:r w:rsidR="00942D6B" w:rsidRPr="00850B74">
        <w:rPr>
          <w:highlight w:val="yellow"/>
        </w:rPr>
        <w:fldChar w:fldCharType="end"/>
      </w:r>
      <w:bookmarkEnd w:id="296"/>
      <w:r w:rsidR="008F08FD" w:rsidRPr="00850B74">
        <w:rPr>
          <w:highlight w:val="yellow"/>
        </w:rPr>
        <w:t xml:space="preserve"> – Форма «Состав шаблонов (вкладки)»</w:t>
      </w:r>
    </w:p>
    <w:p w:rsidR="00253688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найдите </w:t>
      </w:r>
      <w:r w:rsidR="001B6F43" w:rsidRPr="00850B74">
        <w:rPr>
          <w:highlight w:val="yellow"/>
        </w:rPr>
        <w:t>с помощью поиска необходимую вкладку</w:t>
      </w:r>
      <w:r w:rsidR="00253688" w:rsidRPr="00850B74">
        <w:rPr>
          <w:highlight w:val="yellow"/>
        </w:rPr>
        <w:t>;</w:t>
      </w:r>
    </w:p>
    <w:p w:rsidR="00253688" w:rsidRPr="00850B74" w:rsidRDefault="002E6849" w:rsidP="00C87A67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выберите </w:t>
      </w:r>
      <w:r w:rsidR="001B6F43" w:rsidRPr="00850B74">
        <w:rPr>
          <w:highlight w:val="yellow"/>
        </w:rPr>
        <w:t xml:space="preserve">пункт контекстного меню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Добавить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в блоке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шаблонов: поля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окно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шаблонов: поля: Добавление</w:t>
      </w:r>
      <w:r w:rsidR="006C6DBE" w:rsidRPr="00850B74">
        <w:rPr>
          <w:highlight w:val="yellow"/>
        </w:rPr>
        <w:t>»</w:t>
      </w:r>
      <w:r w:rsidR="008F08FD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_Ref143274509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84</w:t>
      </w:r>
      <w:r w:rsidR="008832FE">
        <w:fldChar w:fldCharType="end"/>
      </w:r>
      <w:r w:rsidR="008F08FD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1B6F43" w:rsidP="00F17BF6">
      <w:pPr>
        <w:pStyle w:val="phfigure"/>
        <w:rPr>
          <w:highlight w:val="yellow"/>
        </w:rPr>
      </w:pPr>
      <w:r w:rsidRPr="00850B74">
        <w:rPr>
          <w:noProof/>
          <w:color w:val="000000" w:themeColor="text1"/>
          <w:highlight w:val="yellow"/>
        </w:rPr>
        <w:lastRenderedPageBreak/>
        <w:drawing>
          <wp:inline distT="0" distB="0" distL="0" distR="0">
            <wp:extent cx="5395595" cy="4323940"/>
            <wp:effectExtent l="19050" t="19050" r="0" b="635"/>
            <wp:docPr id="100241" name="Рисунок 100241" descr="Окно добавления полей вкладок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8740" name="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297" w:name="_Ref143274509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84</w:t>
      </w:r>
      <w:r w:rsidR="00942D6B" w:rsidRPr="00850B74">
        <w:rPr>
          <w:highlight w:val="yellow"/>
        </w:rPr>
        <w:fldChar w:fldCharType="end"/>
      </w:r>
      <w:bookmarkEnd w:id="297"/>
      <w:r w:rsidR="008F08FD" w:rsidRPr="00850B74">
        <w:rPr>
          <w:highlight w:val="yellow"/>
        </w:rPr>
        <w:t xml:space="preserve"> – Окно «Вкладки шаблонов</w:t>
      </w:r>
      <w:r w:rsidR="008F08FD" w:rsidRPr="006C6DBE">
        <w:t>: поля: Добавление»</w:t>
      </w:r>
    </w:p>
    <w:p w:rsidR="00253688" w:rsidRDefault="002E6849" w:rsidP="00C87A67">
      <w:pPr>
        <w:pStyle w:val="phlistitemized1"/>
      </w:pPr>
      <w:r w:rsidRPr="006C6DBE">
        <w:t xml:space="preserve">заполните </w:t>
      </w:r>
      <w:r w:rsidR="001B6F43" w:rsidRPr="006C6DBE">
        <w:t>поля в открывшемся окне для каждого поля вкладки поочередно</w:t>
      </w:r>
      <w:r w:rsidR="00E9179B">
        <w:t xml:space="preserve"> (</w:t>
      </w:r>
      <w:r w:rsidR="00942D6B">
        <w:fldChar w:fldCharType="begin"/>
      </w:r>
      <w:r w:rsidR="00E9179B">
        <w:instrText xml:space="preserve"> REF _Ref143268898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41</w:t>
      </w:r>
      <w:r w:rsidR="00942D6B">
        <w:fldChar w:fldCharType="end"/>
      </w:r>
      <w:r w:rsidR="00E9179B">
        <w:t xml:space="preserve">, </w:t>
      </w:r>
      <w:r w:rsidR="00942D6B">
        <w:fldChar w:fldCharType="begin"/>
      </w:r>
      <w:r w:rsidR="00E9179B">
        <w:instrText xml:space="preserve"> REF _Ref143268960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42</w:t>
      </w:r>
      <w:r w:rsidR="00942D6B">
        <w:fldChar w:fldCharType="end"/>
      </w:r>
      <w:r w:rsidR="00E9179B">
        <w:t>)</w:t>
      </w:r>
      <w:r w:rsidR="00253688">
        <w:t>;</w:t>
      </w:r>
    </w:p>
    <w:p w:rsidR="00E9179B" w:rsidRDefault="00CC5D3B" w:rsidP="00E9179B">
      <w:pPr>
        <w:pStyle w:val="phtabletitle"/>
      </w:pPr>
      <w:bookmarkStart w:id="298" w:name="_Ref143268898"/>
      <w:r>
        <w:t>Таблица </w:t>
      </w:r>
      <w:r w:rsidR="00942D6B">
        <w:fldChar w:fldCharType="begin"/>
      </w:r>
      <w:r w:rsidR="00E91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41</w:t>
      </w:r>
      <w:r w:rsidR="00942D6B">
        <w:fldChar w:fldCharType="end"/>
      </w:r>
      <w:bookmarkEnd w:id="298"/>
      <w:r w:rsidR="00E9179B">
        <w:t xml:space="preserve"> – Заполнение полей для </w:t>
      </w:r>
      <w:r w:rsidR="00E9179B" w:rsidRPr="006C6DBE">
        <w:rPr>
          <w:color w:val="000000" w:themeColor="text1"/>
        </w:rPr>
        <w:t>услуг, относящихся к медикаментозному лечению</w:t>
      </w:r>
      <w:r w:rsidR="00E9179B">
        <w:rPr>
          <w:color w:val="000000" w:themeColor="text1"/>
        </w:rPr>
        <w:t>. Часть 1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083"/>
        <w:gridCol w:w="10"/>
        <w:gridCol w:w="2072"/>
        <w:gridCol w:w="2083"/>
        <w:gridCol w:w="2083"/>
        <w:gridCol w:w="2083"/>
      </w:tblGrid>
      <w:tr w:rsidR="00E9179B" w:rsidRPr="006C6DBE" w:rsidTr="00E9179B">
        <w:tc>
          <w:tcPr>
            <w:tcW w:w="1005" w:type="pct"/>
            <w:gridSpan w:val="2"/>
          </w:tcPr>
          <w:p w:rsidR="00E9179B" w:rsidRPr="006C6DBE" w:rsidRDefault="00E9179B" w:rsidP="00E9179B">
            <w:pPr>
              <w:pStyle w:val="phtablecolcaption"/>
            </w:pPr>
            <w:bookmarkStart w:id="299" w:name="scroll-bookmark-132"/>
            <w:bookmarkEnd w:id="299"/>
            <w:r>
              <w:t>Наименование</w:t>
            </w:r>
          </w:p>
        </w:tc>
        <w:tc>
          <w:tcPr>
            <w:tcW w:w="3995" w:type="pct"/>
            <w:gridSpan w:val="4"/>
          </w:tcPr>
          <w:p w:rsidR="00E9179B" w:rsidRPr="006C6DBE" w:rsidRDefault="00E9179B" w:rsidP="00E9179B">
            <w:pPr>
              <w:pStyle w:val="phtablecolcaption"/>
            </w:pPr>
            <w:r>
              <w:t>Значения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CR_COURSE_NUM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CR_TREATMENT_TYPE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CR_THER_STAGE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CR_DATE_BEGIN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Номер курса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лечения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Этап лечения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начала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NUMBER(17,0)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VARCHAR2(250)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Доп. словарь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CR_TREATMENT_TYPE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ONKO_THERAPY_STAGES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Тип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oY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oX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Высота (rows)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 значения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Наследовать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агрегации наследования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Последнее посещение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 всем случаям заболевания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поиска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 запрашивается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</w:tr>
    </w:tbl>
    <w:p w:rsidR="00E9179B" w:rsidRDefault="00E9179B" w:rsidP="00E248BA">
      <w:pPr>
        <w:pStyle w:val="phnormal"/>
      </w:pPr>
    </w:p>
    <w:p w:rsidR="00E9179B" w:rsidRDefault="00CC5D3B" w:rsidP="00E9179B">
      <w:pPr>
        <w:pStyle w:val="phtabletitle"/>
      </w:pPr>
      <w:bookmarkStart w:id="300" w:name="_Ref143268960"/>
      <w:r>
        <w:t>Таблица </w:t>
      </w:r>
      <w:r w:rsidR="00942D6B">
        <w:fldChar w:fldCharType="begin"/>
      </w:r>
      <w:r w:rsidR="00E91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42</w:t>
      </w:r>
      <w:r w:rsidR="00942D6B">
        <w:fldChar w:fldCharType="end"/>
      </w:r>
      <w:bookmarkEnd w:id="300"/>
      <w:r w:rsidR="00E9179B">
        <w:t xml:space="preserve"> – Заполнение полей для </w:t>
      </w:r>
      <w:r w:rsidR="00E9179B" w:rsidRPr="006C6DBE">
        <w:rPr>
          <w:color w:val="000000" w:themeColor="text1"/>
        </w:rPr>
        <w:t>услуг, относящихся к медикаментозному лечению</w:t>
      </w:r>
      <w:r w:rsidR="00E9179B">
        <w:rPr>
          <w:color w:val="000000" w:themeColor="text1"/>
        </w:rPr>
        <w:t>. Часть 2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083"/>
        <w:gridCol w:w="10"/>
        <w:gridCol w:w="2072"/>
        <w:gridCol w:w="2083"/>
        <w:gridCol w:w="2083"/>
        <w:gridCol w:w="2083"/>
      </w:tblGrid>
      <w:tr w:rsidR="00E9179B" w:rsidRPr="006C6DBE" w:rsidTr="00E9179B">
        <w:tc>
          <w:tcPr>
            <w:tcW w:w="1005" w:type="pct"/>
            <w:gridSpan w:val="2"/>
          </w:tcPr>
          <w:p w:rsidR="00E9179B" w:rsidRPr="006C6DBE" w:rsidRDefault="00E9179B" w:rsidP="00E9179B">
            <w:pPr>
              <w:pStyle w:val="phtablecolcaption"/>
            </w:pPr>
            <w:bookmarkStart w:id="301" w:name="scroll-bookmark-133"/>
            <w:bookmarkEnd w:id="301"/>
            <w:r>
              <w:t>Наименование</w:t>
            </w:r>
          </w:p>
        </w:tc>
        <w:tc>
          <w:tcPr>
            <w:tcW w:w="3995" w:type="pct"/>
            <w:gridSpan w:val="4"/>
          </w:tcPr>
          <w:p w:rsidR="00E9179B" w:rsidRPr="006C6DBE" w:rsidRDefault="00E9179B" w:rsidP="00E9179B">
            <w:pPr>
              <w:pStyle w:val="phtablecolcaption"/>
            </w:pPr>
            <w:r>
              <w:t>Значение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CR_DATE_END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CR_CHEMO_TYPE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CR_HORMO_TYPE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CR_COMPLICATIONS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окончания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химиотерапии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Вид гормонотерапии.</w:t>
            </w:r>
          </w:p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Поле заполняется только на услугах гормонотерапии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Осложнения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VARCHAR2(160)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Выбор из списка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Контейнер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CR_COMPLICATIONS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ONKO_TYPE_CHEMO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ONKO_TYPE_HORMONO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показа раздела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DEFAULT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oY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4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5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Расположение по </w:t>
            </w:r>
            <w:r w:rsidRPr="006C6DBE">
              <w:rPr>
                <w:color w:val="000000" w:themeColor="text1"/>
              </w:rPr>
              <w:lastRenderedPageBreak/>
              <w:t>oX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Высота (rows)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 значения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агрегации наследования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поиска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</w:tr>
    </w:tbl>
    <w:p w:rsidR="00E9179B" w:rsidRDefault="00E9179B" w:rsidP="00E9179B">
      <w:pPr>
        <w:pStyle w:val="phnormal"/>
      </w:pPr>
    </w:p>
    <w:p w:rsidR="00253688" w:rsidRDefault="002E6849" w:rsidP="002E6849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Поле вкладки отобразится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E248BA">
        <w:t>.</w:t>
      </w:r>
    </w:p>
    <w:p w:rsidR="008006DB" w:rsidRPr="00850B74" w:rsidRDefault="001B6F43">
      <w:pPr>
        <w:pStyle w:val="2"/>
        <w:rPr>
          <w:color w:val="000000" w:themeColor="text1"/>
          <w:highlight w:val="yellow"/>
        </w:rPr>
      </w:pPr>
      <w:bookmarkStart w:id="302" w:name="scroll-bookmark-134"/>
      <w:bookmarkStart w:id="303" w:name="_Toc143178168"/>
      <w:bookmarkStart w:id="304" w:name="_Toc143275742"/>
      <w:r w:rsidRPr="006C6DBE">
        <w:rPr>
          <w:color w:val="000000" w:themeColor="text1"/>
        </w:rPr>
        <w:t xml:space="preserve">Настройка поля </w:t>
      </w:r>
      <w:r w:rsidR="00E9179B">
        <w:rPr>
          <w:color w:val="000000" w:themeColor="text1"/>
        </w:rPr>
        <w:t>«</w:t>
      </w:r>
      <w:r w:rsidRPr="006C6DBE">
        <w:rPr>
          <w:color w:val="000000" w:themeColor="text1"/>
        </w:rPr>
        <w:t>Осложнения шаблона</w:t>
      </w:r>
      <w:r w:rsidR="00E9179B">
        <w:rPr>
          <w:color w:val="000000" w:themeColor="text1"/>
        </w:rPr>
        <w:t>»</w:t>
      </w:r>
      <w:r w:rsidRPr="006C6DBE">
        <w:rPr>
          <w:color w:val="000000" w:themeColor="text1"/>
        </w:rPr>
        <w:t xml:space="preserve"> </w:t>
      </w:r>
      <w:r w:rsidRPr="00850B74">
        <w:rPr>
          <w:color w:val="000000" w:themeColor="text1"/>
          <w:highlight w:val="yellow"/>
        </w:rPr>
        <w:t xml:space="preserve">услуги </w:t>
      </w:r>
      <w:r w:rsidR="00E9179B" w:rsidRPr="00850B74">
        <w:rPr>
          <w:color w:val="000000" w:themeColor="text1"/>
          <w:highlight w:val="yellow"/>
        </w:rPr>
        <w:t>«</w:t>
      </w:r>
      <w:r w:rsidRPr="00850B74">
        <w:rPr>
          <w:color w:val="000000" w:themeColor="text1"/>
          <w:highlight w:val="yellow"/>
        </w:rPr>
        <w:t>Хирургическое лечение</w:t>
      </w:r>
      <w:bookmarkEnd w:id="302"/>
      <w:bookmarkEnd w:id="303"/>
      <w:r w:rsidR="00E9179B" w:rsidRPr="00850B74">
        <w:rPr>
          <w:color w:val="000000" w:themeColor="text1"/>
          <w:highlight w:val="yellow"/>
        </w:rPr>
        <w:t>»</w:t>
      </w:r>
      <w:bookmarkEnd w:id="304"/>
    </w:p>
    <w:p w:rsidR="008006DB" w:rsidRPr="00850B74" w:rsidRDefault="001B6F43" w:rsidP="00E9179B">
      <w:pPr>
        <w:pStyle w:val="phlistitemizedtitle"/>
        <w:rPr>
          <w:highlight w:val="yellow"/>
        </w:rPr>
      </w:pPr>
      <w:r w:rsidRPr="00850B74">
        <w:rPr>
          <w:highlight w:val="yellow"/>
        </w:rPr>
        <w:t xml:space="preserve">Настройте поле </w:t>
      </w:r>
      <w:r w:rsidR="006C6DBE" w:rsidRPr="00850B74">
        <w:rPr>
          <w:highlight w:val="yellow"/>
        </w:rPr>
        <w:t>«</w:t>
      </w:r>
      <w:r w:rsidRPr="00850B74">
        <w:rPr>
          <w:highlight w:val="yellow"/>
        </w:rPr>
        <w:t>Осложнения</w:t>
      </w:r>
      <w:r w:rsidR="006C6DBE" w:rsidRPr="00850B74">
        <w:rPr>
          <w:highlight w:val="yellow"/>
        </w:rPr>
        <w:t>»</w:t>
      </w:r>
      <w:r w:rsidRPr="00850B74">
        <w:rPr>
          <w:highlight w:val="yellow"/>
        </w:rPr>
        <w:t xml:space="preserve"> шаблона услуги </w:t>
      </w:r>
      <w:r w:rsidR="006C6DBE" w:rsidRPr="00850B74">
        <w:rPr>
          <w:highlight w:val="yellow"/>
        </w:rPr>
        <w:t>«</w:t>
      </w:r>
      <w:r w:rsidRPr="00850B74">
        <w:rPr>
          <w:highlight w:val="yellow"/>
        </w:rPr>
        <w:t>Хирургическое лечение</w:t>
      </w:r>
      <w:r w:rsidR="006C6DBE" w:rsidRPr="00850B74">
        <w:rPr>
          <w:highlight w:val="yellow"/>
        </w:rPr>
        <w:t>»</w:t>
      </w:r>
      <w:r w:rsidRPr="00850B74">
        <w:rPr>
          <w:highlight w:val="yellow"/>
        </w:rPr>
        <w:t xml:space="preserve">. </w:t>
      </w:r>
      <w:r w:rsidR="00B16EEE" w:rsidRPr="00850B74">
        <w:rPr>
          <w:highlight w:val="yellow"/>
        </w:rPr>
        <w:t xml:space="preserve">Для этого выполните </w:t>
      </w:r>
      <w:r w:rsidR="008F08FD" w:rsidRPr="00850B74">
        <w:rPr>
          <w:highlight w:val="yellow"/>
        </w:rPr>
        <w:t>следующие действия</w:t>
      </w:r>
      <w:r w:rsidR="00B16EEE" w:rsidRPr="00850B74">
        <w:rPr>
          <w:highlight w:val="yellow"/>
        </w:rPr>
        <w:t>: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выберите </w:t>
      </w:r>
      <w:r w:rsidR="001B6F43" w:rsidRPr="00850B74">
        <w:rPr>
          <w:highlight w:val="yellow"/>
        </w:rPr>
        <w:t xml:space="preserve">пункт главного меню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Система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Конструктор шаблонов услуг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Шаблоны услуг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форма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Шаблоны услуг</w:t>
      </w:r>
      <w:r w:rsidR="006C6DBE" w:rsidRPr="00850B74">
        <w:rPr>
          <w:highlight w:val="yellow"/>
        </w:rPr>
        <w:t>»</w:t>
      </w:r>
      <w:r w:rsidR="0099697E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</w:instrText>
      </w:r>
      <w:r w:rsidR="008832FE">
        <w:instrText xml:space="preserve">ef143274586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85</w:t>
      </w:r>
      <w:r w:rsidR="008832FE">
        <w:fldChar w:fldCharType="end"/>
      </w:r>
      <w:r w:rsidR="0099697E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1B6F43" w:rsidP="00F17BF6">
      <w:pPr>
        <w:pStyle w:val="phfigure"/>
        <w:rPr>
          <w:highlight w:val="yellow"/>
        </w:rPr>
      </w:pPr>
      <w:r w:rsidRPr="00850B74">
        <w:rPr>
          <w:noProof/>
          <w:color w:val="000000" w:themeColor="text1"/>
          <w:highlight w:val="yellow"/>
        </w:rPr>
        <w:drawing>
          <wp:inline distT="0" distB="0" distL="0" distR="0">
            <wp:extent cx="5395595" cy="1734775"/>
            <wp:effectExtent l="19050" t="19050" r="0" b="0"/>
            <wp:docPr id="100249" name="Рисунок 100249" descr="Форма Шаблоны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80580" name="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34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850B74" w:rsidRDefault="00F17BF6" w:rsidP="008614E1">
      <w:pPr>
        <w:pStyle w:val="phfiguretitle"/>
        <w:rPr>
          <w:highlight w:val="yellow"/>
        </w:rPr>
      </w:pPr>
      <w:bookmarkStart w:id="305" w:name="_Ref143274586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85</w:t>
      </w:r>
      <w:r w:rsidR="00942D6B" w:rsidRPr="00850B74">
        <w:rPr>
          <w:highlight w:val="yellow"/>
        </w:rPr>
        <w:fldChar w:fldCharType="end"/>
      </w:r>
      <w:bookmarkEnd w:id="305"/>
      <w:r w:rsidR="008F08FD" w:rsidRPr="00850B74">
        <w:rPr>
          <w:highlight w:val="yellow"/>
        </w:rPr>
        <w:t xml:space="preserve"> – Форма «Шаблоны услуг»</w:t>
      </w:r>
    </w:p>
    <w:p w:rsidR="008006DB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найдите </w:t>
      </w:r>
      <w:r w:rsidR="001B6F43" w:rsidRPr="00850B74">
        <w:rPr>
          <w:highlight w:val="yellow"/>
        </w:rPr>
        <w:t xml:space="preserve">шаблон услуги с типом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Операция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в блоке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Шаблоны приемов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>.</w:t>
      </w:r>
      <w:r w:rsidR="006C6DBE" w:rsidRPr="00850B74">
        <w:rPr>
          <w:highlight w:val="yellow"/>
        </w:rPr>
        <w:t xml:space="preserve"> </w:t>
      </w:r>
    </w:p>
    <w:p w:rsidR="008006DB" w:rsidRPr="00850B74" w:rsidRDefault="00E9179B" w:rsidP="00E9179B">
      <w:pPr>
        <w:pStyle w:val="phnormal"/>
        <w:rPr>
          <w:highlight w:val="yellow"/>
        </w:rPr>
      </w:pPr>
      <w:r w:rsidRPr="00850B74">
        <w:rPr>
          <w:b/>
          <w:highlight w:val="yellow"/>
        </w:rPr>
        <w:t>Примечание</w:t>
      </w:r>
      <w:r w:rsidRPr="00850B74">
        <w:rPr>
          <w:highlight w:val="yellow"/>
        </w:rPr>
        <w:t xml:space="preserve"> – Коды шаблона и вкладок могут иметь другие наименования, важно верно настроить константы и поля.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перейдите </w:t>
      </w:r>
      <w:r w:rsidR="001B6F43" w:rsidRPr="00850B74">
        <w:rPr>
          <w:highlight w:val="yellow"/>
        </w:rPr>
        <w:t xml:space="preserve">на вкладку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приема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в нижнем блоке</w:t>
      </w:r>
      <w:r w:rsidR="00253688" w:rsidRPr="00850B74">
        <w:rPr>
          <w:highlight w:val="yellow"/>
        </w:rPr>
        <w:t>;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скопируйте </w:t>
      </w:r>
      <w:r w:rsidR="001B6F43" w:rsidRPr="00850B74">
        <w:rPr>
          <w:highlight w:val="yellow"/>
        </w:rPr>
        <w:t xml:space="preserve">код вкладки приема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Протокол операции</w:t>
      </w:r>
      <w:r w:rsidR="006C6DBE" w:rsidRPr="00850B74">
        <w:rPr>
          <w:highlight w:val="yellow"/>
        </w:rPr>
        <w:t>»</w:t>
      </w:r>
      <w:r w:rsidR="00253688" w:rsidRPr="00850B74">
        <w:rPr>
          <w:highlight w:val="yellow"/>
        </w:rPr>
        <w:t>;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lastRenderedPageBreak/>
        <w:t xml:space="preserve">перейдите </w:t>
      </w:r>
      <w:r w:rsidR="001B6F43" w:rsidRPr="00850B74">
        <w:rPr>
          <w:highlight w:val="yellow"/>
        </w:rPr>
        <w:t xml:space="preserve">в раздел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Система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Конструктор шаблонов услуг</w:t>
      </w:r>
      <w:r w:rsidR="00F17BF6" w:rsidRPr="00850B74">
        <w:rPr>
          <w:highlight w:val="yellow"/>
        </w:rPr>
        <w:t xml:space="preserve">/ </w:t>
      </w:r>
      <w:r w:rsidR="001B6F43" w:rsidRPr="00850B74">
        <w:rPr>
          <w:highlight w:val="yellow"/>
        </w:rPr>
        <w:t>Состав шаблонов (вкладки)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форма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Состав шаблонов (вкладки)</w:t>
      </w:r>
      <w:r w:rsidR="006C6DBE" w:rsidRPr="00850B74">
        <w:rPr>
          <w:highlight w:val="yellow"/>
        </w:rPr>
        <w:t>»</w:t>
      </w:r>
      <w:r w:rsidR="008F08FD" w:rsidRPr="00850B74">
        <w:rPr>
          <w:highlight w:val="yellow"/>
        </w:rPr>
        <w:t xml:space="preserve"> (</w:t>
      </w:r>
      <w:r w:rsidR="008832FE">
        <w:fldChar w:fldCharType="begin"/>
      </w:r>
      <w:r w:rsidR="008832FE">
        <w:instrText xml:space="preserve"> REF _Ref143274532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86</w:t>
      </w:r>
      <w:r w:rsidR="008832FE">
        <w:fldChar w:fldCharType="end"/>
      </w:r>
      <w:r w:rsidR="008F08FD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1B6F43" w:rsidP="00F17BF6">
      <w:pPr>
        <w:pStyle w:val="phfigure"/>
        <w:rPr>
          <w:highlight w:val="yellow"/>
        </w:rPr>
      </w:pPr>
      <w:r w:rsidRPr="00850B74">
        <w:rPr>
          <w:noProof/>
          <w:color w:val="000000" w:themeColor="text1"/>
          <w:highlight w:val="yellow"/>
        </w:rPr>
        <w:drawing>
          <wp:inline distT="0" distB="0" distL="0" distR="0">
            <wp:extent cx="5395595" cy="1796522"/>
            <wp:effectExtent l="19050" t="19050" r="0" b="0"/>
            <wp:docPr id="100250" name="Рисунок 100250" descr="Форма настройки состава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36156" name="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965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850B74" w:rsidRDefault="00F17BF6" w:rsidP="008614E1">
      <w:pPr>
        <w:pStyle w:val="phfiguretitle"/>
        <w:rPr>
          <w:highlight w:val="yellow"/>
        </w:rPr>
      </w:pPr>
      <w:bookmarkStart w:id="306" w:name="_Ref143274532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86</w:t>
      </w:r>
      <w:r w:rsidR="00942D6B" w:rsidRPr="00850B74">
        <w:rPr>
          <w:highlight w:val="yellow"/>
        </w:rPr>
        <w:fldChar w:fldCharType="end"/>
      </w:r>
      <w:bookmarkEnd w:id="306"/>
      <w:r w:rsidR="008F08FD" w:rsidRPr="00850B74">
        <w:rPr>
          <w:highlight w:val="yellow"/>
        </w:rPr>
        <w:t xml:space="preserve"> – Форма «Состав шаблонов (вкладки)»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найдите </w:t>
      </w:r>
      <w:r w:rsidR="001B6F43" w:rsidRPr="00850B74">
        <w:rPr>
          <w:highlight w:val="yellow"/>
        </w:rPr>
        <w:t xml:space="preserve">с помощью поиска вкладку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Протокол операции</w:t>
      </w:r>
      <w:r w:rsidR="006C6DBE" w:rsidRPr="00850B74">
        <w:rPr>
          <w:highlight w:val="yellow"/>
        </w:rPr>
        <w:t>»</w:t>
      </w:r>
      <w:r w:rsidR="00253688" w:rsidRPr="00850B74">
        <w:rPr>
          <w:highlight w:val="yellow"/>
        </w:rPr>
        <w:t>;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выберите </w:t>
      </w:r>
      <w:r w:rsidR="001B6F43" w:rsidRPr="00850B74">
        <w:rPr>
          <w:highlight w:val="yellow"/>
        </w:rPr>
        <w:t xml:space="preserve">пункт контекстного меню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Добавить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 в блоке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шаблонов: поля</w:t>
      </w:r>
      <w:r w:rsidR="006C6DBE" w:rsidRPr="00850B74">
        <w:rPr>
          <w:highlight w:val="yellow"/>
        </w:rPr>
        <w:t>»</w:t>
      </w:r>
      <w:r w:rsidR="001B6F43" w:rsidRPr="00850B74">
        <w:rPr>
          <w:highlight w:val="yellow"/>
        </w:rPr>
        <w:t xml:space="preserve">. Откроется окно </w:t>
      </w:r>
      <w:r w:rsidR="006C6DBE" w:rsidRPr="00850B74">
        <w:rPr>
          <w:highlight w:val="yellow"/>
        </w:rPr>
        <w:t>«</w:t>
      </w:r>
      <w:r w:rsidR="001B6F43" w:rsidRPr="00850B74">
        <w:rPr>
          <w:highlight w:val="yellow"/>
        </w:rPr>
        <w:t>Вкладки шаблонов: поля: Добавление</w:t>
      </w:r>
      <w:r w:rsidR="006C6DBE" w:rsidRPr="00850B74">
        <w:rPr>
          <w:highlight w:val="yellow"/>
        </w:rPr>
        <w:t>»</w:t>
      </w:r>
      <w:r w:rsidR="00B423E0" w:rsidRPr="00850B74">
        <w:rPr>
          <w:highlight w:val="yellow"/>
        </w:rPr>
        <w:t xml:space="preserve"> </w:t>
      </w:r>
      <w:r w:rsidR="0099697E" w:rsidRPr="00850B74">
        <w:rPr>
          <w:highlight w:val="yellow"/>
        </w:rPr>
        <w:t>(</w:t>
      </w:r>
      <w:r w:rsidR="008832FE">
        <w:fldChar w:fldCharType="begin"/>
      </w:r>
      <w:r w:rsidR="008832FE">
        <w:instrText xml:space="preserve"> REF _Ref143274579 \h  \* MERGEFORMAT </w:instrText>
      </w:r>
      <w:r w:rsidR="008832FE">
        <w:fldChar w:fldCharType="separate"/>
      </w:r>
      <w:r w:rsidR="00EA27AE" w:rsidRPr="00850B74">
        <w:rPr>
          <w:highlight w:val="yellow"/>
        </w:rPr>
        <w:t>Рисунок </w:t>
      </w:r>
      <w:r w:rsidR="00EA27AE" w:rsidRPr="00850B74">
        <w:rPr>
          <w:noProof/>
          <w:highlight w:val="yellow"/>
        </w:rPr>
        <w:t>87</w:t>
      </w:r>
      <w:r w:rsidR="008832FE">
        <w:fldChar w:fldCharType="end"/>
      </w:r>
      <w:r w:rsidR="0099697E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F17BF6" w:rsidRPr="00850B74" w:rsidRDefault="001B6F43" w:rsidP="00F17BF6">
      <w:pPr>
        <w:pStyle w:val="phfigure"/>
        <w:rPr>
          <w:highlight w:val="yellow"/>
        </w:rPr>
      </w:pPr>
      <w:r w:rsidRPr="00850B74">
        <w:rPr>
          <w:noProof/>
          <w:color w:val="000000" w:themeColor="text1"/>
          <w:highlight w:val="yellow"/>
        </w:rPr>
        <w:drawing>
          <wp:inline distT="0" distB="0" distL="0" distR="0">
            <wp:extent cx="5395595" cy="4323940"/>
            <wp:effectExtent l="19050" t="19050" r="0" b="635"/>
            <wp:docPr id="100251" name="Рисунок 100251" descr="Окно добавления полей вкладок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95965" name="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850B74" w:rsidRDefault="00F17BF6" w:rsidP="00E9179B">
      <w:pPr>
        <w:pStyle w:val="phfiguretitle"/>
        <w:rPr>
          <w:highlight w:val="yellow"/>
        </w:rPr>
      </w:pPr>
      <w:bookmarkStart w:id="307" w:name="_Ref143274579"/>
      <w:r w:rsidRPr="00850B74">
        <w:rPr>
          <w:highlight w:val="yellow"/>
        </w:rPr>
        <w:t>Рисунок </w:t>
      </w:r>
      <w:r w:rsidR="00942D6B" w:rsidRPr="00850B74">
        <w:rPr>
          <w:highlight w:val="yellow"/>
        </w:rPr>
        <w:fldChar w:fldCharType="begin"/>
      </w:r>
      <w:r w:rsidRPr="00850B74">
        <w:rPr>
          <w:highlight w:val="yellow"/>
        </w:rPr>
        <w:instrText xml:space="preserve"> SEQ Рисунок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87</w:t>
      </w:r>
      <w:r w:rsidR="00942D6B" w:rsidRPr="00850B74">
        <w:rPr>
          <w:highlight w:val="yellow"/>
        </w:rPr>
        <w:fldChar w:fldCharType="end"/>
      </w:r>
      <w:bookmarkEnd w:id="307"/>
      <w:r w:rsidR="00E9179B" w:rsidRPr="00850B74">
        <w:rPr>
          <w:highlight w:val="yellow"/>
        </w:rPr>
        <w:t xml:space="preserve"> – Окно «Вкладки шаблонов: поля: Добавление»</w:t>
      </w:r>
    </w:p>
    <w:p w:rsidR="00253688" w:rsidRPr="00850B74" w:rsidRDefault="002E6849" w:rsidP="00E9179B">
      <w:pPr>
        <w:pStyle w:val="phlistitemized1"/>
        <w:rPr>
          <w:highlight w:val="yellow"/>
        </w:rPr>
      </w:pPr>
      <w:r w:rsidRPr="00850B74">
        <w:rPr>
          <w:highlight w:val="yellow"/>
        </w:rPr>
        <w:t xml:space="preserve">заполните </w:t>
      </w:r>
      <w:r w:rsidR="001B6F43" w:rsidRPr="00850B74">
        <w:rPr>
          <w:highlight w:val="yellow"/>
        </w:rPr>
        <w:t xml:space="preserve">поля в открывшемся окне </w:t>
      </w:r>
      <w:r w:rsidR="00111988" w:rsidRPr="00850B74">
        <w:rPr>
          <w:highlight w:val="yellow"/>
        </w:rPr>
        <w:t>согласно таблице ниже (</w:t>
      </w:r>
      <w:r w:rsidR="008832FE">
        <w:fldChar w:fldCharType="begin"/>
      </w:r>
      <w:r w:rsidR="008832FE">
        <w:instrText xml:space="preserve"> REF _Ref143272110 \h  \* MERGEFORMAT </w:instrText>
      </w:r>
      <w:r w:rsidR="008832FE">
        <w:fldChar w:fldCharType="separate"/>
      </w:r>
      <w:r w:rsidR="00EA27AE" w:rsidRPr="00850B74">
        <w:rPr>
          <w:highlight w:val="yellow"/>
        </w:rPr>
        <w:t>Таблица </w:t>
      </w:r>
      <w:r w:rsidR="00EA27AE" w:rsidRPr="00850B74">
        <w:rPr>
          <w:noProof/>
          <w:highlight w:val="yellow"/>
        </w:rPr>
        <w:t>43</w:t>
      </w:r>
      <w:r w:rsidR="008832FE">
        <w:fldChar w:fldCharType="end"/>
      </w:r>
      <w:r w:rsidR="00111988" w:rsidRPr="00850B74">
        <w:rPr>
          <w:highlight w:val="yellow"/>
        </w:rPr>
        <w:t>)</w:t>
      </w:r>
      <w:r w:rsidR="00253688" w:rsidRPr="00850B74">
        <w:rPr>
          <w:highlight w:val="yellow"/>
        </w:rPr>
        <w:t>;</w:t>
      </w:r>
    </w:p>
    <w:p w:rsidR="00E9179B" w:rsidRPr="00850B74" w:rsidRDefault="00CC5D3B" w:rsidP="00E9179B">
      <w:pPr>
        <w:pStyle w:val="phtabletitle"/>
        <w:rPr>
          <w:highlight w:val="yellow"/>
        </w:rPr>
      </w:pPr>
      <w:bookmarkStart w:id="308" w:name="_Ref143272110"/>
      <w:r w:rsidRPr="00850B74">
        <w:rPr>
          <w:highlight w:val="yellow"/>
        </w:rPr>
        <w:lastRenderedPageBreak/>
        <w:t>Таблица </w:t>
      </w:r>
      <w:r w:rsidR="00942D6B" w:rsidRPr="00850B74">
        <w:rPr>
          <w:highlight w:val="yellow"/>
        </w:rPr>
        <w:fldChar w:fldCharType="begin"/>
      </w:r>
      <w:r w:rsidR="00E9179B" w:rsidRPr="00850B74">
        <w:rPr>
          <w:highlight w:val="yellow"/>
        </w:rPr>
        <w:instrText xml:space="preserve"> SEQ Таблица \* ARABIC </w:instrText>
      </w:r>
      <w:r w:rsidR="00942D6B" w:rsidRPr="00850B74">
        <w:rPr>
          <w:highlight w:val="yellow"/>
        </w:rPr>
        <w:fldChar w:fldCharType="separate"/>
      </w:r>
      <w:r w:rsidR="00EA27AE" w:rsidRPr="00850B74">
        <w:rPr>
          <w:noProof/>
          <w:highlight w:val="yellow"/>
        </w:rPr>
        <w:t>43</w:t>
      </w:r>
      <w:r w:rsidR="00942D6B" w:rsidRPr="00850B74">
        <w:rPr>
          <w:highlight w:val="yellow"/>
        </w:rPr>
        <w:fldChar w:fldCharType="end"/>
      </w:r>
      <w:bookmarkEnd w:id="308"/>
      <w:r w:rsidR="00E9179B" w:rsidRPr="00850B74">
        <w:rPr>
          <w:highlight w:val="yellow"/>
        </w:rPr>
        <w:t xml:space="preserve"> – Описание заполнения полей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45"/>
        <w:gridCol w:w="5469"/>
      </w:tblGrid>
      <w:tr w:rsidR="006C6DBE" w:rsidRPr="00850B74" w:rsidTr="006C6DBE">
        <w:trPr>
          <w:tblHeader/>
        </w:trPr>
        <w:tc>
          <w:tcPr>
            <w:tcW w:w="2374" w:type="pct"/>
          </w:tcPr>
          <w:p w:rsidR="008006DB" w:rsidRPr="00850B74" w:rsidRDefault="001B6F43" w:rsidP="006C6DBE">
            <w:pPr>
              <w:pStyle w:val="phtablecolcaption"/>
              <w:rPr>
                <w:color w:val="000000" w:themeColor="text1"/>
                <w:highlight w:val="yellow"/>
              </w:rPr>
            </w:pPr>
            <w:bookmarkStart w:id="309" w:name="scroll-bookmark-136"/>
            <w:r w:rsidRPr="00850B74">
              <w:rPr>
                <w:color w:val="000000" w:themeColor="text1"/>
                <w:highlight w:val="yellow"/>
              </w:rPr>
              <w:t>Наименование поля</w:t>
            </w:r>
            <w:bookmarkEnd w:id="309"/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olcaption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Заполнение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Код поля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COMPLICATIONES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Наименование поля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Осложнения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Тип данных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VARCHAR2(250)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Способ редактирования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Контейнер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Контейнер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VIS_COMPLICATIONS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Расположение по oY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1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Расположение по oX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6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Высота (rows)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1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Ширина (cols)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1</w:t>
            </w:r>
          </w:p>
        </w:tc>
      </w:tr>
      <w:tr w:rsidR="006C6DBE" w:rsidRPr="00850B74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Порядок поиска</w:t>
            </w:r>
          </w:p>
        </w:tc>
        <w:tc>
          <w:tcPr>
            <w:tcW w:w="2626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Начиная с текущего направления</w:t>
            </w:r>
          </w:p>
        </w:tc>
      </w:tr>
      <w:tr w:rsidR="006C6DBE" w:rsidRPr="006C6DBE" w:rsidTr="006C6DBE">
        <w:tc>
          <w:tcPr>
            <w:tcW w:w="2374" w:type="pct"/>
          </w:tcPr>
          <w:p w:rsidR="008006DB" w:rsidRPr="00850B74" w:rsidRDefault="001B6F43" w:rsidP="006C6DBE">
            <w:pPr>
              <w:pStyle w:val="phtablecellleft"/>
              <w:rPr>
                <w:color w:val="000000" w:themeColor="text1"/>
                <w:highlight w:val="yellow"/>
              </w:rPr>
            </w:pPr>
            <w:r w:rsidRPr="00850B74">
              <w:rPr>
                <w:color w:val="000000" w:themeColor="text1"/>
                <w:highlight w:val="yellow"/>
              </w:rPr>
              <w:t>При массовом оказании</w:t>
            </w:r>
          </w:p>
        </w:tc>
        <w:tc>
          <w:tcPr>
            <w:tcW w:w="2626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850B74">
              <w:rPr>
                <w:color w:val="000000" w:themeColor="text1"/>
                <w:highlight w:val="yellow"/>
              </w:rPr>
              <w:t>Запрашивается один раз</w:t>
            </w:r>
          </w:p>
        </w:tc>
      </w:tr>
    </w:tbl>
    <w:p w:rsidR="00E9179B" w:rsidRDefault="00E9179B" w:rsidP="00E9179B">
      <w:pPr>
        <w:pStyle w:val="phnormal"/>
      </w:pPr>
    </w:p>
    <w:p w:rsidR="00253688" w:rsidRDefault="002E6849" w:rsidP="00E9179B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Поле вкладки отобразится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E248BA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10" w:name="scroll-bookmark-137"/>
      <w:bookmarkStart w:id="311" w:name="_Toc143178169"/>
      <w:bookmarkStart w:id="312" w:name="_Toc143275743"/>
      <w:r w:rsidRPr="006C6DBE">
        <w:rPr>
          <w:color w:val="000000" w:themeColor="text1"/>
        </w:rPr>
        <w:t>Настройки полей шаблона для услуги фотодинамического лечения</w:t>
      </w:r>
      <w:bookmarkEnd w:id="310"/>
      <w:bookmarkEnd w:id="311"/>
      <w:bookmarkEnd w:id="312"/>
    </w:p>
    <w:p w:rsidR="008006DB" w:rsidRPr="006C6DBE" w:rsidRDefault="001B6F43" w:rsidP="00E9179B">
      <w:pPr>
        <w:pStyle w:val="phlistitemizedtitle"/>
      </w:pPr>
      <w:r w:rsidRPr="006C6DBE">
        <w:t xml:space="preserve">Настройте поля услуг, относящихся к медикаментозному лечению. </w:t>
      </w:r>
      <w:r w:rsidR="00B16EEE">
        <w:t xml:space="preserve">Для этого выполните </w:t>
      </w:r>
      <w:r w:rsidR="008F08FD">
        <w:t>следующие действия</w:t>
      </w:r>
      <w:r w:rsidR="00B16EEE" w:rsidRPr="006C6DBE">
        <w:t>:</w:t>
      </w:r>
    </w:p>
    <w:p w:rsidR="00253688" w:rsidRDefault="002E6849" w:rsidP="00E9179B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Шаблоны услуг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Шаблоны услуг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_Ref143274597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88</w:t>
      </w:r>
      <w:r w:rsidR="00942D6B">
        <w:fldChar w:fldCharType="end"/>
      </w:r>
      <w:r w:rsidR="0099697E">
        <w:t>)</w:t>
      </w:r>
      <w:r w:rsidR="00253688">
        <w:t>;</w:t>
      </w:r>
    </w:p>
    <w:p w:rsidR="00F17BF6" w:rsidRDefault="00850B74" w:rsidP="00F17BF6">
      <w:pPr>
        <w:pStyle w:val="phfigure"/>
      </w:pPr>
      <w:r>
        <w:rPr>
          <w:noProof/>
        </w:rPr>
        <w:drawing>
          <wp:inline distT="0" distB="0" distL="0" distR="0">
            <wp:extent cx="6475730" cy="1904995"/>
            <wp:effectExtent l="1905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313" w:name="_Ref14327459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88</w:t>
      </w:r>
      <w:r w:rsidR="00942D6B">
        <w:fldChar w:fldCharType="end"/>
      </w:r>
      <w:bookmarkEnd w:id="313"/>
      <w:r w:rsidR="0099697E">
        <w:t xml:space="preserve"> – Ф</w:t>
      </w:r>
      <w:r w:rsidR="0099697E" w:rsidRPr="006C6DBE">
        <w:t>орма «Шаблоны услуг»</w:t>
      </w:r>
    </w:p>
    <w:p w:rsidR="008006DB" w:rsidRPr="006C6DBE" w:rsidRDefault="002E6849" w:rsidP="00E9179B">
      <w:pPr>
        <w:pStyle w:val="phlistitemized1"/>
      </w:pPr>
      <w:r w:rsidRPr="006C6DBE">
        <w:t xml:space="preserve">найдите </w:t>
      </w:r>
      <w:r w:rsidR="001B6F43" w:rsidRPr="006C6DBE">
        <w:t xml:space="preserve">шаблон для услуги фотодинамического лечения в блоке </w:t>
      </w:r>
      <w:r w:rsidR="006C6DBE" w:rsidRPr="006C6DBE">
        <w:t>«</w:t>
      </w:r>
      <w:r w:rsidR="001B6F43" w:rsidRPr="006C6DBE">
        <w:t>Шаблоны приемов</w:t>
      </w:r>
      <w:r w:rsidR="006C6DBE" w:rsidRPr="006C6DBE">
        <w:t>»</w:t>
      </w:r>
      <w:r w:rsidR="00253688">
        <w:t>;</w:t>
      </w:r>
    </w:p>
    <w:p w:rsidR="008006DB" w:rsidRPr="006C6DBE" w:rsidRDefault="00E9179B" w:rsidP="00E9179B">
      <w:pPr>
        <w:pStyle w:val="phnormal"/>
      </w:pPr>
      <w:r w:rsidRPr="00E9179B">
        <w:rPr>
          <w:b/>
        </w:rPr>
        <w:lastRenderedPageBreak/>
        <w:t>Примечание</w:t>
      </w:r>
      <w:r w:rsidRPr="006C6DBE">
        <w:t xml:space="preserve"> – Коды шаблона и вкладок могут иметь другие наименования, важно верно настроить константы и поля.</w:t>
      </w:r>
    </w:p>
    <w:p w:rsidR="00253688" w:rsidRDefault="002E6849" w:rsidP="00E9179B">
      <w:pPr>
        <w:pStyle w:val="phlistitemized1"/>
      </w:pPr>
      <w:r w:rsidRPr="006C6DBE">
        <w:t xml:space="preserve">перейдите </w:t>
      </w:r>
      <w:r w:rsidR="001B6F43" w:rsidRPr="006C6DBE">
        <w:t xml:space="preserve">на вкладку </w:t>
      </w:r>
      <w:r w:rsidR="006C6DBE" w:rsidRPr="006C6DBE">
        <w:t>«</w:t>
      </w:r>
      <w:r w:rsidR="001B6F43" w:rsidRPr="006C6DBE">
        <w:t>Вкладки приема</w:t>
      </w:r>
      <w:r w:rsidR="006C6DBE" w:rsidRPr="006C6DBE">
        <w:t>»</w:t>
      </w:r>
      <w:r w:rsidR="001B6F43" w:rsidRPr="006C6DBE">
        <w:t xml:space="preserve"> в нижнем блоке</w:t>
      </w:r>
      <w:r w:rsidR="00253688">
        <w:t>;</w:t>
      </w:r>
    </w:p>
    <w:p w:rsidR="00253688" w:rsidRDefault="002E6849" w:rsidP="00E9179B">
      <w:pPr>
        <w:pStyle w:val="phlistitemized1"/>
      </w:pPr>
      <w:r w:rsidRPr="006C6DBE">
        <w:t xml:space="preserve">перейдите </w:t>
      </w:r>
      <w:r w:rsidR="001B6F43" w:rsidRPr="006C6DBE">
        <w:t xml:space="preserve">в раздел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Конструктор шаблонов услуг</w:t>
      </w:r>
      <w:r w:rsidR="00F17BF6">
        <w:t xml:space="preserve">/ </w:t>
      </w:r>
      <w:r w:rsidR="001B6F43" w:rsidRPr="006C6DBE">
        <w:t>Состав шаблонов (вкладки)</w:t>
      </w:r>
      <w:r w:rsidR="006C6DBE" w:rsidRPr="006C6DBE">
        <w:t>»</w:t>
      </w:r>
      <w:r w:rsidR="001B6F43" w:rsidRPr="006C6DBE">
        <w:t xml:space="preserve">. Откроется форма </w:t>
      </w:r>
      <w:r w:rsidR="006C6DBE" w:rsidRPr="006C6DBE">
        <w:t>«</w:t>
      </w:r>
      <w:r w:rsidR="001B6F43" w:rsidRPr="006C6DBE">
        <w:t>Состав шаблонов (вкладки)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_Ref143274621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89</w:t>
      </w:r>
      <w:r w:rsidR="00942D6B">
        <w:fldChar w:fldCharType="end"/>
      </w:r>
      <w:r w:rsidR="0099697E">
        <w:t>)</w:t>
      </w:r>
      <w:r w:rsidR="00253688">
        <w:t>;</w:t>
      </w:r>
    </w:p>
    <w:p w:rsidR="00F17BF6" w:rsidRDefault="00850B74" w:rsidP="00F17BF6">
      <w:pPr>
        <w:pStyle w:val="phfigure"/>
      </w:pPr>
      <w:r>
        <w:rPr>
          <w:noProof/>
        </w:rPr>
        <w:drawing>
          <wp:inline distT="0" distB="0" distL="0" distR="0">
            <wp:extent cx="6475730" cy="884044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14" w:name="_Ref14327462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89</w:t>
      </w:r>
      <w:r w:rsidR="00942D6B">
        <w:fldChar w:fldCharType="end"/>
      </w:r>
      <w:bookmarkEnd w:id="314"/>
      <w:r w:rsidR="0099697E">
        <w:t xml:space="preserve"> – Ф</w:t>
      </w:r>
      <w:r w:rsidR="0099697E" w:rsidRPr="006C6DBE">
        <w:t>орма «Состав шаблонов (вкладки)»</w:t>
      </w:r>
    </w:p>
    <w:p w:rsidR="00253688" w:rsidRDefault="002E6849" w:rsidP="00E9179B">
      <w:pPr>
        <w:pStyle w:val="phlistitemized1"/>
      </w:pPr>
      <w:r w:rsidRPr="006C6DBE">
        <w:t xml:space="preserve">найдите </w:t>
      </w:r>
      <w:r w:rsidR="001B6F43" w:rsidRPr="006C6DBE">
        <w:t>с помощью поиска необходимую вкладку</w:t>
      </w:r>
      <w:r w:rsidR="00253688">
        <w:t>;</w:t>
      </w:r>
    </w:p>
    <w:p w:rsidR="00253688" w:rsidRDefault="002E6849" w:rsidP="00E9179B">
      <w:pPr>
        <w:pStyle w:val="phlistitemized1"/>
      </w:pPr>
      <w:r w:rsidRPr="006C6DBE">
        <w:t xml:space="preserve">выберите </w:t>
      </w:r>
      <w:r w:rsidR="001B6F43" w:rsidRPr="006C6DBE">
        <w:t xml:space="preserve">пункт контекстного меню </w:t>
      </w:r>
      <w:r w:rsidR="006C6DBE" w:rsidRPr="006C6DBE">
        <w:t>«</w:t>
      </w:r>
      <w:r w:rsidR="001B6F43" w:rsidRPr="006C6DBE">
        <w:t>Добавить</w:t>
      </w:r>
      <w:r w:rsidR="006C6DBE" w:rsidRPr="006C6DBE">
        <w:t>»</w:t>
      </w:r>
      <w:r w:rsidR="001B6F43" w:rsidRPr="006C6DBE">
        <w:t xml:space="preserve">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1B6F43" w:rsidRPr="006C6DBE">
        <w:t xml:space="preserve">. Откроется окно </w:t>
      </w:r>
      <w:r w:rsidR="006C6DBE" w:rsidRPr="006C6DBE">
        <w:t>«</w:t>
      </w:r>
      <w:r w:rsidR="001B6F43" w:rsidRPr="006C6DBE">
        <w:t>Вкладки шаблонов: поля: Добавление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_Ref143274638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90</w:t>
      </w:r>
      <w:r w:rsidR="00942D6B">
        <w:fldChar w:fldCharType="end"/>
      </w:r>
      <w:r w:rsidR="0099697E">
        <w:t>)</w:t>
      </w:r>
      <w:r w:rsidR="00253688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4323940"/>
            <wp:effectExtent l="19050" t="19050" r="0" b="635"/>
            <wp:docPr id="100258" name="Рисунок 100258" descr="Окно добавления полей вкладок шаб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75478" name="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315" w:name="_Ref14327463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90</w:t>
      </w:r>
      <w:r w:rsidR="00942D6B">
        <w:fldChar w:fldCharType="end"/>
      </w:r>
      <w:bookmarkEnd w:id="315"/>
      <w:r w:rsidR="0099697E">
        <w:t xml:space="preserve"> – </w:t>
      </w:r>
      <w:r w:rsidR="0099697E" w:rsidRPr="006C6DBE">
        <w:t>окно «Вкладки шаблонов: поля: Добавление»</w:t>
      </w:r>
    </w:p>
    <w:p w:rsidR="00253688" w:rsidRDefault="002E6849" w:rsidP="00E9179B">
      <w:pPr>
        <w:pStyle w:val="phlistitemized1"/>
      </w:pPr>
      <w:r w:rsidRPr="006C6DBE">
        <w:t xml:space="preserve">заполните </w:t>
      </w:r>
      <w:r w:rsidR="001B6F43" w:rsidRPr="006C6DBE">
        <w:t>поля в открывшемся окне для каждого поля вкладки поочередно</w:t>
      </w:r>
      <w:r w:rsidR="00E9179B">
        <w:t xml:space="preserve"> </w:t>
      </w:r>
      <w:r w:rsidR="00111988">
        <w:t xml:space="preserve">согласно таблице ниже </w:t>
      </w:r>
      <w:r w:rsidR="00E9179B">
        <w:t>(</w:t>
      </w:r>
      <w:r w:rsidR="00942D6B">
        <w:fldChar w:fldCharType="begin"/>
      </w:r>
      <w:r w:rsidR="00E9179B">
        <w:instrText xml:space="preserve"> REF _Ref143269222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44</w:t>
      </w:r>
      <w:r w:rsidR="00942D6B">
        <w:fldChar w:fldCharType="end"/>
      </w:r>
      <w:r w:rsidR="00E9179B">
        <w:t>)</w:t>
      </w:r>
      <w:r w:rsidR="00253688">
        <w:t>;</w:t>
      </w:r>
    </w:p>
    <w:p w:rsidR="00E9179B" w:rsidRDefault="00CC5D3B" w:rsidP="00E9179B">
      <w:pPr>
        <w:pStyle w:val="phtabletitle"/>
      </w:pPr>
      <w:bookmarkStart w:id="316" w:name="_Ref143269222"/>
      <w:r>
        <w:lastRenderedPageBreak/>
        <w:t>Таблица </w:t>
      </w:r>
      <w:r w:rsidR="00942D6B">
        <w:fldChar w:fldCharType="begin"/>
      </w:r>
      <w:r w:rsidR="00E9179B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44</w:t>
      </w:r>
      <w:r w:rsidR="00942D6B">
        <w:fldChar w:fldCharType="end"/>
      </w:r>
      <w:bookmarkEnd w:id="316"/>
      <w:r w:rsidR="00E9179B">
        <w:t xml:space="preserve"> – Описание заполнения полей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083"/>
        <w:gridCol w:w="10"/>
        <w:gridCol w:w="2072"/>
        <w:gridCol w:w="2083"/>
        <w:gridCol w:w="2083"/>
        <w:gridCol w:w="2083"/>
      </w:tblGrid>
      <w:tr w:rsidR="00E9179B" w:rsidRPr="006C6DBE" w:rsidTr="00E9179B">
        <w:tc>
          <w:tcPr>
            <w:tcW w:w="1005" w:type="pct"/>
            <w:gridSpan w:val="2"/>
          </w:tcPr>
          <w:p w:rsidR="00E9179B" w:rsidRPr="006C6DBE" w:rsidRDefault="00E9179B" w:rsidP="00E9179B">
            <w:pPr>
              <w:pStyle w:val="phtablecolcaption"/>
            </w:pPr>
            <w:bookmarkStart w:id="317" w:name="scroll-bookmark-139"/>
            <w:bookmarkEnd w:id="317"/>
            <w:r>
              <w:t>Наименование</w:t>
            </w:r>
          </w:p>
        </w:tc>
        <w:tc>
          <w:tcPr>
            <w:tcW w:w="3995" w:type="pct"/>
            <w:gridSpan w:val="4"/>
          </w:tcPr>
          <w:p w:rsidR="00E9179B" w:rsidRPr="006C6DBE" w:rsidRDefault="00E9179B" w:rsidP="00E9179B">
            <w:pPr>
              <w:pStyle w:val="phtablecolcaption"/>
            </w:pPr>
            <w:r>
              <w:t>Значения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CR_COURSE_NUM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CR_DATE_BEGIN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CR_DATE_END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CR_RECIEVED_ENERGY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 поля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Номер курса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начала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Дата окончания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Полученная энергия опухоли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NUMBER(7)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DATE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NUMBER(7)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редактирования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Ручной ввод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поля</w:t>
            </w:r>
          </w:p>
        </w:tc>
        <w:tc>
          <w:tcPr>
            <w:tcW w:w="1000" w:type="pct"/>
            <w:gridSpan w:val="2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Дополнительное</w:t>
            </w:r>
          </w:p>
        </w:tc>
        <w:tc>
          <w:tcPr>
            <w:tcW w:w="1000" w:type="pct"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oY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Расположение по oX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2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3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Высота (rows)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Ширина (cols)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1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Наследование значения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Нет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Порядок поиска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Начиная с текущего направления</w:t>
            </w:r>
          </w:p>
        </w:tc>
      </w:tr>
      <w:tr w:rsidR="006C6DBE" w:rsidRPr="006C6DBE" w:rsidTr="00E9179B"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При массовом оказании</w:t>
            </w:r>
          </w:p>
        </w:tc>
        <w:tc>
          <w:tcPr>
            <w:tcW w:w="1000" w:type="pct"/>
            <w:gridSpan w:val="2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  <w:tc>
          <w:tcPr>
            <w:tcW w:w="1000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Запрашивается один раз</w:t>
            </w:r>
          </w:p>
        </w:tc>
      </w:tr>
    </w:tbl>
    <w:p w:rsidR="00E9179B" w:rsidRDefault="00E9179B" w:rsidP="00E9179B">
      <w:pPr>
        <w:pStyle w:val="phnormal"/>
      </w:pPr>
    </w:p>
    <w:p w:rsidR="00253688" w:rsidRDefault="002E6849" w:rsidP="00E9179B">
      <w:pPr>
        <w:pStyle w:val="phlistitemized1"/>
      </w:pPr>
      <w:r w:rsidRPr="006C6DBE">
        <w:t xml:space="preserve">нажмите </w:t>
      </w:r>
      <w:r w:rsidR="001B6F43" w:rsidRPr="006C6DBE">
        <w:t xml:space="preserve">на кнопку </w:t>
      </w:r>
      <w:r w:rsidR="006C6DBE" w:rsidRPr="006C6DBE">
        <w:t>«</w:t>
      </w:r>
      <w:r w:rsidR="001B6F43" w:rsidRPr="006C6DBE">
        <w:t>ОК</w:t>
      </w:r>
      <w:r w:rsidR="006C6DBE" w:rsidRPr="006C6DBE">
        <w:t>»</w:t>
      </w:r>
      <w:r w:rsidR="001B6F43" w:rsidRPr="006C6DBE">
        <w:t xml:space="preserve"> после заполнения полей. Поле вкладки отобразится в блоке </w:t>
      </w:r>
      <w:r w:rsidR="006C6DBE" w:rsidRPr="006C6DBE">
        <w:t>«</w:t>
      </w:r>
      <w:r w:rsidR="001B6F43" w:rsidRPr="006C6DBE">
        <w:t>Вкладки шаблонов: поля</w:t>
      </w:r>
      <w:r w:rsidR="006C6DBE" w:rsidRPr="006C6DBE">
        <w:t>»</w:t>
      </w:r>
      <w:r w:rsidR="00253688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318" w:name="scroll-bookmark-143"/>
      <w:bookmarkStart w:id="319" w:name="_Toc143178171"/>
      <w:bookmarkStart w:id="320" w:name="_Toc143275744"/>
      <w:r w:rsidRPr="006C6DBE">
        <w:rPr>
          <w:color w:val="000000" w:themeColor="text1"/>
        </w:rPr>
        <w:lastRenderedPageBreak/>
        <w:t>Настройка пользовательских процедур</w:t>
      </w:r>
      <w:bookmarkEnd w:id="318"/>
      <w:bookmarkEnd w:id="319"/>
      <w:bookmarkEnd w:id="320"/>
    </w:p>
    <w:p w:rsidR="006C6DBE" w:rsidRPr="006C6DBE" w:rsidRDefault="001B6F43" w:rsidP="004551A8">
      <w:pPr>
        <w:pStyle w:val="phlistitemizedtitle"/>
      </w:pPr>
      <w:r w:rsidRPr="006C6DBE">
        <w:t>В текущем разделе описано выполнение следующих настроек:</w:t>
      </w:r>
    </w:p>
    <w:p w:rsidR="008006DB" w:rsidRPr="006C6DBE" w:rsidRDefault="004551A8" w:rsidP="004551A8">
      <w:pPr>
        <w:pStyle w:val="phlistitemized1"/>
      </w:pPr>
      <w:r>
        <w:t>д</w:t>
      </w:r>
      <w:r w:rsidR="001B6F43" w:rsidRPr="004551A8">
        <w:t>обавление пользовательских процедур</w:t>
      </w:r>
      <w:r w:rsidRPr="004551A8">
        <w:t>;</w:t>
      </w:r>
    </w:p>
    <w:p w:rsidR="00253688" w:rsidRDefault="004551A8" w:rsidP="004551A8">
      <w:pPr>
        <w:pStyle w:val="phlistitemized1"/>
      </w:pPr>
      <w:r>
        <w:t>н</w:t>
      </w:r>
      <w:r w:rsidR="001B6F43" w:rsidRPr="004551A8">
        <w:t>астройка параметров пользовательских процедур</w:t>
      </w:r>
      <w:r w:rsidR="00253688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21" w:name="scroll-bookmark-144"/>
      <w:bookmarkStart w:id="322" w:name="_Toc143178172"/>
      <w:bookmarkStart w:id="323" w:name="_Toc143275745"/>
      <w:r w:rsidRPr="006C6DBE">
        <w:rPr>
          <w:color w:val="000000" w:themeColor="text1"/>
        </w:rPr>
        <w:t>Добавление пользовательских процедур</w:t>
      </w:r>
      <w:bookmarkEnd w:id="321"/>
      <w:bookmarkEnd w:id="322"/>
      <w:bookmarkEnd w:id="323"/>
    </w:p>
    <w:p w:rsidR="008006DB" w:rsidRPr="006C6DBE" w:rsidRDefault="001B6F43" w:rsidP="00E9179B">
      <w:pPr>
        <w:pStyle w:val="phlistitemizedtitle"/>
      </w:pPr>
      <w:r w:rsidRPr="006C6DBE">
        <w:t>Чтобы добавить пользовательскую процедуру, выполните следующие действия:</w:t>
      </w:r>
    </w:p>
    <w:p w:rsidR="008006DB" w:rsidRPr="006C6DBE" w:rsidRDefault="002E6849" w:rsidP="00E9179B">
      <w:pPr>
        <w:pStyle w:val="phlistitemized1"/>
      </w:pPr>
      <w:r w:rsidRPr="006C6DBE">
        <w:t xml:space="preserve">выберите </w:t>
      </w:r>
      <w:r w:rsidR="001B6F43" w:rsidRPr="006C6DBE">
        <w:t xml:space="preserve">пункт главного меню </w:t>
      </w:r>
      <w:r w:rsidR="006C6DBE" w:rsidRPr="006C6DBE">
        <w:t>«</w:t>
      </w:r>
      <w:r w:rsidR="001B6F43" w:rsidRPr="006C6DBE">
        <w:t>Система</w:t>
      </w:r>
      <w:r w:rsidR="00F17BF6">
        <w:t xml:space="preserve">/ </w:t>
      </w:r>
      <w:r w:rsidR="001B6F43" w:rsidRPr="006C6DBE">
        <w:t>Пользовательские процедуры</w:t>
      </w:r>
      <w:r w:rsidR="006C6DBE" w:rsidRPr="006C6DBE">
        <w:t>»</w:t>
      </w:r>
      <w:r w:rsidR="001B6F43" w:rsidRPr="006C6DBE">
        <w:t>. Откроется форма настройки пользовательских процедур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_Ref143274648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91</w:t>
      </w:r>
      <w:r w:rsidR="00942D6B">
        <w:fldChar w:fldCharType="end"/>
      </w:r>
      <w:r w:rsidR="0099697E">
        <w:t>)</w:t>
      </w:r>
      <w:r w:rsidR="001B6F43"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804223"/>
            <wp:effectExtent l="19050" t="19050" r="0" b="5715"/>
            <wp:docPr id="100273" name="Рисунок 100273" descr="_scroll_external/attachments/image2022-11-1_17-22-30-622e0ab34c1736f0b050eb8d1a19073f924aa6cdc2cdcf6199f019e5ccc7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1978" name="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42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24" w:name="_Ref14327464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91</w:t>
      </w:r>
      <w:r w:rsidR="00942D6B">
        <w:fldChar w:fldCharType="end"/>
      </w:r>
      <w:bookmarkEnd w:id="324"/>
      <w:r w:rsidR="0099697E">
        <w:t xml:space="preserve"> – Ф</w:t>
      </w:r>
      <w:r w:rsidR="0099697E" w:rsidRPr="006C6DBE">
        <w:t>орма настройки пользовательских процедур</w:t>
      </w:r>
    </w:p>
    <w:p w:rsidR="008006DB" w:rsidRPr="006C6DBE" w:rsidRDefault="001B6F43" w:rsidP="00E9179B">
      <w:pPr>
        <w:pStyle w:val="phlistitemized1"/>
      </w:pPr>
      <w:r w:rsidRPr="006C6DBE">
        <w:t xml:space="preserve">выберите нужный каталог в блоке </w:t>
      </w:r>
      <w:r w:rsidR="006C6DBE" w:rsidRPr="006C6DBE">
        <w:t>«</w:t>
      </w:r>
      <w:r w:rsidRPr="006C6DBE">
        <w:t>Каталоги</w:t>
      </w:r>
      <w:r w:rsidR="006C6DBE" w:rsidRPr="006C6DBE">
        <w:t>»</w:t>
      </w:r>
      <w:r w:rsidRPr="006C6DBE">
        <w:t xml:space="preserve"> (при необходимости создайте каталог с помощью пункта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>);</w:t>
      </w:r>
    </w:p>
    <w:p w:rsidR="008006DB" w:rsidRPr="006C6DBE" w:rsidRDefault="001B6F43" w:rsidP="00E9179B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в блоке </w:t>
      </w:r>
      <w:r w:rsidR="006C6DBE" w:rsidRPr="006C6DBE">
        <w:t>«</w:t>
      </w:r>
      <w:r w:rsidRPr="006C6DBE">
        <w:t>Пользовательские процедуры</w:t>
      </w:r>
      <w:r w:rsidR="006C6DBE" w:rsidRPr="006C6DBE">
        <w:t>»</w:t>
      </w:r>
      <w:r w:rsidRPr="006C6DBE">
        <w:t xml:space="preserve">. Откроется окно </w:t>
      </w:r>
      <w:r w:rsidR="006C6DBE" w:rsidRPr="006C6DBE">
        <w:t>«</w:t>
      </w:r>
      <w:r w:rsidRPr="006C6DBE">
        <w:t>Пользовательские процедуры: добавление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_Ref143274667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92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5238750" cy="2728516"/>
            <wp:effectExtent l="19050" t="19050" r="0" b="0"/>
            <wp:docPr id="100274" name="Рисунок 100274" descr="Окно добавления пользовательской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51149" name="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285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325" w:name="_Ref14327466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92</w:t>
      </w:r>
      <w:r w:rsidR="00942D6B">
        <w:fldChar w:fldCharType="end"/>
      </w:r>
      <w:bookmarkEnd w:id="325"/>
      <w:r w:rsidR="0099697E">
        <w:t xml:space="preserve"> – О</w:t>
      </w:r>
      <w:r w:rsidR="0099697E" w:rsidRPr="006C6DBE">
        <w:t>кно «Пользовательские процедуры: добавление»;</w:t>
      </w:r>
    </w:p>
    <w:p w:rsidR="008006DB" w:rsidRPr="006C6DBE" w:rsidRDefault="001B6F43" w:rsidP="00E9179B">
      <w:pPr>
        <w:pStyle w:val="phlistitemized1"/>
      </w:pPr>
      <w:r w:rsidRPr="006C6DBE">
        <w:t xml:space="preserve">заполните поля в открывшемся окне </w:t>
      </w:r>
      <w:r w:rsidR="00CC5D3B">
        <w:t>согласно</w:t>
      </w:r>
      <w:r w:rsidRPr="006C6DBE">
        <w:t xml:space="preserve"> таблице ниже</w:t>
      </w:r>
      <w:r w:rsidR="00111988">
        <w:t xml:space="preserve"> (</w:t>
      </w:r>
      <w:r w:rsidR="00942D6B">
        <w:fldChar w:fldCharType="begin"/>
      </w:r>
      <w:r w:rsidR="00CC5D3B">
        <w:instrText xml:space="preserve"> REF _Ref143272545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45</w:t>
      </w:r>
      <w:r w:rsidR="00942D6B">
        <w:fldChar w:fldCharType="end"/>
      </w:r>
      <w:r w:rsidR="00111988">
        <w:t>)</w:t>
      </w:r>
      <w:r w:rsidRPr="006C6DBE">
        <w:t xml:space="preserve"> поочередно для каждой пользовательской процедуры;</w:t>
      </w:r>
    </w:p>
    <w:p w:rsidR="004D2299" w:rsidRDefault="00CC5D3B" w:rsidP="004D2299">
      <w:pPr>
        <w:pStyle w:val="phtabletitle"/>
      </w:pPr>
      <w:bookmarkStart w:id="326" w:name="_Ref143272545"/>
      <w:r>
        <w:t>Таблица </w:t>
      </w:r>
      <w:r w:rsidR="00942D6B">
        <w:fldChar w:fldCharType="begin"/>
      </w:r>
      <w:r w:rsidR="004D2299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45</w:t>
      </w:r>
      <w:r w:rsidR="00942D6B">
        <w:fldChar w:fldCharType="end"/>
      </w:r>
      <w:bookmarkEnd w:id="326"/>
      <w:r w:rsidR="00111988">
        <w:t xml:space="preserve"> – Описание пользовательских процедур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1736"/>
        <w:gridCol w:w="1736"/>
        <w:gridCol w:w="1736"/>
        <w:gridCol w:w="1736"/>
        <w:gridCol w:w="1735"/>
        <w:gridCol w:w="1735"/>
      </w:tblGrid>
      <w:tr w:rsidR="006C6DBE" w:rsidRPr="006C6DBE" w:rsidTr="00E9179B">
        <w:trPr>
          <w:tblHeader/>
        </w:trPr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327" w:name="scroll-bookmark-146"/>
            <w:r w:rsidRPr="006C6DBE">
              <w:rPr>
                <w:color w:val="000000" w:themeColor="text1"/>
              </w:rPr>
              <w:t>Код</w:t>
            </w:r>
            <w:bookmarkEnd w:id="327"/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Наименование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Способ запуска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Неименованный блок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Пояснение</w:t>
            </w:r>
          </w:p>
        </w:tc>
      </w:tr>
      <w:tr w:rsidR="006C6DBE" w:rsidRPr="006C6DBE" w:rsidTr="00E9179B"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IMP_ONKO_TOPIC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IMP_ONKO_TOPIC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Неименованный блок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Вручную</w:t>
            </w:r>
          </w:p>
        </w:tc>
        <w:tc>
          <w:tcPr>
            <w:tcW w:w="833" w:type="pct"/>
          </w:tcPr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begin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 xml:space="preserve">  D_PKG_IMP_FED_ONKO.IMP_ONKO_TOPIC(pnLPU =&gt; :LPU);</w:t>
            </w:r>
          </w:p>
          <w:p w:rsidR="008006DB" w:rsidRPr="006C6DBE" w:rsidRDefault="005A5E88" w:rsidP="005A5E88">
            <w:pPr>
              <w:pStyle w:val="afb"/>
            </w:pPr>
            <w:r w:rsidRPr="005A5E88">
              <w:t>end;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Пользовательская процедура предназначена для обновления справочника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Международная классификация болезней – Онкология (3 издание). Морфологические коды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  <w:tr w:rsidR="006C6DBE" w:rsidRPr="006C6DBE" w:rsidTr="00E9179B"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IMP_ONKO_MORPH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IMP_ONKO_MORPH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Неименованный блок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Вручную</w:t>
            </w:r>
          </w:p>
        </w:tc>
        <w:tc>
          <w:tcPr>
            <w:tcW w:w="833" w:type="pct"/>
          </w:tcPr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>begin</w:t>
            </w:r>
          </w:p>
          <w:p w:rsidR="005A5E88" w:rsidRPr="00BD796D" w:rsidRDefault="005A5E88" w:rsidP="005A5E88">
            <w:pPr>
              <w:pStyle w:val="afb"/>
              <w:rPr>
                <w:lang w:val="en-US"/>
              </w:rPr>
            </w:pPr>
            <w:r w:rsidRPr="00BD796D">
              <w:rPr>
                <w:lang w:val="en-US"/>
              </w:rPr>
              <w:t xml:space="preserve">  D_PKG_IMP_FED_ONKO.IMP_ONKO_MORPH(pnLPU =&gt; :LPU);</w:t>
            </w:r>
          </w:p>
          <w:p w:rsidR="008006DB" w:rsidRPr="006C6DBE" w:rsidRDefault="005A5E88" w:rsidP="005A5E88">
            <w:pPr>
              <w:pStyle w:val="afb"/>
            </w:pPr>
            <w:r w:rsidRPr="005A5E88">
              <w:t>end;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Пользовательская процедура предназначена</w:t>
            </w:r>
            <w:r w:rsidR="006C6DBE" w:rsidRPr="006C6DBE">
              <w:rPr>
                <w:color w:val="000000" w:themeColor="text1"/>
              </w:rPr>
              <w:t xml:space="preserve"> </w:t>
            </w:r>
            <w:r w:rsidRPr="006C6DBE">
              <w:rPr>
                <w:color w:val="000000" w:themeColor="text1"/>
              </w:rPr>
              <w:t xml:space="preserve">для обновления справочника </w:t>
            </w:r>
            <w:r w:rsidR="006C6DBE" w:rsidRPr="006C6DBE">
              <w:rPr>
                <w:color w:val="000000" w:themeColor="text1"/>
              </w:rPr>
              <w:t>«</w:t>
            </w:r>
            <w:r w:rsidRPr="006C6DBE">
              <w:rPr>
                <w:color w:val="000000" w:themeColor="text1"/>
              </w:rPr>
              <w:t>Международная классификация болезней – Онкология (3 издание). Топографические коды</w:t>
            </w:r>
            <w:r w:rsidR="006C6DBE" w:rsidRPr="006C6DBE">
              <w:rPr>
                <w:color w:val="000000" w:themeColor="text1"/>
              </w:rPr>
              <w:t>»</w:t>
            </w:r>
          </w:p>
        </w:tc>
      </w:tr>
    </w:tbl>
    <w:p w:rsidR="004D2299" w:rsidRDefault="004D2299" w:rsidP="004D2299">
      <w:pPr>
        <w:pStyle w:val="phnormal"/>
      </w:pPr>
    </w:p>
    <w:p w:rsidR="00253688" w:rsidRDefault="001B6F43" w:rsidP="004D2299">
      <w:pPr>
        <w:pStyle w:val="phlistitemized1"/>
      </w:pPr>
      <w:r w:rsidRPr="006C6DBE">
        <w:lastRenderedPageBreak/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после заполнения полей. Запись отобразится в блоке </w:t>
      </w:r>
      <w:r w:rsidR="006C6DBE" w:rsidRPr="006C6DBE">
        <w:t>«</w:t>
      </w:r>
      <w:r w:rsidRPr="006C6DBE">
        <w:t>Пользовательские процедуры</w:t>
      </w:r>
      <w:r w:rsidR="006C6DBE" w:rsidRPr="006C6DBE">
        <w:t>»</w:t>
      </w:r>
      <w:r w:rsidR="00253688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28" w:name="scroll-bookmark-145"/>
      <w:bookmarkStart w:id="329" w:name="_Toc143178173"/>
      <w:bookmarkStart w:id="330" w:name="_Toc143275746"/>
      <w:r w:rsidRPr="006C6DBE">
        <w:rPr>
          <w:color w:val="000000" w:themeColor="text1"/>
        </w:rPr>
        <w:t>Настройка параметров пользовательских процедур</w:t>
      </w:r>
      <w:bookmarkEnd w:id="328"/>
      <w:bookmarkEnd w:id="329"/>
      <w:bookmarkEnd w:id="330"/>
    </w:p>
    <w:p w:rsidR="008006DB" w:rsidRPr="006C6DBE" w:rsidRDefault="001B6F43" w:rsidP="004D2299">
      <w:pPr>
        <w:pStyle w:val="phlistitemizedtitle"/>
      </w:pPr>
      <w:r w:rsidRPr="006C6DBE">
        <w:t>Чтобы настроить параметры пользовательских процедур,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 xml:space="preserve">выделите запись с пользовательской процедурой в блоке </w:t>
      </w:r>
      <w:r w:rsidR="006C6DBE" w:rsidRPr="006C6DBE">
        <w:t>«</w:t>
      </w:r>
      <w:r w:rsidRPr="006C6DBE">
        <w:t>Пользовательские процедуры</w:t>
      </w:r>
      <w:r w:rsidR="006C6DBE" w:rsidRPr="006C6DBE">
        <w:t>»</w:t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на вкладке </w:t>
      </w:r>
      <w:r w:rsidR="006C6DBE" w:rsidRPr="006C6DBE">
        <w:t>«</w:t>
      </w:r>
      <w:r w:rsidRPr="006C6DBE">
        <w:t>Параметры</w:t>
      </w:r>
      <w:r w:rsidR="006C6DBE" w:rsidRPr="006C6DBE">
        <w:t>»</w:t>
      </w:r>
      <w:r w:rsidRPr="006C6DBE">
        <w:t>. Откроется окно добавления параметров процедуры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_Ref143274691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93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762500" cy="4216601"/>
            <wp:effectExtent l="19050" t="19050" r="0" b="0"/>
            <wp:docPr id="100275" name="Рисунок 100275" descr="Окно добавления параметров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12979" name="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1660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C6DBE" w:rsidRPr="006C6DBE" w:rsidRDefault="00F17BF6" w:rsidP="008614E1">
      <w:pPr>
        <w:pStyle w:val="phfiguretitle"/>
      </w:pPr>
      <w:bookmarkStart w:id="331" w:name="_Ref14327469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93</w:t>
      </w:r>
      <w:r w:rsidR="00942D6B">
        <w:fldChar w:fldCharType="end"/>
      </w:r>
      <w:bookmarkEnd w:id="331"/>
      <w:r w:rsidR="0099697E">
        <w:t xml:space="preserve"> – О</w:t>
      </w:r>
      <w:r w:rsidR="0099697E" w:rsidRPr="006C6DBE">
        <w:t>кно добавления параметров процедуры</w:t>
      </w:r>
    </w:p>
    <w:p w:rsidR="008006DB" w:rsidRPr="006C6DBE" w:rsidRDefault="001B6F43" w:rsidP="004D2299">
      <w:pPr>
        <w:pStyle w:val="phlistitemized1"/>
      </w:pPr>
      <w:r w:rsidRPr="006C6DBE">
        <w:t xml:space="preserve">заполните поля в открывшемся окне </w:t>
      </w:r>
      <w:r w:rsidR="00111988">
        <w:t>согласно таблице ниже (</w:t>
      </w:r>
      <w:r w:rsidR="00942D6B">
        <w:fldChar w:fldCharType="begin"/>
      </w:r>
      <w:r w:rsidR="00111988">
        <w:instrText xml:space="preserve"> REF _Ref143272170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46</w:t>
      </w:r>
      <w:r w:rsidR="00942D6B">
        <w:fldChar w:fldCharType="end"/>
      </w:r>
      <w:r w:rsidR="00111988">
        <w:t>)</w:t>
      </w:r>
      <w:r w:rsidRPr="006C6DBE">
        <w:t>;</w:t>
      </w:r>
    </w:p>
    <w:p w:rsidR="004D2299" w:rsidRDefault="00CC5D3B" w:rsidP="004D2299">
      <w:pPr>
        <w:pStyle w:val="phtabletitle"/>
      </w:pPr>
      <w:bookmarkStart w:id="332" w:name="_Ref143272170"/>
      <w:r>
        <w:t>Таблица </w:t>
      </w:r>
      <w:r w:rsidR="00942D6B">
        <w:fldChar w:fldCharType="begin"/>
      </w:r>
      <w:r w:rsidR="004D2299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46</w:t>
      </w:r>
      <w:r w:rsidR="00942D6B">
        <w:fldChar w:fldCharType="end"/>
      </w:r>
      <w:bookmarkEnd w:id="332"/>
      <w:r w:rsidR="00111988">
        <w:t xml:space="preserve"> – Описание параметров пользовательских процедур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2238"/>
        <w:gridCol w:w="1237"/>
        <w:gridCol w:w="1735"/>
        <w:gridCol w:w="2270"/>
        <w:gridCol w:w="1418"/>
        <w:gridCol w:w="1516"/>
      </w:tblGrid>
      <w:tr w:rsidR="006C6DBE" w:rsidRPr="006C6DBE" w:rsidTr="005A5E88">
        <w:trPr>
          <w:tblHeader/>
        </w:trPr>
        <w:tc>
          <w:tcPr>
            <w:tcW w:w="1074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bookmarkStart w:id="333" w:name="scroll-bookmark-147"/>
            <w:r w:rsidRPr="006C6DBE">
              <w:rPr>
                <w:color w:val="000000" w:themeColor="text1"/>
              </w:rPr>
              <w:t>Пользовательская процедура</w:t>
            </w:r>
            <w:bookmarkEnd w:id="333"/>
          </w:p>
        </w:tc>
        <w:tc>
          <w:tcPr>
            <w:tcW w:w="594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Код</w:t>
            </w:r>
          </w:p>
        </w:tc>
        <w:tc>
          <w:tcPr>
            <w:tcW w:w="833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</w:t>
            </w:r>
          </w:p>
        </w:tc>
        <w:tc>
          <w:tcPr>
            <w:tcW w:w="1090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Обязательно для заполнения</w:t>
            </w:r>
          </w:p>
        </w:tc>
        <w:tc>
          <w:tcPr>
            <w:tcW w:w="681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Тип данных</w:t>
            </w:r>
          </w:p>
        </w:tc>
        <w:tc>
          <w:tcPr>
            <w:tcW w:w="728" w:type="pct"/>
          </w:tcPr>
          <w:p w:rsidR="008006DB" w:rsidRPr="006C6DBE" w:rsidRDefault="001B6F43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Метод заполнения</w:t>
            </w:r>
          </w:p>
        </w:tc>
      </w:tr>
      <w:tr w:rsidR="006C6DBE" w:rsidRPr="006C6DBE" w:rsidTr="005A5E88">
        <w:tc>
          <w:tcPr>
            <w:tcW w:w="10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IMP_ONKO_TOPIC</w:t>
            </w:r>
          </w:p>
        </w:tc>
        <w:tc>
          <w:tcPr>
            <w:tcW w:w="594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LPU</w:t>
            </w:r>
          </w:p>
        </w:tc>
        <w:tc>
          <w:tcPr>
            <w:tcW w:w="833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Входной (in)</w:t>
            </w:r>
          </w:p>
        </w:tc>
        <w:tc>
          <w:tcPr>
            <w:tcW w:w="1090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 xml:space="preserve">Устанавливается </w:t>
            </w:r>
            <w:r w:rsidRPr="006C6DBE">
              <w:rPr>
                <w:color w:val="000000" w:themeColor="text1"/>
              </w:rPr>
              <w:lastRenderedPageBreak/>
              <w:t>флажок</w:t>
            </w:r>
          </w:p>
        </w:tc>
        <w:tc>
          <w:tcPr>
            <w:tcW w:w="681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Число</w:t>
            </w:r>
          </w:p>
        </w:tc>
        <w:tc>
          <w:tcPr>
            <w:tcW w:w="728" w:type="pct"/>
            <w:vMerge w:val="restar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ЛПУ</w:t>
            </w:r>
          </w:p>
        </w:tc>
      </w:tr>
      <w:tr w:rsidR="006C6DBE" w:rsidRPr="006C6DBE" w:rsidTr="005A5E88">
        <w:tc>
          <w:tcPr>
            <w:tcW w:w="1074" w:type="pct"/>
          </w:tcPr>
          <w:p w:rsidR="008006DB" w:rsidRPr="006C6DBE" w:rsidRDefault="001B6F43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lastRenderedPageBreak/>
              <w:t>IMP_ONKO_MORPH</w:t>
            </w:r>
          </w:p>
        </w:tc>
        <w:tc>
          <w:tcPr>
            <w:tcW w:w="594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33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90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681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28" w:type="pct"/>
            <w:vMerge/>
          </w:tcPr>
          <w:p w:rsidR="008006DB" w:rsidRPr="006C6DBE" w:rsidRDefault="008006DB" w:rsidP="006C6DBE">
            <w:pPr>
              <w:pStyle w:val="phtablecellleft"/>
              <w:rPr>
                <w:color w:val="000000" w:themeColor="text1"/>
              </w:rPr>
            </w:pPr>
          </w:p>
        </w:tc>
      </w:tr>
    </w:tbl>
    <w:p w:rsidR="00253688" w:rsidRDefault="00253688" w:rsidP="00253688">
      <w:pPr>
        <w:pStyle w:val="phnormal"/>
      </w:pPr>
    </w:p>
    <w:p w:rsidR="00253688" w:rsidRDefault="001B6F43" w:rsidP="004D2299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после заполнения полей. Запись отобразится на вкладке </w:t>
      </w:r>
      <w:r w:rsidR="006C6DBE" w:rsidRPr="006C6DBE">
        <w:t>«</w:t>
      </w:r>
      <w:r w:rsidRPr="006C6DBE">
        <w:t>Параметры</w:t>
      </w:r>
      <w:r w:rsidR="006C6DBE" w:rsidRPr="006C6DBE">
        <w:t>»</w:t>
      </w:r>
      <w:r w:rsidR="00253688">
        <w:t>.</w:t>
      </w:r>
    </w:p>
    <w:p w:rsidR="00972D65" w:rsidRPr="006C6DBE" w:rsidRDefault="00972D65" w:rsidP="00972D65">
      <w:pPr>
        <w:pStyle w:val="2"/>
        <w:rPr>
          <w:color w:val="000000" w:themeColor="text1"/>
        </w:rPr>
      </w:pPr>
      <w:bookmarkStart w:id="334" w:name="_Toc143275747"/>
      <w:r w:rsidRPr="006C6DBE">
        <w:rPr>
          <w:color w:val="000000" w:themeColor="text1"/>
        </w:rPr>
        <w:t>Настройка связи с разделами</w:t>
      </w:r>
      <w:bookmarkEnd w:id="334"/>
    </w:p>
    <w:p w:rsidR="00972D65" w:rsidRPr="006C6DBE" w:rsidRDefault="00972D65" w:rsidP="004D2299">
      <w:pPr>
        <w:pStyle w:val="phlistitemizedtitle"/>
      </w:pPr>
      <w:r w:rsidRPr="006C6DBE">
        <w:t>Для настройки связи с разделами выполните следующие действия:</w:t>
      </w:r>
    </w:p>
    <w:p w:rsidR="00972D65" w:rsidRPr="006C6DBE" w:rsidRDefault="00972D65" w:rsidP="004D2299">
      <w:pPr>
        <w:pStyle w:val="phlistitemized1"/>
      </w:pPr>
      <w:r w:rsidRPr="006C6DBE">
        <w:t xml:space="preserve">выделите запись с пользовательской процедурой в блоке </w:t>
      </w:r>
      <w:r w:rsidR="006C6DBE" w:rsidRPr="006C6DBE">
        <w:t>«</w:t>
      </w:r>
      <w:r w:rsidRPr="006C6DBE">
        <w:t>Пользовательские процедуры</w:t>
      </w:r>
      <w:r w:rsidR="006C6DBE" w:rsidRPr="006C6DBE">
        <w:t>»</w:t>
      </w:r>
      <w:r w:rsidRPr="006C6DBE">
        <w:t>;</w:t>
      </w:r>
    </w:p>
    <w:p w:rsidR="00972D65" w:rsidRPr="006C6DBE" w:rsidRDefault="00972D65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Добавить</w:t>
      </w:r>
      <w:r w:rsidR="006C6DBE" w:rsidRPr="006C6DBE">
        <w:t>»</w:t>
      </w:r>
      <w:r w:rsidRPr="006C6DBE">
        <w:t xml:space="preserve"> на вкладке </w:t>
      </w:r>
      <w:r w:rsidR="006C6DBE" w:rsidRPr="006C6DBE">
        <w:t>«</w:t>
      </w:r>
      <w:r w:rsidRPr="006C6DBE">
        <w:t>Связи с разделами</w:t>
      </w:r>
      <w:r w:rsidR="006C6DBE" w:rsidRPr="006C6DBE">
        <w:t>»</w:t>
      </w:r>
      <w:r w:rsidRPr="006C6DBE">
        <w:t>. Откроется окно добавления связи с разделами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_Ref143274708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94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972D65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4880610" cy="1318260"/>
            <wp:effectExtent l="19050" t="19050" r="0" b="0"/>
            <wp:docPr id="41" name="Рисунок 41" descr="C:\Users\Александр\Downloads\image2023-8-8_14-4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ownloads\image2023-8-8_14-41-59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318260"/>
                    </a:xfrm>
                    <a:prstGeom prst="rect">
                      <a:avLst/>
                    </a:prstGeom>
                    <a:noFill/>
                    <a:ln w="12696" cmpd="sng">
                      <a:solidFill>
                        <a:sysClr val="windowText" lastClr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65" w:rsidRPr="006C6DBE" w:rsidRDefault="00F17BF6" w:rsidP="008614E1">
      <w:pPr>
        <w:pStyle w:val="phfiguretitle"/>
      </w:pPr>
      <w:bookmarkStart w:id="335" w:name="_Ref143274708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94</w:t>
      </w:r>
      <w:r w:rsidR="00942D6B">
        <w:fldChar w:fldCharType="end"/>
      </w:r>
      <w:bookmarkEnd w:id="335"/>
      <w:r w:rsidR="0099697E">
        <w:t xml:space="preserve"> – О</w:t>
      </w:r>
      <w:r w:rsidR="0099697E" w:rsidRPr="006C6DBE">
        <w:t>кно добавления связи с разделами</w:t>
      </w:r>
    </w:p>
    <w:p w:rsidR="00972D65" w:rsidRPr="006C6DBE" w:rsidRDefault="00972D65" w:rsidP="004D2299">
      <w:pPr>
        <w:pStyle w:val="phlistitemized1"/>
      </w:pPr>
      <w:r w:rsidRPr="006C6DBE">
        <w:t>з</w:t>
      </w:r>
      <w:r w:rsidR="00737357">
        <w:t>аполните поля в открывшемся окне согласно таблице ниже (</w:t>
      </w:r>
      <w:r w:rsidR="00942D6B">
        <w:fldChar w:fldCharType="begin"/>
      </w:r>
      <w:r w:rsidR="00111988">
        <w:instrText xml:space="preserve"> REF _Ref143272193 \h </w:instrText>
      </w:r>
      <w:r w:rsidR="00942D6B">
        <w:fldChar w:fldCharType="separate"/>
      </w:r>
      <w:r w:rsidR="00EA27AE">
        <w:t>Таблица </w:t>
      </w:r>
      <w:r w:rsidR="00EA27AE">
        <w:rPr>
          <w:noProof/>
        </w:rPr>
        <w:t>47</w:t>
      </w:r>
      <w:r w:rsidR="00942D6B">
        <w:fldChar w:fldCharType="end"/>
      </w:r>
      <w:r w:rsidR="00737357">
        <w:t>);</w:t>
      </w:r>
    </w:p>
    <w:p w:rsidR="004D2299" w:rsidRDefault="00CC5D3B" w:rsidP="004D2299">
      <w:pPr>
        <w:pStyle w:val="phtabletitle"/>
      </w:pPr>
      <w:bookmarkStart w:id="336" w:name="_Ref143272193"/>
      <w:r>
        <w:t>Таблица </w:t>
      </w:r>
      <w:r w:rsidR="00942D6B">
        <w:fldChar w:fldCharType="begin"/>
      </w:r>
      <w:r w:rsidR="004D2299">
        <w:instrText xml:space="preserve"> SEQ Таблица \* ARABIC </w:instrText>
      </w:r>
      <w:r w:rsidR="00942D6B">
        <w:fldChar w:fldCharType="separate"/>
      </w:r>
      <w:r w:rsidR="00EA27AE">
        <w:rPr>
          <w:noProof/>
        </w:rPr>
        <w:t>47</w:t>
      </w:r>
      <w:r w:rsidR="00942D6B">
        <w:fldChar w:fldCharType="end"/>
      </w:r>
      <w:bookmarkEnd w:id="336"/>
      <w:r w:rsidR="004D2299">
        <w:t xml:space="preserve"> – </w:t>
      </w:r>
      <w:r w:rsidR="004D2299" w:rsidRPr="004D2299">
        <w:t>Заполнение полей в окне добавления связи с разделами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909"/>
        <w:gridCol w:w="1920"/>
        <w:gridCol w:w="2585"/>
      </w:tblGrid>
      <w:tr w:rsidR="006C6DBE" w:rsidRPr="006C6DBE" w:rsidTr="004D2299">
        <w:trPr>
          <w:tblHeader/>
        </w:trPr>
        <w:tc>
          <w:tcPr>
            <w:tcW w:w="2837" w:type="pct"/>
            <w:hideMark/>
          </w:tcPr>
          <w:p w:rsidR="00972D65" w:rsidRPr="006C6DBE" w:rsidRDefault="00972D65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Пользовательская процедура</w:t>
            </w:r>
          </w:p>
        </w:tc>
        <w:tc>
          <w:tcPr>
            <w:tcW w:w="922" w:type="pct"/>
            <w:hideMark/>
          </w:tcPr>
          <w:p w:rsidR="00972D65" w:rsidRPr="006C6DBE" w:rsidRDefault="00972D65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Раздел</w:t>
            </w:r>
          </w:p>
        </w:tc>
        <w:tc>
          <w:tcPr>
            <w:tcW w:w="1241" w:type="pct"/>
            <w:hideMark/>
          </w:tcPr>
          <w:p w:rsidR="00972D65" w:rsidRPr="006C6DBE" w:rsidRDefault="00972D65" w:rsidP="006C6DBE">
            <w:pPr>
              <w:pStyle w:val="phtablecolcaption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Имя связи</w:t>
            </w:r>
          </w:p>
        </w:tc>
      </w:tr>
      <w:tr w:rsidR="006C6DBE" w:rsidRPr="006C6DBE" w:rsidTr="004D2299">
        <w:tc>
          <w:tcPr>
            <w:tcW w:w="2837" w:type="pct"/>
            <w:hideMark/>
          </w:tcPr>
          <w:p w:rsidR="00972D65" w:rsidRPr="006C6DBE" w:rsidRDefault="00972D65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AfterVisit</w:t>
            </w:r>
          </w:p>
        </w:tc>
        <w:tc>
          <w:tcPr>
            <w:tcW w:w="922" w:type="pct"/>
            <w:hideMark/>
          </w:tcPr>
          <w:p w:rsidR="00972D65" w:rsidRPr="006C6DBE" w:rsidRDefault="00972D65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VISITS</w:t>
            </w:r>
          </w:p>
        </w:tc>
        <w:tc>
          <w:tcPr>
            <w:tcW w:w="1241" w:type="pct"/>
            <w:hideMark/>
          </w:tcPr>
          <w:p w:rsidR="00972D65" w:rsidRPr="006C6DBE" w:rsidRDefault="00972D65" w:rsidP="006C6DBE">
            <w:pPr>
              <w:pStyle w:val="phtablecellleft"/>
              <w:rPr>
                <w:color w:val="000000" w:themeColor="text1"/>
              </w:rPr>
            </w:pPr>
            <w:r w:rsidRPr="006C6DBE">
              <w:rPr>
                <w:color w:val="000000" w:themeColor="text1"/>
              </w:rPr>
              <w:t>AfterVisit</w:t>
            </w:r>
          </w:p>
        </w:tc>
      </w:tr>
    </w:tbl>
    <w:p w:rsidR="004D2299" w:rsidRDefault="004D2299" w:rsidP="004D2299">
      <w:pPr>
        <w:pStyle w:val="phnormal"/>
      </w:pPr>
    </w:p>
    <w:p w:rsidR="00253688" w:rsidRDefault="00972D65" w:rsidP="004D2299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 xml:space="preserve"> после заполнения полей. Запись отобразится на вкладке </w:t>
      </w:r>
      <w:r w:rsidR="006C6DBE" w:rsidRPr="006C6DBE">
        <w:t>«</w:t>
      </w:r>
      <w:r w:rsidRPr="006C6DBE">
        <w:t>Связи с разделами</w:t>
      </w:r>
      <w:r w:rsidR="006C6DBE" w:rsidRPr="006C6DBE">
        <w:t>»</w:t>
      </w:r>
      <w:r w:rsidR="00253688">
        <w:t>.</w:t>
      </w:r>
    </w:p>
    <w:p w:rsidR="00F17BF6" w:rsidRDefault="001B6F43">
      <w:pPr>
        <w:pStyle w:val="10"/>
        <w:rPr>
          <w:color w:val="000000" w:themeColor="text1"/>
        </w:rPr>
      </w:pPr>
      <w:bookmarkStart w:id="337" w:name="scroll-bookmark-148"/>
      <w:bookmarkStart w:id="338" w:name="_Toc143178174"/>
      <w:bookmarkStart w:id="339" w:name="_Toc143275748"/>
      <w:r w:rsidRPr="006C6DBE">
        <w:rPr>
          <w:color w:val="000000" w:themeColor="text1"/>
        </w:rPr>
        <w:lastRenderedPageBreak/>
        <w:t>Обновление справочников</w:t>
      </w:r>
      <w:bookmarkEnd w:id="337"/>
      <w:bookmarkEnd w:id="338"/>
      <w:bookmarkEnd w:id="339"/>
    </w:p>
    <w:p w:rsidR="004D2299" w:rsidRDefault="001B6F43" w:rsidP="004D2299">
      <w:pPr>
        <w:pStyle w:val="phlistitemizedtitle"/>
      </w:pPr>
      <w:r w:rsidRPr="006C6DBE">
        <w:t xml:space="preserve">В текущем разделе приведен алгоритм обновления справочников </w:t>
      </w:r>
      <w:r w:rsidR="006C6DBE" w:rsidRPr="006C6DBE">
        <w:t>«</w:t>
      </w:r>
      <w:r w:rsidRPr="006C6DBE">
        <w:t>Международная классификация болезней – Онкология (3 издание). Морфологические коды</w:t>
      </w:r>
      <w:r w:rsidR="006C6DBE" w:rsidRPr="006C6DBE">
        <w:t>»</w:t>
      </w:r>
      <w:r w:rsidRPr="006C6DBE">
        <w:t xml:space="preserve"> и </w:t>
      </w:r>
      <w:r w:rsidR="006C6DBE" w:rsidRPr="006C6DBE">
        <w:t>«</w:t>
      </w:r>
      <w:r w:rsidRPr="006C6DBE">
        <w:t>Международная классификация болезней – Онкология (3 издание). Топографические коды</w:t>
      </w:r>
      <w:r w:rsidR="006C6DBE" w:rsidRPr="006C6DBE">
        <w:t>»</w:t>
      </w:r>
      <w:r w:rsidRPr="006C6DBE">
        <w:t xml:space="preserve"> согласно актуальным значениям </w:t>
      </w:r>
      <w:r w:rsidR="004D2299">
        <w:t>к</w:t>
      </w:r>
      <w:r w:rsidRPr="006C6DBE">
        <w:t>лассификаторов.</w:t>
      </w:r>
    </w:p>
    <w:p w:rsidR="006C6DBE" w:rsidRPr="006C6DBE" w:rsidRDefault="001B6F43" w:rsidP="004D2299">
      <w:pPr>
        <w:pStyle w:val="phlistitemizedtitle"/>
      </w:pPr>
      <w:r w:rsidRPr="006C6DBE">
        <w:t>Для обновления справочников необходимо выполнить действия, приведенные ниже.</w:t>
      </w:r>
    </w:p>
    <w:p w:rsidR="008006DB" w:rsidRPr="006C6DBE" w:rsidRDefault="002E6849" w:rsidP="004D2299">
      <w:pPr>
        <w:pStyle w:val="phlistitemized1"/>
      </w:pPr>
      <w:r w:rsidRPr="004D2299">
        <w:t>загрузка актуальной версии справочников</w:t>
      </w:r>
      <w:r>
        <w:t>;</w:t>
      </w:r>
    </w:p>
    <w:p w:rsidR="008006DB" w:rsidRPr="006C6DBE" w:rsidRDefault="002E6849" w:rsidP="004D2299">
      <w:pPr>
        <w:pStyle w:val="phlistitemized1"/>
      </w:pPr>
      <w:r w:rsidRPr="004D2299">
        <w:t>проверка загрузки справочников</w:t>
      </w:r>
      <w:r>
        <w:t>;</w:t>
      </w:r>
    </w:p>
    <w:p w:rsidR="008006DB" w:rsidRPr="006C6DBE" w:rsidRDefault="002E6849" w:rsidP="004D2299">
      <w:pPr>
        <w:pStyle w:val="phlistitemized1"/>
      </w:pPr>
      <w:r w:rsidRPr="004D2299">
        <w:t>запуск пользовательских процедур</w:t>
      </w:r>
      <w:r>
        <w:t>;</w:t>
      </w:r>
    </w:p>
    <w:p w:rsidR="00253688" w:rsidRDefault="002E6849" w:rsidP="004D2299">
      <w:pPr>
        <w:pStyle w:val="phlistitemized1"/>
      </w:pPr>
      <w:r w:rsidRPr="004D2299">
        <w:t xml:space="preserve">проверка </w:t>
      </w:r>
      <w:r w:rsidR="001B6F43" w:rsidRPr="004D2299">
        <w:t>отработки пользовательских процедур</w:t>
      </w:r>
      <w:r w:rsidR="00253688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40" w:name="scroll-bookmark-149"/>
      <w:bookmarkStart w:id="341" w:name="_Toc143178175"/>
      <w:bookmarkStart w:id="342" w:name="_Toc143275749"/>
      <w:r w:rsidRPr="006C6DBE">
        <w:rPr>
          <w:color w:val="000000" w:themeColor="text1"/>
        </w:rPr>
        <w:t>Загрузка актуальной версии справочников</w:t>
      </w:r>
      <w:bookmarkEnd w:id="340"/>
      <w:bookmarkEnd w:id="341"/>
      <w:bookmarkEnd w:id="342"/>
    </w:p>
    <w:p w:rsidR="008006DB" w:rsidRPr="006C6DBE" w:rsidRDefault="001B6F43" w:rsidP="004D2299">
      <w:pPr>
        <w:pStyle w:val="phlistitemizedtitle"/>
      </w:pPr>
      <w:r w:rsidRPr="006C6DBE">
        <w:t>Для загрузки актуальных версий справочников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главного меню </w:t>
      </w:r>
      <w:r w:rsidR="006C6DBE" w:rsidRPr="006C6DBE">
        <w:t>«</w:t>
      </w:r>
      <w:r w:rsidRPr="006C6DBE">
        <w:t>Система</w:t>
      </w:r>
      <w:r w:rsidR="00F17BF6">
        <w:t xml:space="preserve">/ </w:t>
      </w:r>
      <w:r w:rsidRPr="006C6DBE">
        <w:t>Импорт</w:t>
      </w:r>
      <w:r w:rsidR="00F17BF6">
        <w:t xml:space="preserve">/ </w:t>
      </w:r>
      <w:r w:rsidRPr="006C6DBE">
        <w:t>Федеральная НСИ</w:t>
      </w:r>
      <w:r w:rsidR="00F17BF6">
        <w:t xml:space="preserve">/ </w:t>
      </w:r>
      <w:r w:rsidRPr="006C6DBE">
        <w:t>Добавление справочников</w:t>
      </w:r>
      <w:r w:rsidR="006C6DBE" w:rsidRPr="006C6DBE">
        <w:t>»</w:t>
      </w:r>
      <w:r w:rsidRPr="006C6DBE">
        <w:t xml:space="preserve">. Откроется форма </w:t>
      </w:r>
      <w:r w:rsidR="006C6DBE" w:rsidRPr="006C6DBE">
        <w:t>«</w:t>
      </w:r>
      <w:r w:rsidRPr="006C6DBE">
        <w:t>Добавление справочников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_Ref143274734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95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017003"/>
            <wp:effectExtent l="19050" t="19050" r="0" b="0"/>
            <wp:docPr id="100276" name="Рисунок 100276" descr="_scroll_external/attachments/image2022-11-1_16-47-47-95c1425ca81582c7de353eed2495ff49547efecab3e8016aa5879faed9fb0f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98770" name="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170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43" w:name="_Ref14327473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95</w:t>
      </w:r>
      <w:r w:rsidR="00942D6B">
        <w:fldChar w:fldCharType="end"/>
      </w:r>
      <w:bookmarkEnd w:id="343"/>
      <w:r w:rsidR="0099697E">
        <w:t xml:space="preserve"> – Ф</w:t>
      </w:r>
      <w:r w:rsidR="0099697E" w:rsidRPr="006C6DBE">
        <w:t>орма «Добавление справочников»</w:t>
      </w:r>
    </w:p>
    <w:p w:rsidR="00253688" w:rsidRDefault="001B6F43" w:rsidP="004D2299">
      <w:pPr>
        <w:pStyle w:val="phlistitemized1"/>
      </w:pPr>
      <w:r w:rsidRPr="006C6DBE">
        <w:t xml:space="preserve">выберите </w:t>
      </w:r>
      <w:r w:rsidRPr="004D2299">
        <w:t xml:space="preserve">в выпадающем списке поля </w:t>
      </w:r>
      <w:r w:rsidR="006C6DBE" w:rsidRPr="004D2299">
        <w:t>«</w:t>
      </w:r>
      <w:r w:rsidRPr="004D2299">
        <w:t>Источник загрузки</w:t>
      </w:r>
      <w:r w:rsidR="006C6DBE" w:rsidRPr="004D2299">
        <w:t>»</w:t>
      </w:r>
      <w:r w:rsidRPr="004D2299">
        <w:t xml:space="preserve"> значение </w:t>
      </w:r>
      <w:r w:rsidR="006C6DBE" w:rsidRPr="004D2299">
        <w:t>«</w:t>
      </w:r>
      <w:hyperlink r:id="rId99" w:history="1">
        <w:r w:rsidRPr="004D2299">
          <w:rPr>
            <w:b/>
          </w:rPr>
          <w:t>nsi.rosminzdrav.ru</w:t>
        </w:r>
      </w:hyperlink>
      <w:r w:rsidR="004D2299" w:rsidRPr="004D2299">
        <w:t>»</w:t>
      </w:r>
      <w:r w:rsidR="00253688">
        <w:t>.</w:t>
      </w:r>
    </w:p>
    <w:p w:rsidR="008006DB" w:rsidRPr="006C6DBE" w:rsidRDefault="001B6F43" w:rsidP="004D2299">
      <w:pPr>
        <w:pStyle w:val="phlistitemizedtitle"/>
      </w:pPr>
      <w:r w:rsidRPr="006C6DBE">
        <w:t>Произведите настройки для справочника с кодом</w:t>
      </w:r>
      <w:r w:rsidR="006C6DBE" w:rsidRPr="006C6DBE">
        <w:t xml:space="preserve"> </w:t>
      </w:r>
      <w:r w:rsidR="00972D65" w:rsidRPr="006C6DBE">
        <w:rPr>
          <w:rFonts w:cs="Arial"/>
          <w:sz w:val="26"/>
          <w:szCs w:val="26"/>
          <w:shd w:val="clear" w:color="auto" w:fill="FFFFFF"/>
        </w:rPr>
        <w:t xml:space="preserve">OID </w:t>
      </w:r>
      <w:r w:rsidR="006C6DBE" w:rsidRPr="006C6DBE">
        <w:rPr>
          <w:rFonts w:cs="Arial"/>
          <w:sz w:val="26"/>
          <w:szCs w:val="26"/>
          <w:shd w:val="clear" w:color="auto" w:fill="FFFFFF"/>
        </w:rPr>
        <w:t>«</w:t>
      </w:r>
      <w:r w:rsidR="00972D65" w:rsidRPr="006C6DBE">
        <w:rPr>
          <w:rFonts w:cs="Arial"/>
          <w:shd w:val="clear" w:color="auto" w:fill="FFFFFF"/>
        </w:rPr>
        <w:t>1.2.643.5.1.13.13.11.1486</w:t>
      </w:r>
      <w:r w:rsidR="006C6DBE" w:rsidRPr="006C6DBE">
        <w:rPr>
          <w:rFonts w:cs="Arial"/>
          <w:shd w:val="clear" w:color="auto" w:fill="FFFFFF"/>
        </w:rPr>
        <w:t>»</w:t>
      </w:r>
      <w:r w:rsidRPr="006C6DBE">
        <w:t>. Для этого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 xml:space="preserve">найдите с помощью фильтра справочник с кодом </w:t>
      </w:r>
      <w:r w:rsidR="00972D65" w:rsidRPr="006C6DBE">
        <w:t xml:space="preserve">OID </w:t>
      </w:r>
      <w:r w:rsidR="006C6DBE" w:rsidRPr="006C6DBE">
        <w:t>«</w:t>
      </w:r>
      <w:r w:rsidR="00972D65" w:rsidRPr="006C6DBE">
        <w:t>1.2.643.5.1.13.13.11.1486</w:t>
      </w:r>
      <w:r w:rsidR="006C6DBE" w:rsidRPr="006C6DBE">
        <w:t>»</w:t>
      </w:r>
      <w:r w:rsidR="00972D65"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Установить раздел</w:t>
      </w:r>
      <w:r w:rsidR="006C6DBE" w:rsidRPr="006C6DBE">
        <w:t>»</w:t>
      </w:r>
      <w:r w:rsidRPr="006C6DBE">
        <w:t xml:space="preserve"> на записи справочника. Откроется окно </w:t>
      </w:r>
      <w:r w:rsidR="006C6DBE" w:rsidRPr="006C6DBE">
        <w:t>«</w:t>
      </w:r>
      <w:r w:rsidRPr="006C6DBE">
        <w:t>Установить раздел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_Ref143274764 \h </w:instrText>
      </w:r>
      <w:r w:rsidR="00942D6B">
        <w:fldChar w:fldCharType="separate"/>
      </w:r>
      <w:r w:rsidR="00EA27AE">
        <w:t xml:space="preserve">Рисунок </w:t>
      </w:r>
      <w:r w:rsidR="00EA27AE">
        <w:rPr>
          <w:noProof/>
        </w:rPr>
        <w:t>96</w:t>
      </w:r>
      <w:r w:rsidR="00942D6B">
        <w:fldChar w:fldCharType="end"/>
      </w:r>
      <w:r w:rsidR="0099697E">
        <w:t>)</w:t>
      </w:r>
      <w:r w:rsidRPr="006C6DBE">
        <w:t>;</w:t>
      </w:r>
    </w:p>
    <w:p w:rsidR="0099697E" w:rsidRDefault="001B6F43" w:rsidP="0099697E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3581400" cy="933450"/>
            <wp:effectExtent l="19050" t="19050" r="0" b="0"/>
            <wp:docPr id="100277" name="Рисунок 100277" descr="_scroll_external/attachments/image2022-11-1_16-50-53-0ea56827637751f80d8bce308254579070d5574ea6db7fabe1dda89f255c8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47489" name="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334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99697E" w:rsidP="0099697E">
      <w:pPr>
        <w:pStyle w:val="phfiguretitle"/>
      </w:pPr>
      <w:bookmarkStart w:id="344" w:name="_Ref143274764"/>
      <w:r>
        <w:t xml:space="preserve">Рисунок 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96</w:t>
      </w:r>
      <w:r w:rsidR="00942D6B">
        <w:fldChar w:fldCharType="end"/>
      </w:r>
      <w:bookmarkEnd w:id="344"/>
      <w:r>
        <w:t xml:space="preserve"> – О</w:t>
      </w:r>
      <w:r w:rsidRPr="006C6DBE">
        <w:t>кно «Установить раздел»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в поле </w:t>
      </w:r>
      <w:r w:rsidR="006C6DBE" w:rsidRPr="006C6DBE">
        <w:t>«</w:t>
      </w:r>
      <w:r w:rsidRPr="006C6DBE">
        <w:t>Раздел</w:t>
      </w:r>
      <w:r w:rsidR="006C6DBE" w:rsidRPr="006C6DBE">
        <w:t>»</w:t>
      </w:r>
      <w:r w:rsidRPr="006C6DBE">
        <w:t xml:space="preserve"> значение </w:t>
      </w:r>
      <w:r w:rsidR="006C6DBE" w:rsidRPr="006C6DBE">
        <w:t>«</w:t>
      </w:r>
      <w:r w:rsidRPr="006C6DBE">
        <w:t>FN_ONKO_MORPH_TYPES_ICD</w:t>
      </w:r>
      <w:r w:rsidR="006C6DBE" w:rsidRPr="006C6DBE">
        <w:t>»</w:t>
      </w:r>
      <w:r w:rsidRPr="006C6DBE">
        <w:t xml:space="preserve"> с помощью кнопки</w:t>
      </w:r>
      <w:r w:rsidR="006C6DBE" w:rsidRPr="006C6DBE">
        <w:t xml:space="preserve"> </w:t>
      </w:r>
      <w:r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00278" name="Рисунок 100278" descr="_scroll_external/attachments/skrin-4025033389d2a6ce01d5c89d3cd20c3bab2edf97625d33ccc521c1e5efa7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24209" name="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Загрузить версии</w:t>
      </w:r>
      <w:r w:rsidR="006C6DBE" w:rsidRPr="006C6DBE">
        <w:t>»</w:t>
      </w:r>
      <w:r w:rsidRPr="006C6DBE">
        <w:t xml:space="preserve"> на записи справочника;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Обновить содержимое</w:t>
      </w:r>
      <w:r w:rsidR="006C6DBE" w:rsidRPr="006C6DBE">
        <w:t>»</w:t>
      </w:r>
      <w:r w:rsidRPr="006C6DBE">
        <w:t xml:space="preserve"> на записи справочника. Откроется окно с перечнем версий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_Ref143274775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97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032389"/>
            <wp:effectExtent l="19050" t="19050" r="0" b="6350"/>
            <wp:docPr id="100279" name="Рисунок 100279" descr="_scroll_external/attachments/image2022-11-1_16-56-7-d0b7274a8c8ced5c05164f3eeb0fd806e57b5f4d98de0af39d25f5bf520e3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89070" name="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323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F17BF6">
      <w:pPr>
        <w:pStyle w:val="phfiguretitle"/>
      </w:pPr>
      <w:bookmarkStart w:id="345" w:name="_Ref14327477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97</w:t>
      </w:r>
      <w:r w:rsidR="00942D6B">
        <w:fldChar w:fldCharType="end"/>
      </w:r>
      <w:bookmarkEnd w:id="345"/>
      <w:r w:rsidR="0099697E">
        <w:t xml:space="preserve"> – О</w:t>
      </w:r>
      <w:r w:rsidR="0099697E" w:rsidRPr="006C6DBE">
        <w:t>кно с перечнем версий</w:t>
      </w:r>
    </w:p>
    <w:p w:rsidR="008006DB" w:rsidRPr="006C6DBE" w:rsidRDefault="001B6F43" w:rsidP="004D2299">
      <w:pPr>
        <w:pStyle w:val="phlistitemized1"/>
      </w:pPr>
      <w:r w:rsidRPr="006C6DBE">
        <w:t>выберите последнюю версию в открывшемся окне;</w:t>
      </w:r>
    </w:p>
    <w:p w:rsidR="00253688" w:rsidRDefault="001B6F43" w:rsidP="004D2299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="00253688">
        <w:t>.</w:t>
      </w:r>
    </w:p>
    <w:p w:rsidR="008006DB" w:rsidRPr="006C6DBE" w:rsidRDefault="001B6F43" w:rsidP="004D2299">
      <w:pPr>
        <w:pStyle w:val="phlistitemizedtitle"/>
      </w:pPr>
      <w:r w:rsidRPr="006C6DBE">
        <w:t>Далее произведите настройки для справочни</w:t>
      </w:r>
      <w:r w:rsidR="00972D65" w:rsidRPr="006C6DBE">
        <w:t xml:space="preserve">ка с </w:t>
      </w:r>
      <w:r w:rsidR="00EA27AE" w:rsidRPr="006C6DBE">
        <w:t>кодом</w:t>
      </w:r>
      <w:r w:rsidR="00972D65" w:rsidRPr="006C6DBE">
        <w:t xml:space="preserve"> OID </w:t>
      </w:r>
      <w:r w:rsidR="006C6DBE" w:rsidRPr="006C6DBE">
        <w:t>«</w:t>
      </w:r>
      <w:r w:rsidR="00972D65" w:rsidRPr="006C6DBE">
        <w:t>1.2.643.5.1.13.13.11.1487</w:t>
      </w:r>
      <w:r w:rsidR="006C6DBE" w:rsidRPr="006C6DBE">
        <w:t>»</w:t>
      </w:r>
      <w:r w:rsidRPr="006C6DBE">
        <w:t>. Для этого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>найдите с помо</w:t>
      </w:r>
      <w:r w:rsidR="00972D65" w:rsidRPr="006C6DBE">
        <w:t xml:space="preserve">щью фильтра справочник с кодом OID </w:t>
      </w:r>
      <w:r w:rsidR="006C6DBE" w:rsidRPr="006C6DBE">
        <w:t>«</w:t>
      </w:r>
      <w:r w:rsidR="00972D65" w:rsidRPr="006C6DBE">
        <w:t>1.2.643.5.1.13.13.11.1487</w:t>
      </w:r>
      <w:r w:rsidR="006C6DBE" w:rsidRPr="006C6DBE">
        <w:t>»</w:t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Установить раздел</w:t>
      </w:r>
      <w:r w:rsidR="006C6DBE" w:rsidRPr="006C6DBE">
        <w:t>»</w:t>
      </w:r>
      <w:r w:rsidRPr="006C6DBE">
        <w:t xml:space="preserve"> на записи справочника. Откроется окно </w:t>
      </w:r>
      <w:r w:rsidR="006C6DBE" w:rsidRPr="006C6DBE">
        <w:t>«</w:t>
      </w:r>
      <w:r w:rsidRPr="006C6DBE">
        <w:t>Установить раздел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_Ref143274787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98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lastRenderedPageBreak/>
        <w:drawing>
          <wp:inline distT="0" distB="0" distL="0" distR="0">
            <wp:extent cx="3257550" cy="904875"/>
            <wp:effectExtent l="19050" t="19050" r="0" b="9525"/>
            <wp:docPr id="100280" name="Рисунок 100280" descr="_scroll_external/attachments/image2022-11-1_17-10-55-8182c04c5c24ee70ebb4ba6d18f9c6c3272012a464ed98151574feeadaea7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89491" name="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04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46" w:name="_Ref143274787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98</w:t>
      </w:r>
      <w:r w:rsidR="00942D6B">
        <w:fldChar w:fldCharType="end"/>
      </w:r>
      <w:bookmarkEnd w:id="346"/>
      <w:r w:rsidR="0099697E">
        <w:t xml:space="preserve"> – О</w:t>
      </w:r>
      <w:r w:rsidR="0099697E" w:rsidRPr="006C6DBE">
        <w:t>кно «Установить раздел»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в поле </w:t>
      </w:r>
      <w:r w:rsidR="006C6DBE" w:rsidRPr="006C6DBE">
        <w:t>«</w:t>
      </w:r>
      <w:r w:rsidRPr="006C6DBE">
        <w:t>Раздел</w:t>
      </w:r>
      <w:r w:rsidR="006C6DBE" w:rsidRPr="006C6DBE">
        <w:t>»</w:t>
      </w:r>
      <w:r w:rsidRPr="006C6DBE">
        <w:t xml:space="preserve"> значение </w:t>
      </w:r>
      <w:r w:rsidR="006C6DBE" w:rsidRPr="006C6DBE">
        <w:t>«</w:t>
      </w:r>
      <w:r w:rsidRPr="006C6DBE">
        <w:t>FN_ONKO_TOPIC_TYPES_ICD</w:t>
      </w:r>
      <w:r w:rsidR="006C6DBE" w:rsidRPr="006C6DBE">
        <w:t>»</w:t>
      </w:r>
      <w:r w:rsidRPr="006C6DBE">
        <w:t xml:space="preserve"> с помощью кнопки</w:t>
      </w:r>
      <w:r w:rsidR="006C6DBE" w:rsidRPr="006C6DBE">
        <w:t xml:space="preserve"> </w:t>
      </w:r>
      <w:r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00281" name="Рисунок 100281" descr="_scroll_external/attachments/skrin-4025033389d2a6ce01d5c89d3cd20c3bab2edf97625d33ccc521c1e5efa7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53091" name="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Загрузить версии</w:t>
      </w:r>
      <w:r w:rsidR="006C6DBE" w:rsidRPr="006C6DBE">
        <w:t>»</w:t>
      </w:r>
      <w:r w:rsidRPr="006C6DBE">
        <w:t xml:space="preserve"> на записи справочника;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контекстного меню </w:t>
      </w:r>
      <w:r w:rsidR="006C6DBE" w:rsidRPr="006C6DBE">
        <w:t>«</w:t>
      </w:r>
      <w:r w:rsidRPr="006C6DBE">
        <w:t>Обновить содержимое</w:t>
      </w:r>
      <w:r w:rsidR="006C6DBE" w:rsidRPr="006C6DBE">
        <w:t>»</w:t>
      </w:r>
      <w:r w:rsidRPr="006C6DBE">
        <w:t xml:space="preserve"> на записи справочника. Откроется окно с перечнем версий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_Ref143274802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99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032389"/>
            <wp:effectExtent l="19050" t="19050" r="0" b="6350"/>
            <wp:docPr id="100282" name="Рисунок 100282" descr="_scroll_external/attachments/image2022-11-1_16-56-7-d0b7274a8c8ced5c05164f3eeb0fd806e57b5f4d98de0af39d25f5bf520e3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47502" name="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3238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47" w:name="_Ref143274802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99</w:t>
      </w:r>
      <w:r w:rsidR="00942D6B">
        <w:fldChar w:fldCharType="end"/>
      </w:r>
      <w:bookmarkEnd w:id="347"/>
      <w:r w:rsidR="0099697E">
        <w:t xml:space="preserve"> – О</w:t>
      </w:r>
      <w:r w:rsidR="0099697E" w:rsidRPr="006C6DBE">
        <w:t>кно с перечнем версий</w:t>
      </w:r>
    </w:p>
    <w:p w:rsidR="008006DB" w:rsidRPr="006C6DBE" w:rsidRDefault="001B6F43" w:rsidP="004D2299">
      <w:pPr>
        <w:pStyle w:val="phlistitemized1"/>
      </w:pPr>
      <w:r w:rsidRPr="006C6DBE">
        <w:t>выберите последнюю версию в открывшемся окне;</w:t>
      </w:r>
    </w:p>
    <w:p w:rsidR="00253688" w:rsidRDefault="001B6F43" w:rsidP="004D2299">
      <w:pPr>
        <w:pStyle w:val="phlistitemized1"/>
      </w:pPr>
      <w:r w:rsidRPr="006C6DBE">
        <w:t xml:space="preserve">нажмите на кнопку </w:t>
      </w:r>
      <w:r w:rsidR="006C6DBE" w:rsidRPr="006C6DBE">
        <w:t>«</w:t>
      </w:r>
      <w:r w:rsidRPr="006C6DBE">
        <w:t>Ок</w:t>
      </w:r>
      <w:r w:rsidR="006C6DBE" w:rsidRPr="006C6DBE">
        <w:t>»</w:t>
      </w:r>
      <w:r w:rsidR="00253688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48" w:name="scroll-bookmark-150"/>
      <w:bookmarkStart w:id="349" w:name="_Toc143178176"/>
      <w:bookmarkStart w:id="350" w:name="_Toc143275750"/>
      <w:r w:rsidRPr="006C6DBE">
        <w:rPr>
          <w:color w:val="000000" w:themeColor="text1"/>
        </w:rPr>
        <w:t>Проверка загрузки справочников</w:t>
      </w:r>
      <w:bookmarkEnd w:id="348"/>
      <w:bookmarkEnd w:id="349"/>
      <w:bookmarkEnd w:id="350"/>
    </w:p>
    <w:p w:rsidR="008006DB" w:rsidRPr="006C6DBE" w:rsidRDefault="001B6F43" w:rsidP="004D2299">
      <w:pPr>
        <w:pStyle w:val="phlistitemizedtitle"/>
      </w:pPr>
      <w:r w:rsidRPr="006C6DBE">
        <w:t>Для проверки загруженных данных справочников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главного меню </w:t>
      </w:r>
      <w:r w:rsidR="006C6DBE" w:rsidRPr="006C6DBE">
        <w:t>«</w:t>
      </w:r>
      <w:r w:rsidRPr="006C6DBE">
        <w:t>Система</w:t>
      </w:r>
      <w:r w:rsidR="00F17BF6">
        <w:t xml:space="preserve">/ </w:t>
      </w:r>
      <w:r w:rsidRPr="006C6DBE">
        <w:t>Словари-админ</w:t>
      </w:r>
      <w:r w:rsidR="006C6DBE" w:rsidRPr="006C6DBE">
        <w:t>»</w:t>
      </w:r>
      <w:r w:rsidRPr="006C6DBE">
        <w:t>. Откроется форма настройки словарей;</w:t>
      </w:r>
    </w:p>
    <w:p w:rsidR="00253688" w:rsidRDefault="001B6F43" w:rsidP="004D2299">
      <w:pPr>
        <w:pStyle w:val="phlistitemized1"/>
      </w:pPr>
      <w:r w:rsidRPr="006C6DBE">
        <w:t xml:space="preserve">проверьте наличие и содержимое словарей с кодами </w:t>
      </w:r>
      <w:r w:rsidR="006C6DBE" w:rsidRPr="006C6DBE">
        <w:t>«</w:t>
      </w:r>
      <w:r w:rsidRPr="006C6DBE">
        <w:t>FN_ONKO_MORPH_TYPES_ICD</w:t>
      </w:r>
      <w:r w:rsidR="006C6DBE" w:rsidRPr="006C6DBE">
        <w:t>»</w:t>
      </w:r>
      <w:r w:rsidRPr="006C6DBE">
        <w:t xml:space="preserve"> и </w:t>
      </w:r>
      <w:r w:rsidR="006C6DBE" w:rsidRPr="006C6DBE">
        <w:t>«</w:t>
      </w:r>
      <w:r w:rsidRPr="006C6DBE">
        <w:t>FN_ONKO_TOPIC_TYPES_ICD</w:t>
      </w:r>
      <w:r w:rsidR="006C6DBE" w:rsidRPr="006C6DBE">
        <w:t>»</w:t>
      </w:r>
      <w:r w:rsidR="00253688"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51" w:name="scroll-bookmark-151"/>
      <w:bookmarkStart w:id="352" w:name="_Toc143178177"/>
      <w:bookmarkStart w:id="353" w:name="_Toc143275751"/>
      <w:r w:rsidRPr="006C6DBE">
        <w:rPr>
          <w:color w:val="000000" w:themeColor="text1"/>
        </w:rPr>
        <w:lastRenderedPageBreak/>
        <w:t>Запуск пользовательских процедур</w:t>
      </w:r>
      <w:bookmarkEnd w:id="351"/>
      <w:bookmarkEnd w:id="352"/>
      <w:bookmarkEnd w:id="353"/>
    </w:p>
    <w:p w:rsidR="008006DB" w:rsidRPr="006C6DBE" w:rsidRDefault="001B6F43" w:rsidP="004D2299">
      <w:pPr>
        <w:pStyle w:val="phlistitemizedtitle"/>
      </w:pPr>
      <w:r w:rsidRPr="006C6DBE">
        <w:t xml:space="preserve">Затем запустите пользовательские процедуры для обновления существующих в </w:t>
      </w:r>
      <w:r w:rsidR="0099697E">
        <w:t>Системе</w:t>
      </w:r>
      <w:r w:rsidRPr="006C6DBE">
        <w:t xml:space="preserve"> справочников согласно загруженным. Для этого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главного меню </w:t>
      </w:r>
      <w:r w:rsidR="006C6DBE" w:rsidRPr="006C6DBE">
        <w:t>«</w:t>
      </w:r>
      <w:r w:rsidRPr="006C6DBE">
        <w:t>Система</w:t>
      </w:r>
      <w:r w:rsidR="00F17BF6">
        <w:t xml:space="preserve">/ </w:t>
      </w:r>
      <w:r w:rsidRPr="006C6DBE">
        <w:t>Пользовательские процедуры</w:t>
      </w:r>
      <w:r w:rsidR="006C6DBE" w:rsidRPr="006C6DBE">
        <w:t>»</w:t>
      </w:r>
      <w:r w:rsidRPr="006C6DBE">
        <w:t>. Откроется форма настройки пользовательских процедур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_Ref143274825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100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804223"/>
            <wp:effectExtent l="19050" t="19050" r="0" b="5715"/>
            <wp:docPr id="100283" name="Рисунок 100283" descr="_scroll_external/attachments/image2022-11-1_17-22-30-5f7f642b6c1d04f038b5b2f53e2d3666ca1aa3cf1ebb975ac100b71630391b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4721" name="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42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54" w:name="_Ref143274825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100</w:t>
      </w:r>
      <w:r w:rsidR="00942D6B">
        <w:fldChar w:fldCharType="end"/>
      </w:r>
      <w:bookmarkEnd w:id="354"/>
      <w:r w:rsidR="0099697E">
        <w:t xml:space="preserve"> – Ф</w:t>
      </w:r>
      <w:r w:rsidR="0099697E" w:rsidRPr="006C6DBE">
        <w:t>орма настройки пользовательских процедур</w:t>
      </w:r>
    </w:p>
    <w:p w:rsidR="00253688" w:rsidRDefault="001B6F43" w:rsidP="004D2299">
      <w:pPr>
        <w:pStyle w:val="phlistitemized1"/>
      </w:pPr>
      <w:r w:rsidRPr="006C6DBE">
        <w:t xml:space="preserve">выберите поочередно пункт контекстного меню </w:t>
      </w:r>
      <w:r w:rsidR="006C6DBE" w:rsidRPr="006C6DBE">
        <w:t>«</w:t>
      </w:r>
      <w:r w:rsidRPr="006C6DBE">
        <w:t>Выполнить</w:t>
      </w:r>
      <w:r w:rsidR="006C6DBE" w:rsidRPr="006C6DBE">
        <w:t>»</w:t>
      </w:r>
      <w:r w:rsidRPr="006C6DBE">
        <w:t xml:space="preserve"> на пользовательских процедурах с кодами </w:t>
      </w:r>
      <w:r w:rsidR="006C6DBE" w:rsidRPr="006C6DBE">
        <w:t>«</w:t>
      </w:r>
      <w:r w:rsidRPr="006C6DBE">
        <w:t>IMP_ONKO_MORPH</w:t>
      </w:r>
      <w:r w:rsidR="006C6DBE" w:rsidRPr="006C6DBE">
        <w:t>»</w:t>
      </w:r>
      <w:r w:rsidRPr="006C6DBE">
        <w:t xml:space="preserve"> и </w:t>
      </w:r>
      <w:r w:rsidR="006C6DBE" w:rsidRPr="006C6DBE">
        <w:t>«</w:t>
      </w:r>
      <w:r w:rsidRPr="006C6DBE">
        <w:t>IMP_ONKO_TOPIC</w:t>
      </w:r>
      <w:r w:rsidR="006C6DBE" w:rsidRPr="006C6DBE">
        <w:t>»</w:t>
      </w:r>
      <w:r w:rsidRPr="006C6DBE">
        <w:t xml:space="preserve"> для их запуска</w:t>
      </w:r>
      <w:r w:rsidR="00253688">
        <w:t>.</w:t>
      </w:r>
    </w:p>
    <w:p w:rsidR="008006DB" w:rsidRPr="006C6DBE" w:rsidRDefault="004D2299" w:rsidP="004D2299">
      <w:pPr>
        <w:pStyle w:val="phnormal"/>
      </w:pPr>
      <w:r w:rsidRPr="004D2299">
        <w:rPr>
          <w:b/>
        </w:rPr>
        <w:t>Примечание</w:t>
      </w:r>
      <w:r w:rsidRPr="006C6DBE">
        <w:t xml:space="preserve"> – Настройка пользовательских процедур описана в </w:t>
      </w:r>
      <w:r>
        <w:t>п. </w:t>
      </w:r>
      <w:r w:rsidR="00942D6B">
        <w:fldChar w:fldCharType="begin"/>
      </w:r>
      <w:r>
        <w:instrText xml:space="preserve"> REF scroll-bookmark-143 \n \h </w:instrText>
      </w:r>
      <w:r w:rsidR="00942D6B">
        <w:fldChar w:fldCharType="separate"/>
      </w:r>
      <w:r w:rsidR="00EA27AE">
        <w:t>15</w:t>
      </w:r>
      <w:r w:rsidR="00942D6B">
        <w:fldChar w:fldCharType="end"/>
      </w:r>
      <w:r>
        <w:t>.</w:t>
      </w:r>
    </w:p>
    <w:p w:rsidR="008006DB" w:rsidRPr="006C6DBE" w:rsidRDefault="001B6F43">
      <w:pPr>
        <w:pStyle w:val="2"/>
        <w:rPr>
          <w:color w:val="000000" w:themeColor="text1"/>
        </w:rPr>
      </w:pPr>
      <w:bookmarkStart w:id="355" w:name="scroll-bookmark-152"/>
      <w:bookmarkStart w:id="356" w:name="_Toc143178178"/>
      <w:bookmarkStart w:id="357" w:name="_Toc143275752"/>
      <w:r w:rsidRPr="006C6DBE">
        <w:rPr>
          <w:color w:val="000000" w:themeColor="text1"/>
        </w:rPr>
        <w:t>Проверка отработки пользовательских процедур</w:t>
      </w:r>
      <w:bookmarkEnd w:id="355"/>
      <w:bookmarkEnd w:id="356"/>
      <w:bookmarkEnd w:id="357"/>
    </w:p>
    <w:p w:rsidR="008006DB" w:rsidRPr="006C6DBE" w:rsidRDefault="001B6F43" w:rsidP="004D2299">
      <w:pPr>
        <w:pStyle w:val="phlistitemizedtitle"/>
      </w:pPr>
      <w:r w:rsidRPr="006C6DBE">
        <w:t>Для проверки отработки пользовательских процедур выполните следующие действия:</w:t>
      </w:r>
    </w:p>
    <w:p w:rsidR="008006DB" w:rsidRPr="006C6DBE" w:rsidRDefault="001B6F43" w:rsidP="004D2299">
      <w:pPr>
        <w:pStyle w:val="phlistitemized1"/>
      </w:pPr>
      <w:r w:rsidRPr="006C6DBE">
        <w:t xml:space="preserve">выберите пункт главного меню </w:t>
      </w:r>
      <w:r w:rsidR="006C6DBE" w:rsidRPr="006C6DBE">
        <w:t>«</w:t>
      </w:r>
      <w:r w:rsidRPr="006C6DBE">
        <w:t>Учет</w:t>
      </w:r>
      <w:r w:rsidR="00F17BF6">
        <w:t xml:space="preserve">/ </w:t>
      </w:r>
      <w:r w:rsidRPr="006C6DBE">
        <w:t>Нозологические регистры</w:t>
      </w:r>
      <w:r w:rsidR="00F17BF6">
        <w:t xml:space="preserve">/ </w:t>
      </w:r>
      <w:r w:rsidRPr="006C6DBE">
        <w:t>Регистр онкологических больных</w:t>
      </w:r>
      <w:r w:rsidR="006C6DBE" w:rsidRPr="006C6DBE">
        <w:t>»</w:t>
      </w:r>
      <w:r w:rsidRPr="006C6DBE">
        <w:t xml:space="preserve">. Откроется форма </w:t>
      </w:r>
      <w:r w:rsidR="006C6DBE" w:rsidRPr="006C6DBE">
        <w:t>«</w:t>
      </w:r>
      <w:r w:rsidRPr="006C6DBE">
        <w:t>Регистр онкологических больных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_Ref143274831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101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1024352"/>
            <wp:effectExtent l="19050" t="19050" r="0" b="4445"/>
            <wp:docPr id="100284" name="Рисунок 100284" descr="_scroll_external/attachments/image2022-11-1_17-26-57-27339f6aae5ce346bd1296fb24c2cfe69b4b6b31bd32e292ebadc086ec2b8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92564" name="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243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58" w:name="_Ref143274831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101</w:t>
      </w:r>
      <w:r w:rsidR="00942D6B">
        <w:fldChar w:fldCharType="end"/>
      </w:r>
      <w:bookmarkEnd w:id="358"/>
      <w:r w:rsidR="0099697E">
        <w:t xml:space="preserve"> – Ф</w:t>
      </w:r>
      <w:r w:rsidR="0099697E" w:rsidRPr="006C6DBE">
        <w:t>орма «Регистр онкологических больных»</w:t>
      </w:r>
    </w:p>
    <w:p w:rsidR="008006DB" w:rsidRPr="006C6DBE" w:rsidRDefault="001B6F43" w:rsidP="004D2299">
      <w:pPr>
        <w:pStyle w:val="phlistitemized1"/>
      </w:pPr>
      <w:r w:rsidRPr="006C6DBE">
        <w:t xml:space="preserve">перейдите на вкладку </w:t>
      </w:r>
      <w:r w:rsidR="006C6DBE" w:rsidRPr="006C6DBE">
        <w:t>«</w:t>
      </w:r>
      <w:r w:rsidRPr="006C6DBE">
        <w:t>Извещения о включении в регистр</w:t>
      </w:r>
      <w:r w:rsidR="006C6DBE" w:rsidRPr="006C6DBE">
        <w:t>»</w:t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lastRenderedPageBreak/>
        <w:t xml:space="preserve">выберите пункт контекстного меню </w:t>
      </w:r>
      <w:r w:rsidR="006C6DBE" w:rsidRPr="006C6DBE">
        <w:t>«</w:t>
      </w:r>
      <w:r w:rsidRPr="006C6DBE">
        <w:t>Редактировать</w:t>
      </w:r>
      <w:r w:rsidR="006C6DBE" w:rsidRPr="006C6DBE">
        <w:t>»</w:t>
      </w:r>
      <w:r w:rsidRPr="006C6DBE">
        <w:t xml:space="preserve"> на строке с неутвержденным извещением. Откроется окно </w:t>
      </w:r>
      <w:r w:rsidR="006C6DBE" w:rsidRPr="006C6DBE">
        <w:t>«</w:t>
      </w:r>
      <w:r w:rsidRPr="006C6DBE">
        <w:t>Регистр онкологических больных</w:t>
      </w:r>
      <w:r w:rsidR="006C6DBE" w:rsidRPr="006C6DBE">
        <w:t>»</w:t>
      </w:r>
      <w:r w:rsidR="0099697E">
        <w:t xml:space="preserve"> (</w:t>
      </w:r>
      <w:r w:rsidR="00942D6B">
        <w:fldChar w:fldCharType="begin"/>
      </w:r>
      <w:r w:rsidR="0099697E">
        <w:instrText xml:space="preserve"> REF _Ref143274864 \h </w:instrText>
      </w:r>
      <w:r w:rsidR="00942D6B">
        <w:fldChar w:fldCharType="separate"/>
      </w:r>
      <w:r w:rsidR="00EA27AE">
        <w:t>Рисунок </w:t>
      </w:r>
      <w:r w:rsidR="00EA27AE">
        <w:rPr>
          <w:noProof/>
        </w:rPr>
        <w:t>102</w:t>
      </w:r>
      <w:r w:rsidR="00942D6B">
        <w:fldChar w:fldCharType="end"/>
      </w:r>
      <w:r w:rsidR="0099697E">
        <w:t>)</w:t>
      </w:r>
      <w:r w:rsidRPr="006C6DBE">
        <w:t>;</w:t>
      </w:r>
    </w:p>
    <w:p w:rsidR="00F17BF6" w:rsidRDefault="001B6F43" w:rsidP="00F17BF6">
      <w:pPr>
        <w:pStyle w:val="phfigure"/>
      </w:pPr>
      <w:r w:rsidRPr="006C6DBE">
        <w:rPr>
          <w:noProof/>
          <w:color w:val="000000" w:themeColor="text1"/>
        </w:rPr>
        <w:drawing>
          <wp:inline distT="0" distB="0" distL="0" distR="0">
            <wp:extent cx="5395595" cy="2914020"/>
            <wp:effectExtent l="19050" t="19050" r="0" b="635"/>
            <wp:docPr id="100285" name="Рисунок 100285" descr="_scroll_external/attachments/image2022-11-1_17-33-34-41fd4d5a730d87b88b15cfc33dad84401da38c0adc0c467e0582e5772e4708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57466" name="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140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006DB" w:rsidRPr="006C6DBE" w:rsidRDefault="00F17BF6" w:rsidP="008614E1">
      <w:pPr>
        <w:pStyle w:val="phfiguretitle"/>
      </w:pPr>
      <w:bookmarkStart w:id="359" w:name="_Ref143274864"/>
      <w:r>
        <w:t>Рисунок </w:t>
      </w:r>
      <w:r w:rsidR="00942D6B">
        <w:fldChar w:fldCharType="begin"/>
      </w:r>
      <w:r>
        <w:instrText xml:space="preserve"> SEQ Рисунок \* ARABIC </w:instrText>
      </w:r>
      <w:r w:rsidR="00942D6B">
        <w:fldChar w:fldCharType="separate"/>
      </w:r>
      <w:r w:rsidR="00EA27AE">
        <w:rPr>
          <w:noProof/>
        </w:rPr>
        <w:t>102</w:t>
      </w:r>
      <w:r w:rsidR="00942D6B">
        <w:fldChar w:fldCharType="end"/>
      </w:r>
      <w:bookmarkEnd w:id="359"/>
      <w:r w:rsidR="0099697E">
        <w:t xml:space="preserve"> – О</w:t>
      </w:r>
      <w:r w:rsidR="0099697E" w:rsidRPr="006C6DBE">
        <w:t>кно «Регистр онкологических больных»</w:t>
      </w:r>
    </w:p>
    <w:p w:rsidR="008006DB" w:rsidRPr="006C6DBE" w:rsidRDefault="001B6F43" w:rsidP="004D2299">
      <w:pPr>
        <w:pStyle w:val="phlistitemized1"/>
      </w:pPr>
      <w:r w:rsidRPr="006C6DBE">
        <w:t xml:space="preserve">перейдите на вкладку </w:t>
      </w:r>
      <w:r w:rsidR="006C6DBE" w:rsidRPr="006C6DBE">
        <w:t>«</w:t>
      </w:r>
      <w:r w:rsidRPr="006C6DBE">
        <w:t>Данные о заболевании</w:t>
      </w:r>
      <w:r w:rsidR="006C6DBE" w:rsidRPr="006C6DBE">
        <w:t>»</w:t>
      </w:r>
      <w:r w:rsidRPr="006C6DBE">
        <w:t>;</w:t>
      </w:r>
    </w:p>
    <w:p w:rsidR="008006DB" w:rsidRPr="006C6DBE" w:rsidRDefault="001B6F43" w:rsidP="004D2299">
      <w:pPr>
        <w:pStyle w:val="phlistitemized1"/>
      </w:pPr>
      <w:r w:rsidRPr="006C6DBE">
        <w:t xml:space="preserve">перейдите в блок </w:t>
      </w:r>
      <w:r w:rsidR="006C6DBE" w:rsidRPr="006C6DBE">
        <w:t>«</w:t>
      </w:r>
      <w:r w:rsidRPr="006C6DBE">
        <w:t>Морфологический тип</w:t>
      </w:r>
      <w:r w:rsidR="006C6DBE" w:rsidRPr="006C6DBE">
        <w:t>»</w:t>
      </w:r>
      <w:r w:rsidRPr="006C6DBE">
        <w:t>;</w:t>
      </w:r>
    </w:p>
    <w:p w:rsidR="00253688" w:rsidRDefault="001B6F43" w:rsidP="004D2299">
      <w:pPr>
        <w:pStyle w:val="phlistitemized1"/>
      </w:pPr>
      <w:r w:rsidRPr="006C6DBE">
        <w:t>нажмите на кнопку</w:t>
      </w:r>
      <w:r w:rsidR="006C6DBE" w:rsidRPr="006C6DBE">
        <w:t xml:space="preserve"> </w:t>
      </w:r>
      <w:r w:rsidRPr="006C6DBE">
        <w:rPr>
          <w:noProof/>
          <w:lang w:eastAsia="ru-RU"/>
        </w:rPr>
        <w:drawing>
          <wp:inline distT="0" distB="0" distL="0" distR="0">
            <wp:extent cx="190500" cy="219075"/>
            <wp:effectExtent l="19050" t="19050" r="0" b="9525"/>
            <wp:docPr id="100286" name="Рисунок 100286" descr="_scroll_external/attachments/skrin-4025033389d2a6ce01d5c89d3cd20c3bab2edf97625d33ccc521c1e5efa7e4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64440" name="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6C6DBE" w:rsidRPr="006C6DBE">
        <w:t xml:space="preserve"> </w:t>
      </w:r>
      <w:r w:rsidRPr="006C6DBE">
        <w:t xml:space="preserve">в поле </w:t>
      </w:r>
      <w:r w:rsidR="006C6DBE" w:rsidRPr="006C6DBE">
        <w:t>«</w:t>
      </w:r>
      <w:r w:rsidRPr="006C6DBE">
        <w:t>Морфологический тип (МКБ-О-3)</w:t>
      </w:r>
      <w:r w:rsidR="006C6DBE" w:rsidRPr="006C6DBE">
        <w:t>»</w:t>
      </w:r>
      <w:r w:rsidRPr="006C6DBE">
        <w:t xml:space="preserve">, а затем в поле </w:t>
      </w:r>
      <w:r w:rsidR="006C6DBE" w:rsidRPr="006C6DBE">
        <w:t>«</w:t>
      </w:r>
      <w:r w:rsidRPr="006C6DBE">
        <w:t>Топографический тип (МКБ-О-3)</w:t>
      </w:r>
      <w:r w:rsidR="006C6DBE" w:rsidRPr="006C6DBE">
        <w:t>»</w:t>
      </w:r>
      <w:r w:rsidRPr="006C6DBE">
        <w:t xml:space="preserve"> для проверки корректности значений справочников (наименования должны быть на русском языке)</w:t>
      </w:r>
      <w:r w:rsidR="00253688">
        <w:t>.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79"/>
        <w:gridCol w:w="1164"/>
        <w:gridCol w:w="1131"/>
        <w:gridCol w:w="885"/>
        <w:gridCol w:w="1271"/>
        <w:gridCol w:w="1185"/>
        <w:gridCol w:w="885"/>
        <w:gridCol w:w="1408"/>
        <w:gridCol w:w="1112"/>
        <w:gridCol w:w="694"/>
      </w:tblGrid>
      <w:tr w:rsidR="004D2299" w:rsidRPr="00F47982" w:rsidTr="00A75720">
        <w:trPr>
          <w:trHeight w:val="415"/>
          <w:tblHeader/>
        </w:trPr>
        <w:tc>
          <w:tcPr>
            <w:tcW w:w="5000" w:type="pct"/>
            <w:gridSpan w:val="10"/>
            <w:hideMark/>
          </w:tcPr>
          <w:p w:rsidR="004D2299" w:rsidRPr="00F47982" w:rsidRDefault="004D2299" w:rsidP="00A75720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F47982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4D2299" w:rsidRPr="00F47982" w:rsidTr="00A75720">
        <w:tc>
          <w:tcPr>
            <w:tcW w:w="326" w:type="pct"/>
            <w:vMerge w:val="restar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Изм.</w:t>
            </w:r>
          </w:p>
        </w:tc>
        <w:tc>
          <w:tcPr>
            <w:tcW w:w="2137" w:type="pct"/>
            <w:gridSpan w:val="4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Номера листов (страниц)</w:t>
            </w:r>
          </w:p>
        </w:tc>
        <w:tc>
          <w:tcPr>
            <w:tcW w:w="569" w:type="pct"/>
            <w:vMerge w:val="restar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Всего листов (страниц) в доку-</w:t>
            </w:r>
            <w:r w:rsidRPr="00F47982">
              <w:br/>
              <w:t>менте</w:t>
            </w:r>
          </w:p>
        </w:tc>
        <w:tc>
          <w:tcPr>
            <w:tcW w:w="425" w:type="pct"/>
            <w:vMerge w:val="restar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Номер доку-</w:t>
            </w:r>
            <w:r w:rsidRPr="00F47982">
              <w:br/>
              <w:t>мента</w:t>
            </w:r>
          </w:p>
        </w:tc>
        <w:tc>
          <w:tcPr>
            <w:tcW w:w="676" w:type="pct"/>
            <w:vMerge w:val="restar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Входящий номер сопроводи-</w:t>
            </w:r>
            <w:r w:rsidRPr="00F47982">
              <w:br/>
              <w:t>тельного документа и дата</w:t>
            </w:r>
          </w:p>
        </w:tc>
        <w:tc>
          <w:tcPr>
            <w:tcW w:w="534" w:type="pct"/>
            <w:vMerge w:val="restar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Подпись</w:t>
            </w:r>
          </w:p>
        </w:tc>
        <w:tc>
          <w:tcPr>
            <w:tcW w:w="333" w:type="pct"/>
            <w:vMerge w:val="restar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Дата</w:t>
            </w:r>
          </w:p>
        </w:tc>
      </w:tr>
      <w:tr w:rsidR="004D2299" w:rsidRPr="00F47982" w:rsidTr="00A75720">
        <w:trPr>
          <w:trHeight w:val="783"/>
        </w:trPr>
        <w:tc>
          <w:tcPr>
            <w:tcW w:w="326" w:type="pct"/>
            <w:vMerge/>
            <w:hideMark/>
          </w:tcPr>
          <w:p w:rsidR="004D2299" w:rsidRPr="00F47982" w:rsidRDefault="004D2299" w:rsidP="00A75720"/>
        </w:tc>
        <w:tc>
          <w:tcPr>
            <w:tcW w:w="559" w:type="pc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изменен-</w:t>
            </w:r>
            <w:r w:rsidRPr="00F47982">
              <w:br/>
              <w:t>ных</w:t>
            </w:r>
          </w:p>
        </w:tc>
        <w:tc>
          <w:tcPr>
            <w:tcW w:w="543" w:type="pc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заменен-</w:t>
            </w:r>
            <w:r w:rsidRPr="00F47982">
              <w:br/>
              <w:t>ных</w:t>
            </w:r>
          </w:p>
        </w:tc>
        <w:tc>
          <w:tcPr>
            <w:tcW w:w="425" w:type="pc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новых</w:t>
            </w:r>
          </w:p>
        </w:tc>
        <w:tc>
          <w:tcPr>
            <w:tcW w:w="610" w:type="pct"/>
            <w:hideMark/>
          </w:tcPr>
          <w:p w:rsidR="004D2299" w:rsidRPr="00F47982" w:rsidRDefault="004D2299" w:rsidP="00A75720">
            <w:pPr>
              <w:pStyle w:val="phtablecolcaption"/>
            </w:pPr>
            <w:r w:rsidRPr="00F47982">
              <w:t>аннулиро-</w:t>
            </w:r>
            <w:r w:rsidRPr="00F47982">
              <w:br/>
              <w:t>ванных</w:t>
            </w:r>
          </w:p>
        </w:tc>
        <w:tc>
          <w:tcPr>
            <w:tcW w:w="569" w:type="pct"/>
            <w:vMerge/>
            <w:hideMark/>
          </w:tcPr>
          <w:p w:rsidR="004D2299" w:rsidRPr="00F47982" w:rsidRDefault="004D2299" w:rsidP="00A75720"/>
        </w:tc>
        <w:tc>
          <w:tcPr>
            <w:tcW w:w="425" w:type="pct"/>
            <w:vMerge/>
            <w:hideMark/>
          </w:tcPr>
          <w:p w:rsidR="004D2299" w:rsidRPr="00F47982" w:rsidRDefault="004D2299" w:rsidP="00A75720"/>
        </w:tc>
        <w:tc>
          <w:tcPr>
            <w:tcW w:w="676" w:type="pct"/>
            <w:vMerge/>
            <w:hideMark/>
          </w:tcPr>
          <w:p w:rsidR="004D2299" w:rsidRPr="00F47982" w:rsidRDefault="004D2299" w:rsidP="00A75720"/>
        </w:tc>
        <w:tc>
          <w:tcPr>
            <w:tcW w:w="534" w:type="pct"/>
            <w:vMerge/>
            <w:hideMark/>
          </w:tcPr>
          <w:p w:rsidR="004D2299" w:rsidRPr="00F47982" w:rsidRDefault="004D2299" w:rsidP="00A75720"/>
        </w:tc>
        <w:tc>
          <w:tcPr>
            <w:tcW w:w="333" w:type="pct"/>
            <w:vMerge/>
            <w:hideMark/>
          </w:tcPr>
          <w:p w:rsidR="004D2299" w:rsidRPr="00F47982" w:rsidRDefault="004D2299" w:rsidP="00A75720"/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  <w:tr w:rsidR="004D2299" w:rsidRPr="00F47982" w:rsidTr="00A75720">
        <w:trPr>
          <w:trHeight w:val="444"/>
        </w:trPr>
        <w:tc>
          <w:tcPr>
            <w:tcW w:w="32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5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43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10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69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425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676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534" w:type="pct"/>
          </w:tcPr>
          <w:p w:rsidR="004D2299" w:rsidRPr="00F47982" w:rsidRDefault="004D2299" w:rsidP="00A75720">
            <w:pPr>
              <w:pStyle w:val="phtablecellleft"/>
            </w:pPr>
          </w:p>
        </w:tc>
        <w:tc>
          <w:tcPr>
            <w:tcW w:w="333" w:type="pct"/>
          </w:tcPr>
          <w:p w:rsidR="004D2299" w:rsidRPr="00F47982" w:rsidRDefault="004D2299" w:rsidP="00A75720">
            <w:pPr>
              <w:pStyle w:val="phtablecellleft"/>
            </w:pPr>
          </w:p>
        </w:tc>
      </w:tr>
    </w:tbl>
    <w:p w:rsidR="004D2299" w:rsidRPr="006C6DBE" w:rsidRDefault="004D2299" w:rsidP="004D2299">
      <w:pPr>
        <w:pStyle w:val="phnormal"/>
      </w:pPr>
    </w:p>
    <w:sectPr w:rsidR="004D2299" w:rsidRPr="006C6DBE" w:rsidSect="00B356F7">
      <w:pgSz w:w="11899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2FE" w:rsidRDefault="008832FE">
      <w:pPr>
        <w:spacing w:after="0"/>
      </w:pPr>
      <w:r>
        <w:separator/>
      </w:r>
    </w:p>
  </w:endnote>
  <w:endnote w:type="continuationSeparator" w:id="0">
    <w:p w:rsidR="008832FE" w:rsidRDefault="008832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936" w:rsidRPr="00D8012A" w:rsidRDefault="008832FE" w:rsidP="006C6DBE">
    <w:pPr>
      <w:pStyle w:val="a8"/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F901AB">
      <w:rPr>
        <w:noProof/>
      </w:rPr>
      <w:t>37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936" w:rsidRDefault="00574936" w:rsidP="00562162">
    <w:pPr>
      <w:pStyle w:val="a8"/>
      <w:jc w:val="center"/>
    </w:pPr>
    <w:r w:rsidRPr="00562162">
      <w:rPr>
        <w:b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2FE" w:rsidRDefault="008832FE">
      <w:pPr>
        <w:spacing w:after="0"/>
      </w:pPr>
      <w:r>
        <w:separator/>
      </w:r>
    </w:p>
  </w:footnote>
  <w:footnote w:type="continuationSeparator" w:id="0">
    <w:p w:rsidR="008832FE" w:rsidRDefault="008832F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47152DC"/>
    <w:multiLevelType w:val="multilevel"/>
    <w:tmpl w:val="7AACA08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7" w15:restartNumberingAfterBreak="0">
    <w:nsid w:val="52A83BC4"/>
    <w:multiLevelType w:val="multilevel"/>
    <w:tmpl w:val="DF8697A0"/>
    <w:numStyleLink w:val="phadditiontitle"/>
  </w:abstractNum>
  <w:abstractNum w:abstractNumId="8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3" w15:restartNumberingAfterBreak="0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</w:num>
  <w:num w:numId="4">
    <w:abstractNumId w:val="11"/>
  </w:num>
  <w:num w:numId="5">
    <w:abstractNumId w:val="13"/>
  </w:num>
  <w:num w:numId="6">
    <w:abstractNumId w:val="0"/>
  </w:num>
  <w:num w:numId="7">
    <w:abstractNumId w:val="12"/>
  </w:num>
  <w:num w:numId="8">
    <w:abstractNumId w:val="2"/>
  </w:num>
  <w:num w:numId="9">
    <w:abstractNumId w:val="3"/>
  </w:num>
  <w:num w:numId="10">
    <w:abstractNumId w:val="1"/>
  </w:num>
  <w:num w:numId="11">
    <w:abstractNumId w:val="8"/>
  </w:num>
  <w:num w:numId="12">
    <w:abstractNumId w:val="5"/>
  </w:num>
  <w:num w:numId="13">
    <w:abstractNumId w:val="7"/>
  </w:num>
  <w:num w:numId="14">
    <w:abstractNumId w:val="10"/>
  </w:num>
  <w:num w:numId="15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06BBF"/>
    <w:rsid w:val="00042947"/>
    <w:rsid w:val="00053BAB"/>
    <w:rsid w:val="00055224"/>
    <w:rsid w:val="00083149"/>
    <w:rsid w:val="00091F1E"/>
    <w:rsid w:val="000B1C98"/>
    <w:rsid w:val="000D499C"/>
    <w:rsid w:val="000E0D1D"/>
    <w:rsid w:val="000E57ED"/>
    <w:rsid w:val="00102A51"/>
    <w:rsid w:val="00111988"/>
    <w:rsid w:val="0013593A"/>
    <w:rsid w:val="00141222"/>
    <w:rsid w:val="00146C45"/>
    <w:rsid w:val="0015478B"/>
    <w:rsid w:val="00156F0D"/>
    <w:rsid w:val="00164C4A"/>
    <w:rsid w:val="00173B90"/>
    <w:rsid w:val="00177C6C"/>
    <w:rsid w:val="001821A8"/>
    <w:rsid w:val="001872D4"/>
    <w:rsid w:val="0019521D"/>
    <w:rsid w:val="001A1360"/>
    <w:rsid w:val="001A37F5"/>
    <w:rsid w:val="001B6F43"/>
    <w:rsid w:val="001C54E9"/>
    <w:rsid w:val="001D03A9"/>
    <w:rsid w:val="001D0E47"/>
    <w:rsid w:val="001D75EA"/>
    <w:rsid w:val="001E3B1B"/>
    <w:rsid w:val="001E679B"/>
    <w:rsid w:val="001F0890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3688"/>
    <w:rsid w:val="0025541B"/>
    <w:rsid w:val="00271B02"/>
    <w:rsid w:val="00274AC0"/>
    <w:rsid w:val="00294EE2"/>
    <w:rsid w:val="002B48D8"/>
    <w:rsid w:val="002D0E23"/>
    <w:rsid w:val="002D6CF6"/>
    <w:rsid w:val="002E1EC5"/>
    <w:rsid w:val="002E6849"/>
    <w:rsid w:val="002F0D43"/>
    <w:rsid w:val="002F4EC4"/>
    <w:rsid w:val="002F6A76"/>
    <w:rsid w:val="002F79E0"/>
    <w:rsid w:val="003073B4"/>
    <w:rsid w:val="003111A7"/>
    <w:rsid w:val="00330C80"/>
    <w:rsid w:val="003476DC"/>
    <w:rsid w:val="003570EA"/>
    <w:rsid w:val="0036214D"/>
    <w:rsid w:val="0036769E"/>
    <w:rsid w:val="00374A72"/>
    <w:rsid w:val="00374AF9"/>
    <w:rsid w:val="00386B07"/>
    <w:rsid w:val="00394C42"/>
    <w:rsid w:val="003D4AD1"/>
    <w:rsid w:val="003E0004"/>
    <w:rsid w:val="003E377F"/>
    <w:rsid w:val="00406446"/>
    <w:rsid w:val="00425E40"/>
    <w:rsid w:val="004266BE"/>
    <w:rsid w:val="00446192"/>
    <w:rsid w:val="00452C6E"/>
    <w:rsid w:val="004551A8"/>
    <w:rsid w:val="00462D65"/>
    <w:rsid w:val="00467529"/>
    <w:rsid w:val="00481948"/>
    <w:rsid w:val="00483579"/>
    <w:rsid w:val="00483DC6"/>
    <w:rsid w:val="004934CB"/>
    <w:rsid w:val="004B5047"/>
    <w:rsid w:val="004B5FCD"/>
    <w:rsid w:val="004D2299"/>
    <w:rsid w:val="004D3618"/>
    <w:rsid w:val="004D4905"/>
    <w:rsid w:val="004E4DAA"/>
    <w:rsid w:val="00506961"/>
    <w:rsid w:val="00531B81"/>
    <w:rsid w:val="005540AD"/>
    <w:rsid w:val="00562162"/>
    <w:rsid w:val="00562E3B"/>
    <w:rsid w:val="00574936"/>
    <w:rsid w:val="00577554"/>
    <w:rsid w:val="005954D9"/>
    <w:rsid w:val="005A5E88"/>
    <w:rsid w:val="005B4395"/>
    <w:rsid w:val="005C4B62"/>
    <w:rsid w:val="00605B03"/>
    <w:rsid w:val="006141E2"/>
    <w:rsid w:val="0063464D"/>
    <w:rsid w:val="006903FA"/>
    <w:rsid w:val="006952FE"/>
    <w:rsid w:val="006A0F54"/>
    <w:rsid w:val="006A2407"/>
    <w:rsid w:val="006B2C3A"/>
    <w:rsid w:val="006C364E"/>
    <w:rsid w:val="006C6DBE"/>
    <w:rsid w:val="006D4B5D"/>
    <w:rsid w:val="006E4D7D"/>
    <w:rsid w:val="006F31B1"/>
    <w:rsid w:val="006F56FD"/>
    <w:rsid w:val="006F630C"/>
    <w:rsid w:val="00707F4C"/>
    <w:rsid w:val="00730FC0"/>
    <w:rsid w:val="00737357"/>
    <w:rsid w:val="007708EA"/>
    <w:rsid w:val="00772BF4"/>
    <w:rsid w:val="007736BC"/>
    <w:rsid w:val="007A372C"/>
    <w:rsid w:val="007A76AB"/>
    <w:rsid w:val="007C5657"/>
    <w:rsid w:val="007D06AE"/>
    <w:rsid w:val="007D31F6"/>
    <w:rsid w:val="007E4814"/>
    <w:rsid w:val="007F0878"/>
    <w:rsid w:val="007F209D"/>
    <w:rsid w:val="007F3748"/>
    <w:rsid w:val="007F693E"/>
    <w:rsid w:val="008006DB"/>
    <w:rsid w:val="00831334"/>
    <w:rsid w:val="00837A0D"/>
    <w:rsid w:val="0084028A"/>
    <w:rsid w:val="00850B74"/>
    <w:rsid w:val="00852D83"/>
    <w:rsid w:val="008614E1"/>
    <w:rsid w:val="00875E06"/>
    <w:rsid w:val="0087617C"/>
    <w:rsid w:val="00876183"/>
    <w:rsid w:val="008832FE"/>
    <w:rsid w:val="008964A9"/>
    <w:rsid w:val="008A03E5"/>
    <w:rsid w:val="008B1C6A"/>
    <w:rsid w:val="008B7020"/>
    <w:rsid w:val="008C0E6C"/>
    <w:rsid w:val="008D309B"/>
    <w:rsid w:val="008F08FD"/>
    <w:rsid w:val="008F4EAC"/>
    <w:rsid w:val="00910A82"/>
    <w:rsid w:val="00920E8C"/>
    <w:rsid w:val="009339E5"/>
    <w:rsid w:val="0093769A"/>
    <w:rsid w:val="00940D8A"/>
    <w:rsid w:val="00942D6B"/>
    <w:rsid w:val="00943F4F"/>
    <w:rsid w:val="00944ED9"/>
    <w:rsid w:val="009515D5"/>
    <w:rsid w:val="009550EE"/>
    <w:rsid w:val="009709DB"/>
    <w:rsid w:val="00972D65"/>
    <w:rsid w:val="00975C96"/>
    <w:rsid w:val="00994241"/>
    <w:rsid w:val="00995731"/>
    <w:rsid w:val="0099697E"/>
    <w:rsid w:val="0099728D"/>
    <w:rsid w:val="009B76C6"/>
    <w:rsid w:val="009C77F6"/>
    <w:rsid w:val="009D3DE2"/>
    <w:rsid w:val="009E02DD"/>
    <w:rsid w:val="00A14997"/>
    <w:rsid w:val="00A17CE3"/>
    <w:rsid w:val="00A204C9"/>
    <w:rsid w:val="00A21F63"/>
    <w:rsid w:val="00A2227D"/>
    <w:rsid w:val="00A36F31"/>
    <w:rsid w:val="00A37D26"/>
    <w:rsid w:val="00A46A1E"/>
    <w:rsid w:val="00A65CA4"/>
    <w:rsid w:val="00A75720"/>
    <w:rsid w:val="00A91702"/>
    <w:rsid w:val="00A93796"/>
    <w:rsid w:val="00AB3248"/>
    <w:rsid w:val="00AB6BA6"/>
    <w:rsid w:val="00AE2366"/>
    <w:rsid w:val="00AF4DB6"/>
    <w:rsid w:val="00B00030"/>
    <w:rsid w:val="00B07696"/>
    <w:rsid w:val="00B1462D"/>
    <w:rsid w:val="00B16EEE"/>
    <w:rsid w:val="00B21CB4"/>
    <w:rsid w:val="00B356F7"/>
    <w:rsid w:val="00B37E41"/>
    <w:rsid w:val="00B423E0"/>
    <w:rsid w:val="00B5616C"/>
    <w:rsid w:val="00B63C19"/>
    <w:rsid w:val="00B80D20"/>
    <w:rsid w:val="00B8646C"/>
    <w:rsid w:val="00B86FF7"/>
    <w:rsid w:val="00BC26E5"/>
    <w:rsid w:val="00BC2D31"/>
    <w:rsid w:val="00BC642E"/>
    <w:rsid w:val="00BD796D"/>
    <w:rsid w:val="00BE0FD9"/>
    <w:rsid w:val="00BE281B"/>
    <w:rsid w:val="00BE5325"/>
    <w:rsid w:val="00BF3D72"/>
    <w:rsid w:val="00C04D3A"/>
    <w:rsid w:val="00C216FB"/>
    <w:rsid w:val="00C42E29"/>
    <w:rsid w:val="00C4331B"/>
    <w:rsid w:val="00C81AB8"/>
    <w:rsid w:val="00C868C5"/>
    <w:rsid w:val="00C87A67"/>
    <w:rsid w:val="00CA4ACB"/>
    <w:rsid w:val="00CB6901"/>
    <w:rsid w:val="00CC5D3B"/>
    <w:rsid w:val="00CE28E0"/>
    <w:rsid w:val="00CF0B4F"/>
    <w:rsid w:val="00D10529"/>
    <w:rsid w:val="00D1135F"/>
    <w:rsid w:val="00D34F85"/>
    <w:rsid w:val="00D417CE"/>
    <w:rsid w:val="00D41AD4"/>
    <w:rsid w:val="00D63938"/>
    <w:rsid w:val="00D706C6"/>
    <w:rsid w:val="00D8012A"/>
    <w:rsid w:val="00D841F2"/>
    <w:rsid w:val="00DA0F23"/>
    <w:rsid w:val="00DB592D"/>
    <w:rsid w:val="00DB77B3"/>
    <w:rsid w:val="00DC1789"/>
    <w:rsid w:val="00DE4539"/>
    <w:rsid w:val="00DE5251"/>
    <w:rsid w:val="00DE72F4"/>
    <w:rsid w:val="00DF2776"/>
    <w:rsid w:val="00DF401E"/>
    <w:rsid w:val="00DF63C1"/>
    <w:rsid w:val="00E01AC2"/>
    <w:rsid w:val="00E221BC"/>
    <w:rsid w:val="00E244B5"/>
    <w:rsid w:val="00E248BA"/>
    <w:rsid w:val="00E666A5"/>
    <w:rsid w:val="00E73E70"/>
    <w:rsid w:val="00E8588D"/>
    <w:rsid w:val="00E9179B"/>
    <w:rsid w:val="00EA27AE"/>
    <w:rsid w:val="00EA4AC4"/>
    <w:rsid w:val="00EB34FD"/>
    <w:rsid w:val="00EB7A17"/>
    <w:rsid w:val="00EF7F2A"/>
    <w:rsid w:val="00F021C2"/>
    <w:rsid w:val="00F17BF6"/>
    <w:rsid w:val="00F236E6"/>
    <w:rsid w:val="00F32249"/>
    <w:rsid w:val="00F32F9C"/>
    <w:rsid w:val="00F46B4A"/>
    <w:rsid w:val="00F504FB"/>
    <w:rsid w:val="00F52A14"/>
    <w:rsid w:val="00F613D6"/>
    <w:rsid w:val="00F62148"/>
    <w:rsid w:val="00F82C93"/>
    <w:rsid w:val="00F901AB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16BC3B-0283-41B3-90DA-D2B37AC9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93796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basedOn w:val="phbase"/>
    <w:next w:val="phnormal"/>
    <w:qFormat/>
    <w:rsid w:val="006C6DBE"/>
    <w:pPr>
      <w:keepNext/>
      <w:keepLines/>
      <w:pageBreakBefore/>
      <w:numPr>
        <w:numId w:val="7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qFormat/>
    <w:rsid w:val="006C6DBE"/>
    <w:pPr>
      <w:keepNext/>
      <w:keepLines/>
      <w:numPr>
        <w:ilvl w:val="1"/>
        <w:numId w:val="7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qFormat/>
    <w:rsid w:val="006C6DBE"/>
    <w:pPr>
      <w:keepNext/>
      <w:keepLines/>
      <w:numPr>
        <w:ilvl w:val="2"/>
        <w:numId w:val="7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6C6DBE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6C6DBE"/>
    <w:pPr>
      <w:keepNext/>
      <w:numPr>
        <w:ilvl w:val="4"/>
        <w:numId w:val="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6C6DBE"/>
    <w:pPr>
      <w:keepNext/>
      <w:keepLines/>
      <w:numPr>
        <w:ilvl w:val="5"/>
        <w:numId w:val="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uiPriority w:val="99"/>
    <w:rsid w:val="006C6DBE"/>
    <w:rPr>
      <w:color w:val="0000FF"/>
      <w:u w:val="single"/>
    </w:rPr>
  </w:style>
  <w:style w:type="paragraph" w:styleId="a5">
    <w:name w:val="caption"/>
    <w:basedOn w:val="a"/>
    <w:next w:val="a"/>
    <w:uiPriority w:val="35"/>
    <w:unhideWhenUsed/>
    <w:qFormat/>
    <w:rsid w:val="006C6DB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rsid w:val="006C6DBE"/>
    <w:pPr>
      <w:tabs>
        <w:tab w:val="center" w:pos="4677"/>
        <w:tab w:val="right" w:pos="9355"/>
      </w:tabs>
      <w:jc w:val="center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Cs w:val="20"/>
      <w:lang w:val="ru-RU" w:eastAsia="ru-RU"/>
    </w:rPr>
  </w:style>
  <w:style w:type="paragraph" w:styleId="a8">
    <w:name w:val="footer"/>
    <w:basedOn w:val="a"/>
    <w:link w:val="a9"/>
    <w:uiPriority w:val="99"/>
    <w:rsid w:val="006C6D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6DBE"/>
    <w:rPr>
      <w:rFonts w:ascii="Arial" w:hAnsi="Arial"/>
      <w:szCs w:val="20"/>
      <w:lang w:val="ru-RU" w:eastAsia="ru-RU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uiPriority w:val="59"/>
    <w:rsid w:val="006C6DBE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6C6DBE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6C6DBE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0">
    <w:name w:val="toc 3"/>
    <w:basedOn w:val="a"/>
    <w:next w:val="a"/>
    <w:autoRedefine/>
    <w:uiPriority w:val="39"/>
    <w:rsid w:val="006C6DBE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6C6D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6C6D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6C6D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6C6DBE"/>
    <w:pPr>
      <w:ind w:left="1440"/>
    </w:pPr>
  </w:style>
  <w:style w:type="paragraph" w:styleId="81">
    <w:name w:val="toc 8"/>
    <w:basedOn w:val="a"/>
    <w:next w:val="a"/>
    <w:autoRedefine/>
    <w:uiPriority w:val="39"/>
    <w:rsid w:val="006C6DBE"/>
    <w:pPr>
      <w:ind w:left="1680"/>
    </w:pPr>
  </w:style>
  <w:style w:type="paragraph" w:styleId="91">
    <w:name w:val="toc 9"/>
    <w:basedOn w:val="a"/>
    <w:next w:val="a"/>
    <w:autoRedefine/>
    <w:uiPriority w:val="39"/>
    <w:rsid w:val="006C6D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6C6D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rsid w:val="00552316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e">
    <w:name w:val="TOC Heading"/>
    <w:basedOn w:val="10"/>
    <w:next w:val="a"/>
    <w:uiPriority w:val="39"/>
    <w:unhideWhenUsed/>
    <w:qFormat/>
    <w:rsid w:val="00831334"/>
    <w:pPr>
      <w:numPr>
        <w:numId w:val="0"/>
      </w:numPr>
      <w:spacing w:before="480" w:after="0" w:line="276" w:lineRule="auto"/>
      <w:outlineLvl w:val="9"/>
    </w:pPr>
    <w:rPr>
      <w:rFonts w:eastAsiaTheme="majorEastAsia" w:cstheme="majorBidi"/>
    </w:rPr>
  </w:style>
  <w:style w:type="character" w:customStyle="1" w:styleId="40">
    <w:name w:val="Заголовок 4 Знак"/>
    <w:basedOn w:val="a0"/>
    <w:link w:val="4"/>
    <w:rsid w:val="00374AF9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link w:val="5"/>
    <w:uiPriority w:val="9"/>
    <w:rsid w:val="006C6DBE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link w:val="6"/>
    <w:uiPriority w:val="9"/>
    <w:rsid w:val="006C6DBE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rsid w:val="00DF401E"/>
    <w:pPr>
      <w:spacing w:before="240" w:after="60"/>
    </w:pPr>
    <w:rPr>
      <w:rFonts w:ascii="Arial" w:eastAsia="Arial" w:hAnsi="Arial" w:cs="Arial"/>
      <w:b/>
    </w:rPr>
  </w:style>
  <w:style w:type="paragraph" w:customStyle="1" w:styleId="scroll-code">
    <w:name w:val="scroll-code"/>
    <w:basedOn w:val="a"/>
    <w:rsid w:val="00DF401E"/>
  </w:style>
  <w:style w:type="paragraph" w:customStyle="1" w:styleId="scroll-codecontentcontent">
    <w:name w:val="scroll-code_content_content"/>
    <w:basedOn w:val="a"/>
    <w:rsid w:val="00DF401E"/>
  </w:style>
  <w:style w:type="paragraph" w:customStyle="1" w:styleId="scroll-codecontentdivline">
    <w:name w:val="scroll-code_content_div_line"/>
    <w:basedOn w:val="a"/>
    <w:rsid w:val="00DF401E"/>
    <w:pPr>
      <w:keepNext/>
      <w:pBdr>
        <w:left w:val="none" w:sz="0" w:space="12" w:color="auto"/>
      </w:pBdr>
    </w:pPr>
  </w:style>
  <w:style w:type="character" w:customStyle="1" w:styleId="scroll-codedefaultnewcontentplain">
    <w:name w:val="scroll-code_defaultnew_content_plain"/>
    <w:basedOn w:val="a0"/>
    <w:rsid w:val="00DF401E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6C6D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C6DBE"/>
    <w:rPr>
      <w:rFonts w:ascii="Tahoma" w:hAnsi="Tahoma" w:cs="Tahoma"/>
      <w:sz w:val="16"/>
      <w:szCs w:val="16"/>
      <w:lang w:val="ru-RU" w:eastAsia="ru-RU"/>
    </w:rPr>
  </w:style>
  <w:style w:type="character" w:styleId="af6">
    <w:name w:val="Strong"/>
    <w:basedOn w:val="a0"/>
    <w:uiPriority w:val="22"/>
    <w:qFormat/>
    <w:rsid w:val="003073B4"/>
    <w:rPr>
      <w:b/>
      <w:bCs/>
    </w:rPr>
  </w:style>
  <w:style w:type="paragraph" w:styleId="af7">
    <w:name w:val="List Paragraph"/>
    <w:basedOn w:val="a"/>
    <w:rsid w:val="00BF3D72"/>
    <w:pPr>
      <w:ind w:left="720"/>
      <w:contextualSpacing/>
    </w:pPr>
  </w:style>
  <w:style w:type="paragraph" w:styleId="af8">
    <w:name w:val="Normal (Web)"/>
    <w:basedOn w:val="a"/>
    <w:uiPriority w:val="99"/>
    <w:unhideWhenUsed/>
    <w:rsid w:val="001C54E9"/>
    <w:pPr>
      <w:spacing w:before="100" w:beforeAutospacing="1" w:after="100" w:afterAutospacing="1"/>
    </w:pPr>
    <w:rPr>
      <w:rFonts w:ascii="Times New Roman" w:hAnsi="Times New Roman"/>
    </w:rPr>
  </w:style>
  <w:style w:type="character" w:styleId="HTML">
    <w:name w:val="HTML Code"/>
    <w:basedOn w:val="a0"/>
    <w:uiPriority w:val="99"/>
    <w:semiHidden/>
    <w:unhideWhenUsed/>
    <w:rsid w:val="00A204C9"/>
    <w:rPr>
      <w:rFonts w:ascii="Courier New" w:eastAsia="Times New Roman" w:hAnsi="Courier New" w:cs="Courier New"/>
      <w:sz w:val="20"/>
      <w:szCs w:val="20"/>
    </w:rPr>
  </w:style>
  <w:style w:type="character" w:customStyle="1" w:styleId="confluence-anchor-link">
    <w:name w:val="confluence-anchor-link"/>
    <w:basedOn w:val="a0"/>
    <w:rsid w:val="00A37D26"/>
  </w:style>
  <w:style w:type="character" w:customStyle="1" w:styleId="expand-icon">
    <w:name w:val="expand-icon"/>
    <w:basedOn w:val="a0"/>
    <w:rsid w:val="006141E2"/>
  </w:style>
  <w:style w:type="character" w:customStyle="1" w:styleId="expand-control-text">
    <w:name w:val="expand-control-text"/>
    <w:basedOn w:val="a0"/>
    <w:rsid w:val="006141E2"/>
  </w:style>
  <w:style w:type="paragraph" w:customStyle="1" w:styleId="phbase">
    <w:name w:val="ph_base"/>
    <w:link w:val="phbase0"/>
    <w:rsid w:val="006C6DBE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6C6DBE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C6DBE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C6DBE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6C6DBE"/>
    <w:pPr>
      <w:numPr>
        <w:numId w:val="15"/>
      </w:numPr>
    </w:pPr>
  </w:style>
  <w:style w:type="paragraph" w:customStyle="1" w:styleId="phbibliography">
    <w:name w:val="ph_bibliography"/>
    <w:basedOn w:val="phbase"/>
    <w:rsid w:val="006C6DBE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6C6D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C6D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C6DBE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6C6D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C6D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6C6DBE"/>
  </w:style>
  <w:style w:type="paragraph" w:customStyle="1" w:styleId="phconfirmstamptitle">
    <w:name w:val="ph_confirmstamp_title"/>
    <w:basedOn w:val="phconfirmstamp"/>
    <w:next w:val="phconfirmstampstamp"/>
    <w:rsid w:val="006C6DBE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6C6D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6C6D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6C6D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6C6DBE"/>
    <w:pPr>
      <w:spacing w:before="120"/>
    </w:pPr>
  </w:style>
  <w:style w:type="paragraph" w:customStyle="1" w:styleId="phfiguretitle">
    <w:name w:val="ph_figure_title"/>
    <w:basedOn w:val="phfigure"/>
    <w:next w:val="phnormal"/>
    <w:rsid w:val="006C6D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6C6DBE"/>
    <w:pPr>
      <w:widowControl w:val="0"/>
    </w:pPr>
    <w:rPr>
      <w:sz w:val="18"/>
    </w:rPr>
  </w:style>
  <w:style w:type="character" w:customStyle="1" w:styleId="phinline">
    <w:name w:val="ph_inline"/>
    <w:basedOn w:val="a0"/>
    <w:rsid w:val="006C6DBE"/>
  </w:style>
  <w:style w:type="character" w:customStyle="1" w:styleId="phinline8">
    <w:name w:val="ph_inline_8"/>
    <w:rsid w:val="006C6DBE"/>
    <w:rPr>
      <w:sz w:val="16"/>
    </w:rPr>
  </w:style>
  <w:style w:type="character" w:customStyle="1" w:styleId="phinlinebolditalic">
    <w:name w:val="ph_inline_bolditalic"/>
    <w:rsid w:val="006C6DBE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C6DBE"/>
    <w:rPr>
      <w:rFonts w:ascii="Courier New" w:hAnsi="Courier New"/>
      <w:sz w:val="24"/>
    </w:rPr>
  </w:style>
  <w:style w:type="character" w:customStyle="1" w:styleId="phinlinefirstterm">
    <w:name w:val="ph_inline_firstterm"/>
    <w:rsid w:val="006C6DBE"/>
    <w:rPr>
      <w:i/>
      <w:sz w:val="24"/>
    </w:rPr>
  </w:style>
  <w:style w:type="character" w:customStyle="1" w:styleId="phinlineguiitem">
    <w:name w:val="ph_inline_guiitem"/>
    <w:rsid w:val="006C6DBE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6C6DBE"/>
    <w:rPr>
      <w:b/>
      <w:smallCaps/>
      <w:sz w:val="24"/>
    </w:rPr>
  </w:style>
  <w:style w:type="character" w:customStyle="1" w:styleId="phinlinespace">
    <w:name w:val="ph_inline_space"/>
    <w:rsid w:val="006C6DBE"/>
    <w:rPr>
      <w:spacing w:val="60"/>
    </w:rPr>
  </w:style>
  <w:style w:type="character" w:customStyle="1" w:styleId="phinlinesuperline">
    <w:name w:val="ph_inline_superline"/>
    <w:rsid w:val="006C6DBE"/>
    <w:rPr>
      <w:vertAlign w:val="superscript"/>
    </w:rPr>
  </w:style>
  <w:style w:type="character" w:customStyle="1" w:styleId="phinlineunderline">
    <w:name w:val="ph_inline_underline"/>
    <w:rsid w:val="006C6DBE"/>
    <w:rPr>
      <w:u w:val="single"/>
      <w:lang w:val="ru-RU"/>
    </w:rPr>
  </w:style>
  <w:style w:type="character" w:customStyle="1" w:styleId="phinlineunderlineitalic">
    <w:name w:val="ph_inline_underlineitalic"/>
    <w:rsid w:val="006C6DBE"/>
    <w:rPr>
      <w:i/>
      <w:u w:val="single"/>
      <w:lang w:val="ru-RU"/>
    </w:rPr>
  </w:style>
  <w:style w:type="character" w:customStyle="1" w:styleId="phinlineuppercase">
    <w:name w:val="ph_inline_uppercase"/>
    <w:rsid w:val="006C6DBE"/>
    <w:rPr>
      <w:caps/>
      <w:lang w:val="ru-RU"/>
    </w:rPr>
  </w:style>
  <w:style w:type="paragraph" w:customStyle="1" w:styleId="phinset">
    <w:name w:val="ph_inset"/>
    <w:basedOn w:val="phnormal"/>
    <w:next w:val="phnormal"/>
    <w:rsid w:val="006C6DBE"/>
  </w:style>
  <w:style w:type="paragraph" w:customStyle="1" w:styleId="phinsetcaution">
    <w:name w:val="ph_inset_caution"/>
    <w:basedOn w:val="phinset"/>
    <w:rsid w:val="006C6DBE"/>
    <w:pPr>
      <w:keepLines/>
    </w:pPr>
  </w:style>
  <w:style w:type="paragraph" w:customStyle="1" w:styleId="phinsetnote">
    <w:name w:val="ph_inset_note"/>
    <w:basedOn w:val="phinset"/>
    <w:rsid w:val="006C6DBE"/>
    <w:pPr>
      <w:keepLines/>
    </w:pPr>
  </w:style>
  <w:style w:type="paragraph" w:customStyle="1" w:styleId="phinsettitle">
    <w:name w:val="ph_inset_title"/>
    <w:basedOn w:val="phinset"/>
    <w:next w:val="phinsetnote"/>
    <w:rsid w:val="006C6DBE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C6DBE"/>
    <w:pPr>
      <w:keepLines/>
    </w:pPr>
  </w:style>
  <w:style w:type="paragraph" w:customStyle="1" w:styleId="phlistitemized1">
    <w:name w:val="ph_list_itemized_1"/>
    <w:basedOn w:val="phnormal"/>
    <w:link w:val="phlistitemized10"/>
    <w:rsid w:val="006C6DBE"/>
    <w:pPr>
      <w:numPr>
        <w:numId w:val="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6C6DBE"/>
    <w:pPr>
      <w:numPr>
        <w:ilvl w:val="1"/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6C6DBE"/>
    <w:pPr>
      <w:keepNext/>
    </w:pPr>
  </w:style>
  <w:style w:type="paragraph" w:customStyle="1" w:styleId="phlistordered1">
    <w:name w:val="ph_list_ordered_1"/>
    <w:basedOn w:val="phnormal"/>
    <w:rsid w:val="006C6DBE"/>
    <w:pPr>
      <w:numPr>
        <w:ilvl w:val="1"/>
        <w:numId w:val="6"/>
      </w:numPr>
      <w:ind w:right="-2"/>
    </w:pPr>
  </w:style>
  <w:style w:type="paragraph" w:customStyle="1" w:styleId="phlistordereda">
    <w:name w:val="ph_list_ordered_aбв"/>
    <w:basedOn w:val="phnormal"/>
    <w:rsid w:val="006C6D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6C6DBE"/>
    <w:pPr>
      <w:keepNext/>
    </w:pPr>
  </w:style>
  <w:style w:type="paragraph" w:customStyle="1" w:styleId="phnormal">
    <w:name w:val="ph_normal"/>
    <w:basedOn w:val="phbase"/>
    <w:link w:val="phnormal0"/>
    <w:rsid w:val="006C6DBE"/>
    <w:pPr>
      <w:ind w:right="-1" w:firstLine="851"/>
    </w:pPr>
  </w:style>
  <w:style w:type="paragraph" w:customStyle="1" w:styleId="phstamp">
    <w:name w:val="ph_stamp"/>
    <w:basedOn w:val="phbase"/>
    <w:rsid w:val="006C6D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C6D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C6D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C6DBE"/>
    <w:pPr>
      <w:ind w:left="57"/>
    </w:pPr>
    <w:rPr>
      <w:i/>
    </w:rPr>
  </w:style>
  <w:style w:type="paragraph" w:customStyle="1" w:styleId="phtablecell">
    <w:name w:val="ph_table_cell"/>
    <w:basedOn w:val="phbase"/>
    <w:rsid w:val="006C6D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C6DBE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6C6DBE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6C6D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C6DBE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6C6DBE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C6D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C6D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C6DBE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C6D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C6DBE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6C6D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C6DBE"/>
  </w:style>
  <w:style w:type="paragraph" w:customStyle="1" w:styleId="phtitlepagesystemfull">
    <w:name w:val="ph_titlepage_system_full"/>
    <w:basedOn w:val="phtitlepage"/>
    <w:next w:val="phtitlepagesystemshort"/>
    <w:rsid w:val="006C6D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C6DBE"/>
    <w:rPr>
      <w:b/>
      <w:sz w:val="32"/>
    </w:rPr>
  </w:style>
  <w:style w:type="paragraph" w:styleId="HTML0">
    <w:name w:val="HTML Address"/>
    <w:basedOn w:val="a"/>
    <w:link w:val="HTML1"/>
    <w:semiHidden/>
    <w:rsid w:val="006C6DBE"/>
    <w:rPr>
      <w:i/>
      <w:iCs/>
    </w:rPr>
  </w:style>
  <w:style w:type="character" w:customStyle="1" w:styleId="HTML1">
    <w:name w:val="Адрес HTML Знак"/>
    <w:basedOn w:val="a0"/>
    <w:link w:val="HTML0"/>
    <w:semiHidden/>
    <w:rsid w:val="006C6DBE"/>
    <w:rPr>
      <w:rFonts w:ascii="Arial" w:hAnsi="Arial"/>
      <w:i/>
      <w:iCs/>
      <w:szCs w:val="20"/>
      <w:lang w:val="ru-RU" w:eastAsia="ru-RU"/>
    </w:rPr>
  </w:style>
  <w:style w:type="paragraph" w:styleId="af9">
    <w:name w:val="Body Text"/>
    <w:basedOn w:val="a"/>
    <w:link w:val="afa"/>
    <w:rsid w:val="006C6DBE"/>
  </w:style>
  <w:style w:type="character" w:customStyle="1" w:styleId="afa">
    <w:name w:val="Основной текст Знак"/>
    <w:basedOn w:val="a0"/>
    <w:link w:val="af9"/>
    <w:rsid w:val="006C6DBE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6C6D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C6D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C6DBE"/>
    <w:rPr>
      <w:u w:val="single"/>
    </w:rPr>
  </w:style>
  <w:style w:type="paragraph" w:customStyle="1" w:styleId="phstampleft">
    <w:name w:val="ph_stamp_left"/>
    <w:basedOn w:val="phstamp"/>
    <w:rsid w:val="006C6DBE"/>
    <w:pPr>
      <w:jc w:val="left"/>
    </w:pPr>
    <w:rPr>
      <w:sz w:val="18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6C6DBE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6C6DBE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6C6DBE"/>
    <w:rPr>
      <w:rFonts w:ascii="Arial" w:hAnsi="Arial"/>
      <w:szCs w:val="20"/>
      <w:lang w:val="ru-RU" w:eastAsia="ru-RU"/>
    </w:rPr>
  </w:style>
  <w:style w:type="character" w:customStyle="1" w:styleId="phnormal0">
    <w:name w:val="ph_normal Знак"/>
    <w:basedOn w:val="phbase0"/>
    <w:link w:val="phnormal"/>
    <w:rsid w:val="006C6DBE"/>
    <w:rPr>
      <w:rFonts w:ascii="Arial" w:hAnsi="Arial"/>
      <w:szCs w:val="20"/>
      <w:lang w:val="ru-RU" w:eastAsia="ru-RU"/>
    </w:rPr>
  </w:style>
  <w:style w:type="character" w:customStyle="1" w:styleId="phlistitemized20">
    <w:name w:val="ph_list_itemized_2 Знак"/>
    <w:basedOn w:val="phnormal0"/>
    <w:link w:val="phlistitemized2"/>
    <w:rsid w:val="006C6DBE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6C6DBE"/>
    <w:rPr>
      <w:rFonts w:ascii="Arial" w:hAnsi="Arial"/>
      <w:szCs w:val="20"/>
      <w:lang w:val="ru-RU" w:eastAsia="ru-RU"/>
    </w:rPr>
  </w:style>
  <w:style w:type="paragraph" w:customStyle="1" w:styleId="phpagenumber">
    <w:name w:val="ph_pagenumber"/>
    <w:basedOn w:val="a8"/>
    <w:link w:val="phpagenumber0"/>
    <w:autoRedefine/>
    <w:qFormat/>
    <w:rsid w:val="006C6DBE"/>
    <w:pPr>
      <w:jc w:val="center"/>
    </w:pPr>
  </w:style>
  <w:style w:type="character" w:customStyle="1" w:styleId="phpagenumber0">
    <w:name w:val="ph_pagenumber Знак"/>
    <w:basedOn w:val="a9"/>
    <w:link w:val="phpagenumber"/>
    <w:rsid w:val="006C6DBE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6C6DBE"/>
    <w:pPr>
      <w:numPr>
        <w:numId w:val="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6C6DBE"/>
    <w:pPr>
      <w:ind w:left="632" w:hanging="284"/>
    </w:pPr>
  </w:style>
  <w:style w:type="paragraph" w:customStyle="1" w:styleId="1">
    <w:name w:val="Список_1)"/>
    <w:basedOn w:val="a"/>
    <w:rsid w:val="006C6DBE"/>
    <w:pPr>
      <w:numPr>
        <w:numId w:val="10"/>
      </w:numPr>
    </w:pPr>
  </w:style>
  <w:style w:type="paragraph" w:customStyle="1" w:styleId="phtableorderedlist1">
    <w:name w:val="ph_table_orderedlist_1)"/>
    <w:basedOn w:val="phtablecellleft"/>
    <w:autoRedefine/>
    <w:qFormat/>
    <w:rsid w:val="006C6DBE"/>
    <w:pPr>
      <w:numPr>
        <w:numId w:val="9"/>
      </w:numPr>
      <w:spacing w:after="120"/>
    </w:pPr>
  </w:style>
  <w:style w:type="paragraph" w:customStyle="1" w:styleId="afb">
    <w:name w:val="Текст_программы"/>
    <w:rsid w:val="006C6D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6C6DBE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6C6DBE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6C6DBE"/>
    <w:pPr>
      <w:numPr>
        <w:numId w:val="11"/>
      </w:numPr>
    </w:pPr>
  </w:style>
  <w:style w:type="paragraph" w:customStyle="1" w:styleId="phtableorderlist1">
    <w:name w:val="ph_table_orderlist_1_бок"/>
    <w:basedOn w:val="phtablecellleft"/>
    <w:autoRedefine/>
    <w:qFormat/>
    <w:rsid w:val="006C6DBE"/>
    <w:pPr>
      <w:numPr>
        <w:numId w:val="12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6C6D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6C6DBE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6C6DBE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6C6DBE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6C6DBE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c">
    <w:name w:val="_Табл_Текст"/>
    <w:basedOn w:val="a"/>
    <w:rsid w:val="006C6DBE"/>
  </w:style>
  <w:style w:type="character" w:styleId="afd">
    <w:name w:val="annotation reference"/>
    <w:basedOn w:val="a0"/>
    <w:uiPriority w:val="99"/>
    <w:semiHidden/>
    <w:unhideWhenUsed/>
    <w:rsid w:val="006C6D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6C6DBE"/>
    <w:pPr>
      <w:spacing w:line="240" w:lineRule="auto"/>
    </w:pPr>
    <w:rPr>
      <w:sz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6C6DBE"/>
    <w:rPr>
      <w:rFonts w:ascii="Arial" w:hAnsi="Arial"/>
      <w:sz w:val="20"/>
      <w:szCs w:val="20"/>
      <w:lang w:val="ru-RU"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C6D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6C6DBE"/>
    <w:rPr>
      <w:rFonts w:ascii="Arial" w:hAnsi="Arial"/>
      <w:b/>
      <w:bCs/>
      <w:sz w:val="20"/>
      <w:szCs w:val="20"/>
      <w:lang w:val="ru-RU" w:eastAsia="ru-RU"/>
    </w:rPr>
  </w:style>
  <w:style w:type="paragraph" w:styleId="aff2">
    <w:name w:val="Revision"/>
    <w:hidden/>
    <w:semiHidden/>
    <w:rsid w:val="00F17BF6"/>
    <w:rPr>
      <w:rFonts w:ascii="Arial" w:hAnsi="Arial"/>
      <w:szCs w:val="20"/>
      <w:lang w:val="ru-RU" w:eastAsia="ru-RU"/>
    </w:rPr>
  </w:style>
  <w:style w:type="character" w:customStyle="1" w:styleId="phtablecellleft0">
    <w:name w:val="ph_table_cellleft Знак"/>
    <w:link w:val="phtablecellleft"/>
    <w:qFormat/>
    <w:locked/>
    <w:rsid w:val="004D2299"/>
    <w:rPr>
      <w:rFonts w:ascii="Arial" w:hAnsi="Arial" w:cs="Arial"/>
      <w:bCs/>
      <w:sz w:val="20"/>
      <w:szCs w:val="20"/>
      <w:lang w:val="ru-RU" w:eastAsia="ru-RU"/>
    </w:rPr>
  </w:style>
  <w:style w:type="paragraph" w:customStyle="1" w:styleId="auto-cursor-target">
    <w:name w:val="auto-cursor-target"/>
    <w:basedOn w:val="a"/>
    <w:rsid w:val="00A9379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hlistordered1up">
    <w:name w:val="ph_list_ordered_1_up"/>
    <w:basedOn w:val="phlistordered1"/>
    <w:autoRedefine/>
    <w:qFormat/>
    <w:rsid w:val="00A93796"/>
    <w:pPr>
      <w:numPr>
        <w:ilvl w:val="0"/>
        <w:numId w:val="14"/>
      </w:numPr>
      <w:tabs>
        <w:tab w:val="left" w:pos="851"/>
      </w:tabs>
      <w:ind w:left="1276" w:hanging="425"/>
    </w:pPr>
  </w:style>
  <w:style w:type="character" w:styleId="aff3">
    <w:name w:val="FollowedHyperlink"/>
    <w:basedOn w:val="a0"/>
    <w:semiHidden/>
    <w:unhideWhenUsed/>
    <w:rsid w:val="00A937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2511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3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5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41901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43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41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81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684099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3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2881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7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4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8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33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5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84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44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98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8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1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57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0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340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2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6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73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26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1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999177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583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01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7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1485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80890">
                  <w:marLeft w:val="25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295">
                      <w:marLeft w:val="0"/>
                      <w:marRight w:val="0"/>
                      <w:marTop w:val="125"/>
                      <w:marBottom w:val="125"/>
                      <w:divBdr>
                        <w:top w:val="single" w:sz="4" w:space="0" w:color="DFE1E5"/>
                        <w:left w:val="single" w:sz="4" w:space="0" w:color="DFE1E5"/>
                        <w:bottom w:val="single" w:sz="4" w:space="0" w:color="DFE1E5"/>
                        <w:right w:val="single" w:sz="4" w:space="0" w:color="DFE1E5"/>
                      </w:divBdr>
                      <w:divsChild>
                        <w:div w:id="16875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8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76221">
                                  <w:marLeft w:val="0"/>
                                  <w:marRight w:val="0"/>
                                  <w:marTop w:val="18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0774">
          <w:marLeft w:val="0"/>
          <w:marRight w:val="0"/>
          <w:marTop w:val="0"/>
          <w:marBottom w:val="0"/>
          <w:divBdr>
            <w:top w:val="single" w:sz="8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6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99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55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4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7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1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2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96660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1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0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28896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4202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94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4490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30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165066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92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8957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2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4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781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7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41676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86472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5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8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335703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0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254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90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941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5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834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6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8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820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251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92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1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8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2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747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570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2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95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5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8148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71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4524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3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2161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13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10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56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44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85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1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0457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1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61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4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7492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3335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4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10053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928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86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6795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32833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7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838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44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1533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15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0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14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5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0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8814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1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06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01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8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3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69152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47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948009">
          <w:marLeft w:val="0"/>
          <w:marRight w:val="0"/>
          <w:marTop w:val="0"/>
          <w:marBottom w:val="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9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33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89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2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5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0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6644">
          <w:marLeft w:val="0"/>
          <w:marRight w:val="0"/>
          <w:marTop w:val="0"/>
          <w:marBottom w:val="0"/>
          <w:divBdr>
            <w:top w:val="single" w:sz="8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35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45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93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93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30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2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68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7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5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0543">
                  <w:marLeft w:val="25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05106">
                      <w:marLeft w:val="0"/>
                      <w:marRight w:val="0"/>
                      <w:marTop w:val="125"/>
                      <w:marBottom w:val="125"/>
                      <w:divBdr>
                        <w:top w:val="single" w:sz="4" w:space="0" w:color="DFE1E5"/>
                        <w:left w:val="single" w:sz="4" w:space="0" w:color="DFE1E5"/>
                        <w:bottom w:val="single" w:sz="4" w:space="0" w:color="DFE1E5"/>
                        <w:right w:val="single" w:sz="4" w:space="0" w:color="DFE1E5"/>
                      </w:divBdr>
                      <w:divsChild>
                        <w:div w:id="5335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4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86214">
                                  <w:marLeft w:val="0"/>
                                  <w:marRight w:val="0"/>
                                  <w:marTop w:val="18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9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68308">
                  <w:marLeft w:val="0"/>
                  <w:marRight w:val="0"/>
                  <w:marTop w:val="125"/>
                  <w:marBottom w:val="125"/>
                  <w:divBdr>
                    <w:top w:val="single" w:sz="4" w:space="0" w:color="DFE1E5"/>
                    <w:left w:val="single" w:sz="4" w:space="0" w:color="DFE1E5"/>
                    <w:bottom w:val="single" w:sz="4" w:space="0" w:color="DFE1E5"/>
                    <w:right w:val="single" w:sz="4" w:space="0" w:color="DFE1E5"/>
                  </w:divBdr>
                  <w:divsChild>
                    <w:div w:id="78481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7769">
                              <w:marLeft w:val="0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39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5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7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footer" Target="footer2.xm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20" Type="http://schemas.openxmlformats.org/officeDocument/2006/relationships/footer" Target="footer1.xm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hyperlink" Target="http://nsi.rosminzdrav.ru" TargetMode="External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zhukova\Downloads\&#1053;&#1072;&#1089;&#1090;&#1088;&#1086;&#1081;&#1082;&#1080;%20Word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85847-3351-4E15-9986-5FA98F3CD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</TotalTime>
  <Pages>139</Pages>
  <Words>20405</Words>
  <Characters>116310</Characters>
  <Application>Microsoft Office Word</Application>
  <DocSecurity>0</DocSecurity>
  <Lines>969</Lines>
  <Paragraphs>272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</dc:creator>
  <cp:lastModifiedBy>Вероника Мачайкина</cp:lastModifiedBy>
  <cp:revision>2</cp:revision>
  <dcterms:created xsi:type="dcterms:W3CDTF">2023-08-21T13:43:00Z</dcterms:created>
  <dcterms:modified xsi:type="dcterms:W3CDTF">2023-08-21T13:43:00Z</dcterms:modified>
</cp:coreProperties>
</file>