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0CB3" w:rsidRPr="0059053A" w:rsidRDefault="00B60CB3" w:rsidP="00B60CB3">
      <w:pPr>
        <w:pStyle w:val="phtitlepageother"/>
        <w:rPr>
          <w:lang w:val="en-US"/>
        </w:rPr>
      </w:pPr>
      <w:bookmarkStart w:id="0" w:name="scroll-bookmark-1"/>
      <w:bookmarkStart w:id="1" w:name="scroll-bookmark-2"/>
      <w:bookmarkEnd w:id="0"/>
    </w:p>
    <w:p w:rsidR="00B60CB3" w:rsidRPr="0059053A" w:rsidRDefault="00B60CB3" w:rsidP="00B60CB3">
      <w:pPr>
        <w:pStyle w:val="phtitlepageother"/>
      </w:pPr>
    </w:p>
    <w:p w:rsidR="00B60CB3" w:rsidRPr="0059053A" w:rsidRDefault="00B60CB3" w:rsidP="00B60CB3">
      <w:pPr>
        <w:pStyle w:val="phtitlepageother"/>
      </w:pPr>
    </w:p>
    <w:p w:rsidR="00B60CB3" w:rsidRPr="0059053A" w:rsidRDefault="00B60CB3" w:rsidP="00B60CB3">
      <w:pPr>
        <w:pStyle w:val="phtitlepageother"/>
      </w:pPr>
    </w:p>
    <w:p w:rsidR="00B60CB3" w:rsidRPr="0059053A" w:rsidRDefault="00B60CB3" w:rsidP="00B60CB3">
      <w:pPr>
        <w:pStyle w:val="phtitlepageother"/>
      </w:pPr>
    </w:p>
    <w:p w:rsidR="00B60CB3" w:rsidRPr="0059053A" w:rsidRDefault="00B60CB3" w:rsidP="00B60CB3">
      <w:pPr>
        <w:pStyle w:val="phtitlepageother"/>
      </w:pPr>
    </w:p>
    <w:p w:rsidR="00B60CB3" w:rsidRPr="0059053A" w:rsidRDefault="00B60CB3" w:rsidP="00B60CB3">
      <w:pPr>
        <w:pStyle w:val="phtitlepagesystemfull"/>
      </w:pPr>
      <w:r w:rsidRPr="0059053A">
        <w:t>Единая медицинская информационно-аналитическая система, обеспечивающая ведение централизованных информационных ресурсов в сфере здравоохранения Самарской области, информационное взаимодействие с ЕГИСЗ, организацию электронного медицинского документооборота</w:t>
      </w:r>
    </w:p>
    <w:p w:rsidR="00B60CB3" w:rsidRPr="0059053A" w:rsidRDefault="00B60CB3" w:rsidP="00B60CB3">
      <w:pPr>
        <w:pStyle w:val="phtitlepagesystemshort"/>
      </w:pPr>
      <w:r w:rsidRPr="0059053A">
        <w:t>(ЕМИАС)</w:t>
      </w:r>
    </w:p>
    <w:p w:rsidR="00B60CB3" w:rsidRPr="0059053A" w:rsidRDefault="00B60CB3" w:rsidP="00B60CB3">
      <w:pPr>
        <w:pStyle w:val="phtitlepageother"/>
      </w:pPr>
    </w:p>
    <w:p w:rsidR="00B60CB3" w:rsidRPr="0059053A" w:rsidRDefault="00B60CB3" w:rsidP="00B60CB3">
      <w:pPr>
        <w:pStyle w:val="phtitlepagedocument"/>
      </w:pPr>
      <w:r>
        <w:t>К</w:t>
      </w:r>
      <w:r w:rsidRPr="006E4534">
        <w:t xml:space="preserve">омпонент </w:t>
      </w:r>
      <w:r>
        <w:t>«</w:t>
      </w:r>
      <w:r w:rsidRPr="006E4534">
        <w:t>НозРегистры (Онко)</w:t>
      </w:r>
      <w:r>
        <w:t>»</w:t>
      </w:r>
    </w:p>
    <w:p w:rsidR="00B60CB3" w:rsidRPr="0059053A" w:rsidRDefault="00B60CB3" w:rsidP="00B60CB3">
      <w:pPr>
        <w:pStyle w:val="phtitlepageother"/>
      </w:pPr>
    </w:p>
    <w:p w:rsidR="006E4534" w:rsidRDefault="00B60CB3" w:rsidP="00B60CB3">
      <w:pPr>
        <w:pStyle w:val="phtitlepagedocument"/>
      </w:pPr>
      <w:r w:rsidRPr="0059053A">
        <w:t>Руководство пользователя</w:t>
      </w:r>
    </w:p>
    <w:p w:rsidR="006E4534" w:rsidRDefault="006E4534" w:rsidP="006E4534">
      <w:pPr>
        <w:pStyle w:val="phcontent"/>
      </w:pPr>
      <w:r>
        <w:lastRenderedPageBreak/>
        <w:t>Содержание</w:t>
      </w:r>
    </w:p>
    <w:p w:rsidR="0019343D" w:rsidRDefault="00E875AB">
      <w:pPr>
        <w:pStyle w:val="11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r>
        <w:fldChar w:fldCharType="begin"/>
      </w:r>
      <w:r w:rsidR="006E4534">
        <w:instrText xml:space="preserve"> TOC \o "1-6" \h \z \u </w:instrText>
      </w:r>
      <w:r>
        <w:fldChar w:fldCharType="separate"/>
      </w:r>
      <w:hyperlink w:anchor="_Toc143271991" w:history="1">
        <w:r w:rsidR="0019343D" w:rsidRPr="008365EA">
          <w:rPr>
            <w:rStyle w:val="a4"/>
            <w:noProof/>
          </w:rPr>
          <w:t>Перечень терминов и сокращений</w:t>
        </w:r>
        <w:r w:rsidR="0019343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19343D" w:rsidRDefault="00090417">
      <w:pPr>
        <w:pStyle w:val="11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43271992" w:history="1">
        <w:r w:rsidR="0019343D" w:rsidRPr="008365EA">
          <w:rPr>
            <w:rStyle w:val="a4"/>
            <w:noProof/>
          </w:rPr>
          <w:t>1</w:t>
        </w:r>
        <w:r w:rsidR="0019343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Введение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9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11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43271993" w:history="1">
        <w:r w:rsidR="0019343D" w:rsidRPr="008365EA">
          <w:rPr>
            <w:rStyle w:val="a4"/>
            <w:noProof/>
          </w:rPr>
          <w:t>2</w:t>
        </w:r>
        <w:r w:rsidR="0019343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Описание бизнес-процесса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11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43271994" w:history="1">
        <w:r w:rsidR="0019343D" w:rsidRPr="008365EA">
          <w:rPr>
            <w:rStyle w:val="a4"/>
            <w:noProof/>
          </w:rPr>
          <w:t>3</w:t>
        </w:r>
        <w:r w:rsidR="0019343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Онкоскрининг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1995" w:history="1">
        <w:r w:rsidR="0019343D" w:rsidRPr="008365EA">
          <w:rPr>
            <w:rStyle w:val="a4"/>
            <w:noProof/>
          </w:rPr>
          <w:t>3.1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Оказание услуг по онкоскринингу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1996" w:history="1">
        <w:r w:rsidR="0019343D" w:rsidRPr="008365EA">
          <w:rPr>
            <w:rStyle w:val="a4"/>
            <w:noProof/>
          </w:rPr>
          <w:t>3.2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Оказание приема врача первичного звена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13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1997" w:history="1">
        <w:r w:rsidR="0019343D" w:rsidRPr="008365EA">
          <w:rPr>
            <w:rStyle w:val="a4"/>
            <w:noProof/>
          </w:rPr>
          <w:t>3.2.1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результатов другой МО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1998" w:history="1">
        <w:r w:rsidR="0019343D" w:rsidRPr="008365EA">
          <w:rPr>
            <w:rStyle w:val="a4"/>
            <w:noProof/>
          </w:rPr>
          <w:t>3.2.2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Оформление отказа от прохождения профилактики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1999" w:history="1">
        <w:r w:rsidR="0019343D" w:rsidRPr="008365EA">
          <w:rPr>
            <w:rStyle w:val="a4"/>
            <w:noProof/>
          </w:rPr>
          <w:t>3.2.3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Формирование заключения врача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_Toc143271999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00" w:history="1">
        <w:r w:rsidR="0019343D" w:rsidRPr="008365EA">
          <w:rPr>
            <w:rStyle w:val="a4"/>
            <w:noProof/>
          </w:rPr>
          <w:t>3.2.4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Проверка направлений на услуги онкоскрининга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01" w:history="1">
        <w:r w:rsidR="0019343D" w:rsidRPr="008365EA">
          <w:rPr>
            <w:rStyle w:val="a4"/>
            <w:noProof/>
          </w:rPr>
          <w:t>3.3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Формирование отчетов по онкопрофилактике пациентов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02" w:history="1">
        <w:r w:rsidR="0019343D" w:rsidRPr="008365EA">
          <w:rPr>
            <w:rStyle w:val="a4"/>
            <w:noProof/>
          </w:rPr>
          <w:t>3.3.1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Выполнение плана по маммографическому скринингу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03" w:history="1">
        <w:r w:rsidR="0019343D" w:rsidRPr="008365EA">
          <w:rPr>
            <w:rStyle w:val="a4"/>
            <w:noProof/>
          </w:rPr>
          <w:t>3.3.2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Мониторинг онкопрофилактики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04" w:history="1">
        <w:r w:rsidR="0019343D" w:rsidRPr="008365EA">
          <w:rPr>
            <w:rStyle w:val="a4"/>
            <w:noProof/>
          </w:rPr>
          <w:t>3.3.3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Количество женщин, прошедших обследование на маммографе, независимо от места жительства и территориального прикрепления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20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05" w:history="1">
        <w:r w:rsidR="0019343D" w:rsidRPr="008365EA">
          <w:rPr>
            <w:rStyle w:val="a4"/>
            <w:noProof/>
          </w:rPr>
          <w:t>3.4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Аналитика по онкопрофилактике пациентов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21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06" w:history="1">
        <w:r w:rsidR="0019343D" w:rsidRPr="008365EA">
          <w:rPr>
            <w:rStyle w:val="a4"/>
            <w:noProof/>
          </w:rPr>
          <w:t>3.4.1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Аналитика по онкопрофилактике пациентов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21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07" w:history="1">
        <w:r w:rsidR="0019343D" w:rsidRPr="008365EA">
          <w:rPr>
            <w:rStyle w:val="a4"/>
            <w:noProof/>
          </w:rPr>
          <w:t>3.4.2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Аналитика по онкопрофилактике пациентов (маммография)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24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11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43272008" w:history="1">
        <w:r w:rsidR="0019343D" w:rsidRPr="008365EA">
          <w:rPr>
            <w:rStyle w:val="a4"/>
            <w:noProof/>
          </w:rPr>
          <w:t>4</w:t>
        </w:r>
        <w:r w:rsidR="0019343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Регистр высокого онкологического риска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27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09" w:history="1">
        <w:r w:rsidR="0019343D" w:rsidRPr="008365EA">
          <w:rPr>
            <w:rStyle w:val="a4"/>
            <w:noProof/>
          </w:rPr>
          <w:t>4.1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Включение в регистр высокого онкологического риска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_Toc143272009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27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10" w:history="1">
        <w:r w:rsidR="0019343D" w:rsidRPr="008365EA">
          <w:rPr>
            <w:rStyle w:val="a4"/>
            <w:noProof/>
          </w:rPr>
          <w:t>4.1.1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Создание извещения о включении в регистр высокого онкологического риска без оказания приема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_Toc143272010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28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11" w:history="1">
        <w:r w:rsidR="0019343D" w:rsidRPr="008365EA">
          <w:rPr>
            <w:rStyle w:val="a4"/>
          </w:rPr>
          <w:t>4.1.1.1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Заполнение вкладки «Основания для включения в регистр»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_Toc143272011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30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12" w:history="1">
        <w:r w:rsidR="0019343D" w:rsidRPr="008365EA">
          <w:rPr>
            <w:rStyle w:val="a4"/>
          </w:rPr>
          <w:t>4.1.1.2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Заполнение вкладки «Контроль состояния»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_Toc143272012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31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13" w:history="1">
        <w:r w:rsidR="0019343D" w:rsidRPr="008365EA">
          <w:rPr>
            <w:rStyle w:val="a4"/>
            <w:noProof/>
          </w:rPr>
          <w:t>4.1.2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Создание извещения на включение пациента в регистр высокого онкологического риска на приеме онколога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_Toc143272013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34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14" w:history="1">
        <w:r w:rsidR="0019343D" w:rsidRPr="008365EA">
          <w:rPr>
            <w:rStyle w:val="a4"/>
            <w:noProof/>
          </w:rPr>
          <w:t>4.1.3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Работа с извещениями о включения в регистр высокого онкологического риска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_Toc143272014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37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15" w:history="1">
        <w:r w:rsidR="0019343D" w:rsidRPr="008365EA">
          <w:rPr>
            <w:rStyle w:val="a4"/>
          </w:rPr>
          <w:t>4.1.3.1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Возможные статусы извещений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_Toc143272015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38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16" w:history="1">
        <w:r w:rsidR="0019343D" w:rsidRPr="008365EA">
          <w:rPr>
            <w:rStyle w:val="a4"/>
            <w:noProof/>
          </w:rPr>
          <w:t>4.1.4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Утверждение извещения о включении в регистр высокого онкологического риска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_Toc143272016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39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17" w:history="1">
        <w:r w:rsidR="0019343D" w:rsidRPr="008365EA">
          <w:rPr>
            <w:rStyle w:val="a4"/>
            <w:noProof/>
          </w:rPr>
          <w:t>4.2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Работа с регистром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_Toc143272017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40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18" w:history="1">
        <w:r w:rsidR="0019343D" w:rsidRPr="008365EA">
          <w:rPr>
            <w:rStyle w:val="a4"/>
            <w:noProof/>
          </w:rPr>
          <w:t>4.2.1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Описание окна «Регистр высокого онкологического риска»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_Toc143272018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42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19" w:history="1">
        <w:r w:rsidR="0019343D" w:rsidRPr="008365EA">
          <w:rPr>
            <w:rStyle w:val="a4"/>
          </w:rPr>
          <w:t>4.2.1.1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Вкладка «Общее по пациенту»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_Toc143272019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42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20" w:history="1">
        <w:r w:rsidR="0019343D" w:rsidRPr="008365EA">
          <w:rPr>
            <w:rStyle w:val="a4"/>
          </w:rPr>
          <w:t>4.2.1.2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Вкладка «Основания для включения в регистр»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_Toc143272020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43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21" w:history="1">
        <w:r w:rsidR="0019343D" w:rsidRPr="008365EA">
          <w:rPr>
            <w:rStyle w:val="a4"/>
          </w:rPr>
          <w:t>4.2.1.3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Вкладка «Контроль состояния»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_Toc143272021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44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22" w:history="1">
        <w:r w:rsidR="0019343D" w:rsidRPr="008365EA">
          <w:rPr>
            <w:rStyle w:val="a4"/>
          </w:rPr>
          <w:t>4.2.1.4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Вкладка «Снятие с учета»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_Toc143272022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45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23" w:history="1">
        <w:r w:rsidR="0019343D" w:rsidRPr="008365EA">
          <w:rPr>
            <w:rStyle w:val="a4"/>
          </w:rPr>
          <w:t>4.2.1.5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Вкладка «Документы»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_Toc143272023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46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24" w:history="1">
        <w:r w:rsidR="0019343D" w:rsidRPr="008365EA">
          <w:rPr>
            <w:rStyle w:val="a4"/>
            <w:noProof/>
          </w:rPr>
          <w:t>4.3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Исключение из регистра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_Toc143272024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49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11"/>
        <w:rPr>
          <w:rFonts w:asciiTheme="minorHAnsi" w:eastAsiaTheme="minorEastAsia" w:hAnsiTheme="minorHAnsi" w:cstheme="minorBidi"/>
          <w:b w:val="0"/>
          <w:noProof/>
          <w:sz w:val="22"/>
          <w:szCs w:val="22"/>
        </w:rPr>
      </w:pPr>
      <w:hyperlink w:anchor="_Toc143272025" w:history="1">
        <w:r w:rsidR="0019343D" w:rsidRPr="008365EA">
          <w:rPr>
            <w:rStyle w:val="a4"/>
            <w:noProof/>
          </w:rPr>
          <w:t>5</w:t>
        </w:r>
        <w:r w:rsidR="0019343D">
          <w:rPr>
            <w:rFonts w:asciiTheme="minorHAnsi" w:eastAsiaTheme="minorEastAsia" w:hAnsiTheme="minorHAnsi" w:cstheme="minorBidi"/>
            <w:b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Регистр онкологических больных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_Toc143272025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52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26" w:history="1">
        <w:r w:rsidR="0019343D" w:rsidRPr="008365EA">
          <w:rPr>
            <w:rStyle w:val="a4"/>
            <w:noProof/>
          </w:rPr>
          <w:t>5.1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Включение в регистр онкологических больных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_Toc143272026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52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27" w:history="1">
        <w:r w:rsidR="0019343D" w:rsidRPr="008365EA">
          <w:rPr>
            <w:rStyle w:val="a4"/>
            <w:noProof/>
          </w:rPr>
          <w:t>5.1.1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Создание извещения о включении пациента в регистр онкологических больных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_Toc143272027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53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28" w:history="1">
        <w:r w:rsidR="0019343D" w:rsidRPr="008365EA">
          <w:rPr>
            <w:rStyle w:val="a4"/>
          </w:rPr>
          <w:t>5.1.1.1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Создание извещения о включении в регистр онкобольных без оказания приема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_Toc143272028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53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29" w:history="1">
        <w:r w:rsidR="0019343D" w:rsidRPr="008365EA">
          <w:rPr>
            <w:rStyle w:val="a4"/>
            <w:noProof/>
          </w:rPr>
          <w:t>5.1.1.1.1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Вкладка «Общее по пациенту»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_Toc143272029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55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0" w:history="1">
        <w:r w:rsidR="0019343D" w:rsidRPr="008365EA">
          <w:rPr>
            <w:rStyle w:val="a4"/>
            <w:noProof/>
          </w:rPr>
          <w:t>5.1.1.1.2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Вкладка «Данные о заболевании»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57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1" w:history="1">
        <w:r w:rsidR="0019343D" w:rsidRPr="008365EA">
          <w:rPr>
            <w:rStyle w:val="a4"/>
            <w:noProof/>
          </w:rPr>
          <w:t>5.1.1.1.3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Вкладка «Контроль состояния»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62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2" w:history="1">
        <w:r w:rsidR="0019343D" w:rsidRPr="008365EA">
          <w:rPr>
            <w:rStyle w:val="a4"/>
            <w:noProof/>
          </w:rPr>
          <w:t>5.1.1.1.4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Вкладка «Запущенность»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64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3" w:history="1">
        <w:r w:rsidR="0019343D" w:rsidRPr="008365EA">
          <w:rPr>
            <w:rStyle w:val="a4"/>
            <w:noProof/>
          </w:rPr>
          <w:t>5.1.1.1.5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Вкладка «Данные о лечении»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65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4" w:history="1">
        <w:r w:rsidR="0019343D" w:rsidRPr="008365EA">
          <w:rPr>
            <w:rStyle w:val="a4"/>
            <w:noProof/>
          </w:rPr>
          <w:t>5.1.1.1.6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Вкладка «Снятие с учета»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66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35" w:history="1">
        <w:r w:rsidR="0019343D" w:rsidRPr="008365EA">
          <w:rPr>
            <w:rStyle w:val="a4"/>
          </w:rPr>
          <w:t>5.1.1.2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Создание извещения о включении в регистр на приеме онколога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_Toc143272035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67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6" w:history="1">
        <w:r w:rsidR="0019343D" w:rsidRPr="008365EA">
          <w:rPr>
            <w:rStyle w:val="a4"/>
            <w:noProof/>
          </w:rPr>
          <w:t>5.1.1.2.1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Печать направления анализы и исследования перед посещением онкодиспансера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75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37" w:history="1">
        <w:r w:rsidR="0019343D" w:rsidRPr="008365EA">
          <w:rPr>
            <w:rStyle w:val="a4"/>
          </w:rPr>
          <w:t>5.1.1.3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Создание извещения о включении в регистр в стационаре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_Toc143272037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77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8" w:history="1">
        <w:r w:rsidR="0019343D" w:rsidRPr="008365EA">
          <w:rPr>
            <w:rStyle w:val="a4"/>
            <w:noProof/>
          </w:rPr>
          <w:t>5.1.1.3.1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Оказание онкологических услуг в стационаре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77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39" w:history="1">
        <w:r w:rsidR="0019343D" w:rsidRPr="008365EA">
          <w:rPr>
            <w:rStyle w:val="a4"/>
            <w:noProof/>
          </w:rPr>
          <w:t>5.1.1.3.2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Создание извещения на включение в регистр в стационаре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_Toc143272039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80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40" w:history="1">
        <w:r w:rsidR="0019343D" w:rsidRPr="008365EA">
          <w:rPr>
            <w:rStyle w:val="a4"/>
            <w:noProof/>
          </w:rPr>
          <w:t>5.1.1.3.3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Создание извещения по итогам лечения в стационаре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83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41" w:history="1">
        <w:r w:rsidR="0019343D" w:rsidRPr="008365EA">
          <w:rPr>
            <w:rStyle w:val="a4"/>
            <w:noProof/>
          </w:rPr>
          <w:t>5.1.2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Работа с извещениями о включении в регистр онкологических больных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84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42" w:history="1">
        <w:r w:rsidR="0019343D" w:rsidRPr="008365EA">
          <w:rPr>
            <w:rStyle w:val="a4"/>
          </w:rPr>
          <w:t>5.1.2.1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Возможные статусы извещений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_Toc143272042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86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43" w:history="1">
        <w:r w:rsidR="0019343D" w:rsidRPr="008365EA">
          <w:rPr>
            <w:rStyle w:val="a4"/>
            <w:noProof/>
          </w:rPr>
          <w:t>5.1.3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Утверждение извещения о включении в регистр онкологических больных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88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44" w:history="1">
        <w:r w:rsidR="0019343D" w:rsidRPr="008365EA">
          <w:rPr>
            <w:rStyle w:val="a4"/>
            <w:noProof/>
          </w:rPr>
          <w:t>5.2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Работа с регистром онкологических больных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89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45" w:history="1">
        <w:r w:rsidR="0019343D" w:rsidRPr="008365EA">
          <w:rPr>
            <w:rStyle w:val="a4"/>
            <w:noProof/>
          </w:rPr>
          <w:t>5.2.1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Просмотр информации по пациентам, включенным в регистр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89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46" w:history="1">
        <w:r w:rsidR="0019343D" w:rsidRPr="008365EA">
          <w:rPr>
            <w:rStyle w:val="a4"/>
            <w:noProof/>
          </w:rPr>
          <w:t>5.2.2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Работа с протоколом запущенности ЗНО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94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47" w:history="1">
        <w:r w:rsidR="0019343D" w:rsidRPr="008365EA">
          <w:rPr>
            <w:rStyle w:val="a4"/>
            <w:noProof/>
          </w:rPr>
          <w:t>5.2.3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Работа с извещениями о внесении изменений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98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48" w:history="1">
        <w:r w:rsidR="0019343D" w:rsidRPr="008365EA">
          <w:rPr>
            <w:rStyle w:val="a4"/>
          </w:rPr>
          <w:t>5.2.3.1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Создание извещения на внесение изменений при выписке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_Toc143272048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98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49" w:history="1">
        <w:r w:rsidR="0019343D" w:rsidRPr="008365EA">
          <w:rPr>
            <w:rStyle w:val="a4"/>
            <w:noProof/>
          </w:rPr>
          <w:t>5.2.3.1.1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госпитализации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_Toc143272049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100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0" w:history="1">
        <w:r w:rsidR="0019343D" w:rsidRPr="008365EA">
          <w:rPr>
            <w:rStyle w:val="a4"/>
            <w:noProof/>
          </w:rPr>
          <w:t>5.2.3.1.2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хирургического лечения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101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1" w:history="1">
        <w:r w:rsidR="0019343D" w:rsidRPr="008365EA">
          <w:rPr>
            <w:rStyle w:val="a4"/>
            <w:noProof/>
          </w:rPr>
          <w:t>5.2.3.1.3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лучевого лечения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103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2" w:history="1">
        <w:r w:rsidR="0019343D" w:rsidRPr="008365EA">
          <w:rPr>
            <w:rStyle w:val="a4"/>
            <w:noProof/>
          </w:rPr>
          <w:t>5.2.3.1.4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фотодинамической терапии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105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5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3" w:history="1">
        <w:r w:rsidR="0019343D" w:rsidRPr="008365EA">
          <w:rPr>
            <w:rStyle w:val="a4"/>
            <w:noProof/>
          </w:rPr>
          <w:t>5.2.3.1.5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лекарственной противоопухолевой терапии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107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6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4" w:history="1">
        <w:r w:rsidR="0019343D" w:rsidRPr="008365EA">
          <w:rPr>
            <w:rStyle w:val="a4"/>
            <w:noProof/>
          </w:rPr>
          <w:t>5.2.3.1.5.1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химиотерапии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107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6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5" w:history="1">
        <w:r w:rsidR="0019343D" w:rsidRPr="008365EA">
          <w:rPr>
            <w:rStyle w:val="a4"/>
            <w:noProof/>
          </w:rPr>
          <w:t>5.2.3.1.5.2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гормоноиммунотерапии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6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6" w:history="1">
        <w:r w:rsidR="0019343D" w:rsidRPr="008365EA">
          <w:rPr>
            <w:rStyle w:val="a4"/>
            <w:noProof/>
          </w:rPr>
          <w:t>5.2.3.1.5.3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бисфосфонатной терапии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6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7" w:history="1">
        <w:r w:rsidR="0019343D" w:rsidRPr="008365EA">
          <w:rPr>
            <w:rStyle w:val="a4"/>
            <w:noProof/>
          </w:rPr>
          <w:t>5.2.3.1.5.4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Внесение данных таргентной терапии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6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58" w:history="1">
        <w:r w:rsidR="0019343D" w:rsidRPr="008365EA">
          <w:rPr>
            <w:rStyle w:val="a4"/>
            <w:noProof/>
          </w:rPr>
          <w:t>5.2.3.1.5.5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Просмотр выписанных рецептов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_Toc143272058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59" w:history="1">
        <w:r w:rsidR="0019343D" w:rsidRPr="008365EA">
          <w:rPr>
            <w:rStyle w:val="a4"/>
          </w:rPr>
          <w:t>5.2.3.2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Утверждение извещения на внесение изменений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_Toc143272059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116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60" w:history="1">
        <w:r w:rsidR="0019343D" w:rsidRPr="008365EA">
          <w:rPr>
            <w:rStyle w:val="a4"/>
          </w:rPr>
          <w:t>5.2.3.3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Печать извещения на изменение (талона дополнений)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_Toc143272060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117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61" w:history="1">
        <w:r w:rsidR="0019343D" w:rsidRPr="008365EA">
          <w:rPr>
            <w:rStyle w:val="a4"/>
            <w:noProof/>
          </w:rPr>
          <w:t>5.3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Исключение из регистра онкологических больных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62" w:history="1">
        <w:r w:rsidR="0019343D" w:rsidRPr="008365EA">
          <w:rPr>
            <w:rStyle w:val="a4"/>
            <w:noProof/>
          </w:rPr>
          <w:t>5.3.1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Создание извещения об исключении из регистра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118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63" w:history="1">
        <w:r w:rsidR="0019343D" w:rsidRPr="008365EA">
          <w:rPr>
            <w:rStyle w:val="a4"/>
            <w:noProof/>
          </w:rPr>
          <w:t>5.3.2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Создание извещения об исключении из регистра из карты пациента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121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64" w:history="1">
        <w:r w:rsidR="0019343D" w:rsidRPr="008365EA">
          <w:rPr>
            <w:rStyle w:val="a4"/>
            <w:noProof/>
          </w:rPr>
          <w:t>5.3.3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Утверждение извещения об исключении из регистра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125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41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43272065" w:history="1">
        <w:r w:rsidR="0019343D" w:rsidRPr="008365EA">
          <w:rPr>
            <w:rStyle w:val="a4"/>
          </w:rPr>
          <w:t>5.3.3.1</w:t>
        </w:r>
        <w:r w:rsidR="0019343D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19343D" w:rsidRPr="008365EA">
          <w:rPr>
            <w:rStyle w:val="a4"/>
          </w:rPr>
          <w:t>Возможные статусы извещений</w:t>
        </w:r>
        <w:r w:rsidR="0019343D">
          <w:rPr>
            <w:webHidden/>
          </w:rPr>
          <w:tab/>
        </w:r>
        <w:r w:rsidR="00E875AB">
          <w:rPr>
            <w:webHidden/>
          </w:rPr>
          <w:fldChar w:fldCharType="begin"/>
        </w:r>
        <w:r w:rsidR="0019343D">
          <w:rPr>
            <w:webHidden/>
          </w:rPr>
          <w:instrText xml:space="preserve"> PAGEREF _Toc143272065 \h </w:instrText>
        </w:r>
        <w:r w:rsidR="00E875AB">
          <w:rPr>
            <w:webHidden/>
          </w:rPr>
        </w:r>
        <w:r w:rsidR="00E875AB">
          <w:rPr>
            <w:webHidden/>
          </w:rPr>
          <w:fldChar w:fldCharType="separate"/>
        </w:r>
        <w:r w:rsidR="0019343D">
          <w:rPr>
            <w:webHidden/>
          </w:rPr>
          <w:t>125</w:t>
        </w:r>
        <w:r w:rsidR="00E875AB">
          <w:rPr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66" w:history="1">
        <w:r w:rsidR="0019343D" w:rsidRPr="008365EA">
          <w:rPr>
            <w:rStyle w:val="a4"/>
            <w:noProof/>
          </w:rPr>
          <w:t>5.4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Формирование аналитики по онкорегистру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126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2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43272067" w:history="1">
        <w:r w:rsidR="0019343D" w:rsidRPr="008365EA">
          <w:rPr>
            <w:rStyle w:val="a4"/>
            <w:noProof/>
          </w:rPr>
          <w:t>5.5</w:t>
        </w:r>
        <w:r w:rsidR="0019343D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Формирование отчетов по онкорегистру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132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68" w:history="1">
        <w:r w:rsidR="0019343D" w:rsidRPr="008365EA">
          <w:rPr>
            <w:rStyle w:val="a4"/>
            <w:noProof/>
          </w:rPr>
          <w:t>5.5.1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Список умерших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132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69" w:history="1">
        <w:r w:rsidR="0019343D" w:rsidRPr="008365EA">
          <w:rPr>
            <w:rStyle w:val="a4"/>
            <w:noProof/>
          </w:rPr>
          <w:t>5.5.2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Число умерших больных с ЗНО в трудоспособном возрасте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_Toc143272069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134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0" w:history="1">
        <w:r w:rsidR="0019343D" w:rsidRPr="008365EA">
          <w:rPr>
            <w:rStyle w:val="a4"/>
            <w:noProof/>
          </w:rPr>
          <w:t>5.5.3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Мониторинг лечения пациентов по разным клиническим группам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135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1" w:history="1">
        <w:r w:rsidR="0019343D" w:rsidRPr="008365EA">
          <w:rPr>
            <w:rStyle w:val="a4"/>
            <w:noProof/>
          </w:rPr>
          <w:t>5.5.4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Летальность от осложнений, связанных с лечением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137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2" w:history="1">
        <w:r w:rsidR="0019343D" w:rsidRPr="008365EA">
          <w:rPr>
            <w:rStyle w:val="a4"/>
            <w:noProof/>
          </w:rPr>
          <w:t>5.5.5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Показатель запущенности в разрезе локализаций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138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3" w:history="1">
        <w:r w:rsidR="0019343D" w:rsidRPr="008365EA">
          <w:rPr>
            <w:rStyle w:val="a4"/>
            <w:noProof/>
          </w:rPr>
          <w:t>5.5.6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Показатель пятилетней выживаемости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140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4" w:history="1">
        <w:r w:rsidR="0019343D" w:rsidRPr="008365EA">
          <w:rPr>
            <w:rStyle w:val="a4"/>
            <w:noProof/>
          </w:rPr>
          <w:t>5.5.7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Показатель заболеваемости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141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5" w:history="1">
        <w:r w:rsidR="0019343D" w:rsidRPr="008365EA">
          <w:rPr>
            <w:rStyle w:val="a4"/>
            <w:noProof/>
          </w:rPr>
          <w:t>5.5.8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Показатель запущенности на дату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143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6" w:history="1">
        <w:r w:rsidR="0019343D" w:rsidRPr="008365EA">
          <w:rPr>
            <w:rStyle w:val="a4"/>
            <w:noProof/>
          </w:rPr>
          <w:t>5.5.9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Показатель распространенности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144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7" w:history="1">
        <w:r w:rsidR="0019343D" w:rsidRPr="008365EA">
          <w:rPr>
            <w:rStyle w:val="a4"/>
            <w:noProof/>
          </w:rPr>
          <w:t>5.5.10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Эффективность профилактических осмотров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146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8" w:history="1">
        <w:r w:rsidR="0019343D" w:rsidRPr="008365EA">
          <w:rPr>
            <w:rStyle w:val="a4"/>
            <w:noProof/>
          </w:rPr>
          <w:t>5.5.11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Основные показатели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147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79" w:history="1">
        <w:r w:rsidR="0019343D" w:rsidRPr="008365EA">
          <w:rPr>
            <w:rStyle w:val="a4"/>
            <w:noProof/>
          </w:rPr>
          <w:t>5.5.12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Сверка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_Toc143272079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148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0" w:history="1">
        <w:r w:rsidR="0019343D" w:rsidRPr="008365EA">
          <w:rPr>
            <w:rStyle w:val="a4"/>
            <w:noProof/>
          </w:rPr>
          <w:t>5.5.13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Стандартизованные показатели заболеваемости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150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1" w:history="1">
        <w:r w:rsidR="0019343D" w:rsidRPr="008365EA">
          <w:rPr>
            <w:rStyle w:val="a4"/>
            <w:noProof/>
          </w:rPr>
          <w:t>5.5.14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Стандартизованные показатели смертности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152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2" w:history="1">
        <w:r w:rsidR="0019343D" w:rsidRPr="008365EA">
          <w:rPr>
            <w:rStyle w:val="a4"/>
            <w:noProof/>
          </w:rPr>
          <w:t>5.5.15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Абсолютные показатели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154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3" w:history="1">
        <w:r w:rsidR="0019343D" w:rsidRPr="008365EA">
          <w:rPr>
            <w:rStyle w:val="a4"/>
            <w:noProof/>
          </w:rPr>
          <w:t>5.5.16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Интенсивные показатели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156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4" w:history="1">
        <w:r w:rsidR="0019343D" w:rsidRPr="008365EA">
          <w:rPr>
            <w:rStyle w:val="a4"/>
            <w:noProof/>
          </w:rPr>
          <w:t>5.5.17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Показатели выживаемости (Каплан-Майер)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158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5" w:history="1">
        <w:r w:rsidR="0019343D" w:rsidRPr="008365EA">
          <w:rPr>
            <w:rStyle w:val="a4"/>
            <w:noProof/>
          </w:rPr>
          <w:t>5.5.18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Количество больных в разрезе клинических групп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162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6" w:history="1">
        <w:r w:rsidR="0019343D" w:rsidRPr="008365EA">
          <w:rPr>
            <w:rStyle w:val="a4"/>
            <w:noProof/>
          </w:rPr>
          <w:t>5.5.19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Заболеваемость населения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_Toc143272086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164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7" w:history="1">
        <w:r w:rsidR="0019343D" w:rsidRPr="008365EA">
          <w:rPr>
            <w:rStyle w:val="a4"/>
            <w:noProof/>
          </w:rPr>
          <w:t>5.5.20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Заболеваемость городского и сельского населения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_Toc143272087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166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8" w:history="1">
        <w:r w:rsidR="0019343D" w:rsidRPr="008365EA">
          <w:rPr>
            <w:rStyle w:val="a4"/>
            <w:noProof/>
          </w:rPr>
          <w:t>5.5.21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Сведения о морфологическом подтверждении и стадийности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_Toc143272088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167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89" w:history="1">
        <w:r w:rsidR="0019343D" w:rsidRPr="008365EA">
          <w:rPr>
            <w:rStyle w:val="a4"/>
            <w:noProof/>
          </w:rPr>
          <w:t>5.5.22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Показатели по диспансерным осмотрам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_Toc143272089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169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90" w:history="1">
        <w:r w:rsidR="0019343D" w:rsidRPr="008365EA">
          <w:rPr>
            <w:rStyle w:val="a4"/>
            <w:noProof/>
          </w:rPr>
          <w:t>5.5.23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Контингент больных ЗНО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_Toc143272090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171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91" w:history="1">
        <w:r w:rsidR="0019343D" w:rsidRPr="008365EA">
          <w:rPr>
            <w:rStyle w:val="a4"/>
            <w:noProof/>
          </w:rPr>
          <w:t>5.5.24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Удельный вес опухолей с диагнозом, подтвержденным морфологически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_Toc143272091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173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92" w:history="1">
        <w:r w:rsidR="0019343D" w:rsidRPr="008365EA">
          <w:rPr>
            <w:rStyle w:val="a4"/>
            <w:noProof/>
          </w:rPr>
          <w:t>5.5.25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Показатель морфологической верификации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_Toc143272092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174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93" w:history="1">
        <w:r w:rsidR="0019343D" w:rsidRPr="008365EA">
          <w:rPr>
            <w:rStyle w:val="a4"/>
            <w:noProof/>
          </w:rPr>
          <w:t>5.5.26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Показатель ранней выявляемости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_Toc143272093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176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94" w:history="1">
        <w:r w:rsidR="0019343D" w:rsidRPr="008365EA">
          <w:rPr>
            <w:rStyle w:val="a4"/>
            <w:noProof/>
          </w:rPr>
          <w:t>5.5.27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Результаты эндоскопических обследований по городу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_Toc143272094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177</w:t>
        </w:r>
        <w:r w:rsidR="00E875AB">
          <w:rPr>
            <w:noProof/>
            <w:webHidden/>
          </w:rPr>
          <w:fldChar w:fldCharType="end"/>
        </w:r>
      </w:hyperlink>
    </w:p>
    <w:p w:rsidR="0019343D" w:rsidRDefault="00090417">
      <w:pPr>
        <w:pStyle w:val="30"/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</w:rPr>
      </w:pPr>
      <w:hyperlink w:anchor="_Toc143272095" w:history="1">
        <w:r w:rsidR="0019343D" w:rsidRPr="008365EA">
          <w:rPr>
            <w:rStyle w:val="a4"/>
            <w:noProof/>
          </w:rPr>
          <w:t>5.5.28</w:t>
        </w:r>
        <w:r w:rsidR="0019343D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</w:rPr>
          <w:tab/>
        </w:r>
        <w:r w:rsidR="0019343D" w:rsidRPr="008365EA">
          <w:rPr>
            <w:rStyle w:val="a4"/>
            <w:noProof/>
          </w:rPr>
          <w:t>Сведения о злокачественных новообразованиях</w:t>
        </w:r>
        <w:r w:rsidR="0019343D">
          <w:rPr>
            <w:noProof/>
            <w:webHidden/>
          </w:rPr>
          <w:tab/>
        </w:r>
        <w:r w:rsidR="00E875AB">
          <w:rPr>
            <w:noProof/>
            <w:webHidden/>
          </w:rPr>
          <w:fldChar w:fldCharType="begin"/>
        </w:r>
        <w:r w:rsidR="0019343D">
          <w:rPr>
            <w:noProof/>
            <w:webHidden/>
          </w:rPr>
          <w:instrText xml:space="preserve"> PAGEREF _Toc143272095 \h </w:instrText>
        </w:r>
        <w:r w:rsidR="00E875AB">
          <w:rPr>
            <w:noProof/>
            <w:webHidden/>
          </w:rPr>
        </w:r>
        <w:r w:rsidR="00E875AB">
          <w:rPr>
            <w:noProof/>
            <w:webHidden/>
          </w:rPr>
          <w:fldChar w:fldCharType="separate"/>
        </w:r>
        <w:r w:rsidR="0019343D">
          <w:rPr>
            <w:noProof/>
            <w:webHidden/>
          </w:rPr>
          <w:t>179</w:t>
        </w:r>
        <w:r w:rsidR="00E875AB">
          <w:rPr>
            <w:noProof/>
            <w:webHidden/>
          </w:rPr>
          <w:fldChar w:fldCharType="end"/>
        </w:r>
      </w:hyperlink>
    </w:p>
    <w:p w:rsidR="006E4534" w:rsidRPr="006E4534" w:rsidRDefault="00E875AB" w:rsidP="006E4534">
      <w:pPr>
        <w:pStyle w:val="phnormal"/>
      </w:pPr>
      <w:r>
        <w:fldChar w:fldCharType="end"/>
      </w:r>
    </w:p>
    <w:p w:rsidR="0087617C" w:rsidRPr="006E4534" w:rsidRDefault="006E4534" w:rsidP="006E4534">
      <w:pPr>
        <w:pStyle w:val="10"/>
        <w:numPr>
          <w:ilvl w:val="0"/>
          <w:numId w:val="0"/>
        </w:numPr>
        <w:ind w:left="851"/>
      </w:pPr>
      <w:bookmarkStart w:id="2" w:name="_Toc143271991"/>
      <w:r>
        <w:lastRenderedPageBreak/>
        <w:t>Перечень</w:t>
      </w:r>
      <w:r w:rsidR="00823501" w:rsidRPr="006E4534">
        <w:t xml:space="preserve"> терминов и сокращений</w:t>
      </w:r>
      <w:bookmarkEnd w:id="1"/>
      <w:bookmarkEnd w:id="2"/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955"/>
        <w:gridCol w:w="7233"/>
      </w:tblGrid>
      <w:tr w:rsidR="008C5CCD" w:rsidRPr="006E4534" w:rsidTr="00CB4AB2">
        <w:trPr>
          <w:tblHeader/>
        </w:trPr>
        <w:tc>
          <w:tcPr>
            <w:tcW w:w="1450" w:type="pct"/>
          </w:tcPr>
          <w:p w:rsidR="008C5CCD" w:rsidRPr="006E4534" w:rsidRDefault="008C5CCD" w:rsidP="00055852">
            <w:pPr>
              <w:pStyle w:val="phtablecolcaption"/>
            </w:pPr>
            <w:bookmarkStart w:id="3" w:name="scroll-bookmark-3"/>
            <w:r w:rsidRPr="006E4534">
              <w:t>Термин, сокращение</w:t>
            </w:r>
            <w:bookmarkEnd w:id="3"/>
          </w:p>
        </w:tc>
        <w:tc>
          <w:tcPr>
            <w:tcW w:w="3550" w:type="pct"/>
          </w:tcPr>
          <w:p w:rsidR="008C5CCD" w:rsidRPr="006E4534" w:rsidRDefault="008C5CCD" w:rsidP="00055852">
            <w:pPr>
              <w:pStyle w:val="phtablecolcaption"/>
            </w:pPr>
            <w:r w:rsidRPr="006E4534">
              <w:t>Определение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BI-RADS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Система описания и обработки данных лучевых исследований молочной железы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A46091" w:rsidRDefault="008C5CCD" w:rsidP="008C5CCD">
            <w:pPr>
              <w:pStyle w:val="phtablecellleft"/>
              <w:rPr>
                <w:lang w:val="en-US"/>
              </w:rPr>
            </w:pPr>
            <w:r w:rsidRPr="00A46091">
              <w:rPr>
                <w:lang w:val="en-US"/>
              </w:rPr>
              <w:t>PDF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Portable Document Format – формат графического файла (ГОСТ Р 52872-2012), формат электронных документов</w:t>
            </w:r>
          </w:p>
        </w:tc>
      </w:tr>
      <w:tr w:rsidR="008C5CCD" w:rsidRPr="008C5CCD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TNM</w:t>
            </w:r>
          </w:p>
        </w:tc>
        <w:tc>
          <w:tcPr>
            <w:tcW w:w="35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Классификация злокачественных опухолей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АРМ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Автоматизированное рабочее место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A46091" w:rsidRDefault="008C5CCD" w:rsidP="008C5CCD">
            <w:pPr>
              <w:pStyle w:val="phtablecellleft"/>
              <w:rPr>
                <w:lang w:val="en-US"/>
              </w:rPr>
            </w:pPr>
            <w:r w:rsidRPr="00A46091">
              <w:t>ЕГИСЗ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Единая государственная информационная система в сфере здравоохранения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ЗАГС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Органы записи актов гражданского состояния</w:t>
            </w:r>
          </w:p>
        </w:tc>
      </w:tr>
      <w:tr w:rsidR="008C5CCD" w:rsidRPr="008C5CCD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ЗНО</w:t>
            </w:r>
          </w:p>
        </w:tc>
        <w:tc>
          <w:tcPr>
            <w:tcW w:w="35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Злокачественное новообразование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ИБ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История болезни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9B2063" w:rsidRDefault="008C5CCD" w:rsidP="008C5CCD">
            <w:pPr>
              <w:pStyle w:val="phtablecellleft"/>
            </w:pPr>
            <w:r w:rsidRPr="009B2063">
              <w:t>ИГХ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Иммуногистохимическое исследование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ЛПУ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Лечебно-профилактическое учреждение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CE2B18" w:rsidRDefault="008C5CCD" w:rsidP="008C5CCD">
            <w:pPr>
              <w:pStyle w:val="phtablecellleft"/>
            </w:pPr>
            <w:r w:rsidRPr="00CE2B18">
              <w:t>МКБ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Международная классификация болезней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МКБ-10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Международная классификация болезней 10-го пересмотра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МКБ-О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Международная классификация онкологических заболеваний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491AC0" w:rsidRDefault="008C5CCD" w:rsidP="008C5CCD">
            <w:pPr>
              <w:pStyle w:val="phtablecellleft"/>
            </w:pPr>
            <w:r w:rsidRPr="00491AC0">
              <w:t>МКБ-О-3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Международная классификация онкологических заболеваний</w:t>
            </w:r>
            <w:r>
              <w:t>, 3 издание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МО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Медицинская организация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491AC0" w:rsidRDefault="008C5CCD" w:rsidP="008C5CCD">
            <w:pPr>
              <w:pStyle w:val="phtablecellleft"/>
            </w:pPr>
            <w:r w:rsidRPr="00491AC0">
              <w:t>МЭС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Медико-экономический стандарт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ОД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Онкологический диспансер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ОМО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Организационно-методический отдел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ОМС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Обязательное медицинское страхование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Онкопрофилактика, онкоскрининг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Комплекс мероприятий направленный на предупреждение развития опухолевых заболеваний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ПМО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Первично-множественные образования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ПОК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Первичный онко-кабинет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РФ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Российская Федерация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 xml:space="preserve">Система, </w:t>
            </w:r>
            <w:r w:rsidRPr="009B2063">
              <w:t>ЕМИАС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59053A">
              <w:t>Единая медицинская информационно-аналитическая система, обеспечивающая ведение централизованных информационных ресурсов в сфере здравоохранения Самарской области, информационное взаимодействие с ЕГИСЗ, организацию электронного медицинского документооборота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СНИЛС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Страховой номер индивидуального лицевого счета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D46361" w:rsidRDefault="008C5CCD" w:rsidP="008C5CCD">
            <w:pPr>
              <w:pStyle w:val="phtablecellleft"/>
            </w:pPr>
            <w:r w:rsidRPr="00D46361">
              <w:t>УКМП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Уровень качества медицинской помощи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8C5CCD" w:rsidRDefault="008C5CCD" w:rsidP="008C5CCD">
            <w:pPr>
              <w:pStyle w:val="phtablecellleft"/>
            </w:pPr>
            <w:r w:rsidRPr="008C5CCD">
              <w:t>ФИО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Фамилия, имя, отчество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7E6D0B" w:rsidRDefault="008C5CCD" w:rsidP="008C5CCD">
            <w:pPr>
              <w:pStyle w:val="phtablecellleft"/>
            </w:pPr>
            <w:r w:rsidRPr="007E6D0B">
              <w:lastRenderedPageBreak/>
              <w:t>ХТ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>
              <w:t>Химиотерапия</w:t>
            </w:r>
          </w:p>
        </w:tc>
      </w:tr>
      <w:tr w:rsidR="008C5CCD" w:rsidRPr="006E4534" w:rsidTr="00CB4AB2">
        <w:tc>
          <w:tcPr>
            <w:tcW w:w="1450" w:type="pct"/>
          </w:tcPr>
          <w:p w:rsidR="008C5CCD" w:rsidRPr="007E6D0B" w:rsidRDefault="008C5CCD" w:rsidP="008C5CCD">
            <w:pPr>
              <w:pStyle w:val="phtablecellleft"/>
            </w:pPr>
            <w:r w:rsidRPr="007E6D0B">
              <w:t>ЭКМП</w:t>
            </w:r>
          </w:p>
        </w:tc>
        <w:tc>
          <w:tcPr>
            <w:tcW w:w="3550" w:type="pct"/>
          </w:tcPr>
          <w:p w:rsidR="008C5CCD" w:rsidRPr="006E4534" w:rsidRDefault="008C5CCD" w:rsidP="008C5CCD">
            <w:pPr>
              <w:pStyle w:val="phtablecellleft"/>
            </w:pPr>
            <w:r w:rsidRPr="008C5CCD">
              <w:t>Экспертиза качества медицинской помощи</w:t>
            </w:r>
          </w:p>
        </w:tc>
      </w:tr>
    </w:tbl>
    <w:p w:rsidR="003D1A99" w:rsidRPr="006E4534" w:rsidRDefault="00823501" w:rsidP="006E4534">
      <w:pPr>
        <w:pStyle w:val="10"/>
      </w:pPr>
      <w:bookmarkStart w:id="4" w:name="scroll-bookmark-4"/>
      <w:bookmarkStart w:id="5" w:name="_Toc143271992"/>
      <w:r w:rsidRPr="006E4534">
        <w:lastRenderedPageBreak/>
        <w:t>Введение</w:t>
      </w:r>
      <w:bookmarkEnd w:id="4"/>
      <w:bookmarkEnd w:id="5"/>
    </w:p>
    <w:p w:rsidR="003D1A99" w:rsidRPr="006E4534" w:rsidRDefault="00823501" w:rsidP="00CD1E6E">
      <w:pPr>
        <w:pStyle w:val="phnormal"/>
      </w:pPr>
      <w:r w:rsidRPr="006E4534">
        <w:t>Настоящий документ является руководством пользователя для врачей первичного осмотра, врачей-участковых, врачей онкологов – врачей первичного онкологического кабинета, врачей-онкологов в областных онкологических диспансерах, а также для сотрудников организационно-методического отдела областных онкологических диспансеров.</w:t>
      </w:r>
    </w:p>
    <w:p w:rsidR="003D1A99" w:rsidRPr="006E4534" w:rsidRDefault="00823501" w:rsidP="00CD1E6E">
      <w:pPr>
        <w:pStyle w:val="phnormal"/>
      </w:pPr>
      <w:r w:rsidRPr="006E4534">
        <w:t xml:space="preserve">Назначение компонента </w:t>
      </w:r>
      <w:r w:rsidR="00CD1E6E">
        <w:t>«</w:t>
      </w:r>
      <w:r w:rsidRPr="006E4534">
        <w:t>НозРегистры (Онко)</w:t>
      </w:r>
      <w:r w:rsidR="00CD1E6E">
        <w:t>»</w:t>
      </w:r>
      <w:r w:rsidRPr="006E4534">
        <w:t>:</w:t>
      </w:r>
    </w:p>
    <w:p w:rsidR="003D1A99" w:rsidRPr="006E4534" w:rsidRDefault="00823501" w:rsidP="00CD1E6E">
      <w:pPr>
        <w:pStyle w:val="phlistitemized1"/>
      </w:pPr>
      <w:r w:rsidRPr="006E4534">
        <w:t>автоматизация выполнения, учета и анализа скрининговых исследований для выявления онкологии – проведение онкоскрининга;</w:t>
      </w:r>
    </w:p>
    <w:p w:rsidR="003D1A99" w:rsidRPr="006E4534" w:rsidRDefault="00823501" w:rsidP="00CD1E6E">
      <w:pPr>
        <w:pStyle w:val="phlistitemized1"/>
      </w:pPr>
      <w:r w:rsidRPr="006E4534">
        <w:t>автоматизация рабочего места врача-онколога, ведущего отбор, прием и учет пациентов с высоким риском развития ЗНО, формирование регистра высокого риска ЗНО (1б клиническая группа);</w:t>
      </w:r>
    </w:p>
    <w:p w:rsidR="003D1A99" w:rsidRPr="006E4534" w:rsidRDefault="00823501" w:rsidP="00CD1E6E">
      <w:pPr>
        <w:pStyle w:val="phlistitemized1"/>
      </w:pPr>
      <w:r w:rsidRPr="006E4534">
        <w:t>автоматизация учета, лечения, маршрутизации и мониторинга пациентов с выявленными ЗНО. Формирование централизованного регистра онкологических больных в режиме реального времени;</w:t>
      </w:r>
    </w:p>
    <w:p w:rsidR="003D1A99" w:rsidRPr="006E4534" w:rsidRDefault="00823501" w:rsidP="00CD1E6E">
      <w:pPr>
        <w:pStyle w:val="phlistitemized1"/>
      </w:pPr>
      <w:r w:rsidRPr="006E4534">
        <w:t>формирование единой методологической, информационно-аналитической и управленческой основы на базе данных онкорегистра для реализации основных направлений и задач развития онкологической службы;</w:t>
      </w:r>
    </w:p>
    <w:p w:rsidR="003D1A99" w:rsidRPr="006E4534" w:rsidRDefault="00823501" w:rsidP="00CD1E6E">
      <w:pPr>
        <w:pStyle w:val="phlistitemized1"/>
      </w:pPr>
      <w:r w:rsidRPr="006E4534">
        <w:t>координация действий и повышение эффективности взаимодействия лечебно-профилактических учреждений, участвующих в оказании онкологической помощи населению;</w:t>
      </w:r>
    </w:p>
    <w:p w:rsidR="003D1A99" w:rsidRPr="006E4534" w:rsidRDefault="00823501" w:rsidP="00CD1E6E">
      <w:pPr>
        <w:pStyle w:val="phlistitemized1"/>
      </w:pPr>
      <w:r w:rsidRPr="006E4534">
        <w:t>формирование оперативных, статистических, мониторинговых отчетов и показателей на основе данных регистра.</w:t>
      </w:r>
    </w:p>
    <w:p w:rsidR="003D1A99" w:rsidRPr="006E4534" w:rsidRDefault="00823501" w:rsidP="00CD1E6E">
      <w:pPr>
        <w:pStyle w:val="phnormal"/>
      </w:pPr>
      <w:r w:rsidRPr="006E4534">
        <w:t xml:space="preserve">Для работы с компонентом </w:t>
      </w:r>
      <w:r w:rsidR="00CD1E6E">
        <w:t>«</w:t>
      </w:r>
      <w:r w:rsidRPr="006E4534">
        <w:t>НозРегистры (Онко)</w:t>
      </w:r>
      <w:r w:rsidR="00CD1E6E">
        <w:t>»</w:t>
      </w:r>
      <w:r w:rsidRPr="006E4534">
        <w:t xml:space="preserve"> изучите руководство пользователя компонента </w:t>
      </w:r>
      <w:r w:rsidR="00CD1E6E">
        <w:t>«</w:t>
      </w:r>
      <w:r w:rsidRPr="00CD1E6E">
        <w:t>Врач поликлиники</w:t>
      </w:r>
      <w:r w:rsidR="00CD1E6E">
        <w:t>»</w:t>
      </w:r>
      <w:r w:rsidRPr="006E4534">
        <w:t>, а также осуществите настройки Системы в соответствии с</w:t>
      </w:r>
      <w:r w:rsidR="00CD1E6E">
        <w:t xml:space="preserve"> </w:t>
      </w:r>
      <w:r w:rsidRPr="006E4534">
        <w:t xml:space="preserve">руководством администратора компонента </w:t>
      </w:r>
      <w:r w:rsidR="00CD1E6E">
        <w:t>«</w:t>
      </w:r>
      <w:r w:rsidRPr="00CD1E6E">
        <w:t>НозРегистры (Онко)</w:t>
      </w:r>
      <w:r w:rsidR="00CD1E6E">
        <w:t>»</w:t>
      </w:r>
      <w:r w:rsidRPr="006E4534">
        <w:t>.</w:t>
      </w:r>
    </w:p>
    <w:p w:rsidR="003D1A99" w:rsidRPr="006E4534" w:rsidRDefault="00823501" w:rsidP="006E4534">
      <w:pPr>
        <w:pStyle w:val="10"/>
      </w:pPr>
      <w:bookmarkStart w:id="6" w:name="scroll-bookmark-5"/>
      <w:bookmarkStart w:id="7" w:name="_Toc143271993"/>
      <w:r w:rsidRPr="006E4534">
        <w:lastRenderedPageBreak/>
        <w:t>Описание бизнес-процесса</w:t>
      </w:r>
      <w:bookmarkEnd w:id="6"/>
      <w:bookmarkEnd w:id="7"/>
    </w:p>
    <w:p w:rsidR="003D1A99" w:rsidRPr="006E4534" w:rsidRDefault="00823501" w:rsidP="00CD1E6E">
      <w:pPr>
        <w:pStyle w:val="phnormal"/>
      </w:pPr>
      <w:r w:rsidRPr="006E4534">
        <w:t>Схема процесса работы в онкорегистре</w:t>
      </w:r>
      <w:r w:rsidR="00CD1E6E">
        <w:t xml:space="preserve"> представлена на рисунке (</w:t>
      </w:r>
      <w:r w:rsidR="00E875AB">
        <w:fldChar w:fldCharType="begin"/>
      </w:r>
      <w:r w:rsidR="00F61488">
        <w:instrText xml:space="preserve"> REF _Ref143265076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</w:t>
      </w:r>
      <w:r w:rsidR="00E875AB">
        <w:fldChar w:fldCharType="end"/>
      </w:r>
      <w:r w:rsidR="00CD1E6E">
        <w:t>).</w:t>
      </w:r>
    </w:p>
    <w:p w:rsidR="00CB4AB2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5679922"/>
            <wp:effectExtent l="19050" t="19050" r="0" b="0"/>
            <wp:docPr id="100001" name="Рисунок 100001" descr="_scroll_external/attachments/БП Онко-bc4bfe71aa501bc5cc4e7a12992392efee31ae8a5e68f1db854ae6ab1ed3c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0084" name="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56799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CB4AB2" w:rsidP="00CB4AB2">
      <w:pPr>
        <w:pStyle w:val="phfiguretitle"/>
      </w:pPr>
      <w:bookmarkStart w:id="8" w:name="_Ref14326507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</w:t>
      </w:r>
      <w:r w:rsidR="00E875AB">
        <w:fldChar w:fldCharType="end"/>
      </w:r>
      <w:bookmarkEnd w:id="8"/>
      <w:r>
        <w:t xml:space="preserve"> </w:t>
      </w:r>
      <w:r w:rsidRPr="00CB4AB2">
        <w:t>–</w:t>
      </w:r>
      <w:r>
        <w:t xml:space="preserve"> </w:t>
      </w:r>
      <w:r w:rsidRPr="006E4534">
        <w:t>Схема процесса работы в онкорегистре</w:t>
      </w:r>
    </w:p>
    <w:p w:rsidR="003D1A99" w:rsidRPr="006E4534" w:rsidRDefault="00823501" w:rsidP="006E4534">
      <w:pPr>
        <w:pStyle w:val="10"/>
      </w:pPr>
      <w:bookmarkStart w:id="9" w:name="scroll-bookmark-6"/>
      <w:bookmarkStart w:id="10" w:name="_Toc143271994"/>
      <w:r w:rsidRPr="006E4534">
        <w:lastRenderedPageBreak/>
        <w:t>Онкоскрининг</w:t>
      </w:r>
      <w:bookmarkEnd w:id="9"/>
      <w:bookmarkEnd w:id="10"/>
    </w:p>
    <w:p w:rsidR="003D1A99" w:rsidRPr="006E4534" w:rsidRDefault="00823501" w:rsidP="00CB4AB2">
      <w:pPr>
        <w:pStyle w:val="phnormal"/>
      </w:pPr>
      <w:r w:rsidRPr="006E4534">
        <w:t>Онкоскрининг</w:t>
      </w:r>
      <w:r w:rsidR="00CD1E6E">
        <w:t xml:space="preserve"> </w:t>
      </w:r>
      <w:r w:rsidRPr="006E4534">
        <w:t>— исследование или группа исследований формально здоровых людей для выявления опухолевых заболеваний на ранних бессимптомных стадиях.</w:t>
      </w:r>
    </w:p>
    <w:p w:rsidR="003D1A99" w:rsidRPr="006E4534" w:rsidRDefault="00823501" w:rsidP="00CB4AB2">
      <w:pPr>
        <w:pStyle w:val="phnormal"/>
      </w:pPr>
      <w:r w:rsidRPr="006E4534">
        <w:t>Данная функциональность позволяет врачам первичного звена проводить мероприятия по мониторингу прикрепленного населения для выявления ЗНО на ранних стадиях. Это достигается за счет автоматизации рабочих мест врачей и среднего медицинского персонала, которые оказывают услуги онкоскрининга.</w:t>
      </w:r>
    </w:p>
    <w:p w:rsidR="003D1A99" w:rsidRPr="006E4534" w:rsidRDefault="00823501" w:rsidP="00CB4AB2">
      <w:pPr>
        <w:pStyle w:val="phnormal"/>
      </w:pPr>
      <w:r w:rsidRPr="006E4534">
        <w:t>С точки зрения рабочего места врача первичного приема бизнес-процесс происходит следующим образом:</w:t>
      </w:r>
    </w:p>
    <w:p w:rsidR="003D1A99" w:rsidRPr="006E4534" w:rsidRDefault="00CB4AB2" w:rsidP="00CB4AB2">
      <w:pPr>
        <w:pStyle w:val="phlistitemized1"/>
      </w:pPr>
      <w:r w:rsidRPr="006E4534">
        <w:t xml:space="preserve">пациент </w:t>
      </w:r>
      <w:r w:rsidR="00823501" w:rsidRPr="006E4534">
        <w:t>попадает на</w:t>
      </w:r>
      <w:r>
        <w:t xml:space="preserve"> прием к врачу первичного звена;</w:t>
      </w:r>
    </w:p>
    <w:p w:rsidR="003D1A99" w:rsidRPr="006E4534" w:rsidRDefault="00CB4AB2" w:rsidP="00CB4AB2">
      <w:pPr>
        <w:pStyle w:val="phlistitemized1"/>
      </w:pPr>
      <w:r w:rsidRPr="006E4534">
        <w:t xml:space="preserve">врач </w:t>
      </w:r>
      <w:r w:rsidR="00823501" w:rsidRPr="006E4534">
        <w:t>в Системе отслеживает информацию о том, пройдены ли пациентом услуги онкоскрининга, с какими результатами, и может оперативно принять решение о необходимости прохождения скрининга на месте или маршрутизировать пациента при наличии патологических результатов.</w:t>
      </w:r>
    </w:p>
    <w:p w:rsidR="003D1A99" w:rsidRPr="006E4534" w:rsidRDefault="00823501" w:rsidP="00CB4AB2">
      <w:pPr>
        <w:pStyle w:val="phnormal"/>
      </w:pPr>
      <w:r w:rsidRPr="006E4534">
        <w:t>С точки зрения врачей, проводящих скрининг, в Системе имеются шаблоны визитов, которые автоматизируют внесение результатов скрининга в структурированном виде.</w:t>
      </w:r>
    </w:p>
    <w:p w:rsidR="003D1A99" w:rsidRPr="006E4534" w:rsidRDefault="00823501" w:rsidP="00CB4AB2">
      <w:pPr>
        <w:pStyle w:val="phnormal"/>
      </w:pPr>
      <w:r w:rsidRPr="006E4534">
        <w:t>С точки зрения курирующих лиц в МО и по региону в целом, в Системе имеются отчеты и аналитика для формирования сводной информации по населению: по количеству проходивших и не проходивших скрининг, результатам исследований и т.д.</w:t>
      </w:r>
    </w:p>
    <w:p w:rsidR="003D1A99" w:rsidRPr="006E4534" w:rsidRDefault="00823501" w:rsidP="006E4534">
      <w:pPr>
        <w:pStyle w:val="2"/>
      </w:pPr>
      <w:bookmarkStart w:id="11" w:name="scroll-bookmark-7"/>
      <w:bookmarkStart w:id="12" w:name="_Toc143258489"/>
      <w:bookmarkStart w:id="13" w:name="_Toc143271995"/>
      <w:r w:rsidRPr="006E4534">
        <w:t>Оказание услуг по онкоскринингу</w:t>
      </w:r>
      <w:bookmarkEnd w:id="11"/>
      <w:bookmarkEnd w:id="12"/>
      <w:bookmarkEnd w:id="13"/>
    </w:p>
    <w:p w:rsidR="003D1A99" w:rsidRPr="006E4534" w:rsidRDefault="00823501" w:rsidP="00CB4AB2">
      <w:pPr>
        <w:pStyle w:val="phnormal"/>
      </w:pPr>
      <w:r w:rsidRPr="006E4534">
        <w:t xml:space="preserve">Функциональность Системы позволяет определять, какие услуги должны входить в состав услуг скрининга. Для каждой услуги есть свой шаблон визита. Создание и настройка шаблонов для услуг онкоскрининга описаны в руководстве администратора компонента </w:t>
      </w:r>
      <w:r w:rsidR="00CD1E6E">
        <w:t>«</w:t>
      </w:r>
      <w:r w:rsidRPr="00CB4AB2">
        <w:t>НозРегистры (Онко)</w:t>
      </w:r>
      <w:r w:rsidR="00CB4AB2">
        <w:t>»</w:t>
      </w:r>
      <w:r w:rsidRPr="006E4534">
        <w:t>.</w:t>
      </w:r>
    </w:p>
    <w:p w:rsidR="003D1A99" w:rsidRPr="006E4534" w:rsidRDefault="00823501" w:rsidP="00CB4AB2">
      <w:pPr>
        <w:pStyle w:val="phnormal"/>
      </w:pPr>
      <w:r w:rsidRPr="006E4534">
        <w:t>Пример оказания услуг по онкоскринингу (маммографии):</w:t>
      </w:r>
    </w:p>
    <w:p w:rsidR="003D1A99" w:rsidRPr="006E4534" w:rsidRDefault="00823501" w:rsidP="00CB4AB2">
      <w:pPr>
        <w:pStyle w:val="phlistitemized1"/>
      </w:pPr>
      <w:r w:rsidRPr="006E4534">
        <w:t xml:space="preserve">врач-рентгенолог проводит маммографическое исследование молочных желез и заполняет шаблон приема полученными данными, указывая результат </w:t>
      </w:r>
      <w:r w:rsidR="00CD1E6E">
        <w:t>«</w:t>
      </w:r>
      <w:r w:rsidRPr="006E4534">
        <w:t>Норма/Патология</w:t>
      </w:r>
      <w:r w:rsidR="00CD1E6E">
        <w:t>»</w:t>
      </w:r>
      <w:r w:rsidRPr="006E4534">
        <w:t xml:space="preserve"> по системе </w:t>
      </w:r>
      <w:r w:rsidR="00CD1E6E">
        <w:t>«</w:t>
      </w:r>
      <w:r w:rsidRPr="006E4534">
        <w:t>BI-RADS</w:t>
      </w:r>
      <w:r w:rsidR="00CD1E6E">
        <w:t>»</w:t>
      </w:r>
      <w:r w:rsidR="00B67FD3">
        <w:t xml:space="preserve"> (</w:t>
      </w:r>
      <w:r w:rsidR="00E875AB">
        <w:fldChar w:fldCharType="begin"/>
      </w:r>
      <w:r w:rsidR="00B67FD3">
        <w:instrText xml:space="preserve"> REF _Ref143264992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</w:t>
      </w:r>
      <w:r w:rsidR="00E875AB">
        <w:fldChar w:fldCharType="end"/>
      </w:r>
      <w:r w:rsidR="00636256">
        <w:t>,</w:t>
      </w:r>
      <w:r w:rsidR="00E875AB">
        <w:fldChar w:fldCharType="begin"/>
      </w:r>
      <w:r w:rsidR="00636256">
        <w:instrText xml:space="preserve"> REF _Ref143265082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</w:t>
      </w:r>
      <w:r w:rsidR="00E875AB">
        <w:fldChar w:fldCharType="end"/>
      </w:r>
      <w:r w:rsidR="00B67FD3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14" w:name="_Ref143264992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</w:t>
      </w:r>
      <w:r w:rsidR="00E875AB">
        <w:fldChar w:fldCharType="end"/>
      </w:r>
      <w:bookmarkEnd w:id="14"/>
      <w:r>
        <w:t xml:space="preserve"> </w:t>
      </w:r>
      <w:r w:rsidRPr="00CB4AB2">
        <w:t>–</w:t>
      </w:r>
      <w:r>
        <w:t xml:space="preserve"> </w:t>
      </w:r>
      <w:r w:rsidRPr="006E4534">
        <w:t>Варианты результатов по системе BI-RADS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566"/>
        <w:gridCol w:w="6622"/>
      </w:tblGrid>
      <w:tr w:rsidR="006E4534" w:rsidRPr="006A1D0A" w:rsidTr="00CB4AB2">
        <w:trPr>
          <w:tblHeader/>
        </w:trPr>
        <w:tc>
          <w:tcPr>
            <w:tcW w:w="1750" w:type="pct"/>
          </w:tcPr>
          <w:p w:rsidR="003D1A99" w:rsidRPr="006A1D0A" w:rsidRDefault="00823501" w:rsidP="00CB4AB2">
            <w:pPr>
              <w:pStyle w:val="phtablecolcaption"/>
            </w:pPr>
            <w:bookmarkStart w:id="15" w:name="scroll-bookmark-8"/>
            <w:r w:rsidRPr="006A1D0A">
              <w:t>Результат</w:t>
            </w:r>
            <w:bookmarkEnd w:id="15"/>
          </w:p>
        </w:tc>
        <w:tc>
          <w:tcPr>
            <w:tcW w:w="3250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17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BI-RADS 0</w:t>
            </w:r>
          </w:p>
        </w:tc>
        <w:tc>
          <w:tcPr>
            <w:tcW w:w="32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Необходимо дообследование</w:t>
            </w:r>
          </w:p>
        </w:tc>
      </w:tr>
      <w:tr w:rsidR="006E4534" w:rsidRPr="006A1D0A" w:rsidTr="00CB4AB2">
        <w:tc>
          <w:tcPr>
            <w:tcW w:w="17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BI-RADS 1</w:t>
            </w:r>
          </w:p>
        </w:tc>
        <w:tc>
          <w:tcPr>
            <w:tcW w:w="32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Нормальные результаты</w:t>
            </w:r>
          </w:p>
        </w:tc>
      </w:tr>
      <w:tr w:rsidR="006E4534" w:rsidRPr="006A1D0A" w:rsidTr="00CB4AB2">
        <w:tc>
          <w:tcPr>
            <w:tcW w:w="17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BI-RADS 2</w:t>
            </w:r>
          </w:p>
        </w:tc>
        <w:tc>
          <w:tcPr>
            <w:tcW w:w="32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доброкачественные изменения</w:t>
            </w:r>
          </w:p>
        </w:tc>
      </w:tr>
      <w:tr w:rsidR="006E4534" w:rsidRPr="006A1D0A" w:rsidTr="00CB4AB2">
        <w:tc>
          <w:tcPr>
            <w:tcW w:w="17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BI-RADS 3</w:t>
            </w:r>
          </w:p>
        </w:tc>
        <w:tc>
          <w:tcPr>
            <w:tcW w:w="32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Наиболее вероятно доброкачественное образование</w:t>
            </w:r>
          </w:p>
        </w:tc>
      </w:tr>
      <w:tr w:rsidR="006E4534" w:rsidRPr="006A1D0A" w:rsidTr="00CB4AB2">
        <w:tc>
          <w:tcPr>
            <w:tcW w:w="17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BI-RADS 4</w:t>
            </w:r>
          </w:p>
        </w:tc>
        <w:tc>
          <w:tcPr>
            <w:tcW w:w="32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Образование, подозрительное на злокачественный процесс</w:t>
            </w:r>
          </w:p>
        </w:tc>
      </w:tr>
      <w:tr w:rsidR="006E4534" w:rsidRPr="006A1D0A" w:rsidTr="00CB4AB2">
        <w:tc>
          <w:tcPr>
            <w:tcW w:w="17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BI-RADS 5</w:t>
            </w:r>
          </w:p>
        </w:tc>
        <w:tc>
          <w:tcPr>
            <w:tcW w:w="32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Выявленные признаки указывают на наличие рака молочной железы</w:t>
            </w:r>
          </w:p>
        </w:tc>
      </w:tr>
      <w:tr w:rsidR="006E4534" w:rsidRPr="006A1D0A" w:rsidTr="00CB4AB2">
        <w:tc>
          <w:tcPr>
            <w:tcW w:w="17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BI-RADS 6</w:t>
            </w:r>
          </w:p>
        </w:tc>
        <w:tc>
          <w:tcPr>
            <w:tcW w:w="325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Верифицированный злокачественный процесс</w:t>
            </w:r>
          </w:p>
        </w:tc>
      </w:tr>
    </w:tbl>
    <w:p w:rsidR="00CB4AB2" w:rsidRDefault="00CB4AB2" w:rsidP="00CB4AB2">
      <w:pPr>
        <w:pStyle w:val="phnormal"/>
      </w:pPr>
    </w:p>
    <w:p w:rsidR="00CB4AB2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3001300"/>
            <wp:effectExtent l="0" t="0" r="0" b="0"/>
            <wp:docPr id="100002" name="Рисунок 100002" descr="Вкладка Заключ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82582" name="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0013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CB4AB2" w:rsidP="006A1D0A">
      <w:pPr>
        <w:pStyle w:val="phfiguretitle"/>
      </w:pPr>
      <w:bookmarkStart w:id="16" w:name="_Ref14326508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</w:t>
      </w:r>
      <w:r w:rsidR="00E875AB">
        <w:fldChar w:fldCharType="end"/>
      </w:r>
      <w:bookmarkEnd w:id="16"/>
      <w:r>
        <w:t xml:space="preserve"> </w:t>
      </w:r>
      <w:r w:rsidRPr="00CB4AB2">
        <w:t>–</w:t>
      </w:r>
      <w:r>
        <w:t xml:space="preserve"> </w:t>
      </w:r>
      <w:r w:rsidR="00823501" w:rsidRPr="006E4534">
        <w:t xml:space="preserve">Вкладка </w:t>
      </w:r>
      <w:r w:rsidR="00636256">
        <w:t>«</w:t>
      </w:r>
      <w:r w:rsidR="00823501" w:rsidRPr="006E4534">
        <w:t>Заключение</w:t>
      </w:r>
      <w:r w:rsidR="00636256">
        <w:t>»</w:t>
      </w:r>
    </w:p>
    <w:p w:rsidR="003D1A99" w:rsidRPr="006E4534" w:rsidRDefault="00823501" w:rsidP="00CA706B">
      <w:pPr>
        <w:pStyle w:val="phlistitemized1"/>
      </w:pPr>
      <w:r w:rsidRPr="006E4534">
        <w:t>по данным структурированным результатам врачи первичного звена получают информацию об отклонениях.</w:t>
      </w:r>
    </w:p>
    <w:p w:rsidR="003D1A99" w:rsidRPr="006E4534" w:rsidRDefault="00823501" w:rsidP="00CA706B">
      <w:pPr>
        <w:pStyle w:val="phnormal"/>
      </w:pPr>
      <w:r w:rsidRPr="006E4534">
        <w:t xml:space="preserve">В остальных шаблонах онкоскрининга указываются следующие результаты </w:t>
      </w:r>
      <w:r w:rsidR="00CD1E6E">
        <w:t>«</w:t>
      </w:r>
      <w:r w:rsidRPr="006E4534">
        <w:t>Норма/Патология</w:t>
      </w:r>
      <w:r w:rsidR="00CD1E6E">
        <w:t>»</w:t>
      </w:r>
      <w:r w:rsidRPr="006E4534">
        <w:t>:</w:t>
      </w:r>
    </w:p>
    <w:p w:rsidR="003D1A99" w:rsidRPr="006E4534" w:rsidRDefault="00CD1E6E" w:rsidP="00CA706B">
      <w:pPr>
        <w:pStyle w:val="phlistitemized1"/>
      </w:pPr>
      <w:r>
        <w:t>«</w:t>
      </w:r>
      <w:r w:rsidR="00823501" w:rsidRPr="006E4534">
        <w:t>Без особенностей</w:t>
      </w:r>
      <w:r>
        <w:t>»</w:t>
      </w:r>
      <w:r w:rsidR="00823501" w:rsidRPr="006E4534">
        <w:t>;</w:t>
      </w:r>
    </w:p>
    <w:p w:rsidR="003D1A99" w:rsidRPr="006E4534" w:rsidRDefault="00CD1E6E" w:rsidP="00CA706B">
      <w:pPr>
        <w:pStyle w:val="phlistitemized1"/>
      </w:pPr>
      <w:r>
        <w:t>«</w:t>
      </w:r>
      <w:r w:rsidR="00823501" w:rsidRPr="006E4534">
        <w:t>Материал взят неудовлетворительно</w:t>
      </w:r>
      <w:r>
        <w:t>»</w:t>
      </w:r>
      <w:r w:rsidR="00823501" w:rsidRPr="006E4534">
        <w:t>;</w:t>
      </w:r>
    </w:p>
    <w:p w:rsidR="003D1A99" w:rsidRPr="006E4534" w:rsidRDefault="00CD1E6E" w:rsidP="00CA706B">
      <w:pPr>
        <w:pStyle w:val="phlistitemized1"/>
      </w:pPr>
      <w:r>
        <w:t>«</w:t>
      </w:r>
      <w:r w:rsidR="00823501" w:rsidRPr="006E4534">
        <w:t>Необходимо дообследование</w:t>
      </w:r>
      <w:r>
        <w:t>»</w:t>
      </w:r>
      <w:r w:rsidR="00823501" w:rsidRPr="006E4534">
        <w:t>;</w:t>
      </w:r>
    </w:p>
    <w:p w:rsidR="003D1A99" w:rsidRPr="006E4534" w:rsidRDefault="00CD1E6E" w:rsidP="00CA706B">
      <w:pPr>
        <w:pStyle w:val="phlistitemized1"/>
      </w:pPr>
      <w:r>
        <w:t>«</w:t>
      </w:r>
      <w:r w:rsidR="00823501" w:rsidRPr="006E4534">
        <w:t>Патология ЗНО</w:t>
      </w:r>
      <w:r>
        <w:t>»</w:t>
      </w:r>
      <w:r w:rsidR="00823501" w:rsidRPr="006E4534">
        <w:t>;</w:t>
      </w:r>
    </w:p>
    <w:p w:rsidR="003D1A99" w:rsidRPr="006E4534" w:rsidRDefault="00CD1E6E" w:rsidP="00CA706B">
      <w:pPr>
        <w:pStyle w:val="phlistitemized1"/>
      </w:pPr>
      <w:r>
        <w:t>«</w:t>
      </w:r>
      <w:r w:rsidR="00823501" w:rsidRPr="006E4534">
        <w:t>Подозрение на ЗНО</w:t>
      </w:r>
      <w:r>
        <w:t>»</w:t>
      </w:r>
      <w:r w:rsidR="00823501" w:rsidRPr="006E4534">
        <w:t>;</w:t>
      </w:r>
    </w:p>
    <w:p w:rsidR="003D1A99" w:rsidRPr="006E4534" w:rsidRDefault="00CD1E6E" w:rsidP="00CA706B">
      <w:pPr>
        <w:pStyle w:val="phlistitemized1"/>
      </w:pPr>
      <w:r>
        <w:t>«</w:t>
      </w:r>
      <w:r w:rsidR="00823501" w:rsidRPr="006E4534">
        <w:t>Прочая патология</w:t>
      </w:r>
      <w:r>
        <w:t>»</w:t>
      </w:r>
      <w:r w:rsidR="00823501" w:rsidRPr="006E4534">
        <w:t>.</w:t>
      </w:r>
    </w:p>
    <w:p w:rsidR="003D1A99" w:rsidRPr="006E4534" w:rsidRDefault="00823501" w:rsidP="006E4534">
      <w:pPr>
        <w:pStyle w:val="2"/>
      </w:pPr>
      <w:bookmarkStart w:id="17" w:name="scroll-bookmark-9"/>
      <w:bookmarkStart w:id="18" w:name="_Toc143258490"/>
      <w:bookmarkStart w:id="19" w:name="_Toc143271996"/>
      <w:r w:rsidRPr="006E4534">
        <w:lastRenderedPageBreak/>
        <w:t>Оказание приема врача первичного звена</w:t>
      </w:r>
      <w:bookmarkEnd w:id="17"/>
      <w:bookmarkEnd w:id="18"/>
      <w:bookmarkEnd w:id="19"/>
    </w:p>
    <w:p w:rsidR="003D1A99" w:rsidRPr="006E4534" w:rsidRDefault="00823501" w:rsidP="00CA706B">
      <w:pPr>
        <w:pStyle w:val="phnormal"/>
      </w:pPr>
      <w:r w:rsidRPr="006E4534">
        <w:t>Чтобы оказать прием врача первичного звена</w:t>
      </w:r>
      <w:r w:rsidR="00481174">
        <w:t>,</w:t>
      </w:r>
      <w:r w:rsidRPr="006E4534">
        <w:t xml:space="preserve"> выполните следующие действия:</w:t>
      </w:r>
    </w:p>
    <w:p w:rsidR="003D1A99" w:rsidRPr="006E4534" w:rsidRDefault="00823501" w:rsidP="00CA706B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Рабочие места</w:t>
      </w:r>
      <w:r w:rsidR="00D7241D">
        <w:t xml:space="preserve">/ </w:t>
      </w:r>
      <w:r w:rsidRPr="006E4534">
        <w:t>Дневник</w:t>
      </w:r>
      <w:r w:rsidR="00CD1E6E">
        <w:t>»</w:t>
      </w:r>
      <w:r w:rsidRPr="006E4534">
        <w:t>. Откроется форма дневника врача</w:t>
      </w:r>
      <w:r w:rsidR="00636256">
        <w:t xml:space="preserve"> (</w:t>
      </w:r>
      <w:r w:rsidR="00E875AB">
        <w:fldChar w:fldCharType="begin"/>
      </w:r>
      <w:r w:rsidR="00636256">
        <w:instrText xml:space="preserve"> REF _Ref143265090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</w:t>
      </w:r>
      <w:r w:rsidR="00E875AB">
        <w:fldChar w:fldCharType="end"/>
      </w:r>
      <w:r w:rsidR="00636256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926052"/>
            <wp:effectExtent l="0" t="0" r="0" b="0"/>
            <wp:docPr id="100003" name="Рисунок 100003" descr="Форма дневника врач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238395" name="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92605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CB4AB2" w:rsidP="006A1D0A">
      <w:pPr>
        <w:pStyle w:val="phfiguretitle"/>
      </w:pPr>
      <w:bookmarkStart w:id="20" w:name="_Ref14326509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3</w:t>
      </w:r>
      <w:r w:rsidR="00E875AB">
        <w:fldChar w:fldCharType="end"/>
      </w:r>
      <w:bookmarkEnd w:id="20"/>
      <w:r>
        <w:t xml:space="preserve"> </w:t>
      </w:r>
      <w:r w:rsidRPr="00CB4AB2">
        <w:t>–</w:t>
      </w:r>
      <w:r>
        <w:t xml:space="preserve"> </w:t>
      </w:r>
      <w:r w:rsidR="00823501" w:rsidRPr="006E4534">
        <w:t>Форма дневника врача</w:t>
      </w:r>
    </w:p>
    <w:p w:rsidR="003D1A99" w:rsidRPr="006E4534" w:rsidRDefault="00823501" w:rsidP="00CA706B">
      <w:pPr>
        <w:pStyle w:val="phlistitemized1"/>
      </w:pPr>
      <w:r w:rsidRPr="006E4534">
        <w:t xml:space="preserve">перейдите по ссылке </w:t>
      </w:r>
      <w:r w:rsidR="00CD1E6E">
        <w:t>«</w:t>
      </w:r>
      <w:r w:rsidRPr="006E4534">
        <w:t>Оказать</w:t>
      </w:r>
      <w:r w:rsidR="00CD1E6E">
        <w:t>»</w:t>
      </w:r>
      <w:r w:rsidRPr="006E4534">
        <w:t xml:space="preserve"> в строке с услугой приема онколога. Откроется окно оказания приема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_Ref143265235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270965"/>
            <wp:effectExtent l="0" t="0" r="0" b="0"/>
            <wp:docPr id="100004" name="Рисунок 100004" descr="Вкладка онкопрофилак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505565" name="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27096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CB4AB2" w:rsidP="006A1D0A">
      <w:pPr>
        <w:pStyle w:val="phfiguretitle"/>
      </w:pPr>
      <w:bookmarkStart w:id="21" w:name="_Ref14326523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</w:t>
      </w:r>
      <w:r w:rsidR="00E875AB">
        <w:fldChar w:fldCharType="end"/>
      </w:r>
      <w:bookmarkEnd w:id="21"/>
      <w:r>
        <w:t xml:space="preserve"> </w:t>
      </w:r>
      <w:r w:rsidRPr="00CB4AB2">
        <w:t>–</w:t>
      </w:r>
      <w:r>
        <w:t xml:space="preserve"> </w:t>
      </w:r>
      <w:r w:rsidR="00823501" w:rsidRPr="006E4534">
        <w:t>Вкладка онкопрофилактики</w:t>
      </w:r>
    </w:p>
    <w:p w:rsidR="003D1A99" w:rsidRPr="00CA706B" w:rsidRDefault="00823501" w:rsidP="00CA706B">
      <w:pPr>
        <w:pStyle w:val="phlistitemized1"/>
      </w:pPr>
      <w:r w:rsidRPr="006E4534">
        <w:t xml:space="preserve">перейдите на вкладку </w:t>
      </w:r>
      <w:r w:rsidR="00CD1E6E">
        <w:t>«</w:t>
      </w:r>
      <w:r w:rsidRPr="006E4534">
        <w:t>Онкопрофилактика</w:t>
      </w:r>
      <w:r w:rsidR="00CD1E6E">
        <w:t>»</w:t>
      </w:r>
      <w:r w:rsidRPr="006E4534">
        <w:t>. Данная вкладка предназначена для проверки врачом текущих статусов услуг скрининга, для направления пациента на услуги скрининга и маршрутизации.</w:t>
      </w:r>
    </w:p>
    <w:p w:rsidR="00CA706B" w:rsidRPr="00CA706B" w:rsidRDefault="00CA706B" w:rsidP="00CA706B">
      <w:pPr>
        <w:pStyle w:val="phnormal"/>
        <w:rPr>
          <w:b/>
        </w:rPr>
      </w:pPr>
      <w:r w:rsidRPr="00CA706B">
        <w:rPr>
          <w:b/>
        </w:rPr>
        <w:t>Примечания</w:t>
      </w:r>
    </w:p>
    <w:p w:rsidR="00CA706B" w:rsidRPr="006A1D0A" w:rsidRDefault="00CA706B" w:rsidP="00CA706B">
      <w:pPr>
        <w:pStyle w:val="phnormal"/>
      </w:pPr>
      <w:r w:rsidRPr="00CA706B">
        <w:t xml:space="preserve">1 </w:t>
      </w:r>
      <w:r w:rsidRPr="006A1D0A">
        <w:t xml:space="preserve">Подробное описание работы в окне оказания приема приведено в руководстве пользователя компонента </w:t>
      </w:r>
      <w:r>
        <w:t>«</w:t>
      </w:r>
      <w:r w:rsidRPr="00CC03EA">
        <w:t>Врач поликлиники</w:t>
      </w:r>
      <w:r>
        <w:t>»</w:t>
      </w:r>
      <w:r w:rsidRPr="006A1D0A">
        <w:t>.</w:t>
      </w:r>
    </w:p>
    <w:p w:rsidR="00CA706B" w:rsidRPr="006A1D0A" w:rsidRDefault="00CA706B" w:rsidP="00CA706B">
      <w:pPr>
        <w:pStyle w:val="phnormal"/>
      </w:pPr>
      <w:r w:rsidRPr="00CA706B">
        <w:t xml:space="preserve">2 </w:t>
      </w:r>
      <w:r w:rsidRPr="006A1D0A">
        <w:t xml:space="preserve">Для отображения вкладки </w:t>
      </w:r>
      <w:r>
        <w:t>«</w:t>
      </w:r>
      <w:r w:rsidRPr="006A1D0A">
        <w:t>Онкопрофилактика</w:t>
      </w:r>
      <w:r>
        <w:t>»</w:t>
      </w:r>
      <w:r w:rsidRPr="006A1D0A">
        <w:t xml:space="preserve"> должны быть произведены соответствующие настройки. Описание настроек приведено в руководстве администратора компонента </w:t>
      </w:r>
      <w:r>
        <w:t>«</w:t>
      </w:r>
      <w:r w:rsidRPr="00CC03EA">
        <w:t>НозРегистры (Онко)</w:t>
      </w:r>
      <w:r>
        <w:t>»</w:t>
      </w:r>
      <w:r w:rsidRPr="006A1D0A">
        <w:t>.</w:t>
      </w:r>
    </w:p>
    <w:p w:rsidR="00CA706B" w:rsidRPr="006E4534" w:rsidRDefault="00CA706B" w:rsidP="00CA706B">
      <w:pPr>
        <w:pStyle w:val="phnormal"/>
      </w:pPr>
      <w:r w:rsidRPr="00CA706B">
        <w:t xml:space="preserve">3 </w:t>
      </w:r>
      <w:r w:rsidRPr="006A1D0A">
        <w:t>На данной вкладке отображаются только те профилактики, на которые у пользователя есть права. Для настройки прав обратитесь к администратору.</w:t>
      </w:r>
    </w:p>
    <w:p w:rsidR="003D1A99" w:rsidRPr="006E4534" w:rsidRDefault="00823501" w:rsidP="00CA706B">
      <w:pPr>
        <w:pStyle w:val="phnormal"/>
      </w:pPr>
      <w:r w:rsidRPr="006E4534">
        <w:lastRenderedPageBreak/>
        <w:t>На вкладке отображаются услуги, составляющие онкоскрининг, и данные по ним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_Ref143265250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</w:t>
      </w:r>
      <w:r w:rsidR="00E875AB">
        <w:fldChar w:fldCharType="end"/>
      </w:r>
      <w:r w:rsidR="00CC03EA">
        <w:t>)</w:t>
      </w:r>
      <w:r w:rsidRPr="006E4534">
        <w:t>.</w:t>
      </w:r>
    </w:p>
    <w:p w:rsidR="00CB4AB2" w:rsidRDefault="00CB4AB2" w:rsidP="00CB4AB2">
      <w:pPr>
        <w:pStyle w:val="phtabletitle"/>
      </w:pPr>
      <w:bookmarkStart w:id="22" w:name="_Ref143265250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</w:t>
      </w:r>
      <w:r w:rsidR="00E875AB">
        <w:fldChar w:fldCharType="end"/>
      </w:r>
      <w:bookmarkEnd w:id="22"/>
      <w:r>
        <w:t xml:space="preserve"> </w:t>
      </w:r>
      <w:r w:rsidRPr="00CB4AB2">
        <w:t>–</w:t>
      </w:r>
      <w:r>
        <w:t xml:space="preserve"> </w:t>
      </w:r>
      <w:r w:rsidR="00CA706B">
        <w:t>Описание полей вкладки о</w:t>
      </w:r>
      <w:r w:rsidR="00CA706B" w:rsidRPr="006E4534">
        <w:t>нкопрофилактики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186"/>
        <w:gridCol w:w="8002"/>
      </w:tblGrid>
      <w:tr w:rsidR="006E4534" w:rsidRPr="006A1D0A" w:rsidTr="00CB4AB2">
        <w:trPr>
          <w:tblHeader/>
        </w:trPr>
        <w:tc>
          <w:tcPr>
            <w:tcW w:w="1073" w:type="pct"/>
          </w:tcPr>
          <w:p w:rsidR="003D1A99" w:rsidRPr="006A1D0A" w:rsidRDefault="00823501" w:rsidP="00CB4AB2">
            <w:pPr>
              <w:pStyle w:val="phtablecolcaption"/>
            </w:pPr>
            <w:bookmarkStart w:id="23" w:name="scroll-bookmark-10"/>
            <w:r w:rsidRPr="006A1D0A">
              <w:t>Наименование поля</w:t>
            </w:r>
            <w:bookmarkEnd w:id="23"/>
          </w:p>
        </w:tc>
        <w:tc>
          <w:tcPr>
            <w:tcW w:w="3927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10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Наименование скрининга и статус</w:t>
            </w:r>
          </w:p>
        </w:tc>
        <w:tc>
          <w:tcPr>
            <w:tcW w:w="392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Выводится статус скрининга. Скрининги со статусом </w:t>
            </w:r>
            <w:r w:rsidR="00CD1E6E">
              <w:t>«</w:t>
            </w:r>
            <w:r w:rsidRPr="006A1D0A">
              <w:t>Не пройдена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Просрочена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Отклонение от нормы</w:t>
            </w:r>
            <w:r w:rsidR="00CD1E6E">
              <w:t>»</w:t>
            </w:r>
            <w:r w:rsidRPr="006A1D0A">
              <w:t xml:space="preserve"> выделяются красным цветом, чтобы врач обратил внимание и направил пациента на их прохождение из вкладки шаблона визита, где доступно создание направлений</w:t>
            </w:r>
          </w:p>
        </w:tc>
      </w:tr>
      <w:tr w:rsidR="006E4534" w:rsidRPr="006A1D0A" w:rsidTr="00CB4AB2">
        <w:tc>
          <w:tcPr>
            <w:tcW w:w="10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Услуга</w:t>
            </w:r>
          </w:p>
        </w:tc>
        <w:tc>
          <w:tcPr>
            <w:tcW w:w="392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краткое (специализированное) наименование оказанной услуги, которая входит в состав скрининга</w:t>
            </w:r>
          </w:p>
        </w:tc>
      </w:tr>
      <w:tr w:rsidR="006E4534" w:rsidRPr="006A1D0A" w:rsidTr="00CB4AB2">
        <w:tc>
          <w:tcPr>
            <w:tcW w:w="10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оказания</w:t>
            </w:r>
          </w:p>
        </w:tc>
        <w:tc>
          <w:tcPr>
            <w:tcW w:w="392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дата оказания данной услуги или дата направления на данную услугу (только для записи на будущее время, если визит еще не оказан)</w:t>
            </w:r>
          </w:p>
        </w:tc>
      </w:tr>
      <w:tr w:rsidR="006E4534" w:rsidRPr="006A1D0A" w:rsidTr="00CB4AB2">
        <w:tc>
          <w:tcPr>
            <w:tcW w:w="10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Результат/диагноз</w:t>
            </w:r>
          </w:p>
        </w:tc>
        <w:tc>
          <w:tcPr>
            <w:tcW w:w="392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результат оказания услуги. В поле могут выводиться следующие значения:</w:t>
            </w:r>
          </w:p>
          <w:p w:rsidR="003D1A99" w:rsidRPr="006A1D0A" w:rsidRDefault="00CD1E6E" w:rsidP="00CA706B">
            <w:pPr>
              <w:pStyle w:val="phtableitemizedlist1"/>
            </w:pPr>
            <w:r>
              <w:t>«</w:t>
            </w:r>
            <w:r w:rsidR="00823501" w:rsidRPr="006A1D0A">
              <w:t>Без особенностей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CA706B">
            <w:pPr>
              <w:pStyle w:val="phtableitemizedlist1"/>
            </w:pPr>
            <w:r>
              <w:t>«</w:t>
            </w:r>
            <w:r w:rsidR="00823501" w:rsidRPr="006A1D0A">
              <w:t>Материал взят неудовлетворительно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CA706B">
            <w:pPr>
              <w:pStyle w:val="phtableitemizedlist1"/>
            </w:pPr>
            <w:r>
              <w:t>«</w:t>
            </w:r>
            <w:r w:rsidR="00823501" w:rsidRPr="006A1D0A">
              <w:t>Необходимо дообследование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CA706B">
            <w:pPr>
              <w:pStyle w:val="phtableitemizedlist1"/>
            </w:pPr>
            <w:r>
              <w:t>«</w:t>
            </w:r>
            <w:r w:rsidR="00823501" w:rsidRPr="006A1D0A">
              <w:t>Прочая патология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CA706B">
            <w:pPr>
              <w:pStyle w:val="phtableitemizedlist1"/>
            </w:pPr>
            <w:r>
              <w:t>«</w:t>
            </w:r>
            <w:r w:rsidR="00823501" w:rsidRPr="006A1D0A">
              <w:t>Патология ЗНО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CA706B">
            <w:pPr>
              <w:pStyle w:val="phtableitemizedlist1"/>
            </w:pPr>
            <w:r>
              <w:t>«</w:t>
            </w:r>
            <w:r w:rsidR="00823501" w:rsidRPr="006A1D0A">
              <w:t>Подозрение на ЗНО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CA706B">
            <w:pPr>
              <w:pStyle w:val="phtableitemizedlist1"/>
            </w:pPr>
            <w:r>
              <w:t>«</w:t>
            </w:r>
            <w:r w:rsidR="00823501" w:rsidRPr="006A1D0A">
              <w:t>Отказ</w:t>
            </w:r>
            <w:r>
              <w:t>»</w:t>
            </w:r>
            <w:r w:rsidR="00823501" w:rsidRPr="006A1D0A">
              <w:t>.</w:t>
            </w:r>
          </w:p>
          <w:p w:rsidR="003D1A99" w:rsidRPr="00CA706B" w:rsidRDefault="00823501" w:rsidP="006A1D0A">
            <w:pPr>
              <w:pStyle w:val="phtablecellleft"/>
              <w:rPr>
                <w:b/>
              </w:rPr>
            </w:pPr>
            <w:r w:rsidRPr="00CA706B">
              <w:rPr>
                <w:b/>
              </w:rPr>
              <w:t>Примечания</w:t>
            </w:r>
          </w:p>
          <w:p w:rsidR="003D1A99" w:rsidRPr="006A1D0A" w:rsidRDefault="00CA706B" w:rsidP="006A1D0A">
            <w:pPr>
              <w:pStyle w:val="phtablecellleft"/>
            </w:pPr>
            <w:r>
              <w:t xml:space="preserve">1 </w:t>
            </w:r>
            <w:r w:rsidR="00823501" w:rsidRPr="006A1D0A">
              <w:t xml:space="preserve">Если в шаблоне приема нет поля </w:t>
            </w:r>
            <w:r w:rsidR="00CD1E6E">
              <w:t>«</w:t>
            </w:r>
            <w:r w:rsidR="00823501" w:rsidRPr="006A1D0A">
              <w:t>Патология ЗНО</w:t>
            </w:r>
            <w:r w:rsidR="00CD1E6E">
              <w:t>»</w:t>
            </w:r>
            <w:r w:rsidR="00823501" w:rsidRPr="006A1D0A">
              <w:t>, исследования проводятся в лаборатории и услуга относится к профилактике, то проверяется результат анализа, связанного с услугой профилактики.</w:t>
            </w:r>
          </w:p>
          <w:p w:rsidR="003D1A99" w:rsidRPr="006A1D0A" w:rsidRDefault="00CA706B" w:rsidP="006A1D0A">
            <w:pPr>
              <w:pStyle w:val="phtablecellleft"/>
            </w:pPr>
            <w:r>
              <w:t xml:space="preserve">2 </w:t>
            </w:r>
            <w:r w:rsidR="00823501" w:rsidRPr="006A1D0A">
              <w:t xml:space="preserve">Если в шаблоне приема не было дано направление на услуги профилактики, то на вкладке </w:t>
            </w:r>
            <w:r w:rsidR="00CD1E6E">
              <w:t>«</w:t>
            </w:r>
            <w:r w:rsidR="00823501" w:rsidRPr="006A1D0A">
              <w:t>Онкопрофилактика</w:t>
            </w:r>
            <w:r w:rsidR="00CD1E6E">
              <w:t>»</w:t>
            </w:r>
            <w:r w:rsidR="00823501" w:rsidRPr="006A1D0A">
              <w:t xml:space="preserve"> отображается результат последнего анализа</w:t>
            </w:r>
          </w:p>
        </w:tc>
      </w:tr>
      <w:tr w:rsidR="006E4534" w:rsidRPr="006A1D0A" w:rsidTr="00CB4AB2">
        <w:tc>
          <w:tcPr>
            <w:tcW w:w="10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Маршрутизация</w:t>
            </w:r>
          </w:p>
        </w:tc>
        <w:tc>
          <w:tcPr>
            <w:tcW w:w="392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 данном блоке отображается информация о том, направлен ли пациент куда-либо после оказания услуги, чтобы врач понимал, были ли предприняты какие-либо действия по работе с патологическими результатами. Если таких направлений несколько, то выводится информация о последнем оказанном направлении. Отображаются код и наименование услуги, на которую пациента направили, дата оказания и дата назначения направления, а также диагноз, установленный по итогам визита</w:t>
            </w:r>
          </w:p>
        </w:tc>
      </w:tr>
    </w:tbl>
    <w:p w:rsidR="00CA706B" w:rsidRDefault="00CA706B" w:rsidP="00CA706B">
      <w:pPr>
        <w:pStyle w:val="phnormal"/>
      </w:pPr>
    </w:p>
    <w:p w:rsidR="003D1A99" w:rsidRDefault="00823501" w:rsidP="00CA706B">
      <w:pPr>
        <w:pStyle w:val="phnormal"/>
      </w:pPr>
      <w:r w:rsidRPr="006E4534">
        <w:t>На вкладке доступно выполнение следующих действий:</w:t>
      </w:r>
    </w:p>
    <w:p w:rsidR="00CA706B" w:rsidRDefault="00CA706B" w:rsidP="00CA706B">
      <w:pPr>
        <w:pStyle w:val="phlistitemized1"/>
      </w:pPr>
      <w:r>
        <w:t>в</w:t>
      </w:r>
      <w:r w:rsidRPr="006E4534">
        <w:t>несение результатов другой МО</w:t>
      </w:r>
      <w:r>
        <w:t>;</w:t>
      </w:r>
    </w:p>
    <w:p w:rsidR="00CA706B" w:rsidRDefault="00CA706B" w:rsidP="00CA706B">
      <w:pPr>
        <w:pStyle w:val="phlistitemized1"/>
      </w:pPr>
      <w:r>
        <w:t>о</w:t>
      </w:r>
      <w:r w:rsidRPr="006E4534">
        <w:t>формление отказа от прохождения профилактики</w:t>
      </w:r>
      <w:r>
        <w:t>;</w:t>
      </w:r>
    </w:p>
    <w:p w:rsidR="00CA706B" w:rsidRDefault="00CA706B" w:rsidP="00CA706B">
      <w:pPr>
        <w:pStyle w:val="phlistitemized1"/>
      </w:pPr>
      <w:r>
        <w:t>ф</w:t>
      </w:r>
      <w:r w:rsidRPr="00CA706B">
        <w:t>ормирование заключения врача</w:t>
      </w:r>
      <w:r>
        <w:t>;</w:t>
      </w:r>
    </w:p>
    <w:p w:rsidR="00CA706B" w:rsidRPr="006E4534" w:rsidRDefault="00CA706B" w:rsidP="00CA706B">
      <w:pPr>
        <w:pStyle w:val="phlistitemized1"/>
      </w:pPr>
      <w:r>
        <w:t>п</w:t>
      </w:r>
      <w:r w:rsidRPr="006E4534">
        <w:t>роверка направлений на услуги онкоскрининга</w:t>
      </w:r>
      <w:r>
        <w:t>.</w:t>
      </w:r>
    </w:p>
    <w:p w:rsidR="003D1A99" w:rsidRPr="006E4534" w:rsidRDefault="00823501" w:rsidP="006E4534">
      <w:pPr>
        <w:pStyle w:val="3"/>
      </w:pPr>
      <w:bookmarkStart w:id="24" w:name="scroll-bookmark-11"/>
      <w:bookmarkStart w:id="25" w:name="_Toc143258491"/>
      <w:bookmarkStart w:id="26" w:name="_Toc143271997"/>
      <w:r w:rsidRPr="006E4534">
        <w:lastRenderedPageBreak/>
        <w:t>Внесение результатов другой МО</w:t>
      </w:r>
      <w:bookmarkEnd w:id="24"/>
      <w:bookmarkEnd w:id="25"/>
      <w:bookmarkEnd w:id="26"/>
    </w:p>
    <w:p w:rsidR="003D1A99" w:rsidRPr="006E4534" w:rsidRDefault="00823501" w:rsidP="00CA706B">
      <w:pPr>
        <w:pStyle w:val="phnormal"/>
      </w:pPr>
      <w:r w:rsidRPr="006E4534">
        <w:t xml:space="preserve">Если пациент проходил скрининг в другой МО, которая не работает в </w:t>
      </w:r>
      <w:r w:rsidR="008C5CCD" w:rsidRPr="009B2063">
        <w:t>ЕМИАС</w:t>
      </w:r>
      <w:r w:rsidRPr="006E4534">
        <w:t>, и необходимо внесение этих результатов, выполните следующие действия:</w:t>
      </w:r>
    </w:p>
    <w:p w:rsidR="003D1A99" w:rsidRPr="006E4534" w:rsidRDefault="00823501" w:rsidP="00CA706B">
      <w:pPr>
        <w:pStyle w:val="phlistitemized1"/>
      </w:pPr>
      <w:r w:rsidRPr="006E4534">
        <w:t xml:space="preserve">перейдите по ссылке </w:t>
      </w:r>
      <w:r w:rsidR="00CD1E6E">
        <w:t>«</w:t>
      </w:r>
      <w:r w:rsidRPr="006E4534">
        <w:t>Внести результат другого ЛПУ</w:t>
      </w:r>
      <w:r w:rsidR="00CD1E6E">
        <w:t>»</w:t>
      </w:r>
      <w:r w:rsidRPr="006E4534">
        <w:t xml:space="preserve">. Откроется окно </w:t>
      </w:r>
      <w:r w:rsidR="00CD1E6E">
        <w:t>«</w:t>
      </w:r>
      <w:r w:rsidRPr="006E4534">
        <w:t>Внесение результатов другого ЛПУ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_Ref143265260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762500" cy="2078660"/>
            <wp:effectExtent l="0" t="0" r="0" b="0"/>
            <wp:docPr id="100005" name="Рисунок 100005" descr="Окно внесения результатов другой М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965574" name="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07866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7" w:name="_Ref14326526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</w:t>
      </w:r>
      <w:r w:rsidR="00E875AB">
        <w:fldChar w:fldCharType="end"/>
      </w:r>
      <w:bookmarkEnd w:id="27"/>
      <w:r>
        <w:t xml:space="preserve"> </w:t>
      </w:r>
      <w:r w:rsidRPr="00CB4AB2">
        <w:t>–</w:t>
      </w:r>
      <w:r w:rsidR="00823501" w:rsidRPr="006E4534">
        <w:t xml:space="preserve"> Окно внесения результатов другой МО</w:t>
      </w:r>
    </w:p>
    <w:p w:rsidR="003D1A99" w:rsidRPr="006E4534" w:rsidRDefault="00823501" w:rsidP="00CA706B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Внести результат</w:t>
      </w:r>
      <w:r w:rsidR="00CD1E6E">
        <w:t>»</w:t>
      </w:r>
      <w:r w:rsidRPr="006E4534">
        <w:t xml:space="preserve"> и выберите услугу. Откроется окно добавления приема;</w:t>
      </w:r>
    </w:p>
    <w:p w:rsidR="003D1A99" w:rsidRPr="006E4534" w:rsidRDefault="00823501" w:rsidP="00CA706B">
      <w:pPr>
        <w:pStyle w:val="phlistitemized1"/>
      </w:pPr>
      <w:r w:rsidRPr="006E4534">
        <w:t xml:space="preserve">заполните необходимые поля в данном окне и нажмите на кнопку </w:t>
      </w:r>
      <w:r w:rsidR="00CD1E6E">
        <w:t>«</w:t>
      </w:r>
      <w:r w:rsidRPr="006E4534">
        <w:t>Сохранить</w:t>
      </w:r>
      <w:r w:rsidR="00CD1E6E">
        <w:t>»</w:t>
      </w:r>
      <w:r w:rsidRPr="006E4534">
        <w:t>.</w:t>
      </w:r>
    </w:p>
    <w:p w:rsidR="003D1A99" w:rsidRPr="006E4534" w:rsidRDefault="00823501">
      <w:pPr>
        <w:pStyle w:val="3"/>
      </w:pPr>
      <w:bookmarkStart w:id="28" w:name="scroll-bookmark-12"/>
      <w:bookmarkStart w:id="29" w:name="_Toc143258492"/>
      <w:bookmarkStart w:id="30" w:name="_Toc143271998"/>
      <w:r w:rsidRPr="006E4534">
        <w:t>Оформление отказа от прохождения профилактики</w:t>
      </w:r>
      <w:bookmarkEnd w:id="28"/>
      <w:bookmarkEnd w:id="29"/>
      <w:bookmarkEnd w:id="30"/>
    </w:p>
    <w:p w:rsidR="003D1A99" w:rsidRPr="006E4534" w:rsidRDefault="00823501" w:rsidP="00CA706B">
      <w:pPr>
        <w:pStyle w:val="phnormal"/>
      </w:pPr>
      <w:r w:rsidRPr="006E4534">
        <w:t>Если пациент отказывается от прохождения услуг скрининга по какой-либо причине (например, по религиозным соображениям, из-за беременности и др.), внесите в Систему отказ от прохождения, чтобы Система не запрещала врачу сохранить визит без направления на скрининг. Для этого выполните следующие действия:</w:t>
      </w:r>
    </w:p>
    <w:p w:rsidR="003D1A99" w:rsidRPr="006E4534" w:rsidRDefault="00823501" w:rsidP="00CA706B">
      <w:pPr>
        <w:pStyle w:val="phlistitemized1"/>
      </w:pPr>
      <w:r w:rsidRPr="006E4534">
        <w:t xml:space="preserve">перейдите по ссылке </w:t>
      </w:r>
      <w:r w:rsidR="00CD1E6E">
        <w:t>«</w:t>
      </w:r>
      <w:r w:rsidRPr="006E4534">
        <w:t>Отказ от прохождения профилактики</w:t>
      </w:r>
      <w:r w:rsidR="00CD1E6E">
        <w:t>»</w:t>
      </w:r>
      <w:r w:rsidRPr="006E4534">
        <w:t xml:space="preserve">. Откроется окно </w:t>
      </w:r>
      <w:r w:rsidR="00CD1E6E">
        <w:t>«</w:t>
      </w:r>
      <w:r w:rsidRPr="006E4534">
        <w:t>Отказ от прохождения профилактики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_Ref143265267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762500" cy="1548669"/>
            <wp:effectExtent l="0" t="0" r="0" b="0"/>
            <wp:docPr id="100006" name="Рисунок 100006" descr="Окно оформления отказа от прохождения профилак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214121" name="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154866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1" w:name="_Ref14326526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</w:t>
      </w:r>
      <w:r w:rsidR="00E875AB">
        <w:fldChar w:fldCharType="end"/>
      </w:r>
      <w:bookmarkEnd w:id="31"/>
      <w:r>
        <w:t xml:space="preserve"> </w:t>
      </w:r>
      <w:r w:rsidRPr="00CB4AB2">
        <w:t>–</w:t>
      </w:r>
      <w:r>
        <w:t xml:space="preserve"> </w:t>
      </w:r>
      <w:r w:rsidR="00823501" w:rsidRPr="006E4534">
        <w:t>Окно оформления отказа от прохождения профилактики</w:t>
      </w:r>
    </w:p>
    <w:p w:rsidR="003D1A99" w:rsidRPr="006E4534" w:rsidRDefault="00823501" w:rsidP="00CA706B">
      <w:pPr>
        <w:pStyle w:val="phlistitemized1"/>
      </w:pPr>
      <w:r w:rsidRPr="006E4534">
        <w:lastRenderedPageBreak/>
        <w:t xml:space="preserve">нажмите на кнопку </w:t>
      </w:r>
      <w:r w:rsidR="00CD1E6E">
        <w:t>«</w:t>
      </w:r>
      <w:r w:rsidRPr="006E4534">
        <w:t>Внести результат</w:t>
      </w:r>
      <w:r w:rsidR="00CD1E6E">
        <w:t>»</w:t>
      </w:r>
      <w:r w:rsidRPr="006E4534">
        <w:t xml:space="preserve"> и выберите услугу </w:t>
      </w:r>
      <w:r w:rsidR="00CD1E6E">
        <w:t>«</w:t>
      </w:r>
      <w:r w:rsidRPr="006E4534">
        <w:t>Отказ от прохождения профилактики</w:t>
      </w:r>
      <w:r w:rsidR="00CD1E6E">
        <w:t>»</w:t>
      </w:r>
      <w:r w:rsidRPr="006E4534">
        <w:t xml:space="preserve">. Информация об отказе отобразится на вкладке </w:t>
      </w:r>
      <w:r w:rsidR="00CD1E6E">
        <w:t>«</w:t>
      </w:r>
      <w:r w:rsidRPr="006E4534">
        <w:t>Онкопрофилактика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_Ref143265274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</w:t>
      </w:r>
      <w:r w:rsidR="00E875AB">
        <w:fldChar w:fldCharType="end"/>
      </w:r>
      <w:r w:rsidR="00CC03EA">
        <w:t>)</w:t>
      </w:r>
      <w:r w:rsidRPr="006E4534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282540"/>
            <wp:effectExtent l="0" t="0" r="0" b="0"/>
            <wp:docPr id="100007" name="Рисунок 100007" descr="Вкладка онкопрофилак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208493" name="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28254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2" w:name="_Ref14326527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</w:t>
      </w:r>
      <w:r w:rsidR="00E875AB">
        <w:fldChar w:fldCharType="end"/>
      </w:r>
      <w:bookmarkEnd w:id="32"/>
      <w:r>
        <w:t xml:space="preserve"> </w:t>
      </w:r>
      <w:r w:rsidRPr="00CB4AB2">
        <w:t>–</w:t>
      </w:r>
      <w:r w:rsidR="00823501" w:rsidRPr="006E4534">
        <w:t xml:space="preserve"> Вкладка онкопрофилактики</w:t>
      </w:r>
    </w:p>
    <w:p w:rsidR="003D1A99" w:rsidRPr="006E4534" w:rsidRDefault="00823501">
      <w:pPr>
        <w:pStyle w:val="3"/>
      </w:pPr>
      <w:bookmarkStart w:id="33" w:name="scroll-bookmark-13"/>
      <w:bookmarkStart w:id="34" w:name="_Toc143258493"/>
      <w:bookmarkStart w:id="35" w:name="_Toc143271999"/>
      <w:r w:rsidRPr="006E4534">
        <w:t>Формирование заключения врача</w:t>
      </w:r>
      <w:bookmarkEnd w:id="33"/>
      <w:bookmarkEnd w:id="34"/>
      <w:bookmarkEnd w:id="35"/>
    </w:p>
    <w:p w:rsidR="003D1A99" w:rsidRPr="006E4534" w:rsidRDefault="00823501" w:rsidP="00CA706B">
      <w:pPr>
        <w:pStyle w:val="phnormal"/>
      </w:pPr>
      <w:r w:rsidRPr="006E4534">
        <w:t xml:space="preserve">Если необходимо сформировать отчет с типом </w:t>
      </w:r>
      <w:r w:rsidR="00CD1E6E">
        <w:t>«</w:t>
      </w:r>
      <w:r w:rsidRPr="006E4534">
        <w:t>Заключение врача</w:t>
      </w:r>
      <w:r w:rsidR="00CD1E6E">
        <w:t>»</w:t>
      </w:r>
      <w:r w:rsidRPr="006E4534">
        <w:t xml:space="preserve"> выполните следующие действия:</w:t>
      </w:r>
    </w:p>
    <w:p w:rsidR="003D1A99" w:rsidRPr="006E4534" w:rsidRDefault="00823501" w:rsidP="00CA706B">
      <w:pPr>
        <w:pStyle w:val="phlistitemized1"/>
      </w:pPr>
      <w:r w:rsidRPr="006E4534">
        <w:t xml:space="preserve">перейдите по ссылке </w:t>
      </w:r>
      <w:r w:rsidR="00CD1E6E">
        <w:t>«</w:t>
      </w:r>
      <w:r w:rsidRPr="006E4534">
        <w:t>Заключение врача</w:t>
      </w:r>
      <w:r w:rsidR="00CD1E6E">
        <w:t>»</w:t>
      </w:r>
      <w:r w:rsidRPr="006E4534">
        <w:t>. Откроется окно просмотра отчета;</w:t>
      </w:r>
    </w:p>
    <w:p w:rsidR="00B53BC8" w:rsidRDefault="00B53BC8" w:rsidP="00CA706B">
      <w:pPr>
        <w:pStyle w:val="phlistitemized1"/>
      </w:pPr>
      <w:r w:rsidRPr="006E4534">
        <w:t>выберите при необходимости одно из доступных действий, нажав на нужну</w:t>
      </w:r>
      <w:r w:rsidR="00F51DF6">
        <w:t xml:space="preserve">ю кнопку в верхнем блоке отчета. </w:t>
      </w:r>
      <w:r w:rsidR="00F51DF6" w:rsidRPr="006E4534">
        <w:t>Описание доступных действий: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 xml:space="preserve">» </w:t>
      </w:r>
      <w:r w:rsidRPr="006E4534">
        <w:t>для выгрузки отчета в формате Excel или Word (предварительно выбрав формат из выпадающего списка</w:t>
      </w:r>
      <w:r>
        <w:t>);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F51DF6" w:rsidRDefault="00F51DF6" w:rsidP="00F51DF6">
      <w:pPr>
        <w:pStyle w:val="phlistitemized2"/>
      </w:pPr>
      <w:r w:rsidRPr="006E4534">
        <w:t>воспользуйтесь кнопкой</w:t>
      </w:r>
      <w:r>
        <w:t xml:space="preserve"> </w:t>
      </w:r>
      <w:r w:rsidRPr="006E4534">
        <w:rPr>
          <w:noProof/>
        </w:rPr>
        <w:drawing>
          <wp:inline distT="0" distB="0" distL="0" distR="0">
            <wp:extent cx="207010" cy="207010"/>
            <wp:effectExtent l="19050" t="0" r="2540" b="0"/>
            <wp:docPr id="8" name="Рисунок 8" descr="C:\Users\Александр\Downloads\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ownloads\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CA706B" w:rsidRPr="006E4534" w:rsidRDefault="00CA706B" w:rsidP="00CA706B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</w:t>
      </w:r>
      <w:r w:rsidRPr="006E4534">
        <w:t xml:space="preserve"> для печати отчета.</w:t>
      </w:r>
    </w:p>
    <w:p w:rsidR="003D1A99" w:rsidRPr="006E4534" w:rsidRDefault="00823501">
      <w:pPr>
        <w:pStyle w:val="3"/>
      </w:pPr>
      <w:bookmarkStart w:id="36" w:name="scroll-bookmark-14"/>
      <w:bookmarkStart w:id="37" w:name="_Toc143258494"/>
      <w:bookmarkStart w:id="38" w:name="_Toc143272000"/>
      <w:r w:rsidRPr="006E4534">
        <w:t>Проверка направлений на услуги онкоскрининга</w:t>
      </w:r>
      <w:bookmarkEnd w:id="36"/>
      <w:bookmarkEnd w:id="37"/>
      <w:bookmarkEnd w:id="38"/>
    </w:p>
    <w:p w:rsidR="003D1A99" w:rsidRPr="006E4534" w:rsidRDefault="00823501" w:rsidP="00D31ABE">
      <w:pPr>
        <w:pStyle w:val="phnormal"/>
      </w:pPr>
      <w:r w:rsidRPr="006E4534">
        <w:t>Для проверки наличия направлений на услуги онкоскрининга, которые не пройдены пациентом либо просрочены, в Системе осуществляется проверка прохождения онкоскрининга у пациента.</w:t>
      </w:r>
    </w:p>
    <w:p w:rsidR="00D31ABE" w:rsidRDefault="00823501" w:rsidP="00D31ABE">
      <w:pPr>
        <w:pStyle w:val="phnormal"/>
      </w:pPr>
      <w:r w:rsidRPr="006E4534">
        <w:t xml:space="preserve">Если отсутствуют направления и у пользователя настроены права на проверку прохождения профилактики, то при нажатии на кнопку </w:t>
      </w:r>
      <w:r w:rsidR="00CD1E6E">
        <w:t>«</w:t>
      </w:r>
      <w:r w:rsidRPr="006E4534">
        <w:t>Сохранить</w:t>
      </w:r>
      <w:r w:rsidR="00CD1E6E">
        <w:t>»</w:t>
      </w:r>
      <w:r w:rsidRPr="006E4534">
        <w:t xml:space="preserve"> при оказании услуги визита, в шаблоне которого настроена вкладка </w:t>
      </w:r>
      <w:r w:rsidR="00CD1E6E">
        <w:t>«</w:t>
      </w:r>
      <w:r w:rsidRPr="006E4534">
        <w:t>Онкопрофилактика</w:t>
      </w:r>
      <w:r w:rsidR="00CD1E6E">
        <w:t>»</w:t>
      </w:r>
      <w:r w:rsidRPr="006E4534">
        <w:t>, Система сообщает, куда необходимо направить пациента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_Ref143265290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</w:t>
      </w:r>
      <w:r w:rsidR="00E875AB">
        <w:fldChar w:fldCharType="end"/>
      </w:r>
      <w:r w:rsidR="00CC03EA">
        <w:t>)</w:t>
      </w:r>
      <w:r w:rsidRPr="006E4534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3933825" cy="1752600"/>
            <wp:effectExtent l="0" t="0" r="0" b="0"/>
            <wp:docPr id="100008" name="Рисунок 100008" descr="Сообщение систе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511872" name="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9" w:name="_Ref14326529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</w:t>
      </w:r>
      <w:r w:rsidR="00E875AB">
        <w:fldChar w:fldCharType="end"/>
      </w:r>
      <w:bookmarkEnd w:id="39"/>
      <w:r>
        <w:t xml:space="preserve"> </w:t>
      </w:r>
      <w:r w:rsidRPr="00CB4AB2">
        <w:t>–</w:t>
      </w:r>
      <w:r w:rsidR="00823501" w:rsidRPr="006E4534">
        <w:t xml:space="preserve"> Сообщение системы</w:t>
      </w:r>
    </w:p>
    <w:p w:rsidR="00D31ABE" w:rsidRDefault="00337629" w:rsidP="00D31ABE">
      <w:pPr>
        <w:pStyle w:val="phnormal"/>
        <w:rPr>
          <w:shd w:val="clear" w:color="auto" w:fill="FFFFFF"/>
        </w:rPr>
      </w:pPr>
      <w:r w:rsidRPr="006E4534">
        <w:rPr>
          <w:shd w:val="clear" w:color="auto" w:fill="FFFFFF"/>
        </w:rPr>
        <w:t xml:space="preserve">При нажатии на кнопку </w:t>
      </w:r>
      <w:r w:rsidR="00CD1E6E">
        <w:rPr>
          <w:shd w:val="clear" w:color="auto" w:fill="FFFFFF"/>
        </w:rPr>
        <w:t>«</w:t>
      </w:r>
      <w:r w:rsidRPr="006E4534">
        <w:rPr>
          <w:shd w:val="clear" w:color="auto" w:fill="FFFFFF"/>
        </w:rPr>
        <w:t>Отмена</w:t>
      </w:r>
      <w:r w:rsidR="00CD1E6E">
        <w:rPr>
          <w:shd w:val="clear" w:color="auto" w:fill="FFFFFF"/>
        </w:rPr>
        <w:t>»</w:t>
      </w:r>
      <w:r w:rsidRPr="006E4534">
        <w:rPr>
          <w:shd w:val="clear" w:color="auto" w:fill="FFFFFF"/>
        </w:rPr>
        <w:t xml:space="preserve"> окно с сообщением закрывается и происходит возвращение к шаблону приема.</w:t>
      </w:r>
    </w:p>
    <w:p w:rsidR="00337629" w:rsidRPr="006E4534" w:rsidRDefault="00337629" w:rsidP="00D31ABE">
      <w:pPr>
        <w:pStyle w:val="phnormal"/>
      </w:pPr>
      <w:r w:rsidRPr="006E4534">
        <w:rPr>
          <w:shd w:val="clear" w:color="auto" w:fill="FFFFFF"/>
        </w:rPr>
        <w:t xml:space="preserve">При нажатии на кнопку </w:t>
      </w:r>
      <w:r w:rsidR="00CD1E6E">
        <w:rPr>
          <w:shd w:val="clear" w:color="auto" w:fill="FFFFFF"/>
        </w:rPr>
        <w:t>«</w:t>
      </w:r>
      <w:r w:rsidRPr="006E4534">
        <w:rPr>
          <w:shd w:val="clear" w:color="auto" w:fill="FFFFFF"/>
        </w:rPr>
        <w:t>Продолжить</w:t>
      </w:r>
      <w:r w:rsidR="00CD1E6E">
        <w:rPr>
          <w:shd w:val="clear" w:color="auto" w:fill="FFFFFF"/>
        </w:rPr>
        <w:t>»</w:t>
      </w:r>
      <w:r w:rsidRPr="006E4534">
        <w:rPr>
          <w:shd w:val="clear" w:color="auto" w:fill="FFFFFF"/>
        </w:rPr>
        <w:t xml:space="preserve"> окно с сообщением закрывается, изменения, внесенные в шаблон приема, сохраняются, а сам шаблон закрывается.</w:t>
      </w:r>
    </w:p>
    <w:p w:rsidR="003D1A99" w:rsidRPr="006E4534" w:rsidRDefault="00823501">
      <w:pPr>
        <w:pStyle w:val="2"/>
      </w:pPr>
      <w:bookmarkStart w:id="40" w:name="scroll-bookmark-15"/>
      <w:bookmarkStart w:id="41" w:name="_Toc143258495"/>
      <w:bookmarkStart w:id="42" w:name="_Toc143272001"/>
      <w:r w:rsidRPr="006E4534">
        <w:t>Формирование отчетов по онкопрофилактике пациентов</w:t>
      </w:r>
      <w:bookmarkEnd w:id="40"/>
      <w:bookmarkEnd w:id="41"/>
      <w:bookmarkEnd w:id="42"/>
    </w:p>
    <w:p w:rsidR="003D1A99" w:rsidRPr="006E4534" w:rsidRDefault="00823501">
      <w:pPr>
        <w:pStyle w:val="3"/>
      </w:pPr>
      <w:bookmarkStart w:id="43" w:name="scroll-bookmark-16"/>
      <w:bookmarkStart w:id="44" w:name="_Toc143258496"/>
      <w:bookmarkStart w:id="45" w:name="_Toc143272002"/>
      <w:r w:rsidRPr="006E4534">
        <w:t>Выполнение плана по маммографическому скринингу</w:t>
      </w:r>
      <w:bookmarkEnd w:id="43"/>
      <w:bookmarkEnd w:id="44"/>
      <w:bookmarkEnd w:id="45"/>
    </w:p>
    <w:p w:rsidR="003D1A99" w:rsidRPr="006E4534" w:rsidRDefault="00823501" w:rsidP="00D31ABE">
      <w:pPr>
        <w:pStyle w:val="phnormal"/>
      </w:pPr>
      <w:r w:rsidRPr="006E4534">
        <w:t xml:space="preserve">Целью отчета </w:t>
      </w:r>
      <w:r w:rsidR="00CD1E6E">
        <w:t>«</w:t>
      </w:r>
      <w:r w:rsidRPr="006E4534">
        <w:t>Выполнение плана по маммографическому скринингу</w:t>
      </w:r>
      <w:r w:rsidR="00CD1E6E">
        <w:t>»</w:t>
      </w:r>
      <w:r w:rsidRPr="006E4534">
        <w:t xml:space="preserve"> является оперативное формирование статистики прохождения обследования по маммографическому скринингу. Отчет содержит информацию</w:t>
      </w:r>
      <w:r w:rsidR="00CD1E6E">
        <w:t xml:space="preserve"> </w:t>
      </w:r>
      <w:r w:rsidRPr="006E4534">
        <w:t>о количестве человек, подлежащих обследованию, плане на период,</w:t>
      </w:r>
      <w:r w:rsidR="00CD1E6E">
        <w:t xml:space="preserve"> </w:t>
      </w:r>
      <w:r w:rsidRPr="006E4534">
        <w:t>общее число обследованных человек и т.д.</w:t>
      </w:r>
    </w:p>
    <w:p w:rsidR="003D1A99" w:rsidRPr="006E4534" w:rsidRDefault="00823501" w:rsidP="00D31ABE">
      <w:pPr>
        <w:pStyle w:val="phnormal"/>
      </w:pPr>
      <w:r w:rsidRPr="006E4534">
        <w:t>Для формирования отчета выполните следующие действия:</w:t>
      </w:r>
    </w:p>
    <w:p w:rsidR="003D1A99" w:rsidRPr="006E4534" w:rsidRDefault="00823501" w:rsidP="00D31ABE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Отчеты</w:t>
      </w:r>
      <w:r w:rsidR="00D7241D">
        <w:t xml:space="preserve">/ </w:t>
      </w:r>
      <w:r w:rsidRPr="006E4534">
        <w:t>Отчеты по онкоскринингу</w:t>
      </w:r>
      <w:r w:rsidR="00D7241D">
        <w:t xml:space="preserve">/ </w:t>
      </w:r>
      <w:r w:rsidRPr="006E4534">
        <w:t>Выполнение плана по маммографическому скринингу</w:t>
      </w:r>
      <w:r w:rsidR="00CD1E6E">
        <w:t>»</w:t>
      </w:r>
      <w:r w:rsidRPr="006E4534">
        <w:t>. Откроется окно для ввода параметров отчета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_Ref143265297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810000" cy="1761017"/>
            <wp:effectExtent l="0" t="0" r="0" b="0"/>
            <wp:docPr id="100009" name="Рисунок 100009" descr="Окно для ввода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327594" name="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76101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6" w:name="_Ref14326529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</w:t>
      </w:r>
      <w:r w:rsidR="00E875AB">
        <w:fldChar w:fldCharType="end"/>
      </w:r>
      <w:bookmarkEnd w:id="46"/>
      <w:r>
        <w:t xml:space="preserve"> </w:t>
      </w:r>
      <w:r w:rsidRPr="00CB4AB2">
        <w:t>–</w:t>
      </w:r>
      <w:r w:rsidR="00823501" w:rsidRPr="006E4534">
        <w:t xml:space="preserve"> Окно для ввода параметров отчета</w:t>
      </w:r>
    </w:p>
    <w:p w:rsidR="003D1A99" w:rsidRPr="006E4534" w:rsidRDefault="00823501" w:rsidP="00D31ABE">
      <w:pPr>
        <w:pStyle w:val="phlistitemized1"/>
      </w:pPr>
      <w:r w:rsidRPr="006E4534">
        <w:t>заполните параметры отчета</w:t>
      </w:r>
      <w:r w:rsidR="00CC03EA">
        <w:t xml:space="preserve"> согласно таблице ниже (</w:t>
      </w:r>
      <w:r w:rsidR="00E875AB">
        <w:fldChar w:fldCharType="begin"/>
      </w:r>
      <w:r w:rsidR="00CC03EA">
        <w:instrText xml:space="preserve"> REF _Ref143265314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</w:t>
      </w:r>
      <w:r w:rsidR="00E875AB">
        <w:fldChar w:fldCharType="end"/>
      </w:r>
      <w:r w:rsidR="00CC03EA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47" w:name="_Ref143265314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</w:t>
      </w:r>
      <w:r w:rsidR="00E875AB">
        <w:fldChar w:fldCharType="end"/>
      </w:r>
      <w:bookmarkEnd w:id="47"/>
      <w:r>
        <w:t xml:space="preserve"> </w:t>
      </w:r>
      <w:r w:rsidRPr="00CB4AB2">
        <w:t>–</w:t>
      </w:r>
      <w:r>
        <w:t xml:space="preserve"> </w:t>
      </w:r>
      <w:r w:rsidR="00D31ABE" w:rsidRPr="006E4534">
        <w:t>Заполнение полей в о</w:t>
      </w:r>
      <w:r w:rsidR="00D31ABE">
        <w:t>кне для ввода параметров отчета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779"/>
        <w:gridCol w:w="2042"/>
        <w:gridCol w:w="5367"/>
      </w:tblGrid>
      <w:tr w:rsidR="006E4534" w:rsidRPr="006A1D0A" w:rsidTr="001722EE">
        <w:trPr>
          <w:tblHeader/>
        </w:trPr>
        <w:tc>
          <w:tcPr>
            <w:tcW w:w="1364" w:type="pct"/>
          </w:tcPr>
          <w:p w:rsidR="003D1A99" w:rsidRPr="006A1D0A" w:rsidRDefault="00823501" w:rsidP="00CB4AB2">
            <w:pPr>
              <w:pStyle w:val="phtablecolcaption"/>
            </w:pPr>
            <w:bookmarkStart w:id="48" w:name="scroll-bookmark-17"/>
            <w:r w:rsidRPr="006A1D0A">
              <w:t>Наименование поля</w:t>
            </w:r>
            <w:bookmarkEnd w:id="48"/>
          </w:p>
        </w:tc>
        <w:tc>
          <w:tcPr>
            <w:tcW w:w="100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634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1722EE">
        <w:tc>
          <w:tcPr>
            <w:tcW w:w="136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1002" w:type="pct"/>
          </w:tcPr>
          <w:p w:rsidR="003D1A99" w:rsidRPr="006A1D0A" w:rsidRDefault="00823501" w:rsidP="00CC03EA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10" name="Рисунок 10001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290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 умолчанию установлена текущая дата. При необходимости выберите другое значение с помощью календаря или вручную</w:t>
            </w:r>
          </w:p>
        </w:tc>
      </w:tr>
      <w:tr w:rsidR="006E4534" w:rsidRPr="006A1D0A" w:rsidTr="001722EE">
        <w:tc>
          <w:tcPr>
            <w:tcW w:w="136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</w:t>
            </w:r>
          </w:p>
        </w:tc>
        <w:tc>
          <w:tcPr>
            <w:tcW w:w="1002" w:type="pct"/>
          </w:tcPr>
          <w:p w:rsidR="003D1A99" w:rsidRPr="006A1D0A" w:rsidRDefault="003D1A99" w:rsidP="00CC03EA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</w:t>
            </w:r>
            <w:r w:rsidR="00CD1E6E">
              <w:t xml:space="preserve"> </w:t>
            </w:r>
            <w:r w:rsidRPr="006A1D0A">
              <w:t>тип проживания из выпадающего списка: город или район</w:t>
            </w:r>
          </w:p>
        </w:tc>
      </w:tr>
      <w:tr w:rsidR="006E4534" w:rsidRPr="006A1D0A" w:rsidTr="001722EE">
        <w:tc>
          <w:tcPr>
            <w:tcW w:w="136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1002" w:type="pct"/>
          </w:tcPr>
          <w:p w:rsidR="003D1A99" w:rsidRPr="006A1D0A" w:rsidRDefault="003D1A99" w:rsidP="00CC03EA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12" name="Рисунок 100012" descr="_scroll_external/attachments/pik-941b6ef694b74a8f1fe7884fdf6b9eb8d3fee695e5340ebdc0658aea747119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4338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установите флажок рядом с кодом МО (доступен выбор нескольких значений) в окне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Если поле не заполнено, то в отчете отобразятся данные по всем МО</w:t>
            </w:r>
          </w:p>
        </w:tc>
      </w:tr>
    </w:tbl>
    <w:p w:rsidR="00D31ABE" w:rsidRDefault="00D31ABE" w:rsidP="00D31ABE">
      <w:pPr>
        <w:pStyle w:val="phnormal"/>
      </w:pPr>
    </w:p>
    <w:p w:rsidR="003D1A99" w:rsidRPr="006E4534" w:rsidRDefault="00823501" w:rsidP="00D31ABE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Ок</w:t>
      </w:r>
      <w:r w:rsidR="00CD1E6E">
        <w:t>»</w:t>
      </w:r>
      <w:r w:rsidRPr="006E4534">
        <w:t>. Откроется окно просмотра отчета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_Ref143265324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039213"/>
            <wp:effectExtent l="0" t="0" r="0" b="0"/>
            <wp:docPr id="100013" name="Рисунок 10001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3123" name="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03921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9" w:name="_Ref14326532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</w:t>
      </w:r>
      <w:r w:rsidR="00E875AB">
        <w:fldChar w:fldCharType="end"/>
      </w:r>
      <w:bookmarkEnd w:id="49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Default="00823501" w:rsidP="00D31ABE">
      <w:pPr>
        <w:pStyle w:val="phlistitemized1"/>
      </w:pPr>
      <w:r w:rsidRPr="006E4534">
        <w:t>выберите при необходимости одно из доступных действий, нажав на нужну</w:t>
      </w:r>
      <w:r w:rsidR="00D31ABE">
        <w:t xml:space="preserve">ю кнопку в верхней части отчета. </w:t>
      </w:r>
      <w:r w:rsidR="00D31ABE" w:rsidRPr="006E4534">
        <w:t>Описание доступных действий</w:t>
      </w:r>
      <w:r w:rsidR="00D31ABE">
        <w:t>:</w:t>
      </w:r>
    </w:p>
    <w:p w:rsidR="00D31ABE" w:rsidRPr="006E4534" w:rsidRDefault="00D31ABE" w:rsidP="00D31ABE">
      <w:pPr>
        <w:pStyle w:val="phlistitemized2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 xml:space="preserve">» </w:t>
      </w:r>
      <w:r w:rsidRPr="006E4534">
        <w:t>для выгрузки отчета в формате Excel или Word (предварительно выбрав формат из выпадающего списка</w:t>
      </w:r>
      <w:r>
        <w:t>);</w:t>
      </w:r>
    </w:p>
    <w:p w:rsidR="00D31ABE" w:rsidRPr="006E4534" w:rsidRDefault="00D31ABE" w:rsidP="00D31ABE">
      <w:pPr>
        <w:pStyle w:val="phlistitemized2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D31ABE" w:rsidRDefault="00D31ABE" w:rsidP="00D31ABE">
      <w:pPr>
        <w:pStyle w:val="phlistitemized2"/>
      </w:pPr>
      <w:r w:rsidRPr="006E4534">
        <w:t>воспользуйтесь кнопкой</w:t>
      </w:r>
      <w:r>
        <w:t xml:space="preserve"> </w:t>
      </w:r>
      <w:r w:rsidRPr="006E4534">
        <w:rPr>
          <w:noProof/>
        </w:rPr>
        <w:drawing>
          <wp:inline distT="0" distB="0" distL="0" distR="0">
            <wp:extent cx="207010" cy="207010"/>
            <wp:effectExtent l="19050" t="0" r="2540" b="0"/>
            <wp:docPr id="1" name="Рисунок 1" descr="C:\Users\Александр\Downloads\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ownloads\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D31ABE" w:rsidP="00D31ABE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</w:t>
      </w:r>
      <w:r w:rsidRPr="006E4534">
        <w:t xml:space="preserve"> для печати отчета.</w:t>
      </w:r>
    </w:p>
    <w:p w:rsidR="003D1A99" w:rsidRPr="006E4534" w:rsidRDefault="00823501">
      <w:pPr>
        <w:pStyle w:val="3"/>
      </w:pPr>
      <w:bookmarkStart w:id="50" w:name="scroll-bookmark-18"/>
      <w:bookmarkStart w:id="51" w:name="_Toc143258497"/>
      <w:bookmarkStart w:id="52" w:name="_Toc143272003"/>
      <w:r w:rsidRPr="006E4534">
        <w:t>Мониторинг онкопрофилактики</w:t>
      </w:r>
      <w:bookmarkEnd w:id="50"/>
      <w:bookmarkEnd w:id="51"/>
      <w:bookmarkEnd w:id="52"/>
    </w:p>
    <w:p w:rsidR="003D1A99" w:rsidRPr="006E4534" w:rsidRDefault="00823501" w:rsidP="00F51DF6">
      <w:pPr>
        <w:pStyle w:val="phnormal"/>
      </w:pPr>
      <w:r w:rsidRPr="006E4534">
        <w:t xml:space="preserve">Целью отчета </w:t>
      </w:r>
      <w:r w:rsidR="00CD1E6E">
        <w:t>«</w:t>
      </w:r>
      <w:r w:rsidRPr="006E4534">
        <w:t>Мониторинг онкопрофилактики</w:t>
      </w:r>
      <w:r w:rsidR="00CD1E6E">
        <w:t>»</w:t>
      </w:r>
      <w:r w:rsidRPr="006E4534">
        <w:t xml:space="preserve"> является формирование статистики прохождения онкопрофилактики. Отчет содержит информацию о количестве человек, подлежащих обследованию,</w:t>
      </w:r>
      <w:r w:rsidR="00CD1E6E">
        <w:t xml:space="preserve"> </w:t>
      </w:r>
      <w:r w:rsidRPr="006E4534">
        <w:t>общее число обследованных человек,</w:t>
      </w:r>
      <w:r w:rsidR="00CD1E6E">
        <w:t xml:space="preserve"> </w:t>
      </w:r>
      <w:r w:rsidRPr="006E4534">
        <w:t>процент обследованных человек от числа прикрепленных к МО и подлежащих обследованию и т.д.</w:t>
      </w:r>
    </w:p>
    <w:p w:rsidR="003D1A99" w:rsidRPr="006E4534" w:rsidRDefault="00823501" w:rsidP="00CC03EA">
      <w:pPr>
        <w:pStyle w:val="phlistitemizedtitle"/>
      </w:pPr>
      <w:r w:rsidRPr="006E4534">
        <w:t>Для формирования отчета выполните следующие действия:</w:t>
      </w:r>
    </w:p>
    <w:p w:rsidR="003D1A99" w:rsidRPr="006E4534" w:rsidRDefault="00823501" w:rsidP="00F51DF6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Отчеты</w:t>
      </w:r>
      <w:r w:rsidR="00D7241D">
        <w:t xml:space="preserve">/ </w:t>
      </w:r>
      <w:r w:rsidRPr="006E4534">
        <w:t>Отчеты по онкоскринингу</w:t>
      </w:r>
      <w:r w:rsidR="00D7241D">
        <w:t xml:space="preserve">/ </w:t>
      </w:r>
      <w:r w:rsidRPr="006E4534">
        <w:t>Мониторинг онкопрофилактики</w:t>
      </w:r>
      <w:r w:rsidR="00CD1E6E">
        <w:t>»</w:t>
      </w:r>
      <w:r w:rsidRPr="006E4534">
        <w:t>. Откроется окно для ввода параметров отчета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_Ref143265335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4105275" cy="1771650"/>
            <wp:effectExtent l="0" t="0" r="0" b="0"/>
            <wp:docPr id="100015" name="Рисунок 100015" descr="Окно для ввода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076262" name="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17716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53" w:name="_Ref14326533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</w:t>
      </w:r>
      <w:r w:rsidR="00E875AB">
        <w:fldChar w:fldCharType="end"/>
      </w:r>
      <w:bookmarkEnd w:id="53"/>
      <w:r>
        <w:t xml:space="preserve"> </w:t>
      </w:r>
      <w:r w:rsidRPr="00CB4AB2">
        <w:t>–</w:t>
      </w:r>
      <w:r w:rsidR="00823501" w:rsidRPr="006E4534">
        <w:t xml:space="preserve"> Окно для ввода параметров отчета</w:t>
      </w:r>
    </w:p>
    <w:p w:rsidR="003D1A99" w:rsidRPr="006E4534" w:rsidRDefault="00823501" w:rsidP="00F51DF6">
      <w:pPr>
        <w:pStyle w:val="phlistitemized1"/>
      </w:pPr>
      <w:r w:rsidRPr="006E4534">
        <w:t>заполните параметры отчета</w:t>
      </w:r>
      <w:r w:rsidR="00CC03EA">
        <w:t xml:space="preserve"> согласно таблице ниже (</w:t>
      </w:r>
      <w:r w:rsidR="00E875AB">
        <w:fldChar w:fldCharType="begin"/>
      </w:r>
      <w:r w:rsidR="00CC03EA">
        <w:instrText xml:space="preserve"> REF _Ref143265341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</w:t>
      </w:r>
      <w:r w:rsidR="00E875AB">
        <w:fldChar w:fldCharType="end"/>
      </w:r>
      <w:r w:rsidR="00CC03EA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54" w:name="_Ref143265341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</w:t>
      </w:r>
      <w:r w:rsidR="00E875AB">
        <w:fldChar w:fldCharType="end"/>
      </w:r>
      <w:bookmarkEnd w:id="54"/>
      <w:r>
        <w:t xml:space="preserve"> </w:t>
      </w:r>
      <w:r w:rsidRPr="00CB4AB2">
        <w:t>–</w:t>
      </w:r>
      <w:r>
        <w:t xml:space="preserve"> </w:t>
      </w:r>
      <w:r w:rsidRPr="006E4534">
        <w:t>Заполнение параметров отчета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779"/>
        <w:gridCol w:w="1903"/>
        <w:gridCol w:w="5506"/>
      </w:tblGrid>
      <w:tr w:rsidR="006E4534" w:rsidRPr="006A1D0A" w:rsidTr="001722EE">
        <w:trPr>
          <w:tblHeader/>
        </w:trPr>
        <w:tc>
          <w:tcPr>
            <w:tcW w:w="1364" w:type="pct"/>
          </w:tcPr>
          <w:p w:rsidR="003D1A99" w:rsidRPr="006A1D0A" w:rsidRDefault="00823501" w:rsidP="00CB4AB2">
            <w:pPr>
              <w:pStyle w:val="phtablecolcaption"/>
            </w:pPr>
            <w:bookmarkStart w:id="55" w:name="scroll-bookmark-19"/>
            <w:r w:rsidRPr="006A1D0A">
              <w:t>Наименование поля</w:t>
            </w:r>
            <w:bookmarkEnd w:id="55"/>
          </w:p>
        </w:tc>
        <w:tc>
          <w:tcPr>
            <w:tcW w:w="934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0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1722EE">
        <w:tc>
          <w:tcPr>
            <w:tcW w:w="136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934" w:type="pct"/>
          </w:tcPr>
          <w:p w:rsidR="003D1A99" w:rsidRPr="006A1D0A" w:rsidRDefault="00823501" w:rsidP="00CC03EA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16" name="Рисунок 10001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6170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 умолчанию установлена текущая дата. При необходимости выберите другое значение с помощью календаря или вручную</w:t>
            </w:r>
          </w:p>
        </w:tc>
      </w:tr>
      <w:tr w:rsidR="006E4534" w:rsidRPr="006A1D0A" w:rsidTr="001722EE">
        <w:tc>
          <w:tcPr>
            <w:tcW w:w="136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</w:t>
            </w:r>
          </w:p>
        </w:tc>
        <w:tc>
          <w:tcPr>
            <w:tcW w:w="934" w:type="pct"/>
          </w:tcPr>
          <w:p w:rsidR="003D1A99" w:rsidRPr="006A1D0A" w:rsidRDefault="003D1A99" w:rsidP="00CC03EA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</w:t>
            </w:r>
            <w:r w:rsidR="00CD1E6E">
              <w:t xml:space="preserve"> </w:t>
            </w:r>
            <w:r w:rsidRPr="006A1D0A">
              <w:t>тип проживания из выпадающего списка: город или район</w:t>
            </w:r>
          </w:p>
        </w:tc>
      </w:tr>
      <w:tr w:rsidR="006E4534" w:rsidRPr="006A1D0A" w:rsidTr="001722EE">
        <w:tc>
          <w:tcPr>
            <w:tcW w:w="136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934" w:type="pct"/>
          </w:tcPr>
          <w:p w:rsidR="003D1A99" w:rsidRPr="006A1D0A" w:rsidRDefault="003D1A99" w:rsidP="00CC03EA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CC03E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17" name="Рисунок 100017" descr="_scroll_external/attachments/pik-c24f18879163be1432e135b25e140fde9b0902928327034a5e428daa7cb48df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9323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установите флажок рядом с кодом МО (доступен выбор нескольких значений) в окне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1722EE">
        <w:tc>
          <w:tcPr>
            <w:tcW w:w="136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Профилактика</w:t>
            </w:r>
          </w:p>
        </w:tc>
        <w:tc>
          <w:tcPr>
            <w:tcW w:w="934" w:type="pct"/>
          </w:tcPr>
          <w:p w:rsidR="003D1A99" w:rsidRPr="006A1D0A" w:rsidRDefault="00823501" w:rsidP="00CC03EA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18" name="Рисунок 10001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1430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нужное значение из выпадающего списка</w:t>
            </w:r>
          </w:p>
        </w:tc>
      </w:tr>
    </w:tbl>
    <w:p w:rsidR="00F51DF6" w:rsidRDefault="00F51DF6" w:rsidP="00F51DF6">
      <w:pPr>
        <w:pStyle w:val="phnormal"/>
      </w:pP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Ок</w:t>
      </w:r>
      <w:r w:rsidR="00CD1E6E">
        <w:t>»</w:t>
      </w:r>
      <w:r w:rsidRPr="006E4534">
        <w:t>. Откроется окно просмотра отчета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_Ref143265358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010482"/>
            <wp:effectExtent l="0" t="0" r="0" b="0"/>
            <wp:docPr id="100019" name="Рисунок 100019" descr="Окно Просмотр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480391" name="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01048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56" w:name="_Ref14326535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</w:t>
      </w:r>
      <w:r w:rsidR="00E875AB">
        <w:fldChar w:fldCharType="end"/>
      </w:r>
      <w:bookmarkEnd w:id="56"/>
      <w:r>
        <w:t xml:space="preserve"> </w:t>
      </w:r>
      <w:r w:rsidRPr="00CB4AB2">
        <w:t>–</w:t>
      </w:r>
      <w:r w:rsidR="00823501" w:rsidRPr="006E4534">
        <w:t xml:space="preserve"> Окно Просмотр отчета</w:t>
      </w:r>
    </w:p>
    <w:p w:rsidR="003D1A99" w:rsidRPr="006E4534" w:rsidRDefault="00823501" w:rsidP="00F51DF6">
      <w:pPr>
        <w:pStyle w:val="phlistitemized1"/>
      </w:pPr>
      <w:r w:rsidRPr="006E4534">
        <w:t>выберите при необходимости одно из доступных действий, нажав на нужну</w:t>
      </w:r>
      <w:r w:rsidR="00F51DF6">
        <w:t xml:space="preserve">ю кнопку в верхней части отчета. </w:t>
      </w:r>
      <w:r w:rsidRPr="006E4534">
        <w:t>Описание доступных действий</w:t>
      </w:r>
      <w:r w:rsidR="00F51DF6">
        <w:t>: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 xml:space="preserve">» </w:t>
      </w:r>
      <w:r w:rsidRPr="006E4534">
        <w:t>для выгрузки отчета в формате Excel или Word (предварительно выбрав формат из выпадающего списка</w:t>
      </w:r>
      <w:r>
        <w:t>);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F51DF6" w:rsidRDefault="00F51DF6" w:rsidP="00F51DF6">
      <w:pPr>
        <w:pStyle w:val="phlistitemized2"/>
      </w:pPr>
      <w:r w:rsidRPr="006E4534">
        <w:t>воспользуйтесь кнопкой</w:t>
      </w:r>
      <w:r>
        <w:t xml:space="preserve"> </w:t>
      </w:r>
      <w:r w:rsidRPr="006E4534">
        <w:rPr>
          <w:noProof/>
        </w:rPr>
        <w:drawing>
          <wp:inline distT="0" distB="0" distL="0" distR="0">
            <wp:extent cx="207010" cy="207010"/>
            <wp:effectExtent l="19050" t="0" r="2540" b="0"/>
            <wp:docPr id="11" name="Рисунок 11" descr="C:\Users\Александр\Downloads\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ownloads\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Печать</w:t>
      </w:r>
      <w:r w:rsidR="00CD1E6E">
        <w:t>»</w:t>
      </w:r>
      <w:r w:rsidRPr="006E4534">
        <w:t xml:space="preserve"> для печати отчета.</w:t>
      </w:r>
    </w:p>
    <w:p w:rsidR="003D1A99" w:rsidRPr="006E4534" w:rsidRDefault="00823501">
      <w:pPr>
        <w:pStyle w:val="3"/>
      </w:pPr>
      <w:bookmarkStart w:id="57" w:name="scroll-bookmark-20"/>
      <w:bookmarkStart w:id="58" w:name="_Toc143258498"/>
      <w:bookmarkStart w:id="59" w:name="_Toc143272004"/>
      <w:r w:rsidRPr="006E4534">
        <w:lastRenderedPageBreak/>
        <w:t>Количество женщин, прошедших обследование на маммографе, независимо от места жительства и территориального прикрепления</w:t>
      </w:r>
      <w:bookmarkEnd w:id="57"/>
      <w:bookmarkEnd w:id="58"/>
      <w:bookmarkEnd w:id="59"/>
    </w:p>
    <w:p w:rsidR="00F5050D" w:rsidRDefault="00823501" w:rsidP="00F51DF6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Количество женщин, прошедших обследование на маммографе, независимо от места жительства и территориального прикрепления</w:t>
      </w:r>
      <w:r w:rsidR="00CD1E6E">
        <w:t>»</w:t>
      </w:r>
      <w:r w:rsidRPr="006E4534">
        <w:t xml:space="preserve"> содержит информацию о количестве женщин,</w:t>
      </w:r>
      <w:r w:rsidR="00CD1E6E">
        <w:t xml:space="preserve"> </w:t>
      </w:r>
      <w:r w:rsidRPr="006E4534">
        <w:t>прошедших обследование на маммографе, в разрезе по месяцам.</w:t>
      </w:r>
    </w:p>
    <w:p w:rsidR="003D1A99" w:rsidRPr="006E4534" w:rsidRDefault="00823501" w:rsidP="00F51DF6">
      <w:pPr>
        <w:pStyle w:val="phnormal"/>
      </w:pPr>
      <w:r w:rsidRPr="006E4534">
        <w:t>Для формирования отчета выполните следующие действия:</w:t>
      </w:r>
    </w:p>
    <w:p w:rsidR="003D1A99" w:rsidRPr="006E4534" w:rsidRDefault="00823501" w:rsidP="00F51DF6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Отчеты</w:t>
      </w:r>
      <w:r w:rsidR="00D7241D">
        <w:t xml:space="preserve">/ </w:t>
      </w:r>
      <w:r w:rsidRPr="006E4534">
        <w:t>Отчеты по онкоскринингу</w:t>
      </w:r>
      <w:r w:rsidR="00D7241D">
        <w:t xml:space="preserve">/ </w:t>
      </w:r>
      <w:r w:rsidRPr="006E4534">
        <w:t>Количество женщин, прошедших обследование на маммографе, независимо от места жительства и территориального прикрепления</w:t>
      </w:r>
      <w:r w:rsidR="00CD1E6E">
        <w:t>»</w:t>
      </w:r>
      <w:r w:rsidRPr="006E4534">
        <w:t>. Откроется окно для ввода параметров отчета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_Ref143265367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2733675" cy="1247775"/>
            <wp:effectExtent l="0" t="0" r="0" b="0"/>
            <wp:docPr id="100021" name="Рисунок 100021" descr="Окно для ввода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526049" name="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2477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60" w:name="_Ref14326536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</w:t>
      </w:r>
      <w:r w:rsidR="00E875AB">
        <w:fldChar w:fldCharType="end"/>
      </w:r>
      <w:bookmarkEnd w:id="60"/>
      <w:r>
        <w:t xml:space="preserve"> </w:t>
      </w:r>
      <w:r w:rsidRPr="00CB4AB2">
        <w:t>–</w:t>
      </w:r>
      <w:r w:rsidR="00823501" w:rsidRPr="006E4534">
        <w:t xml:space="preserve"> Окно для ввода параметров отчета</w:t>
      </w:r>
    </w:p>
    <w:p w:rsidR="003D1A99" w:rsidRPr="006E4534" w:rsidRDefault="00823501" w:rsidP="00F51DF6">
      <w:pPr>
        <w:pStyle w:val="phlistitemized1"/>
      </w:pPr>
      <w:r w:rsidRPr="006E4534">
        <w:t>заполните параметры отчета</w:t>
      </w:r>
      <w:r w:rsidR="00CC03EA">
        <w:t xml:space="preserve"> согласно таблице ниже (</w:t>
      </w:r>
      <w:r w:rsidR="00E875AB">
        <w:fldChar w:fldCharType="begin"/>
      </w:r>
      <w:r w:rsidR="00CC03EA">
        <w:instrText xml:space="preserve"> REF _Ref143265375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</w:t>
      </w:r>
      <w:r w:rsidR="00E875AB">
        <w:fldChar w:fldCharType="end"/>
      </w:r>
      <w:r w:rsidR="00CC03EA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61" w:name="_Ref143265375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</w:t>
      </w:r>
      <w:r w:rsidR="00E875AB">
        <w:fldChar w:fldCharType="end"/>
      </w:r>
      <w:bookmarkEnd w:id="61"/>
      <w:r>
        <w:t xml:space="preserve"> </w:t>
      </w:r>
      <w:r w:rsidRPr="00CB4AB2">
        <w:t>–</w:t>
      </w:r>
      <w:r>
        <w:t xml:space="preserve"> </w:t>
      </w:r>
      <w:r w:rsidR="00F51DF6" w:rsidRPr="006E4534">
        <w:t xml:space="preserve">Описание полей окна </w:t>
      </w:r>
      <w:r w:rsidR="00F51DF6">
        <w:t>«</w:t>
      </w:r>
      <w:r w:rsidR="00F51DF6" w:rsidRPr="006E4534">
        <w:t>Параметры отчета</w:t>
      </w:r>
      <w:r w:rsidR="00F51DF6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464"/>
        <w:gridCol w:w="2080"/>
        <w:gridCol w:w="5644"/>
      </w:tblGrid>
      <w:tr w:rsidR="006E4534" w:rsidRPr="006A1D0A" w:rsidTr="001722EE">
        <w:trPr>
          <w:tblHeader/>
        </w:trPr>
        <w:tc>
          <w:tcPr>
            <w:tcW w:w="1209" w:type="pct"/>
          </w:tcPr>
          <w:p w:rsidR="003D1A99" w:rsidRPr="006A1D0A" w:rsidRDefault="00823501" w:rsidP="00CB4AB2">
            <w:pPr>
              <w:pStyle w:val="phtablecolcaption"/>
            </w:pPr>
            <w:bookmarkStart w:id="62" w:name="scroll-bookmark-21"/>
            <w:r w:rsidRPr="006A1D0A">
              <w:t>Наименование поля</w:t>
            </w:r>
            <w:bookmarkEnd w:id="62"/>
          </w:p>
        </w:tc>
        <w:tc>
          <w:tcPr>
            <w:tcW w:w="1021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70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1722EE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Год</w:t>
            </w:r>
          </w:p>
        </w:tc>
        <w:tc>
          <w:tcPr>
            <w:tcW w:w="1021" w:type="pct"/>
          </w:tcPr>
          <w:p w:rsidR="003D1A99" w:rsidRPr="006A1D0A" w:rsidRDefault="00823501" w:rsidP="00CC03EA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22" name="Рисунок 10002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4619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 умолчанию установлен текущий год. При необходимости выберите другое значение из выпадающего списка</w:t>
            </w:r>
          </w:p>
        </w:tc>
      </w:tr>
      <w:tr w:rsidR="006E4534" w:rsidRPr="006A1D0A" w:rsidTr="001722EE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</w:t>
            </w:r>
          </w:p>
        </w:tc>
        <w:tc>
          <w:tcPr>
            <w:tcW w:w="1021" w:type="pct"/>
          </w:tcPr>
          <w:p w:rsidR="003D1A99" w:rsidRPr="006A1D0A" w:rsidRDefault="00823501" w:rsidP="00CC03EA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23" name="Рисунок 10002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6229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 умолчанию установлено значение </w:t>
            </w:r>
            <w:r w:rsidR="00CD1E6E">
              <w:t>«</w:t>
            </w:r>
            <w:r w:rsidRPr="006A1D0A">
              <w:t>Город</w:t>
            </w:r>
            <w:r w:rsidR="00CD1E6E">
              <w:t>»</w:t>
            </w:r>
            <w:r w:rsidRPr="006A1D0A">
              <w:t xml:space="preserve">. При необходимости выберите значение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из выпадающего списка</w:t>
            </w:r>
          </w:p>
        </w:tc>
      </w:tr>
    </w:tbl>
    <w:p w:rsidR="00F51DF6" w:rsidRDefault="00F51DF6" w:rsidP="00F51DF6">
      <w:pPr>
        <w:pStyle w:val="phnormal"/>
      </w:pP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Ок</w:t>
      </w:r>
      <w:r w:rsidR="00CD1E6E">
        <w:t>»</w:t>
      </w:r>
      <w:r w:rsidRPr="006E4534">
        <w:t>. Откроется окно просмотра отчета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_Ref143265383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451990"/>
            <wp:effectExtent l="0" t="0" r="0" b="0"/>
            <wp:docPr id="100024" name="Рисунок 100024" descr="Окно Просмотр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3692" name="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45199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63" w:name="_Ref14326538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</w:t>
      </w:r>
      <w:r w:rsidR="00E875AB">
        <w:fldChar w:fldCharType="end"/>
      </w:r>
      <w:bookmarkEnd w:id="63"/>
      <w:r>
        <w:t xml:space="preserve"> </w:t>
      </w:r>
      <w:r w:rsidRPr="00CB4AB2">
        <w:t>–</w:t>
      </w:r>
      <w:r w:rsidR="00823501" w:rsidRPr="006E4534">
        <w:t xml:space="preserve"> Окно </w:t>
      </w:r>
      <w:r w:rsidR="00CC03EA">
        <w:t>«</w:t>
      </w:r>
      <w:r w:rsidR="00823501" w:rsidRPr="006E4534">
        <w:t>Просмотр отчета</w:t>
      </w:r>
      <w:r w:rsidR="00CC03EA">
        <w:t>»</w:t>
      </w:r>
    </w:p>
    <w:p w:rsidR="003D1A99" w:rsidRPr="006E4534" w:rsidRDefault="00823501" w:rsidP="00F51DF6">
      <w:pPr>
        <w:pStyle w:val="phlistitemized1"/>
      </w:pPr>
      <w:r w:rsidRPr="006E4534">
        <w:lastRenderedPageBreak/>
        <w:t>выберите при необходимости одно из доступных действий, нажав на нужную</w:t>
      </w:r>
      <w:r w:rsidR="00F51DF6">
        <w:t xml:space="preserve"> кнопку в верхней части отчета. </w:t>
      </w:r>
      <w:r w:rsidRPr="006E4534">
        <w:t>Описание доступных действий</w:t>
      </w:r>
      <w:r w:rsidR="00F51DF6">
        <w:t>: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 xml:space="preserve">» </w:t>
      </w:r>
      <w:r w:rsidRPr="006E4534">
        <w:t>для выгрузки отчета в формате Excel или Word (предварительно выбрав формат из выпадающего списка</w:t>
      </w:r>
      <w:r>
        <w:t>);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F51DF6" w:rsidRDefault="00F51DF6" w:rsidP="00F51DF6">
      <w:pPr>
        <w:pStyle w:val="phlistitemized2"/>
      </w:pPr>
      <w:r w:rsidRPr="006E4534">
        <w:t>воспользуйтесь кнопкой</w:t>
      </w:r>
      <w:r>
        <w:t xml:space="preserve"> </w:t>
      </w:r>
      <w:r w:rsidRPr="006E4534">
        <w:rPr>
          <w:noProof/>
        </w:rPr>
        <w:drawing>
          <wp:inline distT="0" distB="0" distL="0" distR="0">
            <wp:extent cx="207010" cy="207010"/>
            <wp:effectExtent l="19050" t="0" r="2540" b="0"/>
            <wp:docPr id="12" name="Рисунок 12" descr="C:\Users\Александр\Downloads\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ownloads\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Печать</w:t>
      </w:r>
      <w:r w:rsidR="00CD1E6E">
        <w:t>»</w:t>
      </w:r>
      <w:r w:rsidRPr="006E4534">
        <w:t xml:space="preserve"> для печати отчета.</w:t>
      </w:r>
    </w:p>
    <w:p w:rsidR="003D1A99" w:rsidRPr="006E4534" w:rsidRDefault="00823501">
      <w:pPr>
        <w:pStyle w:val="2"/>
      </w:pPr>
      <w:bookmarkStart w:id="64" w:name="scroll-bookmark-22"/>
      <w:bookmarkStart w:id="65" w:name="_Toc143258499"/>
      <w:bookmarkStart w:id="66" w:name="_Toc143272005"/>
      <w:r w:rsidRPr="006E4534">
        <w:t>Аналитика по онкопрофилактике пациентов</w:t>
      </w:r>
      <w:bookmarkEnd w:id="64"/>
      <w:bookmarkEnd w:id="65"/>
      <w:bookmarkEnd w:id="66"/>
    </w:p>
    <w:p w:rsidR="003D1A99" w:rsidRPr="006E4534" w:rsidRDefault="00823501">
      <w:pPr>
        <w:pStyle w:val="3"/>
      </w:pPr>
      <w:bookmarkStart w:id="67" w:name="scroll-bookmark-23"/>
      <w:bookmarkStart w:id="68" w:name="_Toc143258500"/>
      <w:bookmarkStart w:id="69" w:name="_Toc143272006"/>
      <w:r w:rsidRPr="006E4534">
        <w:t>Аналитика по онкопрофилактике пациентов</w:t>
      </w:r>
      <w:bookmarkEnd w:id="67"/>
      <w:bookmarkEnd w:id="68"/>
      <w:bookmarkEnd w:id="69"/>
    </w:p>
    <w:p w:rsidR="003D1A99" w:rsidRPr="006E4534" w:rsidRDefault="00823501" w:rsidP="00F51DF6">
      <w:pPr>
        <w:pStyle w:val="phnormal"/>
      </w:pPr>
      <w:r w:rsidRPr="006E4534">
        <w:t xml:space="preserve">Форма </w:t>
      </w:r>
      <w:r w:rsidR="00CD1E6E">
        <w:t>«</w:t>
      </w:r>
      <w:r w:rsidRPr="006E4534">
        <w:t>Аналитика по онкопрофилактике пациентов</w:t>
      </w:r>
      <w:r w:rsidR="00CD1E6E">
        <w:t>»</w:t>
      </w:r>
      <w:r w:rsidRPr="006E4534">
        <w:t xml:space="preserve"> предназначена для формирования реестра пациентов, подлежащих первому или очередному этапу скрининга на ЗНО шейки матки, молочной железы, колоректального рака, профилактическому осмотру, направленному на выявление ЗНО.</w:t>
      </w:r>
    </w:p>
    <w:p w:rsidR="003D1A99" w:rsidRPr="006E4534" w:rsidRDefault="00823501" w:rsidP="00F51DF6">
      <w:pPr>
        <w:pStyle w:val="phnormal"/>
      </w:pPr>
      <w:r w:rsidRPr="006E4534">
        <w:t>Форма позволяет:</w:t>
      </w:r>
    </w:p>
    <w:p w:rsidR="003D1A99" w:rsidRPr="006E4534" w:rsidRDefault="00823501" w:rsidP="00F51DF6">
      <w:pPr>
        <w:pStyle w:val="phlistitemized1"/>
      </w:pPr>
      <w:r w:rsidRPr="006E4534">
        <w:t>сформировать список пациентов, которые уже прошли скрининг, отобрать тех, у которых есть патологические результаты, и проверить наличие услуг тактик по ним, а также принять управленческие решения;</w:t>
      </w:r>
    </w:p>
    <w:p w:rsidR="003D1A99" w:rsidRPr="006E4534" w:rsidRDefault="00823501" w:rsidP="00F51DF6">
      <w:pPr>
        <w:pStyle w:val="phlistitemized1"/>
      </w:pPr>
      <w:r w:rsidRPr="006E4534">
        <w:t>сформировать список пациентов, не проходивших онкоскрининг в разрезе услуг, участка МО, выгрузить списки в Excel и передать полученные данные в работу участковому врачу.</w:t>
      </w:r>
    </w:p>
    <w:p w:rsidR="003D1A99" w:rsidRPr="006E4534" w:rsidRDefault="00823501" w:rsidP="00F51DF6">
      <w:pPr>
        <w:pStyle w:val="phnormal"/>
      </w:pPr>
      <w:r w:rsidRPr="006E4534">
        <w:t>Для формирования аналитики выполните следующие действия:</w:t>
      </w:r>
    </w:p>
    <w:p w:rsidR="003D1A99" w:rsidRPr="006E4534" w:rsidRDefault="00823501" w:rsidP="00F51DF6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Аналитика</w:t>
      </w:r>
      <w:r w:rsidR="00D7241D">
        <w:t xml:space="preserve">/ </w:t>
      </w:r>
      <w:r w:rsidRPr="006E4534">
        <w:t>Нозологические регистры</w:t>
      </w:r>
      <w:r w:rsidR="00D7241D">
        <w:t xml:space="preserve">/ </w:t>
      </w:r>
      <w:r w:rsidRPr="006E4534">
        <w:t>Аналитика по онкопрофилактике пациентов</w:t>
      </w:r>
      <w:r w:rsidR="00CD1E6E">
        <w:t>»</w:t>
      </w:r>
      <w:r w:rsidRPr="006E4534">
        <w:t xml:space="preserve">. Откроется форма </w:t>
      </w:r>
      <w:r w:rsidR="00CD1E6E">
        <w:t>«</w:t>
      </w:r>
      <w:r w:rsidRPr="006E4534">
        <w:t>Аналитика по онкопрофилактике пациентов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_Ref143265398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362524"/>
            <wp:effectExtent l="0" t="0" r="0" b="0"/>
            <wp:docPr id="100026" name="Рисунок 100026" descr="Аналитика по онкопрофилактике паци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058287" name="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362524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70" w:name="_Ref14326539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</w:t>
      </w:r>
      <w:r w:rsidR="00E875AB">
        <w:fldChar w:fldCharType="end"/>
      </w:r>
      <w:bookmarkEnd w:id="70"/>
      <w:r>
        <w:t xml:space="preserve"> </w:t>
      </w:r>
      <w:r w:rsidRPr="00CB4AB2">
        <w:t>–</w:t>
      </w:r>
      <w:r w:rsidR="00823501" w:rsidRPr="006E4534">
        <w:t xml:space="preserve"> Аналитика по онкопрофилактике пациентов</w:t>
      </w:r>
    </w:p>
    <w:p w:rsidR="003D1A99" w:rsidRPr="006E4534" w:rsidRDefault="00823501" w:rsidP="00F51DF6">
      <w:pPr>
        <w:pStyle w:val="phlistitemized1"/>
      </w:pPr>
      <w:r w:rsidRPr="006E4534">
        <w:t>заполните поля фильтра</w:t>
      </w:r>
      <w:r w:rsidR="00CC03EA">
        <w:t xml:space="preserve"> согласно таблице ниже (</w:t>
      </w:r>
      <w:r w:rsidR="00E875AB">
        <w:fldChar w:fldCharType="begin"/>
      </w:r>
      <w:r w:rsidR="00CC03EA">
        <w:instrText xml:space="preserve"> REF _Ref143265406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</w:t>
      </w:r>
      <w:r w:rsidR="00E875AB">
        <w:fldChar w:fldCharType="end"/>
      </w:r>
      <w:r w:rsidR="00CC03EA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71" w:name="_Ref143265406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</w:t>
      </w:r>
      <w:r w:rsidR="00E875AB">
        <w:fldChar w:fldCharType="end"/>
      </w:r>
      <w:bookmarkEnd w:id="71"/>
      <w:r>
        <w:t xml:space="preserve"> </w:t>
      </w:r>
      <w:r w:rsidRPr="00CB4AB2">
        <w:t>–</w:t>
      </w:r>
      <w:r>
        <w:t xml:space="preserve"> </w:t>
      </w:r>
      <w:r w:rsidR="00F51DF6" w:rsidRPr="006E4534">
        <w:t>Описание полей фильтра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910"/>
        <w:gridCol w:w="2050"/>
        <w:gridCol w:w="5228"/>
      </w:tblGrid>
      <w:tr w:rsidR="006E4534" w:rsidRPr="006A1D0A" w:rsidTr="001722EE">
        <w:trPr>
          <w:tblHeader/>
        </w:trPr>
        <w:tc>
          <w:tcPr>
            <w:tcW w:w="1428" w:type="pct"/>
          </w:tcPr>
          <w:p w:rsidR="003D1A99" w:rsidRPr="006A1D0A" w:rsidRDefault="00823501" w:rsidP="00CB4AB2">
            <w:pPr>
              <w:pStyle w:val="phtablecolcaption"/>
            </w:pPr>
            <w:bookmarkStart w:id="72" w:name="scroll-bookmark-24"/>
            <w:r w:rsidRPr="006A1D0A">
              <w:t>Наименование поля</w:t>
            </w:r>
            <w:bookmarkEnd w:id="72"/>
          </w:p>
        </w:tc>
        <w:tc>
          <w:tcPr>
            <w:tcW w:w="1006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566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проходили/не проходили</w:t>
            </w:r>
          </w:p>
        </w:tc>
        <w:tc>
          <w:tcPr>
            <w:tcW w:w="1006" w:type="pct"/>
          </w:tcPr>
          <w:p w:rsidR="003D1A99" w:rsidRPr="006A1D0A" w:rsidRDefault="00823501" w:rsidP="00F51DF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27" name="Рисунок 10002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6986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Установите переключатель напротив нужного значения для определения того, как будет формироваться аналитика – по проходившим или по не проходившим онкоскрининг пациентам</w:t>
            </w:r>
            <w:r w:rsidR="00CD1E6E">
              <w:t xml:space="preserve"> 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Тактика</w:t>
            </w:r>
          </w:p>
        </w:tc>
        <w:tc>
          <w:tcPr>
            <w:tcW w:w="1006" w:type="pct"/>
          </w:tcPr>
          <w:p w:rsidR="003D1A99" w:rsidRPr="006A1D0A" w:rsidRDefault="00823501" w:rsidP="00F51DF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28" name="Рисунок 10002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6883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переключатель напротив нужного значения. При установленном переключателе </w:t>
            </w:r>
            <w:r w:rsidR="00CD1E6E">
              <w:t>«</w:t>
            </w:r>
            <w:r w:rsidRPr="006A1D0A">
              <w:t>не проходили</w:t>
            </w:r>
            <w:r w:rsidR="00CD1E6E">
              <w:t>»</w:t>
            </w:r>
            <w:r w:rsidRPr="006A1D0A">
              <w:t xml:space="preserve"> поле недоступно для заполнения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 дату</w:t>
            </w:r>
          </w:p>
        </w:tc>
        <w:tc>
          <w:tcPr>
            <w:tcW w:w="1006" w:type="pct"/>
          </w:tcPr>
          <w:p w:rsidR="003D1A99" w:rsidRPr="006A1D0A" w:rsidRDefault="00823501" w:rsidP="00F51DF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29" name="Рисунок 10002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9206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дату, на которую требуется сформировать аналитику, с помощью календаря или вручную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Фамилия</w:t>
            </w:r>
          </w:p>
        </w:tc>
        <w:tc>
          <w:tcPr>
            <w:tcW w:w="1006" w:type="pct"/>
          </w:tcPr>
          <w:p w:rsidR="003D1A99" w:rsidRPr="006A1D0A" w:rsidRDefault="003D1A99" w:rsidP="00F51DF6">
            <w:pPr>
              <w:pStyle w:val="phfigure"/>
            </w:pP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фамилию пациента вручную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Имя</w:t>
            </w:r>
          </w:p>
        </w:tc>
        <w:tc>
          <w:tcPr>
            <w:tcW w:w="1006" w:type="pct"/>
          </w:tcPr>
          <w:p w:rsidR="003D1A99" w:rsidRPr="006A1D0A" w:rsidRDefault="003D1A99" w:rsidP="00F51DF6">
            <w:pPr>
              <w:pStyle w:val="phfigure"/>
            </w:pP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имя пациента вручную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Отчество</w:t>
            </w:r>
          </w:p>
        </w:tc>
        <w:tc>
          <w:tcPr>
            <w:tcW w:w="1006" w:type="pct"/>
          </w:tcPr>
          <w:p w:rsidR="003D1A99" w:rsidRPr="006A1D0A" w:rsidRDefault="003D1A99" w:rsidP="00F51DF6">
            <w:pPr>
              <w:pStyle w:val="phfigure"/>
            </w:pP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отчество пациента вручную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Участок</w:t>
            </w:r>
          </w:p>
        </w:tc>
        <w:tc>
          <w:tcPr>
            <w:tcW w:w="1006" w:type="pct"/>
          </w:tcPr>
          <w:p w:rsidR="003D1A99" w:rsidRPr="006A1D0A" w:rsidRDefault="003D1A99" w:rsidP="00F51DF6">
            <w:pPr>
              <w:pStyle w:val="phfigure"/>
            </w:pP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участок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установленном переключателя </w:t>
            </w:r>
            <w:r w:rsidR="00CD1E6E">
              <w:t>«</w:t>
            </w:r>
            <w:r w:rsidRPr="006A1D0A">
              <w:t>не проходили</w:t>
            </w:r>
            <w:r w:rsidR="00CD1E6E">
              <w:t>»</w:t>
            </w:r>
            <w:r w:rsidRPr="006A1D0A">
              <w:t xml:space="preserve"> поле становится обязательным для заполнения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прикрепления</w:t>
            </w:r>
          </w:p>
        </w:tc>
        <w:tc>
          <w:tcPr>
            <w:tcW w:w="1006" w:type="pct"/>
          </w:tcPr>
          <w:p w:rsidR="003D1A99" w:rsidRPr="006A1D0A" w:rsidRDefault="00D06D14" w:rsidP="00F51DF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2" name="Рисунок 10002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9206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заполнено автоматически текущей МО. При необходимости выберите другое значение</w:t>
            </w:r>
            <w:r w:rsidR="00CD1E6E">
              <w:t xml:space="preserve"> </w:t>
            </w:r>
            <w:r w:rsidRPr="006A1D0A">
              <w:t xml:space="preserve">с помощью кнопки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30" name="Рисунок 100030" descr="_scroll_external/attachments/worddavd164ba50fd89579e17350e8417fe3625-eb72092deb0dc0a7476e257298a0ec867e283f2647527aa003a3208b82fef7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9588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обследования</w:t>
            </w:r>
          </w:p>
        </w:tc>
        <w:tc>
          <w:tcPr>
            <w:tcW w:w="1006" w:type="pct"/>
          </w:tcPr>
          <w:p w:rsidR="003D1A99" w:rsidRPr="006A1D0A" w:rsidRDefault="003D1A99" w:rsidP="00F51DF6">
            <w:pPr>
              <w:pStyle w:val="phfigure"/>
            </w:pP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МО обследования в окне </w:t>
            </w:r>
            <w:r w:rsidR="00CD1E6E">
              <w:t>«</w:t>
            </w:r>
            <w:r w:rsidRPr="006A1D0A">
              <w:t>Основная т</w:t>
            </w:r>
            <w:r w:rsidR="00F5050D">
              <w:t>аблица </w:t>
            </w:r>
            <w:r w:rsidRPr="006A1D0A">
              <w:t>ЛПУ</w:t>
            </w:r>
            <w:r w:rsidR="00CD1E6E">
              <w:t xml:space="preserve">» </w:t>
            </w:r>
            <w:r w:rsidRPr="006A1D0A">
              <w:t xml:space="preserve">с помощью кнопки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31" name="Рисунок 100031" descr="_scroll_external/attachments/worddavd164ba50fd89579e17350e8417fe3625-eb72092deb0dc0a7476e257298a0ec867e283f2647527aa003a3208b82fef7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1313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Услуги</w:t>
            </w:r>
          </w:p>
        </w:tc>
        <w:tc>
          <w:tcPr>
            <w:tcW w:w="1006" w:type="pct"/>
          </w:tcPr>
          <w:p w:rsidR="003D1A99" w:rsidRPr="006A1D0A" w:rsidRDefault="00823501" w:rsidP="00F51DF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32" name="Рисунок 10003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7767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скрининговую услугу из выпадающего списка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Результаты</w:t>
            </w:r>
          </w:p>
        </w:tc>
        <w:tc>
          <w:tcPr>
            <w:tcW w:w="1006" w:type="pct"/>
          </w:tcPr>
          <w:p w:rsidR="003D1A99" w:rsidRPr="006A1D0A" w:rsidRDefault="00823501" w:rsidP="00F51DF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33" name="Рисунок 10003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5259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результат обследования в окне </w:t>
            </w:r>
            <w:r w:rsidR="00CD1E6E">
              <w:t>«</w:t>
            </w:r>
            <w:r w:rsidRPr="006A1D0A">
              <w:t>Дополнительные словари: значения</w:t>
            </w:r>
            <w:r w:rsidR="00CD1E6E">
              <w:t>»</w:t>
            </w:r>
            <w:r w:rsidRPr="006A1D0A">
              <w:t xml:space="preserve"> с помощью кнопки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34" name="Рисунок 100034" descr="_scroll_external/attachments/worddavd164ba50fd89579e17350e8417fe3625-eb72092deb0dc0a7476e257298a0ec867e283f2647527aa003a3208b82fef7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4884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установленном переключателе </w:t>
            </w:r>
            <w:r w:rsidR="00CD1E6E">
              <w:t>«</w:t>
            </w:r>
            <w:r w:rsidRPr="006A1D0A">
              <w:t>не проходили</w:t>
            </w:r>
            <w:r w:rsidR="00CD1E6E">
              <w:t>»</w:t>
            </w:r>
            <w:r w:rsidRPr="006A1D0A">
              <w:t xml:space="preserve"> поле недоступно для заполнения</w:t>
            </w:r>
          </w:p>
        </w:tc>
      </w:tr>
      <w:tr w:rsidR="006E4534" w:rsidRPr="006A1D0A" w:rsidTr="001722EE">
        <w:tc>
          <w:tcPr>
            <w:tcW w:w="14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Только в ЛПУ прикрепления</w:t>
            </w:r>
          </w:p>
        </w:tc>
        <w:tc>
          <w:tcPr>
            <w:tcW w:w="1006" w:type="pct"/>
          </w:tcPr>
          <w:p w:rsidR="003D1A99" w:rsidRPr="006A1D0A" w:rsidRDefault="003D1A99" w:rsidP="00F51DF6">
            <w:pPr>
              <w:pStyle w:val="phfigure"/>
            </w:pPr>
          </w:p>
        </w:tc>
        <w:tc>
          <w:tcPr>
            <w:tcW w:w="256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Флажок устанавливается по умолчанию. При установленном флажке в аналитике выводятся только те пациенты, которые проходили онкоскрининг в МО прикрепления</w:t>
            </w:r>
          </w:p>
        </w:tc>
      </w:tr>
    </w:tbl>
    <w:p w:rsidR="00F51DF6" w:rsidRDefault="00F51DF6" w:rsidP="00F51DF6">
      <w:pPr>
        <w:pStyle w:val="phnormal"/>
      </w:pP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Найти</w:t>
      </w:r>
      <w:r w:rsidR="00CD1E6E">
        <w:t>»</w:t>
      </w:r>
      <w:r w:rsidRPr="006E4534">
        <w:t xml:space="preserve"> после заполнения фильтра. В блоке</w:t>
      </w:r>
      <w:r w:rsidR="00CD1E6E">
        <w:t xml:space="preserve"> «</w:t>
      </w:r>
      <w:r w:rsidRPr="006E4534">
        <w:t>Аналитика по онкопрофилактике пациентов</w:t>
      </w:r>
      <w:r w:rsidR="00CD1E6E">
        <w:t>»</w:t>
      </w:r>
      <w:r w:rsidRPr="006E4534">
        <w:t xml:space="preserve"> отобразятся данные согласно параметрам фильтрации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_Ref143265417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16</w:t>
      </w:r>
      <w:r w:rsidR="00E875AB">
        <w:fldChar w:fldCharType="end"/>
      </w:r>
      <w:r w:rsidR="00CC03EA">
        <w:t>)</w:t>
      </w:r>
      <w:r w:rsidRPr="006E4534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1613515"/>
            <wp:effectExtent l="0" t="0" r="0" b="0"/>
            <wp:docPr id="100035" name="Рисунок 100035" descr="Аналитика по онкопрофилактике паци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346960" name="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61351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F2212B" w:rsidRDefault="000235E1" w:rsidP="006A1D0A">
      <w:pPr>
        <w:pStyle w:val="phfiguretitle"/>
      </w:pPr>
      <w:bookmarkStart w:id="73" w:name="_Ref143265417"/>
      <w:r w:rsidRPr="00F2212B">
        <w:t>Р</w:t>
      </w:r>
      <w:r w:rsidR="00F5050D" w:rsidRPr="00F2212B">
        <w:t>исунок </w:t>
      </w:r>
      <w:r w:rsidR="00E875AB" w:rsidRPr="00F2212B">
        <w:fldChar w:fldCharType="begin"/>
      </w:r>
      <w:r w:rsidRPr="00F2212B">
        <w:instrText xml:space="preserve"> SEQ Рисунок \* ARABIC </w:instrText>
      </w:r>
      <w:r w:rsidR="00E875AB" w:rsidRPr="00F2212B">
        <w:fldChar w:fldCharType="separate"/>
      </w:r>
      <w:r w:rsidR="0019343D" w:rsidRPr="00F2212B">
        <w:rPr>
          <w:noProof/>
        </w:rPr>
        <w:t>16</w:t>
      </w:r>
      <w:r w:rsidR="00E875AB" w:rsidRPr="00F2212B">
        <w:fldChar w:fldCharType="end"/>
      </w:r>
      <w:bookmarkEnd w:id="73"/>
      <w:r w:rsidRPr="00F2212B">
        <w:t xml:space="preserve"> –</w:t>
      </w:r>
      <w:r w:rsidR="00823501" w:rsidRPr="00F2212B">
        <w:t xml:space="preserve"> Аналитика по онкопрофилактике пациентов</w:t>
      </w:r>
    </w:p>
    <w:p w:rsidR="003D1A99" w:rsidRPr="00F2212B" w:rsidRDefault="00823501" w:rsidP="00F51DF6">
      <w:pPr>
        <w:pStyle w:val="phnormal"/>
      </w:pPr>
      <w:r w:rsidRPr="00F2212B">
        <w:t>По итогу формирования аналитики доступны следующие действия:</w:t>
      </w:r>
    </w:p>
    <w:p w:rsidR="003D1A99" w:rsidRPr="00F2212B" w:rsidRDefault="00823501" w:rsidP="00F51DF6">
      <w:pPr>
        <w:pStyle w:val="phlistitemized1"/>
      </w:pPr>
      <w:r w:rsidRPr="00F2212B">
        <w:t>печать аналитики с помощью кнопки</w:t>
      </w:r>
      <w:r w:rsidR="00CD1E6E" w:rsidRPr="00F2212B">
        <w:t xml:space="preserve"> </w:t>
      </w:r>
      <w:r w:rsidRPr="00F2212B">
        <w:rPr>
          <w:noProof/>
          <w:lang w:eastAsia="ru-RU"/>
        </w:rPr>
        <w:drawing>
          <wp:inline distT="0" distB="0" distL="0" distR="0">
            <wp:extent cx="276225" cy="276225"/>
            <wp:effectExtent l="0" t="0" r="0" b="0"/>
            <wp:docPr id="100036" name="Рисунок 100036" descr="_scroll_external/attachments/image2021-8-11_15-0-27-18f26ed421960c5ec8afc3d66a55d5b5777af7c01bd86966b721581a8a1f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927246" name="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Pr="00F2212B">
        <w:t>;</w:t>
      </w:r>
    </w:p>
    <w:p w:rsidR="003D1A99" w:rsidRPr="00F2212B" w:rsidRDefault="00823501" w:rsidP="00F51DF6">
      <w:pPr>
        <w:pStyle w:val="phlistitemized1"/>
      </w:pPr>
      <w:r w:rsidRPr="00F2212B">
        <w:t>экспорт в</w:t>
      </w:r>
      <w:r w:rsidR="00CD1E6E" w:rsidRPr="00F2212B">
        <w:t xml:space="preserve"> </w:t>
      </w:r>
      <w:r w:rsidRPr="00F2212B">
        <w:t>Excel с помощью кнопки</w:t>
      </w:r>
      <w:r w:rsidR="00CD1E6E" w:rsidRPr="00F2212B">
        <w:t xml:space="preserve"> </w:t>
      </w:r>
      <w:r w:rsidRPr="00F2212B">
        <w:rPr>
          <w:noProof/>
          <w:lang w:eastAsia="ru-RU"/>
        </w:rPr>
        <w:drawing>
          <wp:inline distT="0" distB="0" distL="0" distR="0">
            <wp:extent cx="266700" cy="247650"/>
            <wp:effectExtent l="0" t="0" r="0" b="0"/>
            <wp:docPr id="100037" name="Рисунок 100037" descr="_scroll_external/attachments/image2021-8-11_15-2-10-e13b9bdd292c9b60ddc33668480f88b099f8f59df7d149fd09198125c7697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91224" name="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Pr="00F2212B">
        <w:t>;</w:t>
      </w:r>
    </w:p>
    <w:p w:rsidR="003D1A99" w:rsidRPr="00F2212B" w:rsidRDefault="00823501" w:rsidP="00F51DF6">
      <w:pPr>
        <w:pStyle w:val="phlistitemized1"/>
      </w:pPr>
      <w:r w:rsidRPr="00F2212B">
        <w:t>настройка профиля с помощью кнопки</w:t>
      </w:r>
      <w:r w:rsidR="00CD1E6E" w:rsidRPr="00F2212B">
        <w:t xml:space="preserve"> </w:t>
      </w:r>
      <w:r w:rsidR="000A583E" w:rsidRPr="00F2212B">
        <w:rPr>
          <w:noProof/>
          <w:lang w:eastAsia="ru-RU"/>
        </w:rPr>
        <w:drawing>
          <wp:inline distT="0" distB="0" distL="0" distR="0">
            <wp:extent cx="835025" cy="325755"/>
            <wp:effectExtent l="19050" t="19050" r="3175" b="0"/>
            <wp:docPr id="10" name="Рисунок 10" descr="C:\Users\Александр\Downloads\image2021-10-26_9-46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\Downloads\image2021-10-26_9-46-9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3257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212B">
        <w:t>.</w:t>
      </w:r>
      <w:r w:rsidR="00CD1E6E" w:rsidRPr="00F2212B">
        <w:t xml:space="preserve"> </w:t>
      </w:r>
      <w:r w:rsidRPr="00F2212B">
        <w:t xml:space="preserve">При нажатии на данную кнопку отображается блок настройки столбцов. Установите или снимите </w:t>
      </w:r>
      <w:r w:rsidR="008F0C5E" w:rsidRPr="00F2212B">
        <w:t>флажки</w:t>
      </w:r>
      <w:r w:rsidRPr="00F2212B">
        <w:t xml:space="preserve"> напротив наименования столбцов и выберите вариант группировки/сортировки по столбцам. Система обновит форму для отображения нового списка настроенных столбцов. Сформированная ранее аналитика сброшена не будет;</w:t>
      </w:r>
    </w:p>
    <w:p w:rsidR="003D1A99" w:rsidRPr="00F2212B" w:rsidRDefault="00823501" w:rsidP="00F51DF6">
      <w:pPr>
        <w:pStyle w:val="phnormal"/>
      </w:pPr>
      <w:r w:rsidRPr="00F2212B">
        <w:t>Для оказанных услуг, назначенных по результатам проведения услуги онкопрофилактики, можно посмотреть заключение врача. Для этого выполните следующие действия:</w:t>
      </w:r>
    </w:p>
    <w:p w:rsidR="003D1A99" w:rsidRPr="00F2212B" w:rsidRDefault="00823501" w:rsidP="00F51DF6">
      <w:pPr>
        <w:pStyle w:val="phlistitemized1"/>
      </w:pPr>
      <w:r w:rsidRPr="00F2212B">
        <w:t xml:space="preserve">выберите пункт контекстного меню </w:t>
      </w:r>
      <w:r w:rsidR="00CD1E6E" w:rsidRPr="00F2212B">
        <w:t>«</w:t>
      </w:r>
      <w:r w:rsidRPr="00F2212B">
        <w:t>Заключение врача</w:t>
      </w:r>
      <w:r w:rsidR="00CD1E6E" w:rsidRPr="00F2212B">
        <w:t>»</w:t>
      </w:r>
      <w:r w:rsidRPr="00F2212B">
        <w:t xml:space="preserve"> на строке с пациентом. Откроется окно </w:t>
      </w:r>
      <w:r w:rsidR="00CD1E6E" w:rsidRPr="00F2212B">
        <w:t>«</w:t>
      </w:r>
      <w:r w:rsidRPr="00F2212B">
        <w:t>Просмотр отчета</w:t>
      </w:r>
      <w:r w:rsidR="00CD1E6E" w:rsidRPr="00F2212B">
        <w:t>»</w:t>
      </w:r>
      <w:r w:rsidR="00CC03EA" w:rsidRPr="00F2212B">
        <w:t xml:space="preserve"> (</w:t>
      </w:r>
      <w:r w:rsidR="00090417">
        <w:fldChar w:fldCharType="begin"/>
      </w:r>
      <w:r w:rsidR="00090417">
        <w:instrText xml:space="preserve"> REF _Ref143265431 \h  \* MERGEFORMAT </w:instrText>
      </w:r>
      <w:r w:rsidR="00090417">
        <w:fldChar w:fldCharType="separate"/>
      </w:r>
      <w:r w:rsidR="0019343D" w:rsidRPr="00F2212B">
        <w:t>Рисунок </w:t>
      </w:r>
      <w:r w:rsidR="0019343D" w:rsidRPr="00F2212B">
        <w:rPr>
          <w:noProof/>
        </w:rPr>
        <w:t>17</w:t>
      </w:r>
      <w:r w:rsidR="00090417">
        <w:fldChar w:fldCharType="end"/>
      </w:r>
      <w:r w:rsidR="00CC03EA" w:rsidRPr="00F2212B">
        <w:t>)</w:t>
      </w:r>
      <w:r w:rsidRPr="00F2212B">
        <w:t>;</w:t>
      </w:r>
    </w:p>
    <w:p w:rsidR="003D1A99" w:rsidRPr="00F2212B" w:rsidRDefault="00583F08" w:rsidP="00CB4AB2">
      <w:pPr>
        <w:pStyle w:val="phfigure"/>
      </w:pPr>
      <w:r w:rsidRPr="00F2212B">
        <w:rPr>
          <w:noProof/>
        </w:rPr>
        <w:lastRenderedPageBreak/>
        <w:drawing>
          <wp:inline distT="0" distB="0" distL="0" distR="0">
            <wp:extent cx="5400675" cy="3724275"/>
            <wp:effectExtent l="19050" t="0" r="9525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F2212B" w:rsidRDefault="000235E1" w:rsidP="006A1D0A">
      <w:pPr>
        <w:pStyle w:val="phfiguretitle"/>
      </w:pPr>
      <w:bookmarkStart w:id="74" w:name="_Ref143265431"/>
      <w:r w:rsidRPr="00F2212B">
        <w:t>Р</w:t>
      </w:r>
      <w:r w:rsidR="00F5050D" w:rsidRPr="00F2212B">
        <w:t>исунок </w:t>
      </w:r>
      <w:r w:rsidR="00E875AB" w:rsidRPr="00F2212B">
        <w:fldChar w:fldCharType="begin"/>
      </w:r>
      <w:r w:rsidRPr="00F2212B">
        <w:instrText xml:space="preserve"> SEQ Рисунок \* ARABIC </w:instrText>
      </w:r>
      <w:r w:rsidR="00E875AB" w:rsidRPr="00F2212B">
        <w:fldChar w:fldCharType="separate"/>
      </w:r>
      <w:r w:rsidR="0019343D" w:rsidRPr="00F2212B">
        <w:rPr>
          <w:noProof/>
        </w:rPr>
        <w:t>17</w:t>
      </w:r>
      <w:r w:rsidR="00E875AB" w:rsidRPr="00F2212B">
        <w:fldChar w:fldCharType="end"/>
      </w:r>
      <w:bookmarkEnd w:id="74"/>
      <w:r w:rsidRPr="00F2212B">
        <w:t xml:space="preserve"> –</w:t>
      </w:r>
      <w:r w:rsidR="00823501" w:rsidRPr="00F2212B">
        <w:t xml:space="preserve"> Окно просмотра отчета</w:t>
      </w:r>
    </w:p>
    <w:p w:rsidR="003D1A99" w:rsidRPr="00F2212B" w:rsidRDefault="00823501" w:rsidP="00F51DF6">
      <w:pPr>
        <w:pStyle w:val="phlistitemized1"/>
      </w:pPr>
      <w:r w:rsidRPr="00F2212B">
        <w:t>выберите при необходимости одно из доступных действий, нажав на нужну</w:t>
      </w:r>
      <w:r w:rsidR="00F51DF6" w:rsidRPr="00F2212B">
        <w:t xml:space="preserve">ю кнопку в верхней части отчета. </w:t>
      </w:r>
      <w:r w:rsidRPr="00F2212B">
        <w:t>Описание доступных действий</w:t>
      </w:r>
      <w:r w:rsidR="00F51DF6" w:rsidRPr="00F2212B">
        <w:t>:</w:t>
      </w:r>
    </w:p>
    <w:p w:rsidR="00F51DF6" w:rsidRPr="00F2212B" w:rsidRDefault="00F51DF6" w:rsidP="00F51DF6">
      <w:pPr>
        <w:pStyle w:val="phlistitemized2"/>
      </w:pPr>
      <w:r w:rsidRPr="00F2212B">
        <w:t>нажмите на кнопку «Выгрузить» для выгрузки отчета в формате Excel или Word (предварительно выбрав формат из выпадающего списка);</w:t>
      </w:r>
    </w:p>
    <w:p w:rsidR="00F51DF6" w:rsidRPr="00F2212B" w:rsidRDefault="00F51DF6" w:rsidP="00F51DF6">
      <w:pPr>
        <w:pStyle w:val="phlistitemized2"/>
      </w:pPr>
      <w:r w:rsidRPr="00F2212B">
        <w:t xml:space="preserve">нажмите на кнопку </w:t>
      </w:r>
      <w:r w:rsidR="00481174" w:rsidRPr="00F2212B">
        <w:t>«PDF», чтобы открыть отчет в формате .pdf</w:t>
      </w:r>
      <w:r w:rsidRPr="00F2212B">
        <w:t>;</w:t>
      </w:r>
    </w:p>
    <w:p w:rsidR="00F51DF6" w:rsidRPr="00F2212B" w:rsidRDefault="00F51DF6" w:rsidP="00F51DF6">
      <w:pPr>
        <w:pStyle w:val="phlistitemized2"/>
      </w:pPr>
      <w:r w:rsidRPr="00F2212B">
        <w:t xml:space="preserve">воспользуйтесь кнопкой </w:t>
      </w:r>
      <w:r w:rsidRPr="00F2212B">
        <w:rPr>
          <w:noProof/>
        </w:rPr>
        <w:drawing>
          <wp:inline distT="0" distB="0" distL="0" distR="0">
            <wp:extent cx="207010" cy="207010"/>
            <wp:effectExtent l="19050" t="0" r="2540" b="0"/>
            <wp:docPr id="13" name="Рисунок 13" descr="C:\Users\Александр\Downloads\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ownloads\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212B">
        <w:t xml:space="preserve"> для редактирования отчета.</w:t>
      </w:r>
    </w:p>
    <w:p w:rsidR="003D1A99" w:rsidRPr="00F2212B" w:rsidRDefault="00823501" w:rsidP="00F51DF6">
      <w:pPr>
        <w:pStyle w:val="phlistitemized1"/>
      </w:pPr>
      <w:r w:rsidRPr="00F2212B">
        <w:t xml:space="preserve">нажмите на кнопку </w:t>
      </w:r>
      <w:r w:rsidR="00CD1E6E" w:rsidRPr="00F2212B">
        <w:t>«</w:t>
      </w:r>
      <w:r w:rsidRPr="00F2212B">
        <w:t>Печать</w:t>
      </w:r>
      <w:r w:rsidR="00CD1E6E" w:rsidRPr="00F2212B">
        <w:t>»</w:t>
      </w:r>
      <w:r w:rsidRPr="00F2212B">
        <w:t xml:space="preserve"> для печати отчета.</w:t>
      </w:r>
    </w:p>
    <w:p w:rsidR="003D1A99" w:rsidRPr="006E4534" w:rsidRDefault="00823501">
      <w:pPr>
        <w:pStyle w:val="3"/>
      </w:pPr>
      <w:bookmarkStart w:id="75" w:name="scroll-bookmark-25"/>
      <w:bookmarkStart w:id="76" w:name="_Toc143258501"/>
      <w:bookmarkStart w:id="77" w:name="_Toc143272007"/>
      <w:r w:rsidRPr="006E4534">
        <w:t>Аналитика по онкопрофилактике пациентов (маммография)</w:t>
      </w:r>
      <w:bookmarkEnd w:id="75"/>
      <w:bookmarkEnd w:id="76"/>
      <w:bookmarkEnd w:id="77"/>
    </w:p>
    <w:p w:rsidR="003D1A99" w:rsidRPr="006E4534" w:rsidRDefault="00823501" w:rsidP="00F51DF6">
      <w:pPr>
        <w:pStyle w:val="phnormal"/>
      </w:pPr>
      <w:r w:rsidRPr="006E4534">
        <w:t xml:space="preserve">Форма </w:t>
      </w:r>
      <w:r w:rsidR="00CD1E6E">
        <w:t>«</w:t>
      </w:r>
      <w:r w:rsidRPr="006E4534">
        <w:t>Аналитика по онкопрофилактике пациентов (маммография)</w:t>
      </w:r>
      <w:r w:rsidR="00CD1E6E">
        <w:t>»</w:t>
      </w:r>
      <w:r w:rsidRPr="006E4534">
        <w:t xml:space="preserve"> предназначена для формирования</w:t>
      </w:r>
      <w:r w:rsidR="00CD1E6E">
        <w:t xml:space="preserve"> </w:t>
      </w:r>
      <w:r w:rsidRPr="006E4534">
        <w:t>информации о пациентах, которые подлежат онкоскринингу и не прошли его, и о пациентах, которые прошли онкоскрининг, и его результатах.</w:t>
      </w:r>
    </w:p>
    <w:p w:rsidR="003D1A99" w:rsidRPr="006E4534" w:rsidRDefault="00823501" w:rsidP="00F51DF6">
      <w:pPr>
        <w:pStyle w:val="phnormal"/>
      </w:pPr>
      <w:r w:rsidRPr="006E4534">
        <w:t>Для формирования аналитики выполните следующие действия:</w:t>
      </w:r>
    </w:p>
    <w:p w:rsidR="003D1A99" w:rsidRPr="006E4534" w:rsidRDefault="00823501" w:rsidP="00F51DF6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Аналитика</w:t>
      </w:r>
      <w:r w:rsidR="00D7241D">
        <w:t xml:space="preserve">/ </w:t>
      </w:r>
      <w:r w:rsidRPr="006E4534">
        <w:t>Нозологические регистры</w:t>
      </w:r>
      <w:r w:rsidR="00D7241D">
        <w:t xml:space="preserve">/ </w:t>
      </w:r>
      <w:r w:rsidRPr="006E4534">
        <w:t>Аналитика по онкопрофилактике пациентов (маммография)</w:t>
      </w:r>
      <w:r w:rsidR="00CD1E6E">
        <w:t>»</w:t>
      </w:r>
      <w:r w:rsidRPr="006E4534">
        <w:t xml:space="preserve">. Откроется форма </w:t>
      </w:r>
      <w:r w:rsidR="00CD1E6E">
        <w:t>«</w:t>
      </w:r>
      <w:r w:rsidRPr="006E4534">
        <w:t>Аналитика по онкопрофилактике пациентов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_Ref143265439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18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1638388"/>
            <wp:effectExtent l="0" t="0" r="0" b="0"/>
            <wp:docPr id="100042" name="Рисунок 100042" descr="Форма Аналитика по онкопрофилактике паци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471087" name="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63838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78" w:name="_Ref14326543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18</w:t>
      </w:r>
      <w:r w:rsidR="00E875AB">
        <w:fldChar w:fldCharType="end"/>
      </w:r>
      <w:bookmarkEnd w:id="78"/>
      <w:r>
        <w:t xml:space="preserve"> </w:t>
      </w:r>
      <w:r w:rsidRPr="00CB4AB2">
        <w:t>–</w:t>
      </w:r>
      <w:r w:rsidR="00823501" w:rsidRPr="006E4534">
        <w:t xml:space="preserve"> Форма </w:t>
      </w:r>
      <w:r w:rsidR="00CC03EA">
        <w:t>«</w:t>
      </w:r>
      <w:r w:rsidR="00823501" w:rsidRPr="006E4534">
        <w:t>Аналитика по онкопрофилактике пациентов</w:t>
      </w:r>
      <w:r w:rsidR="00CC03EA">
        <w:t>»</w:t>
      </w:r>
    </w:p>
    <w:p w:rsidR="003D1A99" w:rsidRPr="006E4534" w:rsidRDefault="00823501" w:rsidP="00F51DF6">
      <w:pPr>
        <w:pStyle w:val="phlistitemized1"/>
      </w:pPr>
      <w:r w:rsidRPr="006E4534">
        <w:t xml:space="preserve">заполните поля фильтра (аналогично форме </w:t>
      </w:r>
      <w:r w:rsidR="00CD1E6E">
        <w:t>«</w:t>
      </w:r>
      <w:r w:rsidRPr="006E4534">
        <w:t>Аналитика по онкопрофилактике пациентов</w:t>
      </w:r>
      <w:r w:rsidR="00CD1E6E">
        <w:t>»</w:t>
      </w:r>
      <w:r w:rsidRPr="006E4534">
        <w:t>);</w:t>
      </w: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Найти</w:t>
      </w:r>
      <w:r w:rsidR="00CD1E6E">
        <w:t>»</w:t>
      </w:r>
      <w:r w:rsidRPr="006E4534">
        <w:t xml:space="preserve"> после заполнения фильтра. В блоке</w:t>
      </w:r>
      <w:r w:rsidR="00CD1E6E">
        <w:t xml:space="preserve"> «</w:t>
      </w:r>
      <w:r w:rsidRPr="006E4534">
        <w:t>Аналитика по онкопрофилактике пациентов</w:t>
      </w:r>
      <w:r w:rsidR="00CD1E6E">
        <w:t>»</w:t>
      </w:r>
      <w:r w:rsidRPr="006E4534">
        <w:t xml:space="preserve"> отобразятся данные согласно параметрам фильтрации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_Ref143265451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19</w:t>
      </w:r>
      <w:r w:rsidR="00E875AB">
        <w:fldChar w:fldCharType="end"/>
      </w:r>
      <w:r w:rsidR="00CC03EA">
        <w:t>)</w:t>
      </w:r>
      <w:r w:rsidRPr="006E4534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613515"/>
            <wp:effectExtent l="0" t="0" r="0" b="0"/>
            <wp:docPr id="100043" name="Рисунок 100043" descr="Аналитика по онкопрофилактике паци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41392" name="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61351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79" w:name="_Ref14326545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19</w:t>
      </w:r>
      <w:r w:rsidR="00E875AB">
        <w:fldChar w:fldCharType="end"/>
      </w:r>
      <w:bookmarkEnd w:id="79"/>
      <w:r>
        <w:t xml:space="preserve"> </w:t>
      </w:r>
      <w:r w:rsidRPr="00CB4AB2">
        <w:t>–</w:t>
      </w:r>
      <w:r w:rsidR="00823501" w:rsidRPr="006E4534">
        <w:t xml:space="preserve"> Аналитика по онкопрофилактике пациентов</w:t>
      </w:r>
    </w:p>
    <w:p w:rsidR="003D1A99" w:rsidRPr="00162EBD" w:rsidRDefault="00823501" w:rsidP="00F51DF6">
      <w:pPr>
        <w:pStyle w:val="phnormal"/>
      </w:pPr>
      <w:r w:rsidRPr="00162EBD">
        <w:t>По итогу формирования аналитики доступны следующие действия:</w:t>
      </w:r>
    </w:p>
    <w:p w:rsidR="003D1A99" w:rsidRPr="00162EBD" w:rsidRDefault="00823501" w:rsidP="00F51DF6">
      <w:pPr>
        <w:pStyle w:val="phlistitemized1"/>
      </w:pPr>
      <w:r w:rsidRPr="00162EBD">
        <w:t>печать аналитики с помощью кнопки</w:t>
      </w:r>
      <w:r w:rsidR="00CD1E6E" w:rsidRPr="00162EBD">
        <w:t xml:space="preserve"> </w:t>
      </w:r>
      <w:r w:rsidRPr="00162EBD">
        <w:rPr>
          <w:noProof/>
          <w:lang w:eastAsia="ru-RU"/>
        </w:rPr>
        <w:drawing>
          <wp:inline distT="0" distB="0" distL="0" distR="0">
            <wp:extent cx="276225" cy="276225"/>
            <wp:effectExtent l="0" t="0" r="0" b="0"/>
            <wp:docPr id="100044" name="Рисунок 100044" descr="_scroll_external/attachments/image2021-8-11_15-0-27-18f26ed421960c5ec8afc3d66a55d5b5777af7c01bd86966b721581a8a1f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037596" name="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Pr="00162EBD">
        <w:t>;</w:t>
      </w:r>
    </w:p>
    <w:p w:rsidR="003D1A99" w:rsidRPr="00162EBD" w:rsidRDefault="00823501" w:rsidP="00F51DF6">
      <w:pPr>
        <w:pStyle w:val="phlistitemized1"/>
      </w:pPr>
      <w:r w:rsidRPr="00162EBD">
        <w:t>экспорт в</w:t>
      </w:r>
      <w:r w:rsidR="00CD1E6E" w:rsidRPr="00162EBD">
        <w:t xml:space="preserve"> </w:t>
      </w:r>
      <w:r w:rsidRPr="00162EBD">
        <w:t>Excel с помощью кнопки</w:t>
      </w:r>
      <w:r w:rsidR="00CD1E6E" w:rsidRPr="00162EBD">
        <w:t xml:space="preserve"> </w:t>
      </w:r>
      <w:r w:rsidRPr="00162EBD">
        <w:rPr>
          <w:noProof/>
          <w:lang w:eastAsia="ru-RU"/>
        </w:rPr>
        <w:drawing>
          <wp:inline distT="0" distB="0" distL="0" distR="0">
            <wp:extent cx="266700" cy="247650"/>
            <wp:effectExtent l="0" t="0" r="0" b="0"/>
            <wp:docPr id="100045" name="Рисунок 100045" descr="_scroll_external/attachments/image2021-8-11_15-2-10-e13b9bdd292c9b60ddc33668480f88b099f8f59df7d149fd09198125c7697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821406" name="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Pr="00162EBD">
        <w:t>;</w:t>
      </w:r>
    </w:p>
    <w:p w:rsidR="003D1A99" w:rsidRPr="00162EBD" w:rsidRDefault="00823501" w:rsidP="00F51DF6">
      <w:pPr>
        <w:pStyle w:val="phlistitemized1"/>
      </w:pPr>
      <w:r w:rsidRPr="00162EBD">
        <w:t>настройка профиля с помощью кнопки</w:t>
      </w:r>
      <w:r w:rsidR="00CD1E6E" w:rsidRPr="00162EBD">
        <w:t xml:space="preserve"> </w:t>
      </w:r>
      <w:r w:rsidR="00FB2642">
        <w:rPr>
          <w:noProof/>
          <w:lang w:eastAsia="ru-RU"/>
        </w:rPr>
        <w:drawing>
          <wp:inline distT="0" distB="0" distL="0" distR="0">
            <wp:extent cx="828675" cy="323850"/>
            <wp:effectExtent l="0" t="0" r="0" b="0"/>
            <wp:docPr id="100455" name="Рисунок 1" descr="Проф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филь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2EBD">
        <w:t>.</w:t>
      </w:r>
      <w:r w:rsidR="00CD1E6E" w:rsidRPr="00162EBD">
        <w:t xml:space="preserve"> </w:t>
      </w:r>
      <w:r w:rsidRPr="00162EBD">
        <w:t xml:space="preserve">При нажатии на данную кнопку отображается блок настройки столбцов. Установите или снимите </w:t>
      </w:r>
      <w:r w:rsidR="008F0C5E" w:rsidRPr="00162EBD">
        <w:t>флажки</w:t>
      </w:r>
      <w:r w:rsidRPr="00162EBD">
        <w:t xml:space="preserve"> напротив наименования столбцов и выберите вариант группировки/сортировки по столбцам. Система обновит форму для отображения нового списка настроенных столбцов. Сформированная ранее аналитика сброшена не будет;</w:t>
      </w:r>
    </w:p>
    <w:p w:rsidR="003D1A99" w:rsidRPr="00162EBD" w:rsidRDefault="00823501" w:rsidP="00F51DF6">
      <w:pPr>
        <w:pStyle w:val="phlistitemized1"/>
      </w:pPr>
      <w:r w:rsidRPr="00162EBD">
        <w:t>настройка таблицы с помощью кнопки</w:t>
      </w:r>
      <w:r w:rsidR="00CD1E6E" w:rsidRPr="00162EBD">
        <w:t xml:space="preserve"> </w:t>
      </w:r>
      <w:r w:rsidRPr="00162EBD">
        <w:rPr>
          <w:noProof/>
          <w:lang w:eastAsia="ru-RU"/>
        </w:rPr>
        <w:drawing>
          <wp:inline distT="0" distB="0" distL="0" distR="0">
            <wp:extent cx="304800" cy="257175"/>
            <wp:effectExtent l="0" t="0" r="0" b="0"/>
            <wp:docPr id="100047" name="Рисунок 100047" descr="_scroll_external/attachments/image2021-8-11_15-4-49-69b462ca64fc8e54ef49d5912fa7e2d8785b239bb97a7a8127f149f57b1c46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796487" name="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571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Pr="00162EBD">
        <w:t>.</w:t>
      </w:r>
      <w:r w:rsidR="00CD1E6E" w:rsidRPr="00162EBD">
        <w:t xml:space="preserve"> </w:t>
      </w:r>
      <w:r w:rsidRPr="00162EBD">
        <w:t xml:space="preserve">При нажатии на данную кнопку отображается блок настройки столбцов. Установите или снимите </w:t>
      </w:r>
      <w:r w:rsidR="008F0C5E" w:rsidRPr="00162EBD">
        <w:t>флажки</w:t>
      </w:r>
      <w:r w:rsidRPr="00162EBD">
        <w:t xml:space="preserve"> напротив наименования столбцов и нажмите на кнопку </w:t>
      </w:r>
      <w:r w:rsidR="00CD1E6E" w:rsidRPr="00162EBD">
        <w:t>«</w:t>
      </w:r>
      <w:r w:rsidRPr="00162EBD">
        <w:t>Применить настройки</w:t>
      </w:r>
      <w:r w:rsidR="00CD1E6E" w:rsidRPr="00162EBD">
        <w:t>»</w:t>
      </w:r>
      <w:r w:rsidRPr="00162EBD">
        <w:t xml:space="preserve">. </w:t>
      </w:r>
      <w:r w:rsidRPr="00162EBD">
        <w:lastRenderedPageBreak/>
        <w:t>Система обновит форму для отображения нового списка настроенных столбцов. Сформированная ранее аналитика сброшена не будет.</w:t>
      </w:r>
    </w:p>
    <w:p w:rsidR="003D1A99" w:rsidRPr="00162EBD" w:rsidRDefault="00823501" w:rsidP="00F51DF6">
      <w:pPr>
        <w:pStyle w:val="phnormal"/>
      </w:pPr>
      <w:r w:rsidRPr="00162EBD">
        <w:t>Для оказанных услуг, назначенных по результатам проведения услуги онкопрофилактики, можно посмотреть заключение врача. Для этого выполните следующие действия:</w:t>
      </w:r>
    </w:p>
    <w:p w:rsidR="003D1A99" w:rsidRPr="00162EBD" w:rsidRDefault="00823501" w:rsidP="00F51DF6">
      <w:pPr>
        <w:pStyle w:val="phlistitemized1"/>
      </w:pPr>
      <w:r w:rsidRPr="00162EBD">
        <w:t xml:space="preserve">выберите пункт контекстного меню </w:t>
      </w:r>
      <w:r w:rsidR="00CD1E6E" w:rsidRPr="00162EBD">
        <w:t>«</w:t>
      </w:r>
      <w:r w:rsidRPr="00162EBD">
        <w:t>Заключение врача</w:t>
      </w:r>
      <w:r w:rsidR="00CD1E6E" w:rsidRPr="00162EBD">
        <w:t>»</w:t>
      </w:r>
      <w:r w:rsidRPr="00162EBD">
        <w:t xml:space="preserve">. Откроется окно </w:t>
      </w:r>
      <w:r w:rsidR="00CD1E6E" w:rsidRPr="00162EBD">
        <w:t>«</w:t>
      </w:r>
      <w:r w:rsidRPr="00162EBD">
        <w:t>Просмотр отчета</w:t>
      </w:r>
      <w:r w:rsidR="00CD1E6E" w:rsidRPr="00162EBD">
        <w:t>»</w:t>
      </w:r>
      <w:r w:rsidR="00CC03EA" w:rsidRPr="00162EBD">
        <w:t xml:space="preserve"> (</w:t>
      </w:r>
      <w:r w:rsidR="00090417">
        <w:fldChar w:fldCharType="begin"/>
      </w:r>
      <w:r w:rsidR="00090417">
        <w:instrText xml:space="preserve"> REF _Ref143265481 \h  \* MERGEFORMAT </w:instrText>
      </w:r>
      <w:r w:rsidR="00090417">
        <w:fldChar w:fldCharType="separate"/>
      </w:r>
      <w:r w:rsidR="0019343D" w:rsidRPr="00162EBD">
        <w:t>Рисунок </w:t>
      </w:r>
      <w:r w:rsidR="0019343D" w:rsidRPr="00162EBD">
        <w:rPr>
          <w:noProof/>
        </w:rPr>
        <w:t>20</w:t>
      </w:r>
      <w:r w:rsidR="00090417">
        <w:fldChar w:fldCharType="end"/>
      </w:r>
      <w:r w:rsidR="00CC03EA" w:rsidRPr="00162EBD">
        <w:t>)</w:t>
      </w:r>
      <w:r w:rsidRPr="00162EBD">
        <w:t>;</w:t>
      </w:r>
    </w:p>
    <w:p w:rsidR="003D1A99" w:rsidRPr="00162EBD" w:rsidRDefault="00162EBD" w:rsidP="00CB4AB2">
      <w:pPr>
        <w:pStyle w:val="phfigure"/>
      </w:pPr>
      <w:r>
        <w:rPr>
          <w:noProof/>
        </w:rPr>
        <w:drawing>
          <wp:inline distT="0" distB="0" distL="0" distR="0">
            <wp:extent cx="5505450" cy="4133850"/>
            <wp:effectExtent l="19050" t="0" r="0" b="0"/>
            <wp:docPr id="10009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80" w:name="_Ref143265481"/>
      <w:r w:rsidRPr="00162EBD">
        <w:t>Р</w:t>
      </w:r>
      <w:r w:rsidR="00F5050D" w:rsidRPr="00162EBD">
        <w:t>исунок </w:t>
      </w:r>
      <w:r w:rsidR="00E875AB" w:rsidRPr="00162EBD">
        <w:fldChar w:fldCharType="begin"/>
      </w:r>
      <w:r w:rsidRPr="00162EBD">
        <w:instrText xml:space="preserve"> SEQ Рисунок \* ARABIC </w:instrText>
      </w:r>
      <w:r w:rsidR="00E875AB" w:rsidRPr="00162EBD">
        <w:fldChar w:fldCharType="separate"/>
      </w:r>
      <w:r w:rsidR="0019343D" w:rsidRPr="00162EBD">
        <w:rPr>
          <w:noProof/>
        </w:rPr>
        <w:t>20</w:t>
      </w:r>
      <w:r w:rsidR="00E875AB" w:rsidRPr="00162EBD">
        <w:fldChar w:fldCharType="end"/>
      </w:r>
      <w:bookmarkEnd w:id="80"/>
      <w:r w:rsidRPr="00162EBD">
        <w:t xml:space="preserve"> –</w:t>
      </w:r>
      <w:r w:rsidR="00823501" w:rsidRPr="00162EBD">
        <w:t xml:space="preserve"> Окно просмотра отчета</w:t>
      </w:r>
    </w:p>
    <w:p w:rsidR="003D1A99" w:rsidRPr="006E4534" w:rsidRDefault="00823501" w:rsidP="00F51DF6">
      <w:pPr>
        <w:pStyle w:val="phlistitemized1"/>
      </w:pPr>
      <w:r w:rsidRPr="006E4534">
        <w:t>выберите при необходимости одно из доступных действий, нажав на нужну</w:t>
      </w:r>
      <w:r w:rsidR="00F51DF6">
        <w:t xml:space="preserve">ю кнопку в верхней части отчета. </w:t>
      </w:r>
      <w:r w:rsidRPr="006E4534">
        <w:t>Описание доступных действий</w:t>
      </w:r>
      <w:r w:rsidR="00F51DF6">
        <w:t>: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 xml:space="preserve">» </w:t>
      </w:r>
      <w:r w:rsidRPr="006E4534">
        <w:t>для выгрузки отчета в формате Excel или Word (предварительно выбрав формат из выпадающего списка</w:t>
      </w:r>
      <w:r>
        <w:t>);</w:t>
      </w:r>
    </w:p>
    <w:p w:rsidR="00F51DF6" w:rsidRPr="006E4534" w:rsidRDefault="00F51DF6" w:rsidP="00F51DF6">
      <w:pPr>
        <w:pStyle w:val="phlistitemized2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F51DF6" w:rsidRDefault="00F51DF6" w:rsidP="00F51DF6">
      <w:pPr>
        <w:pStyle w:val="phlistitemized2"/>
      </w:pPr>
      <w:r w:rsidRPr="006E4534">
        <w:t>воспользуйтесь кнопкой</w:t>
      </w:r>
      <w:r>
        <w:t xml:space="preserve"> </w:t>
      </w:r>
      <w:r w:rsidRPr="006E4534">
        <w:rPr>
          <w:noProof/>
        </w:rPr>
        <w:drawing>
          <wp:inline distT="0" distB="0" distL="0" distR="0">
            <wp:extent cx="207010" cy="207010"/>
            <wp:effectExtent l="19050" t="0" r="2540" b="0"/>
            <wp:docPr id="16" name="Рисунок 16" descr="C:\Users\Александр\Downloads\ы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ownloads\ы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для редактирования отчета;</w:t>
      </w:r>
    </w:p>
    <w:p w:rsidR="003D1A99" w:rsidRPr="006E4534" w:rsidRDefault="00F51DF6" w:rsidP="00F51DF6">
      <w:pPr>
        <w:pStyle w:val="phlistitemized2"/>
      </w:pPr>
      <w:r>
        <w:t>в</w:t>
      </w:r>
      <w:r w:rsidR="00823501" w:rsidRPr="006E4534">
        <w:t xml:space="preserve">ыберите сертификат в поле </w:t>
      </w:r>
      <w:r w:rsidR="00CD1E6E">
        <w:t>«</w:t>
      </w:r>
      <w:r w:rsidR="00823501" w:rsidRPr="006E4534">
        <w:t>Выберите сертификат</w:t>
      </w:r>
      <w:r w:rsidR="00CD1E6E">
        <w:t>»</w:t>
      </w:r>
      <w:r w:rsidR="00823501" w:rsidRPr="006E4534">
        <w:t xml:space="preserve"> и нажмите на кнопку </w:t>
      </w:r>
      <w:r w:rsidR="00CD1E6E">
        <w:t>«</w:t>
      </w:r>
      <w:r w:rsidR="00823501" w:rsidRPr="006E4534">
        <w:t>Подписать</w:t>
      </w:r>
      <w:r w:rsidR="00CD1E6E">
        <w:t>»</w:t>
      </w:r>
      <w:r w:rsidR="00823501" w:rsidRPr="006E4534">
        <w:t xml:space="preserve"> для подписания заключения.</w:t>
      </w: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Печать</w:t>
      </w:r>
      <w:r w:rsidR="00CD1E6E">
        <w:t>»</w:t>
      </w:r>
      <w:r w:rsidRPr="006E4534">
        <w:t xml:space="preserve"> для печати отчета.</w:t>
      </w:r>
    </w:p>
    <w:p w:rsidR="003D1A99" w:rsidRPr="006E4534" w:rsidRDefault="00823501" w:rsidP="006E4534">
      <w:pPr>
        <w:pStyle w:val="10"/>
      </w:pPr>
      <w:bookmarkStart w:id="81" w:name="scroll-bookmark-26"/>
      <w:bookmarkStart w:id="82" w:name="_Toc143272008"/>
      <w:r w:rsidRPr="006E4534">
        <w:lastRenderedPageBreak/>
        <w:t>Регистр высокого онкологического риска</w:t>
      </w:r>
      <w:bookmarkEnd w:id="81"/>
      <w:bookmarkEnd w:id="82"/>
    </w:p>
    <w:p w:rsidR="003D1A99" w:rsidRPr="006E4534" w:rsidRDefault="00823501" w:rsidP="00F51DF6">
      <w:pPr>
        <w:pStyle w:val="phnormal"/>
      </w:pPr>
      <w:r w:rsidRPr="006E4534">
        <w:t>Функциональность регистра высокого онкологического риска позволяет отбирать, учитывать и вести мониторинг лиц с высокой вероятностью развития ЗНО, наличием доинвазивных и ранних форм ЗНО, попадающих в группы риска. Результатом является определение индивидуальной тактики обследования и ведения в зависимости от конкретной ситуации.</w:t>
      </w:r>
    </w:p>
    <w:p w:rsidR="003D1A99" w:rsidRPr="006E4534" w:rsidRDefault="00823501" w:rsidP="00F51DF6">
      <w:pPr>
        <w:pStyle w:val="phnormal"/>
      </w:pPr>
      <w:r w:rsidRPr="006E4534">
        <w:t>Пользователями являются врачи-онкологи кабинета онкопрофилактики в онкодиспансерах.</w:t>
      </w:r>
    </w:p>
    <w:p w:rsidR="003D1A99" w:rsidRPr="006E4534" w:rsidRDefault="00823501" w:rsidP="00F51DF6">
      <w:pPr>
        <w:pStyle w:val="phnormal"/>
      </w:pPr>
      <w:r w:rsidRPr="006E4534">
        <w:t>В регистр</w:t>
      </w:r>
      <w:r w:rsidR="00CD1E6E">
        <w:t xml:space="preserve"> </w:t>
      </w:r>
      <w:r w:rsidRPr="006E4534">
        <w:t>лиц с высоким онкологическим риском</w:t>
      </w:r>
      <w:r w:rsidR="00CD1E6E">
        <w:t xml:space="preserve"> </w:t>
      </w:r>
      <w:r w:rsidRPr="006E4534">
        <w:t>включаются следующие категории пациентов:</w:t>
      </w:r>
    </w:p>
    <w:p w:rsidR="003D1A99" w:rsidRPr="006E4534" w:rsidRDefault="00823501" w:rsidP="00F51DF6">
      <w:pPr>
        <w:pStyle w:val="phlistitemized1"/>
      </w:pPr>
      <w:r w:rsidRPr="006E4534">
        <w:t>больные с предраковыми диагнозами;</w:t>
      </w:r>
    </w:p>
    <w:p w:rsidR="003D1A99" w:rsidRPr="006E4534" w:rsidRDefault="00823501" w:rsidP="00F51DF6">
      <w:pPr>
        <w:pStyle w:val="phlistitemized1"/>
      </w:pPr>
      <w:r w:rsidRPr="006E4534">
        <w:t>члены раковых семей;</w:t>
      </w:r>
    </w:p>
    <w:p w:rsidR="003D1A99" w:rsidRPr="006E4534" w:rsidRDefault="00823501" w:rsidP="00F51DF6">
      <w:pPr>
        <w:pStyle w:val="phlistitemized1"/>
      </w:pPr>
      <w:r w:rsidRPr="006E4534">
        <w:t>пострадавшие в радиационных катастрофах;</w:t>
      </w:r>
    </w:p>
    <w:p w:rsidR="003D1A99" w:rsidRPr="006E4534" w:rsidRDefault="00823501" w:rsidP="00F51DF6">
      <w:pPr>
        <w:pStyle w:val="phlistitemized1"/>
      </w:pPr>
      <w:r w:rsidRPr="006E4534">
        <w:t>лица, подвергающиеся воздействию вредных факторов на производстве;</w:t>
      </w:r>
    </w:p>
    <w:p w:rsidR="003D1A99" w:rsidRPr="006E4534" w:rsidRDefault="00823501" w:rsidP="00F51DF6">
      <w:pPr>
        <w:pStyle w:val="phlistitemized1"/>
      </w:pPr>
      <w:r w:rsidRPr="006E4534">
        <w:t>лица, вылечившиеся от ЗНО в детском возрасте;</w:t>
      </w:r>
    </w:p>
    <w:p w:rsidR="003D1A99" w:rsidRPr="006E4534" w:rsidRDefault="00823501" w:rsidP="00F51DF6">
      <w:pPr>
        <w:pStyle w:val="phlistitemized1"/>
      </w:pPr>
      <w:r w:rsidRPr="006E4534">
        <w:t>больные ЗНО с двумя и более первично-множественными опухолями, переведенные в III клиническую группу как вылеченные.</w:t>
      </w:r>
    </w:p>
    <w:p w:rsidR="003D1A99" w:rsidRPr="006E4534" w:rsidRDefault="00823501" w:rsidP="00F51DF6">
      <w:pPr>
        <w:pStyle w:val="phnormal"/>
      </w:pPr>
      <w:r w:rsidRPr="006E4534">
        <w:t>Пациенты в регистре с высоким онкологическим риском наблюдаются в МО прикрепления.</w:t>
      </w:r>
      <w:r w:rsidR="00CD1E6E">
        <w:t xml:space="preserve"> </w:t>
      </w:r>
      <w:r w:rsidRPr="006E4534">
        <w:t>На пациентов создается сигнальное извещение и контрольная карта диспансерного наблюдения (форма 030/у). МО прикрепления формирует план явок и следит за состоянием пациента. Информация о явках и принятых мерах по предупреждению заболевания ЗНО отображается в регистре с высоким риском.</w:t>
      </w:r>
    </w:p>
    <w:p w:rsidR="003D1A99" w:rsidRPr="006E4534" w:rsidRDefault="00823501">
      <w:pPr>
        <w:pStyle w:val="2"/>
      </w:pPr>
      <w:bookmarkStart w:id="83" w:name="scroll-bookmark-27"/>
      <w:bookmarkStart w:id="84" w:name="_Toc143258502"/>
      <w:bookmarkStart w:id="85" w:name="_Toc143272009"/>
      <w:r w:rsidRPr="006E4534">
        <w:t>Включение в регистр высокого онкологического риска</w:t>
      </w:r>
      <w:bookmarkEnd w:id="83"/>
      <w:bookmarkEnd w:id="84"/>
      <w:bookmarkEnd w:id="85"/>
    </w:p>
    <w:p w:rsidR="003D1A99" w:rsidRPr="006E4534" w:rsidRDefault="00823501" w:rsidP="00F51DF6">
      <w:pPr>
        <w:pStyle w:val="phnormal"/>
      </w:pPr>
      <w:r w:rsidRPr="006E4534">
        <w:t>Включение в регистр высокого онкологического риска осуществляется на основе данных анкеты, заполняемой на приеме в кабинете профилактического осмотра в онкодиспансере.</w:t>
      </w:r>
    </w:p>
    <w:p w:rsidR="003D1A99" w:rsidRPr="006E4534" w:rsidRDefault="00823501" w:rsidP="00F51DF6">
      <w:pPr>
        <w:pStyle w:val="phnormal"/>
      </w:pPr>
      <w:r w:rsidRPr="006E4534">
        <w:t xml:space="preserve">Включение в регистр происходит после создания и утверждения извещения на включение пациента в регистр высокого онкологического риска (пункт главного меню </w:t>
      </w:r>
      <w:r w:rsidR="00CD1E6E">
        <w:t>«</w:t>
      </w:r>
      <w:r w:rsidRPr="006E4534">
        <w:t>Учет</w:t>
      </w:r>
      <w:r w:rsidR="00D7241D">
        <w:t xml:space="preserve">/ </w:t>
      </w:r>
      <w:r w:rsidRPr="006E4534">
        <w:t>Нозологические регистры</w:t>
      </w:r>
      <w:r w:rsidR="00D7241D">
        <w:t xml:space="preserve">/ </w:t>
      </w:r>
      <w:r w:rsidRPr="006E4534">
        <w:t>Регистр онкологический больных</w:t>
      </w:r>
      <w:r w:rsidR="00CD1E6E">
        <w:t>»</w:t>
      </w:r>
      <w:r w:rsidRPr="006E4534">
        <w:t xml:space="preserve">, вкладка </w:t>
      </w:r>
      <w:r w:rsidR="00CD1E6E">
        <w:t>«</w:t>
      </w:r>
      <w:r w:rsidRPr="006E4534">
        <w:t>Извещения регистра высокого риска</w:t>
      </w:r>
      <w:r w:rsidR="00CD1E6E">
        <w:t>»</w:t>
      </w:r>
      <w:r w:rsidRPr="006E4534">
        <w:t>).</w:t>
      </w:r>
    </w:p>
    <w:p w:rsidR="003D1A99" w:rsidRPr="006E4534" w:rsidRDefault="00823501" w:rsidP="00F51DF6">
      <w:pPr>
        <w:pStyle w:val="phnormal"/>
      </w:pPr>
      <w:r w:rsidRPr="006E4534">
        <w:t>Создать извещение о включении пациента в регистр высокого онкологического риска можно двумя способами:</w:t>
      </w:r>
    </w:p>
    <w:p w:rsidR="003D1A99" w:rsidRPr="006E4534" w:rsidRDefault="00823501" w:rsidP="00F51DF6">
      <w:pPr>
        <w:pStyle w:val="phlistitemized1"/>
      </w:pPr>
      <w:r w:rsidRPr="006E4534">
        <w:lastRenderedPageBreak/>
        <w:t>на приеме врача-онколога после заполнения анкеты пациента;</w:t>
      </w:r>
    </w:p>
    <w:p w:rsidR="003D1A99" w:rsidRPr="006E4534" w:rsidRDefault="00823501" w:rsidP="00F51DF6">
      <w:pPr>
        <w:pStyle w:val="phlistitemized1"/>
      </w:pPr>
      <w:r w:rsidRPr="006E4534">
        <w:t>на рабочем месте ответственного за ведение регистра.</w:t>
      </w:r>
    </w:p>
    <w:p w:rsidR="003D1A99" w:rsidRPr="006E4534" w:rsidRDefault="00823501" w:rsidP="00F51DF6">
      <w:pPr>
        <w:pStyle w:val="phnormal"/>
      </w:pPr>
      <w:r w:rsidRPr="006E4534">
        <w:t>Пользователями данной функциональности являются врач-онколог кабинета онкопрофилактики и сотрудники, ответственные за ведение регистра высокого риска и работающие с контингентом.</w:t>
      </w:r>
    </w:p>
    <w:p w:rsidR="003D1A99" w:rsidRPr="006E4534" w:rsidRDefault="00823501">
      <w:pPr>
        <w:pStyle w:val="3"/>
      </w:pPr>
      <w:bookmarkStart w:id="86" w:name="scroll-bookmark-28"/>
      <w:bookmarkStart w:id="87" w:name="_Toc143258503"/>
      <w:bookmarkStart w:id="88" w:name="_Toc143272010"/>
      <w:bookmarkStart w:id="89" w:name="_GoBack"/>
      <w:bookmarkEnd w:id="89"/>
      <w:r w:rsidRPr="006E4534">
        <w:t>Создание извещения о включении в регистр высокого онкологического риска без оказания приема</w:t>
      </w:r>
      <w:bookmarkEnd w:id="86"/>
      <w:bookmarkEnd w:id="87"/>
      <w:bookmarkEnd w:id="88"/>
    </w:p>
    <w:p w:rsidR="003D1A99" w:rsidRPr="006E4534" w:rsidRDefault="00823501" w:rsidP="00F51DF6">
      <w:pPr>
        <w:pStyle w:val="phnormal"/>
      </w:pPr>
      <w:r w:rsidRPr="006E4534">
        <w:t>Чтобы создать извещение о включении пациента в регистр высокого риска</w:t>
      </w:r>
      <w:r w:rsidR="00CF713F">
        <w:t>,</w:t>
      </w:r>
      <w:r w:rsidRPr="006E4534">
        <w:t xml:space="preserve"> на рабочем месте ответственного за ведение регистра выполните следующие действия:</w:t>
      </w:r>
    </w:p>
    <w:p w:rsidR="003D1A99" w:rsidRPr="006E4534" w:rsidRDefault="00823501" w:rsidP="00F51DF6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Учет</w:t>
      </w:r>
      <w:r w:rsidR="00D7241D">
        <w:t xml:space="preserve">/ </w:t>
      </w:r>
      <w:r w:rsidRPr="006E4534">
        <w:t>Нозологические регистры</w:t>
      </w:r>
      <w:r w:rsidR="00D7241D">
        <w:t xml:space="preserve">/ </w:t>
      </w:r>
      <w:r w:rsidRPr="006E4534">
        <w:t>Регистр онкологических больных</w:t>
      </w:r>
      <w:r w:rsidR="00CD1E6E">
        <w:t>»</w:t>
      </w:r>
      <w:r w:rsidRPr="006E4534">
        <w:t>. Откроется форма регистра онкологических больных;</w:t>
      </w:r>
    </w:p>
    <w:p w:rsidR="003D1A99" w:rsidRPr="006E4534" w:rsidRDefault="00823501" w:rsidP="00F51DF6">
      <w:pPr>
        <w:pStyle w:val="phlistitemized1"/>
      </w:pPr>
      <w:r w:rsidRPr="006E4534">
        <w:t xml:space="preserve">перейдите на вкладку </w:t>
      </w:r>
      <w:r w:rsidR="00CD1E6E">
        <w:t>«</w:t>
      </w:r>
      <w:r w:rsidRPr="006E4534">
        <w:t>Извещения регистра высокого риска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_Ref143265497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21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760966"/>
            <wp:effectExtent l="0" t="0" r="0" b="0"/>
            <wp:docPr id="100050" name="Рисунок 100050" descr="Вкладка Извещения регистра высокого ри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616083" name="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76096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90" w:name="_Ref14326549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21</w:t>
      </w:r>
      <w:r w:rsidR="00E875AB">
        <w:fldChar w:fldCharType="end"/>
      </w:r>
      <w:bookmarkEnd w:id="90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CC03EA">
        <w:t>«</w:t>
      </w:r>
      <w:r w:rsidR="00823501" w:rsidRPr="006E4534">
        <w:t>Извещения регистра высокого риска</w:t>
      </w:r>
      <w:r w:rsidR="00CC03EA">
        <w:t>»</w:t>
      </w:r>
    </w:p>
    <w:p w:rsidR="003D1A99" w:rsidRPr="006E4534" w:rsidRDefault="00823501" w:rsidP="00F51DF6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Создать извещение</w:t>
      </w:r>
      <w:r w:rsidR="00CD1E6E">
        <w:t>»</w:t>
      </w:r>
      <w:r w:rsidRPr="006E4534">
        <w:t xml:space="preserve"> или выберите пункт контекстного меню </w:t>
      </w:r>
      <w:r w:rsidR="00CD1E6E">
        <w:t>«</w:t>
      </w:r>
      <w:r w:rsidRPr="006E4534">
        <w:t>Создать извещение</w:t>
      </w:r>
      <w:r w:rsidR="00CD1E6E">
        <w:t>»</w:t>
      </w:r>
      <w:r w:rsidRPr="006E4534">
        <w:t xml:space="preserve">. Откроется окно </w:t>
      </w:r>
      <w:r w:rsidR="00CD1E6E">
        <w:t>«</w:t>
      </w:r>
      <w:r w:rsidRPr="006E4534">
        <w:t>Регистр высокого онкологического риска</w:t>
      </w:r>
      <w:r w:rsidR="00CD1E6E">
        <w:t>»</w:t>
      </w:r>
      <w:r w:rsidRPr="006E4534">
        <w:t xml:space="preserve">, в котором по умолчанию отображается вкладка </w:t>
      </w:r>
      <w:r w:rsidR="00CD1E6E">
        <w:t>«</w:t>
      </w:r>
      <w:r w:rsidRPr="006E4534">
        <w:t>Основания для включения в регистр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_Ref143265510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22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162EBD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6475730" cy="4170944"/>
            <wp:effectExtent l="19050" t="0" r="1270" b="0"/>
            <wp:docPr id="10009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417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91" w:name="_Ref14326551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22</w:t>
      </w:r>
      <w:r w:rsidR="00E875AB">
        <w:fldChar w:fldCharType="end"/>
      </w:r>
      <w:bookmarkEnd w:id="91"/>
      <w:r>
        <w:t xml:space="preserve"> </w:t>
      </w:r>
      <w:r w:rsidRPr="00CB4AB2">
        <w:t>–</w:t>
      </w:r>
      <w:r w:rsidR="00823501" w:rsidRPr="006E4534">
        <w:t xml:space="preserve"> Окно </w:t>
      </w:r>
      <w:r w:rsidR="000E78F1">
        <w:t>«</w:t>
      </w:r>
      <w:r w:rsidR="00823501" w:rsidRPr="006E4534">
        <w:t>Регистр высокого онкологического риска</w:t>
      </w:r>
      <w:r w:rsidR="000E78F1">
        <w:t>»</w:t>
      </w:r>
    </w:p>
    <w:p w:rsidR="003D1A99" w:rsidRPr="006E4534" w:rsidRDefault="00823501" w:rsidP="000E78F1">
      <w:pPr>
        <w:pStyle w:val="phlistitemized1"/>
      </w:pPr>
      <w:r w:rsidRPr="006E4534">
        <w:t xml:space="preserve">заполните общую информацию в верхнем и нижнем блоках окна </w:t>
      </w:r>
      <w:r w:rsidR="00CD1E6E">
        <w:t>«</w:t>
      </w:r>
      <w:r w:rsidRPr="006E4534">
        <w:t>Регистр высокого онкологического риска</w:t>
      </w:r>
      <w:r w:rsidR="00CD1E6E">
        <w:t>»</w:t>
      </w:r>
      <w:r w:rsidRPr="006E4534">
        <w:t xml:space="preserve"> (данные пациента, сотрудника и МО);</w:t>
      </w:r>
    </w:p>
    <w:p w:rsidR="00BB5586" w:rsidRPr="006E4534" w:rsidRDefault="00BB5586" w:rsidP="000E78F1">
      <w:pPr>
        <w:pStyle w:val="phlistitemized1"/>
      </w:pPr>
      <w:r w:rsidRPr="006E4534">
        <w:rPr>
          <w:shd w:val="clear" w:color="auto" w:fill="FFFFFF"/>
        </w:rPr>
        <w:t xml:space="preserve">заполните поле </w:t>
      </w:r>
      <w:r w:rsidR="00CD1E6E">
        <w:rPr>
          <w:shd w:val="clear" w:color="auto" w:fill="FFFFFF"/>
        </w:rPr>
        <w:t>«</w:t>
      </w:r>
      <w:r w:rsidRPr="006E4534">
        <w:rPr>
          <w:shd w:val="clear" w:color="auto" w:fill="FFFFFF"/>
        </w:rPr>
        <w:t>Номер в регистре</w:t>
      </w:r>
      <w:r w:rsidR="00CD1E6E">
        <w:rPr>
          <w:shd w:val="clear" w:color="auto" w:fill="FFFFFF"/>
        </w:rPr>
        <w:t>»</w:t>
      </w:r>
      <w:r w:rsidRPr="006E4534">
        <w:rPr>
          <w:shd w:val="clear" w:color="auto" w:fill="FFFFFF"/>
        </w:rPr>
        <w:t xml:space="preserve"> с клавиатуры либо с помощью кнопки</w:t>
      </w:r>
      <w:r w:rsidRPr="006E4534">
        <w:rPr>
          <w:noProof/>
          <w:shd w:val="clear" w:color="auto" w:fill="FFFFFF"/>
          <w:lang w:eastAsia="ru-RU"/>
        </w:rPr>
        <w:drawing>
          <wp:inline distT="0" distB="0" distL="0" distR="0">
            <wp:extent cx="174625" cy="198755"/>
            <wp:effectExtent l="19050" t="0" r="0" b="0"/>
            <wp:docPr id="17" name="Рисунок 17" descr="C:\Users\Александр\Downloads\image2021-6-29_10-23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ександр\Downloads\image2021-6-29_10-23-11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9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4534">
        <w:rPr>
          <w:shd w:val="clear" w:color="auto" w:fill="FFFFFF"/>
        </w:rPr>
        <w:t>;</w:t>
      </w:r>
    </w:p>
    <w:p w:rsidR="00CB4AB2" w:rsidRDefault="00CB4AB2" w:rsidP="00CB4AB2">
      <w:pPr>
        <w:pStyle w:val="phtabletitle"/>
      </w:pPr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7</w:t>
      </w:r>
      <w:r w:rsidR="00E875AB">
        <w:fldChar w:fldCharType="end"/>
      </w:r>
      <w:r>
        <w:t xml:space="preserve"> </w:t>
      </w:r>
      <w:r w:rsidRPr="00CB4AB2">
        <w:t>–</w:t>
      </w:r>
      <w:r>
        <w:t xml:space="preserve"> </w:t>
      </w:r>
      <w:r w:rsidR="000E78F1" w:rsidRPr="006E4534">
        <w:t xml:space="preserve">Описание основной информации в окне </w:t>
      </w:r>
      <w:r w:rsidR="000E78F1">
        <w:t>«</w:t>
      </w:r>
      <w:r w:rsidR="000E78F1" w:rsidRPr="006E4534">
        <w:t>Регистр высокого онкологического риска</w:t>
      </w:r>
      <w:r w:rsidR="000E78F1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366"/>
        <w:gridCol w:w="1857"/>
        <w:gridCol w:w="5965"/>
      </w:tblGrid>
      <w:tr w:rsidR="006E4534" w:rsidRPr="006A1D0A" w:rsidTr="00CB4AB2">
        <w:trPr>
          <w:tblHeader/>
        </w:trPr>
        <w:tc>
          <w:tcPr>
            <w:tcW w:w="1171" w:type="pct"/>
            <w:hideMark/>
          </w:tcPr>
          <w:p w:rsidR="00BB5586" w:rsidRPr="006A1D0A" w:rsidRDefault="00BB5586" w:rsidP="00CB4AB2">
            <w:pPr>
              <w:pStyle w:val="phtablecolcaption"/>
            </w:pPr>
            <w:r w:rsidRPr="006A1D0A">
              <w:t>Наименование поля</w:t>
            </w:r>
          </w:p>
        </w:tc>
        <w:tc>
          <w:tcPr>
            <w:tcW w:w="892" w:type="pct"/>
            <w:hideMark/>
          </w:tcPr>
          <w:p w:rsidR="00BB5586" w:rsidRPr="006A1D0A" w:rsidRDefault="00BB5586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938" w:type="pct"/>
            <w:hideMark/>
          </w:tcPr>
          <w:p w:rsidR="00BB5586" w:rsidRPr="006A1D0A" w:rsidRDefault="00BB5586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C03EA">
        <w:tc>
          <w:tcPr>
            <w:tcW w:w="1171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Сотрудник</w:t>
            </w:r>
          </w:p>
        </w:tc>
        <w:tc>
          <w:tcPr>
            <w:tcW w:w="892" w:type="pct"/>
          </w:tcPr>
          <w:p w:rsidR="00BB5586" w:rsidRPr="006A1D0A" w:rsidRDefault="00CC03EA" w:rsidP="00CC03EA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75" name="Рисунок 7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3376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 xml:space="preserve">Поле заполняется автоматически ФИО текущего сотрудника. Доступен выбор другого сотрудника из справочника </w:t>
            </w:r>
            <w:r w:rsidR="00CD1E6E">
              <w:t>«</w:t>
            </w:r>
            <w:r w:rsidRPr="006A1D0A">
              <w:t>Врач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171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Телефон</w:t>
            </w:r>
          </w:p>
        </w:tc>
        <w:tc>
          <w:tcPr>
            <w:tcW w:w="892" w:type="pct"/>
            <w:hideMark/>
          </w:tcPr>
          <w:p w:rsidR="00BB5586" w:rsidRPr="006A1D0A" w:rsidRDefault="00BB5586" w:rsidP="00CC03EA">
            <w:pPr>
              <w:pStyle w:val="phfigure"/>
            </w:pPr>
          </w:p>
        </w:tc>
        <w:tc>
          <w:tcPr>
            <w:tcW w:w="2938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Поле</w:t>
            </w:r>
            <w:r w:rsidR="00CD1E6E">
              <w:t xml:space="preserve"> </w:t>
            </w:r>
            <w:r w:rsidRPr="006A1D0A">
              <w:t>автоматически заполнено телефоном выбранного врача, доступно для редактирования</w:t>
            </w:r>
          </w:p>
        </w:tc>
      </w:tr>
      <w:tr w:rsidR="006E4534" w:rsidRPr="006A1D0A" w:rsidTr="00CB4AB2">
        <w:tc>
          <w:tcPr>
            <w:tcW w:w="1171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  <w:hideMark/>
          </w:tcPr>
          <w:p w:rsidR="00BB5586" w:rsidRPr="006A1D0A" w:rsidRDefault="00BB5586" w:rsidP="00CC03EA">
            <w:pPr>
              <w:pStyle w:val="phfigure"/>
            </w:pPr>
          </w:p>
        </w:tc>
        <w:tc>
          <w:tcPr>
            <w:tcW w:w="2938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Поле заполняется автоматически текущей МО.</w:t>
            </w:r>
            <w:r w:rsidR="00CD1E6E">
              <w:t xml:space="preserve"> </w:t>
            </w:r>
            <w:r w:rsidRPr="006A1D0A">
              <w:t xml:space="preserve">Доступен выбор другой МО из справочника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171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ЛПУ, в которое направлен документ</w:t>
            </w:r>
          </w:p>
        </w:tc>
        <w:tc>
          <w:tcPr>
            <w:tcW w:w="892" w:type="pct"/>
            <w:hideMark/>
          </w:tcPr>
          <w:p w:rsidR="00BB5586" w:rsidRPr="006A1D0A" w:rsidRDefault="00BB5586" w:rsidP="00CC03EA">
            <w:pPr>
              <w:pStyle w:val="phfigure"/>
            </w:pPr>
          </w:p>
        </w:tc>
        <w:tc>
          <w:tcPr>
            <w:tcW w:w="2938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 xml:space="preserve">Выберите МО, в которое будет направлен документ, из справочника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171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Дата заполнения</w:t>
            </w:r>
          </w:p>
        </w:tc>
        <w:tc>
          <w:tcPr>
            <w:tcW w:w="892" w:type="pct"/>
            <w:hideMark/>
          </w:tcPr>
          <w:p w:rsidR="00BB5586" w:rsidRPr="006A1D0A" w:rsidRDefault="00BB5586" w:rsidP="00CC03EA">
            <w:pPr>
              <w:pStyle w:val="phfigure"/>
            </w:pPr>
          </w:p>
        </w:tc>
        <w:tc>
          <w:tcPr>
            <w:tcW w:w="2938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Поле автоматически заполнено текущей датой, недоступно для редактирования</w:t>
            </w:r>
          </w:p>
        </w:tc>
      </w:tr>
      <w:tr w:rsidR="006E4534" w:rsidRPr="006A1D0A" w:rsidTr="00CB4AB2">
        <w:tc>
          <w:tcPr>
            <w:tcW w:w="1171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Примечание</w:t>
            </w:r>
          </w:p>
        </w:tc>
        <w:tc>
          <w:tcPr>
            <w:tcW w:w="892" w:type="pct"/>
            <w:hideMark/>
          </w:tcPr>
          <w:p w:rsidR="00BB5586" w:rsidRPr="006A1D0A" w:rsidRDefault="00BB5586" w:rsidP="00CC03EA">
            <w:pPr>
              <w:pStyle w:val="phfigure"/>
            </w:pPr>
          </w:p>
        </w:tc>
        <w:tc>
          <w:tcPr>
            <w:tcW w:w="2938" w:type="pct"/>
            <w:hideMark/>
          </w:tcPr>
          <w:p w:rsidR="00BB5586" w:rsidRPr="006A1D0A" w:rsidRDefault="00BB5586" w:rsidP="006A1D0A">
            <w:pPr>
              <w:pStyle w:val="phtablecellleft"/>
            </w:pPr>
            <w:r w:rsidRPr="006A1D0A">
              <w:t>Введите при необходимости дополнительную информацию</w:t>
            </w:r>
          </w:p>
        </w:tc>
      </w:tr>
    </w:tbl>
    <w:p w:rsidR="000E78F1" w:rsidRDefault="000E78F1" w:rsidP="000E78F1">
      <w:pPr>
        <w:pStyle w:val="phnormal"/>
      </w:pPr>
    </w:p>
    <w:p w:rsidR="00BB5586" w:rsidRPr="006E4534" w:rsidRDefault="00BB5586" w:rsidP="000E78F1">
      <w:pPr>
        <w:pStyle w:val="phlistitemized1"/>
      </w:pPr>
      <w:r w:rsidRPr="006E4534">
        <w:lastRenderedPageBreak/>
        <w:t>заполните поля на вкладках</w:t>
      </w:r>
      <w:r w:rsidR="00CD1E6E">
        <w:t xml:space="preserve"> «</w:t>
      </w:r>
      <w:r w:rsidRPr="006E4534">
        <w:t>Основания для включения в регистр</w:t>
      </w:r>
      <w:r w:rsidR="00CD1E6E">
        <w:t>»</w:t>
      </w:r>
      <w:r w:rsidRPr="006E4534">
        <w:t>,</w:t>
      </w:r>
      <w:r w:rsidR="00CD1E6E">
        <w:t xml:space="preserve"> «</w:t>
      </w:r>
      <w:r w:rsidRPr="006E4534">
        <w:t>Контроль состояния</w:t>
      </w:r>
      <w:r w:rsidR="00CD1E6E">
        <w:t>»</w:t>
      </w:r>
      <w:r w:rsidRPr="006E4534">
        <w:t xml:space="preserve"> (подробное описание заполнения полей приведено в разделах ниже);</w:t>
      </w:r>
    </w:p>
    <w:p w:rsidR="00BB5586" w:rsidRPr="006E4534" w:rsidRDefault="00BB5586" w:rsidP="000E78F1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Сохранить</w:t>
      </w:r>
      <w:r w:rsidR="00CD1E6E">
        <w:t>»</w:t>
      </w:r>
      <w:r w:rsidRPr="006E4534">
        <w:t xml:space="preserve">. Извещение о включении в регистр высокого риска отобразится на вкладке </w:t>
      </w:r>
      <w:r w:rsidR="00CD1E6E">
        <w:t>«</w:t>
      </w:r>
      <w:r w:rsidRPr="006E4534">
        <w:t>Извещения регистра высокого риска</w:t>
      </w:r>
      <w:r w:rsidR="00CD1E6E">
        <w:t>»</w:t>
      </w:r>
      <w:r w:rsidRPr="006E4534">
        <w:t xml:space="preserve"> формы </w:t>
      </w:r>
      <w:r w:rsidR="00CD1E6E">
        <w:t>«</w:t>
      </w:r>
      <w:r w:rsidRPr="006E4534">
        <w:t>Регистр онкологических больных</w:t>
      </w:r>
      <w:r w:rsidR="00CD1E6E">
        <w:t>»</w:t>
      </w:r>
      <w:r w:rsidR="000E78F1">
        <w:t>;</w:t>
      </w:r>
    </w:p>
    <w:p w:rsidR="003D1A99" w:rsidRPr="006E4534" w:rsidRDefault="00823501" w:rsidP="000E78F1">
      <w:pPr>
        <w:pStyle w:val="phlistitemized1"/>
      </w:pPr>
      <w:r w:rsidRPr="006E4534">
        <w:t>перейдите к заполнению вкладок после заполнение основной информации. Описание вкладок представлено далее.</w:t>
      </w:r>
    </w:p>
    <w:p w:rsidR="003D1A99" w:rsidRPr="006E4534" w:rsidRDefault="00823501">
      <w:pPr>
        <w:pStyle w:val="4"/>
      </w:pPr>
      <w:bookmarkStart w:id="92" w:name="scroll-bookmark-30"/>
      <w:bookmarkStart w:id="93" w:name="_Toc143272011"/>
      <w:r w:rsidRPr="006E4534">
        <w:t xml:space="preserve">Заполнение вкладки </w:t>
      </w:r>
      <w:r w:rsidR="00CD1E6E">
        <w:t>«</w:t>
      </w:r>
      <w:r w:rsidRPr="006E4534">
        <w:t>Основания для включения в регистр</w:t>
      </w:r>
      <w:r w:rsidR="00CD1E6E">
        <w:t>»</w:t>
      </w:r>
      <w:bookmarkEnd w:id="92"/>
      <w:bookmarkEnd w:id="93"/>
    </w:p>
    <w:p w:rsidR="003D1A99" w:rsidRPr="006E4534" w:rsidRDefault="00823501" w:rsidP="000E78F1">
      <w:pPr>
        <w:pStyle w:val="phnormal"/>
      </w:pPr>
      <w:r w:rsidRPr="006E4534">
        <w:t>Для внесения информации об основаниях для включения пациента в регистр выполните следующие действия:</w:t>
      </w:r>
    </w:p>
    <w:p w:rsidR="003D1A99" w:rsidRPr="006E4534" w:rsidRDefault="00823501" w:rsidP="000E78F1">
      <w:pPr>
        <w:pStyle w:val="phlistitemized1"/>
      </w:pPr>
      <w:r w:rsidRPr="006E4534">
        <w:t xml:space="preserve">перейдите на вкладку </w:t>
      </w:r>
      <w:r w:rsidR="00CD1E6E">
        <w:t>«</w:t>
      </w:r>
      <w:r w:rsidRPr="006E4534">
        <w:t>Основания для включения в регистр</w:t>
      </w:r>
      <w:r w:rsidR="00CD1E6E">
        <w:t>»</w:t>
      </w:r>
      <w:r w:rsidRPr="006E4534">
        <w:t>;</w:t>
      </w:r>
    </w:p>
    <w:p w:rsidR="003D1A99" w:rsidRPr="006E4534" w:rsidRDefault="00823501" w:rsidP="000E78F1">
      <w:pPr>
        <w:pStyle w:val="phlistitemized1"/>
      </w:pPr>
      <w:r w:rsidRPr="006E4534">
        <w:t xml:space="preserve">заполните поля на вкладке </w:t>
      </w:r>
      <w:r w:rsidR="00CD1E6E">
        <w:t>«</w:t>
      </w:r>
      <w:r w:rsidRPr="006E4534">
        <w:t>Основания для включения в регистр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_Ref143265567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8</w:t>
      </w:r>
      <w:r w:rsidR="00E875AB">
        <w:fldChar w:fldCharType="end"/>
      </w:r>
      <w:r w:rsidR="00CC03EA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94" w:name="_Ref143265567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8</w:t>
      </w:r>
      <w:r w:rsidR="00E875AB">
        <w:fldChar w:fldCharType="end"/>
      </w:r>
      <w:bookmarkEnd w:id="94"/>
      <w:r>
        <w:t xml:space="preserve"> </w:t>
      </w:r>
      <w:r w:rsidRPr="00CB4AB2">
        <w:t>–</w:t>
      </w:r>
      <w:r>
        <w:t xml:space="preserve"> </w:t>
      </w:r>
      <w:r w:rsidR="000E78F1" w:rsidRPr="006E4534">
        <w:t xml:space="preserve">Описание полей на вкладке </w:t>
      </w:r>
      <w:r w:rsidR="00CC03EA">
        <w:t>«</w:t>
      </w:r>
      <w:r w:rsidR="000E78F1" w:rsidRPr="006E4534">
        <w:t>Основания для включения в регистр</w:t>
      </w:r>
      <w:r w:rsidR="00CC03EA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602"/>
        <w:gridCol w:w="2080"/>
        <w:gridCol w:w="5506"/>
      </w:tblGrid>
      <w:tr w:rsidR="006E4534" w:rsidRPr="006A1D0A" w:rsidTr="001722EE">
        <w:trPr>
          <w:tblHeader/>
        </w:trPr>
        <w:tc>
          <w:tcPr>
            <w:tcW w:w="1277" w:type="pct"/>
          </w:tcPr>
          <w:p w:rsidR="003D1A99" w:rsidRPr="006A1D0A" w:rsidRDefault="00823501" w:rsidP="00CB4AB2">
            <w:pPr>
              <w:pStyle w:val="phtablecolcaption"/>
            </w:pPr>
            <w:bookmarkStart w:id="95" w:name="scroll-bookmark-31"/>
            <w:r w:rsidRPr="006A1D0A">
              <w:t>Наименование поля</w:t>
            </w:r>
            <w:bookmarkEnd w:id="95"/>
          </w:p>
        </w:tc>
        <w:tc>
          <w:tcPr>
            <w:tcW w:w="1021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0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Анкета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анкету.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59" name="Рисунок 100059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5687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Заполненные анкеты</w:t>
            </w:r>
            <w:r w:rsidR="00CD1E6E">
              <w:t>»</w:t>
            </w:r>
            <w:r w:rsidRPr="006A1D0A">
              <w:t xml:space="preserve"> выберите анкету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Возможно добавление анкеты с помощью пункта контекстного меню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Суммарный риск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в соответствии с данными анкетирования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Выявлено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Диагноз</w:t>
            </w:r>
          </w:p>
        </w:tc>
        <w:tc>
          <w:tcPr>
            <w:tcW w:w="1021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60" name="Рисунок 10006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8486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61" name="Рисунок 100061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4748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Заболевание установлено впервые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>, если заболевание установлено впервые</w:t>
            </w:r>
            <w:r w:rsidR="00CD1E6E">
              <w:t xml:space="preserve"> 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установления диагноза</w:t>
            </w:r>
          </w:p>
        </w:tc>
        <w:tc>
          <w:tcPr>
            <w:tcW w:w="1021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62" name="Рисунок 10006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3376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установления диагноза с помощью календаря или вручную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ЛПУ, в котором установлен диагноз</w:t>
            </w:r>
          </w:p>
        </w:tc>
        <w:tc>
          <w:tcPr>
            <w:tcW w:w="1021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63" name="Рисунок 10006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1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64" name="Рисунок 100064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6826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Карта Д-учета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переходе по ссылке открывается окно </w:t>
            </w:r>
            <w:r w:rsidR="00CD1E6E">
              <w:t>«</w:t>
            </w:r>
            <w:r w:rsidRPr="006A1D0A">
              <w:t>Контрольные карты пациента</w:t>
            </w:r>
            <w:r w:rsidR="00CD1E6E">
              <w:t>»</w:t>
            </w:r>
            <w:r w:rsidRPr="006A1D0A">
              <w:t xml:space="preserve">. В окне можно добавить контрольную карту с помощью пункта контекстного меню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Причины включения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причину</w:t>
            </w:r>
            <w:r w:rsidR="00CD1E6E">
              <w:t>»</w:t>
            </w:r>
            <w:r w:rsidRPr="006A1D0A">
              <w:t>. Появится поле, в котором выберите</w:t>
            </w:r>
            <w:r w:rsidR="00CD1E6E">
              <w:t xml:space="preserve"> </w:t>
            </w:r>
            <w:r w:rsidRPr="006A1D0A">
              <w:t>причину включения в регистр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добавления еще одной причины 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, для удаления поля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из ракового регистра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раскрывается нажатием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38125" cy="194830"/>
                  <wp:effectExtent l="0" t="0" r="0" b="0"/>
                  <wp:docPr id="100065" name="Рисунок 100065" descr="_scroll_external/attachments/image2021-6-29_10-50-57-dc9a696a8c0b2cd695118165ef06aa4cc8e465ae6fc1705cdbc68ead8d96c6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9973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483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 Если пациент уже состоит в регистре онкологических больных, в данном блоке отобразится информация о пациенте из ракового регистра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Ближайшие родственники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раскрывается нажатием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38125" cy="194830"/>
                  <wp:effectExtent l="0" t="0" r="0" b="0"/>
                  <wp:docPr id="100066" name="Рисунок 100066" descr="_scroll_external/attachments/image2021-6-29_10-50-57-dc9a696a8c0b2cd695118165ef06aa4cc8e465ae6fc1705cdbc68ead8d96c6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6860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483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, появятся дополнительные поля,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 для добавления информации о еще одном родственнике.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  <w:r w:rsidRPr="006A1D0A">
              <w:t xml:space="preserve"> для удаления полей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Фамилия И. О.</w:t>
            </w:r>
            <w:r w:rsidR="00CD1E6E">
              <w:t xml:space="preserve"> </w:t>
            </w:r>
          </w:p>
        </w:tc>
        <w:tc>
          <w:tcPr>
            <w:tcW w:w="1021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67" name="Рисунок 10006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6033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ближайшего родственника.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68" name="Рисунок 100068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8095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Контрагенты: физические лица</w:t>
            </w:r>
            <w:r w:rsidR="00CD1E6E">
              <w:t>»</w:t>
            </w:r>
            <w:r w:rsidRPr="006A1D0A">
              <w:t xml:space="preserve"> выберите контрагента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Чтобы очистить поле</w:t>
            </w:r>
            <w:r w:rsidR="00CF713F">
              <w:t>,</w:t>
            </w:r>
            <w:r w:rsidRPr="006A1D0A">
              <w:t xml:space="preserve">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069" name="Рисунок 100069" descr="_scroll_external/attachments/worddavf8a65511a927338723be10d8e1fe1d97-f3eb82d190b5ff9a15a832ad47fc8c55b307cc8cfdaaf1a78282e5f9529ce7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8857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рождения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после выбора контрагента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Степень родства</w:t>
            </w:r>
          </w:p>
        </w:tc>
        <w:tc>
          <w:tcPr>
            <w:tcW w:w="1021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71" name="Рисунок 10007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9342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степень родства из выпадающего списка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Контакты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контактные данные родственника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Вызывался на собеседование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>, если родственник вызвался на беседу</w:t>
            </w:r>
          </w:p>
        </w:tc>
      </w:tr>
      <w:tr w:rsidR="006E4534" w:rsidRPr="006A1D0A" w:rsidTr="001722EE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Состоит в регистре</w:t>
            </w:r>
          </w:p>
        </w:tc>
        <w:tc>
          <w:tcPr>
            <w:tcW w:w="1021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Напротив поля автоматически установлен </w:t>
            </w:r>
            <w:r w:rsidR="008F0C5E">
              <w:t>флажок</w:t>
            </w:r>
            <w:r w:rsidRPr="006A1D0A">
              <w:t>, если родственник состоит в регистре</w:t>
            </w:r>
          </w:p>
        </w:tc>
      </w:tr>
    </w:tbl>
    <w:p w:rsidR="000E78F1" w:rsidRDefault="000E78F1" w:rsidP="000E78F1">
      <w:pPr>
        <w:pStyle w:val="phnormal"/>
        <w:rPr>
          <w:rStyle w:val="af6"/>
          <w:b w:val="0"/>
          <w:bCs w:val="0"/>
          <w:highlight w:val="yellow"/>
        </w:rPr>
      </w:pPr>
    </w:p>
    <w:p w:rsidR="007371B9" w:rsidRPr="000E78F1" w:rsidRDefault="007371B9" w:rsidP="000E78F1">
      <w:pPr>
        <w:pStyle w:val="phnormal"/>
      </w:pPr>
      <w:r w:rsidRPr="000E78F1">
        <w:rPr>
          <w:rStyle w:val="af6"/>
          <w:bCs w:val="0"/>
        </w:rPr>
        <w:t>Примечание</w:t>
      </w:r>
      <w:r w:rsidRPr="000E78F1">
        <w:rPr>
          <w:rStyle w:val="af6"/>
          <w:b w:val="0"/>
          <w:bCs w:val="0"/>
        </w:rPr>
        <w:t xml:space="preserve"> –</w:t>
      </w:r>
      <w:r w:rsidR="00CD1E6E" w:rsidRPr="000E78F1">
        <w:t xml:space="preserve"> </w:t>
      </w:r>
      <w:r w:rsidRPr="000E78F1">
        <w:t xml:space="preserve">На вкладке доступен просмотр карты Д-учета по ссылке </w:t>
      </w:r>
      <w:r w:rsidR="00CD1E6E" w:rsidRPr="000E78F1">
        <w:t>«</w:t>
      </w:r>
      <w:r w:rsidRPr="000E78F1">
        <w:t>Карта Д-учета</w:t>
      </w:r>
      <w:r w:rsidR="00CD1E6E" w:rsidRPr="000E78F1">
        <w:t>»</w:t>
      </w:r>
      <w:r w:rsidRPr="000E78F1">
        <w:t>.</w:t>
      </w:r>
    </w:p>
    <w:p w:rsidR="003D1A99" w:rsidRPr="006E4534" w:rsidRDefault="00823501" w:rsidP="000E78F1">
      <w:pPr>
        <w:pStyle w:val="phlistitemized1"/>
      </w:pPr>
      <w:r w:rsidRPr="006E4534">
        <w:t xml:space="preserve">перейдите к заполнению вкладки </w:t>
      </w:r>
      <w:r w:rsidR="00CD1E6E">
        <w:t>«</w:t>
      </w:r>
      <w:r w:rsidRPr="006E4534">
        <w:t>Контроль состояния</w:t>
      </w:r>
      <w:r w:rsidR="00CD1E6E">
        <w:t>»</w:t>
      </w:r>
      <w:r w:rsidRPr="006E4534">
        <w:t>.</w:t>
      </w:r>
    </w:p>
    <w:p w:rsidR="003D1A99" w:rsidRPr="006E4534" w:rsidRDefault="00823501">
      <w:pPr>
        <w:pStyle w:val="4"/>
      </w:pPr>
      <w:bookmarkStart w:id="96" w:name="scroll-bookmark-32"/>
      <w:bookmarkStart w:id="97" w:name="_Toc143272012"/>
      <w:r w:rsidRPr="006E4534">
        <w:t xml:space="preserve">Заполнение вкладки </w:t>
      </w:r>
      <w:r w:rsidR="00CD1E6E">
        <w:t>«</w:t>
      </w:r>
      <w:r w:rsidRPr="006E4534">
        <w:t>Контроль состояния</w:t>
      </w:r>
      <w:r w:rsidR="00CD1E6E">
        <w:t>»</w:t>
      </w:r>
      <w:bookmarkEnd w:id="96"/>
      <w:bookmarkEnd w:id="97"/>
    </w:p>
    <w:p w:rsidR="003D1A99" w:rsidRPr="006E4534" w:rsidRDefault="00823501" w:rsidP="000E78F1">
      <w:pPr>
        <w:pStyle w:val="phnormal"/>
      </w:pPr>
      <w:r w:rsidRPr="006E4534">
        <w:t>Для внесения информации о плановых явках пациента на будущие периоды выполните следующие действия:</w:t>
      </w:r>
    </w:p>
    <w:p w:rsidR="003D1A99" w:rsidRPr="006E4534" w:rsidRDefault="00823501" w:rsidP="000E78F1">
      <w:pPr>
        <w:pStyle w:val="phlistitemized1"/>
      </w:pPr>
      <w:r w:rsidRPr="006E4534">
        <w:t xml:space="preserve">перейдите на вкладку </w:t>
      </w:r>
      <w:r w:rsidR="00CD1E6E">
        <w:t>«</w:t>
      </w:r>
      <w:r w:rsidRPr="006E4534">
        <w:t>Контроль состояния</w:t>
      </w:r>
      <w:r w:rsidR="00CD1E6E">
        <w:t>»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_Ref143265593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23</w:t>
      </w:r>
      <w:r w:rsidR="00E875AB">
        <w:fldChar w:fldCharType="end"/>
      </w:r>
      <w:r w:rsidR="00CC03EA">
        <w:t>)</w:t>
      </w:r>
      <w:r w:rsidRPr="006E4534">
        <w:t>;</w:t>
      </w:r>
    </w:p>
    <w:p w:rsidR="003D1A99" w:rsidRPr="006E4534" w:rsidRDefault="00162EBD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6475730" cy="4239445"/>
            <wp:effectExtent l="19050" t="0" r="1270" b="0"/>
            <wp:docPr id="10010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423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98" w:name="_Ref14326559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23</w:t>
      </w:r>
      <w:r w:rsidR="00E875AB">
        <w:fldChar w:fldCharType="end"/>
      </w:r>
      <w:bookmarkEnd w:id="98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CC03EA">
        <w:t>«</w:t>
      </w:r>
      <w:r w:rsidR="00823501" w:rsidRPr="006E4534">
        <w:t>Контроль состояния</w:t>
      </w:r>
      <w:r w:rsidR="00CC03EA">
        <w:t>»</w:t>
      </w:r>
    </w:p>
    <w:p w:rsidR="003D1A99" w:rsidRPr="006E4534" w:rsidRDefault="00823501" w:rsidP="000E78F1">
      <w:pPr>
        <w:pStyle w:val="phlistitemized1"/>
      </w:pPr>
      <w:r w:rsidRPr="006E4534">
        <w:t xml:space="preserve">заполните поля на вкладке </w:t>
      </w:r>
      <w:r w:rsidR="00CD1E6E">
        <w:t>«</w:t>
      </w:r>
      <w:r w:rsidRPr="006E4534">
        <w:t>Контроль состояния</w:t>
      </w:r>
      <w:r w:rsidR="00CD1E6E">
        <w:t>»</w:t>
      </w:r>
      <w:r w:rsidR="00CC03EA">
        <w:t xml:space="preserve"> согласно таблице ниже (</w:t>
      </w:r>
      <w:r w:rsidR="00E875AB">
        <w:fldChar w:fldCharType="begin"/>
      </w:r>
      <w:r w:rsidR="00CC03EA">
        <w:instrText xml:space="preserve"> REF _Ref143265604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9</w:t>
      </w:r>
      <w:r w:rsidR="00E875AB">
        <w:fldChar w:fldCharType="end"/>
      </w:r>
      <w:r w:rsidR="00CC03EA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99" w:name="_Ref143265604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9</w:t>
      </w:r>
      <w:r w:rsidR="00E875AB">
        <w:fldChar w:fldCharType="end"/>
      </w:r>
      <w:bookmarkEnd w:id="99"/>
      <w:r>
        <w:t xml:space="preserve"> </w:t>
      </w:r>
      <w:r w:rsidRPr="00CB4AB2">
        <w:t>–</w:t>
      </w:r>
      <w:r>
        <w:t xml:space="preserve"> </w:t>
      </w:r>
      <w:r w:rsidR="000E78F1" w:rsidRPr="006E4534">
        <w:t xml:space="preserve">Описание полей на вкладке </w:t>
      </w:r>
      <w:r w:rsidR="00CC03EA">
        <w:t>«</w:t>
      </w:r>
      <w:r w:rsidR="000E78F1" w:rsidRPr="006E4534">
        <w:t>Контроль состояния</w:t>
      </w:r>
      <w:r w:rsidR="00CC03EA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120"/>
        <w:gridCol w:w="2286"/>
        <w:gridCol w:w="4782"/>
      </w:tblGrid>
      <w:tr w:rsidR="006E4534" w:rsidRPr="006A1D0A" w:rsidTr="00CB4AB2">
        <w:trPr>
          <w:tblHeader/>
        </w:trPr>
        <w:tc>
          <w:tcPr>
            <w:tcW w:w="1531" w:type="pct"/>
          </w:tcPr>
          <w:p w:rsidR="003D1A99" w:rsidRPr="006A1D0A" w:rsidRDefault="00823501" w:rsidP="00CB4AB2">
            <w:pPr>
              <w:pStyle w:val="phtablecolcaption"/>
            </w:pPr>
            <w:bookmarkStart w:id="100" w:name="scroll-bookmark-33"/>
            <w:r w:rsidRPr="006A1D0A">
              <w:t>Наименование поля</w:t>
            </w:r>
            <w:bookmarkEnd w:id="100"/>
          </w:p>
        </w:tc>
        <w:tc>
          <w:tcPr>
            <w:tcW w:w="112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347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включения в регистр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 умолчанию указана текущая дата. При необходимости измените дату с помощью календаря или вручную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Включен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о взятии на учет в ЛПУ наблюдения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поля, описанные ниже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взятия на учет</w:t>
            </w:r>
          </w:p>
        </w:tc>
        <w:tc>
          <w:tcPr>
            <w:tcW w:w="1122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73" name="Рисунок 10007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78258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включения в регистр с помощью календаря или вручную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Взят на учет</w:t>
            </w:r>
          </w:p>
        </w:tc>
        <w:tc>
          <w:tcPr>
            <w:tcW w:w="1122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74" name="Рисунок 10007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0721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наблюдения</w:t>
            </w:r>
          </w:p>
        </w:tc>
        <w:tc>
          <w:tcPr>
            <w:tcW w:w="1122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75" name="Рисунок 10007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2923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ЛПУ, в которой пациент проходит диагностические исследования. 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76" name="Рисунок 100076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7588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Дата снятия с учета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снятия с учета с помощью календаря или вручную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снятия с учета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причину снятия с учета из выпадающего списка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Наблюдающий врач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наблюдающего врача.</w:t>
            </w:r>
            <w:r w:rsidR="00CD1E6E">
              <w:t xml:space="preserve"> </w:t>
            </w:r>
            <w:r w:rsidRPr="006A1D0A">
              <w:t xml:space="preserve">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77" name="Рисунок 100077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851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список врачей,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078" name="Рисунок 100078" descr="_scroll_external/attachments/worddavf8a65511a927338723be10d8e1fe1d97-f3eb82d190b5ff9a15a832ad47fc8c55b307cc8cfdaaf1a78282e5f9529ce7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8564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Посещения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посещение</w:t>
            </w:r>
            <w:r w:rsidR="00CD1E6E">
              <w:t>»</w:t>
            </w:r>
            <w:r w:rsidRPr="006A1D0A">
              <w:t xml:space="preserve">. Появятся дополнительные поля для заполнения, описанные ниже. Для удаления полей нажмите на кнопку </w:t>
            </w:r>
            <w:r w:rsidR="00CD1E6E">
              <w:t>«</w:t>
            </w:r>
            <w:r w:rsidRPr="006A1D0A">
              <w:t>Удалить посещение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плановая</w:t>
            </w:r>
          </w:p>
        </w:tc>
        <w:tc>
          <w:tcPr>
            <w:tcW w:w="1122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79" name="Рисунок 10007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5334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плановую дату с помощью календаря или вручную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посещения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фактическую дату посещения с помощью календаря или вручную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посещения</w:t>
            </w:r>
          </w:p>
        </w:tc>
        <w:tc>
          <w:tcPr>
            <w:tcW w:w="1122" w:type="pct"/>
          </w:tcPr>
          <w:p w:rsidR="003D1A99" w:rsidRPr="006A1D0A" w:rsidRDefault="007371B9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3" name="Рисунок 10007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5334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МО посещения.</w:t>
            </w:r>
            <w:r w:rsidR="00CD1E6E">
              <w:t xml:space="preserve"> </w:t>
            </w:r>
            <w:r w:rsidRPr="006A1D0A">
              <w:t xml:space="preserve">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80" name="Рисунок 100080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7056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081" name="Рисунок 100081" descr="_scroll_external/attachments/worddavf8a65511a927338723be10d8e1fe1d97-f3eb82d190b5ff9a15a832ad47fc8c55b307cc8cfdaaf1a78282e5f9529ce7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2613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Неявка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F5050D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 xml:space="preserve"> в случае неявки.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</w:t>
            </w:r>
            <w:r w:rsidR="00CD1E6E">
              <w:t>«</w:t>
            </w:r>
            <w:r w:rsidRPr="006A1D0A">
              <w:t>Неявка</w:t>
            </w:r>
            <w:r w:rsidR="00CD1E6E">
              <w:t>»</w:t>
            </w:r>
            <w:r w:rsidRPr="006A1D0A">
              <w:t xml:space="preserve"> поле </w:t>
            </w:r>
            <w:r w:rsidR="00CD1E6E">
              <w:t>«</w:t>
            </w:r>
            <w:r w:rsidRPr="006A1D0A">
              <w:t>Дата посещения</w:t>
            </w:r>
            <w:r w:rsidR="00CD1E6E">
              <w:t>»</w:t>
            </w:r>
            <w:r w:rsidRPr="006A1D0A">
              <w:t xml:space="preserve"> становится недоступным для редактирования и появляется обязательное поле </w:t>
            </w:r>
            <w:r w:rsidR="00CD1E6E">
              <w:t>«</w:t>
            </w:r>
            <w:r w:rsidRPr="006A1D0A">
              <w:t>Причина не явки</w:t>
            </w:r>
            <w:r w:rsidR="00CD1E6E">
              <w:t>»</w:t>
            </w:r>
            <w:r w:rsidRPr="006A1D0A">
              <w:t xml:space="preserve">. В выпадающем меню поля </w:t>
            </w:r>
            <w:r w:rsidR="00CD1E6E">
              <w:t>«</w:t>
            </w:r>
            <w:r w:rsidRPr="006A1D0A">
              <w:t>Причина не явки</w:t>
            </w:r>
            <w:r w:rsidR="00CD1E6E">
              <w:t>»</w:t>
            </w:r>
            <w:r w:rsidRPr="006A1D0A">
              <w:t xml:space="preserve"> выберите одно из значений: </w:t>
            </w:r>
            <w:r w:rsidR="00CD1E6E">
              <w:t>«</w:t>
            </w:r>
            <w:r w:rsidRPr="006A1D0A">
              <w:t>Не дозвонились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Самоотказ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Недообследован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531" w:type="pct"/>
          </w:tcPr>
          <w:p w:rsidR="007371B9" w:rsidRPr="006A1D0A" w:rsidRDefault="007371B9" w:rsidP="006A1D0A">
            <w:pPr>
              <w:pStyle w:val="phtablecellleft"/>
            </w:pPr>
            <w:r w:rsidRPr="006A1D0A">
              <w:t>Причина не явки</w:t>
            </w:r>
          </w:p>
        </w:tc>
        <w:tc>
          <w:tcPr>
            <w:tcW w:w="1122" w:type="pct"/>
          </w:tcPr>
          <w:p w:rsidR="007371B9" w:rsidRPr="006A1D0A" w:rsidRDefault="007371B9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4" name="Рисунок 10008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3394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7371B9" w:rsidRPr="006A1D0A" w:rsidRDefault="007371B9" w:rsidP="006A1D0A">
            <w:pPr>
              <w:pStyle w:val="phtablecellleft"/>
            </w:pPr>
            <w:r w:rsidRPr="006A1D0A">
              <w:t xml:space="preserve">Поле отображается при установленном флажке </w:t>
            </w:r>
            <w:r w:rsidR="00CD1E6E">
              <w:t>«</w:t>
            </w:r>
            <w:r w:rsidRPr="006A1D0A">
              <w:t>Неявка</w:t>
            </w:r>
            <w:r w:rsidR="00CD1E6E">
              <w:t>»</w:t>
            </w:r>
            <w:r w:rsidRPr="006A1D0A">
              <w:t>. Выберите причину неявки из выпадающего списка:</w:t>
            </w:r>
            <w:r w:rsidR="00CD1E6E">
              <w:t xml:space="preserve"> «</w:t>
            </w:r>
            <w:r w:rsidRPr="006A1D0A">
              <w:t>Не дозвонились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Самоотказ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Недообследован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Первое посещение ПОК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>, если посещение первое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Мониторинг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Направления</w:t>
            </w:r>
          </w:p>
        </w:tc>
        <w:tc>
          <w:tcPr>
            <w:tcW w:w="1122" w:type="pct"/>
          </w:tcPr>
          <w:p w:rsidR="003D1A99" w:rsidRPr="006A1D0A" w:rsidRDefault="003D1A99" w:rsidP="000E78F1">
            <w:pPr>
              <w:pStyle w:val="phfigure"/>
            </w:pP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. Появятся дополнительные поля для заполнения, описанные ниже. 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</w:t>
            </w:r>
            <w:r w:rsidR="00CD1E6E">
              <w:t>«</w:t>
            </w:r>
            <w:r w:rsidRPr="006A1D0A">
              <w:t>Неявка</w:t>
            </w:r>
            <w:r w:rsidR="00CD1E6E">
              <w:t>»</w:t>
            </w:r>
            <w:r w:rsidRPr="006A1D0A">
              <w:t xml:space="preserve"> в блоке </w:t>
            </w:r>
            <w:r w:rsidR="00CD1E6E">
              <w:t>«</w:t>
            </w:r>
            <w:r w:rsidRPr="006A1D0A">
              <w:t>Посещения</w:t>
            </w:r>
            <w:r w:rsidR="00CD1E6E">
              <w:t>»</w:t>
            </w:r>
            <w:r w:rsidRPr="006A1D0A">
              <w:t xml:space="preserve"> становится неактивной кнопка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 в блоке </w:t>
            </w:r>
            <w:r w:rsidR="00CD1E6E">
              <w:t>«</w:t>
            </w:r>
            <w:r w:rsidRPr="006A1D0A">
              <w:t>Направления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Дата записи</w:t>
            </w:r>
          </w:p>
        </w:tc>
        <w:tc>
          <w:tcPr>
            <w:tcW w:w="1122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82" name="Рисунок 10008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3394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дату, на которую следует записать пациента, с помощью календаря или вручную</w:t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направления</w:t>
            </w:r>
          </w:p>
        </w:tc>
        <w:tc>
          <w:tcPr>
            <w:tcW w:w="1122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83" name="Рисунок 10008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639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МО направления.</w:t>
            </w:r>
            <w:r w:rsidR="00CD1E6E">
              <w:t xml:space="preserve"> </w:t>
            </w:r>
            <w:r w:rsidRPr="006A1D0A">
              <w:t xml:space="preserve">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84" name="Рисунок 100084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6150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085" name="Рисунок 100085" descr="_scroll_external/attachments/worddavf8a65511a927338723be10d8e1fe1d97-f3eb82d190b5ff9a15a832ad47fc8c55b307cc8cfdaaf1a78282e5f9529ce7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4086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15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Услуга направления</w:t>
            </w:r>
          </w:p>
        </w:tc>
        <w:tc>
          <w:tcPr>
            <w:tcW w:w="1122" w:type="pct"/>
          </w:tcPr>
          <w:p w:rsidR="003D1A99" w:rsidRPr="006A1D0A" w:rsidRDefault="00823501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086" name="Рисунок 10008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1778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услугу направления.</w:t>
            </w:r>
            <w:r w:rsidR="00CD1E6E">
              <w:t xml:space="preserve"> </w:t>
            </w:r>
            <w:r w:rsidRPr="006A1D0A">
              <w:t xml:space="preserve">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087" name="Рисунок 100087" descr="_scroll_external/attachments/worddavc71261d3e8f69039fb4386a0a6c1eea5-eb2a3c59a22fca9ad4ee89ed8672dccc9051f712126d4267ea62b323d49121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0638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Услуги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088" name="Рисунок 100088" descr="_scroll_external/attachments/worddavf8a65511a927338723be10d8e1fe1d97-f3eb82d190b5ff9a15a832ad47fc8c55b307cc8cfdaaf1a78282e5f9529ce7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3204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78F1" w:rsidRDefault="000E78F1" w:rsidP="000E78F1">
      <w:pPr>
        <w:pStyle w:val="phnormal"/>
      </w:pPr>
    </w:p>
    <w:p w:rsidR="003D1A99" w:rsidRPr="006E4534" w:rsidRDefault="00823501" w:rsidP="000E78F1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Сохранить</w:t>
      </w:r>
      <w:r w:rsidR="00CD1E6E">
        <w:t>»</w:t>
      </w:r>
      <w:r w:rsidRPr="006E4534">
        <w:t xml:space="preserve">. Извещение отобразится на вкладке </w:t>
      </w:r>
      <w:r w:rsidR="00CD1E6E">
        <w:t>«</w:t>
      </w:r>
      <w:r w:rsidRPr="006E4534">
        <w:t>Извещения регистра высокого риска</w:t>
      </w:r>
      <w:r w:rsidR="00CD1E6E">
        <w:t>»</w:t>
      </w:r>
      <w:r w:rsidRPr="006E4534">
        <w:t xml:space="preserve"> формы </w:t>
      </w:r>
      <w:r w:rsidR="00CD1E6E">
        <w:t>«</w:t>
      </w:r>
      <w:r w:rsidRPr="006E4534">
        <w:t>Регистр онкологических больных</w:t>
      </w:r>
      <w:r w:rsidR="00CD1E6E">
        <w:t>»</w:t>
      </w:r>
      <w:r w:rsidRPr="006E4534">
        <w:t>.</w:t>
      </w:r>
    </w:p>
    <w:p w:rsidR="003D1A99" w:rsidRPr="006E4534" w:rsidRDefault="00823501">
      <w:pPr>
        <w:pStyle w:val="3"/>
      </w:pPr>
      <w:bookmarkStart w:id="101" w:name="scroll-bookmark-34"/>
      <w:bookmarkStart w:id="102" w:name="_Toc143258504"/>
      <w:bookmarkStart w:id="103" w:name="_Toc143272013"/>
      <w:r w:rsidRPr="006E4534">
        <w:t>Создание извещения на включение пациента в регистр высокого онкологического риска на приеме онколога</w:t>
      </w:r>
      <w:bookmarkEnd w:id="101"/>
      <w:bookmarkEnd w:id="102"/>
      <w:bookmarkEnd w:id="103"/>
    </w:p>
    <w:p w:rsidR="003D1A99" w:rsidRPr="006E4534" w:rsidRDefault="00823501" w:rsidP="000E78F1">
      <w:pPr>
        <w:pStyle w:val="phnormal"/>
      </w:pPr>
      <w:r w:rsidRPr="006E4534">
        <w:t>Врач-онколог кабинета онкопрофилактики заполняет анкету углубленного осмотра пациента и на ее основе создает извещение на включение пациента в регистр высокого онкологического риска.</w:t>
      </w:r>
    </w:p>
    <w:p w:rsidR="003D1A99" w:rsidRPr="006E4534" w:rsidRDefault="00823501" w:rsidP="000E78F1">
      <w:pPr>
        <w:pStyle w:val="phnormal"/>
      </w:pPr>
      <w:r w:rsidRPr="006E4534">
        <w:t>Заполнение анкеты происходит следующим образом:</w:t>
      </w:r>
    </w:p>
    <w:p w:rsidR="003D1A99" w:rsidRPr="006E4534" w:rsidRDefault="000E78F1" w:rsidP="000E78F1">
      <w:pPr>
        <w:pStyle w:val="phlistitemized1"/>
      </w:pPr>
      <w:r>
        <w:t>н</w:t>
      </w:r>
      <w:r w:rsidR="00823501" w:rsidRPr="006E4534">
        <w:t>а прием к врачу в кабинет профилактики приглашаются пациенты, у которых есть риск развития ЗНО, или пациенты, которые уже состоят в регистре на профилактич</w:t>
      </w:r>
      <w:r>
        <w:t>еский визит согласно плану явок;</w:t>
      </w:r>
    </w:p>
    <w:p w:rsidR="003D1A99" w:rsidRPr="006E4534" w:rsidRDefault="000E78F1" w:rsidP="000E78F1">
      <w:pPr>
        <w:pStyle w:val="phlistitemized1"/>
      </w:pPr>
      <w:r>
        <w:t>н</w:t>
      </w:r>
      <w:r w:rsidR="00823501" w:rsidRPr="006E4534">
        <w:t>а визите врач проводит опрос пациента и заполняет анкету. Каждый вопрос в анкете имеет свой балл, по итогам всех вопросов получается сумма баллов, которая определяет, высокий риск или нет, сумма баллов для женщин и мужчин разнится. Вопросы анкеты также различаются – при оказании услуги визита Система, в зависимости от указанного пола пациента, отображает разные анкеты.</w:t>
      </w:r>
    </w:p>
    <w:p w:rsidR="003D1A99" w:rsidRPr="006E4534" w:rsidRDefault="00823501" w:rsidP="000E78F1">
      <w:pPr>
        <w:pStyle w:val="phnormal"/>
      </w:pPr>
      <w:r w:rsidRPr="006E4534">
        <w:t>Признаки пациентов, у которых потенциально может быть высокий риск заболевания онкологией, следующие:</w:t>
      </w:r>
    </w:p>
    <w:p w:rsidR="003D1A99" w:rsidRPr="006E4534" w:rsidRDefault="00823501" w:rsidP="000E78F1">
      <w:pPr>
        <w:pStyle w:val="phlistitemized1"/>
      </w:pPr>
      <w:r w:rsidRPr="006E4534">
        <w:lastRenderedPageBreak/>
        <w:t>пациенты, у которых два и более родственника болеют онкологическими заболеваниями (члены раковых семей);</w:t>
      </w:r>
    </w:p>
    <w:p w:rsidR="003D1A99" w:rsidRPr="006E4534" w:rsidRDefault="00823501" w:rsidP="000E78F1">
      <w:pPr>
        <w:pStyle w:val="phlistitemized1"/>
      </w:pPr>
      <w:r w:rsidRPr="006E4534">
        <w:t>пациенты, перенесшие онкологию в детстве;</w:t>
      </w:r>
    </w:p>
    <w:p w:rsidR="003D1A99" w:rsidRPr="006E4534" w:rsidRDefault="00823501" w:rsidP="000E78F1">
      <w:pPr>
        <w:pStyle w:val="phlistitemized1"/>
      </w:pPr>
      <w:r w:rsidRPr="006E4534">
        <w:t>пациенты, пострадавшие вследствие радиационных катастроф;</w:t>
      </w:r>
    </w:p>
    <w:p w:rsidR="003D1A99" w:rsidRPr="006E4534" w:rsidRDefault="00823501" w:rsidP="000E78F1">
      <w:pPr>
        <w:pStyle w:val="phlistitemized1"/>
      </w:pPr>
      <w:r w:rsidRPr="006E4534">
        <w:t>пациенты, испытывающие влияние особых вредных факторов (бензолы, 3.1, 4.3.1, 1.1 – перечень кодов вредных факторов из справочника вредных факторов);</w:t>
      </w:r>
    </w:p>
    <w:p w:rsidR="003D1A99" w:rsidRPr="006E4534" w:rsidRDefault="00823501" w:rsidP="000E78F1">
      <w:pPr>
        <w:pStyle w:val="phlistitemized1"/>
      </w:pPr>
      <w:r w:rsidRPr="006E4534">
        <w:t>пациенты, излеченные от ЗНО двух и более опухолей.</w:t>
      </w:r>
    </w:p>
    <w:p w:rsidR="003D1A99" w:rsidRPr="006E4534" w:rsidRDefault="00823501" w:rsidP="000E78F1">
      <w:pPr>
        <w:pStyle w:val="phnormal"/>
      </w:pPr>
      <w:r w:rsidRPr="006E4534">
        <w:t>Суммарное значение заполненной анкеты составляет более 60 баллов для женщин и более 55 баллов для мужчин.</w:t>
      </w:r>
    </w:p>
    <w:p w:rsidR="003D1A99" w:rsidRPr="006E4534" w:rsidRDefault="00823501" w:rsidP="000E78F1">
      <w:pPr>
        <w:pStyle w:val="phnormal"/>
      </w:pPr>
      <w:r w:rsidRPr="006E4534">
        <w:t>Чтобы заполнить анкету:</w:t>
      </w:r>
    </w:p>
    <w:p w:rsidR="003D1A99" w:rsidRPr="006E4534" w:rsidRDefault="000E78F1" w:rsidP="000E78F1">
      <w:pPr>
        <w:pStyle w:val="phlistitemized1"/>
      </w:pPr>
      <w:r>
        <w:t>в</w:t>
      </w:r>
      <w:r w:rsidR="00823501" w:rsidRPr="006E4534">
        <w:t xml:space="preserve">ыберите пункт главного меню </w:t>
      </w:r>
      <w:r w:rsidR="00CD1E6E">
        <w:t>«</w:t>
      </w:r>
      <w:r w:rsidR="00823501" w:rsidRPr="006E4534">
        <w:t>Рабочие места</w:t>
      </w:r>
      <w:r w:rsidR="00D7241D">
        <w:t xml:space="preserve">/ </w:t>
      </w:r>
      <w:r w:rsidR="00823501" w:rsidRPr="006E4534">
        <w:t>Дневник</w:t>
      </w:r>
      <w:r w:rsidR="00CD1E6E">
        <w:t>»</w:t>
      </w:r>
      <w:r w:rsidR="00823501" w:rsidRPr="006E4534">
        <w:t>.</w:t>
      </w:r>
      <w:r>
        <w:t xml:space="preserve"> Откроется форма дневника врача;</w:t>
      </w:r>
    </w:p>
    <w:p w:rsidR="003D1A99" w:rsidRPr="006E4534" w:rsidRDefault="000E78F1" w:rsidP="000E78F1">
      <w:pPr>
        <w:pStyle w:val="phlistitemized1"/>
      </w:pPr>
      <w:r>
        <w:t>н</w:t>
      </w:r>
      <w:r w:rsidR="00823501" w:rsidRPr="006E4534">
        <w:t xml:space="preserve">ажмите на ссылку </w:t>
      </w:r>
      <w:r w:rsidR="00CD1E6E">
        <w:t>«</w:t>
      </w:r>
      <w:r w:rsidR="00823501" w:rsidRPr="006E4534">
        <w:t>Оказать</w:t>
      </w:r>
      <w:r w:rsidR="00CD1E6E">
        <w:t>»</w:t>
      </w:r>
      <w:r w:rsidR="00823501" w:rsidRPr="006E4534">
        <w:t xml:space="preserve"> в строке с услугой онколога.</w:t>
      </w:r>
      <w:r>
        <w:t xml:space="preserve"> Откроется окно оказания приема;</w:t>
      </w:r>
    </w:p>
    <w:p w:rsidR="003D1A99" w:rsidRPr="006E4534" w:rsidRDefault="000E78F1" w:rsidP="000E78F1">
      <w:pPr>
        <w:pStyle w:val="phnormal"/>
      </w:pPr>
      <w:r w:rsidRPr="000E78F1">
        <w:rPr>
          <w:b/>
        </w:rPr>
        <w:t>Примечание</w:t>
      </w:r>
      <w:r>
        <w:t xml:space="preserve"> </w:t>
      </w:r>
      <w:r w:rsidRPr="000E78F1">
        <w:t xml:space="preserve">– </w:t>
      </w:r>
      <w:r w:rsidRPr="006A1D0A">
        <w:t xml:space="preserve">Вкладка </w:t>
      </w:r>
      <w:r>
        <w:t>«</w:t>
      </w:r>
      <w:r w:rsidRPr="006A1D0A">
        <w:t>Анкета</w:t>
      </w:r>
      <w:r>
        <w:t>»</w:t>
      </w:r>
      <w:r w:rsidRPr="006A1D0A">
        <w:t xml:space="preserve"> предварительно должна быть настроена на шаблоне услуги. Настройка анкеты описана в руководстве администратора </w:t>
      </w:r>
      <w:r w:rsidR="005F30A4" w:rsidRPr="006E4534">
        <w:t xml:space="preserve">компонента </w:t>
      </w:r>
      <w:r w:rsidR="005F30A4">
        <w:t>«</w:t>
      </w:r>
      <w:r w:rsidR="005F30A4" w:rsidRPr="00CD1E6E">
        <w:t>НозРегистры (Онко)</w:t>
      </w:r>
      <w:r w:rsidR="005F30A4">
        <w:t>»</w:t>
      </w:r>
      <w:r w:rsidRPr="006A1D0A">
        <w:t>.</w:t>
      </w:r>
    </w:p>
    <w:p w:rsidR="003D1A99" w:rsidRPr="006E4534" w:rsidRDefault="000E78F1" w:rsidP="000E78F1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Анкета</w:t>
      </w:r>
      <w:r w:rsidR="00CD1E6E">
        <w:t>»</w:t>
      </w:r>
      <w:r w:rsidR="00823501" w:rsidRPr="006E4534">
        <w:t>. Откроется форм</w:t>
      </w:r>
      <w:r>
        <w:t>а с перечнем вопросов и ответов</w:t>
      </w:r>
      <w:r w:rsidR="00CC03EA">
        <w:t xml:space="preserve"> (</w:t>
      </w:r>
      <w:r w:rsidR="00E875AB">
        <w:fldChar w:fldCharType="begin"/>
      </w:r>
      <w:r w:rsidR="00CC03EA">
        <w:instrText xml:space="preserve"> REF _Ref143265631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24</w:t>
      </w:r>
      <w:r w:rsidR="00E875AB">
        <w:fldChar w:fldCharType="end"/>
      </w:r>
      <w:r w:rsidR="00CC03EA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6411649"/>
            <wp:effectExtent l="0" t="0" r="0" b="0"/>
            <wp:docPr id="100089" name="Рисунок 100089" descr="Вкладка Анк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34927" name="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641164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04" w:name="_Ref14326563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24</w:t>
      </w:r>
      <w:r w:rsidR="00E875AB">
        <w:fldChar w:fldCharType="end"/>
      </w:r>
      <w:bookmarkEnd w:id="104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CC03EA">
        <w:t>«</w:t>
      </w:r>
      <w:r w:rsidR="00823501" w:rsidRPr="006E4534">
        <w:t>Анкета</w:t>
      </w:r>
      <w:r w:rsidR="00CC03EA">
        <w:t>»</w:t>
      </w:r>
    </w:p>
    <w:p w:rsidR="003D1A99" w:rsidRPr="006E4534" w:rsidRDefault="000E78F1" w:rsidP="000E78F1">
      <w:pPr>
        <w:pStyle w:val="phlistitemized1"/>
      </w:pPr>
      <w:r>
        <w:t>з</w:t>
      </w:r>
      <w:r w:rsidR="00823501" w:rsidRPr="006E4534">
        <w:t>аполните анкету, установив переклю</w:t>
      </w:r>
      <w:r>
        <w:t>чатель напротив нужных значений;</w:t>
      </w:r>
    </w:p>
    <w:p w:rsidR="003D1A99" w:rsidRPr="006E4534" w:rsidRDefault="00823501" w:rsidP="000E78F1">
      <w:pPr>
        <w:pStyle w:val="phnormal"/>
      </w:pPr>
      <w:r w:rsidRPr="006E4534">
        <w:t xml:space="preserve">Поле </w:t>
      </w:r>
      <w:r w:rsidR="00CD1E6E">
        <w:t>«</w:t>
      </w:r>
      <w:r w:rsidRPr="006E4534">
        <w:t>Общая сумма риска</w:t>
      </w:r>
      <w:r w:rsidR="00CD1E6E">
        <w:t>»</w:t>
      </w:r>
      <w:r w:rsidRPr="006E4534">
        <w:t xml:space="preserve"> заполняется автоматически при выборе вариантов ответов в анкете и пересчитывается в зависимости от выбранного варианта ответа.</w:t>
      </w:r>
    </w:p>
    <w:p w:rsidR="003D1A99" w:rsidRPr="006E4534" w:rsidRDefault="000E78F1" w:rsidP="000E78F1">
      <w:pPr>
        <w:pStyle w:val="phnormal"/>
      </w:pPr>
      <w:r w:rsidRPr="000E78F1">
        <w:rPr>
          <w:b/>
        </w:rPr>
        <w:t>Примечание</w:t>
      </w:r>
      <w:r>
        <w:t xml:space="preserve"> </w:t>
      </w:r>
      <w:r w:rsidRPr="000E78F1">
        <w:t xml:space="preserve">– </w:t>
      </w:r>
      <w:r>
        <w:t>Чтобы распечатать анкету, п</w:t>
      </w:r>
      <w:r w:rsidRPr="006A1D0A">
        <w:t xml:space="preserve">ерейдите на вкладку </w:t>
      </w:r>
      <w:r>
        <w:t>«</w:t>
      </w:r>
      <w:r w:rsidRPr="006A1D0A">
        <w:t>Отчеты</w:t>
      </w:r>
      <w:r>
        <w:t>»</w:t>
      </w:r>
      <w:r w:rsidRPr="006A1D0A">
        <w:t>.</w:t>
      </w:r>
      <w:r>
        <w:t xml:space="preserve"> </w:t>
      </w:r>
      <w:r w:rsidRPr="006A1D0A">
        <w:t xml:space="preserve">Нажмите на ссылку с наименованием необходимого отчета, чтобы распечатать </w:t>
      </w:r>
      <w:r>
        <w:t>«</w:t>
      </w:r>
      <w:r w:rsidRPr="006A1D0A">
        <w:t>Анкету углубленного осмотра пациента</w:t>
      </w:r>
      <w:r>
        <w:t>»</w:t>
      </w:r>
      <w:r w:rsidRPr="006A1D0A">
        <w:t xml:space="preserve"> или </w:t>
      </w:r>
      <w:r>
        <w:t>«</w:t>
      </w:r>
      <w:r w:rsidRPr="006A1D0A">
        <w:t>Сведения о родственниках</w:t>
      </w:r>
      <w:r>
        <w:t>»</w:t>
      </w:r>
      <w:r w:rsidRPr="006A1D0A">
        <w:t>.</w:t>
      </w:r>
    </w:p>
    <w:p w:rsidR="00F5050D" w:rsidRDefault="00823501" w:rsidP="000E78F1">
      <w:pPr>
        <w:pStyle w:val="phnormal"/>
      </w:pPr>
      <w:r w:rsidRPr="006E4534">
        <w:t xml:space="preserve">По итогам полученных баллов врач ставит клиническую группу пациенту. Если сумма баллов анкеты превышает допустимую норму, то врач устанавливает клиническую группу </w:t>
      </w:r>
      <w:r w:rsidR="00CD1E6E">
        <w:t>«</w:t>
      </w:r>
      <w:r w:rsidRPr="006E4534">
        <w:t>1б</w:t>
      </w:r>
      <w:r w:rsidR="00CD1E6E">
        <w:t>»</w:t>
      </w:r>
      <w:r w:rsidRPr="006E4534">
        <w:t xml:space="preserve">. В этом случае при сохранении визита откроется окно </w:t>
      </w:r>
      <w:r w:rsidR="00CD1E6E">
        <w:t>«</w:t>
      </w:r>
      <w:r w:rsidRPr="006E4534">
        <w:t xml:space="preserve">Регистр </w:t>
      </w:r>
      <w:r w:rsidRPr="006E4534">
        <w:lastRenderedPageBreak/>
        <w:t>онкологического риска</w:t>
      </w:r>
      <w:r w:rsidR="00CD1E6E">
        <w:t>»</w:t>
      </w:r>
      <w:r w:rsidRPr="006E4534">
        <w:t>.</w:t>
      </w:r>
      <w:r w:rsidR="00CD1E6E">
        <w:t xml:space="preserve"> </w:t>
      </w:r>
      <w:r w:rsidRPr="006E4534">
        <w:t xml:space="preserve">По умолчанию отображается вкладка </w:t>
      </w:r>
      <w:r w:rsidR="00CD1E6E">
        <w:t>«</w:t>
      </w:r>
      <w:r w:rsidRPr="006E4534">
        <w:t>Основания для включения в регистр</w:t>
      </w:r>
      <w:r w:rsidR="00CD1E6E">
        <w:t>»</w:t>
      </w:r>
      <w:r w:rsidR="00D35328">
        <w:t xml:space="preserve"> (</w:t>
      </w:r>
      <w:r w:rsidR="00E875AB">
        <w:fldChar w:fldCharType="begin"/>
      </w:r>
      <w:r w:rsidR="00D35328">
        <w:instrText xml:space="preserve"> REF _Ref143265647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25</w:t>
      </w:r>
      <w:r w:rsidR="00E875AB">
        <w:fldChar w:fldCharType="end"/>
      </w:r>
      <w:r w:rsidR="00D35328">
        <w:t>)</w:t>
      </w:r>
      <w:r w:rsidRPr="006E4534">
        <w:t>.</w:t>
      </w:r>
    </w:p>
    <w:p w:rsidR="003D1A99" w:rsidRPr="006E4534" w:rsidRDefault="00162EBD" w:rsidP="00CB4AB2">
      <w:pPr>
        <w:pStyle w:val="phfigure"/>
      </w:pPr>
      <w:r>
        <w:rPr>
          <w:noProof/>
        </w:rPr>
        <w:drawing>
          <wp:inline distT="0" distB="0" distL="0" distR="0">
            <wp:extent cx="6475730" cy="3959299"/>
            <wp:effectExtent l="19050" t="0" r="1270" b="0"/>
            <wp:docPr id="10010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395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05" w:name="_Ref14326564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25</w:t>
      </w:r>
      <w:r w:rsidR="00E875AB">
        <w:fldChar w:fldCharType="end"/>
      </w:r>
      <w:bookmarkEnd w:id="105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D35328">
        <w:t>«</w:t>
      </w:r>
      <w:r w:rsidR="00823501" w:rsidRPr="006E4534">
        <w:t>Основания для включения в регистр</w:t>
      </w:r>
      <w:r w:rsidR="00D35328">
        <w:t>»</w:t>
      </w:r>
    </w:p>
    <w:p w:rsidR="003D1A99" w:rsidRPr="006E4534" w:rsidRDefault="000E78F1" w:rsidP="000E78F1">
      <w:pPr>
        <w:pStyle w:val="phlistitemized1"/>
      </w:pPr>
      <w:r>
        <w:t>з</w:t>
      </w:r>
      <w:r w:rsidR="00823501" w:rsidRPr="006E4534">
        <w:t xml:space="preserve">аполните поля на вкладках </w:t>
      </w:r>
      <w:r w:rsidR="00CD1E6E">
        <w:t>«</w:t>
      </w:r>
      <w:r w:rsidR="00823501" w:rsidRPr="006E4534">
        <w:t>Основания для включения в регистр</w:t>
      </w:r>
      <w:r w:rsidR="00CD1E6E">
        <w:t>»</w:t>
      </w:r>
      <w:r w:rsidR="00823501" w:rsidRPr="006E4534">
        <w:t xml:space="preserve"> и </w:t>
      </w:r>
      <w:r w:rsidR="00CD1E6E">
        <w:t>«</w:t>
      </w:r>
      <w:r w:rsidR="00823501" w:rsidRPr="006E4534">
        <w:t>Контроль состояния</w:t>
      </w:r>
      <w:r w:rsidR="00CD1E6E">
        <w:t>»</w:t>
      </w:r>
      <w:r w:rsidR="00823501" w:rsidRPr="006E4534">
        <w:t xml:space="preserve"> (заполните дату следующей явки и сообщите пациенту, когда ему необходимо явиться на следующий осмотр и какие диагн</w:t>
      </w:r>
      <w:r>
        <w:t>остические исследования пройти);</w:t>
      </w:r>
    </w:p>
    <w:p w:rsidR="003D1A99" w:rsidRPr="006E4534" w:rsidRDefault="000E78F1" w:rsidP="000E78F1">
      <w:pPr>
        <w:pStyle w:val="phnormal"/>
      </w:pPr>
      <w:r w:rsidRPr="000E78F1">
        <w:rPr>
          <w:b/>
        </w:rPr>
        <w:t>Примечание</w:t>
      </w:r>
      <w:r>
        <w:t xml:space="preserve"> </w:t>
      </w:r>
      <w:r w:rsidRPr="000E78F1">
        <w:t xml:space="preserve">– </w:t>
      </w:r>
      <w:r w:rsidRPr="006A1D0A">
        <w:t>Подробное описание вкладок в окне</w:t>
      </w:r>
      <w:r>
        <w:t xml:space="preserve"> «</w:t>
      </w:r>
      <w:r w:rsidRPr="006A1D0A">
        <w:t>Регистр онкологического риска</w:t>
      </w:r>
      <w:r>
        <w:t>»</w:t>
      </w:r>
      <w:r w:rsidRPr="006A1D0A">
        <w:t xml:space="preserve"> представлено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scroll-bookmark-28 \n \h </w:instrText>
      </w:r>
      <w:r w:rsidR="00E875AB">
        <w:fldChar w:fldCharType="separate"/>
      </w:r>
      <w:r w:rsidR="0019343D">
        <w:t>4.1.1</w:t>
      </w:r>
      <w:r w:rsidR="00E875AB">
        <w:fldChar w:fldCharType="end"/>
      </w:r>
      <w:r w:rsidRPr="006A1D0A">
        <w:t>.</w:t>
      </w:r>
    </w:p>
    <w:p w:rsidR="003D1A99" w:rsidRPr="006E4534" w:rsidRDefault="000E78F1" w:rsidP="000E78F1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. После сохранения извещения его можно будет просмотреть на вкладке </w:t>
      </w:r>
      <w:r w:rsidR="00CD1E6E">
        <w:t>«</w:t>
      </w:r>
      <w:r w:rsidR="00823501" w:rsidRPr="006E4534">
        <w:t>Извещение регистра высокого риска</w:t>
      </w:r>
      <w:r w:rsidR="00CD1E6E">
        <w:t>»</w:t>
      </w:r>
      <w:r w:rsidR="00823501" w:rsidRPr="006E4534">
        <w:t xml:space="preserve"> пункта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 и утвердить для попадания пациента в регистр высокого риска.</w:t>
      </w:r>
    </w:p>
    <w:p w:rsidR="003D1A99" w:rsidRPr="006E4534" w:rsidRDefault="00823501">
      <w:pPr>
        <w:pStyle w:val="3"/>
      </w:pPr>
      <w:bookmarkStart w:id="106" w:name="scroll-bookmark-35"/>
      <w:bookmarkStart w:id="107" w:name="_Toc143258505"/>
      <w:bookmarkStart w:id="108" w:name="_Toc143272014"/>
      <w:r w:rsidRPr="006E4534">
        <w:t>Работа с извещениями о включения в регистр высокого онкологического риска</w:t>
      </w:r>
      <w:bookmarkEnd w:id="106"/>
      <w:bookmarkEnd w:id="107"/>
      <w:bookmarkEnd w:id="108"/>
    </w:p>
    <w:p w:rsidR="003D1A99" w:rsidRPr="006E4534" w:rsidRDefault="00823501" w:rsidP="000E78F1">
      <w:pPr>
        <w:pStyle w:val="phnormal"/>
      </w:pPr>
      <w:r w:rsidRPr="006E4534">
        <w:t xml:space="preserve">На вкладке </w:t>
      </w:r>
      <w:r w:rsidR="00CD1E6E">
        <w:t>«</w:t>
      </w:r>
      <w:r w:rsidRPr="006E4534">
        <w:t>Извещения регистра высокого риска</w:t>
      </w:r>
      <w:r w:rsidR="00CD1E6E">
        <w:t>»</w:t>
      </w:r>
      <w:r w:rsidRPr="006E4534">
        <w:t xml:space="preserve"> помимо создания извещений производится работа с созданными извещениями о включении в регистр высокого </w:t>
      </w:r>
      <w:r w:rsidRPr="006E4534">
        <w:lastRenderedPageBreak/>
        <w:t>онкологического риска: просмотр извещений, утверждение или отклонение заявки на включение в регистр</w:t>
      </w:r>
      <w:r w:rsidR="00D35328">
        <w:t xml:space="preserve"> (</w:t>
      </w:r>
      <w:r w:rsidR="00E875AB">
        <w:fldChar w:fldCharType="begin"/>
      </w:r>
      <w:r w:rsidR="00D35328">
        <w:instrText xml:space="preserve"> REF _Ref143265686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26</w:t>
      </w:r>
      <w:r w:rsidR="00E875AB">
        <w:fldChar w:fldCharType="end"/>
      </w:r>
      <w:r w:rsidR="00D35328">
        <w:t>)</w:t>
      </w:r>
      <w:r w:rsidRPr="006E4534">
        <w:t>.</w:t>
      </w:r>
    </w:p>
    <w:p w:rsidR="003D1A99" w:rsidRPr="006E4534" w:rsidRDefault="00162EBD" w:rsidP="00CB4AB2">
      <w:pPr>
        <w:pStyle w:val="phfigure"/>
      </w:pPr>
      <w:r>
        <w:rPr>
          <w:noProof/>
        </w:rPr>
        <w:drawing>
          <wp:inline distT="0" distB="0" distL="0" distR="0">
            <wp:extent cx="6475730" cy="2136832"/>
            <wp:effectExtent l="19050" t="0" r="1270" b="0"/>
            <wp:docPr id="10010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13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09" w:name="_Ref14326568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26</w:t>
      </w:r>
      <w:r w:rsidR="00E875AB">
        <w:fldChar w:fldCharType="end"/>
      </w:r>
      <w:bookmarkEnd w:id="109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D35328">
        <w:t>«</w:t>
      </w:r>
      <w:r w:rsidR="00823501" w:rsidRPr="006E4534">
        <w:t>Извещения регистра высокого риска</w:t>
      </w:r>
      <w:r w:rsidR="00D35328">
        <w:t>»</w:t>
      </w:r>
    </w:p>
    <w:p w:rsidR="003D1A99" w:rsidRPr="006E4534" w:rsidRDefault="00823501" w:rsidP="000E78F1">
      <w:pPr>
        <w:pStyle w:val="phnormal"/>
      </w:pPr>
      <w:r w:rsidRPr="006E4534">
        <w:t>Для просмотра списка извещений о включении в регистр онкологических больных:</w:t>
      </w:r>
    </w:p>
    <w:p w:rsidR="003D1A99" w:rsidRPr="006E4534" w:rsidRDefault="000E78F1" w:rsidP="000E78F1">
      <w:pPr>
        <w:pStyle w:val="phlistitemized1"/>
      </w:pPr>
      <w:r>
        <w:t>у</w:t>
      </w:r>
      <w:r w:rsidR="00823501" w:rsidRPr="006E4534">
        <w:t xml:space="preserve">кажите дату формирования извещения с помощью календаря или вручную в полях </w:t>
      </w:r>
      <w:r w:rsidR="00CD1E6E">
        <w:t>«</w:t>
      </w:r>
      <w:r w:rsidR="00823501" w:rsidRPr="006E4534">
        <w:t>Да</w:t>
      </w:r>
      <w:r w:rsidR="00823501" w:rsidRPr="000E78F1">
        <w:t>т</w:t>
      </w:r>
      <w:r w:rsidR="00823501" w:rsidRPr="006E4534">
        <w:t>а извещения с, по</w:t>
      </w:r>
      <w:r w:rsidR="00CD1E6E">
        <w:t>»</w:t>
      </w:r>
      <w:r w:rsidR="00823501" w:rsidRPr="006E4534">
        <w:t>,</w:t>
      </w:r>
      <w:r w:rsidR="00CD1E6E">
        <w:t xml:space="preserve"> </w:t>
      </w:r>
      <w:r w:rsidR="00823501" w:rsidRPr="006E4534">
        <w:t>если необходимо просмотреть и</w:t>
      </w:r>
      <w:r>
        <w:t>звещения за определенный период;</w:t>
      </w:r>
    </w:p>
    <w:p w:rsidR="003D1A99" w:rsidRPr="006E4534" w:rsidRDefault="000E78F1" w:rsidP="000E78F1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Отобрать</w:t>
      </w:r>
      <w:r w:rsidR="00CD1E6E">
        <w:t>»</w:t>
      </w:r>
      <w:r w:rsidR="00823501" w:rsidRPr="006E4534">
        <w:t xml:space="preserve">. В блоке </w:t>
      </w:r>
      <w:r w:rsidR="00CD1E6E">
        <w:t>«</w:t>
      </w:r>
      <w:r w:rsidR="00823501" w:rsidRPr="006E4534">
        <w:t>Извещения регистра высокого риска</w:t>
      </w:r>
      <w:r w:rsidR="00CD1E6E">
        <w:t>»</w:t>
      </w:r>
      <w:r w:rsidR="00823501" w:rsidRPr="006E4534">
        <w:t xml:space="preserve"> отобразится список извещений согласно указанному периоду.</w:t>
      </w:r>
    </w:p>
    <w:p w:rsidR="000E78F1" w:rsidRPr="000E78F1" w:rsidRDefault="000E78F1" w:rsidP="000E78F1">
      <w:pPr>
        <w:pStyle w:val="phnormal"/>
        <w:rPr>
          <w:b/>
        </w:rPr>
      </w:pPr>
      <w:r w:rsidRPr="000E78F1">
        <w:rPr>
          <w:b/>
        </w:rPr>
        <w:t>Примечания</w:t>
      </w:r>
    </w:p>
    <w:p w:rsidR="000E78F1" w:rsidRPr="006A1D0A" w:rsidRDefault="000E78F1" w:rsidP="000E78F1">
      <w:pPr>
        <w:pStyle w:val="phnormal"/>
      </w:pPr>
      <w:r>
        <w:t xml:space="preserve">1 </w:t>
      </w:r>
      <w:r w:rsidRPr="006A1D0A">
        <w:t xml:space="preserve">Если необходимо скрыть отработанные заявки, установите </w:t>
      </w:r>
      <w:r w:rsidR="008F0C5E">
        <w:t>флажок</w:t>
      </w:r>
      <w:r w:rsidRPr="006A1D0A">
        <w:t xml:space="preserve"> </w:t>
      </w:r>
      <w:r>
        <w:t>«</w:t>
      </w:r>
      <w:r w:rsidRPr="006A1D0A">
        <w:t>Скрывать отработанные</w:t>
      </w:r>
      <w:r>
        <w:t>»</w:t>
      </w:r>
      <w:r w:rsidRPr="006A1D0A">
        <w:t>.</w:t>
      </w:r>
    </w:p>
    <w:p w:rsidR="003D1A99" w:rsidRPr="006E4534" w:rsidRDefault="000E78F1" w:rsidP="000E78F1">
      <w:pPr>
        <w:pStyle w:val="phnormal"/>
      </w:pPr>
      <w:r>
        <w:t xml:space="preserve">2 </w:t>
      </w:r>
      <w:r w:rsidRPr="006A1D0A">
        <w:t xml:space="preserve">Если необходимо просмотреть извещения только по конкретному пациенту, выделите строку с пациентом в блоке </w:t>
      </w:r>
      <w:r>
        <w:t>«</w:t>
      </w:r>
      <w:r w:rsidRPr="006A1D0A">
        <w:t>Извещения регистра высокого риска</w:t>
      </w:r>
      <w:r>
        <w:t>»</w:t>
      </w:r>
      <w:r w:rsidRPr="006A1D0A">
        <w:t xml:space="preserve"> и установите </w:t>
      </w:r>
      <w:r w:rsidR="008F0C5E">
        <w:t>флажок</w:t>
      </w:r>
      <w:r w:rsidRPr="006A1D0A">
        <w:t xml:space="preserve"> </w:t>
      </w:r>
      <w:r>
        <w:t>«</w:t>
      </w:r>
      <w:r w:rsidRPr="006A1D0A">
        <w:t>Не показывать извещения других пациентов</w:t>
      </w:r>
      <w:r>
        <w:t>»</w:t>
      </w:r>
      <w:r w:rsidRPr="006A1D0A">
        <w:t>.</w:t>
      </w:r>
    </w:p>
    <w:p w:rsidR="003D1A99" w:rsidRPr="006E4534" w:rsidRDefault="00823501">
      <w:pPr>
        <w:pStyle w:val="4"/>
      </w:pPr>
      <w:bookmarkStart w:id="110" w:name="scroll-bookmark-36"/>
      <w:bookmarkStart w:id="111" w:name="_Toc143272015"/>
      <w:r w:rsidRPr="006E4534">
        <w:t>Возможные статусы извещений</w:t>
      </w:r>
      <w:bookmarkEnd w:id="110"/>
      <w:bookmarkEnd w:id="111"/>
    </w:p>
    <w:p w:rsidR="00F5050D" w:rsidRDefault="00823501" w:rsidP="000E78F1">
      <w:pPr>
        <w:pStyle w:val="phnormal"/>
      </w:pPr>
      <w:r w:rsidRPr="006E4534">
        <w:t>Извещения о включении в регист</w:t>
      </w:r>
      <w:r w:rsidR="000E78F1">
        <w:t xml:space="preserve">р могут иметь </w:t>
      </w:r>
      <w:r w:rsidR="00D35328">
        <w:t>с</w:t>
      </w:r>
      <w:r w:rsidR="000E78F1">
        <w:t>татусы</w:t>
      </w:r>
      <w:r w:rsidR="00D35328">
        <w:t>, представленные в таблице (</w:t>
      </w:r>
      <w:r w:rsidR="00E875AB">
        <w:fldChar w:fldCharType="begin"/>
      </w:r>
      <w:r w:rsidR="00D35328">
        <w:instrText xml:space="preserve"> REF _Ref143265732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10</w:t>
      </w:r>
      <w:r w:rsidR="00E875AB">
        <w:fldChar w:fldCharType="end"/>
      </w:r>
      <w:r w:rsidR="00D35328">
        <w:t>)</w:t>
      </w:r>
      <w:r w:rsidR="000E78F1">
        <w:t>.</w:t>
      </w:r>
    </w:p>
    <w:p w:rsidR="00CB4AB2" w:rsidRDefault="00CB4AB2" w:rsidP="00CB4AB2">
      <w:pPr>
        <w:pStyle w:val="phtabletitle"/>
      </w:pPr>
      <w:bookmarkStart w:id="112" w:name="_Ref14326573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10</w:t>
      </w:r>
      <w:r w:rsidR="00E875AB">
        <w:fldChar w:fldCharType="end"/>
      </w:r>
      <w:bookmarkEnd w:id="112"/>
      <w:r>
        <w:t xml:space="preserve"> </w:t>
      </w:r>
      <w:r w:rsidRPr="00CB4AB2">
        <w:t>–</w:t>
      </w:r>
      <w:r>
        <w:t xml:space="preserve"> </w:t>
      </w:r>
      <w:r w:rsidR="000E78F1" w:rsidRPr="006E4534">
        <w:t>Возможные статусы извещений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348"/>
        <w:gridCol w:w="5986"/>
        <w:gridCol w:w="3080"/>
      </w:tblGrid>
      <w:tr w:rsidR="006E4534" w:rsidRPr="006A1D0A" w:rsidTr="00CB4AB2">
        <w:trPr>
          <w:tblHeader/>
        </w:trPr>
        <w:tc>
          <w:tcPr>
            <w:tcW w:w="647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Статус</w:t>
            </w:r>
          </w:p>
        </w:tc>
        <w:tc>
          <w:tcPr>
            <w:tcW w:w="2874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Значение статуса</w:t>
            </w:r>
          </w:p>
        </w:tc>
        <w:tc>
          <w:tcPr>
            <w:tcW w:w="1479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Доступные пункты контекстного меню</w:t>
            </w:r>
          </w:p>
        </w:tc>
      </w:tr>
      <w:tr w:rsidR="006E4534" w:rsidRPr="006A1D0A" w:rsidTr="00CB4AB2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Черновик</w:t>
            </w:r>
          </w:p>
        </w:tc>
        <w:tc>
          <w:tcPr>
            <w:tcW w:w="287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Статус присваивается только что созданному извещению.</w:t>
            </w:r>
            <w:r w:rsidR="00CD1E6E">
              <w:t xml:space="preserve"> </w:t>
            </w:r>
            <w:r w:rsidRPr="006A1D0A">
              <w:t xml:space="preserve">Извещения в статусе </w:t>
            </w:r>
            <w:r w:rsidR="00CD1E6E">
              <w:t>«</w:t>
            </w:r>
            <w:r w:rsidRPr="006A1D0A">
              <w:t>Черновик</w:t>
            </w:r>
            <w:r w:rsidR="00CD1E6E">
              <w:t>»</w:t>
            </w:r>
            <w:r w:rsidRPr="006A1D0A">
              <w:t xml:space="preserve"> еще не утверждены. В них можно вносить изменения (с помощью пункта контекстного меню </w:t>
            </w:r>
            <w:r w:rsidR="00CD1E6E">
              <w:t>«</w:t>
            </w:r>
            <w:r w:rsidRPr="006A1D0A">
              <w:t>Редактировать</w:t>
            </w:r>
            <w:r w:rsidR="00CD1E6E">
              <w:t>»</w:t>
            </w:r>
            <w:r w:rsidRPr="006A1D0A">
              <w:t xml:space="preserve">), удалять. Для запуска процедуры утверждения выберите пункт контекстного меню </w:t>
            </w:r>
            <w:r w:rsidR="00CD1E6E">
              <w:t>«</w:t>
            </w:r>
            <w:r w:rsidRPr="006A1D0A">
              <w:t xml:space="preserve">Отправить </w:t>
            </w:r>
            <w:r w:rsidRPr="006A1D0A">
              <w:lastRenderedPageBreak/>
              <w:t>на утверждение</w:t>
            </w:r>
            <w:r w:rsidR="00CD1E6E">
              <w:t>»</w:t>
            </w:r>
          </w:p>
        </w:tc>
        <w:tc>
          <w:tcPr>
            <w:tcW w:w="14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Просмотр, редактировать, отправить на утверждение, удалить</w:t>
            </w:r>
          </w:p>
        </w:tc>
      </w:tr>
      <w:tr w:rsidR="006E4534" w:rsidRPr="006A1D0A" w:rsidTr="00CB4AB2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Новое</w:t>
            </w:r>
          </w:p>
        </w:tc>
        <w:tc>
          <w:tcPr>
            <w:tcW w:w="287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отправки извещения со статусом </w:t>
            </w:r>
            <w:r w:rsidR="00CD1E6E">
              <w:t>«</w:t>
            </w:r>
            <w:r w:rsidRPr="006A1D0A">
              <w:t>Черновик</w:t>
            </w:r>
            <w:r w:rsidR="00CD1E6E">
              <w:t>»</w:t>
            </w:r>
            <w:r w:rsidRPr="006A1D0A">
              <w:t xml:space="preserve"> на утверждение</w:t>
            </w:r>
          </w:p>
        </w:tc>
        <w:tc>
          <w:tcPr>
            <w:tcW w:w="14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вернуть с утверждения, отправить на экспертизу, отправить на доработку, утвердить, отклонить</w:t>
            </w:r>
          </w:p>
        </w:tc>
      </w:tr>
      <w:tr w:rsidR="006E4534" w:rsidRPr="006A1D0A" w:rsidTr="00CB4AB2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Доработка</w:t>
            </w:r>
          </w:p>
        </w:tc>
        <w:tc>
          <w:tcPr>
            <w:tcW w:w="287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отправки извещения на доработку. В данном статусе можно отредактировать и отправить доработанное извещение на утверждение. При этом статус извещения изменится на </w:t>
            </w:r>
            <w:r w:rsidR="00CD1E6E">
              <w:t>«</w:t>
            </w:r>
            <w:r w:rsidRPr="006A1D0A">
              <w:t>Новый</w:t>
            </w:r>
            <w:r w:rsidR="00CD1E6E">
              <w:t>»</w:t>
            </w:r>
          </w:p>
        </w:tc>
        <w:tc>
          <w:tcPr>
            <w:tcW w:w="14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редактировать,</w:t>
            </w:r>
            <w:r w:rsidR="00CD1E6E">
              <w:t xml:space="preserve"> </w:t>
            </w:r>
            <w:r w:rsidRPr="006A1D0A">
              <w:t>отправить на утверждение, удалить</w:t>
            </w:r>
          </w:p>
        </w:tc>
      </w:tr>
      <w:tr w:rsidR="006E4534" w:rsidRPr="006A1D0A" w:rsidTr="00CB4AB2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Экспертиза</w:t>
            </w:r>
          </w:p>
        </w:tc>
        <w:tc>
          <w:tcPr>
            <w:tcW w:w="287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отправления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на экспертизу.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По итогам экспертизы с помощью пунктов контекстного меню можно выполнить следующие действия:</w:t>
            </w:r>
          </w:p>
          <w:p w:rsidR="003D1A99" w:rsidRPr="006A1D0A" w:rsidRDefault="00823501" w:rsidP="000E78F1">
            <w:pPr>
              <w:pStyle w:val="phtableitemizedlist1"/>
            </w:pPr>
            <w:r w:rsidRPr="006A1D0A">
              <w:t xml:space="preserve">вернуть извещение с экспертизы в статус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>;</w:t>
            </w:r>
          </w:p>
          <w:p w:rsidR="003D1A99" w:rsidRPr="006A1D0A" w:rsidRDefault="00823501" w:rsidP="000E78F1">
            <w:pPr>
              <w:pStyle w:val="phtableitemizedlist1"/>
            </w:pPr>
            <w:r w:rsidRPr="006A1D0A">
              <w:t>отправить на доработку при выявлении недочетов;</w:t>
            </w:r>
          </w:p>
          <w:p w:rsidR="003D1A99" w:rsidRPr="006A1D0A" w:rsidRDefault="00823501" w:rsidP="000E78F1">
            <w:pPr>
              <w:pStyle w:val="phtableitemizedlist1"/>
            </w:pPr>
            <w:r w:rsidRPr="006A1D0A">
              <w:t>утвердить;</w:t>
            </w:r>
          </w:p>
          <w:p w:rsidR="003D1A99" w:rsidRPr="006A1D0A" w:rsidRDefault="00823501" w:rsidP="000E78F1">
            <w:pPr>
              <w:pStyle w:val="phtableitemizedlist1"/>
            </w:pPr>
            <w:r w:rsidRPr="006A1D0A">
              <w:t>отклонить.</w:t>
            </w:r>
          </w:p>
        </w:tc>
        <w:tc>
          <w:tcPr>
            <w:tcW w:w="14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редактировать, отправить на доработку, вернуть с экспертизы,</w:t>
            </w:r>
            <w:r w:rsidR="00CD1E6E">
              <w:t xml:space="preserve"> </w:t>
            </w:r>
            <w:r w:rsidRPr="006A1D0A">
              <w:t>отправить на экспертизу,</w:t>
            </w:r>
            <w:r w:rsidR="00CD1E6E">
              <w:t xml:space="preserve"> </w:t>
            </w:r>
            <w:r w:rsidRPr="006A1D0A">
              <w:t>утвердить, отклонить</w:t>
            </w:r>
          </w:p>
        </w:tc>
      </w:tr>
      <w:tr w:rsidR="006E4534" w:rsidRPr="006A1D0A" w:rsidTr="00CB4AB2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Утверждено</w:t>
            </w:r>
          </w:p>
        </w:tc>
        <w:tc>
          <w:tcPr>
            <w:tcW w:w="287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утверждения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Экспертиза</w:t>
            </w:r>
            <w:r w:rsidR="00CD1E6E">
              <w:t>»</w:t>
            </w:r>
            <w:r w:rsidRPr="006A1D0A">
              <w:t>, пациент при этом включается в регистр</w:t>
            </w:r>
          </w:p>
        </w:tc>
        <w:tc>
          <w:tcPr>
            <w:tcW w:w="14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</w:t>
            </w:r>
          </w:p>
        </w:tc>
      </w:tr>
      <w:tr w:rsidR="006E4534" w:rsidRPr="006A1D0A" w:rsidTr="00CB4AB2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Отклонено</w:t>
            </w:r>
          </w:p>
        </w:tc>
        <w:tc>
          <w:tcPr>
            <w:tcW w:w="287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отклонения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Экспертиза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Внесение изменений, удаление и смена статуса такого извещения невозможны. Пациент по данному извещению в регистр онкологических больных не включается</w:t>
            </w:r>
          </w:p>
        </w:tc>
        <w:tc>
          <w:tcPr>
            <w:tcW w:w="14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</w:t>
            </w:r>
          </w:p>
        </w:tc>
      </w:tr>
    </w:tbl>
    <w:p w:rsidR="003D1A99" w:rsidRPr="006E4534" w:rsidRDefault="00823501">
      <w:pPr>
        <w:pStyle w:val="3"/>
      </w:pPr>
      <w:bookmarkStart w:id="113" w:name="scroll-bookmark-37"/>
      <w:bookmarkStart w:id="114" w:name="_Toc143258506"/>
      <w:bookmarkStart w:id="115" w:name="_Toc143272016"/>
      <w:r w:rsidRPr="006E4534">
        <w:t>Утверждение извещения о включении в регистр высокого онкологического риска</w:t>
      </w:r>
      <w:bookmarkEnd w:id="113"/>
      <w:bookmarkEnd w:id="114"/>
      <w:bookmarkEnd w:id="115"/>
    </w:p>
    <w:p w:rsidR="006D0178" w:rsidRPr="006E4534" w:rsidRDefault="006D0178" w:rsidP="000E78F1">
      <w:pPr>
        <w:pStyle w:val="phnormal"/>
      </w:pPr>
      <w:bookmarkStart w:id="116" w:name="scroll-bookmark-38"/>
      <w:r w:rsidRPr="006E4534">
        <w:t xml:space="preserve">Сразу после создания, извещение о включении пациента в регистр высокого онкологического риска отображается на вкладке </w:t>
      </w:r>
      <w:r w:rsidR="00CD1E6E">
        <w:t>«</w:t>
      </w:r>
      <w:r w:rsidRPr="006E4534">
        <w:t>Извещения регистра высокого риска</w:t>
      </w:r>
      <w:r w:rsidR="00CD1E6E">
        <w:t>»</w:t>
      </w:r>
      <w:r w:rsidRPr="006E4534">
        <w:t xml:space="preserve"> в статусе </w:t>
      </w:r>
      <w:r w:rsidR="00CD1E6E">
        <w:t>«</w:t>
      </w:r>
      <w:r w:rsidRPr="006E4534">
        <w:t>Черновик</w:t>
      </w:r>
      <w:r w:rsidR="00CD1E6E">
        <w:t>»</w:t>
      </w:r>
      <w:r w:rsidRPr="006E4534">
        <w:t>. Для утверждения извещения и последующего включения пациента в регистр высокого онкологического риска выполните следующие действия:</w:t>
      </w:r>
    </w:p>
    <w:p w:rsidR="006D0178" w:rsidRPr="006E4534" w:rsidRDefault="006D0178" w:rsidP="000E78F1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Учет</w:t>
      </w:r>
      <w:r w:rsidR="00D7241D">
        <w:t xml:space="preserve">/ </w:t>
      </w:r>
      <w:r w:rsidRPr="006E4534">
        <w:t>Нозологические регистры</w:t>
      </w:r>
      <w:r w:rsidR="00D7241D">
        <w:t xml:space="preserve">/ </w:t>
      </w:r>
      <w:r w:rsidRPr="006E4534">
        <w:t>Регистр онкологических больных</w:t>
      </w:r>
      <w:r w:rsidR="00CD1E6E">
        <w:t>»</w:t>
      </w:r>
      <w:r w:rsidRPr="006E4534">
        <w:t>. Откроется форма регистра онкологических больных;</w:t>
      </w:r>
    </w:p>
    <w:p w:rsidR="006D0178" w:rsidRPr="006E4534" w:rsidRDefault="006D0178" w:rsidP="000E78F1">
      <w:pPr>
        <w:pStyle w:val="phlistitemized1"/>
      </w:pPr>
      <w:r w:rsidRPr="006E4534">
        <w:t xml:space="preserve">перейдите на вкладку </w:t>
      </w:r>
      <w:r w:rsidR="00CD1E6E">
        <w:t>«</w:t>
      </w:r>
      <w:r w:rsidRPr="006E4534">
        <w:t>Извещения регистра высокого риска</w:t>
      </w:r>
      <w:r w:rsidR="00CD1E6E">
        <w:t>»</w:t>
      </w:r>
      <w:r w:rsidRPr="006E4534">
        <w:t>;</w:t>
      </w:r>
    </w:p>
    <w:p w:rsidR="006D0178" w:rsidRPr="006E4534" w:rsidRDefault="006D0178" w:rsidP="000E78F1">
      <w:pPr>
        <w:pStyle w:val="phlistitemized1"/>
      </w:pPr>
      <w:r w:rsidRPr="006E4534">
        <w:t xml:space="preserve">на строке с извещением в статусе </w:t>
      </w:r>
      <w:r w:rsidR="00CD1E6E">
        <w:t>«</w:t>
      </w:r>
      <w:r w:rsidRPr="006E4534">
        <w:t>Черновик</w:t>
      </w:r>
      <w:r w:rsidR="00CD1E6E">
        <w:t>»</w:t>
      </w:r>
      <w:r w:rsidRPr="006E4534">
        <w:t xml:space="preserve"> выберите пункт контекстного меню </w:t>
      </w:r>
      <w:r w:rsidR="00CD1E6E">
        <w:t>«</w:t>
      </w:r>
      <w:r w:rsidRPr="006E4534">
        <w:t>Отправить на утверждение</w:t>
      </w:r>
      <w:r w:rsidR="00CD1E6E">
        <w:t>»</w:t>
      </w:r>
      <w:r w:rsidRPr="006E4534">
        <w:t xml:space="preserve">. Статус извещения изменится на </w:t>
      </w:r>
      <w:r w:rsidR="00CD1E6E">
        <w:t>«</w:t>
      </w:r>
      <w:r w:rsidRPr="006E4534">
        <w:t>Новое</w:t>
      </w:r>
      <w:r w:rsidR="00CD1E6E">
        <w:t>»</w:t>
      </w:r>
      <w:r w:rsidRPr="006E4534">
        <w:t>;</w:t>
      </w:r>
    </w:p>
    <w:p w:rsidR="006D0178" w:rsidRPr="006E4534" w:rsidRDefault="006D0178" w:rsidP="000E78F1">
      <w:pPr>
        <w:pStyle w:val="phlistitemized1"/>
      </w:pPr>
      <w:r w:rsidRPr="006E4534">
        <w:lastRenderedPageBreak/>
        <w:t xml:space="preserve">на строке с извещением в статусе </w:t>
      </w:r>
      <w:r w:rsidR="00CD1E6E">
        <w:t>«</w:t>
      </w:r>
      <w:r w:rsidRPr="006E4534">
        <w:t>Новое</w:t>
      </w:r>
      <w:r w:rsidR="00CD1E6E">
        <w:t>»</w:t>
      </w:r>
      <w:r w:rsidRPr="006E4534">
        <w:t xml:space="preserve"> выберите пункт контекстного меню </w:t>
      </w:r>
      <w:r w:rsidR="00CD1E6E">
        <w:t>«</w:t>
      </w:r>
      <w:r w:rsidRPr="006E4534">
        <w:t>Утвердить</w:t>
      </w:r>
      <w:r w:rsidR="00CD1E6E">
        <w:t>»</w:t>
      </w:r>
      <w:r w:rsidRPr="006E4534">
        <w:t xml:space="preserve">. Статус извещения изменится на </w:t>
      </w:r>
      <w:r w:rsidR="00CD1E6E">
        <w:t>«</w:t>
      </w:r>
      <w:r w:rsidRPr="006E4534">
        <w:t>Утверждено</w:t>
      </w:r>
      <w:r w:rsidR="00CD1E6E">
        <w:t>»</w:t>
      </w:r>
      <w:r w:rsidRPr="006E4534">
        <w:t xml:space="preserve">. Запись о пациенте отобразится на вкладке </w:t>
      </w:r>
      <w:r w:rsidR="00CD1E6E">
        <w:t>«</w:t>
      </w:r>
      <w:r w:rsidRPr="006E4534">
        <w:t>Регистр высокого онкологического риска</w:t>
      </w:r>
      <w:r w:rsidR="00CD1E6E">
        <w:t>»</w:t>
      </w:r>
      <w:r w:rsidRPr="006E4534">
        <w:t>.</w:t>
      </w:r>
    </w:p>
    <w:p w:rsidR="006D0178" w:rsidRPr="006E4534" w:rsidRDefault="006D0178" w:rsidP="000E78F1">
      <w:pPr>
        <w:pStyle w:val="phnormal"/>
      </w:pPr>
      <w:r w:rsidRPr="006E4534">
        <w:rPr>
          <w:b/>
          <w:bCs/>
        </w:rPr>
        <w:t>Примечание –</w:t>
      </w:r>
      <w:r w:rsidR="00CD1E6E">
        <w:t xml:space="preserve"> </w:t>
      </w:r>
      <w:r w:rsidRPr="006E4534">
        <w:t xml:space="preserve">При необходимости возможна отправка извещения в статусе </w:t>
      </w:r>
      <w:r w:rsidR="00CD1E6E">
        <w:t>«</w:t>
      </w:r>
      <w:r w:rsidRPr="006E4534">
        <w:t>Новое</w:t>
      </w:r>
      <w:r w:rsidR="00CD1E6E">
        <w:t>»</w:t>
      </w:r>
      <w:r w:rsidRPr="006E4534">
        <w:t xml:space="preserve"> на экспертизу/ доработку с помощью пунктов контекстного меню </w:t>
      </w:r>
      <w:r w:rsidR="00CD1E6E">
        <w:t>«</w:t>
      </w:r>
      <w:r w:rsidRPr="006E4534">
        <w:t>Отправить на экспертизу</w:t>
      </w:r>
      <w:r w:rsidR="00CD1E6E">
        <w:t>»</w:t>
      </w:r>
      <w:r w:rsidRPr="006E4534">
        <w:t xml:space="preserve">/ </w:t>
      </w:r>
      <w:r w:rsidR="00CD1E6E">
        <w:t>«</w:t>
      </w:r>
      <w:r w:rsidRPr="006E4534">
        <w:t>Отправить на доработку</w:t>
      </w:r>
      <w:r w:rsidR="00CD1E6E">
        <w:t>»</w:t>
      </w:r>
      <w:r w:rsidRPr="006E4534">
        <w:t>.</w:t>
      </w:r>
    </w:p>
    <w:p w:rsidR="003D1A99" w:rsidRPr="006E4534" w:rsidRDefault="00823501">
      <w:pPr>
        <w:pStyle w:val="2"/>
      </w:pPr>
      <w:bookmarkStart w:id="117" w:name="_Toc143258507"/>
      <w:bookmarkStart w:id="118" w:name="_Toc143272017"/>
      <w:r w:rsidRPr="006E4534">
        <w:t>Работа с регистром</w:t>
      </w:r>
      <w:bookmarkEnd w:id="116"/>
      <w:bookmarkEnd w:id="117"/>
      <w:bookmarkEnd w:id="118"/>
    </w:p>
    <w:p w:rsidR="003D1A99" w:rsidRPr="006E4534" w:rsidRDefault="00823501" w:rsidP="000E78F1">
      <w:pPr>
        <w:pStyle w:val="phnormal"/>
      </w:pPr>
      <w:r w:rsidRPr="006E4534">
        <w:t>Для работы с регистром высокого онкологического риска:</w:t>
      </w:r>
    </w:p>
    <w:p w:rsidR="003D1A99" w:rsidRPr="006E4534" w:rsidRDefault="000E78F1" w:rsidP="000E78F1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>. Откроется форма регистра о</w:t>
      </w:r>
      <w:r>
        <w:t>нкологических больных;</w:t>
      </w:r>
    </w:p>
    <w:p w:rsidR="003D1A99" w:rsidRPr="006E4534" w:rsidRDefault="000E78F1" w:rsidP="000E78F1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Регистр высокого онкологического риска</w:t>
      </w:r>
      <w:r w:rsidR="00CD1E6E">
        <w:t>»</w:t>
      </w:r>
      <w:r w:rsidR="00823501" w:rsidRPr="006E4534">
        <w:t xml:space="preserve">. На вкладке содержится информация о пациентах, состоящих в регистре высокого онкологического риска – это те пациенты, на которых было создано и утверждено извещение на вкладке </w:t>
      </w:r>
      <w:r w:rsidR="00CD1E6E">
        <w:t>«</w:t>
      </w:r>
      <w:r w:rsidR="00823501" w:rsidRPr="006E4534">
        <w:t>Извещения регистра высокого риска</w:t>
      </w:r>
      <w:r w:rsidR="00CD1E6E">
        <w:t>»</w:t>
      </w:r>
      <w:r w:rsidR="00D35328">
        <w:t xml:space="preserve"> (</w:t>
      </w:r>
      <w:r w:rsidR="00E875AB">
        <w:fldChar w:fldCharType="begin"/>
      </w:r>
      <w:r w:rsidR="00D35328">
        <w:instrText xml:space="preserve"> REF _Ref143265753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27</w:t>
      </w:r>
      <w:r w:rsidR="00E875AB">
        <w:fldChar w:fldCharType="end"/>
      </w:r>
      <w:r w:rsidR="00D35328">
        <w:t>)</w:t>
      </w:r>
      <w:r>
        <w:t>;</w:t>
      </w:r>
    </w:p>
    <w:p w:rsidR="003D1A99" w:rsidRPr="006E4534" w:rsidRDefault="00162EBD" w:rsidP="00CB4AB2">
      <w:pPr>
        <w:pStyle w:val="phfigure"/>
      </w:pPr>
      <w:r>
        <w:rPr>
          <w:noProof/>
        </w:rPr>
        <w:drawing>
          <wp:inline distT="0" distB="0" distL="0" distR="0">
            <wp:extent cx="6475730" cy="2267814"/>
            <wp:effectExtent l="19050" t="0" r="1270" b="0"/>
            <wp:docPr id="10010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26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19" w:name="_Ref14326575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27</w:t>
      </w:r>
      <w:r w:rsidR="00E875AB">
        <w:fldChar w:fldCharType="end"/>
      </w:r>
      <w:bookmarkEnd w:id="119"/>
      <w:r>
        <w:t xml:space="preserve"> </w:t>
      </w:r>
      <w:r w:rsidRPr="00CB4AB2">
        <w:t>–</w:t>
      </w:r>
      <w:r w:rsidR="00823501" w:rsidRPr="006E4534">
        <w:t xml:space="preserve"> Вкладка Регистр высокого онкологического риска</w:t>
      </w:r>
    </w:p>
    <w:p w:rsidR="003D1A99" w:rsidRPr="006E4534" w:rsidRDefault="000E78F1" w:rsidP="000E78F1">
      <w:pPr>
        <w:pStyle w:val="phlistitemized1"/>
      </w:pPr>
      <w:r w:rsidRPr="006E4534">
        <w:t xml:space="preserve">заполните </w:t>
      </w:r>
      <w:r>
        <w:t>поля фильтра при необходимости</w:t>
      </w:r>
      <w:r w:rsidR="00D35328">
        <w:t xml:space="preserve"> согласно таблице ниже (</w:t>
      </w:r>
      <w:r w:rsidR="00E875AB">
        <w:fldChar w:fldCharType="begin"/>
      </w:r>
      <w:r w:rsidR="00D35328">
        <w:instrText xml:space="preserve"> REF _Ref143265763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11</w:t>
      </w:r>
      <w:r w:rsidR="00E875AB">
        <w:fldChar w:fldCharType="end"/>
      </w:r>
      <w:r w:rsidR="00D35328">
        <w:t>)</w:t>
      </w:r>
      <w:r>
        <w:t>;</w:t>
      </w:r>
    </w:p>
    <w:p w:rsidR="00CB4AB2" w:rsidRDefault="00CB4AB2" w:rsidP="00CB4AB2">
      <w:pPr>
        <w:pStyle w:val="phtabletitle"/>
      </w:pPr>
      <w:bookmarkStart w:id="120" w:name="_Ref143265763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11</w:t>
      </w:r>
      <w:r w:rsidR="00E875AB">
        <w:fldChar w:fldCharType="end"/>
      </w:r>
      <w:bookmarkEnd w:id="120"/>
      <w:r>
        <w:t xml:space="preserve"> </w:t>
      </w:r>
      <w:r w:rsidRPr="00CB4AB2">
        <w:t>–</w:t>
      </w:r>
      <w:r>
        <w:t xml:space="preserve"> </w:t>
      </w:r>
      <w:r w:rsidR="000E78F1" w:rsidRPr="006E4534">
        <w:t>Описание полей фильтра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793"/>
        <w:gridCol w:w="2560"/>
        <w:gridCol w:w="5061"/>
      </w:tblGrid>
      <w:tr w:rsidR="006E4534" w:rsidRPr="006A1D0A" w:rsidTr="00D35328">
        <w:trPr>
          <w:tblHeader/>
        </w:trPr>
        <w:tc>
          <w:tcPr>
            <w:tcW w:w="1341" w:type="pct"/>
          </w:tcPr>
          <w:p w:rsidR="006D0178" w:rsidRPr="006A1D0A" w:rsidRDefault="006D0178" w:rsidP="00CB4AB2">
            <w:pPr>
              <w:pStyle w:val="phtablecolcaption"/>
            </w:pPr>
            <w:bookmarkStart w:id="121" w:name="scroll-bookmark-39"/>
            <w:r w:rsidRPr="006A1D0A">
              <w:t>Наименование</w:t>
            </w:r>
            <w:bookmarkEnd w:id="121"/>
          </w:p>
        </w:tc>
        <w:tc>
          <w:tcPr>
            <w:tcW w:w="1229" w:type="pct"/>
          </w:tcPr>
          <w:p w:rsidR="006D0178" w:rsidRPr="006A1D0A" w:rsidRDefault="006D0178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430" w:type="pct"/>
          </w:tcPr>
          <w:p w:rsidR="006D0178" w:rsidRPr="006A1D0A" w:rsidRDefault="006D0178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D35328">
        <w:tc>
          <w:tcPr>
            <w:tcW w:w="1341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t>Скрывать отработанные</w:t>
            </w:r>
          </w:p>
        </w:tc>
        <w:tc>
          <w:tcPr>
            <w:tcW w:w="1229" w:type="pct"/>
          </w:tcPr>
          <w:p w:rsidR="006D0178" w:rsidRPr="006A1D0A" w:rsidRDefault="006D0178" w:rsidP="000E78F1">
            <w:pPr>
              <w:pStyle w:val="phfigure"/>
            </w:pPr>
          </w:p>
        </w:tc>
        <w:tc>
          <w:tcPr>
            <w:tcW w:w="2430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 xml:space="preserve"> при необходимости</w:t>
            </w:r>
          </w:p>
        </w:tc>
      </w:tr>
      <w:tr w:rsidR="006E4534" w:rsidRPr="006A1D0A" w:rsidTr="00D35328">
        <w:tc>
          <w:tcPr>
            <w:tcW w:w="1341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t>Не показывать извещения других пациентов</w:t>
            </w:r>
          </w:p>
        </w:tc>
        <w:tc>
          <w:tcPr>
            <w:tcW w:w="1229" w:type="pct"/>
          </w:tcPr>
          <w:p w:rsidR="006D0178" w:rsidRPr="006A1D0A" w:rsidRDefault="006D0178" w:rsidP="000E78F1">
            <w:pPr>
              <w:pStyle w:val="phfigure"/>
            </w:pPr>
          </w:p>
        </w:tc>
        <w:tc>
          <w:tcPr>
            <w:tcW w:w="2430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t xml:space="preserve">Выделите строку с пациентом и установите </w:t>
            </w:r>
            <w:r w:rsidR="008F0C5E">
              <w:t>флажок</w:t>
            </w:r>
            <w:r w:rsidRPr="006A1D0A">
              <w:t>, если</w:t>
            </w:r>
            <w:r w:rsidR="00CD1E6E">
              <w:t xml:space="preserve"> </w:t>
            </w:r>
            <w:r w:rsidRPr="006A1D0A">
              <w:t xml:space="preserve">необходимо просмотреть данные во </w:t>
            </w:r>
            <w:r w:rsidRPr="006A1D0A">
              <w:lastRenderedPageBreak/>
              <w:t>всех вкладках только по конкретному пациенту</w:t>
            </w:r>
          </w:p>
        </w:tc>
      </w:tr>
      <w:tr w:rsidR="006E4534" w:rsidRPr="006A1D0A" w:rsidTr="00D35328">
        <w:tc>
          <w:tcPr>
            <w:tcW w:w="1341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lastRenderedPageBreak/>
              <w:t>Дата извещения с, по</w:t>
            </w:r>
          </w:p>
        </w:tc>
        <w:tc>
          <w:tcPr>
            <w:tcW w:w="1229" w:type="pct"/>
          </w:tcPr>
          <w:p w:rsidR="006D0178" w:rsidRPr="006A1D0A" w:rsidRDefault="00CF713F" w:rsidP="000E78F1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76" name="Рисунок 7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290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0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t>Укажите дату формирования извещения с помощью календаря или вручную</w:t>
            </w:r>
          </w:p>
        </w:tc>
      </w:tr>
      <w:tr w:rsidR="006E4534" w:rsidRPr="006A1D0A" w:rsidTr="00D35328">
        <w:tc>
          <w:tcPr>
            <w:tcW w:w="1341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t>Причины включения</w:t>
            </w:r>
          </w:p>
        </w:tc>
        <w:tc>
          <w:tcPr>
            <w:tcW w:w="1229" w:type="pct"/>
          </w:tcPr>
          <w:p w:rsidR="006D0178" w:rsidRPr="006A1D0A" w:rsidRDefault="006D0178" w:rsidP="000E78F1">
            <w:pPr>
              <w:pStyle w:val="phfigure"/>
            </w:pPr>
          </w:p>
        </w:tc>
        <w:tc>
          <w:tcPr>
            <w:tcW w:w="2430" w:type="pct"/>
          </w:tcPr>
          <w:p w:rsidR="006D0178" w:rsidRPr="006A1D0A" w:rsidRDefault="006D0178" w:rsidP="006A1D0A">
            <w:pPr>
              <w:pStyle w:val="phtablecellleft"/>
            </w:pPr>
            <w:r w:rsidRPr="006A1D0A">
              <w:t xml:space="preserve">Выберите значение из справочника </w:t>
            </w:r>
            <w:r w:rsidR="00CD1E6E">
              <w:t>«</w:t>
            </w:r>
            <w:r w:rsidRPr="006A1D0A">
              <w:t>Причины включения пациентов в регистр высокого онкологического риска</w:t>
            </w:r>
            <w:r w:rsidR="00CD1E6E">
              <w:t>»</w:t>
            </w:r>
            <w:r w:rsidRPr="006A1D0A">
              <w:t xml:space="preserve">. 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00526"/>
                  <wp:effectExtent l="0" t="0" r="0" b="0"/>
                  <wp:docPr id="5" name="Рисунок 100093" descr="_scroll_external/attachments/worddav84ceda0872293d6255cf67e2eea59c23-04bbe1c2d90ce705093281dd22052689d8f47d937275da1a62369daeda97aa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8620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0526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одно или несколько значений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01706"/>
                  <wp:effectExtent l="0" t="0" r="0" b="0"/>
                  <wp:docPr id="6" name="Рисунок 100094" descr="_scroll_external/attachments/worddav503d2d907320878cde1052e8083b6337-7e3ce44fe05d1aac005420330766ac7ef78871f3af4efc6f2342a8a72d0e50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739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1706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78F1" w:rsidRDefault="000E78F1" w:rsidP="000E78F1">
      <w:pPr>
        <w:pStyle w:val="phnormal"/>
      </w:pPr>
    </w:p>
    <w:p w:rsidR="003D1A99" w:rsidRPr="006E4534" w:rsidRDefault="000E78F1" w:rsidP="000E78F1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Отобрать</w:t>
      </w:r>
      <w:r w:rsidR="00CD1E6E">
        <w:t>»</w:t>
      </w:r>
      <w:r w:rsidR="00823501" w:rsidRPr="006E4534">
        <w:t>. Отобразится список пациентов согласно параметрам фильтрации.</w:t>
      </w:r>
    </w:p>
    <w:p w:rsidR="003D1A99" w:rsidRPr="006E4534" w:rsidRDefault="00823501" w:rsidP="000E78F1">
      <w:pPr>
        <w:pStyle w:val="phnormal"/>
      </w:pPr>
      <w:r w:rsidRPr="006E4534">
        <w:t>Для просмотра данных о пациенте с высоким онкологическим риском:</w:t>
      </w:r>
    </w:p>
    <w:p w:rsidR="003D1A99" w:rsidRPr="006E4534" w:rsidRDefault="000E78F1" w:rsidP="000E78F1">
      <w:pPr>
        <w:pStyle w:val="phlistitemized1"/>
      </w:pPr>
      <w:r>
        <w:t>выделите строку с пациентом;</w:t>
      </w:r>
    </w:p>
    <w:p w:rsidR="003D1A99" w:rsidRDefault="000E78F1" w:rsidP="000E78F1">
      <w:pPr>
        <w:pStyle w:val="phlistitemized1"/>
      </w:pPr>
      <w:r>
        <w:t>в</w:t>
      </w:r>
      <w:r w:rsidR="00823501" w:rsidRPr="006E4534">
        <w:t xml:space="preserve">ыберите пункт контекстного меню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Регистр высокого онкологического риска</w:t>
      </w:r>
      <w:r w:rsidR="00CD1E6E">
        <w:t>»</w:t>
      </w:r>
      <w:r w:rsidR="00823501" w:rsidRPr="006E4534">
        <w:t xml:space="preserve"> в режиме просмотра без возможности редактирования данных. В верхней части открывшегося окна указаны ФИО, дата рождения, пол пациента и номер пациента в регистре</w:t>
      </w:r>
      <w:r w:rsidR="00D35328">
        <w:t xml:space="preserve"> (</w:t>
      </w:r>
      <w:r w:rsidR="00E875AB">
        <w:fldChar w:fldCharType="begin"/>
      </w:r>
      <w:r w:rsidR="00D35328">
        <w:instrText xml:space="preserve"> REF _Ref143265785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28</w:t>
      </w:r>
      <w:r w:rsidR="00E875AB">
        <w:fldChar w:fldCharType="end"/>
      </w:r>
      <w:r w:rsidR="00D35328">
        <w:t>)</w:t>
      </w:r>
      <w:r w:rsidR="00823501" w:rsidRPr="006E4534">
        <w:t>.</w:t>
      </w:r>
    </w:p>
    <w:p w:rsidR="000E78F1" w:rsidRPr="000E78F1" w:rsidRDefault="000E78F1" w:rsidP="000E78F1">
      <w:pPr>
        <w:pStyle w:val="phnormal"/>
        <w:rPr>
          <w:b/>
        </w:rPr>
      </w:pPr>
      <w:r w:rsidRPr="000E78F1">
        <w:rPr>
          <w:b/>
        </w:rPr>
        <w:t>Примечания</w:t>
      </w:r>
    </w:p>
    <w:p w:rsidR="000E78F1" w:rsidRPr="006A1D0A" w:rsidRDefault="000E78F1" w:rsidP="000E78F1">
      <w:pPr>
        <w:pStyle w:val="phnormal"/>
      </w:pPr>
      <w:r>
        <w:t xml:space="preserve">1 </w:t>
      </w:r>
      <w:r w:rsidRPr="006A1D0A">
        <w:t>При нажатии на кнопку</w:t>
      </w:r>
      <w:r>
        <w:t xml:space="preserve"> </w:t>
      </w:r>
      <w:r w:rsidRPr="006A1D0A">
        <w:rPr>
          <w:noProof/>
        </w:rPr>
        <w:drawing>
          <wp:inline distT="0" distB="0" distL="0" distR="0">
            <wp:extent cx="285750" cy="308610"/>
            <wp:effectExtent l="0" t="0" r="0" b="0"/>
            <wp:docPr id="100095" name="Рисунок 100095" descr="_scroll_external/attachments/image2021-6-30_10-42-47-461b707ce3c315103ea66058d7cd95151a96d135f153c12de4352c162a1b30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966073" name="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861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A1D0A">
        <w:t>открывается персональная карта пациента.</w:t>
      </w:r>
    </w:p>
    <w:p w:rsidR="000E78F1" w:rsidRPr="006E4534" w:rsidRDefault="000E78F1" w:rsidP="000E78F1">
      <w:pPr>
        <w:pStyle w:val="phnormal"/>
      </w:pPr>
      <w:r>
        <w:t xml:space="preserve">2 </w:t>
      </w:r>
      <w:r w:rsidRPr="006A1D0A">
        <w:t>При нажатии на кнопку</w:t>
      </w:r>
      <w:r>
        <w:t xml:space="preserve"> </w:t>
      </w:r>
      <w:r w:rsidRPr="006A1D0A">
        <w:rPr>
          <w:noProof/>
        </w:rPr>
        <w:drawing>
          <wp:inline distT="0" distB="0" distL="0" distR="0">
            <wp:extent cx="333375" cy="266700"/>
            <wp:effectExtent l="0" t="0" r="0" b="0"/>
            <wp:docPr id="100096" name="Рисунок 100096" descr="_scroll_external/attachments/image2021-6-30_10-43-32-cf8beb956d8d56b2a100e2b7f0a6be9115dd16f266f7c672c35698d22cd3f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376132" name="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A1D0A">
        <w:t>открывается окно истории заболевания пациента.</w:t>
      </w:r>
    </w:p>
    <w:p w:rsidR="003D1A99" w:rsidRPr="006E4534" w:rsidRDefault="00162EBD" w:rsidP="00CB4AB2">
      <w:pPr>
        <w:pStyle w:val="phfigure"/>
      </w:pPr>
      <w:r>
        <w:rPr>
          <w:noProof/>
        </w:rPr>
        <w:drawing>
          <wp:inline distT="0" distB="0" distL="0" distR="0">
            <wp:extent cx="6475730" cy="3065727"/>
            <wp:effectExtent l="19050" t="0" r="1270" b="0"/>
            <wp:docPr id="10011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3065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Default="000235E1" w:rsidP="006A1D0A">
      <w:pPr>
        <w:pStyle w:val="phfiguretitle"/>
      </w:pPr>
      <w:bookmarkStart w:id="122" w:name="_Ref14326578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28</w:t>
      </w:r>
      <w:r w:rsidR="00E875AB">
        <w:fldChar w:fldCharType="end"/>
      </w:r>
      <w:bookmarkEnd w:id="122"/>
      <w:r>
        <w:t xml:space="preserve"> </w:t>
      </w:r>
      <w:r w:rsidRPr="00CB4AB2">
        <w:t>–</w:t>
      </w:r>
      <w:r w:rsidR="00823501" w:rsidRPr="006E4534">
        <w:t xml:space="preserve"> Окно </w:t>
      </w:r>
      <w:r w:rsidR="000E78F1">
        <w:t>«</w:t>
      </w:r>
      <w:r w:rsidR="00823501" w:rsidRPr="006E4534">
        <w:t>Регистр высокого онкологического риска</w:t>
      </w:r>
      <w:r w:rsidR="000E78F1">
        <w:t>»</w:t>
      </w:r>
    </w:p>
    <w:p w:rsidR="008A1B78" w:rsidRPr="008A1B78" w:rsidRDefault="008A1B78" w:rsidP="008A1B78">
      <w:pPr>
        <w:pStyle w:val="phnormal"/>
      </w:pPr>
      <w:r w:rsidRPr="008A1B78">
        <w:lastRenderedPageBreak/>
        <w:t>В окне доступно выполнение следующих действий:</w:t>
      </w:r>
    </w:p>
    <w:p w:rsidR="007075DF" w:rsidRPr="006E4534" w:rsidRDefault="007075DF" w:rsidP="000E78F1">
      <w:pPr>
        <w:pStyle w:val="phlistitemized1"/>
      </w:pPr>
      <w:r w:rsidRPr="006E4534">
        <w:t xml:space="preserve">просмотр данных, внесенных при создании извещения регистра высокого онкологического риска, на вкладках </w:t>
      </w:r>
      <w:r w:rsidR="00CD1E6E">
        <w:t>«</w:t>
      </w:r>
      <w:r w:rsidRPr="006E4534">
        <w:t>Основания для включения в регистр</w:t>
      </w:r>
      <w:r w:rsidR="00CD1E6E">
        <w:t>»</w:t>
      </w:r>
      <w:r w:rsidRPr="006E4534">
        <w:t xml:space="preserve"> и </w:t>
      </w:r>
      <w:r w:rsidR="00CD1E6E">
        <w:t>«</w:t>
      </w:r>
      <w:r w:rsidRPr="006E4534">
        <w:t>Контроль состояния</w:t>
      </w:r>
      <w:r w:rsidR="00CD1E6E">
        <w:t>»</w:t>
      </w:r>
      <w:r w:rsidRPr="006E4534">
        <w:t>;</w:t>
      </w:r>
    </w:p>
    <w:p w:rsidR="007075DF" w:rsidRPr="006E4534" w:rsidRDefault="007075DF" w:rsidP="000E78F1">
      <w:pPr>
        <w:pStyle w:val="phlistitemized1"/>
      </w:pPr>
      <w:r w:rsidRPr="006E4534">
        <w:t xml:space="preserve">просмотр данных о снятии с учета на вкладке </w:t>
      </w:r>
      <w:r w:rsidR="00CD1E6E">
        <w:t>«</w:t>
      </w:r>
      <w:r w:rsidRPr="006E4534">
        <w:t>Снятие с учета</w:t>
      </w:r>
      <w:r w:rsidR="00CD1E6E">
        <w:t>»</w:t>
      </w:r>
      <w:r w:rsidRPr="006E4534">
        <w:t xml:space="preserve">, если пациент исключен из регистра. Описание процесса исключения из регистра приведено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scroll-bookmark-49 \n \h </w:instrText>
      </w:r>
      <w:r w:rsidR="00E875AB">
        <w:fldChar w:fldCharType="separate"/>
      </w:r>
      <w:r w:rsidR="0019343D">
        <w:t>4.3</w:t>
      </w:r>
      <w:r w:rsidR="00E875AB">
        <w:fldChar w:fldCharType="end"/>
      </w:r>
      <w:r w:rsidRPr="006E4534">
        <w:t>;</w:t>
      </w:r>
    </w:p>
    <w:p w:rsidR="007075DF" w:rsidRPr="006E4534" w:rsidRDefault="007075DF" w:rsidP="000E78F1">
      <w:pPr>
        <w:pStyle w:val="phlistitemized1"/>
      </w:pPr>
      <w:r w:rsidRPr="006E4534">
        <w:t xml:space="preserve">добавление/ редактирование/ удаление сведений о пациенте по ссылке </w:t>
      </w:r>
      <w:r w:rsidR="00CD1E6E">
        <w:t>«</w:t>
      </w:r>
      <w:r w:rsidRPr="006E4534">
        <w:t>История</w:t>
      </w:r>
      <w:r w:rsidR="00CD1E6E">
        <w:t>»</w:t>
      </w:r>
      <w:r w:rsidRPr="006E4534">
        <w:t xml:space="preserve"> на вкладке </w:t>
      </w:r>
      <w:r w:rsidR="00CD1E6E">
        <w:t>«</w:t>
      </w:r>
      <w:r w:rsidRPr="006E4534">
        <w:t>Общее по пациенту</w:t>
      </w:r>
      <w:r w:rsidR="00CD1E6E">
        <w:t>»</w:t>
      </w:r>
      <w:r w:rsidRPr="006E4534">
        <w:t>;</w:t>
      </w:r>
    </w:p>
    <w:p w:rsidR="007075DF" w:rsidRPr="006E4534" w:rsidRDefault="007075DF" w:rsidP="000E78F1">
      <w:pPr>
        <w:pStyle w:val="phlistitemized1"/>
      </w:pPr>
      <w:r w:rsidRPr="006E4534">
        <w:t xml:space="preserve">формирование и печать отчетов, а также прикрепление дополнительных документов, на вкладке </w:t>
      </w:r>
      <w:r w:rsidR="00CD1E6E">
        <w:t>«</w:t>
      </w:r>
      <w:r w:rsidRPr="006E4534">
        <w:t>Документы</w:t>
      </w:r>
      <w:r w:rsidR="00CD1E6E">
        <w:t>»</w:t>
      </w:r>
      <w:r w:rsidRPr="006E4534">
        <w:t xml:space="preserve">. Описание процессов приведено в </w:t>
      </w:r>
      <w:r w:rsidR="008A1B78">
        <w:t>п. </w:t>
      </w:r>
      <w:r w:rsidR="00E875AB">
        <w:fldChar w:fldCharType="begin"/>
      </w:r>
      <w:r w:rsidR="008A1B78">
        <w:instrText xml:space="preserve"> REF _Ref143269933 \n \h </w:instrText>
      </w:r>
      <w:r w:rsidR="00E875AB">
        <w:fldChar w:fldCharType="separate"/>
      </w:r>
      <w:r w:rsidR="0019343D">
        <w:t>4.2.1.5</w:t>
      </w:r>
      <w:r w:rsidR="00E875AB">
        <w:fldChar w:fldCharType="end"/>
      </w:r>
      <w:r w:rsidR="008A1B78">
        <w:t>.</w:t>
      </w:r>
    </w:p>
    <w:p w:rsidR="003D1A99" w:rsidRPr="006E4534" w:rsidRDefault="00823501">
      <w:pPr>
        <w:pStyle w:val="3"/>
      </w:pPr>
      <w:bookmarkStart w:id="123" w:name="scroll-bookmark-40"/>
      <w:bookmarkStart w:id="124" w:name="_Toc143258508"/>
      <w:bookmarkStart w:id="125" w:name="_Toc143272018"/>
      <w:r w:rsidRPr="006E4534">
        <w:t xml:space="preserve">Описание окна </w:t>
      </w:r>
      <w:r w:rsidR="000E78F1">
        <w:t>«</w:t>
      </w:r>
      <w:r w:rsidRPr="006E4534">
        <w:t>Регистр высокого онкологического риска</w:t>
      </w:r>
      <w:bookmarkEnd w:id="123"/>
      <w:bookmarkEnd w:id="124"/>
      <w:r w:rsidR="000E78F1">
        <w:t>»</w:t>
      </w:r>
      <w:bookmarkEnd w:id="125"/>
    </w:p>
    <w:p w:rsidR="003D1A99" w:rsidRPr="006E4534" w:rsidRDefault="00823501" w:rsidP="000E78F1">
      <w:pPr>
        <w:pStyle w:val="phnormal"/>
      </w:pPr>
      <w:r w:rsidRPr="006E4534">
        <w:t xml:space="preserve">Окно содержит </w:t>
      </w:r>
      <w:r w:rsidR="000E78F1">
        <w:t>вкладки</w:t>
      </w:r>
      <w:r w:rsidRPr="006E4534">
        <w:t>, описание которых представлено ниже:</w:t>
      </w:r>
    </w:p>
    <w:p w:rsidR="003D1A99" w:rsidRPr="006E4534" w:rsidRDefault="000E78F1" w:rsidP="000E78F1">
      <w:pPr>
        <w:pStyle w:val="phlistitemized1"/>
      </w:pPr>
      <w:r>
        <w:t>«</w:t>
      </w:r>
      <w:r w:rsidR="00823501" w:rsidRPr="000E78F1">
        <w:t>Общее по пациенту</w:t>
      </w:r>
      <w:r>
        <w:t>»;</w:t>
      </w:r>
    </w:p>
    <w:p w:rsidR="003D1A99" w:rsidRPr="006E4534" w:rsidRDefault="000E78F1" w:rsidP="000E78F1">
      <w:pPr>
        <w:pStyle w:val="phlistitemized1"/>
      </w:pPr>
      <w:r>
        <w:t>«</w:t>
      </w:r>
      <w:r w:rsidR="00823501" w:rsidRPr="000E78F1">
        <w:t>Основания для включения в регистра</w:t>
      </w:r>
      <w:r>
        <w:t>»;</w:t>
      </w:r>
    </w:p>
    <w:p w:rsidR="003D1A99" w:rsidRPr="006E4534" w:rsidRDefault="000E78F1" w:rsidP="000E78F1">
      <w:pPr>
        <w:pStyle w:val="phlistitemized1"/>
      </w:pPr>
      <w:r>
        <w:t>«</w:t>
      </w:r>
      <w:r w:rsidR="00823501" w:rsidRPr="000E78F1">
        <w:t>Контроль состояния</w:t>
      </w:r>
      <w:r>
        <w:t>»;</w:t>
      </w:r>
    </w:p>
    <w:p w:rsidR="003D1A99" w:rsidRPr="006E4534" w:rsidRDefault="000E78F1" w:rsidP="000E78F1">
      <w:pPr>
        <w:pStyle w:val="phlistitemized1"/>
      </w:pPr>
      <w:r>
        <w:t>«</w:t>
      </w:r>
      <w:r w:rsidR="00823501" w:rsidRPr="000E78F1">
        <w:t>Снятие с учета</w:t>
      </w:r>
      <w:r>
        <w:t>»;</w:t>
      </w:r>
    </w:p>
    <w:p w:rsidR="003D1A99" w:rsidRPr="006E4534" w:rsidRDefault="000E78F1" w:rsidP="000E78F1">
      <w:pPr>
        <w:pStyle w:val="phlistitemized1"/>
      </w:pPr>
      <w:r>
        <w:t>«</w:t>
      </w:r>
      <w:r w:rsidR="00823501" w:rsidRPr="000E78F1">
        <w:t>Документы</w:t>
      </w:r>
      <w:r>
        <w:t>».</w:t>
      </w:r>
    </w:p>
    <w:p w:rsidR="003D1A99" w:rsidRPr="006E4534" w:rsidRDefault="00823501">
      <w:pPr>
        <w:pStyle w:val="4"/>
      </w:pPr>
      <w:bookmarkStart w:id="126" w:name="scroll-bookmark-41"/>
      <w:bookmarkStart w:id="127" w:name="_Toc143272019"/>
      <w:r w:rsidRPr="006E4534">
        <w:t xml:space="preserve">Вкладка </w:t>
      </w:r>
      <w:r w:rsidR="000E78F1">
        <w:t>«</w:t>
      </w:r>
      <w:r w:rsidRPr="006E4534">
        <w:t>Общее по пациенту</w:t>
      </w:r>
      <w:bookmarkEnd w:id="126"/>
      <w:r w:rsidR="000E78F1">
        <w:t>»</w:t>
      </w:r>
      <w:bookmarkEnd w:id="127"/>
    </w:p>
    <w:p w:rsidR="00F5050D" w:rsidRDefault="00823501" w:rsidP="000E78F1">
      <w:pPr>
        <w:pStyle w:val="phnormal"/>
      </w:pPr>
      <w:r w:rsidRPr="006E4534">
        <w:t>Данная вкладка содержит информацию из персональной медицинской карты пациента</w:t>
      </w:r>
      <w:r w:rsidR="00D35328">
        <w:t xml:space="preserve"> (</w:t>
      </w:r>
      <w:r w:rsidR="00E875AB">
        <w:fldChar w:fldCharType="begin"/>
      </w:r>
      <w:r w:rsidR="00D35328">
        <w:instrText xml:space="preserve"> REF _Ref143265795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29</w:t>
      </w:r>
      <w:r w:rsidR="00E875AB">
        <w:fldChar w:fldCharType="end"/>
      </w:r>
      <w:r w:rsidR="00D35328">
        <w:t>)</w:t>
      </w:r>
      <w:r w:rsidRPr="006E4534">
        <w:t>.</w:t>
      </w:r>
    </w:p>
    <w:p w:rsidR="003D1A99" w:rsidRPr="006E4534" w:rsidRDefault="00162EBD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6475730" cy="4233581"/>
            <wp:effectExtent l="19050" t="0" r="1270" b="0"/>
            <wp:docPr id="10011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4233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Default="000235E1" w:rsidP="006A1D0A">
      <w:pPr>
        <w:pStyle w:val="phfiguretitle"/>
      </w:pPr>
      <w:bookmarkStart w:id="128" w:name="_Ref14326579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29</w:t>
      </w:r>
      <w:r w:rsidR="00E875AB">
        <w:fldChar w:fldCharType="end"/>
      </w:r>
      <w:bookmarkEnd w:id="128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0E78F1">
        <w:t>«</w:t>
      </w:r>
      <w:r w:rsidR="00823501" w:rsidRPr="006E4534">
        <w:t>Общее по пациенту</w:t>
      </w:r>
      <w:r w:rsidR="000E78F1">
        <w:t>»</w:t>
      </w:r>
    </w:p>
    <w:p w:rsidR="008A6FB0" w:rsidRPr="008A6FB0" w:rsidRDefault="008A6FB0" w:rsidP="008A6FB0">
      <w:pPr>
        <w:pStyle w:val="phnormal"/>
      </w:pPr>
      <w:r w:rsidRPr="006E4534">
        <w:t xml:space="preserve">Описание полей вкладки </w:t>
      </w:r>
      <w:r>
        <w:t>«</w:t>
      </w:r>
      <w:r w:rsidRPr="006E4534">
        <w:t>Общее по пациенту</w:t>
      </w:r>
      <w:r>
        <w:t>» приведено в таблице (</w:t>
      </w:r>
      <w:r w:rsidR="00E875AB">
        <w:fldChar w:fldCharType="begin"/>
      </w:r>
      <w:r>
        <w:instrText xml:space="preserve"> REF _Ref143265811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12</w:t>
      </w:r>
      <w:r w:rsidR="00E875AB">
        <w:fldChar w:fldCharType="end"/>
      </w:r>
      <w:r>
        <w:t>).</w:t>
      </w:r>
    </w:p>
    <w:p w:rsidR="00CB4AB2" w:rsidRDefault="00CB4AB2" w:rsidP="00CB4AB2">
      <w:pPr>
        <w:pStyle w:val="phtabletitle"/>
      </w:pPr>
      <w:bookmarkStart w:id="129" w:name="_Ref143265811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12</w:t>
      </w:r>
      <w:r w:rsidR="00E875AB">
        <w:fldChar w:fldCharType="end"/>
      </w:r>
      <w:bookmarkEnd w:id="129"/>
      <w:r>
        <w:t xml:space="preserve"> </w:t>
      </w:r>
      <w:r w:rsidRPr="00CB4AB2">
        <w:t>–</w:t>
      </w:r>
      <w:r>
        <w:t xml:space="preserve"> </w:t>
      </w:r>
      <w:r w:rsidR="000E78F1" w:rsidRPr="006E4534">
        <w:t xml:space="preserve">Описание полей вкладки </w:t>
      </w:r>
      <w:r w:rsidR="000E78F1">
        <w:t>«</w:t>
      </w:r>
      <w:r w:rsidR="000E78F1" w:rsidRPr="006E4534">
        <w:t>Общее по пациенту</w:t>
      </w:r>
      <w:r w:rsidR="000E78F1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070"/>
        <w:gridCol w:w="8344"/>
      </w:tblGrid>
      <w:tr w:rsidR="006E4534" w:rsidRPr="006A1D0A" w:rsidTr="00CB4AB2">
        <w:trPr>
          <w:tblHeader/>
        </w:trPr>
        <w:tc>
          <w:tcPr>
            <w:tcW w:w="994" w:type="pct"/>
          </w:tcPr>
          <w:p w:rsidR="003D1A99" w:rsidRPr="006A1D0A" w:rsidRDefault="00823501" w:rsidP="00CB4AB2">
            <w:pPr>
              <w:pStyle w:val="phtablecolcaption"/>
            </w:pPr>
            <w:bookmarkStart w:id="130" w:name="scroll-bookmark-46"/>
            <w:r w:rsidRPr="006A1D0A">
              <w:t>Наименование</w:t>
            </w:r>
            <w:bookmarkEnd w:id="130"/>
          </w:p>
        </w:tc>
        <w:tc>
          <w:tcPr>
            <w:tcW w:w="4006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СНИЛС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СНИЛС пациента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Адрес фактический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фактический адрес пациента. Чтобы просмотреть данные о предыдущих фактических адресах пациента или добавить новый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Адрес регистрации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адрес регистрации пациента. Чтобы просмотреть данные о предыдущих адресах регистрации пациента или добавить новый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0E78F1" w:rsidP="006A1D0A">
            <w:pPr>
              <w:pStyle w:val="phtablecellleft"/>
            </w:pPr>
            <w:r w:rsidRPr="000E78F1">
              <w:rPr>
                <w:b/>
              </w:rPr>
              <w:t>Примечание</w:t>
            </w:r>
            <w:r w:rsidR="00823501" w:rsidRPr="000E78F1">
              <w:rPr>
                <w:b/>
              </w:rPr>
              <w:t xml:space="preserve"> </w:t>
            </w:r>
            <w:r w:rsidR="00823501" w:rsidRPr="006A1D0A">
              <w:t>–</w:t>
            </w:r>
            <w:r w:rsidR="00CD1E6E">
              <w:t xml:space="preserve"> </w:t>
            </w:r>
            <w:r w:rsidR="00823501" w:rsidRPr="006A1D0A">
              <w:t xml:space="preserve">Если адрес фактический и адрес регистрации совпадают, то рядом с полем </w:t>
            </w:r>
            <w:r w:rsidR="00CD1E6E">
              <w:t>«</w:t>
            </w:r>
            <w:r w:rsidR="00823501" w:rsidRPr="006A1D0A">
              <w:t>Адрес фактический</w:t>
            </w:r>
            <w:r w:rsidR="00CD1E6E">
              <w:t>»</w:t>
            </w:r>
            <w:r w:rsidR="00823501" w:rsidRPr="006A1D0A">
              <w:t xml:space="preserve"> будет указано, что адреса совпадают и поле </w:t>
            </w:r>
            <w:r w:rsidR="00CD1E6E">
              <w:t>«</w:t>
            </w:r>
            <w:r w:rsidR="00823501" w:rsidRPr="006A1D0A">
              <w:t>Адрес регистрации</w:t>
            </w:r>
            <w:r w:rsidR="00CD1E6E">
              <w:t>»</w:t>
            </w:r>
            <w:r w:rsidR="00823501" w:rsidRPr="006A1D0A">
              <w:t xml:space="preserve"> отображаться не будет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Контакты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контактный телефон пациента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Полис ОМС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данные полиса ОМС. Чтобы просмотреть данные о предыдущих полисах пациента или добавить новый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Документы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данные документа, указанные в карте пациента. Чтобы просмотреть данные о предыдущих документах пациента или добавить новый документ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Антропометрия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данные антропометрии. Чтобы просмотреть предыдущие данные антропометрии или добавить новые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Льготные категории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категория льготы, серия, номер, период действия льготного удостоверения, дата взятия на учет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Инвалидность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вид, группа, причина, период действия инвалидности, указанные в карте пациента. Чтобы просмотреть или отредактировать данные об инвалидности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Социальный статус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социальный статус, категория пациента, период действия социального статуса. Чтобы просмотреть предыдущий социальный статус пациента или изменить текущий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Сопутствующие патологии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информация о сопутствующих патологиях</w:t>
            </w:r>
          </w:p>
        </w:tc>
      </w:tr>
    </w:tbl>
    <w:p w:rsidR="003D1A99" w:rsidRPr="006E4534" w:rsidRDefault="00823501">
      <w:pPr>
        <w:pStyle w:val="4"/>
      </w:pPr>
      <w:bookmarkStart w:id="131" w:name="scroll-bookmark-42"/>
      <w:bookmarkStart w:id="132" w:name="_Toc143272020"/>
      <w:r w:rsidRPr="006E4534">
        <w:t xml:space="preserve">Вкладка </w:t>
      </w:r>
      <w:r w:rsidR="000E78F1">
        <w:t>«</w:t>
      </w:r>
      <w:r w:rsidRPr="006E4534">
        <w:t>Основания для включения в регистр</w:t>
      </w:r>
      <w:bookmarkEnd w:id="131"/>
      <w:r w:rsidR="000E78F1">
        <w:t>»</w:t>
      </w:r>
      <w:bookmarkEnd w:id="132"/>
    </w:p>
    <w:p w:rsidR="003D1A99" w:rsidRPr="000E78F1" w:rsidRDefault="00823501" w:rsidP="000E78F1">
      <w:pPr>
        <w:pStyle w:val="phnormal"/>
      </w:pPr>
      <w:r w:rsidRPr="006E4534">
        <w:t xml:space="preserve">Данная вкладка </w:t>
      </w:r>
      <w:r w:rsidRPr="000E78F1">
        <w:t xml:space="preserve">содержит данные, которые заполнялись на этапе создания извещения о включении в регистр </w:t>
      </w:r>
      <w:r w:rsidR="00CD1E6E" w:rsidRPr="000E78F1">
        <w:t>«</w:t>
      </w:r>
      <w:hyperlink w:anchor="scroll-bookmark-28" w:history="1">
        <w:r w:rsidRPr="000E78F1">
          <w:t>Создание извещения о включении в регистр высокого онкологического риска без оказания приема</w:t>
        </w:r>
      </w:hyperlink>
      <w:r w:rsidR="000E78F1">
        <w:t>»</w:t>
      </w:r>
      <w:r w:rsidR="008A6FB0">
        <w:t xml:space="preserve"> (</w:t>
      </w:r>
      <w:r w:rsidR="00E875AB">
        <w:fldChar w:fldCharType="begin"/>
      </w:r>
      <w:r w:rsidR="008A6FB0">
        <w:instrText xml:space="preserve"> REF _Ref143265835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30</w:t>
      </w:r>
      <w:r w:rsidR="00E875AB">
        <w:fldChar w:fldCharType="end"/>
      </w:r>
      <w:r w:rsidR="008A6FB0">
        <w:t>)</w:t>
      </w:r>
      <w:r w:rsidRPr="000E78F1">
        <w:t>.</w:t>
      </w:r>
    </w:p>
    <w:p w:rsidR="003D1A99" w:rsidRPr="006E4534" w:rsidRDefault="00162EBD" w:rsidP="00CB4AB2">
      <w:pPr>
        <w:pStyle w:val="phfigure"/>
      </w:pPr>
      <w:r>
        <w:rPr>
          <w:noProof/>
        </w:rPr>
        <w:drawing>
          <wp:inline distT="0" distB="0" distL="0" distR="0">
            <wp:extent cx="6475730" cy="3177969"/>
            <wp:effectExtent l="19050" t="0" r="1270" b="0"/>
            <wp:docPr id="10011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317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33" w:name="_Ref14326583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30</w:t>
      </w:r>
      <w:r w:rsidR="00E875AB">
        <w:fldChar w:fldCharType="end"/>
      </w:r>
      <w:bookmarkEnd w:id="133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0E78F1">
        <w:t>«</w:t>
      </w:r>
      <w:r w:rsidR="00823501" w:rsidRPr="006E4534">
        <w:t>Основания для включения в регистр</w:t>
      </w:r>
      <w:r w:rsidR="000E78F1">
        <w:t>»</w:t>
      </w:r>
    </w:p>
    <w:p w:rsidR="003D1A99" w:rsidRPr="006E4534" w:rsidRDefault="00823501" w:rsidP="000E78F1">
      <w:pPr>
        <w:pStyle w:val="phnormal"/>
      </w:pPr>
      <w:r w:rsidRPr="006E4534">
        <w:t xml:space="preserve">Описание полей вкладки </w:t>
      </w:r>
      <w:r w:rsidR="000E78F1">
        <w:t>«</w:t>
      </w:r>
      <w:r w:rsidRPr="006E4534">
        <w:t>Основания для включения в регистр</w:t>
      </w:r>
      <w:r w:rsidR="000E78F1">
        <w:t xml:space="preserve">» </w:t>
      </w:r>
      <w:r w:rsidR="008A6FB0">
        <w:t>приведено в таблице (</w:t>
      </w:r>
      <w:r w:rsidR="00E875AB">
        <w:fldChar w:fldCharType="begin"/>
      </w:r>
      <w:r w:rsidR="008A6FB0">
        <w:instrText xml:space="preserve"> REF _Ref143265856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13</w:t>
      </w:r>
      <w:r w:rsidR="00E875AB">
        <w:fldChar w:fldCharType="end"/>
      </w:r>
      <w:r w:rsidR="008A6FB0">
        <w:t>).</w:t>
      </w:r>
    </w:p>
    <w:p w:rsidR="00CB4AB2" w:rsidRDefault="00CB4AB2" w:rsidP="00CB4AB2">
      <w:pPr>
        <w:pStyle w:val="phtabletitle"/>
      </w:pPr>
      <w:bookmarkStart w:id="134" w:name="_Ref14326585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13</w:t>
      </w:r>
      <w:r w:rsidR="00E875AB">
        <w:fldChar w:fldCharType="end"/>
      </w:r>
      <w:bookmarkEnd w:id="134"/>
      <w:r>
        <w:t xml:space="preserve"> </w:t>
      </w:r>
      <w:r w:rsidRPr="00CB4AB2">
        <w:t>–</w:t>
      </w:r>
      <w:r>
        <w:t xml:space="preserve"> </w:t>
      </w:r>
      <w:r w:rsidR="000E78F1" w:rsidRPr="006E4534">
        <w:t xml:space="preserve">Описание полей вкладки </w:t>
      </w:r>
      <w:r w:rsidR="000E78F1">
        <w:t>«</w:t>
      </w:r>
      <w:r w:rsidR="000E78F1" w:rsidRPr="006E4534">
        <w:t>Основания для включения в регистр</w:t>
      </w:r>
      <w:r w:rsidR="000E78F1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599"/>
        <w:gridCol w:w="6815"/>
      </w:tblGrid>
      <w:tr w:rsidR="006E4534" w:rsidRPr="006A1D0A" w:rsidTr="00CB4AB2">
        <w:trPr>
          <w:tblHeader/>
        </w:trPr>
        <w:tc>
          <w:tcPr>
            <w:tcW w:w="1728" w:type="pct"/>
          </w:tcPr>
          <w:p w:rsidR="003D1A99" w:rsidRPr="006A1D0A" w:rsidRDefault="00823501" w:rsidP="00CB4AB2">
            <w:pPr>
              <w:pStyle w:val="phtablecolcaption"/>
            </w:pPr>
            <w:bookmarkStart w:id="135" w:name="scroll-bookmark-47"/>
            <w:r w:rsidRPr="006A1D0A">
              <w:t>Наименование</w:t>
            </w:r>
            <w:bookmarkEnd w:id="135"/>
          </w:p>
        </w:tc>
        <w:tc>
          <w:tcPr>
            <w:tcW w:w="327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Анкета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наименование заполненной анкеты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Суммарный риск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значение суммарного риска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Выявлено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информации об обстоятельствах выявления заболевания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Диагноз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шифр и наименование диагноза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установления диагноза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дата установления диагноза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ЛПУ, в котором установлен диагноз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МО, в которой установлен диагноз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Карта Д-учета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 переходе по ссылке открывается контрольная карта пациента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Причины включения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причины включения в регистр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из ракового регистра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данные из ракового регистра</w:t>
            </w:r>
          </w:p>
        </w:tc>
      </w:tr>
      <w:tr w:rsidR="006E4534" w:rsidRPr="006A1D0A" w:rsidTr="00CB4AB2">
        <w:tc>
          <w:tcPr>
            <w:tcW w:w="172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Ближайшие родственники</w:t>
            </w:r>
          </w:p>
        </w:tc>
        <w:tc>
          <w:tcPr>
            <w:tcW w:w="327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информация о ближайших родственниках</w:t>
            </w:r>
          </w:p>
        </w:tc>
      </w:tr>
    </w:tbl>
    <w:p w:rsidR="003D1A99" w:rsidRPr="006E4534" w:rsidRDefault="00823501">
      <w:pPr>
        <w:pStyle w:val="4"/>
      </w:pPr>
      <w:bookmarkStart w:id="136" w:name="scroll-bookmark-43"/>
      <w:bookmarkStart w:id="137" w:name="_Toc143272021"/>
      <w:r w:rsidRPr="006E4534">
        <w:t xml:space="preserve">Вкладка </w:t>
      </w:r>
      <w:r w:rsidR="000E78F1">
        <w:t>«</w:t>
      </w:r>
      <w:r w:rsidRPr="006E4534">
        <w:t>Контроль состояния</w:t>
      </w:r>
      <w:bookmarkEnd w:id="136"/>
      <w:r w:rsidR="000E78F1">
        <w:t>»</w:t>
      </w:r>
      <w:bookmarkEnd w:id="137"/>
    </w:p>
    <w:p w:rsidR="003D1A99" w:rsidRPr="006E4534" w:rsidRDefault="00823501" w:rsidP="00FA18CB">
      <w:pPr>
        <w:pStyle w:val="phnormal"/>
      </w:pPr>
      <w:r w:rsidRPr="006E4534">
        <w:t>Данная вкладка содержит данные о состоянии пациента,</w:t>
      </w:r>
      <w:r w:rsidR="00CD1E6E">
        <w:t xml:space="preserve"> </w:t>
      </w:r>
      <w:r w:rsidRPr="006E4534">
        <w:t xml:space="preserve">которые заполнялись на этапе создания извещения о включении в регистр </w:t>
      </w:r>
      <w:r w:rsidR="00CD1E6E">
        <w:t>«</w:t>
      </w:r>
      <w:r w:rsidRPr="008A6FB0">
        <w:t>Создание извещения о включении в регистр высокого онкологического риска без оказания приема</w:t>
      </w:r>
      <w:r w:rsidR="008A6FB0">
        <w:t>» (</w:t>
      </w:r>
      <w:r w:rsidR="00E875AB">
        <w:fldChar w:fldCharType="begin"/>
      </w:r>
      <w:r w:rsidR="008A6FB0">
        <w:instrText xml:space="preserve"> REF _Ref143265899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31</w:t>
      </w:r>
      <w:r w:rsidR="00E875AB">
        <w:fldChar w:fldCharType="end"/>
      </w:r>
      <w:r w:rsidR="008A6FB0">
        <w:t>).</w:t>
      </w:r>
    </w:p>
    <w:p w:rsidR="003D1A99" w:rsidRPr="006E4534" w:rsidRDefault="00162EBD" w:rsidP="00CB4AB2">
      <w:pPr>
        <w:pStyle w:val="phfigure"/>
      </w:pPr>
      <w:r>
        <w:rPr>
          <w:noProof/>
        </w:rPr>
        <w:drawing>
          <wp:inline distT="0" distB="0" distL="0" distR="0">
            <wp:extent cx="6475730" cy="2606452"/>
            <wp:effectExtent l="19050" t="0" r="1270" b="0"/>
            <wp:docPr id="10012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606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0235E1">
      <w:pPr>
        <w:pStyle w:val="phfiguretitle"/>
      </w:pPr>
      <w:bookmarkStart w:id="138" w:name="_Ref14326589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31</w:t>
      </w:r>
      <w:r w:rsidR="00E875AB">
        <w:fldChar w:fldCharType="end"/>
      </w:r>
      <w:bookmarkEnd w:id="138"/>
      <w:r>
        <w:t xml:space="preserve"> </w:t>
      </w:r>
      <w:r w:rsidRPr="00CB4AB2">
        <w:t>–</w:t>
      </w:r>
      <w:r w:rsidR="00FA18CB">
        <w:t>Вкладка «Контроль состояния»</w:t>
      </w:r>
    </w:p>
    <w:p w:rsidR="003D1A99" w:rsidRPr="00CB4AB2" w:rsidRDefault="00823501" w:rsidP="00FA18CB">
      <w:pPr>
        <w:pStyle w:val="phnormal"/>
      </w:pPr>
      <w:r w:rsidRPr="00CB4AB2">
        <w:t xml:space="preserve">Описание полей вкладки </w:t>
      </w:r>
      <w:r w:rsidR="00FA18CB">
        <w:t>«</w:t>
      </w:r>
      <w:r w:rsidRPr="00CB4AB2">
        <w:t>Контроль состояния</w:t>
      </w:r>
      <w:r w:rsidR="00FA18CB">
        <w:t xml:space="preserve">» </w:t>
      </w:r>
      <w:r w:rsidR="008A6FB0">
        <w:t>приведено в таблице (</w:t>
      </w:r>
      <w:r w:rsidR="00E875AB">
        <w:fldChar w:fldCharType="begin"/>
      </w:r>
      <w:r w:rsidR="008A6FB0">
        <w:instrText xml:space="preserve"> REF _Ref143265908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14</w:t>
      </w:r>
      <w:r w:rsidR="00E875AB">
        <w:fldChar w:fldCharType="end"/>
      </w:r>
      <w:r w:rsidR="008A6FB0">
        <w:t>).</w:t>
      </w:r>
    </w:p>
    <w:p w:rsidR="00CB4AB2" w:rsidRDefault="00CB4AB2" w:rsidP="00CB4AB2">
      <w:pPr>
        <w:pStyle w:val="phtabletitle"/>
      </w:pPr>
      <w:bookmarkStart w:id="139" w:name="_Ref143265908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14</w:t>
      </w:r>
      <w:r w:rsidR="00E875AB">
        <w:fldChar w:fldCharType="end"/>
      </w:r>
      <w:bookmarkEnd w:id="139"/>
      <w:r>
        <w:t xml:space="preserve"> </w:t>
      </w:r>
      <w:r w:rsidRPr="00CB4AB2">
        <w:t>–</w:t>
      </w:r>
      <w:r>
        <w:t xml:space="preserve"> </w:t>
      </w:r>
      <w:r w:rsidR="00FA18CB" w:rsidRPr="006E4534">
        <w:t xml:space="preserve">Описание полей вкладки </w:t>
      </w:r>
      <w:r w:rsidR="00FA18CB">
        <w:t>«</w:t>
      </w:r>
      <w:r w:rsidR="00FA18CB" w:rsidRPr="006E4534">
        <w:t>Контроль состояния</w:t>
      </w:r>
      <w:r w:rsidR="00FA18CB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085"/>
        <w:gridCol w:w="7329"/>
      </w:tblGrid>
      <w:tr w:rsidR="006E4534" w:rsidRPr="006A1D0A" w:rsidTr="00CB4AB2">
        <w:trPr>
          <w:tblHeader/>
        </w:trPr>
        <w:tc>
          <w:tcPr>
            <w:tcW w:w="1481" w:type="pct"/>
          </w:tcPr>
          <w:p w:rsidR="003D1A99" w:rsidRPr="006A1D0A" w:rsidRDefault="00823501" w:rsidP="00CB4AB2">
            <w:pPr>
              <w:pStyle w:val="phtablecolcaption"/>
            </w:pPr>
            <w:bookmarkStart w:id="140" w:name="scroll-bookmark-48"/>
            <w:r w:rsidRPr="006A1D0A">
              <w:t>Наименование</w:t>
            </w:r>
            <w:bookmarkEnd w:id="140"/>
          </w:p>
        </w:tc>
        <w:tc>
          <w:tcPr>
            <w:tcW w:w="3519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148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 включении в регистр</w:t>
            </w:r>
          </w:p>
        </w:tc>
        <w:tc>
          <w:tcPr>
            <w:tcW w:w="351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дата включения пациента в регистр</w:t>
            </w:r>
          </w:p>
        </w:tc>
      </w:tr>
      <w:tr w:rsidR="006E4534" w:rsidRPr="006A1D0A" w:rsidTr="00CB4AB2">
        <w:tc>
          <w:tcPr>
            <w:tcW w:w="148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Включен</w:t>
            </w:r>
          </w:p>
        </w:tc>
        <w:tc>
          <w:tcPr>
            <w:tcW w:w="351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информация о включении в регистр</w:t>
            </w:r>
          </w:p>
        </w:tc>
      </w:tr>
      <w:tr w:rsidR="006E4534" w:rsidRPr="006A1D0A" w:rsidTr="00CB4AB2">
        <w:tc>
          <w:tcPr>
            <w:tcW w:w="148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о взятии на учет в ЛПУ наблюдения</w:t>
            </w:r>
          </w:p>
        </w:tc>
        <w:tc>
          <w:tcPr>
            <w:tcW w:w="351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 блоке</w:t>
            </w:r>
            <w:r w:rsidR="00CD1E6E">
              <w:t xml:space="preserve"> </w:t>
            </w:r>
            <w:r w:rsidRPr="006A1D0A">
              <w:t>выводятся данные о взятии на учет: дата взятия на учет, признак взятия на учет, МО наблюдения и наблюдающий врач</w:t>
            </w:r>
          </w:p>
        </w:tc>
      </w:tr>
      <w:tr w:rsidR="006E4534" w:rsidRPr="006A1D0A" w:rsidTr="00CB4AB2">
        <w:tc>
          <w:tcPr>
            <w:tcW w:w="148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Посещения</w:t>
            </w:r>
          </w:p>
        </w:tc>
        <w:tc>
          <w:tcPr>
            <w:tcW w:w="351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 блоке выводятся данные посещения: плановая дата, фактическая дата посещения, МО посещения, данные мониторинга</w:t>
            </w:r>
          </w:p>
        </w:tc>
      </w:tr>
      <w:tr w:rsidR="006E4534" w:rsidRPr="006A1D0A" w:rsidTr="00CB4AB2">
        <w:tc>
          <w:tcPr>
            <w:tcW w:w="148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Направления</w:t>
            </w:r>
          </w:p>
        </w:tc>
        <w:tc>
          <w:tcPr>
            <w:tcW w:w="351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 блоке выводятся данные направления: дата записи, МО направления, услуга направления</w:t>
            </w:r>
          </w:p>
        </w:tc>
      </w:tr>
    </w:tbl>
    <w:p w:rsidR="003D1A99" w:rsidRPr="006E4534" w:rsidRDefault="00823501">
      <w:pPr>
        <w:pStyle w:val="4"/>
      </w:pPr>
      <w:bookmarkStart w:id="141" w:name="scroll-bookmark-44"/>
      <w:bookmarkStart w:id="142" w:name="_Toc143272022"/>
      <w:r w:rsidRPr="006E4534">
        <w:t xml:space="preserve">Вкладка </w:t>
      </w:r>
      <w:r w:rsidR="00FA18CB">
        <w:t>«</w:t>
      </w:r>
      <w:r w:rsidRPr="006E4534">
        <w:t>Снятие с учета</w:t>
      </w:r>
      <w:bookmarkEnd w:id="141"/>
      <w:r w:rsidR="00FA18CB">
        <w:t>»</w:t>
      </w:r>
      <w:bookmarkEnd w:id="142"/>
    </w:p>
    <w:p w:rsidR="003D1A99" w:rsidRPr="006E4534" w:rsidRDefault="00823501" w:rsidP="00FA18CB">
      <w:pPr>
        <w:pStyle w:val="phnormal"/>
      </w:pPr>
      <w:r w:rsidRPr="006E4534">
        <w:t>Данная вкладка содержит информацию о снятии пациента с учета: дату снятия с учета, причину снятия, причину смерти, данные аутопсии</w:t>
      </w:r>
      <w:r w:rsidR="008A6FB0">
        <w:t xml:space="preserve"> (</w:t>
      </w:r>
      <w:r w:rsidR="00E875AB">
        <w:fldChar w:fldCharType="begin"/>
      </w:r>
      <w:r w:rsidR="008A6FB0">
        <w:instrText xml:space="preserve"> REF _Ref143265916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32</w:t>
      </w:r>
      <w:r w:rsidR="00E875AB">
        <w:fldChar w:fldCharType="end"/>
      </w:r>
      <w:r w:rsidR="008A6FB0">
        <w:t>)</w:t>
      </w:r>
      <w:r w:rsidRPr="006E4534">
        <w:t>.</w:t>
      </w:r>
    </w:p>
    <w:p w:rsidR="003D1A99" w:rsidRDefault="00162EBD" w:rsidP="00CB4AB2">
      <w:pPr>
        <w:pStyle w:val="phfigure"/>
        <w:rPr>
          <w:lang w:val="en-US"/>
        </w:rPr>
      </w:pPr>
      <w:r>
        <w:rPr>
          <w:noProof/>
        </w:rPr>
        <w:drawing>
          <wp:inline distT="0" distB="0" distL="0" distR="0">
            <wp:extent cx="6475730" cy="2380206"/>
            <wp:effectExtent l="19050" t="0" r="127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38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5E1" w:rsidRPr="00CA706B" w:rsidRDefault="000235E1" w:rsidP="000235E1">
      <w:pPr>
        <w:pStyle w:val="phfiguretitle"/>
      </w:pPr>
      <w:bookmarkStart w:id="143" w:name="_Ref14326591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32</w:t>
      </w:r>
      <w:r w:rsidR="00E875AB">
        <w:fldChar w:fldCharType="end"/>
      </w:r>
      <w:bookmarkEnd w:id="143"/>
      <w:r>
        <w:t xml:space="preserve"> </w:t>
      </w:r>
      <w:r w:rsidRPr="00CB4AB2">
        <w:t>–</w:t>
      </w:r>
      <w:r w:rsidR="00FA18CB" w:rsidRPr="00FA18CB">
        <w:t xml:space="preserve"> </w:t>
      </w:r>
      <w:r w:rsidR="00FA18CB" w:rsidRPr="006E4534">
        <w:t xml:space="preserve">Вкладка </w:t>
      </w:r>
      <w:r w:rsidR="00FA18CB">
        <w:t>«</w:t>
      </w:r>
      <w:r w:rsidR="00FA18CB" w:rsidRPr="006E4534">
        <w:t>Снятие с учета</w:t>
      </w:r>
      <w:r w:rsidR="00FA18CB">
        <w:t>»</w:t>
      </w:r>
    </w:p>
    <w:p w:rsidR="003D1A99" w:rsidRPr="006E4534" w:rsidRDefault="00823501" w:rsidP="00FA18CB">
      <w:pPr>
        <w:pStyle w:val="phnormal"/>
      </w:pPr>
      <w:r w:rsidRPr="006E4534">
        <w:t xml:space="preserve">Описание процесса исключения из регистра представлено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scroll-bookmark-49 \n \h </w:instrText>
      </w:r>
      <w:r w:rsidR="00E875AB">
        <w:fldChar w:fldCharType="separate"/>
      </w:r>
      <w:r w:rsidR="0019343D">
        <w:t>4.3</w:t>
      </w:r>
      <w:r w:rsidR="00E875AB">
        <w:fldChar w:fldCharType="end"/>
      </w:r>
      <w:r w:rsidRPr="006E4534">
        <w:t>.</w:t>
      </w:r>
    </w:p>
    <w:p w:rsidR="003D1A99" w:rsidRPr="006E4534" w:rsidRDefault="00823501">
      <w:pPr>
        <w:pStyle w:val="4"/>
      </w:pPr>
      <w:bookmarkStart w:id="144" w:name="scroll-bookmark-45"/>
      <w:bookmarkStart w:id="145" w:name="_Ref143269933"/>
      <w:bookmarkStart w:id="146" w:name="_Toc143272023"/>
      <w:r w:rsidRPr="006E4534">
        <w:t xml:space="preserve">Вкладка </w:t>
      </w:r>
      <w:r w:rsidR="00FA18CB">
        <w:t>«</w:t>
      </w:r>
      <w:r w:rsidRPr="006E4534">
        <w:t>Документы</w:t>
      </w:r>
      <w:bookmarkEnd w:id="144"/>
      <w:r w:rsidR="00FA18CB">
        <w:t>»</w:t>
      </w:r>
      <w:bookmarkEnd w:id="145"/>
      <w:bookmarkEnd w:id="146"/>
    </w:p>
    <w:p w:rsidR="003D1A99" w:rsidRPr="005552B4" w:rsidRDefault="00823501" w:rsidP="00FA18CB">
      <w:pPr>
        <w:pStyle w:val="phnormal"/>
      </w:pPr>
      <w:r w:rsidRPr="005552B4">
        <w:t>На данной вкладке можно распечатать документы (анкету, карту диспансерного наблюдения и сведения о родственниках) и добавить дополнительные документы</w:t>
      </w:r>
      <w:r w:rsidR="008A6FB0" w:rsidRPr="005552B4">
        <w:t xml:space="preserve"> (</w:t>
      </w:r>
      <w:r w:rsidR="00090417">
        <w:fldChar w:fldCharType="begin"/>
      </w:r>
      <w:r w:rsidR="00090417">
        <w:instrText xml:space="preserve"> REF _Ref143265923 \h  \* MERGEFORMAT </w:instrText>
      </w:r>
      <w:r w:rsidR="00090417">
        <w:fldChar w:fldCharType="separate"/>
      </w:r>
      <w:r w:rsidR="0019343D" w:rsidRPr="005552B4">
        <w:t>Рисунок </w:t>
      </w:r>
      <w:r w:rsidR="0019343D" w:rsidRPr="005552B4">
        <w:rPr>
          <w:noProof/>
        </w:rPr>
        <w:t>33</w:t>
      </w:r>
      <w:r w:rsidR="00090417">
        <w:fldChar w:fldCharType="end"/>
      </w:r>
      <w:r w:rsidR="008A6FB0" w:rsidRPr="005552B4">
        <w:t>)</w:t>
      </w:r>
      <w:r w:rsidRPr="005552B4">
        <w:t>.</w:t>
      </w:r>
    </w:p>
    <w:p w:rsidR="003D1A99" w:rsidRPr="005552B4" w:rsidRDefault="005552B4" w:rsidP="00CB4AB2">
      <w:pPr>
        <w:pStyle w:val="phfigure"/>
      </w:pPr>
      <w:r w:rsidRPr="005552B4">
        <w:rPr>
          <w:noProof/>
        </w:rPr>
        <w:lastRenderedPageBreak/>
        <w:drawing>
          <wp:inline distT="0" distB="0" distL="0" distR="0">
            <wp:extent cx="6475730" cy="3509435"/>
            <wp:effectExtent l="1905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350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5552B4" w:rsidRDefault="000235E1" w:rsidP="000235E1">
      <w:pPr>
        <w:pStyle w:val="phfiguretitle"/>
      </w:pPr>
      <w:bookmarkStart w:id="147" w:name="_Ref143265923"/>
      <w:r w:rsidRPr="005552B4">
        <w:t>Р</w:t>
      </w:r>
      <w:r w:rsidR="00F5050D" w:rsidRPr="005552B4">
        <w:t>исунок </w:t>
      </w:r>
      <w:r w:rsidR="00E875AB" w:rsidRPr="005552B4">
        <w:fldChar w:fldCharType="begin"/>
      </w:r>
      <w:r w:rsidRPr="005552B4">
        <w:instrText xml:space="preserve"> SEQ Рисунок \* ARABIC </w:instrText>
      </w:r>
      <w:r w:rsidR="00E875AB" w:rsidRPr="005552B4">
        <w:fldChar w:fldCharType="separate"/>
      </w:r>
      <w:r w:rsidR="0019343D" w:rsidRPr="005552B4">
        <w:rPr>
          <w:noProof/>
        </w:rPr>
        <w:t>33</w:t>
      </w:r>
      <w:r w:rsidR="00E875AB" w:rsidRPr="005552B4">
        <w:fldChar w:fldCharType="end"/>
      </w:r>
      <w:bookmarkEnd w:id="147"/>
      <w:r w:rsidRPr="005552B4">
        <w:t xml:space="preserve"> –</w:t>
      </w:r>
      <w:r w:rsidR="00FA18CB" w:rsidRPr="005552B4">
        <w:t xml:space="preserve"> Вкладка «Документы»</w:t>
      </w:r>
    </w:p>
    <w:p w:rsidR="003D1A99" w:rsidRPr="005552B4" w:rsidRDefault="00823501" w:rsidP="00FA18CB">
      <w:pPr>
        <w:pStyle w:val="phnormal"/>
      </w:pPr>
      <w:r w:rsidRPr="005552B4">
        <w:t>Чтобы распечатать документ:</w:t>
      </w:r>
    </w:p>
    <w:p w:rsidR="003D1A99" w:rsidRPr="005552B4" w:rsidRDefault="00FA18CB" w:rsidP="00FA18CB">
      <w:pPr>
        <w:pStyle w:val="phlistitemized1"/>
      </w:pPr>
      <w:r w:rsidRPr="005552B4">
        <w:t>н</w:t>
      </w:r>
      <w:r w:rsidR="00823501" w:rsidRPr="005552B4">
        <w:t>ажмите на ссылку с нужным документом. Откроется окно просмотра отчета (анкеты, карты диспансерного наблюдени</w:t>
      </w:r>
      <w:r w:rsidR="008A6FB0" w:rsidRPr="005552B4">
        <w:t>я или сведений о родственниках) (</w:t>
      </w:r>
      <w:r w:rsidR="00090417">
        <w:fldChar w:fldCharType="begin"/>
      </w:r>
      <w:r w:rsidR="00090417">
        <w:instrText xml:space="preserve"> REF _Ref143265936 \h  \* MERGEFORMAT </w:instrText>
      </w:r>
      <w:r w:rsidR="00090417">
        <w:fldChar w:fldCharType="separate"/>
      </w:r>
      <w:r w:rsidR="0019343D" w:rsidRPr="005552B4">
        <w:t>Рисунок </w:t>
      </w:r>
      <w:r w:rsidR="0019343D" w:rsidRPr="005552B4">
        <w:rPr>
          <w:noProof/>
        </w:rPr>
        <w:t>34</w:t>
      </w:r>
      <w:r w:rsidR="00090417">
        <w:fldChar w:fldCharType="end"/>
      </w:r>
      <w:r w:rsidR="00F5050D" w:rsidRPr="005552B4">
        <w:t xml:space="preserve"> – </w:t>
      </w:r>
      <w:r w:rsidR="00090417">
        <w:fldChar w:fldCharType="begin"/>
      </w:r>
      <w:r w:rsidR="00090417">
        <w:instrText xml:space="preserve"> REF _Ref143265945 \h  \* MERGEFORMAT </w:instrText>
      </w:r>
      <w:r w:rsidR="00090417">
        <w:fldChar w:fldCharType="separate"/>
      </w:r>
      <w:r w:rsidR="0019343D" w:rsidRPr="005552B4">
        <w:t>Рисунок </w:t>
      </w:r>
      <w:r w:rsidR="0019343D" w:rsidRPr="005552B4">
        <w:rPr>
          <w:noProof/>
        </w:rPr>
        <w:t>36</w:t>
      </w:r>
      <w:r w:rsidR="00090417">
        <w:fldChar w:fldCharType="end"/>
      </w:r>
      <w:r w:rsidR="008A6FB0" w:rsidRPr="005552B4">
        <w:t>);</w:t>
      </w:r>
    </w:p>
    <w:p w:rsidR="000235E1" w:rsidRPr="005552B4" w:rsidRDefault="005552B4" w:rsidP="000235E1">
      <w:pPr>
        <w:pStyle w:val="phfigure"/>
        <w:rPr>
          <w:lang w:val="en-US"/>
        </w:rPr>
      </w:pPr>
      <w:r w:rsidRPr="005552B4">
        <w:rPr>
          <w:noProof/>
        </w:rPr>
        <w:lastRenderedPageBreak/>
        <w:drawing>
          <wp:inline distT="0" distB="0" distL="0" distR="0">
            <wp:extent cx="4624511" cy="3987844"/>
            <wp:effectExtent l="19050" t="0" r="463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003" cy="399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5552B4" w:rsidRDefault="000235E1" w:rsidP="000235E1">
      <w:pPr>
        <w:pStyle w:val="phfiguretitle"/>
      </w:pPr>
      <w:bookmarkStart w:id="148" w:name="_Ref143265936"/>
      <w:r w:rsidRPr="005552B4">
        <w:t>Р</w:t>
      </w:r>
      <w:r w:rsidR="00F5050D" w:rsidRPr="005552B4">
        <w:t>исунок </w:t>
      </w:r>
      <w:r w:rsidR="00E875AB" w:rsidRPr="005552B4">
        <w:fldChar w:fldCharType="begin"/>
      </w:r>
      <w:r w:rsidRPr="005552B4">
        <w:instrText xml:space="preserve"> SEQ Рисунок \* ARABIC </w:instrText>
      </w:r>
      <w:r w:rsidR="00E875AB" w:rsidRPr="005552B4">
        <w:fldChar w:fldCharType="separate"/>
      </w:r>
      <w:r w:rsidR="0019343D" w:rsidRPr="005552B4">
        <w:rPr>
          <w:noProof/>
        </w:rPr>
        <w:t>34</w:t>
      </w:r>
      <w:r w:rsidR="00E875AB" w:rsidRPr="005552B4">
        <w:fldChar w:fldCharType="end"/>
      </w:r>
      <w:bookmarkEnd w:id="148"/>
      <w:r w:rsidRPr="005552B4">
        <w:t xml:space="preserve"> –</w:t>
      </w:r>
      <w:r w:rsidR="00FA18CB" w:rsidRPr="005552B4">
        <w:t xml:space="preserve"> Анкета пациента</w:t>
      </w:r>
    </w:p>
    <w:p w:rsidR="003D1A99" w:rsidRPr="005552B4" w:rsidRDefault="005552B4" w:rsidP="00CB4AB2">
      <w:pPr>
        <w:pStyle w:val="phfigure"/>
        <w:rPr>
          <w:lang w:val="en-US"/>
        </w:rPr>
      </w:pPr>
      <w:r w:rsidRPr="005552B4">
        <w:rPr>
          <w:noProof/>
        </w:rPr>
        <w:lastRenderedPageBreak/>
        <w:drawing>
          <wp:inline distT="0" distB="0" distL="0" distR="0">
            <wp:extent cx="4616560" cy="4449138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841" cy="4449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5E1" w:rsidRPr="005552B4" w:rsidRDefault="000235E1" w:rsidP="00FA18CB">
      <w:pPr>
        <w:pStyle w:val="phfiguretitle"/>
      </w:pPr>
      <w:r w:rsidRPr="005552B4">
        <w:t>Р</w:t>
      </w:r>
      <w:r w:rsidR="00F5050D" w:rsidRPr="005552B4">
        <w:t>исунок </w:t>
      </w:r>
      <w:r w:rsidR="00E875AB" w:rsidRPr="005552B4">
        <w:fldChar w:fldCharType="begin"/>
      </w:r>
      <w:r w:rsidRPr="005552B4">
        <w:instrText xml:space="preserve"> SEQ Рисунок \* ARABIC </w:instrText>
      </w:r>
      <w:r w:rsidR="00E875AB" w:rsidRPr="005552B4">
        <w:fldChar w:fldCharType="separate"/>
      </w:r>
      <w:r w:rsidR="0019343D" w:rsidRPr="005552B4">
        <w:rPr>
          <w:noProof/>
        </w:rPr>
        <w:t>35</w:t>
      </w:r>
      <w:r w:rsidR="00E875AB" w:rsidRPr="005552B4">
        <w:fldChar w:fldCharType="end"/>
      </w:r>
      <w:r w:rsidRPr="005552B4">
        <w:t xml:space="preserve"> –</w:t>
      </w:r>
      <w:r w:rsidR="00FA18CB" w:rsidRPr="005552B4">
        <w:t xml:space="preserve"> Контрольная карта диспансерного наблюдения</w:t>
      </w:r>
    </w:p>
    <w:p w:rsidR="003D1A99" w:rsidRPr="005552B4" w:rsidRDefault="00823501" w:rsidP="00CB4AB2">
      <w:pPr>
        <w:pStyle w:val="phfigure"/>
        <w:rPr>
          <w:lang w:val="en-US"/>
        </w:rPr>
      </w:pPr>
      <w:r w:rsidRPr="005552B4">
        <w:rPr>
          <w:noProof/>
        </w:rPr>
        <w:drawing>
          <wp:inline distT="0" distB="0" distL="0" distR="0">
            <wp:extent cx="5395595" cy="2084662"/>
            <wp:effectExtent l="0" t="0" r="0" b="0"/>
            <wp:docPr id="100105" name="Рисунок 100105" descr="_scroll_external/attachments/image2021-6-30_12-12-20-dc7624c4478fb293606390bec17c33a7d333ae5afc14c48016090fc45d4c2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901672" name="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08466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0235E1" w:rsidRPr="005552B4" w:rsidRDefault="000235E1" w:rsidP="000235E1">
      <w:pPr>
        <w:pStyle w:val="phfiguretitle"/>
        <w:rPr>
          <w:lang w:val="en-US"/>
        </w:rPr>
      </w:pPr>
      <w:bookmarkStart w:id="149" w:name="_Ref143265945"/>
      <w:r w:rsidRPr="005552B4">
        <w:t>Р</w:t>
      </w:r>
      <w:r w:rsidR="00F5050D" w:rsidRPr="005552B4">
        <w:t>исунок </w:t>
      </w:r>
      <w:r w:rsidR="00E875AB" w:rsidRPr="005552B4">
        <w:fldChar w:fldCharType="begin"/>
      </w:r>
      <w:r w:rsidRPr="005552B4">
        <w:instrText xml:space="preserve"> SEQ Рисунок \* ARABIC </w:instrText>
      </w:r>
      <w:r w:rsidR="00E875AB" w:rsidRPr="005552B4">
        <w:fldChar w:fldCharType="separate"/>
      </w:r>
      <w:r w:rsidR="0019343D" w:rsidRPr="005552B4">
        <w:rPr>
          <w:noProof/>
        </w:rPr>
        <w:t>36</w:t>
      </w:r>
      <w:r w:rsidR="00E875AB" w:rsidRPr="005552B4">
        <w:fldChar w:fldCharType="end"/>
      </w:r>
      <w:bookmarkEnd w:id="149"/>
      <w:r w:rsidRPr="005552B4">
        <w:t xml:space="preserve"> –</w:t>
      </w:r>
      <w:r w:rsidR="00FA18CB" w:rsidRPr="005552B4">
        <w:t xml:space="preserve"> Сведения о родственниках</w:t>
      </w:r>
    </w:p>
    <w:p w:rsidR="003D1A99" w:rsidRPr="005552B4" w:rsidRDefault="00FA18CB" w:rsidP="00FA18CB">
      <w:pPr>
        <w:pStyle w:val="phlistitemized1"/>
      </w:pPr>
      <w:r w:rsidRPr="005552B4">
        <w:t>в</w:t>
      </w:r>
      <w:r w:rsidR="00823501" w:rsidRPr="005552B4">
        <w:t>ыберите в окне просмотра отчета одно из доступных действий, нажав на нужную кнопку в верхней части отчета.</w:t>
      </w:r>
    </w:p>
    <w:p w:rsidR="003D1A99" w:rsidRPr="005552B4" w:rsidRDefault="00823501" w:rsidP="00FA18CB">
      <w:pPr>
        <w:pStyle w:val="phnormal"/>
      </w:pPr>
      <w:r w:rsidRPr="005552B4">
        <w:t>Описание доступных действий</w:t>
      </w:r>
      <w:r w:rsidR="00FA18CB" w:rsidRPr="005552B4">
        <w:t>:</w:t>
      </w:r>
    </w:p>
    <w:p w:rsidR="003D1A99" w:rsidRPr="005552B4" w:rsidRDefault="00FA18CB" w:rsidP="00FA18CB">
      <w:pPr>
        <w:pStyle w:val="phlistitemized1"/>
      </w:pPr>
      <w:r w:rsidRPr="005552B4">
        <w:t>н</w:t>
      </w:r>
      <w:r w:rsidR="00823501" w:rsidRPr="005552B4">
        <w:t xml:space="preserve">ажмите на кнопку </w:t>
      </w:r>
      <w:r w:rsidR="00CD1E6E" w:rsidRPr="005552B4">
        <w:t>«</w:t>
      </w:r>
      <w:r w:rsidR="00823501" w:rsidRPr="005552B4">
        <w:t>Печать</w:t>
      </w:r>
      <w:r w:rsidR="00CD1E6E" w:rsidRPr="005552B4">
        <w:t>»</w:t>
      </w:r>
      <w:r w:rsidRPr="005552B4">
        <w:t xml:space="preserve"> для печати отчета;</w:t>
      </w:r>
    </w:p>
    <w:p w:rsidR="003D1A99" w:rsidRPr="005552B4" w:rsidRDefault="00FA18CB" w:rsidP="00FA18CB">
      <w:pPr>
        <w:pStyle w:val="phlistitemized1"/>
      </w:pPr>
      <w:r w:rsidRPr="005552B4">
        <w:t xml:space="preserve">нажмите </w:t>
      </w:r>
      <w:r w:rsidR="00823501" w:rsidRPr="005552B4">
        <w:t>на кнопку</w:t>
      </w:r>
      <w:r w:rsidR="00CD1E6E" w:rsidRPr="005552B4">
        <w:t xml:space="preserve"> «</w:t>
      </w:r>
      <w:r w:rsidR="00823501" w:rsidRPr="005552B4">
        <w:t>Excel</w:t>
      </w:r>
      <w:r w:rsidR="00CD1E6E" w:rsidRPr="005552B4">
        <w:t xml:space="preserve">» </w:t>
      </w:r>
      <w:r w:rsidRPr="005552B4">
        <w:t>для выгрузки отчета в Excel;</w:t>
      </w:r>
    </w:p>
    <w:p w:rsidR="003D1A99" w:rsidRPr="005552B4" w:rsidRDefault="00FA18CB" w:rsidP="00FA18CB">
      <w:pPr>
        <w:pStyle w:val="phlistitemized1"/>
      </w:pPr>
      <w:r w:rsidRPr="005552B4">
        <w:t xml:space="preserve">нажмите </w:t>
      </w:r>
      <w:r w:rsidR="00823501" w:rsidRPr="005552B4">
        <w:t>на кнопку</w:t>
      </w:r>
      <w:r w:rsidR="00CD1E6E" w:rsidRPr="005552B4">
        <w:t xml:space="preserve"> </w:t>
      </w:r>
      <w:r w:rsidR="00481174" w:rsidRPr="005552B4">
        <w:t>«PDF», чтобы открыть отчет в формате .pdf</w:t>
      </w:r>
      <w:r w:rsidRPr="005552B4">
        <w:t>;</w:t>
      </w:r>
    </w:p>
    <w:p w:rsidR="003D1A99" w:rsidRPr="005552B4" w:rsidRDefault="00FA18CB" w:rsidP="00FA18CB">
      <w:pPr>
        <w:pStyle w:val="phlistitemized1"/>
      </w:pPr>
      <w:r w:rsidRPr="005552B4">
        <w:lastRenderedPageBreak/>
        <w:t xml:space="preserve">воспользуйтесь </w:t>
      </w:r>
      <w:r w:rsidR="00823501" w:rsidRPr="005552B4">
        <w:t>кнопкой</w:t>
      </w:r>
      <w:r w:rsidR="00CD1E6E" w:rsidRPr="005552B4">
        <w:t xml:space="preserve"> </w:t>
      </w:r>
      <w:r w:rsidR="00823501" w:rsidRPr="005552B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106" name="Рисунок 100106" descr="_scroll_external/attachments/y-0c5db584544527c708d33ca41d445e9fe819cbeee9a1c182e011a01c7b281d9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813177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 w:rsidRPr="005552B4">
        <w:t xml:space="preserve"> </w:t>
      </w:r>
      <w:r w:rsidR="00823501" w:rsidRPr="005552B4">
        <w:t>для редактирования отчета.</w:t>
      </w:r>
    </w:p>
    <w:p w:rsidR="003D1A99" w:rsidRPr="005552B4" w:rsidRDefault="00823501" w:rsidP="00FA18CB">
      <w:pPr>
        <w:pStyle w:val="phnormal"/>
      </w:pPr>
      <w:r w:rsidRPr="005552B4">
        <w:t>Чтобы прикрепить дополнительные документы:</w:t>
      </w:r>
    </w:p>
    <w:p w:rsidR="003D1A99" w:rsidRPr="005552B4" w:rsidRDefault="00FA18CB" w:rsidP="00FA18CB">
      <w:pPr>
        <w:pStyle w:val="phlistitemized1"/>
      </w:pPr>
      <w:r w:rsidRPr="005552B4">
        <w:t xml:space="preserve">нажмите </w:t>
      </w:r>
      <w:r w:rsidR="00823501" w:rsidRPr="005552B4">
        <w:t xml:space="preserve">на ссылку </w:t>
      </w:r>
      <w:r w:rsidR="00CD1E6E" w:rsidRPr="005552B4">
        <w:t>«</w:t>
      </w:r>
      <w:r w:rsidR="00823501" w:rsidRPr="005552B4">
        <w:t>Выбрать</w:t>
      </w:r>
      <w:r w:rsidR="00CD1E6E" w:rsidRPr="005552B4">
        <w:t>»</w:t>
      </w:r>
      <w:r w:rsidR="00823501" w:rsidRPr="005552B4">
        <w:t xml:space="preserve"> в блоке </w:t>
      </w:r>
      <w:r w:rsidR="00CD1E6E" w:rsidRPr="005552B4">
        <w:t>«</w:t>
      </w:r>
      <w:r w:rsidR="00823501" w:rsidRPr="005552B4">
        <w:t>Прикрепленные документы</w:t>
      </w:r>
      <w:r w:rsidR="00CD1E6E" w:rsidRPr="005552B4">
        <w:t>»</w:t>
      </w:r>
      <w:r w:rsidRPr="005552B4">
        <w:t>;</w:t>
      </w:r>
    </w:p>
    <w:p w:rsidR="003D1A99" w:rsidRPr="005552B4" w:rsidRDefault="00FA18CB" w:rsidP="00FA18CB">
      <w:pPr>
        <w:pStyle w:val="phlistitemized1"/>
      </w:pPr>
      <w:r w:rsidRPr="005552B4">
        <w:t xml:space="preserve">выберите </w:t>
      </w:r>
      <w:r w:rsidR="00823501" w:rsidRPr="005552B4">
        <w:t xml:space="preserve">нужный файл и нажмите на кнопку </w:t>
      </w:r>
      <w:r w:rsidR="00CD1E6E" w:rsidRPr="005552B4">
        <w:t>«</w:t>
      </w:r>
      <w:r w:rsidR="00823501" w:rsidRPr="005552B4">
        <w:t>Открыть</w:t>
      </w:r>
      <w:r w:rsidR="00CD1E6E" w:rsidRPr="005552B4">
        <w:t>»</w:t>
      </w:r>
      <w:r w:rsidRPr="005552B4">
        <w:t>;</w:t>
      </w:r>
    </w:p>
    <w:p w:rsidR="003D1A99" w:rsidRPr="005552B4" w:rsidRDefault="00FA18CB" w:rsidP="00FA18CB">
      <w:pPr>
        <w:pStyle w:val="phlistitemized1"/>
      </w:pPr>
      <w:r w:rsidRPr="005552B4">
        <w:t xml:space="preserve">нажмите </w:t>
      </w:r>
      <w:r w:rsidR="00823501" w:rsidRPr="005552B4">
        <w:t xml:space="preserve">на кнопку </w:t>
      </w:r>
      <w:r w:rsidR="00CD1E6E" w:rsidRPr="005552B4">
        <w:t>«</w:t>
      </w:r>
      <w:r w:rsidR="00823501" w:rsidRPr="005552B4">
        <w:t>Ок</w:t>
      </w:r>
      <w:r w:rsidR="00CD1E6E" w:rsidRPr="005552B4">
        <w:t>»</w:t>
      </w:r>
      <w:r w:rsidR="00823501" w:rsidRPr="005552B4">
        <w:t xml:space="preserve">. Добавленный документ сохранится в разделе </w:t>
      </w:r>
      <w:r w:rsidR="00CD1E6E" w:rsidRPr="005552B4">
        <w:t>«</w:t>
      </w:r>
      <w:r w:rsidR="00823501" w:rsidRPr="005552B4">
        <w:t>Прикрепленные документы</w:t>
      </w:r>
      <w:r w:rsidR="00CD1E6E" w:rsidRPr="005552B4">
        <w:t>»</w:t>
      </w:r>
      <w:r w:rsidR="00823501" w:rsidRPr="005552B4">
        <w:t xml:space="preserve">. Для удаления документа нажмите на кнопку </w:t>
      </w:r>
      <w:r w:rsidR="00CD1E6E" w:rsidRPr="005552B4">
        <w:t>«</w:t>
      </w:r>
      <w:r w:rsidR="00823501" w:rsidRPr="005552B4">
        <w:t>Очистить</w:t>
      </w:r>
      <w:r w:rsidR="00CD1E6E" w:rsidRPr="005552B4">
        <w:t>»</w:t>
      </w:r>
      <w:r w:rsidR="00823501" w:rsidRPr="005552B4">
        <w:t>.</w:t>
      </w:r>
    </w:p>
    <w:p w:rsidR="003D1A99" w:rsidRPr="005552B4" w:rsidRDefault="00823501">
      <w:pPr>
        <w:pStyle w:val="2"/>
      </w:pPr>
      <w:bookmarkStart w:id="150" w:name="scroll-bookmark-49"/>
      <w:bookmarkStart w:id="151" w:name="_Toc143258509"/>
      <w:bookmarkStart w:id="152" w:name="_Toc143272024"/>
      <w:r w:rsidRPr="005552B4">
        <w:t>Исключение из регистра</w:t>
      </w:r>
      <w:bookmarkEnd w:id="150"/>
      <w:bookmarkEnd w:id="151"/>
      <w:bookmarkEnd w:id="152"/>
    </w:p>
    <w:p w:rsidR="003D1A99" w:rsidRPr="006E4534" w:rsidRDefault="00823501" w:rsidP="00FA18CB">
      <w:pPr>
        <w:pStyle w:val="phnormal"/>
      </w:pPr>
      <w:r w:rsidRPr="006E4534">
        <w:t>Пациенты могут быть исключены из регистра по следующим причинам:</w:t>
      </w:r>
    </w:p>
    <w:p w:rsidR="003D1A99" w:rsidRPr="006E4534" w:rsidRDefault="00823501" w:rsidP="00FA18CB">
      <w:pPr>
        <w:pStyle w:val="phlistitemized1"/>
      </w:pPr>
      <w:r w:rsidRPr="006E4534">
        <w:t>смена места жительства;</w:t>
      </w:r>
    </w:p>
    <w:p w:rsidR="003D1A99" w:rsidRPr="006E4534" w:rsidRDefault="00823501" w:rsidP="00FA18CB">
      <w:pPr>
        <w:pStyle w:val="phlistitemized1"/>
      </w:pPr>
      <w:r w:rsidRPr="006E4534">
        <w:t>cмерть;</w:t>
      </w:r>
    </w:p>
    <w:p w:rsidR="003D1A99" w:rsidRPr="006E4534" w:rsidRDefault="00823501" w:rsidP="00FA18CB">
      <w:pPr>
        <w:pStyle w:val="phlistitemized1"/>
      </w:pPr>
      <w:r w:rsidRPr="006E4534">
        <w:t>включение в регистр онкологических больных.</w:t>
      </w:r>
    </w:p>
    <w:p w:rsidR="003D1A99" w:rsidRPr="006E4534" w:rsidRDefault="00FA18CB" w:rsidP="00FA18CB">
      <w:pPr>
        <w:pStyle w:val="phnormal"/>
      </w:pPr>
      <w:r w:rsidRPr="00FA18CB">
        <w:rPr>
          <w:b/>
        </w:rPr>
        <w:t>Примечание</w:t>
      </w:r>
      <w:r w:rsidRPr="006A1D0A">
        <w:t xml:space="preserve"> –</w:t>
      </w:r>
      <w:r>
        <w:t xml:space="preserve"> </w:t>
      </w:r>
      <w:r w:rsidRPr="006A1D0A">
        <w:t xml:space="preserve">Исключение из регистра возможно только для того пациента, у которого уже есть утвержденное извещение о включении в регистр высокого риска. В противном случае появится окно с системным сообщением: </w:t>
      </w:r>
      <w:r>
        <w:t>«</w:t>
      </w:r>
      <w:r w:rsidRPr="006A1D0A">
        <w:t>Извещения на изменение или удаление можно заводить только для пациентов, имеющих заявки или записи в регистре</w:t>
      </w:r>
      <w:r>
        <w:t>»</w:t>
      </w:r>
      <w:r w:rsidRPr="006A1D0A">
        <w:t>.</w:t>
      </w:r>
    </w:p>
    <w:p w:rsidR="003D1A99" w:rsidRPr="006E4534" w:rsidRDefault="00823501" w:rsidP="00FA18CB">
      <w:pPr>
        <w:pStyle w:val="phnormal"/>
      </w:pPr>
      <w:r w:rsidRPr="006E4534">
        <w:t>Для исключения пациента из регистра высокого онкологического риска:</w:t>
      </w:r>
    </w:p>
    <w:p w:rsidR="003D1A99" w:rsidRPr="006E4534" w:rsidRDefault="00FA18CB" w:rsidP="00FA18CB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 xml:space="preserve">Учет → </w:t>
      </w:r>
      <w:r w:rsidR="00CD1E6E">
        <w:t>«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. Откроется форма </w:t>
      </w:r>
      <w:r>
        <w:t>регистра онкологических больных;</w:t>
      </w:r>
    </w:p>
    <w:p w:rsidR="003D1A99" w:rsidRPr="006E4534" w:rsidRDefault="00FA18CB" w:rsidP="00FA18CB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Извещения регистра высокого риска</w:t>
      </w:r>
      <w:r w:rsidR="00CD1E6E">
        <w:t>»</w:t>
      </w:r>
      <w:r>
        <w:t>;</w:t>
      </w:r>
    </w:p>
    <w:p w:rsidR="003D1A99" w:rsidRPr="006E4534" w:rsidRDefault="00FA18CB" w:rsidP="00FA18CB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Создать извещение</w:t>
      </w:r>
      <w:r w:rsidR="00CD1E6E">
        <w:t>»</w:t>
      </w:r>
      <w:r w:rsidR="00823501" w:rsidRPr="006E4534">
        <w:t xml:space="preserve"> или выберите одноименный пункт контекстного меню. Откроется окно </w:t>
      </w:r>
      <w:r w:rsidR="00CD1E6E">
        <w:t>«</w:t>
      </w:r>
      <w:r w:rsidR="00823501" w:rsidRPr="006E4534">
        <w:t>Регистр высокого онкологического риска</w:t>
      </w:r>
      <w:r w:rsidR="00CD1E6E">
        <w:t>»</w:t>
      </w:r>
      <w:r>
        <w:t>;</w:t>
      </w:r>
    </w:p>
    <w:p w:rsidR="003D1A99" w:rsidRPr="006E4534" w:rsidRDefault="00FA18CB" w:rsidP="00FA18CB">
      <w:pPr>
        <w:pStyle w:val="phlistitemized1"/>
      </w:pPr>
      <w:r w:rsidRPr="006E4534">
        <w:t xml:space="preserve">выберите </w:t>
      </w:r>
      <w:r w:rsidR="00823501" w:rsidRPr="006E4534">
        <w:t>пациента, состоявшего в регистре высокого онкологического риска. Для этого нажмите на кнопку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190500" cy="219075"/>
            <wp:effectExtent l="0" t="0" r="0" b="0"/>
            <wp:docPr id="100107" name="Рисунок 100107" descr="_scroll_external/attachments/worddavc71261d3e8f69039fb4386a0a6c1eea5-32b0234ad4e85f8f284544884e4cda40d99b16b4ce76057ac3c31459c8935f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595705" name="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2190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823501" w:rsidRPr="006E4534">
        <w:t xml:space="preserve">, в открывшемся окне </w:t>
      </w:r>
      <w:r w:rsidR="00CD1E6E">
        <w:t>«</w:t>
      </w:r>
      <w:r w:rsidR="00823501" w:rsidRPr="006E4534">
        <w:t>Поиск пациентов</w:t>
      </w:r>
      <w:r w:rsidR="00CD1E6E">
        <w:t>»</w:t>
      </w:r>
      <w:r w:rsidR="00823501" w:rsidRPr="006E4534">
        <w:t xml:space="preserve"> найдите пациента с помощью поиска и нажмите 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 xml:space="preserve">Вкладки </w:t>
      </w:r>
      <w:r w:rsidR="00CD1E6E">
        <w:t>«</w:t>
      </w:r>
      <w:r w:rsidR="00823501" w:rsidRPr="006E4534">
        <w:t>Основания для включения в регистр</w:t>
      </w:r>
      <w:r w:rsidR="00CD1E6E">
        <w:t>»</w:t>
      </w:r>
      <w:r w:rsidR="00823501" w:rsidRPr="006E4534">
        <w:t xml:space="preserve"> и </w:t>
      </w:r>
      <w:r w:rsidR="00CD1E6E">
        <w:t>«</w:t>
      </w:r>
      <w:r w:rsidR="00823501" w:rsidRPr="006E4534">
        <w:t>Контроль состояния</w:t>
      </w:r>
      <w:r w:rsidR="00CD1E6E">
        <w:t>»</w:t>
      </w:r>
      <w:r w:rsidR="00823501" w:rsidRPr="006E4534">
        <w:t xml:space="preserve"> заполнятся автоматически значениями, указанными при включении пациента в регистр</w:t>
      </w:r>
      <w:r>
        <w:t xml:space="preserve"> высокого онкологического риска;</w:t>
      </w:r>
    </w:p>
    <w:p w:rsidR="003D1A99" w:rsidRPr="006E4534" w:rsidRDefault="00FA18CB" w:rsidP="00FA18CB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Снятие с учета</w:t>
      </w:r>
      <w:r w:rsidR="00CD1E6E">
        <w:t>»</w:t>
      </w:r>
      <w:r w:rsidR="008A6FB0">
        <w:t xml:space="preserve"> (</w:t>
      </w:r>
      <w:r w:rsidR="00E875AB">
        <w:fldChar w:fldCharType="begin"/>
      </w:r>
      <w:r w:rsidR="008A6FB0">
        <w:instrText xml:space="preserve"> REF _Ref143265963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37</w:t>
      </w:r>
      <w:r w:rsidR="00E875AB">
        <w:fldChar w:fldCharType="end"/>
      </w:r>
      <w:r w:rsidR="008A6FB0">
        <w:t>);</w:t>
      </w:r>
    </w:p>
    <w:p w:rsidR="003D1A99" w:rsidRPr="006E4534" w:rsidRDefault="005552B4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117492" cy="2558746"/>
            <wp:effectExtent l="19050" t="0" r="6958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155" cy="256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53" w:name="_Ref14326596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37</w:t>
      </w:r>
      <w:r w:rsidR="00E875AB">
        <w:fldChar w:fldCharType="end"/>
      </w:r>
      <w:bookmarkEnd w:id="153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FA18CB">
        <w:t>«</w:t>
      </w:r>
      <w:r w:rsidR="00823501" w:rsidRPr="006E4534">
        <w:t>Снятие с учета</w:t>
      </w:r>
      <w:r w:rsidR="00FA18CB">
        <w:t>»</w:t>
      </w:r>
    </w:p>
    <w:p w:rsidR="003D1A99" w:rsidRPr="006E4534" w:rsidRDefault="00FA18CB" w:rsidP="00FA18CB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Снятие с учета</w:t>
      </w:r>
      <w:r w:rsidR="00CD1E6E">
        <w:t>»</w:t>
      </w:r>
      <w:r w:rsidR="008A6FB0">
        <w:t xml:space="preserve"> согласно таблице ниже (</w:t>
      </w:r>
      <w:r w:rsidR="00E875AB">
        <w:fldChar w:fldCharType="begin"/>
      </w:r>
      <w:r w:rsidR="008A6FB0">
        <w:instrText xml:space="preserve"> REF _Ref143265982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15</w:t>
      </w:r>
      <w:r w:rsidR="00E875AB">
        <w:fldChar w:fldCharType="end"/>
      </w:r>
      <w:r w:rsidR="008A6FB0">
        <w:t>);</w:t>
      </w:r>
    </w:p>
    <w:p w:rsidR="00CB4AB2" w:rsidRDefault="00CB4AB2" w:rsidP="00CB4AB2">
      <w:pPr>
        <w:pStyle w:val="phtabletitle"/>
      </w:pPr>
      <w:bookmarkStart w:id="154" w:name="_Ref14326598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15</w:t>
      </w:r>
      <w:r w:rsidR="00E875AB">
        <w:fldChar w:fldCharType="end"/>
      </w:r>
      <w:bookmarkEnd w:id="154"/>
      <w:r>
        <w:t xml:space="preserve"> </w:t>
      </w:r>
      <w:r w:rsidRPr="00CB4AB2">
        <w:t>–</w:t>
      </w:r>
      <w:r>
        <w:t xml:space="preserve"> </w:t>
      </w:r>
      <w:r w:rsidR="00FA18CB" w:rsidRPr="006E4534">
        <w:t xml:space="preserve">Описание полей на вкладке </w:t>
      </w:r>
      <w:r w:rsidR="00FA18CB">
        <w:t>«</w:t>
      </w:r>
      <w:r w:rsidR="00FA18CB" w:rsidRPr="006E4534">
        <w:t>Снятие с учета</w:t>
      </w:r>
      <w:r w:rsidR="00FA18CB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945"/>
        <w:gridCol w:w="1858"/>
        <w:gridCol w:w="5611"/>
      </w:tblGrid>
      <w:tr w:rsidR="006E4534" w:rsidRPr="006A1D0A" w:rsidTr="00533BB6">
        <w:trPr>
          <w:tblHeader/>
        </w:trPr>
        <w:tc>
          <w:tcPr>
            <w:tcW w:w="1414" w:type="pct"/>
          </w:tcPr>
          <w:p w:rsidR="003D1A99" w:rsidRPr="006A1D0A" w:rsidRDefault="00823501" w:rsidP="00CB4AB2">
            <w:pPr>
              <w:pStyle w:val="phtablecolcaption"/>
            </w:pPr>
            <w:bookmarkStart w:id="155" w:name="scroll-bookmark-50"/>
            <w:r w:rsidRPr="006A1D0A">
              <w:t>Наименование</w:t>
            </w:r>
            <w:bookmarkEnd w:id="155"/>
          </w:p>
        </w:tc>
        <w:tc>
          <w:tcPr>
            <w:tcW w:w="89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694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снятия с учета</w:t>
            </w:r>
          </w:p>
        </w:tc>
        <w:tc>
          <w:tcPr>
            <w:tcW w:w="892" w:type="pct"/>
          </w:tcPr>
          <w:p w:rsidR="003D1A99" w:rsidRPr="006A1D0A" w:rsidRDefault="00823501" w:rsidP="002C4E2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09" name="Рисунок 10010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250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снятия с учета с помощью календаря или вручную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снятия с учета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10" name="Рисунок 10011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8318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причину снятия с учета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Данное поле становится доступным и обязательным для заполнения после заполнения поля </w:t>
            </w:r>
            <w:r w:rsidR="00CD1E6E">
              <w:t>«</w:t>
            </w:r>
            <w:r w:rsidRPr="006A1D0A">
              <w:t>Дата снятия с учета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смерти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94" w:type="pct"/>
          </w:tcPr>
          <w:p w:rsidR="003D1A99" w:rsidRPr="006A1D0A" w:rsidRDefault="00823501" w:rsidP="002C4E2B">
            <w:pPr>
              <w:pStyle w:val="phtablecellleft"/>
            </w:pPr>
            <w:r w:rsidRPr="006A1D0A">
              <w:t xml:space="preserve">Выберите причину смерти из справочника МКБ-10. 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11" name="Рисунок 100111" descr="_scroll_external/attachments/worddavc71261d3e8f69039fb4386a0a6c1eea5-32b0234ad4e85f8f284544884e4cda40d99b16b4ce76057ac3c31459c8935f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613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38125" cy="226786"/>
                  <wp:effectExtent l="0" t="0" r="0" b="0"/>
                  <wp:docPr id="100112" name="Рисунок 100112" descr="_scroll_external/attachments/image2021-6-30_14-25-56-47c7ae44d462d012b03b270459df8a43ebdf70ce7bcab13d7183a5d3020282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1274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26786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CD1E6E">
              <w:t xml:space="preserve"> </w:t>
            </w:r>
            <w:r w:rsidRPr="006A1D0A">
              <w:t xml:space="preserve">Данное поле становится доступным и обязательным для заполнения при выборе значения </w:t>
            </w:r>
            <w:r w:rsidR="00CD1E6E">
              <w:t>«</w:t>
            </w:r>
            <w:r w:rsidRPr="006A1D0A">
              <w:t>Умер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Причина снятия с учета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Аутопсия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94" w:type="pct"/>
          </w:tcPr>
          <w:p w:rsidR="00F5050D" w:rsidRDefault="00823501" w:rsidP="006A1D0A">
            <w:pPr>
              <w:pStyle w:val="phtablecellleft"/>
            </w:pPr>
            <w:r w:rsidRPr="006A1D0A">
              <w:t>Выберите значение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Данное поле становится доступным и обязательным для заполнения при выборе значения </w:t>
            </w:r>
            <w:r w:rsidR="00CD1E6E">
              <w:t>«</w:t>
            </w:r>
            <w:r w:rsidRPr="006A1D0A">
              <w:t>Умер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Причина снятия с учета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Результат аутопсии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результат аутопсии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Данное поле становится доступным и обязательным для заполнения при выборе значения </w:t>
            </w:r>
            <w:r w:rsidR="00CD1E6E">
              <w:t>«</w:t>
            </w:r>
            <w:r w:rsidRPr="006A1D0A">
              <w:t>Проводилась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Аутопсия</w:t>
            </w:r>
            <w:r w:rsidR="00CD1E6E">
              <w:t>»</w:t>
            </w:r>
          </w:p>
        </w:tc>
      </w:tr>
    </w:tbl>
    <w:p w:rsidR="00FA18CB" w:rsidRDefault="00FA18CB" w:rsidP="00FA18CB">
      <w:pPr>
        <w:pStyle w:val="phnormal"/>
      </w:pPr>
    </w:p>
    <w:p w:rsidR="003D1A99" w:rsidRPr="006E4534" w:rsidRDefault="00FA18CB" w:rsidP="00FA18CB">
      <w:pPr>
        <w:pStyle w:val="phlistitemized1"/>
      </w:pPr>
      <w:r>
        <w:lastRenderedPageBreak/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 после заполнения полей. На вкладке </w:t>
      </w:r>
      <w:r w:rsidR="00CD1E6E">
        <w:t>«</w:t>
      </w:r>
      <w:r w:rsidR="00823501" w:rsidRPr="006E4534">
        <w:t>Извещения регистра высокого риска</w:t>
      </w:r>
      <w:r w:rsidR="00CD1E6E">
        <w:t>»</w:t>
      </w:r>
      <w:r w:rsidR="00823501" w:rsidRPr="006E4534">
        <w:t xml:space="preserve"> появится извещение с типом </w:t>
      </w:r>
      <w:r w:rsidR="00CD1E6E">
        <w:t>«</w:t>
      </w:r>
      <w:r w:rsidR="00823501" w:rsidRPr="006E4534">
        <w:t>Исключение</w:t>
      </w:r>
      <w:r w:rsidR="00CD1E6E">
        <w:t>»</w:t>
      </w:r>
      <w:r w:rsidR="00823501" w:rsidRPr="006E4534">
        <w:t xml:space="preserve"> и статусом </w:t>
      </w:r>
      <w:r w:rsidR="00CD1E6E">
        <w:t>«</w:t>
      </w:r>
      <w:r w:rsidR="00823501" w:rsidRPr="006E4534">
        <w:t>Черновик</w:t>
      </w:r>
      <w:r w:rsidR="00CD1E6E">
        <w:t>»</w:t>
      </w:r>
      <w:r>
        <w:t>;</w:t>
      </w:r>
    </w:p>
    <w:p w:rsidR="003D1A99" w:rsidRPr="006E4534" w:rsidRDefault="00FA18CB" w:rsidP="00FA18CB">
      <w:pPr>
        <w:pStyle w:val="phlistitemized1"/>
      </w:pPr>
      <w:r>
        <w:t>о</w:t>
      </w:r>
      <w:r w:rsidR="00823501" w:rsidRPr="006E4534">
        <w:t xml:space="preserve">тправьте извещение на утверждение с помощью пункта контекстного меню </w:t>
      </w:r>
      <w:r w:rsidR="00CD1E6E">
        <w:t>«</w:t>
      </w:r>
      <w:r w:rsidR="00823501" w:rsidRPr="006E4534">
        <w:t>Отправить на утверждение</w:t>
      </w:r>
      <w:r w:rsidR="00CD1E6E">
        <w:t>»</w:t>
      </w:r>
      <w:r w:rsidR="00823501" w:rsidRPr="006E4534">
        <w:t xml:space="preserve">. Статус извещения изменится на </w:t>
      </w:r>
      <w:r w:rsidR="00CD1E6E">
        <w:t>«</w:t>
      </w:r>
      <w:r w:rsidR="00823501" w:rsidRPr="006E4534">
        <w:t>Новое</w:t>
      </w:r>
      <w:r w:rsidR="00CD1E6E">
        <w:t>»</w:t>
      </w:r>
      <w:r w:rsidR="00823501" w:rsidRPr="006E4534">
        <w:t>.</w:t>
      </w:r>
    </w:p>
    <w:p w:rsidR="00F5050D" w:rsidRDefault="00823501" w:rsidP="00FA18CB">
      <w:pPr>
        <w:pStyle w:val="phnormal"/>
      </w:pPr>
      <w:r w:rsidRPr="006E4534">
        <w:t>Далее необходимо утвердить</w:t>
      </w:r>
      <w:r w:rsidR="00CD1E6E">
        <w:t xml:space="preserve"> </w:t>
      </w:r>
      <w:r w:rsidRPr="006E4534">
        <w:t xml:space="preserve">извещение с помощью пункта контекстного меню </w:t>
      </w:r>
      <w:r w:rsidR="00CD1E6E">
        <w:t>«</w:t>
      </w:r>
      <w:r w:rsidRPr="006E4534">
        <w:t>Утвердить</w:t>
      </w:r>
      <w:r w:rsidR="00CD1E6E">
        <w:t>»</w:t>
      </w:r>
      <w:r w:rsidRPr="006E4534">
        <w:t xml:space="preserve"> (при необходимости сначала отправить на экспертизу/доработку).</w:t>
      </w:r>
      <w:r w:rsidR="00CD1E6E">
        <w:t xml:space="preserve"> </w:t>
      </w:r>
      <w:r w:rsidRPr="006E4534">
        <w:t xml:space="preserve">Статус извещения изменится на </w:t>
      </w:r>
      <w:r w:rsidR="00CD1E6E">
        <w:t>«</w:t>
      </w:r>
      <w:r w:rsidRPr="006E4534">
        <w:t>Утверждено</w:t>
      </w:r>
      <w:r w:rsidR="00CD1E6E">
        <w:t>»</w:t>
      </w:r>
      <w:r w:rsidR="002C4E2B">
        <w:t xml:space="preserve"> (</w:t>
      </w:r>
      <w:r w:rsidR="00E875AB">
        <w:fldChar w:fldCharType="begin"/>
      </w:r>
      <w:r w:rsidR="002C4E2B">
        <w:instrText xml:space="preserve"> REF _Ref143266007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38</w:t>
      </w:r>
      <w:r w:rsidR="00E875AB">
        <w:fldChar w:fldCharType="end"/>
      </w:r>
      <w:r w:rsidR="002C4E2B">
        <w:t>)</w:t>
      </w:r>
      <w:r w:rsidRPr="006E4534">
        <w:t>.</w:t>
      </w:r>
    </w:p>
    <w:p w:rsidR="003D1A99" w:rsidRPr="006E4534" w:rsidRDefault="005552B4" w:rsidP="00CB4AB2">
      <w:pPr>
        <w:pStyle w:val="phfigure"/>
      </w:pPr>
      <w:r>
        <w:rPr>
          <w:noProof/>
        </w:rPr>
        <w:drawing>
          <wp:inline distT="0" distB="0" distL="0" distR="0">
            <wp:extent cx="5650230" cy="1723892"/>
            <wp:effectExtent l="1905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204" cy="172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56" w:name="_Ref14326600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38</w:t>
      </w:r>
      <w:r w:rsidR="00E875AB">
        <w:fldChar w:fldCharType="end"/>
      </w:r>
      <w:bookmarkEnd w:id="156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FA18CB">
        <w:t>«</w:t>
      </w:r>
      <w:r w:rsidR="00823501" w:rsidRPr="006E4534">
        <w:t>Извещения регистра высокого риска</w:t>
      </w:r>
      <w:r w:rsidR="00FA18CB">
        <w:t>»</w:t>
      </w:r>
    </w:p>
    <w:p w:rsidR="003D1A99" w:rsidRPr="006E4534" w:rsidRDefault="00823501" w:rsidP="00FA18CB">
      <w:pPr>
        <w:pStyle w:val="phnormal"/>
      </w:pPr>
      <w:r w:rsidRPr="006E4534">
        <w:t xml:space="preserve">На вкладке </w:t>
      </w:r>
      <w:r w:rsidR="00CD1E6E">
        <w:t>«</w:t>
      </w:r>
      <w:r w:rsidRPr="006E4534">
        <w:t>Регистр высокого онкологического риска</w:t>
      </w:r>
      <w:r w:rsidR="00CD1E6E">
        <w:t>»</w:t>
      </w:r>
      <w:r w:rsidRPr="006E4534">
        <w:t xml:space="preserve"> отобразится информация об исключении пациента из данного регистра</w:t>
      </w:r>
      <w:r w:rsidR="002C4E2B">
        <w:t xml:space="preserve"> (</w:t>
      </w:r>
      <w:r w:rsidR="00E875AB">
        <w:fldChar w:fldCharType="begin"/>
      </w:r>
      <w:r w:rsidR="002C4E2B">
        <w:instrText xml:space="preserve"> REF _Ref143266013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39</w:t>
      </w:r>
      <w:r w:rsidR="00E875AB">
        <w:fldChar w:fldCharType="end"/>
      </w:r>
      <w:r w:rsidR="002C4E2B">
        <w:t>)</w:t>
      </w:r>
      <w:r w:rsidRPr="006E4534">
        <w:t>.</w:t>
      </w:r>
    </w:p>
    <w:p w:rsidR="003D1A99" w:rsidRPr="006E4534" w:rsidRDefault="005552B4" w:rsidP="00CB4AB2">
      <w:pPr>
        <w:pStyle w:val="phfigure"/>
      </w:pPr>
      <w:r>
        <w:rPr>
          <w:noProof/>
        </w:rPr>
        <w:drawing>
          <wp:inline distT="0" distB="0" distL="0" distR="0">
            <wp:extent cx="5880818" cy="1862493"/>
            <wp:effectExtent l="19050" t="0" r="5632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668" cy="186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57" w:name="_Ref14326601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39</w:t>
      </w:r>
      <w:r w:rsidR="00E875AB">
        <w:fldChar w:fldCharType="end"/>
      </w:r>
      <w:bookmarkEnd w:id="157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FA18CB">
        <w:t>«</w:t>
      </w:r>
      <w:r w:rsidR="00823501" w:rsidRPr="006E4534">
        <w:t>Регистр высокого онкологического риска</w:t>
      </w:r>
      <w:r w:rsidR="00FA18CB">
        <w:t>»</w:t>
      </w:r>
    </w:p>
    <w:p w:rsidR="003D1A99" w:rsidRPr="006E4534" w:rsidRDefault="00FA18CB" w:rsidP="00FA18CB">
      <w:pPr>
        <w:pStyle w:val="phnormal"/>
      </w:pPr>
      <w:r w:rsidRPr="00FA18CB">
        <w:rPr>
          <w:b/>
        </w:rPr>
        <w:t>Примечание</w:t>
      </w:r>
      <w:r w:rsidRPr="006A1D0A">
        <w:t xml:space="preserve"> – При включении пациента в регистр онкологических больных Система проводит проверку на наличие пациента в регистре высокого онкологического риска. Если пациент состоит в регистре высокого онкологического риска, Система автоматически создает извещение на исключение из данного регистра со статусом </w:t>
      </w:r>
      <w:r>
        <w:t>«</w:t>
      </w:r>
      <w:r w:rsidRPr="006A1D0A">
        <w:t>Черновик</w:t>
      </w:r>
      <w:r>
        <w:t>»</w:t>
      </w:r>
      <w:r w:rsidRPr="006A1D0A">
        <w:t>. После согласования извещения пациент исключается из регистра высокого онкологического риска.</w:t>
      </w:r>
    </w:p>
    <w:p w:rsidR="003D1A99" w:rsidRPr="006E4534" w:rsidRDefault="00823501" w:rsidP="006E4534">
      <w:pPr>
        <w:pStyle w:val="10"/>
      </w:pPr>
      <w:bookmarkStart w:id="158" w:name="scroll-bookmark-51"/>
      <w:bookmarkStart w:id="159" w:name="_Toc143272025"/>
      <w:r w:rsidRPr="006E4534">
        <w:lastRenderedPageBreak/>
        <w:t>Регистр онкологических больных</w:t>
      </w:r>
      <w:bookmarkEnd w:id="158"/>
      <w:bookmarkEnd w:id="159"/>
    </w:p>
    <w:p w:rsidR="003D1A99" w:rsidRPr="006E4534" w:rsidRDefault="00823501" w:rsidP="00FA18CB">
      <w:pPr>
        <w:pStyle w:val="phnormal"/>
      </w:pPr>
      <w:r w:rsidRPr="006E4534">
        <w:t>Регистр онкологических больных предназначен для учета, маршрутизации и лечения пациентов с диагнозами ЗНО.</w:t>
      </w:r>
    </w:p>
    <w:p w:rsidR="003D1A99" w:rsidRPr="006E4534" w:rsidRDefault="00823501" w:rsidP="00FA18CB">
      <w:pPr>
        <w:pStyle w:val="phnormal"/>
      </w:pPr>
      <w:r w:rsidRPr="006E4534">
        <w:t>Пользователями регистра являются:</w:t>
      </w:r>
    </w:p>
    <w:p w:rsidR="003D1A99" w:rsidRPr="006E4534" w:rsidRDefault="00823501" w:rsidP="00FA18CB">
      <w:pPr>
        <w:pStyle w:val="phlistitemized1"/>
      </w:pPr>
      <w:r w:rsidRPr="006E4534">
        <w:t>врачи-онкологи первичных онкологических кабинетов;</w:t>
      </w:r>
    </w:p>
    <w:p w:rsidR="003D1A99" w:rsidRPr="006E4534" w:rsidRDefault="00823501" w:rsidP="00FA18CB">
      <w:pPr>
        <w:pStyle w:val="phlistitemized1"/>
      </w:pPr>
      <w:r w:rsidRPr="006E4534">
        <w:t>врачи-онкологи онкологических диспансеров;</w:t>
      </w:r>
    </w:p>
    <w:p w:rsidR="003D1A99" w:rsidRPr="006E4534" w:rsidRDefault="00823501" w:rsidP="00FA18CB">
      <w:pPr>
        <w:pStyle w:val="phlistitemized1"/>
      </w:pPr>
      <w:r w:rsidRPr="006E4534">
        <w:t>врачи, которые проводят лечение онкологических больных;</w:t>
      </w:r>
    </w:p>
    <w:p w:rsidR="003D1A99" w:rsidRPr="006E4534" w:rsidRDefault="00823501" w:rsidP="00FA18CB">
      <w:pPr>
        <w:pStyle w:val="phlistitemized1"/>
      </w:pPr>
      <w:r w:rsidRPr="006E4534">
        <w:t>сотрудники организационно-методического отдела онкологических диспансеров.</w:t>
      </w:r>
    </w:p>
    <w:p w:rsidR="003D1A99" w:rsidRPr="006E4534" w:rsidRDefault="00823501" w:rsidP="00FA18CB">
      <w:pPr>
        <w:pStyle w:val="phnormal"/>
      </w:pPr>
      <w:r w:rsidRPr="006E4534">
        <w:t>Бизнес-процесс включения пациента в регистр онкологических больных выглядит следующим образом:</w:t>
      </w:r>
    </w:p>
    <w:p w:rsidR="003D1A99" w:rsidRPr="006E4534" w:rsidRDefault="00FA18CB" w:rsidP="00FA18CB">
      <w:pPr>
        <w:pStyle w:val="phlistitemized1"/>
      </w:pPr>
      <w:r w:rsidRPr="006E4534">
        <w:t xml:space="preserve">пациент </w:t>
      </w:r>
      <w:r w:rsidR="00823501" w:rsidRPr="006E4534">
        <w:t>приходит на прием в МО по ме</w:t>
      </w:r>
      <w:r>
        <w:t>сту жительства к врачу-онкологу;</w:t>
      </w:r>
    </w:p>
    <w:p w:rsidR="003D1A99" w:rsidRPr="006E4534" w:rsidRDefault="00FA18CB" w:rsidP="00FA18CB">
      <w:pPr>
        <w:pStyle w:val="phlistitemized1"/>
      </w:pPr>
      <w:r w:rsidRPr="006E4534">
        <w:t>врач</w:t>
      </w:r>
      <w:r w:rsidR="00823501" w:rsidRPr="006E4534">
        <w:t>-онколог ПОК направляет пациента на диагностические исследования, которые верифицируют рак, и после получения результат</w:t>
      </w:r>
      <w:r>
        <w:t>ов приглашает пациента на прием;</w:t>
      </w:r>
    </w:p>
    <w:p w:rsidR="003D1A99" w:rsidRPr="006E4534" w:rsidRDefault="00FA18CB" w:rsidP="00FA18CB">
      <w:pPr>
        <w:pStyle w:val="phlistitemized1"/>
      </w:pPr>
      <w:r w:rsidRPr="006E4534">
        <w:t xml:space="preserve">по </w:t>
      </w:r>
      <w:r w:rsidR="00823501" w:rsidRPr="006E4534">
        <w:t>результатам исследования врач-он</w:t>
      </w:r>
      <w:r>
        <w:t>колог ставит диагноз пациенту;</w:t>
      </w:r>
    </w:p>
    <w:p w:rsidR="003D1A99" w:rsidRPr="006E4534" w:rsidRDefault="00FA18CB" w:rsidP="00FA18CB">
      <w:pPr>
        <w:pStyle w:val="phlistitemized1"/>
      </w:pPr>
      <w:r w:rsidRPr="006E4534">
        <w:t xml:space="preserve">если </w:t>
      </w:r>
      <w:r w:rsidR="00823501" w:rsidRPr="006E4534">
        <w:t>у пациента обнаруживается онкологическое заболевание, врач ставит пациента на учет, формирует извещение о включении пациента в регистр онкологических больных (Форма №90/у) и передает данную информацию в организационно-методический отдел (ОМО) онкодиспансера региона, ответс</w:t>
      </w:r>
      <w:r>
        <w:t>твенный за ведение регистра ЗНО;</w:t>
      </w:r>
    </w:p>
    <w:p w:rsidR="003D1A99" w:rsidRPr="006E4534" w:rsidRDefault="00FA18CB" w:rsidP="00FA18CB">
      <w:pPr>
        <w:pStyle w:val="phlistitemized1"/>
      </w:pPr>
      <w:r w:rsidRPr="006E4534">
        <w:t xml:space="preserve">сотрудники </w:t>
      </w:r>
      <w:r w:rsidR="00823501" w:rsidRPr="006E4534">
        <w:t>ОМО проверяют извещение на корректность заполнения и в случае отсутствия вопросов по извещению заводят регистрационную карту больного со злокачественным новообразованием и включают пациента в регистр больных ЗНО.</w:t>
      </w:r>
    </w:p>
    <w:p w:rsidR="003D1A99" w:rsidRPr="006E4534" w:rsidRDefault="00823501">
      <w:pPr>
        <w:pStyle w:val="2"/>
      </w:pPr>
      <w:bookmarkStart w:id="160" w:name="scroll-bookmark-52"/>
      <w:bookmarkStart w:id="161" w:name="_Toc143258510"/>
      <w:bookmarkStart w:id="162" w:name="_Toc143272026"/>
      <w:r w:rsidRPr="006E4534">
        <w:t>Включение в регистр онкологических больных</w:t>
      </w:r>
      <w:bookmarkEnd w:id="160"/>
      <w:bookmarkEnd w:id="161"/>
      <w:bookmarkEnd w:id="162"/>
    </w:p>
    <w:p w:rsidR="003D1A99" w:rsidRPr="006E4534" w:rsidRDefault="00823501" w:rsidP="00FA18CB">
      <w:pPr>
        <w:pStyle w:val="phnormal"/>
      </w:pPr>
      <w:r w:rsidRPr="006E4534">
        <w:t>Для включения пациента в регистр онкологических больных необходимо создать извещение на включение в регистр, затем утвердить его.</w:t>
      </w:r>
    </w:p>
    <w:p w:rsidR="003D1A99" w:rsidRPr="006E4534" w:rsidRDefault="00823501">
      <w:pPr>
        <w:pStyle w:val="3"/>
      </w:pPr>
      <w:bookmarkStart w:id="163" w:name="scroll-bookmark-53"/>
      <w:bookmarkStart w:id="164" w:name="_Toc143258511"/>
      <w:bookmarkStart w:id="165" w:name="_Toc143272027"/>
      <w:r w:rsidRPr="006E4534">
        <w:lastRenderedPageBreak/>
        <w:t>Создание извещения о включении пациента в регистр онкологических больных</w:t>
      </w:r>
      <w:bookmarkEnd w:id="163"/>
      <w:bookmarkEnd w:id="164"/>
      <w:bookmarkEnd w:id="165"/>
    </w:p>
    <w:p w:rsidR="003D1A99" w:rsidRPr="006E4534" w:rsidRDefault="00823501" w:rsidP="00FA18CB">
      <w:pPr>
        <w:pStyle w:val="phnormal"/>
      </w:pPr>
      <w:r w:rsidRPr="006E4534">
        <w:t xml:space="preserve">При обнаружении у пациента онкологического заболевания, врач-онколог должен сформировать извещение, которое передается в областной онкологический диспансер. Этот документ, согласно приказу Минздрава РФ №135 </w:t>
      </w:r>
      <w:r w:rsidR="00CD1E6E">
        <w:t>«</w:t>
      </w:r>
      <w:r w:rsidRPr="006E4534">
        <w:t>О совершенствовании системы Государственного ракового регистра</w:t>
      </w:r>
      <w:r w:rsidR="00CD1E6E">
        <w:t>»</w:t>
      </w:r>
      <w:r w:rsidRPr="006E4534">
        <w:t xml:space="preserve">, оформляется при установке диагноза С00-С97 и D00-D09. Данное извещение является документом для включения в </w:t>
      </w:r>
      <w:r w:rsidR="00CD1E6E">
        <w:t>«</w:t>
      </w:r>
      <w:r w:rsidRPr="006E4534">
        <w:t>Регистр онкологических заболеваний</w:t>
      </w:r>
      <w:r w:rsidR="00CD1E6E">
        <w:t>»</w:t>
      </w:r>
      <w:r w:rsidRPr="006E4534">
        <w:t>.</w:t>
      </w:r>
    </w:p>
    <w:p w:rsidR="003D1A99" w:rsidRPr="006E4534" w:rsidRDefault="00FA18CB" w:rsidP="00FA18CB">
      <w:pPr>
        <w:pStyle w:val="phnormal"/>
      </w:pPr>
      <w:r w:rsidRPr="00FA18CB">
        <w:rPr>
          <w:b/>
        </w:rPr>
        <w:t>Примечание</w:t>
      </w:r>
      <w:r w:rsidRPr="006A1D0A">
        <w:t xml:space="preserve"> – Диапазон диагнозов для включения в регистр задается в настройках нозологических регистров на вкладке </w:t>
      </w:r>
      <w:r>
        <w:t>«</w:t>
      </w:r>
      <w:r w:rsidRPr="006A1D0A">
        <w:t>Диагнозы</w:t>
      </w:r>
      <w:r>
        <w:t>»</w:t>
      </w:r>
      <w:r w:rsidRPr="006A1D0A">
        <w:t>.</w:t>
      </w:r>
    </w:p>
    <w:p w:rsidR="003D1A99" w:rsidRPr="006E4534" w:rsidRDefault="00823501" w:rsidP="00FA18CB">
      <w:pPr>
        <w:pStyle w:val="phnormal"/>
      </w:pPr>
      <w:r w:rsidRPr="006E4534">
        <w:t>Создать извещение о включении пациента в регистр онкобольных может:</w:t>
      </w:r>
    </w:p>
    <w:p w:rsidR="00F5050D" w:rsidRDefault="00823501" w:rsidP="00FA18CB">
      <w:pPr>
        <w:pStyle w:val="phlistitemized1"/>
      </w:pPr>
      <w:r w:rsidRPr="006E4534">
        <w:t>ответственный за ведение регистра без оказания приема;</w:t>
      </w:r>
    </w:p>
    <w:p w:rsidR="003D1A99" w:rsidRPr="006E4534" w:rsidRDefault="00823501" w:rsidP="00FA18CB">
      <w:pPr>
        <w:pStyle w:val="phlistitemized1"/>
      </w:pPr>
      <w:r w:rsidRPr="006E4534">
        <w:t>врач-онколог на приеме;</w:t>
      </w:r>
    </w:p>
    <w:p w:rsidR="003D1A99" w:rsidRPr="006E4534" w:rsidRDefault="00823501" w:rsidP="00FA18CB">
      <w:pPr>
        <w:pStyle w:val="phlistitemized1"/>
      </w:pPr>
      <w:r w:rsidRPr="006E4534">
        <w:t>врач стационара.</w:t>
      </w:r>
    </w:p>
    <w:p w:rsidR="003D1A99" w:rsidRPr="006E4534" w:rsidRDefault="00823501">
      <w:pPr>
        <w:pStyle w:val="4"/>
      </w:pPr>
      <w:bookmarkStart w:id="166" w:name="scroll-bookmark-54"/>
      <w:bookmarkStart w:id="167" w:name="_Toc143272028"/>
      <w:r w:rsidRPr="006E4534">
        <w:t>Создание извещения о включении в регистр онкобольных без оказания приема</w:t>
      </w:r>
      <w:bookmarkEnd w:id="166"/>
      <w:bookmarkEnd w:id="167"/>
    </w:p>
    <w:p w:rsidR="003D1A99" w:rsidRPr="006E4534" w:rsidRDefault="00823501" w:rsidP="00FA18CB">
      <w:pPr>
        <w:pStyle w:val="phnormal"/>
      </w:pPr>
      <w:r w:rsidRPr="006E4534">
        <w:t>Для создания извещения о включении в регистр онкобольных без оказания приема:</w:t>
      </w:r>
    </w:p>
    <w:p w:rsidR="003D1A99" w:rsidRPr="006E4534" w:rsidRDefault="00FA18CB" w:rsidP="00FA18CB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. Откроется форма </w:t>
      </w:r>
      <w:r>
        <w:t>регистра онкологических больных;</w:t>
      </w:r>
    </w:p>
    <w:p w:rsidR="003D1A99" w:rsidRPr="006E4534" w:rsidRDefault="00FA18CB" w:rsidP="00FA18CB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Извещения о включении в регистр</w:t>
      </w:r>
      <w:r w:rsidR="00CD1E6E">
        <w:t>»</w:t>
      </w:r>
      <w:r w:rsidR="002C4E2B">
        <w:t xml:space="preserve"> (</w:t>
      </w:r>
      <w:r w:rsidR="00E875AB">
        <w:fldChar w:fldCharType="begin"/>
      </w:r>
      <w:r w:rsidR="002C4E2B">
        <w:instrText xml:space="preserve"> REF _Ref143266026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40</w:t>
      </w:r>
      <w:r w:rsidR="00E875AB">
        <w:fldChar w:fldCharType="end"/>
      </w:r>
      <w:r w:rsidR="002C4E2B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272546"/>
            <wp:effectExtent l="0" t="0" r="0" b="0"/>
            <wp:docPr id="100115" name="Рисунок 100115" descr="Вкладка Извещения о включении в реги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168416" name="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27254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68" w:name="_Ref14326602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40</w:t>
      </w:r>
      <w:r w:rsidR="00E875AB">
        <w:fldChar w:fldCharType="end"/>
      </w:r>
      <w:bookmarkEnd w:id="168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FA18CB">
        <w:t>«</w:t>
      </w:r>
      <w:r w:rsidR="00823501" w:rsidRPr="006E4534">
        <w:t>Извещения о включении в регистр</w:t>
      </w:r>
      <w:r w:rsidR="00FA18CB">
        <w:t>»</w:t>
      </w:r>
    </w:p>
    <w:p w:rsidR="003D1A99" w:rsidRPr="006E4534" w:rsidRDefault="00FA18CB" w:rsidP="00FA18CB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Создать извещение</w:t>
      </w:r>
      <w:r w:rsidR="00CD1E6E">
        <w:t>»</w:t>
      </w:r>
      <w:r w:rsidR="00823501" w:rsidRPr="006E4534">
        <w:t xml:space="preserve"> или выберите пункт контекстного меню </w:t>
      </w:r>
      <w:r w:rsidR="00CD1E6E">
        <w:t>«</w:t>
      </w:r>
      <w:r w:rsidR="00823501" w:rsidRPr="006E4534">
        <w:t>Создать извещение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, в котором по умолчанию отображается вкладка </w:t>
      </w:r>
      <w:r w:rsidR="00CD1E6E">
        <w:t>«</w:t>
      </w:r>
      <w:r w:rsidR="00823501" w:rsidRPr="006E4534">
        <w:t>Данные о заболевании</w:t>
      </w:r>
      <w:r w:rsidR="00CD1E6E">
        <w:t>»</w:t>
      </w:r>
      <w:r w:rsidR="002C4E2B">
        <w:t xml:space="preserve"> (</w:t>
      </w:r>
      <w:r w:rsidR="00E875AB">
        <w:fldChar w:fldCharType="begin"/>
      </w:r>
      <w:r w:rsidR="002C4E2B">
        <w:instrText xml:space="preserve"> REF _Ref143266033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41</w:t>
      </w:r>
      <w:r w:rsidR="00E875AB">
        <w:fldChar w:fldCharType="end"/>
      </w:r>
      <w:r w:rsidR="002C4E2B">
        <w:t>)</w:t>
      </w:r>
      <w:r>
        <w:t>;</w:t>
      </w:r>
    </w:p>
    <w:p w:rsidR="003D1A99" w:rsidRPr="006E4534" w:rsidRDefault="00681529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6475730" cy="2435263"/>
            <wp:effectExtent l="19050" t="0" r="1270" b="0"/>
            <wp:docPr id="3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43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69" w:name="_Ref14326603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41</w:t>
      </w:r>
      <w:r w:rsidR="00E875AB">
        <w:fldChar w:fldCharType="end"/>
      </w:r>
      <w:bookmarkEnd w:id="169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FA18CB">
        <w:t>«</w:t>
      </w:r>
      <w:r w:rsidR="00823501" w:rsidRPr="006E4534">
        <w:t>Данные о заболевании</w:t>
      </w:r>
      <w:r w:rsidR="00FA18CB">
        <w:t>»</w:t>
      </w:r>
    </w:p>
    <w:p w:rsidR="003D1A99" w:rsidRPr="006E4534" w:rsidRDefault="00FA18CB" w:rsidP="00FA18CB">
      <w:pPr>
        <w:pStyle w:val="phlistitemized1"/>
      </w:pPr>
      <w:r w:rsidRPr="006E4534">
        <w:t xml:space="preserve">заполните </w:t>
      </w:r>
      <w:r w:rsidR="00823501" w:rsidRPr="006E4534">
        <w:t xml:space="preserve">общую информацию в окне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 (да</w:t>
      </w:r>
      <w:r>
        <w:t>нные пациента, сотрудника и МО)</w:t>
      </w:r>
      <w:r w:rsidR="002C4E2B">
        <w:t xml:space="preserve"> согласно таблице ниже (</w:t>
      </w:r>
      <w:r w:rsidR="00E875AB">
        <w:fldChar w:fldCharType="begin"/>
      </w:r>
      <w:r w:rsidR="002C4E2B">
        <w:instrText xml:space="preserve"> REF _Ref143266043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16</w:t>
      </w:r>
      <w:r w:rsidR="00E875AB">
        <w:fldChar w:fldCharType="end"/>
      </w:r>
      <w:r w:rsidR="002C4E2B">
        <w:t>)</w:t>
      </w:r>
      <w:r>
        <w:t>;</w:t>
      </w:r>
    </w:p>
    <w:p w:rsidR="00CB4AB2" w:rsidRDefault="00CB4AB2" w:rsidP="00CB4AB2">
      <w:pPr>
        <w:pStyle w:val="phtabletitle"/>
      </w:pPr>
      <w:bookmarkStart w:id="170" w:name="_Ref143266043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16</w:t>
      </w:r>
      <w:r w:rsidR="00E875AB">
        <w:fldChar w:fldCharType="end"/>
      </w:r>
      <w:bookmarkEnd w:id="170"/>
      <w:r>
        <w:t xml:space="preserve"> </w:t>
      </w:r>
      <w:r w:rsidRPr="00CB4AB2">
        <w:t>–</w:t>
      </w:r>
      <w:r>
        <w:t xml:space="preserve"> </w:t>
      </w:r>
      <w:r w:rsidR="00FA18CB" w:rsidRPr="006E4534">
        <w:t xml:space="preserve">Описание основной информации в окне </w:t>
      </w:r>
      <w:r w:rsidR="00FA18CB">
        <w:t>«</w:t>
      </w:r>
      <w:r w:rsidR="00FA18CB" w:rsidRPr="006E4534">
        <w:t>Регистр высокого онкологического риска</w:t>
      </w:r>
      <w:r w:rsidR="00FA18CB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945"/>
        <w:gridCol w:w="1983"/>
        <w:gridCol w:w="5486"/>
      </w:tblGrid>
      <w:tr w:rsidR="006E4534" w:rsidRPr="006A1D0A" w:rsidTr="00533BB6">
        <w:trPr>
          <w:tblHeader/>
        </w:trPr>
        <w:tc>
          <w:tcPr>
            <w:tcW w:w="1414" w:type="pct"/>
          </w:tcPr>
          <w:p w:rsidR="003D1A99" w:rsidRPr="006A1D0A" w:rsidRDefault="00823501" w:rsidP="00CB4AB2">
            <w:pPr>
              <w:pStyle w:val="phtablecolcaption"/>
            </w:pPr>
            <w:bookmarkStart w:id="171" w:name="scroll-bookmark-55"/>
            <w:r w:rsidRPr="006A1D0A">
              <w:t>Наименование</w:t>
            </w:r>
            <w:bookmarkEnd w:id="171"/>
          </w:p>
        </w:tc>
        <w:tc>
          <w:tcPr>
            <w:tcW w:w="95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634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Пациент</w:t>
            </w:r>
          </w:p>
        </w:tc>
        <w:tc>
          <w:tcPr>
            <w:tcW w:w="95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17" name="Рисунок 10011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1823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пациента.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18" name="Рисунок 100118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5847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Поиск пациентов</w:t>
            </w:r>
            <w:r w:rsidR="00CD1E6E">
              <w:t>»</w:t>
            </w:r>
            <w:r w:rsidRPr="006A1D0A">
              <w:t xml:space="preserve"> найдите пациента с помощью поиска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После выбора пациента появится вкладка </w:t>
            </w:r>
            <w:r w:rsidR="00CD1E6E">
              <w:t>«</w:t>
            </w:r>
            <w:r w:rsidRPr="006A1D0A">
              <w:t>Общее по пациенту</w:t>
            </w:r>
            <w:r w:rsidR="00CD1E6E">
              <w:t>»</w:t>
            </w:r>
            <w:r w:rsidRPr="006A1D0A">
              <w:t xml:space="preserve"> в окне </w:t>
            </w:r>
            <w:r w:rsidR="00CD1E6E">
              <w:t>«</w:t>
            </w:r>
            <w:r w:rsidRPr="006A1D0A">
              <w:t>Регистр онкологических больных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 в регистре</w:t>
            </w:r>
          </w:p>
        </w:tc>
        <w:tc>
          <w:tcPr>
            <w:tcW w:w="95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19" name="Рисунок 10011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60725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 присваивается автоматически, редактируемое поле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Этническая группа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этническую группу из выпадающего списка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Профессиональная группа</w:t>
            </w:r>
          </w:p>
        </w:tc>
        <w:tc>
          <w:tcPr>
            <w:tcW w:w="95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20" name="Рисунок 10012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3467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профессиональную группу из выпадающего списка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Тип документа</w:t>
            </w:r>
          </w:p>
        </w:tc>
        <w:tc>
          <w:tcPr>
            <w:tcW w:w="95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21" name="Рисунок 10012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2565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Значение наследуется из карты пациента,</w:t>
            </w:r>
            <w:r w:rsidR="00CD1E6E">
              <w:t xml:space="preserve"> </w:t>
            </w:r>
            <w:r w:rsidRPr="006A1D0A">
              <w:t>если в Системе произведены соответствующие настройки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Количество ПМО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Данное поле заполняется автоматически. В случае обнаружения у больного злокачественных новообразований, имеющих разную гистологическую структуру, расположенных в одном или разных органах, каждое из них отмечается как отдельный случай заболевания. При отсутствии различий в гистологическом строении новообразований в органе, паре органов, ткани (как определено трехзначной рубрикой МКБ) следует считать, что возникла только одна опухоль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Инвалидность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Значение наследуется из карты пациента,</w:t>
            </w:r>
            <w:r w:rsidR="00CD1E6E">
              <w:t xml:space="preserve"> </w:t>
            </w:r>
            <w:r w:rsidRPr="006A1D0A">
              <w:t>если в Системе произведены соответствующие настройки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МО прикрепления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FA18CB">
            <w:pPr>
              <w:pStyle w:val="phtablecellleft"/>
            </w:pPr>
            <w:r w:rsidRPr="006A1D0A">
              <w:t>Поле заполняется автоматически. При необходимости измените значение.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314325" cy="238453"/>
                  <wp:effectExtent l="0" t="0" r="0" b="0"/>
                  <wp:docPr id="100122" name="Рисунок 100122" descr="_scroll_external/attachments/image2021-7-1_15-30-9-d6551a933f13eac7b29b113e65248a9898c8e4cf8c10045b06bb1a0ab722ab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4175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38453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пункт контекстного меню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, заполните поля в открывшемся окне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Сотрудник</w:t>
            </w:r>
          </w:p>
        </w:tc>
        <w:tc>
          <w:tcPr>
            <w:tcW w:w="952" w:type="pct"/>
          </w:tcPr>
          <w:p w:rsidR="003D1A99" w:rsidRPr="006A1D0A" w:rsidRDefault="00CA246C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19050" t="0" r="187" b="0"/>
                  <wp:docPr id="7" name="Рисунок 10012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2565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Телефон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из карты врача, доступно для редактирования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</w:t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МО, в которую направлен документ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FA18CB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="00290C57" w:rsidRPr="006A1D0A">
              <w:rPr>
                <w:noProof/>
              </w:rPr>
              <w:drawing>
                <wp:inline distT="0" distB="0" distL="0" distR="0">
                  <wp:extent cx="249381" cy="286789"/>
                  <wp:effectExtent l="19050" t="19050" r="0" b="0"/>
                  <wp:docPr id="14" name="Рисунок 100124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9956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60" cy="28791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25" name="Рисунок 100125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9872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533BB6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заполнения</w:t>
            </w:r>
          </w:p>
        </w:tc>
        <w:tc>
          <w:tcPr>
            <w:tcW w:w="95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текущей датой и временем</w:t>
            </w:r>
          </w:p>
        </w:tc>
      </w:tr>
    </w:tbl>
    <w:p w:rsidR="00FA18CB" w:rsidRDefault="00FA18CB" w:rsidP="00FA18CB">
      <w:pPr>
        <w:pStyle w:val="phnormal"/>
      </w:pPr>
    </w:p>
    <w:p w:rsidR="003D1A99" w:rsidRPr="006E4534" w:rsidRDefault="00FA18CB" w:rsidP="00FA18CB">
      <w:pPr>
        <w:pStyle w:val="phlistitemized1"/>
      </w:pPr>
      <w:r w:rsidRPr="006E4534">
        <w:t xml:space="preserve">перейдите </w:t>
      </w:r>
      <w:r w:rsidR="00823501" w:rsidRPr="006E4534">
        <w:t>к заполнению вкладок после заполнение основной информации. Описание вкладок представлено далее.</w:t>
      </w:r>
    </w:p>
    <w:p w:rsidR="003D1A99" w:rsidRPr="006E4534" w:rsidRDefault="00823501">
      <w:pPr>
        <w:pStyle w:val="5"/>
      </w:pPr>
      <w:bookmarkStart w:id="172" w:name="scroll-bookmark-56"/>
      <w:bookmarkStart w:id="173" w:name="_Toc143272029"/>
      <w:r w:rsidRPr="006E4534">
        <w:t xml:space="preserve">Вкладка </w:t>
      </w:r>
      <w:r w:rsidR="00FA18CB">
        <w:t>«</w:t>
      </w:r>
      <w:r w:rsidRPr="006E4534">
        <w:t>Общее по пациенту</w:t>
      </w:r>
      <w:bookmarkEnd w:id="172"/>
      <w:r w:rsidR="00FA18CB">
        <w:t>»</w:t>
      </w:r>
      <w:bookmarkEnd w:id="173"/>
    </w:p>
    <w:p w:rsidR="003D1A99" w:rsidRPr="006E4534" w:rsidRDefault="00823501" w:rsidP="00FA18CB">
      <w:pPr>
        <w:pStyle w:val="phnormal"/>
      </w:pPr>
      <w:r w:rsidRPr="006E4534">
        <w:t>Данная вкладка содержит общую информацию о пациенте, информация в ней автоматически наследуется из карты пациента</w:t>
      </w:r>
      <w:r w:rsidR="002C4E2B">
        <w:t xml:space="preserve"> (</w:t>
      </w:r>
      <w:r w:rsidR="00E875AB">
        <w:fldChar w:fldCharType="begin"/>
      </w:r>
      <w:r w:rsidR="002C4E2B">
        <w:instrText xml:space="preserve"> REF _Ref143266054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42</w:t>
      </w:r>
      <w:r w:rsidR="00E875AB">
        <w:fldChar w:fldCharType="end"/>
      </w:r>
      <w:r w:rsidR="002C4E2B">
        <w:t>)</w:t>
      </w:r>
      <w:r w:rsidRPr="006E4534">
        <w:t>.</w:t>
      </w:r>
    </w:p>
    <w:p w:rsidR="003D1A99" w:rsidRPr="006E4534" w:rsidRDefault="00681529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554814" cy="4082195"/>
            <wp:effectExtent l="19050" t="0" r="7786" b="0"/>
            <wp:docPr id="3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672" cy="4082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74" w:name="_Ref14326605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42</w:t>
      </w:r>
      <w:r w:rsidR="00E875AB">
        <w:fldChar w:fldCharType="end"/>
      </w:r>
      <w:bookmarkEnd w:id="174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FA18CB">
        <w:t>«</w:t>
      </w:r>
      <w:r w:rsidR="00823501" w:rsidRPr="006E4534">
        <w:t>Общее по пациенту</w:t>
      </w:r>
      <w:r w:rsidR="00FA18CB">
        <w:t>»</w:t>
      </w:r>
    </w:p>
    <w:p w:rsidR="003D1A99" w:rsidRPr="006E4534" w:rsidRDefault="00FA18CB" w:rsidP="00FA18CB">
      <w:pPr>
        <w:pStyle w:val="phnormal"/>
      </w:pPr>
      <w:r>
        <w:t xml:space="preserve">Описание полей вкладки приведено в таблице ниже </w:t>
      </w:r>
      <w:r w:rsidR="002C4E2B">
        <w:t>(</w:t>
      </w:r>
      <w:r w:rsidR="00E875AB">
        <w:fldChar w:fldCharType="begin"/>
      </w:r>
      <w:r w:rsidR="002C4E2B">
        <w:instrText xml:space="preserve"> REF _Ref143266062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17</w:t>
      </w:r>
      <w:r w:rsidR="00E875AB">
        <w:fldChar w:fldCharType="end"/>
      </w:r>
      <w:r w:rsidR="002C4E2B">
        <w:t>).</w:t>
      </w:r>
    </w:p>
    <w:p w:rsidR="00CB4AB2" w:rsidRDefault="00CB4AB2" w:rsidP="00CB4AB2">
      <w:pPr>
        <w:pStyle w:val="phtabletitle"/>
      </w:pPr>
      <w:bookmarkStart w:id="175" w:name="_Ref14326606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17</w:t>
      </w:r>
      <w:r w:rsidR="00E875AB">
        <w:fldChar w:fldCharType="end"/>
      </w:r>
      <w:bookmarkEnd w:id="175"/>
      <w:r>
        <w:t xml:space="preserve"> </w:t>
      </w:r>
      <w:r w:rsidRPr="00CB4AB2">
        <w:t>–</w:t>
      </w:r>
      <w:r>
        <w:t xml:space="preserve"> </w:t>
      </w:r>
      <w:r w:rsidR="00FA18CB" w:rsidRPr="00FA18CB">
        <w:t xml:space="preserve">Описание полей вкладки </w:t>
      </w:r>
      <w:r w:rsidR="00FA18CB">
        <w:t>«</w:t>
      </w:r>
      <w:r w:rsidR="00FA18CB" w:rsidRPr="00FA18CB">
        <w:t>Общее по пациенту</w:t>
      </w:r>
      <w:r w:rsidR="00FA18CB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070"/>
        <w:gridCol w:w="8344"/>
      </w:tblGrid>
      <w:tr w:rsidR="006E4534" w:rsidRPr="006A1D0A" w:rsidTr="00CB4AB2">
        <w:trPr>
          <w:tblHeader/>
        </w:trPr>
        <w:tc>
          <w:tcPr>
            <w:tcW w:w="994" w:type="pct"/>
          </w:tcPr>
          <w:p w:rsidR="003D1A99" w:rsidRPr="006A1D0A" w:rsidRDefault="00823501" w:rsidP="00CB4AB2">
            <w:pPr>
              <w:pStyle w:val="phtablecolcaption"/>
            </w:pPr>
            <w:bookmarkStart w:id="176" w:name="scroll-bookmark-57"/>
            <w:r w:rsidRPr="006A1D0A">
              <w:t>Наименование</w:t>
            </w:r>
            <w:bookmarkEnd w:id="176"/>
          </w:p>
        </w:tc>
        <w:tc>
          <w:tcPr>
            <w:tcW w:w="4006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СНИЛС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СНИЛС пациента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Адрес фактический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фактический адрес пациента. Чтобы просмотреть данные о предыдущих фактических адресах пациента или добавить новый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Адрес регистрации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адрес регистрации пациента. Чтобы просмотреть данные о предыдущих адресах регистрации пациента или добавить новый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FA18CB" w:rsidP="006A1D0A">
            <w:pPr>
              <w:pStyle w:val="phtablecellleft"/>
            </w:pPr>
            <w:r w:rsidRPr="00FA18CB">
              <w:rPr>
                <w:b/>
              </w:rPr>
              <w:t>Примечание</w:t>
            </w:r>
            <w:r w:rsidR="00823501" w:rsidRPr="00FA18CB">
              <w:rPr>
                <w:b/>
              </w:rPr>
              <w:t xml:space="preserve"> –</w:t>
            </w:r>
            <w:r w:rsidR="00CD1E6E">
              <w:t xml:space="preserve"> </w:t>
            </w:r>
            <w:r w:rsidR="00823501" w:rsidRPr="006A1D0A">
              <w:t xml:space="preserve">Если адрес фактический и адрес регистрации совпадают, то рядом с полем </w:t>
            </w:r>
            <w:r w:rsidR="00CD1E6E">
              <w:t>«</w:t>
            </w:r>
            <w:r w:rsidR="00823501" w:rsidRPr="006A1D0A">
              <w:t>Адрес фактический</w:t>
            </w:r>
            <w:r w:rsidR="00CD1E6E">
              <w:t>»</w:t>
            </w:r>
            <w:r w:rsidR="00823501" w:rsidRPr="006A1D0A">
              <w:t xml:space="preserve"> будет указано, что адреса совпадают и поле </w:t>
            </w:r>
            <w:r w:rsidR="00CD1E6E">
              <w:t>«</w:t>
            </w:r>
            <w:r w:rsidR="00823501" w:rsidRPr="006A1D0A">
              <w:t>Адрес регистрации</w:t>
            </w:r>
            <w:r w:rsidR="00CD1E6E">
              <w:t>»</w:t>
            </w:r>
            <w:r w:rsidR="00823501" w:rsidRPr="006A1D0A">
              <w:t xml:space="preserve"> отображаться не будет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Контакты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контактный телефон пациента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Полис ОМС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данные полиса ОМС. Чтобы просмотреть данные о предыдущих полисах пациента или добавить новый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Документы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данные документа, указанные в карте пациента. Чтобы просмотреть данные о предыдущих документах пациента или добавить новый документ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Антропометрия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данные антропометрии. Чтобы просмотреть предыдущие данные антропометрии или добавить новые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Льготные категории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категория льготы, серия, номер, период действия льготного удостоверения, дата взятия на учет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Инвалидность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вид, группа, причина, период действия инвалидности, указанные в карте пациента. Чтобы просмотреть или отредактировать данные об инвалидности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Социальный статус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Выводятся социальный статус, категория пациента, период действия социального статуса. Чтобы просмотреть предыдущий социальный статус пациента или изменить текущий</w:t>
            </w:r>
            <w:r w:rsidR="00CF713F">
              <w:t>,</w:t>
            </w:r>
            <w:r w:rsidRPr="006A1D0A">
              <w:t xml:space="preserve"> нажмите на ссылку </w:t>
            </w:r>
            <w:r w:rsidR="00CD1E6E">
              <w:t>«</w:t>
            </w:r>
            <w:r w:rsidRPr="006A1D0A">
              <w:t>История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Сопутствующие патологии</w:t>
            </w:r>
          </w:p>
        </w:tc>
        <w:tc>
          <w:tcPr>
            <w:tcW w:w="40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Выводится информация о сопутствующих патологиях</w:t>
            </w:r>
          </w:p>
        </w:tc>
      </w:tr>
    </w:tbl>
    <w:p w:rsidR="003D1A99" w:rsidRPr="006E4534" w:rsidRDefault="00823501">
      <w:pPr>
        <w:pStyle w:val="5"/>
      </w:pPr>
      <w:bookmarkStart w:id="177" w:name="scroll-bookmark-58"/>
      <w:bookmarkStart w:id="178" w:name="_Toc143272030"/>
      <w:r w:rsidRPr="006E4534">
        <w:t xml:space="preserve">Вкладка </w:t>
      </w:r>
      <w:r w:rsidR="00FA18CB">
        <w:t>«</w:t>
      </w:r>
      <w:r w:rsidRPr="006E4534">
        <w:t>Данные о заболевании</w:t>
      </w:r>
      <w:bookmarkEnd w:id="177"/>
      <w:r w:rsidR="00FA18CB">
        <w:t>»</w:t>
      </w:r>
      <w:bookmarkEnd w:id="178"/>
    </w:p>
    <w:p w:rsidR="003D1A99" w:rsidRPr="006E4534" w:rsidRDefault="00823501" w:rsidP="00FA18CB">
      <w:pPr>
        <w:pStyle w:val="phnormal"/>
      </w:pPr>
      <w:r w:rsidRPr="006E4534">
        <w:t>Данная вкладка предназначена для внесения информации о параметрах опухоли пацие</w:t>
      </w:r>
      <w:r w:rsidR="00FA18CB">
        <w:t>нта и всех сопутствующих данных:</w:t>
      </w:r>
    </w:p>
    <w:p w:rsidR="003D1A99" w:rsidRPr="006E4534" w:rsidRDefault="00FA18CB" w:rsidP="00FA18CB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Добавить новое заболевание</w:t>
      </w:r>
      <w:r w:rsidR="00CD1E6E">
        <w:t>»</w:t>
      </w:r>
      <w:r>
        <w:t>. Появятся поля для заполнения</w:t>
      </w:r>
      <w:r w:rsidR="002C4E2B">
        <w:t xml:space="preserve"> (</w:t>
      </w:r>
      <w:r w:rsidR="00E875AB">
        <w:fldChar w:fldCharType="begin"/>
      </w:r>
      <w:r w:rsidR="002C4E2B">
        <w:instrText xml:space="preserve"> REF _Ref143266072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43</w:t>
      </w:r>
      <w:r w:rsidR="00E875AB">
        <w:fldChar w:fldCharType="end"/>
      </w:r>
      <w:r w:rsidR="002C4E2B">
        <w:t>)</w:t>
      </w:r>
      <w:r>
        <w:t>;</w:t>
      </w:r>
    </w:p>
    <w:p w:rsidR="003D1A99" w:rsidRPr="006E4534" w:rsidRDefault="00681529" w:rsidP="00CB4AB2">
      <w:pPr>
        <w:pStyle w:val="phfigure"/>
      </w:pPr>
      <w:r>
        <w:rPr>
          <w:noProof/>
        </w:rPr>
        <w:drawing>
          <wp:inline distT="0" distB="0" distL="0" distR="0">
            <wp:extent cx="4166772" cy="4381168"/>
            <wp:effectExtent l="19050" t="0" r="5178" b="0"/>
            <wp:docPr id="3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372" cy="438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79" w:name="_Ref14326607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43</w:t>
      </w:r>
      <w:r w:rsidR="00E875AB">
        <w:fldChar w:fldCharType="end"/>
      </w:r>
      <w:bookmarkEnd w:id="179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58762B">
        <w:t>«</w:t>
      </w:r>
      <w:r w:rsidR="00823501" w:rsidRPr="006E4534">
        <w:t>Данные о заболевании</w:t>
      </w:r>
      <w:r w:rsidR="0058762B">
        <w:t>»</w:t>
      </w:r>
    </w:p>
    <w:p w:rsidR="003D1A99" w:rsidRPr="006E4534" w:rsidRDefault="00FA18CB" w:rsidP="00FA18CB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Данные о заболевании</w:t>
      </w:r>
      <w:r w:rsidR="00CD1E6E">
        <w:t>»</w:t>
      </w:r>
      <w:r w:rsidR="002C4E2B">
        <w:t xml:space="preserve"> согласно таблице ниже (</w:t>
      </w:r>
      <w:r w:rsidR="00E875AB">
        <w:fldChar w:fldCharType="begin"/>
      </w:r>
      <w:r w:rsidR="002C4E2B">
        <w:instrText xml:space="preserve"> REF _Ref143266083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18</w:t>
      </w:r>
      <w:r w:rsidR="00E875AB">
        <w:fldChar w:fldCharType="end"/>
      </w:r>
      <w:r w:rsidR="002C4E2B">
        <w:t>)</w:t>
      </w:r>
      <w:r>
        <w:t>;</w:t>
      </w:r>
    </w:p>
    <w:p w:rsidR="00CB4AB2" w:rsidRDefault="00CB4AB2" w:rsidP="00CB4AB2">
      <w:pPr>
        <w:pStyle w:val="phtabletitle"/>
      </w:pPr>
      <w:bookmarkStart w:id="180" w:name="_Ref143266083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18</w:t>
      </w:r>
      <w:r w:rsidR="00E875AB">
        <w:fldChar w:fldCharType="end"/>
      </w:r>
      <w:bookmarkEnd w:id="180"/>
      <w:r>
        <w:t xml:space="preserve"> </w:t>
      </w:r>
      <w:r w:rsidRPr="00CB4AB2">
        <w:t>–</w:t>
      </w:r>
      <w:r>
        <w:t xml:space="preserve"> </w:t>
      </w:r>
      <w:r w:rsidR="002C4E2B" w:rsidRPr="006E4534">
        <w:t xml:space="preserve">Описание полей на вкладке </w:t>
      </w:r>
      <w:r w:rsidR="002C4E2B">
        <w:t>«</w:t>
      </w:r>
      <w:r w:rsidR="002C4E2B" w:rsidRPr="006E4534">
        <w:t>Данные о заболевании</w:t>
      </w:r>
      <w:r w:rsidR="002C4E2B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991"/>
        <w:gridCol w:w="1858"/>
        <w:gridCol w:w="6565"/>
      </w:tblGrid>
      <w:tr w:rsidR="006E4534" w:rsidRPr="006A1D0A" w:rsidTr="00CB4AB2">
        <w:trPr>
          <w:tblHeader/>
        </w:trPr>
        <w:tc>
          <w:tcPr>
            <w:tcW w:w="956" w:type="pct"/>
          </w:tcPr>
          <w:p w:rsidR="003D1A99" w:rsidRPr="006A1D0A" w:rsidRDefault="00823501" w:rsidP="00CB4AB2">
            <w:pPr>
              <w:pStyle w:val="phtablecolcaption"/>
            </w:pPr>
            <w:bookmarkStart w:id="181" w:name="scroll-bookmark-59"/>
            <w:r w:rsidRPr="006A1D0A">
              <w:t>Наименование</w:t>
            </w:r>
            <w:bookmarkEnd w:id="181"/>
          </w:p>
        </w:tc>
        <w:tc>
          <w:tcPr>
            <w:tcW w:w="89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15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Диагноз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28" name="Рисунок 10012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1884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29" name="Рисунок 100129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7017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30" name="Рисунок 100130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262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 Поле также доступно для ручного ввода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локализацию опухоли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установления диагноза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31" name="Рисунок 10013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928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установления диагноза с помощью календаря или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первого обращения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32" name="Рисунок 10013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012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первого обращения с помощью календаря или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МО, в которой установлен диагноз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33" name="Рисунок 10013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18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34" name="Рисунок 100134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5185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35" name="Рисунок 100135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5762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первого обращения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36" name="Рисунок 10013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0973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37" name="Рисунок 100137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8576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38" name="Рисунок 100138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7322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обследования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39" name="Рисунок 100139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1730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40" name="Рисунок 100140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8621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МО, куда направлен больной после установления диагноза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41" name="Рисунок 10014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50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42" name="Рисунок 100142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1422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43" name="Рисунок 100143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9368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 пределы региона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 xml:space="preserve"> в случае, если МО, куда направлен больной после установления диагноза, находится за пределами региона. Поле </w:t>
            </w:r>
            <w:r w:rsidR="00CD1E6E">
              <w:t>«</w:t>
            </w:r>
            <w:r w:rsidRPr="006A1D0A">
              <w:t>МО, куда направлен больной после установления диагноза</w:t>
            </w:r>
            <w:r w:rsidR="00CD1E6E">
              <w:t>»</w:t>
            </w:r>
            <w:r w:rsidRPr="006A1D0A">
              <w:t xml:space="preserve"> в данном случае заполнять не требуется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Выбор типа документа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тип документа, установив </w:t>
            </w:r>
            <w:r w:rsidR="008F0C5E">
              <w:t>флажок</w:t>
            </w:r>
            <w:r w:rsidRPr="006A1D0A">
              <w:t xml:space="preserve"> в одном из поле, указанном ниже.</w:t>
            </w:r>
          </w:p>
          <w:p w:rsidR="003D1A99" w:rsidRPr="006A1D0A" w:rsidRDefault="00FA18CB" w:rsidP="006A1D0A">
            <w:pPr>
              <w:pStyle w:val="phtablecellleft"/>
            </w:pPr>
            <w:r w:rsidRPr="00FA18CB">
              <w:rPr>
                <w:b/>
              </w:rPr>
              <w:t>Примечание</w:t>
            </w:r>
            <w:r w:rsidR="00823501" w:rsidRPr="006A1D0A">
              <w:t xml:space="preserve"> – Можно отметить </w:t>
            </w:r>
            <w:r w:rsidR="008F0C5E">
              <w:t>флажка</w:t>
            </w:r>
            <w:r w:rsidR="00823501" w:rsidRPr="006A1D0A">
              <w:t xml:space="preserve">ми несколько значений, тогда будут оформлены одновременно несколько заявок. Однако </w:t>
            </w:r>
            <w:r w:rsidR="00CD1E6E">
              <w:t>«</w:t>
            </w:r>
            <w:r w:rsidR="00823501" w:rsidRPr="006A1D0A">
              <w:t>Выписка</w:t>
            </w:r>
            <w:r w:rsidR="00CD1E6E">
              <w:t>»</w:t>
            </w:r>
            <w:r w:rsidR="00823501" w:rsidRPr="006A1D0A">
              <w:t xml:space="preserve"> и </w:t>
            </w:r>
            <w:r w:rsidR="00CD1E6E">
              <w:t>«</w:t>
            </w:r>
            <w:r w:rsidR="00823501" w:rsidRPr="006A1D0A">
              <w:t>Талон</w:t>
            </w:r>
            <w:r w:rsidR="00CD1E6E">
              <w:t>»</w:t>
            </w:r>
            <w:r w:rsidR="00823501" w:rsidRPr="006A1D0A">
              <w:t xml:space="preserve"> являются взаимоисключающими, поэтому возможно выбрать только одно из этих значений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Извещение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становится доступна вкладка </w:t>
            </w:r>
            <w:r w:rsidR="00CD1E6E">
              <w:t>«</w:t>
            </w:r>
            <w:r w:rsidRPr="006A1D0A">
              <w:t>Контроль состояния</w:t>
            </w:r>
            <w:r w:rsidR="00CD1E6E">
              <w:t>»</w:t>
            </w:r>
            <w:r w:rsidRPr="006A1D0A">
              <w:t xml:space="preserve">. </w:t>
            </w:r>
            <w:r w:rsidR="008F0C5E">
              <w:t>Флажок</w:t>
            </w:r>
            <w:r w:rsidRPr="006A1D0A">
              <w:t xml:space="preserve"> устанавливается автоматически при создании извещения на включение в регистр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Протокол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становится доступна вкладка </w:t>
            </w:r>
            <w:r w:rsidR="00CD1E6E">
              <w:t>«</w:t>
            </w:r>
            <w:r w:rsidRPr="006A1D0A">
              <w:t>Запущенность</w:t>
            </w:r>
            <w:r w:rsidR="00CD1E6E">
              <w:t>»</w:t>
            </w:r>
            <w:r w:rsidRPr="006A1D0A">
              <w:t xml:space="preserve"> (также вкладка появляется автоматически при </w:t>
            </w:r>
            <w:r w:rsidRPr="006A1D0A">
              <w:lastRenderedPageBreak/>
              <w:t>указании стадии</w:t>
            </w:r>
            <w:r w:rsidR="00CD1E6E">
              <w:t xml:space="preserve"> </w:t>
            </w:r>
            <w:r w:rsidRPr="006A1D0A">
              <w:t>4)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Выписка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становятся доступны вкладки </w:t>
            </w:r>
            <w:r w:rsidR="00CD1E6E">
              <w:t>«</w:t>
            </w:r>
            <w:r w:rsidRPr="006A1D0A">
              <w:t>Данные о лечении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Контроль состояния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Снятие с учета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Талон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становятся доступны вкладки </w:t>
            </w:r>
            <w:r w:rsidR="00CD1E6E">
              <w:t>«</w:t>
            </w:r>
            <w:r w:rsidRPr="006A1D0A">
              <w:t>Данные о лечении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Контроль состояния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Снятие с учета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Исключение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становится доступна вкладка</w:t>
            </w:r>
            <w:r w:rsidR="00CD1E6E">
              <w:t xml:space="preserve"> «</w:t>
            </w:r>
            <w:r w:rsidRPr="006A1D0A">
              <w:t>Снятие с учета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Методы подтверждения диагноза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44" name="Рисунок 10014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3485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метод подтверждения диагноза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необходимости добавления еще одного метода нажмите на кнопку </w:t>
            </w:r>
            <w:r w:rsidR="00CD1E6E">
              <w:t>«</w:t>
            </w:r>
            <w:r w:rsidRPr="006A1D0A">
              <w:t>Добавить метод</w:t>
            </w:r>
            <w:r w:rsidR="00CD1E6E">
              <w:t>»</w:t>
            </w:r>
            <w:r w:rsidRPr="006A1D0A">
              <w:t xml:space="preserve">. Для удаления поля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Сопутствующие заболевания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F5050D" w:rsidRDefault="00823501" w:rsidP="006A1D0A">
            <w:pPr>
              <w:pStyle w:val="phtablecellleft"/>
            </w:pPr>
            <w:r w:rsidRPr="006A1D0A">
              <w:t xml:space="preserve">При наличии сопутствующих заболеваний 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, появится дополнительное поле. Выберите сопутствующий диагноз, нажав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45" name="Рисунок 100145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809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, в котором отметьте нужное значение и нажмите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необходимости добавления еще одного сопутствующего заболевания 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. Для удаления поля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Поле также доступно для ручного ввода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об опухоли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в себя поля, описанные ниже, для ввода характеристик опухоли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Первично-множественная опухоль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46" name="Рисунок 10014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5103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списка.</w:t>
            </w:r>
            <w:r w:rsidR="00CD1E6E">
              <w:t xml:space="preserve"> </w:t>
            </w:r>
            <w:r w:rsidRPr="006A1D0A">
              <w:t>Первичной злокачественной опухолью является та, которая возникает первично в данном органе или ткани, не являясь результатом распространения (прорастания), рецидива или метастаза.</w:t>
            </w:r>
          </w:p>
          <w:p w:rsidR="003D1A99" w:rsidRPr="00FA18CB" w:rsidRDefault="00FA18CB" w:rsidP="006A1D0A">
            <w:pPr>
              <w:pStyle w:val="phtablecellleft"/>
              <w:rPr>
                <w:b/>
              </w:rPr>
            </w:pPr>
            <w:r w:rsidRPr="00FA18CB">
              <w:rPr>
                <w:b/>
              </w:rPr>
              <w:t>Примечания</w:t>
            </w:r>
          </w:p>
          <w:p w:rsidR="003D1A99" w:rsidRPr="006A1D0A" w:rsidRDefault="00FA18CB" w:rsidP="006A1D0A">
            <w:pPr>
              <w:pStyle w:val="phtablecellleft"/>
            </w:pPr>
            <w:r>
              <w:t xml:space="preserve">1 </w:t>
            </w:r>
            <w:r w:rsidR="00823501" w:rsidRPr="006A1D0A">
              <w:t xml:space="preserve">Если в извещении указан только один диагноз, в поле </w:t>
            </w:r>
            <w:r w:rsidR="00CD1E6E">
              <w:t>«</w:t>
            </w:r>
            <w:r w:rsidR="00823501" w:rsidRPr="006A1D0A">
              <w:t>Первично-множественная опухоль</w:t>
            </w:r>
            <w:r w:rsidR="00CD1E6E">
              <w:t>»</w:t>
            </w:r>
            <w:r w:rsidR="00823501" w:rsidRPr="006A1D0A">
              <w:t xml:space="preserve"> автоматически ставится значение </w:t>
            </w:r>
            <w:r w:rsidR="00CD1E6E">
              <w:t>«</w:t>
            </w:r>
            <w:r w:rsidR="00823501" w:rsidRPr="006A1D0A">
              <w:t>Нет</w:t>
            </w:r>
            <w:r w:rsidR="00CD1E6E">
              <w:t>»</w:t>
            </w:r>
            <w:r w:rsidR="00823501" w:rsidRPr="006A1D0A">
              <w:t>.</w:t>
            </w:r>
          </w:p>
          <w:p w:rsidR="003D1A99" w:rsidRPr="006A1D0A" w:rsidRDefault="00FA18CB" w:rsidP="006A1D0A">
            <w:pPr>
              <w:pStyle w:val="phtablecellleft"/>
            </w:pPr>
            <w:r>
              <w:t xml:space="preserve">2 </w:t>
            </w:r>
            <w:r w:rsidR="00823501" w:rsidRPr="006A1D0A">
              <w:t xml:space="preserve">Если диагноз второго злокачественного новообразования был установлен менее чем через 6 месяцев после выявления первой опухоли, в этом случае для этих диагнозов в полях </w:t>
            </w:r>
            <w:r w:rsidR="00CD1E6E">
              <w:t>«</w:t>
            </w:r>
            <w:r w:rsidR="00823501" w:rsidRPr="006A1D0A">
              <w:t>Первично-множественная опухоль</w:t>
            </w:r>
            <w:r w:rsidR="00CD1E6E">
              <w:t>»</w:t>
            </w:r>
            <w:r w:rsidR="00823501" w:rsidRPr="006A1D0A">
              <w:t xml:space="preserve"> автоматически ставится значение </w:t>
            </w:r>
            <w:r w:rsidR="00CD1E6E">
              <w:t>«</w:t>
            </w:r>
            <w:r w:rsidR="00823501" w:rsidRPr="006A1D0A">
              <w:t>Синхронная</w:t>
            </w:r>
            <w:r w:rsidR="00CD1E6E">
              <w:t>»</w:t>
            </w:r>
            <w:r w:rsidR="00823501" w:rsidRPr="006A1D0A">
              <w:t>.</w:t>
            </w:r>
          </w:p>
          <w:p w:rsidR="003D1A99" w:rsidRPr="006A1D0A" w:rsidRDefault="00FA18CB" w:rsidP="006A1D0A">
            <w:pPr>
              <w:pStyle w:val="phtablecellleft"/>
            </w:pPr>
            <w:r>
              <w:t xml:space="preserve">3 </w:t>
            </w:r>
            <w:r w:rsidR="00823501" w:rsidRPr="006A1D0A">
              <w:t xml:space="preserve">Опухоли, диагностированные с временным интервалом 6 или более месяцев, рассматриваются как метахронные, в этом случае для этих диагнозов в поле </w:t>
            </w:r>
            <w:r w:rsidR="00CD1E6E">
              <w:t>«</w:t>
            </w:r>
            <w:r w:rsidR="00823501" w:rsidRPr="006A1D0A">
              <w:t>Первично-множественная опухоль</w:t>
            </w:r>
            <w:r w:rsidR="00CD1E6E">
              <w:t>»</w:t>
            </w:r>
            <w:r w:rsidR="00823501" w:rsidRPr="006A1D0A">
              <w:t xml:space="preserve"> автоматически ставится значение </w:t>
            </w:r>
            <w:r w:rsidR="00CD1E6E">
              <w:t>«</w:t>
            </w:r>
            <w:r w:rsidR="00823501" w:rsidRPr="006A1D0A">
              <w:t>Метахронная</w:t>
            </w:r>
            <w:r w:rsidR="00CD1E6E">
              <w:t>»</w:t>
            </w:r>
            <w:r w:rsidR="00823501" w:rsidRPr="006A1D0A">
              <w:t>.</w:t>
            </w:r>
          </w:p>
          <w:p w:rsidR="003D1A99" w:rsidRPr="006A1D0A" w:rsidRDefault="00FA18CB" w:rsidP="006A1D0A">
            <w:pPr>
              <w:pStyle w:val="phtablecellleft"/>
            </w:pPr>
            <w:r>
              <w:t xml:space="preserve">4 </w:t>
            </w:r>
            <w:r w:rsidR="00823501" w:rsidRPr="006A1D0A">
              <w:t xml:space="preserve">Если количество опухолей больше 2-х и разница между датой диагноза для одной опухоли меньше 6 месяцев, а для другой – 6 или более месяцев, в этом случае для этого диагноза в поле </w:t>
            </w:r>
            <w:r w:rsidR="00CD1E6E">
              <w:t>«</w:t>
            </w:r>
            <w:r w:rsidR="00823501" w:rsidRPr="006A1D0A">
              <w:t>Первично-множественная опухоль</w:t>
            </w:r>
            <w:r w:rsidR="00CD1E6E">
              <w:t>»</w:t>
            </w:r>
            <w:r w:rsidR="00823501" w:rsidRPr="006A1D0A">
              <w:t xml:space="preserve"> автоматически ставится значение </w:t>
            </w:r>
            <w:r w:rsidR="00CD1E6E">
              <w:t>«</w:t>
            </w:r>
            <w:r w:rsidR="00823501" w:rsidRPr="006A1D0A">
              <w:t>Синхронно-метахронная</w:t>
            </w:r>
            <w:r w:rsidR="00CD1E6E">
              <w:t>»</w:t>
            </w:r>
            <w:r w:rsidR="00823501" w:rsidRPr="006A1D0A">
              <w:t>.</w:t>
            </w:r>
          </w:p>
          <w:p w:rsidR="003D1A99" w:rsidRPr="006A1D0A" w:rsidRDefault="00FA18CB" w:rsidP="006A1D0A">
            <w:pPr>
              <w:pStyle w:val="phtablecellleft"/>
            </w:pPr>
            <w:r>
              <w:t xml:space="preserve">5 </w:t>
            </w:r>
            <w:r w:rsidR="00823501" w:rsidRPr="006A1D0A">
              <w:t>Значения автоматически пересчитываются при изменении даты диагноза любой опухоли.</w:t>
            </w:r>
          </w:p>
          <w:p w:rsidR="003D1A99" w:rsidRPr="006A1D0A" w:rsidRDefault="00FA18CB" w:rsidP="006A1D0A">
            <w:pPr>
              <w:pStyle w:val="phtablecellleft"/>
            </w:pPr>
            <w:r>
              <w:lastRenderedPageBreak/>
              <w:t xml:space="preserve">6 </w:t>
            </w:r>
            <w:r w:rsidR="00823501" w:rsidRPr="006A1D0A">
              <w:t xml:space="preserve">Если порядковый номер опухоли не равен </w:t>
            </w:r>
            <w:r w:rsidR="00CD1E6E">
              <w:t>«</w:t>
            </w:r>
            <w:r w:rsidR="00823501" w:rsidRPr="006A1D0A">
              <w:t>1</w:t>
            </w:r>
            <w:r w:rsidR="00CD1E6E">
              <w:t>»</w:t>
            </w:r>
            <w:r w:rsidR="00823501" w:rsidRPr="006A1D0A">
              <w:t xml:space="preserve"> и в поле </w:t>
            </w:r>
            <w:r w:rsidR="00CD1E6E">
              <w:t>«</w:t>
            </w:r>
            <w:r w:rsidR="00823501" w:rsidRPr="006A1D0A">
              <w:t>Первично-множественная опухоль</w:t>
            </w:r>
            <w:r w:rsidR="00CD1E6E">
              <w:t>»</w:t>
            </w:r>
            <w:r w:rsidR="00823501" w:rsidRPr="006A1D0A">
              <w:t xml:space="preserve"> указывается значение </w:t>
            </w:r>
            <w:r w:rsidR="00CD1E6E">
              <w:t>«</w:t>
            </w:r>
            <w:r w:rsidR="00823501" w:rsidRPr="006A1D0A">
              <w:t>Нет</w:t>
            </w:r>
            <w:r w:rsidR="00CD1E6E">
              <w:t>»</w:t>
            </w:r>
            <w:r w:rsidR="00823501" w:rsidRPr="006A1D0A">
              <w:t xml:space="preserve">, поле </w:t>
            </w:r>
            <w:r w:rsidR="00CD1E6E">
              <w:t>«</w:t>
            </w:r>
            <w:r w:rsidR="00823501" w:rsidRPr="006A1D0A">
              <w:t>Первично-множественная опухоль</w:t>
            </w:r>
            <w:r w:rsidR="00CD1E6E">
              <w:t>»</w:t>
            </w:r>
            <w:r w:rsidR="00823501" w:rsidRPr="006A1D0A">
              <w:t xml:space="preserve"> окрашивается красным цветом, и сохранение заявки, пока пользователь не изменит значение в этом поле, невозможно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Порядковый номер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47" name="Рисунок 10014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9492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значение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Основная опухоль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48" name="Рисунок 10014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7910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F0C5E" w:rsidP="006A1D0A">
            <w:pPr>
              <w:pStyle w:val="phtablecellleft"/>
            </w:pPr>
            <w:r>
              <w:t>Флажок</w:t>
            </w:r>
            <w:r w:rsidR="00823501" w:rsidRPr="006A1D0A">
              <w:t xml:space="preserve"> устанавливается автоматически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Обстоятельства выявления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49" name="Рисунок 10014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7518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Стадия по системе TNM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50" name="Рисунок 10015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9019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значения в полях </w:t>
            </w:r>
            <w:r w:rsidR="00CD1E6E">
              <w:t>«</w:t>
            </w:r>
            <w:r w:rsidRPr="006A1D0A">
              <w:t>T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N</w:t>
            </w:r>
            <w:r w:rsidR="00CD1E6E">
              <w:t>»</w:t>
            </w:r>
            <w:r w:rsidRPr="006A1D0A">
              <w:t xml:space="preserve">, </w:t>
            </w:r>
            <w:r w:rsidR="00CD1E6E">
              <w:t>«</w:t>
            </w:r>
            <w:r w:rsidRPr="006A1D0A">
              <w:t>M</w:t>
            </w:r>
            <w:r w:rsidR="00CD1E6E">
              <w:t>»</w:t>
            </w:r>
            <w:r w:rsidRPr="006A1D0A">
              <w:t xml:space="preserve"> из выпадающего списка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Сторона поражения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51" name="Рисунок 10015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8535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Стадия опухолевого процесса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52" name="Рисунок 10015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0815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Молекулярный статус опухоли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ввода информации о молекулярном статусе опухоли 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, появятся дополнительные поля,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необходимости добавления еще одного блока полей 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. 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Направлен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53" name="Рисунок 10015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7794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направления на исследование с помощью календаря или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Рецептор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54" name="Рисунок 10015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4746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Проведено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проведения исследования с помощью календаря или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Результат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Заполните поле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Основной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 xml:space="preserve"> в случае, если результат является основным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Описание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описание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Морфологический тип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в себя поля, описанные ниже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Морфологический тип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55" name="Рисунок 100155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0457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Морфологические типы опухоли</w:t>
            </w:r>
            <w:r w:rsidR="00CD1E6E">
              <w:t>»</w:t>
            </w:r>
            <w:r w:rsidRPr="006A1D0A">
              <w:t xml:space="preserve">, в котором отметьте нужное значение и нажмите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, или выберите значение двойным нажатием мыши.</w:t>
            </w:r>
          </w:p>
          <w:p w:rsidR="003D1A99" w:rsidRPr="00FA18CB" w:rsidRDefault="00FA18CB" w:rsidP="006A1D0A">
            <w:pPr>
              <w:pStyle w:val="phtablecellleft"/>
              <w:rPr>
                <w:b/>
              </w:rPr>
            </w:pPr>
            <w:r w:rsidRPr="00FA18CB">
              <w:rPr>
                <w:b/>
              </w:rPr>
              <w:t>Примечания</w:t>
            </w:r>
          </w:p>
          <w:p w:rsidR="003D1A99" w:rsidRPr="006A1D0A" w:rsidRDefault="00FA18CB" w:rsidP="006A1D0A">
            <w:pPr>
              <w:pStyle w:val="phtablecellleft"/>
            </w:pPr>
            <w:r>
              <w:t xml:space="preserve">1 </w:t>
            </w:r>
            <w:r w:rsidR="00823501" w:rsidRPr="006A1D0A">
              <w:t xml:space="preserve">Обязательность заполнения поля зависит от значения в поле </w:t>
            </w:r>
            <w:r w:rsidR="00CD1E6E">
              <w:t>«</w:t>
            </w:r>
            <w:r w:rsidR="00823501" w:rsidRPr="006A1D0A">
              <w:t>Метод подтверждения диагноза</w:t>
            </w:r>
            <w:r w:rsidR="00CD1E6E">
              <w:t>»</w:t>
            </w:r>
            <w:r w:rsidR="00823501" w:rsidRPr="006A1D0A">
              <w:t>.</w:t>
            </w:r>
          </w:p>
          <w:p w:rsidR="003D1A99" w:rsidRPr="006A1D0A" w:rsidRDefault="00FA18CB" w:rsidP="006A1D0A">
            <w:pPr>
              <w:pStyle w:val="phtablecellleft"/>
            </w:pPr>
            <w:r>
              <w:t xml:space="preserve">2 </w:t>
            </w:r>
            <w:r w:rsidR="00823501" w:rsidRPr="006A1D0A">
              <w:t xml:space="preserve">В поле </w:t>
            </w:r>
            <w:r w:rsidR="00CD1E6E">
              <w:t>«</w:t>
            </w:r>
            <w:r w:rsidR="00823501" w:rsidRPr="006A1D0A">
              <w:t>Морфологический тип</w:t>
            </w:r>
            <w:r w:rsidR="00CD1E6E">
              <w:t>»</w:t>
            </w:r>
            <w:r w:rsidR="00823501" w:rsidRPr="006A1D0A">
              <w:t xml:space="preserve"> могут быть выбраны только значения, возможные для данного диагноза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Дата установления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установления с помощью календаря или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Описание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описание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Дифференцировка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Морфологический тип (МКБ-О-3)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56" name="Рисунок 100156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4133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,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Морфологические типы (МКБ-О-3)</w:t>
            </w:r>
            <w:r w:rsidR="00CD1E6E">
              <w:t>»</w:t>
            </w:r>
            <w:r w:rsidRPr="006A1D0A">
              <w:t xml:space="preserve">, в котором выберите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Топографический тип (МКБ-О-З)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57" name="Рисунок 100157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7787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,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Топографические (МКБ-О-3)</w:t>
            </w:r>
            <w:r w:rsidR="00CD1E6E">
              <w:t>»</w:t>
            </w:r>
            <w:r w:rsidRPr="006A1D0A">
              <w:t xml:space="preserve">, в котором выберите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 метастазов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ввода информации о локализации метастазов 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, появятся дополнительные поля, описанные ниже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Локализации метастазов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58" name="Рисунок 10015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8624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установления</w:t>
            </w:r>
          </w:p>
        </w:tc>
        <w:tc>
          <w:tcPr>
            <w:tcW w:w="892" w:type="pct"/>
          </w:tcPr>
          <w:p w:rsidR="003D1A99" w:rsidRPr="006A1D0A" w:rsidRDefault="00823501" w:rsidP="00FA18C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59" name="Рисунок 10015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8384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установления с помощью календаря или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исключения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исключения с помощью календаря или вручную</w:t>
            </w:r>
          </w:p>
        </w:tc>
      </w:tr>
      <w:tr w:rsidR="006E4534" w:rsidRPr="006A1D0A" w:rsidTr="00CB4AB2">
        <w:tc>
          <w:tcPr>
            <w:tcW w:w="95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Добавить новое заболевание</w:t>
            </w:r>
          </w:p>
        </w:tc>
        <w:tc>
          <w:tcPr>
            <w:tcW w:w="892" w:type="pct"/>
          </w:tcPr>
          <w:p w:rsidR="003D1A99" w:rsidRPr="006A1D0A" w:rsidRDefault="003D1A99" w:rsidP="00FA18CB">
            <w:pPr>
              <w:pStyle w:val="phfigure"/>
            </w:pPr>
          </w:p>
        </w:tc>
        <w:tc>
          <w:tcPr>
            <w:tcW w:w="315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новое заболевание</w:t>
            </w:r>
            <w:r w:rsidR="00CD1E6E">
              <w:t>»</w:t>
            </w:r>
            <w:r w:rsidRPr="006A1D0A">
              <w:t xml:space="preserve">, чтобы добавить данные о другом заболевании пациента. Откроются поля, аналогичные описанным выше. Чтобы скрыть поля, нажмите кнопку </w:t>
            </w:r>
            <w:r w:rsidR="00CD1E6E">
              <w:t>«</w:t>
            </w:r>
            <w:r w:rsidRPr="006A1D0A">
              <w:t>Удалить заболевание</w:t>
            </w:r>
            <w:r w:rsidR="00CD1E6E">
              <w:t>»</w:t>
            </w:r>
          </w:p>
        </w:tc>
      </w:tr>
    </w:tbl>
    <w:p w:rsidR="002C4E2B" w:rsidRDefault="002C4E2B" w:rsidP="002C4E2B">
      <w:pPr>
        <w:pStyle w:val="phnormal"/>
      </w:pPr>
    </w:p>
    <w:p w:rsidR="003D1A99" w:rsidRPr="006E4534" w:rsidRDefault="00FA18CB" w:rsidP="00FA18CB">
      <w:pPr>
        <w:pStyle w:val="phlistitemized1"/>
      </w:pPr>
      <w:r>
        <w:t>п</w:t>
      </w:r>
      <w:r w:rsidR="00823501" w:rsidRPr="006E4534">
        <w:t xml:space="preserve">ерейдите к заполнению вкладки </w:t>
      </w:r>
      <w:r w:rsidR="00CD1E6E">
        <w:t>«</w:t>
      </w:r>
      <w:r w:rsidR="00823501" w:rsidRPr="006E4534">
        <w:t>Контроль состояния</w:t>
      </w:r>
      <w:r w:rsidR="00CD1E6E">
        <w:t>»</w:t>
      </w:r>
      <w:r w:rsidR="00823501" w:rsidRPr="006E4534">
        <w:t>.</w:t>
      </w:r>
    </w:p>
    <w:p w:rsidR="003D1A99" w:rsidRPr="006E4534" w:rsidRDefault="00823501">
      <w:pPr>
        <w:pStyle w:val="5"/>
      </w:pPr>
      <w:bookmarkStart w:id="182" w:name="scroll-bookmark-60"/>
      <w:bookmarkStart w:id="183" w:name="_Toc143272031"/>
      <w:r w:rsidRPr="006E4534">
        <w:t xml:space="preserve">Вкладка </w:t>
      </w:r>
      <w:r w:rsidR="00FA18CB">
        <w:t>«</w:t>
      </w:r>
      <w:r w:rsidRPr="006E4534">
        <w:t>Контроль состояния</w:t>
      </w:r>
      <w:bookmarkEnd w:id="182"/>
      <w:r w:rsidR="00FA18CB">
        <w:t>»</w:t>
      </w:r>
      <w:bookmarkEnd w:id="183"/>
    </w:p>
    <w:p w:rsidR="003D1A99" w:rsidRPr="006E4534" w:rsidRDefault="00823501" w:rsidP="00FA18CB">
      <w:pPr>
        <w:pStyle w:val="phnormal"/>
      </w:pPr>
      <w:r w:rsidRPr="006E4534">
        <w:t>Данная вкладка предназначена для внесения информации о состоянии пациента и</w:t>
      </w:r>
      <w:r w:rsidR="00CD1E6E">
        <w:t xml:space="preserve"> </w:t>
      </w:r>
      <w:r w:rsidRPr="006E4534">
        <w:t>плановых явках пациента на будущие периоды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_Ref143266235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44</w:t>
      </w:r>
      <w:r w:rsidR="00E875AB">
        <w:fldChar w:fldCharType="end"/>
      </w:r>
      <w:r w:rsidR="0058762B">
        <w:t>)</w:t>
      </w:r>
      <w:r w:rsidRPr="006E4534">
        <w:t>.</w:t>
      </w:r>
    </w:p>
    <w:p w:rsidR="003D1A99" w:rsidRPr="006E4534" w:rsidRDefault="00681529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322787" cy="4333461"/>
            <wp:effectExtent l="19050" t="0" r="0" b="0"/>
            <wp:docPr id="3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188" cy="4333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84" w:name="_Ref14326623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44</w:t>
      </w:r>
      <w:r w:rsidR="00E875AB">
        <w:fldChar w:fldCharType="end"/>
      </w:r>
      <w:bookmarkEnd w:id="184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2B0504">
        <w:t>«</w:t>
      </w:r>
      <w:r w:rsidR="00823501" w:rsidRPr="006E4534">
        <w:t>Контроль состояния</w:t>
      </w:r>
      <w:r w:rsidR="002B0504">
        <w:t>»</w:t>
      </w:r>
    </w:p>
    <w:p w:rsidR="003D1A99" w:rsidRPr="006E4534" w:rsidRDefault="00823501" w:rsidP="00FA18CB">
      <w:pPr>
        <w:pStyle w:val="phnormal"/>
      </w:pPr>
      <w:r w:rsidRPr="006E4534">
        <w:t xml:space="preserve">Заполните поля на вкладке </w:t>
      </w:r>
      <w:r w:rsidR="00CD1E6E">
        <w:t>«</w:t>
      </w:r>
      <w:r w:rsidRPr="006E4534">
        <w:t>Контроль состояния</w:t>
      </w:r>
      <w:r w:rsidR="00CD1E6E">
        <w:t>»</w:t>
      </w:r>
      <w:r w:rsidR="0058762B">
        <w:t xml:space="preserve"> согласно таблице ниже (</w:t>
      </w:r>
      <w:r w:rsidR="00E875AB">
        <w:fldChar w:fldCharType="begin"/>
      </w:r>
      <w:r w:rsidR="0058762B">
        <w:instrText xml:space="preserve"> REF _Ref143266236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19</w:t>
      </w:r>
      <w:r w:rsidR="00E875AB">
        <w:fldChar w:fldCharType="end"/>
      </w:r>
      <w:r w:rsidR="0058762B">
        <w:t>)</w:t>
      </w:r>
      <w:r w:rsidRPr="006E4534">
        <w:t>.</w:t>
      </w:r>
    </w:p>
    <w:p w:rsidR="00CB4AB2" w:rsidRDefault="00CB4AB2" w:rsidP="00CB4AB2">
      <w:pPr>
        <w:pStyle w:val="phtabletitle"/>
      </w:pPr>
      <w:bookmarkStart w:id="185" w:name="_Ref14326623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19</w:t>
      </w:r>
      <w:r w:rsidR="00E875AB">
        <w:fldChar w:fldCharType="end"/>
      </w:r>
      <w:bookmarkEnd w:id="185"/>
      <w:r>
        <w:t xml:space="preserve"> </w:t>
      </w:r>
      <w:r w:rsidRPr="00CB4AB2">
        <w:t>–</w:t>
      </w:r>
      <w:r>
        <w:t xml:space="preserve"> </w:t>
      </w:r>
      <w:r w:rsidR="00FA18CB" w:rsidRPr="006E4534">
        <w:t xml:space="preserve">Описание полей на вкладке </w:t>
      </w:r>
      <w:r w:rsidR="00FA18CB">
        <w:t>«</w:t>
      </w:r>
      <w:r w:rsidR="00FA18CB" w:rsidRPr="006E4534">
        <w:t>Контроль состояния</w:t>
      </w:r>
      <w:r w:rsidR="00FA18CB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18"/>
        <w:gridCol w:w="2127"/>
        <w:gridCol w:w="5769"/>
      </w:tblGrid>
      <w:tr w:rsidR="006E4534" w:rsidRPr="006A1D0A" w:rsidTr="00533BB6">
        <w:trPr>
          <w:tblHeader/>
        </w:trPr>
        <w:tc>
          <w:tcPr>
            <w:tcW w:w="1209" w:type="pct"/>
          </w:tcPr>
          <w:p w:rsidR="003D1A99" w:rsidRPr="006A1D0A" w:rsidRDefault="00823501" w:rsidP="00CB4AB2">
            <w:pPr>
              <w:pStyle w:val="phtablecolcaption"/>
            </w:pPr>
            <w:bookmarkStart w:id="186" w:name="scroll-bookmark-61"/>
            <w:r w:rsidRPr="006A1D0A">
              <w:t>Наименование</w:t>
            </w:r>
            <w:bookmarkEnd w:id="186"/>
          </w:p>
        </w:tc>
        <w:tc>
          <w:tcPr>
            <w:tcW w:w="1021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70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наблюдения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61" name="Рисунок 10016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0714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заполняется автоматически, если у пациента существует актуальное прикрепление с целью поликлинической помощи. Для заполнения поля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62" name="Рисунок 100162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4961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63" name="Рисунок 100163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760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карты в МО наблюдения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контрольной карты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при утверждении заявки на включение в регистр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Карта Д-учета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 переходе по ссылке открывается контрольная карта пациента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о взятии на учет в МО наблюдения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поля, описанные ниже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Дата взятия на учет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64" name="Рисунок 10016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2840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Взят на учет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65" name="Рисунок 10016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05084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о включении в регистр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поля, описанные ниже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взятия на учет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66" name="Рисунок 10016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0464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Взят на учет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67" name="Рисунок 10016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0558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Текущая клиническая группа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Нередактируемое поле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Посещения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посещение</w:t>
            </w:r>
            <w:r w:rsidR="00CD1E6E">
              <w:t>»</w:t>
            </w:r>
            <w:r w:rsidRPr="006A1D0A">
              <w:t xml:space="preserve">. Появятся дополнительные поля для заполнения, описанные ниже. 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  <w:r w:rsidRPr="006A1D0A">
              <w:t xml:space="preserve">. Для добавления еще одного посещения нажмите на кнопку </w:t>
            </w:r>
            <w:r w:rsidR="00CD1E6E">
              <w:t>«</w:t>
            </w:r>
            <w:r w:rsidRPr="006A1D0A">
              <w:t>Добавить посещение</w:t>
            </w:r>
            <w:r w:rsidR="00CD1E6E">
              <w:t>»</w:t>
            </w:r>
            <w:r w:rsidRPr="006A1D0A">
              <w:t xml:space="preserve"> в конце блока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плановая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68" name="Рисунок 10016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6943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плановую дату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Форма вызова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69" name="Рисунок 10016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9277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форму вызова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посещения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70" name="Рисунок 10017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2103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фактическую дату посещения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71" name="Рисунок 10017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42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Неявка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F5050D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</w:t>
            </w:r>
            <w:r w:rsidRPr="006A1D0A">
              <w:t xml:space="preserve"> в случае неявки.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При установке </w:t>
            </w:r>
            <w:r w:rsidR="008F0C5E">
              <w:t>флажка</w:t>
            </w:r>
            <w:r w:rsidRPr="006A1D0A">
              <w:t xml:space="preserve"> </w:t>
            </w:r>
            <w:r w:rsidR="00CD1E6E">
              <w:t>«</w:t>
            </w:r>
            <w:r w:rsidRPr="006A1D0A">
              <w:t>Неявка</w:t>
            </w:r>
            <w:r w:rsidR="00CD1E6E">
              <w:t xml:space="preserve">» </w:t>
            </w:r>
            <w:r w:rsidRPr="006A1D0A">
              <w:t xml:space="preserve">все поля блока, кроме полей </w:t>
            </w:r>
            <w:r w:rsidR="00CD1E6E">
              <w:t>«</w:t>
            </w:r>
            <w:r w:rsidRPr="006A1D0A">
              <w:t>Дата плановая</w:t>
            </w:r>
            <w:r w:rsidR="00CD1E6E">
              <w:t>»</w:t>
            </w:r>
            <w:r w:rsidRPr="006A1D0A">
              <w:t xml:space="preserve"> и </w:t>
            </w:r>
            <w:r w:rsidR="00CD1E6E">
              <w:t>«</w:t>
            </w:r>
            <w:r w:rsidRPr="006A1D0A">
              <w:t>Форма вызова</w:t>
            </w:r>
            <w:r w:rsidR="00CD1E6E">
              <w:t>»</w:t>
            </w:r>
            <w:r w:rsidRPr="006A1D0A">
              <w:t xml:space="preserve"> становятся недоступными для заполнения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Мониторинг опухоли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72" name="Рисунок 10017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970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Общее состояние пациента</w:t>
            </w:r>
          </w:p>
        </w:tc>
        <w:tc>
          <w:tcPr>
            <w:tcW w:w="1021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73" name="Рисунок 10017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4630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Характер проведенного лечения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Назначено лечение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Направлен</w:t>
            </w:r>
          </w:p>
        </w:tc>
        <w:tc>
          <w:tcPr>
            <w:tcW w:w="1021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74" name="Рисунок 100174" descr="_scroll_external/attachments/worddavc71261d3e8f69039fb4386a0a6c1eea5-0bc67a0c29801ba67a8a58d1f55f1520e5ab069bb55c06873da2c9dfd31436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291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175" name="Рисунок 100175" descr="_scroll_external/attachments/worddavf8a65511a927338723be10d8e1fe1d97-3e85b9894bbbf52223febe923a3eb376450d63953d7fcdca04e8dd3fac13f1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0131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62B" w:rsidRDefault="0058762B" w:rsidP="002B0504">
      <w:pPr>
        <w:pStyle w:val="phnormal"/>
        <w:rPr>
          <w:rStyle w:val="af6"/>
          <w:bCs w:val="0"/>
        </w:rPr>
      </w:pPr>
    </w:p>
    <w:p w:rsidR="00290C57" w:rsidRPr="002B0504" w:rsidRDefault="00290C57" w:rsidP="002B0504">
      <w:pPr>
        <w:pStyle w:val="phnormal"/>
      </w:pPr>
      <w:r w:rsidRPr="002B0504">
        <w:rPr>
          <w:rStyle w:val="af6"/>
          <w:bCs w:val="0"/>
        </w:rPr>
        <w:lastRenderedPageBreak/>
        <w:t>Примечание</w:t>
      </w:r>
      <w:r w:rsidRPr="002B0504">
        <w:rPr>
          <w:rStyle w:val="af6"/>
          <w:b w:val="0"/>
          <w:bCs w:val="0"/>
        </w:rPr>
        <w:t xml:space="preserve"> –</w:t>
      </w:r>
      <w:r w:rsidR="00CD1E6E" w:rsidRPr="002B0504">
        <w:t xml:space="preserve"> </w:t>
      </w:r>
      <w:r w:rsidRPr="002B0504">
        <w:t xml:space="preserve">На вкладке доступен просмотр карты Д-учета по ссылке </w:t>
      </w:r>
      <w:r w:rsidR="00CD1E6E" w:rsidRPr="002B0504">
        <w:t>«</w:t>
      </w:r>
      <w:r w:rsidRPr="002B0504">
        <w:t>Карта Д-учета</w:t>
      </w:r>
      <w:r w:rsidR="00CD1E6E" w:rsidRPr="002B0504">
        <w:t>»</w:t>
      </w:r>
      <w:r w:rsidRPr="002B0504">
        <w:t>.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. Запись отобразится на вкладке </w:t>
      </w:r>
      <w:r w:rsidR="00CD1E6E">
        <w:t>«</w:t>
      </w:r>
      <w:r w:rsidR="00823501" w:rsidRPr="006E4534">
        <w:t>Извещения регистра высокого риска</w:t>
      </w:r>
      <w:r w:rsidR="00CD1E6E">
        <w:t>»</w:t>
      </w:r>
      <w:r w:rsidR="00823501" w:rsidRPr="006E4534">
        <w:t xml:space="preserve"> формы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>.</w:t>
      </w:r>
    </w:p>
    <w:p w:rsidR="003D1A99" w:rsidRPr="006E4534" w:rsidRDefault="00823501">
      <w:pPr>
        <w:pStyle w:val="5"/>
      </w:pPr>
      <w:bookmarkStart w:id="187" w:name="scroll-bookmark-62"/>
      <w:bookmarkStart w:id="188" w:name="_Toc143272032"/>
      <w:r w:rsidRPr="006E4534">
        <w:t xml:space="preserve">Вкладка </w:t>
      </w:r>
      <w:r w:rsidR="002B0504">
        <w:t>«</w:t>
      </w:r>
      <w:r w:rsidRPr="006E4534">
        <w:t>Запущенность</w:t>
      </w:r>
      <w:bookmarkEnd w:id="187"/>
      <w:r w:rsidR="002B0504">
        <w:t>»</w:t>
      </w:r>
      <w:bookmarkEnd w:id="188"/>
    </w:p>
    <w:p w:rsidR="003D1A99" w:rsidRPr="006E4534" w:rsidRDefault="00823501" w:rsidP="002B0504">
      <w:pPr>
        <w:pStyle w:val="phnormal"/>
      </w:pPr>
      <w:r w:rsidRPr="006E4534">
        <w:t xml:space="preserve">Вкладка </w:t>
      </w:r>
      <w:r w:rsidR="00CD1E6E">
        <w:t>«</w:t>
      </w:r>
      <w:r w:rsidRPr="006E4534">
        <w:t>Запущенность</w:t>
      </w:r>
      <w:r w:rsidR="00CD1E6E">
        <w:t>»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_Ref143266237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45</w:t>
      </w:r>
      <w:r w:rsidR="00E875AB">
        <w:fldChar w:fldCharType="end"/>
      </w:r>
      <w:r w:rsidR="0058762B">
        <w:t>)</w:t>
      </w:r>
      <w:r w:rsidRPr="006E4534">
        <w:t xml:space="preserve"> отображается в следующих случаях:</w:t>
      </w:r>
    </w:p>
    <w:p w:rsidR="003D1A99" w:rsidRPr="006E4534" w:rsidRDefault="00823501" w:rsidP="002B0504">
      <w:pPr>
        <w:pStyle w:val="phlistitemized1"/>
      </w:pPr>
      <w:r w:rsidRPr="006E4534">
        <w:t>при установлении опухоли в IV стадии или при визуально доступной локализации опухоли и на больного с III стадией;</w:t>
      </w:r>
    </w:p>
    <w:p w:rsidR="003D1A99" w:rsidRPr="006E4534" w:rsidRDefault="00823501" w:rsidP="002B0504">
      <w:pPr>
        <w:pStyle w:val="phlistitemized1"/>
      </w:pPr>
      <w:r w:rsidRPr="006E4534">
        <w:t xml:space="preserve">при установке </w:t>
      </w:r>
      <w:r w:rsidR="008F0C5E">
        <w:t>флажка</w:t>
      </w:r>
      <w:r w:rsidRPr="006E4534">
        <w:t xml:space="preserve"> </w:t>
      </w:r>
      <w:r w:rsidR="00CD1E6E">
        <w:t>«</w:t>
      </w:r>
      <w:r w:rsidRPr="006E4534">
        <w:t>Протокол</w:t>
      </w:r>
      <w:r w:rsidR="00CD1E6E">
        <w:t>»</w:t>
      </w:r>
      <w:r w:rsidRPr="006E4534">
        <w:t xml:space="preserve"> на вкладке </w:t>
      </w:r>
      <w:r w:rsidR="00CD1E6E">
        <w:t>«</w:t>
      </w:r>
      <w:r w:rsidRPr="006E4534">
        <w:t>Данные о заболевании</w:t>
      </w:r>
      <w:r w:rsidR="00CD1E6E">
        <w:t>»</w:t>
      </w:r>
      <w:r w:rsidRPr="006E4534">
        <w:t>;</w:t>
      </w:r>
    </w:p>
    <w:p w:rsidR="003D1A99" w:rsidRPr="006E4534" w:rsidRDefault="00823501" w:rsidP="002B0504">
      <w:pPr>
        <w:pStyle w:val="phlistitemized1"/>
      </w:pPr>
      <w:r w:rsidRPr="006E4534">
        <w:t>при включении пациента в регистр онкологических больных.</w:t>
      </w:r>
    </w:p>
    <w:p w:rsidR="003D1A99" w:rsidRPr="006E4534" w:rsidRDefault="00681529" w:rsidP="00CB4AB2">
      <w:pPr>
        <w:pStyle w:val="phfigure"/>
      </w:pPr>
      <w:r>
        <w:rPr>
          <w:noProof/>
        </w:rPr>
        <w:drawing>
          <wp:inline distT="0" distB="0" distL="0" distR="0">
            <wp:extent cx="5039211" cy="3689405"/>
            <wp:effectExtent l="19050" t="0" r="9039" b="0"/>
            <wp:docPr id="4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508" cy="3691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89" w:name="_Ref14326623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45</w:t>
      </w:r>
      <w:r w:rsidR="00E875AB">
        <w:fldChar w:fldCharType="end"/>
      </w:r>
      <w:bookmarkEnd w:id="189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2B0504">
        <w:t>«</w:t>
      </w:r>
      <w:r w:rsidR="00823501" w:rsidRPr="006E4534">
        <w:t>Запущенность</w:t>
      </w:r>
      <w:r w:rsidR="002B0504">
        <w:t>»</w:t>
      </w:r>
    </w:p>
    <w:p w:rsidR="003D1A99" w:rsidRPr="006E4534" w:rsidRDefault="00823501" w:rsidP="002B0504">
      <w:pPr>
        <w:pStyle w:val="phnormal"/>
      </w:pPr>
      <w:r w:rsidRPr="006E4534">
        <w:t xml:space="preserve">Работа с данной вкладкой описана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scroll-bookmark-63 \n \h </w:instrText>
      </w:r>
      <w:r w:rsidR="00E875AB">
        <w:fldChar w:fldCharType="separate"/>
      </w:r>
      <w:r w:rsidR="0019343D">
        <w:t>5.2.2</w:t>
      </w:r>
      <w:r w:rsidR="00E875AB">
        <w:fldChar w:fldCharType="end"/>
      </w:r>
      <w:r w:rsidR="008A1B78">
        <w:t>.</w:t>
      </w:r>
    </w:p>
    <w:p w:rsidR="003D1A99" w:rsidRPr="006E4534" w:rsidRDefault="00823501">
      <w:pPr>
        <w:pStyle w:val="5"/>
      </w:pPr>
      <w:bookmarkStart w:id="190" w:name="scroll-bookmark-64"/>
      <w:bookmarkStart w:id="191" w:name="_Toc143272033"/>
      <w:r w:rsidRPr="006E4534">
        <w:t xml:space="preserve">Вкладка </w:t>
      </w:r>
      <w:r w:rsidR="002B0504">
        <w:t>«</w:t>
      </w:r>
      <w:r w:rsidRPr="006E4534">
        <w:t>Данные о лечении</w:t>
      </w:r>
      <w:bookmarkEnd w:id="190"/>
      <w:r w:rsidR="002B0504">
        <w:t>»</w:t>
      </w:r>
      <w:bookmarkEnd w:id="191"/>
    </w:p>
    <w:p w:rsidR="003D1A99" w:rsidRPr="006E4534" w:rsidRDefault="00823501" w:rsidP="002B0504">
      <w:pPr>
        <w:pStyle w:val="phnormal"/>
      </w:pPr>
      <w:r w:rsidRPr="006E4534">
        <w:t>Вкладка отображается при</w:t>
      </w:r>
      <w:r w:rsidR="00CD1E6E">
        <w:t xml:space="preserve"> </w:t>
      </w:r>
      <w:r w:rsidRPr="006E4534">
        <w:t xml:space="preserve">установке </w:t>
      </w:r>
      <w:r w:rsidR="008F0C5E">
        <w:t>флажка</w:t>
      </w:r>
      <w:r w:rsidRPr="006E4534">
        <w:t xml:space="preserve"> </w:t>
      </w:r>
      <w:r w:rsidR="00CD1E6E">
        <w:t>«</w:t>
      </w:r>
      <w:r w:rsidRPr="006E4534">
        <w:t>Выписка</w:t>
      </w:r>
      <w:r w:rsidR="00CD1E6E">
        <w:t>»</w:t>
      </w:r>
      <w:r w:rsidRPr="006E4534">
        <w:t xml:space="preserve"> и </w:t>
      </w:r>
      <w:r w:rsidR="00CD1E6E">
        <w:t>«</w:t>
      </w:r>
      <w:r w:rsidRPr="006E4534">
        <w:t>Талон</w:t>
      </w:r>
      <w:r w:rsidR="00CD1E6E">
        <w:t>»</w:t>
      </w:r>
      <w:r w:rsidRPr="006E4534">
        <w:t xml:space="preserve"> на вкладке </w:t>
      </w:r>
      <w:r w:rsidR="00CD1E6E">
        <w:t>«</w:t>
      </w:r>
      <w:r w:rsidRPr="006E4534">
        <w:t>Данные о заболевании</w:t>
      </w:r>
      <w:r w:rsidR="00CD1E6E">
        <w:t>»</w:t>
      </w:r>
      <w:r w:rsidRPr="006E4534">
        <w:t xml:space="preserve"> и при включении пациента в регистр онкологических больных при выписке из стационара. Поля вкладки</w:t>
      </w:r>
      <w:r w:rsidR="00CD1E6E">
        <w:t xml:space="preserve"> </w:t>
      </w:r>
      <w:r w:rsidRPr="006E4534">
        <w:t>автоматически заполняются данными из шаблонов услуг, оказанных в стационаре.</w:t>
      </w:r>
      <w:r w:rsidR="00CD1E6E">
        <w:t xml:space="preserve"> </w:t>
      </w:r>
      <w:r w:rsidRPr="006E4534">
        <w:t>Данные загружаются по всем отделениям госпитализации пациента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_Ref143266238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46</w:t>
      </w:r>
      <w:r w:rsidR="00E875AB">
        <w:fldChar w:fldCharType="end"/>
      </w:r>
      <w:r w:rsidR="0058762B">
        <w:t>)</w:t>
      </w:r>
      <w:r w:rsidRPr="006E4534">
        <w:t>.</w:t>
      </w:r>
    </w:p>
    <w:p w:rsidR="003D1A99" w:rsidRPr="006E4534" w:rsidRDefault="00B42DC4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379885" cy="3827895"/>
            <wp:effectExtent l="19050" t="0" r="0" b="0"/>
            <wp:docPr id="4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331" cy="383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92" w:name="_Ref14326623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46</w:t>
      </w:r>
      <w:r w:rsidR="00E875AB">
        <w:fldChar w:fldCharType="end"/>
      </w:r>
      <w:bookmarkEnd w:id="192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2B0504">
        <w:t>«</w:t>
      </w:r>
      <w:r w:rsidR="00823501" w:rsidRPr="006E4534">
        <w:t>Данные о лечении</w:t>
      </w:r>
      <w:r w:rsidR="002B0504">
        <w:t>»</w:t>
      </w:r>
    </w:p>
    <w:p w:rsidR="003D1A99" w:rsidRPr="006E4534" w:rsidRDefault="00823501" w:rsidP="002B0504">
      <w:pPr>
        <w:pStyle w:val="phnormal"/>
      </w:pPr>
      <w:r w:rsidRPr="006E4534">
        <w:t xml:space="preserve">Работа с данной вкладкой описана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scroll-bookmark-65 \n \h </w:instrText>
      </w:r>
      <w:r w:rsidR="00E875AB">
        <w:fldChar w:fldCharType="separate"/>
      </w:r>
      <w:r w:rsidR="0019343D">
        <w:t>5.2.3</w:t>
      </w:r>
      <w:r w:rsidR="00E875AB">
        <w:fldChar w:fldCharType="end"/>
      </w:r>
      <w:r w:rsidR="008A1B78">
        <w:t>.</w:t>
      </w:r>
    </w:p>
    <w:p w:rsidR="003D1A99" w:rsidRPr="006E4534" w:rsidRDefault="00823501">
      <w:pPr>
        <w:pStyle w:val="5"/>
      </w:pPr>
      <w:bookmarkStart w:id="193" w:name="scroll-bookmark-66"/>
      <w:bookmarkStart w:id="194" w:name="_Toc143272034"/>
      <w:r w:rsidRPr="006E4534">
        <w:t xml:space="preserve">Вкладка </w:t>
      </w:r>
      <w:r w:rsidR="002B0504">
        <w:t>«</w:t>
      </w:r>
      <w:r w:rsidRPr="006E4534">
        <w:t>Снятие с учета</w:t>
      </w:r>
      <w:bookmarkEnd w:id="193"/>
      <w:r w:rsidR="002B0504">
        <w:t>»</w:t>
      </w:r>
      <w:bookmarkEnd w:id="194"/>
    </w:p>
    <w:p w:rsidR="003D1A99" w:rsidRPr="006E4534" w:rsidRDefault="00823501" w:rsidP="002B0504">
      <w:pPr>
        <w:pStyle w:val="phnormal"/>
      </w:pPr>
      <w:r w:rsidRPr="006E4534">
        <w:t xml:space="preserve">Вкладка отображается при установке </w:t>
      </w:r>
      <w:r w:rsidR="008F0C5E">
        <w:t>флажка</w:t>
      </w:r>
      <w:r w:rsidRPr="006E4534">
        <w:t xml:space="preserve"> </w:t>
      </w:r>
      <w:r w:rsidR="00CD1E6E">
        <w:t>«</w:t>
      </w:r>
      <w:r w:rsidRPr="006E4534">
        <w:t>Исключение</w:t>
      </w:r>
      <w:r w:rsidR="00CD1E6E">
        <w:t>»</w:t>
      </w:r>
      <w:r w:rsidRPr="006E4534">
        <w:t xml:space="preserve"> на вкладке </w:t>
      </w:r>
      <w:r w:rsidR="00CD1E6E">
        <w:t>«</w:t>
      </w:r>
      <w:r w:rsidRPr="006E4534">
        <w:t>Данные о заболевании</w:t>
      </w:r>
      <w:r w:rsidR="00CD1E6E">
        <w:t>»</w:t>
      </w:r>
      <w:r w:rsidRPr="006E4534">
        <w:t xml:space="preserve"> и при включении пациента в регистр онкологических больных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_Ref143266239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47</w:t>
      </w:r>
      <w:r w:rsidR="00E875AB">
        <w:fldChar w:fldCharType="end"/>
      </w:r>
      <w:r w:rsidR="0058762B">
        <w:t>)</w:t>
      </w:r>
      <w:r w:rsidRPr="006E4534">
        <w:t>.</w:t>
      </w:r>
    </w:p>
    <w:p w:rsidR="003D1A99" w:rsidRPr="006E4534" w:rsidRDefault="00B42DC4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435544" cy="3350549"/>
            <wp:effectExtent l="19050" t="0" r="0" b="0"/>
            <wp:docPr id="4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90" cy="335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95" w:name="_Ref14326623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47</w:t>
      </w:r>
      <w:r w:rsidR="00E875AB">
        <w:fldChar w:fldCharType="end"/>
      </w:r>
      <w:bookmarkEnd w:id="195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2B0504">
        <w:t>«</w:t>
      </w:r>
      <w:r w:rsidR="00823501" w:rsidRPr="006E4534">
        <w:t>Снятие с учета</w:t>
      </w:r>
      <w:r w:rsidR="002B0504">
        <w:t>»</w:t>
      </w:r>
    </w:p>
    <w:p w:rsidR="003D1A99" w:rsidRPr="006E4534" w:rsidRDefault="00823501" w:rsidP="002B0504">
      <w:pPr>
        <w:pStyle w:val="phnormal"/>
      </w:pPr>
      <w:r w:rsidRPr="006E4534">
        <w:t xml:space="preserve">Работа с данной вкладкой описана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scroll-bookmark-67 \n \h </w:instrText>
      </w:r>
      <w:r w:rsidR="00E875AB">
        <w:fldChar w:fldCharType="separate"/>
      </w:r>
      <w:r w:rsidR="0019343D">
        <w:t>5.3.1</w:t>
      </w:r>
      <w:r w:rsidR="00E875AB">
        <w:fldChar w:fldCharType="end"/>
      </w:r>
      <w:r w:rsidRPr="006E4534">
        <w:t>.</w:t>
      </w:r>
    </w:p>
    <w:p w:rsidR="003D1A99" w:rsidRPr="006E4534" w:rsidRDefault="00823501">
      <w:pPr>
        <w:pStyle w:val="4"/>
      </w:pPr>
      <w:bookmarkStart w:id="196" w:name="scroll-bookmark-68"/>
      <w:bookmarkStart w:id="197" w:name="_Toc143272035"/>
      <w:r w:rsidRPr="006E4534">
        <w:t>Создание извещения о включении в регистр на приеме онколога</w:t>
      </w:r>
      <w:bookmarkEnd w:id="196"/>
      <w:bookmarkEnd w:id="197"/>
    </w:p>
    <w:p w:rsidR="003D1A99" w:rsidRPr="006E4534" w:rsidRDefault="00823501" w:rsidP="002B0504">
      <w:pPr>
        <w:pStyle w:val="phnormal"/>
      </w:pPr>
      <w:r w:rsidRPr="006E4534">
        <w:t>Оформить извещение о включении пациента в регистр онкологических больных может как врач-онколог ПОК, так и врач-онколог ОД. Если ЗНО было выявлено врачом-терапевтом или узким специалистом, он должен выдать больному направление на консультацию к онкологу или на дообследование.</w:t>
      </w:r>
    </w:p>
    <w:p w:rsidR="003D1A99" w:rsidRPr="006E4534" w:rsidRDefault="00823501" w:rsidP="002B0504">
      <w:pPr>
        <w:pStyle w:val="phnormal"/>
      </w:pPr>
      <w:r w:rsidRPr="006E4534">
        <w:t>Чтобы оформить извещение о включении пациента на приеме врача-онколога: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2B0504">
        <w:t xml:space="preserve">ыберите пункт главного меню </w:t>
      </w:r>
      <w:r w:rsidR="00CD1E6E" w:rsidRPr="002B0504">
        <w:t>«</w:t>
      </w:r>
      <w:r w:rsidR="00823501" w:rsidRPr="002B0504">
        <w:t>Рабочие места</w:t>
      </w:r>
      <w:r w:rsidR="00D7241D">
        <w:t xml:space="preserve">/ </w:t>
      </w:r>
      <w:r w:rsidR="00823501" w:rsidRPr="002B0504">
        <w:t>Дневник</w:t>
      </w:r>
      <w:r w:rsidR="00CD1E6E" w:rsidRPr="002B0504">
        <w:t>»</w:t>
      </w:r>
      <w:r w:rsidR="00823501" w:rsidRPr="002B0504">
        <w:t>.</w:t>
      </w:r>
      <w:r>
        <w:t xml:space="preserve"> Откроется форма дневника врача;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ссылку </w:t>
      </w:r>
      <w:r w:rsidR="00CD1E6E">
        <w:t>«</w:t>
      </w:r>
      <w:r w:rsidR="00823501" w:rsidRPr="006E4534">
        <w:t>Оказать</w:t>
      </w:r>
      <w:r w:rsidR="00CD1E6E">
        <w:t>»</w:t>
      </w:r>
      <w:r w:rsidR="00823501" w:rsidRPr="006E4534">
        <w:t xml:space="preserve"> в строке с услугой приема онколога. О</w:t>
      </w:r>
      <w:r>
        <w:t>ткроется окно добавления приема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_Ref143266240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48</w:t>
      </w:r>
      <w:r w:rsidR="00E875AB">
        <w:fldChar w:fldCharType="end"/>
      </w:r>
      <w:r w:rsidR="0058762B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4236491"/>
            <wp:effectExtent l="19050" t="19050" r="14605" b="11659"/>
            <wp:docPr id="100179" name="Рисунок 100179" descr="Окно добавления при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62254" name=""/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4236491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198" w:name="_Ref14326624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48</w:t>
      </w:r>
      <w:r w:rsidR="00E875AB">
        <w:fldChar w:fldCharType="end"/>
      </w:r>
      <w:bookmarkEnd w:id="198"/>
      <w:r>
        <w:t xml:space="preserve"> </w:t>
      </w:r>
      <w:r w:rsidRPr="00CB4AB2">
        <w:t>–</w:t>
      </w:r>
      <w:r w:rsidR="00823501" w:rsidRPr="006E4534">
        <w:t xml:space="preserve"> Окно добавления приема</w:t>
      </w:r>
    </w:p>
    <w:p w:rsidR="003D1A99" w:rsidRPr="006E4534" w:rsidRDefault="002B0504" w:rsidP="002B0504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Основное</w:t>
      </w:r>
      <w:r w:rsidR="00CD1E6E">
        <w:t>»</w:t>
      </w:r>
      <w:r w:rsidR="0058762B">
        <w:t xml:space="preserve"> согласно таблице ниже (</w:t>
      </w:r>
      <w:r w:rsidR="00E875AB">
        <w:fldChar w:fldCharType="begin"/>
      </w:r>
      <w:r w:rsidR="0058762B">
        <w:instrText xml:space="preserve"> REF _Ref143266241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20</w:t>
      </w:r>
      <w:r w:rsidR="00E875AB">
        <w:fldChar w:fldCharType="end"/>
      </w:r>
      <w:r w:rsidR="0058762B">
        <w:t>)</w:t>
      </w:r>
      <w:r>
        <w:t>;</w:t>
      </w:r>
    </w:p>
    <w:p w:rsidR="00CB4AB2" w:rsidRDefault="00CB4AB2" w:rsidP="00CB4AB2">
      <w:pPr>
        <w:pStyle w:val="phtabletitle"/>
      </w:pPr>
      <w:bookmarkStart w:id="199" w:name="_Ref143266241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20</w:t>
      </w:r>
      <w:r w:rsidR="00E875AB">
        <w:fldChar w:fldCharType="end"/>
      </w:r>
      <w:bookmarkEnd w:id="199"/>
      <w:r>
        <w:t xml:space="preserve"> </w:t>
      </w:r>
      <w:r w:rsidRPr="00CB4AB2">
        <w:t>–</w:t>
      </w:r>
      <w:r>
        <w:t xml:space="preserve"> </w:t>
      </w:r>
      <w:r w:rsidR="002B0504" w:rsidRPr="006E4534">
        <w:t xml:space="preserve">Заполнение полей на вкладке </w:t>
      </w:r>
      <w:r w:rsidR="002B0504">
        <w:t>«</w:t>
      </w:r>
      <w:r w:rsidR="002B0504" w:rsidRPr="006E4534">
        <w:t>Основное</w:t>
      </w:r>
      <w:r w:rsidR="002B0504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801"/>
        <w:gridCol w:w="1985"/>
        <w:gridCol w:w="5628"/>
      </w:tblGrid>
      <w:tr w:rsidR="006E4534" w:rsidRPr="006A1D0A" w:rsidTr="00533BB6">
        <w:trPr>
          <w:tblHeader/>
        </w:trPr>
        <w:tc>
          <w:tcPr>
            <w:tcW w:w="1345" w:type="pct"/>
          </w:tcPr>
          <w:p w:rsidR="003D1A99" w:rsidRPr="006A1D0A" w:rsidRDefault="00823501" w:rsidP="00CB4AB2">
            <w:pPr>
              <w:pStyle w:val="phtablecolcaption"/>
            </w:pPr>
            <w:bookmarkStart w:id="200" w:name="scroll-bookmark-69"/>
            <w:r w:rsidRPr="006A1D0A">
              <w:t>Наименование</w:t>
            </w:r>
            <w:bookmarkEnd w:id="200"/>
          </w:p>
        </w:tc>
        <w:tc>
          <w:tcPr>
            <w:tcW w:w="953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0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обращения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0" name="Рисунок 10018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8912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причину обращения из выпадающего списка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обращения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1" name="Рисунок 10018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9731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обращения из выпадающего списка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Место/тип оказания медпомощи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2" name="Рисунок 10018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5370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место/тип оказания мед. помощи из выпадающего списка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оказания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3" name="Рисунок 10018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4362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текущей датой. При необходимости измените дату с помощью календаря или вручную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Время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4" name="Рисунок 10018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2010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текущим временем. При необходимости измените время вручную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Количество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5" name="Рисунок 10018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6129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нужное значение вручную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Медсестра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медсестру в окне </w:t>
            </w:r>
            <w:r w:rsidR="00CD1E6E">
              <w:t>«</w:t>
            </w:r>
            <w:r w:rsidRPr="006A1D0A">
              <w:t>Мед. сестры</w:t>
            </w:r>
            <w:r w:rsidR="00CD1E6E">
              <w:t>»</w:t>
            </w:r>
            <w:r w:rsidRPr="006A1D0A">
              <w:t xml:space="preserve"> с помощью кнопки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86" name="Рисунок 100186" descr="_scroll_external/attachments/worddav924a5a02a754938555d95adbe4e9d810-91cc340c60f9dd1c319c2dcf0be43a147481b23627a05d9eabf06455b953d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3024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Врач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врача в окне </w:t>
            </w:r>
            <w:r w:rsidR="00CD1E6E">
              <w:t>«</w:t>
            </w:r>
            <w:r w:rsidRPr="006A1D0A">
              <w:t>Врачи</w:t>
            </w:r>
            <w:r w:rsidR="00CD1E6E">
              <w:t>»</w:t>
            </w:r>
            <w:r w:rsidRPr="006A1D0A">
              <w:t xml:space="preserve"> с помощью кнопки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87" name="Рисунок 100187" descr="_scroll_external/attachments/worddav924a5a02a754938555d95adbe4e9d810-91cc340c60f9dd1c319c2dcf0be43a147481b23627a05d9eabf06455b953d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4749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CD1E6E">
              <w:t xml:space="preserve"> </w:t>
            </w:r>
            <w:r w:rsidRPr="006A1D0A">
              <w:t>При сохранении приема, если поле не было заполнено, оно заполнится данными текущего пользователя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Первичное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флажок,</w:t>
            </w:r>
            <w:r w:rsidRPr="006A1D0A">
              <w:t xml:space="preserve"> если посещение первичное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посещения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8" name="Рисунок 10018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679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посещения из выпадающего списка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УКМП врача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уровень качества медицинской помощи врача (поле используется со стороны ЭКМП)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УКМП заведующего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уровень качества медицинской помощи заведующего отделением (поле используется со стороны ЭКМП)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мед. помощи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89" name="Рисунок 10018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4103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вид помощи из справочника </w:t>
            </w:r>
            <w:r w:rsidR="00CD1E6E">
              <w:t>«</w:t>
            </w:r>
            <w:r w:rsidRPr="006A1D0A">
              <w:t>Справочники: значения (федеральные справочники)</w:t>
            </w:r>
            <w:r w:rsidR="00CD1E6E">
              <w:t>»</w:t>
            </w:r>
            <w:r w:rsidRPr="006A1D0A">
              <w:t xml:space="preserve"> с помощью кнопки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90" name="Рисунок 100190" descr="_scroll_external/attachments/worddav924a5a02a754938555d95adbe4e9d810-91cc340c60f9dd1c319c2dcf0be43a147481b23627a05d9eabf06455b953d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5341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Аппарат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значение при необходимости</w:t>
            </w:r>
          </w:p>
        </w:tc>
      </w:tr>
      <w:tr w:rsidR="006E4534" w:rsidRPr="006A1D0A" w:rsidTr="00533BB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Осмотр в плановом порядке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</w:p>
        </w:tc>
      </w:tr>
    </w:tbl>
    <w:p w:rsidR="002B0504" w:rsidRDefault="002B0504" w:rsidP="002B0504">
      <w:pPr>
        <w:pStyle w:val="phnormal"/>
      </w:pPr>
    </w:p>
    <w:p w:rsidR="003D1A99" w:rsidRPr="006E4534" w:rsidRDefault="002B0504" w:rsidP="002B0504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Диагноз</w:t>
      </w:r>
      <w:r w:rsidR="00CD1E6E">
        <w:t>»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_Ref143266245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49</w:t>
      </w:r>
      <w:r w:rsidR="00E875AB">
        <w:fldChar w:fldCharType="end"/>
      </w:r>
      <w:r w:rsidR="0058762B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4111657"/>
            <wp:effectExtent l="19050" t="19050" r="14605" b="22193"/>
            <wp:docPr id="100191" name="Рисунок 100191" descr="Окно добавления при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253252" name=""/>
                    <pic:cNvPicPr>
                      <a:picLocks noChangeAspect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411165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01" w:name="_Ref14326624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49</w:t>
      </w:r>
      <w:r w:rsidR="00E875AB">
        <w:fldChar w:fldCharType="end"/>
      </w:r>
      <w:bookmarkEnd w:id="201"/>
      <w:r>
        <w:t xml:space="preserve"> </w:t>
      </w:r>
      <w:r w:rsidRPr="00CB4AB2">
        <w:t>–</w:t>
      </w:r>
      <w:r w:rsidR="00823501" w:rsidRPr="006E4534">
        <w:t xml:space="preserve"> Окно добавления приема</w:t>
      </w:r>
    </w:p>
    <w:p w:rsidR="003D1A99" w:rsidRPr="006E4534" w:rsidRDefault="002B0504" w:rsidP="002B0504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Диагноз</w:t>
      </w:r>
      <w:r w:rsidR="00CD1E6E">
        <w:t>»</w:t>
      </w:r>
      <w:r w:rsidR="0058762B">
        <w:t xml:space="preserve"> согласно таблице ниже (</w:t>
      </w:r>
      <w:r w:rsidR="00E875AB">
        <w:fldChar w:fldCharType="begin"/>
      </w:r>
      <w:r w:rsidR="0058762B">
        <w:instrText xml:space="preserve"> REF _Ref143266251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21</w:t>
      </w:r>
      <w:r w:rsidR="00E875AB">
        <w:fldChar w:fldCharType="end"/>
      </w:r>
      <w:r w:rsidR="0058762B">
        <w:t>)</w:t>
      </w:r>
      <w:r>
        <w:t>;</w:t>
      </w:r>
    </w:p>
    <w:p w:rsidR="00CB4AB2" w:rsidRDefault="00CB4AB2" w:rsidP="00CB4AB2">
      <w:pPr>
        <w:pStyle w:val="phtabletitle"/>
      </w:pPr>
      <w:bookmarkStart w:id="202" w:name="_Ref143266251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21</w:t>
      </w:r>
      <w:r w:rsidR="00E875AB">
        <w:fldChar w:fldCharType="end"/>
      </w:r>
      <w:bookmarkEnd w:id="202"/>
      <w:r>
        <w:t xml:space="preserve"> </w:t>
      </w:r>
      <w:r w:rsidRPr="00CB4AB2">
        <w:t>–</w:t>
      </w:r>
      <w:r>
        <w:t xml:space="preserve"> </w:t>
      </w:r>
      <w:r w:rsidR="002B0504" w:rsidRPr="006E4534">
        <w:t xml:space="preserve">Описание полей на вкладке </w:t>
      </w:r>
      <w:r w:rsidR="002B0504">
        <w:t>«</w:t>
      </w:r>
      <w:r w:rsidR="002B0504" w:rsidRPr="006E4534">
        <w:t>Диагноз</w:t>
      </w:r>
      <w:r w:rsidR="002B0504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18"/>
        <w:gridCol w:w="1985"/>
        <w:gridCol w:w="5911"/>
      </w:tblGrid>
      <w:tr w:rsidR="006E4534" w:rsidRPr="006A1D0A" w:rsidTr="00533BB6">
        <w:trPr>
          <w:tblHeader/>
        </w:trPr>
        <w:tc>
          <w:tcPr>
            <w:tcW w:w="1209" w:type="pct"/>
          </w:tcPr>
          <w:p w:rsidR="003D1A99" w:rsidRPr="006A1D0A" w:rsidRDefault="00823501" w:rsidP="00CB4AB2">
            <w:pPr>
              <w:pStyle w:val="phtablecolcaption"/>
            </w:pPr>
            <w:bookmarkStart w:id="203" w:name="scroll-bookmark-70"/>
            <w:r w:rsidRPr="006A1D0A">
              <w:t>Наименование</w:t>
            </w:r>
            <w:bookmarkEnd w:id="203"/>
          </w:p>
        </w:tc>
        <w:tc>
          <w:tcPr>
            <w:tcW w:w="953" w:type="pct"/>
          </w:tcPr>
          <w:p w:rsidR="003D1A99" w:rsidRPr="006A1D0A" w:rsidRDefault="002B0504" w:rsidP="00CB4AB2">
            <w:pPr>
              <w:pStyle w:val="phtablecolcaption"/>
            </w:pPr>
            <w:r>
              <w:t>Обязательность</w:t>
            </w:r>
          </w:p>
        </w:tc>
        <w:tc>
          <w:tcPr>
            <w:tcW w:w="2838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Исход обращения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92" name="Рисунок 10019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5385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исход обращения.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93" name="Рисунок 100193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4963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Исходы обращений и причины незавершенности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Результат обращения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94" name="Рисунок 10019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3693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результат обращения.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95" name="Рисунок 100195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0520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Результаты обращений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Общее состояние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МЭС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96" name="Рисунок 10019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0092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МЭС.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197" name="Рисунок 100197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5185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МЭС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Категория пациента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категорию пациента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Период обращения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98" name="Рисунок 10019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8023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период обращения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Сведения о консилиуме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199" name="Рисунок 10019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6638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проведения консилиума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00" name="Рисунок 10020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8491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дату проведения консилиума. Обязательность заполнения поля зависит от значения, выбранного в поле </w:t>
            </w:r>
            <w:r w:rsidR="00CD1E6E">
              <w:t>«</w:t>
            </w:r>
            <w:r w:rsidRPr="006A1D0A">
              <w:t>Сведение о консилиуме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Морфологические тип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морфологический тип опухоли.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01" name="Рисунок 100201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000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Дополнительные словари: значения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57175" cy="214312"/>
                  <wp:effectExtent l="0" t="0" r="0" b="0"/>
                  <wp:docPr id="100202" name="Рисунок 100202" descr="_scroll_external/attachments/image2021-7-1_11-54-56-5bb8c5b71fda1e4f15190547fa346364d1e37ed736a68f0d05db89773025b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0167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14312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Основной диагноз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включается в себя информацию об основном диагнозе. Список полей блока представлен ниже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МКБ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03" name="Рисунок 10020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4549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диагноз из справочника МКБ-10.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04" name="Рисунок 100204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8202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открывшемся окне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Поле также доступно для заполнения вручную.</w:t>
            </w:r>
          </w:p>
          <w:p w:rsidR="003D1A99" w:rsidRPr="006A1D0A" w:rsidRDefault="002B0504" w:rsidP="006A1D0A">
            <w:pPr>
              <w:pStyle w:val="phtablecellleft"/>
            </w:pPr>
            <w:r w:rsidRPr="002B0504">
              <w:rPr>
                <w:b/>
              </w:rPr>
              <w:t>Примечание</w:t>
            </w:r>
            <w:r w:rsidR="00823501" w:rsidRPr="006A1D0A">
              <w:t xml:space="preserve"> – Перечень диагнозов, при которых пациент включается в регистр, указывается в настройках нозологических регистров. Настройка описана в руководстве администратора </w:t>
            </w:r>
            <w:r w:rsidR="005F30A4" w:rsidRPr="006E4534">
              <w:t xml:space="preserve">компонента </w:t>
            </w:r>
            <w:r w:rsidR="005F30A4">
              <w:t>«</w:t>
            </w:r>
            <w:r w:rsidR="005F30A4" w:rsidRPr="00CD1E6E">
              <w:t>НозРегистры (Онко)</w:t>
            </w:r>
            <w:r w:rsidR="005F30A4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2B0504" w:rsidP="006A1D0A">
            <w:pPr>
              <w:pStyle w:val="phtablecellleft"/>
            </w:pPr>
            <w:r>
              <w:t>Р</w:t>
            </w:r>
            <w:r w:rsidR="00823501" w:rsidRPr="006A1D0A">
              <w:t>асшифровка МКБ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заполняется автоматически после выбора диагноза в поле </w:t>
            </w:r>
            <w:r w:rsidR="00CD1E6E">
              <w:t>«</w:t>
            </w:r>
            <w:r w:rsidRPr="006A1D0A">
              <w:t>МКБ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Характер заболевания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характер заболевания.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05" name="Рисунок 100205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5085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Характер заболевания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Категория д. движения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</w:t>
            </w:r>
            <w:r w:rsidR="00CD1E6E">
              <w:t xml:space="preserve"> </w:t>
            </w:r>
            <w:r w:rsidRPr="006A1D0A">
              <w:t>категорию диспансерного движения пациента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Сторона поражения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сторону поражения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T, N, M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стадию опухолевого процесса по системе </w:t>
            </w:r>
            <w:r w:rsidR="00CD1E6E">
              <w:t>«</w:t>
            </w:r>
            <w:r w:rsidRPr="006A1D0A">
              <w:t>TNM</w:t>
            </w:r>
            <w:r w:rsidR="00CD1E6E">
              <w:t>»</w:t>
            </w:r>
            <w:r w:rsidRPr="006A1D0A">
              <w:t xml:space="preserve">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Стадия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стадию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Клин. группа, Метод подтверждения, Дифференцировка, Состояние опухоли, Первично-множественная опухоль, Основная опухоль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характеристики опухоли из выпадающих списков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Примечание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Ведите при необходимости примечание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Метастазы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. Появится дополнительное поле для выбора значения из выпадающего списка. Для удаления поля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Сопутствующие заболевания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. Появятся дополнительные поля, описанные ниже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МКБ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06" name="Рисунок 10020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2289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диагноз из справочника МКБ-10.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07" name="Рисунок 100207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2565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открывшемся окне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Поле также доступно для заполнения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Диагноз врача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диагноз врача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Характер заболевания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характер заболевания.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08" name="Рисунок 100208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080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Характер заболевания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направления на цитологию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направления на цитологию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Обстоятельства выявления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обстоятельства выявления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взятия материала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взятия материала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Признак получения результата диагностики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Маркеры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. Появятся дополнительные поля,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блока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 исследования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номер исследования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ИГХ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Внесение данных возможно двумя способами: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ручной ввод (правая часть окна);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заполнение с помощью пользовательского словаря (левая часть окна).</w:t>
            </w:r>
            <w:r w:rsidR="00CD1E6E">
              <w:t xml:space="preserve"> </w:t>
            </w:r>
            <w:r w:rsidRPr="006A1D0A">
              <w:t xml:space="preserve">Кликните дважды кнопкой мыши по нужной записи блока </w:t>
            </w:r>
            <w:r w:rsidR="00CD1E6E">
              <w:t>«</w:t>
            </w:r>
            <w:r w:rsidRPr="006A1D0A">
              <w:t>ИГХ</w:t>
            </w:r>
            <w:r w:rsidR="00CD1E6E">
              <w:t>»</w:t>
            </w:r>
            <w:r w:rsidRPr="006A1D0A">
              <w:t xml:space="preserve"> – информация отобразится в правом </w:t>
            </w:r>
            <w:r w:rsidRPr="006A1D0A">
              <w:lastRenderedPageBreak/>
              <w:t>блоке.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Диагностический показатель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Результат исследования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результат исследования из выпадающего списка. Варианты значений в выпадающем списке зависят от значения, выбранного в поле </w:t>
            </w:r>
            <w:r w:rsidR="00CD1E6E">
              <w:t>«</w:t>
            </w:r>
            <w:r w:rsidRPr="006A1D0A">
              <w:t>Диагностический показатель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исследования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исследования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Гистология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. Появятся дополнительные поля,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блока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№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номер исследования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Исполнитель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данные исполнителя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Заключение гистология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Внесение данных возможно двумя способами: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ручной ввод (правая часть окна);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заполнение с помощью пользовательского словаря (левая часть окна).</w:t>
            </w:r>
            <w:r w:rsidR="00CD1E6E">
              <w:t xml:space="preserve"> </w:t>
            </w:r>
            <w:r w:rsidRPr="006A1D0A">
              <w:t xml:space="preserve">Кликните дважды кнопкой мыши по нужной записи блока </w:t>
            </w:r>
            <w:r w:rsidR="00CD1E6E">
              <w:t>«</w:t>
            </w:r>
            <w:r w:rsidRPr="006A1D0A">
              <w:t>Заключение гистология</w:t>
            </w:r>
            <w:r w:rsidR="00CD1E6E">
              <w:t>»</w:t>
            </w:r>
            <w:r w:rsidRPr="006A1D0A">
              <w:t xml:space="preserve"> – информация отобразится в правом блоке.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Гистологический показатель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гистологический показатель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Гистологический результат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гистологический результат из выпадающего списка.</w:t>
            </w:r>
            <w:r w:rsidR="00CD1E6E">
              <w:t xml:space="preserve"> </w:t>
            </w:r>
            <w:r w:rsidRPr="006A1D0A">
              <w:t xml:space="preserve">Варианты значений в выпадающем списке зависят от значения, выбранного в поле </w:t>
            </w:r>
            <w:r w:rsidR="00CD1E6E">
              <w:t>«</w:t>
            </w:r>
            <w:r w:rsidRPr="006A1D0A">
              <w:t>Гистологический показатель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исследования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исследования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Противопоказания и отказы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. Появятся дополнительные поля,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блока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Код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09" name="Рисунок 10020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8111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10" name="Рисунок 10021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305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 основного диагноза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. Появятся дополнительные поля,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блока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МКБ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11" name="Рисунок 10021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8318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диагноз из справочника МКБ-10.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12" name="Рисунок 100212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2455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открывшемся окне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Поле также доступно для заполнения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Диагноз врача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диагноз врача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Характер заболевания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характер заболевания.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13" name="Рисунок 100213" descr="_scroll_external/attachments/pik-3f0d648e2fd583d5f4ce9af036c0126014a83c89e413683a51c2cfa285d7dc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9009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Характер заболевания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</w:tbl>
    <w:p w:rsidR="002B0504" w:rsidRDefault="002B0504" w:rsidP="002B0504">
      <w:pPr>
        <w:pStyle w:val="phnormal"/>
      </w:pP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>. Появится оповещение о включении пациента в</w:t>
      </w:r>
      <w:r>
        <w:t xml:space="preserve"> регистр онкологических больных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_Ref143266263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50</w:t>
      </w:r>
      <w:r w:rsidR="00E875AB">
        <w:fldChar w:fldCharType="end"/>
      </w:r>
      <w:r w:rsidR="0058762B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981017"/>
            <wp:effectExtent l="0" t="0" r="0" b="0"/>
            <wp:docPr id="100214" name="Рисунок 100214" descr="Окно подтверждения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62426" name=""/>
                    <pic:cNvPicPr>
                      <a:picLocks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98101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04" w:name="_Ref14326626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50</w:t>
      </w:r>
      <w:r w:rsidR="00E875AB">
        <w:fldChar w:fldCharType="end"/>
      </w:r>
      <w:bookmarkEnd w:id="204"/>
      <w:r>
        <w:t xml:space="preserve"> </w:t>
      </w:r>
      <w:r w:rsidRPr="00CB4AB2">
        <w:t>–</w:t>
      </w:r>
      <w:r w:rsidR="00823501" w:rsidRPr="006E4534">
        <w:t xml:space="preserve"> Окно подтверждения действия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Да</w:t>
      </w:r>
      <w:r w:rsidR="00CD1E6E">
        <w:t>»</w:t>
      </w:r>
      <w:r w:rsidR="00823501" w:rsidRPr="006E4534">
        <w:t xml:space="preserve"> для оформления извещения на включение.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, в котором по умолчанию отображается вкладка </w:t>
      </w:r>
      <w:r w:rsidR="00CD1E6E">
        <w:t>«</w:t>
      </w:r>
      <w:r w:rsidR="00823501" w:rsidRPr="006E4534">
        <w:t>Данные о заболевании</w:t>
      </w:r>
      <w:r w:rsidR="00CD1E6E">
        <w:t>»</w:t>
      </w:r>
      <w:r w:rsidR="00823501" w:rsidRPr="006E4534">
        <w:t>. Если на визите заполнить все поля на шаблоне, данные из них автоматически перенесутся на аналогичные поля вкладки.</w:t>
      </w:r>
      <w:r w:rsidR="00CD1E6E">
        <w:t xml:space="preserve"> </w:t>
      </w:r>
      <w:r w:rsidR="00823501" w:rsidRPr="006E4534">
        <w:t xml:space="preserve">Перечень полей для заполнения в окне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 определен внешним видом Формы 090/У – </w:t>
      </w:r>
      <w:r w:rsidR="00CD1E6E">
        <w:t>«</w:t>
      </w:r>
      <w:r w:rsidR="00823501" w:rsidRPr="006E4534">
        <w:t>Извещение о больном с впервые в жизни установленным диагнозом злокачественного новообразования</w:t>
      </w:r>
      <w:r w:rsidR="00CD1E6E">
        <w:t>»</w:t>
      </w:r>
      <w:r w:rsidR="0058762B">
        <w:t xml:space="preserve"> (</w:t>
      </w:r>
      <w:r w:rsidR="00E875AB">
        <w:fldChar w:fldCharType="begin"/>
      </w:r>
      <w:r w:rsidR="0058762B">
        <w:instrText xml:space="preserve"> REF _Ref143266270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51</w:t>
      </w:r>
      <w:r w:rsidR="00E875AB">
        <w:fldChar w:fldCharType="end"/>
      </w:r>
      <w:r w:rsidR="0058762B">
        <w:t>)</w:t>
      </w:r>
      <w:r>
        <w:t>;</w:t>
      </w:r>
    </w:p>
    <w:p w:rsidR="003D1A99" w:rsidRPr="006E4534" w:rsidRDefault="00CA6331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582015" cy="6058894"/>
            <wp:effectExtent l="19050" t="0" r="0" b="0"/>
            <wp:docPr id="4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021" cy="605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05" w:name="_Ref14326627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51</w:t>
      </w:r>
      <w:r w:rsidR="00E875AB">
        <w:fldChar w:fldCharType="end"/>
      </w:r>
      <w:bookmarkEnd w:id="205"/>
      <w:r>
        <w:t xml:space="preserve"> </w:t>
      </w:r>
      <w:r w:rsidRPr="00CB4AB2">
        <w:t>–</w:t>
      </w:r>
      <w:r w:rsidR="00823501" w:rsidRPr="006E4534">
        <w:t xml:space="preserve"> Окно </w:t>
      </w:r>
      <w:r w:rsidR="002B0504">
        <w:t>«</w:t>
      </w:r>
      <w:r w:rsidR="00823501" w:rsidRPr="006E4534">
        <w:t>Регистр онкологических больных</w:t>
      </w:r>
      <w:r w:rsidR="002B0504">
        <w:t>»</w:t>
      </w:r>
    </w:p>
    <w:p w:rsidR="003D1A99" w:rsidRPr="006E4534" w:rsidRDefault="002B0504" w:rsidP="002B0504">
      <w:pPr>
        <w:pStyle w:val="phlistitemized1"/>
      </w:pPr>
      <w:r>
        <w:t>з</w:t>
      </w:r>
      <w:r w:rsidR="00823501" w:rsidRPr="006E4534">
        <w:t xml:space="preserve">аполните общую информацию в окне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 (да</w:t>
      </w:r>
      <w:r>
        <w:t>нные пациента, сотрудника и МО)</w:t>
      </w:r>
      <w:r w:rsidR="0058762B">
        <w:t xml:space="preserve"> согласно таблице ниже (</w:t>
      </w:r>
      <w:r w:rsidR="00E875AB">
        <w:fldChar w:fldCharType="begin"/>
      </w:r>
      <w:r w:rsidR="0058762B">
        <w:instrText xml:space="preserve"> REF _Ref143266278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22</w:t>
      </w:r>
      <w:r w:rsidR="00E875AB">
        <w:fldChar w:fldCharType="end"/>
      </w:r>
      <w:r w:rsidR="0058762B">
        <w:t>)</w:t>
      </w:r>
      <w:r>
        <w:t>;</w:t>
      </w:r>
    </w:p>
    <w:p w:rsidR="00CB4AB2" w:rsidRDefault="00CB4AB2" w:rsidP="00CB4AB2">
      <w:pPr>
        <w:pStyle w:val="phtabletitle"/>
      </w:pPr>
      <w:bookmarkStart w:id="206" w:name="_Ref143266278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22</w:t>
      </w:r>
      <w:r w:rsidR="00E875AB">
        <w:fldChar w:fldCharType="end"/>
      </w:r>
      <w:bookmarkEnd w:id="206"/>
      <w:r>
        <w:t xml:space="preserve"> </w:t>
      </w:r>
      <w:r w:rsidRPr="00CB4AB2">
        <w:t>–</w:t>
      </w:r>
      <w:r>
        <w:t xml:space="preserve"> </w:t>
      </w:r>
      <w:r w:rsidR="002B0504" w:rsidRPr="006E4534">
        <w:t xml:space="preserve">Описание основной информации в окне </w:t>
      </w:r>
      <w:r w:rsidR="002B0504">
        <w:t>«</w:t>
      </w:r>
      <w:r w:rsidR="002B0504" w:rsidRPr="006E4534">
        <w:t>Регистр онкологических больных</w:t>
      </w:r>
      <w:r w:rsidR="002B0504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376"/>
        <w:gridCol w:w="1985"/>
        <w:gridCol w:w="6053"/>
      </w:tblGrid>
      <w:tr w:rsidR="006E4534" w:rsidRPr="006A1D0A" w:rsidTr="00533BB6">
        <w:trPr>
          <w:tblHeader/>
        </w:trPr>
        <w:tc>
          <w:tcPr>
            <w:tcW w:w="1141" w:type="pct"/>
          </w:tcPr>
          <w:p w:rsidR="003D1A99" w:rsidRPr="006A1D0A" w:rsidRDefault="00823501" w:rsidP="00CB4AB2">
            <w:pPr>
              <w:pStyle w:val="phtablecolcaption"/>
            </w:pPr>
            <w:bookmarkStart w:id="207" w:name="scroll-bookmark-71"/>
            <w:r w:rsidRPr="006A1D0A">
              <w:t>Наименование</w:t>
            </w:r>
            <w:bookmarkEnd w:id="207"/>
          </w:p>
        </w:tc>
        <w:tc>
          <w:tcPr>
            <w:tcW w:w="953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906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Пациент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16" name="Рисунок 10021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760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заполнено автоматически: отображается ФИО пациента, возраст и пол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 в регистре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17" name="Рисунок 10021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5406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 присваивается автоматически, редактируемое поле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Этническая группа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этническую группу из выпадающего списка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Профессиональная группа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18" name="Рисунок 10021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1190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профессиональную группу из выпадающего списка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Тип документа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19" name="Рисунок 10021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359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Значение наследуется из карты пациента,</w:t>
            </w:r>
            <w:r w:rsidR="00CD1E6E">
              <w:t xml:space="preserve"> </w:t>
            </w:r>
            <w:r w:rsidRPr="006A1D0A">
              <w:t>если в Системе произведены соответствующие настройки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Количество ПМО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Данное поле заполняется автоматически. В случае обнаружения у больного злокачественных новообразований, имеющих разную гистологическую структуру, расположенных в одном или разных органах, каждое из них отмечается как отдельный случай заболевания. При отсутствии различий в гистологическом строении новообразований в органе, паре органов, ткани (как определено трехзначной рубрикой МКБ) следует считать, что возникла только одна опухоль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Инвалидность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Значение наследуется из карты пациента,</w:t>
            </w:r>
            <w:r w:rsidR="00CD1E6E">
              <w:t xml:space="preserve"> </w:t>
            </w:r>
            <w:r w:rsidRPr="006A1D0A">
              <w:t>если в Системе произведены соответствующие настройки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прикрепления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автоматически. При необходимости измените значение.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314325" cy="238453"/>
                  <wp:effectExtent l="0" t="0" r="0" b="0"/>
                  <wp:docPr id="100220" name="Рисунок 100220" descr="_scroll_external/attachments/image2021-7-1_15-30-9-4c29a81fda7bdf9c1a46b5f37756dc74684ec00e62b7b0d0494790a3922c3fd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9787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38453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пункт контекстного меню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, заполните поля в открывшемся окне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Сотрудник</w:t>
            </w:r>
          </w:p>
        </w:tc>
        <w:tc>
          <w:tcPr>
            <w:tcW w:w="953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21" name="Рисунок 10022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3757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Телефон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из карты врача, доступно для редактирования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</w:t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МО, в которую направлен документ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22" name="Рисунок 100222" descr="_scroll_external/attachments/worddavc71261d3e8f69039fb4386a0a6c1eea5-0905edfb731b18409fc844c4e64cc00c0a97a5bb59639169c37ccede26970af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4213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F5050D">
              <w:t xml:space="preserve">. </w:t>
            </w:r>
            <w:r w:rsidRPr="006A1D0A">
              <w:t xml:space="preserve">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223" name="Рисунок 100223" descr="_scroll_external/attachments/worddavf8a65511a927338723be10d8e1fe1d97-e625ab80c0e7070ff972fc0a58e11ba09643d65b35040fb1b56774e548754a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9748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533BB6">
        <w:tc>
          <w:tcPr>
            <w:tcW w:w="11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заполнения</w:t>
            </w:r>
          </w:p>
        </w:tc>
        <w:tc>
          <w:tcPr>
            <w:tcW w:w="953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автоматически текущей датой и временем</w:t>
            </w:r>
          </w:p>
        </w:tc>
      </w:tr>
    </w:tbl>
    <w:p w:rsidR="002B0504" w:rsidRDefault="002B0504" w:rsidP="002B0504">
      <w:pPr>
        <w:pStyle w:val="phnormal"/>
      </w:pPr>
    </w:p>
    <w:p w:rsidR="003D1A99" w:rsidRPr="006E4534" w:rsidRDefault="002B0504" w:rsidP="002B0504">
      <w:pPr>
        <w:pStyle w:val="phlistitemized1"/>
      </w:pPr>
      <w:r>
        <w:t>з</w:t>
      </w:r>
      <w:r w:rsidR="00823501" w:rsidRPr="006E4534">
        <w:t xml:space="preserve">аполните поля на вкладках </w:t>
      </w:r>
      <w:r w:rsidR="00CD1E6E">
        <w:t>«</w:t>
      </w:r>
      <w:r w:rsidR="00823501" w:rsidRPr="006E4534">
        <w:t>Данные о заболевании</w:t>
      </w:r>
      <w:r w:rsidR="00CD1E6E">
        <w:t>»</w:t>
      </w:r>
      <w:r w:rsidR="00823501" w:rsidRPr="006E4534">
        <w:t xml:space="preserve"> и </w:t>
      </w:r>
      <w:r w:rsidR="00CD1E6E">
        <w:t>«</w:t>
      </w:r>
      <w:r w:rsidR="00823501" w:rsidRPr="006E4534">
        <w:t>Контроль состояния</w:t>
      </w:r>
      <w:r w:rsidR="00CD1E6E">
        <w:t>»</w:t>
      </w:r>
      <w:r>
        <w:t>;</w:t>
      </w:r>
    </w:p>
    <w:p w:rsidR="002B0504" w:rsidRDefault="002B0504" w:rsidP="002B0504">
      <w:pPr>
        <w:pStyle w:val="phnormal"/>
      </w:pPr>
      <w:r w:rsidRPr="002B0504">
        <w:rPr>
          <w:b/>
        </w:rPr>
        <w:t>Примечание</w:t>
      </w:r>
      <w:r>
        <w:t xml:space="preserve"> </w:t>
      </w:r>
      <w:r w:rsidRPr="002B0504">
        <w:t>–</w:t>
      </w:r>
      <w:r>
        <w:t xml:space="preserve"> </w:t>
      </w:r>
      <w:r w:rsidRPr="006A1D0A">
        <w:t>Подробное описание вкладок в окне</w:t>
      </w:r>
      <w:r>
        <w:t xml:space="preserve"> «</w:t>
      </w:r>
      <w:r w:rsidRPr="006A1D0A">
        <w:t>Регистр онкологических больных</w:t>
      </w:r>
      <w:r>
        <w:t>»</w:t>
      </w:r>
      <w:r w:rsidRPr="006A1D0A">
        <w:t xml:space="preserve"> представлено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scroll-bookmark-54 \n \h </w:instrText>
      </w:r>
      <w:r w:rsidR="00E875AB">
        <w:fldChar w:fldCharType="separate"/>
      </w:r>
      <w:r w:rsidR="0019343D">
        <w:t>5.1.1.1</w:t>
      </w:r>
      <w:r w:rsidR="00E875AB">
        <w:fldChar w:fldCharType="end"/>
      </w:r>
      <w:r w:rsidR="008A1B78">
        <w:t>.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. После сохранения извещения его можно будет просмотреть на вкладке </w:t>
      </w:r>
      <w:r w:rsidR="00CD1E6E">
        <w:t>«</w:t>
      </w:r>
      <w:r w:rsidR="00823501" w:rsidRPr="006E4534">
        <w:t>Извещения о включении в регистр</w:t>
      </w:r>
      <w:r w:rsidR="00CD1E6E">
        <w:t>»</w:t>
      </w:r>
      <w:r w:rsidR="00823501" w:rsidRPr="006E4534">
        <w:t xml:space="preserve"> пункта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 и утвердить для попадания пациента в регистр высокого риска.</w:t>
      </w:r>
    </w:p>
    <w:p w:rsidR="003D1A99" w:rsidRPr="006E4534" w:rsidRDefault="00B41EA4">
      <w:pPr>
        <w:pStyle w:val="5"/>
      </w:pPr>
      <w:bookmarkStart w:id="208" w:name="scroll-bookmark-72"/>
      <w:bookmarkStart w:id="209" w:name="_Toc143272036"/>
      <w:r w:rsidRPr="006E4534">
        <w:t xml:space="preserve">Печать направления </w:t>
      </w:r>
      <w:r w:rsidR="00823501" w:rsidRPr="006E4534">
        <w:t>анализы и исследования перед посещением онкодиспансера</w:t>
      </w:r>
      <w:bookmarkEnd w:id="208"/>
      <w:bookmarkEnd w:id="209"/>
    </w:p>
    <w:p w:rsidR="003D1A99" w:rsidRPr="006E4534" w:rsidRDefault="00823501" w:rsidP="002B0504">
      <w:pPr>
        <w:pStyle w:val="phnormal"/>
      </w:pPr>
      <w:r w:rsidRPr="006E4534">
        <w:t xml:space="preserve">При посещения врача-онколога, если у пациента первично выставлен диагноз ЗНО (т.е. сформировано извещение о включении в регистр), пациент должен пройти исследования, с результатами которых он направляется в ОД. Чтобы врач не забыл об </w:t>
      </w:r>
      <w:r w:rsidRPr="006E4534">
        <w:lastRenderedPageBreak/>
        <w:t>этом сообщить пациенту, и вся необходимая информация была у пациента, предусмотрена следующая функциональность: при сохранении посещения выводится сообщение о том, на какие услуги врач должен направить пациента</w:t>
      </w:r>
      <w:r w:rsidR="00AE038F">
        <w:t xml:space="preserve"> (</w:t>
      </w:r>
      <w:r w:rsidR="00E875AB">
        <w:fldChar w:fldCharType="begin"/>
      </w:r>
      <w:r w:rsidR="00AE038F">
        <w:instrText xml:space="preserve"> REF _Ref143266298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52</w:t>
      </w:r>
      <w:r w:rsidR="00E875AB">
        <w:fldChar w:fldCharType="end"/>
      </w:r>
      <w:r w:rsidR="00AE038F">
        <w:t>)</w:t>
      </w:r>
      <w:r w:rsidRPr="006E4534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619954"/>
            <wp:effectExtent l="0" t="0" r="0" b="0"/>
            <wp:docPr id="100224" name="Рисунок 100224" descr="Окно Подска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705388" name="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619954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10" w:name="_Ref14326629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52</w:t>
      </w:r>
      <w:r w:rsidR="00E875AB">
        <w:fldChar w:fldCharType="end"/>
      </w:r>
      <w:bookmarkEnd w:id="210"/>
      <w:r>
        <w:t xml:space="preserve"> </w:t>
      </w:r>
      <w:r w:rsidRPr="00CB4AB2">
        <w:t>–</w:t>
      </w:r>
      <w:r w:rsidR="00823501" w:rsidRPr="006E4534">
        <w:t xml:space="preserve"> Окно </w:t>
      </w:r>
      <w:r w:rsidR="002B0504">
        <w:t>«</w:t>
      </w:r>
      <w:r w:rsidR="00823501" w:rsidRPr="006E4534">
        <w:t>Подсказки</w:t>
      </w:r>
      <w:r w:rsidR="002B0504">
        <w:t>»</w:t>
      </w:r>
    </w:p>
    <w:p w:rsidR="003D1A99" w:rsidRPr="006E4534" w:rsidRDefault="002B0504" w:rsidP="002B0504">
      <w:pPr>
        <w:pStyle w:val="phnormal"/>
      </w:pPr>
      <w:r w:rsidRPr="002B0504">
        <w:rPr>
          <w:b/>
        </w:rPr>
        <w:t>Примечание</w:t>
      </w:r>
      <w:r w:rsidRPr="006A1D0A">
        <w:t xml:space="preserve"> – Сообщение выводится только при нажатии на кнопку </w:t>
      </w:r>
      <w:r>
        <w:t>«</w:t>
      </w:r>
      <w:r w:rsidRPr="006A1D0A">
        <w:t>Сохранить</w:t>
      </w:r>
      <w:r>
        <w:t>»</w:t>
      </w:r>
      <w:r w:rsidRPr="006A1D0A">
        <w:t xml:space="preserve">. При нажатии на кнопку </w:t>
      </w:r>
      <w:r>
        <w:t>«</w:t>
      </w:r>
      <w:r w:rsidRPr="006A1D0A">
        <w:t>Применить</w:t>
      </w:r>
      <w:r>
        <w:t>»</w:t>
      </w:r>
      <w:r w:rsidRPr="006A1D0A">
        <w:t xml:space="preserve"> данное сообщение не появляется.</w:t>
      </w:r>
    </w:p>
    <w:p w:rsidR="003D1A99" w:rsidRPr="006E4534" w:rsidRDefault="00823501" w:rsidP="002B0504">
      <w:pPr>
        <w:pStyle w:val="phnormal"/>
      </w:pPr>
      <w:r w:rsidRPr="006E4534">
        <w:t>Список этих анализов и исследований</w:t>
      </w:r>
      <w:r w:rsidR="00CD1E6E">
        <w:t xml:space="preserve"> </w:t>
      </w:r>
      <w:r w:rsidRPr="006E4534">
        <w:t>зависит от следующих факторов:</w:t>
      </w:r>
    </w:p>
    <w:p w:rsidR="003D1A99" w:rsidRPr="006E4534" w:rsidRDefault="00823501" w:rsidP="002B0504">
      <w:pPr>
        <w:pStyle w:val="phlistitemized1"/>
      </w:pPr>
      <w:r w:rsidRPr="006E4534">
        <w:t>в какую МО направили пациента (в онкодиспансер или к врачу-онкологу ПОК);</w:t>
      </w:r>
    </w:p>
    <w:p w:rsidR="003D1A99" w:rsidRPr="006E4534" w:rsidRDefault="00823501" w:rsidP="002B0504">
      <w:pPr>
        <w:pStyle w:val="phlistitemized1"/>
      </w:pPr>
      <w:r w:rsidRPr="006E4534">
        <w:t>локализации опухоли;</w:t>
      </w:r>
    </w:p>
    <w:p w:rsidR="003D1A99" w:rsidRPr="006E4534" w:rsidRDefault="00823501" w:rsidP="002B0504">
      <w:pPr>
        <w:pStyle w:val="phlistitemized1"/>
      </w:pPr>
      <w:r w:rsidRPr="006E4534">
        <w:t>имеется направление на консультацию или госпитализацию пациента, так как перечень услуг будет разный.</w:t>
      </w:r>
    </w:p>
    <w:p w:rsidR="003D1A99" w:rsidRPr="006E4534" w:rsidRDefault="00823501" w:rsidP="002B0504">
      <w:pPr>
        <w:pStyle w:val="phnormal"/>
      </w:pPr>
      <w:r w:rsidRPr="006E4534">
        <w:t>Для печати списка анализов и исследований: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Печать</w:t>
      </w:r>
      <w:r w:rsidR="00CD1E6E">
        <w:t>»</w:t>
      </w:r>
      <w:r w:rsidR="00823501" w:rsidRPr="006E4534">
        <w:t xml:space="preserve"> или на кнопку </w:t>
      </w:r>
      <w:r w:rsidR="00CD1E6E">
        <w:t>«</w:t>
      </w:r>
      <w:r w:rsidR="00823501" w:rsidRPr="006E4534">
        <w:t>Маршрутная карта</w:t>
      </w:r>
      <w:r w:rsidR="00CD1E6E">
        <w:t>»</w:t>
      </w:r>
      <w:r w:rsidR="00823501" w:rsidRPr="006E4534">
        <w:t xml:space="preserve"> в окне </w:t>
      </w:r>
      <w:r w:rsidR="00CD1E6E">
        <w:t>«</w:t>
      </w:r>
      <w:r w:rsidR="00823501" w:rsidRPr="006E4534">
        <w:t>Подсказки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Просмотр отчета</w:t>
      </w:r>
      <w:r w:rsidR="00CD1E6E">
        <w:t>»</w:t>
      </w:r>
      <w:r w:rsidR="00AE038F">
        <w:t xml:space="preserve"> (</w:t>
      </w:r>
      <w:r w:rsidR="00E875AB">
        <w:fldChar w:fldCharType="begin"/>
      </w:r>
      <w:r w:rsidR="00AE038F">
        <w:instrText xml:space="preserve"> REF _Ref143266305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53</w:t>
      </w:r>
      <w:r w:rsidR="00E875AB">
        <w:fldChar w:fldCharType="end"/>
      </w:r>
      <w:r w:rsidR="00AE038F">
        <w:t>)</w:t>
      </w:r>
      <w:r>
        <w:t>;</w:t>
      </w:r>
    </w:p>
    <w:p w:rsidR="003D1A99" w:rsidRPr="006E4534" w:rsidRDefault="00CA6331" w:rsidP="00CB4AB2">
      <w:pPr>
        <w:pStyle w:val="phfigure"/>
      </w:pPr>
      <w:r>
        <w:rPr>
          <w:noProof/>
        </w:rPr>
        <w:drawing>
          <wp:inline distT="0" distB="0" distL="0" distR="0">
            <wp:extent cx="4990271" cy="2807957"/>
            <wp:effectExtent l="19050" t="0" r="829" b="0"/>
            <wp:docPr id="4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160" cy="280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11" w:name="_Ref14326630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53</w:t>
      </w:r>
      <w:r w:rsidR="00E875AB">
        <w:fldChar w:fldCharType="end"/>
      </w:r>
      <w:bookmarkEnd w:id="211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2B0504" w:rsidP="002B0504">
      <w:pPr>
        <w:pStyle w:val="phlistitemized1"/>
      </w:pPr>
      <w:r>
        <w:lastRenderedPageBreak/>
        <w:t>в</w:t>
      </w:r>
      <w:r w:rsidR="00823501" w:rsidRPr="006E4534">
        <w:t xml:space="preserve">ыберите нужное значение из выпадающего списка с поле </w:t>
      </w:r>
      <w:r w:rsidR="00CD1E6E">
        <w:t>«</w:t>
      </w:r>
      <w:r w:rsidR="00823501" w:rsidRPr="006E4534">
        <w:t>Выберите сертификат</w:t>
      </w:r>
      <w:r w:rsidR="00CD1E6E">
        <w:t>»</w:t>
      </w:r>
      <w:r>
        <w:t>;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6E4534">
        <w:t>ыберите в окне просмотра отчета одно из доступных действий, нажав на нужную кнопку в верхней части отчета.</w:t>
      </w:r>
    </w:p>
    <w:p w:rsidR="003D1A99" w:rsidRPr="006E4534" w:rsidRDefault="00481174" w:rsidP="002B0504">
      <w:pPr>
        <w:pStyle w:val="phnormal"/>
      </w:pPr>
      <w:r>
        <w:t>Описание доступных действий:</w:t>
      </w:r>
    </w:p>
    <w:p w:rsidR="003D1A99" w:rsidRPr="006E4534" w:rsidRDefault="002B0504" w:rsidP="002B0504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Печать</w:t>
      </w:r>
      <w:r w:rsidR="00CD1E6E">
        <w:t>»</w:t>
      </w:r>
      <w:r>
        <w:t xml:space="preserve"> для печати отчета;</w:t>
      </w:r>
    </w:p>
    <w:p w:rsidR="003D1A99" w:rsidRPr="006E4534" w:rsidRDefault="002B0504" w:rsidP="002B0504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«</w:t>
      </w:r>
      <w:r w:rsidR="00823501" w:rsidRPr="006E4534">
        <w:t>Excel</w:t>
      </w:r>
      <w:r w:rsidR="00CD1E6E">
        <w:t xml:space="preserve">» </w:t>
      </w:r>
      <w:r>
        <w:t>для выгрузки отчета в Excel;</w:t>
      </w:r>
    </w:p>
    <w:p w:rsidR="003D1A99" w:rsidRPr="006E4534" w:rsidRDefault="002B0504" w:rsidP="002B0504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</w:t>
      </w:r>
      <w:r w:rsidR="00481174">
        <w:t>«PDF», чтобы открыть отчет в формате .pdf</w:t>
      </w:r>
      <w:r>
        <w:t>;</w:t>
      </w:r>
    </w:p>
    <w:p w:rsidR="003D1A99" w:rsidRPr="006E4534" w:rsidRDefault="002B0504" w:rsidP="002B0504">
      <w:pPr>
        <w:pStyle w:val="phlistitemized1"/>
      </w:pPr>
      <w:r w:rsidRPr="006E4534">
        <w:t xml:space="preserve">воспользуйтесь </w:t>
      </w:r>
      <w:r w:rsidR="00823501" w:rsidRPr="006E4534">
        <w:t>кнопкой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226" name="Рисунок 100226" descr="_scroll_external/attachments/y-b907d8579bff902031b3ea003c633f9d246974f98f648ab5cb0369b806d59d6b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12303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>
        <w:t xml:space="preserve"> </w:t>
      </w:r>
      <w:r w:rsidR="00823501" w:rsidRPr="006E4534">
        <w:t>для редактирования отчета.</w:t>
      </w:r>
    </w:p>
    <w:p w:rsidR="003D1A99" w:rsidRPr="006E4534" w:rsidRDefault="00823501" w:rsidP="002B0504">
      <w:pPr>
        <w:pStyle w:val="phnormal"/>
      </w:pPr>
      <w:r w:rsidRPr="006E4534">
        <w:t xml:space="preserve">Также печать маршрутной карты доступна на вкладке </w:t>
      </w:r>
      <w:r w:rsidR="00CD1E6E">
        <w:t>«</w:t>
      </w:r>
      <w:r w:rsidRPr="006E4534">
        <w:t>Отчеты</w:t>
      </w:r>
      <w:r w:rsidR="00CD1E6E">
        <w:t>»</w:t>
      </w:r>
      <w:r w:rsidRPr="006E4534">
        <w:t xml:space="preserve"> в окне оказания/редактирования приема</w:t>
      </w:r>
      <w:r w:rsidR="00AE038F">
        <w:t xml:space="preserve"> (</w:t>
      </w:r>
      <w:r w:rsidR="00E875AB">
        <w:fldChar w:fldCharType="begin"/>
      </w:r>
      <w:r w:rsidR="00AE038F">
        <w:instrText xml:space="preserve"> REF _Ref143266315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54</w:t>
      </w:r>
      <w:r w:rsidR="00E875AB">
        <w:fldChar w:fldCharType="end"/>
      </w:r>
      <w:r w:rsidR="00AE038F">
        <w:t>)</w:t>
      </w:r>
      <w:r w:rsidRPr="006E4534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3431409"/>
            <wp:effectExtent l="0" t="0" r="0" b="0"/>
            <wp:docPr id="100227" name="Рисунок 100227" descr="Вкладка Отче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933250" name="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43140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12" w:name="_Ref14326631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54</w:t>
      </w:r>
      <w:r w:rsidR="00E875AB">
        <w:fldChar w:fldCharType="end"/>
      </w:r>
      <w:bookmarkEnd w:id="212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2B0504">
        <w:t>«</w:t>
      </w:r>
      <w:r w:rsidR="00823501" w:rsidRPr="006E4534">
        <w:t>Отчеты</w:t>
      </w:r>
      <w:r w:rsidR="002B0504">
        <w:t>»</w:t>
      </w:r>
    </w:p>
    <w:p w:rsidR="003D1A99" w:rsidRPr="006E4534" w:rsidRDefault="00823501" w:rsidP="00B41EA4">
      <w:pPr>
        <w:pStyle w:val="4"/>
      </w:pPr>
      <w:bookmarkStart w:id="213" w:name="scroll-bookmark-75"/>
      <w:bookmarkStart w:id="214" w:name="_Toc143272037"/>
      <w:r w:rsidRPr="006E4534">
        <w:t>Создание извещения о включении в регистр в стационаре</w:t>
      </w:r>
      <w:bookmarkEnd w:id="213"/>
      <w:bookmarkEnd w:id="214"/>
    </w:p>
    <w:p w:rsidR="003D1A99" w:rsidRPr="006E4534" w:rsidRDefault="00823501">
      <w:pPr>
        <w:pStyle w:val="5"/>
      </w:pPr>
      <w:bookmarkStart w:id="215" w:name="scroll-bookmark-76"/>
      <w:bookmarkStart w:id="216" w:name="_Toc143272038"/>
      <w:r w:rsidRPr="006E4534">
        <w:t>Оказание онкологических услуг в стационаре</w:t>
      </w:r>
      <w:bookmarkEnd w:id="215"/>
      <w:bookmarkEnd w:id="216"/>
    </w:p>
    <w:p w:rsidR="003D1A99" w:rsidRPr="006E4534" w:rsidRDefault="00823501" w:rsidP="002B0504">
      <w:pPr>
        <w:pStyle w:val="phnormal"/>
      </w:pPr>
      <w:r w:rsidRPr="006E4534">
        <w:t xml:space="preserve">В данном разделе рассмотрено оказание услуги </w:t>
      </w:r>
      <w:r w:rsidR="00CD1E6E">
        <w:t>«</w:t>
      </w:r>
      <w:r w:rsidRPr="006E4534">
        <w:t>Выписка по химиотерапии</w:t>
      </w:r>
      <w:r w:rsidR="00CD1E6E">
        <w:t>»</w:t>
      </w:r>
      <w:r w:rsidRPr="006E4534">
        <w:t xml:space="preserve"> в стационаре.</w:t>
      </w:r>
    </w:p>
    <w:p w:rsidR="003D1A99" w:rsidRPr="006E4534" w:rsidRDefault="00823501" w:rsidP="002B0504">
      <w:pPr>
        <w:pStyle w:val="phnormal"/>
      </w:pPr>
      <w:r w:rsidRPr="006E4534">
        <w:t>Для оказания услуги: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6E4534">
        <w:t xml:space="preserve">ыберите пункт главного меню </w:t>
      </w:r>
      <w:r w:rsidR="00CD1E6E">
        <w:t>«</w:t>
      </w:r>
      <w:r w:rsidR="00823501" w:rsidRPr="006E4534">
        <w:t>Рабочие места</w:t>
      </w:r>
      <w:r w:rsidR="00D7241D">
        <w:t xml:space="preserve">/ </w:t>
      </w:r>
      <w:r w:rsidR="00823501" w:rsidRPr="006E4534">
        <w:t>Пациенты в стационаре</w:t>
      </w:r>
      <w:r w:rsidR="00D7241D">
        <w:t xml:space="preserve">/ </w:t>
      </w:r>
      <w:r w:rsidR="00823501" w:rsidRPr="006E4534">
        <w:t>Лечащий врач</w:t>
      </w:r>
      <w:r w:rsidR="00CD1E6E">
        <w:t>»</w:t>
      </w:r>
      <w:r w:rsidR="00823501" w:rsidRPr="006E4534">
        <w:t xml:space="preserve">. Откроется форма </w:t>
      </w:r>
      <w:r w:rsidR="00CD1E6E">
        <w:t>«</w:t>
      </w:r>
      <w:r w:rsidR="00823501" w:rsidRPr="006E4534">
        <w:t>Пациенты в стационаре</w:t>
      </w:r>
      <w:r w:rsidR="00CD1E6E">
        <w:t>»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_Ref143266326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55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1882463"/>
            <wp:effectExtent l="0" t="0" r="0" b="0"/>
            <wp:docPr id="100230" name="Рисунок 100230" descr="Форма Пациенты в стацион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69190" name="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88246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17" w:name="_Ref14326632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55</w:t>
      </w:r>
      <w:r w:rsidR="00E875AB">
        <w:fldChar w:fldCharType="end"/>
      </w:r>
      <w:bookmarkEnd w:id="217"/>
      <w:r>
        <w:t xml:space="preserve"> </w:t>
      </w:r>
      <w:r w:rsidRPr="00CB4AB2">
        <w:t>–</w:t>
      </w:r>
      <w:r w:rsidR="00823501" w:rsidRPr="006E4534">
        <w:t xml:space="preserve"> Форма </w:t>
      </w:r>
      <w:r w:rsidR="002B0504">
        <w:t>«</w:t>
      </w:r>
      <w:r w:rsidR="00823501" w:rsidRPr="006E4534">
        <w:t>Пациенты в стационаре</w:t>
      </w:r>
      <w:r w:rsidR="002B0504">
        <w:t>»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6E4534">
        <w:t xml:space="preserve">ыберите пункт контекстного меню </w:t>
      </w:r>
      <w:r w:rsidR="00CD1E6E">
        <w:t>«</w:t>
      </w:r>
      <w:r w:rsidR="00823501" w:rsidRPr="006E4534">
        <w:t>История болезни</w:t>
      </w:r>
      <w:r w:rsidR="00CD1E6E">
        <w:t>»</w:t>
      </w:r>
      <w:r w:rsidR="00823501" w:rsidRPr="006E4534">
        <w:t xml:space="preserve"> в строке с пациентом. Откроется окно </w:t>
      </w:r>
      <w:r w:rsidR="00CD1E6E">
        <w:t>«</w:t>
      </w:r>
      <w:r w:rsidR="00823501" w:rsidRPr="006E4534">
        <w:t>История болезни</w:t>
      </w:r>
      <w:r w:rsidR="00CD1E6E">
        <w:t>»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_Ref143266332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56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3814720"/>
            <wp:effectExtent l="0" t="0" r="0" b="0"/>
            <wp:docPr id="100231" name="Рисунок 100231" descr="Окно История болез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718105" name="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81472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18" w:name="_Ref14326633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56</w:t>
      </w:r>
      <w:r w:rsidR="00E875AB">
        <w:fldChar w:fldCharType="end"/>
      </w:r>
      <w:bookmarkEnd w:id="218"/>
      <w:r>
        <w:t xml:space="preserve"> </w:t>
      </w:r>
      <w:r w:rsidRPr="00CB4AB2">
        <w:t>–</w:t>
      </w:r>
      <w:r w:rsidR="00823501" w:rsidRPr="006E4534">
        <w:t xml:space="preserve"> Окно </w:t>
      </w:r>
      <w:r w:rsidR="002B0504">
        <w:t>«</w:t>
      </w:r>
      <w:r w:rsidR="00823501" w:rsidRPr="006E4534">
        <w:t>История болезни</w:t>
      </w:r>
      <w:r w:rsidR="002B0504">
        <w:t>»</w:t>
      </w:r>
    </w:p>
    <w:p w:rsidR="003D1A99" w:rsidRPr="006E4534" w:rsidRDefault="002B0504" w:rsidP="002B0504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Направления на услуги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Направления на услуги</w:t>
      </w:r>
      <w:r w:rsidR="00CD1E6E">
        <w:t>»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_Ref143266340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57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2661827"/>
            <wp:effectExtent l="0" t="0" r="0" b="0"/>
            <wp:docPr id="100232" name="Рисунок 100232" descr="Окно Направления на услу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028273" name=""/>
                    <pic:cNvPicPr>
                      <a:picLocks noChangeAspect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66182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19" w:name="_Ref14326634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57</w:t>
      </w:r>
      <w:r w:rsidR="00E875AB">
        <w:fldChar w:fldCharType="end"/>
      </w:r>
      <w:bookmarkEnd w:id="219"/>
      <w:r>
        <w:t xml:space="preserve"> </w:t>
      </w:r>
      <w:r w:rsidRPr="00CB4AB2">
        <w:t>–</w:t>
      </w:r>
      <w:r w:rsidR="00823501" w:rsidRPr="006E4534">
        <w:t xml:space="preserve"> Окно </w:t>
      </w:r>
      <w:r w:rsidR="002B0504">
        <w:t>«</w:t>
      </w:r>
      <w:r w:rsidR="00823501" w:rsidRPr="006E4534">
        <w:t>Направления на услуги</w:t>
      </w:r>
      <w:r w:rsidR="002B0504">
        <w:t>»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Внести результат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>
        <w:t>Выбор услуги;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6E4534">
        <w:t xml:space="preserve">ыберите услугу </w:t>
      </w:r>
      <w:r w:rsidR="00CD1E6E">
        <w:t>«</w:t>
      </w:r>
      <w:r w:rsidR="00823501" w:rsidRPr="006E4534">
        <w:t>Выписка по Химиотерапии (Стационар)</w:t>
      </w:r>
      <w:r w:rsidR="00CD1E6E">
        <w:t>»</w:t>
      </w:r>
      <w:r>
        <w:t>;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>. О</w:t>
      </w:r>
      <w:r>
        <w:t>ткроется окно добавления приема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_Ref143266347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58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4268975"/>
            <wp:effectExtent l="0" t="0" r="0" b="0"/>
            <wp:docPr id="100233" name="Рисунок 100233" descr="Окно добавления при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28568" name=""/>
                    <pic:cNvPicPr>
                      <a:picLocks noChangeAspect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42689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20" w:name="_Ref14326634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58</w:t>
      </w:r>
      <w:r w:rsidR="00E875AB">
        <w:fldChar w:fldCharType="end"/>
      </w:r>
      <w:bookmarkEnd w:id="220"/>
      <w:r>
        <w:t xml:space="preserve"> </w:t>
      </w:r>
      <w:r w:rsidRPr="00CB4AB2">
        <w:t>–</w:t>
      </w:r>
      <w:r w:rsidR="00823501" w:rsidRPr="006E4534">
        <w:t xml:space="preserve"> Окно добавления приема</w:t>
      </w:r>
    </w:p>
    <w:p w:rsidR="003D1A99" w:rsidRPr="006E4534" w:rsidRDefault="002B0504" w:rsidP="002B0504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Химиотерапия</w:t>
      </w:r>
      <w:r w:rsidR="00CD1E6E">
        <w:t>»</w:t>
      </w:r>
      <w:r w:rsidR="004306D7">
        <w:t xml:space="preserve"> согласно таблице ниже (</w:t>
      </w:r>
      <w:r w:rsidR="00E875AB">
        <w:fldChar w:fldCharType="begin"/>
      </w:r>
      <w:r w:rsidR="004306D7">
        <w:instrText xml:space="preserve"> REF _Ref143266357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23</w:t>
      </w:r>
      <w:r w:rsidR="00E875AB">
        <w:fldChar w:fldCharType="end"/>
      </w:r>
      <w:r w:rsidR="004306D7">
        <w:t>)</w:t>
      </w:r>
      <w:r>
        <w:t>;</w:t>
      </w:r>
    </w:p>
    <w:p w:rsidR="00CB4AB2" w:rsidRPr="002B0504" w:rsidRDefault="00CB4AB2" w:rsidP="00CB4AB2">
      <w:pPr>
        <w:pStyle w:val="phtabletitle"/>
        <w:rPr>
          <w:b/>
        </w:rPr>
      </w:pPr>
      <w:bookmarkStart w:id="221" w:name="_Ref143266357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23</w:t>
      </w:r>
      <w:r w:rsidR="00E875AB">
        <w:fldChar w:fldCharType="end"/>
      </w:r>
      <w:bookmarkEnd w:id="221"/>
      <w:r>
        <w:t xml:space="preserve"> </w:t>
      </w:r>
      <w:r w:rsidRPr="00CB4AB2">
        <w:t>–</w:t>
      </w:r>
      <w:r>
        <w:t xml:space="preserve"> </w:t>
      </w:r>
      <w:r w:rsidR="002B0504" w:rsidRPr="006E4534">
        <w:t xml:space="preserve">Заполнение полей на вкладке </w:t>
      </w:r>
      <w:r w:rsidR="002B0504">
        <w:t>«</w:t>
      </w:r>
      <w:r w:rsidR="002B0504" w:rsidRPr="006E4534">
        <w:t>Химиотерапия</w:t>
      </w:r>
      <w:r w:rsidR="002B0504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18"/>
        <w:gridCol w:w="2266"/>
        <w:gridCol w:w="5630"/>
      </w:tblGrid>
      <w:tr w:rsidR="006E4534" w:rsidRPr="006A1D0A" w:rsidTr="00533BB6">
        <w:trPr>
          <w:tblHeader/>
        </w:trPr>
        <w:tc>
          <w:tcPr>
            <w:tcW w:w="1209" w:type="pct"/>
          </w:tcPr>
          <w:p w:rsidR="003D1A99" w:rsidRPr="006A1D0A" w:rsidRDefault="00823501" w:rsidP="00CB4AB2">
            <w:pPr>
              <w:pStyle w:val="phtablecolcaption"/>
            </w:pPr>
            <w:bookmarkStart w:id="222" w:name="scroll-bookmark-77"/>
            <w:r w:rsidRPr="006A1D0A">
              <w:t>Наименование</w:t>
            </w:r>
            <w:bookmarkEnd w:id="222"/>
          </w:p>
        </w:tc>
        <w:tc>
          <w:tcPr>
            <w:tcW w:w="1088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0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 курса</w:t>
            </w:r>
          </w:p>
        </w:tc>
        <w:tc>
          <w:tcPr>
            <w:tcW w:w="1088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номер курса химиотерапии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Услуга</w:t>
            </w:r>
          </w:p>
        </w:tc>
        <w:tc>
          <w:tcPr>
            <w:tcW w:w="1088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34" name="Рисунок 10023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909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услугу из одноименного справочника с помощью кнопки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35" name="Рисунок 100235" descr="_scroll_external/attachments/pik-91d2791835a320369b72f5d6739f559e005e3f40c7cb73781648c4b68c4c14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2795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 курса</w:t>
            </w:r>
          </w:p>
        </w:tc>
        <w:tc>
          <w:tcPr>
            <w:tcW w:w="1088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36" name="Рисунок 10023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1896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курса с помощью календаря или вручную. По умолчанию указана текущая дата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 курса</w:t>
            </w:r>
          </w:p>
        </w:tc>
        <w:tc>
          <w:tcPr>
            <w:tcW w:w="1088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курса с помощью календаря или вручную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химиотерапии</w:t>
            </w:r>
          </w:p>
        </w:tc>
        <w:tc>
          <w:tcPr>
            <w:tcW w:w="1088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37" name="Рисунок 10023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928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проводимой химиотерапии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Применение химиотерапии на этапах лечения</w:t>
            </w:r>
          </w:p>
        </w:tc>
        <w:tc>
          <w:tcPr>
            <w:tcW w:w="1088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38" name="Рисунок 10023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9604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из выпадающего списка этап лечения, на котором применяется химиотерапия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 лечения</w:t>
            </w:r>
          </w:p>
        </w:tc>
        <w:tc>
          <w:tcPr>
            <w:tcW w:w="1088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39" name="Рисунок 10023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4057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Дозировка</w:t>
            </w:r>
          </w:p>
        </w:tc>
        <w:tc>
          <w:tcPr>
            <w:tcW w:w="1088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дозировку препарата, применяемого при химиотерапии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Схема ХТ</w:t>
            </w:r>
          </w:p>
        </w:tc>
        <w:tc>
          <w:tcPr>
            <w:tcW w:w="1088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схему химиотерапии из выпадающего списка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Протокол</w:t>
            </w:r>
          </w:p>
        </w:tc>
        <w:tc>
          <w:tcPr>
            <w:tcW w:w="1088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протокол из выпадающего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1088" w:type="pct"/>
          </w:tcPr>
          <w:p w:rsidR="003D1A99" w:rsidRPr="006A1D0A" w:rsidRDefault="003D1A99" w:rsidP="002B0504">
            <w:pPr>
              <w:pStyle w:val="phfigure"/>
            </w:pP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информацию о возникших осложнениях</w:t>
            </w:r>
          </w:p>
        </w:tc>
      </w:tr>
    </w:tbl>
    <w:p w:rsidR="002B0504" w:rsidRDefault="002B0504" w:rsidP="002B0504">
      <w:pPr>
        <w:pStyle w:val="phnormal"/>
      </w:pPr>
    </w:p>
    <w:p w:rsidR="003D1A99" w:rsidRPr="006E4534" w:rsidRDefault="002B0504" w:rsidP="002B0504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Дата/Время</w:t>
      </w:r>
      <w:r w:rsidR="00CD1E6E">
        <w:t>»</w:t>
      </w:r>
      <w:r w:rsidR="004306D7">
        <w:t xml:space="preserve"> согласно таблице ниже (</w:t>
      </w:r>
      <w:r w:rsidR="00E875AB">
        <w:fldChar w:fldCharType="begin"/>
      </w:r>
      <w:r w:rsidR="004306D7">
        <w:instrText xml:space="preserve"> REF _Ref143266365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24</w:t>
      </w:r>
      <w:r w:rsidR="00E875AB">
        <w:fldChar w:fldCharType="end"/>
      </w:r>
      <w:r w:rsidR="004306D7">
        <w:t>)</w:t>
      </w:r>
      <w:r>
        <w:t>;</w:t>
      </w:r>
    </w:p>
    <w:p w:rsidR="00CB4AB2" w:rsidRDefault="00CB4AB2" w:rsidP="00CB4AB2">
      <w:pPr>
        <w:pStyle w:val="phtabletitle"/>
      </w:pPr>
      <w:bookmarkStart w:id="223" w:name="_Ref143266365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24</w:t>
      </w:r>
      <w:r w:rsidR="00E875AB">
        <w:fldChar w:fldCharType="end"/>
      </w:r>
      <w:bookmarkEnd w:id="223"/>
      <w:r>
        <w:t xml:space="preserve"> </w:t>
      </w:r>
      <w:r w:rsidRPr="00CB4AB2">
        <w:t>–</w:t>
      </w:r>
      <w:r>
        <w:t xml:space="preserve"> </w:t>
      </w:r>
      <w:r w:rsidR="002B0504" w:rsidRPr="006E4534">
        <w:t xml:space="preserve">Заполнение полей на вкладке </w:t>
      </w:r>
      <w:r w:rsidR="002B0504">
        <w:t>«</w:t>
      </w:r>
      <w:r w:rsidR="002B0504" w:rsidRPr="006E4534">
        <w:t>Дата/Время</w:t>
      </w:r>
      <w:r w:rsidR="002B0504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18"/>
        <w:gridCol w:w="2268"/>
        <w:gridCol w:w="5628"/>
      </w:tblGrid>
      <w:tr w:rsidR="006E4534" w:rsidRPr="006A1D0A" w:rsidTr="00533BB6">
        <w:trPr>
          <w:tblHeader/>
        </w:trPr>
        <w:tc>
          <w:tcPr>
            <w:tcW w:w="1209" w:type="pct"/>
          </w:tcPr>
          <w:p w:rsidR="003D1A99" w:rsidRPr="006A1D0A" w:rsidRDefault="00823501" w:rsidP="00CB4AB2">
            <w:pPr>
              <w:pStyle w:val="phtablecolcaption"/>
            </w:pPr>
            <w:bookmarkStart w:id="224" w:name="scroll-bookmark-78"/>
            <w:r w:rsidRPr="006A1D0A">
              <w:t>Наименование</w:t>
            </w:r>
            <w:bookmarkEnd w:id="224"/>
          </w:p>
        </w:tc>
        <w:tc>
          <w:tcPr>
            <w:tcW w:w="1089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02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оказания</w:t>
            </w:r>
          </w:p>
        </w:tc>
        <w:tc>
          <w:tcPr>
            <w:tcW w:w="1089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40" name="Рисунок 10024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7330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 помощью календаря или вручную. По умолчанию указана текущая дата</w:t>
            </w:r>
          </w:p>
        </w:tc>
      </w:tr>
      <w:tr w:rsidR="006E4534" w:rsidRPr="006A1D0A" w:rsidTr="00533BB6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Время</w:t>
            </w:r>
          </w:p>
        </w:tc>
        <w:tc>
          <w:tcPr>
            <w:tcW w:w="1089" w:type="pct"/>
          </w:tcPr>
          <w:p w:rsidR="003D1A99" w:rsidRPr="006A1D0A" w:rsidRDefault="00823501" w:rsidP="002B05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41" name="Рисунок 10024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2814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время вручную. По умолчанию указано текущее время</w:t>
            </w:r>
          </w:p>
        </w:tc>
      </w:tr>
    </w:tbl>
    <w:p w:rsidR="002B0504" w:rsidRDefault="002B0504" w:rsidP="002B0504">
      <w:pPr>
        <w:pStyle w:val="phnormal"/>
      </w:pP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 после заполнения полей.</w:t>
      </w:r>
    </w:p>
    <w:p w:rsidR="003D1A99" w:rsidRPr="006E4534" w:rsidRDefault="00823501">
      <w:pPr>
        <w:pStyle w:val="5"/>
      </w:pPr>
      <w:bookmarkStart w:id="225" w:name="scroll-bookmark-79"/>
      <w:bookmarkStart w:id="226" w:name="_Toc143272039"/>
      <w:r w:rsidRPr="006E4534">
        <w:t>Создание извещения на включение в регистр в стационаре</w:t>
      </w:r>
      <w:bookmarkEnd w:id="225"/>
      <w:bookmarkEnd w:id="226"/>
    </w:p>
    <w:p w:rsidR="003D1A99" w:rsidRPr="006E4534" w:rsidRDefault="00823501" w:rsidP="002B0504">
      <w:pPr>
        <w:pStyle w:val="phnormal"/>
      </w:pPr>
      <w:r w:rsidRPr="006E4534">
        <w:t xml:space="preserve">Оформление извещения о включении пациента в регистр возможно при установке пациенту заключительного диагноза – выявлении ЗНО. Заключительный диагноз пациента при выписке пациента из стационара устанавливается в истории болезни на вкладке </w:t>
      </w:r>
      <w:r w:rsidR="00CD1E6E">
        <w:t>«</w:t>
      </w:r>
      <w:r w:rsidRPr="006E4534">
        <w:t>Диагнозы</w:t>
      </w:r>
      <w:r w:rsidR="00CD1E6E">
        <w:t>»</w:t>
      </w:r>
      <w:r w:rsidRPr="006E4534">
        <w:t>.</w:t>
      </w:r>
    </w:p>
    <w:p w:rsidR="003D1A99" w:rsidRPr="006E4534" w:rsidRDefault="00823501" w:rsidP="002B0504">
      <w:pPr>
        <w:pStyle w:val="phnormal"/>
      </w:pPr>
      <w:r w:rsidRPr="006E4534">
        <w:lastRenderedPageBreak/>
        <w:t>Для создания извещения на включение в регистр в стационаре: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6E4534">
        <w:t xml:space="preserve">ыберите пункт главного меню </w:t>
      </w:r>
      <w:r w:rsidR="00CD1E6E">
        <w:t>«</w:t>
      </w:r>
      <w:r w:rsidR="00823501" w:rsidRPr="006E4534">
        <w:t>Рабочие места</w:t>
      </w:r>
      <w:r w:rsidR="00D7241D">
        <w:t xml:space="preserve">/ </w:t>
      </w:r>
      <w:r w:rsidR="00823501" w:rsidRPr="006E4534">
        <w:t>Пациенты в стационаре</w:t>
      </w:r>
      <w:r w:rsidR="00D7241D">
        <w:t xml:space="preserve">/ </w:t>
      </w:r>
      <w:r w:rsidR="00823501" w:rsidRPr="006E4534">
        <w:t>Лечащий врач</w:t>
      </w:r>
      <w:r w:rsidR="00CD1E6E">
        <w:t>»</w:t>
      </w:r>
      <w:r w:rsidR="00823501" w:rsidRPr="006E4534">
        <w:t xml:space="preserve">. Откроется форма </w:t>
      </w:r>
      <w:r w:rsidR="00CD1E6E">
        <w:t>«</w:t>
      </w:r>
      <w:r w:rsidR="00823501" w:rsidRPr="006E4534">
        <w:t>Пациенты в стационаре</w:t>
      </w:r>
      <w:r w:rsidR="00CD1E6E">
        <w:t>»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_Ref143266372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59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882463"/>
            <wp:effectExtent l="0" t="0" r="0" b="0"/>
            <wp:docPr id="100242" name="Рисунок 100242" descr="Форма Пациенты в стацион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049251" name="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88246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27" w:name="_Ref14326637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59</w:t>
      </w:r>
      <w:r w:rsidR="00E875AB">
        <w:fldChar w:fldCharType="end"/>
      </w:r>
      <w:bookmarkEnd w:id="227"/>
      <w:r>
        <w:t xml:space="preserve"> </w:t>
      </w:r>
      <w:r w:rsidRPr="00CB4AB2">
        <w:t>–</w:t>
      </w:r>
      <w:r w:rsidR="00823501" w:rsidRPr="006E4534">
        <w:t xml:space="preserve"> Форма </w:t>
      </w:r>
      <w:r w:rsidR="002B0504">
        <w:t>«</w:t>
      </w:r>
      <w:r w:rsidR="00823501" w:rsidRPr="006E4534">
        <w:t>Пациенты в стационаре</w:t>
      </w:r>
      <w:r w:rsidR="002B0504">
        <w:t>»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6E4534">
        <w:t xml:space="preserve">ыберите пункт контекстного меню </w:t>
      </w:r>
      <w:r w:rsidR="00CD1E6E">
        <w:t>«</w:t>
      </w:r>
      <w:r w:rsidR="00823501" w:rsidRPr="006E4534">
        <w:t>История болезни</w:t>
      </w:r>
      <w:r w:rsidR="00CD1E6E">
        <w:t>»</w:t>
      </w:r>
      <w:r w:rsidR="00823501" w:rsidRPr="006E4534">
        <w:t xml:space="preserve"> в строке с пациентом. Откроется окно </w:t>
      </w:r>
      <w:r w:rsidR="00CD1E6E">
        <w:t>«</w:t>
      </w:r>
      <w:r w:rsidR="00823501" w:rsidRPr="006E4534">
        <w:t>История болезни</w:t>
      </w:r>
      <w:r w:rsidR="00CD1E6E">
        <w:t>»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_Ref143266379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60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3975086"/>
            <wp:effectExtent l="0" t="0" r="0" b="0"/>
            <wp:docPr id="100243" name="Рисунок 100243" descr="Окно История болез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500326" name=""/>
                    <pic:cNvPicPr>
                      <a:picLocks noChangeAspect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97508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28" w:name="_Ref14326637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60</w:t>
      </w:r>
      <w:r w:rsidR="00E875AB">
        <w:fldChar w:fldCharType="end"/>
      </w:r>
      <w:bookmarkEnd w:id="228"/>
      <w:r>
        <w:t xml:space="preserve"> </w:t>
      </w:r>
      <w:r w:rsidRPr="00CB4AB2">
        <w:t>–</w:t>
      </w:r>
      <w:r w:rsidR="00823501" w:rsidRPr="006E4534">
        <w:t xml:space="preserve"> Окно </w:t>
      </w:r>
      <w:r w:rsidR="002B0504">
        <w:t>«</w:t>
      </w:r>
      <w:r w:rsidR="00823501" w:rsidRPr="006E4534">
        <w:t>История болезни</w:t>
      </w:r>
      <w:r w:rsidR="002B0504">
        <w:t>»</w:t>
      </w:r>
    </w:p>
    <w:p w:rsidR="003D1A99" w:rsidRPr="006E4534" w:rsidRDefault="002B0504" w:rsidP="002B0504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Диагнозы</w:t>
      </w:r>
      <w:r w:rsidR="00CD1E6E">
        <w:t>»</w:t>
      </w:r>
      <w:r w:rsidR="00823501" w:rsidRPr="006E4534">
        <w:t>. Откроется окно, содержащее диагнозы пациента.</w:t>
      </w:r>
      <w:r w:rsidR="00CD1E6E">
        <w:t xml:space="preserve"> </w:t>
      </w:r>
      <w:r w:rsidR="00823501" w:rsidRPr="006E4534">
        <w:t xml:space="preserve">Диагнозы пациента разделены на две вкладки: </w:t>
      </w:r>
      <w:r w:rsidR="00CD1E6E">
        <w:t>«</w:t>
      </w:r>
      <w:r w:rsidR="00823501" w:rsidRPr="006E4534">
        <w:t>Диагноз отделения</w:t>
      </w:r>
      <w:r w:rsidR="00CD1E6E">
        <w:t>»</w:t>
      </w:r>
      <w:r w:rsidR="00823501" w:rsidRPr="006E4534">
        <w:t xml:space="preserve"> и </w:t>
      </w:r>
      <w:r w:rsidR="00CD1E6E">
        <w:t>«</w:t>
      </w:r>
      <w:r w:rsidR="00823501" w:rsidRPr="006E4534">
        <w:t>Заключительный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 xml:space="preserve">После заполнения вкладки </w:t>
      </w:r>
      <w:r w:rsidR="00CD1E6E">
        <w:t>«</w:t>
      </w:r>
      <w:r w:rsidR="00823501" w:rsidRPr="006E4534">
        <w:t>Основной диагноз</w:t>
      </w:r>
      <w:r w:rsidR="00CD1E6E">
        <w:t>»</w:t>
      </w:r>
      <w:r w:rsidR="00823501" w:rsidRPr="006E4534">
        <w:t xml:space="preserve">, вкладка </w:t>
      </w:r>
      <w:r w:rsidR="00CD1E6E">
        <w:lastRenderedPageBreak/>
        <w:t>«</w:t>
      </w:r>
      <w:r w:rsidR="00823501" w:rsidRPr="006E4534">
        <w:t>Заключительный</w:t>
      </w:r>
      <w:r w:rsidR="00CD1E6E">
        <w:t>»</w:t>
      </w:r>
      <w:r w:rsidR="00823501" w:rsidRPr="006E4534">
        <w:t xml:space="preserve"> заполняется по ум</w:t>
      </w:r>
      <w:r>
        <w:t>олчанию из последнего отделения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_Ref143266391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61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4882355"/>
            <wp:effectExtent l="0" t="0" r="0" b="0"/>
            <wp:docPr id="100244" name="Рисунок 100244" descr="Окно редактирования диагнозов И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352704" name=""/>
                    <pic:cNvPicPr>
                      <a:picLocks noChangeAspect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488235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29" w:name="_Ref14326639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61</w:t>
      </w:r>
      <w:r w:rsidR="00E875AB">
        <w:fldChar w:fldCharType="end"/>
      </w:r>
      <w:bookmarkEnd w:id="229"/>
      <w:r>
        <w:t xml:space="preserve"> </w:t>
      </w:r>
      <w:r w:rsidRPr="00CB4AB2">
        <w:t>–</w:t>
      </w:r>
      <w:r w:rsidR="00823501" w:rsidRPr="006E4534">
        <w:t xml:space="preserve"> Окно редактирования диагнозов ИБ</w:t>
      </w:r>
    </w:p>
    <w:p w:rsidR="00200A9C" w:rsidRPr="00533BB6" w:rsidRDefault="00200A9C" w:rsidP="00533BB6">
      <w:pPr>
        <w:pStyle w:val="phnormal"/>
      </w:pPr>
      <w:r w:rsidRPr="00533BB6">
        <w:rPr>
          <w:b/>
        </w:rPr>
        <w:t>Примечание</w:t>
      </w:r>
      <w:r w:rsidRPr="00533BB6">
        <w:t xml:space="preserve"> –</w:t>
      </w:r>
      <w:r w:rsidR="00CD1E6E" w:rsidRPr="00533BB6">
        <w:t xml:space="preserve"> </w:t>
      </w:r>
      <w:r w:rsidRPr="00533BB6">
        <w:t xml:space="preserve">Для последующего создания извещения о включении в регистр онкологических больных диагноз должен быть указан на вкладке </w:t>
      </w:r>
      <w:r w:rsidR="00CD1E6E" w:rsidRPr="00533BB6">
        <w:t>«</w:t>
      </w:r>
      <w:r w:rsidRPr="00533BB6">
        <w:t>Диагнозы</w:t>
      </w:r>
      <w:r w:rsidR="00CD1E6E" w:rsidRPr="00533BB6">
        <w:t>»</w:t>
      </w:r>
      <w:r w:rsidRPr="00533BB6">
        <w:t xml:space="preserve"> регистра </w:t>
      </w:r>
      <w:r w:rsidR="00CD1E6E" w:rsidRPr="00533BB6">
        <w:t>«</w:t>
      </w:r>
      <w:r w:rsidRPr="00533BB6">
        <w:t>Регистр онкологических больных</w:t>
      </w:r>
      <w:r w:rsidR="00CD1E6E" w:rsidRPr="00533BB6">
        <w:t>»</w:t>
      </w:r>
      <w:r w:rsidRPr="00533BB6">
        <w:t xml:space="preserve"> формы </w:t>
      </w:r>
      <w:r w:rsidR="00CD1E6E" w:rsidRPr="00533BB6">
        <w:t>«</w:t>
      </w:r>
      <w:r w:rsidRPr="00533BB6">
        <w:t>Нозологические регистры новые</w:t>
      </w:r>
      <w:r w:rsidR="00CD1E6E" w:rsidRPr="00533BB6">
        <w:t>»</w:t>
      </w:r>
      <w:r w:rsidR="002B0504" w:rsidRPr="00533BB6">
        <w:t>.</w:t>
      </w:r>
    </w:p>
    <w:p w:rsidR="003D1A99" w:rsidRPr="006E4534" w:rsidRDefault="002B0504" w:rsidP="002B0504">
      <w:pPr>
        <w:pStyle w:val="phlistitemized1"/>
      </w:pPr>
      <w:r>
        <w:t>н</w:t>
      </w:r>
      <w:r w:rsidR="00823501" w:rsidRPr="006E4534">
        <w:t xml:space="preserve">ажмите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>. Система предложит оформить извещение на вкл</w:t>
      </w:r>
      <w:r>
        <w:t>ючение в онкологический регистр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_Ref143266397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62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762500" cy="1371345"/>
            <wp:effectExtent l="0" t="0" r="0" b="0"/>
            <wp:docPr id="100245" name="Рисунок 100245" descr="Окно подтверждения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255196" name="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137134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30" w:name="_Ref14326639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62</w:t>
      </w:r>
      <w:r w:rsidR="00E875AB">
        <w:fldChar w:fldCharType="end"/>
      </w:r>
      <w:bookmarkEnd w:id="230"/>
      <w:r>
        <w:t xml:space="preserve"> </w:t>
      </w:r>
      <w:r w:rsidRPr="00CB4AB2">
        <w:t>–</w:t>
      </w:r>
      <w:r w:rsidR="00823501" w:rsidRPr="006E4534">
        <w:t xml:space="preserve"> Окно подтверждения действия</w:t>
      </w:r>
    </w:p>
    <w:p w:rsidR="003D1A99" w:rsidRPr="006E4534" w:rsidRDefault="002B0504" w:rsidP="002B0504">
      <w:pPr>
        <w:pStyle w:val="phlistitemized1"/>
      </w:pPr>
      <w:r>
        <w:lastRenderedPageBreak/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Да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>
        <w:t>.</w:t>
      </w:r>
    </w:p>
    <w:p w:rsidR="003D1A99" w:rsidRPr="006E4534" w:rsidRDefault="00823501" w:rsidP="002B0504">
      <w:pPr>
        <w:pStyle w:val="phnormal"/>
      </w:pPr>
      <w:r w:rsidRPr="006E4534">
        <w:t xml:space="preserve">Работа в окне </w:t>
      </w:r>
      <w:r w:rsidR="00CD1E6E">
        <w:t>«</w:t>
      </w:r>
      <w:r w:rsidRPr="006E4534">
        <w:t>Регистр онкологических больных</w:t>
      </w:r>
      <w:r w:rsidR="00CD1E6E">
        <w:t>»</w:t>
      </w:r>
      <w:r w:rsidRPr="006E4534">
        <w:t xml:space="preserve"> подробно описана</w:t>
      </w:r>
      <w:r w:rsidR="00CD1E6E">
        <w:t xml:space="preserve"> </w:t>
      </w:r>
      <w:r w:rsidRPr="006E4534">
        <w:t xml:space="preserve">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scroll-bookmark-54 \n \h </w:instrText>
      </w:r>
      <w:r w:rsidR="00E875AB">
        <w:fldChar w:fldCharType="separate"/>
      </w:r>
      <w:r w:rsidR="0019343D">
        <w:t>5.1.1.1</w:t>
      </w:r>
      <w:r w:rsidR="00E875AB">
        <w:fldChar w:fldCharType="end"/>
      </w:r>
      <w:r w:rsidR="008A1B78">
        <w:t>.</w:t>
      </w:r>
    </w:p>
    <w:p w:rsidR="00200A9C" w:rsidRPr="006E4534" w:rsidRDefault="002B0504" w:rsidP="002B0504">
      <w:pPr>
        <w:pStyle w:val="phnormal"/>
      </w:pPr>
      <w:r w:rsidRPr="002B0504">
        <w:rPr>
          <w:b/>
        </w:rPr>
        <w:t>Примечание</w:t>
      </w:r>
      <w:r w:rsidRPr="006A1D0A">
        <w:t xml:space="preserve"> – Если в истории болезни для основного и сопутствующего диагноза указываются разные онкологические диагнозы, в извещении на включение в онкорегистр отобразятся разделы для внесения данных о заболевании по обоим диагнозам.</w:t>
      </w:r>
    </w:p>
    <w:p w:rsidR="003D1A99" w:rsidRPr="006E4534" w:rsidRDefault="00823501">
      <w:pPr>
        <w:pStyle w:val="5"/>
      </w:pPr>
      <w:bookmarkStart w:id="231" w:name="scroll-bookmark-80"/>
      <w:bookmarkStart w:id="232" w:name="_Toc143272040"/>
      <w:r w:rsidRPr="006E4534">
        <w:t>Создание извещения по итогам лечения в стационаре</w:t>
      </w:r>
      <w:bookmarkEnd w:id="231"/>
      <w:bookmarkEnd w:id="232"/>
    </w:p>
    <w:p w:rsidR="003D1A99" w:rsidRPr="006E4534" w:rsidRDefault="00823501" w:rsidP="002B0504">
      <w:pPr>
        <w:pStyle w:val="phnormal"/>
      </w:pPr>
      <w:r w:rsidRPr="006E4534">
        <w:t>Для оформления извещения об изменении в регистре при выписке пациента из отделения стационара:</w:t>
      </w:r>
    </w:p>
    <w:p w:rsidR="003D1A99" w:rsidRPr="006E4534" w:rsidRDefault="002B0504" w:rsidP="002B0504">
      <w:pPr>
        <w:pStyle w:val="phlistitemized1"/>
      </w:pPr>
      <w:r>
        <w:t>в</w:t>
      </w:r>
      <w:r w:rsidR="00823501" w:rsidRPr="006E4534">
        <w:t xml:space="preserve">ыберите пункт главного меню </w:t>
      </w:r>
      <w:r w:rsidR="00CD1E6E">
        <w:t>«</w:t>
      </w:r>
      <w:r w:rsidR="00823501" w:rsidRPr="006E4534">
        <w:t>Рабочие места</w:t>
      </w:r>
      <w:r w:rsidR="00D7241D">
        <w:t xml:space="preserve">/ </w:t>
      </w:r>
      <w:r w:rsidR="00823501" w:rsidRPr="006E4534">
        <w:t>Пациенты в стационаре</w:t>
      </w:r>
      <w:r w:rsidR="00D7241D">
        <w:t xml:space="preserve">/ </w:t>
      </w:r>
      <w:r w:rsidR="00823501" w:rsidRPr="006E4534">
        <w:t>Лечащий врач</w:t>
      </w:r>
      <w:r w:rsidR="00CD1E6E">
        <w:t>»</w:t>
      </w:r>
      <w:r w:rsidR="00823501" w:rsidRPr="006E4534">
        <w:t xml:space="preserve">. Откроется форма </w:t>
      </w:r>
      <w:r w:rsidR="00CD1E6E">
        <w:t>«</w:t>
      </w:r>
      <w:r w:rsidR="00823501" w:rsidRPr="006E4534">
        <w:t>Пациенты в стационаре</w:t>
      </w:r>
      <w:r w:rsidR="00CD1E6E">
        <w:t>»</w:t>
      </w:r>
      <w:r>
        <w:t>;</w:t>
      </w:r>
    </w:p>
    <w:p w:rsidR="003D1A99" w:rsidRPr="006E4534" w:rsidRDefault="002B0504" w:rsidP="002B0504">
      <w:pPr>
        <w:pStyle w:val="phlistitemized1"/>
      </w:pPr>
      <w:r>
        <w:t>у</w:t>
      </w:r>
      <w:r w:rsidR="00823501" w:rsidRPr="006E4534">
        <w:t xml:space="preserve">становите переключатель </w:t>
      </w:r>
      <w:r w:rsidR="00CD1E6E">
        <w:t>«</w:t>
      </w:r>
      <w:r w:rsidR="00823501" w:rsidRPr="006E4534">
        <w:t>Дежурный врач</w:t>
      </w:r>
      <w:r w:rsidR="00CD1E6E">
        <w:t>»</w:t>
      </w:r>
      <w:r>
        <w:t xml:space="preserve"> в верхней части формы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_Ref143266412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63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158238"/>
            <wp:effectExtent l="0" t="0" r="0" b="0"/>
            <wp:docPr id="100246" name="Рисунок 100246" descr="Форма Пациенты в стацион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076769" name=""/>
                    <pic:cNvPicPr>
                      <a:picLocks noChangeAspect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15823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33" w:name="_Ref14326641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63</w:t>
      </w:r>
      <w:r w:rsidR="00E875AB">
        <w:fldChar w:fldCharType="end"/>
      </w:r>
      <w:bookmarkEnd w:id="233"/>
      <w:r>
        <w:t xml:space="preserve"> </w:t>
      </w:r>
      <w:r w:rsidRPr="00CB4AB2">
        <w:t>–</w:t>
      </w:r>
      <w:r w:rsidR="00823501" w:rsidRPr="006E4534">
        <w:t xml:space="preserve"> Форма </w:t>
      </w:r>
      <w:r w:rsidR="002B0504">
        <w:t>«</w:t>
      </w:r>
      <w:r w:rsidR="00823501" w:rsidRPr="006E4534">
        <w:t>Пациенты в стационаре</w:t>
      </w:r>
      <w:r w:rsidR="002B0504">
        <w:t>»</w:t>
      </w:r>
    </w:p>
    <w:p w:rsidR="003D1A99" w:rsidRPr="006E4534" w:rsidRDefault="00C66AC6" w:rsidP="00C66AC6">
      <w:pPr>
        <w:pStyle w:val="phlistitemized1"/>
      </w:pPr>
      <w:r>
        <w:t>в</w:t>
      </w:r>
      <w:r w:rsidR="00823501" w:rsidRPr="006E4534">
        <w:t xml:space="preserve">ыберите пункт контекстного меню </w:t>
      </w:r>
      <w:r w:rsidR="00CD1E6E">
        <w:t>«</w:t>
      </w:r>
      <w:r w:rsidR="00823501" w:rsidRPr="006E4534">
        <w:t>Выписать из отделения</w:t>
      </w:r>
      <w:r w:rsidR="00CD1E6E">
        <w:t>»</w:t>
      </w:r>
      <w:r w:rsidR="00823501" w:rsidRPr="006E4534">
        <w:t xml:space="preserve"> или </w:t>
      </w:r>
      <w:r w:rsidR="00CD1E6E">
        <w:t>«</w:t>
      </w:r>
      <w:r w:rsidR="00823501" w:rsidRPr="006E4534">
        <w:t>Выписать из стационара</w:t>
      </w:r>
      <w:r w:rsidR="00CD1E6E">
        <w:t>»</w:t>
      </w:r>
      <w:r>
        <w:t xml:space="preserve"> на строке с пациентом:</w:t>
      </w:r>
    </w:p>
    <w:p w:rsidR="003D1A99" w:rsidRPr="006E4534" w:rsidRDefault="00572E32" w:rsidP="00572E32">
      <w:pPr>
        <w:pStyle w:val="phlistitemized2"/>
      </w:pPr>
      <w:r>
        <w:t>п</w:t>
      </w:r>
      <w:r w:rsidR="00823501" w:rsidRPr="006E4534">
        <w:t>ри выборе пункта контекстного меню</w:t>
      </w:r>
      <w:r w:rsidR="00CD1E6E">
        <w:t xml:space="preserve"> «</w:t>
      </w:r>
      <w:r w:rsidR="00823501" w:rsidRPr="006E4534">
        <w:t>Выписать из отделения</w:t>
      </w:r>
      <w:r w:rsidR="00CD1E6E">
        <w:t>»</w:t>
      </w:r>
      <w:r w:rsidR="00823501" w:rsidRPr="006E4534">
        <w:t xml:space="preserve"> откроется окно </w:t>
      </w:r>
      <w:r w:rsidR="00CD1E6E">
        <w:t>«</w:t>
      </w:r>
      <w:r w:rsidR="00823501" w:rsidRPr="006E4534">
        <w:t>Выписка из отделения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 xml:space="preserve">В открывшемся окне поля автоматически заполняются данными из текущей истории болезни пациента. Внесите при необходимости изменения и нажмите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>
        <w:t>;</w:t>
      </w:r>
    </w:p>
    <w:p w:rsidR="003D1A99" w:rsidRPr="006E4534" w:rsidRDefault="00572E32" w:rsidP="00572E32">
      <w:pPr>
        <w:pStyle w:val="phlistitemized2"/>
      </w:pPr>
      <w:r>
        <w:t>п</w:t>
      </w:r>
      <w:r w:rsidR="00823501" w:rsidRPr="006E4534">
        <w:t xml:space="preserve">ри выборе пункта контекстного меню </w:t>
      </w:r>
      <w:r w:rsidR="00CD1E6E">
        <w:t>«</w:t>
      </w:r>
      <w:r w:rsidR="00823501" w:rsidRPr="006E4534">
        <w:t>Выписать из стационара</w:t>
      </w:r>
      <w:r w:rsidR="00CD1E6E">
        <w:t>»</w:t>
      </w:r>
      <w:r w:rsidR="00823501" w:rsidRPr="006E4534">
        <w:t xml:space="preserve"> откроется окно </w:t>
      </w:r>
      <w:r w:rsidR="00CD1E6E">
        <w:t>«</w:t>
      </w:r>
      <w:r w:rsidR="00823501" w:rsidRPr="006E4534">
        <w:t>Выписка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>В открывшемся окне часть</w:t>
      </w:r>
      <w:r w:rsidR="00CD1E6E">
        <w:t xml:space="preserve"> </w:t>
      </w:r>
      <w:r w:rsidR="00823501" w:rsidRPr="006E4534">
        <w:t xml:space="preserve">поля автоматически заполняются данными из текущей истории болезни пациента. Внесите при необходимости изменения и нажмите на кнопку </w:t>
      </w:r>
      <w:r w:rsidR="00CD1E6E">
        <w:t>«</w:t>
      </w:r>
      <w:r w:rsidR="00823501" w:rsidRPr="006E4534">
        <w:t>Применить</w:t>
      </w:r>
      <w:r w:rsidR="00CD1E6E">
        <w:t>»</w:t>
      </w:r>
      <w:r w:rsidR="00823501" w:rsidRPr="006E4534">
        <w:t>.</w:t>
      </w:r>
    </w:p>
    <w:p w:rsidR="003D1A99" w:rsidRPr="006E4534" w:rsidRDefault="00572E32" w:rsidP="00572E32">
      <w:pPr>
        <w:pStyle w:val="phnormal"/>
      </w:pPr>
      <w:r w:rsidRPr="00572E32">
        <w:rPr>
          <w:b/>
        </w:rPr>
        <w:lastRenderedPageBreak/>
        <w:t>Примечание</w:t>
      </w:r>
      <w:r w:rsidRPr="006A1D0A">
        <w:t xml:space="preserve"> – Подробное описание работы в окнах </w:t>
      </w:r>
      <w:r>
        <w:t>«</w:t>
      </w:r>
      <w:r w:rsidRPr="006A1D0A">
        <w:t>Выписка из отделения</w:t>
      </w:r>
      <w:r>
        <w:t>»</w:t>
      </w:r>
      <w:r w:rsidRPr="006A1D0A">
        <w:t xml:space="preserve"> и </w:t>
      </w:r>
      <w:r>
        <w:t>«</w:t>
      </w:r>
      <w:r w:rsidRPr="006A1D0A">
        <w:t>Выписка</w:t>
      </w:r>
      <w:r>
        <w:t>»</w:t>
      </w:r>
      <w:r w:rsidRPr="006A1D0A">
        <w:t xml:space="preserve"> представлено в руководстве пользователя </w:t>
      </w:r>
      <w:r>
        <w:t>«</w:t>
      </w:r>
      <w:r w:rsidRPr="006A1D0A">
        <w:t>АРМ Врача стационара</w:t>
      </w:r>
      <w:r>
        <w:t>»</w:t>
      </w:r>
      <w:r w:rsidRPr="006A1D0A">
        <w:t>.</w:t>
      </w:r>
    </w:p>
    <w:p w:rsidR="003D1A99" w:rsidRPr="006E4534" w:rsidRDefault="00823501" w:rsidP="00572E32">
      <w:pPr>
        <w:pStyle w:val="phnormal"/>
      </w:pPr>
      <w:r w:rsidRPr="006E4534">
        <w:t>Далее Система предложит оформить извещение на изменение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_Ref143266421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64</w:t>
      </w:r>
      <w:r w:rsidR="00E875AB">
        <w:fldChar w:fldCharType="end"/>
      </w:r>
      <w:r w:rsidR="004306D7">
        <w:t>)</w:t>
      </w:r>
      <w:r w:rsidRPr="006E4534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238625" cy="1190625"/>
            <wp:effectExtent l="0" t="0" r="0" b="0"/>
            <wp:docPr id="100247" name="Рисунок 100247" descr="Окно подтверждения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313874" name=""/>
                    <pic:cNvPicPr>
                      <a:picLocks noChangeAspect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119062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34" w:name="_Ref14326642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64</w:t>
      </w:r>
      <w:r w:rsidR="00E875AB">
        <w:fldChar w:fldCharType="end"/>
      </w:r>
      <w:bookmarkEnd w:id="234"/>
      <w:r>
        <w:t xml:space="preserve"> </w:t>
      </w:r>
      <w:r w:rsidRPr="00CB4AB2">
        <w:t>–</w:t>
      </w:r>
      <w:r w:rsidR="00823501" w:rsidRPr="006E4534">
        <w:t xml:space="preserve"> Окно подтверждения действия</w:t>
      </w:r>
    </w:p>
    <w:p w:rsidR="003D1A99" w:rsidRPr="006E4534" w:rsidRDefault="00823501" w:rsidP="001013B8">
      <w:pPr>
        <w:pStyle w:val="phnormal"/>
      </w:pPr>
      <w:r w:rsidRPr="006E4534">
        <w:t xml:space="preserve">При нажатии на кнопку </w:t>
      </w:r>
      <w:r w:rsidR="00CD1E6E">
        <w:t>«</w:t>
      </w:r>
      <w:r w:rsidRPr="006E4534">
        <w:t>Да</w:t>
      </w:r>
      <w:r w:rsidR="00CD1E6E">
        <w:t>»</w:t>
      </w:r>
      <w:r w:rsidRPr="006E4534">
        <w:t xml:space="preserve"> в окне подтверждения действия откроется окно </w:t>
      </w:r>
      <w:r w:rsidR="00CD1E6E">
        <w:t>«</w:t>
      </w:r>
      <w:r w:rsidRPr="006E4534">
        <w:t>Регистр онкологических больных</w:t>
      </w:r>
      <w:r w:rsidR="00CD1E6E">
        <w:t>»</w:t>
      </w:r>
      <w:r w:rsidRPr="006E4534">
        <w:t>.</w:t>
      </w:r>
    </w:p>
    <w:p w:rsidR="003D1A99" w:rsidRPr="006E4534" w:rsidRDefault="00823501" w:rsidP="001013B8">
      <w:pPr>
        <w:pStyle w:val="phnormal"/>
      </w:pPr>
      <w:r w:rsidRPr="006E4534">
        <w:t xml:space="preserve">Работа в окне </w:t>
      </w:r>
      <w:r w:rsidR="00CD1E6E">
        <w:t>«</w:t>
      </w:r>
      <w:r w:rsidRPr="006E4534">
        <w:t>Регистр онкологических больных</w:t>
      </w:r>
      <w:r w:rsidR="00CD1E6E">
        <w:t>»</w:t>
      </w:r>
      <w:r w:rsidRPr="006E4534">
        <w:t xml:space="preserve"> подробно описана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scroll-bookmark-54 \n \h </w:instrText>
      </w:r>
      <w:r w:rsidR="00E875AB">
        <w:fldChar w:fldCharType="separate"/>
      </w:r>
      <w:r w:rsidR="0019343D">
        <w:t>5.1.1.1</w:t>
      </w:r>
      <w:r w:rsidR="00E875AB">
        <w:fldChar w:fldCharType="end"/>
      </w:r>
      <w:r w:rsidR="008A1B78">
        <w:t>.</w:t>
      </w:r>
    </w:p>
    <w:p w:rsidR="003D1A99" w:rsidRPr="006E4534" w:rsidRDefault="00823501">
      <w:pPr>
        <w:pStyle w:val="3"/>
      </w:pPr>
      <w:bookmarkStart w:id="235" w:name="scroll-bookmark-81"/>
      <w:bookmarkStart w:id="236" w:name="_Toc143258512"/>
      <w:bookmarkStart w:id="237" w:name="_Toc143272041"/>
      <w:r w:rsidRPr="006E4534">
        <w:t>Работа с извещениями о включении в регистр онкологических больных</w:t>
      </w:r>
      <w:bookmarkEnd w:id="235"/>
      <w:bookmarkEnd w:id="236"/>
      <w:bookmarkEnd w:id="237"/>
    </w:p>
    <w:p w:rsidR="003D1A99" w:rsidRPr="006E4534" w:rsidRDefault="00823501" w:rsidP="001013B8">
      <w:pPr>
        <w:pStyle w:val="phnormal"/>
      </w:pPr>
      <w:r w:rsidRPr="006E4534">
        <w:t xml:space="preserve">На вкладке </w:t>
      </w:r>
      <w:r w:rsidR="00CD1E6E">
        <w:t>«</w:t>
      </w:r>
      <w:r w:rsidRPr="006E4534">
        <w:t>Извещения о включении в регистр</w:t>
      </w:r>
      <w:r w:rsidR="00CD1E6E">
        <w:t>»</w:t>
      </w:r>
      <w:r w:rsidRPr="006E4534">
        <w:t xml:space="preserve"> помимо создания извещений производится работа с созданными извещениями о включении в регистр: просмотр извещений, утверждение или отклонение заявки на включение в регистр.</w:t>
      </w:r>
    </w:p>
    <w:p w:rsidR="003D1A99" w:rsidRPr="006E4534" w:rsidRDefault="00823501" w:rsidP="001013B8">
      <w:pPr>
        <w:pStyle w:val="phnormal"/>
      </w:pPr>
      <w:r w:rsidRPr="006E4534">
        <w:t>Для просмотра извещений о включении в регистр онкологических больных:</w:t>
      </w:r>
    </w:p>
    <w:p w:rsidR="003D1A99" w:rsidRPr="006E4534" w:rsidRDefault="001013B8" w:rsidP="001013B8">
      <w:pPr>
        <w:pStyle w:val="phlistitemized1"/>
      </w:pPr>
      <w:r>
        <w:t>п</w:t>
      </w:r>
      <w:r w:rsidR="00823501" w:rsidRPr="006E4534">
        <w:t>ерейдите на вкладку</w:t>
      </w:r>
      <w:r w:rsidR="00CD1E6E">
        <w:t xml:space="preserve"> «</w:t>
      </w:r>
      <w:r w:rsidR="00823501" w:rsidRPr="006E4534">
        <w:t>Извещения о включении в регистр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>Вкладка предназначена для создания, просмотра извещений о включении в регистр, утверждения или отклонени</w:t>
      </w:r>
      <w:r>
        <w:t>я заявок на включение в регистр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_Ref143266427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65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280158"/>
            <wp:effectExtent l="0" t="0" r="0" b="0"/>
            <wp:docPr id="100248" name="Рисунок 100248" descr="Вкладка Извещения о включении в реги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910988" name="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28015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38" w:name="_Ref14326642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65</w:t>
      </w:r>
      <w:r w:rsidR="00E875AB">
        <w:fldChar w:fldCharType="end"/>
      </w:r>
      <w:bookmarkEnd w:id="238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1013B8">
        <w:t>«</w:t>
      </w:r>
      <w:r w:rsidR="00823501" w:rsidRPr="006E4534">
        <w:t>Извещения о включении в регистр</w:t>
      </w:r>
      <w:r w:rsidR="001013B8">
        <w:t>»</w:t>
      </w:r>
    </w:p>
    <w:p w:rsidR="003D1A99" w:rsidRPr="006E4534" w:rsidRDefault="001013B8" w:rsidP="001013B8">
      <w:pPr>
        <w:pStyle w:val="phlistitemized1"/>
      </w:pPr>
      <w:r>
        <w:t>заполните поля фильтра</w:t>
      </w:r>
      <w:r w:rsidR="004306D7">
        <w:t xml:space="preserve"> согласно таблице ниже (</w:t>
      </w:r>
      <w:r w:rsidR="00E875AB">
        <w:fldChar w:fldCharType="begin"/>
      </w:r>
      <w:r w:rsidR="004306D7">
        <w:instrText xml:space="preserve"> REF _Ref143266435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25</w:t>
      </w:r>
      <w:r w:rsidR="00E875AB">
        <w:fldChar w:fldCharType="end"/>
      </w:r>
      <w:r w:rsidR="004306D7">
        <w:t>)</w:t>
      </w:r>
      <w:r>
        <w:t>;</w:t>
      </w:r>
    </w:p>
    <w:p w:rsidR="00CB4AB2" w:rsidRDefault="00CB4AB2" w:rsidP="00CB4AB2">
      <w:pPr>
        <w:pStyle w:val="phtabletitle"/>
      </w:pPr>
      <w:bookmarkStart w:id="239" w:name="_Ref143266435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25</w:t>
      </w:r>
      <w:r w:rsidR="00E875AB">
        <w:fldChar w:fldCharType="end"/>
      </w:r>
      <w:bookmarkEnd w:id="239"/>
      <w:r>
        <w:t xml:space="preserve"> </w:t>
      </w:r>
      <w:r w:rsidRPr="00CB4AB2">
        <w:t>–</w:t>
      </w:r>
      <w:r>
        <w:t xml:space="preserve"> </w:t>
      </w:r>
      <w:r w:rsidR="001013B8" w:rsidRPr="006E4534">
        <w:t>Описание полей фильтра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03"/>
        <w:gridCol w:w="1858"/>
        <w:gridCol w:w="6053"/>
      </w:tblGrid>
      <w:tr w:rsidR="006E4534" w:rsidRPr="006A1D0A" w:rsidTr="004E5256">
        <w:trPr>
          <w:tblHeader/>
        </w:trPr>
        <w:tc>
          <w:tcPr>
            <w:tcW w:w="1202" w:type="pct"/>
          </w:tcPr>
          <w:p w:rsidR="00557140" w:rsidRPr="006A1D0A" w:rsidRDefault="00557140" w:rsidP="00CB4AB2">
            <w:pPr>
              <w:pStyle w:val="phtablecolcaption"/>
            </w:pPr>
            <w:bookmarkStart w:id="240" w:name="scroll-bookmark-82"/>
            <w:r w:rsidRPr="006A1D0A">
              <w:t>Наименование</w:t>
            </w:r>
            <w:bookmarkEnd w:id="240"/>
          </w:p>
        </w:tc>
        <w:tc>
          <w:tcPr>
            <w:tcW w:w="892" w:type="pct"/>
          </w:tcPr>
          <w:p w:rsidR="00557140" w:rsidRPr="006A1D0A" w:rsidRDefault="00557140" w:rsidP="00CB4AB2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906" w:type="pct"/>
          </w:tcPr>
          <w:p w:rsidR="00557140" w:rsidRPr="006A1D0A" w:rsidRDefault="00557140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4E5256">
        <w:tc>
          <w:tcPr>
            <w:tcW w:w="1202" w:type="pct"/>
          </w:tcPr>
          <w:p w:rsidR="00557140" w:rsidRPr="006A1D0A" w:rsidRDefault="00557140" w:rsidP="006A1D0A">
            <w:pPr>
              <w:pStyle w:val="phtablecellleft"/>
            </w:pPr>
            <w:r w:rsidRPr="006A1D0A">
              <w:t>Скрывать исключенных</w:t>
            </w:r>
          </w:p>
        </w:tc>
        <w:tc>
          <w:tcPr>
            <w:tcW w:w="892" w:type="pct"/>
          </w:tcPr>
          <w:p w:rsidR="00557140" w:rsidRPr="006A1D0A" w:rsidRDefault="00557140" w:rsidP="001013B8">
            <w:pPr>
              <w:pStyle w:val="phfigure"/>
            </w:pPr>
          </w:p>
        </w:tc>
        <w:tc>
          <w:tcPr>
            <w:tcW w:w="2906" w:type="pct"/>
          </w:tcPr>
          <w:p w:rsidR="00557140" w:rsidRPr="006A1D0A" w:rsidRDefault="00557140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  <w:r w:rsidR="00CD1E6E">
              <w:t xml:space="preserve"> </w:t>
            </w:r>
            <w:r w:rsidRPr="006A1D0A">
              <w:t>скрыть пациентов, которые исключены из регистра</w:t>
            </w:r>
          </w:p>
        </w:tc>
      </w:tr>
      <w:tr w:rsidR="006E4534" w:rsidRPr="006A1D0A" w:rsidTr="004E5256">
        <w:tc>
          <w:tcPr>
            <w:tcW w:w="1202" w:type="pct"/>
          </w:tcPr>
          <w:p w:rsidR="00557140" w:rsidRPr="006A1D0A" w:rsidRDefault="00557140" w:rsidP="006A1D0A">
            <w:pPr>
              <w:pStyle w:val="phtablecellleft"/>
            </w:pPr>
            <w:r w:rsidRPr="006A1D0A">
              <w:lastRenderedPageBreak/>
              <w:t>Не показывать извещения других пациентов</w:t>
            </w:r>
          </w:p>
        </w:tc>
        <w:tc>
          <w:tcPr>
            <w:tcW w:w="892" w:type="pct"/>
          </w:tcPr>
          <w:p w:rsidR="00557140" w:rsidRPr="006A1D0A" w:rsidRDefault="00557140" w:rsidP="001013B8">
            <w:pPr>
              <w:pStyle w:val="phfigure"/>
            </w:pPr>
          </w:p>
        </w:tc>
        <w:tc>
          <w:tcPr>
            <w:tcW w:w="2906" w:type="pct"/>
          </w:tcPr>
          <w:p w:rsidR="00557140" w:rsidRPr="006A1D0A" w:rsidRDefault="00557140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  <w:r w:rsidR="00CD1E6E">
              <w:t xml:space="preserve"> </w:t>
            </w:r>
            <w:r w:rsidRPr="006A1D0A">
              <w:t>просмотра данных во всех вкладках формы только по конкретному пациенту</w:t>
            </w:r>
          </w:p>
        </w:tc>
      </w:tr>
      <w:tr w:rsidR="006E4534" w:rsidRPr="006A1D0A" w:rsidTr="004E5256">
        <w:tc>
          <w:tcPr>
            <w:tcW w:w="1202" w:type="pct"/>
          </w:tcPr>
          <w:p w:rsidR="00557140" w:rsidRPr="006A1D0A" w:rsidRDefault="00557140" w:rsidP="006A1D0A">
            <w:pPr>
              <w:pStyle w:val="phtablecellleft"/>
            </w:pPr>
            <w:r w:rsidRPr="006A1D0A">
              <w:t>Дата извещения с, по</w:t>
            </w:r>
          </w:p>
        </w:tc>
        <w:tc>
          <w:tcPr>
            <w:tcW w:w="892" w:type="pct"/>
          </w:tcPr>
          <w:p w:rsidR="00557140" w:rsidRPr="006A1D0A" w:rsidRDefault="00CF713F" w:rsidP="001013B8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78" name="Рисунок 7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290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557140" w:rsidRPr="006A1D0A" w:rsidRDefault="00557140" w:rsidP="006A1D0A">
            <w:pPr>
              <w:pStyle w:val="phtablecellleft"/>
            </w:pPr>
            <w:r w:rsidRPr="006A1D0A">
              <w:t>Укажите дату формирования извещения с помощью календаря или вручную</w:t>
            </w:r>
          </w:p>
        </w:tc>
      </w:tr>
    </w:tbl>
    <w:p w:rsidR="001013B8" w:rsidRDefault="001013B8" w:rsidP="001013B8">
      <w:pPr>
        <w:pStyle w:val="phnormal"/>
      </w:pPr>
    </w:p>
    <w:p w:rsidR="003D1A99" w:rsidRPr="006E4534" w:rsidRDefault="00823501" w:rsidP="001013B8">
      <w:pPr>
        <w:pStyle w:val="phnormal"/>
      </w:pPr>
      <w:r w:rsidRPr="006E4534">
        <w:t xml:space="preserve">Для появления дополнительных параметров фильтра нажмите на кнопку </w:t>
      </w:r>
      <w:r w:rsidR="00CD1E6E">
        <w:t>«</w:t>
      </w:r>
      <w:r w:rsidRPr="006E4534">
        <w:t>Дополнительные параметры</w:t>
      </w:r>
      <w:r w:rsidR="00CD1E6E">
        <w:t>»</w:t>
      </w:r>
      <w:r w:rsidRPr="006E4534">
        <w:t>. Появятся дополнительные поля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_Ref143266446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26</w:t>
      </w:r>
      <w:r w:rsidR="00E875AB">
        <w:fldChar w:fldCharType="end"/>
      </w:r>
      <w:r w:rsidR="004306D7">
        <w:t>)</w:t>
      </w:r>
      <w:r w:rsidRPr="006E4534">
        <w:t>.</w:t>
      </w:r>
    </w:p>
    <w:p w:rsidR="00CB4AB2" w:rsidRDefault="00CB4AB2" w:rsidP="00CB4AB2">
      <w:pPr>
        <w:pStyle w:val="phtabletitle"/>
      </w:pPr>
      <w:bookmarkStart w:id="241" w:name="_Ref14326644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26</w:t>
      </w:r>
      <w:r w:rsidR="00E875AB">
        <w:fldChar w:fldCharType="end"/>
      </w:r>
      <w:bookmarkEnd w:id="241"/>
      <w:r>
        <w:t xml:space="preserve"> </w:t>
      </w:r>
      <w:r w:rsidRPr="00CB4AB2">
        <w:t>–</w:t>
      </w:r>
      <w:r>
        <w:t xml:space="preserve"> </w:t>
      </w:r>
      <w:r w:rsidR="001013B8" w:rsidRPr="006E4534">
        <w:t>Описание дополнительных полей фильтра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226"/>
        <w:gridCol w:w="7188"/>
      </w:tblGrid>
      <w:tr w:rsidR="006E4534" w:rsidRPr="006A1D0A" w:rsidTr="004E5256">
        <w:trPr>
          <w:tblHeader/>
        </w:trPr>
        <w:tc>
          <w:tcPr>
            <w:tcW w:w="1549" w:type="pct"/>
          </w:tcPr>
          <w:p w:rsidR="003D1A99" w:rsidRPr="006A1D0A" w:rsidRDefault="00823501" w:rsidP="00CB4AB2">
            <w:pPr>
              <w:pStyle w:val="phtablecolcaption"/>
            </w:pPr>
            <w:bookmarkStart w:id="242" w:name="scroll-bookmark-83"/>
            <w:r w:rsidRPr="006A1D0A">
              <w:t>Наименование</w:t>
            </w:r>
            <w:bookmarkEnd w:id="242"/>
          </w:p>
        </w:tc>
        <w:tc>
          <w:tcPr>
            <w:tcW w:w="3451" w:type="pct"/>
          </w:tcPr>
          <w:p w:rsidR="003D1A99" w:rsidRPr="006A1D0A" w:rsidRDefault="00823501" w:rsidP="00CB4AB2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порядковый номер пациента, присвоенный в регистре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Статус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статус извещения из выпадающего списка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ФИО больного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ФИО пациента вручную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рождения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рождения пациента с помощью календаря или вручную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включения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включения в регистр с помощью календаря или вручную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исключения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исключения из регистра с помощью календаря или вручную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исключения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причину исключения из выпадающего списка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 на текущую дату с, по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возрастной диапазон пациентов на текущую дату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 на дату установки диагноза с, по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</w:t>
            </w:r>
            <w:r w:rsidR="00CD1E6E">
              <w:t xml:space="preserve"> </w:t>
            </w:r>
            <w:r w:rsidRPr="006A1D0A">
              <w:t>дату установки диагноза для просмотра</w:t>
            </w:r>
            <w:r w:rsidR="00CD1E6E">
              <w:t xml:space="preserve"> </w:t>
            </w:r>
            <w:r w:rsidRPr="006A1D0A">
              <w:t>данных пациентов определенного возрастного диапазона</w:t>
            </w:r>
            <w:r w:rsidR="00CD1E6E">
              <w:t xml:space="preserve"> </w:t>
            </w:r>
            <w:r w:rsidRPr="006A1D0A">
              <w:t>на дату установки диагноза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Адрес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</w:t>
            </w:r>
            <w:r w:rsidR="00CD1E6E">
              <w:t xml:space="preserve"> </w:t>
            </w:r>
            <w:r w:rsidRPr="006A1D0A">
              <w:t>адрес проживания пациента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диагноза с, по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предполагаемую дату установки диагноза</w:t>
            </w:r>
          </w:p>
        </w:tc>
      </w:tr>
      <w:tr w:rsidR="006E4534" w:rsidRPr="006A1D0A" w:rsidTr="004E5256">
        <w:tc>
          <w:tcPr>
            <w:tcW w:w="154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извещения</w:t>
            </w:r>
          </w:p>
        </w:tc>
        <w:tc>
          <w:tcPr>
            <w:tcW w:w="345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МО с помощью кнопки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09550"/>
                  <wp:effectExtent l="0" t="0" r="0" b="0"/>
                  <wp:docPr id="100249" name="Рисунок 100249" descr="_scroll_external/attachments/worddavec13dd7be893bfc2c3eb74750b047e00-39ab159804bf30f28ebe35d2a13642e1fc24237640eb498d3df3dc5a26cea14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4538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0955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 в окне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</w:p>
        </w:tc>
      </w:tr>
    </w:tbl>
    <w:p w:rsidR="001013B8" w:rsidRDefault="001013B8" w:rsidP="001013B8">
      <w:pPr>
        <w:pStyle w:val="phnormal"/>
      </w:pPr>
    </w:p>
    <w:p w:rsidR="003D1A99" w:rsidRPr="006E4534" w:rsidRDefault="00823501" w:rsidP="001013B8">
      <w:pPr>
        <w:pStyle w:val="phnormal"/>
      </w:pPr>
      <w:r w:rsidRPr="006E4534">
        <w:t xml:space="preserve">Чтобы очистить все поля фильтра одновременно, нажмите кнопку </w:t>
      </w:r>
      <w:r w:rsidR="00CD1E6E">
        <w:t>«</w:t>
      </w:r>
      <w:r w:rsidRPr="006E4534">
        <w:t>Очистить фильтр</w:t>
      </w:r>
      <w:r w:rsidR="00CD1E6E">
        <w:t>»</w:t>
      </w:r>
      <w:r w:rsidRPr="006E4534">
        <w:t>.</w:t>
      </w:r>
    </w:p>
    <w:p w:rsidR="003D1A99" w:rsidRPr="006E4534" w:rsidRDefault="001013B8" w:rsidP="001013B8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Отобрать</w:t>
      </w:r>
      <w:r w:rsidR="00CD1E6E">
        <w:t>»</w:t>
      </w:r>
      <w:r w:rsidR="00823501" w:rsidRPr="006E4534">
        <w:t xml:space="preserve"> после заполнения необходимых полей. Отобразится список извещений</w:t>
      </w:r>
      <w:r>
        <w:t xml:space="preserve"> согласно параметрам фильтрации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_Ref143266454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66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55619E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570717" cy="1537697"/>
            <wp:effectExtent l="19050" t="0" r="0" b="0"/>
            <wp:docPr id="48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575" cy="1537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43" w:name="_Ref14326645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66</w:t>
      </w:r>
      <w:r w:rsidR="00E875AB">
        <w:fldChar w:fldCharType="end"/>
      </w:r>
      <w:bookmarkEnd w:id="243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1013B8">
        <w:t>«</w:t>
      </w:r>
      <w:r w:rsidR="00823501" w:rsidRPr="006E4534">
        <w:t>Извещения о включении в регистр</w:t>
      </w:r>
      <w:r w:rsidR="001013B8">
        <w:t>»</w:t>
      </w:r>
    </w:p>
    <w:p w:rsidR="003D1A99" w:rsidRPr="006E4534" w:rsidRDefault="00823501">
      <w:pPr>
        <w:pStyle w:val="4"/>
      </w:pPr>
      <w:bookmarkStart w:id="244" w:name="scroll-bookmark-84"/>
      <w:bookmarkStart w:id="245" w:name="_Toc143272042"/>
      <w:r w:rsidRPr="006E4534">
        <w:t>Возможные статусы извещений</w:t>
      </w:r>
      <w:bookmarkEnd w:id="244"/>
      <w:bookmarkEnd w:id="245"/>
    </w:p>
    <w:p w:rsidR="003D1A99" w:rsidRPr="006E4534" w:rsidRDefault="00823501" w:rsidP="001013B8">
      <w:pPr>
        <w:pStyle w:val="phnormal"/>
      </w:pPr>
      <w:r w:rsidRPr="006E4534">
        <w:t>Извещения о включении в регист</w:t>
      </w:r>
      <w:r w:rsidR="001013B8">
        <w:t xml:space="preserve">р могут иметь </w:t>
      </w:r>
      <w:r w:rsidR="004306D7">
        <w:t>с</w:t>
      </w:r>
      <w:r w:rsidR="001013B8">
        <w:t>татусы</w:t>
      </w:r>
      <w:r w:rsidR="004306D7">
        <w:t>, представленные в таблице (</w:t>
      </w:r>
      <w:r w:rsidR="00E875AB">
        <w:fldChar w:fldCharType="begin"/>
      </w:r>
      <w:r w:rsidR="004306D7">
        <w:instrText xml:space="preserve"> REF _Ref143266474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27</w:t>
      </w:r>
      <w:r w:rsidR="00E875AB">
        <w:fldChar w:fldCharType="end"/>
      </w:r>
      <w:r w:rsidR="004306D7">
        <w:t>).</w:t>
      </w:r>
    </w:p>
    <w:p w:rsidR="00CB4AB2" w:rsidRDefault="00CB4AB2" w:rsidP="001013B8">
      <w:pPr>
        <w:pStyle w:val="phtabletitle"/>
      </w:pPr>
      <w:bookmarkStart w:id="246" w:name="_Ref143266474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27</w:t>
      </w:r>
      <w:r w:rsidR="00E875AB">
        <w:fldChar w:fldCharType="end"/>
      </w:r>
      <w:bookmarkEnd w:id="246"/>
      <w:r>
        <w:t xml:space="preserve"> </w:t>
      </w:r>
      <w:r w:rsidRPr="00CB4AB2">
        <w:t>–</w:t>
      </w:r>
      <w:r>
        <w:t xml:space="preserve"> </w:t>
      </w:r>
      <w:r w:rsidR="001013B8" w:rsidRPr="001013B8">
        <w:t>Возможные статусы извещений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347"/>
        <w:gridCol w:w="6557"/>
        <w:gridCol w:w="2510"/>
      </w:tblGrid>
      <w:tr w:rsidR="006E4534" w:rsidRPr="006A1D0A" w:rsidTr="004E5256">
        <w:trPr>
          <w:tblHeader/>
        </w:trPr>
        <w:tc>
          <w:tcPr>
            <w:tcW w:w="647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Статус</w:t>
            </w:r>
          </w:p>
        </w:tc>
        <w:tc>
          <w:tcPr>
            <w:tcW w:w="3148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Значение статуса</w:t>
            </w:r>
          </w:p>
        </w:tc>
        <w:tc>
          <w:tcPr>
            <w:tcW w:w="1205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Доступные пункты контекстного меню</w:t>
            </w:r>
          </w:p>
        </w:tc>
      </w:tr>
      <w:tr w:rsidR="006E4534" w:rsidRPr="006A1D0A" w:rsidTr="004E5256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Черновик</w:t>
            </w:r>
          </w:p>
        </w:tc>
        <w:tc>
          <w:tcPr>
            <w:tcW w:w="31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Статус присваивается только что созданному извещению.</w:t>
            </w:r>
            <w:r w:rsidR="00CD1E6E">
              <w:t xml:space="preserve"> </w:t>
            </w:r>
            <w:r w:rsidRPr="006A1D0A">
              <w:t xml:space="preserve">Извещения в статусе </w:t>
            </w:r>
            <w:r w:rsidR="00CD1E6E">
              <w:t>«</w:t>
            </w:r>
            <w:r w:rsidRPr="006A1D0A">
              <w:t>Черновик</w:t>
            </w:r>
            <w:r w:rsidR="00CD1E6E">
              <w:t>»</w:t>
            </w:r>
            <w:r w:rsidRPr="006A1D0A">
              <w:t xml:space="preserve"> еще не утверждены. В них можно вносить изменения (с помощью пункта контекстного меню </w:t>
            </w:r>
            <w:r w:rsidR="00CD1E6E">
              <w:t>«</w:t>
            </w:r>
            <w:r w:rsidRPr="006A1D0A">
              <w:t>Редактировать</w:t>
            </w:r>
            <w:r w:rsidR="00CD1E6E">
              <w:t>»</w:t>
            </w:r>
            <w:r w:rsidRPr="006A1D0A">
              <w:t xml:space="preserve">), удалять. Для запуска процедуры утверждения выберите пункт контекстного меню </w:t>
            </w:r>
            <w:r w:rsidR="00CD1E6E">
              <w:t>«</w:t>
            </w:r>
            <w:r w:rsidRPr="006A1D0A">
              <w:t>Отправить на утверждение</w:t>
            </w:r>
            <w:r w:rsidR="00CD1E6E">
              <w:t>»</w:t>
            </w:r>
          </w:p>
        </w:tc>
        <w:tc>
          <w:tcPr>
            <w:tcW w:w="120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редактировать, отправить на утверждение, удалить</w:t>
            </w:r>
          </w:p>
        </w:tc>
      </w:tr>
      <w:tr w:rsidR="006E4534" w:rsidRPr="006A1D0A" w:rsidTr="004E5256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Новое</w:t>
            </w:r>
          </w:p>
        </w:tc>
        <w:tc>
          <w:tcPr>
            <w:tcW w:w="31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отправки извещения со статусом </w:t>
            </w:r>
            <w:r w:rsidR="00CD1E6E">
              <w:t>«</w:t>
            </w:r>
            <w:r w:rsidRPr="006A1D0A">
              <w:t>Черновик</w:t>
            </w:r>
            <w:r w:rsidR="00CD1E6E">
              <w:t>»</w:t>
            </w:r>
            <w:r w:rsidRPr="006A1D0A">
              <w:t xml:space="preserve"> на утверждение</w:t>
            </w:r>
          </w:p>
        </w:tc>
        <w:tc>
          <w:tcPr>
            <w:tcW w:w="120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вернуть с утверждения, отправить на экспертизу, отправить на доработку, утвердить, отклонить</w:t>
            </w:r>
          </w:p>
        </w:tc>
      </w:tr>
      <w:tr w:rsidR="006E4534" w:rsidRPr="006A1D0A" w:rsidTr="004E5256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Доработка</w:t>
            </w:r>
          </w:p>
        </w:tc>
        <w:tc>
          <w:tcPr>
            <w:tcW w:w="31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отправки извещения на доработку. В данном статусе можно отредактировать и отправить доработанное извещение на утверждение. При этом статус извещения изменится на </w:t>
            </w:r>
            <w:r w:rsidR="00CD1E6E">
              <w:t>«</w:t>
            </w:r>
            <w:r w:rsidRPr="006A1D0A">
              <w:t>Новый</w:t>
            </w:r>
            <w:r w:rsidR="00CD1E6E">
              <w:t>»</w:t>
            </w:r>
          </w:p>
        </w:tc>
        <w:tc>
          <w:tcPr>
            <w:tcW w:w="120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редактировать,</w:t>
            </w:r>
            <w:r w:rsidR="00CD1E6E">
              <w:t xml:space="preserve"> </w:t>
            </w:r>
            <w:r w:rsidRPr="006A1D0A">
              <w:t>отправить на утверждение, удалить</w:t>
            </w:r>
          </w:p>
        </w:tc>
      </w:tr>
      <w:tr w:rsidR="006E4534" w:rsidRPr="006A1D0A" w:rsidTr="004E5256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Экспертиза</w:t>
            </w:r>
          </w:p>
        </w:tc>
        <w:tc>
          <w:tcPr>
            <w:tcW w:w="31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отправления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на экспертизу.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По итогам экспертизы с помощью пунктов контекстного меню можно выполнить следующие действия:</w:t>
            </w:r>
          </w:p>
          <w:p w:rsidR="003D1A99" w:rsidRPr="006A1D0A" w:rsidRDefault="00823501" w:rsidP="001013B8">
            <w:pPr>
              <w:pStyle w:val="phtableitemizedlist1"/>
            </w:pPr>
            <w:r w:rsidRPr="006A1D0A">
              <w:t xml:space="preserve">вернуть извещение с экспертизы в статус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>;</w:t>
            </w:r>
          </w:p>
          <w:p w:rsidR="003D1A99" w:rsidRPr="006A1D0A" w:rsidRDefault="00823501" w:rsidP="001013B8">
            <w:pPr>
              <w:pStyle w:val="phtableitemizedlist1"/>
            </w:pPr>
            <w:r w:rsidRPr="006A1D0A">
              <w:t>отправить на доработку при выявлении недочетов;</w:t>
            </w:r>
          </w:p>
          <w:p w:rsidR="003D1A99" w:rsidRPr="006A1D0A" w:rsidRDefault="00823501" w:rsidP="001013B8">
            <w:pPr>
              <w:pStyle w:val="phtableitemizedlist1"/>
            </w:pPr>
            <w:r w:rsidRPr="006A1D0A">
              <w:t>утвердить;</w:t>
            </w:r>
          </w:p>
          <w:p w:rsidR="003D1A99" w:rsidRPr="006A1D0A" w:rsidRDefault="00823501" w:rsidP="001013B8">
            <w:pPr>
              <w:pStyle w:val="phtableitemizedlist1"/>
            </w:pPr>
            <w:r w:rsidRPr="006A1D0A">
              <w:t>отклонить.</w:t>
            </w:r>
          </w:p>
        </w:tc>
        <w:tc>
          <w:tcPr>
            <w:tcW w:w="120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редактировать, отправить на доработку, вернуть с экспертизы,</w:t>
            </w:r>
            <w:r w:rsidR="00CD1E6E">
              <w:t xml:space="preserve"> </w:t>
            </w:r>
            <w:r w:rsidRPr="006A1D0A">
              <w:t>отправить на экспертизу,</w:t>
            </w:r>
            <w:r w:rsidR="00CD1E6E">
              <w:t xml:space="preserve"> </w:t>
            </w:r>
            <w:r w:rsidRPr="006A1D0A">
              <w:t>утвердить, отклонить</w:t>
            </w:r>
          </w:p>
        </w:tc>
      </w:tr>
      <w:tr w:rsidR="006E4534" w:rsidRPr="006A1D0A" w:rsidTr="004E5256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Утверждено</w:t>
            </w:r>
          </w:p>
        </w:tc>
        <w:tc>
          <w:tcPr>
            <w:tcW w:w="31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утверждения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Экспертиза</w:t>
            </w:r>
            <w:r w:rsidR="00CD1E6E">
              <w:t>»</w:t>
            </w:r>
            <w:r w:rsidRPr="006A1D0A">
              <w:t>, пациент при этом включается в регистр</w:t>
            </w:r>
          </w:p>
        </w:tc>
        <w:tc>
          <w:tcPr>
            <w:tcW w:w="120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</w:t>
            </w:r>
          </w:p>
        </w:tc>
      </w:tr>
      <w:tr w:rsidR="006E4534" w:rsidRPr="006A1D0A" w:rsidTr="004E5256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Отклонено</w:t>
            </w:r>
          </w:p>
        </w:tc>
        <w:tc>
          <w:tcPr>
            <w:tcW w:w="31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отклонения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Экспертиза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 xml:space="preserve">Внесение изменений, удаление и смена статуса такого извещения невозможны. Пациент по данному </w:t>
            </w:r>
            <w:r w:rsidRPr="006A1D0A">
              <w:lastRenderedPageBreak/>
              <w:t>извещению в регистр онкологических больных не включается</w:t>
            </w:r>
          </w:p>
        </w:tc>
        <w:tc>
          <w:tcPr>
            <w:tcW w:w="120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Просмотр</w:t>
            </w:r>
          </w:p>
        </w:tc>
      </w:tr>
    </w:tbl>
    <w:p w:rsidR="003D1A99" w:rsidRPr="006E4534" w:rsidRDefault="001013B8" w:rsidP="001013B8">
      <w:pPr>
        <w:pStyle w:val="phnormal"/>
      </w:pPr>
      <w:r w:rsidRPr="001013B8">
        <w:rPr>
          <w:b/>
        </w:rPr>
        <w:lastRenderedPageBreak/>
        <w:t>Примечание</w:t>
      </w:r>
      <w:r w:rsidRPr="006A1D0A">
        <w:t xml:space="preserve"> – В зависимости от настроек Системы при изменении статуса извещения автору извещения приходит внутрисистемное сообщение с уведомлением о смене статуса.</w:t>
      </w:r>
    </w:p>
    <w:p w:rsidR="003D1A99" w:rsidRPr="006E4534" w:rsidRDefault="00823501" w:rsidP="001013B8">
      <w:pPr>
        <w:pStyle w:val="phnormal"/>
      </w:pPr>
      <w:r w:rsidRPr="006E4534">
        <w:t xml:space="preserve">Чтобы распечатать </w:t>
      </w:r>
      <w:r w:rsidR="00CD1E6E">
        <w:t>«</w:t>
      </w:r>
      <w:r w:rsidRPr="006E4534">
        <w:t>Извещение о включении в регистр</w:t>
      </w:r>
      <w:r w:rsidR="00CD1E6E">
        <w:t>»</w:t>
      </w:r>
      <w:r w:rsidRPr="006E4534">
        <w:t>:</w:t>
      </w:r>
    </w:p>
    <w:p w:rsidR="003D1A99" w:rsidRPr="006E4534" w:rsidRDefault="001013B8" w:rsidP="001013B8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>Просмотр</w:t>
      </w:r>
      <w:r w:rsidR="00CD1E6E">
        <w:t>»</w:t>
      </w:r>
      <w:r>
        <w:t>;</w:t>
      </w:r>
    </w:p>
    <w:p w:rsidR="003D1A99" w:rsidRPr="006E4534" w:rsidRDefault="001013B8" w:rsidP="001013B8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Документы</w:t>
      </w:r>
      <w:r w:rsidR="00CD1E6E">
        <w:t>»</w:t>
      </w:r>
      <w:r>
        <w:t>;</w:t>
      </w:r>
    </w:p>
    <w:p w:rsidR="003D1A99" w:rsidRPr="006E4534" w:rsidRDefault="001013B8" w:rsidP="001013B8">
      <w:pPr>
        <w:pStyle w:val="phlistitemized1"/>
      </w:pPr>
      <w:r w:rsidRPr="006E4534">
        <w:t xml:space="preserve">нажмите </w:t>
      </w:r>
      <w:r w:rsidR="00823501" w:rsidRPr="006E4534">
        <w:t xml:space="preserve">на ссылку с названием отчета </w:t>
      </w:r>
      <w:r w:rsidR="00CD1E6E">
        <w:t>«</w:t>
      </w:r>
      <w:r w:rsidR="00823501" w:rsidRPr="006E4534">
        <w:t>Извещение о больном ЗНО</w:t>
      </w:r>
      <w:r w:rsidR="00CD1E6E">
        <w:t>»</w:t>
      </w:r>
      <w:r w:rsidR="00823501" w:rsidRPr="006E4534">
        <w:t xml:space="preserve">. </w:t>
      </w:r>
      <w:r>
        <w:t>Откроется окно просмотра отчета</w:t>
      </w:r>
      <w:r w:rsidR="004306D7">
        <w:t xml:space="preserve"> (</w:t>
      </w:r>
      <w:r w:rsidR="00E875AB">
        <w:fldChar w:fldCharType="begin"/>
      </w:r>
      <w:r w:rsidR="004306D7">
        <w:instrText xml:space="preserve"> REF _Ref143266487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67</w:t>
      </w:r>
      <w:r w:rsidR="00E875AB">
        <w:fldChar w:fldCharType="end"/>
      </w:r>
      <w:r w:rsidR="004306D7">
        <w:t>)</w:t>
      </w:r>
      <w:r>
        <w:t>;</w:t>
      </w:r>
    </w:p>
    <w:p w:rsidR="003D1A99" w:rsidRPr="006E4534" w:rsidRDefault="0055619E" w:rsidP="00CB4AB2">
      <w:pPr>
        <w:pStyle w:val="phfigure"/>
      </w:pPr>
      <w:r>
        <w:rPr>
          <w:noProof/>
        </w:rPr>
        <w:drawing>
          <wp:inline distT="0" distB="0" distL="0" distR="0">
            <wp:extent cx="5053882" cy="4502866"/>
            <wp:effectExtent l="19050" t="0" r="0" b="0"/>
            <wp:docPr id="50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753" cy="4502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47" w:name="_Ref14326648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67</w:t>
      </w:r>
      <w:r w:rsidR="00E875AB">
        <w:fldChar w:fldCharType="end"/>
      </w:r>
      <w:bookmarkEnd w:id="247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1013B8" w:rsidP="001013B8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3D1A99" w:rsidRPr="006E4534" w:rsidRDefault="00823501" w:rsidP="004306D7">
      <w:pPr>
        <w:pStyle w:val="phlistitemizedtitle"/>
      </w:pPr>
      <w:r w:rsidRPr="006E4534">
        <w:t>Описание доступных действий</w:t>
      </w:r>
      <w:r w:rsidR="004306D7">
        <w:t>:</w:t>
      </w:r>
    </w:p>
    <w:p w:rsidR="003D1A99" w:rsidRPr="006E4534" w:rsidRDefault="001013B8" w:rsidP="001013B8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Печать</w:t>
      </w:r>
      <w:r w:rsidR="00CD1E6E">
        <w:t>»</w:t>
      </w:r>
      <w:r>
        <w:t xml:space="preserve"> для печати отчета;</w:t>
      </w:r>
    </w:p>
    <w:p w:rsidR="003D1A99" w:rsidRPr="006E4534" w:rsidRDefault="001013B8" w:rsidP="001013B8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«</w:t>
      </w:r>
      <w:r w:rsidR="00823501" w:rsidRPr="006E4534">
        <w:t>Excel</w:t>
      </w:r>
      <w:r w:rsidR="00CD1E6E">
        <w:t xml:space="preserve">» </w:t>
      </w:r>
      <w:r>
        <w:t>для выгрузки отчета в Excel;</w:t>
      </w:r>
    </w:p>
    <w:p w:rsidR="003D1A99" w:rsidRPr="006E4534" w:rsidRDefault="001013B8" w:rsidP="001013B8">
      <w:pPr>
        <w:pStyle w:val="phlistitemized1"/>
      </w:pPr>
      <w:r w:rsidRPr="006E4534">
        <w:lastRenderedPageBreak/>
        <w:t xml:space="preserve">нажмите </w:t>
      </w:r>
      <w:r w:rsidR="00823501" w:rsidRPr="006E4534">
        <w:t>на кнопку</w:t>
      </w:r>
      <w:r w:rsidR="00CD1E6E">
        <w:t xml:space="preserve"> </w:t>
      </w:r>
      <w:r w:rsidR="00481174">
        <w:t>«PDF», чтобы открыть отчет в формате .pdf</w:t>
      </w:r>
      <w:r>
        <w:t>;</w:t>
      </w:r>
    </w:p>
    <w:p w:rsidR="003D1A99" w:rsidRPr="006E4534" w:rsidRDefault="001013B8" w:rsidP="001013B8">
      <w:pPr>
        <w:pStyle w:val="phlistitemized1"/>
      </w:pPr>
      <w:r w:rsidRPr="006E4534">
        <w:t xml:space="preserve">воспользуйтесь </w:t>
      </w:r>
      <w:r w:rsidR="00823501" w:rsidRPr="006E4534">
        <w:t>кнопкой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252" name="Рисунок 100252" descr="_scroll_external/attachments/y-b118c33b2a50d698cf2304cb0216534a5958989f63dd15747da8ff3499495f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143463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>
        <w:t xml:space="preserve"> </w:t>
      </w:r>
      <w:r w:rsidR="00823501" w:rsidRPr="006E4534">
        <w:t>для редактирования отчета.</w:t>
      </w:r>
    </w:p>
    <w:p w:rsidR="00937A28" w:rsidRPr="006E4534" w:rsidRDefault="00937A28" w:rsidP="001013B8">
      <w:pPr>
        <w:pStyle w:val="phnormal"/>
      </w:pPr>
      <w:r w:rsidRPr="006E4534">
        <w:t>Для внесения изменения в извещение выполните следующие действия:</w:t>
      </w:r>
    </w:p>
    <w:p w:rsidR="00937A28" w:rsidRPr="006E4534" w:rsidRDefault="00937A28" w:rsidP="001013B8">
      <w:pPr>
        <w:pStyle w:val="phlistitemized1"/>
      </w:pPr>
      <w:r w:rsidRPr="006E4534">
        <w:t xml:space="preserve">выберите пункт контекстного меню </w:t>
      </w:r>
      <w:r w:rsidR="00CD1E6E">
        <w:t>«</w:t>
      </w:r>
      <w:r w:rsidRPr="006E4534">
        <w:t>Редактировать</w:t>
      </w:r>
      <w:r w:rsidR="00CD1E6E">
        <w:t>»</w:t>
      </w:r>
      <w:r w:rsidRPr="006E4534">
        <w:t xml:space="preserve"> на строке с извещением в статусе </w:t>
      </w:r>
      <w:r w:rsidR="00CD1E6E">
        <w:t>«</w:t>
      </w:r>
      <w:r w:rsidRPr="006E4534">
        <w:t>Черновик</w:t>
      </w:r>
      <w:r w:rsidR="00CD1E6E">
        <w:t>»</w:t>
      </w:r>
      <w:r w:rsidRPr="006E4534">
        <w:t xml:space="preserve">. Откроется окно </w:t>
      </w:r>
      <w:r w:rsidR="00CD1E6E">
        <w:t>«</w:t>
      </w:r>
      <w:r w:rsidRPr="006E4534">
        <w:t>Регистр онкологических больных</w:t>
      </w:r>
      <w:r w:rsidR="00CD1E6E">
        <w:t>»</w:t>
      </w:r>
      <w:r w:rsidRPr="006E4534">
        <w:t>;</w:t>
      </w:r>
    </w:p>
    <w:p w:rsidR="00937A28" w:rsidRPr="006E4534" w:rsidRDefault="00937A28" w:rsidP="001013B8">
      <w:pPr>
        <w:pStyle w:val="phlistitemized1"/>
      </w:pPr>
      <w:r w:rsidRPr="006E4534">
        <w:t>внесите необходимые изменения;</w:t>
      </w:r>
    </w:p>
    <w:p w:rsidR="00937A28" w:rsidRPr="006E4534" w:rsidRDefault="00937A28" w:rsidP="001013B8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Сохранить</w:t>
      </w:r>
      <w:r w:rsidR="00CD1E6E">
        <w:t>»</w:t>
      </w:r>
      <w:r w:rsidRPr="006E4534">
        <w:t xml:space="preserve"> для сохранения внесенных изменений.</w:t>
      </w:r>
    </w:p>
    <w:p w:rsidR="00937A28" w:rsidRPr="006E4534" w:rsidRDefault="001013B8" w:rsidP="001013B8">
      <w:pPr>
        <w:pStyle w:val="phnormal"/>
      </w:pPr>
      <w:r>
        <w:t>Д</w:t>
      </w:r>
      <w:r w:rsidRPr="006E4534">
        <w:t xml:space="preserve">ля </w:t>
      </w:r>
      <w:r w:rsidR="00937A28" w:rsidRPr="006E4534">
        <w:t>удаления извещения выполните следующие действия:</w:t>
      </w:r>
    </w:p>
    <w:p w:rsidR="00937A28" w:rsidRPr="006E4534" w:rsidRDefault="00937A28" w:rsidP="001013B8">
      <w:pPr>
        <w:pStyle w:val="phlistitemized1"/>
      </w:pPr>
      <w:r w:rsidRPr="006E4534">
        <w:t xml:space="preserve">выберите пункт контекстного меню </w:t>
      </w:r>
      <w:r w:rsidR="00CD1E6E">
        <w:t>«</w:t>
      </w:r>
      <w:r w:rsidRPr="006E4534">
        <w:t>Удалить</w:t>
      </w:r>
      <w:r w:rsidR="00CD1E6E">
        <w:t>»</w:t>
      </w:r>
      <w:r w:rsidRPr="006E4534">
        <w:t xml:space="preserve"> на строке с извещением в статусе </w:t>
      </w:r>
      <w:r w:rsidR="00CD1E6E">
        <w:t>«</w:t>
      </w:r>
      <w:r w:rsidRPr="006E4534">
        <w:t>Черновик</w:t>
      </w:r>
      <w:r w:rsidR="00CD1E6E">
        <w:t>»</w:t>
      </w:r>
      <w:r w:rsidRPr="006E4534">
        <w:t>. Откроется окно подтверждения действия;</w:t>
      </w:r>
    </w:p>
    <w:p w:rsidR="00937A28" w:rsidRPr="006E4534" w:rsidRDefault="00937A28" w:rsidP="001013B8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Да</w:t>
      </w:r>
      <w:r w:rsidR="00CD1E6E">
        <w:t>»</w:t>
      </w:r>
      <w:r w:rsidRPr="006E4534">
        <w:t>. Извещение будет удалено.</w:t>
      </w:r>
    </w:p>
    <w:p w:rsidR="003D1A99" w:rsidRPr="006E4534" w:rsidRDefault="00823501">
      <w:pPr>
        <w:pStyle w:val="3"/>
      </w:pPr>
      <w:bookmarkStart w:id="248" w:name="scroll-bookmark-85"/>
      <w:bookmarkStart w:id="249" w:name="_Toc143258513"/>
      <w:bookmarkStart w:id="250" w:name="_Toc143272043"/>
      <w:r w:rsidRPr="006E4534">
        <w:t>Утверждение извещения о включении в регистр онкологических больных</w:t>
      </w:r>
      <w:bookmarkEnd w:id="248"/>
      <w:bookmarkEnd w:id="249"/>
      <w:bookmarkEnd w:id="250"/>
    </w:p>
    <w:p w:rsidR="003D1A99" w:rsidRPr="006E4534" w:rsidRDefault="00823501" w:rsidP="00CD1BC5">
      <w:pPr>
        <w:pStyle w:val="phnormal"/>
      </w:pPr>
      <w:r w:rsidRPr="006E4534">
        <w:t xml:space="preserve">Сразу после создания, извещение отображается на вкладке </w:t>
      </w:r>
      <w:r w:rsidR="00CD1E6E">
        <w:t>«</w:t>
      </w:r>
      <w:r w:rsidRPr="006E4534">
        <w:t>Извещения о включении в регистр</w:t>
      </w:r>
      <w:r w:rsidR="00CD1E6E">
        <w:t>»</w:t>
      </w:r>
      <w:r w:rsidRPr="006E4534">
        <w:t xml:space="preserve"> со статусом </w:t>
      </w:r>
      <w:r w:rsidR="00CD1E6E">
        <w:t>«</w:t>
      </w:r>
      <w:r w:rsidRPr="006E4534">
        <w:t>Черновик</w:t>
      </w:r>
      <w:r w:rsidR="00CD1E6E">
        <w:t>»</w:t>
      </w:r>
      <w:r w:rsidRPr="006E4534">
        <w:t>. Для включения пациента в регистр больных необходимо произвести следующие действия:</w:t>
      </w:r>
    </w:p>
    <w:p w:rsidR="003D1A99" w:rsidRPr="006E4534" w:rsidRDefault="004306D7" w:rsidP="00CD1BC5">
      <w:pPr>
        <w:pStyle w:val="phlistitemized1"/>
      </w:pPr>
      <w:r>
        <w:t>о</w:t>
      </w:r>
      <w:r w:rsidR="00823501" w:rsidRPr="006E4534">
        <w:t xml:space="preserve">тправить извещение на утверждение с помощью пункта контекстного меню </w:t>
      </w:r>
      <w:r w:rsidR="00CD1E6E">
        <w:t>«</w:t>
      </w:r>
      <w:r w:rsidR="00823501" w:rsidRPr="006E4534">
        <w:t>Отправить на утверждение</w:t>
      </w:r>
      <w:r w:rsidR="00CD1E6E">
        <w:t>»</w:t>
      </w:r>
      <w:r w:rsidR="00823501" w:rsidRPr="006E4534">
        <w:t xml:space="preserve">. Статус извещения изменится на </w:t>
      </w:r>
      <w:r w:rsidR="00CD1E6E">
        <w:t>«</w:t>
      </w:r>
      <w:r w:rsidR="00823501" w:rsidRPr="006E4534">
        <w:t>Новое</w:t>
      </w:r>
      <w:r w:rsidR="00CD1E6E">
        <w:t>»</w:t>
      </w:r>
      <w:r>
        <w:t>;</w:t>
      </w:r>
    </w:p>
    <w:p w:rsidR="003D1A99" w:rsidRPr="006E4534" w:rsidRDefault="004306D7" w:rsidP="00CD1BC5">
      <w:pPr>
        <w:pStyle w:val="phlistitemized1"/>
      </w:pPr>
      <w:r>
        <w:t>у</w:t>
      </w:r>
      <w:r w:rsidR="00823501" w:rsidRPr="006E4534">
        <w:t xml:space="preserve">твердить извещение с помощью пункта контекстного меню </w:t>
      </w:r>
      <w:r w:rsidR="00CD1E6E">
        <w:t>«</w:t>
      </w:r>
      <w:r w:rsidR="00823501" w:rsidRPr="006E4534">
        <w:t>Утвердить</w:t>
      </w:r>
      <w:r w:rsidR="00CD1E6E">
        <w:t>»</w:t>
      </w:r>
      <w:r w:rsidR="00823501" w:rsidRPr="006E4534">
        <w:t xml:space="preserve"> (при необходимости сначала отправить на экспертизу/доработку).</w:t>
      </w:r>
      <w:r w:rsidR="00CD1E6E">
        <w:t xml:space="preserve"> </w:t>
      </w:r>
      <w:r w:rsidR="00823501" w:rsidRPr="006E4534">
        <w:t xml:space="preserve">Откроется окно </w:t>
      </w:r>
      <w:r w:rsidR="00CD1E6E">
        <w:t>«</w:t>
      </w:r>
      <w:r w:rsidR="00823501" w:rsidRPr="006E4534">
        <w:t>Данные о взятии на учет</w:t>
      </w:r>
      <w:r w:rsidR="00CD1E6E">
        <w:t>»</w:t>
      </w:r>
      <w:r>
        <w:t xml:space="preserve"> (</w:t>
      </w:r>
      <w:r w:rsidR="00E875AB">
        <w:fldChar w:fldCharType="begin"/>
      </w:r>
      <w:r>
        <w:instrText xml:space="preserve"> REF _Ref143266517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68</w:t>
      </w:r>
      <w:r w:rsidR="00E875AB">
        <w:fldChar w:fldCharType="end"/>
      </w:r>
      <w:r>
        <w:t>);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286250" cy="1822058"/>
            <wp:effectExtent l="0" t="0" r="0" b="0"/>
            <wp:docPr id="100253" name="Рисунок 100253" descr="Окно Данные о взятии на уч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287750" name="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82205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51" w:name="_Ref14326651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68</w:t>
      </w:r>
      <w:r w:rsidR="00E875AB">
        <w:fldChar w:fldCharType="end"/>
      </w:r>
      <w:bookmarkEnd w:id="251"/>
      <w:r>
        <w:t xml:space="preserve"> </w:t>
      </w:r>
      <w:r w:rsidRPr="00CB4AB2">
        <w:t>–</w:t>
      </w:r>
      <w:r w:rsidR="00823501" w:rsidRPr="006E4534">
        <w:t xml:space="preserve"> Окно </w:t>
      </w:r>
      <w:r w:rsidR="004306D7">
        <w:t>«</w:t>
      </w:r>
      <w:r w:rsidR="00823501" w:rsidRPr="006E4534">
        <w:t>Данные о взятии на учет</w:t>
      </w:r>
      <w:r w:rsidR="004306D7">
        <w:t>»</w:t>
      </w:r>
    </w:p>
    <w:p w:rsidR="003D1A99" w:rsidRPr="006E4534" w:rsidRDefault="004306D7" w:rsidP="00CD1BC5">
      <w:pPr>
        <w:pStyle w:val="phlistitemized1"/>
      </w:pPr>
      <w:r>
        <w:t>з</w:t>
      </w:r>
      <w:r w:rsidR="00823501" w:rsidRPr="006E4534">
        <w:t>аполнить поля в открывшемся окне</w:t>
      </w:r>
      <w:r>
        <w:t xml:space="preserve"> согласно таблице ниже (</w:t>
      </w:r>
      <w:r w:rsidR="00E875AB">
        <w:fldChar w:fldCharType="begin"/>
      </w:r>
      <w:r>
        <w:instrText xml:space="preserve"> REF _Ref143266543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28</w:t>
      </w:r>
      <w:r w:rsidR="00E875AB">
        <w:fldChar w:fldCharType="end"/>
      </w:r>
      <w:r>
        <w:t>);</w:t>
      </w:r>
    </w:p>
    <w:p w:rsidR="00CB4AB2" w:rsidRDefault="00CB4AB2" w:rsidP="00CB4AB2">
      <w:pPr>
        <w:pStyle w:val="phtabletitle"/>
      </w:pPr>
      <w:bookmarkStart w:id="252" w:name="_Ref143266543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28</w:t>
      </w:r>
      <w:r w:rsidR="00E875AB">
        <w:fldChar w:fldCharType="end"/>
      </w:r>
      <w:bookmarkEnd w:id="252"/>
      <w:r>
        <w:t xml:space="preserve"> </w:t>
      </w:r>
      <w:r w:rsidRPr="00CB4AB2">
        <w:t>–</w:t>
      </w:r>
      <w:r>
        <w:t xml:space="preserve"> </w:t>
      </w:r>
      <w:r w:rsidR="00CD1BC5" w:rsidRPr="006E4534">
        <w:t xml:space="preserve">Описание полей в окне </w:t>
      </w:r>
      <w:r w:rsidR="00CD1BC5">
        <w:t>«</w:t>
      </w:r>
      <w:r w:rsidR="00CD1BC5" w:rsidRPr="006E4534">
        <w:t>Данные о взятии на учет</w:t>
      </w:r>
      <w:r w:rsidR="00CD1BC5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868"/>
        <w:gridCol w:w="1918"/>
        <w:gridCol w:w="5628"/>
      </w:tblGrid>
      <w:tr w:rsidR="006E4534" w:rsidRPr="006A1D0A" w:rsidTr="004E5256">
        <w:trPr>
          <w:tblHeader/>
        </w:trPr>
        <w:tc>
          <w:tcPr>
            <w:tcW w:w="1377" w:type="pct"/>
          </w:tcPr>
          <w:p w:rsidR="003D1A99" w:rsidRPr="006A1D0A" w:rsidRDefault="00823501" w:rsidP="006A1D0A">
            <w:pPr>
              <w:pStyle w:val="phtablecolcaption"/>
            </w:pPr>
            <w:bookmarkStart w:id="253" w:name="scroll-bookmark-86"/>
            <w:r w:rsidRPr="006A1D0A">
              <w:t>Наименование</w:t>
            </w:r>
            <w:bookmarkEnd w:id="253"/>
          </w:p>
        </w:tc>
        <w:tc>
          <w:tcPr>
            <w:tcW w:w="92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4E5256">
        <w:tc>
          <w:tcPr>
            <w:tcW w:w="1377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контрольной карты</w:t>
            </w:r>
          </w:p>
        </w:tc>
        <w:tc>
          <w:tcPr>
            <w:tcW w:w="921" w:type="pct"/>
          </w:tcPr>
          <w:p w:rsidR="003D1A99" w:rsidRPr="006A1D0A" w:rsidRDefault="00823501" w:rsidP="00CD1BC5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54" name="Рисунок 10025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8335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заполняется значением из извещения. Если не указано значение, номер</w:t>
            </w:r>
            <w:r w:rsidR="00CD1E6E">
              <w:t xml:space="preserve"> </w:t>
            </w:r>
            <w:r w:rsidRPr="006A1D0A">
              <w:t>заполняется значением из персональной медицинской карты пациента в текущей МО. Если карты нет, номер сгенерируется автоматически, и отобразится информация о том, что карта будет заведена автоматически</w:t>
            </w:r>
          </w:p>
        </w:tc>
      </w:tr>
      <w:tr w:rsidR="006E4534" w:rsidRPr="006A1D0A" w:rsidTr="004E5256">
        <w:tc>
          <w:tcPr>
            <w:tcW w:w="13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взятия на учет в ОД</w:t>
            </w:r>
          </w:p>
        </w:tc>
        <w:tc>
          <w:tcPr>
            <w:tcW w:w="921" w:type="pct"/>
          </w:tcPr>
          <w:p w:rsidR="003D1A99" w:rsidRPr="006A1D0A" w:rsidRDefault="00823501" w:rsidP="00CD1BC5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55" name="Рисунок 10025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6321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 помощью календаря</w:t>
            </w:r>
            <w:r w:rsidR="00F5050D">
              <w:t xml:space="preserve"> </w:t>
            </w:r>
            <w:r w:rsidRPr="006A1D0A">
              <w:t>или вручную</w:t>
            </w:r>
          </w:p>
        </w:tc>
      </w:tr>
      <w:tr w:rsidR="006E4534" w:rsidRPr="006A1D0A" w:rsidTr="004E5256">
        <w:tc>
          <w:tcPr>
            <w:tcW w:w="13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Взят на учет в ОД</w:t>
            </w:r>
          </w:p>
        </w:tc>
        <w:tc>
          <w:tcPr>
            <w:tcW w:w="921" w:type="pct"/>
          </w:tcPr>
          <w:p w:rsidR="003D1A99" w:rsidRPr="006A1D0A" w:rsidRDefault="00823501" w:rsidP="00CD1BC5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56" name="Рисунок 10025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4173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4E5256">
        <w:tc>
          <w:tcPr>
            <w:tcW w:w="13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921" w:type="pct"/>
          </w:tcPr>
          <w:p w:rsidR="003D1A99" w:rsidRPr="006A1D0A" w:rsidRDefault="00823501" w:rsidP="00CD1BC5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57" name="Рисунок 10025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785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CD1BC5" w:rsidRDefault="00CD1BC5" w:rsidP="001D5048">
      <w:pPr>
        <w:pStyle w:val="phnormal"/>
      </w:pPr>
    </w:p>
    <w:p w:rsidR="003D1A99" w:rsidRPr="006E4534" w:rsidRDefault="001D5048" w:rsidP="00CD1BC5">
      <w:pPr>
        <w:pStyle w:val="phlistitemized1"/>
      </w:pPr>
      <w:r>
        <w:t>н</w:t>
      </w:r>
      <w:r w:rsidR="00823501" w:rsidRPr="006E4534">
        <w:t>аж</w:t>
      </w:r>
      <w:r w:rsidR="004306D7">
        <w:t>ать</w:t>
      </w:r>
      <w:r w:rsidR="00823501" w:rsidRPr="006E4534">
        <w:t xml:space="preserve">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Статус извещения изменится на </w:t>
      </w:r>
      <w:r w:rsidR="00CD1E6E">
        <w:t>«</w:t>
      </w:r>
      <w:r w:rsidR="00823501" w:rsidRPr="006E4534">
        <w:t>Утверждено</w:t>
      </w:r>
      <w:r w:rsidR="00CD1E6E">
        <w:t>»</w:t>
      </w:r>
      <w:r w:rsidR="00823501" w:rsidRPr="006E4534">
        <w:t xml:space="preserve">. Запись о пациенте отобразится на вкладке </w:t>
      </w:r>
      <w:r w:rsidR="00CD1E6E">
        <w:t>«</w:t>
      </w:r>
      <w:r w:rsidR="00823501" w:rsidRPr="006E4534">
        <w:t>Регистр больных</w:t>
      </w:r>
      <w:r w:rsidR="00CD1E6E">
        <w:t>»</w:t>
      </w:r>
      <w:r w:rsidR="00823501" w:rsidRPr="006E4534">
        <w:t>.</w:t>
      </w:r>
    </w:p>
    <w:p w:rsidR="00F35910" w:rsidRPr="006E4534" w:rsidRDefault="00F35910" w:rsidP="001D5048">
      <w:pPr>
        <w:pStyle w:val="phnormal"/>
      </w:pPr>
      <w:r w:rsidRPr="001D5048">
        <w:rPr>
          <w:b/>
        </w:rPr>
        <w:t>Примечание</w:t>
      </w:r>
      <w:r w:rsidRPr="001D5048">
        <w:t xml:space="preserve"> –</w:t>
      </w:r>
      <w:r w:rsidR="00CD1E6E">
        <w:rPr>
          <w:shd w:val="clear" w:color="auto" w:fill="FFFDF6"/>
        </w:rPr>
        <w:t xml:space="preserve"> </w:t>
      </w:r>
      <w:r w:rsidRPr="006E4534">
        <w:rPr>
          <w:shd w:val="clear" w:color="auto" w:fill="FFFDF6"/>
        </w:rPr>
        <w:t xml:space="preserve">При необходимости возможна отправка извещения в статусе </w:t>
      </w:r>
      <w:r w:rsidR="00CD1E6E">
        <w:rPr>
          <w:shd w:val="clear" w:color="auto" w:fill="FFFDF6"/>
        </w:rPr>
        <w:t>«</w:t>
      </w:r>
      <w:r w:rsidRPr="006E4534">
        <w:rPr>
          <w:shd w:val="clear" w:color="auto" w:fill="FFFDF6"/>
        </w:rPr>
        <w:t>Новое</w:t>
      </w:r>
      <w:r w:rsidR="00CD1E6E">
        <w:rPr>
          <w:shd w:val="clear" w:color="auto" w:fill="FFFDF6"/>
        </w:rPr>
        <w:t>»</w:t>
      </w:r>
      <w:r w:rsidRPr="006E4534">
        <w:rPr>
          <w:shd w:val="clear" w:color="auto" w:fill="FFFDF6"/>
        </w:rPr>
        <w:t xml:space="preserve"> на экспертизу/ доработку с помощью пунктов контекстного меню </w:t>
      </w:r>
      <w:r w:rsidR="00CD1E6E">
        <w:rPr>
          <w:shd w:val="clear" w:color="auto" w:fill="FFFDF6"/>
        </w:rPr>
        <w:t>«</w:t>
      </w:r>
      <w:r w:rsidRPr="006E4534">
        <w:rPr>
          <w:shd w:val="clear" w:color="auto" w:fill="FFFDF6"/>
        </w:rPr>
        <w:t>Отправить на экспертизу</w:t>
      </w:r>
      <w:r w:rsidR="00CD1E6E">
        <w:rPr>
          <w:shd w:val="clear" w:color="auto" w:fill="FFFDF6"/>
        </w:rPr>
        <w:t>»</w:t>
      </w:r>
      <w:r w:rsidRPr="006E4534">
        <w:rPr>
          <w:shd w:val="clear" w:color="auto" w:fill="FFFDF6"/>
        </w:rPr>
        <w:t xml:space="preserve">/ </w:t>
      </w:r>
      <w:r w:rsidR="00CD1E6E">
        <w:rPr>
          <w:shd w:val="clear" w:color="auto" w:fill="FFFDF6"/>
        </w:rPr>
        <w:t>«</w:t>
      </w:r>
      <w:r w:rsidRPr="006E4534">
        <w:rPr>
          <w:shd w:val="clear" w:color="auto" w:fill="FFFDF6"/>
        </w:rPr>
        <w:t>Отправить на доработку</w:t>
      </w:r>
      <w:r w:rsidR="00CD1E6E">
        <w:rPr>
          <w:shd w:val="clear" w:color="auto" w:fill="FFFDF6"/>
        </w:rPr>
        <w:t>»</w:t>
      </w:r>
      <w:r w:rsidRPr="006E4534">
        <w:rPr>
          <w:shd w:val="clear" w:color="auto" w:fill="FFFDF6"/>
        </w:rPr>
        <w:t>.</w:t>
      </w:r>
    </w:p>
    <w:p w:rsidR="003D1A99" w:rsidRPr="006E4534" w:rsidRDefault="00823501">
      <w:pPr>
        <w:pStyle w:val="2"/>
      </w:pPr>
      <w:bookmarkStart w:id="254" w:name="scroll-bookmark-87"/>
      <w:bookmarkStart w:id="255" w:name="_Toc143258514"/>
      <w:bookmarkStart w:id="256" w:name="_Toc143272044"/>
      <w:r w:rsidRPr="006E4534">
        <w:t>Работа с регистром онкологических больных</w:t>
      </w:r>
      <w:bookmarkEnd w:id="254"/>
      <w:bookmarkEnd w:id="255"/>
      <w:bookmarkEnd w:id="256"/>
    </w:p>
    <w:p w:rsidR="003D1A99" w:rsidRPr="006E4534" w:rsidRDefault="00823501" w:rsidP="001D5048">
      <w:pPr>
        <w:pStyle w:val="phnormal"/>
      </w:pPr>
      <w:r w:rsidRPr="006E4534">
        <w:t>Регистр онкологических больных является основным рабочим окном сотрудников организационно-методического отдела областных онкологических диспансеров. На данной форме сотрудники ОМО ведут работы по наполнению популяционного ракового регистра: создают, просматривают, редактируют, утверждают и удаляют извещения, протоколы запущенности, выписки и талоны дополнений. А также контролируют своевременность заполнения этих документов и своевременность периодических осмотров раковых больных.</w:t>
      </w:r>
    </w:p>
    <w:p w:rsidR="003D1A99" w:rsidRPr="006E4534" w:rsidRDefault="00823501">
      <w:pPr>
        <w:pStyle w:val="3"/>
      </w:pPr>
      <w:bookmarkStart w:id="257" w:name="scroll-bookmark-88"/>
      <w:bookmarkStart w:id="258" w:name="_Toc143258515"/>
      <w:bookmarkStart w:id="259" w:name="_Toc143272045"/>
      <w:r w:rsidRPr="006E4534">
        <w:t>Просмотр информации по пациентам, включенным в регистр</w:t>
      </w:r>
      <w:bookmarkEnd w:id="257"/>
      <w:bookmarkEnd w:id="258"/>
      <w:bookmarkEnd w:id="259"/>
    </w:p>
    <w:p w:rsidR="003D1A99" w:rsidRPr="006E4534" w:rsidRDefault="00823501" w:rsidP="001D5048">
      <w:pPr>
        <w:pStyle w:val="phnormal"/>
      </w:pPr>
      <w:r w:rsidRPr="006E4534">
        <w:t>Для просмотра информации по пациентам, включенным в регистр онкологических больных:</w:t>
      </w:r>
    </w:p>
    <w:p w:rsidR="003D1A99" w:rsidRPr="006E4534" w:rsidRDefault="001D5048" w:rsidP="001D5048">
      <w:pPr>
        <w:pStyle w:val="phlistitemized1"/>
      </w:pPr>
      <w:r>
        <w:t>в</w:t>
      </w:r>
      <w:r w:rsidR="00823501" w:rsidRPr="006E4534">
        <w:t xml:space="preserve">ыберите пункт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. Откроется форма регистра онкологических больных. По умолчанию открывается вкладка </w:t>
      </w:r>
      <w:r w:rsidR="00CD1E6E">
        <w:t>«</w:t>
      </w:r>
      <w:r w:rsidR="00823501" w:rsidRPr="006E4534">
        <w:t>Регистр больных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>На данной вкладке отображается информация о пациентах, состоящих (или состоявших) в регистре онколог</w:t>
      </w:r>
      <w:r>
        <w:t>ических больных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_Ref143266372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59</w:t>
      </w:r>
      <w:r w:rsidR="00E875AB">
        <w:fldChar w:fldCharType="end"/>
      </w:r>
      <w:r w:rsidR="006B6AA6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1472597"/>
            <wp:effectExtent l="0" t="0" r="0" b="0"/>
            <wp:docPr id="100258" name="Рисунок 100258" descr="Вкладка Регистр боль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316630" name=""/>
                    <pic:cNvPicPr>
                      <a:picLocks noChangeAspect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47259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69</w:t>
      </w:r>
      <w:r w:rsidR="00E875AB">
        <w:fldChar w:fldCharType="end"/>
      </w:r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1D5048">
        <w:t>«</w:t>
      </w:r>
      <w:r w:rsidR="00823501" w:rsidRPr="006E4534">
        <w:t>Регистр больных</w:t>
      </w:r>
      <w:r w:rsidR="001D5048">
        <w:t>»</w:t>
      </w:r>
    </w:p>
    <w:p w:rsidR="003D1A99" w:rsidRPr="006E4534" w:rsidRDefault="001D5048" w:rsidP="001D5048">
      <w:pPr>
        <w:pStyle w:val="phlistitemized1"/>
      </w:pPr>
      <w:r>
        <w:t>заполните поля фильтра</w:t>
      </w:r>
      <w:r w:rsidR="006B6AA6">
        <w:t xml:space="preserve"> согласно таблице ниже (</w:t>
      </w:r>
      <w:r w:rsidR="00E875AB">
        <w:fldChar w:fldCharType="begin"/>
      </w:r>
      <w:r w:rsidR="006B6AA6">
        <w:instrText xml:space="preserve"> REF _Ref143266586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29</w:t>
      </w:r>
      <w:r w:rsidR="00E875AB">
        <w:fldChar w:fldCharType="end"/>
      </w:r>
      <w:r w:rsidR="006B6AA6">
        <w:t>)</w:t>
      </w:r>
      <w:r>
        <w:t>;</w:t>
      </w:r>
    </w:p>
    <w:p w:rsidR="00CB4AB2" w:rsidRDefault="00CB4AB2" w:rsidP="00CB4AB2">
      <w:pPr>
        <w:pStyle w:val="phtabletitle"/>
      </w:pPr>
      <w:bookmarkStart w:id="260" w:name="_Ref14326658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29</w:t>
      </w:r>
      <w:r w:rsidR="00E875AB">
        <w:fldChar w:fldCharType="end"/>
      </w:r>
      <w:bookmarkEnd w:id="260"/>
      <w:r>
        <w:t xml:space="preserve"> </w:t>
      </w:r>
      <w:r w:rsidRPr="00CB4AB2">
        <w:t>–</w:t>
      </w:r>
      <w:r>
        <w:t xml:space="preserve"> </w:t>
      </w:r>
      <w:r w:rsidR="001D5048" w:rsidRPr="006E4534">
        <w:t>Описание полей фильтра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960"/>
        <w:gridCol w:w="2112"/>
        <w:gridCol w:w="5342"/>
      </w:tblGrid>
      <w:tr w:rsidR="006E4534" w:rsidRPr="006A1D0A" w:rsidTr="006B6AA6">
        <w:trPr>
          <w:tblHeader/>
        </w:trPr>
        <w:tc>
          <w:tcPr>
            <w:tcW w:w="1421" w:type="pct"/>
          </w:tcPr>
          <w:p w:rsidR="003346F6" w:rsidRPr="006A1D0A" w:rsidRDefault="003346F6" w:rsidP="006A1D0A">
            <w:pPr>
              <w:pStyle w:val="phtablecolcaption"/>
            </w:pPr>
            <w:bookmarkStart w:id="261" w:name="scroll-bookmark-89"/>
            <w:r w:rsidRPr="006A1D0A">
              <w:t>Наименование</w:t>
            </w:r>
            <w:bookmarkEnd w:id="261"/>
          </w:p>
        </w:tc>
        <w:tc>
          <w:tcPr>
            <w:tcW w:w="1014" w:type="pct"/>
          </w:tcPr>
          <w:p w:rsidR="003346F6" w:rsidRPr="006A1D0A" w:rsidRDefault="003346F6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566" w:type="pct"/>
          </w:tcPr>
          <w:p w:rsidR="003346F6" w:rsidRPr="006A1D0A" w:rsidRDefault="003346F6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6B6AA6">
        <w:tc>
          <w:tcPr>
            <w:tcW w:w="1421" w:type="pct"/>
          </w:tcPr>
          <w:p w:rsidR="003346F6" w:rsidRPr="006A1D0A" w:rsidRDefault="003346F6" w:rsidP="006A1D0A">
            <w:pPr>
              <w:pStyle w:val="phtablecellleft"/>
            </w:pPr>
            <w:r w:rsidRPr="006A1D0A">
              <w:t>Скрывать исключенных</w:t>
            </w:r>
          </w:p>
        </w:tc>
        <w:tc>
          <w:tcPr>
            <w:tcW w:w="1014" w:type="pct"/>
          </w:tcPr>
          <w:p w:rsidR="003346F6" w:rsidRPr="006A1D0A" w:rsidRDefault="003346F6" w:rsidP="00CF713F">
            <w:pPr>
              <w:pStyle w:val="phfigure"/>
            </w:pPr>
          </w:p>
        </w:tc>
        <w:tc>
          <w:tcPr>
            <w:tcW w:w="2566" w:type="pct"/>
          </w:tcPr>
          <w:p w:rsidR="003346F6" w:rsidRPr="006A1D0A" w:rsidRDefault="003346F6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  <w:r w:rsidR="00CD1E6E">
              <w:t xml:space="preserve"> </w:t>
            </w:r>
            <w:r w:rsidRPr="006A1D0A">
              <w:t>скрыть пациентов, которые исключены из регистра</w:t>
            </w:r>
          </w:p>
        </w:tc>
      </w:tr>
      <w:tr w:rsidR="006E4534" w:rsidRPr="006A1D0A" w:rsidTr="006B6AA6">
        <w:tc>
          <w:tcPr>
            <w:tcW w:w="1421" w:type="pct"/>
          </w:tcPr>
          <w:p w:rsidR="003346F6" w:rsidRPr="006A1D0A" w:rsidRDefault="003346F6" w:rsidP="006A1D0A">
            <w:pPr>
              <w:pStyle w:val="phtablecellleft"/>
            </w:pPr>
            <w:r w:rsidRPr="006A1D0A">
              <w:t>Не показывать извещения других пациентов</w:t>
            </w:r>
          </w:p>
        </w:tc>
        <w:tc>
          <w:tcPr>
            <w:tcW w:w="1014" w:type="pct"/>
          </w:tcPr>
          <w:p w:rsidR="003346F6" w:rsidRPr="006A1D0A" w:rsidRDefault="003346F6" w:rsidP="00CF713F">
            <w:pPr>
              <w:pStyle w:val="phfigure"/>
            </w:pPr>
          </w:p>
        </w:tc>
        <w:tc>
          <w:tcPr>
            <w:tcW w:w="2566" w:type="pct"/>
          </w:tcPr>
          <w:p w:rsidR="003346F6" w:rsidRPr="006A1D0A" w:rsidRDefault="003346F6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  <w:r w:rsidR="00CD1E6E">
              <w:t xml:space="preserve"> </w:t>
            </w:r>
            <w:r w:rsidRPr="006A1D0A">
              <w:t>просмотра данных во всех вкладках формы только по конкретному пациенту</w:t>
            </w:r>
          </w:p>
        </w:tc>
      </w:tr>
      <w:tr w:rsidR="006E4534" w:rsidRPr="006A1D0A" w:rsidTr="006B6AA6">
        <w:tc>
          <w:tcPr>
            <w:tcW w:w="1421" w:type="pct"/>
          </w:tcPr>
          <w:p w:rsidR="003346F6" w:rsidRPr="006A1D0A" w:rsidRDefault="003346F6" w:rsidP="006A1D0A">
            <w:pPr>
              <w:pStyle w:val="phtablecellleft"/>
            </w:pPr>
            <w:r w:rsidRPr="006A1D0A">
              <w:t>Дата извещения с, по</w:t>
            </w:r>
          </w:p>
        </w:tc>
        <w:tc>
          <w:tcPr>
            <w:tcW w:w="1014" w:type="pct"/>
          </w:tcPr>
          <w:p w:rsidR="003346F6" w:rsidRPr="006A1D0A" w:rsidRDefault="00CF713F" w:rsidP="00CF71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77" name="Рисунок 7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290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6" w:type="pct"/>
          </w:tcPr>
          <w:p w:rsidR="003346F6" w:rsidRPr="006A1D0A" w:rsidRDefault="003346F6" w:rsidP="006A1D0A">
            <w:pPr>
              <w:pStyle w:val="phtablecellleft"/>
            </w:pPr>
            <w:r w:rsidRPr="006A1D0A">
              <w:t>Укажите дату формирования извещения с помощью календаря или вручную</w:t>
            </w:r>
          </w:p>
        </w:tc>
      </w:tr>
    </w:tbl>
    <w:p w:rsidR="001D5048" w:rsidRDefault="001D5048" w:rsidP="001D5048">
      <w:pPr>
        <w:pStyle w:val="phnormal"/>
      </w:pPr>
    </w:p>
    <w:p w:rsidR="003D1A99" w:rsidRPr="006E4534" w:rsidRDefault="00823501" w:rsidP="001D5048">
      <w:pPr>
        <w:pStyle w:val="phnormal"/>
      </w:pPr>
      <w:r w:rsidRPr="006E4534">
        <w:t xml:space="preserve">Для появления дополнительных параметров фильтра нажмите на кнопку </w:t>
      </w:r>
      <w:r w:rsidR="00CD1E6E">
        <w:t>«</w:t>
      </w:r>
      <w:r w:rsidRPr="006E4534">
        <w:t>Дополнительные параметры</w:t>
      </w:r>
      <w:r w:rsidR="00CD1E6E">
        <w:t>»</w:t>
      </w:r>
      <w:r w:rsidRPr="006E4534">
        <w:t>. Появятся дополнительные поля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_Ref143266602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30</w:t>
      </w:r>
      <w:r w:rsidR="00E875AB">
        <w:fldChar w:fldCharType="end"/>
      </w:r>
      <w:r w:rsidR="006B6AA6">
        <w:t>)</w:t>
      </w:r>
      <w:r w:rsidRPr="006E4534">
        <w:t>.</w:t>
      </w:r>
    </w:p>
    <w:p w:rsidR="00CB4AB2" w:rsidRDefault="00CB4AB2" w:rsidP="00CB4AB2">
      <w:pPr>
        <w:pStyle w:val="phtabletitle"/>
      </w:pPr>
      <w:bookmarkStart w:id="262" w:name="_Ref14326660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30</w:t>
      </w:r>
      <w:r w:rsidR="00E875AB">
        <w:fldChar w:fldCharType="end"/>
      </w:r>
      <w:bookmarkEnd w:id="262"/>
      <w:r>
        <w:t xml:space="preserve"> </w:t>
      </w:r>
      <w:r w:rsidRPr="00CB4AB2">
        <w:t>–</w:t>
      </w:r>
      <w:r>
        <w:t xml:space="preserve"> </w:t>
      </w:r>
      <w:r w:rsidR="001D5048" w:rsidRPr="006E4534">
        <w:t>Описание дополнительных полей фильтра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943"/>
        <w:gridCol w:w="7471"/>
      </w:tblGrid>
      <w:tr w:rsidR="006E4534" w:rsidRPr="006A1D0A" w:rsidTr="004E5256">
        <w:trPr>
          <w:tblHeader/>
        </w:trPr>
        <w:tc>
          <w:tcPr>
            <w:tcW w:w="1413" w:type="pct"/>
          </w:tcPr>
          <w:p w:rsidR="003D1A99" w:rsidRPr="006A1D0A" w:rsidRDefault="00823501" w:rsidP="006A1D0A">
            <w:pPr>
              <w:pStyle w:val="phtablecolcaption"/>
            </w:pPr>
            <w:bookmarkStart w:id="263" w:name="scroll-bookmark-90"/>
            <w:r w:rsidRPr="006A1D0A">
              <w:t>Наименование</w:t>
            </w:r>
            <w:bookmarkEnd w:id="263"/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ФИО больного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ФИО пациента вручную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рождения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рождения пациента с помощью календаря или вручную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порядковый номер пациента, присвоенный в регистре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МО с помощью кнопки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09550"/>
                  <wp:effectExtent l="0" t="0" r="0" b="0"/>
                  <wp:docPr id="100259" name="Рисунок 100259" descr="_scroll_external/attachments/worddavec13dd7be893bfc2c3eb74750b047e00-5c07b01e97528e44c2e24f7e7542ce80bf861685d31aff3c01ed18bf4621d6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3960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0955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 в окне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включения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включения в регистр с помощью календаря или вручную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исключения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исключения из регистра с помощью календаря или вручную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исключения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причину исключения из выпадающего списка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 на текущую дату с, по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возрастной диапазон пациентов на текущую дату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 на дату установки диагноза с, по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</w:t>
            </w:r>
            <w:r w:rsidR="00CD1E6E">
              <w:t xml:space="preserve"> </w:t>
            </w:r>
            <w:r w:rsidRPr="006A1D0A">
              <w:t>дату установки диагноза для просмотра</w:t>
            </w:r>
            <w:r w:rsidR="00CD1E6E">
              <w:t xml:space="preserve"> </w:t>
            </w:r>
            <w:r w:rsidRPr="006A1D0A">
              <w:t>данных пациентов определенного возрастного диапазона</w:t>
            </w:r>
            <w:r w:rsidR="00CD1E6E">
              <w:t xml:space="preserve"> </w:t>
            </w:r>
            <w:r w:rsidRPr="006A1D0A">
              <w:t>на дату установки диагноза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диагноза с, по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предполагаемую дату установки диагноза</w:t>
            </w:r>
          </w:p>
        </w:tc>
      </w:tr>
      <w:tr w:rsidR="006E4534" w:rsidRPr="006A1D0A" w:rsidTr="004E5256">
        <w:tc>
          <w:tcPr>
            <w:tcW w:w="141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Адрес</w:t>
            </w:r>
          </w:p>
        </w:tc>
        <w:tc>
          <w:tcPr>
            <w:tcW w:w="358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</w:t>
            </w:r>
            <w:r w:rsidR="00CD1E6E">
              <w:t xml:space="preserve"> </w:t>
            </w:r>
            <w:r w:rsidRPr="006A1D0A">
              <w:t>адрес проживания пациента</w:t>
            </w:r>
          </w:p>
        </w:tc>
      </w:tr>
    </w:tbl>
    <w:p w:rsidR="001D5048" w:rsidRDefault="001D5048" w:rsidP="001D5048">
      <w:pPr>
        <w:pStyle w:val="phnormal"/>
      </w:pPr>
    </w:p>
    <w:p w:rsidR="003D1A99" w:rsidRPr="006E4534" w:rsidRDefault="00823501" w:rsidP="001D5048">
      <w:pPr>
        <w:pStyle w:val="phnormal"/>
      </w:pPr>
      <w:r w:rsidRPr="006E4534">
        <w:lastRenderedPageBreak/>
        <w:t xml:space="preserve">Чтобы очистить все поля фильтра одновременно, нажмите кнопку </w:t>
      </w:r>
      <w:r w:rsidR="00CD1E6E">
        <w:t>«</w:t>
      </w:r>
      <w:r w:rsidRPr="006E4534">
        <w:t>Очистить фильтр</w:t>
      </w:r>
      <w:r w:rsidR="00CD1E6E">
        <w:t>»</w:t>
      </w:r>
      <w:r w:rsidRPr="006E4534">
        <w:t>.</w:t>
      </w:r>
    </w:p>
    <w:p w:rsidR="003D1A99" w:rsidRPr="006E4534" w:rsidRDefault="001D5048" w:rsidP="001D5048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Отобрать</w:t>
      </w:r>
      <w:r w:rsidR="00CD1E6E">
        <w:t>»</w:t>
      </w:r>
      <w:r w:rsidR="00823501" w:rsidRPr="006E4534">
        <w:t xml:space="preserve"> после заполнения необходимых полей. Отобразится список пациентов</w:t>
      </w:r>
      <w:r>
        <w:t xml:space="preserve"> согласно параметрам фильтрации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_Ref143266611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70</w:t>
      </w:r>
      <w:r w:rsidR="00E875AB">
        <w:fldChar w:fldCharType="end"/>
      </w:r>
      <w:r w:rsidR="006B6AA6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6127308" cy="2427166"/>
            <wp:effectExtent l="19050" t="0" r="6792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52" cy="2427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64" w:name="_Ref14326661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70</w:t>
      </w:r>
      <w:r w:rsidR="00E875AB">
        <w:fldChar w:fldCharType="end"/>
      </w:r>
      <w:bookmarkEnd w:id="264"/>
      <w:r>
        <w:t xml:space="preserve"> </w:t>
      </w:r>
      <w:r w:rsidRPr="00CB4AB2">
        <w:t>–</w:t>
      </w:r>
      <w:r w:rsidR="00823501" w:rsidRPr="006E4534">
        <w:t xml:space="preserve"> Форма Регистр больных</w:t>
      </w:r>
    </w:p>
    <w:p w:rsidR="003D1A99" w:rsidRPr="006E4534" w:rsidRDefault="001D5048" w:rsidP="001D5048">
      <w:pPr>
        <w:pStyle w:val="phnormal"/>
      </w:pPr>
      <w:r w:rsidRPr="001D5048">
        <w:rPr>
          <w:b/>
        </w:rPr>
        <w:t>Примечание</w:t>
      </w:r>
      <w:r w:rsidRPr="006A1D0A">
        <w:t xml:space="preserve"> – </w:t>
      </w:r>
      <w:r>
        <w:t xml:space="preserve">Пиктограмма </w:t>
      </w:r>
      <w:r w:rsidRPr="006A1D0A">
        <w:rPr>
          <w:noProof/>
        </w:rPr>
        <w:drawing>
          <wp:inline distT="0" distB="0" distL="0" distR="0">
            <wp:extent cx="247650" cy="266700"/>
            <wp:effectExtent l="0" t="0" r="0" b="0"/>
            <wp:docPr id="100261" name="Рисунок 100261" descr="_scroll_external/attachments/image2022-4-28_17-46-34-15bc940c1d422c9978612673c91f651c4bc5a2b4b9d3ff6651f05f867027a8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416610" name=""/>
                    <pic:cNvPicPr>
                      <a:picLocks noChangeAspect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A1D0A">
        <w:t>рядом с ФИО пациента означает, что</w:t>
      </w:r>
      <w:r>
        <w:t xml:space="preserve"> </w:t>
      </w:r>
      <w:r w:rsidRPr="006A1D0A">
        <w:t>у пациента имеются неутвержденные заявки. При наведении курсора мыши на значок появляется подсказка:</w:t>
      </w:r>
      <w:r w:rsidR="00F5050D">
        <w:t xml:space="preserve"> </w:t>
      </w:r>
      <w:r>
        <w:t>«</w:t>
      </w:r>
      <w:r w:rsidRPr="006A1D0A">
        <w:t>У пациента имеются неутвержденные заявки: [Тип извещения и номер]</w:t>
      </w:r>
      <w:r>
        <w:t>»</w:t>
      </w:r>
      <w:r w:rsidRPr="006A1D0A">
        <w:t>. Ели заявок несколько, то номера перечислены через запятую по каждому типу.</w:t>
      </w:r>
    </w:p>
    <w:p w:rsidR="003D1A99" w:rsidRPr="006E4534" w:rsidRDefault="001D5048" w:rsidP="001D5048">
      <w:pPr>
        <w:pStyle w:val="phlistitemized1"/>
      </w:pPr>
      <w:r>
        <w:t>в</w:t>
      </w:r>
      <w:r w:rsidR="00823501" w:rsidRPr="006E4534">
        <w:t xml:space="preserve">ыберите пункт контекстного меню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для просмотра данных об онкологическом больном.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 в режиме просмотра без во</w:t>
      </w:r>
      <w:r>
        <w:t>зможности редактирования данных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_Ref143266619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71</w:t>
      </w:r>
      <w:r w:rsidR="00E875AB">
        <w:fldChar w:fldCharType="end"/>
      </w:r>
      <w:r w:rsidR="006B6AA6">
        <w:t>)</w:t>
      </w:r>
      <w:r>
        <w:t>.</w:t>
      </w:r>
    </w:p>
    <w:p w:rsidR="003D1A99" w:rsidRPr="006E4534" w:rsidRDefault="00BB719C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268567" cy="3963935"/>
            <wp:effectExtent l="19050" t="0" r="8283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433" cy="396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65" w:name="_Ref14326661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71</w:t>
      </w:r>
      <w:r w:rsidR="00E875AB">
        <w:fldChar w:fldCharType="end"/>
      </w:r>
      <w:bookmarkEnd w:id="265"/>
      <w:r>
        <w:t xml:space="preserve"> </w:t>
      </w:r>
      <w:r w:rsidRPr="00CB4AB2">
        <w:t>–</w:t>
      </w:r>
      <w:r w:rsidR="00823501" w:rsidRPr="006E4534">
        <w:t xml:space="preserve"> Окно </w:t>
      </w:r>
      <w:r w:rsidR="001D5048">
        <w:t>«</w:t>
      </w:r>
      <w:r w:rsidR="00823501" w:rsidRPr="006E4534">
        <w:t>Регистр онкологических больных</w:t>
      </w:r>
      <w:r w:rsidR="001D5048">
        <w:t>»</w:t>
      </w:r>
    </w:p>
    <w:p w:rsidR="003D1A99" w:rsidRPr="006E4534" w:rsidRDefault="00823501" w:rsidP="001D5048">
      <w:pPr>
        <w:pStyle w:val="phnormal"/>
      </w:pPr>
      <w:r w:rsidRPr="006E4534">
        <w:t>Чтобы распечатать протокол запущенности ЗНО, регистрационную карту или контрольную карту больного:</w:t>
      </w:r>
    </w:p>
    <w:p w:rsidR="003D1A99" w:rsidRPr="006E4534" w:rsidRDefault="001D5048" w:rsidP="001D5048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Документы</w:t>
      </w:r>
      <w:r w:rsidR="00CD1E6E">
        <w:t>»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_Ref143266627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72</w:t>
      </w:r>
      <w:r w:rsidR="00E875AB">
        <w:fldChar w:fldCharType="end"/>
      </w:r>
      <w:r w:rsidR="006B6AA6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6475730" cy="3245946"/>
            <wp:effectExtent l="19050" t="0" r="127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3245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66" w:name="_Ref14326662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72</w:t>
      </w:r>
      <w:r w:rsidR="00E875AB">
        <w:fldChar w:fldCharType="end"/>
      </w:r>
      <w:bookmarkEnd w:id="266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1D5048">
        <w:t>«</w:t>
      </w:r>
      <w:r w:rsidR="00823501" w:rsidRPr="006E4534">
        <w:t>Документы</w:t>
      </w:r>
      <w:r w:rsidR="001D5048">
        <w:t>»</w:t>
      </w:r>
    </w:p>
    <w:p w:rsidR="003D1A99" w:rsidRPr="006E4534" w:rsidRDefault="001D5048" w:rsidP="001D5048">
      <w:pPr>
        <w:pStyle w:val="phlistitemized1"/>
      </w:pPr>
      <w:r>
        <w:lastRenderedPageBreak/>
        <w:t>н</w:t>
      </w:r>
      <w:r w:rsidR="00823501" w:rsidRPr="006E4534">
        <w:t xml:space="preserve">ажмите на ссылку с названием отчета. </w:t>
      </w:r>
      <w:r>
        <w:t>Откроется окно просмотра отчета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_Ref143266634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73</w:t>
      </w:r>
      <w:r w:rsidR="00E875AB">
        <w:fldChar w:fldCharType="end"/>
      </w:r>
      <w:r w:rsidR="006B6AA6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5462758" cy="4794636"/>
            <wp:effectExtent l="19050" t="0" r="4592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619" cy="4794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67" w:name="_Ref14326663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73</w:t>
      </w:r>
      <w:r w:rsidR="00E875AB">
        <w:fldChar w:fldCharType="end"/>
      </w:r>
      <w:bookmarkEnd w:id="267"/>
      <w:r>
        <w:t xml:space="preserve"> </w:t>
      </w:r>
      <w:r w:rsidRPr="00CB4AB2">
        <w:t>–</w:t>
      </w:r>
      <w:r w:rsidR="00823501" w:rsidRPr="006E4534">
        <w:t xml:space="preserve"> Окно просмотра регистрационной карты</w:t>
      </w:r>
    </w:p>
    <w:p w:rsidR="003D1A99" w:rsidRPr="006E4534" w:rsidRDefault="001D5048" w:rsidP="001D5048">
      <w:pPr>
        <w:pStyle w:val="phlistitemized1"/>
      </w:pPr>
      <w:r>
        <w:t>в</w:t>
      </w:r>
      <w:r w:rsidR="00823501" w:rsidRPr="006E4534">
        <w:t>ыберите в окне просмотра отчета одно из доступных действий, нажав на нужную кнопку в верхней части отчета.</w:t>
      </w:r>
    </w:p>
    <w:p w:rsidR="003D1A99" w:rsidRPr="006E4534" w:rsidRDefault="00823501" w:rsidP="001D5048">
      <w:pPr>
        <w:pStyle w:val="phnormal"/>
      </w:pPr>
      <w:r w:rsidRPr="006E4534">
        <w:t>Описание доступных действий</w:t>
      </w:r>
      <w:r w:rsidR="006B6AA6">
        <w:t>:</w:t>
      </w:r>
    </w:p>
    <w:p w:rsidR="003D1A99" w:rsidRPr="006E4534" w:rsidRDefault="001D5048" w:rsidP="001D5048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Печать</w:t>
      </w:r>
      <w:r w:rsidR="00CD1E6E">
        <w:t>»</w:t>
      </w:r>
      <w:r>
        <w:t xml:space="preserve"> для печати отчета;</w:t>
      </w:r>
    </w:p>
    <w:p w:rsidR="003D1A99" w:rsidRPr="006E4534" w:rsidRDefault="001D5048" w:rsidP="001D5048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«</w:t>
      </w:r>
      <w:r w:rsidR="00823501" w:rsidRPr="006E4534">
        <w:t>Excel</w:t>
      </w:r>
      <w:r w:rsidR="00CD1E6E">
        <w:t xml:space="preserve">» </w:t>
      </w:r>
      <w:r>
        <w:t>для выгрузки отчета в Excel;</w:t>
      </w:r>
    </w:p>
    <w:p w:rsidR="003D1A99" w:rsidRPr="006E4534" w:rsidRDefault="001D5048" w:rsidP="001D5048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</w:t>
      </w:r>
      <w:r w:rsidR="00481174">
        <w:t>«PDF», чтобы открыть отчет в формате .pdf</w:t>
      </w:r>
      <w:r>
        <w:t>;</w:t>
      </w:r>
    </w:p>
    <w:p w:rsidR="003D1A99" w:rsidRPr="006E4534" w:rsidRDefault="001D5048" w:rsidP="001D5048">
      <w:pPr>
        <w:pStyle w:val="phlistitemized1"/>
      </w:pPr>
      <w:r w:rsidRPr="006E4534">
        <w:t xml:space="preserve">воспользуйтесь </w:t>
      </w:r>
      <w:r w:rsidR="00823501" w:rsidRPr="006E4534">
        <w:t>кнопкой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265" name="Рисунок 100265" descr="_scroll_external/attachments/y-3cd05ee32eee88692da3f6664934f298db69d99b92dd55270b9794337a4ff26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0722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>
        <w:t xml:space="preserve"> </w:t>
      </w:r>
      <w:r w:rsidR="00823501" w:rsidRPr="006E4534">
        <w:t>для редактирования отчета.</w:t>
      </w:r>
    </w:p>
    <w:p w:rsidR="00F03C16" w:rsidRPr="006E4534" w:rsidRDefault="00F03C16" w:rsidP="001D5048">
      <w:pPr>
        <w:pStyle w:val="phnormal"/>
      </w:pPr>
      <w:r w:rsidRPr="006E4534">
        <w:t>Для внесения изменения в регистровую запись выполните следующие действия:</w:t>
      </w:r>
    </w:p>
    <w:p w:rsidR="00F03C16" w:rsidRPr="006E4534" w:rsidRDefault="00F03C16" w:rsidP="001D5048">
      <w:pPr>
        <w:pStyle w:val="phlistitemized1"/>
      </w:pPr>
      <w:r w:rsidRPr="006E4534">
        <w:t xml:space="preserve">выберите пункт контекстного меню </w:t>
      </w:r>
      <w:r w:rsidR="00CD1E6E">
        <w:t>«</w:t>
      </w:r>
      <w:r w:rsidRPr="006E4534">
        <w:t>Редактировать</w:t>
      </w:r>
      <w:r w:rsidR="00CD1E6E">
        <w:t>»</w:t>
      </w:r>
      <w:r w:rsidRPr="006E4534">
        <w:t xml:space="preserve"> на строке с регистровой записью. Откроется окно </w:t>
      </w:r>
      <w:r w:rsidR="00CD1E6E">
        <w:t>«</w:t>
      </w:r>
      <w:r w:rsidRPr="006E4534">
        <w:t>Регистр онкологических больных</w:t>
      </w:r>
      <w:r w:rsidR="00CD1E6E">
        <w:t>»</w:t>
      </w:r>
      <w:r w:rsidRPr="006E4534">
        <w:t>;</w:t>
      </w:r>
    </w:p>
    <w:p w:rsidR="00F03C16" w:rsidRPr="006E4534" w:rsidRDefault="00F03C16" w:rsidP="001D5048">
      <w:pPr>
        <w:pStyle w:val="phlistitemized1"/>
      </w:pPr>
      <w:r w:rsidRPr="006E4534">
        <w:t>внесите необходимые изменения;</w:t>
      </w:r>
    </w:p>
    <w:p w:rsidR="00F03C16" w:rsidRPr="006E4534" w:rsidRDefault="00F03C16" w:rsidP="001D5048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Сохранить</w:t>
      </w:r>
      <w:r w:rsidR="00CD1E6E">
        <w:t>»</w:t>
      </w:r>
      <w:r w:rsidRPr="006E4534">
        <w:t xml:space="preserve"> для сохранения внесенных изменений.</w:t>
      </w:r>
    </w:p>
    <w:p w:rsidR="00F03C16" w:rsidRPr="006E4534" w:rsidRDefault="00F03C16" w:rsidP="001D5048">
      <w:pPr>
        <w:pStyle w:val="phnormal"/>
      </w:pPr>
      <w:r w:rsidRPr="006E4534">
        <w:lastRenderedPageBreak/>
        <w:t>Для удаления регистровой записи выполните следующие действия:</w:t>
      </w:r>
    </w:p>
    <w:p w:rsidR="00F03C16" w:rsidRPr="006E4534" w:rsidRDefault="00F03C16" w:rsidP="001D5048">
      <w:pPr>
        <w:pStyle w:val="phlistitemized1"/>
      </w:pPr>
      <w:r w:rsidRPr="006E4534">
        <w:t xml:space="preserve">выберите пункт контекстного меню </w:t>
      </w:r>
      <w:r w:rsidR="00CD1E6E">
        <w:t>«</w:t>
      </w:r>
      <w:r w:rsidRPr="006E4534">
        <w:t>Удалить</w:t>
      </w:r>
      <w:r w:rsidR="00CD1E6E">
        <w:t>»</w:t>
      </w:r>
      <w:r w:rsidRPr="006E4534">
        <w:t xml:space="preserve"> на строке с регистровой записью. Откроется окно подтверждения действия;</w:t>
      </w:r>
    </w:p>
    <w:p w:rsidR="00F03C16" w:rsidRPr="006E4534" w:rsidRDefault="00F03C16" w:rsidP="001D5048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Да</w:t>
      </w:r>
      <w:r w:rsidR="00CD1E6E">
        <w:t>»</w:t>
      </w:r>
      <w:r w:rsidRPr="006E4534">
        <w:t>. Регистровая запись будет удалена.</w:t>
      </w:r>
    </w:p>
    <w:p w:rsidR="003D1A99" w:rsidRPr="006E4534" w:rsidRDefault="00823501">
      <w:pPr>
        <w:pStyle w:val="3"/>
      </w:pPr>
      <w:bookmarkStart w:id="268" w:name="scroll-bookmark-63"/>
      <w:bookmarkStart w:id="269" w:name="_Toc143258516"/>
      <w:bookmarkStart w:id="270" w:name="_Toc143272046"/>
      <w:r w:rsidRPr="006E4534">
        <w:t>Работа с протоколом запущенности ЗНО</w:t>
      </w:r>
      <w:bookmarkEnd w:id="268"/>
      <w:bookmarkEnd w:id="269"/>
      <w:bookmarkEnd w:id="270"/>
    </w:p>
    <w:p w:rsidR="003D1A99" w:rsidRPr="006E4534" w:rsidRDefault="00823501" w:rsidP="001D5048">
      <w:pPr>
        <w:pStyle w:val="phnormal"/>
      </w:pPr>
      <w:r w:rsidRPr="006E4534">
        <w:t>Протокол запущенности ЗНО формируется всеми лечебно-профилактическими учреждениями, где впервые установлен случай поздней диагностики злокачественной опухоли при жизни больного.</w:t>
      </w:r>
      <w:r w:rsidR="00CD1E6E">
        <w:t xml:space="preserve"> </w:t>
      </w:r>
      <w:r w:rsidRPr="006E4534">
        <w:t>Контролю и изучению подлежат все случаи поздней диагностики злокачественных новообразований – 3 и 4 стадии для визуальных локализаций и 4 стадии всех остальных локализаций.</w:t>
      </w:r>
    </w:p>
    <w:p w:rsidR="00F5050D" w:rsidRDefault="00823501" w:rsidP="001D5048">
      <w:pPr>
        <w:pStyle w:val="phnormal"/>
      </w:pPr>
      <w:r w:rsidRPr="006E4534">
        <w:t>Оформление протокола и разбор причин запущенности проводится в случае, если больной, не получивший никакого специального лечения, умер от злокачественной опухоли в течение трех месяцев с момента установления диагноза злокачественного новообразования, а также в случае, если диагноз злокачественного образования был установлен посмертно.</w:t>
      </w:r>
    </w:p>
    <w:p w:rsidR="000218A5" w:rsidRPr="006E4534" w:rsidRDefault="000218A5" w:rsidP="001D5048">
      <w:pPr>
        <w:pStyle w:val="phnormal"/>
      </w:pPr>
      <w:r w:rsidRPr="001D5048">
        <w:rPr>
          <w:b/>
        </w:rPr>
        <w:t>Примечание</w:t>
      </w:r>
      <w:r w:rsidRPr="001D5048">
        <w:t xml:space="preserve"> –</w:t>
      </w:r>
      <w:r w:rsidR="00CD1E6E" w:rsidRPr="001D5048">
        <w:t xml:space="preserve"> </w:t>
      </w:r>
      <w:r w:rsidRPr="006E4534">
        <w:rPr>
          <w:shd w:val="clear" w:color="auto" w:fill="FFFDF6"/>
        </w:rPr>
        <w:t>Протокол запущенности ЗНО составляется на каждый случай запущенности.</w:t>
      </w:r>
    </w:p>
    <w:p w:rsidR="003D1A99" w:rsidRPr="006E4534" w:rsidRDefault="00823501" w:rsidP="001D5048">
      <w:pPr>
        <w:pStyle w:val="phnormal"/>
      </w:pPr>
      <w:r w:rsidRPr="006E4534">
        <w:t>Для работы с протоколом запущенности ЗНО:</w:t>
      </w:r>
    </w:p>
    <w:p w:rsidR="003D1A99" w:rsidRPr="006E4534" w:rsidRDefault="009B786D" w:rsidP="001D5048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>. Откроется форма регистра онкологических больных.</w:t>
      </w:r>
    </w:p>
    <w:p w:rsidR="003D1A99" w:rsidRPr="006E4534" w:rsidRDefault="009B786D" w:rsidP="001D5048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Протокол запущенности ЗНО</w:t>
      </w:r>
      <w:r w:rsidR="00CD1E6E">
        <w:t>»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_Ref143266667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74</w:t>
      </w:r>
      <w:r w:rsidR="00E875AB">
        <w:fldChar w:fldCharType="end"/>
      </w:r>
      <w:r w:rsidR="006B6AA6">
        <w:t>);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5753597" cy="2426443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77" cy="242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71" w:name="_Ref14326666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74</w:t>
      </w:r>
      <w:r w:rsidR="00E875AB">
        <w:fldChar w:fldCharType="end"/>
      </w:r>
      <w:bookmarkEnd w:id="271"/>
      <w:r>
        <w:t xml:space="preserve"> </w:t>
      </w:r>
      <w:r w:rsidRPr="00CB4AB2">
        <w:t>–</w:t>
      </w:r>
      <w:r w:rsidR="00823501" w:rsidRPr="006E4534">
        <w:t xml:space="preserve"> Вкладка Протокол запущенности ЗНО</w:t>
      </w:r>
    </w:p>
    <w:p w:rsidR="003D1A99" w:rsidRPr="006E4534" w:rsidRDefault="009B786D" w:rsidP="009B786D">
      <w:pPr>
        <w:pStyle w:val="phlistitemized1"/>
      </w:pPr>
      <w:r w:rsidRPr="006E4534">
        <w:t xml:space="preserve">заполните </w:t>
      </w:r>
      <w:r w:rsidR="00823501" w:rsidRPr="006E4534">
        <w:t xml:space="preserve">параметры фильтрации и нажмите на кнопку </w:t>
      </w:r>
      <w:r w:rsidR="00CD1E6E">
        <w:t>«</w:t>
      </w:r>
      <w:r w:rsidR="00823501" w:rsidRPr="006E4534">
        <w:t>Отобрать</w:t>
      </w:r>
      <w:r w:rsidR="00CD1E6E">
        <w:t>»</w:t>
      </w:r>
      <w:r w:rsidR="006B6AA6">
        <w:t>;</w:t>
      </w:r>
    </w:p>
    <w:p w:rsidR="003D1A99" w:rsidRPr="006E4534" w:rsidRDefault="009B786D" w:rsidP="009B786D">
      <w:pPr>
        <w:pStyle w:val="phlistitemized1"/>
      </w:pPr>
      <w:r w:rsidRPr="006E4534">
        <w:lastRenderedPageBreak/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Создать извещение</w:t>
      </w:r>
      <w:r w:rsidR="00CD1E6E">
        <w:t>»</w:t>
      </w:r>
      <w:r w:rsidR="00823501" w:rsidRPr="006E4534">
        <w:t xml:space="preserve"> или выберите одноименный пункт контекстного меню.</w:t>
      </w:r>
      <w:r w:rsidR="00CD1E6E">
        <w:t xml:space="preserve"> </w:t>
      </w:r>
      <w:r w:rsidR="00823501" w:rsidRPr="006E4534">
        <w:t xml:space="preserve">Откроется окно </w:t>
      </w:r>
      <w:r w:rsidR="00CD1E6E">
        <w:t>«</w:t>
      </w:r>
      <w:r w:rsidR="006B6AA6">
        <w:t>Регистр онкологических больных;</w:t>
      </w:r>
    </w:p>
    <w:p w:rsidR="003D1A99" w:rsidRPr="006E4534" w:rsidRDefault="009B786D" w:rsidP="009B786D">
      <w:pPr>
        <w:pStyle w:val="phlistitemized1"/>
      </w:pPr>
      <w:r w:rsidRPr="006E4534">
        <w:t xml:space="preserve">выберите </w:t>
      </w:r>
      <w:r w:rsidR="00823501" w:rsidRPr="006E4534">
        <w:t xml:space="preserve">пациента в поле </w:t>
      </w:r>
      <w:r w:rsidR="00CD1E6E">
        <w:t>«</w:t>
      </w:r>
      <w:r w:rsidR="00823501" w:rsidRPr="006E4534">
        <w:t>Пациент</w:t>
      </w:r>
      <w:r w:rsidR="00CD1E6E">
        <w:t>»</w:t>
      </w:r>
      <w:r w:rsidR="006B6AA6"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Запущенность</w:t>
      </w:r>
      <w:r w:rsidR="00CD1E6E">
        <w:t>»</w:t>
      </w:r>
      <w:r w:rsidR="006B6AA6" w:rsidRPr="006B6AA6">
        <w:t xml:space="preserve"> </w:t>
      </w:r>
      <w:r w:rsidR="006B6AA6">
        <w:t>(</w:t>
      </w:r>
      <w:r w:rsidR="00E875AB">
        <w:fldChar w:fldCharType="begin"/>
      </w:r>
      <w:r w:rsidR="006B6AA6">
        <w:instrText xml:space="preserve"> REF _Ref143266693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75</w:t>
      </w:r>
      <w:r w:rsidR="00E875AB">
        <w:fldChar w:fldCharType="end"/>
      </w:r>
      <w:r w:rsidR="006B6AA6">
        <w:t>).</w:t>
      </w:r>
      <w:r w:rsidR="00823501" w:rsidRPr="006E4534">
        <w:t xml:space="preserve"> Данная вкладка предназначена для внесения информации о запущенности з</w:t>
      </w:r>
      <w:r w:rsidR="006B6AA6">
        <w:t>локачественного новообразования;</w:t>
      </w:r>
    </w:p>
    <w:p w:rsidR="009B786D" w:rsidRPr="006A1D0A" w:rsidRDefault="009B786D" w:rsidP="009B786D">
      <w:pPr>
        <w:pStyle w:val="phnormal"/>
      </w:pPr>
      <w:r w:rsidRPr="009B786D">
        <w:rPr>
          <w:b/>
        </w:rPr>
        <w:t>Примечание</w:t>
      </w:r>
      <w:r w:rsidRPr="006A1D0A">
        <w:t xml:space="preserve"> – Вкладка </w:t>
      </w:r>
      <w:r>
        <w:t>«</w:t>
      </w:r>
      <w:r w:rsidRPr="006A1D0A">
        <w:t>Запущенность</w:t>
      </w:r>
      <w:r>
        <w:t>»</w:t>
      </w:r>
      <w:r w:rsidR="006B6AA6">
        <w:t xml:space="preserve"> </w:t>
      </w:r>
      <w:r w:rsidRPr="006A1D0A">
        <w:t>отображается в следующих случаях:</w:t>
      </w:r>
    </w:p>
    <w:p w:rsidR="009B786D" w:rsidRPr="006A1D0A" w:rsidRDefault="009B786D" w:rsidP="009B786D">
      <w:pPr>
        <w:pStyle w:val="phlistitemized2"/>
      </w:pPr>
      <w:r w:rsidRPr="006A1D0A">
        <w:t>при установлении опухоли в IV стадии или при визуально доступной локализации опухоли и на больного с III стадией;</w:t>
      </w:r>
    </w:p>
    <w:p w:rsidR="009B786D" w:rsidRPr="006A1D0A" w:rsidRDefault="009B786D" w:rsidP="009B786D">
      <w:pPr>
        <w:pStyle w:val="phlistitemized2"/>
      </w:pPr>
      <w:r w:rsidRPr="006A1D0A">
        <w:t xml:space="preserve">при установке </w:t>
      </w:r>
      <w:r w:rsidR="008F0C5E">
        <w:t>флажка</w:t>
      </w:r>
      <w:r w:rsidRPr="006A1D0A">
        <w:t xml:space="preserve"> </w:t>
      </w:r>
      <w:r>
        <w:t>«</w:t>
      </w:r>
      <w:r w:rsidRPr="006A1D0A">
        <w:t>Протокол</w:t>
      </w:r>
      <w:r>
        <w:t>»</w:t>
      </w:r>
      <w:r w:rsidRPr="006A1D0A">
        <w:t xml:space="preserve"> на вкладке </w:t>
      </w:r>
      <w:r>
        <w:t>«</w:t>
      </w:r>
      <w:r w:rsidRPr="006A1D0A">
        <w:t>Данные о заболевании</w:t>
      </w:r>
      <w:r>
        <w:t>»</w:t>
      </w:r>
      <w:r w:rsidRPr="006A1D0A">
        <w:t>;</w:t>
      </w:r>
    </w:p>
    <w:p w:rsidR="003D1A99" w:rsidRPr="006E4534" w:rsidRDefault="009B786D" w:rsidP="009B786D">
      <w:pPr>
        <w:pStyle w:val="phlistitemized2"/>
      </w:pPr>
      <w:r w:rsidRPr="006A1D0A">
        <w:t>при включении пациента в регистр онкологических больных.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5276518" cy="3829286"/>
            <wp:effectExtent l="19050" t="0" r="332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921" cy="3829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72" w:name="_Ref14326669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75</w:t>
      </w:r>
      <w:r w:rsidR="00E875AB">
        <w:fldChar w:fldCharType="end"/>
      </w:r>
      <w:bookmarkEnd w:id="272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B786D">
        <w:t>«</w:t>
      </w:r>
      <w:r w:rsidR="00823501" w:rsidRPr="006E4534">
        <w:t>Запущенность</w:t>
      </w:r>
      <w:r w:rsidR="009B786D">
        <w:t>»</w:t>
      </w:r>
    </w:p>
    <w:p w:rsidR="003D1A99" w:rsidRPr="006E4534" w:rsidRDefault="009B786D" w:rsidP="009B786D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Запущенность</w:t>
      </w:r>
      <w:r w:rsidR="00CD1E6E">
        <w:t>»</w:t>
      </w:r>
      <w:r w:rsidR="006B6AA6">
        <w:t xml:space="preserve"> согласно таблице ниже (</w:t>
      </w:r>
      <w:r w:rsidR="00E875AB">
        <w:fldChar w:fldCharType="begin"/>
      </w:r>
      <w:r w:rsidR="006B6AA6">
        <w:instrText xml:space="preserve"> REF _Ref143266716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31</w:t>
      </w:r>
      <w:r w:rsidR="00E875AB">
        <w:fldChar w:fldCharType="end"/>
      </w:r>
      <w:r w:rsidR="006B6AA6">
        <w:t>)</w:t>
      </w:r>
      <w:r>
        <w:t>;</w:t>
      </w:r>
    </w:p>
    <w:p w:rsidR="00CB4AB2" w:rsidRDefault="00CB4AB2" w:rsidP="00CB4AB2">
      <w:pPr>
        <w:pStyle w:val="phtabletitle"/>
      </w:pPr>
      <w:bookmarkStart w:id="273" w:name="_Ref14326671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31</w:t>
      </w:r>
      <w:r w:rsidR="00E875AB">
        <w:fldChar w:fldCharType="end"/>
      </w:r>
      <w:bookmarkEnd w:id="273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Описание полей на вкладке </w:t>
      </w:r>
      <w:r w:rsidR="009B786D">
        <w:t>«</w:t>
      </w:r>
      <w:r w:rsidR="009B786D" w:rsidRPr="006E4534">
        <w:t>Запущенность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801"/>
        <w:gridCol w:w="1858"/>
        <w:gridCol w:w="5755"/>
      </w:tblGrid>
      <w:tr w:rsidR="006E4534" w:rsidRPr="006A1D0A" w:rsidTr="004E5256">
        <w:trPr>
          <w:tblHeader/>
        </w:trPr>
        <w:tc>
          <w:tcPr>
            <w:tcW w:w="1345" w:type="pct"/>
          </w:tcPr>
          <w:p w:rsidR="003D1A99" w:rsidRPr="006A1D0A" w:rsidRDefault="00823501" w:rsidP="006A1D0A">
            <w:pPr>
              <w:pStyle w:val="phtablecolcaption"/>
            </w:pPr>
            <w:bookmarkStart w:id="274" w:name="scroll-bookmark-91"/>
            <w:r w:rsidRPr="006A1D0A">
              <w:t>Наименование поля</w:t>
            </w:r>
            <w:bookmarkEnd w:id="274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установления запущенности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68" name="Рисунок 10026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536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установления запущенности с помощью календаря или вручную</w:t>
            </w:r>
            <w:r w:rsidR="00CD1E6E">
              <w:t xml:space="preserve"> 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Дата появления первых </w:t>
            </w:r>
            <w:r w:rsidRPr="006A1D0A">
              <w:lastRenderedPageBreak/>
              <w:t>признаков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lastRenderedPageBreak/>
              <w:drawing>
                <wp:inline distT="0" distB="0" distL="0" distR="0">
                  <wp:extent cx="152213" cy="152297"/>
                  <wp:effectExtent l="0" t="0" r="0" b="0"/>
                  <wp:docPr id="100269" name="Рисунок 10026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7528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Укажите появления первых признаков с помощью </w:t>
            </w:r>
            <w:r w:rsidRPr="006A1D0A">
              <w:lastRenderedPageBreak/>
              <w:t>календаря или вручную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Этапы обращения больного по поводу заболевания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Укажите в хронологическом порядке этапы обращения больного к врачам и в лечебные учреждения по поводу данного заболевания. Для этого 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. Появятся поля, описанные ниже. Для удаления полей нажмите не кнопку </w:t>
            </w:r>
            <w:r w:rsidR="00CD1E6E">
              <w:t>«</w:t>
            </w:r>
            <w:r w:rsidRPr="006A1D0A">
              <w:t xml:space="preserve">Удалить </w:t>
            </w:r>
            <w:r w:rsidR="00CD1E6E">
              <w:t>«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обращения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70" name="Рисунок 10027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7224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обращения с помощью календаря или вручную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обращения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71" name="Рисунок 100271" descr="_scroll_external/attachments/worddavc71261d3e8f69039fb4386a0a6c1eea5-3a64a861660cba299a604cef73f4f37d3398102745d0dc44ab67db328e1195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9594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272" name="Рисунок 100272" descr="_scroll_external/attachments/worddavf8a65511a927338723be10d8e1fe1d97-9bd870cdf690ef51ea5bbaf65fb04ed1fc02a7bf59fd5f418a49d1686161ac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4746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(ручной ввод)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наименование МО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Методы исследования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73" name="Рисунок 10027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474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значение вручную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Диагноз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74" name="Рисунок 10027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2152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75" name="Рисунок 100275" descr="_scroll_external/attachments/worddavc71261d3e8f69039fb4386a0a6c1eea5-3a64a861660cba299a604cef73f4f37d3398102745d0dc44ab67db328e1195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0066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276" name="Рисунок 100276" descr="_scroll_external/attachments/worddavf8a65511a927338723be10d8e1fe1d97-9bd870cdf690ef51ea5bbaf65fb04ed1fc02a7bf59fd5f418a49d1686161ac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8784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 Поле также доступно для ручного ввода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Проведенное лечение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 либо введите вручную в поле справа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Добавить данные о проведенной конференции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данные о проведенной конференции</w:t>
            </w:r>
            <w:r w:rsidR="00CD1E6E">
              <w:t>»</w:t>
            </w:r>
            <w:r w:rsidRPr="006A1D0A">
              <w:t xml:space="preserve">. Появятся поля, описанные ниже. Для удаления полей нажмите не кнопку </w:t>
            </w:r>
            <w:r w:rsidR="00CD1E6E">
              <w:t>«</w:t>
            </w:r>
            <w:r w:rsidRPr="006A1D0A">
              <w:t xml:space="preserve">Удалить данные о проведенной конференции </w:t>
            </w:r>
            <w:r w:rsidR="00CD1E6E">
              <w:t>«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проведения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проведения конференции с помощью календаря или вручную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поздней диагностики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Место проведения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77" name="Рисунок 100277" descr="_scroll_external/attachments/worddavc71261d3e8f69039fb4386a0a6c1eea5-3a64a861660cba299a604cef73f4f37d3398102745d0dc44ab67db328e1195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598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отметьте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 или выберите значение двойным нажатием мыши.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Pr="006A1D0A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38125"/>
                  <wp:effectExtent l="0" t="0" r="0" b="0"/>
                  <wp:docPr id="100278" name="Рисунок 100278" descr="_scroll_external/attachments/worddavf8a65511a927338723be10d8e1fe1d97-9bd870cdf690ef51ea5bbaf65fb04ed1fc02a7bf59fd5f418a49d1686161ac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0550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(ручной ввод)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наименование МО места проведения конференции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Данные клинического разбора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данные клинического разбора вручную</w:t>
            </w:r>
          </w:p>
        </w:tc>
      </w:tr>
      <w:tr w:rsidR="006E4534" w:rsidRPr="006A1D0A" w:rsidTr="004E5256">
        <w:tc>
          <w:tcPr>
            <w:tcW w:w="134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Организационные выводы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6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данные вручную</w:t>
            </w:r>
          </w:p>
        </w:tc>
      </w:tr>
    </w:tbl>
    <w:p w:rsidR="009B786D" w:rsidRDefault="009B786D" w:rsidP="009B786D">
      <w:pPr>
        <w:pStyle w:val="phnormal"/>
      </w:pPr>
    </w:p>
    <w:p w:rsidR="003D1A99" w:rsidRPr="006E4534" w:rsidRDefault="009B786D" w:rsidP="009B786D">
      <w:pPr>
        <w:pStyle w:val="phlistitemized1"/>
      </w:pPr>
      <w:r>
        <w:lastRenderedPageBreak/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 после заполнения полей. Протокол отобразится на вкладке </w:t>
      </w:r>
      <w:r w:rsidR="00CD1E6E">
        <w:t>«</w:t>
      </w:r>
      <w:r w:rsidR="00823501" w:rsidRPr="006E4534">
        <w:t>Протокол запущенности ЗНО</w:t>
      </w:r>
      <w:r w:rsidR="00CD1E6E">
        <w:t>»</w:t>
      </w:r>
      <w:r w:rsidR="00823501" w:rsidRPr="006E4534">
        <w:t xml:space="preserve"> в статусе </w:t>
      </w:r>
      <w:r w:rsidR="00CD1E6E">
        <w:t>«</w:t>
      </w:r>
      <w:r w:rsidR="00823501" w:rsidRPr="006E4534">
        <w:t>Черновик</w:t>
      </w:r>
      <w:r w:rsidR="00CD1E6E">
        <w:t>»</w:t>
      </w:r>
      <w:r w:rsidR="00823501" w:rsidRPr="006E4534">
        <w:t xml:space="preserve">. Процесс утверждения аналогичен процессу, описанному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scroll-bookmark-65 \n \h </w:instrText>
      </w:r>
      <w:r w:rsidR="00E875AB">
        <w:fldChar w:fldCharType="separate"/>
      </w:r>
      <w:r w:rsidR="0019343D">
        <w:t>5.2.3</w:t>
      </w:r>
      <w:r w:rsidR="00E875AB">
        <w:fldChar w:fldCharType="end"/>
      </w:r>
      <w:r w:rsidR="008A1B78">
        <w:t>.</w:t>
      </w:r>
    </w:p>
    <w:p w:rsidR="003D1A99" w:rsidRPr="006E4534" w:rsidRDefault="009B786D" w:rsidP="009B786D">
      <w:pPr>
        <w:pStyle w:val="phnormal"/>
      </w:pPr>
      <w:r w:rsidRPr="009B786D">
        <w:rPr>
          <w:b/>
        </w:rPr>
        <w:t>Примечание</w:t>
      </w:r>
      <w:r w:rsidRPr="006A1D0A">
        <w:t xml:space="preserve"> – На каждый случай запущенности составляется </w:t>
      </w:r>
      <w:r>
        <w:t>«</w:t>
      </w:r>
      <w:r w:rsidRPr="006A1D0A">
        <w:t>Протокол на случай выявления у больного запущенной формы злокачественного новообразования</w:t>
      </w:r>
      <w:r>
        <w:t>»</w:t>
      </w:r>
      <w:r w:rsidRPr="006A1D0A">
        <w:t>.</w:t>
      </w:r>
      <w:r w:rsidRPr="006A1D0A">
        <w:br/>
        <w:t xml:space="preserve">При сохранении извещения автоматически сформируется </w:t>
      </w:r>
      <w:r>
        <w:t>«</w:t>
      </w:r>
      <w:r w:rsidRPr="006A1D0A">
        <w:t>Протокол запущенности</w:t>
      </w:r>
      <w:r>
        <w:t>»</w:t>
      </w:r>
      <w:r w:rsidRPr="006A1D0A">
        <w:t xml:space="preserve"> со статусом </w:t>
      </w:r>
      <w:r>
        <w:t>«</w:t>
      </w:r>
      <w:r w:rsidRPr="006A1D0A">
        <w:t>Черновик</w:t>
      </w:r>
      <w:r>
        <w:t>»</w:t>
      </w:r>
      <w:r w:rsidRPr="006A1D0A">
        <w:t xml:space="preserve">. Протокол отобразится в основном окне регистра на вкладке </w:t>
      </w:r>
      <w:r>
        <w:t>«</w:t>
      </w:r>
      <w:r w:rsidRPr="006A1D0A">
        <w:t>Протокол запущенности ЗНО</w:t>
      </w:r>
      <w:r>
        <w:t>»</w:t>
      </w:r>
      <w:r w:rsidRPr="006A1D0A">
        <w:t>.</w:t>
      </w:r>
    </w:p>
    <w:p w:rsidR="003D1A99" w:rsidRPr="006E4534" w:rsidRDefault="00823501" w:rsidP="009B786D">
      <w:pPr>
        <w:pStyle w:val="phnormal"/>
      </w:pPr>
      <w:r w:rsidRPr="006E4534">
        <w:t xml:space="preserve">Чтобы распечатать </w:t>
      </w:r>
      <w:r w:rsidR="00CD1E6E">
        <w:t>«</w:t>
      </w:r>
      <w:r w:rsidRPr="006E4534">
        <w:t>Протокол запущенности ЗНО</w:t>
      </w:r>
      <w:r w:rsidR="00CD1E6E">
        <w:t>»</w:t>
      </w:r>
      <w:r w:rsidRPr="006E4534">
        <w:t>:</w:t>
      </w:r>
    </w:p>
    <w:p w:rsidR="003D1A99" w:rsidRPr="006E4534" w:rsidRDefault="009B786D" w:rsidP="009B786D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на вкладке </w:t>
      </w:r>
      <w:r w:rsidR="00CD1E6E">
        <w:t>«</w:t>
      </w:r>
      <w:r w:rsidR="00823501" w:rsidRPr="006E4534">
        <w:t>Протокол запущенности ЗНО</w:t>
      </w:r>
      <w:r w:rsidR="00CD1E6E">
        <w:t>»</w:t>
      </w:r>
      <w:r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Документы</w:t>
      </w:r>
      <w:r w:rsidR="00CD1E6E">
        <w:t>»</w:t>
      </w:r>
      <w:r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ссылку с названием отчета </w:t>
      </w:r>
      <w:r w:rsidR="00CD1E6E">
        <w:t>«</w:t>
      </w:r>
      <w:r w:rsidR="00823501" w:rsidRPr="006E4534">
        <w:t>Форма 027/2 Протокол запущенности ЗНО</w:t>
      </w:r>
      <w:r w:rsidR="00CD1E6E">
        <w:t>»</w:t>
      </w:r>
      <w:r w:rsidR="00823501" w:rsidRPr="006E4534">
        <w:t xml:space="preserve">. </w:t>
      </w:r>
      <w:r>
        <w:t>Откроется окно просмотра отчета</w:t>
      </w:r>
      <w:r w:rsidR="006B6AA6">
        <w:t xml:space="preserve"> (</w:t>
      </w:r>
      <w:r w:rsidR="00E875AB">
        <w:fldChar w:fldCharType="begin"/>
      </w:r>
      <w:r w:rsidR="006B6AA6">
        <w:instrText xml:space="preserve"> REF _Ref143266727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76</w:t>
      </w:r>
      <w:r w:rsidR="00E875AB">
        <w:fldChar w:fldCharType="end"/>
      </w:r>
      <w:r w:rsidR="006B6AA6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3623157" cy="3411110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784" cy="341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75" w:name="_Ref14326672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76</w:t>
      </w:r>
      <w:r w:rsidR="00E875AB">
        <w:fldChar w:fldCharType="end"/>
      </w:r>
      <w:bookmarkEnd w:id="275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9B786D" w:rsidP="009B786D">
      <w:pPr>
        <w:pStyle w:val="phlistitemized1"/>
      </w:pPr>
      <w:r>
        <w:t>в</w:t>
      </w:r>
      <w:r w:rsidR="00823501" w:rsidRPr="006E4534">
        <w:t>ыберите в окне просмотра отчета одно из доступных действий, нажав на нужную кнопку в верхней части отчета.</w:t>
      </w:r>
    </w:p>
    <w:p w:rsidR="003D1A99" w:rsidRPr="006E4534" w:rsidRDefault="00823501" w:rsidP="009B786D">
      <w:pPr>
        <w:pStyle w:val="phnormal"/>
      </w:pPr>
      <w:r w:rsidRPr="006E4534">
        <w:t>Описание доступных действий</w:t>
      </w:r>
      <w:r w:rsidR="009B786D">
        <w:t>: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Печать</w:t>
      </w:r>
      <w:r w:rsidR="00CD1E6E">
        <w:t>»</w:t>
      </w:r>
      <w:r>
        <w:t xml:space="preserve"> для печати отчета;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«</w:t>
      </w:r>
      <w:r w:rsidR="00823501" w:rsidRPr="006E4534">
        <w:t>Excel</w:t>
      </w:r>
      <w:r w:rsidR="00CD1E6E">
        <w:t xml:space="preserve">» </w:t>
      </w:r>
      <w:r>
        <w:t>для выгрузки отчета в Excel;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</w:t>
      </w:r>
      <w:r w:rsidR="00481174">
        <w:t>«PDF», чтобы открыть отчет в формате .pdf</w:t>
      </w:r>
      <w:r>
        <w:t>;</w:t>
      </w:r>
    </w:p>
    <w:p w:rsidR="003D1A99" w:rsidRPr="006E4534" w:rsidRDefault="009B786D" w:rsidP="009B786D">
      <w:pPr>
        <w:pStyle w:val="phlistitemized1"/>
      </w:pPr>
      <w:r w:rsidRPr="006E4534">
        <w:lastRenderedPageBreak/>
        <w:t xml:space="preserve">воспользуйтесь </w:t>
      </w:r>
      <w:r w:rsidR="00823501" w:rsidRPr="006E4534">
        <w:t>кнопкой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280" name="Рисунок 100280" descr="_scroll_external/attachments/y-408889964b8314a47ac442eb88c097553479ae935bd5847bc0b5e6f4dac160f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200532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>
        <w:t xml:space="preserve"> </w:t>
      </w:r>
      <w:r w:rsidR="00823501"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276" w:name="scroll-bookmark-65"/>
      <w:bookmarkStart w:id="277" w:name="_Toc143258517"/>
      <w:bookmarkStart w:id="278" w:name="_Toc143272047"/>
      <w:r w:rsidRPr="006E4534">
        <w:t>Работа с извещениями о внесении изменений</w:t>
      </w:r>
      <w:bookmarkEnd w:id="276"/>
      <w:bookmarkEnd w:id="277"/>
      <w:bookmarkEnd w:id="278"/>
    </w:p>
    <w:p w:rsidR="003D1A99" w:rsidRPr="006E4534" w:rsidRDefault="00823501" w:rsidP="009B786D">
      <w:pPr>
        <w:pStyle w:val="phnormal"/>
      </w:pPr>
      <w:r w:rsidRPr="006E4534">
        <w:t xml:space="preserve">Вкладка </w:t>
      </w:r>
      <w:r w:rsidR="00CD1E6E">
        <w:t>«</w:t>
      </w:r>
      <w:r w:rsidRPr="006E4534">
        <w:t>Извещения о внесении изменений</w:t>
      </w:r>
      <w:r w:rsidR="00CD1E6E">
        <w:t>»</w:t>
      </w:r>
      <w:r w:rsidRPr="006E4534">
        <w:t xml:space="preserve"> предназначена для создания извещений о внесении изменений, если у пациента изменились какие-то данные, связанные с онкозаболеванием.</w:t>
      </w:r>
    </w:p>
    <w:p w:rsidR="003D1A99" w:rsidRPr="006E4534" w:rsidRDefault="009B786D" w:rsidP="009B786D">
      <w:pPr>
        <w:pStyle w:val="phnormal"/>
      </w:pPr>
      <w:r w:rsidRPr="009B786D">
        <w:rPr>
          <w:b/>
        </w:rPr>
        <w:t>Примечание</w:t>
      </w:r>
      <w:r w:rsidRPr="006A1D0A">
        <w:t xml:space="preserve"> – Данные из извещений со статусом </w:t>
      </w:r>
      <w:r>
        <w:t>«</w:t>
      </w:r>
      <w:r w:rsidRPr="006A1D0A">
        <w:t>Утверждено</w:t>
      </w:r>
      <w:r>
        <w:t>»</w:t>
      </w:r>
      <w:r w:rsidRPr="006A1D0A">
        <w:t xml:space="preserve"> отображаются в окне </w:t>
      </w:r>
      <w:r>
        <w:t>«</w:t>
      </w:r>
      <w:r w:rsidRPr="006A1D0A">
        <w:t>Регистр онкологических больных</w:t>
      </w:r>
      <w:r>
        <w:t>»</w:t>
      </w:r>
      <w:r w:rsidRPr="006A1D0A">
        <w:t xml:space="preserve"> на вкладках, где вносились изменения.</w:t>
      </w:r>
    </w:p>
    <w:p w:rsidR="003D1A99" w:rsidRPr="006E4534" w:rsidRDefault="00823501" w:rsidP="009B786D">
      <w:pPr>
        <w:pStyle w:val="phnormal"/>
      </w:pPr>
      <w:r w:rsidRPr="006E4534">
        <w:t>Для работы с извещениями о внесении изменений:</w:t>
      </w:r>
    </w:p>
    <w:p w:rsidR="003D1A99" w:rsidRPr="006E4534" w:rsidRDefault="009B786D" w:rsidP="009B786D">
      <w:pPr>
        <w:pStyle w:val="phlistitemized1"/>
      </w:pPr>
      <w:r>
        <w:t>в</w:t>
      </w:r>
      <w:r w:rsidR="00823501" w:rsidRPr="006E4534">
        <w:t xml:space="preserve">ыберите пункт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. Откроется форма </w:t>
      </w:r>
      <w:r>
        <w:t>регистра онкологических больных;</w:t>
      </w:r>
    </w:p>
    <w:p w:rsidR="003D1A99" w:rsidRPr="006E4534" w:rsidRDefault="009B786D" w:rsidP="009B786D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Извещения о внесении изменений</w:t>
      </w:r>
      <w:r w:rsidR="00CD1E6E">
        <w:t>»</w:t>
      </w:r>
      <w:r w:rsidR="00286CF8">
        <w:t xml:space="preserve"> (</w:t>
      </w:r>
      <w:r w:rsidR="00E875AB">
        <w:fldChar w:fldCharType="begin"/>
      </w:r>
      <w:r w:rsidR="00286CF8">
        <w:instrText xml:space="preserve"> REF _Ref143266745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77</w:t>
      </w:r>
      <w:r w:rsidR="00E875AB">
        <w:fldChar w:fldCharType="end"/>
      </w:r>
      <w:r w:rsidR="00286CF8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6475730" cy="2081617"/>
            <wp:effectExtent l="19050" t="0" r="127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081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79" w:name="_Ref14326674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77</w:t>
      </w:r>
      <w:r w:rsidR="00E875AB">
        <w:fldChar w:fldCharType="end"/>
      </w:r>
      <w:bookmarkEnd w:id="279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286CF8">
        <w:t>«</w:t>
      </w:r>
      <w:r w:rsidR="00823501" w:rsidRPr="006E4534">
        <w:t>Извещения о внесении изменений</w:t>
      </w:r>
      <w:r w:rsidR="00286CF8">
        <w:t>»</w:t>
      </w:r>
    </w:p>
    <w:p w:rsidR="003D1A99" w:rsidRPr="006E4534" w:rsidRDefault="009B786D" w:rsidP="009B786D">
      <w:pPr>
        <w:pStyle w:val="phlistitemized1"/>
      </w:pPr>
      <w:r>
        <w:t>заполните поля фильтра;</w:t>
      </w:r>
    </w:p>
    <w:p w:rsidR="003D1A99" w:rsidRPr="006E4534" w:rsidRDefault="009B786D" w:rsidP="009B786D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Отобрать</w:t>
      </w:r>
      <w:r w:rsidR="00CD1E6E">
        <w:t>»</w:t>
      </w:r>
      <w:r w:rsidR="00823501" w:rsidRPr="006E4534">
        <w:t>.</w:t>
      </w:r>
    </w:p>
    <w:p w:rsidR="003D1A99" w:rsidRPr="006E4534" w:rsidRDefault="009B786D" w:rsidP="009B786D">
      <w:pPr>
        <w:pStyle w:val="phnormal"/>
      </w:pPr>
      <w:r w:rsidRPr="009B786D">
        <w:rPr>
          <w:b/>
        </w:rPr>
        <w:t>Примечание</w:t>
      </w:r>
      <w:r w:rsidRPr="006A1D0A">
        <w:t xml:space="preserve"> – Признак, определяющий, является ли извещение о внесении изменений талоном или выпиской, устанавливается на вкладке </w:t>
      </w:r>
      <w:r>
        <w:t>«</w:t>
      </w:r>
      <w:r w:rsidRPr="006A1D0A">
        <w:t>Данные о заболевании</w:t>
      </w:r>
      <w:r>
        <w:t>»</w:t>
      </w:r>
      <w:r w:rsidRPr="006A1D0A">
        <w:t>.</w:t>
      </w:r>
      <w:r w:rsidR="00286CF8">
        <w:t xml:space="preserve"> </w:t>
      </w:r>
      <w:r w:rsidRPr="006A1D0A">
        <w:t xml:space="preserve">Данные из извещений со статусом </w:t>
      </w:r>
      <w:r>
        <w:t>«</w:t>
      </w:r>
      <w:r w:rsidRPr="006A1D0A">
        <w:t>Утверждено</w:t>
      </w:r>
      <w:r>
        <w:t>»</w:t>
      </w:r>
      <w:r w:rsidRPr="006A1D0A">
        <w:t xml:space="preserve"> отображаются в окне </w:t>
      </w:r>
      <w:r>
        <w:t>«</w:t>
      </w:r>
      <w:r w:rsidRPr="006A1D0A">
        <w:t>Регистр онкологических больных</w:t>
      </w:r>
      <w:r>
        <w:t>»</w:t>
      </w:r>
      <w:r w:rsidRPr="006A1D0A">
        <w:t xml:space="preserve"> на вкладках, где вносились изменения.</w:t>
      </w:r>
    </w:p>
    <w:p w:rsidR="003D1A99" w:rsidRPr="006E4534" w:rsidRDefault="00823501">
      <w:pPr>
        <w:pStyle w:val="4"/>
      </w:pPr>
      <w:bookmarkStart w:id="280" w:name="scroll-bookmark-92"/>
      <w:bookmarkStart w:id="281" w:name="_Toc143272048"/>
      <w:r w:rsidRPr="006E4534">
        <w:t>Создание извещения на внесение изменений при выписке</w:t>
      </w:r>
      <w:bookmarkEnd w:id="280"/>
      <w:bookmarkEnd w:id="281"/>
    </w:p>
    <w:p w:rsidR="003D1A99" w:rsidRPr="006E4534" w:rsidRDefault="00823501" w:rsidP="009B786D">
      <w:pPr>
        <w:pStyle w:val="phnormal"/>
      </w:pPr>
      <w:r w:rsidRPr="006E4534">
        <w:t>Для создания извещения на внесение изменений при выписке:</w:t>
      </w:r>
    </w:p>
    <w:p w:rsidR="003D1A99" w:rsidRPr="006E4534" w:rsidRDefault="009B786D" w:rsidP="009B786D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Создать извещение</w:t>
      </w:r>
      <w:r w:rsidR="00CD1E6E">
        <w:t>»</w:t>
      </w:r>
      <w:r w:rsidR="00823501" w:rsidRPr="006E4534">
        <w:t xml:space="preserve"> в правом верхнем углу или выберите одноименный пункт контекстного меню.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 xml:space="preserve">. Работа с данным окном аналогична работе, </w:t>
      </w:r>
      <w:r w:rsidR="00823501" w:rsidRPr="006E4534">
        <w:lastRenderedPageBreak/>
        <w:t xml:space="preserve">описанной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scroll-bookmark-54 \n \h </w:instrText>
      </w:r>
      <w:r w:rsidR="00E875AB">
        <w:fldChar w:fldCharType="separate"/>
      </w:r>
      <w:r w:rsidR="0019343D">
        <w:t>5.1.1.1</w:t>
      </w:r>
      <w:r w:rsidR="00E875AB">
        <w:fldChar w:fldCharType="end"/>
      </w:r>
      <w:r w:rsidR="00823501" w:rsidRPr="006E4534">
        <w:t xml:space="preserve">, за исключением того, что в окне по умолчанию доступна для заполнения вкладка </w:t>
      </w:r>
      <w:r w:rsidR="00CD1E6E">
        <w:t>«</w:t>
      </w:r>
      <w:r w:rsidR="00823501" w:rsidRPr="006E4534">
        <w:t>Данные о лечении</w:t>
      </w:r>
      <w:r w:rsidR="00CD1E6E">
        <w:t>»</w:t>
      </w:r>
      <w:r>
        <w:t>;</w:t>
      </w:r>
    </w:p>
    <w:p w:rsidR="003D1A99" w:rsidRPr="006E4534" w:rsidRDefault="009B786D" w:rsidP="009B786D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Данные о лечении</w:t>
      </w:r>
      <w:r w:rsidR="00CD1E6E">
        <w:t>»</w:t>
      </w:r>
      <w:r w:rsidR="00286CF8">
        <w:t xml:space="preserve"> (</w:t>
      </w:r>
      <w:r w:rsidR="00E875AB">
        <w:fldChar w:fldCharType="begin"/>
      </w:r>
      <w:r w:rsidR="00286CF8">
        <w:instrText xml:space="preserve"> REF _Ref143266780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78</w:t>
      </w:r>
      <w:r w:rsidR="00E875AB">
        <w:fldChar w:fldCharType="end"/>
      </w:r>
      <w:r w:rsidR="00286CF8">
        <w:t>)</w:t>
      </w:r>
      <w:r w:rsidR="00823501" w:rsidRPr="006E4534">
        <w:t>. Данная вкладка предназначена для внесения информации о лечении пациента.</w:t>
      </w:r>
      <w:r w:rsidR="00CD1E6E">
        <w:t xml:space="preserve"> </w:t>
      </w:r>
      <w:r w:rsidR="00823501" w:rsidRPr="006E4534">
        <w:t>Поля вкладки</w:t>
      </w:r>
      <w:r w:rsidR="00CD1E6E">
        <w:t xml:space="preserve"> </w:t>
      </w:r>
      <w:r w:rsidR="00823501" w:rsidRPr="006E4534">
        <w:t>автоматически заполняются данными из шаблонов услуг, оказанных в стационаре.</w:t>
      </w:r>
      <w:r w:rsidR="00CD1E6E">
        <w:t xml:space="preserve"> </w:t>
      </w:r>
      <w:r w:rsidR="00823501" w:rsidRPr="006E4534">
        <w:t>Данные загружаются по всем отд</w:t>
      </w:r>
      <w:r>
        <w:t>елениям госпитализации пациента;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4751732" cy="2771843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537" cy="2772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82" w:name="_Ref14326678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78</w:t>
      </w:r>
      <w:r w:rsidR="00E875AB">
        <w:fldChar w:fldCharType="end"/>
      </w:r>
      <w:bookmarkEnd w:id="282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B786D">
        <w:t>«</w:t>
      </w:r>
      <w:r w:rsidR="00823501" w:rsidRPr="006E4534">
        <w:t>Данные о лечении</w:t>
      </w:r>
      <w:r w:rsidR="009B786D">
        <w:t>»</w:t>
      </w:r>
    </w:p>
    <w:p w:rsidR="003D1A99" w:rsidRPr="006E4534" w:rsidRDefault="009B786D" w:rsidP="009B786D">
      <w:pPr>
        <w:pStyle w:val="phlistitemized1"/>
      </w:pPr>
      <w:r>
        <w:t>з</w:t>
      </w:r>
      <w:r w:rsidR="00823501" w:rsidRPr="006E4534">
        <w:t xml:space="preserve">аполните общую информацию на вкладке </w:t>
      </w:r>
      <w:r w:rsidR="00CD1E6E">
        <w:t>«</w:t>
      </w:r>
      <w:r w:rsidR="00823501" w:rsidRPr="006E4534">
        <w:t>Данные о лечении</w:t>
      </w:r>
      <w:r w:rsidR="00CD1E6E">
        <w:t>»</w:t>
      </w:r>
      <w:r w:rsidR="00286CF8">
        <w:t xml:space="preserve"> согласно таблице ниже (</w:t>
      </w:r>
      <w:r w:rsidR="00E875AB">
        <w:fldChar w:fldCharType="begin"/>
      </w:r>
      <w:r w:rsidR="00286CF8">
        <w:instrText xml:space="preserve"> REF _Ref143266788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32</w:t>
      </w:r>
      <w:r w:rsidR="00E875AB">
        <w:fldChar w:fldCharType="end"/>
      </w:r>
      <w:r w:rsidR="00286CF8">
        <w:t>)</w:t>
      </w:r>
      <w:r>
        <w:t>;</w:t>
      </w:r>
    </w:p>
    <w:p w:rsidR="00CB4AB2" w:rsidRDefault="00CB4AB2" w:rsidP="00CB4AB2">
      <w:pPr>
        <w:pStyle w:val="phtabletitle"/>
      </w:pPr>
      <w:bookmarkStart w:id="283" w:name="_Ref143266788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32</w:t>
      </w:r>
      <w:r w:rsidR="00E875AB">
        <w:fldChar w:fldCharType="end"/>
      </w:r>
      <w:bookmarkEnd w:id="283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Данные о лечении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660"/>
        <w:gridCol w:w="1858"/>
        <w:gridCol w:w="5896"/>
      </w:tblGrid>
      <w:tr w:rsidR="006E4534" w:rsidRPr="006A1D0A" w:rsidTr="004E5256">
        <w:trPr>
          <w:tblHeader/>
        </w:trPr>
        <w:tc>
          <w:tcPr>
            <w:tcW w:w="1277" w:type="pct"/>
          </w:tcPr>
          <w:p w:rsidR="003D1A99" w:rsidRPr="006A1D0A" w:rsidRDefault="00823501" w:rsidP="006A1D0A">
            <w:pPr>
              <w:pStyle w:val="phtablecolcaption"/>
            </w:pPr>
            <w:bookmarkStart w:id="284" w:name="scroll-bookmark-93"/>
            <w:r w:rsidRPr="006A1D0A">
              <w:t>Наименование поля</w:t>
            </w:r>
            <w:bookmarkEnd w:id="284"/>
          </w:p>
        </w:tc>
        <w:tc>
          <w:tcPr>
            <w:tcW w:w="892" w:type="pct"/>
          </w:tcPr>
          <w:p w:rsidR="003D1A99" w:rsidRPr="006A1D0A" w:rsidRDefault="009B786D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83" name="Рисунок 10028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6324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специализированного лечения с помощью календаря или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специализированного лечения с помощью календаря или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Проведенное лечение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84" name="Рисунок 10028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72950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Причины незавершенности радикального лечения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доступно для заполнения при выборе значения </w:t>
            </w:r>
            <w:r w:rsidR="00CD1E6E">
              <w:t>«</w:t>
            </w:r>
            <w:r w:rsidRPr="006A1D0A">
              <w:t>радикальное неполное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Проведенное лечение</w:t>
            </w:r>
            <w:r w:rsidR="00CD1E6E">
              <w:t>»</w:t>
            </w:r>
            <w:r w:rsidRPr="006A1D0A">
              <w:t>. Выберите причину незавершенности радикального лечения из выпадающего списка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Описание проведенного лечения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85" name="Рисунок 10028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3958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Добавить осложнение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добавления поздних осложнений лечения, не выявленных в процессе конкретного лечения (хирургическое лечение, химиотерапия, лучевая терапия и пр.), 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 xml:space="preserve">. Появится </w:t>
            </w:r>
            <w:r w:rsidRPr="006A1D0A">
              <w:lastRenderedPageBreak/>
              <w:t xml:space="preserve">поле для указания осложнения. Для удаления поля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Осложнения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86" name="Рисунок 100286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7392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</w:tbl>
    <w:p w:rsidR="009B786D" w:rsidRDefault="009B786D" w:rsidP="009B786D">
      <w:pPr>
        <w:pStyle w:val="phnormal"/>
      </w:pPr>
    </w:p>
    <w:p w:rsidR="003D1A99" w:rsidRPr="006E4534" w:rsidRDefault="009B786D" w:rsidP="009B786D">
      <w:pPr>
        <w:pStyle w:val="phnormal"/>
      </w:pPr>
      <w:r w:rsidRPr="009B786D">
        <w:rPr>
          <w:b/>
        </w:rPr>
        <w:t>Примечание</w:t>
      </w:r>
      <w:r>
        <w:t xml:space="preserve"> </w:t>
      </w:r>
      <w:r w:rsidRPr="009B786D">
        <w:t xml:space="preserve">– </w:t>
      </w:r>
      <w:r w:rsidR="00823501" w:rsidRPr="006E4534">
        <w:t xml:space="preserve">Вкладка </w:t>
      </w:r>
      <w:r w:rsidR="00CD1E6E">
        <w:t>«</w:t>
      </w:r>
      <w:r w:rsidR="00823501" w:rsidRPr="006E4534">
        <w:t>Данные о лечении</w:t>
      </w:r>
      <w:r w:rsidR="00CD1E6E">
        <w:t>»</w:t>
      </w:r>
      <w:r w:rsidR="00823501" w:rsidRPr="006E4534">
        <w:t xml:space="preserve"> содержит несколько вложенных вкладок: </w:t>
      </w:r>
      <w:r w:rsidR="00CD1E6E">
        <w:t>«</w:t>
      </w:r>
      <w:r w:rsidR="00823501" w:rsidRPr="006E4534">
        <w:t>Госпитализация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Хирургическое лечение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Лучевое лечение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Фотодинамическая терапия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Лекарственная противоопухолевая терапия</w:t>
      </w:r>
      <w:r w:rsidR="00CD1E6E">
        <w:t>»</w:t>
      </w:r>
      <w:r w:rsidR="00823501" w:rsidRPr="006E4534">
        <w:t xml:space="preserve"> (описание работы с данными вкладками приведено ниже).</w:t>
      </w:r>
    </w:p>
    <w:p w:rsidR="003D1A99" w:rsidRPr="006E4534" w:rsidRDefault="009B786D" w:rsidP="009B786D">
      <w:pPr>
        <w:pStyle w:val="phlistitemized1"/>
      </w:pPr>
      <w:r>
        <w:t>з</w:t>
      </w:r>
      <w:r w:rsidR="00823501" w:rsidRPr="006E4534">
        <w:t>аполните данные на вложенных вкладках при необходимости (описание вложенны</w:t>
      </w:r>
      <w:r>
        <w:t>х вкладок приведено ниже);</w:t>
      </w:r>
    </w:p>
    <w:p w:rsidR="003D1A99" w:rsidRPr="006E4534" w:rsidRDefault="009B786D" w:rsidP="009B786D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 для сохранения внесенных данных.</w:t>
      </w:r>
    </w:p>
    <w:p w:rsidR="003D1A99" w:rsidRPr="006E4534" w:rsidRDefault="00823501">
      <w:pPr>
        <w:pStyle w:val="5"/>
      </w:pPr>
      <w:bookmarkStart w:id="285" w:name="scroll-bookmark-94"/>
      <w:bookmarkStart w:id="286" w:name="_Toc143272049"/>
      <w:r w:rsidRPr="006E4534">
        <w:t>Внесение данных госпитализации</w:t>
      </w:r>
      <w:bookmarkEnd w:id="285"/>
      <w:bookmarkEnd w:id="286"/>
    </w:p>
    <w:p w:rsidR="003D1A99" w:rsidRPr="006E4534" w:rsidRDefault="00823501" w:rsidP="009B786D">
      <w:pPr>
        <w:pStyle w:val="phnormal"/>
      </w:pPr>
      <w:r w:rsidRPr="006E4534">
        <w:t>Для добавления данных госпитализации по заболеванию ЗНО: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Госпитализация</w:t>
      </w:r>
      <w:r w:rsidR="00CD1E6E">
        <w:t>»</w:t>
      </w:r>
      <w:r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 госпитализацию</w:t>
      </w:r>
      <w:r w:rsidR="00CD1E6E">
        <w:t>»</w:t>
      </w:r>
      <w:r w:rsidR="00823501" w:rsidRPr="006E4534">
        <w:t xml:space="preserve">. Появятся дополнительные поля для внесения данных госпитализации (для удаления полей нажмите на ссылку </w:t>
      </w:r>
      <w:r w:rsidR="00CD1E6E">
        <w:t>«</w:t>
      </w:r>
      <w:r w:rsidR="00823501" w:rsidRPr="006E4534">
        <w:t>Удалить госпитализацию</w:t>
      </w:r>
      <w:r w:rsidR="00CD1E6E">
        <w:t>»</w:t>
      </w:r>
      <w:r>
        <w:t>)</w:t>
      </w:r>
      <w:r w:rsidR="00286CF8">
        <w:t xml:space="preserve"> (</w:t>
      </w:r>
      <w:r w:rsidR="00E875AB">
        <w:fldChar w:fldCharType="begin"/>
      </w:r>
      <w:r w:rsidR="00286CF8">
        <w:instrText xml:space="preserve"> REF _Ref143266810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79</w:t>
      </w:r>
      <w:r w:rsidR="00E875AB">
        <w:fldChar w:fldCharType="end"/>
      </w:r>
      <w:r w:rsidR="00286CF8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4409826" cy="2635224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714" cy="2635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87" w:name="_Ref14326681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79</w:t>
      </w:r>
      <w:r w:rsidR="00E875AB">
        <w:fldChar w:fldCharType="end"/>
      </w:r>
      <w:bookmarkEnd w:id="287"/>
      <w:r>
        <w:t xml:space="preserve"> </w:t>
      </w:r>
      <w:r w:rsidRPr="00CB4AB2">
        <w:t>–</w:t>
      </w:r>
      <w:r w:rsidR="00823501" w:rsidRPr="006E4534">
        <w:t xml:space="preserve"> Подвкладка </w:t>
      </w:r>
      <w:r w:rsidR="00647D96">
        <w:t>«</w:t>
      </w:r>
      <w:r w:rsidR="00823501" w:rsidRPr="006E4534">
        <w:t>Госпитализация</w:t>
      </w:r>
      <w:r w:rsidR="00647D96">
        <w:t>»</w:t>
      </w:r>
    </w:p>
    <w:p w:rsidR="003D1A99" w:rsidRPr="006E4534" w:rsidRDefault="009B786D" w:rsidP="009B786D">
      <w:pPr>
        <w:pStyle w:val="phlistitemized1"/>
      </w:pPr>
      <w:r w:rsidRPr="006E4534">
        <w:t xml:space="preserve">заполните </w:t>
      </w:r>
      <w:r w:rsidR="00823501" w:rsidRPr="006E4534">
        <w:t xml:space="preserve">поля на вкладке </w:t>
      </w:r>
      <w:r w:rsidR="00CD1E6E">
        <w:t>«</w:t>
      </w:r>
      <w:r w:rsidR="00823501" w:rsidRPr="006E4534">
        <w:t>Госпитализация</w:t>
      </w:r>
      <w:r w:rsidR="00CD1E6E">
        <w:t>»</w:t>
      </w:r>
      <w:r w:rsidR="00286CF8">
        <w:t xml:space="preserve"> согласно таблице ниже (</w:t>
      </w:r>
      <w:r w:rsidR="00E875AB">
        <w:fldChar w:fldCharType="begin"/>
      </w:r>
      <w:r w:rsidR="00286CF8">
        <w:instrText xml:space="preserve"> REF _Ref143266820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33</w:t>
      </w:r>
      <w:r w:rsidR="00E875AB">
        <w:fldChar w:fldCharType="end"/>
      </w:r>
      <w:r w:rsidR="00286CF8">
        <w:t>).</w:t>
      </w:r>
    </w:p>
    <w:p w:rsidR="00CB4AB2" w:rsidRDefault="00CB4AB2" w:rsidP="00CB4AB2">
      <w:pPr>
        <w:pStyle w:val="phtabletitle"/>
      </w:pPr>
      <w:bookmarkStart w:id="288" w:name="_Ref143266820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33</w:t>
      </w:r>
      <w:r w:rsidR="00E875AB">
        <w:fldChar w:fldCharType="end"/>
      </w:r>
      <w:bookmarkEnd w:id="288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Госпитализация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82"/>
        <w:gridCol w:w="1857"/>
        <w:gridCol w:w="5975"/>
      </w:tblGrid>
      <w:tr w:rsidR="006E4534" w:rsidRPr="006A1D0A" w:rsidTr="004E5256">
        <w:trPr>
          <w:tblHeader/>
        </w:trPr>
        <w:tc>
          <w:tcPr>
            <w:tcW w:w="1277" w:type="pct"/>
          </w:tcPr>
          <w:p w:rsidR="003D1A99" w:rsidRPr="006A1D0A" w:rsidRDefault="00823501" w:rsidP="006A1D0A">
            <w:pPr>
              <w:pStyle w:val="phtablecolcaption"/>
            </w:pPr>
            <w:bookmarkStart w:id="289" w:name="scroll-bookmark-95"/>
            <w:r w:rsidRPr="006A1D0A">
              <w:t>Наименование поля</w:t>
            </w:r>
            <w:bookmarkEnd w:id="289"/>
          </w:p>
        </w:tc>
        <w:tc>
          <w:tcPr>
            <w:tcW w:w="817" w:type="pct"/>
          </w:tcPr>
          <w:p w:rsidR="003D1A99" w:rsidRPr="006A1D0A" w:rsidRDefault="004E5256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поступления</w:t>
            </w:r>
          </w:p>
        </w:tc>
        <w:tc>
          <w:tcPr>
            <w:tcW w:w="817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88" name="Рисунок 10028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788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поступления с помощью календаря или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выписки</w:t>
            </w:r>
          </w:p>
        </w:tc>
        <w:tc>
          <w:tcPr>
            <w:tcW w:w="817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89" name="Рисунок 10028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4120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выписки с помощью календаря или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Цель госпитализации</w:t>
            </w:r>
          </w:p>
        </w:tc>
        <w:tc>
          <w:tcPr>
            <w:tcW w:w="817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90" name="Рисунок 10029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2029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Длительность пребывания</w:t>
            </w:r>
          </w:p>
        </w:tc>
        <w:tc>
          <w:tcPr>
            <w:tcW w:w="817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91" name="Рисунок 10029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9240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Заполните поле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госпитализации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госпитализации,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92" name="Рисунок 100292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133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293" name="Рисунок 100293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9067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Диагноз направившей МО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диагноз направившей МО,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94" name="Рисунок 100294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1182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МКБ-10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направившая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направившую МО,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295" name="Рисунок 100295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8615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 xml:space="preserve">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296" name="Рисунок 100296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5029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Диагноз установлен впервые</w:t>
            </w:r>
          </w:p>
        </w:tc>
        <w:tc>
          <w:tcPr>
            <w:tcW w:w="817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97" name="Рисунок 10029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9748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Клиническая группа при выписке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Лечебные и трудовые рекомендации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Заполните поле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Особенности случая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Заполните поле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Другие виды специального лечения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Заполните поле вручную</w:t>
            </w:r>
          </w:p>
        </w:tc>
      </w:tr>
      <w:tr w:rsidR="006E4534" w:rsidRPr="006A1D0A" w:rsidTr="004E5256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Состояние при выписке</w:t>
            </w:r>
          </w:p>
        </w:tc>
        <w:tc>
          <w:tcPr>
            <w:tcW w:w="817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3D1A99" w:rsidRPr="006E4534" w:rsidRDefault="00823501">
      <w:pPr>
        <w:pStyle w:val="5"/>
      </w:pPr>
      <w:bookmarkStart w:id="290" w:name="scroll-bookmark-96"/>
      <w:bookmarkStart w:id="291" w:name="_Toc143272050"/>
      <w:r w:rsidRPr="006E4534">
        <w:t>Внесение данных хирургического лечения</w:t>
      </w:r>
      <w:bookmarkEnd w:id="290"/>
      <w:bookmarkEnd w:id="291"/>
    </w:p>
    <w:p w:rsidR="003D1A99" w:rsidRPr="006E4534" w:rsidRDefault="00823501" w:rsidP="00286CF8">
      <w:pPr>
        <w:pStyle w:val="phlistitemizedtitle"/>
      </w:pPr>
      <w:r w:rsidRPr="006E4534">
        <w:t>Для добавления данных хирургического лечения: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Хирургическое лечение</w:t>
      </w:r>
      <w:r w:rsidR="00CD1E6E">
        <w:t>»</w:t>
      </w:r>
      <w:r w:rsidR="00647D96"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 хирургическое лечение</w:t>
      </w:r>
      <w:r w:rsidR="00CD1E6E">
        <w:t>»</w:t>
      </w:r>
      <w:r w:rsidR="00823501" w:rsidRPr="006E4534">
        <w:t xml:space="preserve">. Появятся дополнительные поля для внесения данных хирургического лечения (для удаления полей нажмите на ссылку </w:t>
      </w:r>
      <w:r w:rsidR="00CD1E6E">
        <w:t>«</w:t>
      </w:r>
      <w:r w:rsidR="00823501" w:rsidRPr="006E4534">
        <w:t>Удалить лечение</w:t>
      </w:r>
      <w:r w:rsidR="00CD1E6E">
        <w:t>»</w:t>
      </w:r>
      <w:r w:rsidR="00647D96">
        <w:t>)</w:t>
      </w:r>
      <w:r w:rsidR="00286CF8">
        <w:t xml:space="preserve"> (</w:t>
      </w:r>
      <w:r w:rsidR="00E875AB">
        <w:fldChar w:fldCharType="begin"/>
      </w:r>
      <w:r w:rsidR="00286CF8">
        <w:instrText xml:space="preserve"> REF _Ref143266840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80</w:t>
      </w:r>
      <w:r w:rsidR="00E875AB">
        <w:fldChar w:fldCharType="end"/>
      </w:r>
      <w:r w:rsidR="00286CF8">
        <w:t>)</w:t>
      </w:r>
      <w:r w:rsidR="00647D96"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220859" cy="2214332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258" cy="221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92" w:name="_Ref14326684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80</w:t>
      </w:r>
      <w:r w:rsidR="00E875AB">
        <w:fldChar w:fldCharType="end"/>
      </w:r>
      <w:bookmarkEnd w:id="292"/>
      <w:r>
        <w:t xml:space="preserve"> </w:t>
      </w:r>
      <w:r w:rsidRPr="00CB4AB2">
        <w:t>–</w:t>
      </w:r>
      <w:r w:rsidR="00823501" w:rsidRPr="006E4534">
        <w:t xml:space="preserve"> Подвкладка </w:t>
      </w:r>
      <w:r w:rsidR="00647D96">
        <w:t>«</w:t>
      </w:r>
      <w:r w:rsidR="00823501" w:rsidRPr="006E4534">
        <w:t>Хирургическое лечение</w:t>
      </w:r>
      <w:r w:rsidR="00647D96">
        <w:t>»</w:t>
      </w:r>
    </w:p>
    <w:p w:rsidR="003D1A99" w:rsidRPr="006E4534" w:rsidRDefault="009B786D" w:rsidP="009B786D">
      <w:pPr>
        <w:pStyle w:val="phlistitemized1"/>
      </w:pPr>
      <w:r w:rsidRPr="006E4534">
        <w:t xml:space="preserve">заполните </w:t>
      </w:r>
      <w:r w:rsidR="00823501" w:rsidRPr="006E4534">
        <w:t xml:space="preserve">поля на вкладке </w:t>
      </w:r>
      <w:r w:rsidR="00CD1E6E">
        <w:t>«</w:t>
      </w:r>
      <w:r w:rsidR="00823501" w:rsidRPr="006E4534">
        <w:t>Хирургическое лечение</w:t>
      </w:r>
      <w:r w:rsidR="00CD1E6E">
        <w:t>»</w:t>
      </w:r>
      <w:r w:rsidR="00286CF8">
        <w:t xml:space="preserve"> согласно таблице ниже (</w:t>
      </w:r>
      <w:r w:rsidR="00E875AB">
        <w:fldChar w:fldCharType="begin"/>
      </w:r>
      <w:r w:rsidR="00286CF8">
        <w:instrText xml:space="preserve"> REF _Ref143266848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34</w:t>
      </w:r>
      <w:r w:rsidR="00E875AB">
        <w:fldChar w:fldCharType="end"/>
      </w:r>
      <w:r w:rsidR="00286CF8">
        <w:t>)</w:t>
      </w:r>
      <w:r w:rsidR="00823501" w:rsidRPr="006E4534">
        <w:t>.</w:t>
      </w:r>
    </w:p>
    <w:p w:rsidR="00CB4AB2" w:rsidRDefault="00CB4AB2" w:rsidP="00CB4AB2">
      <w:pPr>
        <w:pStyle w:val="phtabletitle"/>
      </w:pPr>
      <w:bookmarkStart w:id="293" w:name="_Ref143266848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34</w:t>
      </w:r>
      <w:r w:rsidR="00E875AB">
        <w:fldChar w:fldCharType="end"/>
      </w:r>
      <w:bookmarkEnd w:id="293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Хирургическое лечение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18"/>
        <w:gridCol w:w="1858"/>
        <w:gridCol w:w="6038"/>
      </w:tblGrid>
      <w:tr w:rsidR="006E4534" w:rsidRPr="006A1D0A" w:rsidTr="008D7695">
        <w:trPr>
          <w:tblHeader/>
        </w:trPr>
        <w:tc>
          <w:tcPr>
            <w:tcW w:w="1209" w:type="pct"/>
          </w:tcPr>
          <w:p w:rsidR="003D1A99" w:rsidRPr="006A1D0A" w:rsidRDefault="00823501" w:rsidP="006A1D0A">
            <w:pPr>
              <w:pStyle w:val="phtablecolcaption"/>
            </w:pPr>
            <w:bookmarkStart w:id="294" w:name="scroll-bookmark-97"/>
            <w:r w:rsidRPr="006A1D0A">
              <w:t>Наименование поля</w:t>
            </w:r>
            <w:bookmarkEnd w:id="294"/>
          </w:p>
        </w:tc>
        <w:tc>
          <w:tcPr>
            <w:tcW w:w="892" w:type="pct"/>
          </w:tcPr>
          <w:p w:rsidR="003D1A99" w:rsidRPr="006A1D0A" w:rsidRDefault="009B786D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операции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299" name="Рисунок 10029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61707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операции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Операция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00" name="Рисунок 10030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6295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Чтобы указать операцию,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01" name="Рисунок 100301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8364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Типы хирургических вмешательств для больных онкологическим заболеванием</w:t>
            </w:r>
            <w:r w:rsidR="00CD1E6E">
              <w:t>»</w:t>
            </w:r>
            <w:r w:rsidRPr="006A1D0A">
              <w:t>,</w:t>
            </w:r>
            <w:r w:rsidR="00CD1E6E">
              <w:t xml:space="preserve"> </w:t>
            </w:r>
            <w:r w:rsidRPr="006A1D0A">
              <w:t xml:space="preserve">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02" name="Рисунок 100302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7908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03" name="Рисунок 10030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0100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04" name="Рисунок 10030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744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проведения операции,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05" name="Рисунок 100305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6460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06" name="Рисунок 100306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3836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Хирург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хирурга,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07" name="Рисунок 100307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885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Врач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08" name="Рисунок 100308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1933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ФИО врача вручную в поле справа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осложнение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Осложнение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09" name="Рисунок 100309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384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</w:t>
            </w:r>
            <w:r w:rsidRPr="006A1D0A">
              <w:lastRenderedPageBreak/>
              <w:t xml:space="preserve">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10" name="Рисунок 100310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8001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Тактика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11" name="Рисунок 10031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352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возникновения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возникновения осложнения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возобновления лечения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</w:t>
            </w:r>
            <w:r w:rsidR="00CD1E6E">
              <w:t xml:space="preserve"> </w:t>
            </w:r>
            <w:r w:rsidRPr="006A1D0A">
              <w:t>возобновления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препарат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препарат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12" name="Рисунок 10031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803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13" name="Рисунок 100313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9712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Номенклатор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14" name="Рисунок 100314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9109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15" name="Рисунок 10031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4820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 помощью календаря или вручную</w:t>
            </w:r>
          </w:p>
        </w:tc>
      </w:tr>
    </w:tbl>
    <w:p w:rsidR="003D1A99" w:rsidRPr="006E4534" w:rsidRDefault="00823501">
      <w:pPr>
        <w:pStyle w:val="5"/>
      </w:pPr>
      <w:bookmarkStart w:id="295" w:name="scroll-bookmark-98"/>
      <w:bookmarkStart w:id="296" w:name="_Toc143272051"/>
      <w:r w:rsidRPr="006E4534">
        <w:t>Внесение данных лучевого лечения</w:t>
      </w:r>
      <w:bookmarkEnd w:id="295"/>
      <w:bookmarkEnd w:id="296"/>
    </w:p>
    <w:p w:rsidR="003D1A99" w:rsidRPr="006E4534" w:rsidRDefault="00823501" w:rsidP="009B786D">
      <w:pPr>
        <w:pStyle w:val="phnormal"/>
      </w:pPr>
      <w:r w:rsidRPr="006E4534">
        <w:t>Для добавления данных лучевого лечения: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Лучевое лечение</w:t>
      </w:r>
      <w:r w:rsidR="00CD1E6E">
        <w:t>»</w:t>
      </w:r>
      <w:r w:rsidR="00647D96"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 лучевое лечение</w:t>
      </w:r>
      <w:r w:rsidR="00CD1E6E">
        <w:t>»</w:t>
      </w:r>
      <w:r w:rsidR="00823501" w:rsidRPr="006E4534">
        <w:t xml:space="preserve">. Появятся дополнительные поля для внесения данных лучевого лечения (для удаления полей нажмите на ссылку </w:t>
      </w:r>
      <w:r w:rsidR="00CD1E6E">
        <w:t>«</w:t>
      </w:r>
      <w:r w:rsidR="00823501" w:rsidRPr="006E4534">
        <w:t>Удалить лучевое лечение</w:t>
      </w:r>
      <w:r w:rsidR="00CD1E6E">
        <w:t>»</w:t>
      </w:r>
      <w:r w:rsidR="00647D96">
        <w:t>)</w:t>
      </w:r>
      <w:r w:rsidR="00286CF8">
        <w:t xml:space="preserve"> (</w:t>
      </w:r>
      <w:r w:rsidR="00E875AB">
        <w:fldChar w:fldCharType="begin"/>
      </w:r>
      <w:r w:rsidR="00286CF8">
        <w:instrText xml:space="preserve"> REF _Ref143266860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81</w:t>
      </w:r>
      <w:r w:rsidR="00E875AB">
        <w:fldChar w:fldCharType="end"/>
      </w:r>
      <w:r w:rsidR="00286CF8">
        <w:t>)</w:t>
      </w:r>
      <w:r w:rsidR="00647D96"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4727878" cy="2269891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013" cy="226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297" w:name="_Ref14326686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81</w:t>
      </w:r>
      <w:r w:rsidR="00E875AB">
        <w:fldChar w:fldCharType="end"/>
      </w:r>
      <w:bookmarkEnd w:id="297"/>
      <w:r>
        <w:t xml:space="preserve"> </w:t>
      </w:r>
      <w:r w:rsidRPr="00CB4AB2">
        <w:t>–</w:t>
      </w:r>
      <w:r w:rsidR="00823501" w:rsidRPr="006E4534">
        <w:t xml:space="preserve"> Подвкладка </w:t>
      </w:r>
      <w:r w:rsidR="00647D96">
        <w:t>«</w:t>
      </w:r>
      <w:r w:rsidR="00823501" w:rsidRPr="006E4534">
        <w:t>Лучевое лечение</w:t>
      </w:r>
      <w:r w:rsidR="00647D96">
        <w:t>»</w:t>
      </w:r>
    </w:p>
    <w:p w:rsidR="003D1A99" w:rsidRPr="006E4534" w:rsidRDefault="009B786D" w:rsidP="009B786D">
      <w:pPr>
        <w:pStyle w:val="phlistitemized1"/>
      </w:pPr>
      <w:r w:rsidRPr="006E4534">
        <w:lastRenderedPageBreak/>
        <w:t xml:space="preserve">заполните </w:t>
      </w:r>
      <w:r w:rsidR="00823501" w:rsidRPr="006E4534">
        <w:t xml:space="preserve">поля на вкладке </w:t>
      </w:r>
      <w:r w:rsidR="00CD1E6E">
        <w:t>«</w:t>
      </w:r>
      <w:r w:rsidR="00823501" w:rsidRPr="006E4534">
        <w:t>Лучевое лечение</w:t>
      </w:r>
      <w:r w:rsidR="00CD1E6E">
        <w:t>»</w:t>
      </w:r>
      <w:r w:rsidR="00286CF8">
        <w:t xml:space="preserve"> согласно таблице ниже (</w:t>
      </w:r>
      <w:r w:rsidR="00E875AB">
        <w:fldChar w:fldCharType="begin"/>
      </w:r>
      <w:r w:rsidR="00286CF8">
        <w:instrText xml:space="preserve"> REF _Ref143266868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35</w:t>
      </w:r>
      <w:r w:rsidR="00E875AB">
        <w:fldChar w:fldCharType="end"/>
      </w:r>
      <w:r w:rsidR="00286CF8">
        <w:t>)</w:t>
      </w:r>
      <w:r w:rsidR="00823501" w:rsidRPr="006E4534">
        <w:t>.</w:t>
      </w:r>
    </w:p>
    <w:p w:rsidR="00CB4AB2" w:rsidRDefault="00CB4AB2" w:rsidP="00CB4AB2">
      <w:pPr>
        <w:pStyle w:val="phtabletitle"/>
      </w:pPr>
      <w:bookmarkStart w:id="298" w:name="_Ref143266868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35</w:t>
      </w:r>
      <w:r w:rsidR="00E875AB">
        <w:fldChar w:fldCharType="end"/>
      </w:r>
      <w:bookmarkEnd w:id="298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Лучевое лечение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660"/>
        <w:gridCol w:w="1858"/>
        <w:gridCol w:w="5896"/>
      </w:tblGrid>
      <w:tr w:rsidR="006E4534" w:rsidRPr="006A1D0A" w:rsidTr="008D7695">
        <w:trPr>
          <w:tblHeader/>
        </w:trPr>
        <w:tc>
          <w:tcPr>
            <w:tcW w:w="1277" w:type="pct"/>
          </w:tcPr>
          <w:p w:rsidR="003D1A99" w:rsidRPr="006A1D0A" w:rsidRDefault="00823501" w:rsidP="006A1D0A">
            <w:pPr>
              <w:pStyle w:val="phtablecolcaption"/>
            </w:pPr>
            <w:bookmarkStart w:id="299" w:name="scroll-bookmark-99"/>
            <w:r w:rsidRPr="006A1D0A">
              <w:t>Наименование поля</w:t>
            </w:r>
            <w:bookmarkEnd w:id="299"/>
          </w:p>
        </w:tc>
        <w:tc>
          <w:tcPr>
            <w:tcW w:w="892" w:type="pct"/>
          </w:tcPr>
          <w:p w:rsidR="003D1A99" w:rsidRPr="006A1D0A" w:rsidRDefault="008D7695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курса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17" name="Рисунок 10031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5227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номер курса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18" name="Рисунок 10031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5970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19" name="Рисунок 10031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3652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0" name="Рисунок 10032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5244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Этап лечения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1" name="Рисунок 10032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7187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этап лечения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2" name="Рисунок 10032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1808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проведения лечения,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23" name="Рисунок 100323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6540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24" name="Рисунок 100324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99668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облучения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5" name="Рисунок 10032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8819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облучения из выпадающего списка. Поле справа доступно для добавления примечания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Характер лучевой терапии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характер лучевой 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лучевой терапии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6" name="Рисунок 10032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1839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лучевой терапии из выпадающего списка. Поле справа доступно для добавления примечания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Радиомодификаторы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7" name="Рисунок 10032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7341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Добавить поле облучения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для добавления сведений об облучении, появятся дополнительные поля, описанные ниже. 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Метод лучевой терапии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8" name="Рисунок 10032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688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метод лучевой 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Поля облучения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29" name="Рисунок 10032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6570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 либо введите текст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Аппарат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Разовая доза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значения в гр.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Суммарная доза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30" name="Рисунок 10033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727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суммарную дозу в гр.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Доза на зоны метастазов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дозу на зоны метастазов в гр.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 метастазов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локализацию метастазов</w:t>
            </w:r>
            <w:r w:rsidR="00CD1E6E">
              <w:t>»</w:t>
            </w:r>
            <w:r w:rsidRPr="006A1D0A">
              <w:t xml:space="preserve">, появится обязательное для заполнения поле, в котором выберите значение из выпадающего списка. Для удаления поля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Осложнения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осложнение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Осложнение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31" name="Рисунок 100331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8086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32" name="Рисунок 100332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9843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Тактика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33" name="Рисунок 10033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4388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возникновения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возникновения осложнения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возобновления лечения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</w:t>
            </w:r>
            <w:r w:rsidR="00CD1E6E">
              <w:t xml:space="preserve"> </w:t>
            </w:r>
            <w:r w:rsidRPr="006A1D0A">
              <w:t>возобновления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препарат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препарат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34" name="Рисунок 10033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7562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35" name="Рисунок 100335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9680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Номенклатор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36" name="Рисунок 100336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0985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37" name="Рисунок 10033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0868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 помощью календаря или вручную</w:t>
            </w:r>
          </w:p>
        </w:tc>
      </w:tr>
    </w:tbl>
    <w:p w:rsidR="003D1A99" w:rsidRPr="006E4534" w:rsidRDefault="00823501">
      <w:pPr>
        <w:pStyle w:val="5"/>
      </w:pPr>
      <w:bookmarkStart w:id="300" w:name="scroll-bookmark-100"/>
      <w:bookmarkStart w:id="301" w:name="_Toc143272052"/>
      <w:r w:rsidRPr="006E4534">
        <w:t>Внесение данных фотодинамической терапии</w:t>
      </w:r>
      <w:bookmarkEnd w:id="300"/>
      <w:bookmarkEnd w:id="301"/>
    </w:p>
    <w:p w:rsidR="003D1A99" w:rsidRPr="006E4534" w:rsidRDefault="00823501" w:rsidP="009B786D">
      <w:pPr>
        <w:pStyle w:val="phnormal"/>
      </w:pPr>
      <w:r w:rsidRPr="006E4534">
        <w:t>Для добавления данных фотодинамической терапии: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Фотодинамическая терапия</w:t>
      </w:r>
      <w:r w:rsidR="00CD1E6E">
        <w:t>»</w:t>
      </w:r>
      <w:r w:rsidR="00647D96"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</w:t>
      </w:r>
      <w:r w:rsidR="00CD1E6E">
        <w:t xml:space="preserve"> </w:t>
      </w:r>
      <w:r w:rsidR="00823501" w:rsidRPr="006E4534">
        <w:t>фотодинамическую терапию</w:t>
      </w:r>
      <w:r w:rsidR="00CD1E6E">
        <w:t>»</w:t>
      </w:r>
      <w:r w:rsidR="00823501" w:rsidRPr="006E4534">
        <w:t>. Появятся дополнительные поля для внесения данных фотодинамической терапии</w:t>
      </w:r>
      <w:r w:rsidR="00CD1E6E">
        <w:t xml:space="preserve"> </w:t>
      </w:r>
      <w:r w:rsidR="00823501" w:rsidRPr="006E4534">
        <w:t xml:space="preserve">(для удаления полей нажмите на ссылку </w:t>
      </w:r>
      <w:r w:rsidR="00CD1E6E">
        <w:t>«</w:t>
      </w:r>
      <w:r w:rsidR="00823501" w:rsidRPr="006E4534">
        <w:t>Удалить фотодинамическую терапию</w:t>
      </w:r>
      <w:r w:rsidR="00CD1E6E">
        <w:t>»</w:t>
      </w:r>
      <w:r w:rsidR="00647D96">
        <w:t>)</w:t>
      </w:r>
      <w:r w:rsidR="00286CF8">
        <w:t xml:space="preserve"> (</w:t>
      </w:r>
      <w:r w:rsidR="00E875AB">
        <w:fldChar w:fldCharType="begin"/>
      </w:r>
      <w:r w:rsidR="00286CF8">
        <w:instrText xml:space="preserve"> REF _Ref143266880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82</w:t>
      </w:r>
      <w:r w:rsidR="00E875AB">
        <w:fldChar w:fldCharType="end"/>
      </w:r>
      <w:r w:rsidR="00286CF8">
        <w:t>)</w:t>
      </w:r>
      <w:r w:rsidR="00647D96"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483252" cy="1971596"/>
            <wp:effectExtent l="19050" t="0" r="3148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112" cy="1971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02" w:name="_Ref14326688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82</w:t>
      </w:r>
      <w:r w:rsidR="00E875AB">
        <w:fldChar w:fldCharType="end"/>
      </w:r>
      <w:bookmarkEnd w:id="302"/>
      <w:r>
        <w:t xml:space="preserve"> </w:t>
      </w:r>
      <w:r w:rsidRPr="00CB4AB2">
        <w:t>–</w:t>
      </w:r>
      <w:r w:rsidR="00823501" w:rsidRPr="006E4534">
        <w:t xml:space="preserve"> Подвкладка </w:t>
      </w:r>
      <w:r w:rsidR="00647D96">
        <w:t>«</w:t>
      </w:r>
      <w:r w:rsidR="00823501" w:rsidRPr="006E4534">
        <w:t>Фотодинамическая терапия</w:t>
      </w:r>
      <w:r w:rsidR="00647D96">
        <w:t>»</w:t>
      </w:r>
    </w:p>
    <w:p w:rsidR="003D1A99" w:rsidRPr="006E4534" w:rsidRDefault="009B786D" w:rsidP="009B786D">
      <w:pPr>
        <w:pStyle w:val="phlistitemized1"/>
      </w:pPr>
      <w:r w:rsidRPr="006E4534">
        <w:t xml:space="preserve">заполните </w:t>
      </w:r>
      <w:r w:rsidR="00823501" w:rsidRPr="006E4534">
        <w:t xml:space="preserve">поля на вкладке </w:t>
      </w:r>
      <w:r w:rsidR="00CD1E6E">
        <w:t>«</w:t>
      </w:r>
      <w:r w:rsidR="00823501" w:rsidRPr="006E4534">
        <w:t>Фотодинамическая терапия</w:t>
      </w:r>
      <w:r w:rsidR="00CD1E6E">
        <w:t>»</w:t>
      </w:r>
      <w:r w:rsidR="00286CF8">
        <w:t xml:space="preserve"> согласно таблице ниже (</w:t>
      </w:r>
      <w:r w:rsidR="00E875AB">
        <w:fldChar w:fldCharType="begin"/>
      </w:r>
      <w:r w:rsidR="00286CF8">
        <w:instrText xml:space="preserve"> REF _Ref143266889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36</w:t>
      </w:r>
      <w:r w:rsidR="00E875AB">
        <w:fldChar w:fldCharType="end"/>
      </w:r>
      <w:r w:rsidR="00286CF8">
        <w:t>)</w:t>
      </w:r>
      <w:r w:rsidR="00823501" w:rsidRPr="006E4534">
        <w:t>.</w:t>
      </w:r>
    </w:p>
    <w:p w:rsidR="00CB4AB2" w:rsidRDefault="00CB4AB2" w:rsidP="00CB4AB2">
      <w:pPr>
        <w:pStyle w:val="phtabletitle"/>
      </w:pPr>
      <w:bookmarkStart w:id="303" w:name="_Ref143266889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36</w:t>
      </w:r>
      <w:r w:rsidR="00E875AB">
        <w:fldChar w:fldCharType="end"/>
      </w:r>
      <w:bookmarkEnd w:id="303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Фотодинамическая терапия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18"/>
        <w:gridCol w:w="1985"/>
        <w:gridCol w:w="5911"/>
      </w:tblGrid>
      <w:tr w:rsidR="006E4534" w:rsidRPr="006A1D0A" w:rsidTr="008D7695">
        <w:trPr>
          <w:tblHeader/>
        </w:trPr>
        <w:tc>
          <w:tcPr>
            <w:tcW w:w="1209" w:type="pct"/>
          </w:tcPr>
          <w:p w:rsidR="003D1A99" w:rsidRPr="006A1D0A" w:rsidRDefault="00823501" w:rsidP="006A1D0A">
            <w:pPr>
              <w:pStyle w:val="phtablecolcaption"/>
            </w:pPr>
            <w:bookmarkStart w:id="304" w:name="scroll-bookmark-101"/>
            <w:r w:rsidRPr="006A1D0A">
              <w:t>Наименование поля</w:t>
            </w:r>
            <w:bookmarkEnd w:id="304"/>
          </w:p>
        </w:tc>
        <w:tc>
          <w:tcPr>
            <w:tcW w:w="953" w:type="pct"/>
          </w:tcPr>
          <w:p w:rsidR="003D1A99" w:rsidRPr="006A1D0A" w:rsidRDefault="008D7695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курса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39" name="Рисунок 10033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1905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номер курса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40" name="Рисунок 10034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3195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терапии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41" name="Рисунок 10034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6099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терапии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42" name="Рисунок 10034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4190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43" name="Рисунок 10034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1905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проведения терапии,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44" name="Рисунок 100344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9139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45" name="Рисунок 100345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017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Услуга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услугу,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46" name="Рисунок 100346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51100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Услуги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47" name="Рисунок 100347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3854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Полученная энергия опухоли, Дж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значение в Дж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осложнение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Осложнение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48" name="Рисунок 100348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6589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</w:t>
            </w:r>
            <w:r w:rsidRPr="006A1D0A">
              <w:lastRenderedPageBreak/>
              <w:t xml:space="preserve">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49" name="Рисунок 100349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33080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Тактика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50" name="Рисунок 10035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6246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возникновения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возникновения осложнения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возобновления лечения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</w:t>
            </w:r>
            <w:r w:rsidR="00CD1E6E">
              <w:t xml:space="preserve"> </w:t>
            </w:r>
            <w:r w:rsidRPr="006A1D0A">
              <w:t>возобновления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препарат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препарат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51" name="Рисунок 10035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2239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52" name="Рисунок 100352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5921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Номенклатор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53" name="Рисунок 100353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883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54" name="Рисунок 10035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3842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 помощью календаря или вручную</w:t>
            </w:r>
          </w:p>
        </w:tc>
      </w:tr>
    </w:tbl>
    <w:p w:rsidR="003D1A99" w:rsidRPr="006E4534" w:rsidRDefault="00823501">
      <w:pPr>
        <w:pStyle w:val="5"/>
      </w:pPr>
      <w:bookmarkStart w:id="305" w:name="scroll-bookmark-102"/>
      <w:bookmarkStart w:id="306" w:name="_Toc143272053"/>
      <w:r w:rsidRPr="006E4534">
        <w:t>Внесение данных лекарственной противоопухолевой терапии</w:t>
      </w:r>
      <w:bookmarkEnd w:id="305"/>
      <w:bookmarkEnd w:id="306"/>
    </w:p>
    <w:p w:rsidR="003D1A99" w:rsidRPr="006E4534" w:rsidRDefault="00823501" w:rsidP="009B786D">
      <w:pPr>
        <w:pStyle w:val="phnormal"/>
      </w:pPr>
      <w:r w:rsidRPr="006E4534">
        <w:t xml:space="preserve">Для внесения данных лекарственной противоопухолевой терапии перейдите на вкладку </w:t>
      </w:r>
      <w:r w:rsidR="00CD1E6E">
        <w:t>«</w:t>
      </w:r>
      <w:r w:rsidRPr="006E4534">
        <w:t>Лекарственная противоопухолевая терапия</w:t>
      </w:r>
      <w:r w:rsidR="00CD1E6E">
        <w:t>»</w:t>
      </w:r>
      <w:r w:rsidR="00286CF8">
        <w:t xml:space="preserve"> (</w:t>
      </w:r>
      <w:r w:rsidR="00E875AB">
        <w:fldChar w:fldCharType="begin"/>
      </w:r>
      <w:r w:rsidR="00286CF8">
        <w:instrText xml:space="preserve"> REF _Ref143266904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83</w:t>
      </w:r>
      <w:r w:rsidR="00E875AB">
        <w:fldChar w:fldCharType="end"/>
      </w:r>
      <w:r w:rsidR="00286CF8">
        <w:t>)</w:t>
      </w:r>
      <w:r w:rsidRPr="006E4534">
        <w:t xml:space="preserve">. Вкладка содержит 5 вложенных вкладок: </w:t>
      </w:r>
      <w:r w:rsidR="00CD1E6E">
        <w:t>«</w:t>
      </w:r>
      <w:r w:rsidRPr="006E4534">
        <w:t>Химиотерапия</w:t>
      </w:r>
      <w:r w:rsidR="00CD1E6E">
        <w:t>»</w:t>
      </w:r>
      <w:r w:rsidRPr="006E4534">
        <w:t xml:space="preserve">, </w:t>
      </w:r>
      <w:r w:rsidR="00CD1E6E">
        <w:t>«</w:t>
      </w:r>
      <w:r w:rsidRPr="006E4534">
        <w:t>Гормоноиммунотерапия</w:t>
      </w:r>
      <w:r w:rsidR="00CD1E6E">
        <w:t>»</w:t>
      </w:r>
      <w:r w:rsidRPr="006E4534">
        <w:t xml:space="preserve">, </w:t>
      </w:r>
      <w:r w:rsidR="00CD1E6E">
        <w:t>«</w:t>
      </w:r>
      <w:r w:rsidRPr="006E4534">
        <w:t>Бисфосфонатная терапия</w:t>
      </w:r>
      <w:r w:rsidR="00CD1E6E">
        <w:t>»</w:t>
      </w:r>
      <w:r w:rsidRPr="006E4534">
        <w:t xml:space="preserve">, </w:t>
      </w:r>
      <w:r w:rsidR="00CD1E6E">
        <w:t>«</w:t>
      </w:r>
      <w:r w:rsidRPr="006E4534">
        <w:t>Таргетная терапия</w:t>
      </w:r>
      <w:r w:rsidR="00CD1E6E">
        <w:t>»</w:t>
      </w:r>
      <w:r w:rsidRPr="006E4534">
        <w:t xml:space="preserve">, </w:t>
      </w:r>
      <w:r w:rsidR="00CD1E6E">
        <w:t>«</w:t>
      </w:r>
      <w:r w:rsidRPr="006E4534">
        <w:t>Выписанные рецепты</w:t>
      </w:r>
      <w:r w:rsidR="00CD1E6E">
        <w:t>»</w:t>
      </w:r>
      <w:r w:rsidRPr="006E4534">
        <w:t>.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5173151" cy="1693230"/>
            <wp:effectExtent l="19050" t="0" r="8449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019" cy="169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07" w:name="_Ref14326690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83</w:t>
      </w:r>
      <w:r w:rsidR="00E875AB">
        <w:fldChar w:fldCharType="end"/>
      </w:r>
      <w:bookmarkEnd w:id="307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B786D">
        <w:t>«</w:t>
      </w:r>
      <w:r w:rsidR="00823501" w:rsidRPr="006E4534">
        <w:t>Лекарственная противоопухолевая терапия</w:t>
      </w:r>
      <w:r w:rsidR="009B786D">
        <w:t>»</w:t>
      </w:r>
    </w:p>
    <w:p w:rsidR="003D1A99" w:rsidRPr="006E4534" w:rsidRDefault="00823501">
      <w:pPr>
        <w:pStyle w:val="6"/>
      </w:pPr>
      <w:bookmarkStart w:id="308" w:name="scroll-bookmark-103"/>
      <w:bookmarkStart w:id="309" w:name="_Toc143272054"/>
      <w:r w:rsidRPr="006E4534">
        <w:t>Внесение данных химиотерапии</w:t>
      </w:r>
      <w:bookmarkEnd w:id="308"/>
      <w:bookmarkEnd w:id="309"/>
    </w:p>
    <w:p w:rsidR="003D1A99" w:rsidRPr="006E4534" w:rsidRDefault="00823501" w:rsidP="009B786D">
      <w:pPr>
        <w:pStyle w:val="phnormal"/>
      </w:pPr>
      <w:r w:rsidRPr="006E4534">
        <w:t>Для добавления данных химиотерапии: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вложенную вкладку </w:t>
      </w:r>
      <w:r w:rsidR="00CD1E6E">
        <w:t>«</w:t>
      </w:r>
      <w:r w:rsidR="00823501" w:rsidRPr="006E4534">
        <w:t>Химиотерапия</w:t>
      </w:r>
      <w:r w:rsidR="00CD1E6E">
        <w:t>»</w:t>
      </w:r>
      <w:r w:rsidR="00647D96">
        <w:t>;</w:t>
      </w:r>
    </w:p>
    <w:p w:rsidR="003D1A99" w:rsidRPr="006E4534" w:rsidRDefault="009B786D" w:rsidP="009B786D">
      <w:pPr>
        <w:pStyle w:val="phlistitemized1"/>
      </w:pPr>
      <w:r w:rsidRPr="006E4534">
        <w:lastRenderedPageBreak/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 химиотерапию</w:t>
      </w:r>
      <w:r w:rsidR="00CD1E6E">
        <w:t>»</w:t>
      </w:r>
      <w:r w:rsidR="00823501" w:rsidRPr="006E4534">
        <w:t xml:space="preserve">. Появятся поля для внесения данных химиотерапии (для удаления полей нажмите на ссылку </w:t>
      </w:r>
      <w:r w:rsidR="00CD1E6E">
        <w:t>«</w:t>
      </w:r>
      <w:r w:rsidR="00823501" w:rsidRPr="006E4534">
        <w:t>Удалить химиотерапию</w:t>
      </w:r>
      <w:r w:rsidR="00CD1E6E">
        <w:t>»</w:t>
      </w:r>
      <w:r w:rsidR="00647D96">
        <w:t>)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_Ref143266929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84</w:t>
      </w:r>
      <w:r w:rsidR="00E875AB">
        <w:fldChar w:fldCharType="end"/>
      </w:r>
      <w:r w:rsidR="00954A06">
        <w:t>)</w:t>
      </w:r>
      <w:r w:rsidR="00647D96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268939"/>
            <wp:effectExtent l="0" t="0" r="0" b="0"/>
            <wp:docPr id="100356" name="Рисунок 100356" descr="Вкладка Химиотера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783983" name=""/>
                    <pic:cNvPicPr>
                      <a:picLocks noChangeAspect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26893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10" w:name="_Ref14326692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84</w:t>
      </w:r>
      <w:r w:rsidR="00E875AB">
        <w:fldChar w:fldCharType="end"/>
      </w:r>
      <w:bookmarkEnd w:id="310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B786D">
        <w:t>«</w:t>
      </w:r>
      <w:r w:rsidR="00823501" w:rsidRPr="006E4534">
        <w:t>Химиотерапия</w:t>
      </w:r>
      <w:r w:rsidR="009B786D">
        <w:t>»</w:t>
      </w:r>
    </w:p>
    <w:p w:rsidR="003D1A99" w:rsidRPr="006E4534" w:rsidRDefault="009B786D" w:rsidP="009B786D">
      <w:pPr>
        <w:pStyle w:val="phlistitemized1"/>
      </w:pPr>
      <w:r w:rsidRPr="006E4534">
        <w:t xml:space="preserve">заполните </w:t>
      </w:r>
      <w:r w:rsidR="00823501" w:rsidRPr="006E4534">
        <w:t xml:space="preserve">поля на вкладке </w:t>
      </w:r>
      <w:r w:rsidR="00CD1E6E">
        <w:t>«</w:t>
      </w:r>
      <w:r w:rsidR="00823501" w:rsidRPr="006E4534">
        <w:t>Химиотерапия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_Ref143266944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37</w:t>
      </w:r>
      <w:r w:rsidR="00E875AB">
        <w:fldChar w:fldCharType="end"/>
      </w:r>
      <w:r w:rsidR="00954A06">
        <w:t>)</w:t>
      </w:r>
      <w:r w:rsidR="00823501" w:rsidRPr="006E4534">
        <w:t>.</w:t>
      </w:r>
    </w:p>
    <w:p w:rsidR="00CB4AB2" w:rsidRDefault="00CB4AB2" w:rsidP="00CB4AB2">
      <w:pPr>
        <w:pStyle w:val="phtabletitle"/>
      </w:pPr>
      <w:bookmarkStart w:id="311" w:name="_Ref143266944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37</w:t>
      </w:r>
      <w:r w:rsidR="00E875AB">
        <w:fldChar w:fldCharType="end"/>
      </w:r>
      <w:bookmarkEnd w:id="311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Химиотерапия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03"/>
        <w:gridCol w:w="1858"/>
        <w:gridCol w:w="6053"/>
      </w:tblGrid>
      <w:tr w:rsidR="006E4534" w:rsidRPr="006A1D0A" w:rsidTr="008D7695">
        <w:trPr>
          <w:tblHeader/>
        </w:trPr>
        <w:tc>
          <w:tcPr>
            <w:tcW w:w="1202" w:type="pct"/>
          </w:tcPr>
          <w:p w:rsidR="003D1A99" w:rsidRPr="006A1D0A" w:rsidRDefault="00823501" w:rsidP="006A1D0A">
            <w:pPr>
              <w:pStyle w:val="phtablecolcaption"/>
            </w:pPr>
            <w:bookmarkStart w:id="312" w:name="scroll-bookmark-104"/>
            <w:r w:rsidRPr="006A1D0A">
              <w:t>Наименование поля</w:t>
            </w:r>
            <w:bookmarkEnd w:id="312"/>
          </w:p>
        </w:tc>
        <w:tc>
          <w:tcPr>
            <w:tcW w:w="892" w:type="pct"/>
          </w:tcPr>
          <w:p w:rsidR="003D1A99" w:rsidRPr="006A1D0A" w:rsidRDefault="008D7695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курса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номер курса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57" name="Рисунок 10035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6054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химиотерапии с помощью календаря или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58" name="Рисунок 10035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4383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химиотерапии с помощью календаря или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59" name="Рисунок 10035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3550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Этап лечения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60" name="Рисунок 10036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8762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61" name="Рисунок 10036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872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проведения химиотерапии,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62" name="Рисунок 100362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2653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63" name="Рисунок 100363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9187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химиотерапии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64" name="Рисунок 10036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7049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терапии из выпадающего списка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Препараты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Схема лечения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ввести данные о препарате по готовой схеме, выберите схему из выпадающего списка с помощью и нажмите кнопку </w:t>
            </w:r>
            <w:r w:rsidR="00CD1E6E">
              <w:t>«</w:t>
            </w:r>
            <w:r w:rsidRPr="006A1D0A">
              <w:t>Заполнить по схеме</w:t>
            </w:r>
            <w:r w:rsidR="00CD1E6E">
              <w:t>»</w:t>
            </w:r>
            <w:r w:rsidRPr="006A1D0A">
              <w:t>. Данные о препарате будут введены автоматически в соответствии со схемой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Препарат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65" name="Рисунок 10036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4872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66" name="Рисунок 100366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7673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67" name="Рисунок 100367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7320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Если препарата нет в справочнике, введите наименование препарата вручную в поле справа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Доза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68" name="Рисунок 10036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4534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значение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Единица изм.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69" name="Рисунок 10036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4065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единицу измерения из выпадающего списка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введения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введения из выпадающего списка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 приема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70" name="Рисунок 10037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7206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начала приема с помощью календаря или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 приема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окончания приема с помощью календаря или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осложнение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Осложнение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71" name="Рисунок 100371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5155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72" name="Рисунок 100372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4695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Тактика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73" name="Рисунок 10037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841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возникновения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возникновения осложнения с помощью календаря или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возобновления лечения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</w:t>
            </w:r>
            <w:r w:rsidR="00CD1E6E">
              <w:t xml:space="preserve"> </w:t>
            </w:r>
            <w:r w:rsidRPr="006A1D0A">
              <w:t>возобновления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препарат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препарат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74" name="Рисунок 10037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4858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75" name="Рисунок 100375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0836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Номенклатор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76" name="Рисунок 100376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6979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77" name="Рисунок 10037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1532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 помощью календаря или вручную</w:t>
            </w:r>
          </w:p>
        </w:tc>
      </w:tr>
      <w:tr w:rsidR="006E4534" w:rsidRPr="006A1D0A" w:rsidTr="008D7695">
        <w:tc>
          <w:tcPr>
            <w:tcW w:w="120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906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 помощью календаря или вручную</w:t>
            </w:r>
          </w:p>
        </w:tc>
      </w:tr>
    </w:tbl>
    <w:p w:rsidR="003D1A99" w:rsidRPr="006E4534" w:rsidRDefault="00823501">
      <w:pPr>
        <w:pStyle w:val="6"/>
      </w:pPr>
      <w:bookmarkStart w:id="313" w:name="scroll-bookmark-105"/>
      <w:bookmarkStart w:id="314" w:name="_Toc143272055"/>
      <w:r w:rsidRPr="006E4534">
        <w:lastRenderedPageBreak/>
        <w:t>Внесение данных гормоноиммунотерапии</w:t>
      </w:r>
      <w:bookmarkEnd w:id="313"/>
      <w:bookmarkEnd w:id="314"/>
    </w:p>
    <w:p w:rsidR="003D1A99" w:rsidRPr="006E4534" w:rsidRDefault="00823501" w:rsidP="008D7695">
      <w:pPr>
        <w:pStyle w:val="phlistitemizedtitle"/>
      </w:pPr>
      <w:r w:rsidRPr="006E4534">
        <w:t>Для добавления данных гормоноиммунотерапии: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вложенную вкладку </w:t>
      </w:r>
      <w:r w:rsidR="00CD1E6E">
        <w:t>«</w:t>
      </w:r>
      <w:r w:rsidR="00823501" w:rsidRPr="006E4534">
        <w:t>Гормоноиммунотерапия</w:t>
      </w:r>
      <w:r w:rsidR="00CD1E6E">
        <w:t>»</w:t>
      </w:r>
      <w:r w:rsidR="00647D96"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 гормоноиммунотерапию</w:t>
      </w:r>
      <w:r w:rsidR="00CD1E6E">
        <w:t>»</w:t>
      </w:r>
      <w:r w:rsidR="00823501" w:rsidRPr="006E4534">
        <w:t xml:space="preserve">. Появятся поля для внесения данных гормоноиммунотерапии (для удаления полей нажмите на ссылку </w:t>
      </w:r>
      <w:r w:rsidR="00CD1E6E">
        <w:t>«</w:t>
      </w:r>
      <w:r w:rsidR="00823501" w:rsidRPr="006E4534">
        <w:t>Удалить гормоноиммунотерапию</w:t>
      </w:r>
      <w:r w:rsidR="00CD1E6E">
        <w:t>»</w:t>
      </w:r>
      <w:r w:rsidR="00647D96">
        <w:t>)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_Ref143266962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85</w:t>
      </w:r>
      <w:r w:rsidR="00E875AB">
        <w:fldChar w:fldCharType="end"/>
      </w:r>
      <w:r w:rsidR="00954A06">
        <w:t>)</w:t>
      </w:r>
      <w:r w:rsidR="00647D96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191298"/>
            <wp:effectExtent l="0" t="0" r="0" b="0"/>
            <wp:docPr id="100378" name="Рисунок 100378" descr="Вкладка Гормоноиммунотера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275762" name=""/>
                    <pic:cNvPicPr>
                      <a:picLocks noChangeAspect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19129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15" w:name="_Ref14326696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85</w:t>
      </w:r>
      <w:r w:rsidR="00E875AB">
        <w:fldChar w:fldCharType="end"/>
      </w:r>
      <w:bookmarkEnd w:id="315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647D96">
        <w:t>«</w:t>
      </w:r>
      <w:r w:rsidR="00823501" w:rsidRPr="006E4534">
        <w:t>Гормоноиммунотерапия</w:t>
      </w:r>
      <w:r w:rsidR="00647D96">
        <w:t>»</w:t>
      </w:r>
    </w:p>
    <w:p w:rsidR="003D1A99" w:rsidRPr="006E4534" w:rsidRDefault="009B786D" w:rsidP="009B786D">
      <w:pPr>
        <w:pStyle w:val="phlistitemized1"/>
      </w:pPr>
      <w:r w:rsidRPr="006E4534">
        <w:t xml:space="preserve">заполните </w:t>
      </w:r>
      <w:r w:rsidR="00823501" w:rsidRPr="006E4534">
        <w:t xml:space="preserve">поля на вкладке </w:t>
      </w:r>
      <w:r w:rsidR="00CD1E6E">
        <w:t>«</w:t>
      </w:r>
      <w:r w:rsidR="00823501" w:rsidRPr="006E4534">
        <w:t>Гормоноиммунотерапия</w:t>
      </w:r>
      <w:r w:rsidR="00CD1E6E">
        <w:t>»</w:t>
      </w:r>
      <w:r w:rsidR="00954A06">
        <w:t xml:space="preserve"> согласно таблице ниже (</w:t>
      </w:r>
      <w:r w:rsidR="00E875AB">
        <w:fldChar w:fldCharType="begin"/>
      </w:r>
      <w:r w:rsidR="00954A06">
        <w:instrText xml:space="preserve"> REF _Ref143266007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38</w:t>
      </w:r>
      <w:r w:rsidR="00E875AB">
        <w:fldChar w:fldCharType="end"/>
      </w:r>
      <w:r w:rsidR="00954A06">
        <w:t>)</w:t>
      </w:r>
      <w:r w:rsidR="00823501" w:rsidRPr="006E4534">
        <w:t>.</w:t>
      </w:r>
    </w:p>
    <w:p w:rsidR="00CB4AB2" w:rsidRDefault="00CB4AB2" w:rsidP="00CB4AB2">
      <w:pPr>
        <w:pStyle w:val="phtabletitle"/>
      </w:pPr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38</w:t>
      </w:r>
      <w:r w:rsidR="00E875AB">
        <w:fldChar w:fldCharType="end"/>
      </w:r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Гормоноиммунотерапия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660"/>
        <w:gridCol w:w="1858"/>
        <w:gridCol w:w="5896"/>
      </w:tblGrid>
      <w:tr w:rsidR="006E4534" w:rsidRPr="006A1D0A" w:rsidTr="008D7695">
        <w:trPr>
          <w:tblHeader/>
        </w:trPr>
        <w:tc>
          <w:tcPr>
            <w:tcW w:w="1277" w:type="pct"/>
          </w:tcPr>
          <w:p w:rsidR="003D1A99" w:rsidRPr="006A1D0A" w:rsidRDefault="00823501" w:rsidP="006A1D0A">
            <w:pPr>
              <w:pStyle w:val="phtablecolcaption"/>
            </w:pPr>
            <w:bookmarkStart w:id="316" w:name="scroll-bookmark-106"/>
            <w:r w:rsidRPr="006A1D0A">
              <w:t>Наименование поля</w:t>
            </w:r>
            <w:bookmarkEnd w:id="316"/>
          </w:p>
        </w:tc>
        <w:tc>
          <w:tcPr>
            <w:tcW w:w="892" w:type="pct"/>
          </w:tcPr>
          <w:p w:rsidR="003D1A99" w:rsidRPr="006A1D0A" w:rsidRDefault="008941D0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курса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номер курса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79" name="Рисунок 10037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4708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гормоноиммунотерапии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80" name="Рисунок 10038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9078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гормоноиммунотерапии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81" name="Рисунок 10038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6589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Этап лечения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82" name="Рисунок 10038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9075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МО проведения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83" name="Рисунок 10038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72089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проведения гормоноиммунотерапии,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84" name="Рисунок 100384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3462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85" name="Рисунок 100385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8777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гормоноиммунотерапии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86" name="Рисунок 10038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7624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гормоноиммунотерапии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Препараты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 xml:space="preserve">, появятся дополнительные </w:t>
            </w:r>
            <w:r w:rsidRPr="006A1D0A">
              <w:lastRenderedPageBreak/>
              <w:t>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Схема лечения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ввести данные о препарате по готовой схеме, выберите схему из выпадающего списка с помощью и нажмите кнопку </w:t>
            </w:r>
            <w:r w:rsidR="00CD1E6E">
              <w:t>«</w:t>
            </w:r>
            <w:r w:rsidRPr="006A1D0A">
              <w:t>Заполнить по схеме</w:t>
            </w:r>
            <w:r w:rsidR="00CD1E6E">
              <w:t>»</w:t>
            </w:r>
            <w:r w:rsidRPr="006A1D0A">
              <w:t>. Данные о препарате будут введены автоматически в соответствии со схемой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87" name="Рисунок 10038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3118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88" name="Рисунок 100388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896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89" name="Рисунок 100389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2696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Если препарата нет в справочнике, введите наименование препарата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Доза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90" name="Рисунок 10039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9179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значение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Единица изм.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91" name="Рисунок 10039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449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единицу измерения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введения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введения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 приема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92" name="Рисунок 10039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994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начала приема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 приема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окончания приема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осложнение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Осложнение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93" name="Рисунок 100393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8833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94" name="Рисунок 100394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4498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Тактика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95" name="Рисунок 10039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4411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возникновения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возникновения осложнения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возобновления лечения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</w:t>
            </w:r>
            <w:r w:rsidR="00CD1E6E">
              <w:t xml:space="preserve"> </w:t>
            </w:r>
            <w:r w:rsidRPr="006A1D0A">
              <w:t>возобновления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препарат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препарат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96" name="Рисунок 10039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6515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397" name="Рисунок 100397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0924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Номенклатор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</w:t>
            </w:r>
            <w:r w:rsidRPr="006A1D0A">
              <w:lastRenderedPageBreak/>
              <w:t xml:space="preserve">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398" name="Рисунок 100398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37757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399" name="Рисунок 10039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8604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83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 помощью календаря или вручную</w:t>
            </w:r>
          </w:p>
        </w:tc>
      </w:tr>
    </w:tbl>
    <w:p w:rsidR="003D1A99" w:rsidRPr="006E4534" w:rsidRDefault="00823501">
      <w:pPr>
        <w:pStyle w:val="6"/>
      </w:pPr>
      <w:bookmarkStart w:id="317" w:name="scroll-bookmark-107"/>
      <w:bookmarkStart w:id="318" w:name="_Toc143272056"/>
      <w:r w:rsidRPr="006E4534">
        <w:t>Внесение данных бисфосфонатной терапии</w:t>
      </w:r>
      <w:bookmarkEnd w:id="317"/>
      <w:bookmarkEnd w:id="318"/>
    </w:p>
    <w:p w:rsidR="003D1A99" w:rsidRPr="006E4534" w:rsidRDefault="00823501" w:rsidP="009B786D">
      <w:pPr>
        <w:pStyle w:val="phnormal"/>
      </w:pPr>
      <w:r w:rsidRPr="006E4534">
        <w:t>Для добавления данных бисфосфонатной терапии:</w:t>
      </w:r>
    </w:p>
    <w:p w:rsidR="003D1A99" w:rsidRPr="006E4534" w:rsidRDefault="009B786D" w:rsidP="009B786D">
      <w:pPr>
        <w:pStyle w:val="phlistitemized1"/>
      </w:pPr>
      <w:r w:rsidRPr="006E4534">
        <w:t xml:space="preserve">перейдите </w:t>
      </w:r>
      <w:r w:rsidR="00823501" w:rsidRPr="006E4534">
        <w:t xml:space="preserve">на вложенную вкладку </w:t>
      </w:r>
      <w:r w:rsidR="00CD1E6E">
        <w:t>«</w:t>
      </w:r>
      <w:r w:rsidR="00823501" w:rsidRPr="006E4534">
        <w:t>Бисфосфонатная терапия</w:t>
      </w:r>
      <w:r w:rsidR="00CD1E6E">
        <w:t>»</w:t>
      </w:r>
      <w:r w:rsidR="00647D96">
        <w:t>;</w:t>
      </w:r>
    </w:p>
    <w:p w:rsidR="003D1A99" w:rsidRPr="006E4534" w:rsidRDefault="009B786D" w:rsidP="009B786D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 бисфосфонатную терапию</w:t>
      </w:r>
      <w:r w:rsidR="00CD1E6E">
        <w:t>»</w:t>
      </w:r>
      <w:r w:rsidR="00823501" w:rsidRPr="006E4534">
        <w:t xml:space="preserve">. Появятся поля для внесения данных бисфосфонатной терапии (для удаления полей нажмите на ссылку </w:t>
      </w:r>
      <w:r w:rsidR="00CD1E6E">
        <w:t>«</w:t>
      </w:r>
      <w:r w:rsidR="00823501" w:rsidRPr="006E4534">
        <w:t>Удалить бисфосфонатную терапию</w:t>
      </w:r>
      <w:r w:rsidR="00CD1E6E">
        <w:t>»</w:t>
      </w:r>
      <w:r w:rsidR="00647D96">
        <w:t>)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_Ref143266998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86</w:t>
      </w:r>
      <w:r w:rsidR="00E875AB">
        <w:fldChar w:fldCharType="end"/>
      </w:r>
      <w:r w:rsidR="00954A06">
        <w:t>)</w:t>
      </w:r>
      <w:r w:rsidR="00647D96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859687"/>
            <wp:effectExtent l="0" t="0" r="0" b="0"/>
            <wp:docPr id="100400" name="Рисунок 100400" descr="Вкладка Бисфосфонатная тера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806709" name=""/>
                    <pic:cNvPicPr>
                      <a:picLocks noChangeAspect="1"/>
                    </pic:cNvPicPr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85968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19" w:name="_Ref14326699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86</w:t>
      </w:r>
      <w:r w:rsidR="00E875AB">
        <w:fldChar w:fldCharType="end"/>
      </w:r>
      <w:bookmarkEnd w:id="319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647D96">
        <w:t>«</w:t>
      </w:r>
      <w:r w:rsidR="00823501" w:rsidRPr="006E4534">
        <w:t>Бисфосфонатная терапия</w:t>
      </w:r>
      <w:r w:rsidR="00647D96">
        <w:t>»</w:t>
      </w:r>
    </w:p>
    <w:p w:rsidR="003D1A99" w:rsidRPr="006E4534" w:rsidRDefault="009B786D" w:rsidP="009B786D">
      <w:pPr>
        <w:pStyle w:val="phlistitemized1"/>
      </w:pPr>
      <w:r w:rsidRPr="006E4534">
        <w:t xml:space="preserve">заполните </w:t>
      </w:r>
      <w:r w:rsidR="00823501" w:rsidRPr="006E4534">
        <w:t xml:space="preserve">поля на вкладке </w:t>
      </w:r>
      <w:r w:rsidR="00CD1E6E">
        <w:t>«</w:t>
      </w:r>
      <w:r w:rsidR="00823501" w:rsidRPr="006E4534">
        <w:t>Бисфосфонатная терапия</w:t>
      </w:r>
      <w:r w:rsidR="00CD1E6E">
        <w:t>»</w:t>
      </w:r>
      <w:r w:rsidR="00954A06">
        <w:t xml:space="preserve"> согласно таблице ниже (</w:t>
      </w:r>
      <w:r w:rsidR="00E875AB">
        <w:fldChar w:fldCharType="begin"/>
      </w:r>
      <w:r w:rsidR="00954A06">
        <w:instrText xml:space="preserve"> REF _Ref143267006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39</w:t>
      </w:r>
      <w:r w:rsidR="00E875AB">
        <w:fldChar w:fldCharType="end"/>
      </w:r>
      <w:r w:rsidR="00954A06">
        <w:t>)</w:t>
      </w:r>
      <w:r w:rsidR="00823501" w:rsidRPr="006E4534">
        <w:t>.</w:t>
      </w:r>
    </w:p>
    <w:p w:rsidR="00CB4AB2" w:rsidRDefault="00CB4AB2" w:rsidP="00CB4AB2">
      <w:pPr>
        <w:pStyle w:val="phtabletitle"/>
      </w:pPr>
      <w:bookmarkStart w:id="320" w:name="_Ref14326700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39</w:t>
      </w:r>
      <w:r w:rsidR="00E875AB">
        <w:fldChar w:fldCharType="end"/>
      </w:r>
      <w:bookmarkEnd w:id="320"/>
      <w:r>
        <w:t xml:space="preserve"> </w:t>
      </w:r>
      <w:r w:rsidRPr="00CB4AB2">
        <w:t>–</w:t>
      </w:r>
      <w:r>
        <w:t xml:space="preserve"> </w:t>
      </w:r>
      <w:r w:rsidR="009B786D" w:rsidRPr="006E4534">
        <w:t xml:space="preserve">Заполнение полей на вкладке </w:t>
      </w:r>
      <w:r w:rsidR="009B786D">
        <w:t>«</w:t>
      </w:r>
      <w:r w:rsidR="009B786D" w:rsidRPr="006E4534">
        <w:t>Бисфосфонатная терапия</w:t>
      </w:r>
      <w:r w:rsidR="009B786D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660"/>
        <w:gridCol w:w="1985"/>
        <w:gridCol w:w="5769"/>
      </w:tblGrid>
      <w:tr w:rsidR="006E4534" w:rsidRPr="006A1D0A" w:rsidTr="008D7695">
        <w:trPr>
          <w:tblHeader/>
        </w:trPr>
        <w:tc>
          <w:tcPr>
            <w:tcW w:w="1277" w:type="pct"/>
          </w:tcPr>
          <w:p w:rsidR="003D1A99" w:rsidRPr="006A1D0A" w:rsidRDefault="00823501" w:rsidP="006A1D0A">
            <w:pPr>
              <w:pStyle w:val="phtablecolcaption"/>
            </w:pPr>
            <w:bookmarkStart w:id="321" w:name="scroll-bookmark-108"/>
            <w:r w:rsidRPr="006A1D0A">
              <w:t>Наименование поля</w:t>
            </w:r>
            <w:bookmarkEnd w:id="321"/>
          </w:p>
        </w:tc>
        <w:tc>
          <w:tcPr>
            <w:tcW w:w="953" w:type="pct"/>
          </w:tcPr>
          <w:p w:rsidR="003D1A99" w:rsidRPr="006A1D0A" w:rsidRDefault="008941D0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курса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номер курса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01" name="Рисунок 10040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9297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бисфосфонатной терапии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02" name="Рисунок 10040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8750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</w:t>
            </w:r>
            <w:r w:rsidR="00CD1E6E">
              <w:t xml:space="preserve"> </w:t>
            </w:r>
            <w:r w:rsidRPr="006A1D0A">
              <w:t>бисфосфонатной терапии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03" name="Рисунок 10040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1897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04" name="Рисунок 10040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7599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проведения бисфосфонатной терапии,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05" name="Рисунок 100405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1745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06" name="Рисунок 100406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65657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Либо введите наименование МО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Этап лечения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07" name="Рисунок 10040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6396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этап лечения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Препараты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08" name="Рисунок 100408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7362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09" name="Рисунок 100409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6580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Если препарата нет в справочнике, введите наименование препарата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Доза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значение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Единица изм.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единицу измерения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введения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введения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 приема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начала приема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 приема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окончания приема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осложнение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Осложнение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10" name="Рисунок 100410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378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11" name="Рисунок 100411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7618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Тактика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12" name="Рисунок 10041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5043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возникновения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возникновения осложнения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возобновления лечения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</w:t>
            </w:r>
            <w:r w:rsidR="00CD1E6E">
              <w:t xml:space="preserve"> </w:t>
            </w:r>
            <w:r w:rsidRPr="006A1D0A">
              <w:t>возобновления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препарат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препарат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13" name="Рисунок 10041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5144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14" name="Рисунок 100414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1321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Номенклатор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</w:t>
            </w:r>
            <w:r w:rsidRPr="006A1D0A">
              <w:lastRenderedPageBreak/>
              <w:t xml:space="preserve">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15" name="Рисунок 100415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684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Дата начала</w:t>
            </w:r>
          </w:p>
        </w:tc>
        <w:tc>
          <w:tcPr>
            <w:tcW w:w="953" w:type="pct"/>
          </w:tcPr>
          <w:p w:rsidR="003D1A99" w:rsidRPr="006A1D0A" w:rsidRDefault="00823501" w:rsidP="009B786D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16" name="Рисунок 10041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7705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953" w:type="pct"/>
          </w:tcPr>
          <w:p w:rsidR="003D1A99" w:rsidRPr="006A1D0A" w:rsidRDefault="003D1A99" w:rsidP="009B786D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 помощью календаря или вручную</w:t>
            </w:r>
          </w:p>
        </w:tc>
      </w:tr>
    </w:tbl>
    <w:p w:rsidR="003D1A99" w:rsidRPr="006E4534" w:rsidRDefault="00823501">
      <w:pPr>
        <w:pStyle w:val="6"/>
      </w:pPr>
      <w:bookmarkStart w:id="322" w:name="scroll-bookmark-109"/>
      <w:bookmarkStart w:id="323" w:name="_Toc143272057"/>
      <w:r w:rsidRPr="006E4534">
        <w:t>Внесение данных таргентной терапии</w:t>
      </w:r>
      <w:bookmarkEnd w:id="322"/>
      <w:bookmarkEnd w:id="323"/>
    </w:p>
    <w:p w:rsidR="003D1A99" w:rsidRPr="006E4534" w:rsidRDefault="00823501" w:rsidP="00647D96">
      <w:pPr>
        <w:pStyle w:val="phnormal"/>
      </w:pPr>
      <w:r w:rsidRPr="006E4534">
        <w:t>Для добавления данных таргетной терапии:</w:t>
      </w:r>
    </w:p>
    <w:p w:rsidR="003D1A99" w:rsidRPr="006E4534" w:rsidRDefault="009B786D" w:rsidP="00647D96">
      <w:pPr>
        <w:pStyle w:val="phlistitemized1"/>
      </w:pPr>
      <w:r w:rsidRPr="006E4534">
        <w:t xml:space="preserve">перейдите </w:t>
      </w:r>
      <w:r w:rsidR="00823501" w:rsidRPr="006E4534">
        <w:t xml:space="preserve">на вложенную вкладку </w:t>
      </w:r>
      <w:r w:rsidR="00CD1E6E">
        <w:t>«</w:t>
      </w:r>
      <w:r w:rsidR="00823501" w:rsidRPr="006E4534">
        <w:t>Таргетная терапия</w:t>
      </w:r>
      <w:r w:rsidR="00CD1E6E">
        <w:t>»</w:t>
      </w:r>
      <w:r w:rsidR="00647D96">
        <w:t>;</w:t>
      </w:r>
    </w:p>
    <w:p w:rsidR="003D1A99" w:rsidRPr="006E4534" w:rsidRDefault="009B786D" w:rsidP="00647D96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Добавить таргетную терапию</w:t>
      </w:r>
      <w:r w:rsidR="00CD1E6E">
        <w:t>»</w:t>
      </w:r>
      <w:r w:rsidR="00823501" w:rsidRPr="006E4534">
        <w:t xml:space="preserve">. Появятся поля для внесения данных таргетной терапии (для удаления полей нажмите на ссылку </w:t>
      </w:r>
      <w:r w:rsidR="00CD1E6E">
        <w:t>«</w:t>
      </w:r>
      <w:r w:rsidR="00823501" w:rsidRPr="006E4534">
        <w:t>Удалить таргетную терапию</w:t>
      </w:r>
      <w:r w:rsidR="00CD1E6E">
        <w:t>»</w:t>
      </w:r>
      <w:r w:rsidR="00647D96">
        <w:t>)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_Ref143267014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87</w:t>
      </w:r>
      <w:r w:rsidR="00E875AB">
        <w:fldChar w:fldCharType="end"/>
      </w:r>
      <w:r w:rsidR="00954A06">
        <w:t>)</w:t>
      </w:r>
      <w:r w:rsidR="00647D96"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5459398" cy="2458264"/>
            <wp:effectExtent l="19050" t="0" r="7952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259" cy="245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24" w:name="_Ref14326701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87</w:t>
      </w:r>
      <w:r w:rsidR="00E875AB">
        <w:fldChar w:fldCharType="end"/>
      </w:r>
      <w:bookmarkEnd w:id="324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647D96">
        <w:t>«</w:t>
      </w:r>
      <w:r w:rsidR="00823501" w:rsidRPr="006E4534">
        <w:t>Таргетная терапия</w:t>
      </w:r>
      <w:r w:rsidR="00647D96">
        <w:t>»</w:t>
      </w:r>
    </w:p>
    <w:p w:rsidR="003D1A99" w:rsidRPr="006E4534" w:rsidRDefault="00647D96" w:rsidP="00647D96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Таргетная терапия</w:t>
      </w:r>
      <w:r w:rsidR="00CD1E6E">
        <w:t>»</w:t>
      </w:r>
      <w:r w:rsidR="00954A06">
        <w:t xml:space="preserve"> согласно таблице ниже (</w:t>
      </w:r>
      <w:r w:rsidR="00E875AB">
        <w:fldChar w:fldCharType="begin"/>
      </w:r>
      <w:r w:rsidR="00954A06">
        <w:instrText xml:space="preserve"> REF _Ref143267020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40</w:t>
      </w:r>
      <w:r w:rsidR="00E875AB">
        <w:fldChar w:fldCharType="end"/>
      </w:r>
      <w:r w:rsidR="00954A06">
        <w:t>)</w:t>
      </w:r>
      <w:r w:rsidR="00823501" w:rsidRPr="006E4534">
        <w:t>.</w:t>
      </w:r>
    </w:p>
    <w:p w:rsidR="00CB4AB2" w:rsidRDefault="00CB4AB2" w:rsidP="00CB4AB2">
      <w:pPr>
        <w:pStyle w:val="phtabletitle"/>
      </w:pPr>
      <w:bookmarkStart w:id="325" w:name="_Ref143267020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40</w:t>
      </w:r>
      <w:r w:rsidR="00E875AB">
        <w:fldChar w:fldCharType="end"/>
      </w:r>
      <w:bookmarkEnd w:id="325"/>
      <w:r>
        <w:t xml:space="preserve"> </w:t>
      </w:r>
      <w:r w:rsidRPr="00CB4AB2">
        <w:t>–</w:t>
      </w:r>
      <w:r>
        <w:t xml:space="preserve"> </w:t>
      </w:r>
      <w:r w:rsidR="00647D96">
        <w:t>З</w:t>
      </w:r>
      <w:r w:rsidR="00647D96" w:rsidRPr="006E4534">
        <w:t xml:space="preserve">аполнение полей на вкладке </w:t>
      </w:r>
      <w:r w:rsidR="00647D96">
        <w:t>«</w:t>
      </w:r>
      <w:r w:rsidR="00647D96" w:rsidRPr="006E4534">
        <w:t>Таргетная терапия</w:t>
      </w:r>
      <w:r w:rsidR="00647D96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660"/>
        <w:gridCol w:w="1858"/>
        <w:gridCol w:w="5896"/>
      </w:tblGrid>
      <w:tr w:rsidR="006E4534" w:rsidRPr="006A1D0A" w:rsidTr="008D7695">
        <w:trPr>
          <w:tblHeader/>
        </w:trPr>
        <w:tc>
          <w:tcPr>
            <w:tcW w:w="1277" w:type="pct"/>
          </w:tcPr>
          <w:p w:rsidR="003D1A99" w:rsidRPr="006A1D0A" w:rsidRDefault="00823501" w:rsidP="006A1D0A">
            <w:pPr>
              <w:pStyle w:val="phtablecolcaption"/>
            </w:pPr>
            <w:bookmarkStart w:id="326" w:name="scroll-bookmark-110"/>
            <w:r w:rsidRPr="006A1D0A">
              <w:t>Наименование поля</w:t>
            </w:r>
            <w:bookmarkEnd w:id="326"/>
          </w:p>
        </w:tc>
        <w:tc>
          <w:tcPr>
            <w:tcW w:w="892" w:type="pct"/>
          </w:tcPr>
          <w:p w:rsidR="003D1A99" w:rsidRPr="006A1D0A" w:rsidRDefault="008941D0" w:rsidP="006A1D0A">
            <w:pPr>
              <w:pStyle w:val="phtablecolcaption"/>
            </w:pPr>
            <w:r>
              <w:t>Обязательность</w:t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F5050D" w:rsidP="006A1D0A">
            <w:pPr>
              <w:pStyle w:val="phtablecellleft"/>
            </w:pPr>
            <w:r>
              <w:t>№ </w:t>
            </w:r>
            <w:r w:rsidR="00823501" w:rsidRPr="006A1D0A">
              <w:t>курса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вручную номер курса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18" name="Рисунок 10041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079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таргетной терапии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19" name="Рисунок 10041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8850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</w:t>
            </w:r>
            <w:r w:rsidR="00CD1E6E">
              <w:t xml:space="preserve"> </w:t>
            </w:r>
            <w:r w:rsidRPr="006A1D0A">
              <w:t>таргетной терапии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20" name="Рисунок 10042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4738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21" name="Рисунок 10042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13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МО проведения таргетной терапии,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22" name="Рисунок 100422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7694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, в котором </w:t>
            </w:r>
            <w:r w:rsidRPr="006A1D0A">
              <w:lastRenderedPageBreak/>
              <w:t xml:space="preserve">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23" name="Рисунок 100423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8322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Либо введите наименование МО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Этап лечения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24" name="Рисунок 10042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3638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этап лечения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Препараты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25" name="Рисунок 100425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410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26" name="Рисунок 100426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9975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Если препарата нет в справочнике, введите наименование препарата вручную в поле справа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Доза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значение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Единица изм.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единицу измерения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введения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введения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 приема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начала приема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 приема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 окончания приема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осложнение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осложнение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Осложнение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осложнение,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27" name="Рисунок 100427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7271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28" name="Рисунок 100428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610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Тактика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29" name="Рисунок 10042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9492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возникновения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возникновения осложнения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возобновления лечения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</w:t>
            </w:r>
            <w:r w:rsidR="00CD1E6E">
              <w:t xml:space="preserve"> </w:t>
            </w:r>
            <w:r w:rsidRPr="006A1D0A">
              <w:t>возобновления лечения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Нажмите на кнопку </w:t>
            </w:r>
            <w:r w:rsidR="00CD1E6E">
              <w:t>«</w:t>
            </w:r>
            <w:r w:rsidRPr="006A1D0A">
              <w:t>Добавить препарат</w:t>
            </w:r>
            <w:r w:rsidR="00CD1E6E">
              <w:t>»</w:t>
            </w:r>
            <w:r w:rsidRPr="006A1D0A">
              <w:t>, появятся дополнительные поля для ввода, описанные ниже.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Для удаления полей нажмите на кнопку </w:t>
            </w:r>
            <w:r w:rsidR="00CD1E6E">
              <w:t>«</w:t>
            </w:r>
            <w:r w:rsidRPr="006A1D0A">
              <w:t>Удалить препарат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Препарат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30" name="Рисунок 10043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38144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Чтобы указать препарат,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31" name="Рисунок 100431" descr="_scroll_external/attachments/pik-1956f75aa51ccb5e3bb1dddeb7080af9918274bd9cf60a9b7ed74dcc64087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3010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. Откроется окно </w:t>
            </w:r>
            <w:r w:rsidR="00CD1E6E">
              <w:t>«</w:t>
            </w:r>
            <w:r w:rsidRPr="006A1D0A">
              <w:t>Номенклатор</w:t>
            </w:r>
            <w:r w:rsidR="00CD1E6E">
              <w:t>»</w:t>
            </w:r>
            <w:r w:rsidRPr="006A1D0A">
              <w:t xml:space="preserve">, в котором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Чтобы очистить поле,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219075" cy="228600"/>
                  <wp:effectExtent l="0" t="0" r="0" b="0"/>
                  <wp:docPr id="100432" name="Рисунок 100432" descr="_scroll_external/attachments/image2021-7-16_10-9-46-fd06aca201c31781de470e3c73439d3bc31c0ac1083f4a51ad4b6b797b0198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567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86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</w:t>
            </w:r>
          </w:p>
        </w:tc>
        <w:tc>
          <w:tcPr>
            <w:tcW w:w="892" w:type="pct"/>
          </w:tcPr>
          <w:p w:rsidR="003D1A99" w:rsidRPr="006A1D0A" w:rsidRDefault="00823501" w:rsidP="00647D96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33" name="Рисунок 10043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4827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начала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окончания</w:t>
            </w:r>
          </w:p>
        </w:tc>
        <w:tc>
          <w:tcPr>
            <w:tcW w:w="892" w:type="pct"/>
          </w:tcPr>
          <w:p w:rsidR="003D1A99" w:rsidRPr="006A1D0A" w:rsidRDefault="003D1A99" w:rsidP="00647D96">
            <w:pPr>
              <w:pStyle w:val="phfigure"/>
            </w:pPr>
          </w:p>
        </w:tc>
        <w:tc>
          <w:tcPr>
            <w:tcW w:w="283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окончания с помощью календаря или вручную</w:t>
            </w:r>
          </w:p>
        </w:tc>
      </w:tr>
    </w:tbl>
    <w:p w:rsidR="003D1A99" w:rsidRPr="006E4534" w:rsidRDefault="00823501">
      <w:pPr>
        <w:pStyle w:val="6"/>
      </w:pPr>
      <w:bookmarkStart w:id="327" w:name="scroll-bookmark-111"/>
      <w:bookmarkStart w:id="328" w:name="_Toc143272058"/>
      <w:r w:rsidRPr="006E4534">
        <w:t>Просмотр выписанных рецептов</w:t>
      </w:r>
      <w:bookmarkEnd w:id="327"/>
      <w:bookmarkEnd w:id="328"/>
    </w:p>
    <w:p w:rsidR="003D1A99" w:rsidRPr="006E4534" w:rsidRDefault="00823501" w:rsidP="00647D96">
      <w:pPr>
        <w:pStyle w:val="phnormal"/>
      </w:pPr>
      <w:r w:rsidRPr="006E4534">
        <w:t>Для ознакомления с выписанными ранее рецептами пациенту:</w:t>
      </w:r>
    </w:p>
    <w:p w:rsidR="003D1A99" w:rsidRPr="006E4534" w:rsidRDefault="009B786D" w:rsidP="00647D96">
      <w:pPr>
        <w:pStyle w:val="phlistitemized1"/>
      </w:pPr>
      <w:r w:rsidRPr="006E4534">
        <w:t xml:space="preserve">перейдите </w:t>
      </w:r>
      <w:r w:rsidR="00823501" w:rsidRPr="006E4534">
        <w:t xml:space="preserve">на вложенную вкладку </w:t>
      </w:r>
      <w:r w:rsidR="00CD1E6E">
        <w:t>«</w:t>
      </w:r>
      <w:r w:rsidR="00823501" w:rsidRPr="006E4534">
        <w:t>Выписанные рецепты</w:t>
      </w:r>
      <w:r w:rsidR="00CD1E6E">
        <w:t>»</w:t>
      </w:r>
      <w:r w:rsidR="00823501" w:rsidRPr="006E4534">
        <w:t>. На вкладке отображаются данные о выписанных пациенту рецептах.</w:t>
      </w:r>
      <w:r w:rsidR="00CD1E6E">
        <w:t xml:space="preserve"> </w:t>
      </w:r>
      <w:r w:rsidR="00823501" w:rsidRPr="006E4534">
        <w:t>Данные на вкладк</w:t>
      </w:r>
      <w:r w:rsidR="00647D96">
        <w:t>е недоступны для редактирования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_Ref143267030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88</w:t>
      </w:r>
      <w:r w:rsidR="00E875AB">
        <w:fldChar w:fldCharType="end"/>
      </w:r>
      <w:r w:rsidR="00954A06">
        <w:t>)</w:t>
      </w:r>
      <w:r w:rsidR="00647D96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420840"/>
            <wp:effectExtent l="0" t="0" r="0" b="0"/>
            <wp:docPr id="100434" name="Рисунок 100434" descr="Вкладка Выписанные рецеп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23771" name=""/>
                    <pic:cNvPicPr>
                      <a:picLocks noChangeAspect="1"/>
                    </pic:cNvPicPr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42084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29" w:name="_Ref14326703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88</w:t>
      </w:r>
      <w:r w:rsidR="00E875AB">
        <w:fldChar w:fldCharType="end"/>
      </w:r>
      <w:bookmarkEnd w:id="329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54A06">
        <w:t>«</w:t>
      </w:r>
      <w:r w:rsidR="00823501" w:rsidRPr="006E4534">
        <w:t>Выписанные рецепты</w:t>
      </w:r>
      <w:r w:rsidR="00954A06">
        <w:t>»</w:t>
      </w:r>
    </w:p>
    <w:p w:rsidR="003D1A99" w:rsidRPr="006E4534" w:rsidRDefault="009B786D" w:rsidP="00647D96">
      <w:pPr>
        <w:pStyle w:val="phlistitemized1"/>
      </w:pPr>
      <w:r w:rsidRPr="006E4534">
        <w:t xml:space="preserve">укажите </w:t>
      </w:r>
      <w:r w:rsidR="00823501" w:rsidRPr="006E4534">
        <w:t xml:space="preserve">при необходимости для рецепта признак </w:t>
      </w:r>
      <w:r w:rsidR="00CD1E6E">
        <w:t>«</w:t>
      </w:r>
      <w:r w:rsidR="00823501" w:rsidRPr="006E4534">
        <w:t>Для симптоматического лечения</w:t>
      </w:r>
      <w:r w:rsidR="00CD1E6E">
        <w:t>»</w:t>
      </w:r>
      <w:r w:rsidR="00823501" w:rsidRPr="006E4534">
        <w:t xml:space="preserve"> с помощью установки </w:t>
      </w:r>
      <w:r w:rsidR="00647D96">
        <w:t>флажка</w:t>
      </w:r>
      <w:r w:rsidR="00823501" w:rsidRPr="006E4534">
        <w:t>.</w:t>
      </w:r>
    </w:p>
    <w:p w:rsidR="003D1A99" w:rsidRPr="006E4534" w:rsidRDefault="00823501">
      <w:pPr>
        <w:pStyle w:val="4"/>
      </w:pPr>
      <w:bookmarkStart w:id="330" w:name="scroll-bookmark-112"/>
      <w:bookmarkStart w:id="331" w:name="_Toc143272059"/>
      <w:r w:rsidRPr="006E4534">
        <w:t>Утверждение извещения на внесение изменений</w:t>
      </w:r>
      <w:bookmarkEnd w:id="330"/>
      <w:bookmarkEnd w:id="331"/>
    </w:p>
    <w:p w:rsidR="003D1A99" w:rsidRPr="006E4534" w:rsidRDefault="00823501" w:rsidP="00647D96">
      <w:pPr>
        <w:pStyle w:val="phnormal"/>
      </w:pPr>
      <w:r w:rsidRPr="006E4534">
        <w:t xml:space="preserve">Сразу после создания, извещение отображается на вкладке </w:t>
      </w:r>
      <w:r w:rsidR="00CD1E6E">
        <w:t>«</w:t>
      </w:r>
      <w:r w:rsidRPr="006E4534">
        <w:t>Извещения о внесении изменений</w:t>
      </w:r>
      <w:r w:rsidR="00CD1E6E">
        <w:t>»</w:t>
      </w:r>
      <w:r w:rsidRPr="006E4534">
        <w:t xml:space="preserve"> со статусом </w:t>
      </w:r>
      <w:r w:rsidR="00CD1E6E">
        <w:t>«</w:t>
      </w:r>
      <w:r w:rsidRPr="006E4534">
        <w:t>Черновик</w:t>
      </w:r>
      <w:r w:rsidR="00CD1E6E">
        <w:t>»</w:t>
      </w:r>
      <w:r w:rsidRPr="006E4534">
        <w:t>. Далее необходимо утвердить извещение, для этого:</w:t>
      </w:r>
    </w:p>
    <w:p w:rsidR="003D1A99" w:rsidRPr="006E4534" w:rsidRDefault="009B786D" w:rsidP="00647D96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>Отправить на утверждение</w:t>
      </w:r>
      <w:r w:rsidR="00CD1E6E">
        <w:t>»</w:t>
      </w:r>
      <w:r w:rsidR="00823501" w:rsidRPr="006E4534">
        <w:t xml:space="preserve"> на строке с извещением. Статус извещения изменится на </w:t>
      </w:r>
      <w:r w:rsidR="00CD1E6E">
        <w:t>«</w:t>
      </w:r>
      <w:r w:rsidR="00823501" w:rsidRPr="006E4534">
        <w:t>Новое</w:t>
      </w:r>
      <w:r w:rsidR="00CD1E6E">
        <w:t>»</w:t>
      </w:r>
      <w:r w:rsidR="00647D96">
        <w:t>;</w:t>
      </w:r>
    </w:p>
    <w:p w:rsidR="00F5050D" w:rsidRDefault="009B786D" w:rsidP="00647D96">
      <w:pPr>
        <w:pStyle w:val="phlistitemized1"/>
      </w:pPr>
      <w:r w:rsidRPr="006E4534">
        <w:t xml:space="preserve">утвердите </w:t>
      </w:r>
      <w:r w:rsidR="00823501" w:rsidRPr="006E4534">
        <w:t xml:space="preserve">извещение с помощью пункта контекстного меню </w:t>
      </w:r>
      <w:r w:rsidR="00CD1E6E">
        <w:t>«</w:t>
      </w:r>
      <w:r w:rsidR="00823501" w:rsidRPr="006E4534">
        <w:t>Утвердить</w:t>
      </w:r>
      <w:r w:rsidR="00CD1E6E">
        <w:t>»</w:t>
      </w:r>
      <w:r w:rsidR="00823501" w:rsidRPr="006E4534">
        <w:t xml:space="preserve"> (при необходимости сначала отправьте на экспертизу/доработку, подробно работа со статусами описана в </w:t>
      </w:r>
      <w:r w:rsidR="008A1B78">
        <w:t xml:space="preserve">п. </w:t>
      </w:r>
      <w:r w:rsidR="00E875AB">
        <w:fldChar w:fldCharType="begin"/>
      </w:r>
      <w:r w:rsidR="008A1B78">
        <w:instrText xml:space="preserve"> REF scroll-bookmark-81 \n \h </w:instrText>
      </w:r>
      <w:r w:rsidR="00E875AB">
        <w:fldChar w:fldCharType="separate"/>
      </w:r>
      <w:r w:rsidR="0019343D">
        <w:t>5.1.2</w:t>
      </w:r>
      <w:r w:rsidR="00E875AB">
        <w:fldChar w:fldCharType="end"/>
      </w:r>
      <w:r w:rsidR="00823501" w:rsidRPr="006E4534">
        <w:t>.</w:t>
      </w:r>
    </w:p>
    <w:p w:rsidR="003D1A99" w:rsidRPr="006E4534" w:rsidRDefault="00823501" w:rsidP="00647D96">
      <w:pPr>
        <w:pStyle w:val="phnormal"/>
      </w:pPr>
      <w:r w:rsidRPr="006E4534">
        <w:t xml:space="preserve">Статус извещения изменится на </w:t>
      </w:r>
      <w:r w:rsidR="00CD1E6E">
        <w:t>«</w:t>
      </w:r>
      <w:r w:rsidRPr="006E4534">
        <w:t>Утверждено</w:t>
      </w:r>
      <w:r w:rsidR="00CD1E6E">
        <w:t>»</w:t>
      </w:r>
      <w:r w:rsidRPr="006E4534">
        <w:t>.</w:t>
      </w:r>
    </w:p>
    <w:p w:rsidR="003D1A99" w:rsidRPr="006E4534" w:rsidRDefault="00823501">
      <w:pPr>
        <w:pStyle w:val="4"/>
      </w:pPr>
      <w:bookmarkStart w:id="332" w:name="scroll-bookmark-113"/>
      <w:bookmarkStart w:id="333" w:name="_Toc143272060"/>
      <w:r w:rsidRPr="006E4534">
        <w:lastRenderedPageBreak/>
        <w:t>Печать извещения на изменение (талона дополнений)</w:t>
      </w:r>
      <w:bookmarkEnd w:id="332"/>
      <w:bookmarkEnd w:id="333"/>
    </w:p>
    <w:p w:rsidR="003D1A99" w:rsidRPr="006E4534" w:rsidRDefault="00823501" w:rsidP="00647D96">
      <w:pPr>
        <w:pStyle w:val="phnormal"/>
      </w:pPr>
      <w:r w:rsidRPr="006E4534">
        <w:t>После того, как сформированное извещение на изменение прошло процесс утверждения, его можно распечатать. Для этого:</w:t>
      </w:r>
    </w:p>
    <w:p w:rsidR="003D1A99" w:rsidRPr="006E4534" w:rsidRDefault="009B786D" w:rsidP="00647D96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Извещения о внесении изменений</w:t>
      </w:r>
      <w:r w:rsidR="00CD1E6E">
        <w:t>»</w:t>
      </w:r>
      <w:r w:rsidR="00647D96">
        <w:t>;</w:t>
      </w:r>
    </w:p>
    <w:p w:rsidR="003D1A99" w:rsidRPr="006E4534" w:rsidRDefault="009B786D" w:rsidP="00647D96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на утвержденном извещении.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 w:rsidR="00647D96">
        <w:t>;</w:t>
      </w:r>
    </w:p>
    <w:p w:rsidR="003D1A99" w:rsidRPr="006E4534" w:rsidRDefault="009B786D" w:rsidP="00647D96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Документы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_Ref143267043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89</w:t>
      </w:r>
      <w:r w:rsidR="00E875AB">
        <w:fldChar w:fldCharType="end"/>
      </w:r>
      <w:r w:rsidR="00954A06">
        <w:t>);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4918710" cy="2651962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865" cy="265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34" w:name="_Ref14326704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89</w:t>
      </w:r>
      <w:r w:rsidR="00E875AB">
        <w:fldChar w:fldCharType="end"/>
      </w:r>
      <w:bookmarkEnd w:id="334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647D96">
        <w:t>«</w:t>
      </w:r>
      <w:r w:rsidR="00823501" w:rsidRPr="006E4534">
        <w:t>Документы</w:t>
      </w:r>
      <w:r w:rsidR="00647D96">
        <w:t>»</w:t>
      </w:r>
    </w:p>
    <w:p w:rsidR="003D1A99" w:rsidRPr="006E4534" w:rsidRDefault="009B786D" w:rsidP="00647D96">
      <w:pPr>
        <w:pStyle w:val="phlistitemized1"/>
      </w:pPr>
      <w:r w:rsidRPr="006E4534">
        <w:t xml:space="preserve">нажмите </w:t>
      </w:r>
      <w:r w:rsidR="00823501" w:rsidRPr="006E4534">
        <w:t xml:space="preserve">ссылку с названием отчета. </w:t>
      </w:r>
      <w:r w:rsidR="00647D96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_Ref143267052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90</w:t>
      </w:r>
      <w:r w:rsidR="00E875AB">
        <w:fldChar w:fldCharType="end"/>
      </w:r>
      <w:r w:rsidR="00954A06">
        <w:t>)</w:t>
      </w:r>
      <w:r w:rsidR="00647D96"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165200" cy="3820846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083" cy="3823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35" w:name="_Ref14326705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90</w:t>
      </w:r>
      <w:r w:rsidR="00E875AB">
        <w:fldChar w:fldCharType="end"/>
      </w:r>
      <w:bookmarkEnd w:id="335"/>
      <w:r>
        <w:t xml:space="preserve"> </w:t>
      </w:r>
      <w:r w:rsidRPr="00CB4AB2">
        <w:t>–</w:t>
      </w:r>
      <w:r w:rsidR="00823501" w:rsidRPr="006E4534">
        <w:t xml:space="preserve"> Талон дополнений</w:t>
      </w:r>
    </w:p>
    <w:p w:rsidR="003D1A99" w:rsidRPr="006E4534" w:rsidRDefault="009B786D" w:rsidP="00647D96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3D1A99" w:rsidRPr="006E4534" w:rsidRDefault="00823501" w:rsidP="00647D96">
      <w:pPr>
        <w:pStyle w:val="phnormal"/>
      </w:pPr>
      <w:r w:rsidRPr="006E4534">
        <w:t>Описание доступных действий</w:t>
      </w:r>
      <w:r w:rsidR="00954A06">
        <w:t>:</w:t>
      </w:r>
    </w:p>
    <w:p w:rsidR="003D1A99" w:rsidRPr="006E4534" w:rsidRDefault="009B786D" w:rsidP="00647D96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Печать</w:t>
      </w:r>
      <w:r w:rsidR="00CD1E6E">
        <w:t>»</w:t>
      </w:r>
      <w:r w:rsidR="00647D96">
        <w:t xml:space="preserve"> для печати отчета;</w:t>
      </w:r>
    </w:p>
    <w:p w:rsidR="003D1A99" w:rsidRPr="006E4534" w:rsidRDefault="009B786D" w:rsidP="00647D96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«</w:t>
      </w:r>
      <w:r w:rsidR="00823501" w:rsidRPr="006E4534">
        <w:t>Excel</w:t>
      </w:r>
      <w:r w:rsidR="00CD1E6E">
        <w:t xml:space="preserve">» </w:t>
      </w:r>
      <w:r w:rsidR="00647D96">
        <w:t>для выгрузки отчета в Excel;</w:t>
      </w:r>
    </w:p>
    <w:p w:rsidR="003D1A99" w:rsidRPr="006E4534" w:rsidRDefault="009B786D" w:rsidP="00647D96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</w:t>
      </w:r>
      <w:r w:rsidR="00481174">
        <w:t>«PDF», чтобы открыть отчет в формате .pdf</w:t>
      </w:r>
      <w:r w:rsidR="00647D96">
        <w:t>;</w:t>
      </w:r>
    </w:p>
    <w:p w:rsidR="003D1A99" w:rsidRPr="006E4534" w:rsidRDefault="009B786D" w:rsidP="00647D96">
      <w:pPr>
        <w:pStyle w:val="phlistitemized1"/>
      </w:pPr>
      <w:r w:rsidRPr="006E4534">
        <w:t xml:space="preserve">воспользуйтесь </w:t>
      </w:r>
      <w:r w:rsidR="00823501" w:rsidRPr="006E4534">
        <w:t>кнопкой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437" name="Рисунок 100437" descr="_scroll_external/attachments/y-85df17d7367d52b333c5f45c57e96ed5b9fa7d9b4764c1772979dac4de5a717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47662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>
        <w:t xml:space="preserve"> </w:t>
      </w:r>
      <w:r w:rsidR="00823501" w:rsidRPr="006E4534">
        <w:t>для редактирования отчета.</w:t>
      </w:r>
    </w:p>
    <w:p w:rsidR="003D1A99" w:rsidRPr="006E4534" w:rsidRDefault="00823501">
      <w:pPr>
        <w:pStyle w:val="2"/>
      </w:pPr>
      <w:bookmarkStart w:id="336" w:name="scroll-bookmark-114"/>
      <w:bookmarkStart w:id="337" w:name="_Toc143258518"/>
      <w:bookmarkStart w:id="338" w:name="_Toc143272061"/>
      <w:r w:rsidRPr="006E4534">
        <w:t>Исключение из регистра онкологических больных</w:t>
      </w:r>
      <w:bookmarkEnd w:id="336"/>
      <w:bookmarkEnd w:id="337"/>
      <w:bookmarkEnd w:id="338"/>
    </w:p>
    <w:p w:rsidR="003D1A99" w:rsidRPr="006E4534" w:rsidRDefault="00823501" w:rsidP="00647D96">
      <w:pPr>
        <w:pStyle w:val="phnormal"/>
      </w:pPr>
      <w:r w:rsidRPr="006E4534">
        <w:t>Для исключения пациента из регистра онкологических больных необходимо создать извещение на исключение, затем утвердить его.</w:t>
      </w:r>
    </w:p>
    <w:p w:rsidR="003D1A99" w:rsidRPr="006E4534" w:rsidRDefault="00823501">
      <w:pPr>
        <w:pStyle w:val="3"/>
      </w:pPr>
      <w:bookmarkStart w:id="339" w:name="scroll-bookmark-67"/>
      <w:bookmarkStart w:id="340" w:name="_Toc143258519"/>
      <w:bookmarkStart w:id="341" w:name="_Toc143272062"/>
      <w:r w:rsidRPr="006E4534">
        <w:t>Создание извещения об исключении из регистра</w:t>
      </w:r>
      <w:bookmarkEnd w:id="339"/>
      <w:bookmarkEnd w:id="340"/>
      <w:bookmarkEnd w:id="341"/>
    </w:p>
    <w:p w:rsidR="003D1A99" w:rsidRPr="006E4534" w:rsidRDefault="00823501" w:rsidP="00CC0DEE">
      <w:pPr>
        <w:pStyle w:val="phnormal"/>
      </w:pPr>
      <w:r w:rsidRPr="006E4534">
        <w:t>Чтобы создать извещение об исключении из регистра:</w:t>
      </w:r>
    </w:p>
    <w:p w:rsidR="003D1A99" w:rsidRPr="006E4534" w:rsidRDefault="009B786D" w:rsidP="00CC0DEE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Учет</w:t>
      </w:r>
      <w:r w:rsidR="00D7241D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 w:rsidR="00823501" w:rsidRPr="006E4534">
        <w:t>. Откроется форма регистра онкологических больных.</w:t>
      </w:r>
    </w:p>
    <w:p w:rsidR="003D1A99" w:rsidRPr="006E4534" w:rsidRDefault="009B786D" w:rsidP="00CC0DEE">
      <w:pPr>
        <w:pStyle w:val="phlistitemized1"/>
      </w:pPr>
      <w:r w:rsidRPr="006E4534">
        <w:lastRenderedPageBreak/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Извещения об исключении из регистра</w:t>
      </w:r>
      <w:r w:rsidR="00CD1E6E">
        <w:t>»</w:t>
      </w:r>
      <w:r w:rsidR="00823501" w:rsidRPr="006E4534">
        <w:t>. Данная вкладка содержит информацию об исключении из регистра онкологических больных и позволяет создать изве</w:t>
      </w:r>
      <w:r w:rsidR="00954A06">
        <w:t>щение об исключении из регистра (</w:t>
      </w:r>
      <w:r w:rsidR="00E875AB">
        <w:fldChar w:fldCharType="begin"/>
      </w:r>
      <w:r w:rsidR="00954A06">
        <w:instrText xml:space="preserve"> REF _Ref143267069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91</w:t>
      </w:r>
      <w:r w:rsidR="00E875AB">
        <w:fldChar w:fldCharType="end"/>
      </w:r>
      <w:r w:rsidR="00954A06">
        <w:t>);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5363983" cy="2698268"/>
            <wp:effectExtent l="19050" t="0" r="8117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846" cy="2698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42" w:name="_Ref14326706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91</w:t>
      </w:r>
      <w:r w:rsidR="00E875AB">
        <w:fldChar w:fldCharType="end"/>
      </w:r>
      <w:bookmarkEnd w:id="342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CC0DEE">
        <w:t>«</w:t>
      </w:r>
      <w:r w:rsidR="00823501" w:rsidRPr="006E4534">
        <w:t>Извещения об исключении из регистра</w:t>
      </w:r>
      <w:r w:rsidR="00CC0DEE">
        <w:t>»</w:t>
      </w:r>
    </w:p>
    <w:p w:rsidR="003D1A99" w:rsidRPr="006E4534" w:rsidRDefault="00CC0DEE" w:rsidP="00CC0DEE">
      <w:pPr>
        <w:pStyle w:val="phlistitemized1"/>
      </w:pPr>
      <w:r>
        <w:t>з</w:t>
      </w:r>
      <w:r w:rsidR="00823501" w:rsidRPr="006E4534">
        <w:t>аполните поля фильтра при необходимости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_Ref143267076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41</w:t>
      </w:r>
      <w:r w:rsidR="00E875AB">
        <w:fldChar w:fldCharType="end"/>
      </w:r>
      <w:r w:rsidR="00954A06">
        <w:t>)</w:t>
      </w:r>
      <w:r>
        <w:t>;</w:t>
      </w:r>
    </w:p>
    <w:p w:rsidR="00CB4AB2" w:rsidRDefault="00CB4AB2" w:rsidP="00CB4AB2">
      <w:pPr>
        <w:pStyle w:val="phtabletitle"/>
      </w:pPr>
      <w:bookmarkStart w:id="343" w:name="_Ref14326707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41</w:t>
      </w:r>
      <w:r w:rsidR="00E875AB">
        <w:fldChar w:fldCharType="end"/>
      </w:r>
      <w:bookmarkEnd w:id="343"/>
      <w:r>
        <w:t xml:space="preserve"> </w:t>
      </w:r>
      <w:r w:rsidRPr="00CB4AB2">
        <w:t>–</w:t>
      </w:r>
      <w:r>
        <w:t xml:space="preserve"> </w:t>
      </w:r>
      <w:r w:rsidR="00CC0DEE" w:rsidRPr="006E4534">
        <w:t>Описание полей фильтра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4418"/>
        <w:gridCol w:w="5996"/>
      </w:tblGrid>
      <w:tr w:rsidR="006E4534" w:rsidRPr="006A1D0A" w:rsidTr="00CB4AB2">
        <w:trPr>
          <w:tblHeader/>
        </w:trPr>
        <w:tc>
          <w:tcPr>
            <w:tcW w:w="2121" w:type="pct"/>
          </w:tcPr>
          <w:p w:rsidR="003D1A99" w:rsidRPr="006A1D0A" w:rsidRDefault="00823501" w:rsidP="006A1D0A">
            <w:pPr>
              <w:pStyle w:val="phtablecolcaption"/>
            </w:pPr>
            <w:bookmarkStart w:id="344" w:name="scroll-bookmark-115"/>
            <w:r w:rsidRPr="006A1D0A">
              <w:t>Наименование</w:t>
            </w:r>
            <w:bookmarkEnd w:id="344"/>
          </w:p>
        </w:tc>
        <w:tc>
          <w:tcPr>
            <w:tcW w:w="287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B4AB2">
        <w:tc>
          <w:tcPr>
            <w:tcW w:w="212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Скрывать отработанные</w:t>
            </w:r>
          </w:p>
        </w:tc>
        <w:tc>
          <w:tcPr>
            <w:tcW w:w="28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</w:p>
        </w:tc>
      </w:tr>
      <w:tr w:rsidR="006E4534" w:rsidRPr="006A1D0A" w:rsidTr="00CB4AB2">
        <w:tc>
          <w:tcPr>
            <w:tcW w:w="212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Не показывать извещения других пациентов</w:t>
            </w:r>
          </w:p>
        </w:tc>
        <w:tc>
          <w:tcPr>
            <w:tcW w:w="28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Выделите строку с пациентом и установите </w:t>
            </w:r>
            <w:r w:rsidR="008F0C5E">
              <w:t>флажок,</w:t>
            </w:r>
            <w:r w:rsidRPr="006A1D0A">
              <w:t xml:space="preserve"> если</w:t>
            </w:r>
            <w:r w:rsidR="00CD1E6E">
              <w:t xml:space="preserve"> </w:t>
            </w:r>
            <w:r w:rsidRPr="006A1D0A">
              <w:t>необходимо просмотреть данные во всех вкладках только по конкретному пациенту</w:t>
            </w:r>
          </w:p>
        </w:tc>
      </w:tr>
      <w:tr w:rsidR="006E4534" w:rsidRPr="006A1D0A" w:rsidTr="00CB4AB2">
        <w:tc>
          <w:tcPr>
            <w:tcW w:w="212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извещения с, по</w:t>
            </w:r>
          </w:p>
        </w:tc>
        <w:tc>
          <w:tcPr>
            <w:tcW w:w="287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формирования извещения с помощью календаря или вручную</w:t>
            </w:r>
          </w:p>
        </w:tc>
      </w:tr>
    </w:tbl>
    <w:p w:rsidR="00CC0DEE" w:rsidRDefault="00CC0DEE" w:rsidP="00CC0DEE">
      <w:pPr>
        <w:pStyle w:val="phnormal"/>
      </w:pPr>
    </w:p>
    <w:p w:rsidR="003D1A99" w:rsidRPr="006E4534" w:rsidRDefault="00CC0DEE" w:rsidP="00CC0DEE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Отобрать</w:t>
      </w:r>
      <w:r w:rsidR="00CD1E6E">
        <w:t>»</w:t>
      </w:r>
      <w:r w:rsidR="00823501" w:rsidRPr="006E4534">
        <w:t>. Отобразится список пациентов</w:t>
      </w:r>
      <w:r>
        <w:t xml:space="preserve"> согласно параметрам фильтрации;</w:t>
      </w:r>
    </w:p>
    <w:p w:rsidR="003D1A99" w:rsidRPr="006E4534" w:rsidRDefault="00CC0DEE" w:rsidP="00CC0DEE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Создать извещение</w:t>
      </w:r>
      <w:r w:rsidR="00CD1E6E">
        <w:t>»</w:t>
      </w:r>
      <w:r w:rsidR="00823501" w:rsidRPr="006E4534">
        <w:t xml:space="preserve"> для создания извещения или выберите одноименный пункт контекстного меню.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>
        <w:t>;</w:t>
      </w:r>
    </w:p>
    <w:p w:rsidR="003D1A99" w:rsidRPr="006E4534" w:rsidRDefault="00CC0DEE" w:rsidP="00CC0DEE">
      <w:pPr>
        <w:pStyle w:val="phlistitemized1"/>
      </w:pPr>
      <w:r w:rsidRPr="006E4534">
        <w:t xml:space="preserve">выберите </w:t>
      </w:r>
      <w:r w:rsidR="00823501" w:rsidRPr="006E4534">
        <w:t xml:space="preserve">пациента в поле </w:t>
      </w:r>
      <w:r w:rsidR="00CD1E6E">
        <w:t>«</w:t>
      </w:r>
      <w:r w:rsidR="00823501" w:rsidRPr="006E4534">
        <w:t>Пациент</w:t>
      </w:r>
      <w:r w:rsidR="00CD1E6E">
        <w:t>»</w:t>
      </w:r>
      <w:r>
        <w:t>;</w:t>
      </w:r>
    </w:p>
    <w:p w:rsidR="003D1A99" w:rsidRPr="006E4534" w:rsidRDefault="00CC0DEE" w:rsidP="00CC0DEE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Снятие с учета</w:t>
      </w:r>
      <w:r w:rsidR="00CD1E6E">
        <w:t>»</w:t>
      </w:r>
      <w:r w:rsidR="00823501" w:rsidRPr="006E4534">
        <w:t>. Данная вкладка предназначена для внесения инфор</w:t>
      </w:r>
      <w:r>
        <w:t>мации о снятии пациента с учета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_Ref143267088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92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4632463" cy="2882924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45" cy="288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45" w:name="_Ref14326708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92</w:t>
      </w:r>
      <w:r w:rsidR="00E875AB">
        <w:fldChar w:fldCharType="end"/>
      </w:r>
      <w:bookmarkEnd w:id="345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CC0DEE">
        <w:t>«</w:t>
      </w:r>
      <w:r w:rsidR="00823501" w:rsidRPr="006E4534">
        <w:t>Снятие с учета</w:t>
      </w:r>
      <w:r w:rsidR="00CC0DEE">
        <w:t>»</w:t>
      </w:r>
    </w:p>
    <w:p w:rsidR="003D1A99" w:rsidRPr="006E4534" w:rsidRDefault="00CC0DEE" w:rsidP="00CC0DEE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Снятие с учета</w:t>
      </w:r>
      <w:r w:rsidR="00CD1E6E">
        <w:t>»</w:t>
      </w:r>
      <w:r w:rsidR="00954A06">
        <w:t xml:space="preserve"> согласно таблице ниже (</w:t>
      </w:r>
      <w:r w:rsidR="00E875AB">
        <w:fldChar w:fldCharType="begin"/>
      </w:r>
      <w:r w:rsidR="00954A06">
        <w:instrText xml:space="preserve"> REF _Ref143267095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42</w:t>
      </w:r>
      <w:r w:rsidR="00E875AB">
        <w:fldChar w:fldCharType="end"/>
      </w:r>
      <w:r w:rsidR="00954A06">
        <w:t>);</w:t>
      </w:r>
    </w:p>
    <w:p w:rsidR="00CB4AB2" w:rsidRDefault="00CB4AB2" w:rsidP="00CB4AB2">
      <w:pPr>
        <w:pStyle w:val="phtabletitle"/>
      </w:pPr>
      <w:bookmarkStart w:id="346" w:name="_Ref143267095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42</w:t>
      </w:r>
      <w:r w:rsidR="00E875AB">
        <w:fldChar w:fldCharType="end"/>
      </w:r>
      <w:bookmarkEnd w:id="346"/>
      <w:r>
        <w:t xml:space="preserve"> </w:t>
      </w:r>
      <w:r w:rsidRPr="00CB4AB2">
        <w:t>–</w:t>
      </w:r>
      <w:r>
        <w:t xml:space="preserve"> </w:t>
      </w:r>
      <w:r w:rsidR="00CC0DEE" w:rsidRPr="006E4534">
        <w:t xml:space="preserve">Описание полей на вкладке </w:t>
      </w:r>
      <w:r w:rsidR="00CC0DEE">
        <w:t>«</w:t>
      </w:r>
      <w:r w:rsidR="00CC0DEE" w:rsidRPr="006E4534">
        <w:t>Снятие с учета</w:t>
      </w:r>
      <w:r w:rsidR="00CC0DEE">
        <w:t>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18"/>
        <w:gridCol w:w="2127"/>
        <w:gridCol w:w="5769"/>
      </w:tblGrid>
      <w:tr w:rsidR="006E4534" w:rsidRPr="006A1D0A" w:rsidTr="008D7695">
        <w:trPr>
          <w:tblHeader/>
        </w:trPr>
        <w:tc>
          <w:tcPr>
            <w:tcW w:w="1209" w:type="pct"/>
          </w:tcPr>
          <w:p w:rsidR="003D1A99" w:rsidRPr="006A1D0A" w:rsidRDefault="00823501" w:rsidP="006A1D0A">
            <w:pPr>
              <w:pStyle w:val="phtablecolcaption"/>
            </w:pPr>
            <w:bookmarkStart w:id="347" w:name="scroll-bookmark-116"/>
            <w:r w:rsidRPr="006A1D0A">
              <w:t>Наименование</w:t>
            </w:r>
            <w:bookmarkEnd w:id="347"/>
          </w:p>
        </w:tc>
        <w:tc>
          <w:tcPr>
            <w:tcW w:w="102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снятия с учета</w:t>
            </w:r>
          </w:p>
        </w:tc>
        <w:tc>
          <w:tcPr>
            <w:tcW w:w="1021" w:type="pct"/>
          </w:tcPr>
          <w:p w:rsidR="003D1A99" w:rsidRPr="006A1D0A" w:rsidRDefault="00823501" w:rsidP="00CC0DEE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40" name="Рисунок 10044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2722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снятия с учета с помощью календаря или вручную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снятия с учета</w:t>
            </w:r>
          </w:p>
        </w:tc>
        <w:tc>
          <w:tcPr>
            <w:tcW w:w="1021" w:type="pct"/>
          </w:tcPr>
          <w:p w:rsidR="003D1A99" w:rsidRPr="006A1D0A" w:rsidRDefault="00823501" w:rsidP="00CC0DEE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41" name="Рисунок 10044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0897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причину снятия с учета из выпадающего списка. Данное поле становится доступным и обязательным для заполнения после заполнения поля </w:t>
            </w:r>
            <w:r w:rsidR="00CD1E6E">
              <w:t>«</w:t>
            </w:r>
            <w:r w:rsidRPr="006A1D0A">
              <w:t>Дата снятия с учета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Если причиной снятия с учета выбрано значение </w:t>
            </w:r>
            <w:r w:rsidR="00CD1E6E">
              <w:t>«</w:t>
            </w:r>
            <w:r w:rsidRPr="006A1D0A">
              <w:t>диагноз не подтвердился</w:t>
            </w:r>
            <w:r w:rsidR="00CD1E6E">
              <w:t>»</w:t>
            </w:r>
            <w:r w:rsidRPr="006A1D0A">
              <w:t>, в появившемся ниже поле укажите комментарий к данной причине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Причина смерти</w:t>
            </w:r>
          </w:p>
        </w:tc>
        <w:tc>
          <w:tcPr>
            <w:tcW w:w="1021" w:type="pct"/>
          </w:tcPr>
          <w:p w:rsidR="003D1A99" w:rsidRPr="006A1D0A" w:rsidRDefault="003D1A99" w:rsidP="00CC0DEE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CC0DEE">
            <w:pPr>
              <w:pStyle w:val="phtablecellleft"/>
            </w:pPr>
            <w:r w:rsidRPr="006A1D0A">
              <w:t xml:space="preserve">Выберите причину смерти из справочника МКБ-10. Для этого нажмите на кнопку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42" name="Рисунок 100442" descr="_scroll_external/attachments/worddavc71261d3e8f69039fb4386a0a6c1eea5-ae9fa4ee1725622291c2477ef330e07b1278ebcad780cf699ca9ab38e345176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532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 открывшемся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выберите нужное значение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="00CF713F">
              <w:t>Чтобы очистить поле,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38125" cy="226786"/>
                  <wp:effectExtent l="0" t="0" r="0" b="0"/>
                  <wp:docPr id="100443" name="Рисунок 100443" descr="_scroll_external/attachments/image2021-6-30_14-25-56-54b119a5ee36de95aafacdf22d50262ccd98d99d9694d3bcfb2b90b5e36e184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7620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26786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CD1E6E">
              <w:t xml:space="preserve"> </w:t>
            </w:r>
            <w:r w:rsidRPr="006A1D0A">
              <w:t xml:space="preserve">Данное поле становится доступным и обязательным для заполнения при выборе значения </w:t>
            </w:r>
            <w:r w:rsidR="00CD1E6E">
              <w:t>«</w:t>
            </w:r>
            <w:r w:rsidRPr="006A1D0A">
              <w:t>Умер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Причина снятия с учета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Аутопсия</w:t>
            </w:r>
          </w:p>
        </w:tc>
        <w:tc>
          <w:tcPr>
            <w:tcW w:w="1021" w:type="pct"/>
          </w:tcPr>
          <w:p w:rsidR="003D1A99" w:rsidRPr="006A1D0A" w:rsidRDefault="003D1A99" w:rsidP="00CC0DEE">
            <w:pPr>
              <w:pStyle w:val="phfigure"/>
            </w:pPr>
          </w:p>
        </w:tc>
        <w:tc>
          <w:tcPr>
            <w:tcW w:w="2770" w:type="pct"/>
          </w:tcPr>
          <w:p w:rsidR="00F5050D" w:rsidRDefault="00823501" w:rsidP="006A1D0A">
            <w:pPr>
              <w:pStyle w:val="phtablecellleft"/>
            </w:pPr>
            <w:r w:rsidRPr="006A1D0A">
              <w:t>Выберите значение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Данное поле становится доступным и обязательным для заполнения при выборе значения </w:t>
            </w:r>
            <w:r w:rsidR="00CD1E6E">
              <w:t>«</w:t>
            </w:r>
            <w:r w:rsidRPr="006A1D0A">
              <w:t>Умер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Причина снятия с учета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Результат аутопсии</w:t>
            </w:r>
          </w:p>
        </w:tc>
        <w:tc>
          <w:tcPr>
            <w:tcW w:w="1021" w:type="pct"/>
          </w:tcPr>
          <w:p w:rsidR="003D1A99" w:rsidRPr="006A1D0A" w:rsidRDefault="003D1A99" w:rsidP="00CC0DEE">
            <w:pPr>
              <w:pStyle w:val="phfigure"/>
            </w:pPr>
          </w:p>
        </w:tc>
        <w:tc>
          <w:tcPr>
            <w:tcW w:w="277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результат аутопсии из выпадающего списка.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Данное поле становится доступным и обязательным для заполнения при выборе значения </w:t>
            </w:r>
            <w:r w:rsidR="00CD1E6E">
              <w:t>«</w:t>
            </w:r>
            <w:r w:rsidRPr="006A1D0A">
              <w:t>Проводилась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Аутопсия</w:t>
            </w:r>
            <w:r w:rsidR="00CD1E6E">
              <w:t>»</w:t>
            </w:r>
          </w:p>
        </w:tc>
      </w:tr>
    </w:tbl>
    <w:p w:rsidR="00CC0DEE" w:rsidRDefault="00CC0DEE" w:rsidP="00CC0DEE">
      <w:pPr>
        <w:pStyle w:val="phnormal"/>
      </w:pPr>
    </w:p>
    <w:p w:rsidR="003D1A99" w:rsidRPr="006E4534" w:rsidRDefault="00954A06" w:rsidP="00CC0DEE">
      <w:pPr>
        <w:pStyle w:val="phlistitemized1"/>
      </w:pPr>
      <w:r>
        <w:lastRenderedPageBreak/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 после заполнения полей. Созданное извещение отобразится в статусе </w:t>
      </w:r>
      <w:r w:rsidR="00CD1E6E">
        <w:t>«</w:t>
      </w:r>
      <w:r w:rsidR="00823501" w:rsidRPr="006E4534">
        <w:t>Черновик</w:t>
      </w:r>
      <w:r w:rsidR="00CD1E6E">
        <w:t>»</w:t>
      </w:r>
      <w:r w:rsidR="00823501" w:rsidRPr="006E4534">
        <w:t xml:space="preserve"> на вкладке </w:t>
      </w:r>
      <w:r w:rsidR="00CD1E6E">
        <w:t>«</w:t>
      </w:r>
      <w:r w:rsidR="00823501" w:rsidRPr="006E4534">
        <w:t>Извещения об исключении из регистра</w:t>
      </w:r>
      <w:r w:rsidR="00CD1E6E">
        <w:t>»</w:t>
      </w:r>
      <w:r w:rsidR="00823501" w:rsidRPr="006E4534">
        <w:t>.</w:t>
      </w:r>
    </w:p>
    <w:p w:rsidR="003D1A99" w:rsidRPr="006E4534" w:rsidRDefault="00823501" w:rsidP="00CC0DEE">
      <w:pPr>
        <w:pStyle w:val="phnormal"/>
      </w:pPr>
      <w:r w:rsidRPr="006E4534">
        <w:t>Для исключения пациента из регистра извещение необходимо утвердить. Процесс утверждения и смена статусов извещения об исключении описаны в</w:t>
      </w:r>
      <w:r w:rsidR="008A1B78">
        <w:t xml:space="preserve"> п. </w:t>
      </w:r>
      <w:r w:rsidR="00E875AB">
        <w:fldChar w:fldCharType="begin"/>
      </w:r>
      <w:r w:rsidR="008A1B78">
        <w:instrText xml:space="preserve"> REF scroll-bookmark-117 \n \h </w:instrText>
      </w:r>
      <w:r w:rsidR="00E875AB">
        <w:fldChar w:fldCharType="separate"/>
      </w:r>
      <w:r w:rsidR="0019343D">
        <w:t>5.3.3</w:t>
      </w:r>
      <w:r w:rsidR="00E875AB">
        <w:fldChar w:fldCharType="end"/>
      </w:r>
      <w:r w:rsidR="008A1B78">
        <w:t>.</w:t>
      </w:r>
    </w:p>
    <w:p w:rsidR="003D1A99" w:rsidRPr="006E4534" w:rsidRDefault="00823501">
      <w:pPr>
        <w:pStyle w:val="3"/>
      </w:pPr>
      <w:bookmarkStart w:id="348" w:name="scroll-bookmark-118"/>
      <w:bookmarkStart w:id="349" w:name="_Toc143258520"/>
      <w:bookmarkStart w:id="350" w:name="_Toc143272063"/>
      <w:r w:rsidRPr="006E4534">
        <w:t>Создание извещения об исключении из регистра из карты пациента</w:t>
      </w:r>
      <w:bookmarkEnd w:id="348"/>
      <w:bookmarkEnd w:id="349"/>
      <w:bookmarkEnd w:id="350"/>
    </w:p>
    <w:p w:rsidR="003D1A99" w:rsidRPr="006E4534" w:rsidRDefault="00823501" w:rsidP="00CC0DEE">
      <w:pPr>
        <w:pStyle w:val="phnormal"/>
      </w:pPr>
      <w:r w:rsidRPr="006E4534">
        <w:t>Смерть пациента может наступить в стационаре или врач может зафиксировать ее при вызове на дом. Если врача вызвали на дом и констатирована смерть, врач выдает медицинское свидетельство о смерти, на основании которого родственники получат в ЗАГСе свидетельство о смерти.</w:t>
      </w:r>
    </w:p>
    <w:p w:rsidR="003D1A99" w:rsidRPr="006E4534" w:rsidRDefault="00823501" w:rsidP="00CC0DEE">
      <w:pPr>
        <w:pStyle w:val="phnormal"/>
      </w:pPr>
      <w:r w:rsidRPr="006E4534">
        <w:t xml:space="preserve">По возвращении в МО врач вносит результат вызова на дом (см. руководство пользователя </w:t>
      </w:r>
      <w:r w:rsidR="00CD1E6E">
        <w:t>«</w:t>
      </w:r>
      <w:r w:rsidRPr="006E4534">
        <w:t>Вызовы врача на дом</w:t>
      </w:r>
      <w:r w:rsidR="00CD1E6E">
        <w:t>»</w:t>
      </w:r>
      <w:r w:rsidRPr="006E4534">
        <w:t>) и фиксирует смерть одним из способов:</w:t>
      </w:r>
    </w:p>
    <w:p w:rsidR="003D1A99" w:rsidRPr="006E4534" w:rsidRDefault="00823501" w:rsidP="00CC0DEE">
      <w:pPr>
        <w:pStyle w:val="phlistitemized1"/>
      </w:pPr>
      <w:r w:rsidRPr="006E4534">
        <w:t xml:space="preserve">фиксирует выдачу справки о смерти в компоненте </w:t>
      </w:r>
      <w:r w:rsidR="00CD1E6E">
        <w:t>«</w:t>
      </w:r>
      <w:r w:rsidRPr="006E4534">
        <w:t>Учет медицинских свидетельств</w:t>
      </w:r>
      <w:r w:rsidR="00CD1E6E">
        <w:t>»</w:t>
      </w:r>
      <w:r w:rsidRPr="006E4534">
        <w:t xml:space="preserve"> (см. руководство пользователя </w:t>
      </w:r>
      <w:r w:rsidR="00CD1E6E">
        <w:t>«</w:t>
      </w:r>
      <w:r w:rsidRPr="006E4534">
        <w:t>Учет медицинских свидетельств</w:t>
      </w:r>
      <w:r w:rsidR="00CD1E6E">
        <w:t>»</w:t>
      </w:r>
      <w:r w:rsidRPr="006E4534">
        <w:t>);</w:t>
      </w:r>
    </w:p>
    <w:p w:rsidR="003D1A99" w:rsidRPr="006E4534" w:rsidRDefault="00823501" w:rsidP="00CC0DEE">
      <w:pPr>
        <w:pStyle w:val="phlistitemized1"/>
      </w:pPr>
      <w:r w:rsidRPr="006E4534">
        <w:t>указывает дату и время смерти, а также документ, подтверждающий смерть, в карте пациента.</w:t>
      </w:r>
    </w:p>
    <w:p w:rsidR="003D1A99" w:rsidRPr="006E4534" w:rsidRDefault="00823501" w:rsidP="00CC0DEE">
      <w:pPr>
        <w:pStyle w:val="phnormal"/>
      </w:pPr>
      <w:r w:rsidRPr="006E4534">
        <w:t xml:space="preserve">Если смерть наступила в отделении стационара, врач оформляет выписку пациента с исходом </w:t>
      </w:r>
      <w:r w:rsidR="00CD1E6E">
        <w:t>«</w:t>
      </w:r>
      <w:r w:rsidRPr="006E4534">
        <w:t>смерть</w:t>
      </w:r>
      <w:r w:rsidR="00CD1E6E">
        <w:t>»</w:t>
      </w:r>
      <w:r w:rsidRPr="006E4534">
        <w:t xml:space="preserve"> и также указывает информацию о смерти в карте пациента.</w:t>
      </w:r>
    </w:p>
    <w:p w:rsidR="003D1A99" w:rsidRPr="006E4534" w:rsidRDefault="00823501" w:rsidP="00CC0DEE">
      <w:pPr>
        <w:pStyle w:val="phnormal"/>
      </w:pPr>
      <w:r w:rsidRPr="006E4534">
        <w:t>Для регистрации смерти пациента:</w:t>
      </w:r>
    </w:p>
    <w:p w:rsidR="003D1A99" w:rsidRPr="006E4534" w:rsidRDefault="00CC0DEE" w:rsidP="00CC0DEE">
      <w:pPr>
        <w:pStyle w:val="phlistitemized1"/>
      </w:pPr>
      <w:r>
        <w:t>в</w:t>
      </w:r>
      <w:r w:rsidR="00823501" w:rsidRPr="006E4534">
        <w:t xml:space="preserve">ыберите пункт главного меню </w:t>
      </w:r>
      <w:r w:rsidR="00CD1E6E">
        <w:t>«</w:t>
      </w:r>
      <w:r w:rsidR="00823501" w:rsidRPr="006E4534">
        <w:t>Регистратура</w:t>
      </w:r>
      <w:r w:rsidR="00954A06">
        <w:t>/</w:t>
      </w:r>
      <w:r w:rsidR="00823501" w:rsidRPr="006E4534">
        <w:t xml:space="preserve"> Поиск пациентов</w:t>
      </w:r>
      <w:r w:rsidR="00CD1E6E">
        <w:t>»</w:t>
      </w:r>
      <w:r w:rsidR="00823501" w:rsidRPr="006E4534">
        <w:t>. О</w:t>
      </w:r>
      <w:r>
        <w:t>ткроется форма поиска пациентов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_Ref143267120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93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CC0DEE" w:rsidP="00CC0DEE">
      <w:pPr>
        <w:pStyle w:val="phlistitemized1"/>
      </w:pPr>
      <w:r>
        <w:t>з</w:t>
      </w:r>
      <w:r w:rsidR="00823501" w:rsidRPr="006E4534">
        <w:t xml:space="preserve">аполните поля поиска </w:t>
      </w:r>
      <w:r w:rsidR="00CD1E6E">
        <w:t>«</w:t>
      </w:r>
      <w:r w:rsidR="00823501" w:rsidRPr="006E4534">
        <w:t>Фамилия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Имя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Отчество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Дата рождения</w:t>
      </w:r>
      <w:r w:rsidR="00CD1E6E">
        <w:t>»</w:t>
      </w:r>
      <w:r w:rsidR="00823501" w:rsidRPr="006E4534">
        <w:t xml:space="preserve">, </w:t>
      </w:r>
      <w:r w:rsidR="00CD1E6E">
        <w:t>«</w:t>
      </w:r>
      <w:r w:rsidR="00823501" w:rsidRPr="006E4534">
        <w:t>Номер карты</w:t>
      </w:r>
      <w:r w:rsidR="00CD1E6E">
        <w:t>»</w:t>
      </w:r>
      <w:r w:rsidR="00823501" w:rsidRPr="006E4534">
        <w:t>, Полис</w:t>
      </w:r>
      <w:r w:rsidR="00CD1E6E">
        <w:t>»</w:t>
      </w:r>
      <w:r w:rsidR="00823501" w:rsidRPr="006E4534">
        <w:t xml:space="preserve"> и нажмите на кнопку </w:t>
      </w:r>
      <w:r w:rsidR="00CD1E6E">
        <w:t>«</w:t>
      </w:r>
      <w:r w:rsidR="00823501" w:rsidRPr="006E4534">
        <w:t>Найти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>Отобразится список пациентов</w:t>
      </w:r>
      <w:r>
        <w:t xml:space="preserve"> согласно параметрам фильтрации;</w:t>
      </w:r>
    </w:p>
    <w:p w:rsidR="003D1A99" w:rsidRPr="006E4534" w:rsidRDefault="00CC0DEE" w:rsidP="00CC0DEE">
      <w:pPr>
        <w:pStyle w:val="phnormal"/>
      </w:pPr>
      <w:r w:rsidRPr="00CC0DEE">
        <w:rPr>
          <w:b/>
        </w:rPr>
        <w:t>Примечание</w:t>
      </w:r>
      <w:r w:rsidRPr="006A1D0A">
        <w:t xml:space="preserve"> – Заполнять все поля поиска необязательно. Достаточно ввести часть фамилии, имени и отчества либо номер карты пациента или его пол</w:t>
      </w:r>
      <w:r w:rsidR="00F5050D">
        <w:t>ис. </w:t>
      </w:r>
      <w:r w:rsidRPr="006A1D0A">
        <w:t xml:space="preserve">Если искомый пациент не найден, внесите его в Систему. Для этого нажмите на кнопку </w:t>
      </w:r>
      <w:r>
        <w:t>«</w:t>
      </w:r>
      <w:r w:rsidRPr="006A1D0A">
        <w:t>Новый пациент</w:t>
      </w:r>
      <w:r>
        <w:t>»</w:t>
      </w:r>
      <w:r w:rsidRPr="006A1D0A">
        <w:t xml:space="preserve">. Создание новой медицинской карты описано в руководстве пользователя </w:t>
      </w:r>
      <w:r>
        <w:t>«</w:t>
      </w:r>
      <w:r w:rsidRPr="006A1D0A">
        <w:t>Работа с картой пациента</w:t>
      </w:r>
      <w:r>
        <w:t>»</w:t>
      </w:r>
      <w:r w:rsidRPr="006A1D0A">
        <w:t>.</w:t>
      </w:r>
    </w:p>
    <w:p w:rsidR="003D1A99" w:rsidRPr="006E4534" w:rsidRDefault="00BB719C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491204" cy="2035898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064" cy="2035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51" w:name="_Ref14326712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93</w:t>
      </w:r>
      <w:r w:rsidR="00E875AB">
        <w:fldChar w:fldCharType="end"/>
      </w:r>
      <w:bookmarkEnd w:id="351"/>
      <w:r>
        <w:t xml:space="preserve"> </w:t>
      </w:r>
      <w:r w:rsidRPr="00CB4AB2">
        <w:t>–</w:t>
      </w:r>
      <w:r w:rsidR="00823501" w:rsidRPr="006E4534">
        <w:t xml:space="preserve"> Форма поиска пациентов</w:t>
      </w:r>
    </w:p>
    <w:p w:rsidR="003D1A99" w:rsidRPr="006E4534" w:rsidRDefault="00CC0DEE" w:rsidP="00CC0DEE">
      <w:pPr>
        <w:pStyle w:val="phlistitemized1"/>
      </w:pPr>
      <w:r>
        <w:t>в</w:t>
      </w:r>
      <w:r w:rsidR="00823501" w:rsidRPr="006E4534">
        <w:t xml:space="preserve">ыберите пункт контекстного меню </w:t>
      </w:r>
      <w:r w:rsidR="00CD1E6E">
        <w:t>«</w:t>
      </w:r>
      <w:r w:rsidR="00823501" w:rsidRPr="006E4534">
        <w:t>Карта пациента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Персональные медицинские карты: Редактирование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_Ref143267127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94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BB719C" w:rsidP="00CB4AB2">
      <w:pPr>
        <w:pStyle w:val="phfigure"/>
      </w:pPr>
      <w:r>
        <w:rPr>
          <w:noProof/>
        </w:rPr>
        <w:drawing>
          <wp:inline distT="0" distB="0" distL="0" distR="0">
            <wp:extent cx="5212908" cy="4757195"/>
            <wp:effectExtent l="19050" t="0" r="6792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498" cy="4758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52" w:name="_Ref14326712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94</w:t>
      </w:r>
      <w:r w:rsidR="00E875AB">
        <w:fldChar w:fldCharType="end"/>
      </w:r>
      <w:bookmarkEnd w:id="352"/>
      <w:r>
        <w:t xml:space="preserve"> </w:t>
      </w:r>
      <w:r w:rsidRPr="00CB4AB2">
        <w:t>–</w:t>
      </w:r>
      <w:r w:rsidR="00823501" w:rsidRPr="006E4534">
        <w:t xml:space="preserve"> Окно редактирования персональной карты пациента</w:t>
      </w:r>
    </w:p>
    <w:p w:rsidR="003D1A99" w:rsidRPr="006E4534" w:rsidRDefault="00CC0DEE" w:rsidP="00CC0DEE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Прим.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_Ref143267135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95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4003798"/>
            <wp:effectExtent l="0" t="0" r="0" b="0"/>
            <wp:docPr id="100446" name="Рисунок 100446" descr="Вкладка ввода примеч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635606" name=""/>
                    <pic:cNvPicPr>
                      <a:picLocks noChangeAspect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400379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53" w:name="_Ref14326713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95</w:t>
      </w:r>
      <w:r w:rsidR="00E875AB">
        <w:fldChar w:fldCharType="end"/>
      </w:r>
      <w:bookmarkEnd w:id="353"/>
      <w:r>
        <w:t xml:space="preserve"> </w:t>
      </w:r>
      <w:r w:rsidRPr="00CB4AB2">
        <w:t>–</w:t>
      </w:r>
      <w:r w:rsidR="00823501" w:rsidRPr="006E4534">
        <w:t xml:space="preserve"> Вкладка ввода примечания</w:t>
      </w:r>
    </w:p>
    <w:p w:rsidR="003D1A99" w:rsidRPr="006E4534" w:rsidRDefault="00CC0DEE" w:rsidP="00CC0DEE">
      <w:pPr>
        <w:pStyle w:val="phlistitemized1"/>
      </w:pPr>
      <w:r>
        <w:t>заполните поля на вкладке</w:t>
      </w:r>
      <w:r w:rsidR="00954A06">
        <w:t xml:space="preserve"> согласно таблице ниже (</w:t>
      </w:r>
      <w:r w:rsidR="00E875AB">
        <w:fldChar w:fldCharType="begin"/>
      </w:r>
      <w:r w:rsidR="00954A06">
        <w:instrText xml:space="preserve"> REF _Ref143267143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43</w:t>
      </w:r>
      <w:r w:rsidR="00E875AB">
        <w:fldChar w:fldCharType="end"/>
      </w:r>
      <w:r w:rsidR="00954A06">
        <w:t>)</w:t>
      </w:r>
      <w:r>
        <w:t>;</w:t>
      </w:r>
    </w:p>
    <w:p w:rsidR="00CB4AB2" w:rsidRDefault="00CB4AB2" w:rsidP="00CB4AB2">
      <w:pPr>
        <w:pStyle w:val="phtabletitle"/>
      </w:pPr>
      <w:bookmarkStart w:id="354" w:name="_Ref143267143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43</w:t>
      </w:r>
      <w:r w:rsidR="00E875AB">
        <w:fldChar w:fldCharType="end"/>
      </w:r>
      <w:bookmarkEnd w:id="354"/>
      <w:r>
        <w:t xml:space="preserve"> </w:t>
      </w:r>
      <w:r w:rsidRPr="00CB4AB2">
        <w:t>–</w:t>
      </w:r>
      <w:r w:rsidR="00CC0DEE" w:rsidRPr="00CC0DEE">
        <w:t xml:space="preserve"> </w:t>
      </w:r>
      <w:r w:rsidR="00CC0DEE" w:rsidRPr="006E4534">
        <w:t xml:space="preserve">Описание полей вкладки </w:t>
      </w:r>
      <w:r w:rsidR="00CC0DEE">
        <w:t>«</w:t>
      </w:r>
      <w:r w:rsidR="00CC0DEE" w:rsidRPr="006E4534">
        <w:t>Прим</w:t>
      </w:r>
      <w:r w:rsidR="00CC0DEE">
        <w:t>.»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051"/>
        <w:gridCol w:w="1877"/>
        <w:gridCol w:w="5486"/>
      </w:tblGrid>
      <w:tr w:rsidR="006E4534" w:rsidRPr="006A1D0A" w:rsidTr="008D7695">
        <w:trPr>
          <w:tblHeader/>
        </w:trPr>
        <w:tc>
          <w:tcPr>
            <w:tcW w:w="1465" w:type="pct"/>
          </w:tcPr>
          <w:p w:rsidR="003D1A99" w:rsidRPr="006A1D0A" w:rsidRDefault="00823501" w:rsidP="006A1D0A">
            <w:pPr>
              <w:pStyle w:val="phtablecolcaption"/>
            </w:pPr>
            <w:bookmarkStart w:id="355" w:name="scroll-bookmark-119"/>
            <w:r w:rsidRPr="006A1D0A">
              <w:t>Наименование поля</w:t>
            </w:r>
            <w:bookmarkEnd w:id="355"/>
          </w:p>
        </w:tc>
        <w:tc>
          <w:tcPr>
            <w:tcW w:w="90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8D7695">
        <w:tc>
          <w:tcPr>
            <w:tcW w:w="146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Дата/время смерти</w:t>
            </w:r>
          </w:p>
        </w:tc>
        <w:tc>
          <w:tcPr>
            <w:tcW w:w="901" w:type="pct"/>
          </w:tcPr>
          <w:p w:rsidR="003D1A99" w:rsidRPr="006A1D0A" w:rsidRDefault="00823501" w:rsidP="00CC0DEE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47" name="Рисунок 10044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453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Введите дату и время смерти пациента. Для этого в первом поле укажите дату с помощью календаря или вручную, а во втором поле укажите время смерти пациента. При нажатии на кнопку </w:t>
            </w:r>
            <w:r w:rsidR="00CD1E6E">
              <w:t>«</w:t>
            </w:r>
            <w:r w:rsidRPr="006A1D0A">
              <w:t>Свидетельство о смерти</w:t>
            </w:r>
            <w:r w:rsidR="00CD1E6E">
              <w:t>»</w:t>
            </w:r>
            <w:r w:rsidRPr="006A1D0A">
              <w:t xml:space="preserve"> откроется окно </w:t>
            </w:r>
            <w:r w:rsidR="00CD1E6E">
              <w:t>«</w:t>
            </w:r>
            <w:r w:rsidRPr="006A1D0A">
              <w:t>Журнал выданных свидетельств</w:t>
            </w:r>
            <w:r w:rsidR="00CD1E6E">
              <w:t>»</w:t>
            </w:r>
            <w:r w:rsidRPr="006A1D0A">
              <w:t>, в котором содержатся свидетельства, ранее выданные пациенту.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Если дата и время смерти неизвестны, установите </w:t>
            </w:r>
            <w:r w:rsidR="008F0C5E">
              <w:t xml:space="preserve">флажок </w:t>
            </w:r>
            <w:r w:rsidR="00CD1E6E">
              <w:t>«</w:t>
            </w:r>
            <w:r w:rsidRPr="006A1D0A">
              <w:t>Неизвестно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46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Неизвестно</w:t>
            </w:r>
          </w:p>
        </w:tc>
        <w:tc>
          <w:tcPr>
            <w:tcW w:w="901" w:type="pct"/>
          </w:tcPr>
          <w:p w:rsidR="003D1A99" w:rsidRPr="006A1D0A" w:rsidRDefault="003D1A99" w:rsidP="00CC0DEE">
            <w:pPr>
              <w:pStyle w:val="phfigure"/>
            </w:pP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флажок,</w:t>
            </w:r>
            <w:r w:rsidRPr="006A1D0A">
              <w:t xml:space="preserve"> если дата и время смерти неизвестны. В этом случае поля для ввода даты и времени смерти станут неактивными</w:t>
            </w:r>
          </w:p>
        </w:tc>
      </w:tr>
      <w:tr w:rsidR="006E4534" w:rsidRPr="006A1D0A" w:rsidTr="008D7695">
        <w:tc>
          <w:tcPr>
            <w:tcW w:w="146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Тип документа о смерти</w:t>
            </w:r>
          </w:p>
        </w:tc>
        <w:tc>
          <w:tcPr>
            <w:tcW w:w="901" w:type="pct"/>
          </w:tcPr>
          <w:p w:rsidR="003D1A99" w:rsidRPr="006A1D0A" w:rsidRDefault="00823501" w:rsidP="00CC0DEE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48" name="Рисунок 10044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1476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тип документа о смерти из выпадающего списка</w:t>
            </w:r>
          </w:p>
        </w:tc>
      </w:tr>
      <w:tr w:rsidR="006E4534" w:rsidRPr="006A1D0A" w:rsidTr="008D7695">
        <w:tc>
          <w:tcPr>
            <w:tcW w:w="146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Номер документа о смерти</w:t>
            </w:r>
          </w:p>
        </w:tc>
        <w:tc>
          <w:tcPr>
            <w:tcW w:w="901" w:type="pct"/>
          </w:tcPr>
          <w:p w:rsidR="003D1A99" w:rsidRPr="006A1D0A" w:rsidRDefault="00823501" w:rsidP="00CC0DEE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49" name="Рисунок 10044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2604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Введите вручную номер документа о смерти</w:t>
            </w:r>
          </w:p>
        </w:tc>
      </w:tr>
      <w:tr w:rsidR="006E4534" w:rsidRPr="006A1D0A" w:rsidTr="008D7695">
        <w:tc>
          <w:tcPr>
            <w:tcW w:w="1465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оформления документа о смерти</w:t>
            </w:r>
          </w:p>
        </w:tc>
        <w:tc>
          <w:tcPr>
            <w:tcW w:w="901" w:type="pct"/>
          </w:tcPr>
          <w:p w:rsidR="003D1A99" w:rsidRPr="006A1D0A" w:rsidRDefault="00823501" w:rsidP="00CC0DEE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50" name="Рисунок 10045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1702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 оформления документа о смерти с помощью календаря или вручную</w:t>
            </w:r>
          </w:p>
        </w:tc>
      </w:tr>
    </w:tbl>
    <w:p w:rsidR="003D1A99" w:rsidRDefault="003D1A99" w:rsidP="00CC0DEE">
      <w:pPr>
        <w:pStyle w:val="phnormal"/>
      </w:pPr>
    </w:p>
    <w:p w:rsidR="00CC0DEE" w:rsidRPr="006E4534" w:rsidRDefault="00CC0DEE" w:rsidP="00CC0DEE">
      <w:pPr>
        <w:pStyle w:val="phnormal"/>
      </w:pPr>
      <w:r w:rsidRPr="00CC0DEE">
        <w:rPr>
          <w:b/>
        </w:rPr>
        <w:lastRenderedPageBreak/>
        <w:t>Примечание</w:t>
      </w:r>
      <w:r w:rsidRPr="006A1D0A">
        <w:t xml:space="preserve"> – Более подробно работа с персональной медицинской картой описана в руководстве пользователя </w:t>
      </w:r>
      <w:r>
        <w:t>«</w:t>
      </w:r>
      <w:r w:rsidRPr="006A1D0A">
        <w:t>Работа с картой пациента</w:t>
      </w:r>
      <w:r>
        <w:t>»</w:t>
      </w:r>
      <w:r w:rsidRPr="006A1D0A">
        <w:t>.</w:t>
      </w:r>
    </w:p>
    <w:p w:rsidR="003D1A99" w:rsidRPr="006E4534" w:rsidRDefault="00CC0DEE" w:rsidP="00CC0DEE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для сохранения данных. Откроется </w:t>
      </w:r>
      <w:r>
        <w:t>окно для подтверждения действия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_Ref143267151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96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286250" cy="1248422"/>
            <wp:effectExtent l="0" t="0" r="0" b="0"/>
            <wp:docPr id="100451" name="Рисунок 100451" descr="Окно подтверждения 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3171" name=""/>
                    <pic:cNvPicPr>
                      <a:picLocks noChangeAspect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24842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56" w:name="_Ref14326715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96</w:t>
      </w:r>
      <w:r w:rsidR="00E875AB">
        <w:fldChar w:fldCharType="end"/>
      </w:r>
      <w:bookmarkEnd w:id="356"/>
      <w:r>
        <w:t xml:space="preserve"> </w:t>
      </w:r>
      <w:r w:rsidRPr="00CB4AB2">
        <w:t>–</w:t>
      </w:r>
      <w:r w:rsidR="00823501" w:rsidRPr="006E4534">
        <w:t xml:space="preserve"> Окно подтверждения действия</w:t>
      </w:r>
    </w:p>
    <w:p w:rsidR="003D1A99" w:rsidRPr="006E4534" w:rsidRDefault="00CC0DEE" w:rsidP="00CC0DEE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Да</w:t>
      </w:r>
      <w:r w:rsidR="00CD1E6E">
        <w:t>»</w:t>
      </w:r>
      <w:r w:rsidR="00823501" w:rsidRPr="006E4534">
        <w:t xml:space="preserve"> для исключения пациента из регистра онкологических больных. Откроется окно </w:t>
      </w:r>
      <w:r w:rsidR="00CD1E6E">
        <w:t>«</w:t>
      </w:r>
      <w:r w:rsidR="00823501" w:rsidRPr="006E4534">
        <w:t>Регистр онкологических больных</w:t>
      </w:r>
      <w:r w:rsidR="00CD1E6E">
        <w:t>»</w:t>
      </w:r>
      <w:r>
        <w:t>;</w:t>
      </w:r>
    </w:p>
    <w:p w:rsidR="003D1A99" w:rsidRPr="006E4534" w:rsidRDefault="00CC0DEE" w:rsidP="00CC0DEE">
      <w:pPr>
        <w:pStyle w:val="phlistitemized1"/>
      </w:pPr>
      <w:r>
        <w:t>п</w:t>
      </w:r>
      <w:r w:rsidR="00823501" w:rsidRPr="006E4534">
        <w:t xml:space="preserve">ерейдите на вкладку </w:t>
      </w:r>
      <w:r w:rsidR="00CD1E6E">
        <w:t>«</w:t>
      </w:r>
      <w:r w:rsidR="00823501" w:rsidRPr="006E4534">
        <w:t>Снятие с учета</w:t>
      </w:r>
      <w:r w:rsidR="00CD1E6E">
        <w:t>»</w:t>
      </w:r>
      <w:r w:rsidR="00823501" w:rsidRPr="006E4534">
        <w:t>. Данная вкладка предназначена для внесения инфор</w:t>
      </w:r>
      <w:r>
        <w:t>мации о снятии пациента с учета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_Ref143267159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97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A04B06" w:rsidP="00CB4AB2">
      <w:pPr>
        <w:pStyle w:val="phfigure"/>
      </w:pPr>
      <w:r>
        <w:rPr>
          <w:noProof/>
        </w:rPr>
        <w:drawing>
          <wp:inline distT="0" distB="0" distL="0" distR="0">
            <wp:extent cx="5356031" cy="3282811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913" cy="3283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57" w:name="_Ref14326715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97</w:t>
      </w:r>
      <w:r w:rsidR="00E875AB">
        <w:fldChar w:fldCharType="end"/>
      </w:r>
      <w:bookmarkEnd w:id="357"/>
      <w:r>
        <w:t xml:space="preserve"> </w:t>
      </w:r>
      <w:r w:rsidRPr="00CB4AB2">
        <w:t>–</w:t>
      </w:r>
      <w:r w:rsidRPr="00CC0DEE">
        <w:t xml:space="preserve"> </w:t>
      </w:r>
      <w:r w:rsidR="00823501" w:rsidRPr="006E4534">
        <w:t xml:space="preserve">Вкладка </w:t>
      </w:r>
      <w:r w:rsidR="00CC0DEE">
        <w:t>«</w:t>
      </w:r>
      <w:r w:rsidR="00823501" w:rsidRPr="006E4534">
        <w:t>Снятие с учета</w:t>
      </w:r>
      <w:r w:rsidR="00CC0DEE">
        <w:t>»</w:t>
      </w:r>
    </w:p>
    <w:p w:rsidR="003D1A99" w:rsidRPr="006E4534" w:rsidRDefault="00CC0DEE" w:rsidP="00CC0DEE">
      <w:pPr>
        <w:pStyle w:val="phlistitemized1"/>
      </w:pPr>
      <w:r>
        <w:t>з</w:t>
      </w:r>
      <w:r w:rsidR="00823501" w:rsidRPr="006E4534">
        <w:t xml:space="preserve">аполните поля на вкладке </w:t>
      </w:r>
      <w:r w:rsidR="00CD1E6E">
        <w:t>«</w:t>
      </w:r>
      <w:r w:rsidR="00823501" w:rsidRPr="006E4534">
        <w:t>Снятие с учета</w:t>
      </w:r>
      <w:r w:rsidR="00CD1E6E">
        <w:t>»</w:t>
      </w:r>
      <w:r w:rsidR="00823501" w:rsidRPr="006E4534">
        <w:t xml:space="preserve"> (подробно заполнение полей на данной вкладке описано в</w:t>
      </w:r>
      <w:r w:rsidR="008A1B78">
        <w:t xml:space="preserve"> п. </w:t>
      </w:r>
      <w:r w:rsidR="00E875AB">
        <w:fldChar w:fldCharType="begin"/>
      </w:r>
      <w:r w:rsidR="008A1B78">
        <w:instrText xml:space="preserve"> REF scroll-bookmark-67 \n \h </w:instrText>
      </w:r>
      <w:r w:rsidR="00E875AB">
        <w:fldChar w:fldCharType="separate"/>
      </w:r>
      <w:r w:rsidR="0019343D">
        <w:t>5.3.1</w:t>
      </w:r>
      <w:r w:rsidR="00E875AB">
        <w:fldChar w:fldCharType="end"/>
      </w:r>
      <w:r w:rsidR="008A1B78">
        <w:t>)</w:t>
      </w:r>
      <w:r>
        <w:t>;</w:t>
      </w:r>
    </w:p>
    <w:p w:rsidR="003D1A99" w:rsidRPr="006E4534" w:rsidRDefault="00CC0DEE" w:rsidP="00CC0DEE">
      <w:pPr>
        <w:pStyle w:val="phlistitemized1"/>
      </w:pPr>
      <w:r>
        <w:t>н</w:t>
      </w:r>
      <w:r w:rsidR="00823501" w:rsidRPr="006E4534">
        <w:t xml:space="preserve">ажмите на кнопку </w:t>
      </w:r>
      <w:r w:rsidR="00CD1E6E">
        <w:t>«</w:t>
      </w:r>
      <w:r w:rsidR="00823501" w:rsidRPr="006E4534">
        <w:t>Сохранить</w:t>
      </w:r>
      <w:r w:rsidR="00CD1E6E">
        <w:t>»</w:t>
      </w:r>
      <w:r w:rsidR="00823501" w:rsidRPr="006E4534">
        <w:t xml:space="preserve"> после заполнения полей. Созданное извещение отобразится в статусе </w:t>
      </w:r>
      <w:r w:rsidR="00CD1E6E">
        <w:t>«</w:t>
      </w:r>
      <w:r w:rsidR="00823501" w:rsidRPr="006E4534">
        <w:t>Черновик</w:t>
      </w:r>
      <w:r w:rsidR="00CD1E6E">
        <w:t>»</w:t>
      </w:r>
      <w:r w:rsidR="00823501" w:rsidRPr="006E4534">
        <w:t xml:space="preserve"> на вкладке </w:t>
      </w:r>
      <w:r w:rsidR="00CD1E6E">
        <w:t>«</w:t>
      </w:r>
      <w:r w:rsidR="00823501" w:rsidRPr="006E4534">
        <w:t>Извещения об исключении из регистра</w:t>
      </w:r>
      <w:r w:rsidR="00CD1E6E">
        <w:t>»</w:t>
      </w:r>
      <w:r w:rsidR="00823501" w:rsidRPr="006E4534">
        <w:t>.</w:t>
      </w:r>
    </w:p>
    <w:p w:rsidR="003D1A99" w:rsidRPr="006E4534" w:rsidRDefault="00823501" w:rsidP="00CC0DEE">
      <w:pPr>
        <w:pStyle w:val="phnormal"/>
      </w:pPr>
      <w:r w:rsidRPr="006E4534">
        <w:lastRenderedPageBreak/>
        <w:t>Для исключения пациента из регистра извещение необходимо утвердить. Процесс утверждения и смена статусов извещения об исключении описаны в</w:t>
      </w:r>
      <w:r w:rsidR="008A1B78">
        <w:t xml:space="preserve"> п.</w:t>
      </w:r>
      <w:r w:rsidR="00E875AB">
        <w:fldChar w:fldCharType="begin"/>
      </w:r>
      <w:r w:rsidR="008A1B78">
        <w:instrText xml:space="preserve"> REF scroll-bookmark-117 \n \h </w:instrText>
      </w:r>
      <w:r w:rsidR="00E875AB">
        <w:fldChar w:fldCharType="separate"/>
      </w:r>
      <w:r w:rsidR="0019343D">
        <w:t>5.3.3</w:t>
      </w:r>
      <w:r w:rsidR="00E875AB">
        <w:fldChar w:fldCharType="end"/>
      </w:r>
      <w:r w:rsidRPr="006E4534">
        <w:t>.</w:t>
      </w:r>
    </w:p>
    <w:p w:rsidR="003D1A99" w:rsidRPr="006E4534" w:rsidRDefault="00823501">
      <w:pPr>
        <w:pStyle w:val="3"/>
      </w:pPr>
      <w:bookmarkStart w:id="358" w:name="scroll-bookmark-117"/>
      <w:bookmarkStart w:id="359" w:name="_Toc143258521"/>
      <w:bookmarkStart w:id="360" w:name="_Toc143272064"/>
      <w:r w:rsidRPr="006E4534">
        <w:t>Утверждение извещения об исключении из регистра</w:t>
      </w:r>
      <w:bookmarkEnd w:id="358"/>
      <w:bookmarkEnd w:id="359"/>
      <w:bookmarkEnd w:id="360"/>
    </w:p>
    <w:p w:rsidR="003D1A99" w:rsidRPr="006E4534" w:rsidRDefault="00823501" w:rsidP="00CC0DEE">
      <w:pPr>
        <w:pStyle w:val="phnormal"/>
      </w:pPr>
      <w:r w:rsidRPr="006E4534">
        <w:t>После того, как извещение об исключении из регистра онкологических больных создано, его необходимо утвердить. Для этого:</w:t>
      </w:r>
    </w:p>
    <w:p w:rsidR="003D1A99" w:rsidRPr="006E4534" w:rsidRDefault="00CC0DEE" w:rsidP="00CC0DEE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Учет</w:t>
      </w:r>
      <w:r w:rsidR="00954A06">
        <w:t xml:space="preserve">/ </w:t>
      </w:r>
      <w:r w:rsidR="00823501" w:rsidRPr="006E4534">
        <w:t>Нозологические регистры</w:t>
      </w:r>
      <w:r w:rsidR="00D7241D">
        <w:t xml:space="preserve">/ </w:t>
      </w:r>
      <w:r w:rsidR="00823501" w:rsidRPr="006E4534">
        <w:t>Регистр онкологических больных</w:t>
      </w:r>
      <w:r w:rsidR="00CD1E6E">
        <w:t>»</w:t>
      </w:r>
      <w:r>
        <w:t>;</w:t>
      </w:r>
    </w:p>
    <w:p w:rsidR="003D1A99" w:rsidRPr="006E4534" w:rsidRDefault="00CC0DEE" w:rsidP="00CC0DEE">
      <w:pPr>
        <w:pStyle w:val="phlistitemized1"/>
      </w:pPr>
      <w:r w:rsidRPr="006E4534">
        <w:t xml:space="preserve">перейдите </w:t>
      </w:r>
      <w:r w:rsidR="00823501" w:rsidRPr="006E4534">
        <w:t xml:space="preserve">на вкладку </w:t>
      </w:r>
      <w:r w:rsidR="00CD1E6E">
        <w:t>«</w:t>
      </w:r>
      <w:r w:rsidR="00823501" w:rsidRPr="006E4534">
        <w:t>Извещения об исключении из регистра</w:t>
      </w:r>
      <w:r w:rsidR="00CD1E6E">
        <w:t>»</w:t>
      </w:r>
      <w:r w:rsidR="00823501" w:rsidRPr="006E4534">
        <w:t xml:space="preserve">. Созданное извещение имеет статус </w:t>
      </w:r>
      <w:r w:rsidR="00CD1E6E">
        <w:t>«</w:t>
      </w:r>
      <w:r w:rsidR="00823501" w:rsidRPr="006E4534">
        <w:t>Черновик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_Ref143267173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98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857500"/>
            <wp:effectExtent l="0" t="0" r="0" b="0"/>
            <wp:docPr id="100453" name="Рисунок 100453" descr="Вкладка Извещения об исключении из регист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761148" name=""/>
                    <pic:cNvPicPr>
                      <a:picLocks noChangeAspect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85750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61" w:name="_Ref14326717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98</w:t>
      </w:r>
      <w:r w:rsidR="00E875AB">
        <w:fldChar w:fldCharType="end"/>
      </w:r>
      <w:bookmarkEnd w:id="361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CC0DEE">
        <w:t>«</w:t>
      </w:r>
      <w:r w:rsidR="00823501" w:rsidRPr="006E4534">
        <w:t>Извещения об исключении из регистра</w:t>
      </w:r>
      <w:r w:rsidR="00CC0DEE">
        <w:t>»</w:t>
      </w:r>
    </w:p>
    <w:p w:rsidR="003D1A99" w:rsidRPr="006E4534" w:rsidRDefault="00CC0DEE" w:rsidP="00CC0DEE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>Отправить на утверждение</w:t>
      </w:r>
      <w:r w:rsidR="00CD1E6E">
        <w:t>»</w:t>
      </w:r>
      <w:r w:rsidR="00823501" w:rsidRPr="006E4534">
        <w:t xml:space="preserve">, чтобы отправить извещение на утверждение. Извещение примет статус </w:t>
      </w:r>
      <w:r w:rsidR="00CD1E6E">
        <w:t>«</w:t>
      </w:r>
      <w:r w:rsidR="00823501" w:rsidRPr="006E4534">
        <w:t>Новое</w:t>
      </w:r>
      <w:r w:rsidR="00CD1E6E">
        <w:t>»</w:t>
      </w:r>
      <w:r>
        <w:t>;</w:t>
      </w:r>
    </w:p>
    <w:p w:rsidR="003D1A99" w:rsidRPr="006E4534" w:rsidRDefault="00CC0DEE" w:rsidP="00CC0DEE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>Утвердить</w:t>
      </w:r>
      <w:r w:rsidR="00CD1E6E">
        <w:t>»</w:t>
      </w:r>
      <w:r w:rsidR="00823501" w:rsidRPr="006E4534">
        <w:t xml:space="preserve">, чтобы утвердить извещение (данное действие доступно для извещений в статусе </w:t>
      </w:r>
      <w:r w:rsidR="00CD1E6E">
        <w:t>«</w:t>
      </w:r>
      <w:r w:rsidR="00823501" w:rsidRPr="006E4534">
        <w:t>Новое</w:t>
      </w:r>
      <w:r w:rsidR="00CD1E6E">
        <w:t>»</w:t>
      </w:r>
      <w:r w:rsidR="00823501" w:rsidRPr="006E4534">
        <w:t xml:space="preserve"> и </w:t>
      </w:r>
      <w:r w:rsidR="00CD1E6E">
        <w:t>«</w:t>
      </w:r>
      <w:r w:rsidR="00823501" w:rsidRPr="006E4534">
        <w:t>Экспертиза</w:t>
      </w:r>
      <w:r w:rsidR="00CD1E6E">
        <w:t>»</w:t>
      </w:r>
      <w:r w:rsidR="00823501" w:rsidRPr="006E4534">
        <w:t xml:space="preserve">). Извещение примет статус </w:t>
      </w:r>
      <w:r w:rsidR="00CD1E6E">
        <w:t>«</w:t>
      </w:r>
      <w:r w:rsidR="00823501" w:rsidRPr="006E4534">
        <w:t>Утверждено</w:t>
      </w:r>
      <w:r w:rsidR="00CD1E6E">
        <w:t>»</w:t>
      </w:r>
      <w:r w:rsidR="00823501" w:rsidRPr="006E4534">
        <w:t>, пациент при этом исключается из регистра</w:t>
      </w:r>
      <w:r w:rsidR="00F5050D">
        <w:t xml:space="preserve"> </w:t>
      </w:r>
      <w:r w:rsidR="00823501" w:rsidRPr="006E4534">
        <w:t>онкологических больных (возможные статусы извещений и доступные действия при каждом статусе описаны ниже).</w:t>
      </w:r>
    </w:p>
    <w:p w:rsidR="003D1A99" w:rsidRPr="006E4534" w:rsidRDefault="00823501">
      <w:pPr>
        <w:pStyle w:val="4"/>
      </w:pPr>
      <w:bookmarkStart w:id="362" w:name="scroll-bookmark-120"/>
      <w:bookmarkStart w:id="363" w:name="_Toc143272065"/>
      <w:r w:rsidRPr="006E4534">
        <w:t>Возможные статусы извещений</w:t>
      </w:r>
      <w:bookmarkEnd w:id="362"/>
      <w:bookmarkEnd w:id="363"/>
    </w:p>
    <w:p w:rsidR="003D1A99" w:rsidRPr="006E4534" w:rsidRDefault="00823501" w:rsidP="00CC0DEE">
      <w:pPr>
        <w:pStyle w:val="phnormal"/>
      </w:pPr>
      <w:r w:rsidRPr="006E4534">
        <w:t>Извещения об исключении из регистр</w:t>
      </w:r>
      <w:r w:rsidR="00CC0DEE">
        <w:t>а могут иметь статусы</w:t>
      </w:r>
      <w:r w:rsidR="00954A06">
        <w:t>, представленные в таблице (</w:t>
      </w:r>
      <w:r w:rsidR="00E875AB">
        <w:fldChar w:fldCharType="begin"/>
      </w:r>
      <w:r w:rsidR="00954A06">
        <w:instrText xml:space="preserve"> REF _Ref143267188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44</w:t>
      </w:r>
      <w:r w:rsidR="00E875AB">
        <w:fldChar w:fldCharType="end"/>
      </w:r>
      <w:r w:rsidR="00954A06">
        <w:t>)</w:t>
      </w:r>
      <w:r w:rsidR="00CC0DEE">
        <w:t>.</w:t>
      </w:r>
    </w:p>
    <w:p w:rsidR="00CB4AB2" w:rsidRDefault="00CB4AB2" w:rsidP="00CB4AB2">
      <w:pPr>
        <w:pStyle w:val="phtabletitle"/>
      </w:pPr>
      <w:bookmarkStart w:id="364" w:name="_Ref143267188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44</w:t>
      </w:r>
      <w:r w:rsidR="00E875AB">
        <w:fldChar w:fldCharType="end"/>
      </w:r>
      <w:bookmarkEnd w:id="364"/>
      <w:r>
        <w:t xml:space="preserve"> </w:t>
      </w:r>
      <w:r w:rsidRPr="00CB4AB2">
        <w:t>–</w:t>
      </w:r>
      <w:r>
        <w:t xml:space="preserve"> </w:t>
      </w:r>
      <w:r w:rsidR="00CC0DEE" w:rsidRPr="006E4534">
        <w:t>Возможные статусы извещений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348"/>
        <w:gridCol w:w="6415"/>
        <w:gridCol w:w="2651"/>
      </w:tblGrid>
      <w:tr w:rsidR="006E4534" w:rsidRPr="006A1D0A" w:rsidTr="008D7695">
        <w:trPr>
          <w:tblHeader/>
        </w:trPr>
        <w:tc>
          <w:tcPr>
            <w:tcW w:w="647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Статус</w:t>
            </w:r>
          </w:p>
        </w:tc>
        <w:tc>
          <w:tcPr>
            <w:tcW w:w="3080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Значение статуса</w:t>
            </w:r>
          </w:p>
        </w:tc>
        <w:tc>
          <w:tcPr>
            <w:tcW w:w="1273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Доступные пункты контекстного меню</w:t>
            </w:r>
          </w:p>
        </w:tc>
      </w:tr>
      <w:tr w:rsidR="006E4534" w:rsidRPr="006A1D0A" w:rsidTr="008D7695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Черновик</w:t>
            </w:r>
          </w:p>
        </w:tc>
        <w:tc>
          <w:tcPr>
            <w:tcW w:w="308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Статус присваивается только что созданному извещению.</w:t>
            </w:r>
            <w:r w:rsidR="00CD1E6E">
              <w:t xml:space="preserve"> </w:t>
            </w:r>
            <w:r w:rsidRPr="006A1D0A">
              <w:t xml:space="preserve">Извещения в статусе </w:t>
            </w:r>
            <w:r w:rsidR="00CD1E6E">
              <w:t>«</w:t>
            </w:r>
            <w:r w:rsidRPr="006A1D0A">
              <w:t>Черновик</w:t>
            </w:r>
            <w:r w:rsidR="00CD1E6E">
              <w:t>»</w:t>
            </w:r>
            <w:r w:rsidRPr="006A1D0A">
              <w:t xml:space="preserve"> еще не утверждены. В них </w:t>
            </w:r>
            <w:r w:rsidRPr="006A1D0A">
              <w:lastRenderedPageBreak/>
              <w:t xml:space="preserve">можно вносить изменения (с помощью пункта контекстного меню </w:t>
            </w:r>
            <w:r w:rsidR="00CD1E6E">
              <w:t>«</w:t>
            </w:r>
            <w:r w:rsidRPr="006A1D0A">
              <w:t>Редактировать</w:t>
            </w:r>
            <w:r w:rsidR="00CD1E6E">
              <w:t>»</w:t>
            </w:r>
            <w:r w:rsidRPr="006A1D0A">
              <w:t xml:space="preserve">), удалять. Для запуска процедуры утверждения выберите пункт контекстного меню </w:t>
            </w:r>
            <w:r w:rsidR="00CD1E6E">
              <w:t>«</w:t>
            </w:r>
            <w:r w:rsidRPr="006A1D0A">
              <w:t>Отправить на утверждение</w:t>
            </w:r>
            <w:r w:rsidR="00CD1E6E">
              <w:t>»</w:t>
            </w:r>
          </w:p>
        </w:tc>
        <w:tc>
          <w:tcPr>
            <w:tcW w:w="12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 xml:space="preserve">Просмотр, редактировать, </w:t>
            </w:r>
            <w:r w:rsidRPr="006A1D0A">
              <w:lastRenderedPageBreak/>
              <w:t>отправить на утверждение, удалить</w:t>
            </w:r>
          </w:p>
        </w:tc>
      </w:tr>
      <w:tr w:rsidR="006E4534" w:rsidRPr="006A1D0A" w:rsidTr="008D7695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Новое</w:t>
            </w:r>
          </w:p>
        </w:tc>
        <w:tc>
          <w:tcPr>
            <w:tcW w:w="308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отправки извещения со статусом </w:t>
            </w:r>
            <w:r w:rsidR="00CD1E6E">
              <w:t>«</w:t>
            </w:r>
            <w:r w:rsidRPr="006A1D0A">
              <w:t>Черновик</w:t>
            </w:r>
            <w:r w:rsidR="00CD1E6E">
              <w:t>»</w:t>
            </w:r>
            <w:r w:rsidRPr="006A1D0A">
              <w:t xml:space="preserve"> на утверждение</w:t>
            </w:r>
          </w:p>
        </w:tc>
        <w:tc>
          <w:tcPr>
            <w:tcW w:w="12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вернуть с утверждения, отправить на экспертизу, отправить на доработку, утвердить, отклонить</w:t>
            </w:r>
          </w:p>
        </w:tc>
      </w:tr>
      <w:tr w:rsidR="006E4534" w:rsidRPr="006A1D0A" w:rsidTr="008D7695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Доработка</w:t>
            </w:r>
          </w:p>
        </w:tc>
        <w:tc>
          <w:tcPr>
            <w:tcW w:w="308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Статус присваивается при отправке извещения на доработку</w:t>
            </w:r>
            <w:r w:rsidR="00CD1E6E">
              <w:t>»</w:t>
            </w:r>
            <w:r w:rsidRPr="006A1D0A">
              <w:t xml:space="preserve">. При выборе </w:t>
            </w:r>
            <w:r w:rsidR="00043246" w:rsidRPr="006A1D0A">
              <w:t>пункта</w:t>
            </w:r>
            <w:r w:rsidRPr="006A1D0A">
              <w:t xml:space="preserve"> контекстного меню </w:t>
            </w:r>
            <w:r w:rsidR="00CD1E6E">
              <w:t>«</w:t>
            </w:r>
            <w:r w:rsidRPr="006A1D0A">
              <w:t>Отправить на доработку</w:t>
            </w:r>
            <w:r w:rsidR="00CD1E6E">
              <w:t>»</w:t>
            </w:r>
            <w:r w:rsidRPr="006A1D0A">
              <w:t xml:space="preserve"> откроется окно для указания причины отправки извещения на доработку. После указания причины и нажатия на кнопку </w:t>
            </w:r>
            <w:r w:rsidR="00CD1E6E">
              <w:t>«</w:t>
            </w:r>
            <w:r w:rsidRPr="006A1D0A">
              <w:t>Ок</w:t>
            </w:r>
            <w:r w:rsidR="00CD1E6E">
              <w:t xml:space="preserve">» </w:t>
            </w:r>
            <w:r w:rsidRPr="006A1D0A">
              <w:t xml:space="preserve">извещение примет статус </w:t>
            </w:r>
            <w:r w:rsidR="00CD1E6E">
              <w:t>«</w:t>
            </w:r>
            <w:r w:rsidRPr="006A1D0A">
              <w:t>Доработка</w:t>
            </w:r>
            <w:r w:rsidR="00CD1E6E">
              <w:t>»</w:t>
            </w:r>
            <w:r w:rsidRPr="006A1D0A">
              <w:t xml:space="preserve">. В данном статусе можно отредактировать и отправить доработанное извещение на утверждение. При этом статус извещения изменится на </w:t>
            </w:r>
            <w:r w:rsidR="00CD1E6E">
              <w:t>«</w:t>
            </w:r>
            <w:r w:rsidRPr="006A1D0A">
              <w:t>Новый</w:t>
            </w:r>
            <w:r w:rsidR="00CD1E6E">
              <w:t>»</w:t>
            </w:r>
          </w:p>
        </w:tc>
        <w:tc>
          <w:tcPr>
            <w:tcW w:w="12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редактировать,</w:t>
            </w:r>
            <w:r w:rsidR="00CD1E6E">
              <w:t xml:space="preserve"> </w:t>
            </w:r>
            <w:r w:rsidRPr="006A1D0A">
              <w:t>отправить на утверждение, удалить</w:t>
            </w:r>
          </w:p>
        </w:tc>
      </w:tr>
      <w:tr w:rsidR="006E4534" w:rsidRPr="006A1D0A" w:rsidTr="008D7695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Экспертиза</w:t>
            </w:r>
          </w:p>
        </w:tc>
        <w:tc>
          <w:tcPr>
            <w:tcW w:w="308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отправления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на экспертизу.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По итогам экспертизы с помощью пунктов контекстного меню можно выполнить следующие действия:</w:t>
            </w:r>
          </w:p>
          <w:p w:rsidR="003D1A99" w:rsidRPr="006A1D0A" w:rsidRDefault="00823501" w:rsidP="00CC0DEE">
            <w:pPr>
              <w:pStyle w:val="phtableitemizedlist1"/>
            </w:pPr>
            <w:r w:rsidRPr="006A1D0A">
              <w:t xml:space="preserve">вернуть извещение с экспертизы в статус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>;</w:t>
            </w:r>
          </w:p>
          <w:p w:rsidR="003D1A99" w:rsidRPr="006A1D0A" w:rsidRDefault="00823501" w:rsidP="00CC0DEE">
            <w:pPr>
              <w:pStyle w:val="phtableitemizedlist1"/>
            </w:pPr>
            <w:r w:rsidRPr="006A1D0A">
              <w:t>отправить на доработку при выявлении недочетов;</w:t>
            </w:r>
          </w:p>
          <w:p w:rsidR="003D1A99" w:rsidRPr="006A1D0A" w:rsidRDefault="00823501" w:rsidP="00CC0DEE">
            <w:pPr>
              <w:pStyle w:val="phtableitemizedlist1"/>
            </w:pPr>
            <w:r w:rsidRPr="006A1D0A">
              <w:t>утвердить;</w:t>
            </w:r>
          </w:p>
          <w:p w:rsidR="003D1A99" w:rsidRPr="006A1D0A" w:rsidRDefault="00823501" w:rsidP="00CC0DEE">
            <w:pPr>
              <w:pStyle w:val="phtableitemizedlist1"/>
            </w:pPr>
            <w:r w:rsidRPr="006A1D0A">
              <w:t>отклонить.</w:t>
            </w:r>
          </w:p>
        </w:tc>
        <w:tc>
          <w:tcPr>
            <w:tcW w:w="12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Просмотр, редактировать, отправить на доработку, вернуть с экспертизы,</w:t>
            </w:r>
            <w:r w:rsidR="00CD1E6E">
              <w:t xml:space="preserve"> </w:t>
            </w:r>
            <w:r w:rsidRPr="006A1D0A">
              <w:t>отправить на экспертизу,</w:t>
            </w:r>
            <w:r w:rsidR="00CD1E6E">
              <w:t xml:space="preserve"> </w:t>
            </w:r>
            <w:r w:rsidRPr="006A1D0A">
              <w:t>утвердить, отклонить</w:t>
            </w:r>
          </w:p>
        </w:tc>
      </w:tr>
      <w:tr w:rsidR="006E4534" w:rsidRPr="006A1D0A" w:rsidTr="008D7695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Утверждено</w:t>
            </w:r>
          </w:p>
        </w:tc>
        <w:tc>
          <w:tcPr>
            <w:tcW w:w="308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утверждения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Экспертиза</w:t>
            </w:r>
            <w:r w:rsidR="00CD1E6E">
              <w:t>»</w:t>
            </w:r>
            <w:r w:rsidRPr="006A1D0A">
              <w:t>, пациент при этом исключается из регистра</w:t>
            </w:r>
          </w:p>
        </w:tc>
        <w:tc>
          <w:tcPr>
            <w:tcW w:w="12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</w:t>
            </w:r>
          </w:p>
        </w:tc>
      </w:tr>
      <w:tr w:rsidR="006E4534" w:rsidRPr="006A1D0A" w:rsidTr="008D7695">
        <w:tc>
          <w:tcPr>
            <w:tcW w:w="64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Отклонено</w:t>
            </w:r>
          </w:p>
        </w:tc>
        <w:tc>
          <w:tcPr>
            <w:tcW w:w="308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Статус присваивается после отклонения извещения со статусом </w:t>
            </w:r>
            <w:r w:rsidR="00CD1E6E">
              <w:t>«</w:t>
            </w:r>
            <w:r w:rsidRPr="006A1D0A">
              <w:t>Новое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Экспертиза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 xml:space="preserve">При выборе пункта контекстного меню </w:t>
            </w:r>
            <w:r w:rsidR="00CD1E6E">
              <w:t>«</w:t>
            </w:r>
            <w:r w:rsidRPr="006A1D0A">
              <w:t>Отклонить</w:t>
            </w:r>
            <w:r w:rsidR="00CD1E6E">
              <w:t>»</w:t>
            </w:r>
            <w:r w:rsidRPr="006A1D0A">
              <w:t xml:space="preserve"> откроется окно </w:t>
            </w:r>
            <w:r w:rsidR="00CD1E6E">
              <w:t>«</w:t>
            </w:r>
            <w:r w:rsidRPr="006A1D0A">
              <w:t>Заявка: причина отклонения заявки</w:t>
            </w:r>
            <w:r w:rsidR="00CD1E6E">
              <w:t>»</w:t>
            </w:r>
            <w:r w:rsidRPr="006A1D0A">
              <w:t xml:space="preserve">, в котором нужно указать причину отклонения заявки на исключение пациента из регистра онкологических больных и нажать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Статус извещения изменится на </w:t>
            </w:r>
            <w:r w:rsidR="00CD1E6E">
              <w:t>«</w:t>
            </w:r>
            <w:r w:rsidRPr="006A1D0A">
              <w:t>Отклонено</w:t>
            </w:r>
            <w:r w:rsidR="00CD1E6E">
              <w:t>»</w:t>
            </w:r>
            <w:r w:rsidRPr="006A1D0A">
              <w:t>. Внесение изменений в извещение будет недоступно</w:t>
            </w:r>
          </w:p>
        </w:tc>
        <w:tc>
          <w:tcPr>
            <w:tcW w:w="127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Просмотр</w:t>
            </w:r>
          </w:p>
        </w:tc>
      </w:tr>
    </w:tbl>
    <w:p w:rsidR="003D1A99" w:rsidRPr="006E4534" w:rsidRDefault="00823501">
      <w:pPr>
        <w:pStyle w:val="2"/>
      </w:pPr>
      <w:bookmarkStart w:id="365" w:name="scroll-bookmark-121"/>
      <w:bookmarkStart w:id="366" w:name="_Toc143258522"/>
      <w:bookmarkStart w:id="367" w:name="_Toc143272066"/>
      <w:r w:rsidRPr="006E4534">
        <w:t>Формирование аналитики по онкорегистру</w:t>
      </w:r>
      <w:bookmarkEnd w:id="365"/>
      <w:bookmarkEnd w:id="366"/>
      <w:bookmarkEnd w:id="367"/>
    </w:p>
    <w:p w:rsidR="0033336B" w:rsidRPr="006E4534" w:rsidRDefault="0033336B" w:rsidP="00CC0DEE">
      <w:pPr>
        <w:pStyle w:val="phnormal"/>
      </w:pPr>
      <w:r w:rsidRPr="006E4534">
        <w:t>Аналитика по онкологическому регистру предназначена для сбора произвольных показателей по больным, включенным в онкологический регистр, сотрудником ОМО.</w:t>
      </w:r>
    </w:p>
    <w:p w:rsidR="0033336B" w:rsidRPr="006E4534" w:rsidRDefault="0033336B" w:rsidP="00954A06">
      <w:pPr>
        <w:pStyle w:val="phlistitemizedtitle"/>
      </w:pPr>
      <w:r w:rsidRPr="006E4534">
        <w:t>Для формирования аналитики выполните следующие действия:</w:t>
      </w:r>
    </w:p>
    <w:p w:rsidR="0033336B" w:rsidRPr="006E4534" w:rsidRDefault="0033336B" w:rsidP="00CC0DEE">
      <w:pPr>
        <w:pStyle w:val="phlistitemized1"/>
      </w:pPr>
      <w:r w:rsidRPr="006E4534">
        <w:t xml:space="preserve">выберите пункт главного меню </w:t>
      </w:r>
      <w:r w:rsidR="00CD1E6E">
        <w:t>«</w:t>
      </w:r>
      <w:r w:rsidRPr="006E4534">
        <w:t>Аналитика</w:t>
      </w:r>
      <w:r w:rsidR="00D7241D">
        <w:t xml:space="preserve">/ </w:t>
      </w:r>
      <w:r w:rsidRPr="006E4534">
        <w:t>Нозологические регистры</w:t>
      </w:r>
      <w:r w:rsidR="00D7241D">
        <w:t xml:space="preserve">/ </w:t>
      </w:r>
      <w:r w:rsidRPr="006E4534">
        <w:t>Аналитика по онкологическому регистру</w:t>
      </w:r>
      <w:r w:rsidR="00CD1E6E">
        <w:t>»</w:t>
      </w:r>
      <w:r w:rsidRPr="006E4534">
        <w:t xml:space="preserve">. Откроется форма </w:t>
      </w:r>
      <w:r w:rsidR="00CD1E6E">
        <w:t>«</w:t>
      </w:r>
      <w:r w:rsidRPr="006E4534">
        <w:t>Аналитика по онкологическому регистру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_Ref143267200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99</w:t>
      </w:r>
      <w:r w:rsidR="00E875AB">
        <w:fldChar w:fldCharType="end"/>
      </w:r>
      <w:r w:rsidR="00954A06">
        <w:t>)</w:t>
      </w:r>
      <w:r w:rsidRPr="006E4534">
        <w:t>;</w:t>
      </w:r>
    </w:p>
    <w:p w:rsidR="0033336B" w:rsidRDefault="0033336B" w:rsidP="00CB4AB2">
      <w:pPr>
        <w:pStyle w:val="phfigure"/>
        <w:rPr>
          <w:lang w:val="en-US"/>
        </w:rPr>
      </w:pPr>
      <w:r w:rsidRPr="006E4534">
        <w:rPr>
          <w:rFonts w:cs="Arial"/>
          <w:noProof/>
          <w:sz w:val="18"/>
          <w:szCs w:val="18"/>
        </w:rPr>
        <w:lastRenderedPageBreak/>
        <w:drawing>
          <wp:inline distT="0" distB="0" distL="0" distR="0">
            <wp:extent cx="5391150" cy="2520315"/>
            <wp:effectExtent l="19050" t="19050" r="0" b="0"/>
            <wp:docPr id="27" name="Рисунок 27" descr="C:\Users\Александр\Downloads\image2023-8-13_13-51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лександр\Downloads\image2023-8-13_13-51-32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5203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5E1" w:rsidRPr="00CC0DEE" w:rsidRDefault="000235E1" w:rsidP="000235E1">
      <w:pPr>
        <w:pStyle w:val="phfiguretitle"/>
      </w:pPr>
      <w:bookmarkStart w:id="368" w:name="_Ref14326720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99</w:t>
      </w:r>
      <w:r w:rsidR="00E875AB">
        <w:fldChar w:fldCharType="end"/>
      </w:r>
      <w:bookmarkEnd w:id="368"/>
      <w:r>
        <w:t xml:space="preserve"> </w:t>
      </w:r>
      <w:r w:rsidRPr="00CB4AB2">
        <w:t>–</w:t>
      </w:r>
      <w:r w:rsidR="00CC0DEE">
        <w:t xml:space="preserve"> Ф</w:t>
      </w:r>
      <w:r w:rsidR="00CC0DEE" w:rsidRPr="006E4534">
        <w:t xml:space="preserve">орма </w:t>
      </w:r>
      <w:r w:rsidR="00CC0DEE">
        <w:t>«</w:t>
      </w:r>
      <w:r w:rsidR="00CC0DEE" w:rsidRPr="006E4534">
        <w:t>Аналитика по онкологическому регистру</w:t>
      </w:r>
      <w:r w:rsidR="00CC0DEE">
        <w:t>»</w:t>
      </w:r>
    </w:p>
    <w:p w:rsidR="0033336B" w:rsidRPr="006E4534" w:rsidRDefault="0033336B" w:rsidP="00CC0DEE">
      <w:pPr>
        <w:pStyle w:val="phlistitemized1"/>
      </w:pPr>
      <w:r w:rsidRPr="006E4534">
        <w:t xml:space="preserve">установите переключатель в нужное положение: </w:t>
      </w:r>
      <w:r w:rsidR="00CD1E6E">
        <w:t>«</w:t>
      </w:r>
      <w:r w:rsidRPr="006E4534">
        <w:t>Все</w:t>
      </w:r>
      <w:r w:rsidR="00CD1E6E">
        <w:t>»</w:t>
      </w:r>
      <w:r w:rsidRPr="006E4534">
        <w:t xml:space="preserve">, </w:t>
      </w:r>
      <w:r w:rsidR="00CD1E6E">
        <w:t>«</w:t>
      </w:r>
      <w:r w:rsidRPr="006E4534">
        <w:t>Исключенные</w:t>
      </w:r>
      <w:r w:rsidR="00CD1E6E">
        <w:t>»</w:t>
      </w:r>
      <w:r w:rsidRPr="006E4534">
        <w:t xml:space="preserve"> или </w:t>
      </w:r>
      <w:r w:rsidR="00CD1E6E">
        <w:t>«</w:t>
      </w:r>
      <w:r w:rsidRPr="006E4534">
        <w:t>Состоящие на учете</w:t>
      </w:r>
      <w:r w:rsidR="00CD1E6E">
        <w:t>»</w:t>
      </w:r>
      <w:r w:rsidRPr="006E4534">
        <w:t>;</w:t>
      </w:r>
    </w:p>
    <w:p w:rsidR="0033336B" w:rsidRPr="006E4534" w:rsidRDefault="0033336B" w:rsidP="00CC0DEE">
      <w:pPr>
        <w:pStyle w:val="phlistitemized1"/>
      </w:pPr>
      <w:r w:rsidRPr="006E4534">
        <w:t>заполните поля фильтрации при необходимости</w:t>
      </w:r>
      <w:r w:rsidR="00954A06">
        <w:t xml:space="preserve"> согласно таблице ниже (</w:t>
      </w:r>
      <w:r w:rsidR="00E875AB">
        <w:fldChar w:fldCharType="begin"/>
      </w:r>
      <w:r w:rsidR="00954A06">
        <w:instrText xml:space="preserve"> REF _Ref143267209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45</w:t>
      </w:r>
      <w:r w:rsidR="00E875AB">
        <w:fldChar w:fldCharType="end"/>
      </w:r>
      <w:r w:rsidR="00954A06">
        <w:t>)</w:t>
      </w:r>
      <w:r w:rsidRPr="006E4534">
        <w:t>;</w:t>
      </w:r>
    </w:p>
    <w:p w:rsidR="00CB4AB2" w:rsidRDefault="00CB4AB2" w:rsidP="00CB4AB2">
      <w:pPr>
        <w:pStyle w:val="phtabletitle"/>
      </w:pPr>
      <w:bookmarkStart w:id="369" w:name="_Ref143267209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45</w:t>
      </w:r>
      <w:r w:rsidR="00E875AB">
        <w:fldChar w:fldCharType="end"/>
      </w:r>
      <w:bookmarkEnd w:id="369"/>
      <w:r>
        <w:t xml:space="preserve"> </w:t>
      </w:r>
      <w:r w:rsidRPr="00CB4AB2">
        <w:t>–</w:t>
      </w:r>
      <w:r>
        <w:t xml:space="preserve"> </w:t>
      </w:r>
      <w:r w:rsidR="00CC0DEE" w:rsidRPr="00CC0DEE">
        <w:t>Заполнение полей фильтрации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391"/>
        <w:gridCol w:w="3787"/>
        <w:gridCol w:w="6236"/>
      </w:tblGrid>
      <w:tr w:rsidR="006E4534" w:rsidRPr="006A1D0A" w:rsidTr="00CC0DEE">
        <w:trPr>
          <w:tblHeader/>
        </w:trPr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olcaption"/>
            </w:pPr>
            <w:r w:rsidRPr="006A1D0A">
              <w:t>Наименование поля/ группы полей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Общие сведения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общим сведениям.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Номер в регистре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номер в регистре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ФИО больного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ФИО больного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Пол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пол из выпадающего списка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ЛПУ прикрепления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МО из справочника МО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постановки на учет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 период постановки на учет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Возраст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диапазон возраста больного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Взят на учет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значения из справочника </w:t>
            </w:r>
            <w:r w:rsidR="00CD1E6E">
              <w:t>«</w:t>
            </w:r>
            <w:r w:rsidRPr="006A1D0A">
              <w:t>Онкорегистр – взятие на учет в онкодиспансер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Инвалидность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Установите флажок при наличии инвалидности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Вид инвалидности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вид инвалидности из справочника </w:t>
            </w:r>
            <w:r w:rsidR="00CD1E6E">
              <w:t>«</w:t>
            </w:r>
            <w:r w:rsidRPr="006A1D0A">
              <w:t>Виды инвалидности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Группа инвалидности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группу инвалидности из справочника </w:t>
            </w:r>
            <w:r w:rsidR="00CD1E6E">
              <w:t>«</w:t>
            </w:r>
            <w:r w:rsidRPr="006A1D0A">
              <w:t>Группы инвалидности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Район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район из списка районов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Адрес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адрес из справочника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Профессиональная группа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профессиональную группу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Классификация профессий и основных видов занятий для больных ЗНО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Этническая группа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этническую группу из справочника </w:t>
            </w:r>
            <w:r w:rsidR="00CD1E6E">
              <w:t>«</w:t>
            </w:r>
            <w:r w:rsidRPr="006A1D0A">
              <w:t>Национальности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установления диагноза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установления диагноза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заполнения извещения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заполнения извещения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Возраст на дату установления диагноза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возраст больного на дату установления диагноза</w:t>
            </w:r>
          </w:p>
        </w:tc>
      </w:tr>
      <w:tr w:rsidR="006E4534" w:rsidRPr="006A1D0A" w:rsidTr="00CC0DEE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Данные о заболевании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заболевании.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ЛПУ, в котором установлен диагноз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МО, в которой установлен диагноз, из списка 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Метастазы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значение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Локализации отдаленных метастазов при IV стадии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Признак основной опухоли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признак основной опухоли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Локализация опухоли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локализацию опухоли из списка кодов МКБ-10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Морфологический тип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морфологический тип из справочника </w:t>
            </w:r>
            <w:r w:rsidR="00CD1E6E">
              <w:t>«</w:t>
            </w:r>
            <w:r w:rsidRPr="006A1D0A">
              <w:t>Морфологические типы опухоли (МКБ-О)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Причины поздней запущенности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причину поздней запущенности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Причины поздней диагностики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Методы подтверждения диагноза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метод подтверждения диагноза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Методы подтверждения диагноза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Сторона поражения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сторону поражения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Стороны поражения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Стадия опухолевого процесса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стадию опухолевого процесса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Стадии опухолевого процесса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Первично-множественная опухоль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первично-множественную опухоль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Первично-множественные опухоли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Обстоятельство выявления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обстоятельство выявления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Обстоятельства выявления опухоли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Стадия по системе TNM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стадию по системе</w:t>
            </w:r>
            <w:r w:rsidR="00CD1E6E">
              <w:t xml:space="preserve"> </w:t>
            </w:r>
            <w:r w:rsidRPr="006A1D0A">
              <w:t xml:space="preserve">TNM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Стадии опухолевого процесса по системе TNM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Количество ПМО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количество ПМО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Запущенность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Установите флажок при наличии запущенности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клиническую группу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Клинические группы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Дифференцировка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дифференцировку из справочника </w:t>
            </w:r>
            <w:r w:rsidR="00CD1E6E">
              <w:t>«</w:t>
            </w:r>
            <w:r w:rsidRPr="006A1D0A">
              <w:t>Онкорегистр: Дифференцировка опухоли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первого обращения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 период первого обращения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ЛПУ первого обращения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МО первичного обращения из списка 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установления запущенности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 период установления запущенности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появления первых признаков запущенности с, по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появления первых признаков запущенности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Место проведения конференции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место проведения конференции из списка 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Сопутствующие заболевания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сопутствующие заболевания из списка кодов МКБ-10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Данные о лечении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лечении.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Проведенное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характер проведенного лечения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Характер проведенного лечения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Химиотерапевтическое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Хирургическое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Лучевое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Гормоноиммунотерапевтическое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Причина незавершенности радикального лечения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причину незавершенности радикального лечения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Причины незавершенности радикального лечения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Описание проведенного лечения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вид проведенного лечения из справочника </w:t>
            </w:r>
            <w:r w:rsidR="00CD1E6E">
              <w:t>«</w:t>
            </w:r>
            <w:r w:rsidRPr="006A1D0A">
              <w:t>Онкорегистр: Проведенное лечение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начала специального лечения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начала специального лечения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осложнение из справочника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Хирургическое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хирургическом лечении.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операции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операции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Операция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тип операции из справочника </w:t>
            </w:r>
            <w:r w:rsidR="00CD1E6E">
              <w:t>«</w:t>
            </w:r>
            <w:r w:rsidRPr="006A1D0A">
              <w:t>Типы хирургических вмешательств для больных онкологическим заболеванием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МО проведения лечения из списка 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условие проведения лечения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Хирург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хирурга из справочника </w:t>
            </w:r>
            <w:r w:rsidR="00CD1E6E">
              <w:t>«</w:t>
            </w:r>
            <w:r w:rsidRPr="006A1D0A">
              <w:t>Контрагенты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осложнение из справочника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Химиотерапевтическое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химиотерапевтическом лечении.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химиотерапии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химиотерапии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Этап лечения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этап лечения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Классификатор этапов лечения онкологического заболевания при применений терапии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МО проведения лечения из списка 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Вид химиотерапии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вид химиотерапии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Виды химиотерапии при лечении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препарат из справочника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начала приема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 период начала приема препарата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условие проведения лечения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осложнение из справочника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Гормоноиммунотерапевтическое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гормоноиммунотерапевтическом лечении.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гормонотерапии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гормонотерапии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Этап лечения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этап лечения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Классификатор этапов лечения онкологического заболевания при применений терапии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МО проведения лечения из списка 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Вид гормонотерапии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вид гормонотерапии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Виды гормонотерапии при лечении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препарат из справочника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начала приема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начала приема препарата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условие проведения лечения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осложнение из справочника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Лучевое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лучевом лечении.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лучевой 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лучевой терапии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Этап лечения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этап лечения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Классификатор этапов лечения онкологического заболевания при применений терапии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Способ облучения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способ облучения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Способы облучения при лучевой терапии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Вид лучевой 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вид лучевой терапии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Виды лучевой терапии при лечении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Радиомодификаторы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радиомодификаторы из справочника</w:t>
            </w:r>
            <w:r w:rsidR="00043246">
              <w:t xml:space="preserve"> 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Радиомодификаторы при лучевой терапии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ЛПУ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МО проведения лечения из списка МО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Поля облучения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поля облучения из справочника </w:t>
            </w:r>
            <w:r w:rsidR="00CD1E6E">
              <w:t>«</w:t>
            </w:r>
            <w:r w:rsidRPr="006A1D0A">
              <w:t>Онкорегистр: Поля облучения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Характер лучевой 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характер лучевой терапии из справочника </w:t>
            </w:r>
            <w:r w:rsidR="00CD1E6E">
              <w:t>«</w:t>
            </w:r>
            <w:r w:rsidRPr="006A1D0A">
              <w:t>Онкорегистр: Характер лучевой терапии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Метод лучевой терапии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метод лучевой терапии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Методы лучевой терапии при лечении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Локализация метастазов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локализацию метастазов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Локализации отдаленных метастазов при IV стадии онкологического заболевания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Условия проведения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условие проведения лечения из выпадающего списка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Осложнения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осложнение из справочника </w:t>
            </w:r>
            <w:r w:rsidR="00CD1E6E">
              <w:t>«</w:t>
            </w:r>
            <w:r w:rsidRPr="006A1D0A">
              <w:t>Осложнения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Контроль состояния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контроле состояния.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Плановая дата посещения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плановой даты посещения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посещения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даты посещения с помощью календаря или вручную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клиническую группу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Клинические группы при онкологическом заболевании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Мониторинг опухоли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состояние опухолевого процесса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Состояния опухолевого процесса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Общее состояние пациента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общее состояние пациента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Общие состояния пациента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Форма вызова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форму вызова из справочника </w:t>
            </w:r>
            <w:r w:rsidR="00CD1E6E">
              <w:t>«</w:t>
            </w:r>
            <w:r w:rsidRPr="006A1D0A">
              <w:t>Онкорегистр: Формы следующего вызова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Характер проведенного лечения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характер проведенного лечения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Характер проведенного лечения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Назначено лечение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назначенное лечение из справочника </w:t>
            </w:r>
            <w:r w:rsidR="00CD1E6E">
              <w:t>«</w:t>
            </w:r>
            <w:r w:rsidRPr="006A1D0A">
              <w:t>Онкорегистр: Проведенное лечение</w:t>
            </w:r>
            <w:r w:rsidR="00CD1E6E">
              <w:t>»</w:t>
            </w:r>
          </w:p>
        </w:tc>
      </w:tr>
      <w:tr w:rsidR="006E4534" w:rsidRPr="006A1D0A" w:rsidTr="00CC0DEE">
        <w:tc>
          <w:tcPr>
            <w:tcW w:w="2006" w:type="pct"/>
            <w:gridSpan w:val="2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Данные о снятии с учета</w:t>
            </w:r>
          </w:p>
        </w:tc>
        <w:tc>
          <w:tcPr>
            <w:tcW w:w="2994" w:type="pct"/>
            <w:hideMark/>
          </w:tcPr>
          <w:p w:rsidR="0033336B" w:rsidRPr="006A1D0A" w:rsidRDefault="0033336B" w:rsidP="00C91C31">
            <w:pPr>
              <w:pStyle w:val="phtablecellleft"/>
            </w:pPr>
            <w:r w:rsidRPr="006A1D0A">
              <w:t>Группа полей предназначена для поиска пациентов по данным о снятии с учета. Для отображения полей нажмите на кнопку</w:t>
            </w:r>
            <w:r w:rsidR="00CD1E6E">
              <w:t xml:space="preserve"> </w:t>
            </w:r>
            <w:r w:rsidR="00C91C31">
              <w:rPr>
                <w:noProof/>
              </w:rPr>
              <w:drawing>
                <wp:inline distT="0" distB="0" distL="0" distR="0">
                  <wp:extent cx="209524" cy="190476"/>
                  <wp:effectExtent l="19050" t="19050" r="635" b="63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24" cy="1904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Дата снятия с учета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Введите либо выберите из календаря</w:t>
            </w:r>
            <w:r w:rsidR="00CD1E6E">
              <w:t xml:space="preserve"> </w:t>
            </w:r>
            <w:r w:rsidRPr="006A1D0A">
              <w:t>период даты снятия с учета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Причина снятия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причину снятия с учета из справочника </w:t>
            </w:r>
            <w:r w:rsidR="00CD1E6E">
              <w:t>«</w:t>
            </w:r>
            <w:r w:rsidRPr="006A1D0A">
              <w:t>Причины исключения из нозологического регистра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Причины смерти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Выберите причину смерти из списка кодов МКБ-10</w:t>
            </w:r>
            <w:r w:rsidR="00CD1E6E">
              <w:t xml:space="preserve"> 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Аутопсия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сведения о проведении аутопсии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Сведения о проведении аутопсии после смерти больного онкологическим заболеванием</w:t>
            </w:r>
            <w:r w:rsidR="00CD1E6E">
              <w:t>»</w:t>
            </w:r>
          </w:p>
        </w:tc>
      </w:tr>
      <w:tr w:rsidR="006E4534" w:rsidRPr="006A1D0A" w:rsidTr="00954A06">
        <w:tc>
          <w:tcPr>
            <w:tcW w:w="188" w:type="pct"/>
            <w:hideMark/>
          </w:tcPr>
          <w:p w:rsidR="0033336B" w:rsidRPr="006A1D0A" w:rsidRDefault="0033336B" w:rsidP="006A1D0A">
            <w:pPr>
              <w:pStyle w:val="phtablecellleft"/>
            </w:pPr>
          </w:p>
        </w:tc>
        <w:tc>
          <w:tcPr>
            <w:tcW w:w="1818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>Результаты аутопсии</w:t>
            </w:r>
          </w:p>
        </w:tc>
        <w:tc>
          <w:tcPr>
            <w:tcW w:w="2994" w:type="pct"/>
            <w:hideMark/>
          </w:tcPr>
          <w:p w:rsidR="0033336B" w:rsidRPr="006A1D0A" w:rsidRDefault="0033336B" w:rsidP="006A1D0A">
            <w:pPr>
              <w:pStyle w:val="phtablecellleft"/>
            </w:pPr>
            <w:r w:rsidRPr="006A1D0A">
              <w:t xml:space="preserve">Выберите результат аутопсии из справочника </w:t>
            </w:r>
            <w:r w:rsidR="00CD1E6E">
              <w:t>«</w:t>
            </w:r>
            <w:r w:rsidRPr="006A1D0A">
              <w:t>Онкорегистр</w:t>
            </w:r>
            <w:r w:rsidR="00F5050D">
              <w:t xml:space="preserve"> – </w:t>
            </w:r>
            <w:r w:rsidRPr="006A1D0A">
              <w:t>Результаты аутопсии</w:t>
            </w:r>
            <w:r w:rsidR="00CD1E6E">
              <w:t>»</w:t>
            </w:r>
          </w:p>
        </w:tc>
      </w:tr>
    </w:tbl>
    <w:p w:rsidR="00CC0DEE" w:rsidRDefault="00CC0DEE" w:rsidP="00CC0DEE">
      <w:pPr>
        <w:pStyle w:val="phnormal"/>
      </w:pPr>
    </w:p>
    <w:p w:rsidR="0033336B" w:rsidRPr="006E4534" w:rsidRDefault="0033336B" w:rsidP="00CC0DEE">
      <w:pPr>
        <w:pStyle w:val="phlistitemized1"/>
      </w:pPr>
      <w:r w:rsidRPr="006E4534">
        <w:t xml:space="preserve">нажмите на кнопку </w:t>
      </w:r>
      <w:r w:rsidR="00CD1E6E">
        <w:t>«</w:t>
      </w:r>
      <w:r w:rsidRPr="006E4534">
        <w:t>Найти</w:t>
      </w:r>
      <w:r w:rsidR="00CD1E6E">
        <w:t>»</w:t>
      </w:r>
      <w:r w:rsidRPr="006E4534">
        <w:t xml:space="preserve">. В блоке </w:t>
      </w:r>
      <w:r w:rsidR="00CD1E6E">
        <w:t>«</w:t>
      </w:r>
      <w:r w:rsidRPr="006E4534">
        <w:t>Аналитика по онкологическому регистру</w:t>
      </w:r>
      <w:r w:rsidR="00CD1E6E">
        <w:t>»</w:t>
      </w:r>
      <w:r w:rsidRPr="006E4534">
        <w:t xml:space="preserve"> отобразится список пациентов согласно параметрам фильтрации. В нижнем блоке аналитики отображается общее количество записей.</w:t>
      </w:r>
    </w:p>
    <w:p w:rsidR="0033336B" w:rsidRPr="006E4534" w:rsidRDefault="0033336B" w:rsidP="00CC0DEE">
      <w:pPr>
        <w:pStyle w:val="phnormal"/>
      </w:pPr>
      <w:r w:rsidRPr="006E4534">
        <w:t>По итогу формирования аналитики доступны следующие действия:</w:t>
      </w:r>
    </w:p>
    <w:p w:rsidR="0033336B" w:rsidRPr="006E4534" w:rsidRDefault="0033336B" w:rsidP="00CC0DEE">
      <w:pPr>
        <w:pStyle w:val="phlistitemized1"/>
      </w:pPr>
      <w:r w:rsidRPr="006E4534">
        <w:t>печать аналитики с помощью кнопки</w:t>
      </w:r>
      <w:r w:rsidR="00CD1E6E"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78130" cy="278130"/>
            <wp:effectExtent l="19050" t="19050" r="7620" b="7620"/>
            <wp:docPr id="81" name="Рисунок 81" descr="C:\Users\Александр\Downloads\image2021-8-11_15-0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Александр\Downloads\image2021-8-11_15-0-27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781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4534">
        <w:t>;</w:t>
      </w:r>
    </w:p>
    <w:p w:rsidR="0033336B" w:rsidRPr="006E4534" w:rsidRDefault="0033336B" w:rsidP="00CC0DEE">
      <w:pPr>
        <w:pStyle w:val="phlistitemized1"/>
      </w:pPr>
      <w:r w:rsidRPr="006E4534">
        <w:t>экспорт в</w:t>
      </w:r>
      <w:r w:rsidR="00CD1E6E">
        <w:t xml:space="preserve"> </w:t>
      </w:r>
      <w:r w:rsidRPr="006E4534">
        <w:t>Excel с помощью кнопки</w:t>
      </w:r>
      <w:r w:rsidR="00CD1E6E"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54635" cy="294005"/>
            <wp:effectExtent l="19050" t="19050" r="0" b="0"/>
            <wp:docPr id="83" name="Рисунок 83" descr="C:\Users\Александр\Downloads\image2022-1-19_16-31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Александр\Downloads\image2022-1-19_16-31-16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940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4534">
        <w:t>;</w:t>
      </w:r>
    </w:p>
    <w:p w:rsidR="0033336B" w:rsidRPr="006E4534" w:rsidRDefault="0033336B" w:rsidP="00CC0DEE">
      <w:pPr>
        <w:pStyle w:val="phlistitemized1"/>
      </w:pPr>
      <w:r w:rsidRPr="006E4534">
        <w:t>настройка профиля с помощью кнопки</w:t>
      </w:r>
      <w:r w:rsidR="00CD1E6E">
        <w:t xml:space="preserve"> </w:t>
      </w:r>
      <w:r w:rsidR="00FB2642">
        <w:rPr>
          <w:noProof/>
          <w:lang w:eastAsia="ru-RU"/>
        </w:rPr>
        <w:drawing>
          <wp:inline distT="0" distB="0" distL="0" distR="0">
            <wp:extent cx="828675" cy="323850"/>
            <wp:effectExtent l="19050" t="19050" r="9525" b="0"/>
            <wp:docPr id="100452" name="Рисунок 2" descr="Проф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офиль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3238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E4534">
        <w:t>.</w:t>
      </w:r>
      <w:r w:rsidR="00CD1E6E">
        <w:t xml:space="preserve"> </w:t>
      </w:r>
      <w:r w:rsidRPr="006E4534">
        <w:t xml:space="preserve">При нажатии на данную кнопку отображается блок настройки столбцов. Установите или снимите флажки напротив наименования столбцов, настройте выравнивание в столбцах и ширину столбцов и нажмите на кнопку </w:t>
      </w:r>
      <w:r w:rsidR="00CD1E6E">
        <w:t>«</w:t>
      </w:r>
      <w:r w:rsidRPr="006E4534">
        <w:t>Готово</w:t>
      </w:r>
      <w:r w:rsidR="00CD1E6E">
        <w:t>»</w:t>
      </w:r>
      <w:r w:rsidRPr="006E4534">
        <w:t>. Система обновит форму для отображения нового списка настроенных столбцов. Сформированная ранее аналитика сброшена не будет.</w:t>
      </w:r>
    </w:p>
    <w:p w:rsidR="003D1A99" w:rsidRPr="006E4534" w:rsidRDefault="00823501">
      <w:pPr>
        <w:pStyle w:val="2"/>
      </w:pPr>
      <w:bookmarkStart w:id="370" w:name="scroll-bookmark-122"/>
      <w:bookmarkStart w:id="371" w:name="_Toc143258523"/>
      <w:bookmarkStart w:id="372" w:name="_Toc143272067"/>
      <w:r w:rsidRPr="006E4534">
        <w:t>Формирование отчетов по онкорегистру</w:t>
      </w:r>
      <w:bookmarkEnd w:id="370"/>
      <w:bookmarkEnd w:id="371"/>
      <w:bookmarkEnd w:id="372"/>
    </w:p>
    <w:p w:rsidR="003D1A99" w:rsidRPr="006E4534" w:rsidRDefault="00823501">
      <w:pPr>
        <w:pStyle w:val="3"/>
      </w:pPr>
      <w:bookmarkStart w:id="373" w:name="scroll-bookmark-123"/>
      <w:bookmarkStart w:id="374" w:name="_Toc143258524"/>
      <w:bookmarkStart w:id="375" w:name="_Toc143272068"/>
      <w:r w:rsidRPr="006E4534">
        <w:t>Список умерших</w:t>
      </w:r>
      <w:bookmarkEnd w:id="373"/>
      <w:bookmarkEnd w:id="374"/>
      <w:bookmarkEnd w:id="375"/>
    </w:p>
    <w:p w:rsidR="003D1A99" w:rsidRPr="006E4534" w:rsidRDefault="00823501" w:rsidP="00CC0DEE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Список умерших</w:t>
      </w:r>
      <w:r w:rsidR="00CD1E6E">
        <w:t>»</w:t>
      </w:r>
      <w:r w:rsidRPr="006E4534">
        <w:t xml:space="preserve"> предназначен для выявления статистики смертности пациентов, состоявших в регистре ЗНО.</w:t>
      </w:r>
    </w:p>
    <w:p w:rsidR="003D1A99" w:rsidRPr="006E4534" w:rsidRDefault="00823501" w:rsidP="008D7695">
      <w:pPr>
        <w:pStyle w:val="phlistitemizedtitle"/>
      </w:pPr>
      <w:r w:rsidRPr="006E4534">
        <w:lastRenderedPageBreak/>
        <w:t>Для формирования отчета:</w:t>
      </w:r>
    </w:p>
    <w:p w:rsidR="003D1A99" w:rsidRPr="006E4534" w:rsidRDefault="006A743F" w:rsidP="00CC0DEE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 w:rsidR="00D7241D">
        <w:t xml:space="preserve">/ </w:t>
      </w:r>
      <w:r w:rsidR="00823501" w:rsidRPr="006E4534">
        <w:t>Отчеты по онкорегистру</w:t>
      </w:r>
      <w:r w:rsidR="00D7241D">
        <w:t xml:space="preserve">/ </w:t>
      </w:r>
      <w:r w:rsidR="00823501" w:rsidRPr="006E4534">
        <w:t>Список умерших</w:t>
      </w:r>
      <w:r w:rsidR="00CD1E6E">
        <w:t>»</w:t>
      </w:r>
      <w:r w:rsidR="00823501" w:rsidRPr="006E4534">
        <w:t>. Откроется о</w:t>
      </w:r>
      <w:r>
        <w:t>кно для ввода параметров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_Ref143267248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100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190875" cy="1628775"/>
            <wp:effectExtent l="0" t="0" r="0" b="0"/>
            <wp:docPr id="100454" name="Рисунок 100454" descr="Окно ввода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28967" name=""/>
                    <pic:cNvPicPr>
                      <a:picLocks noChangeAspect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16287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76" w:name="_Ref14326724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100</w:t>
      </w:r>
      <w:r w:rsidR="00E875AB">
        <w:fldChar w:fldCharType="end"/>
      </w:r>
      <w:bookmarkEnd w:id="376"/>
      <w:r>
        <w:t xml:space="preserve"> </w:t>
      </w:r>
      <w:r w:rsidRPr="00CB4AB2">
        <w:t>–</w:t>
      </w:r>
      <w:r w:rsidR="00823501" w:rsidRPr="006E4534">
        <w:t xml:space="preserve"> Окно ввода параметров отчета</w:t>
      </w:r>
    </w:p>
    <w:p w:rsidR="003D1A99" w:rsidRPr="006E4534" w:rsidRDefault="00C20797" w:rsidP="00CC0DEE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954A06">
        <w:instrText xml:space="preserve"> REF _Ref143267252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46</w:t>
      </w:r>
      <w:r w:rsidR="00E875AB">
        <w:fldChar w:fldCharType="end"/>
      </w:r>
      <w:r>
        <w:t>)</w:t>
      </w:r>
      <w:r w:rsidR="006A743F">
        <w:t>;</w:t>
      </w:r>
    </w:p>
    <w:p w:rsidR="00CB4AB2" w:rsidRDefault="00CB4AB2" w:rsidP="00CB4AB2">
      <w:pPr>
        <w:pStyle w:val="phtabletitle"/>
      </w:pPr>
      <w:bookmarkStart w:id="377" w:name="_Ref14326725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46</w:t>
      </w:r>
      <w:r w:rsidR="00E875AB">
        <w:fldChar w:fldCharType="end"/>
      </w:r>
      <w:bookmarkEnd w:id="377"/>
      <w:r>
        <w:t xml:space="preserve"> </w:t>
      </w:r>
      <w:r w:rsidRPr="00CB4AB2">
        <w:t>–</w:t>
      </w:r>
      <w:r>
        <w:t xml:space="preserve"> </w:t>
      </w:r>
      <w:r w:rsidR="006A743F" w:rsidRPr="006E4534">
        <w:t>Заполнение полей в окне для ввода параметров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378" w:name="scroll-bookmark-124"/>
            <w:r w:rsidRPr="006A1D0A">
              <w:t>Наименование поля</w:t>
            </w:r>
            <w:bookmarkEnd w:id="378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CC0DEE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56" name="Рисунок 100456" descr="_scroll_external/attachments/pik-0039c0d37ff3b89eb0541d2a42fefdba00f6a9cda8b17093c1f9f88c0d95e61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1907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МО в окне </w:t>
            </w:r>
            <w:r w:rsidR="00CD1E6E">
              <w:t>«</w:t>
            </w:r>
            <w:r w:rsidRPr="006A1D0A">
              <w:t>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По умолчанию указана текущая МО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 и Дата по</w:t>
            </w:r>
          </w:p>
        </w:tc>
        <w:tc>
          <w:tcPr>
            <w:tcW w:w="892" w:type="pct"/>
          </w:tcPr>
          <w:p w:rsidR="003D1A99" w:rsidRPr="006A1D0A" w:rsidRDefault="0033336B" w:rsidP="00CC0DEE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5" name="Рисунок 10045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31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диапазон, за который необходимо сформировать отчет, с помощью календаря или вручную. По умолчанию указано первое число текущего месяца и последнее число текущего месяца соответственно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 ЛПУ</w:t>
            </w:r>
          </w:p>
        </w:tc>
        <w:tc>
          <w:tcPr>
            <w:tcW w:w="892" w:type="pct"/>
          </w:tcPr>
          <w:p w:rsidR="003D1A99" w:rsidRPr="006A1D0A" w:rsidRDefault="003D1A99" w:rsidP="00CC0DEE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флажок,</w:t>
            </w:r>
            <w:r w:rsidRPr="006A1D0A">
              <w:t xml:space="preserve"> если необходимо группировать данные по МО</w:t>
            </w:r>
          </w:p>
        </w:tc>
      </w:tr>
    </w:tbl>
    <w:p w:rsidR="006A743F" w:rsidRDefault="006A743F" w:rsidP="006A743F">
      <w:pPr>
        <w:pStyle w:val="phnormal"/>
      </w:pPr>
    </w:p>
    <w:p w:rsidR="003D1A99" w:rsidRPr="006E4534" w:rsidRDefault="006A743F" w:rsidP="006A743F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после заполнения полей. </w:t>
      </w:r>
      <w:r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_Ref143267260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101</w:t>
      </w:r>
      <w:r w:rsidR="00E875AB">
        <w:fldChar w:fldCharType="end"/>
      </w:r>
      <w:r w:rsidR="00954A06">
        <w:t>)</w:t>
      </w:r>
      <w:r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118902"/>
            <wp:effectExtent l="0" t="0" r="0" b="0"/>
            <wp:docPr id="100457" name="Рисунок 100457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23410" name=""/>
                    <pic:cNvPicPr>
                      <a:picLocks noChangeAspect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11890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79" w:name="_Ref14326726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101</w:t>
      </w:r>
      <w:r w:rsidR="00E875AB">
        <w:fldChar w:fldCharType="end"/>
      </w:r>
      <w:bookmarkEnd w:id="379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6A743F" w:rsidP="006A743F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3D1A99" w:rsidRPr="006E4534" w:rsidRDefault="00481174" w:rsidP="006A743F">
      <w:pPr>
        <w:pStyle w:val="phnormal"/>
      </w:pPr>
      <w:r>
        <w:t>Описание доступных действий:</w:t>
      </w:r>
    </w:p>
    <w:p w:rsidR="003D1A99" w:rsidRPr="006E4534" w:rsidRDefault="006A743F" w:rsidP="006A743F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Печать</w:t>
      </w:r>
      <w:r w:rsidR="00CD1E6E">
        <w:t>»</w:t>
      </w:r>
      <w:r>
        <w:t xml:space="preserve"> для печати отчета;</w:t>
      </w:r>
    </w:p>
    <w:p w:rsidR="003D1A99" w:rsidRPr="006E4534" w:rsidRDefault="006A743F" w:rsidP="006A743F">
      <w:pPr>
        <w:pStyle w:val="phlistitemized1"/>
      </w:pPr>
      <w:r w:rsidRPr="006E4534">
        <w:lastRenderedPageBreak/>
        <w:t xml:space="preserve">нажмите </w:t>
      </w:r>
      <w:r w:rsidR="00823501" w:rsidRPr="006E4534">
        <w:t>на кнопку</w:t>
      </w:r>
      <w:r w:rsidR="00CD1E6E">
        <w:t xml:space="preserve"> «</w:t>
      </w:r>
      <w:r w:rsidR="00823501" w:rsidRPr="006E4534">
        <w:t>Выгрузить</w:t>
      </w:r>
      <w:r w:rsidR="00CD1E6E">
        <w:t>»</w:t>
      </w:r>
      <w:r w:rsidR="00823501"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3D1A99" w:rsidRPr="006E4534" w:rsidRDefault="006A743F" w:rsidP="006A743F">
      <w:pPr>
        <w:pStyle w:val="phlistitemized1"/>
      </w:pPr>
      <w:r w:rsidRPr="006E4534">
        <w:t xml:space="preserve">нажмите </w:t>
      </w:r>
      <w:r w:rsidR="00823501" w:rsidRPr="006E4534">
        <w:t>на кнопку</w:t>
      </w:r>
      <w:r w:rsidR="00CD1E6E">
        <w:t xml:space="preserve"> </w:t>
      </w:r>
      <w:r w:rsidR="00481174">
        <w:t>«PDF», чтобы открыть отчет в формате .pdf</w:t>
      </w:r>
      <w:r>
        <w:t>;</w:t>
      </w:r>
    </w:p>
    <w:p w:rsidR="003D1A99" w:rsidRPr="006E4534" w:rsidRDefault="006A743F" w:rsidP="006A743F">
      <w:pPr>
        <w:pStyle w:val="phlistitemized1"/>
      </w:pPr>
      <w:r w:rsidRPr="006E4534">
        <w:t xml:space="preserve">воспользуйтесь </w:t>
      </w:r>
      <w:r w:rsidR="00823501" w:rsidRPr="006E4534">
        <w:t>кнопкой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458" name="Рисунок 100458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>
        <w:t xml:space="preserve"> </w:t>
      </w:r>
      <w:r w:rsidR="00823501"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380" w:name="scroll-bookmark-125"/>
      <w:bookmarkStart w:id="381" w:name="_Toc143258525"/>
      <w:bookmarkStart w:id="382" w:name="_Toc143272069"/>
      <w:r w:rsidRPr="006E4534">
        <w:t>Число умерших больных с ЗНО в трудоспособном возрасте</w:t>
      </w:r>
      <w:bookmarkEnd w:id="380"/>
      <w:bookmarkEnd w:id="381"/>
      <w:bookmarkEnd w:id="382"/>
    </w:p>
    <w:p w:rsidR="003D1A99" w:rsidRPr="006E4534" w:rsidRDefault="00823501" w:rsidP="006A743F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Число умерших больных с ЗНО в трудоспособном возрасте</w:t>
      </w:r>
      <w:r w:rsidR="00CD1E6E">
        <w:t>»</w:t>
      </w:r>
      <w:r w:rsidRPr="006E4534">
        <w:t xml:space="preserve"> предназначен для выявления статистики смертности пациентов от ЗНО в трудоспособном возрасте с разбивкой по полу пациентов.</w:t>
      </w:r>
    </w:p>
    <w:p w:rsidR="003D1A99" w:rsidRPr="006E4534" w:rsidRDefault="00823501" w:rsidP="006A743F">
      <w:pPr>
        <w:pStyle w:val="phnormal"/>
      </w:pPr>
      <w:r w:rsidRPr="006E4534">
        <w:t>Для формирования отчета: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Число умерших больных с ЗНО в трудоспособном возрасте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_Ref143267272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102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438525" cy="1733550"/>
            <wp:effectExtent l="0" t="0" r="0" b="0"/>
            <wp:docPr id="100459" name="Рисунок 100459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086346" name=""/>
                    <pic:cNvPicPr>
                      <a:picLocks noChangeAspect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733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83" w:name="_Ref14326727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102</w:t>
      </w:r>
      <w:r w:rsidR="00E875AB">
        <w:fldChar w:fldCharType="end"/>
      </w:r>
      <w:bookmarkEnd w:id="383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6A743F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_Ref143264695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47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384" w:name="_Ref143264695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47</w:t>
      </w:r>
      <w:r w:rsidR="00E875AB">
        <w:fldChar w:fldCharType="end"/>
      </w:r>
      <w:bookmarkEnd w:id="384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385" w:name="scroll-bookmark-126"/>
            <w:r w:rsidRPr="006A1D0A">
              <w:t>Наименование поля</w:t>
            </w:r>
            <w:bookmarkEnd w:id="385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 и Дата по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60" name="Рисунок 10046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51813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диапазон, за который необходимо сформировать отчет, с помощью календаря или вручную. По умолчанию указаны первое и последнее числа текущего месяца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61" name="Рисунок 10046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9565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6A743F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62" name="Рисунок 100462" descr="_scroll_external/attachments/pik-7e78ac406dadca0fc9ab63148d6edc2a1db8f40c53f30a1cbe25874a299733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4915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МО в окне </w:t>
            </w:r>
            <w:r w:rsidR="00CD1E6E">
              <w:t>«</w:t>
            </w:r>
            <w:r w:rsidRPr="006A1D0A">
              <w:t>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По умолчанию указана текущая МО</w:t>
            </w:r>
          </w:p>
        </w:tc>
      </w:tr>
    </w:tbl>
    <w:p w:rsidR="006A743F" w:rsidRDefault="006A743F" w:rsidP="006A743F">
      <w:pPr>
        <w:pStyle w:val="phnormal"/>
      </w:pPr>
    </w:p>
    <w:p w:rsidR="003D1A99" w:rsidRPr="006E4534" w:rsidRDefault="00D7241D" w:rsidP="006A743F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Печать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_Ref143267283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103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1647007"/>
            <wp:effectExtent l="0" t="0" r="0" b="0"/>
            <wp:docPr id="100463" name="Рисунок 10046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932486" name=""/>
                    <pic:cNvPicPr>
                      <a:picLocks noChangeAspect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64700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86" w:name="_Ref14326728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103</w:t>
      </w:r>
      <w:r w:rsidR="00E875AB">
        <w:fldChar w:fldCharType="end"/>
      </w:r>
      <w:bookmarkEnd w:id="386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6A743F" w:rsidRPr="006E4534" w:rsidRDefault="00481174" w:rsidP="006A743F">
      <w:pPr>
        <w:pStyle w:val="phnormal"/>
      </w:pPr>
      <w:bookmarkStart w:id="387" w:name="scroll-bookmark-127"/>
      <w:bookmarkStart w:id="388" w:name="_Toc143258526"/>
      <w:r>
        <w:t>Описание доступных действий:</w:t>
      </w:r>
    </w:p>
    <w:p w:rsidR="006A743F" w:rsidRPr="006E4534" w:rsidRDefault="006A743F" w:rsidP="006A743F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6A743F" w:rsidRPr="006E4534" w:rsidRDefault="006A743F" w:rsidP="006A743F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8" name="Рисунок 18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389" w:name="_Toc143272070"/>
      <w:r w:rsidRPr="006E4534">
        <w:t>Мониторинг лечения пациентов по разным клиническим группам</w:t>
      </w:r>
      <w:bookmarkEnd w:id="387"/>
      <w:bookmarkEnd w:id="388"/>
      <w:bookmarkEnd w:id="389"/>
    </w:p>
    <w:p w:rsidR="003D1A99" w:rsidRPr="006E4534" w:rsidRDefault="00823501" w:rsidP="006A743F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Мониторинг лечения пациентов по разным клиническим группам</w:t>
      </w:r>
      <w:r w:rsidR="00CD1E6E">
        <w:t>»</w:t>
      </w:r>
      <w:r w:rsidRPr="006E4534">
        <w:t xml:space="preserve"> предназначен для выявления пациентов, состоящих в онкологическом регистре с установленной клинической группой, которые не являются в онкодиспансер на периодические осмотры.</w:t>
      </w:r>
    </w:p>
    <w:p w:rsidR="003D1A99" w:rsidRPr="006E4534" w:rsidRDefault="00823501" w:rsidP="006A743F">
      <w:pPr>
        <w:pStyle w:val="phnormal"/>
      </w:pPr>
      <w:r w:rsidRPr="006E4534">
        <w:t>Для формирования отчета: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Мониторинг лечения пациентов по разным клиническим группам</w:t>
      </w:r>
      <w:r w:rsidR="00CD1E6E">
        <w:t>»</w:t>
      </w:r>
      <w:r w:rsidR="00823501" w:rsidRPr="006E4534">
        <w:t>. Откроется о</w:t>
      </w:r>
      <w:r w:rsidR="00065B77">
        <w:t>кно для ввода параметров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_Ref143267305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104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3905250" cy="2381250"/>
            <wp:effectExtent l="0" t="0" r="0" b="0"/>
            <wp:docPr id="100465" name="Рисунок 100465" descr="Окно для ввода параметров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317689" name=""/>
                    <pic:cNvPicPr>
                      <a:picLocks noChangeAspect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3812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90" w:name="_Ref14326730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104</w:t>
      </w:r>
      <w:r w:rsidR="00E875AB">
        <w:fldChar w:fldCharType="end"/>
      </w:r>
      <w:bookmarkEnd w:id="390"/>
      <w:r>
        <w:t xml:space="preserve"> </w:t>
      </w:r>
      <w:r w:rsidRPr="00CB4AB2">
        <w:t>–</w:t>
      </w:r>
      <w:r w:rsidR="00823501" w:rsidRPr="006E4534">
        <w:t xml:space="preserve"> Окно для ввода параметров отчета</w:t>
      </w:r>
    </w:p>
    <w:p w:rsidR="003D1A99" w:rsidRPr="006E4534" w:rsidRDefault="00C20797" w:rsidP="006A743F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_Ref143264702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48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391" w:name="_Ref14326470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48</w:t>
      </w:r>
      <w:r w:rsidR="00E875AB">
        <w:fldChar w:fldCharType="end"/>
      </w:r>
      <w:bookmarkEnd w:id="391"/>
      <w:r>
        <w:t xml:space="preserve"> </w:t>
      </w:r>
      <w:r w:rsidRPr="00CB4AB2">
        <w:t>–</w:t>
      </w:r>
      <w:r>
        <w:t xml:space="preserve"> </w:t>
      </w:r>
      <w:r w:rsidR="006A743F" w:rsidRPr="006E4534">
        <w:t>Заполнение полей в окне для ввода параметров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392" w:name="scroll-bookmark-128"/>
            <w:r w:rsidRPr="006A1D0A">
              <w:t>Наименование поля</w:t>
            </w:r>
            <w:bookmarkEnd w:id="392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Тип отбора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66" name="Рисунок 10046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3441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значение из выпадающего списка. По умолчанию указано значение </w:t>
            </w:r>
            <w:r w:rsidR="00CD1E6E">
              <w:t>«</w:t>
            </w:r>
            <w:r w:rsidRPr="006A1D0A">
              <w:t>Посещение ОД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 и Дата по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67" name="Рисунок 10046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1457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диапазон, за который необходимо сформировать отчет, с помощью календаря или вручную.</w:t>
            </w:r>
            <w:r w:rsidR="00CD1E6E">
              <w:t xml:space="preserve"> </w:t>
            </w:r>
            <w:r w:rsidRPr="006A1D0A">
              <w:t>По умолчанию указаны дата на три месяца раньше текущей и текущая дата соответственно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прикрепления</w:t>
            </w:r>
          </w:p>
        </w:tc>
        <w:tc>
          <w:tcPr>
            <w:tcW w:w="892" w:type="pct"/>
          </w:tcPr>
          <w:p w:rsidR="003D1A99" w:rsidRPr="006A1D0A" w:rsidRDefault="003D1A99" w:rsidP="006A743F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 прикрепления.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68" name="Рисунок 100468" descr="_scroll_external/attachments/pik-87f9b744f55448258a2a975999037a5cbe3db5ed78833b09ec1d840721e6316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9201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МО в окне </w:t>
            </w:r>
            <w:r w:rsidR="00CD1E6E">
              <w:t>«</w:t>
            </w:r>
            <w:r w:rsidRPr="006A1D0A">
              <w:t>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По умолчанию указана текущая МО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69" name="Рисунок 10046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2673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70" name="Рисунок 100470" descr="_scroll_external/attachments/pik-87f9b744f55448258a2a975999037a5cbe3db5ed78833b09ec1d840721e6316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488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МО в окне </w:t>
            </w:r>
            <w:r w:rsidR="00CD1E6E">
              <w:t>«</w:t>
            </w:r>
            <w:r w:rsidRPr="006A1D0A">
              <w:t>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По умолчанию указана текущая МО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71" name="Рисунок 10047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3320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списка.</w:t>
            </w:r>
            <w:r w:rsidR="00CD1E6E">
              <w:t xml:space="preserve"> </w:t>
            </w:r>
            <w:r w:rsidRPr="006A1D0A">
              <w:t>По умолчанию указана группа II</w:t>
            </w:r>
          </w:p>
        </w:tc>
      </w:tr>
    </w:tbl>
    <w:p w:rsidR="006A743F" w:rsidRDefault="006A743F" w:rsidP="006A743F">
      <w:pPr>
        <w:pStyle w:val="phnormal"/>
      </w:pPr>
    </w:p>
    <w:p w:rsidR="003D1A99" w:rsidRPr="006E4534" w:rsidRDefault="00D7241D" w:rsidP="006A743F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после заполнения полей. Откроется окно просмотра</w:t>
      </w:r>
      <w:r w:rsidR="00065B77">
        <w:t xml:space="preserve">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_Ref143267315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105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361397"/>
            <wp:effectExtent l="0" t="0" r="0" b="0"/>
            <wp:docPr id="100472" name="Рисунок 100472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899234" name=""/>
                    <pic:cNvPicPr>
                      <a:picLocks noChangeAspect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36139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93" w:name="_Ref14326731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105</w:t>
      </w:r>
      <w:r w:rsidR="00E875AB">
        <w:fldChar w:fldCharType="end"/>
      </w:r>
      <w:bookmarkEnd w:id="393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6A743F">
      <w:pPr>
        <w:pStyle w:val="phlistitemized1"/>
      </w:pPr>
      <w:r w:rsidRPr="006E4534">
        <w:lastRenderedPageBreak/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6A743F" w:rsidRPr="006E4534" w:rsidRDefault="00481174" w:rsidP="006A743F">
      <w:pPr>
        <w:pStyle w:val="phnormal"/>
      </w:pPr>
      <w:bookmarkStart w:id="394" w:name="scroll-bookmark-129"/>
      <w:bookmarkStart w:id="395" w:name="_Toc143258527"/>
      <w:r>
        <w:t>Описание доступных действий:</w:t>
      </w:r>
    </w:p>
    <w:p w:rsidR="006A743F" w:rsidRPr="006E4534" w:rsidRDefault="006A743F" w:rsidP="006A743F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6A743F" w:rsidRPr="006E4534" w:rsidRDefault="006A743F" w:rsidP="006A743F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9" name="Рисунок 19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396" w:name="_Toc143272071"/>
      <w:r w:rsidRPr="006E4534">
        <w:t>Летальность от осложнений, связанных с лечением</w:t>
      </w:r>
      <w:bookmarkEnd w:id="394"/>
      <w:bookmarkEnd w:id="395"/>
      <w:bookmarkEnd w:id="396"/>
    </w:p>
    <w:p w:rsidR="003D1A99" w:rsidRPr="006E4534" w:rsidRDefault="00823501" w:rsidP="006A743F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Летальность от осложнений, связанных с лечением</w:t>
      </w:r>
      <w:r w:rsidR="00CD1E6E">
        <w:t>»</w:t>
      </w:r>
      <w:r w:rsidRPr="006E4534">
        <w:t xml:space="preserve"> предназначен для выявления статистики смертности пациентов от осложнений лечения ЗНО.</w:t>
      </w:r>
    </w:p>
    <w:p w:rsidR="003D1A99" w:rsidRPr="006E4534" w:rsidRDefault="00823501" w:rsidP="006A743F">
      <w:pPr>
        <w:pStyle w:val="phnormal"/>
      </w:pPr>
      <w:r w:rsidRPr="006E4534">
        <w:t>Для формирования отчета: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Летальность от осложнений, связанных с лечением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_Ref143267322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106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143250" cy="1878826"/>
            <wp:effectExtent l="0" t="0" r="0" b="0"/>
            <wp:docPr id="100474" name="Рисунок 100474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50779" name=""/>
                    <pic:cNvPicPr>
                      <a:picLocks noChangeAspect="1"/>
                    </pic:cNvPicPr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87882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397" w:name="_Ref14326732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106</w:t>
      </w:r>
      <w:r w:rsidR="00E875AB">
        <w:fldChar w:fldCharType="end"/>
      </w:r>
      <w:bookmarkEnd w:id="397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6A743F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_Ref143264710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49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398" w:name="_Ref143264710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49</w:t>
      </w:r>
      <w:r w:rsidR="00E875AB">
        <w:fldChar w:fldCharType="end"/>
      </w:r>
      <w:bookmarkEnd w:id="398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399" w:name="scroll-bookmark-130"/>
            <w:r w:rsidRPr="006A1D0A">
              <w:t>Наименование поля</w:t>
            </w:r>
            <w:bookmarkEnd w:id="399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75" name="Рисунок 10047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3035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дату, за которую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76" name="Рисунок 10047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6454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77" name="Рисунок 10047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565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78" name="Рисунок 100478" descr="_scroll_external/attachments/pik-affb6b248497c8073aa2a143b3752ee65de339e12d43d01427347ad84b2369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0409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Список ЛПУ</w:t>
            </w:r>
          </w:p>
        </w:tc>
        <w:tc>
          <w:tcPr>
            <w:tcW w:w="892" w:type="pct"/>
          </w:tcPr>
          <w:p w:rsidR="003D1A99" w:rsidRPr="006A1D0A" w:rsidRDefault="003D1A99" w:rsidP="006A743F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</w:p>
        </w:tc>
      </w:tr>
    </w:tbl>
    <w:p w:rsidR="006A743F" w:rsidRDefault="006A743F" w:rsidP="006A743F">
      <w:pPr>
        <w:pStyle w:val="phnormal"/>
      </w:pPr>
    </w:p>
    <w:p w:rsidR="003D1A99" w:rsidRPr="006E4534" w:rsidRDefault="00D7241D" w:rsidP="006A743F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_Ref143267333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107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647007"/>
            <wp:effectExtent l="0" t="0" r="0" b="0"/>
            <wp:docPr id="100479" name="Рисунок 10047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830151" name=""/>
                    <pic:cNvPicPr>
                      <a:picLocks noChangeAspect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64700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00" w:name="_Ref14326733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107</w:t>
      </w:r>
      <w:r w:rsidR="00E875AB">
        <w:fldChar w:fldCharType="end"/>
      </w:r>
      <w:bookmarkEnd w:id="400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6A743F" w:rsidRPr="006E4534" w:rsidRDefault="00481174" w:rsidP="006A743F">
      <w:pPr>
        <w:pStyle w:val="phnormal"/>
      </w:pPr>
      <w:bookmarkStart w:id="401" w:name="scroll-bookmark-131"/>
      <w:bookmarkStart w:id="402" w:name="_Toc143258528"/>
      <w:r>
        <w:t>Описание доступных действий:</w:t>
      </w:r>
    </w:p>
    <w:p w:rsidR="006A743F" w:rsidRPr="006E4534" w:rsidRDefault="006A743F" w:rsidP="006A743F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6A743F" w:rsidRPr="006E4534" w:rsidRDefault="006A743F" w:rsidP="006A743F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0" name="Рисунок 20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03" w:name="_Toc143272072"/>
      <w:r w:rsidRPr="006E4534">
        <w:t>Показатель запущенности в разрезе локализаций</w:t>
      </w:r>
      <w:bookmarkEnd w:id="401"/>
      <w:bookmarkEnd w:id="402"/>
      <w:bookmarkEnd w:id="403"/>
    </w:p>
    <w:p w:rsidR="003D1A99" w:rsidRPr="006E4534" w:rsidRDefault="00823501" w:rsidP="006A743F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Показатель запущенности в разрезе локализаций</w:t>
      </w:r>
      <w:r w:rsidR="00CD1E6E">
        <w:t>»</w:t>
      </w:r>
      <w:r w:rsidRPr="006E4534">
        <w:t xml:space="preserve"> предназначен для выявления статистики запущенности в разрезе локализаций.</w:t>
      </w:r>
    </w:p>
    <w:p w:rsidR="003D1A99" w:rsidRPr="006E4534" w:rsidRDefault="00823501" w:rsidP="006A743F">
      <w:pPr>
        <w:pStyle w:val="phnormal"/>
      </w:pPr>
      <w:r w:rsidRPr="006E4534">
        <w:t>Для формирования отчета: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Показатель запущенности в разрезе локализаций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_Ref143267342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108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3048000" cy="2109492"/>
            <wp:effectExtent l="0" t="0" r="0" b="0"/>
            <wp:docPr id="100481" name="Рисунок 100481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40544" name=""/>
                    <pic:cNvPicPr>
                      <a:picLocks noChangeAspect="1"/>
                    </pic:cNvPicPr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10949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04" w:name="_Ref14326734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108</w:t>
      </w:r>
      <w:r w:rsidR="00E875AB">
        <w:fldChar w:fldCharType="end"/>
      </w:r>
      <w:bookmarkEnd w:id="404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6A743F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_Ref143264716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50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05" w:name="_Ref14326471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50</w:t>
      </w:r>
      <w:r w:rsidR="00E875AB">
        <w:fldChar w:fldCharType="end"/>
      </w:r>
      <w:bookmarkEnd w:id="405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06" w:name="scroll-bookmark-132"/>
            <w:r w:rsidRPr="006A1D0A">
              <w:t>Наименование поля</w:t>
            </w:r>
            <w:bookmarkEnd w:id="406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с, Дата по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82" name="Рисунок 10048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5767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период, за который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83" name="Рисунок 100483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4484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6A743F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флажок,</w:t>
            </w:r>
            <w:r w:rsidR="00CD1E6E">
              <w:t xml:space="preserve"> </w:t>
            </w:r>
            <w:r w:rsidRPr="006A1D0A">
              <w:t>чтобы сформировать отчет в разрезе локализаций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84" name="Рисунок 10048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6367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списка: район или ЛПУ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</w:t>
            </w:r>
          </w:p>
        </w:tc>
        <w:tc>
          <w:tcPr>
            <w:tcW w:w="892" w:type="pct"/>
          </w:tcPr>
          <w:p w:rsidR="003D1A99" w:rsidRPr="006A1D0A" w:rsidRDefault="003D1A99" w:rsidP="006A743F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значения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 Выберите район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6A743F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значения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85" name="Рисунок 100485" descr="_scroll_external/attachments/pik-69d34b899bc6f1cde2fed5c00c6dfad34de9e8d26e665b228e2c3c0dc34035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4879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МО в окне </w:t>
            </w:r>
            <w:r w:rsidR="00CD1E6E">
              <w:t>«</w:t>
            </w:r>
            <w:r w:rsidRPr="006A1D0A">
              <w:t>Основная 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043246">
              <w:t>»</w:t>
            </w:r>
          </w:p>
        </w:tc>
      </w:tr>
    </w:tbl>
    <w:p w:rsidR="006A743F" w:rsidRDefault="006A743F" w:rsidP="006A743F">
      <w:pPr>
        <w:pStyle w:val="phnormal"/>
      </w:pPr>
    </w:p>
    <w:p w:rsidR="003D1A99" w:rsidRPr="006E4534" w:rsidRDefault="00D7241D" w:rsidP="006A743F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_Ref143267350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109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183119"/>
            <wp:effectExtent l="0" t="0" r="0" b="0"/>
            <wp:docPr id="100486" name="Рисунок 10048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038408" name=""/>
                    <pic:cNvPicPr>
                      <a:picLocks noChangeAspect="1"/>
                    </pic:cNvPicPr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18311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07" w:name="_Ref14326735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109</w:t>
      </w:r>
      <w:r w:rsidR="00E875AB">
        <w:fldChar w:fldCharType="end"/>
      </w:r>
      <w:bookmarkEnd w:id="407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6A743F">
      <w:pPr>
        <w:pStyle w:val="phlistitemized1"/>
      </w:pPr>
      <w:r w:rsidRPr="006E4534">
        <w:lastRenderedPageBreak/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6A743F" w:rsidRPr="006E4534" w:rsidRDefault="00481174" w:rsidP="006A743F">
      <w:pPr>
        <w:pStyle w:val="phnormal"/>
      </w:pPr>
      <w:bookmarkStart w:id="408" w:name="scroll-bookmark-133"/>
      <w:bookmarkStart w:id="409" w:name="_Toc143258529"/>
      <w:r>
        <w:t>Описание доступных действий:</w:t>
      </w:r>
    </w:p>
    <w:p w:rsidR="006A743F" w:rsidRPr="006E4534" w:rsidRDefault="006A743F" w:rsidP="006A743F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6A743F" w:rsidRPr="006E4534" w:rsidRDefault="006A743F" w:rsidP="006A743F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1" name="Рисунок 21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10" w:name="_Toc143272073"/>
      <w:r w:rsidRPr="006E4534">
        <w:t>Показатель пятилетней выживаемости</w:t>
      </w:r>
      <w:bookmarkEnd w:id="408"/>
      <w:bookmarkEnd w:id="409"/>
      <w:bookmarkEnd w:id="410"/>
    </w:p>
    <w:p w:rsidR="003D1A99" w:rsidRPr="006E4534" w:rsidRDefault="00823501" w:rsidP="006A743F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Показатель пятилетней выживаемости</w:t>
      </w:r>
      <w:r w:rsidR="00CD1E6E">
        <w:t>»</w:t>
      </w:r>
      <w:r w:rsidRPr="006E4534">
        <w:t xml:space="preserve"> предназначен для сбора данных о проценте пациентов, выживших в течение 5 и более лет после установления диагноза.</w:t>
      </w:r>
    </w:p>
    <w:p w:rsidR="003D1A99" w:rsidRPr="006E4534" w:rsidRDefault="00823501" w:rsidP="006A743F">
      <w:pPr>
        <w:pStyle w:val="phnormal"/>
      </w:pPr>
      <w:r w:rsidRPr="006E4534">
        <w:t>Для формирования отчета: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Показатель пятилетней выживаемости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_Ref143267360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110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267075" cy="1743075"/>
            <wp:effectExtent l="0" t="0" r="0" b="0"/>
            <wp:docPr id="100488" name="Рисунок 100488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393512" name=""/>
                    <pic:cNvPicPr>
                      <a:picLocks noChangeAspect="1"/>
                    </pic:cNvPicPr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7430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11" w:name="_Ref14326736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110</w:t>
      </w:r>
      <w:r w:rsidR="00E875AB">
        <w:fldChar w:fldCharType="end"/>
      </w:r>
      <w:bookmarkEnd w:id="411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6A743F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_Ref143264724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51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12" w:name="_Ref143264724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51</w:t>
      </w:r>
      <w:r w:rsidR="00E875AB">
        <w:fldChar w:fldCharType="end"/>
      </w:r>
      <w:bookmarkEnd w:id="412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13" w:name="scroll-bookmark-134"/>
            <w:r w:rsidRPr="006A1D0A">
              <w:t>Наименование поля</w:t>
            </w:r>
            <w:bookmarkEnd w:id="413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89" name="Рисунок 10048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7001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дату, за которую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90" name="Рисунок 10049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5941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6A743F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91" name="Рисунок 10049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1232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92" name="Рисунок 100492" descr="_scroll_external/attachments/pik-2ad8b27444b417aacfbc332b6f91385760be1aefc3c3e58e704b459248789b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8402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</w:tbl>
    <w:p w:rsidR="003D1A99" w:rsidRPr="006E4534" w:rsidRDefault="00D7241D" w:rsidP="006A743F">
      <w:pPr>
        <w:pStyle w:val="phlistitemized1"/>
      </w:pPr>
      <w:r w:rsidRPr="006E4534">
        <w:lastRenderedPageBreak/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_Ref143267368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111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356912"/>
            <wp:effectExtent l="0" t="0" r="0" b="0"/>
            <wp:docPr id="100493" name="Рисунок 10049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588132" name=""/>
                    <pic:cNvPicPr>
                      <a:picLocks noChangeAspect="1"/>
                    </pic:cNvPicPr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35691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14" w:name="_Ref14326736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111</w:t>
      </w:r>
      <w:r w:rsidR="00E875AB">
        <w:fldChar w:fldCharType="end"/>
      </w:r>
      <w:bookmarkEnd w:id="414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6A743F" w:rsidRPr="006E4534" w:rsidRDefault="00481174" w:rsidP="006A743F">
      <w:pPr>
        <w:pStyle w:val="phnormal"/>
      </w:pPr>
      <w:bookmarkStart w:id="415" w:name="scroll-bookmark-135"/>
      <w:bookmarkStart w:id="416" w:name="_Toc143258530"/>
      <w:r>
        <w:t>Описание доступных действий:</w:t>
      </w:r>
    </w:p>
    <w:p w:rsidR="006A743F" w:rsidRPr="006E4534" w:rsidRDefault="006A743F" w:rsidP="006A743F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6A743F" w:rsidRPr="006E4534" w:rsidRDefault="006A743F" w:rsidP="006A743F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6A743F" w:rsidRPr="006E4534" w:rsidRDefault="006A743F" w:rsidP="006A743F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2" name="Рисунок 22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17" w:name="_Toc143272074"/>
      <w:r w:rsidRPr="006E4534">
        <w:t>Показатель заболеваемости</w:t>
      </w:r>
      <w:bookmarkEnd w:id="415"/>
      <w:bookmarkEnd w:id="416"/>
      <w:bookmarkEnd w:id="417"/>
    </w:p>
    <w:p w:rsidR="003D1A99" w:rsidRPr="006E4534" w:rsidRDefault="00823501" w:rsidP="006A743F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Показатель заболеваемости</w:t>
      </w:r>
      <w:r w:rsidR="00CD1E6E">
        <w:t>»</w:t>
      </w:r>
      <w:r w:rsidRPr="006E4534">
        <w:t xml:space="preserve"> предназначен для сбора</w:t>
      </w:r>
      <w:r w:rsidR="00CD1E6E">
        <w:t xml:space="preserve"> </w:t>
      </w:r>
      <w:r w:rsidRPr="006E4534">
        <w:t>показателей заболеваемости по районам (городам) и региону в целом на 100 000 населения. Рассчитываются показатели с использованием данных статистики (численность населения) и данных из онкологического регистра.</w:t>
      </w:r>
    </w:p>
    <w:p w:rsidR="003D1A99" w:rsidRPr="006E4534" w:rsidRDefault="00823501" w:rsidP="006A743F">
      <w:pPr>
        <w:pStyle w:val="phnormal"/>
      </w:pPr>
      <w:r w:rsidRPr="006E4534">
        <w:t>Для формирования отчета:</w:t>
      </w:r>
    </w:p>
    <w:p w:rsidR="003D1A99" w:rsidRPr="006E4534" w:rsidRDefault="00D7241D" w:rsidP="006A743F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Показатель заболеваемости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_Ref143267376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112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3143250" cy="1875384"/>
            <wp:effectExtent l="0" t="0" r="0" b="0"/>
            <wp:docPr id="100495" name="Рисунок 100495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70563" name=""/>
                    <pic:cNvPicPr>
                      <a:picLocks noChangeAspect="1"/>
                    </pic:cNvPicPr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875384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18" w:name="_Ref14326737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112</w:t>
      </w:r>
      <w:r w:rsidR="00E875AB">
        <w:fldChar w:fldCharType="end"/>
      </w:r>
      <w:bookmarkEnd w:id="418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6A743F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_Ref143264730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52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19" w:name="_Ref143264730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52</w:t>
      </w:r>
      <w:r w:rsidR="00E875AB">
        <w:fldChar w:fldCharType="end"/>
      </w:r>
      <w:bookmarkEnd w:id="419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20" w:name="scroll-bookmark-136"/>
            <w:r w:rsidRPr="006A1D0A">
              <w:t>Наименование поля</w:t>
            </w:r>
            <w:bookmarkEnd w:id="420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96" name="Рисунок 10049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2961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дату, за которую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97" name="Рисунок 10049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1511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498" name="Рисунок 10049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0450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499" name="Рисунок 100499" descr="_scroll_external/attachments/pik-7a929e5ad17f37973ecf1df6f81bbd68508f8880c267c4c209e75a5f37b9764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798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Расчет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00" name="Рисунок 10050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0857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6A743F" w:rsidRDefault="006A743F" w:rsidP="006A743F">
      <w:pPr>
        <w:pStyle w:val="phnormal"/>
      </w:pPr>
    </w:p>
    <w:p w:rsidR="003D1A99" w:rsidRPr="006E4534" w:rsidRDefault="00D7241D" w:rsidP="006A743F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_Ref143267385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113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129528"/>
            <wp:effectExtent l="0" t="0" r="0" b="0"/>
            <wp:docPr id="100501" name="Рисунок 10050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938345" name=""/>
                    <pic:cNvPicPr>
                      <a:picLocks noChangeAspect="1"/>
                    </pic:cNvPicPr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12952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21" w:name="_Ref14326738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113</w:t>
      </w:r>
      <w:r w:rsidR="00E875AB">
        <w:fldChar w:fldCharType="end"/>
      </w:r>
      <w:bookmarkEnd w:id="421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456412" w:rsidRPr="006E4534" w:rsidRDefault="00481174" w:rsidP="00456412">
      <w:pPr>
        <w:pStyle w:val="phnormal"/>
      </w:pPr>
      <w:bookmarkStart w:id="422" w:name="scroll-bookmark-137"/>
      <w:bookmarkStart w:id="423" w:name="_Toc143258531"/>
      <w:r>
        <w:t>Описание доступных действий:</w:t>
      </w:r>
    </w:p>
    <w:p w:rsidR="00456412" w:rsidRPr="006E4534" w:rsidRDefault="00456412" w:rsidP="00456412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456412" w:rsidRPr="006E4534" w:rsidRDefault="00456412" w:rsidP="00456412">
      <w:pPr>
        <w:pStyle w:val="phlistitemized1"/>
      </w:pPr>
      <w:r w:rsidRPr="006E4534">
        <w:lastRenderedPageBreak/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456412" w:rsidRPr="006E4534" w:rsidRDefault="00456412" w:rsidP="00456412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3" name="Рисунок 23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24" w:name="_Toc143272075"/>
      <w:r w:rsidRPr="006E4534">
        <w:t>Показатель запущенности на дату</w:t>
      </w:r>
      <w:bookmarkEnd w:id="422"/>
      <w:bookmarkEnd w:id="423"/>
      <w:bookmarkEnd w:id="424"/>
    </w:p>
    <w:p w:rsidR="003D1A99" w:rsidRPr="006E4534" w:rsidRDefault="00823501" w:rsidP="00456412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Показатель запущенности на дату</w:t>
      </w:r>
      <w:r w:rsidR="00CD1E6E">
        <w:t>»</w:t>
      </w:r>
      <w:r w:rsidRPr="006E4534">
        <w:t xml:space="preserve"> формирует показатели запущенности по районам (городам) и региону на начало выбранного года.</w:t>
      </w:r>
    </w:p>
    <w:p w:rsidR="003D1A99" w:rsidRPr="006E4534" w:rsidRDefault="00823501" w:rsidP="00456412">
      <w:pPr>
        <w:pStyle w:val="phnormal"/>
      </w:pPr>
      <w:r w:rsidRPr="006E4534">
        <w:t>Для формирования отчета: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Показатель пятилетней выживаемости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_Ref143267392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114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143250" cy="1949726"/>
            <wp:effectExtent l="0" t="0" r="0" b="0"/>
            <wp:docPr id="100503" name="Рисунок 100503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215970" name=""/>
                    <pic:cNvPicPr>
                      <a:picLocks noChangeAspect="1"/>
                    </pic:cNvPicPr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4972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25" w:name="_Ref14326739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114</w:t>
      </w:r>
      <w:r w:rsidR="00E875AB">
        <w:fldChar w:fldCharType="end"/>
      </w:r>
      <w:bookmarkEnd w:id="425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456412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_Ref143264736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53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26" w:name="_Ref14326473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53</w:t>
      </w:r>
      <w:r w:rsidR="00E875AB">
        <w:fldChar w:fldCharType="end"/>
      </w:r>
      <w:bookmarkEnd w:id="426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27" w:name="scroll-bookmark-138"/>
            <w:r w:rsidRPr="006A1D0A">
              <w:t>Наименование поля</w:t>
            </w:r>
            <w:bookmarkEnd w:id="427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Год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04" name="Рисунок 10050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4771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год, за который необходимо сформировать отчет, из выпадающего списка. По умолчанию указан текущий год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Месяц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</w:t>
            </w:r>
            <w:r w:rsidR="00CD1E6E">
              <w:t xml:space="preserve"> </w:t>
            </w:r>
            <w:r w:rsidRPr="006A1D0A">
              <w:t>месяц, за который необходимо сформировать отчет, из выпадающего списка. По умолчанию указан текущий месяц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05" name="Рисунок 10050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8542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06" name="Рисунок 10050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357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07" name="Рисунок 100507" descr="_scroll_external/attachments/pik-2f8d845d4aab7046254b2db1c982afa24fe0cac4c994a7bf9fbe04e6f0c29c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2058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</w:tbl>
    <w:p w:rsidR="00456412" w:rsidRDefault="00456412" w:rsidP="00456412">
      <w:pPr>
        <w:pStyle w:val="phnormal"/>
      </w:pPr>
    </w:p>
    <w:p w:rsidR="003D1A99" w:rsidRPr="006E4534" w:rsidRDefault="00D7241D" w:rsidP="00456412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Откроется окно просмотра</w:t>
      </w:r>
      <w:r w:rsidR="00065B77">
        <w:t xml:space="preserve">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_Ref143267401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115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1186336"/>
            <wp:effectExtent l="0" t="0" r="0" b="0"/>
            <wp:docPr id="100508" name="Рисунок 100508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475549" name=""/>
                    <pic:cNvPicPr>
                      <a:picLocks noChangeAspect="1"/>
                    </pic:cNvPicPr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18633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28" w:name="_Ref14326740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115</w:t>
      </w:r>
      <w:r w:rsidR="00E875AB">
        <w:fldChar w:fldCharType="end"/>
      </w:r>
      <w:bookmarkEnd w:id="428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456412" w:rsidRPr="006E4534" w:rsidRDefault="00481174" w:rsidP="00456412">
      <w:pPr>
        <w:pStyle w:val="phnormal"/>
      </w:pPr>
      <w:bookmarkStart w:id="429" w:name="scroll-bookmark-139"/>
      <w:bookmarkStart w:id="430" w:name="_Toc143258532"/>
      <w:r>
        <w:t>Описание доступных действий:</w:t>
      </w:r>
    </w:p>
    <w:p w:rsidR="00456412" w:rsidRPr="006E4534" w:rsidRDefault="00456412" w:rsidP="00456412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456412" w:rsidRPr="006E4534" w:rsidRDefault="00456412" w:rsidP="00456412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4" name="Рисунок 24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31" w:name="_Toc143272076"/>
      <w:r w:rsidRPr="006E4534">
        <w:t>Показатель распространенности</w:t>
      </w:r>
      <w:bookmarkEnd w:id="429"/>
      <w:bookmarkEnd w:id="430"/>
      <w:bookmarkEnd w:id="431"/>
    </w:p>
    <w:p w:rsidR="003D1A99" w:rsidRPr="006E4534" w:rsidRDefault="00823501" w:rsidP="00456412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Показатель распространенности</w:t>
      </w:r>
      <w:r w:rsidR="00CD1E6E">
        <w:t>»</w:t>
      </w:r>
      <w:r w:rsidRPr="006E4534">
        <w:t xml:space="preserve"> предназначен для формирования сведений о количестве ЗНО в разрезе конкретной локализации и в разрезе территорий.</w:t>
      </w:r>
    </w:p>
    <w:p w:rsidR="003D1A99" w:rsidRPr="006E4534" w:rsidRDefault="00823501" w:rsidP="00456412">
      <w:pPr>
        <w:pStyle w:val="phnormal"/>
      </w:pPr>
      <w:r w:rsidRPr="006E4534">
        <w:t>Для формирования отчета: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Показатель распространенности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_Ref143267411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116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191000" cy="2381250"/>
            <wp:effectExtent l="0" t="0" r="0" b="0"/>
            <wp:docPr id="100510" name="Рисунок 100510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898328" name=""/>
                    <pic:cNvPicPr>
                      <a:picLocks noChangeAspect="1"/>
                    </pic:cNvPicPr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3812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32" w:name="_Ref14326741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116</w:t>
      </w:r>
      <w:r w:rsidR="00E875AB">
        <w:fldChar w:fldCharType="end"/>
      </w:r>
      <w:bookmarkEnd w:id="432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456412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_Ref143264741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54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33" w:name="_Ref143264741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54</w:t>
      </w:r>
      <w:r w:rsidR="00E875AB">
        <w:fldChar w:fldCharType="end"/>
      </w:r>
      <w:bookmarkEnd w:id="433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34" w:name="scroll-bookmark-140"/>
            <w:r w:rsidRPr="006A1D0A">
              <w:t>Наименование поля</w:t>
            </w:r>
            <w:bookmarkEnd w:id="434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11" name="Рисунок 10051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5533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период, за который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12" name="Рисунок 10051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09835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списка: территория или ЛПУ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Территория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значения </w:t>
            </w:r>
            <w:r w:rsidR="00CD1E6E">
              <w:t>«</w:t>
            </w:r>
            <w:r w:rsidRPr="006A1D0A">
              <w:t>Территория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значения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МКБ-10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13" name="Рисунок 100513" descr="_scroll_external/attachments/pik-62f0f282324e0b69c7cbcd67b5a9f1ef57d264d2630fc497ee1b5dc0d11264b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6215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="008C5CCD">
              <w:t>Справочник М</w:t>
            </w:r>
            <w:r w:rsidRPr="006A1D0A">
              <w:t>К</w:t>
            </w:r>
            <w:r w:rsidR="008C5CCD">
              <w:t>Б</w:t>
            </w:r>
            <w:r w:rsidRPr="006A1D0A">
              <w:t>-10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Расчет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14" name="Рисунок 10051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85899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456412" w:rsidRDefault="00456412" w:rsidP="00456412">
      <w:pPr>
        <w:pStyle w:val="phnormal"/>
      </w:pPr>
    </w:p>
    <w:p w:rsidR="003D1A99" w:rsidRPr="006E4534" w:rsidRDefault="00D7241D" w:rsidP="00456412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_Ref143267420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117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143721"/>
            <wp:effectExtent l="0" t="0" r="0" b="0"/>
            <wp:docPr id="100515" name="Рисунок 10051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097129" name=""/>
                    <pic:cNvPicPr>
                      <a:picLocks noChangeAspect="1"/>
                    </pic:cNvPicPr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143721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35" w:name="_Ref14326742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117</w:t>
      </w:r>
      <w:r w:rsidR="00E875AB">
        <w:fldChar w:fldCharType="end"/>
      </w:r>
      <w:bookmarkEnd w:id="435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456412" w:rsidRPr="006E4534" w:rsidRDefault="00481174" w:rsidP="00456412">
      <w:pPr>
        <w:pStyle w:val="phnormal"/>
      </w:pPr>
      <w:bookmarkStart w:id="436" w:name="scroll-bookmark-141"/>
      <w:bookmarkStart w:id="437" w:name="_Toc143258533"/>
      <w:r>
        <w:t>Описание доступных действий:</w:t>
      </w:r>
    </w:p>
    <w:p w:rsidR="00456412" w:rsidRPr="006E4534" w:rsidRDefault="00456412" w:rsidP="00456412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456412" w:rsidRPr="006E4534" w:rsidRDefault="00456412" w:rsidP="00456412">
      <w:pPr>
        <w:pStyle w:val="phlistitemized1"/>
      </w:pPr>
      <w:r w:rsidRPr="006E4534">
        <w:lastRenderedPageBreak/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5" name="Рисунок 25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38" w:name="_Toc143272077"/>
      <w:r w:rsidRPr="006E4534">
        <w:t>Эффективность профилактических осмотров</w:t>
      </w:r>
      <w:bookmarkEnd w:id="436"/>
      <w:bookmarkEnd w:id="437"/>
      <w:bookmarkEnd w:id="438"/>
    </w:p>
    <w:p w:rsidR="003D1A99" w:rsidRPr="006E4534" w:rsidRDefault="00823501" w:rsidP="00456412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Эффективность профилактических осмотров</w:t>
      </w:r>
      <w:r w:rsidR="00CD1E6E">
        <w:t>»</w:t>
      </w:r>
      <w:r w:rsidRPr="006E4534">
        <w:t xml:space="preserve"> предназначен для формирования сведений</w:t>
      </w:r>
      <w:r w:rsidR="00CD1E6E">
        <w:t xml:space="preserve"> </w:t>
      </w:r>
      <w:r w:rsidRPr="006E4534">
        <w:t>о количестве пациентов, у которых ЗНО выявлено в результате профосмотра.</w:t>
      </w:r>
    </w:p>
    <w:p w:rsidR="003D1A99" w:rsidRPr="006E4534" w:rsidRDefault="00823501" w:rsidP="00456412">
      <w:pPr>
        <w:pStyle w:val="phnormal"/>
      </w:pPr>
      <w:r w:rsidRPr="006E4534">
        <w:t>Для формирования отчета: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Эффективность профилактических осмотров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_Ref143267429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118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143250" cy="1879023"/>
            <wp:effectExtent l="0" t="0" r="0" b="0"/>
            <wp:docPr id="100517" name="Рисунок 100517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647416" name=""/>
                    <pic:cNvPicPr>
                      <a:picLocks noChangeAspect="1"/>
                    </pic:cNvPicPr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87902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39" w:name="_Ref14326742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118</w:t>
      </w:r>
      <w:r w:rsidR="00E875AB">
        <w:fldChar w:fldCharType="end"/>
      </w:r>
      <w:bookmarkEnd w:id="439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456412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_Ref143264748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55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40" w:name="_Ref143264748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55</w:t>
      </w:r>
      <w:r w:rsidR="00E875AB">
        <w:fldChar w:fldCharType="end"/>
      </w:r>
      <w:bookmarkEnd w:id="440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41" w:name="scroll-bookmark-142"/>
            <w:r w:rsidRPr="006A1D0A">
              <w:t>Наименование поля</w:t>
            </w:r>
            <w:bookmarkEnd w:id="441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Год</w:t>
            </w:r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18" name="Рисунок 10051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6822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год, за который необходимо сформировать отчет, из выпадающего списка. По умолчанию указан текущий год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Месяц</w:t>
            </w:r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19" name="Рисунок 10051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8343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месяц, за который необходимо сформировать отчет, из выпадающего списка. По умолчанию указан текущий месяц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20" name="Рисунок 10052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2617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21" name="Рисунок 10052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9416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22" name="Рисунок 100522" descr="_scroll_external/attachments/pik-8e50b234c81fdf72385f5b92a4e7bd33b1ec77ca3fab0ce616d51b32ef39621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499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6A1D0A">
            <w:pPr>
              <w:pStyle w:val="phtablecellleft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локализацию.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23" name="Рисунок 100523" descr="_scroll_external/attachments/pik-8e50b234c81fdf72385f5b92a4e7bd33b1ec77ca3fab0ce616d51b32ef39621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8641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Локализации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</w:tbl>
    <w:p w:rsidR="00456412" w:rsidRDefault="00456412" w:rsidP="00456412">
      <w:pPr>
        <w:pStyle w:val="phnormal"/>
      </w:pPr>
    </w:p>
    <w:p w:rsidR="003D1A99" w:rsidRPr="006E4534" w:rsidRDefault="00D7241D" w:rsidP="00456412">
      <w:pPr>
        <w:pStyle w:val="phlistitemized1"/>
      </w:pPr>
      <w:r w:rsidRPr="006E4534">
        <w:lastRenderedPageBreak/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_Ref143267437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119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358673"/>
            <wp:effectExtent l="0" t="0" r="0" b="0"/>
            <wp:docPr id="100524" name="Рисунок 100524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345466" name=""/>
                    <pic:cNvPicPr>
                      <a:picLocks noChangeAspect="1"/>
                    </pic:cNvPicPr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35867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42" w:name="_Ref14326743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119</w:t>
      </w:r>
      <w:r w:rsidR="00E875AB">
        <w:fldChar w:fldCharType="end"/>
      </w:r>
      <w:bookmarkEnd w:id="442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456412" w:rsidRPr="006E4534" w:rsidRDefault="00481174" w:rsidP="00456412">
      <w:pPr>
        <w:pStyle w:val="phnormal"/>
      </w:pPr>
      <w:bookmarkStart w:id="443" w:name="scroll-bookmark-143"/>
      <w:bookmarkStart w:id="444" w:name="_Toc143258534"/>
      <w:r>
        <w:t>Описание доступных действий:</w:t>
      </w:r>
    </w:p>
    <w:p w:rsidR="00456412" w:rsidRPr="006E4534" w:rsidRDefault="00456412" w:rsidP="00456412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456412" w:rsidRPr="006E4534" w:rsidRDefault="00456412" w:rsidP="00456412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6" name="Рисунок 26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45" w:name="_Toc143272078"/>
      <w:r w:rsidRPr="006E4534">
        <w:t>Основные показатели</w:t>
      </w:r>
      <w:bookmarkEnd w:id="443"/>
      <w:bookmarkEnd w:id="444"/>
      <w:bookmarkEnd w:id="445"/>
    </w:p>
    <w:p w:rsidR="003D1A99" w:rsidRPr="006E4534" w:rsidRDefault="00823501" w:rsidP="00456412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Основные показатели</w:t>
      </w:r>
      <w:r w:rsidR="00CD1E6E">
        <w:t>»</w:t>
      </w:r>
      <w:r w:rsidRPr="006E4534">
        <w:t xml:space="preserve"> предназначен для формирования сведений</w:t>
      </w:r>
      <w:r w:rsidR="00CD1E6E">
        <w:t xml:space="preserve"> </w:t>
      </w:r>
      <w:r w:rsidRPr="006E4534">
        <w:t>о</w:t>
      </w:r>
      <w:r w:rsidR="00CD1E6E">
        <w:t xml:space="preserve"> </w:t>
      </w:r>
      <w:r w:rsidRPr="006E4534">
        <w:t>количестве выявленных ЗНО IV и III стадий в разрезе территорий.</w:t>
      </w:r>
    </w:p>
    <w:p w:rsidR="003D1A99" w:rsidRPr="006E4534" w:rsidRDefault="00823501" w:rsidP="00456412">
      <w:pPr>
        <w:pStyle w:val="phnormal"/>
      </w:pPr>
      <w:r w:rsidRPr="006E4534">
        <w:t>Для формирования отчета: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Основные показатели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_Ref143267445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120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048000" cy="1887279"/>
            <wp:effectExtent l="0" t="0" r="0" b="0"/>
            <wp:docPr id="100526" name="Рисунок 100526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14095" name=""/>
                    <pic:cNvPicPr>
                      <a:picLocks noChangeAspect="1"/>
                    </pic:cNvPicPr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88727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46" w:name="_Ref14326744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120</w:t>
      </w:r>
      <w:r w:rsidR="00E875AB">
        <w:fldChar w:fldCharType="end"/>
      </w:r>
      <w:bookmarkEnd w:id="446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456412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_Ref143264756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56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47" w:name="_Ref143264756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56</w:t>
      </w:r>
      <w:r w:rsidR="00E875AB">
        <w:fldChar w:fldCharType="end"/>
      </w:r>
      <w:bookmarkEnd w:id="447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48" w:name="scroll-bookmark-144"/>
            <w:r w:rsidRPr="006A1D0A">
              <w:t>Наименование поля</w:t>
            </w:r>
            <w:bookmarkEnd w:id="448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27" name="Рисунок 10052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5945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дату, за которую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28" name="Рисунок 10052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6919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29" name="Рисунок 10052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1682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30" name="Рисунок 100530" descr="_scroll_external/attachments/pik-9c4d03b95c62810bfde6395f6b334b7a8a6c117c21cb6e26ac1859e8325593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97938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Расчет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456412" w:rsidRDefault="00456412" w:rsidP="00456412">
      <w:pPr>
        <w:pStyle w:val="phnormal"/>
      </w:pPr>
    </w:p>
    <w:p w:rsidR="003D1A99" w:rsidRPr="006E4534" w:rsidRDefault="00D7241D" w:rsidP="00456412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_Ref143267452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121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092833"/>
            <wp:effectExtent l="0" t="0" r="0" b="0"/>
            <wp:docPr id="100531" name="Рисунок 10053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228512" name=""/>
                    <pic:cNvPicPr>
                      <a:picLocks noChangeAspect="1"/>
                    </pic:cNvPicPr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09283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49" w:name="_Ref14326745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121</w:t>
      </w:r>
      <w:r w:rsidR="00E875AB">
        <w:fldChar w:fldCharType="end"/>
      </w:r>
      <w:bookmarkEnd w:id="449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456412" w:rsidRPr="006E4534" w:rsidRDefault="00481174" w:rsidP="00456412">
      <w:pPr>
        <w:pStyle w:val="phnormal"/>
      </w:pPr>
      <w:bookmarkStart w:id="450" w:name="scroll-bookmark-145"/>
      <w:bookmarkStart w:id="451" w:name="_Toc143258535"/>
      <w:r>
        <w:t>Описание доступных действий:</w:t>
      </w:r>
    </w:p>
    <w:p w:rsidR="00456412" w:rsidRPr="006E4534" w:rsidRDefault="00456412" w:rsidP="00456412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456412" w:rsidRPr="006E4534" w:rsidRDefault="00456412" w:rsidP="00456412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8" name="Рисунок 28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52" w:name="_Toc143272079"/>
      <w:r w:rsidRPr="006E4534">
        <w:t>Сверка</w:t>
      </w:r>
      <w:bookmarkEnd w:id="450"/>
      <w:bookmarkEnd w:id="451"/>
      <w:bookmarkEnd w:id="452"/>
    </w:p>
    <w:p w:rsidR="003D1A99" w:rsidRPr="006E4534" w:rsidRDefault="00823501" w:rsidP="00456412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Сверка</w:t>
      </w:r>
      <w:r w:rsidR="00CD1E6E">
        <w:t>»</w:t>
      </w:r>
      <w:r w:rsidRPr="006E4534">
        <w:t xml:space="preserve"> предназначен для</w:t>
      </w:r>
      <w:r w:rsidR="00CD1E6E">
        <w:t xml:space="preserve"> </w:t>
      </w:r>
      <w:r w:rsidRPr="006E4534">
        <w:t>сверки количества и состава пациентов между районом региона и онкологическим диспансером региона.</w:t>
      </w:r>
    </w:p>
    <w:p w:rsidR="003D1A99" w:rsidRPr="006E4534" w:rsidRDefault="00823501" w:rsidP="00456412">
      <w:pPr>
        <w:pStyle w:val="phnormal"/>
      </w:pPr>
      <w:r w:rsidRPr="006E4534">
        <w:t>Для формирования отчета: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Сверка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_Ref143267461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122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4286250" cy="3077094"/>
            <wp:effectExtent l="0" t="0" r="0" b="0"/>
            <wp:docPr id="100533" name="Рисунок 100533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387875" name=""/>
                    <pic:cNvPicPr>
                      <a:picLocks noChangeAspect="1"/>
                    </pic:cNvPicPr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077094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53" w:name="_Ref14326746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122</w:t>
      </w:r>
      <w:r w:rsidR="00E875AB">
        <w:fldChar w:fldCharType="end"/>
      </w:r>
      <w:bookmarkEnd w:id="453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456412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_Ref143264765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57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54" w:name="_Ref143264765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57</w:t>
      </w:r>
      <w:r w:rsidR="00E875AB">
        <w:fldChar w:fldCharType="end"/>
      </w:r>
      <w:bookmarkEnd w:id="454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246"/>
        <w:gridCol w:w="1857"/>
        <w:gridCol w:w="6311"/>
      </w:tblGrid>
      <w:tr w:rsidR="006E4534" w:rsidRPr="006A1D0A" w:rsidTr="00CB4AB2">
        <w:trPr>
          <w:tblHeader/>
        </w:trPr>
        <w:tc>
          <w:tcPr>
            <w:tcW w:w="1078" w:type="pct"/>
          </w:tcPr>
          <w:p w:rsidR="003D1A99" w:rsidRPr="006A1D0A" w:rsidRDefault="00823501" w:rsidP="006A1D0A">
            <w:pPr>
              <w:pStyle w:val="phtablecolcaption"/>
            </w:pPr>
            <w:bookmarkStart w:id="455" w:name="scroll-bookmark-146"/>
            <w:r w:rsidRPr="006A1D0A">
              <w:t>Наименование поля</w:t>
            </w:r>
            <w:bookmarkEnd w:id="455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107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с, Дата по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34" name="Рисунок 10053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722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период, за который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107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 проживания/прописки пациента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35" name="Рисунок 10053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2971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проживания или прописки пациента.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36" name="Рисунок 100536" descr="_scroll_external/attachments/pik-71fb6272655a83a1511af5b1b0f6033eab798608c63a04e31d16c706177c15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26397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07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 ЛПУ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37" name="Рисунок 100537" descr="_scroll_external/attachments/pik-71fb6272655a83a1511af5b1b0f6033eab798608c63a04e31d16c706177c15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5138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07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Поле доступно для заполнения после выбора района ЛПУ. Выберите МО из выпадающего списка</w:t>
            </w:r>
          </w:p>
        </w:tc>
      </w:tr>
      <w:tr w:rsidR="006E4534" w:rsidRPr="006A1D0A" w:rsidTr="00CB4AB2">
        <w:tc>
          <w:tcPr>
            <w:tcW w:w="107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Условие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38" name="Рисунок 10053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7110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значение из выпадающего списка. По умолчанию указано значение </w:t>
            </w:r>
            <w:r w:rsidR="00CD1E6E">
              <w:t>«</w:t>
            </w:r>
            <w:r w:rsidRPr="006A1D0A">
              <w:t>Все состоящие на учете в данном направлении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107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823501" w:rsidP="00456412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39" name="Рисунок 10053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321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107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Обстоятельства выявления</w:t>
            </w:r>
          </w:p>
        </w:tc>
        <w:tc>
          <w:tcPr>
            <w:tcW w:w="892" w:type="pct"/>
          </w:tcPr>
          <w:p w:rsidR="003D1A99" w:rsidRPr="006A1D0A" w:rsidRDefault="003D1A99" w:rsidP="00456412">
            <w:pPr>
              <w:pStyle w:val="phfigure"/>
            </w:pPr>
          </w:p>
        </w:tc>
        <w:tc>
          <w:tcPr>
            <w:tcW w:w="3030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обстоятельства выявления опухоли.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40" name="Рисунок 100540" descr="_scroll_external/attachments/pik-71fb6272655a83a1511af5b1b0f6033eab798608c63a04e31d16c706177c15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5360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 – Обстоятельства выявления опухоли при онкологическом заболевании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</w:tbl>
    <w:p w:rsidR="00456412" w:rsidRDefault="00456412" w:rsidP="00456412">
      <w:pPr>
        <w:pStyle w:val="phnormal"/>
      </w:pPr>
    </w:p>
    <w:p w:rsidR="003D1A99" w:rsidRPr="006E4534" w:rsidRDefault="00D7241D" w:rsidP="00456412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_Ref143267469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123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2353188"/>
            <wp:effectExtent l="0" t="0" r="0" b="0"/>
            <wp:docPr id="100541" name="Рисунок 10054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96145" name=""/>
                    <pic:cNvPicPr>
                      <a:picLocks noChangeAspect="1"/>
                    </pic:cNvPicPr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35318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56" w:name="_Ref14326746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123</w:t>
      </w:r>
      <w:r w:rsidR="00E875AB">
        <w:fldChar w:fldCharType="end"/>
      </w:r>
      <w:bookmarkEnd w:id="456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456412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456412" w:rsidRPr="006E4534" w:rsidRDefault="00481174" w:rsidP="00456412">
      <w:pPr>
        <w:pStyle w:val="phnormal"/>
      </w:pPr>
      <w:bookmarkStart w:id="457" w:name="scroll-bookmark-147"/>
      <w:bookmarkStart w:id="458" w:name="_Toc143258536"/>
      <w:r>
        <w:t>Описание доступных действий:</w:t>
      </w:r>
    </w:p>
    <w:p w:rsidR="00456412" w:rsidRPr="006E4534" w:rsidRDefault="00456412" w:rsidP="00456412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456412" w:rsidRPr="006E4534" w:rsidRDefault="00456412" w:rsidP="00456412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456412" w:rsidRPr="006E4534" w:rsidRDefault="00456412" w:rsidP="00456412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29" name="Рисунок 29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59" w:name="_Toc143272080"/>
      <w:r w:rsidRPr="006E4534">
        <w:t>Стандартизованные показатели заболеваемости</w:t>
      </w:r>
      <w:bookmarkEnd w:id="457"/>
      <w:bookmarkEnd w:id="458"/>
      <w:bookmarkEnd w:id="459"/>
    </w:p>
    <w:p w:rsidR="003D1A99" w:rsidRPr="006E4534" w:rsidRDefault="00823501" w:rsidP="00EB2617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Стандартизованные показатели заболеваемости</w:t>
      </w:r>
      <w:r w:rsidR="00CD1E6E">
        <w:t>»</w:t>
      </w:r>
      <w:r w:rsidRPr="006E4534">
        <w:t xml:space="preserve"> предназначен для</w:t>
      </w:r>
      <w:r w:rsidR="00CD1E6E">
        <w:t xml:space="preserve"> </w:t>
      </w:r>
      <w:r w:rsidRPr="006E4534">
        <w:t>сбора показателей заболеваемости ЗНО, приведенных к мировым и европейским стандартам.</w:t>
      </w:r>
    </w:p>
    <w:p w:rsidR="003D1A99" w:rsidRPr="006E4534" w:rsidRDefault="00823501" w:rsidP="00EB2617">
      <w:pPr>
        <w:pStyle w:val="phnormal"/>
      </w:pPr>
      <w:r w:rsidRPr="006E4534">
        <w:t>Для формирования отчета: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Стандартизованные показатели заболеваемости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_Ref143267477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124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238750" cy="2024438"/>
            <wp:effectExtent l="0" t="0" r="0" b="0"/>
            <wp:docPr id="100543" name="Рисунок 100543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14318" name=""/>
                    <pic:cNvPicPr>
                      <a:picLocks noChangeAspect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2443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60" w:name="_Ref14326747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124</w:t>
      </w:r>
      <w:r w:rsidR="00E875AB">
        <w:fldChar w:fldCharType="end"/>
      </w:r>
      <w:bookmarkEnd w:id="460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B2617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_Ref143264794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58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61" w:name="_Ref143264794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58</w:t>
      </w:r>
      <w:r w:rsidR="00E875AB">
        <w:fldChar w:fldCharType="end"/>
      </w:r>
      <w:bookmarkEnd w:id="461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766"/>
        <w:gridCol w:w="1858"/>
        <w:gridCol w:w="6790"/>
      </w:tblGrid>
      <w:tr w:rsidR="006E4534" w:rsidRPr="006A1D0A" w:rsidTr="00CB4AB2">
        <w:trPr>
          <w:tblHeader/>
        </w:trPr>
        <w:tc>
          <w:tcPr>
            <w:tcW w:w="848" w:type="pct"/>
          </w:tcPr>
          <w:p w:rsidR="003D1A99" w:rsidRPr="006A1D0A" w:rsidRDefault="00823501" w:rsidP="006A1D0A">
            <w:pPr>
              <w:pStyle w:val="phtablecolcaption"/>
            </w:pPr>
            <w:bookmarkStart w:id="462" w:name="scroll-bookmark-148"/>
            <w:r w:rsidRPr="006A1D0A">
              <w:t>Наименование поля</w:t>
            </w:r>
            <w:bookmarkEnd w:id="462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44" name="Рисунок 10054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95426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Регионы/Районы</w:t>
            </w:r>
            <w:r>
              <w:t>»</w:t>
            </w:r>
            <w:r w:rsidR="00823501" w:rsidRPr="006A1D0A">
              <w:t xml:space="preserve"> – данные в отчете будут группироваться по районам прописки пациентов;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Локализации</w:t>
            </w:r>
            <w:r>
              <w:t>»</w:t>
            </w:r>
            <w:r w:rsidR="00823501" w:rsidRPr="006A1D0A">
              <w:t xml:space="preserve"> – данные в отчете будут группироваться по наименованию локализаций;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Возрастная группа</w:t>
            </w:r>
            <w:r>
              <w:t>»</w:t>
            </w:r>
            <w:r w:rsidR="00823501" w:rsidRPr="006A1D0A">
              <w:t xml:space="preserve"> – данные в отчете будут группироваться по возрастным группам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Временной интервал</w:t>
            </w:r>
            <w:r>
              <w:t>»</w:t>
            </w:r>
            <w:r w:rsidR="00823501" w:rsidRPr="006A1D0A">
              <w:t xml:space="preserve"> – данные в отчете будут группироваться по годам, указанным в поле </w:t>
            </w:r>
            <w:r>
              <w:t>«</w:t>
            </w:r>
            <w:r w:rsidR="00823501" w:rsidRPr="006A1D0A">
              <w:t>Временной интервал с, по</w:t>
            </w:r>
            <w:r>
              <w:t>»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Группировка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становится доступно, если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 xml:space="preserve"> выбрано значение </w:t>
            </w:r>
            <w:r w:rsidR="00CD1E6E">
              <w:t>«</w:t>
            </w:r>
            <w:r w:rsidRPr="006A1D0A">
              <w:t>Локализации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Возрастная группа</w:t>
            </w:r>
            <w:r w:rsidR="00CD1E6E">
              <w:t>»</w:t>
            </w:r>
            <w:r w:rsidRPr="006A1D0A">
              <w:t>. Выберите тип группировки по локализациям или возрастам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Регионы/районы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45" name="Рисунок 10054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72428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46" name="Рисунок 100546" descr="_scroll_external/attachments/pik-3d1e1d58dc5eec56cc3e1fb8df98ad09b8983a2f3344b4a851d824285452d15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597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Временной интервал с,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47" name="Рисунок 10054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9967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выбрав значения из выпадающих списков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Возрастная шкала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EB2617" w:rsidRDefault="00EB2617" w:rsidP="00EB2617">
      <w:pPr>
        <w:pStyle w:val="phnormal"/>
      </w:pPr>
    </w:p>
    <w:p w:rsidR="003D1A99" w:rsidRPr="006E4534" w:rsidRDefault="00D7241D" w:rsidP="00EB2617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после заполнения полей. Откроется окно просмо</w:t>
      </w:r>
      <w:r w:rsidR="00065B77">
        <w:t>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_Ref143267486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125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2704277"/>
            <wp:effectExtent l="0" t="0" r="0" b="0"/>
            <wp:docPr id="100548" name="Рисунок 100548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349710" name=""/>
                    <pic:cNvPicPr>
                      <a:picLocks noChangeAspect="1"/>
                    </pic:cNvPicPr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70427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0235E1" w:rsidP="006A1D0A">
      <w:pPr>
        <w:pStyle w:val="phfiguretitle"/>
      </w:pPr>
      <w:bookmarkStart w:id="463" w:name="_Ref14326748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125</w:t>
      </w:r>
      <w:r w:rsidR="00E875AB">
        <w:fldChar w:fldCharType="end"/>
      </w:r>
      <w:bookmarkEnd w:id="463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B2617" w:rsidRPr="006E4534" w:rsidRDefault="00481174" w:rsidP="00EB2617">
      <w:pPr>
        <w:pStyle w:val="phnormal"/>
      </w:pPr>
      <w:bookmarkStart w:id="464" w:name="scroll-bookmark-149"/>
      <w:bookmarkStart w:id="465" w:name="_Toc143258537"/>
      <w:r>
        <w:t>Описание доступных действий:</w:t>
      </w:r>
    </w:p>
    <w:p w:rsidR="00EB2617" w:rsidRPr="006E4534" w:rsidRDefault="00EB2617" w:rsidP="00EB2617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B2617" w:rsidRPr="006E4534" w:rsidRDefault="00EB2617" w:rsidP="00EB2617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30" name="Рисунок 30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66" w:name="_Toc143272081"/>
      <w:r w:rsidRPr="006E4534">
        <w:t>Стандартизованные показатели смертности</w:t>
      </w:r>
      <w:bookmarkEnd w:id="464"/>
      <w:bookmarkEnd w:id="465"/>
      <w:bookmarkEnd w:id="466"/>
    </w:p>
    <w:p w:rsidR="003D1A99" w:rsidRPr="006E4534" w:rsidRDefault="00823501" w:rsidP="00EB2617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Стандартизованные показатели смертности</w:t>
      </w:r>
      <w:r w:rsidR="00CD1E6E">
        <w:t>»</w:t>
      </w:r>
      <w:r w:rsidRPr="006E4534">
        <w:t xml:space="preserve"> предназначен для</w:t>
      </w:r>
      <w:r w:rsidR="00CD1E6E">
        <w:t xml:space="preserve"> </w:t>
      </w:r>
      <w:r w:rsidRPr="006E4534">
        <w:t>сбора приведенных к мировым и европейским стандартам показателей смертности больных ЗНО.</w:t>
      </w:r>
    </w:p>
    <w:p w:rsidR="003D1A99" w:rsidRPr="006E4534" w:rsidRDefault="00823501" w:rsidP="00EB2617">
      <w:pPr>
        <w:pStyle w:val="phnormal"/>
      </w:pPr>
      <w:r w:rsidRPr="006E4534">
        <w:t>Для формирования отчета: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Стандартизованные показатели смертности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_Ref143267494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126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238750" cy="2024438"/>
            <wp:effectExtent l="0" t="0" r="0" b="0"/>
            <wp:docPr id="100550" name="Рисунок 100550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074829" name=""/>
                    <pic:cNvPicPr>
                      <a:picLocks noChangeAspect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2443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E213D9" w:rsidP="006A1D0A">
      <w:pPr>
        <w:pStyle w:val="phfiguretitle"/>
      </w:pPr>
      <w:bookmarkStart w:id="467" w:name="_Ref14326749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126</w:t>
      </w:r>
      <w:r w:rsidR="00E875AB">
        <w:fldChar w:fldCharType="end"/>
      </w:r>
      <w:bookmarkEnd w:id="467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B2617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_Ref143264846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59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68" w:name="_Ref143264846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59</w:t>
      </w:r>
      <w:r w:rsidR="00E875AB">
        <w:fldChar w:fldCharType="end"/>
      </w:r>
      <w:bookmarkEnd w:id="468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766"/>
        <w:gridCol w:w="1858"/>
        <w:gridCol w:w="6790"/>
      </w:tblGrid>
      <w:tr w:rsidR="006E4534" w:rsidRPr="006A1D0A" w:rsidTr="00CB4AB2">
        <w:trPr>
          <w:tblHeader/>
        </w:trPr>
        <w:tc>
          <w:tcPr>
            <w:tcW w:w="848" w:type="pct"/>
          </w:tcPr>
          <w:p w:rsidR="003D1A99" w:rsidRPr="006A1D0A" w:rsidRDefault="00823501" w:rsidP="006A1D0A">
            <w:pPr>
              <w:pStyle w:val="phtablecolcaption"/>
            </w:pPr>
            <w:bookmarkStart w:id="469" w:name="scroll-bookmark-150"/>
            <w:r w:rsidRPr="006A1D0A">
              <w:t>Наименование поля</w:t>
            </w:r>
            <w:bookmarkEnd w:id="469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51" name="Рисунок 10055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930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Регионы/Районы</w:t>
            </w:r>
            <w:r>
              <w:t>»</w:t>
            </w:r>
            <w:r w:rsidR="00823501" w:rsidRPr="006A1D0A">
              <w:t xml:space="preserve"> – данные в отчете будут группироваться по районам прописки пациентов;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Локализации</w:t>
            </w:r>
            <w:r>
              <w:t>»</w:t>
            </w:r>
            <w:r w:rsidR="00823501" w:rsidRPr="006A1D0A">
              <w:t xml:space="preserve"> – данные в отчете будут группироваться по наименованию локализаций;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Возрастная группа</w:t>
            </w:r>
            <w:r>
              <w:t>»</w:t>
            </w:r>
            <w:r w:rsidR="00823501" w:rsidRPr="006A1D0A">
              <w:t xml:space="preserve"> – данные в отчете будут группироваться по возрастным группам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065B77">
            <w:pPr>
              <w:pStyle w:val="phtableitemizedlist1"/>
            </w:pPr>
            <w:r>
              <w:t>«</w:t>
            </w:r>
            <w:r w:rsidR="00823501" w:rsidRPr="006A1D0A">
              <w:t>Временной интервал</w:t>
            </w:r>
            <w:r>
              <w:t>»</w:t>
            </w:r>
            <w:r w:rsidR="00823501" w:rsidRPr="006A1D0A">
              <w:t xml:space="preserve"> – данные в отчете будут группироваться по годам, указанным в поле </w:t>
            </w:r>
            <w:r>
              <w:t>«</w:t>
            </w:r>
            <w:r w:rsidR="00823501" w:rsidRPr="006A1D0A">
              <w:t>Временной интервал с, по</w:t>
            </w:r>
            <w:r>
              <w:t>»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Группировка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становится доступно, если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 xml:space="preserve"> выбрано значение </w:t>
            </w:r>
            <w:r w:rsidR="00CD1E6E">
              <w:t>«</w:t>
            </w:r>
            <w:r w:rsidRPr="006A1D0A">
              <w:t>Локализации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Возрастная группа</w:t>
            </w:r>
            <w:r w:rsidR="00CD1E6E">
              <w:t>»</w:t>
            </w:r>
            <w:r w:rsidRPr="006A1D0A">
              <w:t>. Выберите тип группировки по локализациям или возрастам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Регионы/районы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52" name="Рисунок 10055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4378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53" name="Рисунок 100553" descr="_scroll_external/attachments/pik-9feedf1881a5f1a5199433ac020a0b4284eda08eb836dd7e05eef31b1f4f7a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9731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Временной интервал с,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54" name="Рисунок 10055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631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выбрав значения из выпадающих списков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Возрастная шкала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EB2617" w:rsidRDefault="00EB2617" w:rsidP="00EB2617">
      <w:pPr>
        <w:pStyle w:val="phnormal"/>
      </w:pPr>
    </w:p>
    <w:p w:rsidR="003D1A99" w:rsidRPr="006E4534" w:rsidRDefault="00D7241D" w:rsidP="00EB2617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_Ref143267502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127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2250470"/>
            <wp:effectExtent l="0" t="0" r="0" b="0"/>
            <wp:docPr id="100555" name="Рисунок 10055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021575" name=""/>
                    <pic:cNvPicPr>
                      <a:picLocks noChangeAspect="1"/>
                    </pic:cNvPicPr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25047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70" w:name="_Ref14326750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127</w:t>
      </w:r>
      <w:r w:rsidR="00E875AB">
        <w:fldChar w:fldCharType="end"/>
      </w:r>
      <w:bookmarkEnd w:id="470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B2617" w:rsidRPr="006E4534" w:rsidRDefault="00EB2617" w:rsidP="00EB2617">
      <w:pPr>
        <w:pStyle w:val="phnormal"/>
      </w:pPr>
      <w:bookmarkStart w:id="471" w:name="scroll-bookmark-151"/>
      <w:bookmarkStart w:id="472" w:name="_Toc143258538"/>
      <w:r w:rsidRPr="006E4534">
        <w:t>Описание доступных действий</w:t>
      </w:r>
      <w:r w:rsidR="00065B77">
        <w:t>:</w:t>
      </w:r>
    </w:p>
    <w:p w:rsidR="00EB2617" w:rsidRPr="006E4534" w:rsidRDefault="00EB2617" w:rsidP="00EB2617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B2617" w:rsidRPr="006E4534" w:rsidRDefault="00EB2617" w:rsidP="00EB2617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31" name="Рисунок 31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73" w:name="_Toc143272082"/>
      <w:r w:rsidRPr="006E4534">
        <w:t>Абсолютные показатели</w:t>
      </w:r>
      <w:bookmarkEnd w:id="471"/>
      <w:bookmarkEnd w:id="472"/>
      <w:bookmarkEnd w:id="473"/>
    </w:p>
    <w:p w:rsidR="003D1A99" w:rsidRPr="006E4534" w:rsidRDefault="00823501" w:rsidP="00EB2617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Абсолютные показатели</w:t>
      </w:r>
      <w:r w:rsidR="00CD1E6E">
        <w:t>»</w:t>
      </w:r>
      <w:r w:rsidRPr="006E4534">
        <w:t xml:space="preserve"> формирует сведения по</w:t>
      </w:r>
      <w:r w:rsidR="00CD1E6E">
        <w:t xml:space="preserve"> </w:t>
      </w:r>
      <w:r w:rsidRPr="006E4534">
        <w:t>основным медико-статистическим показателям по онкологии.</w:t>
      </w:r>
    </w:p>
    <w:p w:rsidR="003D1A99" w:rsidRPr="006E4534" w:rsidRDefault="00823501" w:rsidP="00EB2617">
      <w:pPr>
        <w:pStyle w:val="phnormal"/>
      </w:pPr>
      <w:r w:rsidRPr="006E4534">
        <w:t>Для формирования отчета: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Абсолютные показатели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_Ref143267510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128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238750" cy="2024438"/>
            <wp:effectExtent l="0" t="0" r="0" b="0"/>
            <wp:docPr id="100557" name="Рисунок 100557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70726" name=""/>
                    <pic:cNvPicPr>
                      <a:picLocks noChangeAspect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2443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74" w:name="_Ref14326751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128</w:t>
      </w:r>
      <w:r w:rsidR="00E875AB">
        <w:fldChar w:fldCharType="end"/>
      </w:r>
      <w:bookmarkEnd w:id="474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B2617">
      <w:pPr>
        <w:pStyle w:val="phlistitemized1"/>
      </w:pPr>
      <w:r>
        <w:lastRenderedPageBreak/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_Ref143264852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60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75" w:name="_Ref14326485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60</w:t>
      </w:r>
      <w:r w:rsidR="00E875AB">
        <w:fldChar w:fldCharType="end"/>
      </w:r>
      <w:bookmarkEnd w:id="475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766"/>
        <w:gridCol w:w="1858"/>
        <w:gridCol w:w="6790"/>
      </w:tblGrid>
      <w:tr w:rsidR="006E4534" w:rsidRPr="006A1D0A" w:rsidTr="00CB4AB2">
        <w:trPr>
          <w:tblHeader/>
        </w:trPr>
        <w:tc>
          <w:tcPr>
            <w:tcW w:w="848" w:type="pct"/>
          </w:tcPr>
          <w:p w:rsidR="003D1A99" w:rsidRPr="006A1D0A" w:rsidRDefault="00823501" w:rsidP="006A1D0A">
            <w:pPr>
              <w:pStyle w:val="phtablecolcaption"/>
            </w:pPr>
            <w:bookmarkStart w:id="476" w:name="scroll-bookmark-152"/>
            <w:r w:rsidRPr="006A1D0A">
              <w:t>Наименование поля</w:t>
            </w:r>
            <w:bookmarkEnd w:id="476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58" name="Рисунок 10055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579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Регионы/Районы</w:t>
            </w:r>
            <w:r>
              <w:t>»</w:t>
            </w:r>
            <w:r w:rsidR="00823501" w:rsidRPr="006A1D0A">
              <w:t xml:space="preserve"> – данные в отчете будут группироваться по районам прописки пациентов;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Локализации</w:t>
            </w:r>
            <w:r>
              <w:t>»</w:t>
            </w:r>
            <w:r w:rsidR="00823501" w:rsidRPr="006A1D0A">
              <w:t xml:space="preserve"> – данные в отчете будут группироваться по наименованию локализаций;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Возрастная группа</w:t>
            </w:r>
            <w:r>
              <w:t>»</w:t>
            </w:r>
            <w:r w:rsidR="00823501" w:rsidRPr="006A1D0A">
              <w:t xml:space="preserve"> – данные в отчете будут группироваться по возрастным группам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Временной интервал</w:t>
            </w:r>
            <w:r>
              <w:t>»</w:t>
            </w:r>
            <w:r w:rsidR="00823501" w:rsidRPr="006A1D0A">
              <w:t xml:space="preserve"> – данные в отчете будут группироваться по годам, указанным в поле </w:t>
            </w:r>
            <w:r>
              <w:t>«</w:t>
            </w:r>
            <w:r w:rsidR="00823501" w:rsidRPr="006A1D0A">
              <w:t>Временной интервал с, по</w:t>
            </w:r>
            <w:r>
              <w:t>»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Группировка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становится доступно, если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 xml:space="preserve"> выбрано значение </w:t>
            </w:r>
            <w:r w:rsidR="00CD1E6E">
              <w:t>«</w:t>
            </w:r>
            <w:r w:rsidRPr="006A1D0A">
              <w:t>Локализации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Возрастная группа</w:t>
            </w:r>
            <w:r w:rsidR="00CD1E6E">
              <w:t>»</w:t>
            </w:r>
            <w:r w:rsidRPr="006A1D0A">
              <w:t>. Выберите тип группировки по локализациям или возрастам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Регионы/районы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59" name="Рисунок 10055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03415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60" name="Рисунок 100560" descr="_scroll_external/attachments/pik-6f7e2f17a8cdb6d5dfea9c20507df3c554652a7aa3468099b152e70bb38ef33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1690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Временной интервал с,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61" name="Рисунок 10056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6112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выбрав значения из выпадающих списков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Возрастная шкала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EB2617" w:rsidRDefault="00EB2617" w:rsidP="00EB2617">
      <w:pPr>
        <w:pStyle w:val="phnormal"/>
      </w:pPr>
    </w:p>
    <w:p w:rsidR="003D1A99" w:rsidRPr="006E4534" w:rsidRDefault="00D7241D" w:rsidP="00EB2617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_Ref143267519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129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680336"/>
            <wp:effectExtent l="0" t="0" r="0" b="0"/>
            <wp:docPr id="100562" name="Рисунок 100562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121598" name=""/>
                    <pic:cNvPicPr>
                      <a:picLocks noChangeAspect="1"/>
                    </pic:cNvPicPr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68033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77" w:name="_Ref14326751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129</w:t>
      </w:r>
      <w:r w:rsidR="00E875AB">
        <w:fldChar w:fldCharType="end"/>
      </w:r>
      <w:bookmarkEnd w:id="477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B2617">
      <w:pPr>
        <w:pStyle w:val="phlistitemized1"/>
      </w:pPr>
      <w:r w:rsidRPr="006E4534">
        <w:lastRenderedPageBreak/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B2617" w:rsidRPr="006E4534" w:rsidRDefault="00481174" w:rsidP="00EB2617">
      <w:pPr>
        <w:pStyle w:val="phnormal"/>
      </w:pPr>
      <w:bookmarkStart w:id="478" w:name="scroll-bookmark-153"/>
      <w:bookmarkStart w:id="479" w:name="_Toc143258539"/>
      <w:r>
        <w:t>Описание доступных действий:</w:t>
      </w:r>
    </w:p>
    <w:p w:rsidR="00EB2617" w:rsidRPr="006E4534" w:rsidRDefault="00EB2617" w:rsidP="00EB2617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B2617" w:rsidRPr="006E4534" w:rsidRDefault="00EB2617" w:rsidP="00EB2617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228" name="Рисунок 100228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80" w:name="_Toc143272083"/>
      <w:r w:rsidRPr="006E4534">
        <w:t>Интенсивные показатели</w:t>
      </w:r>
      <w:bookmarkEnd w:id="478"/>
      <w:bookmarkEnd w:id="479"/>
      <w:bookmarkEnd w:id="480"/>
    </w:p>
    <w:p w:rsidR="003D1A99" w:rsidRPr="006E4534" w:rsidRDefault="00823501" w:rsidP="00EB2617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Интенсивные показатели</w:t>
      </w:r>
      <w:r w:rsidR="00CD1E6E">
        <w:t>»</w:t>
      </w:r>
      <w:r w:rsidRPr="006E4534">
        <w:t xml:space="preserve"> формирует сведения по</w:t>
      </w:r>
      <w:r w:rsidR="00CD1E6E">
        <w:t xml:space="preserve"> </w:t>
      </w:r>
      <w:r w:rsidRPr="006E4534">
        <w:t xml:space="preserve">относительным медико-статистическим показателям по онкологии, рассчитываемым на основе данных отчета </w:t>
      </w:r>
      <w:r w:rsidR="00CD1E6E">
        <w:t>«</w:t>
      </w:r>
      <w:r w:rsidRPr="006E4534">
        <w:t>Абсолютные показатели</w:t>
      </w:r>
      <w:r w:rsidR="00CD1E6E">
        <w:t>»</w:t>
      </w:r>
      <w:r w:rsidRPr="006E4534">
        <w:t>, описанного ранее.</w:t>
      </w:r>
    </w:p>
    <w:p w:rsidR="003D1A99" w:rsidRPr="006E4534" w:rsidRDefault="00823501" w:rsidP="00EB2617">
      <w:pPr>
        <w:pStyle w:val="phnormal"/>
      </w:pPr>
      <w:r w:rsidRPr="006E4534">
        <w:t>Для формирования отчета: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Интенсивные показатели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_Ref143267531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130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238750" cy="2024438"/>
            <wp:effectExtent l="0" t="0" r="0" b="0"/>
            <wp:docPr id="100564" name="Рисунок 100564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004038" name=""/>
                    <pic:cNvPicPr>
                      <a:picLocks noChangeAspect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2443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81" w:name="_Ref14326753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130</w:t>
      </w:r>
      <w:r w:rsidR="00E875AB">
        <w:fldChar w:fldCharType="end"/>
      </w:r>
      <w:bookmarkEnd w:id="481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B2617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_Ref143264859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61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82" w:name="_Ref143264859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61</w:t>
      </w:r>
      <w:r w:rsidR="00E875AB">
        <w:fldChar w:fldCharType="end"/>
      </w:r>
      <w:bookmarkEnd w:id="482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766"/>
        <w:gridCol w:w="1858"/>
        <w:gridCol w:w="6790"/>
      </w:tblGrid>
      <w:tr w:rsidR="006E4534" w:rsidRPr="006A1D0A" w:rsidTr="00CB4AB2">
        <w:trPr>
          <w:tblHeader/>
        </w:trPr>
        <w:tc>
          <w:tcPr>
            <w:tcW w:w="848" w:type="pct"/>
          </w:tcPr>
          <w:p w:rsidR="003D1A99" w:rsidRPr="006A1D0A" w:rsidRDefault="00823501" w:rsidP="006A1D0A">
            <w:pPr>
              <w:pStyle w:val="phtablecolcaption"/>
            </w:pPr>
            <w:bookmarkStart w:id="483" w:name="scroll-bookmark-154"/>
            <w:r w:rsidRPr="006A1D0A">
              <w:t>Наименование поля</w:t>
            </w:r>
            <w:bookmarkEnd w:id="483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65" name="Рисунок 100565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0695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Регионы/Районы</w:t>
            </w:r>
            <w:r>
              <w:t>»</w:t>
            </w:r>
            <w:r w:rsidR="00823501" w:rsidRPr="006A1D0A">
              <w:t xml:space="preserve"> – данные в отчете будут группироваться по районам прописки пациентов;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Локализации</w:t>
            </w:r>
            <w:r>
              <w:t>»</w:t>
            </w:r>
            <w:r w:rsidR="00823501" w:rsidRPr="006A1D0A">
              <w:t xml:space="preserve"> – данные в отчете будут группироваться по наименованию локализаций;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Возрастная группа</w:t>
            </w:r>
            <w:r>
              <w:t>»</w:t>
            </w:r>
            <w:r w:rsidR="00823501" w:rsidRPr="006A1D0A">
              <w:t xml:space="preserve"> – данные в отчете будут группироваться по </w:t>
            </w:r>
            <w:r w:rsidR="00823501" w:rsidRPr="006A1D0A">
              <w:lastRenderedPageBreak/>
              <w:t>возрастным группам</w:t>
            </w:r>
            <w:r>
              <w:t>»</w:t>
            </w:r>
            <w:r w:rsidR="00823501" w:rsidRPr="006A1D0A">
              <w:t>;</w:t>
            </w:r>
          </w:p>
          <w:p w:rsidR="003D1A99" w:rsidRPr="006A1D0A" w:rsidRDefault="00CD1E6E" w:rsidP="00EB2617">
            <w:pPr>
              <w:pStyle w:val="phtableitemizedlist1"/>
            </w:pPr>
            <w:r>
              <w:t>«</w:t>
            </w:r>
            <w:r w:rsidR="00823501" w:rsidRPr="006A1D0A">
              <w:t>Временной интервал</w:t>
            </w:r>
            <w:r>
              <w:t>»</w:t>
            </w:r>
            <w:r w:rsidR="00823501" w:rsidRPr="006A1D0A">
              <w:t xml:space="preserve"> – данные в отчете будут группироваться по годам, указанным в поле </w:t>
            </w:r>
            <w:r>
              <w:t>«</w:t>
            </w:r>
            <w:r w:rsidR="00823501" w:rsidRPr="006A1D0A">
              <w:t>Временной интервал с, по</w:t>
            </w:r>
            <w:r>
              <w:t>»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Группировка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становится доступно, если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 xml:space="preserve"> выбрано значение </w:t>
            </w:r>
            <w:r w:rsidR="00CD1E6E">
              <w:t>«</w:t>
            </w:r>
            <w:r w:rsidRPr="006A1D0A">
              <w:t>Локализации</w:t>
            </w:r>
            <w:r w:rsidR="00CD1E6E">
              <w:t>»</w:t>
            </w:r>
            <w:r w:rsidRPr="006A1D0A">
              <w:t xml:space="preserve"> или </w:t>
            </w:r>
            <w:r w:rsidR="00CD1E6E">
              <w:t>«</w:t>
            </w:r>
            <w:r w:rsidRPr="006A1D0A">
              <w:t>Возрастная группа</w:t>
            </w:r>
            <w:r w:rsidR="00CD1E6E">
              <w:t>»</w:t>
            </w:r>
            <w:r w:rsidRPr="006A1D0A">
              <w:t>. Выберите тип группировки по локализациям или возрастам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Регионы/районы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66" name="Рисунок 10056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1846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 или 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67" name="Рисунок 100567" descr="_scroll_external/attachments/pik-3e717f6eb790b894aa5de1fb46f65779becb997468ea09ca0bea2cc8b3d4c7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361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Временной интервал с, по</w:t>
            </w:r>
          </w:p>
        </w:tc>
        <w:tc>
          <w:tcPr>
            <w:tcW w:w="892" w:type="pct"/>
          </w:tcPr>
          <w:p w:rsidR="003D1A99" w:rsidRPr="006A1D0A" w:rsidRDefault="00823501" w:rsidP="00EB261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568" name="Рисунок 10056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6261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выбрав значения из выпадающих списков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Возрастная шкала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4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EB2617">
            <w:pPr>
              <w:pStyle w:val="phfigure"/>
            </w:pPr>
          </w:p>
        </w:tc>
        <w:tc>
          <w:tcPr>
            <w:tcW w:w="326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EB2617" w:rsidRDefault="00EB2617" w:rsidP="00EB2617">
      <w:pPr>
        <w:pStyle w:val="phnormal"/>
      </w:pPr>
    </w:p>
    <w:p w:rsidR="003D1A99" w:rsidRPr="006E4534" w:rsidRDefault="00D7241D" w:rsidP="00EB2617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Просмотр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_Ref143267540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131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069660"/>
            <wp:effectExtent l="0" t="0" r="0" b="0"/>
            <wp:docPr id="100569" name="Рисунок 100569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29902" name=""/>
                    <pic:cNvPicPr>
                      <a:picLocks noChangeAspect="1"/>
                    </pic:cNvPicPr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06966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84" w:name="_Ref14326754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131</w:t>
      </w:r>
      <w:r w:rsidR="00E875AB">
        <w:fldChar w:fldCharType="end"/>
      </w:r>
      <w:bookmarkEnd w:id="484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B2617" w:rsidRPr="006E4534" w:rsidRDefault="00481174" w:rsidP="00EB2617">
      <w:pPr>
        <w:pStyle w:val="phnormal"/>
      </w:pPr>
      <w:bookmarkStart w:id="485" w:name="scroll-bookmark-155"/>
      <w:bookmarkStart w:id="486" w:name="_Toc143258540"/>
      <w:r>
        <w:t>Описание доступных действий:</w:t>
      </w:r>
    </w:p>
    <w:p w:rsidR="00EB2617" w:rsidRPr="006E4534" w:rsidRDefault="00EB2617" w:rsidP="00EB2617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B2617" w:rsidRPr="006E4534" w:rsidRDefault="00EB2617" w:rsidP="00EB2617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B2617" w:rsidRPr="006E4534" w:rsidRDefault="00EB2617" w:rsidP="00EB2617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100229" name="Рисунок 100229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487" w:name="_Toc143272084"/>
      <w:r w:rsidRPr="006E4534">
        <w:lastRenderedPageBreak/>
        <w:t>Показатели выживаемости (Каплан-Майер)</w:t>
      </w:r>
      <w:bookmarkEnd w:id="485"/>
      <w:bookmarkEnd w:id="486"/>
      <w:bookmarkEnd w:id="487"/>
    </w:p>
    <w:p w:rsidR="003D1A99" w:rsidRPr="006E4534" w:rsidRDefault="00823501" w:rsidP="00EB2617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Показатели выживаемости (Каплан-Майер)</w:t>
      </w:r>
      <w:r w:rsidR="00CD1E6E">
        <w:t>»</w:t>
      </w:r>
      <w:r w:rsidRPr="006E4534">
        <w:t xml:space="preserve"> предназначен для оценки уровня выживаемости пациентов с ЗНО методом Каплан-Майера. Данный метод используется для оценки доли объектов наблюдения, у которых событие (смерть, выбывание) не произошло (функция выживания, выживаемость) для любого момента времени в течение всего периода наблюдения. Метод полностью применим к цензурированным данным, т.е. учитывает, что пациенты могут выбывать в ходе наблюдения.</w:t>
      </w:r>
    </w:p>
    <w:p w:rsidR="003D1A99" w:rsidRPr="006E4534" w:rsidRDefault="00823501" w:rsidP="00EB2617">
      <w:pPr>
        <w:pStyle w:val="phnormal"/>
      </w:pPr>
      <w:r w:rsidRPr="006E4534">
        <w:t>Для формирования отчета:</w:t>
      </w:r>
    </w:p>
    <w:p w:rsidR="003D1A99" w:rsidRPr="006E4534" w:rsidRDefault="00D7241D" w:rsidP="00EB2617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Показатели выживаемости (Каплан-Майер)</w:t>
      </w:r>
      <w:r w:rsidR="00CD1E6E">
        <w:t>»</w:t>
      </w:r>
      <w:r w:rsidR="00823501" w:rsidRPr="006E4534">
        <w:t xml:space="preserve">. Откроется окно, содержащее вкладку </w:t>
      </w:r>
      <w:r w:rsidR="00CD1E6E">
        <w:t>«</w:t>
      </w:r>
      <w:r w:rsidR="00823501" w:rsidRPr="006E4534">
        <w:t>Критерии отбора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_Ref143267548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132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3115370"/>
            <wp:effectExtent l="0" t="0" r="0" b="0"/>
            <wp:docPr id="100571" name="Рисунок 100571" descr="Вкладка Критерии отб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481921" name=""/>
                    <pic:cNvPicPr>
                      <a:picLocks noChangeAspect="1"/>
                    </pic:cNvPicPr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11537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88" w:name="_Ref143267548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132</w:t>
      </w:r>
      <w:r w:rsidR="00E875AB">
        <w:fldChar w:fldCharType="end"/>
      </w:r>
      <w:bookmarkEnd w:id="488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54A06">
        <w:t>«</w:t>
      </w:r>
      <w:r w:rsidR="00823501" w:rsidRPr="006E4534">
        <w:t>Критерии отбора</w:t>
      </w:r>
      <w:r w:rsidR="00954A06">
        <w:t>»</w:t>
      </w:r>
    </w:p>
    <w:p w:rsidR="003D1A99" w:rsidRPr="006E4534" w:rsidRDefault="00D7241D" w:rsidP="00EB2617">
      <w:pPr>
        <w:pStyle w:val="phlistitemized1"/>
      </w:pPr>
      <w:r w:rsidRPr="006E4534">
        <w:t xml:space="preserve">заполните </w:t>
      </w:r>
      <w:r w:rsidR="00823501" w:rsidRPr="006E4534">
        <w:t>поля на данной вкладки дл</w:t>
      </w:r>
      <w:r w:rsidR="00065B77">
        <w:t>я формирования списка пациентов</w:t>
      </w:r>
      <w:r w:rsidR="00B67FD3">
        <w:t xml:space="preserve"> (</w:t>
      </w:r>
      <w:r w:rsidR="00E875AB">
        <w:fldChar w:fldCharType="begin"/>
      </w:r>
      <w:r w:rsidR="00B67FD3">
        <w:instrText xml:space="preserve"> REF _Ref143264869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62</w:t>
      </w:r>
      <w:r w:rsidR="00E875AB">
        <w:fldChar w:fldCharType="end"/>
      </w:r>
      <w:r w:rsidR="00B67FD3"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89" w:name="_Ref143264869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62</w:t>
      </w:r>
      <w:r w:rsidR="00E875AB">
        <w:fldChar w:fldCharType="end"/>
      </w:r>
      <w:bookmarkEnd w:id="489"/>
      <w:r>
        <w:t xml:space="preserve"> </w:t>
      </w:r>
      <w:r w:rsidRPr="00CB4AB2">
        <w:t>–</w:t>
      </w:r>
      <w:r>
        <w:t xml:space="preserve"> </w:t>
      </w:r>
      <w:r w:rsidR="00EB2617" w:rsidRPr="006E4534">
        <w:t>Заполнение полей на вкладке Критерии отбора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660"/>
        <w:gridCol w:w="7754"/>
      </w:tblGrid>
      <w:tr w:rsidR="006E4534" w:rsidRPr="006A1D0A" w:rsidTr="008D7695">
        <w:trPr>
          <w:tblHeader/>
        </w:trPr>
        <w:tc>
          <w:tcPr>
            <w:tcW w:w="1277" w:type="pct"/>
          </w:tcPr>
          <w:p w:rsidR="003D1A99" w:rsidRPr="006A1D0A" w:rsidRDefault="00823501" w:rsidP="006A1D0A">
            <w:pPr>
              <w:pStyle w:val="phtablecolcaption"/>
            </w:pPr>
            <w:bookmarkStart w:id="490" w:name="scroll-bookmark-156"/>
            <w:r w:rsidRPr="006A1D0A">
              <w:t>Наименование поля</w:t>
            </w:r>
            <w:bookmarkEnd w:id="490"/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Все, Живые, Умершие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 помощью переключателя выберите, по каким пациентам необходимо сформировать отчет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Признак основной опухоли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>флажок,</w:t>
            </w:r>
            <w:r w:rsidRPr="006A1D0A">
              <w:t xml:space="preserve"> если злокачественная опухоль является ведущей локализацией с более тяжелым течением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Пол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значение из выпадающего списка. По умолчанию установлено </w:t>
            </w:r>
            <w:r w:rsidRPr="006A1D0A">
              <w:lastRenderedPageBreak/>
              <w:t xml:space="preserve">значение </w:t>
            </w:r>
            <w:r w:rsidR="00CD1E6E">
              <w:t>«</w:t>
            </w:r>
            <w:r w:rsidRPr="006A1D0A">
              <w:t>Все</w:t>
            </w:r>
            <w:r w:rsidR="00CD1E6E">
              <w:t>»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Морфологический тип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морфологический тип опухоли.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72" name="Рисунок 100572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3360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Морфологические типы опухоли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73" name="Рисунок 100573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3006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 прикрепления</w:t>
            </w:r>
            <w:r w:rsidR="00CD1E6E">
              <w:t xml:space="preserve"> 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 прикрепления.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74" name="Рисунок 100574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82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75" name="Рисунок 100575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1075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3723" w:type="pct"/>
          </w:tcPr>
          <w:p w:rsidR="00F5050D" w:rsidRDefault="00823501" w:rsidP="006A1D0A">
            <w:pPr>
              <w:pStyle w:val="phtablecellleft"/>
            </w:pPr>
            <w:r w:rsidRPr="006A1D0A">
              <w:t>Укажите локализацию новообразований.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76" name="Рисунок 100576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7304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Справочн</w:t>
            </w:r>
            <w:r w:rsidR="008C5CCD">
              <w:t>ик МКБ</w:t>
            </w:r>
            <w:r w:rsidRPr="006A1D0A">
              <w:t>-10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77" name="Рисунок 100577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446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Метод подтверждения диагноза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</w:t>
            </w:r>
            <w:r w:rsidR="00CD1E6E">
              <w:t xml:space="preserve"> </w:t>
            </w:r>
            <w:r w:rsidRPr="006A1D0A">
              <w:t>метод, которым был подтвержден диагноз.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78" name="Рисунок 100578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47051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 – Методы подтверждения диагноза онкологического заболевания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79" name="Рисунок 100579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8035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установления диагноза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был установлен диагноз,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Стадия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</w:t>
            </w:r>
            <w:r w:rsidR="00CD1E6E">
              <w:t xml:space="preserve"> </w:t>
            </w:r>
            <w:r w:rsidRPr="006A1D0A">
              <w:t>стадию опухолевого процесса.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80" name="Рисунок 100580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44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</w:t>
            </w:r>
            <w:r w:rsidR="00CD1E6E">
              <w:t xml:space="preserve"> </w:t>
            </w:r>
            <w:r w:rsidRPr="006A1D0A">
              <w:t>– Стадии опухолевого процесса при онкологическом заболевании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81" name="Рисунок 100581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546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Первично-множественная опухоль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тип</w:t>
            </w:r>
            <w:r w:rsidR="00CD1E6E">
              <w:t xml:space="preserve"> </w:t>
            </w:r>
            <w:r w:rsidRPr="006A1D0A">
              <w:t>первично-множественной опухоли.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82" name="Рисунок 100582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51836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</w:t>
            </w:r>
            <w:r w:rsidR="00CD1E6E">
              <w:t xml:space="preserve"> </w:t>
            </w:r>
            <w:r w:rsidRPr="006A1D0A">
              <w:t>– Первично-множественные опухоли при онкологическом заболевании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83" name="Рисунок 100583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588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включения в регистр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наблюдаемые пациенты были включены в регистр,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Стадия T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</w:t>
            </w:r>
            <w:r w:rsidR="00CD1E6E">
              <w:t xml:space="preserve"> </w:t>
            </w:r>
            <w:r w:rsidRPr="006A1D0A">
              <w:t>стадию опухолевого процесса по системе TNM (T).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84" name="Рисунок 100584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5464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 – Стадии опухолевого процесса по системе TNM (T) при онкологическом заболевании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85" name="Рисунок 100585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14572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Стадия N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</w:t>
            </w:r>
            <w:r w:rsidR="00CD1E6E">
              <w:t xml:space="preserve"> </w:t>
            </w:r>
            <w:r w:rsidRPr="006A1D0A">
              <w:t>стадию опухолевого процесса по системе TNM (N).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86" name="Рисунок 100586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9749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 – Стадии опухолевого процесса по системе TNM (N) при онкологическом заболевании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87" name="Рисунок 100587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1458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Стадия M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</w:t>
            </w:r>
            <w:r w:rsidR="00CD1E6E">
              <w:t xml:space="preserve"> </w:t>
            </w:r>
            <w:r w:rsidRPr="006A1D0A">
              <w:t>стадию опухолевого процесса по системе TNM (M).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88" name="Рисунок 100588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4823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 – Стадии опухолевого процесса по системе TNM (M) при онкологическом заболевании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89" name="Рисунок 100589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21261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Лечение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поля, описанные ниже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Проведенное лечение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характер проведенного лечения.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90" name="Рисунок 100590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9078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Онкорегистр – Характер проведенного лечения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91" name="Рисунок 100591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4253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 лечения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было начато лечение наблюдаемых пациентов,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Операция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тип операции.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92" name="Рисунок 100592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0094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Типы хирургических вмешательств для больных онкологических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Возможен выбор нескольких значений.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93" name="Рисунок 100593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6513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операции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была проведена выбранная операция,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Лучевая терапия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поля, описанные ниже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облучения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облучения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лучевой терапии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была проведена лучевая терапия,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лучевой терапии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лучевой 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Метод лучевой терапии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метод лучевой 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Радиомодификаторы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используемые радиомодификаторы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Химиотерапия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поля, описанные ниже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химиотерапии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химиотерапии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химиотерапии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в который проводилась химиотерапия,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препарат, который применялся при химиотерапии.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94" name="Рисунок 100594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83078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lastRenderedPageBreak/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95" name="Рисунок 100595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43828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Дата начала приема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был начат прием препаратов для химиотерапии,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приема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приема препаратов для химиотерапии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Гормонотерапия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Блок включает поля, описанные ниже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Вид гормонотерапии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вид гормонотерапии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гормонотерапии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в который проводилась гормонотерапии,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Препарат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препарат, который применялся при гормонотерапии.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596" name="Рисунок 100596" descr="_scroll_external/attachments/pik-e7a92224c47312e09cf5914dd88ee69c1a114a74e857452b614bc5ab869325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7242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Номенклатура препаратов для лекарственного лечения онкологического заболевания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481174" w:rsidP="006A1D0A">
            <w:pPr>
              <w:pStyle w:val="phtablecellleft"/>
            </w:pPr>
            <w:r>
              <w:t>Чтобы удалить значение, нажмите на кнопку</w:t>
            </w:r>
            <w:r w:rsidR="00CD1E6E"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597" name="Рисунок 100597" descr="_scroll_external/attachments/image2021-8-17_15-52-31-b4cd7f860bcee8cd417d75ee0ac493d9e13600e615de76b35e67a27584f1e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27429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начала приема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в который был начат прием препаратов для гормонотерапии, с помощью календаря или вручную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Способ приема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способ приема препаратов для гормонотерапии из выпадающего списка</w:t>
            </w:r>
          </w:p>
        </w:tc>
      </w:tr>
      <w:tr w:rsidR="006E4534" w:rsidRPr="006A1D0A" w:rsidTr="008D7695">
        <w:tc>
          <w:tcPr>
            <w:tcW w:w="1277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Время наблюдения</w:t>
            </w:r>
          </w:p>
        </w:tc>
        <w:tc>
          <w:tcPr>
            <w:tcW w:w="3723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из выпадающего списка дату, от которой начинается наблюдение</w:t>
            </w:r>
          </w:p>
        </w:tc>
      </w:tr>
    </w:tbl>
    <w:p w:rsidR="00EB2617" w:rsidRDefault="00EB2617" w:rsidP="00EB2617">
      <w:pPr>
        <w:pStyle w:val="phnormal"/>
      </w:pPr>
    </w:p>
    <w:p w:rsidR="003D1A99" w:rsidRPr="006E4534" w:rsidRDefault="00D7241D" w:rsidP="00EB2617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Найти</w:t>
      </w:r>
      <w:r w:rsidR="00CD1E6E">
        <w:t>»</w:t>
      </w:r>
      <w:r w:rsidR="00823501" w:rsidRPr="006E4534">
        <w:t xml:space="preserve"> после заполнения полей. Осуществится поиск пациентов согласно данным, указанным в полях фильтра. Появится вкладка </w:t>
      </w:r>
      <w:r w:rsidR="00CD1E6E">
        <w:t>«</w:t>
      </w:r>
      <w:r w:rsidR="00823501" w:rsidRPr="006E4534">
        <w:t>Пациенты</w:t>
      </w:r>
      <w:r w:rsidR="00CD1E6E">
        <w:t>»</w:t>
      </w:r>
      <w:r w:rsidR="00823501" w:rsidRPr="006E4534">
        <w:t>, на которой отобрази</w:t>
      </w:r>
      <w:r w:rsidR="00065B77">
        <w:t>тся список отобранных пациентов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_Ref143267565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133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3B4227" w:rsidP="00CB4AB2">
      <w:pPr>
        <w:pStyle w:val="phfigure"/>
      </w:pPr>
      <w:r>
        <w:rPr>
          <w:noProof/>
        </w:rPr>
        <w:drawing>
          <wp:inline distT="0" distB="0" distL="0" distR="0">
            <wp:extent cx="5395788" cy="1466043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623" cy="14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91" w:name="_Ref143267565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133</w:t>
      </w:r>
      <w:r w:rsidR="00E875AB">
        <w:fldChar w:fldCharType="end"/>
      </w:r>
      <w:bookmarkEnd w:id="491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54A06">
        <w:t>«</w:t>
      </w:r>
      <w:r w:rsidR="00823501" w:rsidRPr="006E4534">
        <w:t>Пациенты</w:t>
      </w:r>
      <w:r w:rsidR="00954A06">
        <w:t>»</w:t>
      </w:r>
    </w:p>
    <w:p w:rsidR="003D1A99" w:rsidRPr="006E4534" w:rsidRDefault="00D7241D" w:rsidP="00EB2617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Сформировать</w:t>
      </w:r>
      <w:r w:rsidR="00CD1E6E">
        <w:t>»</w:t>
      </w:r>
      <w:r w:rsidR="00823501" w:rsidRPr="006E4534">
        <w:t>. Осуществится</w:t>
      </w:r>
      <w:r w:rsidR="00CD1E6E">
        <w:t xml:space="preserve"> </w:t>
      </w:r>
      <w:r w:rsidR="00823501" w:rsidRPr="006E4534">
        <w:t xml:space="preserve">расчет показателей выживаемости по отобранным пациентам. Появится вкладка </w:t>
      </w:r>
      <w:r w:rsidR="00CD1E6E">
        <w:t>«</w:t>
      </w:r>
      <w:r w:rsidR="00823501" w:rsidRPr="006E4534">
        <w:t xml:space="preserve">Показатели </w:t>
      </w:r>
      <w:r w:rsidR="00823501" w:rsidRPr="006E4534">
        <w:lastRenderedPageBreak/>
        <w:t>выживаемости</w:t>
      </w:r>
      <w:r w:rsidR="00CD1E6E">
        <w:t>»</w:t>
      </w:r>
      <w:r w:rsidR="00823501" w:rsidRPr="006E4534">
        <w:t>, на которой по полученным данным заполнены таблицы</w:t>
      </w:r>
      <w:r w:rsidR="00065B77">
        <w:t xml:space="preserve"> и построен график выживаемости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_Ref143267576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134</w:t>
      </w:r>
      <w:r w:rsidR="00E875AB">
        <w:fldChar w:fldCharType="end"/>
      </w:r>
      <w:r w:rsidR="00954A06">
        <w:t>)</w:t>
      </w:r>
      <w:r w:rsidR="00065B77">
        <w:t>.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2116711"/>
            <wp:effectExtent l="0" t="0" r="0" b="0"/>
            <wp:docPr id="100599" name="Рисунок 100599" descr="Вкладка Показатели выживаем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803768" name=""/>
                    <pic:cNvPicPr>
                      <a:picLocks noChangeAspect="1"/>
                    </pic:cNvPicPr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2116711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92" w:name="_Ref14326757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134</w:t>
      </w:r>
      <w:r w:rsidR="00E875AB">
        <w:fldChar w:fldCharType="end"/>
      </w:r>
      <w:bookmarkEnd w:id="492"/>
      <w:r>
        <w:t xml:space="preserve"> </w:t>
      </w:r>
      <w:r w:rsidRPr="00CB4AB2">
        <w:t>–</w:t>
      </w:r>
      <w:r w:rsidR="00823501" w:rsidRPr="006E4534">
        <w:t xml:space="preserve"> Вкладка </w:t>
      </w:r>
      <w:r w:rsidR="00954A06">
        <w:t>«</w:t>
      </w:r>
      <w:r w:rsidR="00823501" w:rsidRPr="006E4534">
        <w:t>Показатели выживаемости</w:t>
      </w:r>
      <w:r w:rsidR="00954A06">
        <w:t>»</w:t>
      </w:r>
    </w:p>
    <w:p w:rsidR="003D1A99" w:rsidRPr="006E4534" w:rsidRDefault="00823501" w:rsidP="00EB2617">
      <w:pPr>
        <w:pStyle w:val="phnormal"/>
      </w:pPr>
      <w:r w:rsidRPr="006E4534">
        <w:t>Левая часть окна содержит две вкладки:</w:t>
      </w:r>
    </w:p>
    <w:p w:rsidR="003D1A99" w:rsidRPr="006E4534" w:rsidRDefault="00CD1E6E" w:rsidP="00EB2617">
      <w:pPr>
        <w:pStyle w:val="phlistitemized1"/>
      </w:pPr>
      <w:r>
        <w:t>«</w:t>
      </w:r>
      <w:r w:rsidR="00823501" w:rsidRPr="006E4534">
        <w:t>Интервальная</w:t>
      </w:r>
      <w:r>
        <w:t>»</w:t>
      </w:r>
      <w:r w:rsidR="00823501" w:rsidRPr="006E4534">
        <w:t xml:space="preserve"> – т</w:t>
      </w:r>
      <w:r w:rsidR="00F5050D">
        <w:t>аблица </w:t>
      </w:r>
      <w:r>
        <w:t>«</w:t>
      </w:r>
      <w:r w:rsidR="00823501" w:rsidRPr="006E4534">
        <w:t>Выживаемость</w:t>
      </w:r>
      <w:r>
        <w:t>»</w:t>
      </w:r>
      <w:r w:rsidR="00823501" w:rsidRPr="006E4534">
        <w:t>, в которой группировка осуществляется по временным интервалам;</w:t>
      </w:r>
    </w:p>
    <w:p w:rsidR="003D1A99" w:rsidRPr="006E4534" w:rsidRDefault="00CD1E6E" w:rsidP="00EB2617">
      <w:pPr>
        <w:pStyle w:val="phlistitemized1"/>
      </w:pPr>
      <w:r>
        <w:t>«</w:t>
      </w:r>
      <w:r w:rsidR="00823501" w:rsidRPr="006E4534">
        <w:t>Построчная</w:t>
      </w:r>
      <w:r>
        <w:t>»</w:t>
      </w:r>
      <w:r w:rsidR="00823501" w:rsidRPr="006E4534">
        <w:t xml:space="preserve"> – т</w:t>
      </w:r>
      <w:r w:rsidR="00F5050D">
        <w:t>аблица </w:t>
      </w:r>
      <w:r>
        <w:t>«</w:t>
      </w:r>
      <w:r w:rsidR="00823501" w:rsidRPr="006E4534">
        <w:t>Выживаемость</w:t>
      </w:r>
      <w:r>
        <w:t>»</w:t>
      </w:r>
      <w:r w:rsidR="00823501" w:rsidRPr="006E4534">
        <w:t>, в которой данные и показатели рассчитываются построчно.</w:t>
      </w:r>
    </w:p>
    <w:p w:rsidR="003D1A99" w:rsidRPr="006E4534" w:rsidRDefault="00823501" w:rsidP="00EB2617">
      <w:pPr>
        <w:pStyle w:val="phnormal"/>
      </w:pPr>
      <w:r w:rsidRPr="006E4534">
        <w:t>В правой части окна расположены:</w:t>
      </w:r>
    </w:p>
    <w:p w:rsidR="003D1A99" w:rsidRPr="006E4534" w:rsidRDefault="00823501" w:rsidP="00EB2617">
      <w:pPr>
        <w:pStyle w:val="phlistitemized1"/>
      </w:pPr>
      <w:r w:rsidRPr="006E4534">
        <w:t>т</w:t>
      </w:r>
      <w:r w:rsidR="00F5050D">
        <w:t>аблица </w:t>
      </w:r>
      <w:r w:rsidR="00CD1E6E">
        <w:t>«</w:t>
      </w:r>
      <w:r w:rsidRPr="006E4534">
        <w:t>Итоги</w:t>
      </w:r>
      <w:r w:rsidR="00CD1E6E">
        <w:t>»</w:t>
      </w:r>
      <w:r w:rsidRPr="006E4534">
        <w:t xml:space="preserve"> – отображается статистическая информация о выживаемости пациентов;</w:t>
      </w:r>
    </w:p>
    <w:p w:rsidR="003D1A99" w:rsidRPr="006E4534" w:rsidRDefault="00823501" w:rsidP="00EB2617">
      <w:pPr>
        <w:pStyle w:val="phlistitemized1"/>
      </w:pPr>
      <w:r w:rsidRPr="006E4534">
        <w:t>т</w:t>
      </w:r>
      <w:r w:rsidR="00F5050D">
        <w:t>аблица </w:t>
      </w:r>
      <w:r w:rsidR="00CD1E6E">
        <w:t>«</w:t>
      </w:r>
      <w:r w:rsidRPr="006E4534">
        <w:t>Характеристики</w:t>
      </w:r>
      <w:r w:rsidR="00CD1E6E">
        <w:t>»</w:t>
      </w:r>
      <w:r w:rsidRPr="006E4534">
        <w:t xml:space="preserve"> – отображаются средние и медианные значения показателей выживаемости;</w:t>
      </w:r>
    </w:p>
    <w:p w:rsidR="003D1A99" w:rsidRPr="006E4534" w:rsidRDefault="00823501" w:rsidP="00EB2617">
      <w:pPr>
        <w:pStyle w:val="phlistitemized1"/>
      </w:pPr>
      <w:r w:rsidRPr="006E4534">
        <w:t xml:space="preserve">график, который строится по двум столбцам – </w:t>
      </w:r>
      <w:r w:rsidR="00CD1E6E">
        <w:t>«</w:t>
      </w:r>
      <w:r w:rsidRPr="006E4534">
        <w:t>Количество месяцев</w:t>
      </w:r>
      <w:r w:rsidR="00CD1E6E">
        <w:t>»</w:t>
      </w:r>
      <w:r w:rsidRPr="006E4534">
        <w:t xml:space="preserve"> и </w:t>
      </w:r>
      <w:r w:rsidR="00CD1E6E">
        <w:t>«</w:t>
      </w:r>
      <w:r w:rsidRPr="006E4534">
        <w:t>Кумулятивные показатели (выживаемость)</w:t>
      </w:r>
      <w:r w:rsidR="00CD1E6E">
        <w:t>»</w:t>
      </w:r>
      <w:r w:rsidRPr="006E4534">
        <w:t xml:space="preserve">. Представляет собой кривую выживаемости, отражающую пропорцию пациентов, у которых ожидаемое событие не произошло к определенному моменту времени. Когда у объекта наблюдения происходит ожидаемое событие, производится перерасчет пропорции оставшихся в исследовании объектов, у которых событие не произошло, что отображается </w:t>
      </w:r>
      <w:r w:rsidR="00CD1E6E">
        <w:t>«</w:t>
      </w:r>
      <w:r w:rsidRPr="006E4534">
        <w:t>ступенькой</w:t>
      </w:r>
      <w:r w:rsidR="00CD1E6E">
        <w:t>»</w:t>
      </w:r>
      <w:r w:rsidRPr="006E4534">
        <w:t xml:space="preserve"> вниз на кривой.</w:t>
      </w:r>
    </w:p>
    <w:p w:rsidR="003D1A99" w:rsidRPr="006E4534" w:rsidRDefault="00823501">
      <w:pPr>
        <w:pStyle w:val="3"/>
      </w:pPr>
      <w:bookmarkStart w:id="493" w:name="scroll-bookmark-157"/>
      <w:bookmarkStart w:id="494" w:name="_Toc143258541"/>
      <w:bookmarkStart w:id="495" w:name="_Toc143272085"/>
      <w:r w:rsidRPr="006E4534">
        <w:t>Количество больных в разрезе клинических групп</w:t>
      </w:r>
      <w:bookmarkEnd w:id="493"/>
      <w:bookmarkEnd w:id="494"/>
      <w:bookmarkEnd w:id="495"/>
    </w:p>
    <w:p w:rsidR="003D1A99" w:rsidRPr="006E4534" w:rsidRDefault="00823501" w:rsidP="00EB2617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Количество больных в разрезе клинических групп</w:t>
      </w:r>
      <w:r w:rsidR="00CD1E6E">
        <w:t>»</w:t>
      </w:r>
      <w:r w:rsidRPr="006E4534">
        <w:t xml:space="preserve"> формирует сведения</w:t>
      </w:r>
      <w:r w:rsidR="00CD1E6E">
        <w:t xml:space="preserve"> </w:t>
      </w:r>
      <w:r w:rsidRPr="006E4534">
        <w:t>о количестве больных пациентов в разрезе клинических групп.</w:t>
      </w:r>
    </w:p>
    <w:p w:rsidR="003D1A99" w:rsidRPr="006E4534" w:rsidRDefault="00823501" w:rsidP="00EB2617">
      <w:pPr>
        <w:pStyle w:val="phnormal"/>
      </w:pPr>
      <w:r w:rsidRPr="006E4534">
        <w:t>Для формирования отчета:</w:t>
      </w:r>
    </w:p>
    <w:p w:rsidR="003D1A99" w:rsidRPr="006E4534" w:rsidRDefault="00D7241D" w:rsidP="00EB2617">
      <w:pPr>
        <w:pStyle w:val="phlistitemized1"/>
      </w:pPr>
      <w:r w:rsidRPr="006E4534">
        <w:lastRenderedPageBreak/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Количество больных в разрезе клинических групп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_Ref143267594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135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524250" cy="1564016"/>
            <wp:effectExtent l="0" t="0" r="0" b="0"/>
            <wp:docPr id="100600" name="Рисунок 100600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971301" name=""/>
                    <pic:cNvPicPr>
                      <a:picLocks noChangeAspect="1"/>
                    </pic:cNvPicPr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156401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96" w:name="_Ref14326759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135</w:t>
      </w:r>
      <w:r w:rsidR="00E875AB">
        <w:fldChar w:fldCharType="end"/>
      </w:r>
      <w:bookmarkEnd w:id="496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C00E03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_Ref143264884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63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497" w:name="_Ref143264884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63</w:t>
      </w:r>
      <w:r w:rsidR="00E875AB">
        <w:fldChar w:fldCharType="end"/>
      </w:r>
      <w:bookmarkEnd w:id="497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498" w:name="scroll-bookmark-158"/>
            <w:r w:rsidRPr="006A1D0A">
              <w:t>Наименование поля</w:t>
            </w:r>
            <w:bookmarkEnd w:id="498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</w:t>
            </w:r>
          </w:p>
        </w:tc>
        <w:tc>
          <w:tcPr>
            <w:tcW w:w="892" w:type="pct"/>
          </w:tcPr>
          <w:p w:rsidR="003D1A99" w:rsidRPr="006A1D0A" w:rsidRDefault="00823501" w:rsidP="00065B77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01" name="Рисунок 10060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908029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дату, за которую будет сформирован отчет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Списочный состав</w:t>
            </w:r>
          </w:p>
        </w:tc>
        <w:tc>
          <w:tcPr>
            <w:tcW w:w="892" w:type="pct"/>
          </w:tcPr>
          <w:p w:rsidR="003D1A99" w:rsidRPr="006A1D0A" w:rsidRDefault="003D1A99" w:rsidP="00065B77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для получения пофамильного списка пациентов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065B77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02" name="Рисунок 100602" descr="_scroll_external/attachments/pik-f25d35d56725ea3c6dd12c3342b3a8b96b04384159644bbffa38fbb36cdf708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8827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Основная 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Клиническая группа</w:t>
            </w:r>
          </w:p>
        </w:tc>
        <w:tc>
          <w:tcPr>
            <w:tcW w:w="892" w:type="pct"/>
          </w:tcPr>
          <w:p w:rsidR="003D1A99" w:rsidRPr="006A1D0A" w:rsidRDefault="003D1A99" w:rsidP="00065B77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</w:tbl>
    <w:p w:rsidR="00C00E03" w:rsidRDefault="00C00E03" w:rsidP="00C00E03">
      <w:pPr>
        <w:pStyle w:val="phnormal"/>
      </w:pPr>
    </w:p>
    <w:p w:rsidR="003D1A99" w:rsidRPr="006E4534" w:rsidRDefault="00D7241D" w:rsidP="00C00E03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_Ref143267600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136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629386"/>
            <wp:effectExtent l="0" t="0" r="0" b="0"/>
            <wp:docPr id="100603" name="Рисунок 10060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476132" name=""/>
                    <pic:cNvPicPr>
                      <a:picLocks noChangeAspect="1"/>
                    </pic:cNvPicPr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62938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499" w:name="_Ref14326760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136</w:t>
      </w:r>
      <w:r w:rsidR="00E875AB">
        <w:fldChar w:fldCharType="end"/>
      </w:r>
      <w:bookmarkEnd w:id="499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C00E03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</w:t>
      </w:r>
      <w:r w:rsidR="00065B77">
        <w:t>ю кнопку в верхней части отчета.</w:t>
      </w:r>
    </w:p>
    <w:p w:rsidR="00C00E03" w:rsidRPr="006E4534" w:rsidRDefault="00481174" w:rsidP="00C00E03">
      <w:pPr>
        <w:pStyle w:val="phnormal"/>
      </w:pPr>
      <w:bookmarkStart w:id="500" w:name="scroll-bookmark-159"/>
      <w:bookmarkStart w:id="501" w:name="_Toc143258542"/>
      <w:r>
        <w:lastRenderedPageBreak/>
        <w:t>Описание доступных действий:</w:t>
      </w:r>
    </w:p>
    <w:p w:rsidR="00C00E03" w:rsidRPr="006E4534" w:rsidRDefault="00C00E03" w:rsidP="00C00E03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C00E03" w:rsidRPr="006E4534" w:rsidRDefault="00C00E03" w:rsidP="00C00E03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64" name="Рисунок 64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02" w:name="_Toc143272086"/>
      <w:r w:rsidRPr="006E4534">
        <w:t>Заболеваемость населения</w:t>
      </w:r>
      <w:bookmarkEnd w:id="500"/>
      <w:bookmarkEnd w:id="501"/>
      <w:bookmarkEnd w:id="502"/>
    </w:p>
    <w:p w:rsidR="003D1A99" w:rsidRPr="006E4534" w:rsidRDefault="00823501" w:rsidP="00C00E03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Заболеваемость населения</w:t>
      </w:r>
      <w:r w:rsidR="00CD1E6E">
        <w:t xml:space="preserve">» </w:t>
      </w:r>
      <w:r w:rsidRPr="006E4534">
        <w:t>предназначен для сбора показателей заболеваемости на указанный период с разбивкой по возрасту пациентов.</w:t>
      </w:r>
    </w:p>
    <w:p w:rsidR="003D1A99" w:rsidRPr="006E4534" w:rsidRDefault="00823501" w:rsidP="00C00E03">
      <w:pPr>
        <w:pStyle w:val="phnormal"/>
      </w:pPr>
      <w:r w:rsidRPr="006E4534">
        <w:t>Для формирования отчета:</w:t>
      </w:r>
    </w:p>
    <w:p w:rsidR="003D1A99" w:rsidRPr="006E4534" w:rsidRDefault="00D7241D" w:rsidP="00C00E03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Заболеваемость населения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_Ref143267607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137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286250" cy="2629945"/>
            <wp:effectExtent l="0" t="0" r="0" b="0"/>
            <wp:docPr id="100605" name="Рисунок 100605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913644" name=""/>
                    <pic:cNvPicPr>
                      <a:picLocks noChangeAspect="1"/>
                    </pic:cNvPicPr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62994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03" w:name="_Ref14326760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137</w:t>
      </w:r>
      <w:r w:rsidR="00E875AB">
        <w:fldChar w:fldCharType="end"/>
      </w:r>
      <w:bookmarkEnd w:id="503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C00E03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_Ref143264891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64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04" w:name="_Ref143264891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64</w:t>
      </w:r>
      <w:r w:rsidR="00E875AB">
        <w:fldChar w:fldCharType="end"/>
      </w:r>
      <w:bookmarkEnd w:id="504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05" w:name="scroll-bookmark-160"/>
            <w:r w:rsidRPr="006A1D0A">
              <w:t>Наименование поля</w:t>
            </w:r>
            <w:bookmarkEnd w:id="505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от, Дата до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06" name="Рисунок 10060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3942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Код МКБ-10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07" name="Рисунок 100607" descr="_scroll_external/attachments/pik-030da84a3440d9310b081ff5799a19b8bf0b76fe71ccfd051d73d2440f0e4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7442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 xml:space="preserve">После выбора значения становится недоступным для заполнения поле </w:t>
            </w:r>
            <w:r w:rsidR="00CD1E6E">
              <w:t>«</w:t>
            </w:r>
            <w:r w:rsidRPr="006A1D0A">
              <w:t>Локализация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значение из выпадающего списка. После выбора значения становится недоступным для заполнения поле </w:t>
            </w:r>
            <w:r w:rsidR="00CD1E6E">
              <w:t>«</w:t>
            </w:r>
            <w:r w:rsidRPr="006A1D0A">
              <w:t>Код МКБ-10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Возрастная шкала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08" name="Рисунок 10060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78273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возрастную шкалу.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09" name="Рисунок 100609" descr="_scroll_external/attachments/pik-030da84a3440d9310b081ff5799a19b8bf0b76fe71ccfd051d73d2440f0e4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5411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Ограничения по данным пациента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10" name="Рисунок 10061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45062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 район или ЛПУ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отображается, если выбрано значение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 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отображается, если выбрано значение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Город, Село, Все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Установите переключатель напротив нужного значения</w:t>
            </w:r>
          </w:p>
        </w:tc>
      </w:tr>
    </w:tbl>
    <w:p w:rsidR="00C00E03" w:rsidRDefault="00C00E03" w:rsidP="00C00E03">
      <w:pPr>
        <w:pStyle w:val="phnormal"/>
      </w:pPr>
    </w:p>
    <w:p w:rsidR="003D1A99" w:rsidRPr="006E4534" w:rsidRDefault="00D7241D" w:rsidP="00C00E03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_Ref143267616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138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598221"/>
            <wp:effectExtent l="0" t="0" r="0" b="0"/>
            <wp:docPr id="100611" name="Рисунок 100611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313763" name=""/>
                    <pic:cNvPicPr>
                      <a:picLocks noChangeAspect="1"/>
                    </pic:cNvPicPr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598221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06" w:name="_Ref14326761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138</w:t>
      </w:r>
      <w:r w:rsidR="00E875AB">
        <w:fldChar w:fldCharType="end"/>
      </w:r>
      <w:bookmarkEnd w:id="506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C00E03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C00E03" w:rsidRPr="006E4534" w:rsidRDefault="00481174" w:rsidP="00C00E03">
      <w:pPr>
        <w:pStyle w:val="phnormal"/>
      </w:pPr>
      <w:bookmarkStart w:id="507" w:name="scroll-bookmark-161"/>
      <w:bookmarkStart w:id="508" w:name="_Toc143258543"/>
      <w:r>
        <w:t>Описание доступных действий:</w:t>
      </w:r>
    </w:p>
    <w:p w:rsidR="00C00E03" w:rsidRPr="006E4534" w:rsidRDefault="00C00E03" w:rsidP="00C00E03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C00E03" w:rsidRPr="006E4534" w:rsidRDefault="00C00E03" w:rsidP="00C00E03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65" name="Рисунок 65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09" w:name="_Toc143272087"/>
      <w:r w:rsidRPr="006E4534">
        <w:lastRenderedPageBreak/>
        <w:t>Заболеваемость городского и сельского населения</w:t>
      </w:r>
      <w:bookmarkEnd w:id="507"/>
      <w:bookmarkEnd w:id="508"/>
      <w:bookmarkEnd w:id="509"/>
    </w:p>
    <w:p w:rsidR="003D1A99" w:rsidRPr="006E4534" w:rsidRDefault="00823501" w:rsidP="00C00E03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Заболеваемость городского и сельского населения</w:t>
      </w:r>
      <w:r w:rsidR="00CD1E6E">
        <w:t xml:space="preserve">» </w:t>
      </w:r>
      <w:r w:rsidRPr="006E4534">
        <w:t>предназначен</w:t>
      </w:r>
      <w:r w:rsidR="00CD1E6E">
        <w:t xml:space="preserve"> </w:t>
      </w:r>
      <w:r w:rsidRPr="006E4534">
        <w:t>для сбора показателей заболеваемости на указанный период с разбивкой по возрасту пациентов (городской/сельский).</w:t>
      </w:r>
    </w:p>
    <w:p w:rsidR="003D1A99" w:rsidRPr="006E4534" w:rsidRDefault="00823501" w:rsidP="00C00E03">
      <w:pPr>
        <w:pStyle w:val="phnormal"/>
      </w:pPr>
      <w:r w:rsidRPr="006E4534">
        <w:t>Для формирования отчета:</w:t>
      </w:r>
    </w:p>
    <w:p w:rsidR="003D1A99" w:rsidRPr="006E4534" w:rsidRDefault="00D7241D" w:rsidP="00C00E03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Заболеваемость городского и сельского населения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_Ref143267623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139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524250" cy="2099553"/>
            <wp:effectExtent l="0" t="0" r="0" b="0"/>
            <wp:docPr id="100613" name="Рисунок 100613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541550" name=""/>
                    <pic:cNvPicPr>
                      <a:picLocks noChangeAspect="1"/>
                    </pic:cNvPicPr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09955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10" w:name="_Ref14326762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139</w:t>
      </w:r>
      <w:r w:rsidR="00E875AB">
        <w:fldChar w:fldCharType="end"/>
      </w:r>
      <w:bookmarkEnd w:id="510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C00E03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_Ref143264897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65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11" w:name="_Ref143264897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65</w:t>
      </w:r>
      <w:r w:rsidR="00E875AB">
        <w:fldChar w:fldCharType="end"/>
      </w:r>
      <w:bookmarkEnd w:id="511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12" w:name="scroll-bookmark-162"/>
            <w:r w:rsidRPr="006A1D0A">
              <w:t>Наименование поля</w:t>
            </w:r>
            <w:bookmarkEnd w:id="512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от, Дата до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14" name="Рисунок 10061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9551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Код МКБ-10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15" name="Рисунок 100615" descr="_scroll_external/attachments/pik-867bd3bd9c1949fe6e8d13ef10e39f137201879bc2bbf63d94fb93aa6b8eb4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3681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 xml:space="preserve">После выбора значения становится недоступным для заполнения поле </w:t>
            </w:r>
            <w:r w:rsidR="00CD1E6E">
              <w:t>«</w:t>
            </w:r>
            <w:r w:rsidRPr="006A1D0A">
              <w:t>Локализация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значение из выпадающего списка. После выбора значения становится недоступным для заполнения поле </w:t>
            </w:r>
            <w:r w:rsidR="00CD1E6E">
              <w:t>«</w:t>
            </w:r>
            <w:r w:rsidRPr="006A1D0A">
              <w:t>Код МКБ-10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16" name="Рисунок 10061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16596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 район или ЛПУ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отображается, если выбрано значение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 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отображается, если выбрано значение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Город, Село, Все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Установите переключатель напротив нужного значения</w:t>
            </w:r>
          </w:p>
        </w:tc>
      </w:tr>
    </w:tbl>
    <w:p w:rsidR="00C00E03" w:rsidRDefault="00C00E03" w:rsidP="00C00E03">
      <w:pPr>
        <w:pStyle w:val="phnormal"/>
      </w:pPr>
    </w:p>
    <w:p w:rsidR="003D1A99" w:rsidRPr="006E4534" w:rsidRDefault="00D7241D" w:rsidP="00C00E03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_Ref143267631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140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952097"/>
            <wp:effectExtent l="0" t="0" r="0" b="0"/>
            <wp:docPr id="100617" name="Рисунок 100617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828290" name=""/>
                    <pic:cNvPicPr>
                      <a:picLocks noChangeAspect="1"/>
                    </pic:cNvPicPr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95209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13" w:name="_Ref14326763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140</w:t>
      </w:r>
      <w:r w:rsidR="00E875AB">
        <w:fldChar w:fldCharType="end"/>
      </w:r>
      <w:bookmarkEnd w:id="513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C00E03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C00E03" w:rsidRPr="006E4534" w:rsidRDefault="00481174" w:rsidP="00C00E03">
      <w:pPr>
        <w:pStyle w:val="phnormal"/>
      </w:pPr>
      <w:bookmarkStart w:id="514" w:name="scroll-bookmark-163"/>
      <w:bookmarkStart w:id="515" w:name="_Toc143258544"/>
      <w:r>
        <w:t>Описание доступных действий:</w:t>
      </w:r>
    </w:p>
    <w:p w:rsidR="00C00E03" w:rsidRPr="006E4534" w:rsidRDefault="00C00E03" w:rsidP="00C00E03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C00E03" w:rsidRPr="006E4534" w:rsidRDefault="00C00E03" w:rsidP="00C00E03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66" name="Рисунок 66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16" w:name="_Toc143272088"/>
      <w:r w:rsidRPr="006E4534">
        <w:t>Сведения о морфологическом подтверждении и стадийности</w:t>
      </w:r>
      <w:bookmarkEnd w:id="514"/>
      <w:bookmarkEnd w:id="515"/>
      <w:bookmarkEnd w:id="516"/>
    </w:p>
    <w:p w:rsidR="003D1A99" w:rsidRPr="006E4534" w:rsidRDefault="00823501" w:rsidP="00C00E03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Сведения о морфологическом подтверждении и стадийности</w:t>
      </w:r>
      <w:r w:rsidR="00CD1E6E">
        <w:t xml:space="preserve">» </w:t>
      </w:r>
      <w:r w:rsidRPr="006E4534">
        <w:t>предназначен для формирования сведений о</w:t>
      </w:r>
      <w:r w:rsidR="00CD1E6E">
        <w:t xml:space="preserve"> </w:t>
      </w:r>
      <w:r w:rsidRPr="006E4534">
        <w:t>количестве случаев ЗНО, подтвержденных морфологически с разбиением по стадиям.</w:t>
      </w:r>
    </w:p>
    <w:p w:rsidR="003D1A99" w:rsidRPr="006E4534" w:rsidRDefault="00823501" w:rsidP="00C00E03">
      <w:pPr>
        <w:pStyle w:val="phnormal"/>
      </w:pPr>
      <w:r w:rsidRPr="006E4534">
        <w:t>Для формирования отчета:</w:t>
      </w:r>
    </w:p>
    <w:p w:rsidR="003D1A99" w:rsidRPr="006E4534" w:rsidRDefault="00D7241D" w:rsidP="00C00E03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Сведения о морфологическом подтверждении и стадийности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_Ref143267639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141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4286250" cy="2898535"/>
            <wp:effectExtent l="0" t="0" r="0" b="0"/>
            <wp:docPr id="100619" name="Рисунок 100619" descr="Окно Параметры отч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590311" name=""/>
                    <pic:cNvPicPr>
                      <a:picLocks noChangeAspect="1"/>
                    </pic:cNvPicPr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89853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17" w:name="_Ref14326763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141</w:t>
      </w:r>
      <w:r w:rsidR="00E875AB">
        <w:fldChar w:fldCharType="end"/>
      </w:r>
      <w:bookmarkEnd w:id="517"/>
      <w:r>
        <w:t xml:space="preserve"> </w:t>
      </w:r>
      <w:r w:rsidRPr="00CB4AB2">
        <w:t>–</w:t>
      </w:r>
      <w:r w:rsidR="00823501" w:rsidRPr="006E4534">
        <w:t xml:space="preserve"> Окно Параметры отчетов</w:t>
      </w:r>
    </w:p>
    <w:p w:rsidR="003D1A99" w:rsidRPr="006E4534" w:rsidRDefault="00C20797" w:rsidP="00C00E03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_Ref143264902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66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18" w:name="_Ref14326490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66</w:t>
      </w:r>
      <w:r w:rsidR="00E875AB">
        <w:fldChar w:fldCharType="end"/>
      </w:r>
      <w:bookmarkEnd w:id="518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19" w:name="scroll-bookmark-164"/>
            <w:r w:rsidRPr="006A1D0A">
              <w:t>Наименование поля</w:t>
            </w:r>
            <w:bookmarkEnd w:id="519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от, Дата до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20" name="Рисунок 10062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71444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Код МКБ-10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 умолчанию данное поле неактивно. Поле становится активным при выборе значений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Укажите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21" name="Рисунок 100621" descr="_scroll_external/attachments/pik-ff4fb056ca7d0adf95b92f58638f3fc754e930a6499fcd12008fb01101f0d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8839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значение из выпадающего списка. После выбора значения становится недоступным для заполнения поле </w:t>
            </w:r>
            <w:r w:rsidR="00CD1E6E">
              <w:t>«</w:t>
            </w:r>
            <w:r w:rsidRPr="006A1D0A">
              <w:t>Код МКБ-10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Возрастная шкала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22" name="Рисунок 100622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67982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возрастную шкалу.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23" name="Рисунок 100623" descr="_scroll_external/attachments/pik-ff4fb056ca7d0adf95b92f58638f3fc754e930a6499fcd12008fb01101f0d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1203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Ограничения по данным пациента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C00E03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24" name="Рисунок 10062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5570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 район или ЛПУ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значений </w:t>
            </w:r>
            <w:r w:rsidR="00CD1E6E">
              <w:t>«</w:t>
            </w:r>
            <w:r w:rsidRPr="006A1D0A">
              <w:t>Локализация</w:t>
            </w:r>
            <w:r w:rsidR="00CD1E6E">
              <w:t>»</w:t>
            </w:r>
            <w:r w:rsidRPr="006A1D0A">
              <w:t xml:space="preserve"> и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 Выберите район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значений </w:t>
            </w:r>
            <w:r w:rsidR="00CD1E6E">
              <w:t>«</w:t>
            </w:r>
            <w:r w:rsidRPr="006A1D0A">
              <w:t>Локализация</w:t>
            </w:r>
            <w:r w:rsidR="00CD1E6E">
              <w:t>»</w:t>
            </w:r>
            <w:r w:rsidRPr="006A1D0A">
              <w:t xml:space="preserve"> и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 Укажите МО.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25" name="Рисунок 100625" descr="_scroll_external/attachments/pik-ff4fb056ca7d0adf95b92f58638f3fc754e930a6499fcd12008fb01101f0d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300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Основная 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Город, Село, Все</w:t>
            </w:r>
          </w:p>
        </w:tc>
        <w:tc>
          <w:tcPr>
            <w:tcW w:w="892" w:type="pct"/>
          </w:tcPr>
          <w:p w:rsidR="003D1A99" w:rsidRPr="006A1D0A" w:rsidRDefault="003D1A99" w:rsidP="00C00E03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Установите переключатель напротив нужного значения</w:t>
            </w:r>
          </w:p>
        </w:tc>
      </w:tr>
    </w:tbl>
    <w:p w:rsidR="00C00E03" w:rsidRDefault="00C00E03" w:rsidP="00C00E03">
      <w:pPr>
        <w:pStyle w:val="phnormal"/>
      </w:pPr>
    </w:p>
    <w:p w:rsidR="003D1A99" w:rsidRPr="006E4534" w:rsidRDefault="00D7241D" w:rsidP="00C00E03">
      <w:pPr>
        <w:pStyle w:val="phlistitemized1"/>
      </w:pPr>
      <w:r w:rsidRPr="006E4534">
        <w:lastRenderedPageBreak/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954A06">
        <w:t xml:space="preserve"> (</w:t>
      </w:r>
      <w:r w:rsidR="00E875AB">
        <w:fldChar w:fldCharType="begin"/>
      </w:r>
      <w:r w:rsidR="00954A06">
        <w:instrText xml:space="preserve"> REF _Ref143267646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142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102237"/>
            <wp:effectExtent l="0" t="0" r="0" b="0"/>
            <wp:docPr id="100626" name="Рисунок 100626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9443" name=""/>
                    <pic:cNvPicPr>
                      <a:picLocks noChangeAspect="1"/>
                    </pic:cNvPicPr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10223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20" w:name="_Ref14326764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142</w:t>
      </w:r>
      <w:r w:rsidR="00E875AB">
        <w:fldChar w:fldCharType="end"/>
      </w:r>
      <w:bookmarkEnd w:id="520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C00E03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C00E03" w:rsidRPr="006E4534" w:rsidRDefault="00481174" w:rsidP="00C00E03">
      <w:pPr>
        <w:pStyle w:val="phnormal"/>
      </w:pPr>
      <w:bookmarkStart w:id="521" w:name="scroll-bookmark-165"/>
      <w:bookmarkStart w:id="522" w:name="_Toc143258545"/>
      <w:r>
        <w:t>Описание доступных действий:</w:t>
      </w:r>
    </w:p>
    <w:p w:rsidR="00C00E03" w:rsidRPr="006E4534" w:rsidRDefault="00C00E03" w:rsidP="00C00E03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C00E03" w:rsidRPr="006E4534" w:rsidRDefault="00C00E03" w:rsidP="00C00E03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C00E03" w:rsidRPr="006E4534" w:rsidRDefault="00C00E03" w:rsidP="00C00E03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67" name="Рисунок 67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23" w:name="_Toc143272089"/>
      <w:r w:rsidRPr="006E4534">
        <w:t>Показатели по диспансерным осмотрам</w:t>
      </w:r>
      <w:bookmarkEnd w:id="521"/>
      <w:bookmarkEnd w:id="522"/>
      <w:bookmarkEnd w:id="523"/>
    </w:p>
    <w:p w:rsidR="003D1A99" w:rsidRPr="006E4534" w:rsidRDefault="00823501" w:rsidP="00C00E03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Показатели по диспансерным осмотрам</w:t>
      </w:r>
      <w:r w:rsidR="00CD1E6E">
        <w:t>»</w:t>
      </w:r>
      <w:r w:rsidRPr="006E4534">
        <w:t xml:space="preserve"> предназначен для формирования</w:t>
      </w:r>
      <w:r w:rsidR="00CD1E6E">
        <w:t xml:space="preserve"> </w:t>
      </w:r>
      <w:r w:rsidRPr="006E4534">
        <w:t>показателей по диспансерным осмотрам.</w:t>
      </w:r>
    </w:p>
    <w:p w:rsidR="003D1A99" w:rsidRPr="006E4534" w:rsidRDefault="00823501" w:rsidP="00C00E03">
      <w:pPr>
        <w:pStyle w:val="phnormal"/>
      </w:pPr>
      <w:r w:rsidRPr="006E4534">
        <w:t>Для формирования отчета: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Показатели по диспансерным осмотрам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954A06">
        <w:t xml:space="preserve"> (</w:t>
      </w:r>
      <w:r w:rsidR="00E875AB">
        <w:fldChar w:fldCharType="begin"/>
      </w:r>
      <w:r w:rsidR="00481174">
        <w:instrText xml:space="preserve"> REF _Ref143268122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143</w:t>
      </w:r>
      <w:r w:rsidR="00E875AB">
        <w:fldChar w:fldCharType="end"/>
      </w:r>
      <w:r w:rsidR="00954A06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2857500" cy="1935195"/>
            <wp:effectExtent l="0" t="0" r="0" b="0"/>
            <wp:docPr id="100628" name="Рисунок 100628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988636" name=""/>
                    <pic:cNvPicPr>
                      <a:picLocks noChangeAspect="1"/>
                    </pic:cNvPicPr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3519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24" w:name="_Ref14326812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143</w:t>
      </w:r>
      <w:r w:rsidR="00E875AB">
        <w:fldChar w:fldCharType="end"/>
      </w:r>
      <w:bookmarkEnd w:id="524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04C04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_Ref143264909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67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25" w:name="_Ref143264909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67</w:t>
      </w:r>
      <w:r w:rsidR="00E875AB">
        <w:fldChar w:fldCharType="end"/>
      </w:r>
      <w:bookmarkEnd w:id="525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26" w:name="scroll-bookmark-166"/>
            <w:r w:rsidRPr="006A1D0A">
              <w:t>Наименование поля</w:t>
            </w:r>
            <w:bookmarkEnd w:id="526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Период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период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с, Дата по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29" name="Рисунок 10062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6844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При выборе периода данные поля заполняются соответствующими выбранному периоду датами. Чтобы изменить эти даты</w:t>
            </w:r>
            <w:r w:rsidR="00CD1E6E">
              <w:t xml:space="preserve"> </w:t>
            </w:r>
            <w:r w:rsidRPr="006A1D0A">
              <w:t>воспользуйтесь календарем или введите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30" name="Рисунок 10063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8575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31" name="Рисунок 100631" descr="_scroll_external/attachments/pik-5054994774ebd3dc78ad71a6f9e37b674fc3843a7c48c25fd1fa4d23be55c1b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2795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МО в окне </w:t>
            </w:r>
            <w:r w:rsidR="00CD1E6E">
              <w:t>«</w:t>
            </w:r>
            <w:r w:rsidRPr="006A1D0A">
              <w:t>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 Для удаления значения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209550" cy="257175"/>
                  <wp:effectExtent l="0" t="0" r="0" b="0"/>
                  <wp:docPr id="100632" name="Рисунок 100632" descr="_scroll_external/attachments/image2021-8-17_13-1-20-cea037689fb5a384deb4c559eb272a2a2e6e8f199b961c0255613e3219a28f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2592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4C04" w:rsidRDefault="00E04C04" w:rsidP="00E04C04">
      <w:pPr>
        <w:pStyle w:val="phnormal"/>
      </w:pPr>
    </w:p>
    <w:p w:rsidR="003D1A99" w:rsidRPr="006E4534" w:rsidRDefault="00D7241D" w:rsidP="00E04C04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_Ref143268129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144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3B4227" w:rsidP="00CB4AB2">
      <w:pPr>
        <w:pStyle w:val="phfigure"/>
      </w:pPr>
      <w:r>
        <w:rPr>
          <w:noProof/>
        </w:rPr>
        <w:drawing>
          <wp:inline distT="0" distB="0" distL="0" distR="0">
            <wp:extent cx="5530960" cy="1496999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777" cy="149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27" w:name="_Ref14326812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144</w:t>
      </w:r>
      <w:r w:rsidR="00E875AB">
        <w:fldChar w:fldCharType="end"/>
      </w:r>
      <w:bookmarkEnd w:id="527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04C04" w:rsidRPr="006E4534" w:rsidRDefault="00481174" w:rsidP="00E04C04">
      <w:pPr>
        <w:pStyle w:val="phnormal"/>
      </w:pPr>
      <w:r>
        <w:t>Описание доступных действий:</w:t>
      </w:r>
    </w:p>
    <w:p w:rsidR="00E04C04" w:rsidRPr="006E4534" w:rsidRDefault="00E04C04" w:rsidP="00E04C04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04C04" w:rsidRPr="006E4534" w:rsidRDefault="00E04C04" w:rsidP="00E04C04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68" name="Рисунок 68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редактирования отчета;</w:t>
      </w:r>
    </w:p>
    <w:p w:rsidR="003D1A99" w:rsidRPr="006E4534" w:rsidRDefault="00E04C04" w:rsidP="00E04C04">
      <w:pPr>
        <w:pStyle w:val="phlistitemized1"/>
      </w:pPr>
      <w:r>
        <w:t>в</w:t>
      </w:r>
      <w:r w:rsidR="00823501" w:rsidRPr="006E4534">
        <w:t>оспользуйтесь кнопкой</w:t>
      </w:r>
      <w:r w:rsidR="00CD1E6E">
        <w:t xml:space="preserve"> </w:t>
      </w:r>
      <w:r w:rsidR="00823501" w:rsidRPr="006E4534">
        <w:rPr>
          <w:noProof/>
          <w:lang w:eastAsia="ru-RU"/>
        </w:rPr>
        <w:drawing>
          <wp:inline distT="0" distB="0" distL="0" distR="0">
            <wp:extent cx="1428750" cy="176753"/>
            <wp:effectExtent l="0" t="0" r="0" b="0"/>
            <wp:docPr id="100635" name="Рисунок 100635" descr="_scroll_external/attachments/image2021-8-17_15-25-38-158d92b40a73d02c0ff1b85d209e7dcea2ca3fbe9ed6f4a835aabf601c5d7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520601" name=""/>
                    <pic:cNvPicPr>
                      <a:picLocks noChangeAspect="1"/>
                    </pic:cNvPicPr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7675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="00CD1E6E">
        <w:t xml:space="preserve"> </w:t>
      </w:r>
      <w:r w:rsidR="00823501" w:rsidRPr="006E4534">
        <w:t>для редактирования отступов.</w:t>
      </w:r>
    </w:p>
    <w:p w:rsidR="003D1A99" w:rsidRPr="006E4534" w:rsidRDefault="00823501">
      <w:pPr>
        <w:pStyle w:val="3"/>
      </w:pPr>
      <w:bookmarkStart w:id="528" w:name="scroll-bookmark-167"/>
      <w:bookmarkStart w:id="529" w:name="_Toc143258546"/>
      <w:bookmarkStart w:id="530" w:name="_Toc143272090"/>
      <w:r w:rsidRPr="006E4534">
        <w:lastRenderedPageBreak/>
        <w:t>Контингент больных ЗНО</w:t>
      </w:r>
      <w:bookmarkEnd w:id="528"/>
      <w:bookmarkEnd w:id="529"/>
      <w:bookmarkEnd w:id="530"/>
    </w:p>
    <w:p w:rsidR="003D1A99" w:rsidRPr="006E4534" w:rsidRDefault="00823501" w:rsidP="00E04C04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Контингент больных ЗНО</w:t>
      </w:r>
      <w:r w:rsidR="00CD1E6E">
        <w:t xml:space="preserve">» </w:t>
      </w:r>
      <w:r w:rsidRPr="006E4534">
        <w:t>содержит сведения о контингенте больных злокачественными новообразованиями, состоящих на учете в онкологических учреждениях на указанный период.</w:t>
      </w:r>
    </w:p>
    <w:p w:rsidR="003D1A99" w:rsidRPr="006E4534" w:rsidRDefault="00823501" w:rsidP="00E04C04">
      <w:pPr>
        <w:pStyle w:val="phnormal"/>
      </w:pPr>
      <w:r w:rsidRPr="006E4534">
        <w:t>Для формирования отчета: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Контингент больных ЗНО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_Ref143268139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145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286250" cy="2852129"/>
            <wp:effectExtent l="0" t="0" r="0" b="0"/>
            <wp:docPr id="100636" name="Рисунок 100636" descr="Окно Параметры отч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046114" name=""/>
                    <pic:cNvPicPr>
                      <a:picLocks noChangeAspect="1"/>
                    </pic:cNvPicPr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85212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31" w:name="_Ref14326813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145</w:t>
      </w:r>
      <w:r w:rsidR="00E875AB">
        <w:fldChar w:fldCharType="end"/>
      </w:r>
      <w:bookmarkEnd w:id="531"/>
      <w:r>
        <w:t xml:space="preserve"> </w:t>
      </w:r>
      <w:r w:rsidRPr="00CB4AB2">
        <w:t>–</w:t>
      </w:r>
      <w:r w:rsidR="00823501" w:rsidRPr="006E4534">
        <w:t xml:space="preserve"> Окно </w:t>
      </w:r>
      <w:r w:rsidR="00481174">
        <w:t>«</w:t>
      </w:r>
      <w:r w:rsidR="00823501" w:rsidRPr="006E4534">
        <w:t>Параметры отчетов</w:t>
      </w:r>
      <w:r w:rsidR="00481174">
        <w:t>»</w:t>
      </w:r>
    </w:p>
    <w:p w:rsidR="003D1A99" w:rsidRPr="006E4534" w:rsidRDefault="00C20797" w:rsidP="00E04C04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_Ref143264915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68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32" w:name="_Ref143264915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68</w:t>
      </w:r>
      <w:r w:rsidR="00E875AB">
        <w:fldChar w:fldCharType="end"/>
      </w:r>
      <w:bookmarkEnd w:id="532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33" w:name="scroll-bookmark-168"/>
            <w:r w:rsidRPr="006A1D0A">
              <w:t>Наименование поля</w:t>
            </w:r>
            <w:bookmarkEnd w:id="533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от, Дата до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37" name="Рисунок 10063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5476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интервал, за который необходимо сформировать отчет, с помощью календаря или вручную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Код МКБ-10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 умолчанию данное поле неактивно. Поле становится активным при выборе значений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</w:t>
            </w:r>
          </w:p>
          <w:p w:rsidR="003D1A99" w:rsidRPr="006A1D0A" w:rsidRDefault="00823501" w:rsidP="006A1D0A">
            <w:pPr>
              <w:pStyle w:val="phtablecellleft"/>
            </w:pPr>
            <w:r w:rsidRPr="006A1D0A">
              <w:t>Укажите диагноз.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38" name="Рисунок 100638" descr="_scroll_external/attachments/pik-cad5a1183dce8a28dc83c9559cbc6389495610cc05ee1e5ea8eaaf54eb210f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124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Справочник МКБ-10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Локализация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Выберите значение из выпадающего списка. После выбора значения становится недоступным для заполнения поле </w:t>
            </w:r>
            <w:r w:rsidR="00CD1E6E">
              <w:t>«</w:t>
            </w:r>
            <w:r w:rsidRPr="006A1D0A">
              <w:t>Код МКБ-10</w:t>
            </w:r>
            <w:r w:rsidR="00CD1E6E">
              <w:t>»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Возрастная шкала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39" name="Рисунок 10063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3371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возрастную шкалу.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40" name="Рисунок 100640" descr="_scroll_external/attachments/pik-cad5a1183dce8a28dc83c9559cbc6389495610cc05ee1e5ea8eaaf54eb210f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1332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Ограничения по данным пациента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Группировать по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41" name="Рисунок 10064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15010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параметр группировки из выпадающего списка: район или ЛПУ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значений </w:t>
            </w:r>
            <w:r w:rsidR="00CD1E6E">
              <w:t>«</w:t>
            </w:r>
            <w:r w:rsidRPr="006A1D0A">
              <w:t>Локализация</w:t>
            </w:r>
            <w:r w:rsidR="00CD1E6E">
              <w:t>»</w:t>
            </w:r>
            <w:r w:rsidRPr="006A1D0A">
              <w:t xml:space="preserve"> и </w:t>
            </w:r>
            <w:r w:rsidR="00CD1E6E">
              <w:t>«</w:t>
            </w:r>
            <w:r w:rsidRPr="006A1D0A">
              <w:t>Район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 Выберите район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отображается при выборе значений </w:t>
            </w:r>
            <w:r w:rsidR="00CD1E6E">
              <w:t>«</w:t>
            </w:r>
            <w:r w:rsidRPr="006A1D0A">
              <w:t>Локализация</w:t>
            </w:r>
            <w:r w:rsidR="00CD1E6E">
              <w:t>»</w:t>
            </w:r>
            <w:r w:rsidRPr="006A1D0A">
              <w:t xml:space="preserve"> и </w:t>
            </w:r>
            <w:r w:rsidR="00CD1E6E">
              <w:t>«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в поле </w:t>
            </w:r>
            <w:r w:rsidR="00CD1E6E">
              <w:t>«</w:t>
            </w:r>
            <w:r w:rsidRPr="006A1D0A">
              <w:t>Группировать по</w:t>
            </w:r>
            <w:r w:rsidR="00CD1E6E">
              <w:t>»</w:t>
            </w:r>
            <w:r w:rsidRPr="006A1D0A">
              <w:t>. Укажите МО. Для этого</w:t>
            </w:r>
            <w:r w:rsidR="00CD1E6E">
              <w:t xml:space="preserve"> </w:t>
            </w:r>
            <w:r w:rsidRPr="006A1D0A">
              <w:t>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42" name="Рисунок 100642" descr="_scroll_external/attachments/pik-cad5a1183dce8a28dc83c9559cbc6389495610cc05ee1e5ea8eaaf54eb210f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2310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Основная 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Город, Село, Все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Установите переключатель напротив нужного значения</w:t>
            </w:r>
          </w:p>
        </w:tc>
      </w:tr>
    </w:tbl>
    <w:p w:rsidR="00E04C04" w:rsidRDefault="00E04C04" w:rsidP="00E04C04">
      <w:pPr>
        <w:pStyle w:val="phnormal"/>
      </w:pPr>
    </w:p>
    <w:p w:rsidR="003D1A99" w:rsidRPr="006E4534" w:rsidRDefault="00D7241D" w:rsidP="00E04C04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_Ref143268152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146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3303007"/>
            <wp:effectExtent l="0" t="0" r="0" b="0"/>
            <wp:docPr id="100643" name="Рисунок 10064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93223" name=""/>
                    <pic:cNvPicPr>
                      <a:picLocks noChangeAspect="1"/>
                    </pic:cNvPicPr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30300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34" w:name="_Ref14326815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146</w:t>
      </w:r>
      <w:r w:rsidR="00E875AB">
        <w:fldChar w:fldCharType="end"/>
      </w:r>
      <w:bookmarkEnd w:id="534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04C04" w:rsidRPr="006E4534" w:rsidRDefault="00481174" w:rsidP="00E04C04">
      <w:pPr>
        <w:pStyle w:val="phnormal"/>
      </w:pPr>
      <w:bookmarkStart w:id="535" w:name="scroll-bookmark-169"/>
      <w:bookmarkStart w:id="536" w:name="_Toc143258547"/>
      <w:r>
        <w:t>Описание доступных действий:</w:t>
      </w:r>
    </w:p>
    <w:p w:rsidR="00E04C04" w:rsidRPr="006E4534" w:rsidRDefault="00E04C04" w:rsidP="00E04C04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04C04" w:rsidRPr="006E4534" w:rsidRDefault="00E04C04" w:rsidP="00E04C04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69" name="Рисунок 69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37" w:name="_Toc143272091"/>
      <w:r w:rsidRPr="006E4534">
        <w:lastRenderedPageBreak/>
        <w:t>Удельный вес опухолей с диагнозом, подтвержденным морфологически</w:t>
      </w:r>
      <w:bookmarkEnd w:id="535"/>
      <w:bookmarkEnd w:id="536"/>
      <w:bookmarkEnd w:id="537"/>
    </w:p>
    <w:p w:rsidR="003D1A99" w:rsidRPr="006E4534" w:rsidRDefault="00823501" w:rsidP="00E04C04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Удельный вес опухолей с диагнозом, подтвержденным морфологически</w:t>
      </w:r>
      <w:r w:rsidR="00CD1E6E">
        <w:t xml:space="preserve">» </w:t>
      </w:r>
      <w:r w:rsidRPr="006E4534">
        <w:t>предназначен для выявления статистики запущенности в разрезе регионов.</w:t>
      </w:r>
    </w:p>
    <w:p w:rsidR="003D1A99" w:rsidRPr="006E4534" w:rsidRDefault="00823501" w:rsidP="00E04C04">
      <w:pPr>
        <w:pStyle w:val="phnormal"/>
      </w:pPr>
      <w:r w:rsidRPr="006E4534">
        <w:t>Для формирования отчета: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Удельный вес опухолей с диагнозом, подтвержденным морфологически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_Ref143268160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147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4095750" cy="2207243"/>
            <wp:effectExtent l="0" t="0" r="0" b="0"/>
            <wp:docPr id="100645" name="Рисунок 100645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428661" name=""/>
                    <pic:cNvPicPr>
                      <a:picLocks noChangeAspect="1"/>
                    </pic:cNvPicPr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20724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38" w:name="_Ref143268160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147</w:t>
      </w:r>
      <w:r w:rsidR="00E875AB">
        <w:fldChar w:fldCharType="end"/>
      </w:r>
      <w:bookmarkEnd w:id="538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04C04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_Ref143264922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69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39" w:name="_Ref14326492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69</w:t>
      </w:r>
      <w:r w:rsidR="00E875AB">
        <w:fldChar w:fldCharType="end"/>
      </w:r>
      <w:bookmarkEnd w:id="539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585"/>
        <w:gridCol w:w="1858"/>
        <w:gridCol w:w="5971"/>
      </w:tblGrid>
      <w:tr w:rsidR="006E4534" w:rsidRPr="006A1D0A" w:rsidTr="00CB4AB2">
        <w:trPr>
          <w:tblHeader/>
        </w:trPr>
        <w:tc>
          <w:tcPr>
            <w:tcW w:w="1241" w:type="pct"/>
          </w:tcPr>
          <w:p w:rsidR="003D1A99" w:rsidRPr="006A1D0A" w:rsidRDefault="00823501" w:rsidP="006A1D0A">
            <w:pPr>
              <w:pStyle w:val="phtablecolcaption"/>
            </w:pPr>
            <w:bookmarkStart w:id="540" w:name="scroll-bookmark-170"/>
            <w:r w:rsidRPr="006A1D0A">
              <w:t>Наименование поля</w:t>
            </w:r>
            <w:bookmarkEnd w:id="540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868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12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Период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46" name="Рисунок 10064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99915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период формирования отчета, выбрав значения из выпадающего списка</w:t>
            </w:r>
          </w:p>
        </w:tc>
      </w:tr>
      <w:tr w:rsidR="006E4534" w:rsidRPr="006A1D0A" w:rsidTr="00CB4AB2">
        <w:tc>
          <w:tcPr>
            <w:tcW w:w="12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Годы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47" name="Рисунок 10064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0114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период формирования отчета, выбрав значения из выпадающего списка</w:t>
            </w:r>
          </w:p>
        </w:tc>
      </w:tr>
      <w:tr w:rsidR="006E4534" w:rsidRPr="006A1D0A" w:rsidTr="00CB4AB2">
        <w:tc>
          <w:tcPr>
            <w:tcW w:w="12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48" name="Рисунок 10064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62517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12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49" name="Рисунок 10064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3113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доступно для заполнения при установке переключателя </w:t>
            </w:r>
            <w:r w:rsidR="00CD1E6E">
              <w:t>«</w:t>
            </w:r>
            <w:r w:rsidRPr="006A1D0A">
              <w:t>Локализации</w:t>
            </w:r>
            <w:r w:rsidR="00CD1E6E">
              <w:t>»</w:t>
            </w:r>
            <w:r w:rsidRPr="006A1D0A">
              <w:t>. 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50" name="Рисунок 100650" descr="_scroll_external/attachments/pik-4b7b7b7673ee65166d78e622eae9cecfcf9a767cd27b1ea6dcb05e6e4cecc16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95039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 xml:space="preserve">Возможен выбор нескольких значений. </w:t>
            </w:r>
            <w:r w:rsidR="00481174">
              <w:t>Чтобы удалить значение,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51" name="Рисунок 100651" descr="_scroll_external/attachments/image2021-8-17_15-52-31-8e1e1bccf125f21fdf153f84d4ee54923c72e77fb1c3d109637b5df631613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20437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12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Территория</w:t>
            </w:r>
          </w:p>
        </w:tc>
        <w:tc>
          <w:tcPr>
            <w:tcW w:w="892" w:type="pct"/>
          </w:tcPr>
          <w:p w:rsidR="003D1A99" w:rsidRPr="006A1D0A" w:rsidRDefault="003D1A99" w:rsidP="00E04C04">
            <w:pPr>
              <w:pStyle w:val="phfigure"/>
            </w:pPr>
          </w:p>
        </w:tc>
        <w:tc>
          <w:tcPr>
            <w:tcW w:w="286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Поле доступно для заполнения при установке переключателя </w:t>
            </w:r>
            <w:r w:rsidR="00CD1E6E">
              <w:t>«</w:t>
            </w:r>
            <w:r w:rsidRPr="006A1D0A">
              <w:t>Территории</w:t>
            </w:r>
            <w:r w:rsidR="00CD1E6E">
              <w:t>»</w:t>
            </w:r>
            <w:r w:rsidRPr="006A1D0A">
              <w:t>. Укажите территорию.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52" name="Рисунок 100652" descr="_scroll_external/attachments/pik-4b7b7b7673ee65166d78e622eae9cecfcf9a767cd27b1ea6dcb05e6e4cecc16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3499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Районы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 xml:space="preserve">Возможен выбор нескольких значений. </w:t>
            </w:r>
            <w:r w:rsidR="00481174">
              <w:t xml:space="preserve">Чтобы удалить значение, нажмите на </w:t>
            </w:r>
            <w:r w:rsidR="00481174">
              <w:lastRenderedPageBreak/>
              <w:t>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53" name="Рисунок 100653" descr="_scroll_external/attachments/image2021-8-17_15-52-31-8e1e1bccf125f21fdf153f84d4ee54923c72e77fb1c3d109637b5df631613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47379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CB4AB2">
        <w:tc>
          <w:tcPr>
            <w:tcW w:w="1241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lastRenderedPageBreak/>
              <w:t>Локализация/Территории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54" name="Рисунок 10065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7271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8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Установите переключатель в нужное положение</w:t>
            </w:r>
          </w:p>
        </w:tc>
      </w:tr>
    </w:tbl>
    <w:p w:rsidR="00E04C04" w:rsidRDefault="00E04C04" w:rsidP="00E04C04">
      <w:pPr>
        <w:pStyle w:val="phnormal"/>
      </w:pPr>
    </w:p>
    <w:p w:rsidR="003D1A99" w:rsidRPr="006E4534" w:rsidRDefault="00D7241D" w:rsidP="00E04C04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_Ref143268167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148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3264676"/>
            <wp:effectExtent l="0" t="0" r="0" b="0"/>
            <wp:docPr id="100655" name="Рисунок 100655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691055" name=""/>
                    <pic:cNvPicPr>
                      <a:picLocks noChangeAspect="1"/>
                    </pic:cNvPicPr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26467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41" w:name="_Ref143268167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148</w:t>
      </w:r>
      <w:r w:rsidR="00E875AB">
        <w:fldChar w:fldCharType="end"/>
      </w:r>
      <w:bookmarkEnd w:id="541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04C04" w:rsidRPr="006E4534" w:rsidRDefault="00481174" w:rsidP="00E04C04">
      <w:pPr>
        <w:pStyle w:val="phnormal"/>
      </w:pPr>
      <w:bookmarkStart w:id="542" w:name="scroll-bookmark-171"/>
      <w:bookmarkStart w:id="543" w:name="_Toc143258548"/>
      <w:r>
        <w:t>Описание доступных действий:</w:t>
      </w:r>
    </w:p>
    <w:p w:rsidR="00E04C04" w:rsidRPr="006E4534" w:rsidRDefault="00E04C04" w:rsidP="00E04C04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04C04" w:rsidRPr="006E4534" w:rsidRDefault="00E04C04" w:rsidP="00E04C04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70" name="Рисунок 70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44" w:name="_Toc143272092"/>
      <w:r w:rsidRPr="006E4534">
        <w:t>Показатель морфологической верификации</w:t>
      </w:r>
      <w:bookmarkEnd w:id="542"/>
      <w:bookmarkEnd w:id="543"/>
      <w:bookmarkEnd w:id="544"/>
    </w:p>
    <w:p w:rsidR="003D1A99" w:rsidRPr="006E4534" w:rsidRDefault="00823501" w:rsidP="00E04C04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Показатель морфологической верификации</w:t>
      </w:r>
      <w:r w:rsidR="00CD1E6E">
        <w:t xml:space="preserve">» </w:t>
      </w:r>
      <w:r w:rsidRPr="006E4534">
        <w:t xml:space="preserve">предназначен для выявления статистики запущенности в разрезе регионов и содержит информацию о </w:t>
      </w:r>
      <w:r w:rsidRPr="006E4534">
        <w:lastRenderedPageBreak/>
        <w:t>количестве заболеваний, диагноз которых был подтвержден при помощи морфологических исследований.</w:t>
      </w:r>
    </w:p>
    <w:p w:rsidR="003D1A99" w:rsidRPr="006E4534" w:rsidRDefault="00823501" w:rsidP="00E04C04">
      <w:pPr>
        <w:pStyle w:val="phnormal"/>
      </w:pPr>
      <w:r w:rsidRPr="006E4534">
        <w:t>Для формирования отчета: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Показатель морфологической верификации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_Ref143268176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149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333750" cy="2017568"/>
            <wp:effectExtent l="0" t="0" r="0" b="0"/>
            <wp:docPr id="100657" name="Рисунок 100657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976141" name=""/>
                    <pic:cNvPicPr>
                      <a:picLocks noChangeAspect="1"/>
                    </pic:cNvPicPr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01756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45" w:name="_Ref14326817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149</w:t>
      </w:r>
      <w:r w:rsidR="00E875AB">
        <w:fldChar w:fldCharType="end"/>
      </w:r>
      <w:bookmarkEnd w:id="545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04C04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_Ref143264930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70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46" w:name="_Ref143264930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70</w:t>
      </w:r>
      <w:r w:rsidR="00E875AB">
        <w:fldChar w:fldCharType="end"/>
      </w:r>
      <w:bookmarkEnd w:id="546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47" w:name="scroll-bookmark-172"/>
            <w:r w:rsidRPr="006A1D0A">
              <w:t>Наименование поля</w:t>
            </w:r>
            <w:bookmarkEnd w:id="547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Год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58" name="Рисунок 10065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2164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год формирования отчета, выбрав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Месяц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59" name="Рисунок 10065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0474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месяц формирования отчета, выбрав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60" name="Рисунок 10066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97232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61" name="Рисунок 100661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5272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район/город.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62" name="Рисунок 100662" descr="_scroll_external/attachments/pik-eee0e62431a5c3fd797ee661ec8bc96bef64ecd412e0ba4b4de8f28233ec49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87363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</w:t>
            </w:r>
            <w:r w:rsidR="00481174">
              <w:t>Чтобы удалить значение,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63" name="Рисунок 100663" descr="_scroll_external/attachments/image2021-8-17_15-52-31-8cd6001b6005a520d0e8f719b8494ed6db8c51a55601e4fbd0e32ff7c044d5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64376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4C04" w:rsidRDefault="00E04C04" w:rsidP="00E04C04">
      <w:pPr>
        <w:pStyle w:val="phnormal"/>
      </w:pPr>
    </w:p>
    <w:p w:rsidR="003D1A99" w:rsidRPr="006E4534" w:rsidRDefault="00D7241D" w:rsidP="00E04C04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_Ref143268183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150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lastRenderedPageBreak/>
        <w:drawing>
          <wp:inline distT="0" distB="0" distL="0" distR="0">
            <wp:extent cx="5395595" cy="1465538"/>
            <wp:effectExtent l="0" t="0" r="0" b="0"/>
            <wp:docPr id="100664" name="Рисунок 100664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488052" name=""/>
                    <pic:cNvPicPr>
                      <a:picLocks noChangeAspect="1"/>
                    </pic:cNvPicPr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46553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48" w:name="_Ref14326818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150</w:t>
      </w:r>
      <w:r w:rsidR="00E875AB">
        <w:fldChar w:fldCharType="end"/>
      </w:r>
      <w:bookmarkEnd w:id="548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04C04" w:rsidRPr="006E4534" w:rsidRDefault="00E04C04" w:rsidP="00481174">
      <w:pPr>
        <w:pStyle w:val="phlistitemizedtitle"/>
      </w:pPr>
      <w:bookmarkStart w:id="549" w:name="scroll-bookmark-173"/>
      <w:bookmarkStart w:id="550" w:name="_Toc143258549"/>
      <w:r w:rsidRPr="006E4534">
        <w:t>Описание доступных действий</w:t>
      </w:r>
      <w:r w:rsidR="00481174">
        <w:t>:</w:t>
      </w:r>
    </w:p>
    <w:p w:rsidR="00E04C04" w:rsidRPr="006E4534" w:rsidRDefault="00E04C04" w:rsidP="00E04C04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04C04" w:rsidRPr="006E4534" w:rsidRDefault="00E04C04" w:rsidP="00E04C04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71" name="Рисунок 71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51" w:name="_Toc143272093"/>
      <w:r w:rsidRPr="006E4534">
        <w:t>Показатель ранней выявляемости</w:t>
      </w:r>
      <w:bookmarkEnd w:id="549"/>
      <w:bookmarkEnd w:id="550"/>
      <w:bookmarkEnd w:id="551"/>
    </w:p>
    <w:p w:rsidR="003D1A99" w:rsidRPr="006E4534" w:rsidRDefault="00823501" w:rsidP="00E04C04">
      <w:pPr>
        <w:pStyle w:val="phnormal"/>
      </w:pPr>
      <w:r w:rsidRPr="006E4534">
        <w:t xml:space="preserve">Отчет </w:t>
      </w:r>
      <w:r w:rsidR="00CD1E6E">
        <w:t>«</w:t>
      </w:r>
      <w:r w:rsidRPr="006E4534">
        <w:t>Показатель ранней выявляемости</w:t>
      </w:r>
      <w:r w:rsidR="00CD1E6E">
        <w:t xml:space="preserve">» </w:t>
      </w:r>
      <w:r w:rsidRPr="006E4534">
        <w:t>предназначен для выявления статистики запущенности в разрезе регионов и содержит информацию о количестве заболеваний, диагноз которых был подтвержден при помощи морфологических исследований.</w:t>
      </w:r>
    </w:p>
    <w:p w:rsidR="003D1A99" w:rsidRPr="006E4534" w:rsidRDefault="00823501" w:rsidP="00E04C04">
      <w:pPr>
        <w:pStyle w:val="phnormal"/>
      </w:pPr>
      <w:r w:rsidRPr="006E4534">
        <w:t>Для формирования отчета: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Показатель ранней выявляемости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_Ref143268194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151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333750" cy="2017568"/>
            <wp:effectExtent l="0" t="0" r="0" b="0"/>
            <wp:docPr id="100666" name="Рисунок 100666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68644" name=""/>
                    <pic:cNvPicPr>
                      <a:picLocks noChangeAspect="1"/>
                    </pic:cNvPicPr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017568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52" w:name="_Ref143268194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151</w:t>
      </w:r>
      <w:r w:rsidR="00E875AB">
        <w:fldChar w:fldCharType="end"/>
      </w:r>
      <w:bookmarkEnd w:id="552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04C04">
      <w:pPr>
        <w:pStyle w:val="phlistitemized1"/>
      </w:pPr>
      <w:r>
        <w:lastRenderedPageBreak/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_Ref143264937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71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53" w:name="_Ref143264937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71</w:t>
      </w:r>
      <w:r w:rsidR="00E875AB">
        <w:fldChar w:fldCharType="end"/>
      </w:r>
      <w:bookmarkEnd w:id="553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54" w:name="scroll-bookmark-174"/>
            <w:r w:rsidRPr="006A1D0A">
              <w:t>Наименование поля</w:t>
            </w:r>
            <w:bookmarkEnd w:id="554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Год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67" name="Рисунок 10066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74183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год формирования отчета, выбрав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Месяц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68" name="Рисунок 100668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99748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месяц формирования отчета, выбрав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Житель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69" name="Рисунок 100669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0041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Выберите значение из выпадающего списка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Район/Город</w:t>
            </w:r>
          </w:p>
        </w:tc>
        <w:tc>
          <w:tcPr>
            <w:tcW w:w="892" w:type="pct"/>
          </w:tcPr>
          <w:p w:rsidR="003D1A99" w:rsidRPr="006A1D0A" w:rsidRDefault="00823501" w:rsidP="00E04C04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70" name="Рисунок 100670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4181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CD1E6E" w:rsidP="006A1D0A">
            <w:pPr>
              <w:pStyle w:val="phtablecellleft"/>
            </w:pPr>
            <w:r>
              <w:t xml:space="preserve"> </w:t>
            </w:r>
            <w:r w:rsidR="00823501" w:rsidRPr="006A1D0A">
              <w:t>Укажите район/город. Для этого нажмите на кнопку</w:t>
            </w:r>
            <w:r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71" name="Рисунок 100671" descr="_scroll_external/attachments/pik-4252028eedc9bcd2ee1176d4f219b8b3b6545a90d0bc2dc83adf5bd63806f7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1901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823501" w:rsidRPr="006A1D0A">
              <w:t xml:space="preserve">, выберите значение в окне </w:t>
            </w:r>
            <w:r>
              <w:t>«</w:t>
            </w:r>
            <w:r w:rsidR="00823501" w:rsidRPr="006A1D0A">
              <w:t>Географические понятия</w:t>
            </w:r>
            <w:r>
              <w:t>»</w:t>
            </w:r>
            <w:r w:rsidR="00823501" w:rsidRPr="006A1D0A">
              <w:t xml:space="preserve"> и нажмите на кнопку </w:t>
            </w:r>
            <w:r>
              <w:t>«</w:t>
            </w:r>
            <w:r w:rsidR="00823501" w:rsidRPr="006A1D0A">
              <w:t>Ок</w:t>
            </w:r>
            <w:r>
              <w:t>»</w:t>
            </w:r>
            <w:r w:rsidR="00823501" w:rsidRPr="006A1D0A">
              <w:t xml:space="preserve">. </w:t>
            </w:r>
            <w:r w:rsidR="00481174">
              <w:t>Чтобы удалить значение, нажмите на кнопку</w:t>
            </w:r>
            <w:r>
              <w:t xml:space="preserve"> </w:t>
            </w:r>
            <w:r w:rsidR="00823501"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72" name="Рисунок 100672" descr="_scroll_external/attachments/image2021-8-17_15-52-31-abb2f078b848c07c1ed31330008609b4ad6c383c3a25a5fb0c588070e1aa01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77366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4C04" w:rsidRDefault="00E04C04" w:rsidP="00E04C04">
      <w:pPr>
        <w:pStyle w:val="phnormal"/>
      </w:pPr>
    </w:p>
    <w:p w:rsidR="003D1A99" w:rsidRPr="006E4534" w:rsidRDefault="00D7241D" w:rsidP="00E04C04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_Ref143268201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152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467767"/>
            <wp:effectExtent l="0" t="0" r="0" b="0"/>
            <wp:docPr id="100673" name="Рисунок 100673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7902" name=""/>
                    <pic:cNvPicPr>
                      <a:picLocks noChangeAspect="1"/>
                    </pic:cNvPicPr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46776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55" w:name="_Ref143268201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152</w:t>
      </w:r>
      <w:r w:rsidR="00E875AB">
        <w:fldChar w:fldCharType="end"/>
      </w:r>
      <w:bookmarkEnd w:id="555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04C04" w:rsidRPr="006E4534" w:rsidRDefault="00481174" w:rsidP="00E04C04">
      <w:pPr>
        <w:pStyle w:val="phnormal"/>
      </w:pPr>
      <w:bookmarkStart w:id="556" w:name="scroll-bookmark-175"/>
      <w:bookmarkStart w:id="557" w:name="_Toc143258550"/>
      <w:r>
        <w:t>Описание доступных действий:</w:t>
      </w:r>
    </w:p>
    <w:p w:rsidR="00E04C04" w:rsidRPr="006E4534" w:rsidRDefault="00E04C04" w:rsidP="00E04C04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04C04" w:rsidRPr="006E4534" w:rsidRDefault="00E04C04" w:rsidP="00E04C04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72" name="Рисунок 72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58" w:name="_Toc143272094"/>
      <w:r w:rsidRPr="006E4534">
        <w:t>Результаты эндоскопических обследований по городу</w:t>
      </w:r>
      <w:bookmarkEnd w:id="556"/>
      <w:bookmarkEnd w:id="557"/>
      <w:bookmarkEnd w:id="558"/>
    </w:p>
    <w:p w:rsidR="003D1A99" w:rsidRPr="006E4534" w:rsidRDefault="00823501" w:rsidP="00E04C04">
      <w:pPr>
        <w:pStyle w:val="phnormal"/>
      </w:pPr>
      <w:r w:rsidRPr="006E4534">
        <w:t xml:space="preserve">Отчет </w:t>
      </w:r>
      <w:r w:rsidR="00CD1E6E">
        <w:t>«</w:t>
      </w:r>
      <w:r w:rsidRPr="006E4534">
        <w:t>Результаты эндоскопических обследований по городу</w:t>
      </w:r>
      <w:r w:rsidR="00CD1E6E">
        <w:t xml:space="preserve">» </w:t>
      </w:r>
      <w:r w:rsidRPr="006E4534">
        <w:t>предназначен</w:t>
      </w:r>
      <w:r w:rsidR="00CD1E6E">
        <w:t xml:space="preserve"> </w:t>
      </w:r>
      <w:r w:rsidRPr="006E4534">
        <w:t>для отображения результатов эндоскопических обследований по городу.</w:t>
      </w:r>
    </w:p>
    <w:p w:rsidR="003D1A99" w:rsidRPr="006E4534" w:rsidRDefault="00823501" w:rsidP="00E04C04">
      <w:pPr>
        <w:pStyle w:val="phnormal"/>
      </w:pPr>
      <w:r w:rsidRPr="006E4534">
        <w:lastRenderedPageBreak/>
        <w:t>Для формирования отчета: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Отчеты по онкорегистру</w:t>
      </w:r>
      <w:r>
        <w:t xml:space="preserve">/ </w:t>
      </w:r>
      <w:r w:rsidR="00823501" w:rsidRPr="006E4534">
        <w:t>Удельный вес опухолей с диагнозом, подтвержденным морфологически</w:t>
      </w:r>
      <w:r w:rsidR="00CD1E6E">
        <w:t>»</w:t>
      </w:r>
      <w:r w:rsidR="00823501" w:rsidRPr="006E4534">
        <w:t xml:space="preserve">. Откроется окно </w:t>
      </w:r>
      <w:r w:rsidR="00CD1E6E">
        <w:t>«</w:t>
      </w:r>
      <w:r w:rsidR="00823501" w:rsidRPr="006E4534">
        <w:t>Параметры отчета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_Ref143268209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153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2857500" cy="1704975"/>
            <wp:effectExtent l="0" t="0" r="0" b="0"/>
            <wp:docPr id="100675" name="Рисунок 100675" descr="Окно Параметры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251816" name=""/>
                    <pic:cNvPicPr>
                      <a:picLocks noChangeAspect="1"/>
                    </pic:cNvPicPr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04975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59" w:name="_Ref143268209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153</w:t>
      </w:r>
      <w:r w:rsidR="00E875AB">
        <w:fldChar w:fldCharType="end"/>
      </w:r>
      <w:bookmarkEnd w:id="559"/>
      <w:r>
        <w:t xml:space="preserve"> </w:t>
      </w:r>
      <w:r w:rsidR="00C20797">
        <w:t>– Окно «Параметры отчета»</w:t>
      </w:r>
    </w:p>
    <w:p w:rsidR="003D1A99" w:rsidRPr="006E4534" w:rsidRDefault="00C20797" w:rsidP="00E04C04">
      <w:pPr>
        <w:pStyle w:val="phlistitemized1"/>
      </w:pPr>
      <w:r>
        <w:t>заполните поля в открывшемся окне согласно таблице ниже (</w:t>
      </w:r>
      <w:r w:rsidR="00E875AB">
        <w:fldChar w:fldCharType="begin"/>
      </w:r>
      <w:r w:rsidR="00B67FD3">
        <w:instrText xml:space="preserve"> REF _Ref143264942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72</w:t>
      </w:r>
      <w:r w:rsidR="00E875AB">
        <w:fldChar w:fldCharType="end"/>
      </w:r>
      <w:r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60" w:name="_Ref143264942"/>
      <w:r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72</w:t>
      </w:r>
      <w:r w:rsidR="00E875AB">
        <w:fldChar w:fldCharType="end"/>
      </w:r>
      <w:bookmarkEnd w:id="560"/>
      <w:r>
        <w:t xml:space="preserve"> </w:t>
      </w:r>
      <w:r w:rsidR="00C20797">
        <w:t>– Заполнение полей в окне «Параметры отчета»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686"/>
        <w:gridCol w:w="1857"/>
        <w:gridCol w:w="6871"/>
      </w:tblGrid>
      <w:tr w:rsidR="006E4534" w:rsidRPr="006A1D0A" w:rsidTr="00CB4AB2">
        <w:trPr>
          <w:tblHeader/>
        </w:trPr>
        <w:tc>
          <w:tcPr>
            <w:tcW w:w="809" w:type="pct"/>
          </w:tcPr>
          <w:p w:rsidR="003D1A99" w:rsidRPr="006A1D0A" w:rsidRDefault="00823501" w:rsidP="006A1D0A">
            <w:pPr>
              <w:pStyle w:val="phtablecolcaption"/>
            </w:pPr>
            <w:bookmarkStart w:id="561" w:name="scroll-bookmark-176"/>
            <w:r w:rsidRPr="006A1D0A">
              <w:t>Наименование поля</w:t>
            </w:r>
            <w:bookmarkEnd w:id="561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Заполнение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с, Дата по</w:t>
            </w:r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76" name="Рисунок 100676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4954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период формирования отчета с помощью календаря или вручную. По умолчанию указана текущая дата</w:t>
            </w:r>
          </w:p>
        </w:tc>
      </w:tr>
      <w:tr w:rsidR="006E4534" w:rsidRPr="006A1D0A" w:rsidTr="00CB4AB2">
        <w:tc>
          <w:tcPr>
            <w:tcW w:w="80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ЛПУ</w:t>
            </w:r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77" name="Рисунок 100677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07206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9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МО.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78" name="Рисунок 100678" descr="_scroll_external/attachments/pik-03e33e6d555a8006e674d29033d7082b7dc22f35af8cb205df9dc8690dcd08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840972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Т</w:t>
            </w:r>
            <w:r w:rsidR="00F5050D">
              <w:t>аблица </w:t>
            </w:r>
            <w:r w:rsidRPr="006A1D0A">
              <w:t>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 xml:space="preserve">Возможен выбор нескольких значений. </w:t>
            </w:r>
            <w:r w:rsidR="00481174">
              <w:t>Чтобы удалить значение,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79" name="Рисунок 100679" descr="_scroll_external/attachments/image2021-8-17_15-52-31-815431882827daabdcff8004196ab72fe9cf17bf3152e32a74c3ac4dbe1799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88450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4C04" w:rsidRDefault="00E04C04" w:rsidP="00E04C04">
      <w:pPr>
        <w:pStyle w:val="phnormal"/>
      </w:pPr>
    </w:p>
    <w:p w:rsidR="003D1A99" w:rsidRPr="006E4534" w:rsidRDefault="00D7241D" w:rsidP="00E04C04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 xml:space="preserve"> после заполнения полей. </w:t>
      </w:r>
      <w:r w:rsidR="00065B77">
        <w:t>Откроется окно просмотра отчета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_Ref143268216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154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1102789"/>
            <wp:effectExtent l="0" t="0" r="0" b="0"/>
            <wp:docPr id="100680" name="Рисунок 100680" descr="Окно просмотра отч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67988" name=""/>
                    <pic:cNvPicPr>
                      <a:picLocks noChangeAspect="1"/>
                    </pic:cNvPicPr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1102789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62" w:name="_Ref143268216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154</w:t>
      </w:r>
      <w:r w:rsidR="00E875AB">
        <w:fldChar w:fldCharType="end"/>
      </w:r>
      <w:bookmarkEnd w:id="562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E04C04" w:rsidRPr="006E4534" w:rsidRDefault="00481174" w:rsidP="00E04C04">
      <w:pPr>
        <w:pStyle w:val="phnormal"/>
      </w:pPr>
      <w:bookmarkStart w:id="563" w:name="scroll-bookmark-177"/>
      <w:bookmarkStart w:id="564" w:name="_Toc143258551"/>
      <w:r>
        <w:t>Описание доступных действий:</w:t>
      </w:r>
    </w:p>
    <w:p w:rsidR="00E04C04" w:rsidRPr="006E4534" w:rsidRDefault="00E04C04" w:rsidP="00E04C04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E04C04" w:rsidRPr="006E4534" w:rsidRDefault="00E04C04" w:rsidP="00E04C04">
      <w:pPr>
        <w:pStyle w:val="phlistitemized1"/>
      </w:pPr>
      <w:r w:rsidRPr="006E4534">
        <w:lastRenderedPageBreak/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E04C04" w:rsidRPr="006E4534" w:rsidRDefault="00E04C04" w:rsidP="00E04C04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E04C04" w:rsidRPr="006E4534" w:rsidRDefault="00E04C04" w:rsidP="00E04C04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73" name="Рисунок 73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p w:rsidR="003D1A99" w:rsidRPr="006E4534" w:rsidRDefault="00823501">
      <w:pPr>
        <w:pStyle w:val="3"/>
      </w:pPr>
      <w:bookmarkStart w:id="565" w:name="_Toc143272095"/>
      <w:r w:rsidRPr="006E4534">
        <w:t>Сведения о злокачественных новообразованиях</w:t>
      </w:r>
      <w:bookmarkEnd w:id="563"/>
      <w:bookmarkEnd w:id="564"/>
      <w:bookmarkEnd w:id="565"/>
    </w:p>
    <w:p w:rsidR="003D1A99" w:rsidRPr="006E4534" w:rsidRDefault="00823501" w:rsidP="00E04C04">
      <w:pPr>
        <w:pStyle w:val="phnormal"/>
      </w:pPr>
      <w:r w:rsidRPr="006E4534">
        <w:t xml:space="preserve">Для формирования статистического отчета </w:t>
      </w:r>
      <w:r w:rsidR="00CD1E6E">
        <w:t>«</w:t>
      </w:r>
      <w:r w:rsidRPr="006E4534">
        <w:t>Форма 7. Сведения о злокачественных новообразованиях</w:t>
      </w:r>
      <w:r w:rsidR="00CD1E6E">
        <w:t>»</w:t>
      </w:r>
      <w:r w:rsidRPr="006E4534">
        <w:t>: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Статистические отчеты</w:t>
      </w:r>
      <w:r>
        <w:t xml:space="preserve">/ </w:t>
      </w:r>
      <w:r w:rsidR="00823501" w:rsidRPr="006E4534">
        <w:t>Формирование отчетов</w:t>
      </w:r>
      <w:r w:rsidR="00CD1E6E">
        <w:t>»</w:t>
      </w:r>
      <w:r w:rsidR="00823501" w:rsidRPr="006E4534">
        <w:t xml:space="preserve">. Откроется форма </w:t>
      </w:r>
      <w:r w:rsidR="00CD1E6E">
        <w:t>«</w:t>
      </w:r>
      <w:r w:rsidR="00823501" w:rsidRPr="006E4534">
        <w:t>Формирование отчетов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_Ref143268223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155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653172"/>
            <wp:effectExtent l="0" t="0" r="0" b="0"/>
            <wp:docPr id="100682" name="Рисунок 100682" descr="Форма Формирование отч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58830" name=""/>
                    <pic:cNvPicPr>
                      <a:picLocks noChangeAspect="1"/>
                    </pic:cNvPicPr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65317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66" w:name="_Ref14326822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155</w:t>
      </w:r>
      <w:r w:rsidR="00E875AB">
        <w:fldChar w:fldCharType="end"/>
      </w:r>
      <w:bookmarkEnd w:id="566"/>
      <w:r>
        <w:t xml:space="preserve"> </w:t>
      </w:r>
      <w:r w:rsidRPr="00CB4AB2">
        <w:t>–</w:t>
      </w:r>
      <w:r w:rsidR="00823501" w:rsidRPr="006E4534">
        <w:t xml:space="preserve"> Форма Формирование отчетов</w:t>
      </w:r>
    </w:p>
    <w:p w:rsidR="003D1A99" w:rsidRPr="006E4534" w:rsidRDefault="00D7241D" w:rsidP="00E04C04">
      <w:pPr>
        <w:pStyle w:val="phlistitemized1"/>
      </w:pPr>
      <w:r w:rsidRPr="006E4534">
        <w:t xml:space="preserve">найдите </w:t>
      </w:r>
      <w:r w:rsidR="00823501" w:rsidRPr="006E4534">
        <w:t xml:space="preserve">отчет с наименованием </w:t>
      </w:r>
      <w:r w:rsidR="00CD1E6E">
        <w:t>«</w:t>
      </w:r>
      <w:r w:rsidR="00823501" w:rsidRPr="006E4534">
        <w:t>Форма 7. Сведения о заболеваниях злокачественными заболеваниями</w:t>
      </w:r>
      <w:r w:rsidR="00CD1E6E">
        <w:t>»</w:t>
      </w:r>
      <w:r w:rsidR="00823501" w:rsidRPr="006E4534">
        <w:t xml:space="preserve"> (код </w:t>
      </w:r>
      <w:r w:rsidR="00CD1E6E">
        <w:t>«</w:t>
      </w:r>
      <w:r w:rsidR="00823501" w:rsidRPr="006E4534">
        <w:t>МЗ_7_672п</w:t>
      </w:r>
      <w:r w:rsidR="00CD1E6E">
        <w:t>»</w:t>
      </w:r>
      <w:r w:rsidR="00065B77">
        <w:t>);</w:t>
      </w:r>
    </w:p>
    <w:p w:rsidR="003D1A99" w:rsidRPr="006E4534" w:rsidRDefault="00D7241D" w:rsidP="00E04C04">
      <w:pPr>
        <w:pStyle w:val="phlistitemized1"/>
      </w:pPr>
      <w:r w:rsidRPr="006E4534">
        <w:t xml:space="preserve">выберите </w:t>
      </w:r>
      <w:r w:rsidR="00823501" w:rsidRPr="006E4534">
        <w:t xml:space="preserve">пункт контекстного меню </w:t>
      </w:r>
      <w:r w:rsidR="00CD1E6E">
        <w:t>«</w:t>
      </w:r>
      <w:r w:rsidR="00823501" w:rsidRPr="006E4534">
        <w:t>Сформировать</w:t>
      </w:r>
      <w:r w:rsidR="00CD1E6E">
        <w:t>»</w:t>
      </w:r>
      <w:r w:rsidR="00823501" w:rsidRPr="006E4534">
        <w:t>.</w:t>
      </w:r>
      <w:r w:rsidR="00CD1E6E">
        <w:t xml:space="preserve"> </w:t>
      </w:r>
      <w:r w:rsidR="00823501" w:rsidRPr="006E4534">
        <w:t xml:space="preserve">Откроется окно </w:t>
      </w:r>
      <w:r w:rsidR="00CD1E6E">
        <w:t>«</w:t>
      </w:r>
      <w:r w:rsidR="00823501" w:rsidRPr="006E4534">
        <w:t>Просмотр статистической формы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_Ref143268232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156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3810000" cy="2705420"/>
            <wp:effectExtent l="0" t="0" r="0" b="0"/>
            <wp:docPr id="100683" name="Рисунок 100683" descr="Окно Просмотр статистической фо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280694" name=""/>
                    <pic:cNvPicPr>
                      <a:picLocks noChangeAspect="1"/>
                    </pic:cNvPicPr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70542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67" w:name="_Ref14326823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156</w:t>
      </w:r>
      <w:r w:rsidR="00E875AB">
        <w:fldChar w:fldCharType="end"/>
      </w:r>
      <w:bookmarkEnd w:id="567"/>
      <w:r>
        <w:t xml:space="preserve"> </w:t>
      </w:r>
      <w:r w:rsidRPr="00CB4AB2">
        <w:t>–</w:t>
      </w:r>
      <w:r w:rsidR="00823501" w:rsidRPr="006E4534">
        <w:t xml:space="preserve"> Окно Просмотр статистической формы</w:t>
      </w:r>
    </w:p>
    <w:p w:rsidR="003D1A99" w:rsidRPr="006E4534" w:rsidRDefault="00D7241D" w:rsidP="00E04C04">
      <w:pPr>
        <w:pStyle w:val="phlistitemized1"/>
      </w:pPr>
      <w:r w:rsidRPr="006E4534">
        <w:t xml:space="preserve">заполните </w:t>
      </w:r>
      <w:r w:rsidR="00065B77">
        <w:t>параметры отчета</w:t>
      </w:r>
      <w:r w:rsidR="00B67FD3">
        <w:t xml:space="preserve"> согласно таблице ниже (</w:t>
      </w:r>
      <w:r w:rsidR="00E875AB">
        <w:fldChar w:fldCharType="begin"/>
      </w:r>
      <w:r w:rsidR="00B67FD3">
        <w:instrText xml:space="preserve"> REF _Ref143264957 \h </w:instrText>
      </w:r>
      <w:r w:rsidR="00E875AB">
        <w:fldChar w:fldCharType="separate"/>
      </w:r>
      <w:r w:rsidR="0019343D">
        <w:t>Таблица </w:t>
      </w:r>
      <w:r w:rsidR="0019343D">
        <w:rPr>
          <w:noProof/>
        </w:rPr>
        <w:t>73</w:t>
      </w:r>
      <w:r w:rsidR="00E875AB">
        <w:fldChar w:fldCharType="end"/>
      </w:r>
      <w:r w:rsidR="00B67FD3">
        <w:t>)</w:t>
      </w:r>
      <w:r w:rsidR="00065B77">
        <w:t>;</w:t>
      </w:r>
    </w:p>
    <w:p w:rsidR="00CB4AB2" w:rsidRDefault="00CB4AB2" w:rsidP="00CB4AB2">
      <w:pPr>
        <w:pStyle w:val="phtabletitle"/>
      </w:pPr>
      <w:bookmarkStart w:id="568" w:name="_Ref143264957"/>
      <w:r>
        <w:lastRenderedPageBreak/>
        <w:t>Т</w:t>
      </w:r>
      <w:r w:rsidR="00F5050D">
        <w:t>аблица </w:t>
      </w:r>
      <w:r w:rsidR="00E875AB">
        <w:fldChar w:fldCharType="begin"/>
      </w:r>
      <w:r>
        <w:instrText xml:space="preserve"> SEQ Таблица \* ARABIC </w:instrText>
      </w:r>
      <w:r w:rsidR="00E875AB">
        <w:fldChar w:fldCharType="separate"/>
      </w:r>
      <w:r w:rsidR="0019343D">
        <w:rPr>
          <w:noProof/>
        </w:rPr>
        <w:t>73</w:t>
      </w:r>
      <w:r w:rsidR="00E875AB">
        <w:fldChar w:fldCharType="end"/>
      </w:r>
      <w:bookmarkEnd w:id="568"/>
      <w:r>
        <w:t xml:space="preserve"> </w:t>
      </w:r>
      <w:r w:rsidRPr="00CB4AB2">
        <w:t>–</w:t>
      </w:r>
      <w:r>
        <w:t xml:space="preserve"> </w:t>
      </w:r>
      <w:r w:rsidR="00E04C04" w:rsidRPr="006E4534">
        <w:t>Заполнение полей в окне просмотра отчета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945"/>
        <w:gridCol w:w="1858"/>
        <w:gridCol w:w="5611"/>
      </w:tblGrid>
      <w:tr w:rsidR="006E4534" w:rsidRPr="006A1D0A" w:rsidTr="008D7695">
        <w:trPr>
          <w:tblHeader/>
        </w:trPr>
        <w:tc>
          <w:tcPr>
            <w:tcW w:w="1414" w:type="pct"/>
          </w:tcPr>
          <w:p w:rsidR="003D1A99" w:rsidRPr="006A1D0A" w:rsidRDefault="00823501" w:rsidP="006A1D0A">
            <w:pPr>
              <w:pStyle w:val="phtablecolcaption"/>
            </w:pPr>
            <w:bookmarkStart w:id="569" w:name="scroll-bookmark-178"/>
            <w:r w:rsidRPr="006A1D0A">
              <w:t>Наименование поля</w:t>
            </w:r>
            <w:bookmarkEnd w:id="569"/>
          </w:p>
        </w:tc>
        <w:tc>
          <w:tcPr>
            <w:tcW w:w="892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Обязательность</w:t>
            </w: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olcaption"/>
            </w:pPr>
            <w:r w:rsidRPr="006A1D0A">
              <w:t>Пояснение</w:t>
            </w:r>
          </w:p>
        </w:tc>
      </w:tr>
      <w:tr w:rsidR="006E4534" w:rsidRPr="006A1D0A" w:rsidTr="008D7695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Дата с, Дата по</w:t>
            </w:r>
          </w:p>
        </w:tc>
        <w:tc>
          <w:tcPr>
            <w:tcW w:w="892" w:type="pct"/>
          </w:tcPr>
          <w:p w:rsidR="003D1A99" w:rsidRPr="006A1D0A" w:rsidRDefault="00823501" w:rsidP="00BA5CFB">
            <w:pPr>
              <w:pStyle w:val="phfigure"/>
            </w:pPr>
            <w:r w:rsidRPr="006A1D0A">
              <w:rPr>
                <w:noProof/>
              </w:rPr>
              <w:drawing>
                <wp:inline distT="0" distB="0" distL="0" distR="0">
                  <wp:extent cx="152213" cy="152297"/>
                  <wp:effectExtent l="0" t="0" r="0" b="0"/>
                  <wp:docPr id="100684" name="Рисунок 100684" descr="_scroll_external/icons/check-c2bfad53a9c939a40dfa558cd8c2e94c5c3a6cdad6befa232c8094c8e0e7911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1728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13" cy="15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временной диапазон, за который необходимо сформировать отчет, с помощью календаря или вручную</w:t>
            </w:r>
          </w:p>
        </w:tc>
      </w:tr>
      <w:tr w:rsidR="006E4534" w:rsidRPr="006A1D0A" w:rsidTr="008D7695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Формируемые таблицы</w:t>
            </w:r>
          </w:p>
        </w:tc>
        <w:tc>
          <w:tcPr>
            <w:tcW w:w="892" w:type="pct"/>
          </w:tcPr>
          <w:p w:rsidR="003D1A99" w:rsidRPr="006A1D0A" w:rsidRDefault="003D1A99" w:rsidP="00BA5CFB">
            <w:pPr>
              <w:pStyle w:val="phfigure"/>
            </w:pP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формируемые таблицы. 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85" name="Рисунок 100685" descr="_scroll_external/attachments/pik-3c0f6e3f7e35c8125aa2a70421020b8fa71b9a526d50c4add5755e124a8abaa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084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Статистические формы: таблицы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>Возможен выбор нескольких значений</w:t>
            </w:r>
          </w:p>
        </w:tc>
      </w:tr>
      <w:tr w:rsidR="006E4534" w:rsidRPr="006A1D0A" w:rsidTr="008D7695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ПОК</w:t>
            </w:r>
          </w:p>
        </w:tc>
        <w:tc>
          <w:tcPr>
            <w:tcW w:w="892" w:type="pct"/>
          </w:tcPr>
          <w:p w:rsidR="003D1A99" w:rsidRPr="006A1D0A" w:rsidRDefault="003D1A99" w:rsidP="00BA5CFB">
            <w:pPr>
              <w:pStyle w:val="phfigure"/>
            </w:pPr>
          </w:p>
        </w:tc>
        <w:tc>
          <w:tcPr>
            <w:tcW w:w="2694" w:type="pct"/>
          </w:tcPr>
          <w:p w:rsidR="003D1A99" w:rsidRPr="006A1D0A" w:rsidRDefault="00823501" w:rsidP="00043246">
            <w:pPr>
              <w:pStyle w:val="phtablecellleft"/>
            </w:pPr>
            <w:r w:rsidRPr="006A1D0A">
              <w:t>Укажите первичный онкокабинет.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86" name="Рисунок 100686" descr="_scroll_external/attachments/pik-3c0f6e3f7e35c8125aa2a70421020b8fa71b9a526d50c4add5755e124a8abaa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7357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Список ЛПУ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>.</w:t>
            </w:r>
            <w:r w:rsidR="00CD1E6E">
              <w:t xml:space="preserve"> </w:t>
            </w:r>
            <w:r w:rsidRPr="006A1D0A">
              <w:t xml:space="preserve">Возможен выбор нескольких значений. </w:t>
            </w:r>
            <w:r w:rsidR="00481174">
              <w:t>Чтобы удалить значение,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87" name="Рисунок 100687" descr="_scroll_external/attachments/image2021-8-17_15-52-31-8eb5e25dfdae61b2447505c5f47adfae473c5e8cea5f3eb60f7648ff146f39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3207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Регион</w:t>
            </w:r>
          </w:p>
        </w:tc>
        <w:tc>
          <w:tcPr>
            <w:tcW w:w="892" w:type="pct"/>
          </w:tcPr>
          <w:p w:rsidR="003D1A99" w:rsidRPr="006A1D0A" w:rsidRDefault="003D1A99" w:rsidP="00BA5CFB">
            <w:pPr>
              <w:pStyle w:val="phfigure"/>
            </w:pP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регион.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88" name="Рисунок 100688" descr="_scroll_external/attachments/pik-3c0f6e3f7e35c8125aa2a70421020b8fa71b9a526d50c4add5755e124a8abaa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0059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Географические понятия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</w:t>
            </w:r>
            <w:r w:rsidR="00481174">
              <w:t>Чтобы удалить значение,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89" name="Рисунок 100689" descr="_scroll_external/attachments/image2021-8-17_15-52-31-8eb5e25dfdae61b2447505c5f47adfae473c5e8cea5f3eb60f7648ff146f39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0029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Территория</w:t>
            </w:r>
          </w:p>
        </w:tc>
        <w:tc>
          <w:tcPr>
            <w:tcW w:w="892" w:type="pct"/>
          </w:tcPr>
          <w:p w:rsidR="003D1A99" w:rsidRPr="006A1D0A" w:rsidRDefault="003D1A99" w:rsidP="00BA5CFB">
            <w:pPr>
              <w:pStyle w:val="phfigure"/>
            </w:pP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Укажите территорию.</w:t>
            </w:r>
            <w:r w:rsidR="00CD1E6E">
              <w:t xml:space="preserve"> </w:t>
            </w:r>
            <w:r w:rsidRPr="006A1D0A">
              <w:t>Для этого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19075"/>
                  <wp:effectExtent l="0" t="0" r="0" b="0"/>
                  <wp:docPr id="100690" name="Рисунок 100690" descr="_scroll_external/attachments/pik-3c0f6e3f7e35c8125aa2a70421020b8fa71b9a526d50c4add5755e124a8abaa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64783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1D0A">
              <w:t xml:space="preserve">, выберите значение в окне </w:t>
            </w:r>
            <w:r w:rsidR="00CD1E6E">
              <w:t>«</w:t>
            </w:r>
            <w:r w:rsidRPr="006A1D0A">
              <w:t>Районы</w:t>
            </w:r>
            <w:r w:rsidR="00CD1E6E">
              <w:t>»</w:t>
            </w:r>
            <w:r w:rsidRPr="006A1D0A">
              <w:t xml:space="preserve"> и нажмите на кнопку </w:t>
            </w:r>
            <w:r w:rsidR="00CD1E6E">
              <w:t>«</w:t>
            </w:r>
            <w:r w:rsidRPr="006A1D0A">
              <w:t>Ок</w:t>
            </w:r>
            <w:r w:rsidR="00CD1E6E">
              <w:t>»</w:t>
            </w:r>
            <w:r w:rsidRPr="006A1D0A">
              <w:t xml:space="preserve">. Возможен выбор нескольких значений. </w:t>
            </w:r>
            <w:r w:rsidR="00481174">
              <w:t>Чтобы удалить значение, нажмите на кнопку</w:t>
            </w:r>
            <w:r w:rsidR="00CD1E6E">
              <w:t xml:space="preserve"> </w:t>
            </w:r>
            <w:r w:rsidRPr="006A1D0A">
              <w:rPr>
                <w:noProof/>
              </w:rPr>
              <w:drawing>
                <wp:inline distT="0" distB="0" distL="0" distR="0">
                  <wp:extent cx="190500" cy="257175"/>
                  <wp:effectExtent l="0" t="0" r="0" b="0"/>
                  <wp:docPr id="100691" name="Рисунок 100691" descr="_scroll_external/attachments/image2021-8-17_15-52-31-8eb5e25dfdae61b2447505c5f47adfae473c5e8cea5f3eb60f7648ff146f39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1844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571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534" w:rsidRPr="006A1D0A" w:rsidTr="008D7695">
        <w:tc>
          <w:tcPr>
            <w:tcW w:w="141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>Сохранить параметры</w:t>
            </w:r>
          </w:p>
        </w:tc>
        <w:tc>
          <w:tcPr>
            <w:tcW w:w="892" w:type="pct"/>
          </w:tcPr>
          <w:p w:rsidR="003D1A99" w:rsidRPr="006A1D0A" w:rsidRDefault="003D1A99" w:rsidP="00BA5CFB">
            <w:pPr>
              <w:pStyle w:val="phfigure"/>
            </w:pPr>
          </w:p>
        </w:tc>
        <w:tc>
          <w:tcPr>
            <w:tcW w:w="2694" w:type="pct"/>
          </w:tcPr>
          <w:p w:rsidR="003D1A99" w:rsidRPr="006A1D0A" w:rsidRDefault="00823501" w:rsidP="006A1D0A">
            <w:pPr>
              <w:pStyle w:val="phtablecellleft"/>
            </w:pPr>
            <w:r w:rsidRPr="006A1D0A">
              <w:t xml:space="preserve">Установите </w:t>
            </w:r>
            <w:r w:rsidR="008F0C5E">
              <w:t xml:space="preserve">флажок </w:t>
            </w:r>
            <w:r w:rsidRPr="006A1D0A">
              <w:t>при необходимости</w:t>
            </w:r>
          </w:p>
        </w:tc>
      </w:tr>
    </w:tbl>
    <w:p w:rsidR="00481174" w:rsidRDefault="00481174" w:rsidP="00481174">
      <w:pPr>
        <w:pStyle w:val="phnormal"/>
      </w:pPr>
    </w:p>
    <w:p w:rsidR="003D1A99" w:rsidRPr="006E4534" w:rsidRDefault="00D7241D" w:rsidP="00BA5CFB">
      <w:pPr>
        <w:pStyle w:val="phlistitemized1"/>
      </w:pPr>
      <w:r w:rsidRPr="006E4534">
        <w:t xml:space="preserve">нажмите </w:t>
      </w:r>
      <w:r w:rsidR="00823501" w:rsidRPr="006E4534">
        <w:t xml:space="preserve">на кнопку </w:t>
      </w:r>
      <w:r w:rsidR="00CD1E6E">
        <w:t>«</w:t>
      </w:r>
      <w:r w:rsidR="00823501" w:rsidRPr="006E4534">
        <w:t>ОК</w:t>
      </w:r>
      <w:r w:rsidR="00CD1E6E">
        <w:t>»</w:t>
      </w:r>
      <w:r w:rsidR="00823501" w:rsidRPr="006E4534">
        <w:t>.</w:t>
      </w:r>
    </w:p>
    <w:p w:rsidR="003D1A99" w:rsidRPr="006E4534" w:rsidRDefault="00823501" w:rsidP="00BA5CFB">
      <w:pPr>
        <w:pStyle w:val="phnormal"/>
      </w:pPr>
      <w:r w:rsidRPr="006E4534">
        <w:t>Для просмотра сформированного отчета:</w:t>
      </w:r>
    </w:p>
    <w:p w:rsidR="003D1A99" w:rsidRPr="006E4534" w:rsidRDefault="00D7241D" w:rsidP="00BA5CFB">
      <w:pPr>
        <w:pStyle w:val="phlistitemized1"/>
      </w:pPr>
      <w:r w:rsidRPr="006E4534">
        <w:t xml:space="preserve">выберите </w:t>
      </w:r>
      <w:r w:rsidR="00823501" w:rsidRPr="006E4534">
        <w:t xml:space="preserve">пункт главного меню </w:t>
      </w:r>
      <w:r w:rsidR="00CD1E6E">
        <w:t>«</w:t>
      </w:r>
      <w:r w:rsidR="00823501" w:rsidRPr="006E4534">
        <w:t>Отчеты</w:t>
      </w:r>
      <w:r>
        <w:t xml:space="preserve">/ </w:t>
      </w:r>
      <w:r w:rsidR="00823501" w:rsidRPr="006E4534">
        <w:t>Статистические отчеты</w:t>
      </w:r>
      <w:r>
        <w:t xml:space="preserve">/ </w:t>
      </w:r>
      <w:r w:rsidR="00823501" w:rsidRPr="006E4534">
        <w:t>Журнал отчетов</w:t>
      </w:r>
      <w:r w:rsidR="00CD1E6E">
        <w:t>»</w:t>
      </w:r>
      <w:r w:rsidR="00823501" w:rsidRPr="006E4534">
        <w:t xml:space="preserve">. Откроется форма </w:t>
      </w:r>
      <w:r w:rsidR="00CD1E6E">
        <w:t>«</w:t>
      </w:r>
      <w:r w:rsidR="00823501" w:rsidRPr="006E4534">
        <w:t>Журнал отчетов</w:t>
      </w:r>
      <w:r w:rsidR="00CD1E6E">
        <w:t>»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_Ref143268243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157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823501" w:rsidP="00CB4AB2">
      <w:pPr>
        <w:pStyle w:val="phfigure"/>
      </w:pPr>
      <w:r w:rsidRPr="006E4534">
        <w:rPr>
          <w:noProof/>
        </w:rPr>
        <w:drawing>
          <wp:inline distT="0" distB="0" distL="0" distR="0">
            <wp:extent cx="5395595" cy="566836"/>
            <wp:effectExtent l="0" t="0" r="0" b="0"/>
            <wp:docPr id="100692" name="Рисунок 100692" descr="Форма Журнал отч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82744" name=""/>
                    <pic:cNvPicPr>
                      <a:picLocks noChangeAspect="1"/>
                    </pic:cNvPicPr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56683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70" w:name="_Ref143268243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157</w:t>
      </w:r>
      <w:r w:rsidR="00E875AB">
        <w:fldChar w:fldCharType="end"/>
      </w:r>
      <w:bookmarkEnd w:id="570"/>
      <w:r>
        <w:t xml:space="preserve"> </w:t>
      </w:r>
      <w:r w:rsidRPr="00CB4AB2">
        <w:t>–</w:t>
      </w:r>
      <w:r w:rsidR="00823501" w:rsidRPr="006E4534">
        <w:t xml:space="preserve"> Форма </w:t>
      </w:r>
      <w:r w:rsidR="00481174">
        <w:t>«</w:t>
      </w:r>
      <w:r w:rsidR="00823501" w:rsidRPr="006E4534">
        <w:t>Журнал отчетов</w:t>
      </w:r>
      <w:r w:rsidR="00481174">
        <w:t>»</w:t>
      </w:r>
    </w:p>
    <w:p w:rsidR="003D1A99" w:rsidRPr="006E4534" w:rsidRDefault="00D7241D" w:rsidP="00BA5CFB">
      <w:pPr>
        <w:pStyle w:val="phlistitemized1"/>
      </w:pPr>
      <w:r w:rsidRPr="006E4534">
        <w:t xml:space="preserve">найдите </w:t>
      </w:r>
      <w:r w:rsidR="00823501" w:rsidRPr="006E4534">
        <w:t xml:space="preserve">сформированную форму и выберите пункт контекстного меню </w:t>
      </w:r>
      <w:r w:rsidR="00CD1E6E">
        <w:t>«</w:t>
      </w:r>
      <w:r w:rsidR="00823501" w:rsidRPr="006E4534">
        <w:t>Печать</w:t>
      </w:r>
      <w:r w:rsidR="00CD1E6E">
        <w:t>»</w:t>
      </w:r>
      <w:r w:rsidR="00823501" w:rsidRPr="006E4534">
        <w:t xml:space="preserve">. </w:t>
      </w:r>
      <w:r w:rsidR="00065B77">
        <w:t>Откроется окно просмотра отчета</w:t>
      </w:r>
      <w:r w:rsidR="00481174">
        <w:t xml:space="preserve"> (</w:t>
      </w:r>
      <w:r w:rsidR="00E875AB">
        <w:fldChar w:fldCharType="begin"/>
      </w:r>
      <w:r w:rsidR="00481174">
        <w:instrText xml:space="preserve"> REF _Ref143268252 \h </w:instrText>
      </w:r>
      <w:r w:rsidR="00E875AB">
        <w:fldChar w:fldCharType="separate"/>
      </w:r>
      <w:r w:rsidR="0019343D">
        <w:t>Рисунок </w:t>
      </w:r>
      <w:r w:rsidR="0019343D">
        <w:rPr>
          <w:noProof/>
        </w:rPr>
        <w:t>158</w:t>
      </w:r>
      <w:r w:rsidR="00E875AB">
        <w:fldChar w:fldCharType="end"/>
      </w:r>
      <w:r w:rsidR="00481174">
        <w:t>)</w:t>
      </w:r>
      <w:r w:rsidR="00065B77">
        <w:t>;</w:t>
      </w:r>
    </w:p>
    <w:p w:rsidR="003D1A99" w:rsidRPr="006E4534" w:rsidRDefault="003B4227" w:rsidP="00CB4AB2">
      <w:pPr>
        <w:pStyle w:val="phfigure"/>
      </w:pPr>
      <w:r>
        <w:rPr>
          <w:noProof/>
        </w:rPr>
        <w:lastRenderedPageBreak/>
        <w:drawing>
          <wp:inline distT="0" distB="0" distL="0" distR="0">
            <wp:extent cx="5371934" cy="3872273"/>
            <wp:effectExtent l="19050" t="0" r="166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523" cy="387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99" w:rsidRPr="006E4534" w:rsidRDefault="00934A02" w:rsidP="006A1D0A">
      <w:pPr>
        <w:pStyle w:val="phfiguretitle"/>
      </w:pPr>
      <w:bookmarkStart w:id="571" w:name="_Ref143268252"/>
      <w:r>
        <w:t>Р</w:t>
      </w:r>
      <w:r w:rsidR="00F5050D">
        <w:t>исунок </w:t>
      </w:r>
      <w:r w:rsidR="00E875AB">
        <w:fldChar w:fldCharType="begin"/>
      </w:r>
      <w:r>
        <w:instrText xml:space="preserve"> SEQ Рисунок \* ARABIC </w:instrText>
      </w:r>
      <w:r w:rsidR="00E875AB">
        <w:fldChar w:fldCharType="separate"/>
      </w:r>
      <w:r w:rsidR="0019343D">
        <w:rPr>
          <w:noProof/>
        </w:rPr>
        <w:t>158</w:t>
      </w:r>
      <w:r w:rsidR="00E875AB">
        <w:fldChar w:fldCharType="end"/>
      </w:r>
      <w:bookmarkEnd w:id="571"/>
      <w:r>
        <w:t xml:space="preserve"> </w:t>
      </w:r>
      <w:r w:rsidRPr="00CB4AB2">
        <w:t>–</w:t>
      </w:r>
      <w:r w:rsidR="00823501" w:rsidRPr="006E4534">
        <w:t xml:space="preserve"> Окно просмотра отчета</w:t>
      </w:r>
    </w:p>
    <w:p w:rsidR="003D1A99" w:rsidRPr="006E4534" w:rsidRDefault="00D7241D" w:rsidP="00BA5CFB">
      <w:pPr>
        <w:pStyle w:val="phlistitemized1"/>
      </w:pPr>
      <w:r w:rsidRPr="006E4534">
        <w:t xml:space="preserve">выберите </w:t>
      </w:r>
      <w:r w:rsidR="00823501" w:rsidRPr="006E4534">
        <w:t>в окне просмотра отчета одно из доступных действий, нажав на нужную кнопку в верхней части отчета.</w:t>
      </w:r>
    </w:p>
    <w:p w:rsidR="00BA5CFB" w:rsidRPr="006E4534" w:rsidRDefault="00481174" w:rsidP="00BA5CFB">
      <w:pPr>
        <w:pStyle w:val="phnormal"/>
      </w:pPr>
      <w:r>
        <w:t>Описание доступных действий:</w:t>
      </w:r>
    </w:p>
    <w:p w:rsidR="00BA5CFB" w:rsidRPr="006E4534" w:rsidRDefault="00BA5CFB" w:rsidP="00BA5CFB">
      <w:pPr>
        <w:pStyle w:val="phlistitemized1"/>
      </w:pPr>
      <w:r w:rsidRPr="006E4534">
        <w:t xml:space="preserve">нажмите на кнопку </w:t>
      </w:r>
      <w:r>
        <w:t>«</w:t>
      </w:r>
      <w:r w:rsidRPr="006E4534">
        <w:t>Печать</w:t>
      </w:r>
      <w:r>
        <w:t>» для печати отчета;</w:t>
      </w:r>
    </w:p>
    <w:p w:rsidR="00BA5CFB" w:rsidRPr="006E4534" w:rsidRDefault="00BA5CFB" w:rsidP="00BA5CFB">
      <w:pPr>
        <w:pStyle w:val="phlistitemized1"/>
      </w:pPr>
      <w:r w:rsidRPr="006E4534">
        <w:t>нажмите на кнопку</w:t>
      </w:r>
      <w:r>
        <w:t xml:space="preserve"> «</w:t>
      </w:r>
      <w:r w:rsidRPr="006E4534">
        <w:t>Выгрузить</w:t>
      </w:r>
      <w:r>
        <w:t>»</w:t>
      </w:r>
      <w:r w:rsidRPr="006E4534">
        <w:t>, предварительно выбрав формат из выпадающего списка для в</w:t>
      </w:r>
      <w:r>
        <w:t>ыгрузки отчета в Excel или Word;</w:t>
      </w:r>
    </w:p>
    <w:p w:rsidR="00BA5CFB" w:rsidRPr="006E4534" w:rsidRDefault="00BA5CFB" w:rsidP="00BA5CFB">
      <w:pPr>
        <w:pStyle w:val="phlistitemized1"/>
      </w:pPr>
      <w:r w:rsidRPr="006E4534">
        <w:t>нажмите на кнопку</w:t>
      </w:r>
      <w:r>
        <w:t xml:space="preserve"> </w:t>
      </w:r>
      <w:r w:rsidR="00481174">
        <w:t>«PDF», чтобы открыть отчет в формате .pdf</w:t>
      </w:r>
      <w:r>
        <w:t>;</w:t>
      </w:r>
    </w:p>
    <w:p w:rsidR="003D1A99" w:rsidRDefault="00BA5CFB" w:rsidP="00BA5CFB">
      <w:pPr>
        <w:pStyle w:val="phlistitemized1"/>
      </w:pPr>
      <w:r w:rsidRPr="006E4534">
        <w:t>воспользуйтесь кнопкой</w:t>
      </w:r>
      <w:r>
        <w:t xml:space="preserve"> </w:t>
      </w:r>
      <w:r w:rsidRPr="006E4534">
        <w:rPr>
          <w:noProof/>
          <w:lang w:eastAsia="ru-RU"/>
        </w:rPr>
        <w:drawing>
          <wp:inline distT="0" distB="0" distL="0" distR="0">
            <wp:extent cx="209550" cy="209550"/>
            <wp:effectExtent l="0" t="0" r="0" b="0"/>
            <wp:docPr id="74" name="Рисунок 74" descr="_scroll_external/attachments/y-2b561b93686f3932a197d0c615e3952fbcd72d9db34042fbfd93e96739bf115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553020" name="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E4534">
        <w:t>для редактирования отчета.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1164"/>
        <w:gridCol w:w="1131"/>
        <w:gridCol w:w="885"/>
        <w:gridCol w:w="1271"/>
        <w:gridCol w:w="1185"/>
        <w:gridCol w:w="885"/>
        <w:gridCol w:w="1408"/>
        <w:gridCol w:w="1112"/>
        <w:gridCol w:w="694"/>
      </w:tblGrid>
      <w:tr w:rsidR="008D7695" w:rsidRPr="0059053A" w:rsidTr="000D5E36">
        <w:trPr>
          <w:trHeight w:val="415"/>
        </w:trPr>
        <w:tc>
          <w:tcPr>
            <w:tcW w:w="5000" w:type="pct"/>
            <w:gridSpan w:val="10"/>
            <w:shd w:val="clear" w:color="auto" w:fill="auto"/>
          </w:tcPr>
          <w:p w:rsidR="008D7695" w:rsidRPr="0059053A" w:rsidRDefault="008D7695" w:rsidP="000D5E36">
            <w:pPr>
              <w:pStyle w:val="phtitlevoid"/>
              <w:spacing w:before="120" w:after="0" w:line="240" w:lineRule="auto"/>
              <w:rPr>
                <w:sz w:val="20"/>
                <w:szCs w:val="20"/>
              </w:rPr>
            </w:pPr>
            <w:r w:rsidRPr="0059053A">
              <w:rPr>
                <w:sz w:val="20"/>
                <w:szCs w:val="20"/>
              </w:rPr>
              <w:lastRenderedPageBreak/>
              <w:t>Лист регистрации изменений</w:t>
            </w:r>
          </w:p>
        </w:tc>
      </w:tr>
      <w:tr w:rsidR="008D7695" w:rsidRPr="0059053A" w:rsidTr="000D5E36">
        <w:tc>
          <w:tcPr>
            <w:tcW w:w="326" w:type="pct"/>
            <w:vMerge w:val="restart"/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Изм.</w:t>
            </w:r>
          </w:p>
        </w:tc>
        <w:tc>
          <w:tcPr>
            <w:tcW w:w="2137" w:type="pct"/>
            <w:gridSpan w:val="4"/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Номера листов (страниц)</w:t>
            </w:r>
          </w:p>
        </w:tc>
        <w:tc>
          <w:tcPr>
            <w:tcW w:w="569" w:type="pct"/>
            <w:vMerge w:val="restart"/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Всего листов (страниц) в доку-</w:t>
            </w:r>
            <w:r w:rsidRPr="0059053A">
              <w:br/>
              <w:t>менте</w:t>
            </w:r>
          </w:p>
        </w:tc>
        <w:tc>
          <w:tcPr>
            <w:tcW w:w="425" w:type="pct"/>
            <w:vMerge w:val="restart"/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Номер доку-</w:t>
            </w:r>
            <w:r w:rsidRPr="0059053A">
              <w:br/>
              <w:t>мента</w:t>
            </w:r>
          </w:p>
        </w:tc>
        <w:tc>
          <w:tcPr>
            <w:tcW w:w="676" w:type="pct"/>
            <w:vMerge w:val="restart"/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Входящий номер сопроводи-</w:t>
            </w:r>
            <w:r w:rsidRPr="0059053A">
              <w:br/>
              <w:t>тельного документа и дата</w:t>
            </w:r>
          </w:p>
        </w:tc>
        <w:tc>
          <w:tcPr>
            <w:tcW w:w="534" w:type="pct"/>
            <w:vMerge w:val="restart"/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Подпись</w:t>
            </w:r>
          </w:p>
        </w:tc>
        <w:tc>
          <w:tcPr>
            <w:tcW w:w="333" w:type="pct"/>
            <w:vMerge w:val="restart"/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Дата</w:t>
            </w:r>
          </w:p>
        </w:tc>
      </w:tr>
      <w:tr w:rsidR="008D7695" w:rsidRPr="0059053A" w:rsidTr="000D5E36">
        <w:trPr>
          <w:trHeight w:val="783"/>
        </w:trPr>
        <w:tc>
          <w:tcPr>
            <w:tcW w:w="326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</w:p>
        </w:tc>
        <w:tc>
          <w:tcPr>
            <w:tcW w:w="559" w:type="pct"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Изменен-</w:t>
            </w:r>
            <w:r w:rsidRPr="0059053A">
              <w:br/>
              <w:t>ных</w:t>
            </w:r>
          </w:p>
        </w:tc>
        <w:tc>
          <w:tcPr>
            <w:tcW w:w="543" w:type="pct"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заменен-</w:t>
            </w:r>
            <w:r w:rsidRPr="0059053A">
              <w:br/>
              <w:t>ных</w:t>
            </w:r>
          </w:p>
        </w:tc>
        <w:tc>
          <w:tcPr>
            <w:tcW w:w="425" w:type="pct"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новых</w:t>
            </w:r>
          </w:p>
        </w:tc>
        <w:tc>
          <w:tcPr>
            <w:tcW w:w="610" w:type="pct"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  <w:r w:rsidRPr="0059053A">
              <w:t>аннулиро-</w:t>
            </w:r>
            <w:r w:rsidRPr="0059053A">
              <w:br/>
              <w:t>ванных</w:t>
            </w:r>
          </w:p>
        </w:tc>
        <w:tc>
          <w:tcPr>
            <w:tcW w:w="569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</w:p>
        </w:tc>
        <w:tc>
          <w:tcPr>
            <w:tcW w:w="425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</w:p>
        </w:tc>
        <w:tc>
          <w:tcPr>
            <w:tcW w:w="676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</w:p>
        </w:tc>
        <w:tc>
          <w:tcPr>
            <w:tcW w:w="534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</w:p>
        </w:tc>
        <w:tc>
          <w:tcPr>
            <w:tcW w:w="333" w:type="pct"/>
            <w:vMerge/>
            <w:tcBorders>
              <w:bottom w:val="doub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olcaption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tcBorders>
              <w:top w:val="single" w:sz="4" w:space="0" w:color="auto"/>
            </w:tcBorders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  <w:tr w:rsidR="008D7695" w:rsidRPr="0059053A" w:rsidTr="000D5E36">
        <w:trPr>
          <w:trHeight w:val="444"/>
        </w:trPr>
        <w:tc>
          <w:tcPr>
            <w:tcW w:w="32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5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4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10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69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425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676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534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  <w:tc>
          <w:tcPr>
            <w:tcW w:w="333" w:type="pct"/>
            <w:shd w:val="clear" w:color="auto" w:fill="auto"/>
          </w:tcPr>
          <w:p w:rsidR="008D7695" w:rsidRPr="0059053A" w:rsidRDefault="008D7695" w:rsidP="000D5E36">
            <w:pPr>
              <w:pStyle w:val="phtablecellleft"/>
            </w:pPr>
          </w:p>
        </w:tc>
      </w:tr>
    </w:tbl>
    <w:p w:rsidR="00481174" w:rsidRPr="00BA5CFB" w:rsidRDefault="00481174" w:rsidP="00481174">
      <w:pPr>
        <w:pStyle w:val="phnormal"/>
      </w:pPr>
    </w:p>
    <w:sectPr w:rsidR="00481174" w:rsidRPr="00BA5CFB" w:rsidSect="006E4534">
      <w:footerReference w:type="default" r:id="rId188"/>
      <w:footerReference w:type="first" r:id="rId189"/>
      <w:pgSz w:w="11899" w:h="16838"/>
      <w:pgMar w:top="1134" w:right="567" w:bottom="1134" w:left="1134" w:header="624" w:footer="5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90417" w:rsidRDefault="00090417">
      <w:pPr>
        <w:spacing w:after="0"/>
      </w:pPr>
      <w:r>
        <w:separator/>
      </w:r>
    </w:p>
  </w:endnote>
  <w:endnote w:type="continuationSeparator" w:id="0">
    <w:p w:rsidR="00090417" w:rsidRDefault="0009041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ource Sans Pro">
    <w:charset w:val="00"/>
    <w:family w:val="auto"/>
    <w:pitch w:val="variable"/>
    <w:sig w:usb0="600002F7" w:usb1="02000001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16693278"/>
      <w:docPartObj>
        <w:docPartGallery w:val="Page Numbers (Bottom of Page)"/>
        <w:docPartUnique/>
      </w:docPartObj>
    </w:sdtPr>
    <w:sdtEndPr/>
    <w:sdtContent>
      <w:p w:rsidR="000D5E36" w:rsidRPr="00823501" w:rsidRDefault="00090417" w:rsidP="006E4534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2642">
          <w:rPr>
            <w:noProof/>
          </w:rPr>
          <w:t>36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5E36" w:rsidRDefault="000D5E36" w:rsidP="00B60CB3">
    <w:pPr>
      <w:pStyle w:val="phtitlepagedocpart"/>
    </w:pPr>
    <w:r>
      <w:t>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90417" w:rsidRDefault="00090417">
      <w:pPr>
        <w:spacing w:after="0"/>
      </w:pPr>
      <w:r>
        <w:separator/>
      </w:r>
    </w:p>
  </w:footnote>
  <w:footnote w:type="continuationSeparator" w:id="0">
    <w:p w:rsidR="00090417" w:rsidRDefault="0009041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952A7E"/>
    <w:multiLevelType w:val="multilevel"/>
    <w:tmpl w:val="4B268900"/>
    <w:lvl w:ilvl="0">
      <w:start w:val="1"/>
      <w:numFmt w:val="russianLower"/>
      <w:pStyle w:val="phlistordereda"/>
      <w:lvlText w:val="%1)"/>
      <w:lvlJc w:val="left"/>
      <w:pPr>
        <w:tabs>
          <w:tab w:val="num" w:pos="1208"/>
        </w:tabs>
        <w:ind w:left="1208" w:hanging="357"/>
      </w:pPr>
      <w:rPr>
        <w:rFonts w:hint="default"/>
      </w:rPr>
    </w:lvl>
    <w:lvl w:ilvl="1">
      <w:start w:val="1"/>
      <w:numFmt w:val="decimal"/>
      <w:pStyle w:val="phlistordered1"/>
      <w:lvlText w:val="%2)"/>
      <w:lvlJc w:val="left"/>
      <w:pPr>
        <w:tabs>
          <w:tab w:val="num" w:pos="1565"/>
        </w:tabs>
        <w:ind w:left="1565" w:hanging="357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" w15:restartNumberingAfterBreak="0">
    <w:nsid w:val="1DB862E0"/>
    <w:multiLevelType w:val="hybridMultilevel"/>
    <w:tmpl w:val="5DAE4584"/>
    <w:lvl w:ilvl="0" w:tplc="5922E858">
      <w:start w:val="1"/>
      <w:numFmt w:val="decimal"/>
      <w:pStyle w:val="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2504B3"/>
    <w:multiLevelType w:val="multilevel"/>
    <w:tmpl w:val="3440C532"/>
    <w:lvl w:ilvl="0">
      <w:start w:val="1"/>
      <w:numFmt w:val="bullet"/>
      <w:pStyle w:val="phtableitemizedlist1"/>
      <w:lvlText w:val=""/>
      <w:lvlJc w:val="left"/>
      <w:pPr>
        <w:ind w:left="346" w:hanging="34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697"/>
        </w:tabs>
        <w:ind w:left="697" w:hanging="345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EC42DA7"/>
    <w:multiLevelType w:val="multilevel"/>
    <w:tmpl w:val="5A8E652C"/>
    <w:lvl w:ilvl="0">
      <w:start w:val="1"/>
      <w:numFmt w:val="decimal"/>
      <w:pStyle w:val="phtableorderedlist1"/>
      <w:lvlText w:val="%1)"/>
      <w:lvlJc w:val="left"/>
      <w:pPr>
        <w:ind w:left="346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447152DC"/>
    <w:multiLevelType w:val="multilevel"/>
    <w:tmpl w:val="09A2EF7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  <w:rPr>
        <w:lang w:val="ru-RU"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pStyle w:val="phadditiontitle1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7" w15:restartNumberingAfterBreak="0">
    <w:nsid w:val="52A83BC4"/>
    <w:multiLevelType w:val="multilevel"/>
    <w:tmpl w:val="DF8697A0"/>
    <w:numStyleLink w:val="phadditiontitle"/>
  </w:abstractNum>
  <w:abstractNum w:abstractNumId="8" w15:restartNumberingAfterBreak="0">
    <w:nsid w:val="54C845EB"/>
    <w:multiLevelType w:val="multilevel"/>
    <w:tmpl w:val="FB3E337E"/>
    <w:lvl w:ilvl="0">
      <w:start w:val="1"/>
      <w:numFmt w:val="russianLower"/>
      <w:pStyle w:val="phtableorderlist"/>
      <w:lvlText w:val="%1)"/>
      <w:lvlJc w:val="left"/>
      <w:pPr>
        <w:ind w:left="346" w:hanging="34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5A6818A1"/>
    <w:multiLevelType w:val="multilevel"/>
    <w:tmpl w:val="7E76F97A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63AE66BC"/>
    <w:multiLevelType w:val="hybridMultilevel"/>
    <w:tmpl w:val="A6AA3BA2"/>
    <w:lvl w:ilvl="0" w:tplc="2774EFAE">
      <w:start w:val="1"/>
      <w:numFmt w:val="decimal"/>
      <w:pStyle w:val="phlistordered1up"/>
      <w:lvlText w:val="%1)"/>
      <w:lvlJc w:val="left"/>
      <w:pPr>
        <w:ind w:left="1212" w:hanging="360"/>
      </w:p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11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73012FC2"/>
    <w:multiLevelType w:val="multilevel"/>
    <w:tmpl w:val="869A37C2"/>
    <w:lvl w:ilvl="0">
      <w:start w:val="1"/>
      <w:numFmt w:val="decimal"/>
      <w:pStyle w:val="10"/>
      <w:lvlText w:val="%1"/>
      <w:lvlJc w:val="left"/>
      <w:pPr>
        <w:tabs>
          <w:tab w:val="num" w:pos="1418"/>
        </w:tabs>
        <w:ind w:left="851" w:firstLine="0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71"/>
        </w:tabs>
        <w:ind w:left="851" w:firstLine="0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843"/>
        </w:tabs>
        <w:ind w:left="851" w:firstLine="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985"/>
        </w:tabs>
        <w:ind w:left="851" w:firstLine="0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701"/>
        </w:tabs>
        <w:ind w:left="851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5">
      <w:start w:val="1"/>
      <w:numFmt w:val="decimal"/>
      <w:lvlRestart w:val="3"/>
      <w:pStyle w:val="6"/>
      <w:lvlText w:val="%1.%2.%3.%4.%5.%6"/>
      <w:lvlJc w:val="left"/>
      <w:pPr>
        <w:tabs>
          <w:tab w:val="num" w:pos="2410"/>
        </w:tabs>
        <w:ind w:left="851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</w:rPr>
    </w:lvl>
    <w:lvl w:ilvl="6">
      <w:start w:val="1"/>
      <w:numFmt w:val="decimal"/>
      <w:lvlText w:val="%1.%2.%3.%4.%5.%6.%7"/>
      <w:lvlJc w:val="left"/>
      <w:pPr>
        <w:tabs>
          <w:tab w:val="num" w:pos="1001"/>
        </w:tabs>
        <w:ind w:left="1001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45"/>
        </w:tabs>
        <w:ind w:left="1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89"/>
        </w:tabs>
        <w:ind w:left="1289" w:hanging="1584"/>
      </w:pPr>
      <w:rPr>
        <w:rFonts w:hint="default"/>
      </w:rPr>
    </w:lvl>
  </w:abstractNum>
  <w:abstractNum w:abstractNumId="13" w15:restartNumberingAfterBreak="0">
    <w:nsid w:val="75161AFA"/>
    <w:multiLevelType w:val="multilevel"/>
    <w:tmpl w:val="0602F534"/>
    <w:lvl w:ilvl="0">
      <w:start w:val="1"/>
      <w:numFmt w:val="bullet"/>
      <w:pStyle w:val="phlistitemized1"/>
      <w:lvlText w:val=""/>
      <w:lvlJc w:val="left"/>
      <w:pPr>
        <w:tabs>
          <w:tab w:val="num" w:pos="1208"/>
        </w:tabs>
        <w:ind w:left="1208" w:hanging="357"/>
      </w:pPr>
      <w:rPr>
        <w:rFonts w:ascii="Symbol" w:hAnsi="Symbol" w:hint="default"/>
        <w:color w:val="auto"/>
      </w:rPr>
    </w:lvl>
    <w:lvl w:ilvl="1">
      <w:start w:val="1"/>
      <w:numFmt w:val="bullet"/>
      <w:pStyle w:val="phlistitemized2"/>
      <w:lvlText w:val=""/>
      <w:lvlJc w:val="left"/>
      <w:pPr>
        <w:tabs>
          <w:tab w:val="num" w:pos="1565"/>
        </w:tabs>
        <w:ind w:left="1565" w:hanging="357"/>
      </w:pPr>
      <w:rPr>
        <w:rFonts w:ascii="Symbol" w:hAnsi="Symbol" w:hint="default"/>
        <w:color w:val="auto"/>
      </w:rPr>
    </w:lvl>
    <w:lvl w:ilvl="2">
      <w:start w:val="1"/>
      <w:numFmt w:val="bullet"/>
      <w:pStyle w:val="phlistitemized3"/>
      <w:lvlText w:val=""/>
      <w:lvlJc w:val="left"/>
      <w:pPr>
        <w:tabs>
          <w:tab w:val="num" w:pos="1922"/>
        </w:tabs>
        <w:ind w:left="1922" w:hanging="357"/>
      </w:pPr>
      <w:rPr>
        <w:rFonts w:ascii="Symbol" w:hAnsi="Symbol" w:hint="default"/>
        <w:color w:val="auto"/>
      </w:rPr>
    </w:lvl>
    <w:lvl w:ilvl="3">
      <w:start w:val="1"/>
      <w:numFmt w:val="bullet"/>
      <w:pStyle w:val="phlistitemized4"/>
      <w:lvlText w:val=""/>
      <w:lvlJc w:val="left"/>
      <w:pPr>
        <w:tabs>
          <w:tab w:val="num" w:pos="2279"/>
        </w:tabs>
        <w:ind w:left="2279" w:hanging="357"/>
      </w:pPr>
      <w:rPr>
        <w:rFonts w:ascii="Symbol" w:hAnsi="Symbol" w:hint="default"/>
        <w:color w:val="auto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4"/>
  </w:num>
  <w:num w:numId="3">
    <w:abstractNumId w:val="6"/>
    <w:lvlOverride w:ilvl="0">
      <w:lvl w:ilvl="0">
        <w:start w:val="1"/>
        <w:numFmt w:val="russianUpper"/>
        <w:pStyle w:val="phadditiontitle1"/>
        <w:lvlText w:val="Приложение %1"/>
        <w:lvlJc w:val="left"/>
        <w:pPr>
          <w:ind w:left="360" w:hanging="360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:specVanish w:val="0"/>
        </w:rPr>
      </w:lvl>
    </w:lvlOverride>
  </w:num>
  <w:num w:numId="4">
    <w:abstractNumId w:val="11"/>
  </w:num>
  <w:num w:numId="5">
    <w:abstractNumId w:val="13"/>
  </w:num>
  <w:num w:numId="6">
    <w:abstractNumId w:val="0"/>
  </w:num>
  <w:num w:numId="7">
    <w:abstractNumId w:val="12"/>
  </w:num>
  <w:num w:numId="8">
    <w:abstractNumId w:val="2"/>
  </w:num>
  <w:num w:numId="9">
    <w:abstractNumId w:val="3"/>
  </w:num>
  <w:num w:numId="10">
    <w:abstractNumId w:val="1"/>
  </w:num>
  <w:num w:numId="11">
    <w:abstractNumId w:val="8"/>
  </w:num>
  <w:num w:numId="12">
    <w:abstractNumId w:val="5"/>
  </w:num>
  <w:num w:numId="13">
    <w:abstractNumId w:val="7"/>
  </w:num>
  <w:num w:numId="14">
    <w:abstractNumId w:val="10"/>
  </w:num>
  <w:num w:numId="15">
    <w:abstractNumId w:val="6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hideSpellingErrors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readOnly" w:enforcement="0"/>
  <w:defaultTabStop w:val="284"/>
  <w:hyphenationZone w:val="425"/>
  <w:drawingGridHorizontalSpacing w:val="10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4CB"/>
    <w:rsid w:val="000218A5"/>
    <w:rsid w:val="000235E1"/>
    <w:rsid w:val="00042947"/>
    <w:rsid w:val="00043246"/>
    <w:rsid w:val="00053BAB"/>
    <w:rsid w:val="00055224"/>
    <w:rsid w:val="00055852"/>
    <w:rsid w:val="00065B77"/>
    <w:rsid w:val="00090417"/>
    <w:rsid w:val="00091F1E"/>
    <w:rsid w:val="000A583E"/>
    <w:rsid w:val="000B1C98"/>
    <w:rsid w:val="000D499C"/>
    <w:rsid w:val="000D5E36"/>
    <w:rsid w:val="000E57ED"/>
    <w:rsid w:val="000E78F1"/>
    <w:rsid w:val="00101136"/>
    <w:rsid w:val="001013B8"/>
    <w:rsid w:val="00102A51"/>
    <w:rsid w:val="00110B03"/>
    <w:rsid w:val="001148AB"/>
    <w:rsid w:val="0013593A"/>
    <w:rsid w:val="00141222"/>
    <w:rsid w:val="00146C45"/>
    <w:rsid w:val="0015478B"/>
    <w:rsid w:val="00156F0D"/>
    <w:rsid w:val="00162EBD"/>
    <w:rsid w:val="001722EE"/>
    <w:rsid w:val="00173B90"/>
    <w:rsid w:val="00177C6C"/>
    <w:rsid w:val="00180CBC"/>
    <w:rsid w:val="001821A8"/>
    <w:rsid w:val="00184A79"/>
    <w:rsid w:val="001872D4"/>
    <w:rsid w:val="0019343D"/>
    <w:rsid w:val="0019521D"/>
    <w:rsid w:val="001A1360"/>
    <w:rsid w:val="001B37F7"/>
    <w:rsid w:val="001D03A9"/>
    <w:rsid w:val="001D5048"/>
    <w:rsid w:val="001D75EA"/>
    <w:rsid w:val="001D7A73"/>
    <w:rsid w:val="001E3B1B"/>
    <w:rsid w:val="001F49D2"/>
    <w:rsid w:val="00200A9C"/>
    <w:rsid w:val="00201B47"/>
    <w:rsid w:val="0021001B"/>
    <w:rsid w:val="0021544B"/>
    <w:rsid w:val="00220E40"/>
    <w:rsid w:val="00225CCB"/>
    <w:rsid w:val="00225F28"/>
    <w:rsid w:val="00232F89"/>
    <w:rsid w:val="00236273"/>
    <w:rsid w:val="0025070E"/>
    <w:rsid w:val="0025115E"/>
    <w:rsid w:val="002525DA"/>
    <w:rsid w:val="0025541B"/>
    <w:rsid w:val="00274AC0"/>
    <w:rsid w:val="00286CF8"/>
    <w:rsid w:val="00290C57"/>
    <w:rsid w:val="00294EE2"/>
    <w:rsid w:val="002B0504"/>
    <w:rsid w:val="002B2A8C"/>
    <w:rsid w:val="002B48D8"/>
    <w:rsid w:val="002C4E2B"/>
    <w:rsid w:val="002D0E23"/>
    <w:rsid w:val="002E1EC5"/>
    <w:rsid w:val="002F0D43"/>
    <w:rsid w:val="002F4EC4"/>
    <w:rsid w:val="002F6A76"/>
    <w:rsid w:val="002F79E0"/>
    <w:rsid w:val="003111A7"/>
    <w:rsid w:val="00330C80"/>
    <w:rsid w:val="0033336B"/>
    <w:rsid w:val="003346F6"/>
    <w:rsid w:val="00337629"/>
    <w:rsid w:val="003570EA"/>
    <w:rsid w:val="0036214D"/>
    <w:rsid w:val="00374AF9"/>
    <w:rsid w:val="00394C42"/>
    <w:rsid w:val="003B4227"/>
    <w:rsid w:val="003D1A99"/>
    <w:rsid w:val="003F75CA"/>
    <w:rsid w:val="00425E40"/>
    <w:rsid w:val="004266BE"/>
    <w:rsid w:val="004306D7"/>
    <w:rsid w:val="00446192"/>
    <w:rsid w:val="00452C6E"/>
    <w:rsid w:val="00456412"/>
    <w:rsid w:val="00462D65"/>
    <w:rsid w:val="00481174"/>
    <w:rsid w:val="00481948"/>
    <w:rsid w:val="00483DC6"/>
    <w:rsid w:val="004934CB"/>
    <w:rsid w:val="004B5047"/>
    <w:rsid w:val="004B5FCD"/>
    <w:rsid w:val="004D4905"/>
    <w:rsid w:val="004E4DAA"/>
    <w:rsid w:val="004E5256"/>
    <w:rsid w:val="00506961"/>
    <w:rsid w:val="00531B81"/>
    <w:rsid w:val="00533BB6"/>
    <w:rsid w:val="005540AD"/>
    <w:rsid w:val="005552B4"/>
    <w:rsid w:val="0055619E"/>
    <w:rsid w:val="00557140"/>
    <w:rsid w:val="00562E3B"/>
    <w:rsid w:val="00572E32"/>
    <w:rsid w:val="00577554"/>
    <w:rsid w:val="00583F08"/>
    <w:rsid w:val="0058762B"/>
    <w:rsid w:val="005F30A4"/>
    <w:rsid w:val="00605B03"/>
    <w:rsid w:val="00617F41"/>
    <w:rsid w:val="0063464D"/>
    <w:rsid w:val="00636256"/>
    <w:rsid w:val="006401B9"/>
    <w:rsid w:val="00641BEB"/>
    <w:rsid w:val="00647D96"/>
    <w:rsid w:val="00681529"/>
    <w:rsid w:val="00687F99"/>
    <w:rsid w:val="006903FA"/>
    <w:rsid w:val="006952FE"/>
    <w:rsid w:val="006A1D0A"/>
    <w:rsid w:val="006A2407"/>
    <w:rsid w:val="006A743F"/>
    <w:rsid w:val="006B2C3A"/>
    <w:rsid w:val="006B6AA6"/>
    <w:rsid w:val="006C364E"/>
    <w:rsid w:val="006D0178"/>
    <w:rsid w:val="006D4B5D"/>
    <w:rsid w:val="006E4534"/>
    <w:rsid w:val="006E4D7D"/>
    <w:rsid w:val="006F31B1"/>
    <w:rsid w:val="006F56FD"/>
    <w:rsid w:val="007075DF"/>
    <w:rsid w:val="00707F4C"/>
    <w:rsid w:val="007371B9"/>
    <w:rsid w:val="00773D9E"/>
    <w:rsid w:val="007A372C"/>
    <w:rsid w:val="007A6438"/>
    <w:rsid w:val="007A76AB"/>
    <w:rsid w:val="007C5657"/>
    <w:rsid w:val="007D06AE"/>
    <w:rsid w:val="007E3E97"/>
    <w:rsid w:val="007F209D"/>
    <w:rsid w:val="007F3748"/>
    <w:rsid w:val="008068CB"/>
    <w:rsid w:val="00823501"/>
    <w:rsid w:val="00831334"/>
    <w:rsid w:val="00837A0D"/>
    <w:rsid w:val="00840DCA"/>
    <w:rsid w:val="00852D83"/>
    <w:rsid w:val="0087617C"/>
    <w:rsid w:val="008941D0"/>
    <w:rsid w:val="008964A9"/>
    <w:rsid w:val="008A1B78"/>
    <w:rsid w:val="008A6FB0"/>
    <w:rsid w:val="008B1C6A"/>
    <w:rsid w:val="008B7020"/>
    <w:rsid w:val="008C0E6C"/>
    <w:rsid w:val="008C5CCD"/>
    <w:rsid w:val="008D309B"/>
    <w:rsid w:val="008D58CD"/>
    <w:rsid w:val="008D7695"/>
    <w:rsid w:val="008F0C5E"/>
    <w:rsid w:val="008F4EAC"/>
    <w:rsid w:val="00910A82"/>
    <w:rsid w:val="00920E8C"/>
    <w:rsid w:val="00934A02"/>
    <w:rsid w:val="0093769A"/>
    <w:rsid w:val="00937A28"/>
    <w:rsid w:val="00940D8A"/>
    <w:rsid w:val="009515D5"/>
    <w:rsid w:val="00954A06"/>
    <w:rsid w:val="009550EE"/>
    <w:rsid w:val="009709DB"/>
    <w:rsid w:val="00994241"/>
    <w:rsid w:val="00994CEA"/>
    <w:rsid w:val="00995731"/>
    <w:rsid w:val="0099728D"/>
    <w:rsid w:val="009B76C6"/>
    <w:rsid w:val="009B786D"/>
    <w:rsid w:val="009C77F6"/>
    <w:rsid w:val="009D3DE2"/>
    <w:rsid w:val="00A04B06"/>
    <w:rsid w:val="00A17CE3"/>
    <w:rsid w:val="00A36F31"/>
    <w:rsid w:val="00A46A1E"/>
    <w:rsid w:val="00A91702"/>
    <w:rsid w:val="00AB3248"/>
    <w:rsid w:val="00AB6BA6"/>
    <w:rsid w:val="00AE038F"/>
    <w:rsid w:val="00AE2366"/>
    <w:rsid w:val="00AE3A82"/>
    <w:rsid w:val="00AF1BA2"/>
    <w:rsid w:val="00AF4DB6"/>
    <w:rsid w:val="00B21CB4"/>
    <w:rsid w:val="00B41EA4"/>
    <w:rsid w:val="00B42DC4"/>
    <w:rsid w:val="00B50C06"/>
    <w:rsid w:val="00B53BC8"/>
    <w:rsid w:val="00B5616C"/>
    <w:rsid w:val="00B60CB3"/>
    <w:rsid w:val="00B67FD3"/>
    <w:rsid w:val="00BA5CFB"/>
    <w:rsid w:val="00BB5586"/>
    <w:rsid w:val="00BB719C"/>
    <w:rsid w:val="00BC642E"/>
    <w:rsid w:val="00BE0FD9"/>
    <w:rsid w:val="00BE281B"/>
    <w:rsid w:val="00BE5325"/>
    <w:rsid w:val="00C00E03"/>
    <w:rsid w:val="00C20797"/>
    <w:rsid w:val="00C2212D"/>
    <w:rsid w:val="00C41CAF"/>
    <w:rsid w:val="00C42E29"/>
    <w:rsid w:val="00C4331B"/>
    <w:rsid w:val="00C44AB7"/>
    <w:rsid w:val="00C66AC6"/>
    <w:rsid w:val="00C81AB8"/>
    <w:rsid w:val="00C868C5"/>
    <w:rsid w:val="00C91C31"/>
    <w:rsid w:val="00CA246C"/>
    <w:rsid w:val="00CA4ACB"/>
    <w:rsid w:val="00CA6331"/>
    <w:rsid w:val="00CA706B"/>
    <w:rsid w:val="00CB4AB2"/>
    <w:rsid w:val="00CC03EA"/>
    <w:rsid w:val="00CC0DEE"/>
    <w:rsid w:val="00CD1BC5"/>
    <w:rsid w:val="00CD1E6E"/>
    <w:rsid w:val="00CF0B4F"/>
    <w:rsid w:val="00CF713F"/>
    <w:rsid w:val="00D06D14"/>
    <w:rsid w:val="00D10529"/>
    <w:rsid w:val="00D31ABE"/>
    <w:rsid w:val="00D34F85"/>
    <w:rsid w:val="00D35328"/>
    <w:rsid w:val="00D36809"/>
    <w:rsid w:val="00D63938"/>
    <w:rsid w:val="00D706C6"/>
    <w:rsid w:val="00D7241D"/>
    <w:rsid w:val="00D8012A"/>
    <w:rsid w:val="00D841F2"/>
    <w:rsid w:val="00DA0F23"/>
    <w:rsid w:val="00DB77B3"/>
    <w:rsid w:val="00DC1789"/>
    <w:rsid w:val="00DC5B01"/>
    <w:rsid w:val="00DE5251"/>
    <w:rsid w:val="00DE72F4"/>
    <w:rsid w:val="00DF2776"/>
    <w:rsid w:val="00DF63C1"/>
    <w:rsid w:val="00E04C04"/>
    <w:rsid w:val="00E213D9"/>
    <w:rsid w:val="00E221BC"/>
    <w:rsid w:val="00E244B5"/>
    <w:rsid w:val="00E666A5"/>
    <w:rsid w:val="00E875AB"/>
    <w:rsid w:val="00EA4AC4"/>
    <w:rsid w:val="00EB2617"/>
    <w:rsid w:val="00EB34FD"/>
    <w:rsid w:val="00EB7A17"/>
    <w:rsid w:val="00EF7F2A"/>
    <w:rsid w:val="00F021C2"/>
    <w:rsid w:val="00F03C16"/>
    <w:rsid w:val="00F168AD"/>
    <w:rsid w:val="00F2212B"/>
    <w:rsid w:val="00F32249"/>
    <w:rsid w:val="00F32F9C"/>
    <w:rsid w:val="00F35910"/>
    <w:rsid w:val="00F46B4A"/>
    <w:rsid w:val="00F504FB"/>
    <w:rsid w:val="00F5050D"/>
    <w:rsid w:val="00F51DF6"/>
    <w:rsid w:val="00F52A14"/>
    <w:rsid w:val="00F61488"/>
    <w:rsid w:val="00F62148"/>
    <w:rsid w:val="00F748DD"/>
    <w:rsid w:val="00F82C93"/>
    <w:rsid w:val="00FA18CB"/>
    <w:rsid w:val="00FA1D89"/>
    <w:rsid w:val="00FB2642"/>
    <w:rsid w:val="00FC3F3D"/>
    <w:rsid w:val="00FD109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9EF15EE-71CC-4469-9082-B6E3EBFE99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utoRedefine/>
    <w:qFormat/>
    <w:rsid w:val="006E4534"/>
    <w:pPr>
      <w:spacing w:before="20" w:after="120" w:line="360" w:lineRule="auto"/>
      <w:jc w:val="both"/>
    </w:pPr>
    <w:rPr>
      <w:rFonts w:ascii="Arial" w:hAnsi="Arial"/>
      <w:szCs w:val="20"/>
      <w:lang w:val="ru-RU" w:eastAsia="ru-RU"/>
    </w:rPr>
  </w:style>
  <w:style w:type="paragraph" w:styleId="10">
    <w:name w:val="heading 1"/>
    <w:basedOn w:val="phbase"/>
    <w:next w:val="phnormal"/>
    <w:qFormat/>
    <w:rsid w:val="006E4534"/>
    <w:pPr>
      <w:keepNext/>
      <w:keepLines/>
      <w:pageBreakBefore/>
      <w:numPr>
        <w:numId w:val="7"/>
      </w:numPr>
      <w:spacing w:before="360" w:after="360"/>
      <w:ind w:right="-1"/>
      <w:outlineLvl w:val="0"/>
    </w:pPr>
    <w:rPr>
      <w:b/>
      <w:sz w:val="28"/>
      <w:szCs w:val="28"/>
    </w:rPr>
  </w:style>
  <w:style w:type="paragraph" w:styleId="2">
    <w:name w:val="heading 2"/>
    <w:basedOn w:val="phbase"/>
    <w:next w:val="phnormal"/>
    <w:qFormat/>
    <w:rsid w:val="006E4534"/>
    <w:pPr>
      <w:keepNext/>
      <w:keepLines/>
      <w:numPr>
        <w:ilvl w:val="1"/>
        <w:numId w:val="7"/>
      </w:numPr>
      <w:spacing w:before="360" w:after="360"/>
      <w:ind w:right="-2"/>
      <w:outlineLvl w:val="1"/>
    </w:pPr>
    <w:rPr>
      <w:b/>
    </w:rPr>
  </w:style>
  <w:style w:type="paragraph" w:styleId="3">
    <w:name w:val="heading 3"/>
    <w:basedOn w:val="phbase"/>
    <w:next w:val="phnormal"/>
    <w:qFormat/>
    <w:rsid w:val="006E4534"/>
    <w:pPr>
      <w:keepNext/>
      <w:keepLines/>
      <w:numPr>
        <w:ilvl w:val="2"/>
        <w:numId w:val="7"/>
      </w:numPr>
      <w:spacing w:before="240" w:after="240"/>
      <w:ind w:right="-1"/>
      <w:outlineLvl w:val="2"/>
    </w:pPr>
    <w:rPr>
      <w:b/>
      <w:bCs/>
    </w:rPr>
  </w:style>
  <w:style w:type="paragraph" w:styleId="4">
    <w:name w:val="heading 4"/>
    <w:basedOn w:val="3"/>
    <w:next w:val="phnormal"/>
    <w:link w:val="40"/>
    <w:qFormat/>
    <w:rsid w:val="006E4534"/>
    <w:pPr>
      <w:numPr>
        <w:ilvl w:val="3"/>
      </w:numPr>
      <w:outlineLvl w:val="3"/>
    </w:pPr>
  </w:style>
  <w:style w:type="paragraph" w:styleId="5">
    <w:name w:val="heading 5"/>
    <w:basedOn w:val="a"/>
    <w:next w:val="a"/>
    <w:link w:val="50"/>
    <w:uiPriority w:val="9"/>
    <w:unhideWhenUsed/>
    <w:qFormat/>
    <w:rsid w:val="006E4534"/>
    <w:pPr>
      <w:keepNext/>
      <w:numPr>
        <w:ilvl w:val="4"/>
        <w:numId w:val="7"/>
      </w:numPr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6E4534"/>
    <w:pPr>
      <w:keepNext/>
      <w:keepLines/>
      <w:numPr>
        <w:ilvl w:val="5"/>
        <w:numId w:val="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"/>
    <w:next w:val="a"/>
    <w:link w:val="70"/>
    <w:semiHidden/>
    <w:unhideWhenUsed/>
    <w:rsid w:val="00236273"/>
    <w:pPr>
      <w:keepNext/>
      <w:keepLines/>
      <w:numPr>
        <w:ilvl w:val="6"/>
        <w:numId w:val="2"/>
      </w:numPr>
      <w:spacing w:before="240" w:after="0"/>
      <w:outlineLvl w:val="6"/>
    </w:pPr>
    <w:rPr>
      <w:rFonts w:eastAsiaTheme="majorEastAsia" w:cstheme="majorBidi"/>
      <w:color w:val="7F7F7F" w:themeColor="text1" w:themeTint="80"/>
    </w:rPr>
  </w:style>
  <w:style w:type="paragraph" w:styleId="8">
    <w:name w:val="heading 8"/>
    <w:basedOn w:val="a"/>
    <w:next w:val="a"/>
    <w:link w:val="80"/>
    <w:semiHidden/>
    <w:unhideWhenUsed/>
    <w:rsid w:val="00236273"/>
    <w:pPr>
      <w:keepNext/>
      <w:keepLines/>
      <w:numPr>
        <w:ilvl w:val="7"/>
        <w:numId w:val="2"/>
      </w:numPr>
      <w:spacing w:before="240" w:after="0"/>
      <w:outlineLvl w:val="7"/>
    </w:pPr>
    <w:rPr>
      <w:rFonts w:eastAsiaTheme="majorEastAsia" w:cstheme="majorBidi"/>
      <w:color w:val="7F7F7F" w:themeColor="text1" w:themeTint="80"/>
      <w:szCs w:val="21"/>
    </w:rPr>
  </w:style>
  <w:style w:type="paragraph" w:styleId="9">
    <w:name w:val="heading 9"/>
    <w:basedOn w:val="a"/>
    <w:next w:val="a"/>
    <w:link w:val="90"/>
    <w:semiHidden/>
    <w:unhideWhenUsed/>
    <w:rsid w:val="00236273"/>
    <w:pPr>
      <w:keepNext/>
      <w:keepLines/>
      <w:numPr>
        <w:ilvl w:val="8"/>
        <w:numId w:val="2"/>
      </w:numPr>
      <w:spacing w:before="240" w:after="0"/>
      <w:outlineLvl w:val="8"/>
    </w:pPr>
    <w:rPr>
      <w:rFonts w:eastAsiaTheme="majorEastAsia" w:cstheme="majorBidi"/>
      <w:color w:val="7F7F7F" w:themeColor="text1" w:themeTint="80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994241"/>
    <w:pPr>
      <w:spacing w:before="120"/>
      <w:jc w:val="center"/>
      <w:outlineLvl w:val="0"/>
    </w:pPr>
    <w:rPr>
      <w:rFonts w:cs="Arial"/>
      <w:b/>
      <w:bCs/>
      <w:color w:val="404040" w:themeColor="text1" w:themeTint="BF"/>
      <w:kern w:val="28"/>
      <w:sz w:val="48"/>
      <w:szCs w:val="32"/>
    </w:rPr>
  </w:style>
  <w:style w:type="character" w:styleId="a4">
    <w:name w:val="Hyperlink"/>
    <w:uiPriority w:val="99"/>
    <w:rsid w:val="006E4534"/>
    <w:rPr>
      <w:color w:val="0000FF"/>
      <w:u w:val="single"/>
    </w:rPr>
  </w:style>
  <w:style w:type="paragraph" w:styleId="a5">
    <w:name w:val="caption"/>
    <w:basedOn w:val="a"/>
    <w:next w:val="a"/>
    <w:uiPriority w:val="35"/>
    <w:unhideWhenUsed/>
    <w:qFormat/>
    <w:rsid w:val="006E4534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header"/>
    <w:basedOn w:val="a"/>
    <w:link w:val="a7"/>
    <w:rsid w:val="006E4534"/>
    <w:pPr>
      <w:tabs>
        <w:tab w:val="center" w:pos="4677"/>
        <w:tab w:val="right" w:pos="9355"/>
      </w:tabs>
      <w:jc w:val="center"/>
    </w:pPr>
  </w:style>
  <w:style w:type="character" w:customStyle="1" w:styleId="a7">
    <w:name w:val="Верхний колонтитул Знак"/>
    <w:basedOn w:val="a0"/>
    <w:link w:val="a6"/>
    <w:rsid w:val="0082378C"/>
    <w:rPr>
      <w:rFonts w:ascii="Arial" w:hAnsi="Arial"/>
      <w:szCs w:val="20"/>
      <w:lang w:val="ru-RU" w:eastAsia="ru-RU"/>
    </w:rPr>
  </w:style>
  <w:style w:type="paragraph" w:styleId="a8">
    <w:name w:val="footer"/>
    <w:basedOn w:val="a"/>
    <w:link w:val="a9"/>
    <w:uiPriority w:val="99"/>
    <w:rsid w:val="006E453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6E4534"/>
    <w:rPr>
      <w:rFonts w:ascii="Arial" w:hAnsi="Arial"/>
      <w:szCs w:val="20"/>
      <w:lang w:val="ru-RU" w:eastAsia="ru-RU"/>
    </w:rPr>
  </w:style>
  <w:style w:type="character" w:styleId="aa">
    <w:name w:val="page number"/>
    <w:basedOn w:val="a0"/>
    <w:rsid w:val="0082378C"/>
    <w:rPr>
      <w:rFonts w:ascii="Arial" w:hAnsi="Arial"/>
      <w:sz w:val="20"/>
    </w:rPr>
  </w:style>
  <w:style w:type="table" w:styleId="ab">
    <w:name w:val="Table Grid"/>
    <w:basedOn w:val="a1"/>
    <w:uiPriority w:val="59"/>
    <w:rsid w:val="006E4534"/>
    <w:rPr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autoRedefine/>
    <w:uiPriority w:val="39"/>
    <w:rsid w:val="006E4534"/>
    <w:pPr>
      <w:tabs>
        <w:tab w:val="left" w:pos="426"/>
        <w:tab w:val="right" w:leader="dot" w:pos="9923"/>
      </w:tabs>
      <w:spacing w:before="120"/>
      <w:ind w:left="425" w:right="567" w:hanging="425"/>
    </w:pPr>
    <w:rPr>
      <w:b/>
      <w:szCs w:val="24"/>
    </w:rPr>
  </w:style>
  <w:style w:type="paragraph" w:styleId="20">
    <w:name w:val="toc 2"/>
    <w:basedOn w:val="a"/>
    <w:next w:val="a"/>
    <w:autoRedefine/>
    <w:uiPriority w:val="39"/>
    <w:rsid w:val="006E4534"/>
    <w:pPr>
      <w:tabs>
        <w:tab w:val="left" w:pos="993"/>
        <w:tab w:val="right" w:leader="dot" w:pos="9923"/>
      </w:tabs>
      <w:ind w:left="993" w:right="566" w:hanging="567"/>
    </w:pPr>
    <w:rPr>
      <w:szCs w:val="24"/>
    </w:rPr>
  </w:style>
  <w:style w:type="paragraph" w:styleId="30">
    <w:name w:val="toc 3"/>
    <w:basedOn w:val="a"/>
    <w:next w:val="a"/>
    <w:autoRedefine/>
    <w:uiPriority w:val="39"/>
    <w:rsid w:val="006E4534"/>
    <w:pPr>
      <w:tabs>
        <w:tab w:val="left" w:pos="1843"/>
        <w:tab w:val="right" w:leader="dot" w:pos="9923"/>
      </w:tabs>
      <w:ind w:left="1843" w:right="566" w:hanging="850"/>
    </w:pPr>
    <w:rPr>
      <w:i/>
      <w:iCs/>
      <w:szCs w:val="24"/>
    </w:rPr>
  </w:style>
  <w:style w:type="paragraph" w:styleId="41">
    <w:name w:val="toc 4"/>
    <w:basedOn w:val="a"/>
    <w:next w:val="a"/>
    <w:autoRedefine/>
    <w:uiPriority w:val="39"/>
    <w:rsid w:val="006E4534"/>
    <w:pPr>
      <w:tabs>
        <w:tab w:val="left" w:pos="2977"/>
        <w:tab w:val="right" w:leader="dot" w:pos="9923"/>
      </w:tabs>
      <w:ind w:left="2977" w:right="566" w:hanging="1134"/>
    </w:pPr>
    <w:rPr>
      <w:i/>
      <w:noProof/>
      <w:szCs w:val="21"/>
    </w:rPr>
  </w:style>
  <w:style w:type="paragraph" w:styleId="51">
    <w:name w:val="toc 5"/>
    <w:basedOn w:val="a"/>
    <w:next w:val="a"/>
    <w:autoRedefine/>
    <w:uiPriority w:val="39"/>
    <w:rsid w:val="006E4534"/>
    <w:pPr>
      <w:tabs>
        <w:tab w:val="left" w:pos="4395"/>
        <w:tab w:val="right" w:leader="dot" w:pos="9923"/>
      </w:tabs>
      <w:ind w:left="4395" w:right="566" w:hanging="1418"/>
    </w:pPr>
  </w:style>
  <w:style w:type="paragraph" w:styleId="61">
    <w:name w:val="toc 6"/>
    <w:basedOn w:val="a"/>
    <w:next w:val="a"/>
    <w:autoRedefine/>
    <w:uiPriority w:val="39"/>
    <w:rsid w:val="006E4534"/>
    <w:pPr>
      <w:tabs>
        <w:tab w:val="left" w:pos="4536"/>
        <w:tab w:val="right" w:leader="dot" w:pos="9923"/>
      </w:tabs>
      <w:ind w:left="4536" w:right="567" w:hanging="1559"/>
    </w:pPr>
  </w:style>
  <w:style w:type="paragraph" w:styleId="71">
    <w:name w:val="toc 7"/>
    <w:basedOn w:val="a"/>
    <w:next w:val="a"/>
    <w:autoRedefine/>
    <w:uiPriority w:val="39"/>
    <w:rsid w:val="006E4534"/>
    <w:pPr>
      <w:ind w:left="1440"/>
    </w:pPr>
  </w:style>
  <w:style w:type="paragraph" w:styleId="81">
    <w:name w:val="toc 8"/>
    <w:basedOn w:val="a"/>
    <w:next w:val="a"/>
    <w:autoRedefine/>
    <w:uiPriority w:val="39"/>
    <w:rsid w:val="006E4534"/>
    <w:pPr>
      <w:ind w:left="1680"/>
    </w:pPr>
  </w:style>
  <w:style w:type="paragraph" w:styleId="91">
    <w:name w:val="toc 9"/>
    <w:basedOn w:val="a"/>
    <w:next w:val="a"/>
    <w:autoRedefine/>
    <w:uiPriority w:val="39"/>
    <w:rsid w:val="006E4534"/>
    <w:pPr>
      <w:ind w:left="1920"/>
    </w:pPr>
  </w:style>
  <w:style w:type="numbering" w:styleId="111111">
    <w:name w:val="Outline List 2"/>
    <w:rsid w:val="00C8036A"/>
    <w:pPr>
      <w:numPr>
        <w:numId w:val="1"/>
      </w:numPr>
    </w:pPr>
  </w:style>
  <w:style w:type="paragraph" w:styleId="ac">
    <w:name w:val="Document Map"/>
    <w:basedOn w:val="a"/>
    <w:link w:val="ad"/>
    <w:rsid w:val="006E4534"/>
    <w:pPr>
      <w:shd w:val="clear" w:color="auto" w:fill="000080"/>
    </w:pPr>
    <w:rPr>
      <w:rFonts w:ascii="Tahoma" w:hAnsi="Tahoma" w:cs="Tahoma"/>
      <w:sz w:val="20"/>
    </w:rPr>
  </w:style>
  <w:style w:type="character" w:customStyle="1" w:styleId="ad">
    <w:name w:val="Схема документа Знак"/>
    <w:basedOn w:val="a0"/>
    <w:link w:val="ac"/>
    <w:rsid w:val="00552316"/>
    <w:rPr>
      <w:rFonts w:ascii="Tahoma" w:hAnsi="Tahoma" w:cs="Tahoma"/>
      <w:sz w:val="20"/>
      <w:szCs w:val="20"/>
      <w:shd w:val="clear" w:color="auto" w:fill="000080"/>
      <w:lang w:val="ru-RU" w:eastAsia="ru-RU"/>
    </w:rPr>
  </w:style>
  <w:style w:type="paragraph" w:styleId="ae">
    <w:name w:val="TOC Heading"/>
    <w:basedOn w:val="10"/>
    <w:next w:val="a"/>
    <w:uiPriority w:val="39"/>
    <w:unhideWhenUsed/>
    <w:qFormat/>
    <w:rsid w:val="00831334"/>
    <w:pPr>
      <w:numPr>
        <w:numId w:val="0"/>
      </w:numPr>
      <w:spacing w:before="480" w:after="0" w:line="276" w:lineRule="auto"/>
      <w:outlineLvl w:val="9"/>
    </w:pPr>
    <w:rPr>
      <w:rFonts w:eastAsiaTheme="majorEastAsia" w:cstheme="majorBidi"/>
    </w:rPr>
  </w:style>
  <w:style w:type="character" w:customStyle="1" w:styleId="40">
    <w:name w:val="Заголовок 4 Знак"/>
    <w:basedOn w:val="a0"/>
    <w:link w:val="4"/>
    <w:rsid w:val="00374AF9"/>
    <w:rPr>
      <w:rFonts w:ascii="Arial" w:hAnsi="Arial"/>
      <w:b/>
      <w:bCs/>
      <w:szCs w:val="20"/>
      <w:lang w:val="ru-RU" w:eastAsia="ru-RU"/>
    </w:rPr>
  </w:style>
  <w:style w:type="character" w:customStyle="1" w:styleId="50">
    <w:name w:val="Заголовок 5 Знак"/>
    <w:link w:val="5"/>
    <w:uiPriority w:val="9"/>
    <w:rsid w:val="006E4534"/>
    <w:rPr>
      <w:rFonts w:ascii="Arial" w:hAnsi="Arial"/>
      <w:b/>
      <w:bCs/>
      <w:iCs/>
      <w:szCs w:val="26"/>
      <w:lang w:val="ru-RU" w:eastAsia="ru-RU"/>
    </w:rPr>
  </w:style>
  <w:style w:type="table" w:customStyle="1" w:styleId="ScrollSectionColumn">
    <w:name w:val="Scroll Section Column"/>
    <w:basedOn w:val="a1"/>
    <w:uiPriority w:val="99"/>
    <w:rsid w:val="00E868FB"/>
    <w:tblPr/>
  </w:style>
  <w:style w:type="table" w:customStyle="1" w:styleId="ScrollTip">
    <w:name w:val="Scroll Tip"/>
    <w:basedOn w:val="a1"/>
    <w:uiPriority w:val="99"/>
    <w:qFormat/>
    <w:rsid w:val="0099620C"/>
    <w:pPr>
      <w:ind w:left="173" w:right="259"/>
    </w:pPr>
    <w:tblPr>
      <w:tblBorders>
        <w:top w:val="single" w:sz="4" w:space="0" w:color="9CC4A2"/>
        <w:left w:val="single" w:sz="4" w:space="0" w:color="9CC4A2"/>
        <w:bottom w:val="single" w:sz="4" w:space="0" w:color="9CC4A2"/>
        <w:right w:val="single" w:sz="4" w:space="0" w:color="9CC4A2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DEFAE0"/>
    </w:tcPr>
  </w:style>
  <w:style w:type="table" w:customStyle="1" w:styleId="ScrollWarning">
    <w:name w:val="Scroll Warning"/>
    <w:basedOn w:val="a1"/>
    <w:uiPriority w:val="99"/>
    <w:qFormat/>
    <w:rsid w:val="0099620C"/>
    <w:pPr>
      <w:ind w:left="173" w:right="259"/>
    </w:pPr>
    <w:tblPr>
      <w:tblBorders>
        <w:top w:val="single" w:sz="4" w:space="0" w:color="E29898"/>
        <w:left w:val="single" w:sz="4" w:space="0" w:color="E29898"/>
        <w:bottom w:val="single" w:sz="4" w:space="0" w:color="E29898"/>
        <w:right w:val="single" w:sz="4" w:space="0" w:color="E29898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E7E7"/>
    </w:tcPr>
  </w:style>
  <w:style w:type="table" w:customStyle="1" w:styleId="ScrollCode">
    <w:name w:val="Scroll Code"/>
    <w:basedOn w:val="a1"/>
    <w:uiPriority w:val="99"/>
    <w:qFormat/>
    <w:rsid w:val="00AD7224"/>
    <w:pPr>
      <w:ind w:left="173" w:right="259"/>
    </w:pPr>
    <w:rPr>
      <w:rFonts w:ascii="Courier New" w:hAnsi="Courier New"/>
      <w:sz w:val="18"/>
    </w:rPr>
    <w:tblPr>
      <w:tblCellSpacing w:w="0" w:type="dxa"/>
      <w:tblBorders>
        <w:top w:val="dashed" w:sz="4" w:space="0" w:color="6199C9"/>
        <w:left w:val="dashed" w:sz="4" w:space="0" w:color="6199C9"/>
        <w:bottom w:val="dashed" w:sz="4" w:space="0" w:color="6199C9"/>
        <w:right w:val="dashed" w:sz="4" w:space="0" w:color="6199C9"/>
      </w:tblBorders>
      <w:tblCellMar>
        <w:top w:w="173" w:type="dxa"/>
        <w:left w:w="58" w:type="dxa"/>
        <w:bottom w:w="259" w:type="dxa"/>
        <w:right w:w="58" w:type="dxa"/>
      </w:tblCellMar>
    </w:tblPr>
    <w:trPr>
      <w:tblCellSpacing w:w="0" w:type="dxa"/>
    </w:trPr>
  </w:style>
  <w:style w:type="table" w:customStyle="1" w:styleId="ScrollInfo">
    <w:name w:val="Scroll Info"/>
    <w:basedOn w:val="a1"/>
    <w:uiPriority w:val="99"/>
    <w:qFormat/>
    <w:rsid w:val="00F93E63"/>
    <w:pPr>
      <w:ind w:left="173" w:right="259"/>
    </w:pPr>
    <w:tblPr>
      <w:tblBorders>
        <w:top w:val="single" w:sz="4" w:space="0" w:color="9CA6D2"/>
        <w:left w:val="single" w:sz="4" w:space="0" w:color="9CA6D2"/>
        <w:bottom w:val="single" w:sz="4" w:space="0" w:color="9CA6D2"/>
        <w:right w:val="single" w:sz="4" w:space="0" w:color="9CA6D2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DFEFFD"/>
    </w:tcPr>
  </w:style>
  <w:style w:type="table" w:customStyle="1" w:styleId="ScrollTableNormal">
    <w:name w:val="Scroll Table Normal"/>
    <w:basedOn w:val="a1"/>
    <w:uiPriority w:val="99"/>
    <w:qFormat/>
    <w:rsid w:val="0025070E"/>
    <w:rPr>
      <w:rFonts w:ascii="Arial" w:hAnsi="Arial"/>
      <w:sz w:val="20"/>
    </w:rPr>
    <w:tblPr>
      <w:tblStyleRowBandSize w:val="1"/>
      <w:tblStyleColBandSize w:val="1"/>
      <w:tblBorders>
        <w:top w:val="single" w:sz="4" w:space="0" w:color="DDDDDD"/>
        <w:left w:val="single" w:sz="4" w:space="0" w:color="DDDDDD"/>
        <w:bottom w:val="single" w:sz="4" w:space="0" w:color="DDDDDD"/>
        <w:right w:val="single" w:sz="4" w:space="0" w:color="DDDDDD"/>
        <w:insideH w:val="single" w:sz="4" w:space="0" w:color="DDDDDD"/>
        <w:insideV w:val="single" w:sz="4" w:space="0" w:color="DDDDDD"/>
      </w:tblBorders>
    </w:tblPr>
    <w:tblStylePr w:type="firstRow">
      <w:rPr>
        <w:rFonts w:ascii="Arial" w:hAnsi="Arial"/>
        <w:b w:val="0"/>
        <w:bCs w:val="0"/>
        <w:i w:val="0"/>
        <w:iCs w:val="0"/>
        <w:color w:val="262626" w:themeColor="text1" w:themeTint="D9"/>
        <w:sz w:val="20"/>
      </w:rPr>
      <w:tblPr/>
      <w:trPr>
        <w:tblHeader/>
      </w:trPr>
      <w:tcPr>
        <w:tcBorders>
          <w:top w:val="single" w:sz="4" w:space="0" w:color="DDDDDD"/>
          <w:left w:val="single" w:sz="4" w:space="0" w:color="DDDDDD"/>
          <w:bottom w:val="single" w:sz="4" w:space="0" w:color="DDDDDD"/>
          <w:right w:val="single" w:sz="4" w:space="0" w:color="DDDDDD"/>
          <w:insideH w:val="single" w:sz="4" w:space="0" w:color="DDDDDD"/>
          <w:insideV w:val="single" w:sz="4" w:space="0" w:color="DDDDDD"/>
          <w:tl2br w:val="nil"/>
          <w:tr2bl w:val="nil"/>
        </w:tcBorders>
        <w:shd w:val="clear" w:color="auto" w:fill="F0F0F0"/>
      </w:tcPr>
    </w:tblStylePr>
    <w:tblStylePr w:type="firstCol">
      <w:rPr>
        <w:b/>
        <w:color w:val="003263"/>
      </w:rPr>
      <w:tblPr/>
      <w:tcPr>
        <w:shd w:val="clear" w:color="auto" w:fill="F0F0F0"/>
      </w:tcPr>
    </w:tblStylePr>
  </w:style>
  <w:style w:type="table" w:customStyle="1" w:styleId="ScrollPanel">
    <w:name w:val="Scroll Panel"/>
    <w:basedOn w:val="a1"/>
    <w:uiPriority w:val="99"/>
    <w:qFormat/>
    <w:rsid w:val="00F93E63"/>
    <w:pPr>
      <w:ind w:left="173" w:right="259"/>
    </w:pPr>
    <w:tblPr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0F0F0"/>
    </w:tcPr>
  </w:style>
  <w:style w:type="table" w:customStyle="1" w:styleId="ScrollNote">
    <w:name w:val="Scroll Note"/>
    <w:basedOn w:val="a1"/>
    <w:uiPriority w:val="99"/>
    <w:qFormat/>
    <w:rsid w:val="00F93E63"/>
    <w:pPr>
      <w:ind w:left="173" w:right="259"/>
    </w:pPr>
    <w:tblPr>
      <w:tblBorders>
        <w:top w:val="single" w:sz="4" w:space="0" w:color="F9DF99"/>
        <w:left w:val="single" w:sz="4" w:space="0" w:color="F9DF99"/>
        <w:bottom w:val="single" w:sz="4" w:space="0" w:color="F9DF99"/>
        <w:right w:val="single" w:sz="4" w:space="0" w:color="F9DF99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E0"/>
    </w:tcPr>
  </w:style>
  <w:style w:type="table" w:customStyle="1" w:styleId="ScrollQuote">
    <w:name w:val="Scroll Quote"/>
    <w:basedOn w:val="a1"/>
    <w:uiPriority w:val="99"/>
    <w:qFormat/>
    <w:rsid w:val="00F93E63"/>
    <w:pPr>
      <w:ind w:left="173" w:right="259"/>
    </w:pPr>
    <w:rPr>
      <w:i/>
    </w:rPr>
    <w:tblPr>
      <w:tblCellMar>
        <w:left w:w="58" w:type="dxa"/>
        <w:right w:w="58" w:type="dxa"/>
      </w:tblCellMar>
    </w:tblPr>
    <w:tblStylePr w:type="firstCol">
      <w:tblPr/>
      <w:tcPr>
        <w:tcBorders>
          <w:left w:val="single" w:sz="4" w:space="0" w:color="6199C9"/>
        </w:tcBorders>
      </w:tcPr>
    </w:tblStylePr>
  </w:style>
  <w:style w:type="paragraph" w:styleId="af">
    <w:name w:val="Plain Text"/>
    <w:basedOn w:val="a"/>
    <w:rsid w:val="00A36F31"/>
    <w:rPr>
      <w:rFonts w:ascii="Courier New" w:hAnsi="Courier New" w:cs="Courier New"/>
    </w:rPr>
  </w:style>
  <w:style w:type="paragraph" w:customStyle="1" w:styleId="SublineHeader">
    <w:name w:val="Subline Header"/>
    <w:basedOn w:val="a3"/>
    <w:qFormat/>
    <w:rsid w:val="00E244B5"/>
    <w:rPr>
      <w:b w:val="0"/>
      <w:bCs w:val="0"/>
      <w:color w:val="A6A6A6" w:themeColor="background1" w:themeShade="A6"/>
      <w:sz w:val="28"/>
      <w:shd w:val="clear" w:color="auto" w:fill="FFFFFF"/>
    </w:rPr>
  </w:style>
  <w:style w:type="paragraph" w:customStyle="1" w:styleId="SublineHeaderLevel2">
    <w:name w:val="SublineHeader Level2"/>
    <w:basedOn w:val="SublineHeader"/>
    <w:qFormat/>
    <w:rsid w:val="007A372C"/>
    <w:rPr>
      <w:sz w:val="24"/>
      <w:szCs w:val="24"/>
    </w:rPr>
  </w:style>
  <w:style w:type="character" w:customStyle="1" w:styleId="60">
    <w:name w:val="Заголовок 6 Знак"/>
    <w:link w:val="6"/>
    <w:uiPriority w:val="9"/>
    <w:rsid w:val="006E4534"/>
    <w:rPr>
      <w:rFonts w:ascii="Arial" w:hAnsi="Arial"/>
      <w:b/>
      <w:bCs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semiHidden/>
    <w:rsid w:val="00236273"/>
    <w:rPr>
      <w:rFonts w:ascii="Arial" w:eastAsiaTheme="majorEastAsia" w:hAnsi="Arial" w:cstheme="majorBidi"/>
      <w:color w:val="7F7F7F" w:themeColor="text1" w:themeTint="80"/>
      <w:szCs w:val="20"/>
      <w:lang w:val="ru-RU" w:eastAsia="ru-RU"/>
    </w:rPr>
  </w:style>
  <w:style w:type="character" w:customStyle="1" w:styleId="80">
    <w:name w:val="Заголовок 8 Знак"/>
    <w:basedOn w:val="a0"/>
    <w:link w:val="8"/>
    <w:semiHidden/>
    <w:rsid w:val="00236273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customStyle="1" w:styleId="90">
    <w:name w:val="Заголовок 9 Знак"/>
    <w:basedOn w:val="a0"/>
    <w:link w:val="9"/>
    <w:semiHidden/>
    <w:rsid w:val="00236273"/>
    <w:rPr>
      <w:rFonts w:ascii="Arial" w:eastAsiaTheme="majorEastAsia" w:hAnsi="Arial" w:cstheme="majorBidi"/>
      <w:color w:val="7F7F7F" w:themeColor="text1" w:themeTint="80"/>
      <w:szCs w:val="21"/>
      <w:lang w:val="ru-RU" w:eastAsia="ru-RU"/>
    </w:rPr>
  </w:style>
  <w:style w:type="character" w:styleId="af0">
    <w:name w:val="Intense Emphasis"/>
    <w:basedOn w:val="a0"/>
    <w:rsid w:val="00831334"/>
    <w:rPr>
      <w:i/>
      <w:iCs/>
      <w:color w:val="7F7F7F" w:themeColor="text1" w:themeTint="80"/>
    </w:rPr>
  </w:style>
  <w:style w:type="paragraph" w:styleId="af1">
    <w:name w:val="Intense Quote"/>
    <w:basedOn w:val="a"/>
    <w:next w:val="a"/>
    <w:link w:val="af2"/>
    <w:rsid w:val="00831334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7F7F7F" w:themeColor="text1" w:themeTint="80"/>
    </w:rPr>
  </w:style>
  <w:style w:type="character" w:customStyle="1" w:styleId="af2">
    <w:name w:val="Выделенная цитата Знак"/>
    <w:basedOn w:val="a0"/>
    <w:link w:val="af1"/>
    <w:rsid w:val="00831334"/>
    <w:rPr>
      <w:rFonts w:ascii="Source Sans Pro" w:hAnsi="Source Sans Pro"/>
      <w:i/>
      <w:iCs/>
      <w:color w:val="7F7F7F" w:themeColor="text1" w:themeTint="80"/>
      <w:sz w:val="20"/>
    </w:rPr>
  </w:style>
  <w:style w:type="character" w:styleId="af3">
    <w:name w:val="Intense Reference"/>
    <w:basedOn w:val="a0"/>
    <w:rsid w:val="00831334"/>
    <w:rPr>
      <w:b/>
      <w:bCs/>
      <w:smallCaps/>
      <w:color w:val="7F7F7F" w:themeColor="text1" w:themeTint="80"/>
      <w:spacing w:val="5"/>
    </w:rPr>
  </w:style>
  <w:style w:type="table" w:customStyle="1" w:styleId="110">
    <w:name w:val="Таблица простая 11"/>
    <w:basedOn w:val="a1"/>
    <w:rsid w:val="003111A7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">
    <w:name w:val="Таблица простая 21"/>
    <w:basedOn w:val="a1"/>
    <w:rsid w:val="003111A7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Style1">
    <w:name w:val="Style1"/>
    <w:basedOn w:val="a1"/>
    <w:uiPriority w:val="99"/>
    <w:rsid w:val="003111A7"/>
    <w:tblPr/>
  </w:style>
  <w:style w:type="paragraph" w:customStyle="1" w:styleId="ScrollExpandMacroText">
    <w:name w:val="Scroll Expand Macro Text"/>
    <w:rsid w:val="002525DA"/>
    <w:pPr>
      <w:spacing w:before="240" w:after="60"/>
    </w:pPr>
    <w:rPr>
      <w:rFonts w:ascii="Arial" w:eastAsia="Arial" w:hAnsi="Arial" w:cs="Arial"/>
      <w:b/>
    </w:rPr>
  </w:style>
  <w:style w:type="paragraph" w:styleId="af4">
    <w:name w:val="Balloon Text"/>
    <w:basedOn w:val="a"/>
    <w:link w:val="af5"/>
    <w:uiPriority w:val="99"/>
    <w:semiHidden/>
    <w:unhideWhenUsed/>
    <w:rsid w:val="006E4534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E4534"/>
    <w:rPr>
      <w:rFonts w:ascii="Tahoma" w:hAnsi="Tahoma" w:cs="Tahoma"/>
      <w:sz w:val="16"/>
      <w:szCs w:val="16"/>
      <w:lang w:val="ru-RU" w:eastAsia="ru-RU"/>
    </w:rPr>
  </w:style>
  <w:style w:type="paragraph" w:customStyle="1" w:styleId="auto-cursor-target">
    <w:name w:val="auto-cursor-target"/>
    <w:basedOn w:val="a"/>
    <w:rsid w:val="00B53BC8"/>
    <w:pPr>
      <w:spacing w:before="100" w:beforeAutospacing="1" w:after="100" w:afterAutospacing="1"/>
    </w:pPr>
    <w:rPr>
      <w:rFonts w:ascii="Times New Roman" w:hAnsi="Times New Roman"/>
    </w:rPr>
  </w:style>
  <w:style w:type="character" w:styleId="af6">
    <w:name w:val="Strong"/>
    <w:basedOn w:val="a0"/>
    <w:uiPriority w:val="22"/>
    <w:qFormat/>
    <w:rsid w:val="00BB5586"/>
    <w:rPr>
      <w:b/>
      <w:bCs/>
    </w:rPr>
  </w:style>
  <w:style w:type="paragraph" w:styleId="af7">
    <w:name w:val="Normal (Web)"/>
    <w:basedOn w:val="a"/>
    <w:uiPriority w:val="99"/>
    <w:unhideWhenUsed/>
    <w:rsid w:val="00BB5586"/>
    <w:pPr>
      <w:spacing w:before="100" w:beforeAutospacing="1" w:after="100" w:afterAutospacing="1"/>
    </w:pPr>
    <w:rPr>
      <w:rFonts w:ascii="Times New Roman" w:hAnsi="Times New Roman"/>
    </w:rPr>
  </w:style>
  <w:style w:type="paragraph" w:styleId="af8">
    <w:name w:val="List Paragraph"/>
    <w:basedOn w:val="a"/>
    <w:rsid w:val="00CA246C"/>
    <w:pPr>
      <w:ind w:left="720"/>
      <w:contextualSpacing/>
    </w:pPr>
  </w:style>
  <w:style w:type="paragraph" w:customStyle="1" w:styleId="phbase">
    <w:name w:val="ph_base"/>
    <w:link w:val="phbase0"/>
    <w:rsid w:val="006E4534"/>
    <w:pPr>
      <w:spacing w:line="360" w:lineRule="auto"/>
      <w:jc w:val="both"/>
    </w:pPr>
    <w:rPr>
      <w:rFonts w:ascii="Arial" w:hAnsi="Arial"/>
      <w:szCs w:val="20"/>
      <w:lang w:val="ru-RU" w:eastAsia="ru-RU"/>
    </w:rPr>
  </w:style>
  <w:style w:type="paragraph" w:customStyle="1" w:styleId="phadditiontitle1">
    <w:name w:val="ph_addition_title_1"/>
    <w:basedOn w:val="phbase"/>
    <w:next w:val="phnormal"/>
    <w:rsid w:val="006E4534"/>
    <w:pPr>
      <w:keepNext/>
      <w:keepLines/>
      <w:pageBreakBefore/>
      <w:numPr>
        <w:numId w:val="13"/>
      </w:numPr>
      <w:spacing w:before="360"/>
      <w:jc w:val="center"/>
      <w:outlineLvl w:val="0"/>
    </w:pPr>
    <w:rPr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6E4534"/>
    <w:pPr>
      <w:keepNext/>
      <w:keepLines/>
      <w:numPr>
        <w:ilvl w:val="1"/>
        <w:numId w:val="13"/>
      </w:numPr>
      <w:tabs>
        <w:tab w:val="clear" w:pos="720"/>
        <w:tab w:val="num" w:pos="1560"/>
      </w:tabs>
      <w:spacing w:before="360" w:after="360"/>
      <w:ind w:left="851"/>
      <w:outlineLvl w:val="1"/>
    </w:pPr>
    <w:rPr>
      <w:b/>
      <w:szCs w:val="24"/>
    </w:rPr>
  </w:style>
  <w:style w:type="paragraph" w:customStyle="1" w:styleId="phadditiontitle3">
    <w:name w:val="ph_addition_title_3"/>
    <w:basedOn w:val="phbase"/>
    <w:next w:val="phnormal"/>
    <w:rsid w:val="006E4534"/>
    <w:pPr>
      <w:keepNext/>
      <w:keepLines/>
      <w:numPr>
        <w:ilvl w:val="2"/>
        <w:numId w:val="13"/>
      </w:numPr>
      <w:tabs>
        <w:tab w:val="clear" w:pos="720"/>
        <w:tab w:val="num" w:pos="1701"/>
      </w:tabs>
      <w:spacing w:before="240" w:after="240"/>
      <w:ind w:left="851"/>
      <w:outlineLvl w:val="2"/>
    </w:pPr>
    <w:rPr>
      <w:b/>
      <w:sz w:val="22"/>
      <w:szCs w:val="22"/>
    </w:rPr>
  </w:style>
  <w:style w:type="numbering" w:customStyle="1" w:styleId="phadditiontitle">
    <w:name w:val="ph_additiontitle"/>
    <w:basedOn w:val="a2"/>
    <w:rsid w:val="006E4534"/>
    <w:pPr>
      <w:numPr>
        <w:numId w:val="15"/>
      </w:numPr>
    </w:pPr>
  </w:style>
  <w:style w:type="paragraph" w:customStyle="1" w:styleId="phbibliography">
    <w:name w:val="ph_bibliography"/>
    <w:basedOn w:val="phbase"/>
    <w:rsid w:val="006E4534"/>
    <w:pPr>
      <w:numPr>
        <w:numId w:val="4"/>
      </w:numPr>
      <w:spacing w:before="60" w:after="60" w:line="240" w:lineRule="auto"/>
    </w:pPr>
    <w:rPr>
      <w:rFonts w:cs="Arial"/>
      <w:bCs/>
      <w:szCs w:val="28"/>
    </w:rPr>
  </w:style>
  <w:style w:type="paragraph" w:customStyle="1" w:styleId="phcolontituldown">
    <w:name w:val="ph_colontituldown"/>
    <w:basedOn w:val="phbase"/>
    <w:rsid w:val="006E4534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sz w:val="20"/>
    </w:rPr>
  </w:style>
  <w:style w:type="paragraph" w:customStyle="1" w:styleId="phcolontitulup">
    <w:name w:val="ph_colontitulup"/>
    <w:basedOn w:val="phbase"/>
    <w:rsid w:val="006E4534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sz w:val="20"/>
    </w:rPr>
  </w:style>
  <w:style w:type="paragraph" w:customStyle="1" w:styleId="phcomment">
    <w:name w:val="ph_comment"/>
    <w:basedOn w:val="phbase"/>
    <w:rsid w:val="006E4534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6E4534"/>
    <w:pPr>
      <w:spacing w:before="20" w:after="120"/>
      <w:jc w:val="center"/>
    </w:pPr>
    <w:rPr>
      <w:b/>
      <w:caps/>
      <w:sz w:val="28"/>
      <w:szCs w:val="28"/>
    </w:rPr>
  </w:style>
  <w:style w:type="paragraph" w:customStyle="1" w:styleId="phconfirmstamp">
    <w:name w:val="ph_confirmstamp"/>
    <w:basedOn w:val="phbase"/>
    <w:rsid w:val="006E4534"/>
    <w:pPr>
      <w:spacing w:before="20" w:after="120" w:line="240" w:lineRule="auto"/>
      <w:jc w:val="left"/>
    </w:pPr>
  </w:style>
  <w:style w:type="paragraph" w:customStyle="1" w:styleId="phconfirmstampstamp">
    <w:name w:val="ph_confirmstamp_stamp"/>
    <w:basedOn w:val="phconfirmstamp"/>
    <w:rsid w:val="006E4534"/>
  </w:style>
  <w:style w:type="paragraph" w:customStyle="1" w:styleId="phconfirmstamptitle">
    <w:name w:val="ph_confirmstamp_title"/>
    <w:basedOn w:val="phconfirmstamp"/>
    <w:next w:val="phconfirmstampstamp"/>
    <w:rsid w:val="006E4534"/>
    <w:rPr>
      <w:b/>
      <w:caps/>
      <w:szCs w:val="24"/>
    </w:rPr>
  </w:style>
  <w:style w:type="paragraph" w:customStyle="1" w:styleId="phcontent">
    <w:name w:val="ph_content"/>
    <w:basedOn w:val="phbase"/>
    <w:next w:val="11"/>
    <w:rsid w:val="006E4534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example">
    <w:name w:val="ph_example"/>
    <w:basedOn w:val="phbase"/>
    <w:rsid w:val="006E4534"/>
    <w:pPr>
      <w:spacing w:before="20" w:after="120"/>
    </w:pPr>
    <w:rPr>
      <w:b/>
      <w:i/>
      <w:sz w:val="20"/>
    </w:rPr>
  </w:style>
  <w:style w:type="paragraph" w:customStyle="1" w:styleId="phfigure">
    <w:name w:val="ph_figure"/>
    <w:basedOn w:val="phbase"/>
    <w:rsid w:val="006E4534"/>
    <w:pPr>
      <w:keepNext/>
      <w:spacing w:before="20" w:after="120"/>
      <w:jc w:val="center"/>
    </w:pPr>
  </w:style>
  <w:style w:type="paragraph" w:customStyle="1" w:styleId="phfiguregraphic">
    <w:name w:val="ph_figure_graphic"/>
    <w:basedOn w:val="phfigure"/>
    <w:next w:val="phfiguretitle"/>
    <w:rsid w:val="006E4534"/>
    <w:pPr>
      <w:spacing w:before="120"/>
    </w:pPr>
  </w:style>
  <w:style w:type="paragraph" w:customStyle="1" w:styleId="phfiguretitle">
    <w:name w:val="ph_figure_title"/>
    <w:basedOn w:val="phfigure"/>
    <w:next w:val="phnormal"/>
    <w:rsid w:val="006E4534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6E4534"/>
    <w:pPr>
      <w:widowControl w:val="0"/>
    </w:pPr>
    <w:rPr>
      <w:sz w:val="18"/>
    </w:rPr>
  </w:style>
  <w:style w:type="character" w:customStyle="1" w:styleId="phinline">
    <w:name w:val="ph_inline"/>
    <w:basedOn w:val="a0"/>
    <w:rsid w:val="006E4534"/>
  </w:style>
  <w:style w:type="character" w:customStyle="1" w:styleId="phinline8">
    <w:name w:val="ph_inline_8"/>
    <w:rsid w:val="006E4534"/>
    <w:rPr>
      <w:sz w:val="16"/>
    </w:rPr>
  </w:style>
  <w:style w:type="character" w:customStyle="1" w:styleId="phinlinebolditalic">
    <w:name w:val="ph_inline_bolditalic"/>
    <w:rsid w:val="006E4534"/>
    <w:rPr>
      <w:rFonts w:ascii="Arial" w:hAnsi="Arial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6E4534"/>
    <w:rPr>
      <w:rFonts w:ascii="Courier New" w:hAnsi="Courier New"/>
      <w:sz w:val="24"/>
    </w:rPr>
  </w:style>
  <w:style w:type="character" w:customStyle="1" w:styleId="phinlinefirstterm">
    <w:name w:val="ph_inline_firstterm"/>
    <w:rsid w:val="006E4534"/>
    <w:rPr>
      <w:i/>
      <w:sz w:val="24"/>
    </w:rPr>
  </w:style>
  <w:style w:type="character" w:customStyle="1" w:styleId="phinlineguiitem">
    <w:name w:val="ph_inline_guiitem"/>
    <w:rsid w:val="006E4534"/>
    <w:rPr>
      <w:rFonts w:ascii="Arial" w:hAnsi="Arial"/>
      <w:b/>
      <w:bCs/>
      <w:noProof/>
      <w:lang w:val="ru-RU" w:eastAsia="ru-RU" w:bidi="ar-SA"/>
    </w:rPr>
  </w:style>
  <w:style w:type="character" w:customStyle="1" w:styleId="phinlinekeycap">
    <w:name w:val="ph_inline_keycap"/>
    <w:rsid w:val="006E4534"/>
    <w:rPr>
      <w:b/>
      <w:smallCaps/>
      <w:sz w:val="24"/>
    </w:rPr>
  </w:style>
  <w:style w:type="character" w:customStyle="1" w:styleId="phinlinespace">
    <w:name w:val="ph_inline_space"/>
    <w:rsid w:val="006E4534"/>
    <w:rPr>
      <w:spacing w:val="60"/>
    </w:rPr>
  </w:style>
  <w:style w:type="character" w:customStyle="1" w:styleId="phinlinesuperline">
    <w:name w:val="ph_inline_superline"/>
    <w:rsid w:val="006E4534"/>
    <w:rPr>
      <w:vertAlign w:val="superscript"/>
    </w:rPr>
  </w:style>
  <w:style w:type="character" w:customStyle="1" w:styleId="phinlineunderline">
    <w:name w:val="ph_inline_underline"/>
    <w:rsid w:val="006E4534"/>
    <w:rPr>
      <w:u w:val="single"/>
      <w:lang w:val="ru-RU"/>
    </w:rPr>
  </w:style>
  <w:style w:type="character" w:customStyle="1" w:styleId="phinlineunderlineitalic">
    <w:name w:val="ph_inline_underlineitalic"/>
    <w:rsid w:val="006E4534"/>
    <w:rPr>
      <w:i/>
      <w:u w:val="single"/>
      <w:lang w:val="ru-RU"/>
    </w:rPr>
  </w:style>
  <w:style w:type="character" w:customStyle="1" w:styleId="phinlineuppercase">
    <w:name w:val="ph_inline_uppercase"/>
    <w:rsid w:val="006E4534"/>
    <w:rPr>
      <w:caps/>
      <w:lang w:val="ru-RU"/>
    </w:rPr>
  </w:style>
  <w:style w:type="paragraph" w:customStyle="1" w:styleId="phinset">
    <w:name w:val="ph_inset"/>
    <w:basedOn w:val="phnormal"/>
    <w:next w:val="phnormal"/>
    <w:rsid w:val="006E4534"/>
  </w:style>
  <w:style w:type="paragraph" w:customStyle="1" w:styleId="phinsetcaution">
    <w:name w:val="ph_inset_caution"/>
    <w:basedOn w:val="phinset"/>
    <w:rsid w:val="006E4534"/>
    <w:pPr>
      <w:keepLines/>
    </w:pPr>
  </w:style>
  <w:style w:type="paragraph" w:customStyle="1" w:styleId="phinsetnote">
    <w:name w:val="ph_inset_note"/>
    <w:basedOn w:val="phinset"/>
    <w:rsid w:val="006E4534"/>
    <w:pPr>
      <w:keepLines/>
    </w:pPr>
  </w:style>
  <w:style w:type="paragraph" w:customStyle="1" w:styleId="phinsettitle">
    <w:name w:val="ph_inset_title"/>
    <w:basedOn w:val="phinset"/>
    <w:next w:val="phinsetnote"/>
    <w:rsid w:val="006E4534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6E4534"/>
    <w:pPr>
      <w:keepLines/>
    </w:pPr>
  </w:style>
  <w:style w:type="paragraph" w:customStyle="1" w:styleId="phlistitemized1">
    <w:name w:val="ph_list_itemized_1"/>
    <w:basedOn w:val="phnormal"/>
    <w:link w:val="phlistitemized10"/>
    <w:rsid w:val="006E4534"/>
    <w:pPr>
      <w:numPr>
        <w:numId w:val="5"/>
      </w:numPr>
      <w:ind w:right="-2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6E4534"/>
    <w:pPr>
      <w:numPr>
        <w:ilvl w:val="1"/>
        <w:numId w:val="5"/>
      </w:numPr>
    </w:pPr>
  </w:style>
  <w:style w:type="paragraph" w:customStyle="1" w:styleId="phlistitemizedtitle">
    <w:name w:val="ph_list_itemized_title"/>
    <w:basedOn w:val="phnormal"/>
    <w:next w:val="phlistitemized1"/>
    <w:rsid w:val="006E4534"/>
    <w:pPr>
      <w:keepNext/>
    </w:pPr>
  </w:style>
  <w:style w:type="paragraph" w:customStyle="1" w:styleId="phlistordered1">
    <w:name w:val="ph_list_ordered_1"/>
    <w:basedOn w:val="phnormal"/>
    <w:rsid w:val="006E4534"/>
    <w:pPr>
      <w:numPr>
        <w:ilvl w:val="1"/>
        <w:numId w:val="6"/>
      </w:numPr>
      <w:ind w:right="-2"/>
    </w:pPr>
  </w:style>
  <w:style w:type="paragraph" w:customStyle="1" w:styleId="phlistordereda">
    <w:name w:val="ph_list_ordered_aбв"/>
    <w:basedOn w:val="phnormal"/>
    <w:rsid w:val="006E4534"/>
    <w:pPr>
      <w:numPr>
        <w:numId w:val="6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6E4534"/>
    <w:pPr>
      <w:keepNext/>
    </w:pPr>
  </w:style>
  <w:style w:type="paragraph" w:customStyle="1" w:styleId="phnormal">
    <w:name w:val="ph_normal"/>
    <w:basedOn w:val="phbase"/>
    <w:link w:val="phnormal0"/>
    <w:rsid w:val="006E4534"/>
    <w:pPr>
      <w:ind w:right="-1" w:firstLine="851"/>
    </w:pPr>
  </w:style>
  <w:style w:type="paragraph" w:customStyle="1" w:styleId="phstamp">
    <w:name w:val="ph_stamp"/>
    <w:basedOn w:val="phbase"/>
    <w:rsid w:val="006E4534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6E4534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6E4534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6E4534"/>
    <w:pPr>
      <w:ind w:left="57"/>
    </w:pPr>
    <w:rPr>
      <w:i/>
    </w:rPr>
  </w:style>
  <w:style w:type="paragraph" w:customStyle="1" w:styleId="phtablecell">
    <w:name w:val="ph_table_cell"/>
    <w:basedOn w:val="phbase"/>
    <w:rsid w:val="006E4534"/>
    <w:pPr>
      <w:spacing w:before="20" w:line="240" w:lineRule="auto"/>
    </w:pPr>
    <w:rPr>
      <w:rFonts w:cs="Arial"/>
      <w:bCs/>
      <w:sz w:val="20"/>
    </w:rPr>
  </w:style>
  <w:style w:type="paragraph" w:customStyle="1" w:styleId="phtablecellcenter">
    <w:name w:val="ph_table_cellcenter"/>
    <w:basedOn w:val="phtablecell"/>
    <w:rsid w:val="006E4534"/>
    <w:pPr>
      <w:jc w:val="center"/>
    </w:pPr>
  </w:style>
  <w:style w:type="paragraph" w:customStyle="1" w:styleId="phtablecellleft">
    <w:name w:val="ph_table_cellleft"/>
    <w:basedOn w:val="phtablecell"/>
    <w:link w:val="phtablecellleft0"/>
    <w:rsid w:val="006E4534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6E4534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6E4534"/>
    <w:pPr>
      <w:keepNext/>
      <w:spacing w:before="20" w:after="120"/>
    </w:pPr>
    <w:rPr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6E4534"/>
    <w:pPr>
      <w:keepNext/>
      <w:keepLines/>
      <w:pageBreakBefore/>
      <w:spacing w:before="360" w:after="360"/>
      <w:jc w:val="center"/>
    </w:pPr>
    <w:rPr>
      <w:rFonts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6E4534"/>
    <w:pPr>
      <w:spacing w:after="120"/>
      <w:jc w:val="center"/>
    </w:pPr>
    <w:rPr>
      <w:rFonts w:cs="Arial"/>
      <w:szCs w:val="28"/>
      <w:lang w:eastAsia="en-US"/>
    </w:rPr>
  </w:style>
  <w:style w:type="paragraph" w:customStyle="1" w:styleId="phtitlepagecode">
    <w:name w:val="ph_titlepage_code"/>
    <w:basedOn w:val="phtitlepage"/>
    <w:rsid w:val="006E4534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6E4534"/>
    <w:pPr>
      <w:suppressAutoHyphens/>
      <w:spacing w:before="60" w:after="60"/>
    </w:pPr>
    <w:rPr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6E4534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6E4534"/>
    <w:pPr>
      <w:spacing w:line="240" w:lineRule="auto"/>
    </w:pPr>
    <w:rPr>
      <w:b/>
    </w:rPr>
  </w:style>
  <w:style w:type="paragraph" w:customStyle="1" w:styleId="phtitlepagedocument">
    <w:name w:val="ph_titlepage_document"/>
    <w:basedOn w:val="phtitlepage"/>
    <w:autoRedefine/>
    <w:rsid w:val="006E4534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6E4534"/>
  </w:style>
  <w:style w:type="paragraph" w:customStyle="1" w:styleId="phtitlepagesystemfull">
    <w:name w:val="ph_titlepage_system_full"/>
    <w:basedOn w:val="phtitlepage"/>
    <w:next w:val="phtitlepagesystemshort"/>
    <w:rsid w:val="006E4534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6E4534"/>
    <w:rPr>
      <w:b/>
      <w:sz w:val="32"/>
    </w:rPr>
  </w:style>
  <w:style w:type="paragraph" w:styleId="HTML">
    <w:name w:val="HTML Address"/>
    <w:basedOn w:val="a"/>
    <w:link w:val="HTML0"/>
    <w:semiHidden/>
    <w:rsid w:val="006E4534"/>
    <w:rPr>
      <w:i/>
      <w:iCs/>
    </w:rPr>
  </w:style>
  <w:style w:type="character" w:customStyle="1" w:styleId="HTML0">
    <w:name w:val="Адрес HTML Знак"/>
    <w:basedOn w:val="a0"/>
    <w:link w:val="HTML"/>
    <w:semiHidden/>
    <w:rsid w:val="006E4534"/>
    <w:rPr>
      <w:rFonts w:ascii="Arial" w:hAnsi="Arial"/>
      <w:i/>
      <w:iCs/>
      <w:szCs w:val="20"/>
      <w:lang w:val="ru-RU" w:eastAsia="ru-RU"/>
    </w:rPr>
  </w:style>
  <w:style w:type="paragraph" w:styleId="af9">
    <w:name w:val="Body Text"/>
    <w:basedOn w:val="a"/>
    <w:link w:val="afa"/>
    <w:rsid w:val="006E4534"/>
  </w:style>
  <w:style w:type="character" w:customStyle="1" w:styleId="afa">
    <w:name w:val="Основной текст Знак"/>
    <w:basedOn w:val="a0"/>
    <w:link w:val="af9"/>
    <w:rsid w:val="006E4534"/>
    <w:rPr>
      <w:rFonts w:ascii="Arial" w:hAnsi="Arial"/>
      <w:szCs w:val="20"/>
      <w:lang w:val="ru-RU" w:eastAsia="ru-RU"/>
    </w:rPr>
  </w:style>
  <w:style w:type="paragraph" w:customStyle="1" w:styleId="phheader1withoutnum">
    <w:name w:val="ph_header_1_without_num"/>
    <w:basedOn w:val="10"/>
    <w:next w:val="phnormal"/>
    <w:rsid w:val="006E4534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6E4534"/>
    <w:pPr>
      <w:jc w:val="center"/>
    </w:pPr>
    <w:rPr>
      <w:i/>
    </w:rPr>
  </w:style>
  <w:style w:type="paragraph" w:customStyle="1" w:styleId="phtablecolcaptionunderline">
    <w:name w:val="ph_table_colcaption_underline"/>
    <w:basedOn w:val="phtablecolcaption"/>
    <w:next w:val="phtablecell"/>
    <w:rsid w:val="006E4534"/>
    <w:rPr>
      <w:u w:val="single"/>
    </w:rPr>
  </w:style>
  <w:style w:type="paragraph" w:customStyle="1" w:styleId="phstampleft">
    <w:name w:val="ph_stamp_left"/>
    <w:basedOn w:val="phstamp"/>
    <w:rsid w:val="006E4534"/>
    <w:pPr>
      <w:jc w:val="left"/>
    </w:pPr>
    <w:rPr>
      <w:sz w:val="18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6E4534"/>
    <w:pPr>
      <w:numPr>
        <w:ilvl w:val="2"/>
      </w:numPr>
      <w:tabs>
        <w:tab w:val="left" w:pos="2127"/>
      </w:tabs>
    </w:pPr>
  </w:style>
  <w:style w:type="paragraph" w:customStyle="1" w:styleId="phlistitemized4">
    <w:name w:val="ph_list_itemized_4"/>
    <w:basedOn w:val="phlistitemized3"/>
    <w:autoRedefine/>
    <w:qFormat/>
    <w:rsid w:val="006E4534"/>
    <w:pPr>
      <w:numPr>
        <w:ilvl w:val="3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basedOn w:val="a0"/>
    <w:link w:val="phbase"/>
    <w:rsid w:val="006E4534"/>
    <w:rPr>
      <w:rFonts w:ascii="Arial" w:hAnsi="Arial"/>
      <w:szCs w:val="20"/>
      <w:lang w:val="ru-RU" w:eastAsia="ru-RU"/>
    </w:rPr>
  </w:style>
  <w:style w:type="character" w:customStyle="1" w:styleId="phnormal0">
    <w:name w:val="ph_normal Знак"/>
    <w:basedOn w:val="phbase0"/>
    <w:link w:val="phnormal"/>
    <w:rsid w:val="006E4534"/>
    <w:rPr>
      <w:rFonts w:ascii="Arial" w:hAnsi="Arial"/>
      <w:szCs w:val="20"/>
      <w:lang w:val="ru-RU" w:eastAsia="ru-RU"/>
    </w:rPr>
  </w:style>
  <w:style w:type="character" w:customStyle="1" w:styleId="phlistitemized20">
    <w:name w:val="ph_list_itemized_2 Знак"/>
    <w:basedOn w:val="phnormal0"/>
    <w:link w:val="phlistitemized2"/>
    <w:rsid w:val="006E4534"/>
    <w:rPr>
      <w:rFonts w:ascii="Arial" w:hAnsi="Arial"/>
      <w:szCs w:val="20"/>
      <w:lang w:val="ru-RU" w:eastAsia="ru-RU"/>
    </w:rPr>
  </w:style>
  <w:style w:type="character" w:customStyle="1" w:styleId="phlistitemized30">
    <w:name w:val="ph_list_itemized_3 Знак"/>
    <w:basedOn w:val="phlistitemized20"/>
    <w:link w:val="phlistitemized3"/>
    <w:rsid w:val="006E4534"/>
    <w:rPr>
      <w:rFonts w:ascii="Arial" w:hAnsi="Arial"/>
      <w:szCs w:val="20"/>
      <w:lang w:val="ru-RU" w:eastAsia="ru-RU"/>
    </w:rPr>
  </w:style>
  <w:style w:type="paragraph" w:customStyle="1" w:styleId="phpagenumber">
    <w:name w:val="ph_pagenumber"/>
    <w:basedOn w:val="a8"/>
    <w:link w:val="phpagenumber0"/>
    <w:autoRedefine/>
    <w:qFormat/>
    <w:rsid w:val="006E4534"/>
    <w:pPr>
      <w:jc w:val="center"/>
    </w:pPr>
  </w:style>
  <w:style w:type="character" w:customStyle="1" w:styleId="phpagenumber0">
    <w:name w:val="ph_pagenumber Знак"/>
    <w:basedOn w:val="a9"/>
    <w:link w:val="phpagenumber"/>
    <w:rsid w:val="006E4534"/>
    <w:rPr>
      <w:rFonts w:ascii="Arial" w:hAnsi="Arial"/>
      <w:szCs w:val="20"/>
      <w:lang w:val="ru-RU" w:eastAsia="ru-RU"/>
    </w:rPr>
  </w:style>
  <w:style w:type="paragraph" w:customStyle="1" w:styleId="phtableitemizedlist1">
    <w:name w:val="ph_table_itemizedlist_1"/>
    <w:basedOn w:val="phtablecellleft"/>
    <w:autoRedefine/>
    <w:qFormat/>
    <w:rsid w:val="006E4534"/>
    <w:pPr>
      <w:numPr>
        <w:numId w:val="8"/>
      </w:numPr>
      <w:spacing w:after="120"/>
    </w:pPr>
  </w:style>
  <w:style w:type="paragraph" w:customStyle="1" w:styleId="phtableitemizedlist2">
    <w:name w:val="ph_table_itemizedlist_2"/>
    <w:basedOn w:val="phtableitemizedlist1"/>
    <w:autoRedefine/>
    <w:qFormat/>
    <w:rsid w:val="006E4534"/>
    <w:pPr>
      <w:ind w:left="632" w:hanging="284"/>
    </w:pPr>
  </w:style>
  <w:style w:type="paragraph" w:customStyle="1" w:styleId="1">
    <w:name w:val="Список_1)"/>
    <w:basedOn w:val="a"/>
    <w:rsid w:val="006E4534"/>
    <w:pPr>
      <w:numPr>
        <w:numId w:val="10"/>
      </w:numPr>
    </w:pPr>
  </w:style>
  <w:style w:type="paragraph" w:customStyle="1" w:styleId="phtableorderedlist1">
    <w:name w:val="ph_table_orderedlist_1)"/>
    <w:basedOn w:val="phtablecellleft"/>
    <w:autoRedefine/>
    <w:qFormat/>
    <w:rsid w:val="006E4534"/>
    <w:pPr>
      <w:numPr>
        <w:numId w:val="9"/>
      </w:numPr>
      <w:spacing w:after="120"/>
    </w:pPr>
  </w:style>
  <w:style w:type="paragraph" w:customStyle="1" w:styleId="afb">
    <w:name w:val="Текст_программы"/>
    <w:rsid w:val="006E4534"/>
    <w:pPr>
      <w:ind w:firstLine="851"/>
    </w:pPr>
    <w:rPr>
      <w:rFonts w:ascii="Courier New" w:hAnsi="Courier New"/>
      <w:spacing w:val="-2"/>
      <w:szCs w:val="23"/>
    </w:rPr>
  </w:style>
  <w:style w:type="paragraph" w:customStyle="1" w:styleId="ph">
    <w:name w:val="ph_Рамка боковик"/>
    <w:basedOn w:val="a"/>
    <w:autoRedefine/>
    <w:qFormat/>
    <w:rsid w:val="006E4534"/>
    <w:pPr>
      <w:spacing w:after="0" w:line="240" w:lineRule="auto"/>
      <w:jc w:val="center"/>
    </w:pPr>
    <w:rPr>
      <w:rFonts w:cs="Arial"/>
      <w:i/>
      <w:sz w:val="16"/>
      <w:szCs w:val="16"/>
    </w:rPr>
  </w:style>
  <w:style w:type="paragraph" w:customStyle="1" w:styleId="ph0">
    <w:name w:val="ph_Рамка_гориз_слева_мал"/>
    <w:basedOn w:val="a"/>
    <w:autoRedefine/>
    <w:qFormat/>
    <w:rsid w:val="006E4534"/>
    <w:pPr>
      <w:spacing w:after="20" w:line="240" w:lineRule="auto"/>
      <w:ind w:left="57"/>
      <w:jc w:val="left"/>
    </w:pPr>
    <w:rPr>
      <w:rFonts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6E4534"/>
    <w:pPr>
      <w:numPr>
        <w:numId w:val="11"/>
      </w:numPr>
    </w:pPr>
  </w:style>
  <w:style w:type="paragraph" w:customStyle="1" w:styleId="phtableorderlist1">
    <w:name w:val="ph_table_orderlist_1_бок"/>
    <w:basedOn w:val="phtablecellleft"/>
    <w:autoRedefine/>
    <w:qFormat/>
    <w:rsid w:val="006E4534"/>
    <w:pPr>
      <w:numPr>
        <w:numId w:val="12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6E4534"/>
    <w:pPr>
      <w:ind w:left="0"/>
      <w:jc w:val="center"/>
    </w:pPr>
  </w:style>
  <w:style w:type="paragraph" w:customStyle="1" w:styleId="ph2">
    <w:name w:val="ph_Рамка_гориз_круп"/>
    <w:basedOn w:val="a"/>
    <w:autoRedefine/>
    <w:qFormat/>
    <w:rsid w:val="006E4534"/>
    <w:pPr>
      <w:spacing w:after="20" w:line="240" w:lineRule="auto"/>
      <w:jc w:val="center"/>
    </w:pPr>
    <w:rPr>
      <w:i/>
    </w:rPr>
  </w:style>
  <w:style w:type="character" w:customStyle="1" w:styleId="phlistitemized10">
    <w:name w:val="ph_list_itemized_1 Знак"/>
    <w:link w:val="phlistitemized1"/>
    <w:rsid w:val="006E4534"/>
    <w:rPr>
      <w:rFonts w:ascii="Arial" w:hAnsi="Arial" w:cs="Arial"/>
      <w:szCs w:val="20"/>
      <w:lang w:val="ru-RU"/>
    </w:rPr>
  </w:style>
  <w:style w:type="character" w:customStyle="1" w:styleId="phnormal1">
    <w:name w:val="ph_normal Знак Знак"/>
    <w:rsid w:val="006E4534"/>
    <w:rPr>
      <w:rFonts w:ascii="Arial" w:hAnsi="Arial"/>
      <w:sz w:val="24"/>
    </w:rPr>
  </w:style>
  <w:style w:type="character" w:customStyle="1" w:styleId="phtitlevoid0">
    <w:name w:val="ph_title_void Знак"/>
    <w:link w:val="phtitlevoid"/>
    <w:rsid w:val="006E4534"/>
    <w:rPr>
      <w:rFonts w:ascii="Arial" w:hAnsi="Arial" w:cs="Arial"/>
      <w:b/>
      <w:bCs/>
      <w:sz w:val="28"/>
      <w:szCs w:val="28"/>
      <w:lang w:val="ru-RU" w:eastAsia="ru-RU"/>
    </w:rPr>
  </w:style>
  <w:style w:type="paragraph" w:customStyle="1" w:styleId="afc">
    <w:name w:val="_Табл_Текст"/>
    <w:basedOn w:val="a"/>
    <w:rsid w:val="006E4534"/>
  </w:style>
  <w:style w:type="character" w:styleId="afd">
    <w:name w:val="annotation reference"/>
    <w:basedOn w:val="a0"/>
    <w:uiPriority w:val="99"/>
    <w:semiHidden/>
    <w:unhideWhenUsed/>
    <w:rsid w:val="006E4534"/>
    <w:rPr>
      <w:sz w:val="16"/>
      <w:szCs w:val="16"/>
    </w:rPr>
  </w:style>
  <w:style w:type="paragraph" w:styleId="afe">
    <w:name w:val="annotation text"/>
    <w:basedOn w:val="a"/>
    <w:link w:val="aff"/>
    <w:uiPriority w:val="99"/>
    <w:semiHidden/>
    <w:unhideWhenUsed/>
    <w:rsid w:val="006E4534"/>
    <w:pPr>
      <w:spacing w:line="240" w:lineRule="auto"/>
    </w:pPr>
    <w:rPr>
      <w:sz w:val="20"/>
    </w:rPr>
  </w:style>
  <w:style w:type="character" w:customStyle="1" w:styleId="aff">
    <w:name w:val="Текст примечания Знак"/>
    <w:basedOn w:val="a0"/>
    <w:link w:val="afe"/>
    <w:uiPriority w:val="99"/>
    <w:semiHidden/>
    <w:rsid w:val="006E4534"/>
    <w:rPr>
      <w:rFonts w:ascii="Arial" w:hAnsi="Arial"/>
      <w:sz w:val="20"/>
      <w:szCs w:val="20"/>
      <w:lang w:val="ru-RU" w:eastAsia="ru-RU"/>
    </w:rPr>
  </w:style>
  <w:style w:type="paragraph" w:styleId="aff0">
    <w:name w:val="annotation subject"/>
    <w:basedOn w:val="afe"/>
    <w:next w:val="afe"/>
    <w:link w:val="aff1"/>
    <w:uiPriority w:val="99"/>
    <w:semiHidden/>
    <w:unhideWhenUsed/>
    <w:rsid w:val="006E4534"/>
    <w:rPr>
      <w:b/>
      <w:bCs/>
    </w:rPr>
  </w:style>
  <w:style w:type="character" w:customStyle="1" w:styleId="aff1">
    <w:name w:val="Тема примечания Знак"/>
    <w:basedOn w:val="aff"/>
    <w:link w:val="aff0"/>
    <w:uiPriority w:val="99"/>
    <w:semiHidden/>
    <w:rsid w:val="006E4534"/>
    <w:rPr>
      <w:rFonts w:ascii="Arial" w:hAnsi="Arial"/>
      <w:b/>
      <w:bCs/>
      <w:sz w:val="20"/>
      <w:szCs w:val="20"/>
      <w:lang w:val="ru-RU" w:eastAsia="ru-RU"/>
    </w:rPr>
  </w:style>
  <w:style w:type="paragraph" w:customStyle="1" w:styleId="phlistordered1up">
    <w:name w:val="ph_list_ordered_1_up"/>
    <w:basedOn w:val="phlistordered1"/>
    <w:autoRedefine/>
    <w:qFormat/>
    <w:rsid w:val="006E4534"/>
    <w:pPr>
      <w:numPr>
        <w:ilvl w:val="0"/>
        <w:numId w:val="14"/>
      </w:numPr>
      <w:tabs>
        <w:tab w:val="left" w:pos="851"/>
      </w:tabs>
      <w:ind w:left="1276" w:hanging="425"/>
    </w:pPr>
  </w:style>
  <w:style w:type="character" w:styleId="aff2">
    <w:name w:val="FollowedHyperlink"/>
    <w:basedOn w:val="a0"/>
    <w:semiHidden/>
    <w:unhideWhenUsed/>
    <w:rsid w:val="008A1B78"/>
    <w:rPr>
      <w:color w:val="800080" w:themeColor="followedHyperlink"/>
      <w:u w:val="single"/>
    </w:rPr>
  </w:style>
  <w:style w:type="character" w:customStyle="1" w:styleId="phtablecellleft0">
    <w:name w:val="ph_table_cellleft Знак"/>
    <w:link w:val="phtablecellleft"/>
    <w:qFormat/>
    <w:rsid w:val="008D7695"/>
    <w:rPr>
      <w:rFonts w:ascii="Arial" w:hAnsi="Arial" w:cs="Arial"/>
      <w:bCs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3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66217">
          <w:marLeft w:val="0"/>
          <w:marRight w:val="0"/>
          <w:marTop w:val="0"/>
          <w:marBottom w:val="0"/>
          <w:divBdr>
            <w:top w:val="single" w:sz="4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2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9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6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96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62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151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3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77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3314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4423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380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941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93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369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7926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212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777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118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488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5905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6256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475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0139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2464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4226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46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801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582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864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18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125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78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791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3653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142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350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2714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1429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335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600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6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8934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062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364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4927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2673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744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1658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577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5590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4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99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61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982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90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581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1879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182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080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202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4862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6436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1621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085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108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17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2450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32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2618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591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261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370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45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2190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6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4846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91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837333">
          <w:marLeft w:val="0"/>
          <w:marRight w:val="0"/>
          <w:marTop w:val="125"/>
          <w:marBottom w:val="240"/>
          <w:divBdr>
            <w:top w:val="single" w:sz="4" w:space="6" w:color="FFEAAE"/>
            <w:left w:val="single" w:sz="4" w:space="23" w:color="FFEAAE"/>
            <w:bottom w:val="single" w:sz="4" w:space="6" w:color="FFEAAE"/>
            <w:right w:val="single" w:sz="4" w:space="6" w:color="FFEAAE"/>
          </w:divBdr>
          <w:divsChild>
            <w:div w:id="63151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1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3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1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921306">
          <w:marLeft w:val="0"/>
          <w:marRight w:val="0"/>
          <w:marTop w:val="0"/>
          <w:marBottom w:val="0"/>
          <w:divBdr>
            <w:top w:val="single" w:sz="4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6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53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103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069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767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801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6988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86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4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6382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5" Type="http://schemas.openxmlformats.org/officeDocument/2006/relationships/image" Target="media/image168.png"/><Relationship Id="rId170" Type="http://schemas.openxmlformats.org/officeDocument/2006/relationships/image" Target="media/image163.png"/><Relationship Id="rId191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footer" Target="footer2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0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lizaveta\AppData\Roaming\Microsoft\&#1064;&#1072;&#1073;&#1083;&#1086;&#1085;&#1099;\&#1043;&#1054;&#1057;&#1058;_2.105-95_&#1096;&#1072;&#1073;&#1083;&#1086;&#1085;_ARIAL.dotx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7BB617-7744-4E75-9A05-43E673F14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ГОСТ_2.105-95_шаблон_ARIAL</Template>
  <TotalTime>0</TotalTime>
  <Pages>182</Pages>
  <Words>36368</Words>
  <Characters>207299</Characters>
  <Application>Microsoft Office Word</Application>
  <DocSecurity>0</DocSecurity>
  <Lines>1727</Lines>
  <Paragraphs>486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243181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Stefan</dc:creator>
  <cp:lastModifiedBy>Вероника Мачайкина</cp:lastModifiedBy>
  <cp:revision>2</cp:revision>
  <dcterms:created xsi:type="dcterms:W3CDTF">2023-08-22T06:50:00Z</dcterms:created>
  <dcterms:modified xsi:type="dcterms:W3CDTF">2023-08-22T06:50:00Z</dcterms:modified>
</cp:coreProperties>
</file>