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E35F2" w14:textId="77777777" w:rsidR="00A711A0" w:rsidRPr="00ED00B5" w:rsidRDefault="00A711A0" w:rsidP="00A711A0">
      <w:pPr>
        <w:pStyle w:val="phtitlepageother"/>
        <w:rPr>
          <w:rFonts w:cs="Times New Roman"/>
        </w:rPr>
      </w:pPr>
      <w:bookmarkStart w:id="0" w:name="scroll-bookmark-1"/>
      <w:bookmarkStart w:id="1" w:name="scroll-bookmark-2"/>
      <w:bookmarkStart w:id="2" w:name="_Toc118569010"/>
      <w:bookmarkEnd w:id="0"/>
    </w:p>
    <w:p w14:paraId="21586ECA" w14:textId="77777777" w:rsidR="00A711A0" w:rsidRDefault="00A711A0" w:rsidP="00A711A0">
      <w:pPr>
        <w:pStyle w:val="phtitlepageother"/>
        <w:rPr>
          <w:rFonts w:cs="Times New Roman"/>
        </w:rPr>
      </w:pPr>
    </w:p>
    <w:p w14:paraId="589F081C" w14:textId="77777777" w:rsidR="00A711A0" w:rsidRDefault="00A711A0" w:rsidP="00A711A0">
      <w:pPr>
        <w:pStyle w:val="phtitlepageother"/>
        <w:rPr>
          <w:rFonts w:cs="Times New Roman"/>
        </w:rPr>
      </w:pPr>
    </w:p>
    <w:p w14:paraId="6806F402" w14:textId="77777777" w:rsidR="00A711A0" w:rsidRDefault="00A711A0" w:rsidP="00A711A0">
      <w:pPr>
        <w:pStyle w:val="phtitlepageother"/>
        <w:rPr>
          <w:rFonts w:cs="Times New Roman"/>
        </w:rPr>
      </w:pPr>
    </w:p>
    <w:p w14:paraId="6DCBE8C2" w14:textId="77777777" w:rsidR="00A711A0" w:rsidRDefault="00A711A0" w:rsidP="00A711A0">
      <w:pPr>
        <w:pStyle w:val="phtitlepageother"/>
        <w:rPr>
          <w:rFonts w:cs="Times New Roman"/>
        </w:rPr>
      </w:pPr>
    </w:p>
    <w:p w14:paraId="42AD5A3B" w14:textId="77777777" w:rsidR="00A711A0" w:rsidRDefault="00A711A0" w:rsidP="00A711A0">
      <w:pPr>
        <w:pStyle w:val="phtitlepageother"/>
        <w:rPr>
          <w:rFonts w:cs="Times New Roman"/>
        </w:rPr>
      </w:pPr>
    </w:p>
    <w:p w14:paraId="0F6B57BD" w14:textId="77777777" w:rsidR="00A711A0" w:rsidRDefault="00A711A0" w:rsidP="00A711A0">
      <w:pPr>
        <w:pStyle w:val="phtitlepageother"/>
        <w:rPr>
          <w:rFonts w:cs="Times New Roman"/>
        </w:rPr>
      </w:pPr>
    </w:p>
    <w:p w14:paraId="24119A05" w14:textId="77777777" w:rsidR="00A711A0" w:rsidRDefault="00A711A0" w:rsidP="00A711A0">
      <w:pPr>
        <w:pStyle w:val="phtitlepageother"/>
        <w:rPr>
          <w:rFonts w:cs="Times New Roman"/>
        </w:rPr>
      </w:pPr>
    </w:p>
    <w:p w14:paraId="524E79AC" w14:textId="77777777" w:rsidR="00A711A0" w:rsidRDefault="00A711A0" w:rsidP="00A711A0">
      <w:pPr>
        <w:pStyle w:val="phtitlepageother"/>
        <w:rPr>
          <w:rFonts w:cs="Times New Roman"/>
        </w:rPr>
      </w:pPr>
    </w:p>
    <w:p w14:paraId="57B36680" w14:textId="7EA9963A" w:rsidR="00AF1D37" w:rsidRDefault="00AF1D37" w:rsidP="00AF1D37">
      <w:pPr>
        <w:pStyle w:val="phtitlepagesystemfull"/>
      </w:pPr>
      <w:r w:rsidRPr="00592559">
        <w:t>Информационное взаимодействие с ВИМИС «</w:t>
      </w:r>
      <w:r w:rsidR="003B72E9">
        <w:t>ССЗ</w:t>
      </w:r>
      <w:r w:rsidRPr="00592559">
        <w:t>»</w:t>
      </w:r>
    </w:p>
    <w:p w14:paraId="18701285" w14:textId="77777777" w:rsidR="00AF1D37" w:rsidRDefault="00AF1D37" w:rsidP="00AF1D37">
      <w:pPr>
        <w:pStyle w:val="phtitlepagedocument"/>
      </w:pPr>
      <w:r>
        <w:t>Руководство администратора</w:t>
      </w:r>
    </w:p>
    <w:p w14:paraId="72F3E5FD" w14:textId="621E0B56" w:rsidR="00A711A0" w:rsidRDefault="00A711A0" w:rsidP="00A711A0">
      <w:pPr>
        <w:pStyle w:val="phtitlepagedocument"/>
      </w:pPr>
    </w:p>
    <w:p w14:paraId="11CB0696" w14:textId="77777777" w:rsidR="00A711A0" w:rsidRDefault="00A711A0" w:rsidP="00A711A0">
      <w:pPr>
        <w:pStyle w:val="phcontent"/>
        <w:rPr>
          <w:rFonts w:cs="Times New Roman"/>
        </w:rPr>
      </w:pPr>
      <w:r>
        <w:rPr>
          <w:rFonts w:cs="Times New Roman"/>
        </w:rPr>
        <w:lastRenderedPageBreak/>
        <w:t>Содержание</w:t>
      </w:r>
    </w:p>
    <w:bookmarkStart w:id="3" w:name="_GoBack"/>
    <w:bookmarkEnd w:id="3"/>
    <w:p w14:paraId="3478244A" w14:textId="6FFBB3C0" w:rsidR="004A6BC1" w:rsidRDefault="00A711A0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2531009" w:history="1">
        <w:r w:rsidR="004A6BC1" w:rsidRPr="0018195D">
          <w:rPr>
            <w:rStyle w:val="af1"/>
            <w:noProof/>
          </w:rPr>
          <w:t>Перечень терминов и сокращений</w:t>
        </w:r>
        <w:r w:rsidR="004A6BC1">
          <w:rPr>
            <w:noProof/>
            <w:webHidden/>
          </w:rPr>
          <w:tab/>
        </w:r>
        <w:r w:rsidR="004A6BC1">
          <w:rPr>
            <w:noProof/>
            <w:webHidden/>
          </w:rPr>
          <w:fldChar w:fldCharType="begin"/>
        </w:r>
        <w:r w:rsidR="004A6BC1">
          <w:rPr>
            <w:noProof/>
            <w:webHidden/>
          </w:rPr>
          <w:instrText xml:space="preserve"> PAGEREF _Toc122531009 \h </w:instrText>
        </w:r>
        <w:r w:rsidR="004A6BC1">
          <w:rPr>
            <w:noProof/>
            <w:webHidden/>
          </w:rPr>
        </w:r>
        <w:r w:rsidR="004A6BC1">
          <w:rPr>
            <w:noProof/>
            <w:webHidden/>
          </w:rPr>
          <w:fldChar w:fldCharType="separate"/>
        </w:r>
        <w:r w:rsidR="004A6BC1">
          <w:rPr>
            <w:noProof/>
            <w:webHidden/>
          </w:rPr>
          <w:t>4</w:t>
        </w:r>
        <w:r w:rsidR="004A6BC1">
          <w:rPr>
            <w:noProof/>
            <w:webHidden/>
          </w:rPr>
          <w:fldChar w:fldCharType="end"/>
        </w:r>
      </w:hyperlink>
    </w:p>
    <w:p w14:paraId="0014FEF5" w14:textId="68873907" w:rsidR="004A6BC1" w:rsidRDefault="004A6BC1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2531010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85A8D6" w14:textId="0B46A4C5" w:rsidR="004A6BC1" w:rsidRDefault="004A6BC1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2531011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МИС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AAFD8C" w14:textId="5C17E859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12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внешних систем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CDC93D" w14:textId="0FCF85CE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13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внешней системы «vimis»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5ADF9C8" w14:textId="2EDE37A7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14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внешней системы «vimis2/callback»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E545895" w14:textId="100C416B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15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внешней системы «vimiscvd/mis»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4D70765" w14:textId="4DF50C1C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16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интеграционного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843A187" w14:textId="17DDF005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17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Создание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598B15A" w14:textId="38E7D563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18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Назначение пользователю роли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DD8A688" w14:textId="146029F0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19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Назначение пользователю прав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B798B44" w14:textId="0A16A27F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20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конфигурационного файла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0E0A411" w14:textId="667D247C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21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прав ролям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502FD63" w14:textId="12F45BDD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22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пользовательских процедур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EBF974D" w14:textId="2EE690AA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23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Создание пользовательской процедуры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71C6B19" w14:textId="310C1407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24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связей пользовательских процедур с разделами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84556F4" w14:textId="2901E350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25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связей пользовательских процедур с действиями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725A34F" w14:textId="41BF562F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26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пользовательских заданий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9F6F147" w14:textId="04096BF4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27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системных разделов «VIMIS» и «VIMIS_SEMD»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19319FD" w14:textId="1493BE2E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28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методов показа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3590003" w14:textId="306A38B0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29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композиций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8624BBA" w14:textId="3CB6CABB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30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значений разделов «VIMIS» и «VIMIS_SEMD»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E001A33" w14:textId="622975C2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31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пунктов главного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4FA0BA5" w14:textId="585F7804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32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пунктов главного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79D68D2" w14:textId="3A97221A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33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ролей доступа к пунктам главного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CCB1CC0" w14:textId="0121D3ED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34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системных опций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71AD123" w14:textId="01F1022A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35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системной опции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AD5E7F5" w14:textId="7F86D052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36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переопределения значения системной опции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B307D58" w14:textId="220C90FC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37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справочников ФРНСИ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E455C8D" w14:textId="62060935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38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2.9.1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Загрузка справочников из ФРНСИ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5FC8748" w14:textId="74A7A604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39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2.9.2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Сопоставление справочников МИС и ФРНСИ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3DEAADF" w14:textId="371CBAB6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40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справочников Системы (словарей)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04E256B" w14:textId="7E85783C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41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2.10.1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словаря типов подписываемых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0FE761B" w14:textId="329537BF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42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2.10.2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словаря видов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D05A394" w14:textId="3AF161ED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43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2.10.3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словаря типов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C614055" w14:textId="234366FC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44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2.10.4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словаря справочник приоритетов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59EDBA78" w14:textId="17660EFC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45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2.10.5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словаря характеров заболеваний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10177346" w14:textId="47738655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46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2.10.6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EAE0A8F" w14:textId="29BACE65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47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дополнительных свойств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5D810C1" w14:textId="1B4E9E43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48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связей дополнительных свойств с разделами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6D0778E1" w14:textId="4F2D18FC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49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значений дополнительного свойства «EHR_TYPES_VIMIS»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52B5357D" w14:textId="04865F63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50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Настройка отображения подписанного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0CD1F007" w14:textId="7B8BE17D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51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Загрузка отчета из файла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CF1FA6E" w14:textId="121EB341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52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Добавление отчета вручную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A214F84" w14:textId="0F9755ED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53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Просмотр логов импорта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AF430AE" w14:textId="2DA47F22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54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 xml:space="preserve">Настройки для формирования СЭМД </w:t>
        </w:r>
        <w:r w:rsidRPr="0018195D">
          <w:rPr>
            <w:rStyle w:val="af1"/>
            <w:noProof/>
            <w:lang w:val="en-US"/>
          </w:rPr>
          <w:t>beta</w:t>
        </w:r>
        <w:r w:rsidRPr="0018195D">
          <w:rPr>
            <w:rStyle w:val="af1"/>
            <w:noProof/>
          </w:rPr>
          <w:t>-версии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54FC3FC1" w14:textId="25D15973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55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2.14.1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 xml:space="preserve">Настройки для формирования СЭМД </w:t>
        </w:r>
        <w:r w:rsidRPr="0018195D">
          <w:rPr>
            <w:rStyle w:val="af1"/>
            <w:noProof/>
            <w:lang w:val="en-US"/>
          </w:rPr>
          <w:t>beta</w:t>
        </w:r>
        <w:r w:rsidRPr="0018195D">
          <w:rPr>
            <w:rStyle w:val="af1"/>
            <w:noProof/>
          </w:rPr>
          <w:t>-версии «Прием (осмотр) врача-специалиста»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6C269FF5" w14:textId="5679D1C8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56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2.14.2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 xml:space="preserve">Настройки для формирования СЭМД </w:t>
        </w:r>
        <w:r w:rsidRPr="0018195D">
          <w:rPr>
            <w:rStyle w:val="af1"/>
            <w:noProof/>
            <w:lang w:val="en-US"/>
          </w:rPr>
          <w:t>beta</w:t>
        </w:r>
        <w:r w:rsidRPr="0018195D">
          <w:rPr>
            <w:rStyle w:val="af1"/>
            <w:noProof/>
          </w:rPr>
          <w:t>-версии «Протокол консилиума врачей»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20D379D5" w14:textId="0C6DB27E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57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2.14.3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 xml:space="preserve">Настройки для формирования СЭМД </w:t>
        </w:r>
        <w:r w:rsidRPr="0018195D">
          <w:rPr>
            <w:rStyle w:val="af1"/>
            <w:noProof/>
            <w:lang w:val="en-US"/>
          </w:rPr>
          <w:t>beta</w:t>
        </w:r>
        <w:r w:rsidRPr="0018195D">
          <w:rPr>
            <w:rStyle w:val="af1"/>
            <w:noProof/>
          </w:rPr>
          <w:t>-версии «Выписной эпикриз из стационара по отдельным профилям медицинской помощи»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6BF5B5B8" w14:textId="066807C5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58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2.14.4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 xml:space="preserve">Настройки для формирования СЭМД </w:t>
        </w:r>
        <w:r w:rsidRPr="0018195D">
          <w:rPr>
            <w:rStyle w:val="af1"/>
            <w:noProof/>
            <w:lang w:val="en-US"/>
          </w:rPr>
          <w:t>beta</w:t>
        </w:r>
        <w:r w:rsidRPr="0018195D">
          <w:rPr>
            <w:rStyle w:val="af1"/>
            <w:noProof/>
          </w:rPr>
          <w:t>-версии «Протокол хирургической операции»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14:paraId="4C494FC6" w14:textId="340A2F1F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59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2.14.5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 xml:space="preserve">Настройки для формирования СЭМД </w:t>
        </w:r>
        <w:r w:rsidRPr="0018195D">
          <w:rPr>
            <w:rStyle w:val="af1"/>
            <w:noProof/>
            <w:lang w:val="en-US"/>
          </w:rPr>
          <w:t>beta</w:t>
        </w:r>
        <w:r w:rsidRPr="0018195D">
          <w:rPr>
            <w:rStyle w:val="af1"/>
            <w:noProof/>
          </w:rPr>
          <w:t>-версии «Лист исполненных (выполненных) лекарственных назначений»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14:paraId="3386498E" w14:textId="42D5756E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60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2.14.6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Настройки для формирования СЭМД beta-версии «Карта вызова скорой помощи»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14:paraId="41C09245" w14:textId="6F9EC898" w:rsidR="004A6BC1" w:rsidRDefault="004A6BC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531061" w:history="1">
        <w:r w:rsidRPr="0018195D">
          <w:rPr>
            <w:rStyle w:val="af1"/>
            <w:rFonts w:ascii="Times New Roman Полужирный" w:hAnsi="Times New Roman Полужирный"/>
            <w:noProof/>
          </w:rPr>
          <w:t>2.15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Настройки для формирования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14:paraId="13B83810" w14:textId="2F5A157A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62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2.15.1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Настройки для формирования СЭМД «Протокол инструментального исследования»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14:paraId="1D4B6CDF" w14:textId="3E4A5DC3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63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2.15.2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Настройки для формирования СЭМД «Протокол лабораторного исследования»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14:paraId="719C5D2F" w14:textId="47350241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64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2.15.3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Настройки для формирования СЭМД «Направление на консультацию и во вспомогательные кабинеты»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164</w:t>
        </w:r>
        <w:r>
          <w:rPr>
            <w:noProof/>
            <w:webHidden/>
          </w:rPr>
          <w:fldChar w:fldCharType="end"/>
        </w:r>
      </w:hyperlink>
    </w:p>
    <w:p w14:paraId="16AFBA6E" w14:textId="41E3FFC5" w:rsidR="004A6BC1" w:rsidRDefault="004A6BC1">
      <w:pPr>
        <w:pStyle w:val="3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2531065" w:history="1">
        <w:r w:rsidRPr="0018195D">
          <w:rPr>
            <w:rStyle w:val="a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2.15.4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8195D">
          <w:rPr>
            <w:rStyle w:val="af1"/>
            <w:noProof/>
          </w:rPr>
          <w:t>Настройки для формирования СЭМД «Медицинское свидетельство о смерти (CDA)»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_Toc122531065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14:paraId="4DE0EB1D" w14:textId="1044A4EF" w:rsidR="00DC0166" w:rsidRDefault="00A711A0" w:rsidP="001067BD">
      <w:pPr>
        <w:pStyle w:val="16"/>
        <w:numPr>
          <w:ilvl w:val="0"/>
          <w:numId w:val="0"/>
        </w:numPr>
        <w:ind w:left="851"/>
      </w:pPr>
      <w:r>
        <w:lastRenderedPageBreak/>
        <w:fldChar w:fldCharType="end"/>
      </w:r>
      <w:bookmarkStart w:id="4" w:name="_Toc122531009"/>
      <w:r w:rsidR="000263B8" w:rsidRPr="000263B8">
        <w:t>Перечень т</w:t>
      </w:r>
      <w:r w:rsidR="00872ED0" w:rsidRPr="000263B8">
        <w:t>ермин</w:t>
      </w:r>
      <w:r w:rsidR="000263B8" w:rsidRPr="000263B8">
        <w:t>ов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872ED0" w:rsidRPr="000263B8">
        <w:t>сокращени</w:t>
      </w:r>
      <w:bookmarkEnd w:id="1"/>
      <w:bookmarkEnd w:id="2"/>
      <w:r w:rsidR="000263B8" w:rsidRPr="000263B8">
        <w:t>й</w:t>
      </w:r>
      <w:bookmarkEnd w:id="4"/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747"/>
        <w:gridCol w:w="7441"/>
      </w:tblGrid>
      <w:tr w:rsidR="005F3B38" w:rsidRPr="000263B8" w14:paraId="34C4C6F1" w14:textId="77777777" w:rsidTr="00CA0186">
        <w:trPr>
          <w:tblHeader/>
        </w:trPr>
        <w:tc>
          <w:tcPr>
            <w:tcW w:w="1348" w:type="pct"/>
          </w:tcPr>
          <w:p w14:paraId="5FA267F6" w14:textId="77777777" w:rsidR="005F3B38" w:rsidRPr="000263B8" w:rsidRDefault="005F3B38" w:rsidP="00CA0186">
            <w:pPr>
              <w:pStyle w:val="phtablecolcaption"/>
            </w:pPr>
            <w:r w:rsidRPr="000263B8">
              <w:t>Термин, сокращение</w:t>
            </w:r>
          </w:p>
        </w:tc>
        <w:tc>
          <w:tcPr>
            <w:tcW w:w="3652" w:type="pct"/>
          </w:tcPr>
          <w:p w14:paraId="747B2EF1" w14:textId="77777777" w:rsidR="005F3B38" w:rsidRPr="000263B8" w:rsidRDefault="005F3B38" w:rsidP="00CA0186">
            <w:pPr>
              <w:pStyle w:val="phtablecolcaption"/>
            </w:pPr>
            <w:r w:rsidRPr="000263B8">
              <w:t>Определение</w:t>
            </w:r>
          </w:p>
        </w:tc>
      </w:tr>
      <w:tr w:rsidR="005F3B38" w:rsidRPr="004A6BC1" w14:paraId="038D93DA" w14:textId="77777777" w:rsidTr="00CA0186">
        <w:tc>
          <w:tcPr>
            <w:tcW w:w="1348" w:type="pct"/>
            <w:shd w:val="clear" w:color="auto" w:fill="auto"/>
          </w:tcPr>
          <w:p w14:paraId="7C10DAE6" w14:textId="77777777" w:rsidR="005F3B38" w:rsidRPr="008742D6" w:rsidRDefault="005F3B38" w:rsidP="00CA0186">
            <w:pPr>
              <w:pStyle w:val="phtablecellleft"/>
            </w:pPr>
            <w:r w:rsidRPr="008742D6">
              <w:t>CDA</w:t>
            </w:r>
          </w:p>
        </w:tc>
        <w:tc>
          <w:tcPr>
            <w:tcW w:w="3652" w:type="pct"/>
            <w:shd w:val="clear" w:color="auto" w:fill="auto"/>
          </w:tcPr>
          <w:p w14:paraId="2DAA911B" w14:textId="77777777" w:rsidR="005F3B38" w:rsidRPr="009028E4" w:rsidRDefault="005F3B38" w:rsidP="00CA0186">
            <w:pPr>
              <w:pStyle w:val="phtablecellleft"/>
              <w:rPr>
                <w:lang w:val="en-US"/>
              </w:rPr>
            </w:pPr>
            <w:r w:rsidRPr="009028E4">
              <w:rPr>
                <w:lang w:val="en-US"/>
              </w:rPr>
              <w:t xml:space="preserve">Clinical Document Architecture – </w:t>
            </w:r>
            <w:r w:rsidRPr="008742D6">
              <w:t>архитектура</w:t>
            </w:r>
            <w:r w:rsidRPr="009028E4">
              <w:rPr>
                <w:lang w:val="en-US"/>
              </w:rPr>
              <w:t xml:space="preserve"> </w:t>
            </w:r>
            <w:r w:rsidRPr="008742D6">
              <w:t>клинических</w:t>
            </w:r>
            <w:r w:rsidRPr="009028E4">
              <w:rPr>
                <w:lang w:val="en-US"/>
              </w:rPr>
              <w:t xml:space="preserve"> </w:t>
            </w:r>
            <w:r w:rsidRPr="008742D6">
              <w:t>документов</w:t>
            </w:r>
            <w:r w:rsidRPr="009028E4">
              <w:rPr>
                <w:lang w:val="en-US"/>
              </w:rPr>
              <w:t xml:space="preserve"> (</w:t>
            </w:r>
            <w:r w:rsidRPr="008742D6">
              <w:t>Стандарт</w:t>
            </w:r>
            <w:r w:rsidRPr="009028E4">
              <w:rPr>
                <w:lang w:val="en-US"/>
              </w:rPr>
              <w:t xml:space="preserve"> ISO/HL7 27932:2009 Data Exchange Standards -- HL7 Clinical Document Architecture, Release 2)</w:t>
            </w:r>
          </w:p>
        </w:tc>
      </w:tr>
      <w:tr w:rsidR="005F3B38" w:rsidRPr="000263B8" w14:paraId="5E19CC16" w14:textId="77777777" w:rsidTr="00CA0186">
        <w:tc>
          <w:tcPr>
            <w:tcW w:w="1348" w:type="pct"/>
            <w:shd w:val="clear" w:color="auto" w:fill="auto"/>
          </w:tcPr>
          <w:p w14:paraId="696DB9E8" w14:textId="77777777" w:rsidR="005F3B38" w:rsidRPr="008742D6" w:rsidRDefault="005F3B38" w:rsidP="00CA0186">
            <w:pPr>
              <w:pStyle w:val="phtablecellleft"/>
            </w:pPr>
            <w:r w:rsidRPr="008742D6">
              <w:t>OID</w:t>
            </w:r>
          </w:p>
        </w:tc>
        <w:tc>
          <w:tcPr>
            <w:tcW w:w="3652" w:type="pct"/>
            <w:shd w:val="clear" w:color="auto" w:fill="auto"/>
          </w:tcPr>
          <w:p w14:paraId="3181DD76" w14:textId="77777777" w:rsidR="005F3B38" w:rsidRPr="008742D6" w:rsidRDefault="005F3B38" w:rsidP="00CA0186">
            <w:pPr>
              <w:pStyle w:val="phtablecellleft"/>
            </w:pPr>
            <w:r w:rsidRPr="008742D6">
              <w:t>Object Identifier – числовой идентификатор объекта</w:t>
            </w:r>
          </w:p>
        </w:tc>
      </w:tr>
      <w:tr w:rsidR="005F3B38" w:rsidRPr="000263B8" w14:paraId="35573CEE" w14:textId="77777777" w:rsidTr="00CA0186">
        <w:tc>
          <w:tcPr>
            <w:tcW w:w="1348" w:type="pct"/>
            <w:shd w:val="clear" w:color="auto" w:fill="auto"/>
          </w:tcPr>
          <w:p w14:paraId="1EB74821" w14:textId="77777777" w:rsidR="005F3B38" w:rsidRDefault="005F3B38" w:rsidP="00CA0186">
            <w:pPr>
              <w:pStyle w:val="phtablecellleft"/>
            </w:pPr>
            <w:r>
              <w:t>БД</w:t>
            </w:r>
          </w:p>
        </w:tc>
        <w:tc>
          <w:tcPr>
            <w:tcW w:w="3652" w:type="pct"/>
            <w:shd w:val="clear" w:color="auto" w:fill="auto"/>
          </w:tcPr>
          <w:p w14:paraId="7856CF2F" w14:textId="77777777" w:rsidR="005F3B38" w:rsidRPr="008742D6" w:rsidRDefault="005F3B38" w:rsidP="00CA0186">
            <w:pPr>
              <w:pStyle w:val="phtablecellleft"/>
            </w:pPr>
            <w:r>
              <w:t>База данных</w:t>
            </w:r>
          </w:p>
        </w:tc>
      </w:tr>
      <w:tr w:rsidR="005F3B38" w:rsidRPr="000263B8" w14:paraId="64F6B13A" w14:textId="77777777" w:rsidTr="00CA0186">
        <w:tc>
          <w:tcPr>
            <w:tcW w:w="1348" w:type="pct"/>
            <w:shd w:val="clear" w:color="auto" w:fill="auto"/>
          </w:tcPr>
          <w:p w14:paraId="6EC93DDD" w14:textId="77777777" w:rsidR="005F3B38" w:rsidRPr="008742D6" w:rsidRDefault="005F3B38" w:rsidP="00CA0186">
            <w:pPr>
              <w:pStyle w:val="phtablecellleft"/>
            </w:pPr>
            <w:r>
              <w:t>ВИМИС</w:t>
            </w:r>
          </w:p>
        </w:tc>
        <w:tc>
          <w:tcPr>
            <w:tcW w:w="3652" w:type="pct"/>
            <w:shd w:val="clear" w:color="auto" w:fill="auto"/>
          </w:tcPr>
          <w:p w14:paraId="39574B76" w14:textId="77777777" w:rsidR="005F3B38" w:rsidRPr="008742D6" w:rsidRDefault="005F3B38" w:rsidP="00CA0186">
            <w:pPr>
              <w:pStyle w:val="phtablecellleft"/>
            </w:pPr>
            <w:r w:rsidRPr="008742D6">
              <w:t>Вертикально интегрированная медицинская информационная система</w:t>
            </w:r>
          </w:p>
        </w:tc>
      </w:tr>
      <w:tr w:rsidR="005F3B38" w:rsidRPr="000263B8" w14:paraId="53C58D4E" w14:textId="77777777" w:rsidTr="00CA0186">
        <w:tc>
          <w:tcPr>
            <w:tcW w:w="1348" w:type="pct"/>
            <w:shd w:val="clear" w:color="auto" w:fill="auto"/>
          </w:tcPr>
          <w:p w14:paraId="66F9E339" w14:textId="77777777" w:rsidR="005F3B38" w:rsidRPr="008742D6" w:rsidRDefault="005F3B38" w:rsidP="00CA0186">
            <w:pPr>
              <w:pStyle w:val="phtablecellleft"/>
            </w:pPr>
            <w:r w:rsidRPr="008742D6">
              <w:t>ВИМИС «</w:t>
            </w:r>
            <w:r>
              <w:t>ССЗ</w:t>
            </w:r>
            <w:r w:rsidRPr="008742D6">
              <w:t>»</w:t>
            </w:r>
          </w:p>
        </w:tc>
        <w:tc>
          <w:tcPr>
            <w:tcW w:w="3652" w:type="pct"/>
            <w:shd w:val="clear" w:color="auto" w:fill="auto"/>
          </w:tcPr>
          <w:p w14:paraId="1B8EE3CA" w14:textId="77777777" w:rsidR="005F3B38" w:rsidRPr="008742D6" w:rsidRDefault="005F3B38" w:rsidP="00CA0186">
            <w:pPr>
              <w:pStyle w:val="phtablecellleft"/>
            </w:pPr>
            <w:r w:rsidRPr="00A370D0">
              <w:t>Вертикально-интегрированная медицинская информационная система по профилю «Сердечно-сосудистые заболевания»</w:t>
            </w:r>
          </w:p>
        </w:tc>
      </w:tr>
      <w:tr w:rsidR="005F3B38" w:rsidRPr="000263B8" w14:paraId="4AE76A95" w14:textId="77777777" w:rsidTr="00CA0186">
        <w:tc>
          <w:tcPr>
            <w:tcW w:w="1348" w:type="pct"/>
            <w:shd w:val="clear" w:color="auto" w:fill="auto"/>
          </w:tcPr>
          <w:p w14:paraId="5CCAC9C4" w14:textId="77777777" w:rsidR="005F3B38" w:rsidRPr="008742D6" w:rsidRDefault="005F3B38" w:rsidP="00CA0186">
            <w:pPr>
              <w:pStyle w:val="phtablecellleft"/>
            </w:pPr>
            <w:r>
              <w:rPr>
                <w:color w:val="000000" w:themeColor="text1"/>
              </w:rPr>
              <w:t>ЕСКЛП</w:t>
            </w:r>
          </w:p>
        </w:tc>
        <w:tc>
          <w:tcPr>
            <w:tcW w:w="3652" w:type="pct"/>
            <w:shd w:val="clear" w:color="auto" w:fill="auto"/>
          </w:tcPr>
          <w:p w14:paraId="6AAB5BA3" w14:textId="77777777" w:rsidR="005F3B38" w:rsidRPr="008742D6" w:rsidRDefault="005F3B38" w:rsidP="00CA0186">
            <w:pPr>
              <w:pStyle w:val="phtablecellleft"/>
            </w:pPr>
            <w:r w:rsidRPr="001724A1">
              <w:rPr>
                <w:color w:val="000000" w:themeColor="text1"/>
              </w:rPr>
              <w:t>Единый структурированный справочник-каталог лекарственных препаратов</w:t>
            </w:r>
          </w:p>
        </w:tc>
      </w:tr>
      <w:tr w:rsidR="005F3B38" w:rsidRPr="000263B8" w14:paraId="2524B16F" w14:textId="77777777" w:rsidTr="00CA0186">
        <w:tc>
          <w:tcPr>
            <w:tcW w:w="1348" w:type="pct"/>
            <w:shd w:val="clear" w:color="auto" w:fill="auto"/>
          </w:tcPr>
          <w:p w14:paraId="2AF0C553" w14:textId="77777777" w:rsidR="005F3B38" w:rsidRPr="008742D6" w:rsidRDefault="005F3B38" w:rsidP="00CA0186">
            <w:pPr>
              <w:pStyle w:val="phtablecellleft"/>
            </w:pPr>
            <w:r w:rsidRPr="001724A1">
              <w:rPr>
                <w:color w:val="000000" w:themeColor="text1"/>
              </w:rPr>
              <w:t>ИПС</w:t>
            </w:r>
          </w:p>
        </w:tc>
        <w:tc>
          <w:tcPr>
            <w:tcW w:w="3652" w:type="pct"/>
            <w:shd w:val="clear" w:color="auto" w:fill="auto"/>
          </w:tcPr>
          <w:p w14:paraId="71CEC9E8" w14:textId="77777777" w:rsidR="005F3B38" w:rsidRPr="008742D6" w:rsidRDefault="005F3B38" w:rsidP="00CA0186">
            <w:pPr>
              <w:pStyle w:val="phtablecellleft"/>
            </w:pPr>
            <w:r w:rsidRPr="001724A1">
              <w:rPr>
                <w:color w:val="000000" w:themeColor="text1"/>
              </w:rPr>
              <w:t>Интеграция прикладных программ</w:t>
            </w:r>
          </w:p>
        </w:tc>
      </w:tr>
      <w:tr w:rsidR="005F3B38" w:rsidRPr="000263B8" w14:paraId="685E4DB7" w14:textId="77777777" w:rsidTr="00CA0186">
        <w:tc>
          <w:tcPr>
            <w:tcW w:w="1348" w:type="pct"/>
            <w:shd w:val="clear" w:color="auto" w:fill="auto"/>
          </w:tcPr>
          <w:p w14:paraId="0BB7B563" w14:textId="77777777" w:rsidR="005F3B38" w:rsidRPr="001724A1" w:rsidRDefault="005F3B38" w:rsidP="00CA0186">
            <w:pPr>
              <w:pStyle w:val="phtablecellleft"/>
              <w:rPr>
                <w:color w:val="000000" w:themeColor="text1"/>
              </w:rPr>
            </w:pPr>
            <w:r w:rsidRPr="009E6029">
              <w:t>ЛПУ</w:t>
            </w:r>
          </w:p>
        </w:tc>
        <w:tc>
          <w:tcPr>
            <w:tcW w:w="3652" w:type="pct"/>
            <w:shd w:val="clear" w:color="auto" w:fill="auto"/>
          </w:tcPr>
          <w:p w14:paraId="21B64413" w14:textId="77777777" w:rsidR="005F3B38" w:rsidRPr="001724A1" w:rsidRDefault="005F3B38" w:rsidP="00CA0186">
            <w:pPr>
              <w:pStyle w:val="phtablecellleft"/>
              <w:rPr>
                <w:color w:val="000000" w:themeColor="text1"/>
              </w:rPr>
            </w:pPr>
            <w:r w:rsidRPr="006751E5">
              <w:t>Лечебно-профилактическое учреждение</w:t>
            </w:r>
          </w:p>
        </w:tc>
      </w:tr>
      <w:tr w:rsidR="007504EF" w:rsidRPr="000263B8" w14:paraId="628847F1" w14:textId="77777777" w:rsidTr="00CA0186">
        <w:tc>
          <w:tcPr>
            <w:tcW w:w="1348" w:type="pct"/>
            <w:shd w:val="clear" w:color="auto" w:fill="auto"/>
          </w:tcPr>
          <w:p w14:paraId="41E689AD" w14:textId="037A0825" w:rsidR="007504EF" w:rsidRDefault="007504EF" w:rsidP="007504EF">
            <w:pPr>
              <w:pStyle w:val="phtablecellleft"/>
            </w:pPr>
            <w:r>
              <w:t>МИС, Система</w:t>
            </w:r>
          </w:p>
        </w:tc>
        <w:tc>
          <w:tcPr>
            <w:tcW w:w="3652" w:type="pct"/>
            <w:shd w:val="clear" w:color="auto" w:fill="auto"/>
          </w:tcPr>
          <w:p w14:paraId="443C90B5" w14:textId="158BA3AF" w:rsidR="007504EF" w:rsidRPr="006751E5" w:rsidRDefault="007504EF" w:rsidP="007504EF">
            <w:pPr>
              <w:pStyle w:val="phtablecellleft"/>
            </w:pPr>
            <w:r>
              <w:t>Подсистема «Медицинская информационная система Сахалинской области» в рамках Регионального фрагмента ЕГИСЗ Сахалинской области</w:t>
            </w:r>
          </w:p>
        </w:tc>
      </w:tr>
      <w:tr w:rsidR="005F3B38" w:rsidRPr="000263B8" w14:paraId="20B590FF" w14:textId="77777777" w:rsidTr="00CA0186">
        <w:tc>
          <w:tcPr>
            <w:tcW w:w="1348" w:type="pct"/>
            <w:shd w:val="clear" w:color="auto" w:fill="auto"/>
          </w:tcPr>
          <w:p w14:paraId="31A3A4B9" w14:textId="77777777" w:rsidR="005F3B38" w:rsidRDefault="005F3B38" w:rsidP="005F3B38">
            <w:pPr>
              <w:pStyle w:val="phtablecellleft"/>
            </w:pPr>
            <w:r w:rsidRPr="00937DF4">
              <w:t>МКБ</w:t>
            </w:r>
          </w:p>
        </w:tc>
        <w:tc>
          <w:tcPr>
            <w:tcW w:w="3652" w:type="pct"/>
            <w:shd w:val="clear" w:color="auto" w:fill="auto"/>
          </w:tcPr>
          <w:p w14:paraId="6DF30FE4" w14:textId="77777777" w:rsidR="005F3B38" w:rsidRPr="006751E5" w:rsidRDefault="005F3B38" w:rsidP="005F3B38">
            <w:pPr>
              <w:pStyle w:val="phtablecellleft"/>
            </w:pPr>
            <w:r w:rsidRPr="00937DF4">
              <w:t>Международная классификация болезней</w:t>
            </w:r>
          </w:p>
        </w:tc>
      </w:tr>
      <w:tr w:rsidR="005F3B38" w:rsidRPr="000263B8" w14:paraId="2E2F785E" w14:textId="77777777" w:rsidTr="00CA0186">
        <w:tc>
          <w:tcPr>
            <w:tcW w:w="1348" w:type="pct"/>
            <w:shd w:val="clear" w:color="auto" w:fill="auto"/>
          </w:tcPr>
          <w:p w14:paraId="70884127" w14:textId="77777777" w:rsidR="005F3B38" w:rsidRDefault="005F3B38" w:rsidP="005F3B38">
            <w:pPr>
              <w:pStyle w:val="phtablecellleft"/>
            </w:pPr>
            <w:r w:rsidRPr="00840779">
              <w:t>МО</w:t>
            </w:r>
          </w:p>
        </w:tc>
        <w:tc>
          <w:tcPr>
            <w:tcW w:w="3652" w:type="pct"/>
            <w:shd w:val="clear" w:color="auto" w:fill="auto"/>
          </w:tcPr>
          <w:p w14:paraId="3638700D" w14:textId="77777777" w:rsidR="005F3B38" w:rsidRPr="006751E5" w:rsidRDefault="005F3B38" w:rsidP="005F3B38">
            <w:pPr>
              <w:pStyle w:val="phtablecellleft"/>
            </w:pPr>
            <w:r w:rsidRPr="00840779">
              <w:t>Медицинская организация</w:t>
            </w:r>
          </w:p>
        </w:tc>
      </w:tr>
      <w:tr w:rsidR="005F3B38" w:rsidRPr="000263B8" w14:paraId="08699F23" w14:textId="77777777" w:rsidTr="00CA0186">
        <w:tc>
          <w:tcPr>
            <w:tcW w:w="1348" w:type="pct"/>
            <w:shd w:val="clear" w:color="auto" w:fill="auto"/>
          </w:tcPr>
          <w:p w14:paraId="6E297939" w14:textId="77777777" w:rsidR="005F3B38" w:rsidRDefault="005F3B38" w:rsidP="005F3B38">
            <w:pPr>
              <w:pStyle w:val="phtablecellleft"/>
            </w:pPr>
            <w:r w:rsidRPr="00840779">
              <w:t>НСИ</w:t>
            </w:r>
          </w:p>
        </w:tc>
        <w:tc>
          <w:tcPr>
            <w:tcW w:w="3652" w:type="pct"/>
            <w:shd w:val="clear" w:color="auto" w:fill="auto"/>
          </w:tcPr>
          <w:p w14:paraId="481C800F" w14:textId="77777777" w:rsidR="005F3B38" w:rsidRPr="006751E5" w:rsidRDefault="005F3B38" w:rsidP="005F3B38">
            <w:pPr>
              <w:pStyle w:val="phtablecellleft"/>
            </w:pPr>
            <w:r w:rsidRPr="00840779">
              <w:t>Нормативно-справочная информация</w:t>
            </w:r>
          </w:p>
        </w:tc>
      </w:tr>
      <w:tr w:rsidR="005F3B38" w:rsidRPr="000263B8" w14:paraId="513D79DC" w14:textId="77777777" w:rsidTr="00CA0186">
        <w:tc>
          <w:tcPr>
            <w:tcW w:w="1348" w:type="pct"/>
            <w:shd w:val="clear" w:color="auto" w:fill="auto"/>
          </w:tcPr>
          <w:p w14:paraId="570AB377" w14:textId="77777777" w:rsidR="005F3B38" w:rsidRPr="00840779" w:rsidRDefault="005F3B38" w:rsidP="005F3B38">
            <w:pPr>
              <w:pStyle w:val="phtablecellleft"/>
            </w:pPr>
            <w:r>
              <w:t>ПП</w:t>
            </w:r>
          </w:p>
        </w:tc>
        <w:tc>
          <w:tcPr>
            <w:tcW w:w="3652" w:type="pct"/>
            <w:shd w:val="clear" w:color="auto" w:fill="auto"/>
          </w:tcPr>
          <w:p w14:paraId="5093CD72" w14:textId="77777777" w:rsidR="005F3B38" w:rsidRPr="00840779" w:rsidRDefault="005F3B38" w:rsidP="005F3B38">
            <w:pPr>
              <w:pStyle w:val="phtablecellleft"/>
            </w:pPr>
            <w:r>
              <w:t>Пользовательская процедура</w:t>
            </w:r>
          </w:p>
        </w:tc>
      </w:tr>
      <w:tr w:rsidR="005F3B38" w:rsidRPr="000263B8" w14:paraId="6673AC85" w14:textId="77777777" w:rsidTr="00CA0186">
        <w:tc>
          <w:tcPr>
            <w:tcW w:w="1348" w:type="pct"/>
            <w:shd w:val="clear" w:color="auto" w:fill="auto"/>
          </w:tcPr>
          <w:p w14:paraId="3E78D8E5" w14:textId="77777777" w:rsidR="005F3B38" w:rsidRPr="00840779" w:rsidRDefault="005F3B38" w:rsidP="005F3B38">
            <w:pPr>
              <w:pStyle w:val="phtablecellleft"/>
            </w:pPr>
            <w:r w:rsidRPr="00937DF4">
              <w:t>РЭМД</w:t>
            </w:r>
          </w:p>
        </w:tc>
        <w:tc>
          <w:tcPr>
            <w:tcW w:w="3652" w:type="pct"/>
            <w:shd w:val="clear" w:color="auto" w:fill="auto"/>
          </w:tcPr>
          <w:p w14:paraId="3D259937" w14:textId="77777777" w:rsidR="005F3B38" w:rsidRPr="00840779" w:rsidRDefault="005F3B38" w:rsidP="005F3B38">
            <w:pPr>
              <w:pStyle w:val="phtablecellleft"/>
            </w:pPr>
            <w:r w:rsidRPr="00937DF4">
              <w:t>Реестр электронных медицинских документов</w:t>
            </w:r>
          </w:p>
        </w:tc>
      </w:tr>
      <w:tr w:rsidR="005F3B38" w:rsidRPr="000263B8" w14:paraId="71586AF6" w14:textId="77777777" w:rsidTr="00CA0186">
        <w:tc>
          <w:tcPr>
            <w:tcW w:w="1348" w:type="pct"/>
            <w:shd w:val="clear" w:color="auto" w:fill="auto"/>
          </w:tcPr>
          <w:p w14:paraId="7EAE467A" w14:textId="77777777" w:rsidR="005F3B38" w:rsidRPr="008742D6" w:rsidRDefault="005F3B38" w:rsidP="005F3B38">
            <w:pPr>
              <w:pStyle w:val="phtablecellleft"/>
            </w:pPr>
            <w:r>
              <w:t xml:space="preserve">СЭМД / </w:t>
            </w:r>
            <w:r w:rsidRPr="00A370D0">
              <w:t>СЭМД beta-версии</w:t>
            </w:r>
          </w:p>
        </w:tc>
        <w:tc>
          <w:tcPr>
            <w:tcW w:w="3652" w:type="pct"/>
            <w:shd w:val="clear" w:color="auto" w:fill="auto"/>
          </w:tcPr>
          <w:p w14:paraId="7ED2A031" w14:textId="77777777" w:rsidR="005F3B38" w:rsidRPr="008742D6" w:rsidRDefault="005F3B38" w:rsidP="005F3B38">
            <w:pPr>
              <w:pStyle w:val="phtablecellleft"/>
            </w:pPr>
            <w:r w:rsidRPr="00A370D0">
              <w:t>Структурированный электронный медицинский документ, формат обмена медицинскими документами на основе стандарта HL7 CDA R2 (beta-версия СЭМД включает расширение перечня передаваемых сведений для использования в ВИМИС «ССЗ»)</w:t>
            </w:r>
          </w:p>
        </w:tc>
      </w:tr>
      <w:tr w:rsidR="005F3B38" w:rsidRPr="000263B8" w14:paraId="4FE62219" w14:textId="77777777" w:rsidTr="00CA0186">
        <w:tc>
          <w:tcPr>
            <w:tcW w:w="1348" w:type="pct"/>
            <w:shd w:val="clear" w:color="auto" w:fill="auto"/>
          </w:tcPr>
          <w:p w14:paraId="680C669C" w14:textId="77777777" w:rsidR="005F3B38" w:rsidRPr="000263B8" w:rsidRDefault="005F3B38" w:rsidP="005F3B38">
            <w:pPr>
              <w:pStyle w:val="phtablecellleft"/>
            </w:pPr>
            <w:r w:rsidRPr="001724A1">
              <w:rPr>
                <w:color w:val="000000" w:themeColor="text1"/>
              </w:rPr>
              <w:t>ФОМС</w:t>
            </w:r>
          </w:p>
        </w:tc>
        <w:tc>
          <w:tcPr>
            <w:tcW w:w="3652" w:type="pct"/>
            <w:shd w:val="clear" w:color="auto" w:fill="auto"/>
          </w:tcPr>
          <w:p w14:paraId="3EC969A1" w14:textId="77777777" w:rsidR="005F3B38" w:rsidRPr="000263B8" w:rsidRDefault="005F3B38" w:rsidP="005F3B38">
            <w:pPr>
              <w:pStyle w:val="phtablecellleft"/>
            </w:pPr>
            <w:r w:rsidRPr="001724A1">
              <w:rPr>
                <w:color w:val="000000" w:themeColor="text1"/>
              </w:rPr>
              <w:t>Фонд обязательного медицинского страхования</w:t>
            </w:r>
          </w:p>
        </w:tc>
      </w:tr>
      <w:tr w:rsidR="005F3B38" w:rsidRPr="000263B8" w14:paraId="6A690FBE" w14:textId="77777777" w:rsidTr="00CA0186">
        <w:tc>
          <w:tcPr>
            <w:tcW w:w="1348" w:type="pct"/>
            <w:shd w:val="clear" w:color="auto" w:fill="auto"/>
          </w:tcPr>
          <w:p w14:paraId="4AB70667" w14:textId="77777777" w:rsidR="005F3B38" w:rsidRPr="000263B8" w:rsidRDefault="005F3B38" w:rsidP="005F3B38">
            <w:pPr>
              <w:pStyle w:val="phtablecellleft"/>
            </w:pPr>
            <w:r w:rsidRPr="001724A1">
              <w:rPr>
                <w:color w:val="000000" w:themeColor="text1"/>
              </w:rPr>
              <w:t>ФРМО</w:t>
            </w:r>
          </w:p>
        </w:tc>
        <w:tc>
          <w:tcPr>
            <w:tcW w:w="3652" w:type="pct"/>
            <w:shd w:val="clear" w:color="auto" w:fill="auto"/>
          </w:tcPr>
          <w:p w14:paraId="6A7D77C7" w14:textId="77777777" w:rsidR="005F3B38" w:rsidRPr="000263B8" w:rsidRDefault="005F3B38" w:rsidP="005F3B38">
            <w:pPr>
              <w:pStyle w:val="phtablecellleft"/>
            </w:pPr>
            <w:r w:rsidRPr="001724A1">
              <w:rPr>
                <w:color w:val="000000" w:themeColor="text1"/>
              </w:rPr>
              <w:t>Федеральный регистр медицинских организаций</w:t>
            </w:r>
          </w:p>
        </w:tc>
      </w:tr>
      <w:tr w:rsidR="005F3B38" w:rsidRPr="000263B8" w14:paraId="73641D29" w14:textId="77777777" w:rsidTr="00CA0186">
        <w:tc>
          <w:tcPr>
            <w:tcW w:w="1348" w:type="pct"/>
            <w:shd w:val="clear" w:color="auto" w:fill="auto"/>
          </w:tcPr>
          <w:p w14:paraId="5B8DCEED" w14:textId="77777777" w:rsidR="005F3B38" w:rsidRPr="000263B8" w:rsidRDefault="005F3B38" w:rsidP="005F3B38">
            <w:pPr>
              <w:pStyle w:val="phtablecellleft"/>
            </w:pPr>
            <w:r w:rsidRPr="003B059F">
              <w:t>ФРНСИ</w:t>
            </w:r>
          </w:p>
        </w:tc>
        <w:tc>
          <w:tcPr>
            <w:tcW w:w="3652" w:type="pct"/>
            <w:shd w:val="clear" w:color="auto" w:fill="auto"/>
          </w:tcPr>
          <w:p w14:paraId="6A48514E" w14:textId="77777777" w:rsidR="005F3B38" w:rsidRPr="000263B8" w:rsidRDefault="005F3B38" w:rsidP="005F3B38">
            <w:pPr>
              <w:pStyle w:val="phtablecellleft"/>
            </w:pPr>
            <w:r w:rsidRPr="00B32831">
              <w:t>Федеральный реестр нормативно-справочной информации в сфере здравоохранения</w:t>
            </w:r>
          </w:p>
        </w:tc>
      </w:tr>
      <w:tr w:rsidR="0088524A" w:rsidRPr="000263B8" w14:paraId="5DE780C7" w14:textId="77777777" w:rsidTr="00CA0186">
        <w:tc>
          <w:tcPr>
            <w:tcW w:w="1348" w:type="pct"/>
            <w:shd w:val="clear" w:color="auto" w:fill="auto"/>
          </w:tcPr>
          <w:p w14:paraId="30349BA5" w14:textId="050114A4" w:rsidR="0088524A" w:rsidRPr="003B059F" w:rsidRDefault="006C7236" w:rsidP="005F3B38">
            <w:pPr>
              <w:pStyle w:val="phtablecellleft"/>
            </w:pPr>
            <w:r>
              <w:t>ЦПС</w:t>
            </w:r>
            <w:r w:rsidR="0088524A">
              <w:t xml:space="preserve"> «ССЗ»</w:t>
            </w:r>
          </w:p>
        </w:tc>
        <w:tc>
          <w:tcPr>
            <w:tcW w:w="3652" w:type="pct"/>
            <w:shd w:val="clear" w:color="auto" w:fill="auto"/>
          </w:tcPr>
          <w:p w14:paraId="6D43D24B" w14:textId="78724FA5" w:rsidR="0088524A" w:rsidRPr="00B32831" w:rsidRDefault="0088524A" w:rsidP="005F3B38">
            <w:pPr>
              <w:pStyle w:val="phtablecellleft"/>
            </w:pPr>
            <w:r>
              <w:t>Ц</w:t>
            </w:r>
            <w:r w:rsidRPr="005A76E6">
              <w:t>ентрализованн</w:t>
            </w:r>
            <w:r>
              <w:t>ая</w:t>
            </w:r>
            <w:r w:rsidRPr="005A76E6">
              <w:t xml:space="preserve"> подсистем</w:t>
            </w:r>
            <w:r>
              <w:t>а</w:t>
            </w:r>
            <w:r w:rsidRPr="005A76E6">
              <w:t xml:space="preserve"> </w:t>
            </w:r>
            <w:r>
              <w:t>«</w:t>
            </w:r>
            <w:r w:rsidRPr="005A76E6">
              <w:t>Сердечно-сосудистые заболевания</w:t>
            </w:r>
            <w:r>
              <w:t>»</w:t>
            </w:r>
          </w:p>
        </w:tc>
      </w:tr>
      <w:tr w:rsidR="005F3B38" w:rsidRPr="000263B8" w14:paraId="0E78EE28" w14:textId="77777777" w:rsidTr="00CA0186">
        <w:tc>
          <w:tcPr>
            <w:tcW w:w="1348" w:type="pct"/>
            <w:shd w:val="clear" w:color="auto" w:fill="auto"/>
          </w:tcPr>
          <w:p w14:paraId="62BFA973" w14:textId="77777777" w:rsidR="005F3B38" w:rsidRPr="000263B8" w:rsidRDefault="005F3B38" w:rsidP="005F3B38">
            <w:pPr>
              <w:pStyle w:val="phtablecellleft"/>
            </w:pPr>
            <w:r w:rsidRPr="000263B8">
              <w:t>ЭМД</w:t>
            </w:r>
          </w:p>
        </w:tc>
        <w:tc>
          <w:tcPr>
            <w:tcW w:w="3652" w:type="pct"/>
            <w:shd w:val="clear" w:color="auto" w:fill="auto"/>
          </w:tcPr>
          <w:p w14:paraId="6DD48ED8" w14:textId="77777777" w:rsidR="005F3B38" w:rsidRPr="000263B8" w:rsidRDefault="005F3B38" w:rsidP="005F3B38">
            <w:pPr>
              <w:pStyle w:val="phtablecellleft"/>
            </w:pPr>
            <w:r w:rsidRPr="000263B8">
              <w:t>Электронный медицинский документ</w:t>
            </w:r>
          </w:p>
        </w:tc>
      </w:tr>
      <w:tr w:rsidR="005F3B38" w:rsidRPr="000263B8" w14:paraId="38852152" w14:textId="77777777" w:rsidTr="00CA0186">
        <w:tc>
          <w:tcPr>
            <w:tcW w:w="1348" w:type="pct"/>
            <w:shd w:val="clear" w:color="auto" w:fill="auto"/>
          </w:tcPr>
          <w:p w14:paraId="50552768" w14:textId="77777777" w:rsidR="005F3B38" w:rsidRPr="000263B8" w:rsidRDefault="005F3B38" w:rsidP="005F3B38">
            <w:pPr>
              <w:pStyle w:val="phtablecellleft"/>
            </w:pPr>
            <w:r w:rsidRPr="000263B8">
              <w:rPr>
                <w:rFonts w:cs="Times New Roman"/>
              </w:rPr>
              <w:t>ЭП</w:t>
            </w:r>
          </w:p>
        </w:tc>
        <w:tc>
          <w:tcPr>
            <w:tcW w:w="3652" w:type="pct"/>
            <w:shd w:val="clear" w:color="auto" w:fill="auto"/>
          </w:tcPr>
          <w:p w14:paraId="6DD5A76E" w14:textId="77777777" w:rsidR="005F3B38" w:rsidRPr="000263B8" w:rsidRDefault="005F3B38" w:rsidP="005F3B38">
            <w:pPr>
              <w:pStyle w:val="phtablecellleft"/>
            </w:pPr>
            <w:r w:rsidRPr="000263B8">
              <w:t>Электронная подпись</w:t>
            </w:r>
          </w:p>
        </w:tc>
      </w:tr>
    </w:tbl>
    <w:p w14:paraId="389B29BA" w14:textId="77777777" w:rsidR="005F3B38" w:rsidRPr="005F3B38" w:rsidRDefault="005F3B38" w:rsidP="005F3B38">
      <w:pPr>
        <w:pStyle w:val="phnormal"/>
      </w:pPr>
    </w:p>
    <w:p w14:paraId="3522D299" w14:textId="4AE2EA97" w:rsidR="00E85BD7" w:rsidRPr="000263B8" w:rsidRDefault="00872ED0">
      <w:pPr>
        <w:pStyle w:val="16"/>
      </w:pPr>
      <w:bookmarkStart w:id="5" w:name="scroll-bookmark-3"/>
      <w:bookmarkStart w:id="6" w:name="_Toc118569011"/>
      <w:bookmarkStart w:id="7" w:name="_Toc122531010"/>
      <w:r w:rsidRPr="000263B8">
        <w:lastRenderedPageBreak/>
        <w:t>Введение</w:t>
      </w:r>
      <w:bookmarkEnd w:id="5"/>
      <w:bookmarkEnd w:id="6"/>
      <w:bookmarkEnd w:id="7"/>
    </w:p>
    <w:p w14:paraId="13F60609" w14:textId="5E19EAD9" w:rsidR="00872ED0" w:rsidRDefault="00872ED0" w:rsidP="00872ED0">
      <w:pPr>
        <w:pStyle w:val="phnormal"/>
      </w:pPr>
      <w:bookmarkStart w:id="8" w:name="scroll-bookmark-4"/>
      <w:r w:rsidRPr="000263B8">
        <w:t>Настоящее</w:t>
      </w:r>
      <w:r w:rsidR="0081618C" w:rsidRPr="000263B8">
        <w:t xml:space="preserve"> </w:t>
      </w:r>
      <w:r w:rsidRPr="000263B8">
        <w:t>руководство</w:t>
      </w:r>
      <w:r w:rsidR="0081618C" w:rsidRPr="000263B8">
        <w:t xml:space="preserve"> </w:t>
      </w:r>
      <w:r w:rsidRPr="000263B8">
        <w:t>администратора</w:t>
      </w:r>
      <w:r w:rsidR="0081618C" w:rsidRPr="000263B8">
        <w:t xml:space="preserve"> </w:t>
      </w:r>
      <w:r w:rsidR="00497B7A">
        <w:t>М</w:t>
      </w:r>
      <w:r w:rsidR="000263B8" w:rsidRPr="00AD0D79">
        <w:t xml:space="preserve">едицинской информационной системы </w:t>
      </w:r>
      <w:r w:rsidR="000263B8">
        <w:t>(далее – Система</w:t>
      </w:r>
      <w:r w:rsidR="00596E10">
        <w:t xml:space="preserve">, </w:t>
      </w:r>
      <w:r w:rsidR="00497B7A">
        <w:t>МИС</w:t>
      </w:r>
      <w:r w:rsidR="000263B8">
        <w:t>) содержит настройки</w:t>
      </w:r>
      <w:r w:rsidRPr="000263B8">
        <w:t>,</w:t>
      </w:r>
      <w:r w:rsidR="0081618C" w:rsidRPr="000263B8">
        <w:t xml:space="preserve"> </w:t>
      </w:r>
      <w:r w:rsidRPr="000263B8">
        <w:t>необходимые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обеспечения</w:t>
      </w:r>
      <w:r w:rsidR="0081618C" w:rsidRPr="000263B8">
        <w:t xml:space="preserve"> </w:t>
      </w:r>
      <w:r w:rsidRPr="000263B8">
        <w:t>информационного</w:t>
      </w:r>
      <w:r w:rsidR="0081618C" w:rsidRPr="000263B8">
        <w:t xml:space="preserve"> </w:t>
      </w:r>
      <w:r w:rsidRPr="000263B8">
        <w:t>взаимодействия</w:t>
      </w:r>
      <w:r w:rsidR="0081618C" w:rsidRPr="000263B8">
        <w:t xml:space="preserve"> </w:t>
      </w:r>
      <w:r w:rsidR="000263B8">
        <w:t>Системы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Вертикально-интегрированной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информационной</w:t>
      </w:r>
      <w:r w:rsidR="0081618C" w:rsidRPr="000263B8">
        <w:t xml:space="preserve"> </w:t>
      </w:r>
      <w:r w:rsidRPr="000263B8">
        <w:t>системой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профилю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помощи</w:t>
      </w:r>
      <w:r w:rsidR="0081618C" w:rsidRPr="000263B8">
        <w:t xml:space="preserve"> </w:t>
      </w:r>
      <w:r w:rsidRPr="000263B8">
        <w:t>«</w:t>
      </w:r>
      <w:r w:rsidR="00B458BD" w:rsidRPr="00B458BD">
        <w:t>Сердечно-сосудистые заболевания</w:t>
      </w:r>
      <w:r w:rsidRPr="000263B8">
        <w:t>»</w:t>
      </w:r>
      <w:r w:rsidR="0081618C" w:rsidRPr="000263B8">
        <w:t xml:space="preserve"> </w:t>
      </w:r>
      <w:r w:rsidRPr="000263B8">
        <w:t>(далее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Pr="000263B8">
        <w:t>«</w:t>
      </w:r>
      <w:r w:rsidR="00A370D0">
        <w:t>ССЗ</w:t>
      </w:r>
      <w:r w:rsidRPr="000263B8">
        <w:t>»).</w:t>
      </w:r>
    </w:p>
    <w:p w14:paraId="654E7793" w14:textId="51A114DB" w:rsidR="001641CF" w:rsidRDefault="00D27B9D" w:rsidP="00183F05">
      <w:pPr>
        <w:pStyle w:val="16"/>
      </w:pPr>
      <w:bookmarkStart w:id="9" w:name="_Toc118569012"/>
      <w:bookmarkStart w:id="10" w:name="_Toc122531011"/>
      <w:r>
        <w:lastRenderedPageBreak/>
        <w:t>Настройка</w:t>
      </w:r>
      <w:r w:rsidR="005F3B38">
        <w:t xml:space="preserve"> МИС</w:t>
      </w:r>
      <w:bookmarkEnd w:id="10"/>
    </w:p>
    <w:p w14:paraId="60524190" w14:textId="28ABE3CA" w:rsidR="00E85BD7" w:rsidRPr="000263B8" w:rsidRDefault="00872ED0" w:rsidP="001641CF">
      <w:pPr>
        <w:pStyle w:val="23"/>
      </w:pPr>
      <w:bookmarkStart w:id="11" w:name="_Toc122531012"/>
      <w:r w:rsidRPr="000263B8"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bookmarkEnd w:id="8"/>
      <w:bookmarkEnd w:id="9"/>
      <w:bookmarkEnd w:id="11"/>
    </w:p>
    <w:p w14:paraId="4EAA174A" w14:textId="1FD543D0" w:rsidR="00E85BD7" w:rsidRPr="000263B8" w:rsidRDefault="00872ED0" w:rsidP="001641CF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взаимодействия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0263B8">
        <w:t>«</w:t>
      </w:r>
      <w:r w:rsidR="00A370D0">
        <w:t>ССЗ</w:t>
      </w:r>
      <w:r w:rsidR="000263B8">
        <w:t>»</w:t>
      </w:r>
      <w:r w:rsidR="0081618C" w:rsidRPr="000263B8">
        <w:t xml:space="preserve"> </w:t>
      </w:r>
      <w:r w:rsidRPr="000263B8">
        <w:t>настройте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параметры.</w:t>
      </w:r>
    </w:p>
    <w:p w14:paraId="6E4C53E3" w14:textId="77777777" w:rsidR="00E85BD7" w:rsidRPr="000263B8" w:rsidRDefault="00872ED0" w:rsidP="001641CF">
      <w:pPr>
        <w:pStyle w:val="31"/>
      </w:pPr>
      <w:bookmarkStart w:id="12" w:name="scroll-bookmark-5"/>
      <w:bookmarkStart w:id="13" w:name="_Toc118569013"/>
      <w:bookmarkStart w:id="14" w:name="_Toc122531013"/>
      <w:r w:rsidRPr="000263B8">
        <w:t>Добавление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bookmarkEnd w:id="12"/>
      <w:bookmarkEnd w:id="13"/>
      <w:bookmarkEnd w:id="14"/>
    </w:p>
    <w:p w14:paraId="013B1BC9" w14:textId="77777777" w:rsidR="00E85BD7" w:rsidRPr="000263B8" w:rsidRDefault="00872ED0" w:rsidP="001641CF">
      <w:pPr>
        <w:pStyle w:val="phnormal"/>
      </w:pPr>
      <w:r w:rsidRPr="000263B8">
        <w:t>Внешняя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используется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проверке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данных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приемов.</w:t>
      </w:r>
    </w:p>
    <w:p w14:paraId="53A5AC49" w14:textId="77777777" w:rsidR="00E85BD7" w:rsidRPr="000263B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15CF4431" w14:textId="7075A328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_Ref119063330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1</w:t>
      </w:r>
      <w:r w:rsidR="007D0E94">
        <w:fldChar w:fldCharType="end"/>
      </w:r>
      <w:r w:rsidR="007D0E94">
        <w:t>)</w:t>
      </w:r>
      <w:r w:rsidRPr="000263B8">
        <w:t>;</w:t>
      </w:r>
    </w:p>
    <w:p w14:paraId="4B77B84F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7D443E8F" wp14:editId="3E20E551">
            <wp:extent cx="6295390" cy="3280385"/>
            <wp:effectExtent l="19050" t="19050" r="10160" b="15875"/>
            <wp:docPr id="100003" name="Рисунок 100003" descr="Форма настройки внешних сис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4032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803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E6847E" w14:textId="1A32042A" w:rsidR="00E85BD7" w:rsidRPr="000263B8" w:rsidRDefault="00E15409" w:rsidP="001641CF">
      <w:pPr>
        <w:pStyle w:val="phfiguretitle"/>
      </w:pPr>
      <w:bookmarkStart w:id="15" w:name="_Ref11906333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</w:t>
      </w:r>
      <w:r w:rsidR="00872ED0" w:rsidRPr="000263B8">
        <w:fldChar w:fldCharType="end"/>
      </w:r>
      <w:bookmarkEnd w:id="15"/>
      <w:r w:rsidR="0081618C" w:rsidRPr="000263B8">
        <w:t xml:space="preserve"> </w:t>
      </w:r>
      <w:r w:rsidR="008742D6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внешних</w:t>
      </w:r>
      <w:r w:rsidR="0081618C" w:rsidRPr="000263B8">
        <w:t xml:space="preserve"> </w:t>
      </w:r>
      <w:r w:rsidR="00872ED0" w:rsidRPr="000263B8">
        <w:t>систем</w:t>
      </w:r>
    </w:p>
    <w:p w14:paraId="0875AECB" w14:textId="658734BC" w:rsidR="00E85BD7" w:rsidRPr="000263B8" w:rsidRDefault="00872ED0" w:rsidP="001641CF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разделе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_Ref119063335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2</w:t>
      </w:r>
      <w:r w:rsidR="007D0E94">
        <w:fldChar w:fldCharType="end"/>
      </w:r>
      <w:r w:rsidR="007D0E94">
        <w:t>)</w:t>
      </w:r>
      <w:r w:rsidRPr="000263B8">
        <w:t>;</w:t>
      </w:r>
    </w:p>
    <w:p w14:paraId="25BF4D22" w14:textId="77777777" w:rsidR="00E85BD7" w:rsidRPr="000263B8" w:rsidRDefault="00872ED0" w:rsidP="001641CF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0F0A2786" wp14:editId="139B0404">
            <wp:extent cx="3427012" cy="1283173"/>
            <wp:effectExtent l="19050" t="19050" r="21590" b="12700"/>
            <wp:docPr id="100004" name="Рисунок 100004" descr="Окно добавления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9419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9714" cy="129167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FECB59" w14:textId="12E9FD52" w:rsidR="00E85BD7" w:rsidRPr="000263B8" w:rsidRDefault="00E15409" w:rsidP="001641CF">
      <w:pPr>
        <w:pStyle w:val="phfiguretitle"/>
      </w:pPr>
      <w:bookmarkStart w:id="16" w:name="_Ref119063335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</w:t>
      </w:r>
      <w:r w:rsidR="00872ED0" w:rsidRPr="000263B8">
        <w:fldChar w:fldCharType="end"/>
      </w:r>
      <w:bookmarkEnd w:id="16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67CBDF6F" w14:textId="474F8E31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_Ref119063346 \h </w:instrText>
      </w:r>
      <w:r w:rsidR="007D0E94">
        <w:fldChar w:fldCharType="separate"/>
      </w:r>
      <w:r w:rsidR="00DE36C7">
        <w:t>Таблица </w:t>
      </w:r>
      <w:r w:rsidR="00DE36C7">
        <w:rPr>
          <w:noProof/>
        </w:rPr>
        <w:t>1</w:t>
      </w:r>
      <w:r w:rsidR="007D0E94">
        <w:fldChar w:fldCharType="end"/>
      </w:r>
      <w:r w:rsidR="007D0E94">
        <w:t>)</w:t>
      </w:r>
      <w:r w:rsidRPr="000263B8">
        <w:t>;</w:t>
      </w:r>
    </w:p>
    <w:p w14:paraId="134797D1" w14:textId="3A003343" w:rsidR="00E85BD7" w:rsidRPr="000263B8" w:rsidRDefault="00E15409" w:rsidP="001641CF">
      <w:pPr>
        <w:pStyle w:val="phtabletitle"/>
      </w:pPr>
      <w:bookmarkStart w:id="17" w:name="_Ref119063346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</w:t>
      </w:r>
      <w:r w:rsidR="00872ED0" w:rsidRPr="000263B8">
        <w:fldChar w:fldCharType="end"/>
      </w:r>
      <w:bookmarkEnd w:id="17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872ED0" w:rsidRPr="000263B8">
        <w:t>vimis</w:t>
      </w:r>
      <w:r w:rsidR="000263B8">
        <w:t>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280"/>
        <w:gridCol w:w="4739"/>
        <w:gridCol w:w="4169"/>
      </w:tblGrid>
      <w:tr w:rsidR="000263B8" w:rsidRPr="00E24349" w14:paraId="10D1CE64" w14:textId="77777777" w:rsidTr="00846EA2">
        <w:trPr>
          <w:tblHeader/>
        </w:trPr>
        <w:tc>
          <w:tcPr>
            <w:tcW w:w="628" w:type="pct"/>
          </w:tcPr>
          <w:p w14:paraId="3C97F562" w14:textId="77777777" w:rsidR="00E85BD7" w:rsidRPr="00E24349" w:rsidRDefault="00872ED0" w:rsidP="001641CF">
            <w:pPr>
              <w:pStyle w:val="phtablecolcaption"/>
            </w:pPr>
            <w:bookmarkStart w:id="18" w:name="scroll-bookmark-6"/>
            <w:r w:rsidRPr="00E24349">
              <w:t>Код</w:t>
            </w:r>
            <w:r w:rsidR="0081618C" w:rsidRPr="00E24349">
              <w:t xml:space="preserve"> </w:t>
            </w:r>
            <w:bookmarkEnd w:id="18"/>
          </w:p>
        </w:tc>
        <w:tc>
          <w:tcPr>
            <w:tcW w:w="2326" w:type="pct"/>
          </w:tcPr>
          <w:p w14:paraId="2CAD7CE1" w14:textId="77777777" w:rsidR="00E85BD7" w:rsidRPr="00E24349" w:rsidRDefault="00872ED0" w:rsidP="001641CF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2046" w:type="pct"/>
          </w:tcPr>
          <w:p w14:paraId="169C9A22" w14:textId="77777777" w:rsidR="00E85BD7" w:rsidRPr="00E24349" w:rsidRDefault="00872ED0" w:rsidP="001641CF">
            <w:pPr>
              <w:pStyle w:val="phtablecolcaption"/>
            </w:pPr>
            <w:r w:rsidRPr="00E24349">
              <w:t>Сервис</w:t>
            </w:r>
            <w:r w:rsidR="0081618C" w:rsidRPr="00E24349">
              <w:t xml:space="preserve"> </w:t>
            </w:r>
            <w:r w:rsidRPr="00E24349">
              <w:t>приостановлен</w:t>
            </w:r>
          </w:p>
        </w:tc>
      </w:tr>
      <w:tr w:rsidR="000263B8" w:rsidRPr="00E24349" w14:paraId="7C4A8152" w14:textId="77777777" w:rsidTr="00846EA2">
        <w:tc>
          <w:tcPr>
            <w:tcW w:w="628" w:type="pct"/>
          </w:tcPr>
          <w:p w14:paraId="5BE7831B" w14:textId="77777777" w:rsidR="00E85BD7" w:rsidRPr="00E24349" w:rsidRDefault="00872ED0" w:rsidP="001641CF">
            <w:pPr>
              <w:pStyle w:val="phtablecellleft"/>
            </w:pPr>
            <w:r w:rsidRPr="00E24349">
              <w:t>vimis</w:t>
            </w:r>
          </w:p>
        </w:tc>
        <w:tc>
          <w:tcPr>
            <w:tcW w:w="2326" w:type="pct"/>
          </w:tcPr>
          <w:p w14:paraId="5B9D862A" w14:textId="77777777" w:rsidR="00E85BD7" w:rsidRPr="00E24349" w:rsidRDefault="00872ED0" w:rsidP="001641CF">
            <w:pPr>
              <w:pStyle w:val="phtablecellleft"/>
            </w:pPr>
            <w:r w:rsidRPr="00E24349">
              <w:t>Отправка</w:t>
            </w:r>
            <w:r w:rsidR="0081618C" w:rsidRPr="00E24349">
              <w:t xml:space="preserve"> </w:t>
            </w:r>
            <w:r w:rsidRPr="00E24349">
              <w:t>ЭМД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2046" w:type="pct"/>
          </w:tcPr>
          <w:p w14:paraId="4530CD8D" w14:textId="77777777" w:rsidR="00E85BD7" w:rsidRPr="00E24349" w:rsidRDefault="00872ED0" w:rsidP="001641CF">
            <w:pPr>
              <w:pStyle w:val="phtablecellleft"/>
            </w:pPr>
            <w:r w:rsidRPr="00E24349">
              <w:t>Нет</w:t>
            </w:r>
          </w:p>
        </w:tc>
      </w:tr>
    </w:tbl>
    <w:p w14:paraId="51502498" w14:textId="77777777" w:rsidR="008742D6" w:rsidRDefault="008742D6" w:rsidP="001641CF">
      <w:pPr>
        <w:pStyle w:val="phnormal"/>
      </w:pPr>
    </w:p>
    <w:p w14:paraId="0A98B42A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внешняя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1F4453AD" w14:textId="77777777" w:rsidR="00E85BD7" w:rsidRPr="000263B8" w:rsidRDefault="00872ED0" w:rsidP="001641CF">
      <w:pPr>
        <w:pStyle w:val="31"/>
      </w:pPr>
      <w:bookmarkStart w:id="19" w:name="scroll-bookmark-7"/>
      <w:bookmarkStart w:id="20" w:name="_Toc118569014"/>
      <w:bookmarkStart w:id="21" w:name="_Toc122531014"/>
      <w:r w:rsidRPr="000263B8">
        <w:t>Добавление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vimis2/callback</w:t>
      </w:r>
      <w:r w:rsidR="000263B8">
        <w:t>»</w:t>
      </w:r>
      <w:bookmarkEnd w:id="19"/>
      <w:bookmarkEnd w:id="20"/>
      <w:bookmarkEnd w:id="21"/>
    </w:p>
    <w:p w14:paraId="1B4AD1F7" w14:textId="5649B4E2" w:rsidR="00E85BD7" w:rsidRPr="000263B8" w:rsidRDefault="00872ED0" w:rsidP="001641CF">
      <w:pPr>
        <w:pStyle w:val="phnormal"/>
      </w:pPr>
      <w:r w:rsidRPr="000263B8">
        <w:t>Внешняя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vimis2/callback</w:t>
      </w:r>
      <w:r w:rsidR="000263B8">
        <w:t>»</w:t>
      </w:r>
      <w:r w:rsidR="0081618C" w:rsidRPr="000263B8">
        <w:t xml:space="preserve"> </w:t>
      </w:r>
      <w:r w:rsidRPr="000263B8">
        <w:t>используется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передачи</w:t>
      </w:r>
      <w:r w:rsidR="0081618C" w:rsidRPr="000263B8">
        <w:t xml:space="preserve"> </w:t>
      </w:r>
      <w:r w:rsidRPr="000263B8">
        <w:t>данных</w:t>
      </w:r>
      <w:r w:rsidR="0081618C" w:rsidRPr="000263B8">
        <w:t xml:space="preserve"> </w:t>
      </w:r>
      <w:r w:rsidRPr="000263B8">
        <w:t>от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Сервис</w:t>
      </w:r>
      <w:r w:rsidR="0081618C" w:rsidRPr="000263B8">
        <w:t xml:space="preserve"> </w:t>
      </w:r>
      <w:r w:rsidRPr="000263B8">
        <w:t>обратного</w:t>
      </w:r>
      <w:r w:rsidR="0081618C" w:rsidRPr="000263B8">
        <w:t xml:space="preserve"> </w:t>
      </w:r>
      <w:r w:rsidRPr="000263B8">
        <w:t>вызова</w:t>
      </w:r>
      <w:r w:rsidR="0081618C" w:rsidRPr="000263B8">
        <w:t xml:space="preserve"> </w:t>
      </w:r>
      <w:r w:rsidRPr="000263B8">
        <w:t>общий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всех</w:t>
      </w:r>
      <w:r w:rsidR="0081618C" w:rsidRPr="000263B8">
        <w:t xml:space="preserve"> </w:t>
      </w:r>
      <w:r w:rsidRPr="000263B8">
        <w:t>сервисов</w:t>
      </w:r>
      <w:r w:rsidR="0081618C" w:rsidRPr="000263B8">
        <w:t xml:space="preserve"> </w:t>
      </w:r>
      <w:r w:rsidRPr="000263B8">
        <w:t>ВИМИС.</w:t>
      </w:r>
    </w:p>
    <w:p w14:paraId="2065BA76" w14:textId="77777777" w:rsidR="00E85BD7" w:rsidRPr="000263B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79AF1083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0263B8">
        <w:t>»</w:t>
      </w:r>
      <w:r w:rsidRPr="000263B8">
        <w:t>;</w:t>
      </w:r>
    </w:p>
    <w:p w14:paraId="4C197503" w14:textId="1795E722" w:rsidR="00E85BD7" w:rsidRPr="000263B8" w:rsidRDefault="00872ED0" w:rsidP="001641CF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разделе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_Ref119063352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3</w:t>
      </w:r>
      <w:r w:rsidR="007D0E94">
        <w:fldChar w:fldCharType="end"/>
      </w:r>
      <w:r w:rsidR="007D0E94">
        <w:t>)</w:t>
      </w:r>
      <w:r w:rsidRPr="000263B8">
        <w:t>;</w:t>
      </w:r>
    </w:p>
    <w:p w14:paraId="07AAE503" w14:textId="77777777" w:rsidR="00872ED0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3CF5DA1B" wp14:editId="3EBD10AE">
            <wp:extent cx="3697356" cy="1384398"/>
            <wp:effectExtent l="19050" t="19050" r="17780" b="25400"/>
            <wp:docPr id="1" name="Рисунок 1" descr="Окно добавления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9419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030" cy="139064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204D4D" w14:textId="1247EF30" w:rsidR="00872ED0" w:rsidRPr="000263B8" w:rsidRDefault="00E15409" w:rsidP="001641CF">
      <w:pPr>
        <w:pStyle w:val="phfiguretitle"/>
      </w:pPr>
      <w:bookmarkStart w:id="22" w:name="_Ref11906335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3</w:t>
      </w:r>
      <w:r w:rsidR="00872ED0" w:rsidRPr="000263B8">
        <w:fldChar w:fldCharType="end"/>
      </w:r>
      <w:bookmarkEnd w:id="22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6C425910" w14:textId="29C94741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_Ref119063342 \h </w:instrText>
      </w:r>
      <w:r w:rsidR="007D0E94">
        <w:fldChar w:fldCharType="separate"/>
      </w:r>
      <w:r w:rsidR="00DE36C7">
        <w:t>Таблица </w:t>
      </w:r>
      <w:r w:rsidR="00DE36C7">
        <w:rPr>
          <w:noProof/>
        </w:rPr>
        <w:t>2</w:t>
      </w:r>
      <w:r w:rsidR="007D0E94">
        <w:fldChar w:fldCharType="end"/>
      </w:r>
      <w:r w:rsidR="007D0E94">
        <w:t>)</w:t>
      </w:r>
      <w:r w:rsidRPr="000263B8">
        <w:t>;</w:t>
      </w:r>
    </w:p>
    <w:p w14:paraId="485FAFB3" w14:textId="341EA572" w:rsidR="00E85BD7" w:rsidRPr="000263B8" w:rsidRDefault="00E15409" w:rsidP="001641CF">
      <w:pPr>
        <w:pStyle w:val="phtabletitle"/>
      </w:pPr>
      <w:bookmarkStart w:id="23" w:name="_Ref11906334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2</w:t>
      </w:r>
      <w:r w:rsidR="00872ED0" w:rsidRPr="000263B8">
        <w:fldChar w:fldCharType="end"/>
      </w:r>
      <w:bookmarkEnd w:id="23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872ED0" w:rsidRPr="000263B8">
        <w:t>vimis2/callback</w:t>
      </w:r>
      <w:r w:rsidR="000263B8">
        <w:t>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311"/>
        <w:gridCol w:w="4890"/>
        <w:gridCol w:w="2987"/>
      </w:tblGrid>
      <w:tr w:rsidR="000263B8" w:rsidRPr="00E24349" w14:paraId="145B9040" w14:textId="77777777" w:rsidTr="00846EA2">
        <w:trPr>
          <w:tblHeader/>
        </w:trPr>
        <w:tc>
          <w:tcPr>
            <w:tcW w:w="1134" w:type="pct"/>
          </w:tcPr>
          <w:p w14:paraId="19E44DA8" w14:textId="77777777" w:rsidR="00E85BD7" w:rsidRPr="00E24349" w:rsidRDefault="00872ED0" w:rsidP="001641CF">
            <w:pPr>
              <w:pStyle w:val="phtablecolcaption"/>
            </w:pPr>
            <w:bookmarkStart w:id="24" w:name="scroll-bookmark-8"/>
            <w:r w:rsidRPr="00E24349">
              <w:t>Код</w:t>
            </w:r>
            <w:r w:rsidR="0081618C" w:rsidRPr="00E24349">
              <w:t xml:space="preserve"> </w:t>
            </w:r>
            <w:bookmarkEnd w:id="24"/>
          </w:p>
        </w:tc>
        <w:tc>
          <w:tcPr>
            <w:tcW w:w="2400" w:type="pct"/>
          </w:tcPr>
          <w:p w14:paraId="6683E186" w14:textId="77777777" w:rsidR="00E85BD7" w:rsidRPr="00E24349" w:rsidRDefault="00872ED0" w:rsidP="001641CF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466" w:type="pct"/>
          </w:tcPr>
          <w:p w14:paraId="6C6FB40F" w14:textId="77777777" w:rsidR="00E85BD7" w:rsidRPr="00E24349" w:rsidRDefault="00872ED0" w:rsidP="001641CF">
            <w:pPr>
              <w:pStyle w:val="phtablecolcaption"/>
            </w:pPr>
            <w:r w:rsidRPr="00E24349">
              <w:t>Сервис</w:t>
            </w:r>
            <w:r w:rsidR="0081618C" w:rsidRPr="00E24349">
              <w:t xml:space="preserve"> </w:t>
            </w:r>
            <w:r w:rsidRPr="00E24349">
              <w:t>приостановлен</w:t>
            </w:r>
          </w:p>
        </w:tc>
      </w:tr>
      <w:tr w:rsidR="000263B8" w:rsidRPr="00E24349" w14:paraId="59A33677" w14:textId="77777777" w:rsidTr="00846EA2">
        <w:tc>
          <w:tcPr>
            <w:tcW w:w="1134" w:type="pct"/>
          </w:tcPr>
          <w:p w14:paraId="17B990D7" w14:textId="77777777" w:rsidR="00E85BD7" w:rsidRPr="00E24349" w:rsidRDefault="00872ED0" w:rsidP="001641CF">
            <w:pPr>
              <w:pStyle w:val="phtablecellleft"/>
            </w:pPr>
            <w:r w:rsidRPr="00E24349">
              <w:t>vimis2/callback</w:t>
            </w:r>
          </w:p>
        </w:tc>
        <w:tc>
          <w:tcPr>
            <w:tcW w:w="2400" w:type="pct"/>
          </w:tcPr>
          <w:p w14:paraId="44F63450" w14:textId="77777777" w:rsidR="00E85BD7" w:rsidRPr="00E24349" w:rsidRDefault="00872ED0" w:rsidP="001641CF">
            <w:pPr>
              <w:pStyle w:val="phtablecellleft"/>
            </w:pPr>
            <w:r w:rsidRPr="00E24349">
              <w:t>Передача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от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МИС</w:t>
            </w:r>
          </w:p>
        </w:tc>
        <w:tc>
          <w:tcPr>
            <w:tcW w:w="1466" w:type="pct"/>
          </w:tcPr>
          <w:p w14:paraId="3441C159" w14:textId="77777777" w:rsidR="00E85BD7" w:rsidRPr="00E24349" w:rsidRDefault="00872ED0" w:rsidP="001641CF">
            <w:pPr>
              <w:pStyle w:val="phtablecellleft"/>
            </w:pPr>
            <w:r w:rsidRPr="00E24349">
              <w:t>Нет</w:t>
            </w:r>
          </w:p>
        </w:tc>
      </w:tr>
    </w:tbl>
    <w:p w14:paraId="656D69D7" w14:textId="77777777" w:rsidR="008742D6" w:rsidRDefault="008742D6" w:rsidP="001641CF">
      <w:pPr>
        <w:pStyle w:val="phnormal"/>
      </w:pPr>
    </w:p>
    <w:p w14:paraId="31824B8D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</w:p>
    <w:p w14:paraId="6E993005" w14:textId="77777777" w:rsidR="00E85BD7" w:rsidRPr="000263B8" w:rsidRDefault="00872ED0" w:rsidP="001641CF">
      <w:pPr>
        <w:pStyle w:val="4"/>
      </w:pPr>
      <w:bookmarkStart w:id="25" w:name="scroll-bookmark-9"/>
      <w:bookmarkStart w:id="26" w:name="_Toc118569015"/>
      <w:r w:rsidRPr="000263B8">
        <w:t>Настройка</w:t>
      </w:r>
      <w:r w:rsidR="0081618C" w:rsidRPr="000263B8">
        <w:t xml:space="preserve"> </w:t>
      </w:r>
      <w:r w:rsidRPr="000263B8">
        <w:t>сервисов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bookmarkEnd w:id="25"/>
      <w:bookmarkEnd w:id="26"/>
    </w:p>
    <w:p w14:paraId="05D41AD1" w14:textId="77777777" w:rsidR="00355B18" w:rsidRDefault="00872ED0" w:rsidP="001641CF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5158617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внешнюю</w:t>
      </w:r>
      <w:r w:rsidR="0081618C" w:rsidRPr="000263B8">
        <w:t xml:space="preserve"> </w:t>
      </w:r>
      <w:r w:rsidRPr="000263B8">
        <w:t>систему</w:t>
      </w:r>
      <w:r w:rsidR="0081618C" w:rsidRPr="000263B8">
        <w:t xml:space="preserve"> </w:t>
      </w:r>
      <w:r w:rsidR="000263B8">
        <w:t>«</w:t>
      </w:r>
      <w:r w:rsidRPr="000263B8">
        <w:t>vimis2/callback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систем;</w:t>
      </w:r>
    </w:p>
    <w:p w14:paraId="15C5E2BF" w14:textId="3709CD5D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81618C" w:rsidRPr="000263B8">
        <w:t xml:space="preserve"> </w:t>
      </w:r>
      <w:r w:rsidRPr="000263B8">
        <w:t>интеграции: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_Ref119063365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4</w:t>
      </w:r>
      <w:r w:rsidR="007D0E94">
        <w:fldChar w:fldCharType="end"/>
      </w:r>
      <w:r w:rsidR="007D0E94">
        <w:t>)</w:t>
      </w:r>
      <w:r w:rsidRPr="000263B8">
        <w:t>;</w:t>
      </w:r>
    </w:p>
    <w:p w14:paraId="63986A50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7635B900" wp14:editId="06073462">
            <wp:extent cx="3681454" cy="1786218"/>
            <wp:effectExtent l="19050" t="19050" r="14605" b="24130"/>
            <wp:docPr id="100005" name="Рисунок 100005" descr="_scroll_external/attachments/image2021-4-5_15-45-42-59d95fc08fe8e00755715d23d25df645d0570c29d86bb4616f5a21ac9dd43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9254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239" cy="1789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33705A" w14:textId="3495F862" w:rsidR="00872ED0" w:rsidRPr="000263B8" w:rsidRDefault="00E15409" w:rsidP="001641CF">
      <w:pPr>
        <w:pStyle w:val="phfiguretitle"/>
      </w:pPr>
      <w:bookmarkStart w:id="27" w:name="_Ref119063365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DE36C7">
        <w:rPr>
          <w:noProof/>
        </w:rPr>
        <w:t>4</w:t>
      </w:r>
      <w:r w:rsidR="00872ED0" w:rsidRPr="000263B8">
        <w:fldChar w:fldCharType="end"/>
      </w:r>
      <w:bookmarkEnd w:id="27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756A1F1C" w14:textId="0C4F0222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сервиса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_Ref119063372 \h </w:instrText>
      </w:r>
      <w:r w:rsidR="007D0E94">
        <w:fldChar w:fldCharType="separate"/>
      </w:r>
      <w:r w:rsidR="00DE36C7">
        <w:t>Таблица </w:t>
      </w:r>
      <w:r w:rsidR="00DE36C7">
        <w:rPr>
          <w:noProof/>
        </w:rPr>
        <w:t>3</w:t>
      </w:r>
      <w:r w:rsidR="007D0E94">
        <w:fldChar w:fldCharType="end"/>
      </w:r>
      <w:r w:rsidR="007D0E94">
        <w:t>)</w:t>
      </w:r>
      <w:r w:rsidRPr="000263B8">
        <w:t>;</w:t>
      </w:r>
    </w:p>
    <w:p w14:paraId="03385D07" w14:textId="37880D85" w:rsidR="00E85BD7" w:rsidRPr="000263B8" w:rsidRDefault="00E15409" w:rsidP="001641CF">
      <w:pPr>
        <w:pStyle w:val="phtabletitle"/>
      </w:pPr>
      <w:bookmarkStart w:id="28" w:name="_Ref11906337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3</w:t>
      </w:r>
      <w:r w:rsidR="00872ED0" w:rsidRPr="000263B8">
        <w:fldChar w:fldCharType="end"/>
      </w:r>
      <w:bookmarkEnd w:id="28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окне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872ED0" w:rsidRPr="000263B8">
        <w:t>vimis2/callback</w:t>
      </w:r>
      <w:r w:rsidR="000263B8">
        <w:t>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026"/>
        <w:gridCol w:w="4138"/>
        <w:gridCol w:w="3024"/>
      </w:tblGrid>
      <w:tr w:rsidR="000263B8" w:rsidRPr="00E24349" w14:paraId="747F6FD9" w14:textId="77777777" w:rsidTr="00846EA2">
        <w:trPr>
          <w:tblHeader/>
        </w:trPr>
        <w:tc>
          <w:tcPr>
            <w:tcW w:w="1485" w:type="pct"/>
          </w:tcPr>
          <w:p w14:paraId="24557FBB" w14:textId="77777777" w:rsidR="00E85BD7" w:rsidRPr="00E24349" w:rsidRDefault="00872ED0" w:rsidP="001641CF">
            <w:pPr>
              <w:pStyle w:val="phtablecolcaption"/>
            </w:pPr>
            <w:bookmarkStart w:id="29" w:name="scroll-bookmark-10"/>
            <w:r w:rsidRPr="00E24349">
              <w:t>Код</w:t>
            </w:r>
            <w:bookmarkEnd w:id="29"/>
          </w:p>
        </w:tc>
        <w:tc>
          <w:tcPr>
            <w:tcW w:w="2031" w:type="pct"/>
          </w:tcPr>
          <w:p w14:paraId="7F11E686" w14:textId="77777777" w:rsidR="00E85BD7" w:rsidRPr="00E24349" w:rsidRDefault="00872ED0" w:rsidP="001641CF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484" w:type="pct"/>
          </w:tcPr>
          <w:p w14:paraId="6CC59F5C" w14:textId="77777777" w:rsidR="00E85BD7" w:rsidRPr="00E24349" w:rsidRDefault="00872ED0" w:rsidP="001641CF">
            <w:pPr>
              <w:pStyle w:val="phtablecolcaption"/>
            </w:pPr>
            <w:r w:rsidRPr="00E24349">
              <w:t>Статус</w:t>
            </w:r>
            <w:r w:rsidR="0081618C" w:rsidRPr="00E24349">
              <w:t xml:space="preserve"> </w:t>
            </w:r>
            <w:r w:rsidRPr="00E24349">
              <w:t>сервиса</w:t>
            </w:r>
          </w:p>
        </w:tc>
      </w:tr>
      <w:tr w:rsidR="000263B8" w:rsidRPr="00E24349" w14:paraId="725A29B8" w14:textId="77777777" w:rsidTr="00846EA2">
        <w:tc>
          <w:tcPr>
            <w:tcW w:w="1485" w:type="pct"/>
          </w:tcPr>
          <w:p w14:paraId="57F2D988" w14:textId="77777777" w:rsidR="00E85BD7" w:rsidRPr="00E24349" w:rsidRDefault="00872ED0" w:rsidP="001641CF">
            <w:pPr>
              <w:pStyle w:val="phtablecellleft"/>
            </w:pPr>
            <w:r w:rsidRPr="00E24349">
              <w:t>sendInterimMsg</w:t>
            </w:r>
          </w:p>
        </w:tc>
        <w:tc>
          <w:tcPr>
            <w:tcW w:w="2031" w:type="pct"/>
          </w:tcPr>
          <w:p w14:paraId="1A90206F" w14:textId="77777777" w:rsidR="00E85BD7" w:rsidRPr="00E24349" w:rsidRDefault="00872ED0" w:rsidP="001641CF">
            <w:pPr>
              <w:pStyle w:val="phtablecellleft"/>
            </w:pPr>
            <w:r w:rsidRPr="00E24349">
              <w:t>sendInterimMsg</w:t>
            </w:r>
          </w:p>
        </w:tc>
        <w:tc>
          <w:tcPr>
            <w:tcW w:w="1484" w:type="pct"/>
          </w:tcPr>
          <w:p w14:paraId="2638F6A0" w14:textId="77777777" w:rsidR="00E85BD7" w:rsidRPr="00E24349" w:rsidRDefault="00872ED0" w:rsidP="001641CF">
            <w:pPr>
              <w:pStyle w:val="phtablecellleft"/>
            </w:pPr>
            <w:r w:rsidRPr="00E24349">
              <w:t>Активен</w:t>
            </w:r>
          </w:p>
        </w:tc>
      </w:tr>
      <w:tr w:rsidR="000263B8" w:rsidRPr="00E24349" w14:paraId="4F54EFE9" w14:textId="77777777" w:rsidTr="00846EA2">
        <w:tc>
          <w:tcPr>
            <w:tcW w:w="1485" w:type="pct"/>
          </w:tcPr>
          <w:p w14:paraId="07FF70A2" w14:textId="77777777" w:rsidR="00E85BD7" w:rsidRPr="00E24349" w:rsidRDefault="00872ED0" w:rsidP="001641CF">
            <w:pPr>
              <w:pStyle w:val="phtablecellleft"/>
            </w:pPr>
            <w:r w:rsidRPr="00E24349">
              <w:t>sendResult</w:t>
            </w:r>
          </w:p>
        </w:tc>
        <w:tc>
          <w:tcPr>
            <w:tcW w:w="2031" w:type="pct"/>
          </w:tcPr>
          <w:p w14:paraId="6D90A2D5" w14:textId="77777777" w:rsidR="00E85BD7" w:rsidRPr="00E24349" w:rsidRDefault="00872ED0" w:rsidP="001641CF">
            <w:pPr>
              <w:pStyle w:val="phtablecellleft"/>
            </w:pPr>
            <w:r w:rsidRPr="00E24349">
              <w:t>sendResult</w:t>
            </w:r>
          </w:p>
        </w:tc>
        <w:tc>
          <w:tcPr>
            <w:tcW w:w="1484" w:type="pct"/>
          </w:tcPr>
          <w:p w14:paraId="60C3B71E" w14:textId="77777777" w:rsidR="00E85BD7" w:rsidRPr="00E24349" w:rsidRDefault="00872ED0" w:rsidP="001641CF">
            <w:pPr>
              <w:pStyle w:val="phtablecellleft"/>
            </w:pPr>
            <w:r w:rsidRPr="00E24349">
              <w:t>Активен</w:t>
            </w:r>
          </w:p>
        </w:tc>
      </w:tr>
    </w:tbl>
    <w:p w14:paraId="08849AB6" w14:textId="77777777" w:rsidR="008742D6" w:rsidRDefault="008742D6" w:rsidP="001641CF">
      <w:pPr>
        <w:pStyle w:val="phnormal"/>
      </w:pPr>
    </w:p>
    <w:p w14:paraId="622FDC28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Добавленные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отобразятся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611DD288" w14:textId="1CE265B6" w:rsidR="00E85BD7" w:rsidRPr="000263B8" w:rsidRDefault="00872ED0" w:rsidP="00A370D0">
      <w:pPr>
        <w:pStyle w:val="31"/>
      </w:pPr>
      <w:bookmarkStart w:id="30" w:name="scroll-bookmark-11"/>
      <w:bookmarkStart w:id="31" w:name="_Toc118569016"/>
      <w:bookmarkStart w:id="32" w:name="_Toc122531015"/>
      <w:r w:rsidRPr="000263B8">
        <w:t>Добавление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="00A370D0" w:rsidRPr="00A370D0">
        <w:t>vimiscvd/mis</w:t>
      </w:r>
      <w:r w:rsidR="000263B8">
        <w:t>»</w:t>
      </w:r>
      <w:bookmarkEnd w:id="30"/>
      <w:bookmarkEnd w:id="31"/>
      <w:bookmarkEnd w:id="32"/>
    </w:p>
    <w:p w14:paraId="3085C3DC" w14:textId="4B4D503E" w:rsidR="00B4598D" w:rsidRDefault="00B4598D" w:rsidP="001641CF">
      <w:pPr>
        <w:pStyle w:val="phlistitemizedtitle"/>
      </w:pPr>
      <w:r w:rsidRPr="00B4598D">
        <w:t>В</w:t>
      </w:r>
      <w:r w:rsidR="00C46760">
        <w:t>нешняя система с кодом «</w:t>
      </w:r>
      <w:r w:rsidR="00C46760" w:rsidRPr="00C46760">
        <w:t>vimiscvd/mis</w:t>
      </w:r>
      <w:r w:rsidR="00C46760">
        <w:t>»</w:t>
      </w:r>
      <w:r w:rsidRPr="00B4598D">
        <w:t xml:space="preserve"> используется для передачи данных от МИС в ВИМИС </w:t>
      </w:r>
      <w:r w:rsidR="003B72E9">
        <w:t>«ССЗ»</w:t>
      </w:r>
      <w:r w:rsidRPr="00B4598D">
        <w:t>.</w:t>
      </w:r>
    </w:p>
    <w:p w14:paraId="502289BE" w14:textId="3EA23269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="00C46760" w:rsidRPr="00C46760">
        <w:t>vimiscvd/mis</w:t>
      </w:r>
      <w:r w:rsidR="000263B8">
        <w:t>»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80B0BCC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0263B8">
        <w:t>»</w:t>
      </w:r>
      <w:r w:rsidRPr="000263B8">
        <w:t>;</w:t>
      </w:r>
    </w:p>
    <w:p w14:paraId="3AD07FC7" w14:textId="29F3F90E" w:rsidR="00E85BD7" w:rsidRPr="000263B8" w:rsidRDefault="00872ED0" w:rsidP="001641CF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разделе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_Ref119063377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5</w:t>
      </w:r>
      <w:r w:rsidR="007D0E94">
        <w:fldChar w:fldCharType="end"/>
      </w:r>
      <w:r w:rsidR="007D0E94">
        <w:t>)</w:t>
      </w:r>
      <w:r w:rsidRPr="000263B8">
        <w:t>;</w:t>
      </w:r>
    </w:p>
    <w:p w14:paraId="6BC2D9FF" w14:textId="77777777" w:rsidR="00872ED0" w:rsidRPr="000263B8" w:rsidRDefault="00872ED0" w:rsidP="001641CF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D713EFC" wp14:editId="5C8A29E7">
            <wp:extent cx="3681453" cy="1378444"/>
            <wp:effectExtent l="19050" t="19050" r="14605" b="12700"/>
            <wp:docPr id="2" name="Рисунок 2" descr="Окно добавления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9419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513" cy="138445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31EA46" w14:textId="7679FBF2" w:rsidR="00872ED0" w:rsidRPr="000263B8" w:rsidRDefault="00E15409" w:rsidP="001641CF">
      <w:pPr>
        <w:pStyle w:val="phfiguretitle"/>
      </w:pPr>
      <w:bookmarkStart w:id="33" w:name="_Ref119063377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5</w:t>
      </w:r>
      <w:r w:rsidR="00872ED0" w:rsidRPr="000263B8">
        <w:fldChar w:fldCharType="end"/>
      </w:r>
      <w:bookmarkEnd w:id="33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6EF542CA" w14:textId="1750A883" w:rsidR="00872ED0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_Ref119063385 \h </w:instrText>
      </w:r>
      <w:r w:rsidR="007D0E94">
        <w:fldChar w:fldCharType="separate"/>
      </w:r>
      <w:r w:rsidR="00DE36C7">
        <w:t>Таблица </w:t>
      </w:r>
      <w:r w:rsidR="00DE36C7">
        <w:rPr>
          <w:noProof/>
        </w:rPr>
        <w:t>4</w:t>
      </w:r>
      <w:r w:rsidR="007D0E94">
        <w:fldChar w:fldCharType="end"/>
      </w:r>
      <w:r w:rsidR="007D0E94">
        <w:t>)</w:t>
      </w:r>
      <w:r w:rsidRPr="000263B8">
        <w:t>;</w:t>
      </w:r>
    </w:p>
    <w:p w14:paraId="52102489" w14:textId="578973CF" w:rsidR="00E85BD7" w:rsidRPr="000263B8" w:rsidRDefault="00E15409" w:rsidP="001641CF">
      <w:pPr>
        <w:pStyle w:val="phtabletitle"/>
      </w:pPr>
      <w:bookmarkStart w:id="34" w:name="_Ref119063385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4</w:t>
      </w:r>
      <w:r w:rsidR="00872ED0" w:rsidRPr="000263B8">
        <w:fldChar w:fldCharType="end"/>
      </w:r>
      <w:bookmarkEnd w:id="34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C46760">
        <w:t>vimiscvd/mis</w:t>
      </w:r>
      <w:r w:rsidR="000263B8">
        <w:t>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294"/>
        <w:gridCol w:w="2227"/>
        <w:gridCol w:w="4540"/>
        <w:gridCol w:w="2127"/>
      </w:tblGrid>
      <w:tr w:rsidR="000263B8" w:rsidRPr="00E24349" w14:paraId="081A5063" w14:textId="77777777" w:rsidTr="00846EA2">
        <w:trPr>
          <w:tblHeader/>
        </w:trPr>
        <w:tc>
          <w:tcPr>
            <w:tcW w:w="663" w:type="pct"/>
          </w:tcPr>
          <w:p w14:paraId="50567E00" w14:textId="77777777" w:rsidR="00E85BD7" w:rsidRPr="00E24349" w:rsidRDefault="00872ED0" w:rsidP="001641CF">
            <w:pPr>
              <w:pStyle w:val="phtablecolcaption"/>
            </w:pPr>
            <w:bookmarkStart w:id="35" w:name="scroll-bookmark-12"/>
            <w:r w:rsidRPr="00E24349">
              <w:t>Код</w:t>
            </w:r>
            <w:r w:rsidR="0081618C" w:rsidRPr="00E24349">
              <w:t xml:space="preserve"> </w:t>
            </w:r>
            <w:bookmarkEnd w:id="35"/>
          </w:p>
        </w:tc>
        <w:tc>
          <w:tcPr>
            <w:tcW w:w="1326" w:type="pct"/>
          </w:tcPr>
          <w:p w14:paraId="212CA4DD" w14:textId="77777777" w:rsidR="00E85BD7" w:rsidRPr="00E24349" w:rsidRDefault="00872ED0" w:rsidP="001641CF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837" w:type="pct"/>
          </w:tcPr>
          <w:p w14:paraId="48BD641D" w14:textId="77777777" w:rsidR="00E85BD7" w:rsidRPr="00E24349" w:rsidRDefault="00872ED0" w:rsidP="001641CF">
            <w:pPr>
              <w:pStyle w:val="phtablecolcaption"/>
            </w:pPr>
            <w:r w:rsidRPr="00E24349">
              <w:t>URL</w:t>
            </w:r>
          </w:p>
        </w:tc>
        <w:tc>
          <w:tcPr>
            <w:tcW w:w="1174" w:type="pct"/>
          </w:tcPr>
          <w:p w14:paraId="24B67E5C" w14:textId="77777777" w:rsidR="00E85BD7" w:rsidRPr="00E24349" w:rsidRDefault="00872ED0" w:rsidP="001641CF">
            <w:pPr>
              <w:pStyle w:val="phtablecolcaption"/>
            </w:pPr>
            <w:r w:rsidRPr="00E24349">
              <w:t>Сервис</w:t>
            </w:r>
            <w:r w:rsidR="0081618C" w:rsidRPr="00E24349">
              <w:t xml:space="preserve"> </w:t>
            </w:r>
            <w:r w:rsidRPr="00E24349">
              <w:t>приостановлен</w:t>
            </w:r>
          </w:p>
        </w:tc>
      </w:tr>
      <w:tr w:rsidR="000263B8" w:rsidRPr="00E24349" w14:paraId="5B4E40FC" w14:textId="77777777" w:rsidTr="00846EA2">
        <w:tc>
          <w:tcPr>
            <w:tcW w:w="663" w:type="pct"/>
          </w:tcPr>
          <w:p w14:paraId="748AABF2" w14:textId="7DF81FC6" w:rsidR="00E85BD7" w:rsidRPr="00E24349" w:rsidRDefault="00C46760" w:rsidP="001641CF">
            <w:pPr>
              <w:pStyle w:val="phtablecellleft"/>
            </w:pPr>
            <w:r>
              <w:t>vimiscvd/mis</w:t>
            </w:r>
          </w:p>
        </w:tc>
        <w:tc>
          <w:tcPr>
            <w:tcW w:w="1326" w:type="pct"/>
          </w:tcPr>
          <w:p w14:paraId="06F355C8" w14:textId="52008D71" w:rsidR="00E85BD7" w:rsidRPr="00E24349" w:rsidRDefault="00B4598D" w:rsidP="00C46760">
            <w:pPr>
              <w:pStyle w:val="phtablecellleft"/>
            </w:pPr>
            <w:r w:rsidRPr="00B4598D">
              <w:t xml:space="preserve">Отправка ЭМД в ВИМИС </w:t>
            </w:r>
            <w:r w:rsidR="00C46760">
              <w:t>ССЗ</w:t>
            </w:r>
          </w:p>
        </w:tc>
        <w:tc>
          <w:tcPr>
            <w:tcW w:w="1837" w:type="pct"/>
          </w:tcPr>
          <w:p w14:paraId="27F032CC" w14:textId="2EF57FBF" w:rsidR="00B4598D" w:rsidRDefault="00C46760" w:rsidP="00E3126A">
            <w:pPr>
              <w:pStyle w:val="phtablecellleft"/>
              <w:numPr>
                <w:ilvl w:val="0"/>
                <w:numId w:val="19"/>
              </w:numPr>
              <w:ind w:left="374"/>
            </w:pPr>
            <w:r w:rsidRPr="00C46760">
              <w:t xml:space="preserve">https://ips-test.rosminzdrav.ru/9d15f52ee7f2c?wsdl </w:t>
            </w:r>
            <w:r w:rsidR="00B4598D">
              <w:t>– тестовый контур;</w:t>
            </w:r>
          </w:p>
          <w:p w14:paraId="402E9EAA" w14:textId="3BC0FCB4" w:rsidR="00E85BD7" w:rsidRPr="008742D6" w:rsidRDefault="00C46760" w:rsidP="00E3126A">
            <w:pPr>
              <w:pStyle w:val="phtablecellleft"/>
              <w:numPr>
                <w:ilvl w:val="0"/>
                <w:numId w:val="19"/>
              </w:numPr>
              <w:ind w:left="491"/>
            </w:pPr>
            <w:r w:rsidRPr="00C46760">
              <w:t>https://ips.rosminzdrav.ru/8b02e1e4e03c7?wsdl</w:t>
            </w:r>
            <w:r>
              <w:t xml:space="preserve"> </w:t>
            </w:r>
            <w:r w:rsidR="00B4598D">
              <w:t>– промышленный контур</w:t>
            </w:r>
            <w:r w:rsidR="00B4598D" w:rsidRPr="00B4598D">
              <w:t>, через ИПС</w:t>
            </w:r>
          </w:p>
        </w:tc>
        <w:tc>
          <w:tcPr>
            <w:tcW w:w="1174" w:type="pct"/>
          </w:tcPr>
          <w:p w14:paraId="5789C4C3" w14:textId="77777777" w:rsidR="00E85BD7" w:rsidRPr="008742D6" w:rsidRDefault="00872ED0" w:rsidP="001641CF">
            <w:pPr>
              <w:pStyle w:val="phtablecellleft"/>
            </w:pPr>
            <w:r w:rsidRPr="008742D6">
              <w:t>Нет</w:t>
            </w:r>
          </w:p>
        </w:tc>
      </w:tr>
    </w:tbl>
    <w:p w14:paraId="641FDCB6" w14:textId="77777777" w:rsidR="008742D6" w:rsidRDefault="008742D6" w:rsidP="001641CF">
      <w:pPr>
        <w:pStyle w:val="phnormal"/>
      </w:pPr>
    </w:p>
    <w:p w14:paraId="356311CD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внешняя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34AEBD97" w14:textId="77777777" w:rsidR="00E85BD7" w:rsidRPr="000263B8" w:rsidRDefault="00872ED0" w:rsidP="001641CF">
      <w:pPr>
        <w:pStyle w:val="4"/>
      </w:pPr>
      <w:bookmarkStart w:id="36" w:name="scroll-bookmark-13"/>
      <w:bookmarkStart w:id="37" w:name="_Toc118569017"/>
      <w:r w:rsidRPr="000263B8">
        <w:t>Настройка</w:t>
      </w:r>
      <w:r w:rsidR="0081618C" w:rsidRPr="000263B8">
        <w:t xml:space="preserve"> </w:t>
      </w:r>
      <w:r w:rsidRPr="000263B8">
        <w:t>сервисов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bookmarkEnd w:id="36"/>
      <w:bookmarkEnd w:id="37"/>
    </w:p>
    <w:p w14:paraId="2EAC14B6" w14:textId="77777777" w:rsidR="00355B18" w:rsidRDefault="00872ED0" w:rsidP="001641CF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AA34F34" w14:textId="5EE7556E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внешнюю</w:t>
      </w:r>
      <w:r w:rsidR="0081618C" w:rsidRPr="000263B8">
        <w:t xml:space="preserve"> </w:t>
      </w:r>
      <w:r w:rsidRPr="000263B8">
        <w:t>систему</w:t>
      </w:r>
      <w:r w:rsidR="0081618C" w:rsidRPr="000263B8">
        <w:t xml:space="preserve"> </w:t>
      </w:r>
      <w:r w:rsidR="000263B8">
        <w:t>«</w:t>
      </w:r>
      <w:r w:rsidR="00C46760">
        <w:t>vimiscvd/mis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систем;</w:t>
      </w:r>
    </w:p>
    <w:p w14:paraId="06224381" w14:textId="444B3EC9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81618C" w:rsidRPr="000263B8">
        <w:t xml:space="preserve"> </w:t>
      </w:r>
      <w:r w:rsidRPr="000263B8">
        <w:t>интеграции: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_Ref119063392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6</w:t>
      </w:r>
      <w:r w:rsidR="007D0E94">
        <w:fldChar w:fldCharType="end"/>
      </w:r>
      <w:r w:rsidR="007D0E94">
        <w:t>)</w:t>
      </w:r>
      <w:r w:rsidRPr="000263B8">
        <w:t>;</w:t>
      </w:r>
    </w:p>
    <w:p w14:paraId="6B845585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3B767363" wp14:editId="4A356917">
            <wp:extent cx="3586038" cy="1739923"/>
            <wp:effectExtent l="19050" t="19050" r="14605" b="12700"/>
            <wp:docPr id="100006" name="Рисунок 100006" descr="_scroll_external/attachments/image2021-4-5_15-45-42-59d95fc08fe8e00755715d23d25df645d0570c29d86bb4616f5a21ac9dd43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8194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7619" cy="174554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D1CF38" w14:textId="4642F095" w:rsidR="00872ED0" w:rsidRPr="000263B8" w:rsidRDefault="00E15409" w:rsidP="001641CF">
      <w:pPr>
        <w:pStyle w:val="phfiguretitle"/>
      </w:pPr>
      <w:bookmarkStart w:id="38" w:name="_Ref119063392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DE36C7">
        <w:rPr>
          <w:noProof/>
        </w:rPr>
        <w:t>6</w:t>
      </w:r>
      <w:r w:rsidR="00872ED0" w:rsidRPr="000263B8">
        <w:fldChar w:fldCharType="end"/>
      </w:r>
      <w:bookmarkEnd w:id="38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62077394" w14:textId="437E041D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сервиса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_Ref119063401 \h </w:instrText>
      </w:r>
      <w:r w:rsidR="007D0E94">
        <w:fldChar w:fldCharType="separate"/>
      </w:r>
      <w:r w:rsidR="00DE36C7">
        <w:t>Таблица </w:t>
      </w:r>
      <w:r w:rsidR="00DE36C7">
        <w:rPr>
          <w:noProof/>
        </w:rPr>
        <w:t>5</w:t>
      </w:r>
      <w:r w:rsidR="007D0E94">
        <w:fldChar w:fldCharType="end"/>
      </w:r>
      <w:r w:rsidR="007D0E94">
        <w:t>)</w:t>
      </w:r>
      <w:r w:rsidRPr="000263B8">
        <w:t>;</w:t>
      </w:r>
    </w:p>
    <w:p w14:paraId="52E9E59B" w14:textId="049D731E" w:rsidR="00E85BD7" w:rsidRPr="000263B8" w:rsidRDefault="00E15409" w:rsidP="001641CF">
      <w:pPr>
        <w:pStyle w:val="phtabletitle"/>
      </w:pPr>
      <w:bookmarkStart w:id="39" w:name="_Ref119063401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5</w:t>
      </w:r>
      <w:r w:rsidR="00872ED0" w:rsidRPr="000263B8">
        <w:fldChar w:fldCharType="end"/>
      </w:r>
      <w:bookmarkEnd w:id="39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окне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C46760">
        <w:t>vimiscvd/mis</w:t>
      </w:r>
      <w:r w:rsidR="000263B8">
        <w:t>»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1556"/>
        <w:gridCol w:w="1561"/>
        <w:gridCol w:w="1626"/>
        <w:gridCol w:w="3334"/>
        <w:gridCol w:w="1135"/>
        <w:gridCol w:w="976"/>
      </w:tblGrid>
      <w:tr w:rsidR="00B4598D" w:rsidRPr="00E24349" w14:paraId="7F189E98" w14:textId="77777777" w:rsidTr="00536CAB">
        <w:trPr>
          <w:tblHeader/>
        </w:trPr>
        <w:tc>
          <w:tcPr>
            <w:tcW w:w="764" w:type="pct"/>
          </w:tcPr>
          <w:p w14:paraId="721A5A46" w14:textId="77777777" w:rsidR="00B4598D" w:rsidRPr="00E24349" w:rsidRDefault="00B4598D" w:rsidP="001641CF">
            <w:pPr>
              <w:pStyle w:val="phtablecolcaption"/>
            </w:pPr>
            <w:bookmarkStart w:id="40" w:name="scroll-bookmark-14"/>
            <w:r w:rsidRPr="00E24349">
              <w:t>Код</w:t>
            </w:r>
            <w:bookmarkEnd w:id="40"/>
          </w:p>
        </w:tc>
        <w:tc>
          <w:tcPr>
            <w:tcW w:w="766" w:type="pct"/>
          </w:tcPr>
          <w:p w14:paraId="78063001" w14:textId="77777777" w:rsidR="00B4598D" w:rsidRPr="00E24349" w:rsidRDefault="00B4598D" w:rsidP="001641CF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798" w:type="pct"/>
          </w:tcPr>
          <w:p w14:paraId="7CF8A935" w14:textId="4B5169FF" w:rsidR="00B4598D" w:rsidRPr="00E24349" w:rsidRDefault="00B4598D" w:rsidP="001641CF">
            <w:pPr>
              <w:pStyle w:val="phtablecolcaption"/>
            </w:pPr>
            <w:r>
              <w:t>Описание</w:t>
            </w:r>
          </w:p>
        </w:tc>
        <w:tc>
          <w:tcPr>
            <w:tcW w:w="1636" w:type="pct"/>
          </w:tcPr>
          <w:p w14:paraId="0FA62EF7" w14:textId="22AA416F" w:rsidR="00B4598D" w:rsidRPr="00B4598D" w:rsidRDefault="00B4598D" w:rsidP="001641CF">
            <w:pPr>
              <w:pStyle w:val="phtablecolcaption"/>
              <w:rPr>
                <w:lang w:val="en-US"/>
              </w:rPr>
            </w:pPr>
            <w:r>
              <w:rPr>
                <w:lang w:val="en-US"/>
              </w:rPr>
              <w:t>URL</w:t>
            </w:r>
          </w:p>
        </w:tc>
        <w:tc>
          <w:tcPr>
            <w:tcW w:w="557" w:type="pct"/>
          </w:tcPr>
          <w:p w14:paraId="78A8DEFA" w14:textId="0AA864FC" w:rsidR="00B4598D" w:rsidRPr="00E24349" w:rsidRDefault="00B4598D" w:rsidP="001641CF">
            <w:pPr>
              <w:pStyle w:val="phtablecolcaption"/>
            </w:pPr>
            <w:r>
              <w:t>Время хранения логов</w:t>
            </w:r>
          </w:p>
        </w:tc>
        <w:tc>
          <w:tcPr>
            <w:tcW w:w="479" w:type="pct"/>
          </w:tcPr>
          <w:p w14:paraId="206C8AE1" w14:textId="150B96E7" w:rsidR="00B4598D" w:rsidRPr="00E24349" w:rsidRDefault="00B4598D" w:rsidP="001641CF">
            <w:pPr>
              <w:pStyle w:val="phtablecolcaption"/>
            </w:pPr>
            <w:r w:rsidRPr="00E24349">
              <w:t>Статус сервиса</w:t>
            </w:r>
          </w:p>
        </w:tc>
      </w:tr>
      <w:tr w:rsidR="00B4598D" w:rsidRPr="00E24349" w14:paraId="0CE39ADD" w14:textId="77777777" w:rsidTr="00536CAB">
        <w:tc>
          <w:tcPr>
            <w:tcW w:w="764" w:type="pct"/>
          </w:tcPr>
          <w:p w14:paraId="6E892AA5" w14:textId="77777777" w:rsidR="00B4598D" w:rsidRPr="00E24349" w:rsidRDefault="00B4598D" w:rsidP="001641CF">
            <w:pPr>
              <w:pStyle w:val="phtablecellleft"/>
            </w:pPr>
            <w:r w:rsidRPr="00E24349">
              <w:t>checkStatus</w:t>
            </w:r>
          </w:p>
        </w:tc>
        <w:tc>
          <w:tcPr>
            <w:tcW w:w="766" w:type="pct"/>
          </w:tcPr>
          <w:p w14:paraId="1F35FED8" w14:textId="77777777" w:rsidR="00B4598D" w:rsidRPr="00E24349" w:rsidRDefault="00B4598D" w:rsidP="001641CF">
            <w:pPr>
              <w:pStyle w:val="phtablecellleft"/>
            </w:pPr>
            <w:r w:rsidRPr="00E24349">
              <w:t>checkStatus</w:t>
            </w:r>
          </w:p>
        </w:tc>
        <w:tc>
          <w:tcPr>
            <w:tcW w:w="798" w:type="pct"/>
          </w:tcPr>
          <w:p w14:paraId="57EC1EF9" w14:textId="53445D5E" w:rsidR="00B4598D" w:rsidRPr="00E24349" w:rsidRDefault="00B4598D" w:rsidP="001641CF">
            <w:pPr>
              <w:pStyle w:val="phtablecellleft"/>
            </w:pPr>
            <w:r w:rsidRPr="00B4598D">
              <w:t>Получение текущего статуса обработки принятых медицинских сведений</w:t>
            </w:r>
          </w:p>
        </w:tc>
        <w:tc>
          <w:tcPr>
            <w:tcW w:w="1636" w:type="pct"/>
          </w:tcPr>
          <w:p w14:paraId="65B5F40C" w14:textId="77777777" w:rsidR="00B4598D" w:rsidRDefault="00B4598D" w:rsidP="00E3126A">
            <w:pPr>
              <w:pStyle w:val="phtablecellleft"/>
              <w:numPr>
                <w:ilvl w:val="0"/>
                <w:numId w:val="18"/>
              </w:numPr>
              <w:ind w:left="383"/>
            </w:pPr>
            <w:r>
              <w:t>https://ips-test.rosminzdrav.ru/9d15f52ee7f2c – тестовый контур;</w:t>
            </w:r>
          </w:p>
          <w:p w14:paraId="4A63799A" w14:textId="77777777" w:rsidR="00B4598D" w:rsidRDefault="00B4598D" w:rsidP="00E3126A">
            <w:pPr>
              <w:pStyle w:val="phtablecellleft"/>
              <w:numPr>
                <w:ilvl w:val="0"/>
                <w:numId w:val="18"/>
              </w:numPr>
              <w:ind w:left="383"/>
            </w:pPr>
            <w:r>
              <w:t>https://ips.rosminzdrav.ru/8b02e1e4e03c7 – промышленный контур</w:t>
            </w:r>
          </w:p>
          <w:p w14:paraId="28F4F978" w14:textId="7D91A325" w:rsidR="00C51797" w:rsidRPr="00E24349" w:rsidRDefault="00C51797" w:rsidP="001641CF">
            <w:pPr>
              <w:pStyle w:val="phlistitemized1"/>
              <w:numPr>
                <w:ilvl w:val="0"/>
                <w:numId w:val="0"/>
              </w:numPr>
            </w:pPr>
            <w:r w:rsidRPr="00C51797">
              <w:rPr>
                <w:b/>
              </w:rPr>
              <w:t>Примечание</w:t>
            </w:r>
            <w:r w:rsidRPr="00C51797">
              <w:t xml:space="preserve"> – Адреса WSDL-сервисов приема сведений платформы ВИМИС указаны согласно редакции ПИВ, действующей на моме</w:t>
            </w:r>
            <w:r>
              <w:t>нт реализации сервиса в Системе</w:t>
            </w:r>
          </w:p>
        </w:tc>
        <w:tc>
          <w:tcPr>
            <w:tcW w:w="557" w:type="pct"/>
          </w:tcPr>
          <w:p w14:paraId="020DFD96" w14:textId="07E43D44" w:rsidR="00B4598D" w:rsidRPr="00E24349" w:rsidRDefault="00B4598D" w:rsidP="001641CF">
            <w:pPr>
              <w:pStyle w:val="phtablecellleft"/>
            </w:pPr>
            <w:r>
              <w:t>30</w:t>
            </w:r>
          </w:p>
        </w:tc>
        <w:tc>
          <w:tcPr>
            <w:tcW w:w="479" w:type="pct"/>
          </w:tcPr>
          <w:p w14:paraId="757E6488" w14:textId="017F0C78" w:rsidR="00B4598D" w:rsidRPr="00E24349" w:rsidRDefault="00B4598D" w:rsidP="001641CF">
            <w:pPr>
              <w:pStyle w:val="phtablecellleft"/>
            </w:pPr>
            <w:r w:rsidRPr="00E24349">
              <w:t>Активен</w:t>
            </w:r>
          </w:p>
        </w:tc>
      </w:tr>
      <w:tr w:rsidR="00B4598D" w:rsidRPr="00E24349" w14:paraId="798F6EEC" w14:textId="77777777" w:rsidTr="00536CAB">
        <w:tc>
          <w:tcPr>
            <w:tcW w:w="764" w:type="pct"/>
          </w:tcPr>
          <w:p w14:paraId="7BB51361" w14:textId="146525EF" w:rsidR="00B4598D" w:rsidRPr="00E24349" w:rsidRDefault="00B4598D" w:rsidP="001641CF">
            <w:pPr>
              <w:pStyle w:val="phtablecellleft"/>
            </w:pPr>
            <w:r w:rsidRPr="00E24349">
              <w:t>client/sendDocument</w:t>
            </w:r>
          </w:p>
        </w:tc>
        <w:tc>
          <w:tcPr>
            <w:tcW w:w="766" w:type="pct"/>
          </w:tcPr>
          <w:p w14:paraId="6CB55B88" w14:textId="076CFE12" w:rsidR="00B4598D" w:rsidRPr="00E24349" w:rsidRDefault="00B4598D" w:rsidP="001641CF">
            <w:pPr>
              <w:pStyle w:val="phtablecellleft"/>
            </w:pPr>
            <w:r w:rsidRPr="00E24349">
              <w:t>client/sendDocument</w:t>
            </w:r>
          </w:p>
        </w:tc>
        <w:tc>
          <w:tcPr>
            <w:tcW w:w="798" w:type="pct"/>
          </w:tcPr>
          <w:p w14:paraId="048574CF" w14:textId="77777777" w:rsidR="00B4598D" w:rsidRPr="00E24349" w:rsidRDefault="00B4598D" w:rsidP="001641CF">
            <w:pPr>
              <w:pStyle w:val="phtablecellleft"/>
            </w:pPr>
          </w:p>
        </w:tc>
        <w:tc>
          <w:tcPr>
            <w:tcW w:w="1636" w:type="pct"/>
          </w:tcPr>
          <w:p w14:paraId="0EDEDB2E" w14:textId="77777777" w:rsidR="00B4598D" w:rsidRPr="00E24349" w:rsidRDefault="00B4598D" w:rsidP="001641CF">
            <w:pPr>
              <w:pStyle w:val="phtablecellleft"/>
            </w:pPr>
          </w:p>
        </w:tc>
        <w:tc>
          <w:tcPr>
            <w:tcW w:w="557" w:type="pct"/>
          </w:tcPr>
          <w:p w14:paraId="168B2D1C" w14:textId="0E1181DA" w:rsidR="00B4598D" w:rsidRDefault="00B4598D" w:rsidP="001641CF">
            <w:pPr>
              <w:pStyle w:val="phtablecellleft"/>
            </w:pPr>
            <w:r>
              <w:t>30</w:t>
            </w:r>
          </w:p>
        </w:tc>
        <w:tc>
          <w:tcPr>
            <w:tcW w:w="479" w:type="pct"/>
          </w:tcPr>
          <w:p w14:paraId="744E43E4" w14:textId="50AF4F27" w:rsidR="00B4598D" w:rsidRPr="00E24349" w:rsidRDefault="00B4598D" w:rsidP="001641CF">
            <w:pPr>
              <w:pStyle w:val="phtablecellleft"/>
            </w:pPr>
            <w:r w:rsidRPr="00E24349">
              <w:t>Активен</w:t>
            </w:r>
          </w:p>
        </w:tc>
      </w:tr>
    </w:tbl>
    <w:p w14:paraId="775A4414" w14:textId="77777777" w:rsidR="008742D6" w:rsidRDefault="008742D6" w:rsidP="001641CF">
      <w:pPr>
        <w:pStyle w:val="phnormal"/>
      </w:pPr>
    </w:p>
    <w:p w14:paraId="5CF29AE4" w14:textId="70C3BA58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Добавленные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отобразятся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622CFEC2" w14:textId="77777777" w:rsidR="00E85BD7" w:rsidRPr="000263B8" w:rsidRDefault="00872ED0" w:rsidP="001641CF">
      <w:pPr>
        <w:pStyle w:val="4"/>
      </w:pPr>
      <w:bookmarkStart w:id="41" w:name="scroll-bookmark-15"/>
      <w:bookmarkStart w:id="42" w:name="_Toc118569018"/>
      <w:r w:rsidRPr="000263B8">
        <w:t>Добавление</w:t>
      </w:r>
      <w:r w:rsidR="0081618C" w:rsidRPr="000263B8">
        <w:t xml:space="preserve"> </w:t>
      </w:r>
      <w:r w:rsidRPr="000263B8">
        <w:t>опций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bookmarkEnd w:id="41"/>
      <w:bookmarkEnd w:id="42"/>
    </w:p>
    <w:p w14:paraId="733641D3" w14:textId="2604CA2D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="00C46760">
        <w:t>vimiscvd/mis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сформировать</w:t>
      </w:r>
      <w:r w:rsidR="0081618C" w:rsidRPr="000263B8">
        <w:t xml:space="preserve"> </w:t>
      </w:r>
      <w:r w:rsidRPr="000263B8">
        <w:t>список</w:t>
      </w:r>
      <w:r w:rsidR="0081618C" w:rsidRPr="000263B8">
        <w:t xml:space="preserve"> </w:t>
      </w:r>
      <w:r w:rsidRPr="000263B8">
        <w:t>опций.</w:t>
      </w:r>
    </w:p>
    <w:p w14:paraId="03882455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опцию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8E67AEB" w14:textId="24309068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_Ref119063410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7</w:t>
      </w:r>
      <w:r w:rsidR="007D0E94">
        <w:fldChar w:fldCharType="end"/>
      </w:r>
      <w:r w:rsidR="007D0E94">
        <w:t>)</w:t>
      </w:r>
      <w:r w:rsidRPr="000263B8">
        <w:t>;</w:t>
      </w:r>
    </w:p>
    <w:p w14:paraId="5D063906" w14:textId="5CE94A5E" w:rsidR="00E85BD7" w:rsidRPr="000263B8" w:rsidRDefault="00C51797" w:rsidP="000263B8">
      <w:pPr>
        <w:pStyle w:val="phfigure"/>
      </w:pPr>
      <w:r w:rsidRPr="00C51797">
        <w:rPr>
          <w:noProof/>
        </w:rPr>
        <w:lastRenderedPageBreak/>
        <w:t xml:space="preserve"> </w:t>
      </w:r>
      <w:r w:rsidR="00872ED0" w:rsidRPr="000263B8">
        <w:rPr>
          <w:noProof/>
        </w:rPr>
        <w:drawing>
          <wp:inline distT="0" distB="0" distL="0" distR="0" wp14:anchorId="7E0D862C" wp14:editId="6116ED9E">
            <wp:extent cx="6295390" cy="3342360"/>
            <wp:effectExtent l="19050" t="19050" r="10160" b="10795"/>
            <wp:docPr id="100007" name="Рисунок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76673" name="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423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C68919" w14:textId="2E8D6403" w:rsidR="00E85BD7" w:rsidRPr="000263B8" w:rsidRDefault="00E15409" w:rsidP="00E24349">
      <w:pPr>
        <w:pStyle w:val="phfiguretitle"/>
      </w:pPr>
      <w:bookmarkStart w:id="43" w:name="_Ref11906341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7</w:t>
      </w:r>
      <w:r w:rsidR="00872ED0" w:rsidRPr="000263B8">
        <w:fldChar w:fldCharType="end"/>
      </w:r>
      <w:bookmarkEnd w:id="43"/>
      <w:r w:rsidR="0081618C" w:rsidRPr="000263B8">
        <w:t xml:space="preserve"> </w:t>
      </w:r>
      <w:r w:rsidR="008742D6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внешних</w:t>
      </w:r>
      <w:r w:rsidR="0081618C" w:rsidRPr="000263B8">
        <w:t xml:space="preserve"> </w:t>
      </w:r>
      <w:r w:rsidR="00872ED0" w:rsidRPr="000263B8">
        <w:t>систем</w:t>
      </w:r>
    </w:p>
    <w:p w14:paraId="25866FD5" w14:textId="5597A2AA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настраиваемую</w:t>
      </w:r>
      <w:r w:rsidR="0081618C" w:rsidRPr="000263B8">
        <w:t xml:space="preserve"> </w:t>
      </w:r>
      <w:r w:rsidRPr="000263B8">
        <w:t>внешнюю</w:t>
      </w:r>
      <w:r w:rsidR="0081618C" w:rsidRPr="000263B8">
        <w:t xml:space="preserve"> </w:t>
      </w:r>
      <w:r w:rsidRPr="000263B8">
        <w:t>систему</w:t>
      </w:r>
      <w:r w:rsidR="0081618C" w:rsidRPr="000263B8">
        <w:t xml:space="preserve"> </w:t>
      </w:r>
      <w:r w:rsidR="000263B8">
        <w:t>«</w:t>
      </w:r>
      <w:r w:rsidR="00C46760">
        <w:t>vimiscvd/mis</w:t>
      </w:r>
      <w:r w:rsidR="000263B8">
        <w:t>»</w:t>
      </w:r>
      <w:r w:rsidRPr="000263B8">
        <w:t>;</w:t>
      </w:r>
    </w:p>
    <w:p w14:paraId="317CF980" w14:textId="3DD2729F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Опции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опции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_Ref119063416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8</w:t>
      </w:r>
      <w:r w:rsidR="007D0E94">
        <w:fldChar w:fldCharType="end"/>
      </w:r>
      <w:r w:rsidR="007D0E94">
        <w:t>)</w:t>
      </w:r>
      <w:r w:rsidRPr="000263B8">
        <w:t>;</w:t>
      </w:r>
    </w:p>
    <w:p w14:paraId="227C630B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464628AB" wp14:editId="0C92FA19">
            <wp:extent cx="4778734" cy="1335723"/>
            <wp:effectExtent l="19050" t="19050" r="22225" b="17145"/>
            <wp:docPr id="100008" name="Рисунок 100008" descr="Окно добавления опции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1257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3667" cy="133989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F051AC" w14:textId="72748F1F" w:rsidR="00E85BD7" w:rsidRPr="000263B8" w:rsidRDefault="00E15409" w:rsidP="00E24349">
      <w:pPr>
        <w:pStyle w:val="phfiguretitle"/>
      </w:pPr>
      <w:bookmarkStart w:id="44" w:name="_Ref119063416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8</w:t>
      </w:r>
      <w:r w:rsidR="00872ED0" w:rsidRPr="000263B8">
        <w:fldChar w:fldCharType="end"/>
      </w:r>
      <w:bookmarkEnd w:id="44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опции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567A018F" w14:textId="29F37E67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_Ref119063424 \h </w:instrText>
      </w:r>
      <w:r w:rsidR="007D0E94">
        <w:fldChar w:fldCharType="separate"/>
      </w:r>
      <w:r w:rsidR="00DE36C7">
        <w:t>Таблица </w:t>
      </w:r>
      <w:r w:rsidR="00DE36C7">
        <w:rPr>
          <w:noProof/>
        </w:rPr>
        <w:t>6</w:t>
      </w:r>
      <w:r w:rsidR="007D0E94">
        <w:fldChar w:fldCharType="end"/>
      </w:r>
      <w:r w:rsidR="007D0E94">
        <w:t>)</w:t>
      </w:r>
      <w:r w:rsidRPr="000263B8">
        <w:t>;</w:t>
      </w:r>
    </w:p>
    <w:p w14:paraId="219AAF21" w14:textId="5001A399" w:rsidR="00E85BD7" w:rsidRPr="000263B8" w:rsidRDefault="00E15409" w:rsidP="00E24349">
      <w:pPr>
        <w:pStyle w:val="phtabletitle"/>
      </w:pPr>
      <w:bookmarkStart w:id="45" w:name="_Ref119063424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6</w:t>
      </w:r>
      <w:r w:rsidR="00872ED0" w:rsidRPr="000263B8">
        <w:fldChar w:fldCharType="end"/>
      </w:r>
      <w:bookmarkEnd w:id="45"/>
      <w:r w:rsidR="0081618C" w:rsidRPr="000263B8">
        <w:t xml:space="preserve"> </w:t>
      </w:r>
      <w:r w:rsidR="008742D6">
        <w:t xml:space="preserve">–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опций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C46760">
        <w:t>vimiscvd/mis</w:t>
      </w:r>
      <w:r w:rsidR="000263B8">
        <w:t>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28"/>
        <w:gridCol w:w="3533"/>
        <w:gridCol w:w="4727"/>
      </w:tblGrid>
      <w:tr w:rsidR="000263B8" w:rsidRPr="00E24349" w14:paraId="48D63688" w14:textId="77777777" w:rsidTr="00536CAB">
        <w:trPr>
          <w:tblHeader/>
        </w:trPr>
        <w:tc>
          <w:tcPr>
            <w:tcW w:w="946" w:type="pct"/>
          </w:tcPr>
          <w:p w14:paraId="463D5935" w14:textId="77777777" w:rsidR="00E85BD7" w:rsidRPr="00E24349" w:rsidRDefault="00872ED0" w:rsidP="00355B18">
            <w:pPr>
              <w:pStyle w:val="phtablecolcaption"/>
            </w:pPr>
            <w:bookmarkStart w:id="46" w:name="scroll-bookmark-16"/>
            <w:r w:rsidRPr="00E24349">
              <w:t>Код</w:t>
            </w:r>
            <w:r w:rsidR="0081618C" w:rsidRPr="00E24349">
              <w:t xml:space="preserve"> </w:t>
            </w:r>
            <w:r w:rsidRPr="00E24349">
              <w:t>значения</w:t>
            </w:r>
            <w:bookmarkEnd w:id="46"/>
          </w:p>
        </w:tc>
        <w:tc>
          <w:tcPr>
            <w:tcW w:w="1734" w:type="pct"/>
          </w:tcPr>
          <w:p w14:paraId="3A942663" w14:textId="77777777" w:rsidR="00E85BD7" w:rsidRPr="00E24349" w:rsidRDefault="00872ED0" w:rsidP="00355B18">
            <w:pPr>
              <w:pStyle w:val="phtablecolcaption"/>
            </w:pPr>
            <w:r w:rsidRPr="00E24349">
              <w:t>Описание</w:t>
            </w:r>
          </w:p>
        </w:tc>
        <w:tc>
          <w:tcPr>
            <w:tcW w:w="2320" w:type="pct"/>
          </w:tcPr>
          <w:p w14:paraId="60917F87" w14:textId="77777777" w:rsidR="00E85BD7" w:rsidRPr="00E24349" w:rsidRDefault="00872ED0" w:rsidP="00355B18">
            <w:pPr>
              <w:pStyle w:val="phtablecolcaption"/>
            </w:pPr>
            <w:r w:rsidRPr="00E24349">
              <w:t>Пример</w:t>
            </w:r>
            <w:r w:rsidR="0081618C" w:rsidRPr="00E24349">
              <w:t xml:space="preserve"> </w:t>
            </w:r>
            <w:r w:rsidRPr="00E24349">
              <w:t>значения</w:t>
            </w:r>
          </w:p>
        </w:tc>
      </w:tr>
      <w:tr w:rsidR="000263B8" w:rsidRPr="006E1DF6" w14:paraId="6322F4EA" w14:textId="77777777" w:rsidTr="00536CAB">
        <w:tc>
          <w:tcPr>
            <w:tcW w:w="946" w:type="pct"/>
          </w:tcPr>
          <w:p w14:paraId="5CF6ED1A" w14:textId="77777777" w:rsidR="00E85BD7" w:rsidRPr="00E24349" w:rsidRDefault="00872ED0" w:rsidP="00E24349">
            <w:pPr>
              <w:pStyle w:val="phtablecellleft"/>
            </w:pPr>
            <w:r w:rsidRPr="00E24349">
              <w:t>clientEntityId</w:t>
            </w:r>
          </w:p>
        </w:tc>
        <w:tc>
          <w:tcPr>
            <w:tcW w:w="1734" w:type="pct"/>
          </w:tcPr>
          <w:p w14:paraId="07F2D54A" w14:textId="77777777" w:rsidR="00E85BD7" w:rsidRPr="00E24349" w:rsidRDefault="00872ED0" w:rsidP="001030A4">
            <w:pPr>
              <w:pStyle w:val="phtablecellleft"/>
            </w:pPr>
            <w:r w:rsidRPr="00E24349">
              <w:t>Идентификатор</w:t>
            </w:r>
            <w:r w:rsidR="0081618C" w:rsidRPr="00E24349">
              <w:t xml:space="preserve"> </w:t>
            </w:r>
            <w:r w:rsidRPr="00E24349">
              <w:t>Системы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ИПС.</w:t>
            </w:r>
          </w:p>
          <w:p w14:paraId="09ED3F5E" w14:textId="77777777" w:rsidR="00E85BD7" w:rsidRPr="00E24349" w:rsidRDefault="00872ED0" w:rsidP="001030A4">
            <w:pPr>
              <w:pStyle w:val="phtablecellleft"/>
            </w:pPr>
            <w:r w:rsidRPr="00E24349">
              <w:t>Данный</w:t>
            </w:r>
            <w:r w:rsidR="0081618C" w:rsidRPr="00E24349">
              <w:t xml:space="preserve"> </w:t>
            </w:r>
            <w:r w:rsidRPr="00E24349">
              <w:t>идентификатор</w:t>
            </w:r>
            <w:r w:rsidR="0081618C" w:rsidRPr="00E24349">
              <w:t xml:space="preserve"> </w:t>
            </w:r>
            <w:r w:rsidRPr="00E24349">
              <w:t>выдается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регистрации</w:t>
            </w:r>
            <w:r w:rsidR="0081618C" w:rsidRPr="00E24349">
              <w:t xml:space="preserve"> </w:t>
            </w:r>
            <w:r w:rsidRPr="00E24349">
              <w:t>Системы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ИПС</w:t>
            </w:r>
          </w:p>
        </w:tc>
        <w:tc>
          <w:tcPr>
            <w:tcW w:w="2320" w:type="pct"/>
          </w:tcPr>
          <w:p w14:paraId="6DA4B790" w14:textId="0C4CD345" w:rsidR="00E85BD7" w:rsidRPr="00355B18" w:rsidRDefault="00AE36A0" w:rsidP="00E24349">
            <w:pPr>
              <w:pStyle w:val="phtablecellleft"/>
              <w:rPr>
                <w:lang w:val="en-US"/>
              </w:rPr>
            </w:pPr>
            <w:r w:rsidRPr="00AE36A0">
              <w:rPr>
                <w:lang w:val="en-US"/>
              </w:rPr>
              <w:t>c834186b-93f1-3aa9-6c92-30172e055137</w:t>
            </w:r>
          </w:p>
        </w:tc>
      </w:tr>
      <w:tr w:rsidR="000263B8" w:rsidRPr="00E24349" w14:paraId="0CA76D79" w14:textId="77777777" w:rsidTr="00536CAB">
        <w:tc>
          <w:tcPr>
            <w:tcW w:w="946" w:type="pct"/>
          </w:tcPr>
          <w:p w14:paraId="4F1A9A89" w14:textId="77777777" w:rsidR="00E85BD7" w:rsidRPr="00E24349" w:rsidRDefault="00872ED0" w:rsidP="00E24349">
            <w:pPr>
              <w:pStyle w:val="phtablecellleft"/>
            </w:pPr>
            <w:r w:rsidRPr="00E24349">
              <w:t>csp</w:t>
            </w:r>
          </w:p>
        </w:tc>
        <w:tc>
          <w:tcPr>
            <w:tcW w:w="1734" w:type="pct"/>
          </w:tcPr>
          <w:p w14:paraId="53AD26DC" w14:textId="0C8417E5" w:rsidR="00E85BD7" w:rsidRDefault="00872ED0" w:rsidP="00E24349">
            <w:pPr>
              <w:pStyle w:val="phtablecellleft"/>
            </w:pPr>
            <w:r w:rsidRPr="00E24349">
              <w:t>Криптопровайдер,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запросов/ответов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взаимодействии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ВИМИС</w:t>
            </w:r>
            <w:r w:rsidR="001030A4">
              <w:t>.</w:t>
            </w:r>
          </w:p>
          <w:p w14:paraId="0ED0CC9D" w14:textId="77777777" w:rsidR="001030A4" w:rsidRDefault="001030A4" w:rsidP="001030A4">
            <w:pPr>
              <w:pStyle w:val="phtablecellleft"/>
            </w:pPr>
            <w:r>
              <w:t>Возможные значения:</w:t>
            </w:r>
          </w:p>
          <w:p w14:paraId="50E9D15C" w14:textId="77777777" w:rsidR="00AE36A0" w:rsidRDefault="00AE36A0" w:rsidP="00E3126A">
            <w:pPr>
              <w:pStyle w:val="phtablecellleft"/>
              <w:numPr>
                <w:ilvl w:val="0"/>
                <w:numId w:val="20"/>
              </w:numPr>
              <w:ind w:left="365"/>
            </w:pPr>
            <w:r>
              <w:lastRenderedPageBreak/>
              <w:t>cryptopro;</w:t>
            </w:r>
          </w:p>
          <w:p w14:paraId="4AA75854" w14:textId="304F26DB" w:rsidR="00AE36A0" w:rsidRPr="00E24349" w:rsidRDefault="00AE36A0" w:rsidP="00E3126A">
            <w:pPr>
              <w:pStyle w:val="phtablecellleft"/>
              <w:numPr>
                <w:ilvl w:val="0"/>
                <w:numId w:val="20"/>
              </w:numPr>
              <w:ind w:left="365"/>
            </w:pPr>
            <w:r>
              <w:t>openssl</w:t>
            </w:r>
          </w:p>
        </w:tc>
        <w:tc>
          <w:tcPr>
            <w:tcW w:w="2320" w:type="pct"/>
          </w:tcPr>
          <w:p w14:paraId="10F47133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openssl</w:t>
            </w:r>
          </w:p>
        </w:tc>
      </w:tr>
      <w:tr w:rsidR="00AE36A0" w:rsidRPr="00E24349" w14:paraId="29B5FBE1" w14:textId="77777777" w:rsidTr="00536CAB">
        <w:tc>
          <w:tcPr>
            <w:tcW w:w="946" w:type="pct"/>
          </w:tcPr>
          <w:p w14:paraId="781E9076" w14:textId="27D08F62" w:rsidR="00AE36A0" w:rsidRPr="00E24349" w:rsidRDefault="00AE36A0" w:rsidP="00E24349">
            <w:pPr>
              <w:pStyle w:val="phtablecellleft"/>
            </w:pPr>
            <w:r w:rsidRPr="00AE36A0">
              <w:lastRenderedPageBreak/>
              <w:t>pem_key</w:t>
            </w:r>
          </w:p>
        </w:tc>
        <w:tc>
          <w:tcPr>
            <w:tcW w:w="1734" w:type="pct"/>
          </w:tcPr>
          <w:p w14:paraId="1D7BB41F" w14:textId="345AD328" w:rsidR="00AE36A0" w:rsidRDefault="00AE36A0" w:rsidP="00AE36A0">
            <w:pPr>
              <w:pStyle w:val="phtablecellleft"/>
            </w:pPr>
            <w:r>
              <w:t>Путь до pem-файла для подписи.</w:t>
            </w:r>
          </w:p>
          <w:p w14:paraId="4798FF12" w14:textId="3064B6B7" w:rsidR="00AE36A0" w:rsidRPr="00E24349" w:rsidRDefault="00AE36A0" w:rsidP="00AE36A0">
            <w:pPr>
              <w:pStyle w:val="phtablecellleft"/>
            </w:pPr>
            <w:r w:rsidRPr="00AE36A0">
              <w:rPr>
                <w:b/>
              </w:rPr>
              <w:t>Примечание</w:t>
            </w:r>
            <w:r>
              <w:t xml:space="preserve"> – </w:t>
            </w:r>
            <w:r w:rsidR="001030A4" w:rsidRPr="00E24349">
              <w:t>Опция добавляется, если в качестве значения опции «csp» указан криптопровайдер «openssl»</w:t>
            </w:r>
          </w:p>
        </w:tc>
        <w:tc>
          <w:tcPr>
            <w:tcW w:w="2320" w:type="pct"/>
          </w:tcPr>
          <w:p w14:paraId="537E2749" w14:textId="13F8F618" w:rsidR="00AE36A0" w:rsidRPr="008742D6" w:rsidRDefault="00AE36A0" w:rsidP="008742D6">
            <w:pPr>
              <w:pStyle w:val="phtablecellleft"/>
            </w:pPr>
            <w:r w:rsidRPr="00AE36A0">
              <w:t>/var/www/html/med2des/Etc/cert_key_vimis.pem</w:t>
            </w:r>
          </w:p>
        </w:tc>
      </w:tr>
      <w:tr w:rsidR="00AE36A0" w:rsidRPr="00B20BD5" w14:paraId="5CC7B4C8" w14:textId="77777777" w:rsidTr="00536CAB">
        <w:tc>
          <w:tcPr>
            <w:tcW w:w="946" w:type="pct"/>
          </w:tcPr>
          <w:p w14:paraId="2DE41C3D" w14:textId="0B856DF0" w:rsidR="00AE36A0" w:rsidRPr="00E24349" w:rsidRDefault="00AE36A0" w:rsidP="00E24349">
            <w:pPr>
              <w:pStyle w:val="phtablecellleft"/>
            </w:pPr>
            <w:r w:rsidRPr="00AE36A0">
              <w:t>pem_password</w:t>
            </w:r>
          </w:p>
        </w:tc>
        <w:tc>
          <w:tcPr>
            <w:tcW w:w="1734" w:type="pct"/>
          </w:tcPr>
          <w:p w14:paraId="7DC71D6D" w14:textId="447BB8E6" w:rsidR="00AE36A0" w:rsidRDefault="00AE36A0" w:rsidP="00E24349">
            <w:pPr>
              <w:pStyle w:val="phtablecellleft"/>
            </w:pPr>
            <w:r>
              <w:t>П</w:t>
            </w:r>
            <w:r w:rsidRPr="00AE36A0">
              <w:t xml:space="preserve">ароль к pem-файлу. </w:t>
            </w:r>
          </w:p>
          <w:p w14:paraId="231C103A" w14:textId="71424E4A" w:rsidR="00AE36A0" w:rsidRPr="00E24349" w:rsidRDefault="00AE36A0" w:rsidP="00536CAB">
            <w:pPr>
              <w:pStyle w:val="phtablecellleft"/>
            </w:pPr>
            <w:r w:rsidRPr="00AE36A0">
              <w:rPr>
                <w:b/>
              </w:rPr>
              <w:t>Примечание</w:t>
            </w:r>
            <w:r>
              <w:t xml:space="preserve"> – </w:t>
            </w:r>
            <w:r w:rsidR="001030A4" w:rsidRPr="00E24349">
              <w:t>Опция добавляется, если в качестве значения опции «csp» указан криптопровайдер «openssl»</w:t>
            </w:r>
            <w:r w:rsidR="00536CAB">
              <w:t>. При этом, е</w:t>
            </w:r>
            <w:r w:rsidR="00536CAB" w:rsidRPr="00AE36A0">
              <w:t>сли pem-файл без пароля, то опци</w:t>
            </w:r>
            <w:r w:rsidR="00536CAB">
              <w:t>ю добавлять не нужно</w:t>
            </w:r>
          </w:p>
        </w:tc>
        <w:tc>
          <w:tcPr>
            <w:tcW w:w="2320" w:type="pct"/>
          </w:tcPr>
          <w:p w14:paraId="06A7572B" w14:textId="77777777" w:rsidR="00AE36A0" w:rsidRPr="008742D6" w:rsidRDefault="00AE36A0" w:rsidP="008742D6">
            <w:pPr>
              <w:pStyle w:val="phtablecellleft"/>
            </w:pPr>
          </w:p>
        </w:tc>
      </w:tr>
      <w:tr w:rsidR="00B16088" w:rsidRPr="00E24349" w14:paraId="53CE41E3" w14:textId="77777777" w:rsidTr="00536CAB">
        <w:tc>
          <w:tcPr>
            <w:tcW w:w="946" w:type="pct"/>
          </w:tcPr>
          <w:p w14:paraId="3D2C80A3" w14:textId="24502AFE" w:rsidR="00B16088" w:rsidRPr="00AE36A0" w:rsidRDefault="00B16088" w:rsidP="00E24349">
            <w:pPr>
              <w:pStyle w:val="phtablecellleft"/>
            </w:pPr>
            <w:r w:rsidRPr="00B16088">
              <w:t>container</w:t>
            </w:r>
          </w:p>
        </w:tc>
        <w:tc>
          <w:tcPr>
            <w:tcW w:w="1734" w:type="pct"/>
          </w:tcPr>
          <w:p w14:paraId="3013B542" w14:textId="77777777" w:rsidR="00B16088" w:rsidRDefault="00B16088" w:rsidP="00E24349">
            <w:pPr>
              <w:pStyle w:val="phtablecellleft"/>
            </w:pPr>
            <w:r>
              <w:t>П</w:t>
            </w:r>
            <w:r w:rsidRPr="00B16088">
              <w:t>уть до ключевого контейнера</w:t>
            </w:r>
            <w:r>
              <w:t>.</w:t>
            </w:r>
          </w:p>
          <w:p w14:paraId="6F4FB06C" w14:textId="03A4A806" w:rsidR="00B16088" w:rsidRDefault="00B16088" w:rsidP="00E24349">
            <w:pPr>
              <w:pStyle w:val="phtablecellleft"/>
            </w:pPr>
            <w:r w:rsidRPr="00AE36A0">
              <w:rPr>
                <w:b/>
              </w:rPr>
              <w:t>Примечание</w:t>
            </w:r>
            <w:r>
              <w:t xml:space="preserve"> – </w:t>
            </w:r>
            <w:r w:rsidRPr="00E24349">
              <w:t xml:space="preserve">Опция добавляется, если в качестве значения опции «csp» указан криптопровайдер </w:t>
            </w:r>
            <w:r>
              <w:t>«</w:t>
            </w:r>
            <w:r w:rsidRPr="00AE36A0">
              <w:t>cryptopro</w:t>
            </w:r>
            <w:r>
              <w:t>»</w:t>
            </w:r>
          </w:p>
        </w:tc>
        <w:tc>
          <w:tcPr>
            <w:tcW w:w="2320" w:type="pct"/>
          </w:tcPr>
          <w:p w14:paraId="5F301CD0" w14:textId="045C7DD2" w:rsidR="00B16088" w:rsidRPr="00B20BD5" w:rsidRDefault="00536CAB" w:rsidP="008742D6">
            <w:pPr>
              <w:pStyle w:val="phtablecellleft"/>
            </w:pPr>
            <w:r w:rsidRPr="00536CAB">
              <w:t>\\.\HDIMAGE\TEST1</w:t>
            </w:r>
          </w:p>
        </w:tc>
      </w:tr>
      <w:tr w:rsidR="00AE36A0" w:rsidRPr="00E24349" w14:paraId="5C13644D" w14:textId="77777777" w:rsidTr="00536CAB">
        <w:tc>
          <w:tcPr>
            <w:tcW w:w="946" w:type="pct"/>
          </w:tcPr>
          <w:p w14:paraId="6371E7FE" w14:textId="1DFD2487" w:rsidR="00AE36A0" w:rsidRPr="00E24349" w:rsidRDefault="00AE36A0" w:rsidP="00E24349">
            <w:pPr>
              <w:pStyle w:val="phtablecellleft"/>
            </w:pPr>
            <w:r w:rsidRPr="00AE36A0">
              <w:t>container_password</w:t>
            </w:r>
          </w:p>
        </w:tc>
        <w:tc>
          <w:tcPr>
            <w:tcW w:w="1734" w:type="pct"/>
          </w:tcPr>
          <w:p w14:paraId="3AB3DE4E" w14:textId="6725A8F2" w:rsidR="00AE36A0" w:rsidRDefault="00AE36A0" w:rsidP="00E24349">
            <w:pPr>
              <w:pStyle w:val="phtablecellleft"/>
            </w:pPr>
            <w:r>
              <w:t>П</w:t>
            </w:r>
            <w:r w:rsidRPr="00AE36A0">
              <w:t xml:space="preserve">ароль от </w:t>
            </w:r>
            <w:r w:rsidR="00B16088" w:rsidRPr="00B16088">
              <w:t xml:space="preserve">ключевого </w:t>
            </w:r>
            <w:r w:rsidRPr="00AE36A0">
              <w:t xml:space="preserve">контейнера. </w:t>
            </w:r>
          </w:p>
          <w:p w14:paraId="23DDF58F" w14:textId="2DB8A878" w:rsidR="00AE36A0" w:rsidRPr="00E24349" w:rsidRDefault="00AE36A0" w:rsidP="001030A4">
            <w:pPr>
              <w:pStyle w:val="phtablecellleft"/>
            </w:pPr>
            <w:r w:rsidRPr="00AE36A0">
              <w:rPr>
                <w:b/>
              </w:rPr>
              <w:t>Примечание</w:t>
            </w:r>
            <w:r>
              <w:t xml:space="preserve"> – </w:t>
            </w:r>
            <w:r w:rsidR="001030A4" w:rsidRPr="00E24349">
              <w:t xml:space="preserve">Опция добавляется, если в качестве значения опции «csp» указан криптопровайдер </w:t>
            </w:r>
            <w:r>
              <w:t>«</w:t>
            </w:r>
            <w:r w:rsidRPr="00AE36A0">
              <w:t>cryptopro</w:t>
            </w:r>
            <w:r>
              <w:t>»</w:t>
            </w:r>
            <w:r w:rsidR="00536CAB">
              <w:t xml:space="preserve">. При этом, если </w:t>
            </w:r>
            <w:r w:rsidR="00536CAB" w:rsidRPr="00AE36A0">
              <w:t>контейнер без пароля, то опци</w:t>
            </w:r>
            <w:r w:rsidR="00536CAB">
              <w:t>ю добавлять не нужно</w:t>
            </w:r>
          </w:p>
        </w:tc>
        <w:tc>
          <w:tcPr>
            <w:tcW w:w="2320" w:type="pct"/>
          </w:tcPr>
          <w:p w14:paraId="15223336" w14:textId="77777777" w:rsidR="00AE36A0" w:rsidRPr="008742D6" w:rsidRDefault="00AE36A0" w:rsidP="008742D6">
            <w:pPr>
              <w:pStyle w:val="phtablecellleft"/>
            </w:pPr>
          </w:p>
        </w:tc>
      </w:tr>
      <w:tr w:rsidR="000263B8" w:rsidRPr="00E24349" w14:paraId="0C2AFB1A" w14:textId="77777777" w:rsidTr="00536CAB">
        <w:tc>
          <w:tcPr>
            <w:tcW w:w="946" w:type="pct"/>
          </w:tcPr>
          <w:p w14:paraId="5F52BB5B" w14:textId="77777777" w:rsidR="00E85BD7" w:rsidRPr="00E24349" w:rsidRDefault="00872ED0" w:rsidP="00E24349">
            <w:pPr>
              <w:pStyle w:val="phtablecellleft"/>
            </w:pPr>
            <w:r w:rsidRPr="00E24349">
              <w:t>FaultTo</w:t>
            </w:r>
          </w:p>
        </w:tc>
        <w:tc>
          <w:tcPr>
            <w:tcW w:w="1734" w:type="pct"/>
          </w:tcPr>
          <w:p w14:paraId="03EA86E0" w14:textId="33EAC7C8" w:rsidR="00E85BD7" w:rsidRPr="00E24349" w:rsidRDefault="001030A4" w:rsidP="00E24349">
            <w:pPr>
              <w:pStyle w:val="phtablecellleft"/>
            </w:pPr>
            <w:r w:rsidRPr="001030A4">
              <w:t>Адрес callback-сервиса, зарегистрированного в ИПС</w:t>
            </w:r>
          </w:p>
        </w:tc>
        <w:tc>
          <w:tcPr>
            <w:tcW w:w="2320" w:type="pct"/>
          </w:tcPr>
          <w:p w14:paraId="5744F9AB" w14:textId="6F19FC1C" w:rsidR="00E85BD7" w:rsidRPr="008742D6" w:rsidRDefault="001030A4" w:rsidP="008742D6">
            <w:pPr>
              <w:pStyle w:val="phtablecellleft"/>
            </w:pPr>
            <w:r w:rsidRPr="001030A4">
              <w:t>https://ips-test.rosminzdrav.ru/b6789b2b47581</w:t>
            </w:r>
          </w:p>
        </w:tc>
      </w:tr>
      <w:tr w:rsidR="001030A4" w:rsidRPr="00E24349" w14:paraId="0EEF22F0" w14:textId="77777777" w:rsidTr="00536CAB">
        <w:tc>
          <w:tcPr>
            <w:tcW w:w="946" w:type="pct"/>
          </w:tcPr>
          <w:p w14:paraId="6736AD58" w14:textId="4A8F6773" w:rsidR="001030A4" w:rsidRPr="00E24349" w:rsidRDefault="001030A4" w:rsidP="00E24349">
            <w:pPr>
              <w:pStyle w:val="phtablecellleft"/>
            </w:pPr>
            <w:r w:rsidRPr="00E24349">
              <w:t>ReplyTo</w:t>
            </w:r>
          </w:p>
        </w:tc>
        <w:tc>
          <w:tcPr>
            <w:tcW w:w="1734" w:type="pct"/>
          </w:tcPr>
          <w:p w14:paraId="37A4E68E" w14:textId="4C96F4E9" w:rsidR="001030A4" w:rsidRPr="001030A4" w:rsidRDefault="001030A4" w:rsidP="00E24349">
            <w:pPr>
              <w:pStyle w:val="phtablecellleft"/>
            </w:pPr>
            <w:r w:rsidRPr="001030A4">
              <w:t>Адрес callback-сервиса, зарегистрированного в ИПС</w:t>
            </w:r>
          </w:p>
        </w:tc>
        <w:tc>
          <w:tcPr>
            <w:tcW w:w="2320" w:type="pct"/>
          </w:tcPr>
          <w:p w14:paraId="4C2DAA68" w14:textId="1493600F" w:rsidR="001030A4" w:rsidRPr="001030A4" w:rsidRDefault="001030A4" w:rsidP="008742D6">
            <w:pPr>
              <w:pStyle w:val="phtablecellleft"/>
            </w:pPr>
            <w:r w:rsidRPr="001030A4">
              <w:t>https://ips-test.rosminzdrav.ru/b6789b2b47581</w:t>
            </w:r>
          </w:p>
        </w:tc>
      </w:tr>
      <w:tr w:rsidR="000263B8" w:rsidRPr="00E24349" w14:paraId="710EA975" w14:textId="77777777" w:rsidTr="00536CAB">
        <w:tc>
          <w:tcPr>
            <w:tcW w:w="946" w:type="pct"/>
          </w:tcPr>
          <w:p w14:paraId="67EFD016" w14:textId="77777777" w:rsidR="00E85BD7" w:rsidRPr="00E24349" w:rsidRDefault="00872ED0" w:rsidP="00E24349">
            <w:pPr>
              <w:pStyle w:val="phtablecellleft"/>
            </w:pPr>
            <w:r w:rsidRPr="00E24349">
              <w:t>logLevel</w:t>
            </w:r>
          </w:p>
        </w:tc>
        <w:tc>
          <w:tcPr>
            <w:tcW w:w="1734" w:type="pct"/>
          </w:tcPr>
          <w:p w14:paraId="010A1BAD" w14:textId="756FD46D" w:rsidR="001030A4" w:rsidRDefault="001030A4" w:rsidP="001030A4">
            <w:pPr>
              <w:pStyle w:val="phtablecellleft"/>
            </w:pPr>
            <w:r>
              <w:t>Уровень логирования.</w:t>
            </w:r>
          </w:p>
          <w:p w14:paraId="5E353F20" w14:textId="2EF22AE4" w:rsidR="001030A4" w:rsidRDefault="001030A4" w:rsidP="001030A4">
            <w:pPr>
              <w:pStyle w:val="phtablecellleft"/>
            </w:pPr>
            <w:r>
              <w:t>Возможные значения:</w:t>
            </w:r>
          </w:p>
          <w:p w14:paraId="7BD47EE8" w14:textId="77777777" w:rsidR="001030A4" w:rsidRDefault="001030A4" w:rsidP="001030A4">
            <w:pPr>
              <w:pStyle w:val="phtablecellleft"/>
            </w:pPr>
            <w:r>
              <w:t>0 – логирование отключено;</w:t>
            </w:r>
          </w:p>
          <w:p w14:paraId="221579ED" w14:textId="77777777" w:rsidR="001030A4" w:rsidRDefault="001030A4" w:rsidP="001030A4">
            <w:pPr>
              <w:pStyle w:val="phtablecellleft"/>
            </w:pPr>
            <w:r>
              <w:t>1 – в логи выводятся только ошибки;</w:t>
            </w:r>
          </w:p>
          <w:p w14:paraId="760ECC4F" w14:textId="2CF350D7" w:rsidR="00E85BD7" w:rsidRPr="00E24349" w:rsidRDefault="001030A4" w:rsidP="001030A4">
            <w:pPr>
              <w:pStyle w:val="phtablecellleft"/>
            </w:pPr>
            <w:r>
              <w:t>2 – в логи выводятся ошибки и отладочная информация</w:t>
            </w:r>
          </w:p>
        </w:tc>
        <w:tc>
          <w:tcPr>
            <w:tcW w:w="2320" w:type="pct"/>
          </w:tcPr>
          <w:p w14:paraId="30C0D741" w14:textId="77777777" w:rsidR="00E85BD7" w:rsidRPr="008742D6" w:rsidRDefault="00872ED0" w:rsidP="008742D6">
            <w:pPr>
              <w:pStyle w:val="phtablecellleft"/>
            </w:pPr>
            <w:r w:rsidRPr="008742D6">
              <w:t>2</w:t>
            </w:r>
          </w:p>
        </w:tc>
      </w:tr>
      <w:tr w:rsidR="001030A4" w:rsidRPr="00E24349" w14:paraId="0304DAFA" w14:textId="77777777" w:rsidTr="00536CAB">
        <w:tc>
          <w:tcPr>
            <w:tcW w:w="946" w:type="pct"/>
          </w:tcPr>
          <w:p w14:paraId="2577DB54" w14:textId="3AD20E14" w:rsidR="001030A4" w:rsidRPr="00E24349" w:rsidRDefault="001030A4" w:rsidP="00E24349">
            <w:pPr>
              <w:pStyle w:val="phtablecellleft"/>
            </w:pPr>
            <w:r w:rsidRPr="001030A4">
              <w:t>maxAttemptToSend</w:t>
            </w:r>
          </w:p>
        </w:tc>
        <w:tc>
          <w:tcPr>
            <w:tcW w:w="1734" w:type="pct"/>
          </w:tcPr>
          <w:p w14:paraId="0225EBBA" w14:textId="4F5A100A" w:rsidR="001030A4" w:rsidRDefault="001030A4" w:rsidP="001030A4">
            <w:pPr>
              <w:pStyle w:val="phtablecellleft"/>
            </w:pPr>
            <w:r w:rsidRPr="001030A4">
              <w:t>Максимальное количество попыток отправки СЭМД</w:t>
            </w:r>
          </w:p>
        </w:tc>
        <w:tc>
          <w:tcPr>
            <w:tcW w:w="2320" w:type="pct"/>
          </w:tcPr>
          <w:p w14:paraId="03D0F99E" w14:textId="7EEEE109" w:rsidR="001030A4" w:rsidRPr="008742D6" w:rsidRDefault="001030A4" w:rsidP="008742D6">
            <w:pPr>
              <w:pStyle w:val="phtablecellleft"/>
            </w:pPr>
            <w:r w:rsidRPr="001030A4">
              <w:t>5</w:t>
            </w:r>
          </w:p>
        </w:tc>
      </w:tr>
      <w:tr w:rsidR="000263B8" w:rsidRPr="00E24349" w14:paraId="3524F2C5" w14:textId="77777777" w:rsidTr="00536CAB">
        <w:tc>
          <w:tcPr>
            <w:tcW w:w="946" w:type="pct"/>
          </w:tcPr>
          <w:p w14:paraId="290C5D47" w14:textId="77777777" w:rsidR="00E85BD7" w:rsidRPr="00E24349" w:rsidRDefault="00872ED0" w:rsidP="00E24349">
            <w:pPr>
              <w:pStyle w:val="phtablecellleft"/>
            </w:pPr>
            <w:r w:rsidRPr="00E24349">
              <w:t>processingTimeOut</w:t>
            </w:r>
          </w:p>
        </w:tc>
        <w:tc>
          <w:tcPr>
            <w:tcW w:w="1734" w:type="pct"/>
          </w:tcPr>
          <w:p w14:paraId="5B0BDAB1" w14:textId="4A55B716" w:rsidR="001030A4" w:rsidRDefault="001030A4" w:rsidP="001030A4">
            <w:pPr>
              <w:pStyle w:val="phtablecellleft"/>
            </w:pPr>
            <w:r>
              <w:t>Отложенная отправка СЭМД в ВИМИС.</w:t>
            </w:r>
          </w:p>
          <w:p w14:paraId="477E1048" w14:textId="77777777" w:rsidR="001030A4" w:rsidRDefault="001030A4" w:rsidP="001030A4">
            <w:pPr>
              <w:pStyle w:val="phtablecellleft"/>
            </w:pPr>
            <w:r>
              <w:t>Возможные значения:</w:t>
            </w:r>
          </w:p>
          <w:p w14:paraId="37892B15" w14:textId="77777777" w:rsidR="001030A4" w:rsidRDefault="001030A4" w:rsidP="001030A4">
            <w:pPr>
              <w:pStyle w:val="phtablecellleft"/>
            </w:pPr>
            <w:r>
              <w:t>0 – СЭМД сразу отправляются в ВИМИС;</w:t>
            </w:r>
          </w:p>
          <w:p w14:paraId="4B6741C4" w14:textId="77777777" w:rsidR="00E85BD7" w:rsidRDefault="001030A4" w:rsidP="001030A4">
            <w:pPr>
              <w:pStyle w:val="phtablecellleft"/>
            </w:pPr>
            <w:r>
              <w:t>1 – отложенная отправка СЭМД в ВИМИС</w:t>
            </w:r>
          </w:p>
          <w:p w14:paraId="5A63391B" w14:textId="1C0421C1" w:rsidR="00B05B4F" w:rsidRPr="00E24349" w:rsidRDefault="00B05B4F" w:rsidP="001030A4">
            <w:pPr>
              <w:pStyle w:val="phtablecellleft"/>
            </w:pPr>
            <w:r w:rsidRPr="00B05B4F">
              <w:rPr>
                <w:b/>
              </w:rPr>
              <w:t>Примечание</w:t>
            </w:r>
            <w:r w:rsidRPr="00B05B4F">
              <w:t xml:space="preserve"> –  Отложенная выгрузка СЭМД beta-версии в ВИМИС </w:t>
            </w:r>
            <w:r w:rsidRPr="00E24349">
              <w:t>«</w:t>
            </w:r>
            <w:r w:rsidR="003B72E9">
              <w:t>ССЗ</w:t>
            </w:r>
            <w:r>
              <w:t>»</w:t>
            </w:r>
            <w:r w:rsidRPr="00B05B4F">
              <w:t xml:space="preserve"> осуществляется при условии, что у </w:t>
            </w:r>
            <w:r w:rsidRPr="00B05B4F">
              <w:lastRenderedPageBreak/>
              <w:t xml:space="preserve">внешней системы </w:t>
            </w:r>
            <w:r w:rsidRPr="00E24349">
              <w:t>«</w:t>
            </w:r>
            <w:r w:rsidRPr="00B05B4F">
              <w:t>vimis/mis</w:t>
            </w:r>
            <w:r>
              <w:t>»</w:t>
            </w:r>
            <w:r w:rsidRPr="00B05B4F">
              <w:t xml:space="preserve"> опция </w:t>
            </w:r>
            <w:r w:rsidRPr="00E24349">
              <w:t>«</w:t>
            </w:r>
            <w:r w:rsidRPr="00B05B4F">
              <w:t>processingTimeOut</w:t>
            </w:r>
            <w:r>
              <w:t>»</w:t>
            </w:r>
            <w:r w:rsidRPr="00B05B4F">
              <w:t xml:space="preserve"> принимает значение </w:t>
            </w:r>
            <w:r w:rsidRPr="00E24349">
              <w:t>«</w:t>
            </w:r>
            <w:r w:rsidRPr="00B05B4F">
              <w:t>1</w:t>
            </w:r>
            <w:r>
              <w:t>»</w:t>
            </w:r>
          </w:p>
        </w:tc>
        <w:tc>
          <w:tcPr>
            <w:tcW w:w="2320" w:type="pct"/>
          </w:tcPr>
          <w:p w14:paraId="2B92ADDE" w14:textId="77777777" w:rsidR="00E85BD7" w:rsidRPr="008742D6" w:rsidRDefault="00872ED0" w:rsidP="008742D6">
            <w:pPr>
              <w:pStyle w:val="phtablecellleft"/>
            </w:pPr>
            <w:r w:rsidRPr="008742D6">
              <w:lastRenderedPageBreak/>
              <w:t>0</w:t>
            </w:r>
          </w:p>
        </w:tc>
      </w:tr>
      <w:tr w:rsidR="00CD4862" w:rsidRPr="00E24349" w14:paraId="62B5CE62" w14:textId="77777777" w:rsidTr="00536CAB">
        <w:tc>
          <w:tcPr>
            <w:tcW w:w="946" w:type="pct"/>
          </w:tcPr>
          <w:p w14:paraId="13D1172C" w14:textId="57D3EA1D" w:rsidR="00CD4862" w:rsidRPr="00E24349" w:rsidRDefault="00CD4862" w:rsidP="00E24349">
            <w:pPr>
              <w:pStyle w:val="phtablecellleft"/>
            </w:pPr>
            <w:r w:rsidRPr="00CD4862">
              <w:lastRenderedPageBreak/>
              <w:t>useImpLogs</w:t>
            </w:r>
          </w:p>
        </w:tc>
        <w:tc>
          <w:tcPr>
            <w:tcW w:w="1734" w:type="pct"/>
          </w:tcPr>
          <w:p w14:paraId="5772A9FB" w14:textId="2710EE28" w:rsidR="00CD4862" w:rsidRDefault="00CD4862" w:rsidP="001030A4">
            <w:pPr>
              <w:pStyle w:val="phtablecellleft"/>
            </w:pPr>
            <w:r w:rsidRPr="00CD4862">
              <w:t>Хранение логов формирования документов ВИМИС</w:t>
            </w:r>
          </w:p>
        </w:tc>
        <w:tc>
          <w:tcPr>
            <w:tcW w:w="2320" w:type="pct"/>
          </w:tcPr>
          <w:p w14:paraId="1F5497ED" w14:textId="77777777" w:rsidR="00CD4862" w:rsidRDefault="00CD4862" w:rsidP="00CD4862">
            <w:pPr>
              <w:pStyle w:val="phtablecellleft"/>
            </w:pPr>
            <w:r>
              <w:t>"0" – логирование выполняется в новый раздел "Журнал хранения логов формирования документов ВИМИС" ("VIMIS_LOG");</w:t>
            </w:r>
          </w:p>
          <w:p w14:paraId="64EFE875" w14:textId="0B552DC7" w:rsidR="00CD4862" w:rsidRPr="008742D6" w:rsidRDefault="00CD4862" w:rsidP="00CD4862">
            <w:pPr>
              <w:pStyle w:val="phtablecellleft"/>
            </w:pPr>
            <w:r>
              <w:t>любое значение ("1" или больше) – логирование выполняется в раздел хранения логов импорта ("IMP_LOG")</w:t>
            </w:r>
          </w:p>
        </w:tc>
      </w:tr>
    </w:tbl>
    <w:p w14:paraId="0A047FD0" w14:textId="77777777" w:rsidR="008742D6" w:rsidRDefault="008742D6" w:rsidP="008742D6">
      <w:pPr>
        <w:pStyle w:val="phnormal"/>
      </w:pPr>
    </w:p>
    <w:p w14:paraId="69A80927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опция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Опции</w:t>
      </w:r>
      <w:r w:rsidR="000263B8">
        <w:t>»</w:t>
      </w:r>
      <w:r w:rsidRPr="000263B8">
        <w:t>.</w:t>
      </w:r>
    </w:p>
    <w:p w14:paraId="6E741F04" w14:textId="77777777" w:rsidR="00E85BD7" w:rsidRPr="000263B8" w:rsidRDefault="00872ED0" w:rsidP="001641CF">
      <w:pPr>
        <w:pStyle w:val="23"/>
      </w:pPr>
      <w:bookmarkStart w:id="47" w:name="scroll-bookmark-17"/>
      <w:bookmarkStart w:id="48" w:name="_Toc118569019"/>
      <w:bookmarkStart w:id="49" w:name="_Toc122531016"/>
      <w:r w:rsidRPr="000263B8">
        <w:t>Настройка</w:t>
      </w:r>
      <w:r w:rsidR="0081618C" w:rsidRPr="000263B8">
        <w:t xml:space="preserve"> </w:t>
      </w:r>
      <w:r w:rsidRPr="000263B8">
        <w:t>интеграционного</w:t>
      </w:r>
      <w:r w:rsidR="0081618C" w:rsidRPr="000263B8">
        <w:t xml:space="preserve"> </w:t>
      </w:r>
      <w:r w:rsidRPr="000263B8">
        <w:t>пользователя</w:t>
      </w:r>
      <w:bookmarkEnd w:id="47"/>
      <w:bookmarkEnd w:id="48"/>
      <w:bookmarkEnd w:id="49"/>
    </w:p>
    <w:p w14:paraId="77D6D456" w14:textId="77777777" w:rsidR="00E85BD7" w:rsidRPr="000263B8" w:rsidRDefault="00872ED0" w:rsidP="001641CF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корректной</w:t>
      </w:r>
      <w:r w:rsidR="0081618C" w:rsidRPr="000263B8">
        <w:t xml:space="preserve"> </w:t>
      </w:r>
      <w:r w:rsidRPr="000263B8">
        <w:t>работы</w:t>
      </w:r>
      <w:r w:rsidR="0081618C" w:rsidRPr="000263B8">
        <w:t xml:space="preserve"> </w:t>
      </w:r>
      <w:r w:rsidRPr="000263B8">
        <w:t>интеграции</w:t>
      </w:r>
      <w:r w:rsidR="0081618C" w:rsidRPr="000263B8">
        <w:t xml:space="preserve"> </w:t>
      </w:r>
      <w:r w:rsidRPr="000263B8">
        <w:t>создайте</w:t>
      </w:r>
      <w:r w:rsidR="0081618C" w:rsidRPr="000263B8">
        <w:t xml:space="preserve"> </w:t>
      </w:r>
      <w:r w:rsidRPr="000263B8">
        <w:t>интеграционного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ролью</w:t>
      </w:r>
      <w:r w:rsidR="0081618C" w:rsidRPr="000263B8">
        <w:t xml:space="preserve"> </w:t>
      </w:r>
      <w:r w:rsidR="000263B8">
        <w:t>«</w:t>
      </w:r>
      <w:r w:rsidRPr="000263B8">
        <w:t>Минимальная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назначьте</w:t>
      </w:r>
      <w:r w:rsidR="0081618C" w:rsidRPr="000263B8">
        <w:t xml:space="preserve"> </w:t>
      </w:r>
      <w:r w:rsidRPr="000263B8">
        <w:t>ему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разделам</w:t>
      </w:r>
      <w:r w:rsidR="0081618C" w:rsidRPr="000263B8">
        <w:t xml:space="preserve"> </w:t>
      </w:r>
      <w:r w:rsidRPr="000263B8">
        <w:t>Системы.</w:t>
      </w:r>
    </w:p>
    <w:p w14:paraId="079CD910" w14:textId="77777777" w:rsidR="00E85BD7" w:rsidRPr="000263B8" w:rsidRDefault="00872ED0" w:rsidP="001641CF">
      <w:pPr>
        <w:pStyle w:val="31"/>
      </w:pPr>
      <w:bookmarkStart w:id="50" w:name="scroll-bookmark-18"/>
      <w:bookmarkStart w:id="51" w:name="_Toc118569020"/>
      <w:bookmarkStart w:id="52" w:name="_Toc122531017"/>
      <w:r w:rsidRPr="000263B8">
        <w:t>Создание</w:t>
      </w:r>
      <w:r w:rsidR="0081618C" w:rsidRPr="000263B8">
        <w:t xml:space="preserve"> </w:t>
      </w:r>
      <w:r w:rsidRPr="000263B8">
        <w:t>пользователя</w:t>
      </w:r>
      <w:bookmarkEnd w:id="50"/>
      <w:bookmarkEnd w:id="51"/>
      <w:bookmarkEnd w:id="52"/>
    </w:p>
    <w:p w14:paraId="273FEAFE" w14:textId="77777777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интеграционного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A26E43E" w14:textId="34C27695" w:rsidR="00E85BD7" w:rsidRPr="000263B8" w:rsidRDefault="00872ED0" w:rsidP="001641CF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Администратор</w:t>
      </w:r>
      <w:r w:rsidR="00355B18">
        <w:t xml:space="preserve">/ </w:t>
      </w:r>
      <w:r w:rsidRPr="000263B8">
        <w:t>Пользователи\роли</w:t>
      </w:r>
      <w:r w:rsidR="0081618C" w:rsidRPr="000263B8">
        <w:t xml:space="preserve"> </w:t>
      </w:r>
      <w:r w:rsidRPr="000263B8">
        <w:t>пользователей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пользователей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_Ref119063438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9</w:t>
      </w:r>
      <w:r w:rsidR="007D0E94">
        <w:fldChar w:fldCharType="end"/>
      </w:r>
      <w:r w:rsidR="007D0E94">
        <w:t>)</w:t>
      </w:r>
      <w:r w:rsidRPr="000263B8">
        <w:t>;</w:t>
      </w:r>
    </w:p>
    <w:p w14:paraId="210F13CA" w14:textId="77777777" w:rsidR="00E85BD7" w:rsidRPr="000263B8" w:rsidRDefault="007D0E94" w:rsidP="001641CF">
      <w:pPr>
        <w:pStyle w:val="phfigure"/>
      </w:pPr>
      <w:r>
        <w:rPr>
          <w:noProof/>
        </w:rPr>
        <w:drawing>
          <wp:inline distT="0" distB="0" distL="0" distR="0" wp14:anchorId="7D91399D" wp14:editId="475C4681">
            <wp:extent cx="6152515" cy="3427095"/>
            <wp:effectExtent l="19050" t="19050" r="19685" b="209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7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6EA1F" w14:textId="2D48C4AF" w:rsidR="00E85BD7" w:rsidRPr="000263B8" w:rsidRDefault="00E15409" w:rsidP="001641CF">
      <w:pPr>
        <w:pStyle w:val="phfiguretitle"/>
      </w:pPr>
      <w:bookmarkStart w:id="53" w:name="_Ref119063438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9</w:t>
      </w:r>
      <w:r w:rsidR="00872ED0" w:rsidRPr="000263B8">
        <w:fldChar w:fldCharType="end"/>
      </w:r>
      <w:bookmarkEnd w:id="53"/>
      <w:r w:rsidR="0081618C" w:rsidRPr="000263B8">
        <w:t xml:space="preserve"> </w:t>
      </w:r>
      <w:r w:rsidR="008742D6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пользователей</w:t>
      </w:r>
    </w:p>
    <w:p w14:paraId="1F009AE1" w14:textId="6ECF7414" w:rsidR="00E85BD7" w:rsidRPr="000263B8" w:rsidRDefault="00872ED0" w:rsidP="001641CF">
      <w:pPr>
        <w:pStyle w:val="phlistitemized1"/>
      </w:pPr>
      <w:r w:rsidRPr="000263B8">
        <w:lastRenderedPageBreak/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пользователя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_Ref119063480 \h </w:instrText>
      </w:r>
      <w:r w:rsidR="007D0E94">
        <w:fldChar w:fldCharType="separate"/>
      </w:r>
      <w:r w:rsidR="00DE36C7">
        <w:t>Рисунок </w:t>
      </w:r>
      <w:r w:rsidR="00DE36C7">
        <w:rPr>
          <w:noProof/>
        </w:rPr>
        <w:t>10</w:t>
      </w:r>
      <w:r w:rsidR="007D0E94">
        <w:fldChar w:fldCharType="end"/>
      </w:r>
      <w:r w:rsidR="007D0E94">
        <w:t>)</w:t>
      </w:r>
      <w:r w:rsidRPr="000263B8">
        <w:t>;</w:t>
      </w:r>
    </w:p>
    <w:p w14:paraId="754267A0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3A09901D" wp14:editId="1BEA8CCB">
            <wp:extent cx="4174435" cy="1660196"/>
            <wp:effectExtent l="19050" t="19050" r="17145" b="16510"/>
            <wp:docPr id="100010" name="Рисунок 100010" descr="Окно добавления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95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8030" cy="16656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8E66AE" w14:textId="12A952E9" w:rsidR="00E85BD7" w:rsidRPr="000263B8" w:rsidRDefault="00E15409" w:rsidP="001641CF">
      <w:pPr>
        <w:pStyle w:val="phfiguretitle"/>
      </w:pPr>
      <w:bookmarkStart w:id="54" w:name="_Ref11906348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10</w:t>
      </w:r>
      <w:r w:rsidR="00872ED0" w:rsidRPr="000263B8">
        <w:fldChar w:fldCharType="end"/>
      </w:r>
      <w:bookmarkEnd w:id="54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пользователя</w:t>
      </w:r>
    </w:p>
    <w:p w14:paraId="6505D6EF" w14:textId="1DF50001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0E22D8">
        <w:fldChar w:fldCharType="begin"/>
      </w:r>
      <w:r w:rsidR="000E22D8">
        <w:instrText xml:space="preserve"> REF _Ref119063506 \h </w:instrText>
      </w:r>
      <w:r w:rsidR="000E22D8">
        <w:fldChar w:fldCharType="separate"/>
      </w:r>
      <w:r w:rsidR="00DE36C7">
        <w:t>Таблица </w:t>
      </w:r>
      <w:r w:rsidR="00DE36C7">
        <w:rPr>
          <w:noProof/>
        </w:rPr>
        <w:t>7</w:t>
      </w:r>
      <w:r w:rsidR="000E22D8">
        <w:fldChar w:fldCharType="end"/>
      </w:r>
      <w:r w:rsidR="007D0E94">
        <w:t>)</w:t>
      </w:r>
      <w:r w:rsidRPr="000263B8">
        <w:t>;</w:t>
      </w:r>
    </w:p>
    <w:p w14:paraId="2C1371BB" w14:textId="5A98F664" w:rsidR="00E85BD7" w:rsidRPr="000263B8" w:rsidRDefault="00E15409" w:rsidP="001641CF">
      <w:pPr>
        <w:pStyle w:val="phtabletitle"/>
      </w:pPr>
      <w:bookmarkStart w:id="55" w:name="_Ref119063506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7</w:t>
      </w:r>
      <w:r w:rsidR="00872ED0" w:rsidRPr="000263B8">
        <w:fldChar w:fldCharType="end"/>
      </w:r>
      <w:bookmarkEnd w:id="55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окне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интеграции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404"/>
        <w:gridCol w:w="1674"/>
        <w:gridCol w:w="4110"/>
      </w:tblGrid>
      <w:tr w:rsidR="000263B8" w:rsidRPr="00E24349" w14:paraId="678EFE99" w14:textId="77777777" w:rsidTr="00846EA2">
        <w:trPr>
          <w:tblHeader/>
        </w:trPr>
        <w:tc>
          <w:tcPr>
            <w:tcW w:w="2164" w:type="pct"/>
          </w:tcPr>
          <w:p w14:paraId="00FEE3C9" w14:textId="77777777" w:rsidR="00E85BD7" w:rsidRPr="00E24349" w:rsidRDefault="00872ED0" w:rsidP="001641CF">
            <w:pPr>
              <w:pStyle w:val="phtablecolcaption"/>
            </w:pPr>
            <w:bookmarkStart w:id="56" w:name="scroll-bookmark-19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56"/>
          </w:p>
        </w:tc>
        <w:tc>
          <w:tcPr>
            <w:tcW w:w="817" w:type="pct"/>
          </w:tcPr>
          <w:p w14:paraId="4D75491F" w14:textId="77777777" w:rsidR="00E85BD7" w:rsidRPr="00E24349" w:rsidRDefault="00872ED0" w:rsidP="001641CF">
            <w:pPr>
              <w:pStyle w:val="phtablecolcaption"/>
            </w:pPr>
            <w:r w:rsidRPr="00E24349">
              <w:t>Обязательность</w:t>
            </w:r>
          </w:p>
        </w:tc>
        <w:tc>
          <w:tcPr>
            <w:tcW w:w="2019" w:type="pct"/>
          </w:tcPr>
          <w:p w14:paraId="2782FF75" w14:textId="77777777" w:rsidR="00E85BD7" w:rsidRPr="00E24349" w:rsidRDefault="00872ED0" w:rsidP="001641CF">
            <w:pPr>
              <w:pStyle w:val="phtablecolcaption"/>
            </w:pPr>
            <w:r w:rsidRPr="00E24349">
              <w:t>Пояснение</w:t>
            </w:r>
          </w:p>
        </w:tc>
      </w:tr>
      <w:tr w:rsidR="000263B8" w:rsidRPr="00E24349" w14:paraId="79B53C33" w14:textId="77777777" w:rsidTr="00846EA2">
        <w:tc>
          <w:tcPr>
            <w:tcW w:w="2164" w:type="pct"/>
          </w:tcPr>
          <w:p w14:paraId="73CA1E47" w14:textId="77777777" w:rsidR="00E85BD7" w:rsidRPr="00E24349" w:rsidRDefault="00872ED0" w:rsidP="001641CF">
            <w:pPr>
              <w:pStyle w:val="phtablecellleft"/>
            </w:pPr>
            <w:r w:rsidRPr="00E24349">
              <w:t>Имя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  <w:tc>
          <w:tcPr>
            <w:tcW w:w="817" w:type="pct"/>
          </w:tcPr>
          <w:p w14:paraId="2BF87CCF" w14:textId="77777777" w:rsidR="00E85BD7" w:rsidRPr="00E24349" w:rsidRDefault="00872ED0" w:rsidP="001641CF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1027FC93" wp14:editId="6911490C">
                  <wp:extent cx="152213" cy="152297"/>
                  <wp:effectExtent l="0" t="0" r="0" b="0"/>
                  <wp:docPr id="100011" name="Рисунок 10001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207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pct"/>
          </w:tcPr>
          <w:p w14:paraId="76D8E424" w14:textId="77777777" w:rsidR="00E85BD7" w:rsidRPr="00E24349" w:rsidRDefault="00872ED0" w:rsidP="001641CF">
            <w:pPr>
              <w:pStyle w:val="phtablecellleft"/>
            </w:pPr>
            <w:r w:rsidRPr="00E24349">
              <w:t>Введите</w:t>
            </w:r>
            <w:r w:rsidR="0081618C" w:rsidRPr="00E24349">
              <w:t xml:space="preserve"> </w:t>
            </w:r>
            <w:r w:rsidRPr="00E24349">
              <w:t>произвольный</w:t>
            </w:r>
            <w:r w:rsidR="0081618C" w:rsidRPr="00E24349">
              <w:t xml:space="preserve"> </w:t>
            </w:r>
            <w:r w:rsidRPr="00E24349">
              <w:t>логин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</w:tr>
      <w:tr w:rsidR="000263B8" w:rsidRPr="00E24349" w14:paraId="6BB3E42A" w14:textId="77777777" w:rsidTr="00846EA2">
        <w:tc>
          <w:tcPr>
            <w:tcW w:w="2164" w:type="pct"/>
          </w:tcPr>
          <w:p w14:paraId="38D36BEF" w14:textId="77777777" w:rsidR="00E85BD7" w:rsidRPr="00E24349" w:rsidRDefault="00872ED0" w:rsidP="001641CF">
            <w:pPr>
              <w:pStyle w:val="phtablecellleft"/>
            </w:pPr>
            <w:r w:rsidRPr="00E24349">
              <w:t>Полное</w:t>
            </w:r>
            <w:r w:rsidR="0081618C" w:rsidRPr="00E24349">
              <w:t xml:space="preserve"> </w:t>
            </w:r>
            <w:r w:rsidRPr="00E24349">
              <w:t>имя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  <w:tc>
          <w:tcPr>
            <w:tcW w:w="817" w:type="pct"/>
          </w:tcPr>
          <w:p w14:paraId="21E08FF6" w14:textId="77777777" w:rsidR="00E85BD7" w:rsidRPr="00E24349" w:rsidRDefault="00872ED0" w:rsidP="001641CF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572C53A9" wp14:editId="5A924F5D">
                  <wp:extent cx="152213" cy="152297"/>
                  <wp:effectExtent l="0" t="0" r="0" b="0"/>
                  <wp:docPr id="100012" name="Рисунок 10001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557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pct"/>
          </w:tcPr>
          <w:p w14:paraId="3EFF8591" w14:textId="77777777" w:rsidR="00E85BD7" w:rsidRPr="00E24349" w:rsidRDefault="00872ED0" w:rsidP="001641CF">
            <w:pPr>
              <w:pStyle w:val="phtablecellleft"/>
            </w:pPr>
            <w:r w:rsidRPr="00E24349">
              <w:t>Введите</w:t>
            </w:r>
            <w:r w:rsidR="0081618C" w:rsidRPr="00E24349">
              <w:t xml:space="preserve"> </w:t>
            </w:r>
            <w:r w:rsidRPr="00E24349">
              <w:t>полное</w:t>
            </w:r>
            <w:r w:rsidR="0081618C" w:rsidRPr="00E24349">
              <w:t xml:space="preserve"> </w:t>
            </w:r>
            <w:r w:rsidRPr="00E24349">
              <w:t>имя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</w:tr>
      <w:tr w:rsidR="000263B8" w:rsidRPr="00E24349" w14:paraId="4ABE86B1" w14:textId="77777777" w:rsidTr="00846EA2">
        <w:tc>
          <w:tcPr>
            <w:tcW w:w="2164" w:type="pct"/>
          </w:tcPr>
          <w:p w14:paraId="6F450CF3" w14:textId="77777777" w:rsidR="00E85BD7" w:rsidRPr="00E24349" w:rsidRDefault="00872ED0" w:rsidP="001641CF">
            <w:pPr>
              <w:pStyle w:val="phtablecellleft"/>
            </w:pPr>
            <w:r w:rsidRPr="00E24349">
              <w:t>Пароль</w:t>
            </w:r>
          </w:p>
        </w:tc>
        <w:tc>
          <w:tcPr>
            <w:tcW w:w="817" w:type="pct"/>
          </w:tcPr>
          <w:p w14:paraId="470EC37B" w14:textId="77777777" w:rsidR="00E85BD7" w:rsidRPr="00E24349" w:rsidRDefault="00E85BD7" w:rsidP="001641CF">
            <w:pPr>
              <w:pStyle w:val="phtablecellleft"/>
              <w:jc w:val="center"/>
            </w:pPr>
          </w:p>
        </w:tc>
        <w:tc>
          <w:tcPr>
            <w:tcW w:w="2019" w:type="pct"/>
          </w:tcPr>
          <w:p w14:paraId="1C6E339B" w14:textId="77777777" w:rsidR="00E85BD7" w:rsidRPr="00E24349" w:rsidRDefault="00872ED0" w:rsidP="001641CF">
            <w:pPr>
              <w:pStyle w:val="phtablecellleft"/>
            </w:pPr>
            <w:r w:rsidRPr="00E24349">
              <w:t>Введите</w:t>
            </w:r>
            <w:r w:rsidR="0081618C" w:rsidRPr="00E24349">
              <w:t xml:space="preserve"> </w:t>
            </w:r>
            <w:r w:rsidRPr="00E24349">
              <w:t>произвольный</w:t>
            </w:r>
            <w:r w:rsidR="0081618C" w:rsidRPr="00E24349">
              <w:t xml:space="preserve"> </w:t>
            </w:r>
            <w:r w:rsidRPr="00E24349">
              <w:t>пароль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</w:tr>
      <w:tr w:rsidR="000263B8" w:rsidRPr="00E24349" w14:paraId="4C9796FC" w14:textId="77777777" w:rsidTr="00846EA2">
        <w:tc>
          <w:tcPr>
            <w:tcW w:w="2164" w:type="pct"/>
          </w:tcPr>
          <w:p w14:paraId="0A4215C9" w14:textId="77777777" w:rsidR="00E85BD7" w:rsidRPr="00E24349" w:rsidRDefault="00872ED0" w:rsidP="001641CF">
            <w:pPr>
              <w:pStyle w:val="phtablecellleft"/>
            </w:pPr>
            <w:r w:rsidRPr="00E24349">
              <w:t>Максимальное</w:t>
            </w:r>
            <w:r w:rsidR="0081618C" w:rsidRPr="00E24349">
              <w:t xml:space="preserve"> </w:t>
            </w:r>
            <w:r w:rsidRPr="00E24349">
              <w:t>количество</w:t>
            </w:r>
            <w:r w:rsidR="0081618C" w:rsidRPr="00E24349">
              <w:t xml:space="preserve"> </w:t>
            </w:r>
            <w:r w:rsidRPr="00E24349">
              <w:t>одновременных</w:t>
            </w:r>
            <w:r w:rsidR="0081618C" w:rsidRPr="00E24349">
              <w:t xml:space="preserve"> </w:t>
            </w:r>
            <w:r w:rsidRPr="00E24349">
              <w:t>сеансов</w:t>
            </w:r>
          </w:p>
        </w:tc>
        <w:tc>
          <w:tcPr>
            <w:tcW w:w="817" w:type="pct"/>
          </w:tcPr>
          <w:p w14:paraId="244A7F90" w14:textId="77777777" w:rsidR="00E85BD7" w:rsidRPr="00E24349" w:rsidRDefault="00872ED0" w:rsidP="001641CF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39FB7BE0" wp14:editId="7FCC1916">
                  <wp:extent cx="152213" cy="152297"/>
                  <wp:effectExtent l="0" t="0" r="0" b="0"/>
                  <wp:docPr id="100013" name="Рисунок 10001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pct"/>
          </w:tcPr>
          <w:p w14:paraId="590C6BFC" w14:textId="77777777" w:rsidR="00E85BD7" w:rsidRPr="00E24349" w:rsidRDefault="00872ED0" w:rsidP="001641CF">
            <w:pPr>
              <w:pStyle w:val="phtablecellleft"/>
            </w:pPr>
            <w:r w:rsidRPr="00E24349">
              <w:t>Выберите</w:t>
            </w:r>
            <w:r w:rsidR="0081618C" w:rsidRPr="00E24349">
              <w:t xml:space="preserve"> </w:t>
            </w:r>
            <w:r w:rsidRPr="00E24349">
              <w:t>значение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Неограниченный</w:t>
            </w:r>
            <w:r w:rsidR="0081618C" w:rsidRPr="00E24349">
              <w:t xml:space="preserve"> </w:t>
            </w:r>
            <w:r w:rsidRPr="00E24349">
              <w:t>доступ</w:t>
            </w:r>
            <w:r w:rsidR="000263B8" w:rsidRPr="00E24349">
              <w:t>»</w:t>
            </w:r>
          </w:p>
        </w:tc>
      </w:tr>
      <w:tr w:rsidR="000263B8" w:rsidRPr="00E24349" w14:paraId="51F75897" w14:textId="77777777" w:rsidTr="00846EA2">
        <w:tc>
          <w:tcPr>
            <w:tcW w:w="2164" w:type="pct"/>
          </w:tcPr>
          <w:p w14:paraId="6E8825B9" w14:textId="77777777" w:rsidR="00E85BD7" w:rsidRPr="00E24349" w:rsidRDefault="00872ED0" w:rsidP="001641CF">
            <w:pPr>
              <w:pStyle w:val="phtablecellleft"/>
            </w:pPr>
            <w:r w:rsidRPr="00E24349">
              <w:t>Интеграционный</w:t>
            </w:r>
            <w:r w:rsidR="0081618C" w:rsidRPr="00E24349">
              <w:t xml:space="preserve"> </w:t>
            </w:r>
            <w:r w:rsidRPr="00E24349">
              <w:t>пользователь</w:t>
            </w:r>
          </w:p>
        </w:tc>
        <w:tc>
          <w:tcPr>
            <w:tcW w:w="817" w:type="pct"/>
          </w:tcPr>
          <w:p w14:paraId="781C24C9" w14:textId="77777777" w:rsidR="00E85BD7" w:rsidRPr="00E24349" w:rsidRDefault="00E85BD7" w:rsidP="001641CF">
            <w:pPr>
              <w:pStyle w:val="phtablecellleft"/>
              <w:jc w:val="center"/>
            </w:pPr>
          </w:p>
        </w:tc>
        <w:tc>
          <w:tcPr>
            <w:tcW w:w="2019" w:type="pct"/>
          </w:tcPr>
          <w:p w14:paraId="6ABC3983" w14:textId="77777777" w:rsidR="00E85BD7" w:rsidRPr="00E24349" w:rsidRDefault="00872ED0" w:rsidP="001641CF">
            <w:pPr>
              <w:pStyle w:val="phtablecellleft"/>
            </w:pPr>
            <w:r w:rsidRPr="00E24349">
              <w:t>Установите</w:t>
            </w:r>
            <w:r w:rsidR="0081618C" w:rsidRPr="00E24349">
              <w:t xml:space="preserve"> </w:t>
            </w:r>
            <w:r w:rsidRPr="00E24349">
              <w:t>флажок</w:t>
            </w:r>
          </w:p>
        </w:tc>
      </w:tr>
    </w:tbl>
    <w:p w14:paraId="190E7851" w14:textId="77777777" w:rsidR="008742D6" w:rsidRDefault="008742D6" w:rsidP="001641CF">
      <w:pPr>
        <w:pStyle w:val="phnormal"/>
      </w:pPr>
    </w:p>
    <w:p w14:paraId="5B2A7EA3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пользователь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Пользователи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08490A6F" w14:textId="77777777" w:rsidR="00E85BD7" w:rsidRPr="000263B8" w:rsidRDefault="00872ED0" w:rsidP="001641CF">
      <w:pPr>
        <w:pStyle w:val="31"/>
      </w:pPr>
      <w:bookmarkStart w:id="57" w:name="scroll-bookmark-20"/>
      <w:bookmarkStart w:id="58" w:name="_Toc118569021"/>
      <w:bookmarkStart w:id="59" w:name="_Toc122531018"/>
      <w:r w:rsidRPr="000263B8">
        <w:t>Назначение</w:t>
      </w:r>
      <w:r w:rsidR="0081618C" w:rsidRPr="000263B8">
        <w:t xml:space="preserve"> </w:t>
      </w:r>
      <w:r w:rsidRPr="000263B8">
        <w:t>пользователю</w:t>
      </w:r>
      <w:r w:rsidR="0081618C" w:rsidRPr="000263B8">
        <w:t xml:space="preserve"> </w:t>
      </w:r>
      <w:r w:rsidRPr="000263B8">
        <w:t>роли</w:t>
      </w:r>
      <w:bookmarkEnd w:id="57"/>
      <w:bookmarkEnd w:id="58"/>
      <w:bookmarkEnd w:id="59"/>
    </w:p>
    <w:p w14:paraId="75220848" w14:textId="77777777" w:rsidR="00355B18" w:rsidRDefault="00872ED0" w:rsidP="001641CF">
      <w:pPr>
        <w:pStyle w:val="phlistitemizedtitle"/>
      </w:pPr>
      <w:r w:rsidRPr="000263B8">
        <w:t>Назначьте</w:t>
      </w:r>
      <w:r w:rsidR="0081618C" w:rsidRPr="000263B8">
        <w:t xml:space="preserve"> </w:t>
      </w:r>
      <w:r w:rsidRPr="000263B8">
        <w:t>созданному</w:t>
      </w:r>
      <w:r w:rsidR="0081618C" w:rsidRPr="000263B8">
        <w:t xml:space="preserve"> </w:t>
      </w:r>
      <w:r w:rsidRPr="000263B8">
        <w:t>интеграционному</w:t>
      </w:r>
      <w:r w:rsidR="0081618C" w:rsidRPr="000263B8">
        <w:t xml:space="preserve"> </w:t>
      </w:r>
      <w:r w:rsidRPr="000263B8">
        <w:t>пользователю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="000263B8">
        <w:t>«</w:t>
      </w:r>
      <w:r w:rsidRPr="000263B8">
        <w:t>Минимальная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5A4A8B2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созданного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Пользователи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;</w:t>
      </w:r>
    </w:p>
    <w:p w14:paraId="08E875EE" w14:textId="436F2769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ссылку</w:t>
      </w:r>
      <w:r w:rsidR="0081618C" w:rsidRPr="000263B8">
        <w:t xml:space="preserve"> </w:t>
      </w:r>
      <w:r w:rsidR="000263B8">
        <w:t>«</w:t>
      </w:r>
      <w:r w:rsidRPr="000263B8">
        <w:t>Показать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столбце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пользователи</w:t>
      </w:r>
      <w:r w:rsidR="000263B8">
        <w:t>»</w:t>
      </w:r>
      <w:r w:rsidR="000E22D8">
        <w:t xml:space="preserve"> (</w:t>
      </w:r>
      <w:r w:rsidR="000E22D8">
        <w:fldChar w:fldCharType="begin"/>
      </w:r>
      <w:r w:rsidR="000E22D8">
        <w:instrText xml:space="preserve"> REF _Ref119063514 \h </w:instrText>
      </w:r>
      <w:r w:rsidR="000E22D8">
        <w:fldChar w:fldCharType="separate"/>
      </w:r>
      <w:r w:rsidR="00DE36C7">
        <w:t>Рисунок </w:t>
      </w:r>
      <w:r w:rsidR="00DE36C7">
        <w:rPr>
          <w:noProof/>
        </w:rPr>
        <w:t>11</w:t>
      </w:r>
      <w:r w:rsidR="000E22D8">
        <w:fldChar w:fldCharType="end"/>
      </w:r>
      <w:r w:rsidR="000E22D8">
        <w:t>)</w:t>
      </w:r>
      <w:r w:rsidRPr="000263B8">
        <w:t>;</w:t>
      </w:r>
    </w:p>
    <w:p w14:paraId="5900E6F4" w14:textId="77777777" w:rsidR="00E85BD7" w:rsidRPr="000263B8" w:rsidRDefault="00872ED0" w:rsidP="001641CF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3EB6397" wp14:editId="085888C7">
            <wp:extent cx="3943847" cy="2997934"/>
            <wp:effectExtent l="19050" t="19050" r="19050" b="12065"/>
            <wp:docPr id="100014" name="Рисунок 100014" descr="Окно ролей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125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3783" cy="30054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A90106" w14:textId="6F515204" w:rsidR="00E85BD7" w:rsidRPr="000263B8" w:rsidRDefault="00E15409" w:rsidP="001641CF">
      <w:pPr>
        <w:pStyle w:val="phfiguretitle"/>
      </w:pPr>
      <w:bookmarkStart w:id="60" w:name="_Ref11906351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11</w:t>
      </w:r>
      <w:r w:rsidR="00872ED0" w:rsidRPr="000263B8">
        <w:fldChar w:fldCharType="end"/>
      </w:r>
      <w:bookmarkEnd w:id="60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ролей</w:t>
      </w:r>
      <w:r w:rsidR="0081618C" w:rsidRPr="000263B8">
        <w:t xml:space="preserve"> </w:t>
      </w:r>
      <w:r w:rsidR="00872ED0" w:rsidRPr="000263B8">
        <w:t>пользователя</w:t>
      </w:r>
    </w:p>
    <w:p w14:paraId="7899099C" w14:textId="61D47B2E" w:rsidR="00E85BD7" w:rsidRPr="000263B8" w:rsidRDefault="00872ED0" w:rsidP="001641CF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роли</w:t>
      </w:r>
      <w:r w:rsidR="000E22D8">
        <w:t xml:space="preserve"> (</w:t>
      </w:r>
      <w:r w:rsidR="000E22D8">
        <w:fldChar w:fldCharType="begin"/>
      </w:r>
      <w:r w:rsidR="000E22D8">
        <w:instrText xml:space="preserve"> REF _Ref119063519 \h </w:instrText>
      </w:r>
      <w:r w:rsidR="000E22D8">
        <w:fldChar w:fldCharType="separate"/>
      </w:r>
      <w:r w:rsidR="00DE36C7">
        <w:t>Рисунок </w:t>
      </w:r>
      <w:r w:rsidR="00DE36C7">
        <w:rPr>
          <w:noProof/>
        </w:rPr>
        <w:t>12</w:t>
      </w:r>
      <w:r w:rsidR="000E22D8">
        <w:fldChar w:fldCharType="end"/>
      </w:r>
      <w:r w:rsidR="000E22D8">
        <w:t>)</w:t>
      </w:r>
      <w:r w:rsidRPr="000263B8">
        <w:t>;</w:t>
      </w:r>
    </w:p>
    <w:p w14:paraId="22129BFC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4783E381" wp14:editId="29BBA1F5">
            <wp:extent cx="4723075" cy="2670560"/>
            <wp:effectExtent l="19050" t="19050" r="20955" b="15875"/>
            <wp:docPr id="100015" name="Рисунок 100015" descr="Окно выбора роли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4565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7790" cy="26788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F6E531" w14:textId="59CAE15A" w:rsidR="00E85BD7" w:rsidRPr="000263B8" w:rsidRDefault="00E15409" w:rsidP="001641CF">
      <w:pPr>
        <w:pStyle w:val="phfiguretitle"/>
      </w:pPr>
      <w:bookmarkStart w:id="61" w:name="_Ref11906351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12</w:t>
      </w:r>
      <w:r w:rsidR="00872ED0" w:rsidRPr="000263B8">
        <w:fldChar w:fldCharType="end"/>
      </w:r>
      <w:bookmarkEnd w:id="61"/>
      <w:r w:rsidR="0081618C" w:rsidRPr="000263B8">
        <w:t xml:space="preserve"> </w:t>
      </w:r>
      <w:r w:rsidR="009233F0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выбора</w:t>
      </w:r>
      <w:r w:rsidR="0081618C" w:rsidRPr="000263B8">
        <w:t xml:space="preserve"> </w:t>
      </w:r>
      <w:r w:rsidR="00872ED0" w:rsidRPr="000263B8">
        <w:t>роли</w:t>
      </w:r>
      <w:r w:rsidR="0081618C" w:rsidRPr="000263B8">
        <w:t xml:space="preserve"> </w:t>
      </w:r>
      <w:r w:rsidR="00872ED0" w:rsidRPr="000263B8">
        <w:t>пользователя</w:t>
      </w:r>
    </w:p>
    <w:p w14:paraId="20C3700E" w14:textId="77777777" w:rsidR="00E85BD7" w:rsidRPr="000263B8" w:rsidRDefault="00872ED0" w:rsidP="001641CF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="000263B8">
        <w:t>«</w:t>
      </w:r>
      <w:r w:rsidRPr="000263B8">
        <w:t>Минимальная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установите</w:t>
      </w:r>
      <w:r w:rsidR="0081618C" w:rsidRPr="000263B8">
        <w:t xml:space="preserve"> </w:t>
      </w:r>
      <w:r w:rsidRPr="000263B8">
        <w:t>рядом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ролью</w:t>
      </w:r>
      <w:r w:rsidR="0081618C" w:rsidRPr="000263B8">
        <w:t xml:space="preserve"> </w:t>
      </w:r>
      <w:r w:rsidRPr="000263B8">
        <w:t>флажок;</w:t>
      </w:r>
    </w:p>
    <w:p w14:paraId="04AE881B" w14:textId="7895CB93" w:rsidR="00E85BD7" w:rsidRPr="000263B8" w:rsidRDefault="007906F0" w:rsidP="001641CF">
      <w:pPr>
        <w:pStyle w:val="phlistitemized1"/>
      </w:pPr>
      <w:r>
        <w:t xml:space="preserve">нажмите </w:t>
      </w:r>
      <w:r w:rsidR="00872ED0" w:rsidRPr="000263B8">
        <w:t>на</w:t>
      </w:r>
      <w:r w:rsidR="0081618C" w:rsidRPr="000263B8">
        <w:t xml:space="preserve"> </w:t>
      </w:r>
      <w:r w:rsidR="00872ED0" w:rsidRPr="000263B8">
        <w:t>кнопку</w:t>
      </w:r>
      <w:r w:rsidR="0081618C" w:rsidRPr="000263B8">
        <w:t xml:space="preserve"> </w:t>
      </w:r>
      <w:r w:rsidR="000263B8">
        <w:t>«</w:t>
      </w:r>
      <w:r w:rsidR="00872ED0" w:rsidRPr="000263B8">
        <w:t>ОК</w:t>
      </w:r>
      <w:r w:rsidR="000263B8">
        <w:t>»</w:t>
      </w:r>
      <w:r w:rsidR="0081618C" w:rsidRPr="000263B8">
        <w:t xml:space="preserve"> </w:t>
      </w:r>
      <w:r w:rsidR="00872ED0" w:rsidRPr="000263B8">
        <w:t>для</w:t>
      </w:r>
      <w:r w:rsidR="0081618C" w:rsidRPr="000263B8">
        <w:t xml:space="preserve"> </w:t>
      </w:r>
      <w:r w:rsidR="00872ED0" w:rsidRPr="000263B8">
        <w:t>выбора</w:t>
      </w:r>
      <w:r w:rsidR="0081618C" w:rsidRPr="000263B8">
        <w:t xml:space="preserve"> </w:t>
      </w:r>
      <w:r w:rsidR="00872ED0" w:rsidRPr="000263B8">
        <w:t>отмеченной</w:t>
      </w:r>
      <w:r w:rsidR="0081618C" w:rsidRPr="000263B8">
        <w:t xml:space="preserve"> </w:t>
      </w:r>
      <w:r w:rsidR="00872ED0" w:rsidRPr="000263B8">
        <w:t>роли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872ED0" w:rsidRPr="000263B8">
        <w:t>назначения</w:t>
      </w:r>
      <w:r w:rsidR="0081618C" w:rsidRPr="000263B8">
        <w:t xml:space="preserve"> </w:t>
      </w:r>
      <w:r w:rsidR="00872ED0" w:rsidRPr="000263B8">
        <w:t>её</w:t>
      </w:r>
      <w:r w:rsidR="0081618C" w:rsidRPr="000263B8">
        <w:t xml:space="preserve"> </w:t>
      </w:r>
      <w:r w:rsidR="00872ED0" w:rsidRPr="000263B8">
        <w:t>интеграционному</w:t>
      </w:r>
      <w:r w:rsidR="0081618C" w:rsidRPr="000263B8">
        <w:t xml:space="preserve"> </w:t>
      </w:r>
      <w:r w:rsidR="00872ED0" w:rsidRPr="000263B8">
        <w:t>пользователю.</w:t>
      </w:r>
    </w:p>
    <w:p w14:paraId="36A81E12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пользователя</w:t>
      </w:r>
      <w:r w:rsidR="000263B8">
        <w:t>»</w:t>
      </w:r>
      <w:r w:rsidRPr="000263B8">
        <w:t>.</w:t>
      </w:r>
    </w:p>
    <w:p w14:paraId="6A965D19" w14:textId="77777777" w:rsidR="00E85BD7" w:rsidRPr="000263B8" w:rsidRDefault="00872ED0" w:rsidP="001641CF">
      <w:pPr>
        <w:pStyle w:val="31"/>
      </w:pPr>
      <w:bookmarkStart w:id="62" w:name="scroll-bookmark-21"/>
      <w:bookmarkStart w:id="63" w:name="_Toc118569022"/>
      <w:bookmarkStart w:id="64" w:name="_Toc122531019"/>
      <w:r w:rsidRPr="000263B8">
        <w:lastRenderedPageBreak/>
        <w:t>Назначение</w:t>
      </w:r>
      <w:r w:rsidR="0081618C" w:rsidRPr="000263B8">
        <w:t xml:space="preserve"> </w:t>
      </w:r>
      <w:r w:rsidRPr="000263B8">
        <w:t>пользователю</w:t>
      </w:r>
      <w:r w:rsidR="0081618C" w:rsidRPr="000263B8">
        <w:t xml:space="preserve"> </w:t>
      </w:r>
      <w:r w:rsidRPr="000263B8">
        <w:t>прав</w:t>
      </w:r>
      <w:bookmarkEnd w:id="62"/>
      <w:bookmarkEnd w:id="63"/>
      <w:bookmarkEnd w:id="64"/>
    </w:p>
    <w:p w14:paraId="257E69A4" w14:textId="77777777" w:rsidR="00355B18" w:rsidRDefault="00872ED0" w:rsidP="001641CF">
      <w:pPr>
        <w:pStyle w:val="phlistitemizedtitle"/>
      </w:pPr>
      <w:r w:rsidRPr="000263B8">
        <w:t>Назначьте</w:t>
      </w:r>
      <w:r w:rsidR="0081618C" w:rsidRPr="000263B8">
        <w:t xml:space="preserve"> </w:t>
      </w:r>
      <w:r w:rsidRPr="000263B8">
        <w:t>интеграционному</w:t>
      </w:r>
      <w:r w:rsidR="0081618C" w:rsidRPr="000263B8">
        <w:t xml:space="preserve"> </w:t>
      </w:r>
      <w:r w:rsidRPr="000263B8">
        <w:t>пользователю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действия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данным</w:t>
      </w:r>
      <w:r w:rsidR="0081618C" w:rsidRPr="000263B8">
        <w:t xml:space="preserve"> </w:t>
      </w:r>
      <w:r w:rsidRPr="000263B8">
        <w:t>разделом.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DA77F15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Администратор</w:t>
      </w:r>
      <w:r w:rsidR="00355B18">
        <w:t xml:space="preserve">/ </w:t>
      </w:r>
      <w:r w:rsidRPr="000263B8">
        <w:t>Назначение</w:t>
      </w:r>
      <w:r w:rsidR="0081618C" w:rsidRPr="000263B8">
        <w:t xml:space="preserve"> </w:t>
      </w:r>
      <w:r w:rsidRPr="000263B8">
        <w:t>прав</w:t>
      </w:r>
      <w:r w:rsidR="0081618C" w:rsidRPr="000263B8">
        <w:t xml:space="preserve"> </w:t>
      </w:r>
      <w:r w:rsidRPr="000263B8">
        <w:t>пользователям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назначения</w:t>
      </w:r>
      <w:r w:rsidR="0081618C" w:rsidRPr="000263B8">
        <w:t xml:space="preserve"> </w:t>
      </w:r>
      <w:r w:rsidRPr="000263B8">
        <w:t>пользователям</w:t>
      </w:r>
      <w:r w:rsidR="0081618C" w:rsidRPr="000263B8">
        <w:t xml:space="preserve"> </w:t>
      </w:r>
      <w:r w:rsidRPr="000263B8">
        <w:t>прав;</w:t>
      </w:r>
    </w:p>
    <w:p w14:paraId="1DC345E9" w14:textId="5CF9FA5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Пользователь</w:t>
      </w:r>
      <w:r w:rsidR="000263B8">
        <w:t>»</w:t>
      </w:r>
      <w:r w:rsidR="0081618C" w:rsidRPr="000263B8">
        <w:t xml:space="preserve"> </w:t>
      </w:r>
      <w:r w:rsidRPr="000263B8">
        <w:t>созданного</w:t>
      </w:r>
      <w:r w:rsidR="002C41D6">
        <w:t xml:space="preserve"> в п.3.1</w:t>
      </w:r>
      <w:r w:rsidR="0081618C" w:rsidRPr="000263B8">
        <w:t xml:space="preserve"> </w:t>
      </w:r>
      <w:r w:rsidRPr="000263B8">
        <w:t>интеграционного</w:t>
      </w:r>
      <w:r w:rsidR="0081618C" w:rsidRPr="000263B8">
        <w:t xml:space="preserve"> </w:t>
      </w:r>
      <w:r w:rsidRPr="000263B8">
        <w:t>пользователя,</w:t>
      </w:r>
      <w:r w:rsidR="000E22D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ЛПУ</w:t>
      </w:r>
      <w:r w:rsidR="000263B8">
        <w:t>»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0263B8">
        <w:t>»</w:t>
      </w:r>
      <w:r w:rsidR="000E22D8">
        <w:t xml:space="preserve"> (</w:t>
      </w:r>
      <w:r w:rsidR="000E22D8">
        <w:fldChar w:fldCharType="begin"/>
      </w:r>
      <w:r w:rsidR="000E22D8">
        <w:instrText xml:space="preserve"> REF _Ref119063544 \h </w:instrText>
      </w:r>
      <w:r w:rsidR="000E22D8">
        <w:fldChar w:fldCharType="separate"/>
      </w:r>
      <w:r w:rsidR="00DE36C7">
        <w:t>Рисунок </w:t>
      </w:r>
      <w:r w:rsidR="00DE36C7">
        <w:rPr>
          <w:noProof/>
        </w:rPr>
        <w:t>13</w:t>
      </w:r>
      <w:r w:rsidR="000E22D8">
        <w:fldChar w:fldCharType="end"/>
      </w:r>
      <w:r w:rsidR="000E22D8">
        <w:t>)</w:t>
      </w:r>
      <w:r w:rsidRPr="000263B8">
        <w:t>;</w:t>
      </w:r>
    </w:p>
    <w:p w14:paraId="675DCA18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1E410288" wp14:editId="3F0ADCAB">
            <wp:extent cx="5947576" cy="3394246"/>
            <wp:effectExtent l="19050" t="19050" r="15240" b="15875"/>
            <wp:docPr id="100016" name="Рисунок 100016" descr="Форма назначения прав доступа пользовате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96658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4761" cy="339834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1EDB61" w14:textId="663BCA54" w:rsidR="00E85BD7" w:rsidRPr="000263B8" w:rsidRDefault="00E15409" w:rsidP="001641CF">
      <w:pPr>
        <w:pStyle w:val="phfiguretitle"/>
      </w:pPr>
      <w:bookmarkStart w:id="65" w:name="_Ref11906354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13</w:t>
      </w:r>
      <w:r w:rsidR="00872ED0" w:rsidRPr="000263B8">
        <w:fldChar w:fldCharType="end"/>
      </w:r>
      <w:bookmarkEnd w:id="65"/>
      <w:r w:rsidR="000E22D8">
        <w:t xml:space="preserve"> –</w:t>
      </w:r>
      <w:r w:rsidR="0081618C" w:rsidRPr="000263B8">
        <w:t xml:space="preserve">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назначения</w:t>
      </w:r>
      <w:r w:rsidR="0081618C" w:rsidRPr="000263B8">
        <w:t xml:space="preserve"> </w:t>
      </w:r>
      <w:r w:rsidR="00872ED0" w:rsidRPr="000263B8">
        <w:t>прав</w:t>
      </w:r>
      <w:r w:rsidR="0081618C" w:rsidRPr="000263B8">
        <w:t xml:space="preserve"> </w:t>
      </w:r>
      <w:r w:rsidR="00872ED0" w:rsidRPr="000263B8">
        <w:t>доступа</w:t>
      </w:r>
      <w:r w:rsidR="0081618C" w:rsidRPr="000263B8">
        <w:t xml:space="preserve"> </w:t>
      </w:r>
      <w:r w:rsidR="00872ED0" w:rsidRPr="000263B8">
        <w:t>пользователю</w:t>
      </w:r>
    </w:p>
    <w:p w14:paraId="7ED2D7D9" w14:textId="77777777" w:rsidR="00E85BD7" w:rsidRPr="000263B8" w:rsidRDefault="00872ED0" w:rsidP="001641CF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рядом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рядом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каждым</w:t>
      </w:r>
      <w:r w:rsidR="0081618C" w:rsidRPr="000263B8">
        <w:t xml:space="preserve"> </w:t>
      </w:r>
      <w:r w:rsidRPr="000263B8">
        <w:t>действием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данного</w:t>
      </w:r>
      <w:r w:rsidR="0081618C" w:rsidRPr="000263B8">
        <w:t xml:space="preserve"> </w:t>
      </w:r>
      <w:r w:rsidRPr="000263B8">
        <w:t>раздела.</w:t>
      </w:r>
    </w:p>
    <w:p w14:paraId="79AFA833" w14:textId="77777777" w:rsidR="00E85BD7" w:rsidRPr="000263B8" w:rsidRDefault="00872ED0" w:rsidP="001641CF">
      <w:pPr>
        <w:pStyle w:val="31"/>
      </w:pPr>
      <w:bookmarkStart w:id="66" w:name="scroll-bookmark-22"/>
      <w:bookmarkStart w:id="67" w:name="_Toc118569023"/>
      <w:bookmarkStart w:id="68" w:name="_Toc122531020"/>
      <w:r w:rsidRPr="000263B8">
        <w:t>Настройка</w:t>
      </w:r>
      <w:r w:rsidR="0081618C" w:rsidRPr="000263B8">
        <w:t xml:space="preserve"> </w:t>
      </w:r>
      <w:r w:rsidRPr="000263B8">
        <w:t>конфигурационного</w:t>
      </w:r>
      <w:r w:rsidR="0081618C" w:rsidRPr="000263B8">
        <w:t xml:space="preserve"> </w:t>
      </w:r>
      <w:r w:rsidRPr="000263B8">
        <w:t>файла</w:t>
      </w:r>
      <w:bookmarkEnd w:id="66"/>
      <w:bookmarkEnd w:id="67"/>
      <w:bookmarkEnd w:id="68"/>
    </w:p>
    <w:p w14:paraId="62D49CD8" w14:textId="77777777" w:rsidR="00E85BD7" w:rsidRDefault="00872ED0" w:rsidP="00355B18">
      <w:pPr>
        <w:pStyle w:val="phnormal"/>
      </w:pPr>
      <w:r w:rsidRPr="000263B8">
        <w:t>Созданный</w:t>
      </w:r>
      <w:r w:rsidR="0081618C" w:rsidRPr="000263B8">
        <w:t xml:space="preserve"> </w:t>
      </w:r>
      <w:r w:rsidRPr="000263B8">
        <w:t>интеграционный</w:t>
      </w:r>
      <w:r w:rsidR="0081618C" w:rsidRPr="000263B8">
        <w:t xml:space="preserve"> </w:t>
      </w:r>
      <w:r w:rsidRPr="000263B8">
        <w:t>пользователь,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логин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пароль</w:t>
      </w:r>
      <w:r w:rsidR="0081618C" w:rsidRPr="000263B8">
        <w:t xml:space="preserve"> </w:t>
      </w:r>
      <w:r w:rsidRPr="000263B8">
        <w:t>должны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указаны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конфигурационном</w:t>
      </w:r>
      <w:r w:rsidR="0081618C" w:rsidRPr="000263B8">
        <w:t xml:space="preserve"> </w:t>
      </w:r>
      <w:r w:rsidRPr="000263B8">
        <w:t>файле</w:t>
      </w:r>
      <w:r w:rsidR="0081618C" w:rsidRPr="000263B8">
        <w:t xml:space="preserve"> </w:t>
      </w:r>
      <w:r w:rsidRPr="000263B8">
        <w:t>WebServices/conf.inc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vimis2/callback</w:t>
      </w:r>
      <w:r w:rsidR="000263B8">
        <w:t>»</w:t>
      </w:r>
      <w:r w:rsidRPr="000263B8">
        <w:t>.</w:t>
      </w:r>
    </w:p>
    <w:p w14:paraId="1191EF1A" w14:textId="77777777" w:rsidR="00807FDB" w:rsidRPr="00872ED0" w:rsidRDefault="00807FDB" w:rsidP="007D2A6C">
      <w:pPr>
        <w:pStyle w:val="phlistitemizedtitle"/>
        <w:rPr>
          <w:lang w:val="en-US"/>
        </w:rPr>
      </w:pPr>
      <w:r w:rsidRPr="007D2A6C">
        <w:rPr>
          <w:b/>
        </w:rPr>
        <w:t>Пример</w:t>
      </w:r>
    </w:p>
    <w:p w14:paraId="268E69C0" w14:textId="77777777" w:rsidR="00807FDB" w:rsidRPr="00872ED0" w:rsidRDefault="00807FDB" w:rsidP="007D2A6C">
      <w:pPr>
        <w:pStyle w:val="afff8"/>
      </w:pPr>
      <w:r w:rsidRPr="00872ED0">
        <w:t>'vimis2/callback'</w:t>
      </w:r>
      <w:r>
        <w:t xml:space="preserve"> </w:t>
      </w:r>
      <w:r w:rsidRPr="00872ED0">
        <w:t>=&gt;</w:t>
      </w:r>
      <w:r>
        <w:t xml:space="preserve"> </w:t>
      </w:r>
      <w:r w:rsidRPr="00872ED0">
        <w:t>array(</w:t>
      </w:r>
    </w:p>
    <w:p w14:paraId="407BB228" w14:textId="77777777" w:rsidR="00807FDB" w:rsidRPr="00872ED0" w:rsidRDefault="00807FDB" w:rsidP="007D2A6C">
      <w:pPr>
        <w:pStyle w:val="afff8"/>
      </w:pPr>
      <w:r>
        <w:t xml:space="preserve">            </w:t>
      </w:r>
      <w:r w:rsidRPr="00872ED0">
        <w:t>'DBLogin'</w:t>
      </w:r>
      <w:r>
        <w:t xml:space="preserve"> </w:t>
      </w:r>
      <w:r w:rsidRPr="00872ED0">
        <w:t>=&gt;</w:t>
      </w:r>
      <w:r>
        <w:t xml:space="preserve"> </w:t>
      </w:r>
      <w:r w:rsidRPr="00872ED0">
        <w:t>'</w:t>
      </w:r>
      <w:r>
        <w:t>логин</w:t>
      </w:r>
      <w:r w:rsidRPr="00872ED0">
        <w:t>',</w:t>
      </w:r>
    </w:p>
    <w:p w14:paraId="646E8657" w14:textId="77777777" w:rsidR="00807FDB" w:rsidRDefault="00807FDB" w:rsidP="007D2A6C">
      <w:pPr>
        <w:pStyle w:val="afff8"/>
      </w:pPr>
      <w:r>
        <w:t xml:space="preserve">            'DBPassword' =&gt; 'пароль',</w:t>
      </w:r>
    </w:p>
    <w:p w14:paraId="7F24A153" w14:textId="4E6DEDD3" w:rsidR="00807FDB" w:rsidRDefault="00B20BD5" w:rsidP="007D2A6C">
      <w:pPr>
        <w:pStyle w:val="afff8"/>
      </w:pPr>
      <w:r>
        <w:t xml:space="preserve">            'LPU' =&gt; 10903</w:t>
      </w:r>
    </w:p>
    <w:p w14:paraId="3B4DF8AB" w14:textId="77777777" w:rsidR="007D2A6C" w:rsidRPr="007D2A6C" w:rsidRDefault="00807FDB" w:rsidP="0059486A">
      <w:pPr>
        <w:pStyle w:val="afff8"/>
        <w:rPr>
          <w:lang w:val="ru-RU"/>
        </w:rPr>
      </w:pPr>
      <w:r>
        <w:t xml:space="preserve">    ),</w:t>
      </w:r>
    </w:p>
    <w:p w14:paraId="39499A5A" w14:textId="77777777" w:rsidR="00E85BD7" w:rsidRPr="001F69B7" w:rsidRDefault="00872ED0" w:rsidP="001641CF">
      <w:pPr>
        <w:pStyle w:val="23"/>
      </w:pPr>
      <w:bookmarkStart w:id="69" w:name="scroll-bookmark-23"/>
      <w:bookmarkStart w:id="70" w:name="_Toc118569024"/>
      <w:bookmarkStart w:id="71" w:name="_Toc122531021"/>
      <w:r w:rsidRPr="001F69B7">
        <w:lastRenderedPageBreak/>
        <w:t>Настройка</w:t>
      </w:r>
      <w:r w:rsidR="0081618C" w:rsidRPr="001F69B7">
        <w:t xml:space="preserve"> </w:t>
      </w:r>
      <w:r w:rsidRPr="001F69B7">
        <w:t>прав</w:t>
      </w:r>
      <w:r w:rsidR="0081618C" w:rsidRPr="001F69B7">
        <w:t xml:space="preserve"> </w:t>
      </w:r>
      <w:r w:rsidRPr="001F69B7">
        <w:t>ролям</w:t>
      </w:r>
      <w:bookmarkEnd w:id="69"/>
      <w:bookmarkEnd w:id="70"/>
      <w:bookmarkEnd w:id="71"/>
    </w:p>
    <w:p w14:paraId="57B34D8E" w14:textId="064C8E42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возможности</w:t>
      </w:r>
      <w:r w:rsidR="0081618C" w:rsidRPr="000263B8">
        <w:t xml:space="preserve"> </w:t>
      </w:r>
      <w:r w:rsidRPr="000263B8">
        <w:t>отправки</w:t>
      </w:r>
      <w:r w:rsidR="0081618C" w:rsidRPr="000263B8">
        <w:t xml:space="preserve"> </w:t>
      </w:r>
      <w:r w:rsidRPr="000263B8">
        <w:t>документов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0263B8">
        <w:t>«</w:t>
      </w:r>
      <w:r w:rsidR="00C46760">
        <w:t>ССЗ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мониторинга</w:t>
      </w:r>
      <w:r w:rsidR="0081618C" w:rsidRPr="000263B8">
        <w:t xml:space="preserve"> </w:t>
      </w:r>
      <w:r w:rsidRPr="000263B8">
        <w:t>процесса</w:t>
      </w:r>
      <w:r w:rsidR="0081618C" w:rsidRPr="000263B8">
        <w:t xml:space="preserve"> </w:t>
      </w:r>
      <w:r w:rsidRPr="000263B8">
        <w:t>отправки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доступа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разделам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пользователя,</w:t>
      </w:r>
      <w:r w:rsidR="0081618C" w:rsidRPr="000263B8">
        <w:t xml:space="preserve"> </w:t>
      </w:r>
      <w:r w:rsidRPr="000263B8">
        <w:t>выполняющего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работы</w:t>
      </w:r>
      <w:r w:rsidR="0081618C" w:rsidRPr="000263B8">
        <w:t xml:space="preserve"> </w:t>
      </w:r>
      <w:r w:rsidRPr="000263B8">
        <w:t>интеграции</w:t>
      </w:r>
      <w:r w:rsidR="00355B18">
        <w:t>:</w:t>
      </w:r>
    </w:p>
    <w:p w14:paraId="14B318C8" w14:textId="77777777" w:rsidR="00E85BD7" w:rsidRPr="000263B8" w:rsidRDefault="000263B8" w:rsidP="00355B18">
      <w:pPr>
        <w:pStyle w:val="phlistitemized1"/>
      </w:pPr>
      <w:r>
        <w:t>«</w:t>
      </w:r>
      <w:r w:rsidR="00872ED0" w:rsidRPr="000263B8">
        <w:t>ВИМИС</w:t>
      </w:r>
      <w:r>
        <w:t>»</w:t>
      </w:r>
      <w:r w:rsidR="00872ED0" w:rsidRPr="000263B8">
        <w:t>;</w:t>
      </w:r>
    </w:p>
    <w:p w14:paraId="35CA5C1E" w14:textId="77777777" w:rsidR="00E85BD7" w:rsidRPr="000263B8" w:rsidRDefault="000263B8" w:rsidP="00355B18">
      <w:pPr>
        <w:pStyle w:val="phlistitemized1"/>
      </w:pPr>
      <w:r>
        <w:t>«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формирования</w:t>
      </w:r>
      <w:r w:rsidR="0081618C" w:rsidRPr="000263B8">
        <w:t xml:space="preserve"> </w:t>
      </w:r>
      <w:r w:rsidR="00872ED0" w:rsidRPr="000263B8">
        <w:t>СЭМД</w:t>
      </w:r>
      <w:r w:rsidR="0081618C" w:rsidRPr="000263B8">
        <w:t xml:space="preserve"> </w:t>
      </w:r>
      <w:r w:rsidR="00872ED0" w:rsidRPr="000263B8">
        <w:t>для</w:t>
      </w:r>
      <w:r w:rsidR="0081618C" w:rsidRPr="000263B8">
        <w:t xml:space="preserve"> </w:t>
      </w:r>
      <w:r w:rsidR="00872ED0" w:rsidRPr="000263B8">
        <w:t>регистрации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ВИМИС</w:t>
      </w:r>
      <w:r>
        <w:t>»</w:t>
      </w:r>
      <w:r w:rsidR="00872ED0" w:rsidRPr="000263B8">
        <w:t>;</w:t>
      </w:r>
    </w:p>
    <w:p w14:paraId="2F3CABDD" w14:textId="77777777" w:rsidR="00E85BD7" w:rsidRPr="000263B8" w:rsidRDefault="000263B8" w:rsidP="00355B18">
      <w:pPr>
        <w:pStyle w:val="phlistitemized1"/>
      </w:pPr>
      <w:r>
        <w:t>«</w:t>
      </w:r>
      <w:r w:rsidR="00872ED0" w:rsidRPr="000263B8">
        <w:t>Журнал</w:t>
      </w:r>
      <w:r w:rsidR="0081618C" w:rsidRPr="000263B8">
        <w:t xml:space="preserve"> </w:t>
      </w:r>
      <w:r w:rsidR="00872ED0" w:rsidRPr="000263B8">
        <w:t>хранения</w:t>
      </w:r>
      <w:r w:rsidR="0081618C" w:rsidRPr="000263B8">
        <w:t xml:space="preserve"> </w:t>
      </w:r>
      <w:r w:rsidR="00872ED0" w:rsidRPr="000263B8">
        <w:t>логов</w:t>
      </w:r>
      <w:r w:rsidR="0081618C" w:rsidRPr="000263B8">
        <w:t xml:space="preserve"> </w:t>
      </w:r>
      <w:r w:rsidR="00872ED0" w:rsidRPr="000263B8">
        <w:t>формирования</w:t>
      </w:r>
      <w:r w:rsidR="0081618C" w:rsidRPr="000263B8">
        <w:t xml:space="preserve"> </w:t>
      </w:r>
      <w:r w:rsidR="00872ED0" w:rsidRPr="000263B8">
        <w:t>документов</w:t>
      </w:r>
      <w:r w:rsidR="0081618C" w:rsidRPr="000263B8">
        <w:t xml:space="preserve"> </w:t>
      </w:r>
      <w:r w:rsidR="00872ED0" w:rsidRPr="000263B8">
        <w:t>ВИМИС</w:t>
      </w:r>
      <w:r>
        <w:t>»</w:t>
      </w:r>
      <w:r w:rsidR="00872ED0" w:rsidRPr="000263B8">
        <w:t>;</w:t>
      </w:r>
    </w:p>
    <w:p w14:paraId="459A0345" w14:textId="77777777" w:rsidR="00E85BD7" w:rsidRPr="000263B8" w:rsidRDefault="000263B8" w:rsidP="00355B18">
      <w:pPr>
        <w:pStyle w:val="phlistitemized1"/>
      </w:pPr>
      <w:r>
        <w:t>«</w:t>
      </w:r>
      <w:r w:rsidR="00872ED0" w:rsidRPr="000263B8">
        <w:t>Архив</w:t>
      </w:r>
      <w:r w:rsidR="0081618C" w:rsidRPr="000263B8">
        <w:t xml:space="preserve"> </w:t>
      </w:r>
      <w:r w:rsidR="00872ED0" w:rsidRPr="000263B8">
        <w:t>медицинских</w:t>
      </w:r>
      <w:r w:rsidR="0081618C" w:rsidRPr="000263B8">
        <w:t xml:space="preserve"> </w:t>
      </w:r>
      <w:r w:rsidR="00872ED0" w:rsidRPr="000263B8">
        <w:t>документов</w:t>
      </w:r>
      <w:r>
        <w:t>»</w:t>
      </w:r>
      <w:r w:rsidR="00872ED0" w:rsidRPr="000263B8">
        <w:t>.</w:t>
      </w:r>
    </w:p>
    <w:p w14:paraId="407C3A92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назначить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роли,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8DFB7F8" w14:textId="6DCAAAAE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Администратор</w:t>
      </w:r>
      <w:r w:rsidR="00355B18">
        <w:t xml:space="preserve">/ </w:t>
      </w:r>
      <w:r w:rsidRPr="000263B8">
        <w:t>Назначение</w:t>
      </w:r>
      <w:r w:rsidR="0081618C" w:rsidRPr="000263B8">
        <w:t xml:space="preserve"> </w:t>
      </w:r>
      <w:r w:rsidRPr="000263B8">
        <w:t>прав</w:t>
      </w:r>
      <w:r w:rsidR="0081618C" w:rsidRPr="000263B8">
        <w:t xml:space="preserve"> </w:t>
      </w:r>
      <w:r w:rsidRPr="000263B8">
        <w:t>ролям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назначения</w:t>
      </w:r>
      <w:r w:rsidR="0081618C" w:rsidRPr="000263B8">
        <w:t xml:space="preserve"> </w:t>
      </w:r>
      <w:r w:rsidRPr="000263B8">
        <w:t>прав</w:t>
      </w:r>
      <w:r w:rsidR="0081618C" w:rsidRPr="000263B8">
        <w:t xml:space="preserve"> </w:t>
      </w:r>
      <w:r w:rsidRPr="000263B8">
        <w:t>пользовательским</w:t>
      </w:r>
      <w:r w:rsidR="0081618C" w:rsidRPr="000263B8">
        <w:t xml:space="preserve"> </w:t>
      </w:r>
      <w:r w:rsidRPr="000263B8">
        <w:t>ролям</w:t>
      </w:r>
      <w:r w:rsidR="007D2A6C">
        <w:t xml:space="preserve"> (</w:t>
      </w:r>
      <w:r w:rsidR="007D2A6C">
        <w:fldChar w:fldCharType="begin"/>
      </w:r>
      <w:r w:rsidR="007D2A6C">
        <w:instrText xml:space="preserve"> REF _Ref119065795 \h </w:instrText>
      </w:r>
      <w:r w:rsidR="007D2A6C">
        <w:fldChar w:fldCharType="separate"/>
      </w:r>
      <w:r w:rsidR="00DE36C7">
        <w:t>Рисунок </w:t>
      </w:r>
      <w:r w:rsidR="00DE36C7">
        <w:rPr>
          <w:noProof/>
        </w:rPr>
        <w:t>14</w:t>
      </w:r>
      <w:r w:rsidR="007D2A6C">
        <w:fldChar w:fldCharType="end"/>
      </w:r>
      <w:r w:rsidR="007D2A6C">
        <w:t>)</w:t>
      </w:r>
      <w:r w:rsidRPr="000263B8">
        <w:t>;</w:t>
      </w:r>
    </w:p>
    <w:p w14:paraId="39A1A97E" w14:textId="77777777" w:rsidR="00E85BD7" w:rsidRPr="000263B8" w:rsidRDefault="0059486A" w:rsidP="000263B8">
      <w:pPr>
        <w:pStyle w:val="phfigure"/>
      </w:pPr>
      <w:r>
        <w:rPr>
          <w:noProof/>
        </w:rPr>
        <w:drawing>
          <wp:inline distT="0" distB="0" distL="0" distR="0" wp14:anchorId="1EC06DFB" wp14:editId="5747F233">
            <wp:extent cx="5709036" cy="3647222"/>
            <wp:effectExtent l="19050" t="19050" r="25400" b="10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766" cy="36515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F01F1E" w14:textId="3ACC774F" w:rsidR="00E85BD7" w:rsidRPr="000263B8" w:rsidRDefault="00E15409" w:rsidP="00E24349">
      <w:pPr>
        <w:pStyle w:val="phfiguretitle"/>
      </w:pPr>
      <w:bookmarkStart w:id="72" w:name="_Ref119065795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14</w:t>
      </w:r>
      <w:r w:rsidR="00872ED0" w:rsidRPr="000263B8">
        <w:fldChar w:fldCharType="end"/>
      </w:r>
      <w:bookmarkEnd w:id="72"/>
      <w:r w:rsidR="0081618C" w:rsidRPr="000263B8">
        <w:t xml:space="preserve"> </w:t>
      </w:r>
      <w:r w:rsidR="007D2A6C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назначения</w:t>
      </w:r>
      <w:r w:rsidR="0081618C" w:rsidRPr="000263B8">
        <w:t xml:space="preserve"> </w:t>
      </w:r>
      <w:r w:rsidR="00872ED0" w:rsidRPr="000263B8">
        <w:t>прав</w:t>
      </w:r>
      <w:r w:rsidR="0081618C" w:rsidRPr="000263B8">
        <w:t xml:space="preserve"> </w:t>
      </w:r>
      <w:r w:rsidR="00872ED0" w:rsidRPr="000263B8">
        <w:t>пользователям</w:t>
      </w:r>
    </w:p>
    <w:p w14:paraId="5BE67B4B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выпадающем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Роль</w:t>
      </w:r>
      <w:r w:rsidR="000263B8">
        <w:t>»</w:t>
      </w:r>
      <w:r w:rsidR="0081618C" w:rsidRPr="000263B8">
        <w:t xml:space="preserve"> </w:t>
      </w:r>
      <w:r w:rsidRPr="000263B8">
        <w:t>настраиваемую</w:t>
      </w:r>
      <w:r w:rsidR="0081618C" w:rsidRPr="000263B8">
        <w:t xml:space="preserve"> </w:t>
      </w:r>
      <w:r w:rsidRPr="000263B8">
        <w:t>пользовательскую</w:t>
      </w:r>
      <w:r w:rsidR="0081618C" w:rsidRPr="000263B8">
        <w:t xml:space="preserve"> </w:t>
      </w:r>
      <w:r w:rsidRPr="000263B8">
        <w:t>роль.</w:t>
      </w:r>
    </w:p>
    <w:p w14:paraId="3414CB55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выпадающем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ЛПУ</w:t>
      </w:r>
      <w:r w:rsidR="000263B8">
        <w:t>»</w:t>
      </w:r>
      <w:r w:rsidR="0081618C" w:rsidRPr="000263B8">
        <w:t xml:space="preserve"> </w:t>
      </w:r>
      <w:r w:rsidRPr="000263B8">
        <w:t>значение:</w:t>
      </w:r>
    </w:p>
    <w:p w14:paraId="1CC9429D" w14:textId="77777777" w:rsidR="00E85BD7" w:rsidRPr="000263B8" w:rsidRDefault="000263B8" w:rsidP="00355B18">
      <w:pPr>
        <w:pStyle w:val="phlistitemized2"/>
      </w:pPr>
      <w:r>
        <w:t>«</w:t>
      </w:r>
      <w:r w:rsidR="0059486A">
        <w:t>-</w:t>
      </w:r>
      <w:r w:rsidR="00872ED0" w:rsidRPr="000263B8">
        <w:t>Система</w:t>
      </w:r>
      <w:r w:rsidR="0059486A">
        <w:t>-</w:t>
      </w:r>
      <w:r>
        <w:t>»</w:t>
      </w:r>
      <w:r w:rsidR="0081618C" w:rsidRPr="000263B8">
        <w:t xml:space="preserve"> </w:t>
      </w:r>
      <w:r w:rsidR="00872ED0" w:rsidRPr="000263B8">
        <w:t>–</w:t>
      </w:r>
      <w:r w:rsidR="0081618C" w:rsidRPr="000263B8">
        <w:t xml:space="preserve"> </w:t>
      </w:r>
      <w:r w:rsidR="00872ED0" w:rsidRPr="000263B8">
        <w:t>для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прав</w:t>
      </w:r>
      <w:r w:rsidR="0081618C" w:rsidRPr="000263B8">
        <w:t xml:space="preserve"> </w:t>
      </w:r>
      <w:r w:rsidR="00872ED0" w:rsidRPr="000263B8">
        <w:t>на</w:t>
      </w:r>
      <w:r w:rsidR="0081618C" w:rsidRPr="000263B8">
        <w:t xml:space="preserve"> </w:t>
      </w:r>
      <w:r w:rsidR="00872ED0" w:rsidRPr="000263B8">
        <w:t>системные</w:t>
      </w:r>
      <w:r w:rsidR="0081618C" w:rsidRPr="000263B8">
        <w:t xml:space="preserve"> </w:t>
      </w:r>
      <w:r w:rsidR="00872ED0" w:rsidRPr="000263B8">
        <w:t>разделы;</w:t>
      </w:r>
    </w:p>
    <w:p w14:paraId="700D467E" w14:textId="77777777" w:rsidR="00E85BD7" w:rsidRPr="000263B8" w:rsidRDefault="00872ED0" w:rsidP="00355B18">
      <w:pPr>
        <w:pStyle w:val="phlistitemized2"/>
      </w:pPr>
      <w:r w:rsidRPr="000263B8">
        <w:t>конкретная</w:t>
      </w:r>
      <w:r w:rsidR="0081618C" w:rsidRPr="000263B8">
        <w:t xml:space="preserve"> </w:t>
      </w:r>
      <w:r w:rsidRPr="000263B8">
        <w:t>МО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прав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разделы</w:t>
      </w:r>
      <w:r w:rsidR="0081618C" w:rsidRPr="000263B8">
        <w:t xml:space="preserve"> </w:t>
      </w:r>
      <w:r w:rsidRPr="000263B8">
        <w:t>МО;</w:t>
      </w:r>
    </w:p>
    <w:p w14:paraId="48563839" w14:textId="77777777" w:rsidR="00E85BD7" w:rsidRPr="000263B8" w:rsidRDefault="00872ED0" w:rsidP="00355B18">
      <w:pPr>
        <w:pStyle w:val="phlistitemized1"/>
      </w:pPr>
      <w:r w:rsidRPr="000263B8">
        <w:t>назначьте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разделы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действия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разделами,</w:t>
      </w:r>
      <w:r w:rsidR="0081618C" w:rsidRPr="000263B8">
        <w:t xml:space="preserve"> </w:t>
      </w:r>
      <w:r w:rsidRPr="000263B8">
        <w:t>установив</w:t>
      </w:r>
      <w:r w:rsidR="0081618C" w:rsidRPr="000263B8">
        <w:t xml:space="preserve"> </w:t>
      </w:r>
      <w:r w:rsidRPr="000263B8">
        <w:t>соответствующие</w:t>
      </w:r>
      <w:r w:rsidR="0081618C" w:rsidRPr="000263B8">
        <w:t xml:space="preserve"> </w:t>
      </w:r>
      <w:r w:rsidRPr="000263B8">
        <w:t>им</w:t>
      </w:r>
      <w:r w:rsidR="0081618C" w:rsidRPr="000263B8">
        <w:t xml:space="preserve"> </w:t>
      </w:r>
      <w:r w:rsidRPr="000263B8">
        <w:t>флажки:</w:t>
      </w:r>
    </w:p>
    <w:p w14:paraId="2EB7C4A4" w14:textId="77777777" w:rsidR="00E85BD7" w:rsidRPr="000263B8" w:rsidRDefault="00872ED0" w:rsidP="00355B18">
      <w:pPr>
        <w:pStyle w:val="phlistitemized2"/>
      </w:pPr>
      <w:r w:rsidRPr="000263B8">
        <w:lastRenderedPageBreak/>
        <w:t>чтобы</w:t>
      </w:r>
      <w:r w:rsidR="0081618C" w:rsidRPr="000263B8">
        <w:t xml:space="preserve"> </w:t>
      </w:r>
      <w:r w:rsidRPr="000263B8">
        <w:t>предоставить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право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просмотр</w:t>
      </w:r>
      <w:r w:rsidR="0081618C" w:rsidRPr="000263B8">
        <w:t xml:space="preserve"> </w:t>
      </w:r>
      <w:r w:rsidRPr="000263B8">
        <w:t>раздела/каталога,</w:t>
      </w:r>
      <w:r w:rsidR="0081618C" w:rsidRPr="000263B8">
        <w:t xml:space="preserve"> </w:t>
      </w: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наименования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раздела/каталога.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этом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будет</w:t>
      </w:r>
      <w:r w:rsidR="0081618C" w:rsidRPr="000263B8">
        <w:t xml:space="preserve"> </w:t>
      </w:r>
      <w:r w:rsidRPr="000263B8">
        <w:t>право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просмотр</w:t>
      </w:r>
      <w:r w:rsidR="0081618C" w:rsidRPr="000263B8">
        <w:t xml:space="preserve"> </w:t>
      </w:r>
      <w:r w:rsidRPr="000263B8">
        <w:t>данного</w:t>
      </w:r>
      <w:r w:rsidR="0081618C" w:rsidRPr="000263B8">
        <w:t xml:space="preserve"> </w:t>
      </w:r>
      <w:r w:rsidRPr="000263B8">
        <w:t>раздела/каталога,</w:t>
      </w:r>
      <w:r w:rsidR="0081618C" w:rsidRPr="000263B8">
        <w:t xml:space="preserve"> </w:t>
      </w:r>
      <w:r w:rsidRPr="000263B8">
        <w:t>но</w:t>
      </w:r>
      <w:r w:rsidR="0081618C" w:rsidRPr="000263B8">
        <w:t xml:space="preserve"> </w:t>
      </w:r>
      <w:r w:rsidRPr="000263B8">
        <w:t>никаких</w:t>
      </w:r>
      <w:r w:rsidR="0081618C" w:rsidRPr="000263B8">
        <w:t xml:space="preserve"> </w:t>
      </w:r>
      <w:r w:rsidRPr="000263B8">
        <w:t>действий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разделе/каталоге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Pr="000263B8">
        <w:t>совершать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сможет;</w:t>
      </w:r>
    </w:p>
    <w:p w14:paraId="5AFF8A90" w14:textId="77777777" w:rsidR="00E85BD7" w:rsidRPr="000263B8" w:rsidRDefault="00872ED0" w:rsidP="00355B18">
      <w:pPr>
        <w:pStyle w:val="phlistitemized2"/>
      </w:pPr>
      <w:r w:rsidRPr="000263B8">
        <w:t>чтобы</w:t>
      </w:r>
      <w:r w:rsidR="0081618C" w:rsidRPr="000263B8">
        <w:t xml:space="preserve"> </w:t>
      </w:r>
      <w:r w:rsidRPr="000263B8">
        <w:t>предоставить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действия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разделе/каталоге,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раздел/каталог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левой</w:t>
      </w:r>
      <w:r w:rsidR="0081618C" w:rsidRPr="000263B8">
        <w:t xml:space="preserve"> </w:t>
      </w:r>
      <w:r w:rsidRPr="000263B8">
        <w:t>части</w:t>
      </w:r>
      <w:r w:rsidR="0081618C" w:rsidRPr="000263B8">
        <w:t xml:space="preserve"> </w:t>
      </w:r>
      <w:r w:rsidRPr="000263B8">
        <w:t>формы.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правой</w:t>
      </w:r>
      <w:r w:rsidR="0081618C" w:rsidRPr="000263B8">
        <w:t xml:space="preserve"> </w:t>
      </w:r>
      <w:r w:rsidRPr="000263B8">
        <w:t>части</w:t>
      </w:r>
      <w:r w:rsidR="0081618C" w:rsidRPr="000263B8">
        <w:t xml:space="preserve"> </w:t>
      </w:r>
      <w:r w:rsidRPr="000263B8">
        <w:t>формы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действий</w:t>
      </w:r>
      <w:r w:rsidR="0081618C" w:rsidRPr="000263B8">
        <w:t xml:space="preserve"> </w:t>
      </w:r>
      <w:r w:rsidRPr="000263B8">
        <w:t>данного</w:t>
      </w:r>
      <w:r w:rsidR="0081618C" w:rsidRPr="000263B8">
        <w:t xml:space="preserve"> </w:t>
      </w:r>
      <w:r w:rsidRPr="000263B8">
        <w:t>раздела/каталога.</w:t>
      </w:r>
      <w:r w:rsidR="0081618C" w:rsidRPr="000263B8">
        <w:t xml:space="preserve"> </w:t>
      </w:r>
      <w:r w:rsidRPr="000263B8">
        <w:t>Чтобы</w:t>
      </w:r>
      <w:r w:rsidR="0081618C" w:rsidRPr="000263B8">
        <w:t xml:space="preserve"> </w:t>
      </w:r>
      <w:r w:rsidRPr="000263B8">
        <w:t>предоставить</w:t>
      </w:r>
      <w:r w:rsidR="0081618C" w:rsidRPr="000263B8">
        <w:t xml:space="preserve"> </w:t>
      </w:r>
      <w:r w:rsidRPr="000263B8">
        <w:t>право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действие,</w:t>
      </w:r>
      <w:r w:rsidR="0081618C" w:rsidRPr="000263B8">
        <w:t xml:space="preserve"> </w:t>
      </w: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подходящего</w:t>
      </w:r>
      <w:r w:rsidR="0081618C" w:rsidRPr="000263B8">
        <w:t xml:space="preserve"> </w:t>
      </w:r>
      <w:r w:rsidRPr="000263B8">
        <w:t>действия.</w:t>
      </w:r>
    </w:p>
    <w:p w14:paraId="18739EFD" w14:textId="77777777" w:rsidR="00E85BD7" w:rsidRPr="000263B8" w:rsidRDefault="00872ED0" w:rsidP="001641CF">
      <w:pPr>
        <w:pStyle w:val="23"/>
      </w:pPr>
      <w:bookmarkStart w:id="73" w:name="scroll-bookmark-24"/>
      <w:bookmarkStart w:id="74" w:name="_Toc118569025"/>
      <w:bookmarkStart w:id="75" w:name="_Toc122531022"/>
      <w:r w:rsidRPr="000263B8">
        <w:t>Настройка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процедур</w:t>
      </w:r>
      <w:bookmarkEnd w:id="73"/>
      <w:bookmarkEnd w:id="74"/>
      <w:bookmarkEnd w:id="75"/>
    </w:p>
    <w:p w14:paraId="26A7203C" w14:textId="6643DFB0" w:rsidR="00E85BD7" w:rsidRPr="000263B8" w:rsidRDefault="00872ED0" w:rsidP="001641CF">
      <w:pPr>
        <w:pStyle w:val="phnormal"/>
      </w:pPr>
      <w:r w:rsidRPr="000263B8">
        <w:t>Создайте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интеграции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0263B8">
        <w:t>«</w:t>
      </w:r>
      <w:r w:rsidR="00C46760">
        <w:t>ССЗ</w:t>
      </w:r>
      <w:r w:rsidR="000263B8">
        <w:t>»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2A6C">
        <w:t xml:space="preserve"> (</w:t>
      </w:r>
      <w:r w:rsidR="009233F0">
        <w:fldChar w:fldCharType="begin"/>
      </w:r>
      <w:r w:rsidR="009233F0">
        <w:instrText xml:space="preserve"> REF _Ref119154706 \h </w:instrText>
      </w:r>
      <w:r w:rsidR="009233F0">
        <w:fldChar w:fldCharType="separate"/>
      </w:r>
      <w:r w:rsidR="00DE36C7">
        <w:t>Таблица </w:t>
      </w:r>
      <w:r w:rsidR="00DE36C7">
        <w:rPr>
          <w:noProof/>
        </w:rPr>
        <w:t>8</w:t>
      </w:r>
      <w:r w:rsidR="009233F0">
        <w:fldChar w:fldCharType="end"/>
      </w:r>
      <w:r w:rsidR="007D2A6C">
        <w:t>)</w:t>
      </w:r>
      <w:r w:rsidRPr="000263B8">
        <w:t>.</w:t>
      </w:r>
    </w:p>
    <w:p w14:paraId="748C6CD8" w14:textId="63BCA305" w:rsidR="00E85BD7" w:rsidRPr="000263B8" w:rsidRDefault="00E15409" w:rsidP="001641CF">
      <w:pPr>
        <w:pStyle w:val="phtabletitle"/>
      </w:pPr>
      <w:bookmarkStart w:id="76" w:name="_Ref119154706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8</w:t>
      </w:r>
      <w:r w:rsidR="00872ED0" w:rsidRPr="000263B8">
        <w:fldChar w:fldCharType="end"/>
      </w:r>
      <w:bookmarkEnd w:id="76"/>
      <w:r w:rsidR="0081618C" w:rsidRPr="000263B8">
        <w:t xml:space="preserve"> </w:t>
      </w:r>
      <w:r w:rsidR="007D2A6C">
        <w:t xml:space="preserve">– </w:t>
      </w:r>
      <w:r w:rsidR="00872ED0" w:rsidRPr="000263B8">
        <w:t>Перечень</w:t>
      </w:r>
      <w:r w:rsidR="0081618C" w:rsidRPr="000263B8">
        <w:t xml:space="preserve"> </w:t>
      </w:r>
      <w:r w:rsidR="00872ED0" w:rsidRPr="000263B8">
        <w:t>настраиваемых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процедур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3572"/>
        <w:gridCol w:w="6616"/>
      </w:tblGrid>
      <w:tr w:rsidR="000263B8" w:rsidRPr="00E24349" w14:paraId="3ED48C54" w14:textId="77777777" w:rsidTr="00081F28">
        <w:trPr>
          <w:tblHeader/>
        </w:trPr>
        <w:tc>
          <w:tcPr>
            <w:tcW w:w="1753" w:type="pct"/>
          </w:tcPr>
          <w:p w14:paraId="4A388C82" w14:textId="77777777" w:rsidR="00E85BD7" w:rsidRPr="00E24349" w:rsidRDefault="00872ED0" w:rsidP="001641CF">
            <w:pPr>
              <w:pStyle w:val="phtablecolcaption"/>
            </w:pPr>
            <w:bookmarkStart w:id="77" w:name="scroll-bookmark-25"/>
            <w:r w:rsidRPr="00E24349">
              <w:t>Код</w:t>
            </w:r>
            <w:r w:rsidR="0081618C" w:rsidRPr="00E24349">
              <w:t xml:space="preserve"> </w:t>
            </w:r>
            <w:r w:rsidRPr="00E24349">
              <w:t>процедуры</w:t>
            </w:r>
            <w:bookmarkEnd w:id="77"/>
          </w:p>
        </w:tc>
        <w:tc>
          <w:tcPr>
            <w:tcW w:w="3247" w:type="pct"/>
          </w:tcPr>
          <w:p w14:paraId="767342BF" w14:textId="77777777" w:rsidR="00E85BD7" w:rsidRPr="00E24349" w:rsidRDefault="00872ED0" w:rsidP="001641CF">
            <w:pPr>
              <w:pStyle w:val="phtablecolcaption"/>
            </w:pPr>
            <w:r w:rsidRPr="00E24349">
              <w:t>Назначение</w:t>
            </w:r>
          </w:p>
        </w:tc>
      </w:tr>
      <w:tr w:rsidR="001F69B7" w:rsidRPr="00E24349" w14:paraId="1ED964B3" w14:textId="77777777" w:rsidTr="001F69B7">
        <w:tc>
          <w:tcPr>
            <w:tcW w:w="1753" w:type="pct"/>
            <w:shd w:val="clear" w:color="auto" w:fill="FFFFFF" w:themeFill="background1"/>
          </w:tcPr>
          <w:p w14:paraId="36E88B39" w14:textId="392A09D9" w:rsidR="001F69B7" w:rsidRPr="00E24349" w:rsidRDefault="003C359B" w:rsidP="001641CF">
            <w:pPr>
              <w:pStyle w:val="phtablecellleft"/>
            </w:pPr>
            <w:r w:rsidRPr="003C359B">
              <w:t>vimis_direction_ssz</w:t>
            </w:r>
          </w:p>
        </w:tc>
        <w:tc>
          <w:tcPr>
            <w:tcW w:w="3247" w:type="pct"/>
            <w:shd w:val="clear" w:color="auto" w:fill="FFFFFF" w:themeFill="background1"/>
          </w:tcPr>
          <w:p w14:paraId="1231E2E0" w14:textId="3CF2E234" w:rsidR="001F69B7" w:rsidRPr="00E24349" w:rsidRDefault="003C359B" w:rsidP="001641CF">
            <w:pPr>
              <w:pStyle w:val="phtablecellleft"/>
            </w:pPr>
            <w:r w:rsidRPr="003C359B">
              <w:t>Пользовательская процедура подготовки данных направления для отправки в ВИМИС (ССЗ)</w:t>
            </w:r>
          </w:p>
        </w:tc>
      </w:tr>
      <w:tr w:rsidR="0027076E" w:rsidRPr="00E24349" w14:paraId="563615C7" w14:textId="77777777" w:rsidTr="001F69B7">
        <w:tc>
          <w:tcPr>
            <w:tcW w:w="1753" w:type="pct"/>
            <w:shd w:val="clear" w:color="auto" w:fill="FFFFFF" w:themeFill="background1"/>
          </w:tcPr>
          <w:p w14:paraId="5A4486F7" w14:textId="62FBFAD2" w:rsidR="0027076E" w:rsidRPr="001F69B7" w:rsidRDefault="003C359B" w:rsidP="001641CF">
            <w:pPr>
              <w:pStyle w:val="phtablecellleft"/>
            </w:pPr>
            <w:r w:rsidRPr="003C359B">
              <w:t>vimis_ds_ssz</w:t>
            </w:r>
          </w:p>
        </w:tc>
        <w:tc>
          <w:tcPr>
            <w:tcW w:w="3247" w:type="pct"/>
            <w:shd w:val="clear" w:color="auto" w:fill="FFFFFF" w:themeFill="background1"/>
          </w:tcPr>
          <w:p w14:paraId="11FA9BC2" w14:textId="6F64F968" w:rsidR="0027076E" w:rsidRDefault="003C359B" w:rsidP="001641CF">
            <w:pPr>
              <w:pStyle w:val="phtablecellleft"/>
            </w:pPr>
            <w:r w:rsidRPr="003C359B">
              <w:t>Пользовательская процедура подготовки данных услуги для отправки в ВИМИС (ССЗ)</w:t>
            </w:r>
          </w:p>
        </w:tc>
      </w:tr>
      <w:tr w:rsidR="0027076E" w:rsidRPr="00E24349" w14:paraId="64839F93" w14:textId="77777777" w:rsidTr="001F69B7">
        <w:tc>
          <w:tcPr>
            <w:tcW w:w="1753" w:type="pct"/>
            <w:shd w:val="clear" w:color="auto" w:fill="FFFFFF" w:themeFill="background1"/>
          </w:tcPr>
          <w:p w14:paraId="330D6ADE" w14:textId="30A70BBA" w:rsidR="0027076E" w:rsidRPr="001F69B7" w:rsidRDefault="003C359B" w:rsidP="001641CF">
            <w:pPr>
              <w:pStyle w:val="phtablecellleft"/>
            </w:pPr>
            <w:r w:rsidRPr="003C359B">
              <w:t>vimis_visit_ssz</w:t>
            </w:r>
          </w:p>
        </w:tc>
        <w:tc>
          <w:tcPr>
            <w:tcW w:w="3247" w:type="pct"/>
            <w:shd w:val="clear" w:color="auto" w:fill="FFFFFF" w:themeFill="background1"/>
          </w:tcPr>
          <w:p w14:paraId="24C995C6" w14:textId="3B9DCADB" w:rsidR="0027076E" w:rsidRDefault="003C359B" w:rsidP="001641CF">
            <w:pPr>
              <w:pStyle w:val="phtablecellleft"/>
            </w:pPr>
            <w:r w:rsidRPr="003C359B">
              <w:t>Пользовательская процедура подготовки данных визита для отправки в ВИМИС (ССЗ)</w:t>
            </w:r>
          </w:p>
        </w:tc>
      </w:tr>
      <w:tr w:rsidR="0027076E" w:rsidRPr="00E24349" w14:paraId="34CF1689" w14:textId="77777777" w:rsidTr="001F69B7">
        <w:tc>
          <w:tcPr>
            <w:tcW w:w="1753" w:type="pct"/>
            <w:shd w:val="clear" w:color="auto" w:fill="FFFFFF" w:themeFill="background1"/>
          </w:tcPr>
          <w:p w14:paraId="16360D3C" w14:textId="1B74E33E" w:rsidR="0027076E" w:rsidRPr="001F69B7" w:rsidRDefault="003C359B" w:rsidP="001641CF">
            <w:pPr>
              <w:pStyle w:val="phtablecellleft"/>
            </w:pPr>
            <w:r w:rsidRPr="003C359B">
              <w:t>vimis_cfDeathContent_ssz</w:t>
            </w:r>
          </w:p>
        </w:tc>
        <w:tc>
          <w:tcPr>
            <w:tcW w:w="3247" w:type="pct"/>
            <w:shd w:val="clear" w:color="auto" w:fill="FFFFFF" w:themeFill="background1"/>
          </w:tcPr>
          <w:p w14:paraId="32A66720" w14:textId="7AD07F70" w:rsidR="0027076E" w:rsidRDefault="003C359B" w:rsidP="001641CF">
            <w:pPr>
              <w:pStyle w:val="phtablecellleft"/>
            </w:pPr>
            <w:r w:rsidRPr="003C359B">
              <w:t>Пользовательская процедура подготовки данных свидетельства о смерти для отправки в ВИМИС (ССЗ)</w:t>
            </w:r>
          </w:p>
        </w:tc>
      </w:tr>
      <w:tr w:rsidR="0027076E" w:rsidRPr="00E24349" w14:paraId="062E3656" w14:textId="77777777" w:rsidTr="001F69B7">
        <w:tc>
          <w:tcPr>
            <w:tcW w:w="1753" w:type="pct"/>
            <w:shd w:val="clear" w:color="auto" w:fill="FFFFFF" w:themeFill="background1"/>
          </w:tcPr>
          <w:p w14:paraId="5F16551B" w14:textId="16AF5A38" w:rsidR="0027076E" w:rsidRPr="0027076E" w:rsidRDefault="003C359B" w:rsidP="001641CF">
            <w:pPr>
              <w:pStyle w:val="phtablecellleft"/>
            </w:pPr>
            <w:r w:rsidRPr="003C359B">
              <w:t>vimis_hh_ssz</w:t>
            </w:r>
          </w:p>
        </w:tc>
        <w:tc>
          <w:tcPr>
            <w:tcW w:w="3247" w:type="pct"/>
            <w:shd w:val="clear" w:color="auto" w:fill="FFFFFF" w:themeFill="background1"/>
          </w:tcPr>
          <w:p w14:paraId="76CBDEC6" w14:textId="443FCD38" w:rsidR="0027076E" w:rsidRPr="0027076E" w:rsidRDefault="003C359B" w:rsidP="001641CF">
            <w:pPr>
              <w:pStyle w:val="phtablecellleft"/>
            </w:pPr>
            <w:r w:rsidRPr="003C359B">
              <w:t>Пользовательская процедура подготовки данных истории болезни для отправки в ВИМИС (ССЗ)</w:t>
            </w:r>
          </w:p>
        </w:tc>
      </w:tr>
      <w:tr w:rsidR="0027076E" w:rsidRPr="00E24349" w14:paraId="555FCEEF" w14:textId="77777777" w:rsidTr="001F69B7">
        <w:tc>
          <w:tcPr>
            <w:tcW w:w="1753" w:type="pct"/>
            <w:shd w:val="clear" w:color="auto" w:fill="FFFFFF" w:themeFill="background1"/>
          </w:tcPr>
          <w:p w14:paraId="29BA650C" w14:textId="6B839D53" w:rsidR="0027076E" w:rsidRPr="0027076E" w:rsidRDefault="003C359B" w:rsidP="001641CF">
            <w:pPr>
              <w:pStyle w:val="phtablecellleft"/>
            </w:pPr>
            <w:r w:rsidRPr="003C359B">
              <w:t>vimis_labmedSamples_ssz</w:t>
            </w:r>
          </w:p>
        </w:tc>
        <w:tc>
          <w:tcPr>
            <w:tcW w:w="3247" w:type="pct"/>
            <w:shd w:val="clear" w:color="auto" w:fill="FFFFFF" w:themeFill="background1"/>
          </w:tcPr>
          <w:p w14:paraId="6EC34CA2" w14:textId="082329D6" w:rsidR="0027076E" w:rsidRPr="0027076E" w:rsidRDefault="003C359B" w:rsidP="001641CF">
            <w:pPr>
              <w:pStyle w:val="phtablecellleft"/>
            </w:pPr>
            <w:r w:rsidRPr="003C359B">
              <w:t>Пользовательская процедура подготовки данных labmed_samples для отправки в ВИМИС (ССЗ)</w:t>
            </w:r>
          </w:p>
        </w:tc>
      </w:tr>
      <w:tr w:rsidR="0027076E" w:rsidRPr="00E24349" w14:paraId="5864F2CA" w14:textId="77777777" w:rsidTr="001F69B7">
        <w:tc>
          <w:tcPr>
            <w:tcW w:w="1753" w:type="pct"/>
            <w:shd w:val="clear" w:color="auto" w:fill="FFFFFF" w:themeFill="background1"/>
          </w:tcPr>
          <w:p w14:paraId="1CDA662E" w14:textId="766A9681" w:rsidR="0027076E" w:rsidRPr="0027076E" w:rsidRDefault="003C359B" w:rsidP="001641CF">
            <w:pPr>
              <w:pStyle w:val="phtablecellleft"/>
            </w:pPr>
            <w:r w:rsidRPr="003C359B">
              <w:t>vimis_export_ssz</w:t>
            </w:r>
          </w:p>
        </w:tc>
        <w:tc>
          <w:tcPr>
            <w:tcW w:w="3247" w:type="pct"/>
            <w:shd w:val="clear" w:color="auto" w:fill="FFFFFF" w:themeFill="background1"/>
          </w:tcPr>
          <w:p w14:paraId="018EA537" w14:textId="43F797E1" w:rsidR="0027076E" w:rsidRPr="0027076E" w:rsidRDefault="003C359B" w:rsidP="001641CF">
            <w:pPr>
              <w:pStyle w:val="phtablecellleft"/>
            </w:pPr>
            <w:r w:rsidRPr="003C359B">
              <w:t>Пользовательская процедура отложенной выгрузки СЭМД-бета в ВИМИС (ССЗ)</w:t>
            </w:r>
          </w:p>
        </w:tc>
      </w:tr>
      <w:tr w:rsidR="00DE096A" w14:paraId="12B1FFA9" w14:textId="77777777" w:rsidTr="00085931">
        <w:tc>
          <w:tcPr>
            <w:tcW w:w="1753" w:type="pct"/>
            <w:shd w:val="clear" w:color="auto" w:fill="auto"/>
            <w:hideMark/>
          </w:tcPr>
          <w:p w14:paraId="75BD695D" w14:textId="3E1EF64C" w:rsidR="00DE096A" w:rsidRDefault="00DE096A" w:rsidP="008831B6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VIMI</w:t>
            </w:r>
            <w:r w:rsidR="008831B6">
              <w:rPr>
                <w:lang w:val="en-US"/>
              </w:rPr>
              <w:t>S_RESENDING_DOCS_BY_ERRORS</w:t>
            </w:r>
          </w:p>
        </w:tc>
        <w:tc>
          <w:tcPr>
            <w:tcW w:w="3247" w:type="pct"/>
            <w:shd w:val="clear" w:color="auto" w:fill="auto"/>
            <w:hideMark/>
          </w:tcPr>
          <w:p w14:paraId="7E8014FC" w14:textId="4CA2A06F" w:rsidR="00DE096A" w:rsidRDefault="00DE096A" w:rsidP="008831B6">
            <w:pPr>
              <w:pStyle w:val="phtablecellleft"/>
            </w:pPr>
            <w:r>
              <w:t>Процедура повторной отправки в ВИМИС СЭМД beta-версии, по которым от ВИМИС пришел ответ, содержащий ошибки</w:t>
            </w:r>
          </w:p>
        </w:tc>
      </w:tr>
    </w:tbl>
    <w:p w14:paraId="5C6B79D6" w14:textId="10F087CC" w:rsidR="00E85BD7" w:rsidRPr="000263B8" w:rsidRDefault="00872ED0" w:rsidP="001641CF">
      <w:pPr>
        <w:pStyle w:val="31"/>
      </w:pPr>
      <w:bookmarkStart w:id="78" w:name="scroll-bookmark-26"/>
      <w:bookmarkStart w:id="79" w:name="_Toc118569026"/>
      <w:bookmarkStart w:id="80" w:name="_Toc122531023"/>
      <w:r w:rsidRPr="000263B8">
        <w:t>Создание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bookmarkEnd w:id="78"/>
      <w:bookmarkEnd w:id="79"/>
      <w:bookmarkEnd w:id="80"/>
    </w:p>
    <w:p w14:paraId="222DF1F7" w14:textId="77777777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7A867CC" w14:textId="05809FE8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процедур</w:t>
      </w:r>
      <w:r w:rsidR="007D2A6C">
        <w:t xml:space="preserve"> (</w:t>
      </w:r>
      <w:r w:rsidR="007D2A6C">
        <w:fldChar w:fldCharType="begin"/>
      </w:r>
      <w:r w:rsidR="007D2A6C">
        <w:instrText xml:space="preserve"> REF _Ref119065830 \h </w:instrText>
      </w:r>
      <w:r w:rsidR="007D2A6C">
        <w:fldChar w:fldCharType="separate"/>
      </w:r>
      <w:r w:rsidR="00DE36C7">
        <w:t>Рисунок </w:t>
      </w:r>
      <w:r w:rsidR="00DE36C7">
        <w:rPr>
          <w:noProof/>
        </w:rPr>
        <w:t>15</w:t>
      </w:r>
      <w:r w:rsidR="007D2A6C">
        <w:fldChar w:fldCharType="end"/>
      </w:r>
      <w:r w:rsidR="007D2A6C">
        <w:t>)</w:t>
      </w:r>
      <w:r w:rsidRPr="000263B8">
        <w:t>;</w:t>
      </w:r>
    </w:p>
    <w:p w14:paraId="72A2D97E" w14:textId="77777777" w:rsidR="00E85BD7" w:rsidRPr="000263B8" w:rsidRDefault="00872ED0" w:rsidP="001641CF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7E237B52" wp14:editId="323EEF1A">
            <wp:extent cx="6295390" cy="4274076"/>
            <wp:effectExtent l="19050" t="19050" r="10160" b="12700"/>
            <wp:docPr id="100018" name="Рисунок 100018" descr="Форма настройки пользовательских процед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3578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7407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7EB58D" w14:textId="2531C25D" w:rsidR="00E85BD7" w:rsidRPr="000263B8" w:rsidRDefault="00E15409" w:rsidP="001641CF">
      <w:pPr>
        <w:pStyle w:val="phfiguretitle"/>
      </w:pPr>
      <w:bookmarkStart w:id="81" w:name="_Ref11906583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15</w:t>
      </w:r>
      <w:r w:rsidR="00872ED0" w:rsidRPr="000263B8">
        <w:fldChar w:fldCharType="end"/>
      </w:r>
      <w:bookmarkEnd w:id="81"/>
      <w:r w:rsidR="0081618C" w:rsidRPr="000263B8">
        <w:t xml:space="preserve"> </w:t>
      </w:r>
      <w:r w:rsidR="007D2A6C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процедур</w:t>
      </w:r>
    </w:p>
    <w:p w14:paraId="5407C8F3" w14:textId="15811F18" w:rsidR="00E85BD7" w:rsidRPr="000263B8" w:rsidRDefault="00872ED0" w:rsidP="001641CF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7D2A6C">
        <w:t xml:space="preserve"> (</w:t>
      </w:r>
      <w:r w:rsidR="007D2A6C">
        <w:fldChar w:fldCharType="begin"/>
      </w:r>
      <w:r w:rsidR="007D2A6C">
        <w:instrText xml:space="preserve"> REF _Ref119065838 \h </w:instrText>
      </w:r>
      <w:r w:rsidR="007D2A6C">
        <w:fldChar w:fldCharType="separate"/>
      </w:r>
      <w:r w:rsidR="00DE36C7">
        <w:t>Рисунок </w:t>
      </w:r>
      <w:r w:rsidR="00DE36C7">
        <w:rPr>
          <w:noProof/>
        </w:rPr>
        <w:t>16</w:t>
      </w:r>
      <w:r w:rsidR="007D2A6C">
        <w:fldChar w:fldCharType="end"/>
      </w:r>
      <w:r w:rsidR="007D2A6C">
        <w:t>)</w:t>
      </w:r>
      <w:r w:rsidRPr="000263B8">
        <w:t>;</w:t>
      </w:r>
    </w:p>
    <w:p w14:paraId="49B4ED51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33678B18" wp14:editId="264FD89C">
            <wp:extent cx="4167659" cy="2122999"/>
            <wp:effectExtent l="19050" t="19050" r="23495" b="10795"/>
            <wp:docPr id="100019" name="Рисунок 100019" descr="Окно создания пользовательской процед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0644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6486" cy="21274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010A80" w14:textId="39030F58" w:rsidR="00E85BD7" w:rsidRPr="000263B8" w:rsidRDefault="00E15409" w:rsidP="001641CF">
      <w:pPr>
        <w:pStyle w:val="phfiguretitle"/>
      </w:pPr>
      <w:bookmarkStart w:id="82" w:name="_Ref119065838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16</w:t>
      </w:r>
      <w:r w:rsidR="00872ED0" w:rsidRPr="000263B8">
        <w:fldChar w:fldCharType="end"/>
      </w:r>
      <w:bookmarkEnd w:id="82"/>
      <w:r w:rsidR="0081618C" w:rsidRPr="000263B8">
        <w:t xml:space="preserve"> </w:t>
      </w:r>
      <w:r w:rsidR="007D2A6C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создания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</w:p>
    <w:p w14:paraId="6BFCB4AD" w14:textId="58A8CD33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2A6C">
        <w:t xml:space="preserve"> (</w:t>
      </w:r>
      <w:r w:rsidR="007D2A6C">
        <w:fldChar w:fldCharType="begin"/>
      </w:r>
      <w:r w:rsidR="007D2A6C">
        <w:instrText xml:space="preserve"> REF _Ref119065857 \h </w:instrText>
      </w:r>
      <w:r w:rsidR="007D2A6C">
        <w:fldChar w:fldCharType="separate"/>
      </w:r>
      <w:r w:rsidR="00DE36C7">
        <w:t>Таблица </w:t>
      </w:r>
      <w:r w:rsidR="00DE36C7">
        <w:rPr>
          <w:noProof/>
        </w:rPr>
        <w:t>9</w:t>
      </w:r>
      <w:r w:rsidR="007D2A6C">
        <w:fldChar w:fldCharType="end"/>
      </w:r>
      <w:r w:rsidR="007D2A6C">
        <w:t>)</w:t>
      </w:r>
      <w:r w:rsidRPr="000263B8">
        <w:t>;</w:t>
      </w:r>
    </w:p>
    <w:p w14:paraId="58AC4B6E" w14:textId="499381BC" w:rsidR="00E85BD7" w:rsidRPr="000263B8" w:rsidRDefault="00E15409" w:rsidP="001641CF">
      <w:pPr>
        <w:pStyle w:val="phtabletitle"/>
      </w:pPr>
      <w:bookmarkStart w:id="83" w:name="_Ref119065857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9</w:t>
      </w:r>
      <w:r w:rsidR="00872ED0" w:rsidRPr="000263B8">
        <w:fldChar w:fldCharType="end"/>
      </w:r>
      <w:bookmarkEnd w:id="83"/>
      <w:r w:rsidR="0081618C" w:rsidRPr="000263B8">
        <w:t xml:space="preserve"> </w:t>
      </w:r>
      <w:r w:rsidR="009233F0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пользовательск</w:t>
      </w:r>
      <w:r w:rsidR="00B87A1B">
        <w:t>их</w:t>
      </w:r>
      <w:r w:rsidR="0081618C" w:rsidRPr="000263B8">
        <w:t xml:space="preserve"> </w:t>
      </w:r>
      <w:r w:rsidR="00872ED0" w:rsidRPr="000263B8">
        <w:t>процедур</w:t>
      </w:r>
      <w:r w:rsidR="00B87A1B">
        <w:t xml:space="preserve"> для ВИМИС «</w:t>
      </w:r>
      <w:r w:rsidR="003B72E9">
        <w:t>ССЗ</w:t>
      </w:r>
      <w:r w:rsidR="000263B8">
        <w:t>»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1131"/>
        <w:gridCol w:w="2551"/>
        <w:gridCol w:w="1276"/>
        <w:gridCol w:w="1701"/>
        <w:gridCol w:w="3529"/>
      </w:tblGrid>
      <w:tr w:rsidR="00F950A8" w:rsidRPr="00E24349" w14:paraId="3F2E36EE" w14:textId="77777777" w:rsidTr="00F950A8">
        <w:trPr>
          <w:tblHeader/>
        </w:trPr>
        <w:tc>
          <w:tcPr>
            <w:tcW w:w="555" w:type="pct"/>
          </w:tcPr>
          <w:p w14:paraId="64D69B18" w14:textId="77777777" w:rsidR="00E85BD7" w:rsidRPr="00E24349" w:rsidRDefault="00872ED0" w:rsidP="001641CF">
            <w:pPr>
              <w:pStyle w:val="phtablecolcaption"/>
            </w:pPr>
            <w:bookmarkStart w:id="84" w:name="scroll-bookmark-27"/>
            <w:r w:rsidRPr="00E24349">
              <w:t>Код</w:t>
            </w:r>
            <w:bookmarkEnd w:id="84"/>
          </w:p>
        </w:tc>
        <w:tc>
          <w:tcPr>
            <w:tcW w:w="1252" w:type="pct"/>
          </w:tcPr>
          <w:p w14:paraId="1808C349" w14:textId="77777777" w:rsidR="00E85BD7" w:rsidRPr="00E24349" w:rsidRDefault="00872ED0" w:rsidP="001641CF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626" w:type="pct"/>
          </w:tcPr>
          <w:p w14:paraId="233879A6" w14:textId="77777777" w:rsidR="00E85BD7" w:rsidRPr="00E24349" w:rsidRDefault="00872ED0" w:rsidP="001641CF">
            <w:pPr>
              <w:pStyle w:val="phtablecolcaption"/>
            </w:pPr>
            <w:r w:rsidRPr="00E24349">
              <w:t>Тип</w:t>
            </w:r>
          </w:p>
        </w:tc>
        <w:tc>
          <w:tcPr>
            <w:tcW w:w="835" w:type="pct"/>
          </w:tcPr>
          <w:p w14:paraId="489F9CA3" w14:textId="77777777" w:rsidR="00E85BD7" w:rsidRPr="00E24349" w:rsidRDefault="00872ED0" w:rsidP="001641CF">
            <w:pPr>
              <w:pStyle w:val="phtablecolcaption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запуска</w:t>
            </w:r>
          </w:p>
        </w:tc>
        <w:tc>
          <w:tcPr>
            <w:tcW w:w="1732" w:type="pct"/>
          </w:tcPr>
          <w:p w14:paraId="2E48F00F" w14:textId="77777777" w:rsidR="00E85BD7" w:rsidRPr="00E24349" w:rsidRDefault="00872ED0" w:rsidP="001641CF">
            <w:pPr>
              <w:pStyle w:val="phtablecolcaption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</w:tr>
      <w:tr w:rsidR="003C359B" w:rsidRPr="00E24349" w14:paraId="5E67FFE6" w14:textId="77777777" w:rsidTr="00F950A8">
        <w:tc>
          <w:tcPr>
            <w:tcW w:w="555" w:type="pct"/>
          </w:tcPr>
          <w:p w14:paraId="6AFE2D3D" w14:textId="3FC9D89E" w:rsidR="003C359B" w:rsidRPr="00E24349" w:rsidRDefault="003C359B" w:rsidP="003C359B">
            <w:pPr>
              <w:pStyle w:val="phtablecellleft"/>
            </w:pPr>
            <w:r w:rsidRPr="003C359B">
              <w:t>vimis_direction_ssz</w:t>
            </w:r>
          </w:p>
        </w:tc>
        <w:tc>
          <w:tcPr>
            <w:tcW w:w="1252" w:type="pct"/>
          </w:tcPr>
          <w:p w14:paraId="341A62C4" w14:textId="3D87E982" w:rsidR="003C359B" w:rsidRPr="00E24349" w:rsidRDefault="003C359B" w:rsidP="003C359B">
            <w:pPr>
              <w:pStyle w:val="phtablecellleft"/>
            </w:pPr>
            <w:r w:rsidRPr="003C359B">
              <w:t>Пользовательская процедура подготовки данных направления для отправки в ВИМИС (ССЗ)</w:t>
            </w:r>
          </w:p>
        </w:tc>
        <w:tc>
          <w:tcPr>
            <w:tcW w:w="626" w:type="pct"/>
          </w:tcPr>
          <w:p w14:paraId="734BB85D" w14:textId="462CE952" w:rsidR="003C359B" w:rsidRPr="00E24349" w:rsidRDefault="003C359B" w:rsidP="003C359B">
            <w:pPr>
              <w:pStyle w:val="phtablecellleft"/>
            </w:pPr>
            <w:r w:rsidRPr="003C359B">
              <w:t>Неименованный блок</w:t>
            </w:r>
          </w:p>
        </w:tc>
        <w:tc>
          <w:tcPr>
            <w:tcW w:w="835" w:type="pct"/>
          </w:tcPr>
          <w:p w14:paraId="3AECCCB5" w14:textId="4C679619" w:rsidR="003C359B" w:rsidRPr="00E24349" w:rsidRDefault="003C359B" w:rsidP="003C359B">
            <w:pPr>
              <w:pStyle w:val="phtablecellleft"/>
            </w:pPr>
            <w:r w:rsidRPr="003C359B">
              <w:t>Автоматический</w:t>
            </w:r>
          </w:p>
        </w:tc>
        <w:tc>
          <w:tcPr>
            <w:tcW w:w="1732" w:type="pct"/>
          </w:tcPr>
          <w:p w14:paraId="5E8326AA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begin</w:t>
            </w:r>
          </w:p>
          <w:p w14:paraId="686F2125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D_PKG_EX_DATA_PREPARE_LOG.VIMIS_PROCESSING_SHEDULE('DIRECTIONS', &lt;DOC_ID&gt;, &lt;LPU&gt;, 'cvd', 5);</w:t>
            </w:r>
          </w:p>
          <w:p w14:paraId="0A577D09" w14:textId="77777777" w:rsidR="003C359B" w:rsidRDefault="003C359B" w:rsidP="003C359B">
            <w:pPr>
              <w:pStyle w:val="afff8"/>
            </w:pPr>
            <w:r>
              <w:t>end;</w:t>
            </w:r>
          </w:p>
          <w:p w14:paraId="596467A8" w14:textId="77777777" w:rsidR="003C359B" w:rsidRDefault="003C359B" w:rsidP="003C359B">
            <w:pPr>
              <w:pStyle w:val="afff8"/>
            </w:pPr>
            <w:r>
              <w:t>/* Параметры:</w:t>
            </w:r>
          </w:p>
          <w:p w14:paraId="7BE98A5E" w14:textId="77777777" w:rsidR="003C359B" w:rsidRDefault="003C359B" w:rsidP="003C359B">
            <w:pPr>
              <w:pStyle w:val="afff8"/>
            </w:pPr>
            <w:r>
              <w:t xml:space="preserve">   * 'DIRECTIONS' – раздел, на котором действует ПП,</w:t>
            </w:r>
          </w:p>
          <w:p w14:paraId="496E3F65" w14:textId="77777777" w:rsidR="003C359B" w:rsidRDefault="003C359B" w:rsidP="003C359B">
            <w:pPr>
              <w:pStyle w:val="afff8"/>
            </w:pPr>
            <w:r>
              <w:t xml:space="preserve">   * 'cvd' – внешняя система ВИМИС "ССЗ",</w:t>
            </w:r>
          </w:p>
          <w:p w14:paraId="2582DA4A" w14:textId="4CF24A15" w:rsidR="003C359B" w:rsidRDefault="003C359B" w:rsidP="003C359B">
            <w:pPr>
              <w:pStyle w:val="afff8"/>
            </w:pPr>
            <w:r>
              <w:t xml:space="preserve">   * 5 – время до обработки записи (в секундах). Необходимо варьировать в зависимости от того, сколько времени занимает процесс сохранения данных, необходимых для формирования СЭМД</w:t>
            </w:r>
          </w:p>
          <w:p w14:paraId="56E65C19" w14:textId="27FCFF22" w:rsidR="003C359B" w:rsidRPr="00E24349" w:rsidRDefault="003C359B" w:rsidP="003C359B">
            <w:pPr>
              <w:pStyle w:val="afff8"/>
            </w:pPr>
            <w:r>
              <w:t>*/</w:t>
            </w:r>
          </w:p>
        </w:tc>
      </w:tr>
      <w:tr w:rsidR="003C359B" w:rsidRPr="00E24349" w14:paraId="14B3F554" w14:textId="77777777" w:rsidTr="00F950A8">
        <w:tc>
          <w:tcPr>
            <w:tcW w:w="555" w:type="pct"/>
          </w:tcPr>
          <w:p w14:paraId="344091A8" w14:textId="2215FE57" w:rsidR="003C359B" w:rsidRPr="00355B18" w:rsidRDefault="003C359B" w:rsidP="003C359B">
            <w:pPr>
              <w:pStyle w:val="phtablecellleft"/>
              <w:rPr>
                <w:lang w:val="en-US"/>
              </w:rPr>
            </w:pPr>
            <w:r w:rsidRPr="003C359B">
              <w:t>vimis_ds_ssz</w:t>
            </w:r>
          </w:p>
        </w:tc>
        <w:tc>
          <w:tcPr>
            <w:tcW w:w="1252" w:type="pct"/>
          </w:tcPr>
          <w:p w14:paraId="2C20AE67" w14:textId="40CB087A" w:rsidR="003C359B" w:rsidRPr="00E24349" w:rsidRDefault="003C359B" w:rsidP="003C359B">
            <w:pPr>
              <w:pStyle w:val="phtablecellleft"/>
            </w:pPr>
            <w:r w:rsidRPr="003C359B">
              <w:t>Пользовательская процедура подготовки данных услуги для отправки в ВИМИС (ССЗ)</w:t>
            </w:r>
          </w:p>
        </w:tc>
        <w:tc>
          <w:tcPr>
            <w:tcW w:w="626" w:type="pct"/>
          </w:tcPr>
          <w:p w14:paraId="7CCF6D1F" w14:textId="0FE02C76" w:rsidR="003C359B" w:rsidRPr="00E24349" w:rsidRDefault="003C359B" w:rsidP="003C359B">
            <w:pPr>
              <w:pStyle w:val="phtablecellleft"/>
            </w:pPr>
            <w:r w:rsidRPr="003C359B">
              <w:t>Неименованный блок</w:t>
            </w:r>
          </w:p>
        </w:tc>
        <w:tc>
          <w:tcPr>
            <w:tcW w:w="835" w:type="pct"/>
          </w:tcPr>
          <w:p w14:paraId="3C9A37F2" w14:textId="26165A86" w:rsidR="003C359B" w:rsidRPr="00E24349" w:rsidRDefault="003C359B" w:rsidP="003C359B">
            <w:pPr>
              <w:pStyle w:val="phtablecellleft"/>
            </w:pPr>
            <w:r w:rsidRPr="003C359B">
              <w:t>Автоматический</w:t>
            </w:r>
          </w:p>
        </w:tc>
        <w:tc>
          <w:tcPr>
            <w:tcW w:w="1732" w:type="pct"/>
          </w:tcPr>
          <w:p w14:paraId="0C1AA717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begin</w:t>
            </w:r>
          </w:p>
          <w:p w14:paraId="7588C30B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D_PKG_EX_DATA_PREPARE_LOG.VIMIS_PROCESSING_SHEDULE('DIRECTION_SERVICES', &lt;DOC_ID&gt;, &lt;LPU&gt;, 'cvd', 5);</w:t>
            </w:r>
          </w:p>
          <w:p w14:paraId="1AAF64D9" w14:textId="77777777" w:rsidR="003C359B" w:rsidRDefault="003C359B" w:rsidP="003C359B">
            <w:pPr>
              <w:pStyle w:val="afff8"/>
            </w:pPr>
            <w:r>
              <w:t>end;</w:t>
            </w:r>
          </w:p>
          <w:p w14:paraId="55BCA961" w14:textId="77777777" w:rsidR="003C359B" w:rsidRDefault="003C359B" w:rsidP="003C359B">
            <w:pPr>
              <w:pStyle w:val="afff8"/>
            </w:pPr>
            <w:r>
              <w:t>/* Параметры:</w:t>
            </w:r>
          </w:p>
          <w:p w14:paraId="41BAD231" w14:textId="77777777" w:rsidR="003C359B" w:rsidRDefault="003C359B" w:rsidP="003C359B">
            <w:pPr>
              <w:pStyle w:val="afff8"/>
            </w:pPr>
            <w:r>
              <w:t xml:space="preserve">   * 'DIRECTION_SERVICES' – раздел, на котором действует ПП,</w:t>
            </w:r>
          </w:p>
          <w:p w14:paraId="371E877B" w14:textId="77777777" w:rsidR="003C359B" w:rsidRDefault="003C359B" w:rsidP="003C359B">
            <w:pPr>
              <w:pStyle w:val="afff8"/>
            </w:pPr>
            <w:r>
              <w:t xml:space="preserve">   * 'cvd' – внешняя система ВИМИС "ССЗ",</w:t>
            </w:r>
          </w:p>
          <w:p w14:paraId="29403FD1" w14:textId="77777777" w:rsidR="003C359B" w:rsidRDefault="003C359B" w:rsidP="003C359B">
            <w:pPr>
              <w:pStyle w:val="afff8"/>
            </w:pPr>
            <w:r>
              <w:t xml:space="preserve">   * 5 – время задержки до формирования СЭМД (в секундах). Необходимо варьировать в зависимости от того, сколько времени занимает процесс сохранения данных, необходимых для формирования СЭМД</w:t>
            </w:r>
          </w:p>
          <w:p w14:paraId="6154FE7D" w14:textId="20DD0F5E" w:rsidR="003C359B" w:rsidRPr="00E24349" w:rsidRDefault="003C359B" w:rsidP="003C359B">
            <w:pPr>
              <w:pStyle w:val="afff8"/>
              <w:ind w:firstLine="0"/>
            </w:pPr>
            <w:r>
              <w:t>*/</w:t>
            </w:r>
          </w:p>
        </w:tc>
      </w:tr>
      <w:tr w:rsidR="003C359B" w:rsidRPr="00E24349" w14:paraId="1BAFE8EE" w14:textId="77777777" w:rsidTr="00F950A8">
        <w:tc>
          <w:tcPr>
            <w:tcW w:w="555" w:type="pct"/>
          </w:tcPr>
          <w:p w14:paraId="56D74AEA" w14:textId="481104FD" w:rsidR="003C359B" w:rsidRPr="00E24349" w:rsidRDefault="003C359B" w:rsidP="003C359B">
            <w:pPr>
              <w:pStyle w:val="phtablecellleft"/>
            </w:pPr>
            <w:r w:rsidRPr="003C359B">
              <w:t>vimis_visit_ssz</w:t>
            </w:r>
          </w:p>
        </w:tc>
        <w:tc>
          <w:tcPr>
            <w:tcW w:w="1252" w:type="pct"/>
          </w:tcPr>
          <w:p w14:paraId="1C61E414" w14:textId="4FF9417D" w:rsidR="003C359B" w:rsidRPr="00E24349" w:rsidRDefault="003C359B" w:rsidP="003C359B">
            <w:pPr>
              <w:pStyle w:val="phtablecellleft"/>
            </w:pPr>
            <w:r w:rsidRPr="003C359B">
              <w:t>Пользовательская процедура подготовки данных визита для отправки в ВИМИС (ССЗ)</w:t>
            </w:r>
          </w:p>
        </w:tc>
        <w:tc>
          <w:tcPr>
            <w:tcW w:w="626" w:type="pct"/>
          </w:tcPr>
          <w:p w14:paraId="72778A69" w14:textId="78257D9A" w:rsidR="003C359B" w:rsidRPr="00E24349" w:rsidRDefault="003C359B" w:rsidP="003C359B">
            <w:pPr>
              <w:pStyle w:val="phtablecellleft"/>
            </w:pPr>
            <w:r w:rsidRPr="003C359B">
              <w:t>Неименованный блок</w:t>
            </w:r>
          </w:p>
        </w:tc>
        <w:tc>
          <w:tcPr>
            <w:tcW w:w="835" w:type="pct"/>
          </w:tcPr>
          <w:p w14:paraId="6F05D25B" w14:textId="515071D5" w:rsidR="003C359B" w:rsidRPr="00E24349" w:rsidRDefault="003C359B" w:rsidP="003C359B">
            <w:pPr>
              <w:pStyle w:val="phtablecellleft"/>
            </w:pPr>
            <w:r w:rsidRPr="003C359B">
              <w:t>Автоматический</w:t>
            </w:r>
          </w:p>
        </w:tc>
        <w:tc>
          <w:tcPr>
            <w:tcW w:w="1732" w:type="pct"/>
          </w:tcPr>
          <w:p w14:paraId="7F2A92DC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begin</w:t>
            </w:r>
          </w:p>
          <w:p w14:paraId="1F50F098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D_PKG_EX_DATA_PREPARE_LOG.VIMIS_PROCESSING_SHEDULE('VISITS', &lt;DOC_ID&gt;, &lt;LPU&gt;, 'cvd', 5);</w:t>
            </w:r>
          </w:p>
          <w:p w14:paraId="7F2AB5A1" w14:textId="77777777" w:rsidR="003C359B" w:rsidRDefault="003C359B" w:rsidP="003C359B">
            <w:pPr>
              <w:pStyle w:val="afff8"/>
            </w:pPr>
            <w:r>
              <w:t>end;</w:t>
            </w:r>
          </w:p>
          <w:p w14:paraId="2486ED75" w14:textId="77777777" w:rsidR="003C359B" w:rsidRDefault="003C359B" w:rsidP="003C359B">
            <w:pPr>
              <w:pStyle w:val="afff8"/>
            </w:pPr>
            <w:r>
              <w:t>/* Параметры:</w:t>
            </w:r>
          </w:p>
          <w:p w14:paraId="675060AB" w14:textId="77777777" w:rsidR="003C359B" w:rsidRDefault="003C359B" w:rsidP="003C359B">
            <w:pPr>
              <w:pStyle w:val="afff8"/>
            </w:pPr>
            <w:r>
              <w:t xml:space="preserve">   * 'VISITS' – раздел, на котором действует ПП,</w:t>
            </w:r>
          </w:p>
          <w:p w14:paraId="11995EAF" w14:textId="77777777" w:rsidR="003C359B" w:rsidRDefault="003C359B" w:rsidP="003C359B">
            <w:pPr>
              <w:pStyle w:val="afff8"/>
            </w:pPr>
            <w:r>
              <w:t xml:space="preserve">   * 'cvd' – внешняя система ВИМИС "ССЗ",</w:t>
            </w:r>
          </w:p>
          <w:p w14:paraId="43D21BE4" w14:textId="77777777" w:rsidR="003C359B" w:rsidRDefault="003C359B" w:rsidP="003C359B">
            <w:pPr>
              <w:pStyle w:val="afff8"/>
            </w:pPr>
            <w:r>
              <w:lastRenderedPageBreak/>
              <w:t xml:space="preserve">   * 5 – время задержки до формирования СЭМД (в секундах). Необходимо варьировать в зависимости от того, сколько времени занимает процесс сохранения данных, необходимых для формирования СЭМД</w:t>
            </w:r>
          </w:p>
          <w:p w14:paraId="79786B0E" w14:textId="6E84DC22" w:rsidR="003C359B" w:rsidRPr="00E24349" w:rsidRDefault="003C359B" w:rsidP="003C359B">
            <w:pPr>
              <w:pStyle w:val="afff8"/>
            </w:pPr>
            <w:r>
              <w:t>*/</w:t>
            </w:r>
          </w:p>
        </w:tc>
      </w:tr>
      <w:tr w:rsidR="003C359B" w:rsidRPr="00E24349" w14:paraId="2CA9B042" w14:textId="77777777" w:rsidTr="00F950A8">
        <w:tc>
          <w:tcPr>
            <w:tcW w:w="555" w:type="pct"/>
          </w:tcPr>
          <w:p w14:paraId="4687BB37" w14:textId="2852419C" w:rsidR="003C359B" w:rsidRPr="00E24349" w:rsidRDefault="003C359B" w:rsidP="003C359B">
            <w:pPr>
              <w:pStyle w:val="phtablecellleft"/>
            </w:pPr>
            <w:r w:rsidRPr="003C359B">
              <w:lastRenderedPageBreak/>
              <w:t>vimis_cfDeathContent_ssz</w:t>
            </w:r>
          </w:p>
        </w:tc>
        <w:tc>
          <w:tcPr>
            <w:tcW w:w="1252" w:type="pct"/>
          </w:tcPr>
          <w:p w14:paraId="60261521" w14:textId="76ABD868" w:rsidR="003C359B" w:rsidRPr="00E24349" w:rsidRDefault="003C359B" w:rsidP="003C359B">
            <w:pPr>
              <w:pStyle w:val="phtablecellleft"/>
            </w:pPr>
            <w:r w:rsidRPr="003C359B">
              <w:t>Пользовательская процедура подготовки данных свидетельства о смерти для отправки в ВИМИС (ССЗ)</w:t>
            </w:r>
          </w:p>
        </w:tc>
        <w:tc>
          <w:tcPr>
            <w:tcW w:w="626" w:type="pct"/>
          </w:tcPr>
          <w:p w14:paraId="30057F43" w14:textId="4F211244" w:rsidR="003C359B" w:rsidRPr="00E24349" w:rsidRDefault="003C359B" w:rsidP="003C359B">
            <w:pPr>
              <w:pStyle w:val="phtablecellleft"/>
            </w:pPr>
            <w:r w:rsidRPr="003C359B">
              <w:t>Неименованный блок</w:t>
            </w:r>
          </w:p>
        </w:tc>
        <w:tc>
          <w:tcPr>
            <w:tcW w:w="835" w:type="pct"/>
          </w:tcPr>
          <w:p w14:paraId="5DEFF2DF" w14:textId="42C694D8" w:rsidR="003C359B" w:rsidRPr="00E24349" w:rsidRDefault="003C359B" w:rsidP="003C359B">
            <w:pPr>
              <w:pStyle w:val="phtablecellleft"/>
            </w:pPr>
            <w:r w:rsidRPr="003C359B">
              <w:t>Автоматический</w:t>
            </w:r>
          </w:p>
        </w:tc>
        <w:tc>
          <w:tcPr>
            <w:tcW w:w="1732" w:type="pct"/>
          </w:tcPr>
          <w:p w14:paraId="7D83F0B6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declare</w:t>
            </w:r>
          </w:p>
          <w:p w14:paraId="49B67E69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nC_NUM number(10);</w:t>
            </w:r>
          </w:p>
          <w:p w14:paraId="791C6B91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begin</w:t>
            </w:r>
          </w:p>
          <w:p w14:paraId="52578951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begin</w:t>
            </w:r>
          </w:p>
          <w:p w14:paraId="033BDB25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   select cf.C_NUM</w:t>
            </w:r>
          </w:p>
          <w:p w14:paraId="2A52D171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     into nC_NUM</w:t>
            </w:r>
          </w:p>
          <w:p w14:paraId="46399BF8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     from D_V_CF_DEATH_CONTENTS d</w:t>
            </w:r>
          </w:p>
          <w:p w14:paraId="2B214140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          join D_V_CERTIFICATE_FORMS cf on cf.ID = d.PID</w:t>
            </w:r>
          </w:p>
          <w:p w14:paraId="35D10B05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    where d.ID = &lt;DOC_ID&gt;;</w:t>
            </w:r>
          </w:p>
          <w:p w14:paraId="2FA07F55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exception when others then null;</w:t>
            </w:r>
          </w:p>
          <w:p w14:paraId="3B41A26A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end;</w:t>
            </w:r>
          </w:p>
          <w:p w14:paraId="6000A1BC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if nC_NUM is null then</w:t>
            </w:r>
          </w:p>
          <w:p w14:paraId="13499259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  return;</w:t>
            </w:r>
          </w:p>
          <w:p w14:paraId="08802D23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end if;</w:t>
            </w:r>
          </w:p>
          <w:p w14:paraId="38505229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</w:t>
            </w:r>
          </w:p>
          <w:p w14:paraId="7C6CBC71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D_PKG_EX_DATA_PREPARE_LOG.VIMIS_PROCESSING_SHEDULE('CF_DEATH_CONTENTS', &lt;DOC_ID&gt;, &lt;LPU&gt;, 'cvd', 5);</w:t>
            </w:r>
          </w:p>
          <w:p w14:paraId="72863B2D" w14:textId="77777777" w:rsidR="003C359B" w:rsidRDefault="003C359B" w:rsidP="003C359B">
            <w:pPr>
              <w:pStyle w:val="afff8"/>
            </w:pPr>
            <w:r>
              <w:t>end;</w:t>
            </w:r>
          </w:p>
          <w:p w14:paraId="22991E91" w14:textId="77777777" w:rsidR="003C359B" w:rsidRDefault="003C359B" w:rsidP="003C359B">
            <w:pPr>
              <w:pStyle w:val="afff8"/>
            </w:pPr>
            <w:r>
              <w:t>/* Параметры:</w:t>
            </w:r>
          </w:p>
          <w:p w14:paraId="673665D5" w14:textId="77777777" w:rsidR="003C359B" w:rsidRDefault="003C359B" w:rsidP="003C359B">
            <w:pPr>
              <w:pStyle w:val="afff8"/>
            </w:pPr>
            <w:r>
              <w:t xml:space="preserve">   * 'CF_DEATH_CONTENTS' – раздел, на котором действует ПП,</w:t>
            </w:r>
          </w:p>
          <w:p w14:paraId="2CED8F52" w14:textId="77777777" w:rsidR="003C359B" w:rsidRDefault="003C359B" w:rsidP="003C359B">
            <w:pPr>
              <w:pStyle w:val="afff8"/>
            </w:pPr>
            <w:r>
              <w:t xml:space="preserve">   * 'cvd' – внешняя система ВИМИС "ССЗ",</w:t>
            </w:r>
          </w:p>
          <w:p w14:paraId="30A008B1" w14:textId="77777777" w:rsidR="003C359B" w:rsidRDefault="003C359B" w:rsidP="003C359B">
            <w:pPr>
              <w:pStyle w:val="afff8"/>
            </w:pPr>
            <w:r>
              <w:t xml:space="preserve">   * 5 – время задержки до формирования СЭМД (в секундах). Необходимо варьировать в зависимости от того, сколько времени занимает процесс сохранения данных, необходимых для формирования СЭМД</w:t>
            </w:r>
          </w:p>
          <w:p w14:paraId="469A688C" w14:textId="067A4838" w:rsidR="003C359B" w:rsidRPr="00E24349" w:rsidRDefault="003C359B" w:rsidP="003C359B">
            <w:pPr>
              <w:pStyle w:val="afff8"/>
            </w:pPr>
            <w:r>
              <w:t>*/</w:t>
            </w:r>
          </w:p>
        </w:tc>
      </w:tr>
      <w:tr w:rsidR="003C359B" w:rsidRPr="00E24349" w14:paraId="257F799A" w14:textId="77777777" w:rsidTr="00D3234F">
        <w:tc>
          <w:tcPr>
            <w:tcW w:w="555" w:type="pct"/>
            <w:shd w:val="clear" w:color="auto" w:fill="auto"/>
          </w:tcPr>
          <w:p w14:paraId="04DB8EF3" w14:textId="399A0CB6" w:rsidR="003C359B" w:rsidRPr="00E24349" w:rsidRDefault="003C359B" w:rsidP="003C359B">
            <w:pPr>
              <w:pStyle w:val="phtablecellleft"/>
            </w:pPr>
            <w:r w:rsidRPr="003C359B">
              <w:t>vimis_hh_ssz</w:t>
            </w:r>
          </w:p>
        </w:tc>
        <w:tc>
          <w:tcPr>
            <w:tcW w:w="1252" w:type="pct"/>
            <w:shd w:val="clear" w:color="auto" w:fill="auto"/>
          </w:tcPr>
          <w:p w14:paraId="7607B1E0" w14:textId="1C4630A6" w:rsidR="003C359B" w:rsidRPr="00E24349" w:rsidRDefault="003C359B" w:rsidP="003C359B">
            <w:pPr>
              <w:pStyle w:val="phtablecellleft"/>
            </w:pPr>
            <w:r w:rsidRPr="003C359B">
              <w:t>Пользовательская процедура подготовки данных истор</w:t>
            </w:r>
            <w:r w:rsidR="00D3234F">
              <w:t>и</w:t>
            </w:r>
            <w:r w:rsidRPr="003C359B">
              <w:t>и болезни для отправки в ВИМИС (ССЗ)</w:t>
            </w:r>
          </w:p>
        </w:tc>
        <w:tc>
          <w:tcPr>
            <w:tcW w:w="626" w:type="pct"/>
            <w:shd w:val="clear" w:color="auto" w:fill="auto"/>
          </w:tcPr>
          <w:p w14:paraId="203FE805" w14:textId="1630B764" w:rsidR="003C359B" w:rsidRPr="00E24349" w:rsidRDefault="003C359B" w:rsidP="003C359B">
            <w:pPr>
              <w:pStyle w:val="phtablecellleft"/>
            </w:pPr>
            <w:r w:rsidRPr="003C359B">
              <w:t>Неименованный блок</w:t>
            </w:r>
          </w:p>
        </w:tc>
        <w:tc>
          <w:tcPr>
            <w:tcW w:w="835" w:type="pct"/>
            <w:shd w:val="clear" w:color="auto" w:fill="auto"/>
          </w:tcPr>
          <w:p w14:paraId="4EB4D537" w14:textId="65F846E6" w:rsidR="003C359B" w:rsidRPr="00E24349" w:rsidRDefault="003C359B" w:rsidP="003C359B">
            <w:pPr>
              <w:pStyle w:val="phtablecellleft"/>
            </w:pPr>
            <w:r w:rsidRPr="003C359B">
              <w:t>Автоматический</w:t>
            </w:r>
          </w:p>
        </w:tc>
        <w:tc>
          <w:tcPr>
            <w:tcW w:w="1732" w:type="pct"/>
            <w:shd w:val="clear" w:color="auto" w:fill="auto"/>
          </w:tcPr>
          <w:p w14:paraId="7E72820E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begin</w:t>
            </w:r>
          </w:p>
          <w:p w14:paraId="09F4547E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D_PKG_EX_DATA_PREPARE_LOG.VIMIS_PROCESSING_SHEDULE('HOSP_HISTORIES', &lt;DOC_ID&gt;, &lt;LPU&gt;, 'cvd', 5);</w:t>
            </w:r>
          </w:p>
          <w:p w14:paraId="7D5A0D8F" w14:textId="77777777" w:rsidR="003C359B" w:rsidRDefault="003C359B" w:rsidP="003C359B">
            <w:pPr>
              <w:pStyle w:val="afff8"/>
            </w:pPr>
            <w:r>
              <w:t>end;</w:t>
            </w:r>
          </w:p>
          <w:p w14:paraId="02C7121A" w14:textId="77777777" w:rsidR="003C359B" w:rsidRDefault="003C359B" w:rsidP="003C359B">
            <w:pPr>
              <w:pStyle w:val="afff8"/>
            </w:pPr>
            <w:r>
              <w:t>/* Параметры:</w:t>
            </w:r>
          </w:p>
          <w:p w14:paraId="2A0E1955" w14:textId="77777777" w:rsidR="003C359B" w:rsidRDefault="003C359B" w:rsidP="003C359B">
            <w:pPr>
              <w:pStyle w:val="afff8"/>
            </w:pPr>
            <w:r>
              <w:lastRenderedPageBreak/>
              <w:t xml:space="preserve">   * 'HOSP_HISTORIES' – раздел, на котором действует ПП,</w:t>
            </w:r>
          </w:p>
          <w:p w14:paraId="79EE99F6" w14:textId="77777777" w:rsidR="003C359B" w:rsidRDefault="003C359B" w:rsidP="003C359B">
            <w:pPr>
              <w:pStyle w:val="afff8"/>
            </w:pPr>
            <w:r>
              <w:t xml:space="preserve">   * 'cvd' – внешняя система ВИМИС "ССЗ",</w:t>
            </w:r>
          </w:p>
          <w:p w14:paraId="5195592B" w14:textId="77777777" w:rsidR="003C359B" w:rsidRDefault="003C359B" w:rsidP="003C359B">
            <w:pPr>
              <w:pStyle w:val="afff8"/>
            </w:pPr>
            <w:r>
              <w:t xml:space="preserve">   * 5 – время задержки до формирования СЭМД (в секундах). Необходимо варьировать в зависимости от того, сколько времени занимает процесс сохранения данных, необходимых для формирования СЭМД</w:t>
            </w:r>
          </w:p>
          <w:p w14:paraId="69FCE238" w14:textId="698AA88D" w:rsidR="003C359B" w:rsidRPr="00E24349" w:rsidRDefault="003C359B" w:rsidP="003C359B">
            <w:pPr>
              <w:pStyle w:val="afff8"/>
            </w:pPr>
            <w:r>
              <w:t>*/</w:t>
            </w:r>
          </w:p>
        </w:tc>
      </w:tr>
      <w:tr w:rsidR="003C359B" w:rsidRPr="00E24349" w14:paraId="1AA964D3" w14:textId="77777777" w:rsidTr="00F950A8">
        <w:tc>
          <w:tcPr>
            <w:tcW w:w="555" w:type="pct"/>
          </w:tcPr>
          <w:p w14:paraId="76E14765" w14:textId="54794B55" w:rsidR="003C359B" w:rsidRPr="00E24349" w:rsidRDefault="003C359B" w:rsidP="003C359B">
            <w:pPr>
              <w:pStyle w:val="phtablecellleft"/>
            </w:pPr>
            <w:r w:rsidRPr="003C359B">
              <w:lastRenderedPageBreak/>
              <w:t>vimis_labmedSamples_ssz</w:t>
            </w:r>
          </w:p>
        </w:tc>
        <w:tc>
          <w:tcPr>
            <w:tcW w:w="1252" w:type="pct"/>
          </w:tcPr>
          <w:p w14:paraId="3B7CF7A3" w14:textId="4C4BE1DB" w:rsidR="003C359B" w:rsidRPr="00E24349" w:rsidRDefault="003C359B" w:rsidP="003C359B">
            <w:pPr>
              <w:pStyle w:val="phtablecellleft"/>
            </w:pPr>
            <w:r w:rsidRPr="003C359B">
              <w:t>Пользовательская процедура подготовки данных labmed_samples для отправки в ВИМИС (ССЗ)</w:t>
            </w:r>
          </w:p>
        </w:tc>
        <w:tc>
          <w:tcPr>
            <w:tcW w:w="626" w:type="pct"/>
          </w:tcPr>
          <w:p w14:paraId="4434EB20" w14:textId="15CC6E46" w:rsidR="003C359B" w:rsidRPr="00E24349" w:rsidRDefault="003C359B" w:rsidP="003C359B">
            <w:pPr>
              <w:pStyle w:val="phtablecellleft"/>
            </w:pPr>
            <w:r w:rsidRPr="003C359B">
              <w:t>Неименованный блок</w:t>
            </w:r>
          </w:p>
        </w:tc>
        <w:tc>
          <w:tcPr>
            <w:tcW w:w="835" w:type="pct"/>
          </w:tcPr>
          <w:p w14:paraId="3D2D0C55" w14:textId="5EAF336B" w:rsidR="003C359B" w:rsidRPr="00E24349" w:rsidRDefault="003C359B" w:rsidP="003C359B">
            <w:pPr>
              <w:pStyle w:val="phtablecellleft"/>
            </w:pPr>
            <w:r w:rsidRPr="003C359B">
              <w:t>Автоматический</w:t>
            </w:r>
          </w:p>
        </w:tc>
        <w:tc>
          <w:tcPr>
            <w:tcW w:w="1732" w:type="pct"/>
          </w:tcPr>
          <w:p w14:paraId="1917F637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begin</w:t>
            </w:r>
          </w:p>
          <w:p w14:paraId="474D68A2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D_PKG_EX_DATA_PREPARE_LOG.VIMIS_PROCESSING_SHEDULE('LABMED_DIRECTION_LINE', &lt;DOC_ID&gt;, &lt;LPU&gt;, 'cvd', 5);</w:t>
            </w:r>
          </w:p>
          <w:p w14:paraId="7FB3E1B8" w14:textId="77777777" w:rsidR="003C359B" w:rsidRDefault="003C359B" w:rsidP="003C359B">
            <w:pPr>
              <w:pStyle w:val="afff8"/>
            </w:pPr>
            <w:r>
              <w:t>end;</w:t>
            </w:r>
          </w:p>
          <w:p w14:paraId="32E74C00" w14:textId="77777777" w:rsidR="003C359B" w:rsidRDefault="003C359B" w:rsidP="003C359B">
            <w:pPr>
              <w:pStyle w:val="afff8"/>
            </w:pPr>
            <w:r>
              <w:t>/* Параметры:</w:t>
            </w:r>
          </w:p>
          <w:p w14:paraId="6E5B7516" w14:textId="77777777" w:rsidR="003C359B" w:rsidRDefault="003C359B" w:rsidP="003C359B">
            <w:pPr>
              <w:pStyle w:val="afff8"/>
            </w:pPr>
            <w:r>
              <w:t xml:space="preserve">   * 'LABMED_DIRECTION_LINE' – раздел, на котором действует ПП,</w:t>
            </w:r>
          </w:p>
          <w:p w14:paraId="45A7CC12" w14:textId="77777777" w:rsidR="003C359B" w:rsidRDefault="003C359B" w:rsidP="003C359B">
            <w:pPr>
              <w:pStyle w:val="afff8"/>
            </w:pPr>
            <w:r>
              <w:t xml:space="preserve">   * 'cvd' – внешняя система ВИМИС "ССЗ",</w:t>
            </w:r>
          </w:p>
          <w:p w14:paraId="514CAAC6" w14:textId="77777777" w:rsidR="003C359B" w:rsidRDefault="003C359B" w:rsidP="003C359B">
            <w:pPr>
              <w:pStyle w:val="afff8"/>
            </w:pPr>
            <w:r>
              <w:t xml:space="preserve">   * 5 – время задержки до формирования СЭМД (в секундах). Необходимо варьировать в зависимости от того, сколько времени занимает процесс сохранения данных, необходимых для формирования СЭМД</w:t>
            </w:r>
          </w:p>
          <w:p w14:paraId="24E5B04E" w14:textId="05405EC7" w:rsidR="003C359B" w:rsidRPr="00E24349" w:rsidRDefault="003C359B" w:rsidP="003C359B">
            <w:pPr>
              <w:pStyle w:val="afff8"/>
            </w:pPr>
            <w:r>
              <w:t>*/</w:t>
            </w:r>
          </w:p>
        </w:tc>
      </w:tr>
      <w:tr w:rsidR="003C359B" w:rsidRPr="00E24349" w14:paraId="4BB42C72" w14:textId="77777777" w:rsidTr="00F950A8">
        <w:tc>
          <w:tcPr>
            <w:tcW w:w="555" w:type="pct"/>
          </w:tcPr>
          <w:p w14:paraId="6F8DA6E0" w14:textId="16247091" w:rsidR="003C359B" w:rsidRPr="00E24349" w:rsidRDefault="003C359B" w:rsidP="003C359B">
            <w:pPr>
              <w:pStyle w:val="phtablecellleft"/>
            </w:pPr>
            <w:r w:rsidRPr="003C359B">
              <w:t>vimis_export_ssz</w:t>
            </w:r>
          </w:p>
        </w:tc>
        <w:tc>
          <w:tcPr>
            <w:tcW w:w="1252" w:type="pct"/>
          </w:tcPr>
          <w:p w14:paraId="2847D05E" w14:textId="0EFF34A2" w:rsidR="003C359B" w:rsidRPr="00E24349" w:rsidRDefault="003C359B" w:rsidP="003C359B">
            <w:pPr>
              <w:pStyle w:val="phtablecellleft"/>
            </w:pPr>
            <w:r w:rsidRPr="003C359B">
              <w:t>Пользовательская процедура отложенной выгрузки СЭМД-бета в ВИМИС (ССЗ)</w:t>
            </w:r>
          </w:p>
        </w:tc>
        <w:tc>
          <w:tcPr>
            <w:tcW w:w="626" w:type="pct"/>
          </w:tcPr>
          <w:p w14:paraId="66117CB0" w14:textId="2764E726" w:rsidR="003C359B" w:rsidRPr="00E24349" w:rsidRDefault="003C359B" w:rsidP="003C359B">
            <w:pPr>
              <w:pStyle w:val="phtablecellleft"/>
            </w:pPr>
            <w:r w:rsidRPr="003C359B">
              <w:t>Неименованный блок</w:t>
            </w:r>
          </w:p>
        </w:tc>
        <w:tc>
          <w:tcPr>
            <w:tcW w:w="835" w:type="pct"/>
          </w:tcPr>
          <w:p w14:paraId="47E96446" w14:textId="08AA96EC" w:rsidR="003C359B" w:rsidRPr="00E24349" w:rsidRDefault="003C359B" w:rsidP="003C359B">
            <w:pPr>
              <w:pStyle w:val="phtablecellleft"/>
            </w:pPr>
            <w:r w:rsidRPr="003C359B">
              <w:t>Вручную</w:t>
            </w:r>
          </w:p>
        </w:tc>
        <w:tc>
          <w:tcPr>
            <w:tcW w:w="1732" w:type="pct"/>
          </w:tcPr>
          <w:p w14:paraId="169FB029" w14:textId="77777777" w:rsidR="003C359B" w:rsidRPr="003C359B" w:rsidRDefault="003C359B" w:rsidP="003C359B">
            <w:pPr>
              <w:pStyle w:val="afff8"/>
              <w:ind w:firstLine="0"/>
              <w:rPr>
                <w:rFonts w:ascii="Times New Roman" w:hAnsi="Times New Roman"/>
              </w:rPr>
            </w:pPr>
            <w:r w:rsidRPr="003C359B">
              <w:rPr>
                <w:rFonts w:ascii="Times New Roman" w:hAnsi="Times New Roman"/>
              </w:rPr>
              <w:t>Вариант 1: в каждой ЛПУ своя процедура отправки</w:t>
            </w:r>
          </w:p>
          <w:p w14:paraId="65B4160A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begin</w:t>
            </w:r>
          </w:p>
          <w:p w14:paraId="48BE6675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 xml:space="preserve">  D_PKG_EX_DATA_PREPARE_LOG.VIMIS_EXPORT('vimiscvd/mis','6202',10);</w:t>
            </w:r>
          </w:p>
          <w:p w14:paraId="4B6D74C3" w14:textId="77777777" w:rsidR="003C359B" w:rsidRDefault="003C359B" w:rsidP="003C359B">
            <w:pPr>
              <w:pStyle w:val="afff8"/>
            </w:pPr>
            <w:r>
              <w:t>end;</w:t>
            </w:r>
          </w:p>
          <w:p w14:paraId="41254A03" w14:textId="77777777" w:rsidR="003C359B" w:rsidRDefault="003C359B" w:rsidP="003C359B">
            <w:pPr>
              <w:pStyle w:val="afff8"/>
            </w:pPr>
            <w:r>
              <w:t>/* Параметры:</w:t>
            </w:r>
          </w:p>
          <w:p w14:paraId="4E952184" w14:textId="77777777" w:rsidR="003C359B" w:rsidRDefault="003C359B" w:rsidP="003C359B">
            <w:pPr>
              <w:pStyle w:val="afff8"/>
            </w:pPr>
            <w:r>
              <w:t xml:space="preserve">   * 'vimiscvd/mis' – внешняя система ВИМИС "ССЗ",</w:t>
            </w:r>
          </w:p>
          <w:p w14:paraId="4A33A948" w14:textId="77777777" w:rsidR="003C359B" w:rsidRDefault="003C359B" w:rsidP="003C359B">
            <w:pPr>
              <w:pStyle w:val="afff8"/>
            </w:pPr>
            <w:r>
              <w:t xml:space="preserve">   * '6202' – код МО, обязательно;</w:t>
            </w:r>
          </w:p>
          <w:p w14:paraId="3AF21150" w14:textId="77777777" w:rsidR="003C359B" w:rsidRDefault="003C359B" w:rsidP="003C359B">
            <w:pPr>
              <w:pStyle w:val="afff8"/>
            </w:pPr>
            <w:r>
              <w:t xml:space="preserve">   * 10 – количество выгружаемых записей, может быть не указано</w:t>
            </w:r>
          </w:p>
          <w:p w14:paraId="6C90519C" w14:textId="77777777" w:rsidR="003C359B" w:rsidRDefault="003C359B" w:rsidP="003C359B">
            <w:pPr>
              <w:pStyle w:val="afff8"/>
              <w:ind w:firstLine="0"/>
            </w:pPr>
            <w:r>
              <w:t>*/</w:t>
            </w:r>
          </w:p>
          <w:p w14:paraId="55B50A89" w14:textId="77777777" w:rsidR="003C359B" w:rsidRDefault="003C359B" w:rsidP="003C359B">
            <w:pPr>
              <w:pStyle w:val="afff8"/>
              <w:ind w:firstLine="0"/>
            </w:pPr>
          </w:p>
          <w:p w14:paraId="63F4FF5F" w14:textId="77777777" w:rsidR="003C359B" w:rsidRPr="003C359B" w:rsidRDefault="003C359B" w:rsidP="003C359B">
            <w:pPr>
              <w:pStyle w:val="afff8"/>
              <w:ind w:firstLine="0"/>
              <w:rPr>
                <w:rFonts w:ascii="Times New Roman" w:hAnsi="Times New Roman"/>
              </w:rPr>
            </w:pPr>
            <w:r w:rsidRPr="003C359B">
              <w:rPr>
                <w:rFonts w:ascii="Times New Roman" w:hAnsi="Times New Roman"/>
              </w:rPr>
              <w:t>Вариант 2: Одна ПП на весь регион</w:t>
            </w:r>
          </w:p>
          <w:p w14:paraId="1D8A085A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begin</w:t>
            </w:r>
          </w:p>
          <w:p w14:paraId="536F2090" w14:textId="77777777" w:rsidR="003C359B" w:rsidRPr="003C359B" w:rsidRDefault="003C359B" w:rsidP="003C359B">
            <w:pPr>
              <w:pStyle w:val="afff8"/>
              <w:rPr>
                <w:lang w:val="en-US"/>
              </w:rPr>
            </w:pPr>
            <w:r w:rsidRPr="003C359B">
              <w:rPr>
                <w:lang w:val="en-US"/>
              </w:rPr>
              <w:t>D_PKG_EX_DATA_PREPARE_LOG.VIMIS_EXPORT(psEX_SYST</w:t>
            </w:r>
            <w:r w:rsidRPr="003C359B">
              <w:rPr>
                <w:lang w:val="en-US"/>
              </w:rPr>
              <w:lastRenderedPageBreak/>
              <w:t>EM =&gt; 'vimiscvd/mis', pnLIMIT =&gt; 5000);</w:t>
            </w:r>
          </w:p>
          <w:p w14:paraId="6941132B" w14:textId="77777777" w:rsidR="003C359B" w:rsidRDefault="003C359B" w:rsidP="003C359B">
            <w:pPr>
              <w:pStyle w:val="afff8"/>
            </w:pPr>
            <w:r>
              <w:t>end;</w:t>
            </w:r>
          </w:p>
          <w:p w14:paraId="0089572E" w14:textId="77777777" w:rsidR="003C359B" w:rsidRDefault="003C359B" w:rsidP="003C359B">
            <w:pPr>
              <w:pStyle w:val="afff8"/>
            </w:pPr>
            <w:r>
              <w:t>/* Параметры:</w:t>
            </w:r>
          </w:p>
          <w:p w14:paraId="2FE22B2C" w14:textId="77777777" w:rsidR="003C359B" w:rsidRDefault="003C359B" w:rsidP="003C359B">
            <w:pPr>
              <w:pStyle w:val="afff8"/>
            </w:pPr>
            <w:r>
              <w:t xml:space="preserve">   * 'vimiscvd/mis' – внешняя система ВИМИС "ССЗ",</w:t>
            </w:r>
          </w:p>
          <w:p w14:paraId="129EF7F4" w14:textId="77777777" w:rsidR="003C359B" w:rsidRDefault="003C359B" w:rsidP="003C359B">
            <w:pPr>
              <w:pStyle w:val="afff8"/>
            </w:pPr>
            <w:r>
              <w:t xml:space="preserve">   * pnLIMIT – кол-во записей для обработки</w:t>
            </w:r>
          </w:p>
          <w:p w14:paraId="581228CD" w14:textId="779AF6C2" w:rsidR="003C359B" w:rsidRPr="00E24349" w:rsidRDefault="003C359B" w:rsidP="003C359B">
            <w:pPr>
              <w:pStyle w:val="afff8"/>
              <w:ind w:firstLine="0"/>
            </w:pPr>
            <w:r>
              <w:t>*/</w:t>
            </w:r>
          </w:p>
        </w:tc>
      </w:tr>
      <w:tr w:rsidR="003C359B" w14:paraId="33A58344" w14:textId="77777777" w:rsidTr="00085931">
        <w:tc>
          <w:tcPr>
            <w:tcW w:w="555" w:type="pct"/>
            <w:shd w:val="clear" w:color="auto" w:fill="auto"/>
            <w:hideMark/>
          </w:tcPr>
          <w:p w14:paraId="3E967716" w14:textId="38C420EB" w:rsidR="003C359B" w:rsidRDefault="003C359B" w:rsidP="003C359B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lastRenderedPageBreak/>
              <w:t>VIMIS_RESENDING_DOCS_BY_ERRORS</w:t>
            </w:r>
          </w:p>
        </w:tc>
        <w:tc>
          <w:tcPr>
            <w:tcW w:w="1252" w:type="pct"/>
            <w:shd w:val="clear" w:color="auto" w:fill="auto"/>
            <w:hideMark/>
          </w:tcPr>
          <w:p w14:paraId="2D63676E" w14:textId="09BD1D95" w:rsidR="003C359B" w:rsidRDefault="003C359B" w:rsidP="003C359B">
            <w:pPr>
              <w:pStyle w:val="phtablecellleft"/>
            </w:pPr>
            <w:r>
              <w:t>Повторная выгрузка СЭМД beta-версии в ВИМИС</w:t>
            </w:r>
          </w:p>
        </w:tc>
        <w:tc>
          <w:tcPr>
            <w:tcW w:w="626" w:type="pct"/>
            <w:shd w:val="clear" w:color="auto" w:fill="auto"/>
            <w:hideMark/>
          </w:tcPr>
          <w:p w14:paraId="59839F4E" w14:textId="77777777" w:rsidR="003C359B" w:rsidRDefault="003C359B" w:rsidP="003C359B">
            <w:pPr>
              <w:pStyle w:val="phtablecellleft"/>
            </w:pPr>
            <w:r>
              <w:t>Неименованный блок</w:t>
            </w:r>
          </w:p>
        </w:tc>
        <w:tc>
          <w:tcPr>
            <w:tcW w:w="835" w:type="pct"/>
            <w:shd w:val="clear" w:color="auto" w:fill="auto"/>
            <w:hideMark/>
          </w:tcPr>
          <w:p w14:paraId="298363F4" w14:textId="77777777" w:rsidR="003C359B" w:rsidRDefault="003C359B" w:rsidP="003C359B">
            <w:pPr>
              <w:pStyle w:val="phtablecellleft"/>
            </w:pPr>
            <w:r>
              <w:t>Вручную</w:t>
            </w:r>
          </w:p>
        </w:tc>
        <w:tc>
          <w:tcPr>
            <w:tcW w:w="1732" w:type="pct"/>
            <w:shd w:val="clear" w:color="auto" w:fill="auto"/>
            <w:hideMark/>
          </w:tcPr>
          <w:p w14:paraId="309E61B5" w14:textId="77777777" w:rsidR="003C359B" w:rsidRPr="00C04DEA" w:rsidRDefault="003C359B" w:rsidP="003C359B">
            <w:pPr>
              <w:pStyle w:val="afff8"/>
              <w:rPr>
                <w:lang w:val="en-US"/>
              </w:rPr>
            </w:pPr>
            <w:r w:rsidRPr="00C04DEA">
              <w:rPr>
                <w:lang w:val="en-US"/>
              </w:rPr>
              <w:t>declare</w:t>
            </w:r>
          </w:p>
          <w:p w14:paraId="47171CF8" w14:textId="77777777" w:rsidR="003C359B" w:rsidRPr="00C04DEA" w:rsidRDefault="003C359B" w:rsidP="003C359B">
            <w:pPr>
              <w:pStyle w:val="afff8"/>
              <w:rPr>
                <w:lang w:val="en-US"/>
              </w:rPr>
            </w:pPr>
            <w:r w:rsidRPr="00C04DEA">
              <w:rPr>
                <w:lang w:val="en-US"/>
              </w:rPr>
              <w:t xml:space="preserve">  cERRORS D_CL_STR := D_CL_STR('ns0:Server.GW-005 - </w:t>
            </w:r>
            <w:r>
              <w:t>Ошибка</w:t>
            </w:r>
            <w:r w:rsidRPr="00C04DEA">
              <w:rPr>
                <w:lang w:val="en-US"/>
              </w:rPr>
              <w:t xml:space="preserve"> </w:t>
            </w:r>
            <w:r>
              <w:t>при</w:t>
            </w:r>
            <w:r w:rsidRPr="00C04DEA">
              <w:rPr>
                <w:lang w:val="en-US"/>
              </w:rPr>
              <w:t xml:space="preserve"> </w:t>
            </w:r>
            <w:r>
              <w:t>обмене</w:t>
            </w:r>
            <w:r w:rsidRPr="00C04DEA">
              <w:rPr>
                <w:lang w:val="en-US"/>
              </w:rPr>
              <w:t xml:space="preserve"> </w:t>
            </w:r>
            <w:r>
              <w:t>данными</w:t>
            </w:r>
            <w:r w:rsidRPr="00C04DEA">
              <w:rPr>
                <w:lang w:val="en-US"/>
              </w:rPr>
              <w:t>: NoHttpResponseException: The target server failed to respond',</w:t>
            </w:r>
          </w:p>
          <w:p w14:paraId="5CBF231E" w14:textId="77777777" w:rsidR="003C359B" w:rsidRDefault="003C359B" w:rsidP="003C359B">
            <w:pPr>
              <w:pStyle w:val="afff8"/>
            </w:pPr>
            <w:r w:rsidRPr="00C04DEA">
              <w:rPr>
                <w:lang w:val="en-US"/>
              </w:rPr>
              <w:t xml:space="preserve">                               </w:t>
            </w:r>
            <w:r>
              <w:t>'Init - Невозможно получить описание сервиса. Отсутствует связь с ips-test.rosminzdrav.ru. Проверьте настройки сетевой связности.',</w:t>
            </w:r>
          </w:p>
          <w:p w14:paraId="2BB32B9D" w14:textId="77777777" w:rsidR="003C359B" w:rsidRDefault="003C359B" w:rsidP="003C359B">
            <w:pPr>
              <w:pStyle w:val="afff8"/>
            </w:pPr>
            <w:r>
              <w:t xml:space="preserve">                               'Недопустимое сочетание параметров docType и docTypeVersion'/* Добавлять при необходимости */);</w:t>
            </w:r>
          </w:p>
          <w:p w14:paraId="139CE73A" w14:textId="77777777" w:rsidR="003C359B" w:rsidRDefault="003C359B" w:rsidP="003C359B">
            <w:pPr>
              <w:pStyle w:val="afff8"/>
            </w:pPr>
            <w:r>
              <w:t>begin</w:t>
            </w:r>
          </w:p>
          <w:p w14:paraId="055F5099" w14:textId="77777777" w:rsidR="003C359B" w:rsidRDefault="003C359B" w:rsidP="003C359B">
            <w:pPr>
              <w:pStyle w:val="afff8"/>
            </w:pPr>
            <w:r>
              <w:t xml:space="preserve">  /* Параметры процедуры:</w:t>
            </w:r>
          </w:p>
          <w:p w14:paraId="34A3BDB9" w14:textId="498C16D8" w:rsidR="003C359B" w:rsidRDefault="003C359B" w:rsidP="003C359B">
            <w:pPr>
              <w:pStyle w:val="afff8"/>
            </w:pPr>
            <w:r>
              <w:t xml:space="preserve">     * psEX_SYSTEM – внешняя система для повторной отправки СЭМД. Если параметр не указан, то выполняется поиск переотправляемых СЭМД для системы "vimis/mis" (ВИМИС "</w:t>
            </w:r>
            <w:r w:rsidR="003B72E9">
              <w:t>ССЗ</w:t>
            </w:r>
            <w:r>
              <w:t>").</w:t>
            </w:r>
          </w:p>
          <w:p w14:paraId="08B22845" w14:textId="77777777" w:rsidR="003C359B" w:rsidRDefault="003C359B" w:rsidP="003C359B">
            <w:pPr>
              <w:pStyle w:val="afff8"/>
            </w:pPr>
            <w:r>
              <w:t xml:space="preserve">     Опциональные параметры:</w:t>
            </w:r>
          </w:p>
          <w:p w14:paraId="35BF8C2D" w14:textId="77777777" w:rsidR="003C359B" w:rsidRDefault="003C359B" w:rsidP="003C359B">
            <w:pPr>
              <w:pStyle w:val="afff8"/>
            </w:pPr>
            <w:r>
              <w:t xml:space="preserve">     * psCODE_LPU – код МО, в рамках которой производится поиск переотправляемых СЭМД;</w:t>
            </w:r>
          </w:p>
          <w:p w14:paraId="10715B2A" w14:textId="77777777" w:rsidR="003C359B" w:rsidRDefault="003C359B" w:rsidP="003C359B">
            <w:pPr>
              <w:pStyle w:val="afff8"/>
            </w:pPr>
            <w:r>
              <w:t xml:space="preserve">     * pcERRORS – список ошибок, по которым выполняется переотправка СЭМД. Если не указаны, то производится поиск переотправляемых СЭМД со всеми ошибками;</w:t>
            </w:r>
          </w:p>
          <w:p w14:paraId="67C3124D" w14:textId="77777777" w:rsidR="003C359B" w:rsidRDefault="003C359B" w:rsidP="003C359B">
            <w:pPr>
              <w:pStyle w:val="afff8"/>
            </w:pPr>
            <w:r>
              <w:t xml:space="preserve">     * pnLIMIT – количество записей для обработки;</w:t>
            </w:r>
          </w:p>
          <w:p w14:paraId="41A20F14" w14:textId="77777777" w:rsidR="003C359B" w:rsidRDefault="003C359B" w:rsidP="003C359B">
            <w:pPr>
              <w:pStyle w:val="afff8"/>
            </w:pPr>
            <w:r>
              <w:t xml:space="preserve">     * pdDATE_BEGIN – дата, с которой производится поиск переотправляемых СЭМД. Может быть пустой, а также указана </w:t>
            </w:r>
            <w:r>
              <w:lastRenderedPageBreak/>
              <w:t>отдельно от "pdDATE_END", т.е. указание только начала периода;</w:t>
            </w:r>
          </w:p>
          <w:p w14:paraId="01295CD1" w14:textId="77777777" w:rsidR="003C359B" w:rsidRDefault="003C359B" w:rsidP="003C359B">
            <w:pPr>
              <w:pStyle w:val="afff8"/>
            </w:pPr>
            <w:r>
              <w:t xml:space="preserve">     * pdDATE_END – дата, по которую производится поиск переотправляемых СЭМД. Может быть пустой, а также указана отдельно от "pdDATE_BEGIN", т.е. указание только конца периода;</w:t>
            </w:r>
          </w:p>
          <w:p w14:paraId="2ADA7CA4" w14:textId="77777777" w:rsidR="003C359B" w:rsidRDefault="003C359B" w:rsidP="003C359B">
            <w:pPr>
              <w:pStyle w:val="afff8"/>
            </w:pPr>
            <w:r>
              <w:t xml:space="preserve">     * pnSEND_ASYNC_ERRORS – признак, с каким видом ошибок производится поиск переотправляемых СЭМД. При значении "0" производится поиск переотправляемых СЭМД с синхронными ошибками, при любом другом значении – с асинхронными. Если не указан, то по умолчанию используется значение "0".</w:t>
            </w:r>
          </w:p>
          <w:p w14:paraId="1AEC7AB2" w14:textId="77777777" w:rsidR="003C359B" w:rsidRDefault="003C359B" w:rsidP="003C359B">
            <w:pPr>
              <w:pStyle w:val="afff8"/>
            </w:pPr>
            <w:r>
              <w:t xml:space="preserve">  */</w:t>
            </w:r>
          </w:p>
          <w:p w14:paraId="7D2BB8D8" w14:textId="77777777" w:rsidR="003C359B" w:rsidRDefault="003C359B" w:rsidP="003C359B">
            <w:pPr>
              <w:pStyle w:val="afff8"/>
            </w:pPr>
            <w:r>
              <w:t xml:space="preserve">  /* ВАЖНО. Следует указывать хоть какое-то ограничение, иначе скрипт будет выполняться очень долго из-за большого количества данных.</w:t>
            </w:r>
          </w:p>
          <w:p w14:paraId="115F252E" w14:textId="77777777" w:rsidR="003C359B" w:rsidRDefault="003C359B" w:rsidP="003C359B">
            <w:pPr>
              <w:pStyle w:val="afff8"/>
            </w:pPr>
            <w:r>
              <w:t xml:space="preserve">     Рекомендуется указывать "pnLIMIT", "pdDATE_BEGIN" и "pdDATE_END". Ограничение по ошибкам в меньшей мере позволит ускорить выполнение и нагрузку.</w:t>
            </w:r>
          </w:p>
          <w:p w14:paraId="0A220465" w14:textId="77777777" w:rsidR="003C359B" w:rsidRPr="00C04DEA" w:rsidRDefault="003C359B" w:rsidP="003C359B">
            <w:pPr>
              <w:pStyle w:val="afff8"/>
              <w:rPr>
                <w:lang w:val="en-US"/>
              </w:rPr>
            </w:pPr>
            <w:r>
              <w:t xml:space="preserve">  </w:t>
            </w:r>
            <w:r w:rsidRPr="00C04DEA">
              <w:rPr>
                <w:lang w:val="en-US"/>
              </w:rPr>
              <w:t>*/</w:t>
            </w:r>
          </w:p>
          <w:p w14:paraId="560F5063" w14:textId="77777777" w:rsidR="003C359B" w:rsidRPr="00C04DEA" w:rsidRDefault="003C359B" w:rsidP="003C359B">
            <w:pPr>
              <w:pStyle w:val="afff8"/>
              <w:rPr>
                <w:lang w:val="en-US"/>
              </w:rPr>
            </w:pPr>
            <w:r w:rsidRPr="00C04DEA">
              <w:rPr>
                <w:lang w:val="en-US"/>
              </w:rPr>
              <w:t xml:space="preserve">  D_PKG_EX_DATA_PREPARE_LOG.RESENDING_DOCS_BY_ERRORS(psEX_SYSTEM  =&gt; 'vimis/mis',</w:t>
            </w:r>
          </w:p>
          <w:p w14:paraId="248BBA90" w14:textId="77777777" w:rsidR="003C359B" w:rsidRPr="00C04DEA" w:rsidRDefault="003C359B" w:rsidP="003C359B">
            <w:pPr>
              <w:pStyle w:val="afff8"/>
              <w:rPr>
                <w:lang w:val="en-US"/>
              </w:rPr>
            </w:pPr>
            <w:r w:rsidRPr="00C04DEA">
              <w:rPr>
                <w:lang w:val="en-US"/>
              </w:rPr>
              <w:t xml:space="preserve">                                                     psCODE_LPU   =&gt; '6202',</w:t>
            </w:r>
          </w:p>
          <w:p w14:paraId="1F80DC90" w14:textId="77777777" w:rsidR="003C359B" w:rsidRPr="00C04DEA" w:rsidRDefault="003C359B" w:rsidP="003C359B">
            <w:pPr>
              <w:pStyle w:val="afff8"/>
              <w:rPr>
                <w:lang w:val="en-US"/>
              </w:rPr>
            </w:pPr>
            <w:r w:rsidRPr="00C04DEA">
              <w:rPr>
                <w:lang w:val="en-US"/>
              </w:rPr>
              <w:t xml:space="preserve">                                                     pdDATE_BEGIN =&gt; to_date('dd.mm.yyyy', 'dd.mm.yyyy'),</w:t>
            </w:r>
          </w:p>
          <w:p w14:paraId="2D9A4745" w14:textId="77777777" w:rsidR="003C359B" w:rsidRPr="00C04DEA" w:rsidRDefault="003C359B" w:rsidP="003C359B">
            <w:pPr>
              <w:pStyle w:val="afff8"/>
              <w:rPr>
                <w:lang w:val="en-US"/>
              </w:rPr>
            </w:pPr>
            <w:r w:rsidRPr="00C04DEA">
              <w:rPr>
                <w:lang w:val="en-US"/>
              </w:rPr>
              <w:t xml:space="preserve">                                                     pnLIMIT      =&gt; 10);</w:t>
            </w:r>
          </w:p>
          <w:p w14:paraId="12ACFC6F" w14:textId="77777777" w:rsidR="003C359B" w:rsidRPr="00C04DEA" w:rsidRDefault="003C359B" w:rsidP="003C359B">
            <w:pPr>
              <w:pStyle w:val="afff8"/>
              <w:rPr>
                <w:lang w:val="en-US"/>
              </w:rPr>
            </w:pPr>
            <w:r w:rsidRPr="00C04DEA">
              <w:rPr>
                <w:lang w:val="en-US"/>
              </w:rPr>
              <w:t xml:space="preserve">  exception when others then null;</w:t>
            </w:r>
          </w:p>
          <w:p w14:paraId="115CE40D" w14:textId="77777777" w:rsidR="003C359B" w:rsidRDefault="003C359B" w:rsidP="003C359B">
            <w:pPr>
              <w:pStyle w:val="afff8"/>
            </w:pPr>
            <w:r>
              <w:t>end;</w:t>
            </w:r>
          </w:p>
        </w:tc>
      </w:tr>
    </w:tbl>
    <w:p w14:paraId="25DFA4CB" w14:textId="77777777" w:rsidR="00F4154F" w:rsidRDefault="00F4154F" w:rsidP="001641CF">
      <w:pPr>
        <w:pStyle w:val="phnormal"/>
      </w:pPr>
    </w:p>
    <w:p w14:paraId="0FC1CC1A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Созданная</w:t>
      </w:r>
      <w:r w:rsidR="0081618C" w:rsidRPr="000263B8">
        <w:t xml:space="preserve"> </w:t>
      </w:r>
      <w:r w:rsidRPr="000263B8">
        <w:t>процедура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Pr="000263B8">
        <w:t>.</w:t>
      </w:r>
    </w:p>
    <w:p w14:paraId="18BFB872" w14:textId="77777777" w:rsidR="00E85BD7" w:rsidRPr="005F54A6" w:rsidRDefault="00872ED0" w:rsidP="001641CF">
      <w:pPr>
        <w:pStyle w:val="31"/>
        <w:rPr>
          <w:color w:val="000000" w:themeColor="text1"/>
        </w:rPr>
      </w:pPr>
      <w:bookmarkStart w:id="85" w:name="scroll-bookmark-28"/>
      <w:bookmarkStart w:id="86" w:name="_Toc118569027"/>
      <w:bookmarkStart w:id="87" w:name="_Toc122531024"/>
      <w:r w:rsidRPr="005F54A6">
        <w:rPr>
          <w:color w:val="000000" w:themeColor="text1"/>
        </w:rPr>
        <w:lastRenderedPageBreak/>
        <w:t>Добавление</w:t>
      </w:r>
      <w:r w:rsidR="0081618C" w:rsidRPr="005F54A6">
        <w:rPr>
          <w:color w:val="000000" w:themeColor="text1"/>
        </w:rPr>
        <w:t xml:space="preserve"> </w:t>
      </w:r>
      <w:r w:rsidRPr="005F54A6">
        <w:rPr>
          <w:color w:val="000000" w:themeColor="text1"/>
        </w:rPr>
        <w:t>связей</w:t>
      </w:r>
      <w:r w:rsidR="0081618C" w:rsidRPr="005F54A6">
        <w:rPr>
          <w:color w:val="000000" w:themeColor="text1"/>
        </w:rPr>
        <w:t xml:space="preserve"> </w:t>
      </w:r>
      <w:r w:rsidRPr="005F54A6">
        <w:rPr>
          <w:color w:val="000000" w:themeColor="text1"/>
        </w:rPr>
        <w:t>пользовательских</w:t>
      </w:r>
      <w:r w:rsidR="0081618C" w:rsidRPr="005F54A6">
        <w:rPr>
          <w:color w:val="000000" w:themeColor="text1"/>
        </w:rPr>
        <w:t xml:space="preserve"> </w:t>
      </w:r>
      <w:r w:rsidRPr="005F54A6">
        <w:rPr>
          <w:color w:val="000000" w:themeColor="text1"/>
        </w:rPr>
        <w:t>процедур</w:t>
      </w:r>
      <w:r w:rsidR="0081618C" w:rsidRPr="005F54A6">
        <w:rPr>
          <w:color w:val="000000" w:themeColor="text1"/>
        </w:rPr>
        <w:t xml:space="preserve"> </w:t>
      </w:r>
      <w:r w:rsidRPr="005F54A6">
        <w:rPr>
          <w:color w:val="000000" w:themeColor="text1"/>
        </w:rPr>
        <w:t>с</w:t>
      </w:r>
      <w:r w:rsidR="0081618C" w:rsidRPr="005F54A6">
        <w:rPr>
          <w:color w:val="000000" w:themeColor="text1"/>
        </w:rPr>
        <w:t xml:space="preserve"> </w:t>
      </w:r>
      <w:r w:rsidRPr="005F54A6">
        <w:rPr>
          <w:color w:val="000000" w:themeColor="text1"/>
        </w:rPr>
        <w:t>разделами</w:t>
      </w:r>
      <w:bookmarkEnd w:id="85"/>
      <w:bookmarkEnd w:id="86"/>
      <w:bookmarkEnd w:id="87"/>
    </w:p>
    <w:p w14:paraId="0E13AD55" w14:textId="77777777" w:rsidR="00E85BD7" w:rsidRPr="000263B8" w:rsidRDefault="00872ED0" w:rsidP="001641CF">
      <w:pPr>
        <w:pStyle w:val="phnormal"/>
      </w:pPr>
      <w:r w:rsidRPr="000263B8">
        <w:t>Для</w:t>
      </w:r>
      <w:r w:rsidR="0081618C" w:rsidRPr="000263B8">
        <w:t xml:space="preserve"> </w:t>
      </w:r>
      <w:r w:rsidR="00F4154F">
        <w:t>ПП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81618C" w:rsidRPr="000263B8">
        <w:t xml:space="preserve"> </w:t>
      </w:r>
      <w:r w:rsidRPr="000263B8">
        <w:t>Системы.</w:t>
      </w:r>
    </w:p>
    <w:p w14:paraId="23ED4709" w14:textId="77777777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ПП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3302B37" w14:textId="569FF820" w:rsidR="00DE096A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пользовательскую</w:t>
      </w:r>
      <w:r w:rsidR="0081618C" w:rsidRPr="000263B8">
        <w:t xml:space="preserve"> </w:t>
      </w:r>
      <w:r w:rsidRPr="000263B8">
        <w:t>процедуру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_Ref119065849 \h </w:instrText>
      </w:r>
      <w:r w:rsidR="00F4154F">
        <w:fldChar w:fldCharType="separate"/>
      </w:r>
      <w:r w:rsidR="00DE36C7">
        <w:t>Рисунок </w:t>
      </w:r>
      <w:r w:rsidR="00DE36C7">
        <w:rPr>
          <w:noProof/>
        </w:rPr>
        <w:t>17</w:t>
      </w:r>
      <w:r w:rsidR="00F4154F">
        <w:fldChar w:fldCharType="end"/>
      </w:r>
      <w:r w:rsidR="00F4154F">
        <w:t>)</w:t>
      </w:r>
      <w:r w:rsidRPr="000263B8">
        <w:t>;</w:t>
      </w:r>
    </w:p>
    <w:p w14:paraId="61A981B6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603597AF" wp14:editId="5CB68EA4">
            <wp:extent cx="5326804" cy="3711723"/>
            <wp:effectExtent l="19050" t="19050" r="26670" b="22225"/>
            <wp:docPr id="100020" name="Рисунок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72524" name="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04" cy="37117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E20C18" w14:textId="37CA0E35" w:rsidR="00E85BD7" w:rsidRPr="000263B8" w:rsidRDefault="00E15409" w:rsidP="001641CF">
      <w:pPr>
        <w:pStyle w:val="phfiguretitle"/>
      </w:pPr>
      <w:bookmarkStart w:id="88" w:name="_Ref11906584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17</w:t>
      </w:r>
      <w:r w:rsidR="00872ED0" w:rsidRPr="000263B8">
        <w:fldChar w:fldCharType="end"/>
      </w:r>
      <w:bookmarkEnd w:id="88"/>
      <w:r w:rsidR="0081618C" w:rsidRPr="000263B8">
        <w:t xml:space="preserve"> </w:t>
      </w:r>
      <w:r w:rsidR="00F4154F">
        <w:t xml:space="preserve">– 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связей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разделом</w:t>
      </w:r>
      <w:r w:rsidR="0081618C" w:rsidRPr="000263B8">
        <w:t xml:space="preserve"> </w:t>
      </w:r>
      <w:r w:rsidR="00872ED0" w:rsidRPr="000263B8">
        <w:t>Системы</w:t>
      </w:r>
    </w:p>
    <w:p w14:paraId="00F6BA8E" w14:textId="34040730" w:rsidR="00E85BD7" w:rsidRPr="000263B8" w:rsidRDefault="00872ED0" w:rsidP="001641CF">
      <w:pPr>
        <w:pStyle w:val="phlistitemized1"/>
      </w:pP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_Ref119067079 \h </w:instrText>
      </w:r>
      <w:r w:rsidR="00F4154F">
        <w:fldChar w:fldCharType="separate"/>
      </w:r>
      <w:r w:rsidR="00DE36C7">
        <w:t>Рисунок </w:t>
      </w:r>
      <w:r w:rsidR="00DE36C7">
        <w:rPr>
          <w:noProof/>
        </w:rPr>
        <w:t>18</w:t>
      </w:r>
      <w:r w:rsidR="00F4154F">
        <w:fldChar w:fldCharType="end"/>
      </w:r>
      <w:r w:rsidR="00F4154F">
        <w:t>)</w:t>
      </w:r>
      <w:r w:rsidRPr="000263B8">
        <w:t>;</w:t>
      </w:r>
    </w:p>
    <w:p w14:paraId="145F9827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0D0D57E0" wp14:editId="53F0E792">
            <wp:extent cx="4460682" cy="1808385"/>
            <wp:effectExtent l="19050" t="19050" r="16510" b="20955"/>
            <wp:docPr id="100021" name="Рисунок 100021" descr="Окно добавления связи пользовательской процедуры с разд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40494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6313" cy="18147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5CDD59" w14:textId="7517D2B3" w:rsidR="00E85BD7" w:rsidRPr="000263B8" w:rsidRDefault="00E15409" w:rsidP="001641CF">
      <w:pPr>
        <w:pStyle w:val="phfiguretitle"/>
      </w:pPr>
      <w:bookmarkStart w:id="89" w:name="_Ref11906707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18</w:t>
      </w:r>
      <w:r w:rsidR="00872ED0" w:rsidRPr="000263B8">
        <w:fldChar w:fldCharType="end"/>
      </w:r>
      <w:bookmarkEnd w:id="89"/>
      <w:r w:rsidR="0081618C" w:rsidRPr="000263B8">
        <w:t xml:space="preserve"> </w:t>
      </w:r>
      <w:r w:rsidR="00F4154F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разделом</w:t>
      </w:r>
    </w:p>
    <w:p w14:paraId="2FA461C2" w14:textId="504FC49F" w:rsidR="00E85BD7" w:rsidRPr="000263B8" w:rsidRDefault="00872ED0" w:rsidP="001641CF">
      <w:pPr>
        <w:pStyle w:val="phlistitemized1"/>
      </w:pPr>
      <w:r w:rsidRPr="000263B8">
        <w:lastRenderedPageBreak/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_Ref119067090 \h </w:instrText>
      </w:r>
      <w:r w:rsidR="00F4154F">
        <w:fldChar w:fldCharType="separate"/>
      </w:r>
      <w:r w:rsidR="00DE36C7">
        <w:t>Таблица </w:t>
      </w:r>
      <w:r w:rsidR="00DE36C7">
        <w:rPr>
          <w:noProof/>
        </w:rPr>
        <w:t>10</w:t>
      </w:r>
      <w:r w:rsidR="00F4154F">
        <w:fldChar w:fldCharType="end"/>
      </w:r>
      <w:r w:rsidR="00F4154F">
        <w:t>)</w:t>
      </w:r>
      <w:r w:rsidRPr="000263B8">
        <w:t>;</w:t>
      </w:r>
    </w:p>
    <w:p w14:paraId="50471712" w14:textId="57FE7EB1" w:rsidR="00E85BD7" w:rsidRPr="000263B8" w:rsidRDefault="00E15409" w:rsidP="001641CF">
      <w:pPr>
        <w:pStyle w:val="phtabletitle"/>
      </w:pPr>
      <w:bookmarkStart w:id="90" w:name="_Ref119067090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10</w:t>
      </w:r>
      <w:r w:rsidR="00872ED0" w:rsidRPr="000263B8">
        <w:fldChar w:fldCharType="end"/>
      </w:r>
      <w:bookmarkEnd w:id="90"/>
      <w:r w:rsidR="0081618C" w:rsidRPr="000263B8">
        <w:t xml:space="preserve"> </w:t>
      </w:r>
      <w:r w:rsidR="00F4154F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ПП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разделом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540"/>
        <w:gridCol w:w="2824"/>
        <w:gridCol w:w="2824"/>
      </w:tblGrid>
      <w:tr w:rsidR="005F54A6" w:rsidRPr="00E24349" w14:paraId="768678BE" w14:textId="2A2F9DAE" w:rsidTr="005F54A6">
        <w:trPr>
          <w:tblHeader/>
        </w:trPr>
        <w:tc>
          <w:tcPr>
            <w:tcW w:w="2228" w:type="pct"/>
          </w:tcPr>
          <w:p w14:paraId="524CE996" w14:textId="77777777" w:rsidR="005F54A6" w:rsidRPr="00E24349" w:rsidRDefault="005F54A6" w:rsidP="001641CF">
            <w:pPr>
              <w:pStyle w:val="phtablecolcaption"/>
            </w:pPr>
            <w:bookmarkStart w:id="91" w:name="scroll-bookmark-29"/>
            <w:r w:rsidRPr="00E24349">
              <w:t>Пользовательская процедура</w:t>
            </w:r>
            <w:bookmarkEnd w:id="91"/>
          </w:p>
        </w:tc>
        <w:tc>
          <w:tcPr>
            <w:tcW w:w="1386" w:type="pct"/>
          </w:tcPr>
          <w:p w14:paraId="6BAA1221" w14:textId="77777777" w:rsidR="005F54A6" w:rsidRPr="00E24349" w:rsidRDefault="005F54A6" w:rsidP="001641CF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1386" w:type="pct"/>
          </w:tcPr>
          <w:p w14:paraId="7FC0E33D" w14:textId="7DC90C63" w:rsidR="005F54A6" w:rsidRPr="00E24349" w:rsidRDefault="005F54A6" w:rsidP="001641CF">
            <w:pPr>
              <w:pStyle w:val="phtablecolcaption"/>
            </w:pPr>
            <w:r>
              <w:t>Имя связи</w:t>
            </w:r>
          </w:p>
        </w:tc>
      </w:tr>
      <w:tr w:rsidR="00D3234F" w:rsidRPr="00E24349" w14:paraId="36C9D0FE" w14:textId="25DAA2DB" w:rsidTr="005F54A6">
        <w:tc>
          <w:tcPr>
            <w:tcW w:w="2228" w:type="pct"/>
          </w:tcPr>
          <w:p w14:paraId="1FD2FB80" w14:textId="093CD595" w:rsidR="00D3234F" w:rsidRPr="00E24349" w:rsidRDefault="00D3234F" w:rsidP="00D3234F">
            <w:pPr>
              <w:pStyle w:val="phtablecellleft"/>
            </w:pPr>
            <w:r w:rsidRPr="003C359B">
              <w:t>vimis_direction_ssz</w:t>
            </w:r>
          </w:p>
        </w:tc>
        <w:tc>
          <w:tcPr>
            <w:tcW w:w="1386" w:type="pct"/>
          </w:tcPr>
          <w:p w14:paraId="7C071551" w14:textId="60914FDE" w:rsidR="00D3234F" w:rsidRPr="00E24349" w:rsidRDefault="00D3234F" w:rsidP="00D3234F">
            <w:pPr>
              <w:pStyle w:val="phtablecellleft"/>
            </w:pPr>
            <w:r w:rsidRPr="00D3234F">
              <w:t>DIRECTIONS</w:t>
            </w:r>
          </w:p>
        </w:tc>
        <w:tc>
          <w:tcPr>
            <w:tcW w:w="1386" w:type="pct"/>
          </w:tcPr>
          <w:p w14:paraId="4FA68399" w14:textId="43CD53BA" w:rsidR="00D3234F" w:rsidRPr="005F54A6" w:rsidRDefault="00D3234F" w:rsidP="00D3234F">
            <w:pPr>
              <w:pStyle w:val="phtablecellleft"/>
            </w:pPr>
            <w:r w:rsidRPr="00D3234F">
              <w:t>vimis_direction</w:t>
            </w:r>
          </w:p>
        </w:tc>
      </w:tr>
      <w:tr w:rsidR="00D3234F" w:rsidRPr="00E24349" w14:paraId="43E785DC" w14:textId="689001B9" w:rsidTr="005F54A6">
        <w:tc>
          <w:tcPr>
            <w:tcW w:w="2228" w:type="pct"/>
          </w:tcPr>
          <w:p w14:paraId="4B7B2CC4" w14:textId="3CC10CF1" w:rsidR="00D3234F" w:rsidRPr="00E24349" w:rsidRDefault="00D3234F" w:rsidP="00D3234F">
            <w:pPr>
              <w:pStyle w:val="phtablecellleft"/>
            </w:pPr>
            <w:r w:rsidRPr="003C359B">
              <w:t>vimis_ds_ssz</w:t>
            </w:r>
          </w:p>
        </w:tc>
        <w:tc>
          <w:tcPr>
            <w:tcW w:w="1386" w:type="pct"/>
          </w:tcPr>
          <w:p w14:paraId="4F712D66" w14:textId="05BDFB24" w:rsidR="00D3234F" w:rsidRPr="00E24349" w:rsidRDefault="00D3234F" w:rsidP="00D3234F">
            <w:pPr>
              <w:pStyle w:val="phtablecellleft"/>
            </w:pPr>
            <w:r w:rsidRPr="00D3234F">
              <w:t>DIRECTION_SERVICES</w:t>
            </w:r>
          </w:p>
        </w:tc>
        <w:tc>
          <w:tcPr>
            <w:tcW w:w="1386" w:type="pct"/>
          </w:tcPr>
          <w:p w14:paraId="779F101D" w14:textId="3F1D2861" w:rsidR="00D3234F" w:rsidRPr="00E24349" w:rsidRDefault="00D3234F" w:rsidP="00D3234F">
            <w:pPr>
              <w:pStyle w:val="phtablecellleft"/>
            </w:pPr>
            <w:r w:rsidRPr="00D3234F">
              <w:t>vimis_direction_services</w:t>
            </w:r>
          </w:p>
        </w:tc>
      </w:tr>
      <w:tr w:rsidR="00D3234F" w:rsidRPr="00E24349" w14:paraId="12E23A0B" w14:textId="2C3A16AE" w:rsidTr="005F54A6">
        <w:tc>
          <w:tcPr>
            <w:tcW w:w="2228" w:type="pct"/>
          </w:tcPr>
          <w:p w14:paraId="240720AA" w14:textId="6C65C75D" w:rsidR="00D3234F" w:rsidRPr="00E24349" w:rsidRDefault="00D3234F" w:rsidP="00D3234F">
            <w:pPr>
              <w:pStyle w:val="phtablecellleft"/>
            </w:pPr>
            <w:r w:rsidRPr="003C359B">
              <w:t>vimis_visit_ssz</w:t>
            </w:r>
          </w:p>
        </w:tc>
        <w:tc>
          <w:tcPr>
            <w:tcW w:w="1386" w:type="pct"/>
          </w:tcPr>
          <w:p w14:paraId="407CE822" w14:textId="6F5AE099" w:rsidR="00D3234F" w:rsidRPr="00E24349" w:rsidRDefault="00D3234F" w:rsidP="00D3234F">
            <w:pPr>
              <w:pStyle w:val="phtablecellleft"/>
            </w:pPr>
            <w:r w:rsidRPr="00D3234F">
              <w:t>VISITS</w:t>
            </w:r>
          </w:p>
        </w:tc>
        <w:tc>
          <w:tcPr>
            <w:tcW w:w="1386" w:type="pct"/>
          </w:tcPr>
          <w:p w14:paraId="4B84EBA6" w14:textId="158B97EE" w:rsidR="00D3234F" w:rsidRPr="00E24349" w:rsidRDefault="00D3234F" w:rsidP="00D3234F">
            <w:pPr>
              <w:pStyle w:val="phtablecellleft"/>
              <w:tabs>
                <w:tab w:val="left" w:pos="638"/>
              </w:tabs>
            </w:pPr>
            <w:r w:rsidRPr="00D3234F">
              <w:t>vimis_visit</w:t>
            </w:r>
          </w:p>
        </w:tc>
      </w:tr>
      <w:tr w:rsidR="00D3234F" w:rsidRPr="00E24349" w14:paraId="2DD90627" w14:textId="4551225C" w:rsidTr="005F54A6">
        <w:tc>
          <w:tcPr>
            <w:tcW w:w="2228" w:type="pct"/>
          </w:tcPr>
          <w:p w14:paraId="0BD97BBC" w14:textId="27EE7FD6" w:rsidR="00D3234F" w:rsidRPr="00E24349" w:rsidRDefault="00D3234F" w:rsidP="00D3234F">
            <w:pPr>
              <w:pStyle w:val="phtablecellleft"/>
            </w:pPr>
            <w:r w:rsidRPr="003C359B">
              <w:t>vimis_cfDeathContent_ssz</w:t>
            </w:r>
          </w:p>
        </w:tc>
        <w:tc>
          <w:tcPr>
            <w:tcW w:w="1386" w:type="pct"/>
          </w:tcPr>
          <w:p w14:paraId="316C9691" w14:textId="238B0F16" w:rsidR="00D3234F" w:rsidRPr="00E24349" w:rsidRDefault="00D3234F" w:rsidP="00D3234F">
            <w:pPr>
              <w:pStyle w:val="phtablecellleft"/>
            </w:pPr>
            <w:r w:rsidRPr="00D3234F">
              <w:t>CF_DEATH_CONTENTS</w:t>
            </w:r>
          </w:p>
        </w:tc>
        <w:tc>
          <w:tcPr>
            <w:tcW w:w="1386" w:type="pct"/>
          </w:tcPr>
          <w:p w14:paraId="54A00235" w14:textId="5C4E5544" w:rsidR="00D3234F" w:rsidRPr="00E24349" w:rsidRDefault="00D3234F" w:rsidP="00D3234F">
            <w:pPr>
              <w:pStyle w:val="phtablecellleft"/>
            </w:pPr>
          </w:p>
        </w:tc>
      </w:tr>
      <w:tr w:rsidR="00D3234F" w:rsidRPr="00E24349" w14:paraId="247E06B9" w14:textId="19817C7B" w:rsidTr="00D3234F">
        <w:tc>
          <w:tcPr>
            <w:tcW w:w="2228" w:type="pct"/>
            <w:shd w:val="clear" w:color="auto" w:fill="auto"/>
          </w:tcPr>
          <w:p w14:paraId="79CDD8F6" w14:textId="537DE5C2" w:rsidR="00D3234F" w:rsidRPr="00E24349" w:rsidRDefault="00D3234F" w:rsidP="00D3234F">
            <w:pPr>
              <w:pStyle w:val="phtablecellleft"/>
            </w:pPr>
            <w:r w:rsidRPr="003C359B">
              <w:t>vimis_hh_ssz</w:t>
            </w:r>
          </w:p>
        </w:tc>
        <w:tc>
          <w:tcPr>
            <w:tcW w:w="1386" w:type="pct"/>
            <w:shd w:val="clear" w:color="auto" w:fill="auto"/>
          </w:tcPr>
          <w:p w14:paraId="69094A8E" w14:textId="67566145" w:rsidR="00D3234F" w:rsidRPr="00E24349" w:rsidRDefault="00D3234F" w:rsidP="00D3234F">
            <w:pPr>
              <w:pStyle w:val="phtablecellleft"/>
            </w:pPr>
            <w:r w:rsidRPr="00D3234F">
              <w:t>HOSP_HISTORIES</w:t>
            </w:r>
          </w:p>
        </w:tc>
        <w:tc>
          <w:tcPr>
            <w:tcW w:w="1386" w:type="pct"/>
            <w:shd w:val="clear" w:color="auto" w:fill="auto"/>
          </w:tcPr>
          <w:p w14:paraId="17912A44" w14:textId="1150D9CC" w:rsidR="00D3234F" w:rsidRPr="00E24349" w:rsidRDefault="00D3234F" w:rsidP="00D3234F">
            <w:pPr>
              <w:pStyle w:val="phtablecellleft"/>
            </w:pPr>
            <w:r w:rsidRPr="00D3234F">
              <w:t>vimis_hh</w:t>
            </w:r>
          </w:p>
        </w:tc>
      </w:tr>
      <w:tr w:rsidR="00D3234F" w:rsidRPr="00E24349" w14:paraId="6A1ED48E" w14:textId="045DDFDC" w:rsidTr="005F54A6">
        <w:tc>
          <w:tcPr>
            <w:tcW w:w="2228" w:type="pct"/>
          </w:tcPr>
          <w:p w14:paraId="1E5AF9ED" w14:textId="0EC3CCE7" w:rsidR="00D3234F" w:rsidRPr="00E24349" w:rsidRDefault="00D3234F" w:rsidP="00D3234F">
            <w:pPr>
              <w:pStyle w:val="phtablecellleft"/>
            </w:pPr>
            <w:r w:rsidRPr="003C359B">
              <w:t>vimis_labmedSamples_ssz</w:t>
            </w:r>
          </w:p>
        </w:tc>
        <w:tc>
          <w:tcPr>
            <w:tcW w:w="1386" w:type="pct"/>
          </w:tcPr>
          <w:p w14:paraId="2332ACE0" w14:textId="1772F46B" w:rsidR="00D3234F" w:rsidRPr="00E24349" w:rsidRDefault="00D3234F" w:rsidP="00D3234F">
            <w:pPr>
              <w:pStyle w:val="phtablecellleft"/>
              <w:tabs>
                <w:tab w:val="left" w:pos="526"/>
              </w:tabs>
            </w:pPr>
            <w:r w:rsidRPr="00D3234F">
              <w:t>LABMED_DIRECTION_LINE</w:t>
            </w:r>
          </w:p>
        </w:tc>
        <w:tc>
          <w:tcPr>
            <w:tcW w:w="1386" w:type="pct"/>
          </w:tcPr>
          <w:p w14:paraId="2061BDFC" w14:textId="1B8D16F8" w:rsidR="00D3234F" w:rsidRPr="00E24349" w:rsidRDefault="00D3234F" w:rsidP="00D3234F">
            <w:pPr>
              <w:pStyle w:val="phtablecellleft"/>
            </w:pPr>
            <w:r w:rsidRPr="00D3234F">
              <w:t>vimis_labmed_direction_line</w:t>
            </w:r>
          </w:p>
        </w:tc>
      </w:tr>
    </w:tbl>
    <w:p w14:paraId="3C4D8B9E" w14:textId="77777777" w:rsidR="00F4154F" w:rsidRPr="005F54A6" w:rsidRDefault="00F4154F" w:rsidP="001641CF">
      <w:pPr>
        <w:pStyle w:val="phnormal"/>
        <w:rPr>
          <w:lang w:val="en-US"/>
        </w:rPr>
      </w:pPr>
    </w:p>
    <w:p w14:paraId="05F20AD0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Pr="000263B8">
        <w:t>.</w:t>
      </w:r>
    </w:p>
    <w:p w14:paraId="31957BF2" w14:textId="6FD4997B" w:rsidR="00E85BD7" w:rsidRPr="000263B8" w:rsidRDefault="00872ED0" w:rsidP="001641CF">
      <w:pPr>
        <w:pStyle w:val="31"/>
      </w:pPr>
      <w:bookmarkStart w:id="92" w:name="scroll-bookmark-30"/>
      <w:bookmarkStart w:id="93" w:name="_Toc118569028"/>
      <w:bookmarkStart w:id="94" w:name="_Toc122531025"/>
      <w:r w:rsidRPr="000263B8">
        <w:t>Добавление</w:t>
      </w:r>
      <w:r w:rsidR="0081618C" w:rsidRPr="000263B8">
        <w:t xml:space="preserve"> </w:t>
      </w:r>
      <w:r w:rsidRPr="000263B8">
        <w:t>связей</w:t>
      </w:r>
      <w:r w:rsidR="0081618C" w:rsidRPr="000263B8">
        <w:t xml:space="preserve"> </w:t>
      </w:r>
      <w:r w:rsidRPr="000263B8">
        <w:t>пользовательск</w:t>
      </w:r>
      <w:r w:rsidR="0013590A">
        <w:t>их</w:t>
      </w:r>
      <w:r w:rsidR="0081618C" w:rsidRPr="000263B8">
        <w:t xml:space="preserve"> </w:t>
      </w:r>
      <w:r w:rsidRPr="000263B8">
        <w:t>процедур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bookmarkEnd w:id="92"/>
      <w:bookmarkEnd w:id="93"/>
      <w:bookmarkEnd w:id="94"/>
    </w:p>
    <w:p w14:paraId="2896485B" w14:textId="618D43E3" w:rsidR="0013590A" w:rsidRPr="000263B8" w:rsidRDefault="0013590A" w:rsidP="0013590A">
      <w:pPr>
        <w:pStyle w:val="phnormal"/>
      </w:pPr>
      <w:r w:rsidRPr="000263B8">
        <w:t xml:space="preserve">Для </w:t>
      </w:r>
      <w:r>
        <w:t>ПП</w:t>
      </w:r>
      <w:r w:rsidRPr="000263B8">
        <w:t xml:space="preserve"> добавьте связи с </w:t>
      </w:r>
      <w:r>
        <w:t>действиями</w:t>
      </w:r>
      <w:r w:rsidRPr="000263B8">
        <w:t xml:space="preserve"> Системы.</w:t>
      </w:r>
    </w:p>
    <w:p w14:paraId="523D1F29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ПП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DE14303" w14:textId="3CD29DC2" w:rsidR="00E85BD7" w:rsidRPr="000263B8" w:rsidRDefault="0013590A" w:rsidP="00355B18">
      <w:pPr>
        <w:pStyle w:val="phlistitemized1"/>
      </w:pPr>
      <w:r w:rsidRPr="000263B8">
        <w:t xml:space="preserve">выберите в блоке </w:t>
      </w:r>
      <w:r>
        <w:t>«</w:t>
      </w:r>
      <w:r w:rsidRPr="000263B8">
        <w:t>Пользовательские процедуры</w:t>
      </w:r>
      <w:r>
        <w:t>»</w:t>
      </w:r>
      <w:r w:rsidRPr="000263B8">
        <w:t xml:space="preserve"> нужную пользовательскую процедуру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_Ref119067109 \h </w:instrText>
      </w:r>
      <w:r w:rsidR="00F4154F">
        <w:fldChar w:fldCharType="separate"/>
      </w:r>
      <w:r w:rsidR="00DE36C7">
        <w:t>Рисунок </w:t>
      </w:r>
      <w:r w:rsidR="00DE36C7">
        <w:rPr>
          <w:noProof/>
        </w:rPr>
        <w:t>19</w:t>
      </w:r>
      <w:r w:rsidR="00F4154F">
        <w:fldChar w:fldCharType="end"/>
      </w:r>
      <w:r w:rsidR="00F4154F">
        <w:t>)</w:t>
      </w:r>
      <w:r w:rsidR="00872ED0" w:rsidRPr="000263B8">
        <w:t>;</w:t>
      </w:r>
    </w:p>
    <w:p w14:paraId="15D478C6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BF0A98A" wp14:editId="5E2CB39D">
            <wp:extent cx="5393656" cy="3710476"/>
            <wp:effectExtent l="19050" t="19050" r="17145" b="23495"/>
            <wp:docPr id="100022" name="Рисунок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32411" name="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56" cy="371047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29FDA1" w14:textId="1810E50C" w:rsidR="00E85BD7" w:rsidRPr="000263B8" w:rsidRDefault="00E15409" w:rsidP="00E24349">
      <w:pPr>
        <w:pStyle w:val="phfiguretitle"/>
      </w:pPr>
      <w:bookmarkStart w:id="95" w:name="_Ref11906710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19</w:t>
      </w:r>
      <w:r w:rsidR="00872ED0" w:rsidRPr="000263B8">
        <w:fldChar w:fldCharType="end"/>
      </w:r>
      <w:bookmarkEnd w:id="95"/>
      <w:r w:rsidR="0081618C" w:rsidRPr="000263B8">
        <w:t xml:space="preserve"> </w:t>
      </w:r>
      <w:r w:rsidR="00F4154F">
        <w:t xml:space="preserve">– 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связей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действиями</w:t>
      </w:r>
    </w:p>
    <w:p w14:paraId="4CF3B7B8" w14:textId="28AF9799" w:rsidR="00E85BD7" w:rsidRPr="000263B8" w:rsidRDefault="00872ED0" w:rsidP="00355B18">
      <w:pPr>
        <w:pStyle w:val="phlistitemized1"/>
      </w:pP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r w:rsidR="000263B8">
        <w:t>»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_Ref119067122 \h </w:instrText>
      </w:r>
      <w:r w:rsidR="00F4154F">
        <w:fldChar w:fldCharType="separate"/>
      </w:r>
      <w:r w:rsidR="00DE36C7">
        <w:t>Рисунок </w:t>
      </w:r>
      <w:r w:rsidR="00DE36C7">
        <w:rPr>
          <w:noProof/>
        </w:rPr>
        <w:t>20</w:t>
      </w:r>
      <w:r w:rsidR="00F4154F">
        <w:fldChar w:fldCharType="end"/>
      </w:r>
      <w:r w:rsidR="00F4154F">
        <w:t>)</w:t>
      </w:r>
      <w:r w:rsidRPr="000263B8">
        <w:t>;</w:t>
      </w:r>
    </w:p>
    <w:p w14:paraId="3CDBEA75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65CD4AFD" wp14:editId="321676FC">
            <wp:extent cx="3965402" cy="1327781"/>
            <wp:effectExtent l="19050" t="19050" r="16510" b="25400"/>
            <wp:docPr id="100023" name="Рисунок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44061" name="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02" cy="13277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BE5176" w14:textId="57AA689D" w:rsidR="00E85BD7" w:rsidRPr="000263B8" w:rsidRDefault="00E15409" w:rsidP="00E24349">
      <w:pPr>
        <w:pStyle w:val="phfiguretitle"/>
      </w:pPr>
      <w:bookmarkStart w:id="96" w:name="_Ref11906712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20</w:t>
      </w:r>
      <w:r w:rsidR="00872ED0" w:rsidRPr="000263B8">
        <w:fldChar w:fldCharType="end"/>
      </w:r>
      <w:bookmarkEnd w:id="96"/>
      <w:r w:rsidR="0081618C" w:rsidRPr="000263B8">
        <w:t xml:space="preserve"> </w:t>
      </w:r>
      <w:r w:rsidR="00F4154F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действием</w:t>
      </w:r>
    </w:p>
    <w:p w14:paraId="2F47F63B" w14:textId="3E431A59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действием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_Ref119067135 \h </w:instrText>
      </w:r>
      <w:r w:rsidR="00F4154F">
        <w:fldChar w:fldCharType="separate"/>
      </w:r>
      <w:r w:rsidR="00DE36C7">
        <w:t>Таблица </w:t>
      </w:r>
      <w:r w:rsidR="00DE36C7">
        <w:rPr>
          <w:noProof/>
        </w:rPr>
        <w:t>11</w:t>
      </w:r>
      <w:r w:rsidR="00F4154F">
        <w:fldChar w:fldCharType="end"/>
      </w:r>
      <w:r w:rsidR="00F4154F">
        <w:t>)</w:t>
      </w:r>
      <w:r w:rsidRPr="000263B8">
        <w:t>;</w:t>
      </w:r>
    </w:p>
    <w:p w14:paraId="76BE1184" w14:textId="51513CE8" w:rsidR="00E85BD7" w:rsidRPr="000263B8" w:rsidRDefault="00E15409" w:rsidP="00E24349">
      <w:pPr>
        <w:pStyle w:val="phtabletitle"/>
      </w:pPr>
      <w:bookmarkStart w:id="97" w:name="_Ref119067135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11</w:t>
      </w:r>
      <w:r w:rsidR="00872ED0" w:rsidRPr="000263B8">
        <w:fldChar w:fldCharType="end"/>
      </w:r>
      <w:bookmarkEnd w:id="97"/>
      <w:r w:rsidR="0081618C" w:rsidRPr="000263B8">
        <w:t xml:space="preserve"> </w:t>
      </w:r>
      <w:r w:rsidR="00F4154F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ПП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действиями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256"/>
        <w:gridCol w:w="3827"/>
        <w:gridCol w:w="3105"/>
      </w:tblGrid>
      <w:tr w:rsidR="00176438" w:rsidRPr="00E24349" w14:paraId="705DC1E4" w14:textId="77777777" w:rsidTr="00176438">
        <w:trPr>
          <w:tblHeader/>
        </w:trPr>
        <w:tc>
          <w:tcPr>
            <w:tcW w:w="1598" w:type="pct"/>
          </w:tcPr>
          <w:p w14:paraId="74B2FE38" w14:textId="77777777" w:rsidR="00176438" w:rsidRPr="00E24349" w:rsidRDefault="00176438" w:rsidP="00355B18">
            <w:pPr>
              <w:pStyle w:val="phtablecolcaption"/>
            </w:pPr>
            <w:bookmarkStart w:id="98" w:name="scroll-bookmark-31"/>
            <w:r w:rsidRPr="00E24349">
              <w:t>Пользовательская процедура</w:t>
            </w:r>
            <w:bookmarkEnd w:id="98"/>
          </w:p>
        </w:tc>
        <w:tc>
          <w:tcPr>
            <w:tcW w:w="1878" w:type="pct"/>
          </w:tcPr>
          <w:p w14:paraId="11CFA18F" w14:textId="77777777" w:rsidR="00176438" w:rsidRPr="00E24349" w:rsidRDefault="00176438" w:rsidP="00355B18">
            <w:pPr>
              <w:pStyle w:val="phtablecolcaption"/>
            </w:pPr>
            <w:r w:rsidRPr="00E24349">
              <w:t>Действие</w:t>
            </w:r>
          </w:p>
        </w:tc>
        <w:tc>
          <w:tcPr>
            <w:tcW w:w="1524" w:type="pct"/>
          </w:tcPr>
          <w:p w14:paraId="6C400DC9" w14:textId="77777777" w:rsidR="00176438" w:rsidRPr="00E24349" w:rsidRDefault="00176438" w:rsidP="00355B18">
            <w:pPr>
              <w:pStyle w:val="phtablecolcaption"/>
            </w:pPr>
            <w:r w:rsidRPr="00E24349">
              <w:t>После</w:t>
            </w:r>
          </w:p>
        </w:tc>
      </w:tr>
      <w:tr w:rsidR="00176438" w:rsidRPr="00E24349" w14:paraId="01A8433B" w14:textId="77777777" w:rsidTr="00176438">
        <w:tc>
          <w:tcPr>
            <w:tcW w:w="1598" w:type="pct"/>
            <w:vMerge w:val="restart"/>
          </w:tcPr>
          <w:p w14:paraId="57E43AFE" w14:textId="635F97E5" w:rsidR="00176438" w:rsidRPr="00E24349" w:rsidRDefault="00176438" w:rsidP="00D3234F">
            <w:pPr>
              <w:pStyle w:val="phtablecellleft"/>
            </w:pPr>
            <w:r w:rsidRPr="003C359B">
              <w:t>vimis_direction_ssz</w:t>
            </w:r>
          </w:p>
        </w:tc>
        <w:tc>
          <w:tcPr>
            <w:tcW w:w="1878" w:type="pct"/>
            <w:shd w:val="clear" w:color="auto" w:fill="FFFFFF" w:themeFill="background1"/>
          </w:tcPr>
          <w:p w14:paraId="69B80327" w14:textId="297AA9E6" w:rsidR="00176438" w:rsidRPr="00E24349" w:rsidRDefault="00176438" w:rsidP="00D3234F">
            <w:pPr>
              <w:pStyle w:val="phtablecellleft"/>
            </w:pPr>
            <w:r w:rsidRPr="00D3234F">
              <w:t>DIRECTIONS_INSERT</w:t>
            </w:r>
          </w:p>
        </w:tc>
        <w:tc>
          <w:tcPr>
            <w:tcW w:w="1524" w:type="pct"/>
          </w:tcPr>
          <w:p w14:paraId="54E8CA5D" w14:textId="55A76963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76438" w:rsidRPr="00E24349" w14:paraId="50B2C313" w14:textId="77777777" w:rsidTr="00176438">
        <w:tc>
          <w:tcPr>
            <w:tcW w:w="1598" w:type="pct"/>
            <w:vMerge/>
          </w:tcPr>
          <w:p w14:paraId="515BE0A2" w14:textId="77777777" w:rsidR="00176438" w:rsidRPr="001F69B7" w:rsidRDefault="00176438" w:rsidP="00D3234F">
            <w:pPr>
              <w:pStyle w:val="phtablecellleft"/>
            </w:pPr>
          </w:p>
        </w:tc>
        <w:tc>
          <w:tcPr>
            <w:tcW w:w="1878" w:type="pct"/>
            <w:shd w:val="clear" w:color="auto" w:fill="FFFFFF" w:themeFill="background1"/>
          </w:tcPr>
          <w:p w14:paraId="4CC596DE" w14:textId="1B53935D" w:rsidR="00176438" w:rsidRPr="00E24349" w:rsidRDefault="00176438" w:rsidP="00D3234F">
            <w:pPr>
              <w:pStyle w:val="phtablecellleft"/>
            </w:pPr>
            <w:r w:rsidRPr="00D3234F">
              <w:t>DIRECTIONS_UPDATE</w:t>
            </w:r>
          </w:p>
        </w:tc>
        <w:tc>
          <w:tcPr>
            <w:tcW w:w="1524" w:type="pct"/>
          </w:tcPr>
          <w:p w14:paraId="6762B47B" w14:textId="4136087B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76438" w:rsidRPr="00E24349" w14:paraId="4CEA8282" w14:textId="77777777" w:rsidTr="00176438">
        <w:tc>
          <w:tcPr>
            <w:tcW w:w="1598" w:type="pct"/>
            <w:vMerge w:val="restart"/>
          </w:tcPr>
          <w:p w14:paraId="4F9A62B7" w14:textId="0D52E98F" w:rsidR="00176438" w:rsidRPr="00E24349" w:rsidRDefault="00176438" w:rsidP="00D3234F">
            <w:pPr>
              <w:pStyle w:val="phtablecellleft"/>
            </w:pPr>
            <w:r w:rsidRPr="003C359B">
              <w:t>vimis_ds_ssz</w:t>
            </w:r>
          </w:p>
        </w:tc>
        <w:tc>
          <w:tcPr>
            <w:tcW w:w="1878" w:type="pct"/>
            <w:shd w:val="clear" w:color="auto" w:fill="FFFFFF" w:themeFill="background1"/>
          </w:tcPr>
          <w:p w14:paraId="70C9D680" w14:textId="55DFB64A" w:rsidR="00176438" w:rsidRPr="00E24349" w:rsidRDefault="00176438" w:rsidP="00176438">
            <w:pPr>
              <w:pStyle w:val="phtablecellleft"/>
            </w:pPr>
            <w:r w:rsidRPr="00176438">
              <w:t>DIRECTION_SERVICES_UPDATE</w:t>
            </w:r>
          </w:p>
        </w:tc>
        <w:tc>
          <w:tcPr>
            <w:tcW w:w="1524" w:type="pct"/>
          </w:tcPr>
          <w:p w14:paraId="781807A7" w14:textId="297F767C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76438" w:rsidRPr="00E24349" w14:paraId="2593A59A" w14:textId="77777777" w:rsidTr="00176438">
        <w:tc>
          <w:tcPr>
            <w:tcW w:w="1598" w:type="pct"/>
            <w:vMerge/>
          </w:tcPr>
          <w:p w14:paraId="2619FC23" w14:textId="77777777" w:rsidR="00176438" w:rsidRPr="0027076E" w:rsidRDefault="00176438" w:rsidP="00D3234F">
            <w:pPr>
              <w:pStyle w:val="phtablecellleft"/>
            </w:pPr>
          </w:p>
        </w:tc>
        <w:tc>
          <w:tcPr>
            <w:tcW w:w="1878" w:type="pct"/>
            <w:shd w:val="clear" w:color="auto" w:fill="FFFFFF" w:themeFill="background1"/>
          </w:tcPr>
          <w:p w14:paraId="4DEA9FD5" w14:textId="110641D0" w:rsidR="00176438" w:rsidRPr="007E2A07" w:rsidRDefault="00176438" w:rsidP="00D3234F">
            <w:pPr>
              <w:pStyle w:val="phtablecellleft"/>
            </w:pPr>
            <w:r w:rsidRPr="00176438">
              <w:t>DIRECTION_SERVICES_INSERT</w:t>
            </w:r>
          </w:p>
        </w:tc>
        <w:tc>
          <w:tcPr>
            <w:tcW w:w="1524" w:type="pct"/>
          </w:tcPr>
          <w:p w14:paraId="272A8742" w14:textId="53EC8E03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76438" w:rsidRPr="00E24349" w14:paraId="2D94DF5F" w14:textId="77777777" w:rsidTr="00176438">
        <w:tc>
          <w:tcPr>
            <w:tcW w:w="1598" w:type="pct"/>
            <w:vMerge w:val="restart"/>
          </w:tcPr>
          <w:p w14:paraId="5B9DA458" w14:textId="49D2DBC3" w:rsidR="00176438" w:rsidRPr="00E24349" w:rsidRDefault="00176438" w:rsidP="00D3234F">
            <w:pPr>
              <w:pStyle w:val="phtablecellleft"/>
            </w:pPr>
            <w:r w:rsidRPr="003C359B">
              <w:lastRenderedPageBreak/>
              <w:t>vimis_visit_ssz</w:t>
            </w:r>
          </w:p>
        </w:tc>
        <w:tc>
          <w:tcPr>
            <w:tcW w:w="1878" w:type="pct"/>
          </w:tcPr>
          <w:p w14:paraId="49B6AC1E" w14:textId="60BFBA7B" w:rsidR="00176438" w:rsidRPr="00E24349" w:rsidRDefault="00176438" w:rsidP="00D3234F">
            <w:pPr>
              <w:pStyle w:val="phtablecellleft"/>
            </w:pPr>
            <w:r w:rsidRPr="00176438">
              <w:t>VISITS_UPDATE</w:t>
            </w:r>
          </w:p>
        </w:tc>
        <w:tc>
          <w:tcPr>
            <w:tcW w:w="1524" w:type="pct"/>
          </w:tcPr>
          <w:p w14:paraId="17B24885" w14:textId="68090627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76438" w:rsidRPr="00E24349" w14:paraId="0C6FAD2A" w14:textId="77777777" w:rsidTr="00176438">
        <w:tc>
          <w:tcPr>
            <w:tcW w:w="1598" w:type="pct"/>
            <w:vMerge/>
          </w:tcPr>
          <w:p w14:paraId="579BE122" w14:textId="77777777" w:rsidR="00176438" w:rsidRPr="0027076E" w:rsidRDefault="00176438" w:rsidP="00D3234F">
            <w:pPr>
              <w:pStyle w:val="phtablecellleft"/>
            </w:pPr>
          </w:p>
        </w:tc>
        <w:tc>
          <w:tcPr>
            <w:tcW w:w="1878" w:type="pct"/>
          </w:tcPr>
          <w:p w14:paraId="1218BA22" w14:textId="22410B91" w:rsidR="00176438" w:rsidRPr="007E2A07" w:rsidRDefault="00176438" w:rsidP="00176438">
            <w:pPr>
              <w:pStyle w:val="phtablecellleft"/>
            </w:pPr>
            <w:r w:rsidRPr="00176438">
              <w:t>VISITS_INSERT</w:t>
            </w:r>
          </w:p>
        </w:tc>
        <w:tc>
          <w:tcPr>
            <w:tcW w:w="1524" w:type="pct"/>
          </w:tcPr>
          <w:p w14:paraId="5344AB62" w14:textId="0A8DD57A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76438" w:rsidRPr="00E24349" w14:paraId="7A511EFD" w14:textId="77777777" w:rsidTr="00176438">
        <w:tc>
          <w:tcPr>
            <w:tcW w:w="1598" w:type="pct"/>
            <w:vMerge w:val="restart"/>
          </w:tcPr>
          <w:p w14:paraId="434A1D2C" w14:textId="4CAE905E" w:rsidR="00176438" w:rsidRPr="00E24349" w:rsidRDefault="00176438" w:rsidP="00D3234F">
            <w:pPr>
              <w:pStyle w:val="phtablecellleft"/>
            </w:pPr>
            <w:r w:rsidRPr="003C359B">
              <w:t>vimis_cfDeathContent_ssz</w:t>
            </w:r>
          </w:p>
        </w:tc>
        <w:tc>
          <w:tcPr>
            <w:tcW w:w="1878" w:type="pct"/>
          </w:tcPr>
          <w:p w14:paraId="0D4DFCC6" w14:textId="0F12482C" w:rsidR="00176438" w:rsidRPr="00E24349" w:rsidRDefault="00176438" w:rsidP="00D3234F">
            <w:pPr>
              <w:pStyle w:val="phtablecellleft"/>
            </w:pPr>
            <w:r w:rsidRPr="00176438">
              <w:t>CF_DEATH_CONTENTS_INSERT</w:t>
            </w:r>
          </w:p>
        </w:tc>
        <w:tc>
          <w:tcPr>
            <w:tcW w:w="1524" w:type="pct"/>
          </w:tcPr>
          <w:p w14:paraId="4FD004B3" w14:textId="7C9BC9A0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76438" w:rsidRPr="00E24349" w14:paraId="72C5B1F3" w14:textId="77777777" w:rsidTr="00176438">
        <w:tc>
          <w:tcPr>
            <w:tcW w:w="1598" w:type="pct"/>
            <w:vMerge/>
          </w:tcPr>
          <w:p w14:paraId="692578A4" w14:textId="77777777" w:rsidR="00176438" w:rsidRPr="0027076E" w:rsidRDefault="00176438" w:rsidP="00D3234F">
            <w:pPr>
              <w:pStyle w:val="phtablecellleft"/>
            </w:pPr>
          </w:p>
        </w:tc>
        <w:tc>
          <w:tcPr>
            <w:tcW w:w="1878" w:type="pct"/>
          </w:tcPr>
          <w:p w14:paraId="5D920C89" w14:textId="41940EB4" w:rsidR="00176438" w:rsidRPr="007E2A07" w:rsidRDefault="00176438" w:rsidP="00D3234F">
            <w:pPr>
              <w:pStyle w:val="phtablecellleft"/>
            </w:pPr>
            <w:r w:rsidRPr="00176438">
              <w:t>CF_DEATH_CONTENTS_UPDATE</w:t>
            </w:r>
          </w:p>
        </w:tc>
        <w:tc>
          <w:tcPr>
            <w:tcW w:w="1524" w:type="pct"/>
          </w:tcPr>
          <w:p w14:paraId="29711880" w14:textId="4714B759" w:rsidR="00176438" w:rsidRPr="00E24349" w:rsidRDefault="00176438" w:rsidP="00D3234F">
            <w:pPr>
              <w:pStyle w:val="phtablecellleft"/>
            </w:pPr>
            <w:r w:rsidRPr="007E2A07">
              <w:t>Флажок установлен</w:t>
            </w:r>
          </w:p>
        </w:tc>
      </w:tr>
      <w:tr w:rsidR="00176438" w:rsidRPr="00E24349" w14:paraId="54CE3212" w14:textId="77777777" w:rsidTr="00176438">
        <w:tc>
          <w:tcPr>
            <w:tcW w:w="1598" w:type="pct"/>
          </w:tcPr>
          <w:p w14:paraId="151ED98E" w14:textId="6DC26DEA" w:rsidR="00176438" w:rsidRPr="00E24349" w:rsidRDefault="00176438" w:rsidP="00D3234F">
            <w:pPr>
              <w:pStyle w:val="phtablecellleft"/>
            </w:pPr>
            <w:r w:rsidRPr="003C359B">
              <w:t>vimis_hh_ssz</w:t>
            </w:r>
          </w:p>
        </w:tc>
        <w:tc>
          <w:tcPr>
            <w:tcW w:w="1878" w:type="pct"/>
          </w:tcPr>
          <w:p w14:paraId="5B8CE9FC" w14:textId="0B3FC7FB" w:rsidR="00176438" w:rsidRPr="00E24349" w:rsidRDefault="00176438" w:rsidP="00D3234F">
            <w:pPr>
              <w:pStyle w:val="phtablecellleft"/>
            </w:pPr>
            <w:r w:rsidRPr="00176438">
              <w:t>HOSP_HISTORIES_CLOSE</w:t>
            </w:r>
          </w:p>
        </w:tc>
        <w:tc>
          <w:tcPr>
            <w:tcW w:w="1524" w:type="pct"/>
          </w:tcPr>
          <w:p w14:paraId="441AD79B" w14:textId="77F3613A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76438" w:rsidRPr="00E24349" w14:paraId="7F117EEB" w14:textId="77777777" w:rsidTr="00176438">
        <w:tc>
          <w:tcPr>
            <w:tcW w:w="1598" w:type="pct"/>
            <w:vMerge w:val="restart"/>
          </w:tcPr>
          <w:p w14:paraId="012BC8FC" w14:textId="6944519A" w:rsidR="00176438" w:rsidRPr="00E24349" w:rsidRDefault="00176438" w:rsidP="00D3234F">
            <w:pPr>
              <w:pStyle w:val="phtablecellleft"/>
            </w:pPr>
            <w:r w:rsidRPr="003C359B">
              <w:t>vimis_labmedSamples_ssz</w:t>
            </w:r>
          </w:p>
        </w:tc>
        <w:tc>
          <w:tcPr>
            <w:tcW w:w="1878" w:type="pct"/>
          </w:tcPr>
          <w:p w14:paraId="07CA1D87" w14:textId="0DD1C753" w:rsidR="00176438" w:rsidRPr="00E24349" w:rsidRDefault="00176438" w:rsidP="00D3234F">
            <w:pPr>
              <w:pStyle w:val="phtablecellleft"/>
            </w:pPr>
            <w:r w:rsidRPr="00176438">
              <w:t>LABMED_DIRECTION_LINE_UPDATE</w:t>
            </w:r>
          </w:p>
        </w:tc>
        <w:tc>
          <w:tcPr>
            <w:tcW w:w="1524" w:type="pct"/>
          </w:tcPr>
          <w:p w14:paraId="52681C46" w14:textId="7B553191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76438" w:rsidRPr="00E24349" w14:paraId="5EEA041C" w14:textId="77777777" w:rsidTr="00176438">
        <w:tc>
          <w:tcPr>
            <w:tcW w:w="1598" w:type="pct"/>
            <w:vMerge/>
          </w:tcPr>
          <w:p w14:paraId="48A00F5F" w14:textId="77777777" w:rsidR="00176438" w:rsidRPr="0027076E" w:rsidRDefault="00176438" w:rsidP="00D3234F">
            <w:pPr>
              <w:pStyle w:val="phtablecellleft"/>
            </w:pPr>
          </w:p>
        </w:tc>
        <w:tc>
          <w:tcPr>
            <w:tcW w:w="1878" w:type="pct"/>
          </w:tcPr>
          <w:p w14:paraId="3F7A92DE" w14:textId="10AB0942" w:rsidR="00176438" w:rsidRPr="007E2A07" w:rsidRDefault="00176438" w:rsidP="00D3234F">
            <w:pPr>
              <w:pStyle w:val="phtablecellleft"/>
              <w:tabs>
                <w:tab w:val="left" w:pos="1152"/>
              </w:tabs>
            </w:pPr>
            <w:r w:rsidRPr="00176438">
              <w:t>LABMED_DIRECTION_LINE_INSERT</w:t>
            </w:r>
          </w:p>
        </w:tc>
        <w:tc>
          <w:tcPr>
            <w:tcW w:w="1524" w:type="pct"/>
          </w:tcPr>
          <w:p w14:paraId="15865EA8" w14:textId="366EC492" w:rsidR="00176438" w:rsidRPr="00E24349" w:rsidRDefault="00176438" w:rsidP="00D3234F">
            <w:pPr>
              <w:pStyle w:val="phtablecellleft"/>
            </w:pPr>
            <w:r w:rsidRPr="00E24349">
              <w:t>Флажок установлен</w:t>
            </w:r>
          </w:p>
        </w:tc>
      </w:tr>
    </w:tbl>
    <w:p w14:paraId="53BFB03D" w14:textId="77777777" w:rsidR="00F4154F" w:rsidRDefault="00F4154F" w:rsidP="00F4154F">
      <w:pPr>
        <w:pStyle w:val="phnormal"/>
      </w:pPr>
    </w:p>
    <w:p w14:paraId="7BD8EF0B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r w:rsidR="000263B8">
        <w:t>»</w:t>
      </w:r>
      <w:r w:rsidRPr="000263B8">
        <w:t>.</w:t>
      </w:r>
    </w:p>
    <w:p w14:paraId="4C5785DC" w14:textId="77777777" w:rsidR="00E85BD7" w:rsidRPr="000263B8" w:rsidRDefault="00872ED0" w:rsidP="001641CF">
      <w:pPr>
        <w:pStyle w:val="23"/>
      </w:pPr>
      <w:bookmarkStart w:id="99" w:name="scroll-bookmark-32"/>
      <w:bookmarkStart w:id="100" w:name="_Toc118569029"/>
      <w:bookmarkStart w:id="101" w:name="_Toc122531026"/>
      <w:r w:rsidRPr="000263B8">
        <w:t>Настройка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заданий</w:t>
      </w:r>
      <w:bookmarkEnd w:id="99"/>
      <w:bookmarkEnd w:id="100"/>
      <w:bookmarkEnd w:id="101"/>
    </w:p>
    <w:p w14:paraId="54B73558" w14:textId="0281EEE7" w:rsidR="00E85BD7" w:rsidRPr="000263B8" w:rsidRDefault="00872ED0" w:rsidP="00355B18">
      <w:pPr>
        <w:pStyle w:val="phnormal"/>
      </w:pPr>
      <w:r w:rsidRPr="000263B8">
        <w:t>Настройте</w:t>
      </w:r>
      <w:r w:rsidR="0081618C" w:rsidRPr="000263B8">
        <w:t xml:space="preserve"> </w:t>
      </w:r>
      <w:r w:rsidRPr="000263B8">
        <w:t>пользовательск</w:t>
      </w:r>
      <w:r w:rsidR="00484B9E">
        <w:t>ие</w:t>
      </w:r>
      <w:r w:rsidR="0081618C" w:rsidRPr="000263B8">
        <w:t xml:space="preserve"> </w:t>
      </w:r>
      <w:r w:rsidRPr="000263B8">
        <w:t>задани</w:t>
      </w:r>
      <w:r w:rsidR="00484B9E">
        <w:t>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="00F4154F">
        <w:t>ПП</w:t>
      </w:r>
      <w:r w:rsidR="00484B9E">
        <w:t>.</w:t>
      </w:r>
    </w:p>
    <w:p w14:paraId="13864471" w14:textId="28402C46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пользовательск</w:t>
      </w:r>
      <w:r w:rsidR="00484B9E">
        <w:t>их</w:t>
      </w:r>
      <w:r w:rsidR="0081618C" w:rsidRPr="000263B8">
        <w:t xml:space="preserve"> </w:t>
      </w:r>
      <w:r w:rsidRPr="000263B8">
        <w:t>задани</w:t>
      </w:r>
      <w:r w:rsidR="00484B9E">
        <w:t>й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20FC63DE" w14:textId="7B2FF28A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задания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заданий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_Ref119067157 \h </w:instrText>
      </w:r>
      <w:r w:rsidR="00F4154F">
        <w:fldChar w:fldCharType="separate"/>
      </w:r>
      <w:r w:rsidR="00DE36C7">
        <w:t>Рисунок </w:t>
      </w:r>
      <w:r w:rsidR="00DE36C7">
        <w:rPr>
          <w:noProof/>
        </w:rPr>
        <w:t>21</w:t>
      </w:r>
      <w:r w:rsidR="00F4154F">
        <w:fldChar w:fldCharType="end"/>
      </w:r>
      <w:r w:rsidR="00F4154F">
        <w:t>)</w:t>
      </w:r>
      <w:r w:rsidRPr="000263B8">
        <w:t>;</w:t>
      </w:r>
    </w:p>
    <w:p w14:paraId="0D8FF3B3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39E1C279" wp14:editId="24EE7799">
            <wp:extent cx="6295390" cy="2851570"/>
            <wp:effectExtent l="19050" t="19050" r="10160" b="25400"/>
            <wp:docPr id="100024" name="Рисунок 100024" descr="Форма настройки пользовательских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0906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515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84C868" w14:textId="1BF76D5B" w:rsidR="00E85BD7" w:rsidRPr="000263B8" w:rsidRDefault="00E15409" w:rsidP="00E24349">
      <w:pPr>
        <w:pStyle w:val="phfiguretitle"/>
      </w:pPr>
      <w:bookmarkStart w:id="102" w:name="_Ref119067157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21</w:t>
      </w:r>
      <w:r w:rsidR="00872ED0" w:rsidRPr="000263B8">
        <w:fldChar w:fldCharType="end"/>
      </w:r>
      <w:bookmarkEnd w:id="102"/>
      <w:r w:rsidR="0081618C" w:rsidRPr="000263B8">
        <w:t xml:space="preserve"> </w:t>
      </w:r>
      <w:r w:rsidR="00F4154F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заданий</w:t>
      </w:r>
    </w:p>
    <w:p w14:paraId="0F092855" w14:textId="15136E58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пользовательского</w:t>
      </w:r>
      <w:r w:rsidR="0081618C" w:rsidRPr="000263B8">
        <w:t xml:space="preserve"> </w:t>
      </w:r>
      <w:r w:rsidRPr="000263B8">
        <w:t>задания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_Ref119067166 \h </w:instrText>
      </w:r>
      <w:r w:rsidR="00F4154F">
        <w:fldChar w:fldCharType="separate"/>
      </w:r>
      <w:r w:rsidR="00DE36C7">
        <w:t>Рисунок </w:t>
      </w:r>
      <w:r w:rsidR="00DE36C7">
        <w:rPr>
          <w:noProof/>
        </w:rPr>
        <w:t>22</w:t>
      </w:r>
      <w:r w:rsidR="00F4154F">
        <w:fldChar w:fldCharType="end"/>
      </w:r>
      <w:r w:rsidR="00F4154F">
        <w:t>)</w:t>
      </w:r>
      <w:r w:rsidRPr="000263B8">
        <w:t>;</w:t>
      </w:r>
    </w:p>
    <w:p w14:paraId="6D5D0397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6B6EE1AD" wp14:editId="7CFB0680">
            <wp:extent cx="3355064" cy="1643452"/>
            <wp:effectExtent l="19050" t="19050" r="17145" b="13970"/>
            <wp:docPr id="100025" name="Рисунок 100025" descr="Окно добавления пользовательского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3928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18677" cy="16746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5FB955" w14:textId="390523B0" w:rsidR="00E85BD7" w:rsidRPr="000263B8" w:rsidRDefault="00E15409" w:rsidP="00E24349">
      <w:pPr>
        <w:pStyle w:val="phfiguretitle"/>
      </w:pPr>
      <w:bookmarkStart w:id="103" w:name="_Ref119067166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22</w:t>
      </w:r>
      <w:r w:rsidR="00872ED0" w:rsidRPr="000263B8">
        <w:fldChar w:fldCharType="end"/>
      </w:r>
      <w:bookmarkEnd w:id="103"/>
      <w:r w:rsidR="0081618C" w:rsidRPr="000263B8">
        <w:t xml:space="preserve"> </w:t>
      </w:r>
      <w:r w:rsidR="00F4154F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пользовательского</w:t>
      </w:r>
      <w:r w:rsidR="0081618C" w:rsidRPr="000263B8">
        <w:t xml:space="preserve"> </w:t>
      </w:r>
      <w:r w:rsidR="00872ED0" w:rsidRPr="000263B8">
        <w:t>задания</w:t>
      </w:r>
    </w:p>
    <w:p w14:paraId="0755C6ED" w14:textId="06EE245C" w:rsidR="00E85BD7" w:rsidRPr="000263B8" w:rsidRDefault="00FC462B" w:rsidP="00355B18">
      <w:pPr>
        <w:pStyle w:val="phlistitemized1"/>
      </w:pPr>
      <w:r w:rsidRPr="000263B8">
        <w:t xml:space="preserve">заполните поля поочередно для </w:t>
      </w:r>
      <w:r>
        <w:t xml:space="preserve">каждого пользовательского задания </w:t>
      </w:r>
      <w:r w:rsidRPr="000263B8">
        <w:t>согласно таблице ниже</w:t>
      </w:r>
      <w:r>
        <w:t xml:space="preserve"> </w:t>
      </w:r>
      <w:r w:rsidR="00F4154F">
        <w:t>(</w:t>
      </w:r>
      <w:r w:rsidR="00F4154F">
        <w:fldChar w:fldCharType="begin"/>
      </w:r>
      <w:r w:rsidR="00F4154F">
        <w:instrText xml:space="preserve"> REF _Ref119067174 \h </w:instrText>
      </w:r>
      <w:r w:rsidR="00F4154F">
        <w:fldChar w:fldCharType="separate"/>
      </w:r>
      <w:r w:rsidR="00DE36C7">
        <w:t>Таблица </w:t>
      </w:r>
      <w:r w:rsidR="00DE36C7">
        <w:rPr>
          <w:noProof/>
        </w:rPr>
        <w:t>12</w:t>
      </w:r>
      <w:r w:rsidR="00F4154F">
        <w:fldChar w:fldCharType="end"/>
      </w:r>
      <w:r w:rsidR="00F4154F">
        <w:t>)</w:t>
      </w:r>
      <w:r w:rsidR="00872ED0" w:rsidRPr="000263B8">
        <w:t>;</w:t>
      </w:r>
    </w:p>
    <w:p w14:paraId="00BD2BCC" w14:textId="306112F0" w:rsidR="00E85BD7" w:rsidRPr="000263B8" w:rsidRDefault="00E15409" w:rsidP="00E24349">
      <w:pPr>
        <w:pStyle w:val="phtabletitle"/>
      </w:pPr>
      <w:bookmarkStart w:id="104" w:name="_Ref119067174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12</w:t>
      </w:r>
      <w:r w:rsidR="00872ED0" w:rsidRPr="000263B8">
        <w:fldChar w:fldCharType="end"/>
      </w:r>
      <w:bookmarkEnd w:id="104"/>
      <w:r w:rsidR="0081618C" w:rsidRPr="000263B8">
        <w:t xml:space="preserve"> </w:t>
      </w:r>
      <w:r w:rsidR="00F4154F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пользовательского</w:t>
      </w:r>
      <w:r w:rsidR="0081618C" w:rsidRPr="000263B8">
        <w:t xml:space="preserve"> </w:t>
      </w:r>
      <w:r w:rsidR="00872ED0" w:rsidRPr="000263B8">
        <w:t>задания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1980"/>
        <w:gridCol w:w="2125"/>
        <w:gridCol w:w="1276"/>
        <w:gridCol w:w="1561"/>
        <w:gridCol w:w="1416"/>
        <w:gridCol w:w="1830"/>
      </w:tblGrid>
      <w:tr w:rsidR="00B05B4F" w:rsidRPr="00E24349" w14:paraId="409EA06C" w14:textId="77777777" w:rsidTr="00176438">
        <w:tc>
          <w:tcPr>
            <w:tcW w:w="972" w:type="pct"/>
          </w:tcPr>
          <w:p w14:paraId="1ACFE44C" w14:textId="764B1D7C" w:rsidR="00FC462B" w:rsidRPr="00E24349" w:rsidRDefault="00FC462B" w:rsidP="00FC462B">
            <w:pPr>
              <w:pStyle w:val="phtablecolcaption"/>
            </w:pPr>
            <w:r w:rsidRPr="00E24349">
              <w:t>Имя задания</w:t>
            </w:r>
          </w:p>
        </w:tc>
        <w:tc>
          <w:tcPr>
            <w:tcW w:w="1043" w:type="pct"/>
          </w:tcPr>
          <w:p w14:paraId="5350C1A9" w14:textId="6E81FD3A" w:rsidR="00FC462B" w:rsidRPr="00E24349" w:rsidRDefault="00FC462B" w:rsidP="00FC462B">
            <w:pPr>
              <w:pStyle w:val="phtablecolcaption"/>
            </w:pPr>
            <w:r w:rsidRPr="00E24349">
              <w:t>Пользовательская процедура</w:t>
            </w:r>
          </w:p>
        </w:tc>
        <w:tc>
          <w:tcPr>
            <w:tcW w:w="626" w:type="pct"/>
          </w:tcPr>
          <w:p w14:paraId="347A7AA4" w14:textId="22BF2EBD" w:rsidR="00FC462B" w:rsidRPr="00E24349" w:rsidRDefault="00FC462B" w:rsidP="00FC462B">
            <w:pPr>
              <w:pStyle w:val="phtablecolcaption"/>
            </w:pPr>
            <w:r w:rsidRPr="00E24349">
              <w:t>Состояние</w:t>
            </w:r>
          </w:p>
        </w:tc>
        <w:tc>
          <w:tcPr>
            <w:tcW w:w="766" w:type="pct"/>
          </w:tcPr>
          <w:p w14:paraId="0E9ADE64" w14:textId="2A05E2A3" w:rsidR="00FC462B" w:rsidRPr="00E24349" w:rsidRDefault="00FC462B" w:rsidP="00FC462B">
            <w:pPr>
              <w:pStyle w:val="phtablecolcaption"/>
            </w:pPr>
            <w:r w:rsidRPr="00E24349">
              <w:t>Время начала задания</w:t>
            </w:r>
          </w:p>
        </w:tc>
        <w:tc>
          <w:tcPr>
            <w:tcW w:w="695" w:type="pct"/>
          </w:tcPr>
          <w:p w14:paraId="285F562A" w14:textId="056E0697" w:rsidR="00FC462B" w:rsidRPr="00E24349" w:rsidRDefault="00FC462B" w:rsidP="00FC462B">
            <w:pPr>
              <w:pStyle w:val="phtablecolcaption"/>
            </w:pPr>
            <w:r w:rsidRPr="00E24349">
              <w:t>Тип интервала</w:t>
            </w:r>
          </w:p>
        </w:tc>
        <w:tc>
          <w:tcPr>
            <w:tcW w:w="898" w:type="pct"/>
          </w:tcPr>
          <w:p w14:paraId="1856D120" w14:textId="3739294C" w:rsidR="00FC462B" w:rsidRPr="00E24349" w:rsidRDefault="00FC462B" w:rsidP="00FC462B">
            <w:pPr>
              <w:pStyle w:val="phtablecolcaption"/>
            </w:pPr>
            <w:r w:rsidRPr="00E24349">
              <w:t>Временной интервал</w:t>
            </w:r>
          </w:p>
        </w:tc>
      </w:tr>
      <w:tr w:rsidR="00B05B4F" w:rsidRPr="00E24349" w14:paraId="1EDDD083" w14:textId="77777777" w:rsidTr="00176438">
        <w:tc>
          <w:tcPr>
            <w:tcW w:w="972" w:type="pct"/>
            <w:shd w:val="clear" w:color="auto" w:fill="FFFFFF" w:themeFill="background1"/>
          </w:tcPr>
          <w:p w14:paraId="2BBFB18B" w14:textId="0FB60C6B" w:rsidR="00FC462B" w:rsidRPr="00E24349" w:rsidRDefault="00176438" w:rsidP="00176438">
            <w:pPr>
              <w:pStyle w:val="phtablecellleft"/>
            </w:pPr>
            <w:r>
              <w:t>О</w:t>
            </w:r>
            <w:r w:rsidRPr="00176438">
              <w:t>тложенн</w:t>
            </w:r>
            <w:r>
              <w:t xml:space="preserve">ая </w:t>
            </w:r>
            <w:r w:rsidRPr="00176438">
              <w:t>выгрузк</w:t>
            </w:r>
            <w:r>
              <w:t>а</w:t>
            </w:r>
            <w:r w:rsidRPr="00176438">
              <w:t xml:space="preserve"> СЭМД-бета в ВИМИС (ССЗ)</w:t>
            </w:r>
          </w:p>
        </w:tc>
        <w:tc>
          <w:tcPr>
            <w:tcW w:w="1043" w:type="pct"/>
            <w:shd w:val="clear" w:color="auto" w:fill="FFFFFF" w:themeFill="background1"/>
          </w:tcPr>
          <w:p w14:paraId="29C8FA02" w14:textId="3D105461" w:rsidR="00FC462B" w:rsidRPr="00E24349" w:rsidRDefault="00176438" w:rsidP="00FC462B">
            <w:pPr>
              <w:pStyle w:val="phtablecellleft"/>
            </w:pPr>
            <w:r w:rsidRPr="00176438">
              <w:t>vimis_export_ssz</w:t>
            </w:r>
          </w:p>
        </w:tc>
        <w:tc>
          <w:tcPr>
            <w:tcW w:w="626" w:type="pct"/>
            <w:shd w:val="clear" w:color="auto" w:fill="FFFFFF" w:themeFill="background1"/>
          </w:tcPr>
          <w:p w14:paraId="2C169DEF" w14:textId="4B8FEDA7" w:rsidR="00FC462B" w:rsidRPr="00E24349" w:rsidRDefault="00B05B4F" w:rsidP="00FC462B">
            <w:pPr>
              <w:pStyle w:val="phtablecellleft"/>
            </w:pPr>
            <w:r w:rsidRPr="00E24349">
              <w:t>Активно</w:t>
            </w:r>
          </w:p>
        </w:tc>
        <w:tc>
          <w:tcPr>
            <w:tcW w:w="766" w:type="pct"/>
            <w:shd w:val="clear" w:color="auto" w:fill="FFFFFF" w:themeFill="background1"/>
          </w:tcPr>
          <w:p w14:paraId="7FA43227" w14:textId="32761754" w:rsidR="00FC462B" w:rsidRPr="00E24349" w:rsidRDefault="00B05B4F" w:rsidP="00FC462B">
            <w:pPr>
              <w:pStyle w:val="phtablecellleft"/>
            </w:pPr>
            <w:r>
              <w:t>Д</w:t>
            </w:r>
            <w:r w:rsidRPr="00E24349">
              <w:t>ат</w:t>
            </w:r>
            <w:r>
              <w:t>а</w:t>
            </w:r>
            <w:r w:rsidRPr="00E24349">
              <w:t xml:space="preserve"> и время начала выполнения задания</w:t>
            </w:r>
          </w:p>
        </w:tc>
        <w:tc>
          <w:tcPr>
            <w:tcW w:w="695" w:type="pct"/>
            <w:shd w:val="clear" w:color="auto" w:fill="FFFFFF" w:themeFill="background1"/>
          </w:tcPr>
          <w:p w14:paraId="0415B336" w14:textId="429D0E24" w:rsidR="00FC462B" w:rsidRPr="00E24349" w:rsidRDefault="0043363E" w:rsidP="00FC462B">
            <w:pPr>
              <w:pStyle w:val="phtablecellleft"/>
            </w:pPr>
            <w:r>
              <w:t>Указать необходимый тип интервала</w:t>
            </w:r>
          </w:p>
        </w:tc>
        <w:tc>
          <w:tcPr>
            <w:tcW w:w="898" w:type="pct"/>
            <w:shd w:val="clear" w:color="auto" w:fill="FFFFFF" w:themeFill="background1"/>
          </w:tcPr>
          <w:p w14:paraId="2C91D50F" w14:textId="3EB67F61" w:rsidR="00FC462B" w:rsidRPr="00E24349" w:rsidRDefault="0043363E" w:rsidP="00FC462B">
            <w:pPr>
              <w:pStyle w:val="phtablecellleft"/>
            </w:pPr>
            <w:r>
              <w:t>Указать необходимый временной интервал</w:t>
            </w:r>
          </w:p>
        </w:tc>
      </w:tr>
      <w:tr w:rsidR="00CE0012" w:rsidRPr="00E24349" w14:paraId="4D712EC2" w14:textId="77777777" w:rsidTr="00176438">
        <w:tc>
          <w:tcPr>
            <w:tcW w:w="972" w:type="pct"/>
          </w:tcPr>
          <w:p w14:paraId="44BE1932" w14:textId="19E8B131" w:rsidR="00CE0012" w:rsidRPr="00DF4D52" w:rsidRDefault="00CE0012" w:rsidP="00CE0012">
            <w:pPr>
              <w:pStyle w:val="phtablecellleft"/>
            </w:pPr>
            <w:r>
              <w:t xml:space="preserve">Переотправка СЭМД в ВИМИС </w:t>
            </w:r>
            <w:r w:rsidR="003B72E9">
              <w:t>ССЗ</w:t>
            </w:r>
            <w:r>
              <w:t xml:space="preserve"> с ошибками при регистрации</w:t>
            </w:r>
          </w:p>
        </w:tc>
        <w:tc>
          <w:tcPr>
            <w:tcW w:w="1043" w:type="pct"/>
          </w:tcPr>
          <w:p w14:paraId="457FFDDB" w14:textId="4259EB6B" w:rsidR="00CE0012" w:rsidRPr="00DF4D52" w:rsidRDefault="00CE0012" w:rsidP="00CE0012">
            <w:pPr>
              <w:pStyle w:val="phtablecellleft"/>
              <w:rPr>
                <w:lang w:val="en-US"/>
              </w:rPr>
            </w:pPr>
            <w:r w:rsidRPr="00DF4D52">
              <w:rPr>
                <w:lang w:val="en-US"/>
              </w:rPr>
              <w:t>VIMIS_RESENDING_DOCS_BY_ERRORS</w:t>
            </w:r>
          </w:p>
        </w:tc>
        <w:tc>
          <w:tcPr>
            <w:tcW w:w="626" w:type="pct"/>
          </w:tcPr>
          <w:p w14:paraId="2C2FBA37" w14:textId="50619F5C" w:rsidR="00CE0012" w:rsidRPr="00FC462B" w:rsidRDefault="00CE0012" w:rsidP="00CE0012">
            <w:pPr>
              <w:pStyle w:val="phtablecellleft"/>
              <w:rPr>
                <w:lang w:val="en-US"/>
              </w:rPr>
            </w:pPr>
            <w:r w:rsidRPr="00E24349">
              <w:t>Активно</w:t>
            </w:r>
          </w:p>
        </w:tc>
        <w:tc>
          <w:tcPr>
            <w:tcW w:w="766" w:type="pct"/>
          </w:tcPr>
          <w:p w14:paraId="5B550373" w14:textId="2B23F432" w:rsidR="00CE0012" w:rsidRPr="00FC462B" w:rsidRDefault="00CE0012" w:rsidP="00CE0012">
            <w:pPr>
              <w:pStyle w:val="phtablecellleft"/>
            </w:pPr>
            <w:r>
              <w:t>Д</w:t>
            </w:r>
            <w:r w:rsidRPr="00E24349">
              <w:t>ат</w:t>
            </w:r>
            <w:r>
              <w:t>а</w:t>
            </w:r>
            <w:r w:rsidRPr="00E24349">
              <w:t xml:space="preserve"> и время начала выполнения задания</w:t>
            </w:r>
          </w:p>
        </w:tc>
        <w:tc>
          <w:tcPr>
            <w:tcW w:w="695" w:type="pct"/>
          </w:tcPr>
          <w:p w14:paraId="337C72C8" w14:textId="3EC1712B" w:rsidR="00CE0012" w:rsidRPr="00FC462B" w:rsidRDefault="00CE0012" w:rsidP="00CE0012">
            <w:pPr>
              <w:pStyle w:val="phtablecellleft"/>
            </w:pPr>
            <w:r>
              <w:t>Указать необходимый тип интервала</w:t>
            </w:r>
          </w:p>
        </w:tc>
        <w:tc>
          <w:tcPr>
            <w:tcW w:w="898" w:type="pct"/>
          </w:tcPr>
          <w:p w14:paraId="2D00CC7C" w14:textId="34B3CB7A" w:rsidR="00CE0012" w:rsidRPr="00FC462B" w:rsidRDefault="00CE0012" w:rsidP="00CE0012">
            <w:pPr>
              <w:pStyle w:val="phtablecellleft"/>
            </w:pPr>
            <w:r>
              <w:t>Указать необходимый временной интервал</w:t>
            </w:r>
          </w:p>
        </w:tc>
      </w:tr>
    </w:tbl>
    <w:p w14:paraId="08960324" w14:textId="77777777" w:rsidR="00F4154F" w:rsidRPr="007F6610" w:rsidRDefault="00F4154F" w:rsidP="00F4154F">
      <w:pPr>
        <w:pStyle w:val="phnormal"/>
        <w:rPr>
          <w:lang w:val="en-US"/>
        </w:rPr>
      </w:pPr>
    </w:p>
    <w:p w14:paraId="7E032835" w14:textId="206CE7FA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</w:t>
      </w:r>
      <w:r w:rsidR="00B05B4F">
        <w:t>ый</w:t>
      </w:r>
      <w:r w:rsidR="0081618C" w:rsidRPr="000263B8">
        <w:t xml:space="preserve"> </w:t>
      </w:r>
      <w:r w:rsidRPr="000263B8">
        <w:t>пользовательск</w:t>
      </w:r>
      <w:r w:rsidR="00B05B4F">
        <w:t>ие</w:t>
      </w:r>
      <w:r w:rsidR="0081618C" w:rsidRPr="000263B8">
        <w:t xml:space="preserve"> </w:t>
      </w:r>
      <w:r w:rsidRPr="000263B8">
        <w:t>задани</w:t>
      </w:r>
      <w:r w:rsidR="00B05B4F">
        <w:t>я</w:t>
      </w:r>
      <w:r w:rsidR="0081618C" w:rsidRPr="000263B8">
        <w:t xml:space="preserve"> </w:t>
      </w:r>
      <w:r w:rsidRPr="000263B8">
        <w:t>отобраз</w:t>
      </w:r>
      <w:r w:rsidR="00B05B4F">
        <w:t>я</w:t>
      </w:r>
      <w:r w:rsidRPr="000263B8">
        <w:t>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задания</w:t>
      </w:r>
      <w:r w:rsidR="000263B8">
        <w:t>»</w:t>
      </w:r>
      <w:r w:rsidRPr="000263B8">
        <w:t>.</w:t>
      </w:r>
    </w:p>
    <w:p w14:paraId="5A2A78EE" w14:textId="77777777" w:rsidR="00E85BD7" w:rsidRPr="0087474E" w:rsidRDefault="00872ED0" w:rsidP="001641CF">
      <w:pPr>
        <w:pStyle w:val="23"/>
      </w:pPr>
      <w:bookmarkStart w:id="105" w:name="scroll-bookmark-34"/>
      <w:bookmarkStart w:id="106" w:name="_Toc118569030"/>
      <w:bookmarkStart w:id="107" w:name="_Toc122531027"/>
      <w:r w:rsidRPr="0087474E">
        <w:t>Настройка</w:t>
      </w:r>
      <w:r w:rsidR="0081618C" w:rsidRPr="0087474E">
        <w:t xml:space="preserve"> </w:t>
      </w:r>
      <w:r w:rsidRPr="0087474E">
        <w:t>системных</w:t>
      </w:r>
      <w:r w:rsidR="0081618C" w:rsidRPr="0087474E">
        <w:t xml:space="preserve"> </w:t>
      </w:r>
      <w:r w:rsidRPr="0087474E">
        <w:t>разделов</w:t>
      </w:r>
      <w:r w:rsidR="0081618C" w:rsidRPr="0087474E">
        <w:t xml:space="preserve"> </w:t>
      </w:r>
      <w:r w:rsidR="000263B8" w:rsidRPr="0087474E">
        <w:t>«</w:t>
      </w:r>
      <w:r w:rsidRPr="0087474E">
        <w:t>VIMIS</w:t>
      </w:r>
      <w:r w:rsidR="000263B8" w:rsidRPr="0087474E">
        <w:t>»</w:t>
      </w:r>
      <w:r w:rsidR="0081618C" w:rsidRPr="0087474E">
        <w:t xml:space="preserve"> </w:t>
      </w:r>
      <w:r w:rsidRPr="0087474E">
        <w:t>и</w:t>
      </w:r>
      <w:r w:rsidR="0081618C" w:rsidRPr="0087474E">
        <w:t xml:space="preserve"> </w:t>
      </w:r>
      <w:r w:rsidR="000263B8" w:rsidRPr="0087474E">
        <w:t>«</w:t>
      </w:r>
      <w:r w:rsidRPr="0087474E">
        <w:t>VIMIS_SEMD</w:t>
      </w:r>
      <w:r w:rsidR="000263B8" w:rsidRPr="0087474E">
        <w:t>»</w:t>
      </w:r>
      <w:bookmarkEnd w:id="105"/>
      <w:bookmarkEnd w:id="106"/>
      <w:bookmarkEnd w:id="107"/>
    </w:p>
    <w:p w14:paraId="45B025AC" w14:textId="77777777" w:rsidR="00E85BD7" w:rsidRPr="000263B8" w:rsidRDefault="00872ED0" w:rsidP="00FB43A0">
      <w:pPr>
        <w:pStyle w:val="31"/>
      </w:pPr>
      <w:bookmarkStart w:id="108" w:name="scroll-bookmark-36"/>
      <w:bookmarkStart w:id="109" w:name="_Toc118569032"/>
      <w:bookmarkStart w:id="110" w:name="_Toc122531028"/>
      <w:r w:rsidRPr="000263B8">
        <w:t>Настройка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bookmarkEnd w:id="108"/>
      <w:bookmarkEnd w:id="109"/>
      <w:bookmarkEnd w:id="110"/>
    </w:p>
    <w:p w14:paraId="11A2173F" w14:textId="77777777" w:rsidR="00E85BD7" w:rsidRPr="000263B8" w:rsidRDefault="00872ED0" w:rsidP="00FB43A0">
      <w:pPr>
        <w:pStyle w:val="phnormal"/>
      </w:pPr>
      <w:r w:rsidRPr="000263B8">
        <w:t>Создайте</w:t>
      </w:r>
      <w:r w:rsidR="0081618C" w:rsidRPr="000263B8">
        <w:t xml:space="preserve"> 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.</w:t>
      </w:r>
    </w:p>
    <w:p w14:paraId="1262849C" w14:textId="77777777" w:rsidR="00355B18" w:rsidRDefault="00872ED0" w:rsidP="00FB43A0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8861B67" w14:textId="46942BEE" w:rsidR="00E85BD7" w:rsidRPr="000263B8" w:rsidRDefault="00872ED0" w:rsidP="00FB43A0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рабочих</w:t>
      </w:r>
      <w:r w:rsidR="0081618C" w:rsidRPr="000263B8">
        <w:t xml:space="preserve"> </w:t>
      </w:r>
      <w:r w:rsidRPr="000263B8">
        <w:t>форм</w:t>
      </w:r>
      <w:r w:rsidR="00355B18">
        <w:t xml:space="preserve">/ 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_Ref119067374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23</w:t>
      </w:r>
      <w:r w:rsidR="00F2635D">
        <w:fldChar w:fldCharType="end"/>
      </w:r>
      <w:r w:rsidR="00F2635D">
        <w:t>)</w:t>
      </w:r>
      <w:r w:rsidRPr="000263B8">
        <w:t>;</w:t>
      </w:r>
    </w:p>
    <w:p w14:paraId="7BD62A3D" w14:textId="77777777" w:rsidR="00E85BD7" w:rsidRPr="000263B8" w:rsidRDefault="00872ED0" w:rsidP="00FB43A0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1E7D539E" wp14:editId="48FDA5C5">
            <wp:extent cx="6295390" cy="3395913"/>
            <wp:effectExtent l="19050" t="19050" r="10160" b="14605"/>
            <wp:docPr id="100031" name="Рисунок 100031" descr="Форма настройки методов показа разд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7915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59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1F4E9C" w14:textId="1F57F597" w:rsidR="00E85BD7" w:rsidRPr="000263B8" w:rsidRDefault="00E15409" w:rsidP="00FB43A0">
      <w:pPr>
        <w:pStyle w:val="phfiguretitle"/>
      </w:pPr>
      <w:bookmarkStart w:id="111" w:name="_Ref11906737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23</w:t>
      </w:r>
      <w:r w:rsidR="00872ED0" w:rsidRPr="000263B8">
        <w:fldChar w:fldCharType="end"/>
      </w:r>
      <w:bookmarkEnd w:id="111"/>
      <w:r w:rsidR="0081618C" w:rsidRPr="000263B8">
        <w:t xml:space="preserve"> </w:t>
      </w:r>
      <w:r w:rsidR="00F2635D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методов</w:t>
      </w:r>
      <w:r w:rsidR="0081618C" w:rsidRPr="000263B8">
        <w:t xml:space="preserve"> </w:t>
      </w:r>
      <w:r w:rsidR="00872ED0" w:rsidRPr="000263B8">
        <w:t>показа</w:t>
      </w:r>
      <w:r w:rsidR="0081618C" w:rsidRPr="000263B8">
        <w:t xml:space="preserve"> </w:t>
      </w:r>
      <w:r w:rsidR="00872ED0" w:rsidRPr="000263B8">
        <w:t>разделов</w:t>
      </w:r>
    </w:p>
    <w:p w14:paraId="6617989A" w14:textId="77777777" w:rsidR="00E85BD7" w:rsidRPr="000263B8" w:rsidRDefault="00872ED0" w:rsidP="00FB43A0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Разделы</w:t>
      </w:r>
      <w:r w:rsidR="000263B8">
        <w:t>»</w:t>
      </w:r>
      <w:r w:rsidRPr="000263B8">
        <w:t>;</w:t>
      </w:r>
    </w:p>
    <w:p w14:paraId="3246354C" w14:textId="77777777" w:rsidR="00E85BD7" w:rsidRPr="000263B8" w:rsidRDefault="00872ED0" w:rsidP="00FB43A0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</w:t>
      </w:r>
      <w:r w:rsidR="0081618C" w:rsidRPr="000263B8">
        <w:t xml:space="preserve"> </w:t>
      </w:r>
      <w:r w:rsidR="000263B8">
        <w:t>«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раздела</w:t>
      </w:r>
      <w:r w:rsidR="000263B8">
        <w:t>»</w:t>
      </w:r>
      <w:r w:rsidRPr="000263B8">
        <w:t>;</w:t>
      </w:r>
    </w:p>
    <w:p w14:paraId="4A7766EC" w14:textId="491703E5" w:rsidR="00E85BD7" w:rsidRPr="000263B8" w:rsidRDefault="00872ED0" w:rsidP="00FB43A0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_Ref119067383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24</w:t>
      </w:r>
      <w:r w:rsidR="00F2635D">
        <w:fldChar w:fldCharType="end"/>
      </w:r>
      <w:r w:rsidR="00F2635D">
        <w:t>)</w:t>
      </w:r>
      <w:r w:rsidRPr="000263B8">
        <w:t>;</w:t>
      </w:r>
    </w:p>
    <w:p w14:paraId="61B43C0E" w14:textId="77777777" w:rsidR="00E85BD7" w:rsidRPr="000263B8" w:rsidRDefault="00872ED0" w:rsidP="00FB43A0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45CD5A72" wp14:editId="7213A61F">
            <wp:extent cx="4301656" cy="4793512"/>
            <wp:effectExtent l="19050" t="19050" r="22860" b="26670"/>
            <wp:docPr id="100032" name="Рисунок 100032" descr="Окно добавления метода показа раз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28988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8837" cy="48015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70DA7F" w14:textId="41E89F76" w:rsidR="00E85BD7" w:rsidRPr="000263B8" w:rsidRDefault="00E15409" w:rsidP="00FB43A0">
      <w:pPr>
        <w:pStyle w:val="phfiguretitle"/>
      </w:pPr>
      <w:bookmarkStart w:id="112" w:name="_Ref11906738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24</w:t>
      </w:r>
      <w:r w:rsidR="00872ED0" w:rsidRPr="000263B8">
        <w:fldChar w:fldCharType="end"/>
      </w:r>
      <w:bookmarkEnd w:id="112"/>
      <w:r w:rsidR="00F2635D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  <w:r w:rsidR="0081618C" w:rsidRPr="000263B8">
        <w:t xml:space="preserve"> </w:t>
      </w:r>
      <w:r w:rsidR="00872ED0" w:rsidRPr="000263B8">
        <w:t>раздела</w:t>
      </w:r>
    </w:p>
    <w:p w14:paraId="367B2C2E" w14:textId="7BFA016E" w:rsidR="00E85BD7" w:rsidRPr="000263B8" w:rsidRDefault="00872ED0" w:rsidP="00FB43A0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_Ref119067392 \h </w:instrText>
      </w:r>
      <w:r w:rsidR="00F2635D">
        <w:fldChar w:fldCharType="separate"/>
      </w:r>
      <w:r w:rsidR="00DE36C7">
        <w:t>Таблица </w:t>
      </w:r>
      <w:r w:rsidR="00DE36C7">
        <w:rPr>
          <w:noProof/>
        </w:rPr>
        <w:t>13</w:t>
      </w:r>
      <w:r w:rsidR="00F2635D">
        <w:fldChar w:fldCharType="end"/>
      </w:r>
      <w:r w:rsidR="00F2635D">
        <w:t>)</w:t>
      </w:r>
      <w:r w:rsidRPr="000263B8">
        <w:t>;</w:t>
      </w:r>
    </w:p>
    <w:p w14:paraId="2E5AA5B9" w14:textId="15D41873" w:rsidR="00E85BD7" w:rsidRPr="000263B8" w:rsidRDefault="00E15409" w:rsidP="00FB43A0">
      <w:pPr>
        <w:pStyle w:val="phtabletitle"/>
      </w:pPr>
      <w:bookmarkStart w:id="113" w:name="_Ref11906739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13</w:t>
      </w:r>
      <w:r w:rsidR="00872ED0" w:rsidRPr="000263B8">
        <w:fldChar w:fldCharType="end"/>
      </w:r>
      <w:bookmarkEnd w:id="113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251"/>
        <w:gridCol w:w="1259"/>
        <w:gridCol w:w="3238"/>
        <w:gridCol w:w="1928"/>
        <w:gridCol w:w="1512"/>
      </w:tblGrid>
      <w:tr w:rsidR="000263B8" w:rsidRPr="00E24349" w14:paraId="08FA2514" w14:textId="77777777" w:rsidTr="00846EA2">
        <w:trPr>
          <w:tblHeader/>
        </w:trPr>
        <w:tc>
          <w:tcPr>
            <w:tcW w:w="1110" w:type="pct"/>
          </w:tcPr>
          <w:p w14:paraId="669468D8" w14:textId="77777777" w:rsidR="00E85BD7" w:rsidRPr="00E24349" w:rsidRDefault="00872ED0" w:rsidP="00FB43A0">
            <w:pPr>
              <w:pStyle w:val="phtablecolcaption"/>
            </w:pPr>
            <w:bookmarkStart w:id="114" w:name="scroll-bookmark-37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раздела</w:t>
            </w:r>
            <w:r w:rsidR="0081618C" w:rsidRPr="00E24349">
              <w:t xml:space="preserve"> </w:t>
            </w:r>
            <w:r w:rsidRPr="00E24349">
              <w:t>Системы</w:t>
            </w:r>
            <w:bookmarkEnd w:id="114"/>
          </w:p>
        </w:tc>
        <w:tc>
          <w:tcPr>
            <w:tcW w:w="623" w:type="pct"/>
          </w:tcPr>
          <w:p w14:paraId="668720F9" w14:textId="77777777" w:rsidR="00E85BD7" w:rsidRPr="00E24349" w:rsidRDefault="00872ED0" w:rsidP="00FB43A0">
            <w:pPr>
              <w:pStyle w:val="phtablecolcaption"/>
            </w:pPr>
            <w:r w:rsidRPr="00E24349">
              <w:t>Код</w:t>
            </w:r>
          </w:p>
        </w:tc>
        <w:tc>
          <w:tcPr>
            <w:tcW w:w="1594" w:type="pct"/>
          </w:tcPr>
          <w:p w14:paraId="6908EFFC" w14:textId="77777777" w:rsidR="00E85BD7" w:rsidRPr="00E24349" w:rsidRDefault="00872ED0" w:rsidP="00FB43A0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926" w:type="pct"/>
          </w:tcPr>
          <w:p w14:paraId="16EB763C" w14:textId="77777777" w:rsidR="00E85BD7" w:rsidRPr="00E24349" w:rsidRDefault="00872ED0" w:rsidP="00FB43A0">
            <w:pPr>
              <w:pStyle w:val="phtablecolcaption"/>
            </w:pPr>
            <w:r w:rsidRPr="00E24349">
              <w:t>Представление</w:t>
            </w:r>
          </w:p>
        </w:tc>
        <w:tc>
          <w:tcPr>
            <w:tcW w:w="747" w:type="pct"/>
          </w:tcPr>
          <w:p w14:paraId="62238D8C" w14:textId="77777777" w:rsidR="00E85BD7" w:rsidRPr="00E24349" w:rsidRDefault="00872ED0" w:rsidP="00FB43A0">
            <w:pPr>
              <w:pStyle w:val="phtablecolcaption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показа</w:t>
            </w:r>
          </w:p>
        </w:tc>
      </w:tr>
      <w:tr w:rsidR="000263B8" w:rsidRPr="00E24349" w14:paraId="7DF54F31" w14:textId="77777777" w:rsidTr="00846EA2">
        <w:tc>
          <w:tcPr>
            <w:tcW w:w="1110" w:type="pct"/>
          </w:tcPr>
          <w:p w14:paraId="7F6D3559" w14:textId="77777777" w:rsidR="00E85BD7" w:rsidRPr="00E24349" w:rsidRDefault="00872ED0" w:rsidP="00FB43A0">
            <w:pPr>
              <w:pStyle w:val="phtablecellleft"/>
            </w:pPr>
            <w:r w:rsidRPr="00E24349">
              <w:t>VIMIS</w:t>
            </w:r>
          </w:p>
        </w:tc>
        <w:tc>
          <w:tcPr>
            <w:tcW w:w="623" w:type="pct"/>
          </w:tcPr>
          <w:p w14:paraId="1BA4834E" w14:textId="77777777" w:rsidR="00E85BD7" w:rsidRPr="00E24349" w:rsidRDefault="00872ED0" w:rsidP="00FB43A0">
            <w:pPr>
              <w:pStyle w:val="phtablecellleft"/>
            </w:pPr>
            <w:r w:rsidRPr="00E24349">
              <w:t>DEFAULT</w:t>
            </w:r>
          </w:p>
        </w:tc>
        <w:tc>
          <w:tcPr>
            <w:tcW w:w="1594" w:type="pct"/>
          </w:tcPr>
          <w:p w14:paraId="114E1770" w14:textId="77777777" w:rsidR="00E85BD7" w:rsidRPr="00E24349" w:rsidRDefault="00872ED0" w:rsidP="00FB43A0">
            <w:pPr>
              <w:pStyle w:val="phtablecellleft"/>
            </w:pPr>
            <w:r w:rsidRPr="00E24349">
              <w:t>ВИМИС</w:t>
            </w:r>
          </w:p>
        </w:tc>
        <w:tc>
          <w:tcPr>
            <w:tcW w:w="926" w:type="pct"/>
          </w:tcPr>
          <w:p w14:paraId="7BE5DDD4" w14:textId="77777777" w:rsidR="00E85BD7" w:rsidRPr="00E24349" w:rsidRDefault="00872ED0" w:rsidP="00FB43A0">
            <w:pPr>
              <w:pStyle w:val="phtablecellleft"/>
            </w:pPr>
            <w:r w:rsidRPr="00E24349">
              <w:t>D_V_VIMIS</w:t>
            </w:r>
          </w:p>
        </w:tc>
        <w:tc>
          <w:tcPr>
            <w:tcW w:w="747" w:type="pct"/>
          </w:tcPr>
          <w:p w14:paraId="3C7C0C6C" w14:textId="77777777" w:rsidR="00E85BD7" w:rsidRPr="00E24349" w:rsidRDefault="00081F28" w:rsidP="00FB43A0">
            <w:pPr>
              <w:pStyle w:val="phtablecellleft"/>
            </w:pPr>
            <w:r w:rsidRPr="00E24349">
              <w:t>Стандартно</w:t>
            </w:r>
          </w:p>
        </w:tc>
      </w:tr>
      <w:tr w:rsidR="000263B8" w:rsidRPr="00E24349" w14:paraId="2B61B8AF" w14:textId="77777777" w:rsidTr="00846EA2">
        <w:tc>
          <w:tcPr>
            <w:tcW w:w="1110" w:type="pct"/>
          </w:tcPr>
          <w:p w14:paraId="46EC0156" w14:textId="77777777" w:rsidR="00E85BD7" w:rsidRPr="00E24349" w:rsidRDefault="00872ED0" w:rsidP="00FB43A0">
            <w:pPr>
              <w:pStyle w:val="phtablecellleft"/>
            </w:pPr>
            <w:r w:rsidRPr="00E24349">
              <w:t>VIMIS_SEMD</w:t>
            </w:r>
          </w:p>
        </w:tc>
        <w:tc>
          <w:tcPr>
            <w:tcW w:w="623" w:type="pct"/>
          </w:tcPr>
          <w:p w14:paraId="66FC27DE" w14:textId="77777777" w:rsidR="00E85BD7" w:rsidRPr="00E24349" w:rsidRDefault="00872ED0" w:rsidP="00FB43A0">
            <w:pPr>
              <w:pStyle w:val="phtablecellleft"/>
            </w:pPr>
            <w:r w:rsidRPr="00E24349">
              <w:t>DEFAULT</w:t>
            </w:r>
          </w:p>
        </w:tc>
        <w:tc>
          <w:tcPr>
            <w:tcW w:w="1594" w:type="pct"/>
          </w:tcPr>
          <w:p w14:paraId="72925181" w14:textId="77777777" w:rsidR="00E85BD7" w:rsidRPr="00E24349" w:rsidRDefault="00872ED0" w:rsidP="00FB43A0">
            <w:pPr>
              <w:pStyle w:val="phtablecellleft"/>
            </w:pPr>
            <w:r w:rsidRPr="00E24349">
              <w:t>Настройка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регистрации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926" w:type="pct"/>
          </w:tcPr>
          <w:p w14:paraId="724DA43E" w14:textId="77777777" w:rsidR="00E85BD7" w:rsidRPr="00E24349" w:rsidRDefault="00872ED0" w:rsidP="00FB43A0">
            <w:pPr>
              <w:pStyle w:val="phtablecellleft"/>
            </w:pPr>
            <w:r w:rsidRPr="00E24349">
              <w:t>D_V_VIMIS_SEMD</w:t>
            </w:r>
          </w:p>
        </w:tc>
        <w:tc>
          <w:tcPr>
            <w:tcW w:w="747" w:type="pct"/>
          </w:tcPr>
          <w:p w14:paraId="27A2CB65" w14:textId="77777777" w:rsidR="00E85BD7" w:rsidRPr="00E24349" w:rsidRDefault="00081F28" w:rsidP="00FB43A0">
            <w:pPr>
              <w:pStyle w:val="phtablecellleft"/>
            </w:pPr>
            <w:r w:rsidRPr="00E24349">
              <w:t>Стандартно</w:t>
            </w:r>
          </w:p>
        </w:tc>
      </w:tr>
    </w:tbl>
    <w:p w14:paraId="5EF6E6FE" w14:textId="77777777" w:rsidR="00F2635D" w:rsidRDefault="00F2635D" w:rsidP="00FB43A0">
      <w:pPr>
        <w:pStyle w:val="phnormal"/>
      </w:pPr>
    </w:p>
    <w:p w14:paraId="41087ACF" w14:textId="77777777" w:rsidR="00E85BD7" w:rsidRPr="000263B8" w:rsidRDefault="00872ED0" w:rsidP="00FB43A0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метод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раздела</w:t>
      </w:r>
      <w:r w:rsidR="000263B8">
        <w:t>»</w:t>
      </w:r>
      <w:r w:rsidRPr="000263B8">
        <w:t>.</w:t>
      </w:r>
    </w:p>
    <w:p w14:paraId="7D5C3D8C" w14:textId="77777777" w:rsidR="00E85BD7" w:rsidRPr="000263B8" w:rsidRDefault="00872ED0" w:rsidP="00FB43A0">
      <w:pPr>
        <w:pStyle w:val="4"/>
      </w:pPr>
      <w:bookmarkStart w:id="115" w:name="scroll-bookmark-38"/>
      <w:r w:rsidRPr="000263B8">
        <w:t>Добавление</w:t>
      </w:r>
      <w:r w:rsidR="0081618C" w:rsidRPr="000263B8">
        <w:t xml:space="preserve"> </w:t>
      </w:r>
      <w:r w:rsidRPr="000263B8">
        <w:t>колонок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bookmarkEnd w:id="115"/>
    </w:p>
    <w:p w14:paraId="56B228B5" w14:textId="77777777" w:rsidR="00E85BD7" w:rsidRPr="000263B8" w:rsidRDefault="00872ED0" w:rsidP="001641CF">
      <w:pPr>
        <w:pStyle w:val="phnormal"/>
      </w:pPr>
      <w:r w:rsidRPr="000263B8">
        <w:t>Затем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колонки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созданного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показа.</w:t>
      </w:r>
    </w:p>
    <w:p w14:paraId="0BD0838B" w14:textId="77777777" w:rsidR="00355B18" w:rsidRDefault="00872ED0" w:rsidP="001641CF">
      <w:pPr>
        <w:pStyle w:val="phlistitemizedtitle"/>
      </w:pPr>
      <w:r w:rsidRPr="000263B8">
        <w:lastRenderedPageBreak/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колонок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9533287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метод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раздела</w:t>
      </w:r>
      <w:r w:rsidR="000263B8">
        <w:t>»</w:t>
      </w:r>
      <w:r w:rsidRPr="000263B8">
        <w:t>;</w:t>
      </w:r>
    </w:p>
    <w:p w14:paraId="67C6465F" w14:textId="77777777" w:rsidR="00E85BD7" w:rsidRPr="000263B8" w:rsidRDefault="00872ED0" w:rsidP="001641CF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</w:t>
      </w:r>
      <w:r w:rsidR="0081618C" w:rsidRPr="000263B8">
        <w:t xml:space="preserve"> </w:t>
      </w:r>
      <w:r w:rsidR="000263B8">
        <w:t>«</w:t>
      </w:r>
      <w:r w:rsidRPr="000263B8">
        <w:t>Колонки</w:t>
      </w:r>
      <w:r w:rsidR="000263B8">
        <w:t>»</w:t>
      </w:r>
      <w:r w:rsidRPr="000263B8">
        <w:t>;</w:t>
      </w:r>
    </w:p>
    <w:p w14:paraId="3C86A8D7" w14:textId="27C286DA" w:rsidR="00E85BD7" w:rsidRPr="000263B8" w:rsidRDefault="00872ED0" w:rsidP="001641CF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колонки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раздела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_Ref119067417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25</w:t>
      </w:r>
      <w:r w:rsidR="00F2635D">
        <w:fldChar w:fldCharType="end"/>
      </w:r>
      <w:r w:rsidR="00F2635D">
        <w:t>)</w:t>
      </w:r>
      <w:r w:rsidRPr="000263B8">
        <w:t>;</w:t>
      </w:r>
    </w:p>
    <w:p w14:paraId="15082363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76D8E3E0" wp14:editId="79AB08E0">
            <wp:extent cx="6295390" cy="3588293"/>
            <wp:effectExtent l="19050" t="19050" r="10160" b="12700"/>
            <wp:docPr id="100033" name="Рисунок 100033" descr="Добавление колонок метода пок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05184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8829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425A4A" w14:textId="5EE38FD9" w:rsidR="00E85BD7" w:rsidRPr="000263B8" w:rsidRDefault="00E15409" w:rsidP="001641CF">
      <w:pPr>
        <w:pStyle w:val="phfiguretitle"/>
      </w:pPr>
      <w:bookmarkStart w:id="116" w:name="_Ref119067417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25</w:t>
      </w:r>
      <w:r w:rsidR="00872ED0" w:rsidRPr="000263B8">
        <w:fldChar w:fldCharType="end"/>
      </w:r>
      <w:bookmarkEnd w:id="116"/>
      <w:r w:rsidR="0081618C" w:rsidRPr="000263B8">
        <w:t xml:space="preserve"> </w:t>
      </w:r>
      <w:r w:rsidR="00F2635D">
        <w:t xml:space="preserve">– </w:t>
      </w:r>
      <w:r w:rsidR="00872ED0" w:rsidRPr="000263B8">
        <w:t>Добавление</w:t>
      </w:r>
      <w:r w:rsidR="0081618C" w:rsidRPr="000263B8">
        <w:t xml:space="preserve"> </w:t>
      </w:r>
      <w:r w:rsidR="00872ED0" w:rsidRPr="000263B8">
        <w:t>колонок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</w:p>
    <w:p w14:paraId="308EB41B" w14:textId="01F21792" w:rsidR="00F2635D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колонки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_Ref119067431 \h </w:instrText>
      </w:r>
      <w:r w:rsidR="00F2635D">
        <w:fldChar w:fldCharType="separate"/>
      </w:r>
      <w:r w:rsidR="00DE36C7">
        <w:t>Таблица </w:t>
      </w:r>
      <w:r w:rsidR="00DE36C7">
        <w:rPr>
          <w:noProof/>
        </w:rPr>
        <w:t>14</w:t>
      </w:r>
      <w:r w:rsidR="00F2635D">
        <w:fldChar w:fldCharType="end"/>
      </w:r>
      <w:r w:rsidR="00F2635D">
        <w:t>)</w:t>
      </w:r>
      <w:r w:rsidRPr="000263B8">
        <w:t>;</w:t>
      </w:r>
    </w:p>
    <w:p w14:paraId="6DA046F3" w14:textId="77777777" w:rsidR="00F2635D" w:rsidRDefault="00F2635D" w:rsidP="001641CF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Добавленная колонка отобразится в блоке </w:t>
      </w:r>
      <w:r>
        <w:t>«</w:t>
      </w:r>
      <w:r w:rsidRPr="000263B8">
        <w:t>Колонки</w:t>
      </w:r>
      <w:r>
        <w:t>»</w:t>
      </w:r>
      <w:r w:rsidRPr="000263B8">
        <w:t>.</w:t>
      </w:r>
    </w:p>
    <w:p w14:paraId="38CEBBA2" w14:textId="77777777" w:rsidR="00F2635D" w:rsidRDefault="00F2635D" w:rsidP="001641CF">
      <w:pPr>
        <w:pStyle w:val="phlistitemized1"/>
        <w:sectPr w:rsidR="00F2635D" w:rsidSect="00FB0B7A">
          <w:footerReference w:type="default" r:id="rId31"/>
          <w:footerReference w:type="first" r:id="rId32"/>
          <w:type w:val="continuous"/>
          <w:pgSz w:w="11899" w:h="16838"/>
          <w:pgMar w:top="1134" w:right="567" w:bottom="1134" w:left="1134" w:header="709" w:footer="471" w:gutter="0"/>
          <w:cols w:space="708"/>
          <w:titlePg/>
          <w:docGrid w:linePitch="360"/>
        </w:sectPr>
      </w:pPr>
    </w:p>
    <w:p w14:paraId="6E010A4B" w14:textId="26C94F17" w:rsidR="00E85BD7" w:rsidRPr="000263B8" w:rsidRDefault="00E15409" w:rsidP="001641CF">
      <w:pPr>
        <w:pStyle w:val="phtabletitle"/>
      </w:pPr>
      <w:bookmarkStart w:id="117" w:name="_Ref119067431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14</w:t>
      </w:r>
      <w:r w:rsidR="00872ED0" w:rsidRPr="000263B8">
        <w:fldChar w:fldCharType="end"/>
      </w:r>
      <w:bookmarkEnd w:id="117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колонок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</w:p>
    <w:tbl>
      <w:tblPr>
        <w:tblStyle w:val="af9"/>
        <w:tblW w:w="5049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1137"/>
        <w:gridCol w:w="849"/>
        <w:gridCol w:w="1277"/>
        <w:gridCol w:w="849"/>
        <w:gridCol w:w="1133"/>
        <w:gridCol w:w="1418"/>
        <w:gridCol w:w="1277"/>
        <w:gridCol w:w="1418"/>
        <w:gridCol w:w="990"/>
        <w:gridCol w:w="1246"/>
        <w:gridCol w:w="1195"/>
        <w:gridCol w:w="971"/>
        <w:gridCol w:w="1515"/>
      </w:tblGrid>
      <w:tr w:rsidR="008B1BA8" w:rsidRPr="00E24349" w14:paraId="609CEDB7" w14:textId="77777777" w:rsidTr="008B1BA8">
        <w:trPr>
          <w:tblHeader/>
        </w:trPr>
        <w:tc>
          <w:tcPr>
            <w:tcW w:w="372" w:type="pct"/>
            <w:vMerge w:val="restart"/>
          </w:tcPr>
          <w:p w14:paraId="20E8A0D0" w14:textId="038F97FD" w:rsidR="008B1BA8" w:rsidRPr="00E24349" w:rsidRDefault="00D363B1" w:rsidP="001641CF">
            <w:pPr>
              <w:pStyle w:val="phtablecolcaption"/>
            </w:pPr>
            <w:r>
              <w:t>Метод показа (</w:t>
            </w:r>
            <w:r w:rsidR="008B1BA8">
              <w:t>Раздел Системы</w:t>
            </w:r>
            <w:r>
              <w:t>)</w:t>
            </w:r>
          </w:p>
        </w:tc>
        <w:tc>
          <w:tcPr>
            <w:tcW w:w="278" w:type="pct"/>
            <w:vMerge w:val="restart"/>
          </w:tcPr>
          <w:p w14:paraId="38F4D449" w14:textId="1C2A616F" w:rsidR="008B1BA8" w:rsidRPr="00E24349" w:rsidRDefault="008B1BA8" w:rsidP="001641CF">
            <w:pPr>
              <w:pStyle w:val="phtablecolcaption"/>
            </w:pPr>
            <w:bookmarkStart w:id="118" w:name="scroll-bookmark-39"/>
            <w:r w:rsidRPr="00E24349">
              <w:t>Код</w:t>
            </w:r>
            <w:bookmarkEnd w:id="118"/>
          </w:p>
        </w:tc>
        <w:tc>
          <w:tcPr>
            <w:tcW w:w="418" w:type="pct"/>
            <w:vMerge w:val="restart"/>
          </w:tcPr>
          <w:p w14:paraId="2380C3DF" w14:textId="77777777" w:rsidR="008B1BA8" w:rsidRPr="00E24349" w:rsidRDefault="008B1BA8" w:rsidP="001641CF">
            <w:pPr>
              <w:pStyle w:val="phtablecolcaption"/>
            </w:pPr>
            <w:r w:rsidRPr="00E24349">
              <w:t>Заголовок</w:t>
            </w:r>
          </w:p>
        </w:tc>
        <w:tc>
          <w:tcPr>
            <w:tcW w:w="278" w:type="pct"/>
            <w:vMerge w:val="restart"/>
          </w:tcPr>
          <w:p w14:paraId="1DE70334" w14:textId="77777777" w:rsidR="008B1BA8" w:rsidRPr="00E24349" w:rsidRDefault="008B1BA8" w:rsidP="001641CF">
            <w:pPr>
              <w:pStyle w:val="phtablecolcaption"/>
            </w:pPr>
            <w:r w:rsidRPr="00E24349">
              <w:t>Тип</w:t>
            </w:r>
          </w:p>
        </w:tc>
        <w:tc>
          <w:tcPr>
            <w:tcW w:w="371" w:type="pct"/>
            <w:vMerge w:val="restart"/>
          </w:tcPr>
          <w:p w14:paraId="4272966A" w14:textId="77777777" w:rsidR="008B1BA8" w:rsidRPr="00E24349" w:rsidRDefault="008B1BA8" w:rsidP="001641CF">
            <w:pPr>
              <w:pStyle w:val="phtablecolcaption"/>
            </w:pPr>
            <w:r w:rsidRPr="00E24349">
              <w:t>Порядок показа</w:t>
            </w:r>
          </w:p>
        </w:tc>
        <w:tc>
          <w:tcPr>
            <w:tcW w:w="464" w:type="pct"/>
            <w:vMerge w:val="restart"/>
          </w:tcPr>
          <w:p w14:paraId="41014703" w14:textId="77777777" w:rsidR="008B1BA8" w:rsidRPr="00E24349" w:rsidRDefault="008B1BA8" w:rsidP="001641CF">
            <w:pPr>
              <w:pStyle w:val="phtablecolcaption"/>
            </w:pPr>
            <w:r w:rsidRPr="00E24349">
              <w:t>Первичный ключ</w:t>
            </w:r>
          </w:p>
        </w:tc>
        <w:tc>
          <w:tcPr>
            <w:tcW w:w="418" w:type="pct"/>
            <w:vMerge w:val="restart"/>
          </w:tcPr>
          <w:p w14:paraId="690E0425" w14:textId="77777777" w:rsidR="008B1BA8" w:rsidRPr="00E24349" w:rsidRDefault="008B1BA8" w:rsidP="001641CF">
            <w:pPr>
              <w:pStyle w:val="phtablecolcaption"/>
            </w:pPr>
            <w:r w:rsidRPr="00E24349">
              <w:t>Скрытая</w:t>
            </w:r>
          </w:p>
        </w:tc>
        <w:tc>
          <w:tcPr>
            <w:tcW w:w="464" w:type="pct"/>
            <w:vMerge w:val="restart"/>
          </w:tcPr>
          <w:p w14:paraId="59C1F946" w14:textId="77777777" w:rsidR="008B1BA8" w:rsidRPr="00E24349" w:rsidRDefault="008B1BA8" w:rsidP="001641CF">
            <w:pPr>
              <w:pStyle w:val="phtablecolcaption"/>
            </w:pPr>
            <w:r w:rsidRPr="00E24349">
              <w:t>Возвращает результат</w:t>
            </w:r>
          </w:p>
        </w:tc>
        <w:tc>
          <w:tcPr>
            <w:tcW w:w="1937" w:type="pct"/>
            <w:gridSpan w:val="5"/>
          </w:tcPr>
          <w:p w14:paraId="0184D99C" w14:textId="77777777" w:rsidR="008B1BA8" w:rsidRPr="00E24349" w:rsidRDefault="008B1BA8" w:rsidP="001641CF">
            <w:pPr>
              <w:pStyle w:val="phtablecolcaption"/>
            </w:pPr>
            <w:r w:rsidRPr="00E24349">
              <w:t>Вкладка «Поле в форме редактирования»</w:t>
            </w:r>
          </w:p>
        </w:tc>
      </w:tr>
      <w:tr w:rsidR="008B1BA8" w:rsidRPr="00E24349" w14:paraId="1B99EB5E" w14:textId="77777777" w:rsidTr="008B1BA8">
        <w:trPr>
          <w:tblHeader/>
        </w:trPr>
        <w:tc>
          <w:tcPr>
            <w:tcW w:w="372" w:type="pct"/>
            <w:vMerge/>
          </w:tcPr>
          <w:p w14:paraId="76338262" w14:textId="77777777" w:rsidR="008B1BA8" w:rsidRPr="00E24349" w:rsidRDefault="008B1BA8" w:rsidP="001641CF">
            <w:pPr>
              <w:pStyle w:val="phtablecolcaption"/>
            </w:pPr>
          </w:p>
        </w:tc>
        <w:tc>
          <w:tcPr>
            <w:tcW w:w="278" w:type="pct"/>
            <w:vMerge/>
          </w:tcPr>
          <w:p w14:paraId="7F588096" w14:textId="176E1BF7" w:rsidR="008B1BA8" w:rsidRPr="00E24349" w:rsidRDefault="008B1BA8" w:rsidP="001641CF">
            <w:pPr>
              <w:pStyle w:val="phtablecolcaption"/>
            </w:pPr>
          </w:p>
        </w:tc>
        <w:tc>
          <w:tcPr>
            <w:tcW w:w="418" w:type="pct"/>
            <w:vMerge/>
          </w:tcPr>
          <w:p w14:paraId="0149F082" w14:textId="77777777" w:rsidR="008B1BA8" w:rsidRPr="00E24349" w:rsidRDefault="008B1BA8" w:rsidP="001641CF">
            <w:pPr>
              <w:pStyle w:val="phtablecolcaption"/>
            </w:pPr>
          </w:p>
        </w:tc>
        <w:tc>
          <w:tcPr>
            <w:tcW w:w="278" w:type="pct"/>
            <w:vMerge/>
          </w:tcPr>
          <w:p w14:paraId="0C9C6201" w14:textId="77777777" w:rsidR="008B1BA8" w:rsidRPr="00E24349" w:rsidRDefault="008B1BA8" w:rsidP="001641CF">
            <w:pPr>
              <w:pStyle w:val="phtablecolcaption"/>
            </w:pPr>
          </w:p>
        </w:tc>
        <w:tc>
          <w:tcPr>
            <w:tcW w:w="371" w:type="pct"/>
            <w:vMerge/>
          </w:tcPr>
          <w:p w14:paraId="66686B5F" w14:textId="77777777" w:rsidR="008B1BA8" w:rsidRPr="00E24349" w:rsidRDefault="008B1BA8" w:rsidP="001641CF">
            <w:pPr>
              <w:pStyle w:val="phtablecolcaption"/>
            </w:pPr>
          </w:p>
        </w:tc>
        <w:tc>
          <w:tcPr>
            <w:tcW w:w="464" w:type="pct"/>
            <w:vMerge/>
          </w:tcPr>
          <w:p w14:paraId="4EEC0AE4" w14:textId="77777777" w:rsidR="008B1BA8" w:rsidRPr="00E24349" w:rsidRDefault="008B1BA8" w:rsidP="001641CF">
            <w:pPr>
              <w:pStyle w:val="phtablecolcaption"/>
            </w:pPr>
          </w:p>
        </w:tc>
        <w:tc>
          <w:tcPr>
            <w:tcW w:w="418" w:type="pct"/>
            <w:vMerge/>
          </w:tcPr>
          <w:p w14:paraId="506ABA39" w14:textId="77777777" w:rsidR="008B1BA8" w:rsidRPr="00E24349" w:rsidRDefault="008B1BA8" w:rsidP="001641CF">
            <w:pPr>
              <w:pStyle w:val="phtablecolcaption"/>
            </w:pPr>
          </w:p>
        </w:tc>
        <w:tc>
          <w:tcPr>
            <w:tcW w:w="464" w:type="pct"/>
            <w:vMerge/>
          </w:tcPr>
          <w:p w14:paraId="2976FE0A" w14:textId="77777777" w:rsidR="008B1BA8" w:rsidRPr="00E24349" w:rsidRDefault="008B1BA8" w:rsidP="001641CF">
            <w:pPr>
              <w:pStyle w:val="phtablecolcaption"/>
            </w:pPr>
          </w:p>
        </w:tc>
        <w:tc>
          <w:tcPr>
            <w:tcW w:w="324" w:type="pct"/>
          </w:tcPr>
          <w:p w14:paraId="54FC9D99" w14:textId="77777777" w:rsidR="008B1BA8" w:rsidRPr="00E24349" w:rsidRDefault="008B1BA8" w:rsidP="001641CF">
            <w:pPr>
              <w:pStyle w:val="phtablecolcaption"/>
            </w:pPr>
            <w:r w:rsidRPr="00E24349">
              <w:t>Раздел для провала</w:t>
            </w:r>
          </w:p>
        </w:tc>
        <w:tc>
          <w:tcPr>
            <w:tcW w:w="408" w:type="pct"/>
          </w:tcPr>
          <w:p w14:paraId="7A36D9DC" w14:textId="77777777" w:rsidR="008B1BA8" w:rsidRPr="00E24349" w:rsidRDefault="008B1BA8" w:rsidP="001641CF">
            <w:pPr>
              <w:pStyle w:val="phtablecolcaption"/>
            </w:pPr>
            <w:r w:rsidRPr="00E24349">
              <w:t>Поле</w:t>
            </w:r>
            <w:r>
              <w:t>,</w:t>
            </w:r>
            <w:r w:rsidRPr="00E24349">
              <w:t xml:space="preserve"> содержащее значение</w:t>
            </w:r>
            <w:r>
              <w:t xml:space="preserve"> </w:t>
            </w:r>
            <w:r w:rsidRPr="00E24349">
              <w:t>(keyvalue)</w:t>
            </w:r>
          </w:p>
        </w:tc>
        <w:tc>
          <w:tcPr>
            <w:tcW w:w="391" w:type="pct"/>
          </w:tcPr>
          <w:p w14:paraId="2550C09D" w14:textId="77777777" w:rsidR="008B1BA8" w:rsidRPr="00E24349" w:rsidRDefault="008B1BA8" w:rsidP="001641CF">
            <w:pPr>
              <w:pStyle w:val="phtablecolcaption"/>
            </w:pPr>
            <w:r w:rsidRPr="00E24349">
              <w:t>Имя входного параметра</w:t>
            </w:r>
          </w:p>
        </w:tc>
        <w:tc>
          <w:tcPr>
            <w:tcW w:w="318" w:type="pct"/>
          </w:tcPr>
          <w:p w14:paraId="25FA0BE5" w14:textId="77777777" w:rsidR="008B1BA8" w:rsidRPr="00E24349" w:rsidRDefault="008B1BA8" w:rsidP="001641CF">
            <w:pPr>
              <w:pStyle w:val="phtablecolcaption"/>
            </w:pPr>
            <w:r w:rsidRPr="00E24349">
              <w:t>Макс. кол-во символов</w:t>
            </w:r>
          </w:p>
        </w:tc>
        <w:tc>
          <w:tcPr>
            <w:tcW w:w="496" w:type="pct"/>
          </w:tcPr>
          <w:p w14:paraId="04A72743" w14:textId="77777777" w:rsidR="008B1BA8" w:rsidRPr="00E24349" w:rsidRDefault="008B1BA8" w:rsidP="001641CF">
            <w:pPr>
              <w:pStyle w:val="phtablecolcaption"/>
            </w:pPr>
            <w:r w:rsidRPr="00E24349">
              <w:t>Обязательное для заполнения поле</w:t>
            </w:r>
          </w:p>
        </w:tc>
      </w:tr>
      <w:tr w:rsidR="008B1BA8" w:rsidRPr="00E24349" w14:paraId="22DDE609" w14:textId="77777777" w:rsidTr="008B1BA8">
        <w:tc>
          <w:tcPr>
            <w:tcW w:w="372" w:type="pct"/>
            <w:vMerge w:val="restart"/>
          </w:tcPr>
          <w:p w14:paraId="60E1F523" w14:textId="0F980703" w:rsidR="008B1BA8" w:rsidRPr="00E24349" w:rsidRDefault="00D363B1" w:rsidP="001641CF">
            <w:pPr>
              <w:pStyle w:val="phtablecellleft"/>
            </w:pPr>
            <w:r w:rsidRPr="00E24349">
              <w:t xml:space="preserve">ВИМИС </w:t>
            </w:r>
            <w:r>
              <w:t xml:space="preserve"> (</w:t>
            </w:r>
            <w:r w:rsidR="008B1BA8" w:rsidRPr="00E24349">
              <w:t>VIMIS</w:t>
            </w:r>
            <w:r>
              <w:t>)</w:t>
            </w:r>
          </w:p>
        </w:tc>
        <w:tc>
          <w:tcPr>
            <w:tcW w:w="278" w:type="pct"/>
          </w:tcPr>
          <w:p w14:paraId="7AE72733" w14:textId="311DD786" w:rsidR="008B1BA8" w:rsidRPr="00E24349" w:rsidRDefault="008B1BA8" w:rsidP="001641CF">
            <w:pPr>
              <w:pStyle w:val="phtablecellleft"/>
            </w:pPr>
            <w:r w:rsidRPr="00E24349">
              <w:t>ID</w:t>
            </w:r>
          </w:p>
        </w:tc>
        <w:tc>
          <w:tcPr>
            <w:tcW w:w="418" w:type="pct"/>
          </w:tcPr>
          <w:p w14:paraId="10D7B642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278" w:type="pct"/>
          </w:tcPr>
          <w:p w14:paraId="3E77B6A7" w14:textId="77777777" w:rsidR="008B1BA8" w:rsidRPr="00E24349" w:rsidRDefault="008B1BA8" w:rsidP="001641CF">
            <w:pPr>
              <w:pStyle w:val="phtablecellleft"/>
            </w:pPr>
            <w:r w:rsidRPr="00E24349">
              <w:t>Число</w:t>
            </w:r>
          </w:p>
        </w:tc>
        <w:tc>
          <w:tcPr>
            <w:tcW w:w="371" w:type="pct"/>
          </w:tcPr>
          <w:p w14:paraId="11A6F2BF" w14:textId="77777777" w:rsidR="008B1BA8" w:rsidRPr="00E24349" w:rsidRDefault="008B1BA8" w:rsidP="001641CF">
            <w:pPr>
              <w:pStyle w:val="phtablecellleft"/>
            </w:pPr>
            <w:r w:rsidRPr="00E24349">
              <w:t>10</w:t>
            </w:r>
          </w:p>
        </w:tc>
        <w:tc>
          <w:tcPr>
            <w:tcW w:w="464" w:type="pct"/>
          </w:tcPr>
          <w:p w14:paraId="4CBB4734" w14:textId="77777777" w:rsidR="008B1BA8" w:rsidRPr="00E24349" w:rsidRDefault="008B1BA8" w:rsidP="001641CF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418" w:type="pct"/>
          </w:tcPr>
          <w:p w14:paraId="47A76A1C" w14:textId="77777777" w:rsidR="008B1BA8" w:rsidRPr="00E24349" w:rsidRDefault="008B1BA8" w:rsidP="001641CF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464" w:type="pct"/>
          </w:tcPr>
          <w:p w14:paraId="7C9E944D" w14:textId="77777777" w:rsidR="008B1BA8" w:rsidRPr="00E24349" w:rsidRDefault="008B1BA8" w:rsidP="001641CF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324" w:type="pct"/>
          </w:tcPr>
          <w:p w14:paraId="6AAC4FE5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408" w:type="pct"/>
          </w:tcPr>
          <w:p w14:paraId="6F820331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391" w:type="pct"/>
          </w:tcPr>
          <w:p w14:paraId="69C16A6E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318" w:type="pct"/>
          </w:tcPr>
          <w:p w14:paraId="3C1CF313" w14:textId="77777777" w:rsidR="008B1BA8" w:rsidRPr="00E24349" w:rsidRDefault="008B1BA8" w:rsidP="001641CF">
            <w:pPr>
              <w:pStyle w:val="phtablecellleft"/>
            </w:pPr>
            <w:r w:rsidRPr="00E24349">
              <w:t>17</w:t>
            </w:r>
          </w:p>
        </w:tc>
        <w:tc>
          <w:tcPr>
            <w:tcW w:w="496" w:type="pct"/>
          </w:tcPr>
          <w:p w14:paraId="3DA5F612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</w:tr>
      <w:tr w:rsidR="008B1BA8" w:rsidRPr="00E24349" w14:paraId="5E8A2C0C" w14:textId="77777777" w:rsidTr="008B1BA8">
        <w:tc>
          <w:tcPr>
            <w:tcW w:w="372" w:type="pct"/>
            <w:vMerge/>
          </w:tcPr>
          <w:p w14:paraId="50BFB50A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278" w:type="pct"/>
          </w:tcPr>
          <w:p w14:paraId="35CEA469" w14:textId="5786282A" w:rsidR="008B1BA8" w:rsidRPr="00E24349" w:rsidRDefault="008B1BA8" w:rsidP="001641CF">
            <w:pPr>
              <w:pStyle w:val="phtablecellleft"/>
            </w:pPr>
            <w:r w:rsidRPr="00E24349">
              <w:t>CODE</w:t>
            </w:r>
          </w:p>
        </w:tc>
        <w:tc>
          <w:tcPr>
            <w:tcW w:w="418" w:type="pct"/>
          </w:tcPr>
          <w:p w14:paraId="53863260" w14:textId="77777777" w:rsidR="008B1BA8" w:rsidRPr="00E24349" w:rsidRDefault="008B1BA8" w:rsidP="001641CF">
            <w:pPr>
              <w:pStyle w:val="phtablecellleft"/>
            </w:pPr>
            <w:r w:rsidRPr="00E24349">
              <w:t>Код ВИМИС</w:t>
            </w:r>
          </w:p>
        </w:tc>
        <w:tc>
          <w:tcPr>
            <w:tcW w:w="278" w:type="pct"/>
          </w:tcPr>
          <w:p w14:paraId="5E476BBC" w14:textId="77777777" w:rsidR="008B1BA8" w:rsidRPr="00E24349" w:rsidRDefault="008B1BA8" w:rsidP="001641CF">
            <w:pPr>
              <w:pStyle w:val="phtablecellleft"/>
            </w:pPr>
            <w:r w:rsidRPr="00E24349">
              <w:t>Число</w:t>
            </w:r>
          </w:p>
        </w:tc>
        <w:tc>
          <w:tcPr>
            <w:tcW w:w="371" w:type="pct"/>
          </w:tcPr>
          <w:p w14:paraId="74FCE37C" w14:textId="77777777" w:rsidR="008B1BA8" w:rsidRPr="00E24349" w:rsidRDefault="008B1BA8" w:rsidP="001641CF">
            <w:pPr>
              <w:pStyle w:val="phtablecellleft"/>
            </w:pPr>
            <w:r w:rsidRPr="00E24349">
              <w:t>20</w:t>
            </w:r>
          </w:p>
        </w:tc>
        <w:tc>
          <w:tcPr>
            <w:tcW w:w="464" w:type="pct"/>
          </w:tcPr>
          <w:p w14:paraId="24B0043C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18" w:type="pct"/>
          </w:tcPr>
          <w:p w14:paraId="0F9F32C3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64" w:type="pct"/>
          </w:tcPr>
          <w:p w14:paraId="696B28D2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24" w:type="pct"/>
          </w:tcPr>
          <w:p w14:paraId="4F09F327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408" w:type="pct"/>
          </w:tcPr>
          <w:p w14:paraId="4BC20A77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391" w:type="pct"/>
          </w:tcPr>
          <w:p w14:paraId="6E185543" w14:textId="77777777" w:rsidR="008B1BA8" w:rsidRPr="00E24349" w:rsidRDefault="008B1BA8" w:rsidP="001641CF">
            <w:pPr>
              <w:pStyle w:val="phtablecellleft"/>
            </w:pPr>
            <w:r w:rsidRPr="00E24349">
              <w:t>pnCODE</w:t>
            </w:r>
          </w:p>
        </w:tc>
        <w:tc>
          <w:tcPr>
            <w:tcW w:w="318" w:type="pct"/>
          </w:tcPr>
          <w:p w14:paraId="368BE9F8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496" w:type="pct"/>
          </w:tcPr>
          <w:p w14:paraId="309BA809" w14:textId="77777777" w:rsidR="008B1BA8" w:rsidRPr="00E24349" w:rsidRDefault="008B1BA8" w:rsidP="001641C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8B1BA8" w:rsidRPr="00E24349" w14:paraId="2ECF221E" w14:textId="77777777" w:rsidTr="008B1BA8">
        <w:tc>
          <w:tcPr>
            <w:tcW w:w="372" w:type="pct"/>
            <w:vMerge/>
          </w:tcPr>
          <w:p w14:paraId="0AEDC2EB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278" w:type="pct"/>
          </w:tcPr>
          <w:p w14:paraId="75C8ACD6" w14:textId="65911C0B" w:rsidR="008B1BA8" w:rsidRPr="00E24349" w:rsidRDefault="008B1BA8" w:rsidP="001641CF">
            <w:pPr>
              <w:pStyle w:val="phtablecellleft"/>
            </w:pPr>
            <w:r w:rsidRPr="00E24349">
              <w:t>NAME</w:t>
            </w:r>
          </w:p>
        </w:tc>
        <w:tc>
          <w:tcPr>
            <w:tcW w:w="418" w:type="pct"/>
          </w:tcPr>
          <w:p w14:paraId="2E9B7DD6" w14:textId="77777777" w:rsidR="008B1BA8" w:rsidRPr="00E24349" w:rsidRDefault="008B1BA8" w:rsidP="001641CF">
            <w:pPr>
              <w:pStyle w:val="phtablecellleft"/>
            </w:pPr>
            <w:r w:rsidRPr="00E24349">
              <w:t>Наименование ВИМИС</w:t>
            </w:r>
          </w:p>
        </w:tc>
        <w:tc>
          <w:tcPr>
            <w:tcW w:w="278" w:type="pct"/>
          </w:tcPr>
          <w:p w14:paraId="1E374A65" w14:textId="77777777" w:rsidR="008B1BA8" w:rsidRPr="00E24349" w:rsidRDefault="008B1BA8" w:rsidP="001641CF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371" w:type="pct"/>
          </w:tcPr>
          <w:p w14:paraId="4A2DBB64" w14:textId="77777777" w:rsidR="008B1BA8" w:rsidRPr="00E24349" w:rsidRDefault="008B1BA8" w:rsidP="001641CF">
            <w:pPr>
              <w:pStyle w:val="phtablecellleft"/>
            </w:pPr>
            <w:r w:rsidRPr="00E24349">
              <w:t>30</w:t>
            </w:r>
          </w:p>
        </w:tc>
        <w:tc>
          <w:tcPr>
            <w:tcW w:w="464" w:type="pct"/>
          </w:tcPr>
          <w:p w14:paraId="577AB5BB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18" w:type="pct"/>
          </w:tcPr>
          <w:p w14:paraId="199AAEF0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64" w:type="pct"/>
          </w:tcPr>
          <w:p w14:paraId="5E35E528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24" w:type="pct"/>
          </w:tcPr>
          <w:p w14:paraId="54A523AB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408" w:type="pct"/>
          </w:tcPr>
          <w:p w14:paraId="5E5645CA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391" w:type="pct"/>
          </w:tcPr>
          <w:p w14:paraId="2EC03B16" w14:textId="77777777" w:rsidR="008B1BA8" w:rsidRPr="00E24349" w:rsidRDefault="008B1BA8" w:rsidP="001641CF">
            <w:pPr>
              <w:pStyle w:val="phtablecellleft"/>
            </w:pPr>
            <w:r w:rsidRPr="00E24349">
              <w:t>psNAME</w:t>
            </w:r>
          </w:p>
        </w:tc>
        <w:tc>
          <w:tcPr>
            <w:tcW w:w="318" w:type="pct"/>
          </w:tcPr>
          <w:p w14:paraId="1FA799A1" w14:textId="77777777" w:rsidR="008B1BA8" w:rsidRPr="00E24349" w:rsidRDefault="008B1BA8" w:rsidP="001641CF">
            <w:pPr>
              <w:pStyle w:val="phtablecellleft"/>
            </w:pPr>
            <w:r w:rsidRPr="00E24349">
              <w:t>100</w:t>
            </w:r>
          </w:p>
        </w:tc>
        <w:tc>
          <w:tcPr>
            <w:tcW w:w="496" w:type="pct"/>
          </w:tcPr>
          <w:p w14:paraId="7BBD78C5" w14:textId="754C78CF" w:rsidR="008B1BA8" w:rsidRPr="00E24349" w:rsidRDefault="008B1BA8" w:rsidP="001641C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8B1BA8" w:rsidRPr="00E24349" w14:paraId="18A16F1A" w14:textId="77777777" w:rsidTr="008B1BA8">
        <w:tc>
          <w:tcPr>
            <w:tcW w:w="372" w:type="pct"/>
            <w:vMerge/>
          </w:tcPr>
          <w:p w14:paraId="71AEDC38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278" w:type="pct"/>
          </w:tcPr>
          <w:p w14:paraId="5B5C98D0" w14:textId="5E5B5A95" w:rsidR="008B1BA8" w:rsidRPr="00E24349" w:rsidRDefault="008B1BA8" w:rsidP="001641CF">
            <w:pPr>
              <w:pStyle w:val="phtablecellleft"/>
            </w:pPr>
            <w:r w:rsidRPr="00E24349">
              <w:t>EX_SYSTEM</w:t>
            </w:r>
          </w:p>
        </w:tc>
        <w:tc>
          <w:tcPr>
            <w:tcW w:w="418" w:type="pct"/>
          </w:tcPr>
          <w:p w14:paraId="0A5F3B15" w14:textId="77777777" w:rsidR="008B1BA8" w:rsidRPr="00E24349" w:rsidRDefault="008B1BA8" w:rsidP="001641CF">
            <w:pPr>
              <w:pStyle w:val="phtablecellleft"/>
            </w:pPr>
            <w:r w:rsidRPr="00E24349">
              <w:t>Внешняя система</w:t>
            </w:r>
          </w:p>
        </w:tc>
        <w:tc>
          <w:tcPr>
            <w:tcW w:w="278" w:type="pct"/>
          </w:tcPr>
          <w:p w14:paraId="026A4E1A" w14:textId="77777777" w:rsidR="008B1BA8" w:rsidRPr="00E24349" w:rsidRDefault="008B1BA8" w:rsidP="001641CF">
            <w:pPr>
              <w:pStyle w:val="phtablecellleft"/>
            </w:pPr>
            <w:r w:rsidRPr="00E24349">
              <w:t>Число</w:t>
            </w:r>
          </w:p>
        </w:tc>
        <w:tc>
          <w:tcPr>
            <w:tcW w:w="371" w:type="pct"/>
          </w:tcPr>
          <w:p w14:paraId="4342FB22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464" w:type="pct"/>
          </w:tcPr>
          <w:p w14:paraId="7BA93053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18" w:type="pct"/>
          </w:tcPr>
          <w:p w14:paraId="24AFE35B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64" w:type="pct"/>
          </w:tcPr>
          <w:p w14:paraId="0AB1CFA3" w14:textId="77777777" w:rsidR="008B1BA8" w:rsidRPr="00E24349" w:rsidRDefault="008B1BA8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24" w:type="pct"/>
          </w:tcPr>
          <w:p w14:paraId="62774ED2" w14:textId="77777777" w:rsidR="008B1BA8" w:rsidRPr="00E24349" w:rsidRDefault="008B1BA8" w:rsidP="001641CF">
            <w:pPr>
              <w:pStyle w:val="phtablecellleft"/>
            </w:pPr>
            <w:r w:rsidRPr="00E24349">
              <w:t>EX_SYSTEMS</w:t>
            </w:r>
          </w:p>
        </w:tc>
        <w:tc>
          <w:tcPr>
            <w:tcW w:w="408" w:type="pct"/>
          </w:tcPr>
          <w:p w14:paraId="1617A762" w14:textId="77777777" w:rsidR="008B1BA8" w:rsidRPr="00E24349" w:rsidRDefault="008B1BA8" w:rsidP="001641CF">
            <w:pPr>
              <w:pStyle w:val="phtablecellleft"/>
            </w:pPr>
            <w:r w:rsidRPr="00E24349">
              <w:t>ID</w:t>
            </w:r>
          </w:p>
        </w:tc>
        <w:tc>
          <w:tcPr>
            <w:tcW w:w="391" w:type="pct"/>
          </w:tcPr>
          <w:p w14:paraId="247D0CF5" w14:textId="77777777" w:rsidR="008B1BA8" w:rsidRPr="00E24349" w:rsidRDefault="008B1BA8" w:rsidP="001641CF">
            <w:pPr>
              <w:pStyle w:val="phtablecellleft"/>
            </w:pPr>
            <w:r w:rsidRPr="00E24349">
              <w:t>pnEX_SYSTEM</w:t>
            </w:r>
          </w:p>
        </w:tc>
        <w:tc>
          <w:tcPr>
            <w:tcW w:w="318" w:type="pct"/>
          </w:tcPr>
          <w:p w14:paraId="6C66C8E0" w14:textId="77777777" w:rsidR="008B1BA8" w:rsidRPr="00E24349" w:rsidRDefault="008B1BA8" w:rsidP="001641CF">
            <w:pPr>
              <w:pStyle w:val="phtablecellleft"/>
            </w:pPr>
          </w:p>
        </w:tc>
        <w:tc>
          <w:tcPr>
            <w:tcW w:w="496" w:type="pct"/>
          </w:tcPr>
          <w:p w14:paraId="3E352A38" w14:textId="77777777" w:rsidR="008B1BA8" w:rsidRPr="00E24349" w:rsidRDefault="008B1BA8" w:rsidP="001641C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D1053" w:rsidRPr="00E24349" w14:paraId="11418E4C" w14:textId="77777777" w:rsidTr="008B1BA8">
        <w:tc>
          <w:tcPr>
            <w:tcW w:w="372" w:type="pct"/>
            <w:vMerge w:val="restart"/>
          </w:tcPr>
          <w:p w14:paraId="4E699D0B" w14:textId="18F267B8" w:rsidR="001D1053" w:rsidRPr="00E24349" w:rsidRDefault="00D363B1" w:rsidP="001641CF">
            <w:pPr>
              <w:pStyle w:val="phtablecellleft"/>
            </w:pPr>
            <w:r w:rsidRPr="00E24349">
              <w:t xml:space="preserve">Настройка формирования СЭМД для регистрации в ВИМИС </w:t>
            </w:r>
            <w:r>
              <w:t xml:space="preserve"> (</w:t>
            </w:r>
            <w:r w:rsidR="001D1053" w:rsidRPr="00E24349">
              <w:t>VIMIS_SEMD</w:t>
            </w:r>
            <w:r>
              <w:t>)</w:t>
            </w:r>
          </w:p>
        </w:tc>
        <w:tc>
          <w:tcPr>
            <w:tcW w:w="278" w:type="pct"/>
          </w:tcPr>
          <w:p w14:paraId="44BAA070" w14:textId="4A89D1AC" w:rsidR="001D1053" w:rsidRPr="00E24349" w:rsidRDefault="001D1053" w:rsidP="001641CF">
            <w:pPr>
              <w:pStyle w:val="phtablecellleft"/>
            </w:pPr>
            <w:r w:rsidRPr="00E24349">
              <w:t>ID</w:t>
            </w:r>
          </w:p>
        </w:tc>
        <w:tc>
          <w:tcPr>
            <w:tcW w:w="418" w:type="pct"/>
          </w:tcPr>
          <w:p w14:paraId="46A9C2AD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278" w:type="pct"/>
          </w:tcPr>
          <w:p w14:paraId="799E4674" w14:textId="2FE1C04E" w:rsidR="001D1053" w:rsidRPr="00E24349" w:rsidRDefault="001D1053" w:rsidP="001641CF">
            <w:pPr>
              <w:pStyle w:val="phtablecellleft"/>
            </w:pPr>
            <w:r w:rsidRPr="001D1053">
              <w:t>Число</w:t>
            </w:r>
          </w:p>
        </w:tc>
        <w:tc>
          <w:tcPr>
            <w:tcW w:w="371" w:type="pct"/>
          </w:tcPr>
          <w:p w14:paraId="4801C7A7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464" w:type="pct"/>
          </w:tcPr>
          <w:p w14:paraId="075520B9" w14:textId="5EEF9A3D" w:rsidR="001D1053" w:rsidRPr="00E24349" w:rsidRDefault="001D1053" w:rsidP="001641CF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418" w:type="pct"/>
          </w:tcPr>
          <w:p w14:paraId="67D4FE85" w14:textId="157B521E" w:rsidR="001D1053" w:rsidRPr="00E24349" w:rsidRDefault="001D1053" w:rsidP="001641CF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464" w:type="pct"/>
          </w:tcPr>
          <w:p w14:paraId="71351FB0" w14:textId="1AEE2C42" w:rsidR="001D1053" w:rsidRPr="00E24349" w:rsidRDefault="001D105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24" w:type="pct"/>
          </w:tcPr>
          <w:p w14:paraId="1E0D87F1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408" w:type="pct"/>
          </w:tcPr>
          <w:p w14:paraId="0824FCB3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391" w:type="pct"/>
          </w:tcPr>
          <w:p w14:paraId="0DFF11D5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318" w:type="pct"/>
          </w:tcPr>
          <w:p w14:paraId="0D5BD1B4" w14:textId="7579B186" w:rsidR="001D1053" w:rsidRPr="001D1053" w:rsidRDefault="001D1053" w:rsidP="001641CF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96" w:type="pct"/>
          </w:tcPr>
          <w:p w14:paraId="16889825" w14:textId="19175273" w:rsidR="001D1053" w:rsidRPr="00E24349" w:rsidRDefault="001D105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</w:tr>
      <w:tr w:rsidR="001D1053" w:rsidRPr="00E24349" w14:paraId="609AA2F3" w14:textId="77777777" w:rsidTr="008B1BA8">
        <w:tc>
          <w:tcPr>
            <w:tcW w:w="372" w:type="pct"/>
            <w:vMerge/>
          </w:tcPr>
          <w:p w14:paraId="7CA741C8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278" w:type="pct"/>
          </w:tcPr>
          <w:p w14:paraId="3793A3A5" w14:textId="5BAB7629" w:rsidR="001D1053" w:rsidRPr="00E24349" w:rsidRDefault="001D1053" w:rsidP="001641CF">
            <w:pPr>
              <w:pStyle w:val="phtablecellleft"/>
            </w:pPr>
            <w:r w:rsidRPr="001D1053">
              <w:t>ET_CODE</w:t>
            </w:r>
          </w:p>
        </w:tc>
        <w:tc>
          <w:tcPr>
            <w:tcW w:w="418" w:type="pct"/>
          </w:tcPr>
          <w:p w14:paraId="35F9D2E0" w14:textId="4CF984A0" w:rsidR="001D1053" w:rsidRPr="00E24349" w:rsidRDefault="00FE7BD3" w:rsidP="001641CF">
            <w:pPr>
              <w:pStyle w:val="phtablecellleft"/>
            </w:pPr>
            <w:r w:rsidRPr="00FE7BD3">
              <w:t>Тип документа</w:t>
            </w:r>
          </w:p>
        </w:tc>
        <w:tc>
          <w:tcPr>
            <w:tcW w:w="278" w:type="pct"/>
          </w:tcPr>
          <w:p w14:paraId="4C1B9E5C" w14:textId="7A9AAB0A" w:rsidR="001D1053" w:rsidRPr="00E24349" w:rsidRDefault="00FE7BD3" w:rsidP="001641CF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371" w:type="pct"/>
          </w:tcPr>
          <w:p w14:paraId="5A971818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464" w:type="pct"/>
          </w:tcPr>
          <w:p w14:paraId="71844767" w14:textId="3C3229BB" w:rsidR="001D1053" w:rsidRPr="00E24349" w:rsidRDefault="001D105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18" w:type="pct"/>
          </w:tcPr>
          <w:p w14:paraId="7AB42FD4" w14:textId="16E5C7C4" w:rsidR="001D1053" w:rsidRPr="00E24349" w:rsidRDefault="001D105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64" w:type="pct"/>
          </w:tcPr>
          <w:p w14:paraId="6D9BCA21" w14:textId="454B1FBB" w:rsidR="001D1053" w:rsidRPr="00E24349" w:rsidRDefault="001D1053" w:rsidP="001641CF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324" w:type="pct"/>
          </w:tcPr>
          <w:p w14:paraId="0CA64668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408" w:type="pct"/>
          </w:tcPr>
          <w:p w14:paraId="61E7C557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391" w:type="pct"/>
          </w:tcPr>
          <w:p w14:paraId="138A9857" w14:textId="1437B253" w:rsidR="001D1053" w:rsidRPr="00E24349" w:rsidRDefault="001D1053" w:rsidP="001641CF">
            <w:pPr>
              <w:pStyle w:val="phtablecellleft"/>
            </w:pPr>
            <w:r w:rsidRPr="001D1053">
              <w:t>psET_CODE</w:t>
            </w:r>
          </w:p>
        </w:tc>
        <w:tc>
          <w:tcPr>
            <w:tcW w:w="318" w:type="pct"/>
          </w:tcPr>
          <w:p w14:paraId="4702ED24" w14:textId="3A807666" w:rsidR="001D1053" w:rsidRPr="001D1053" w:rsidRDefault="001D1053" w:rsidP="001641CF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496" w:type="pct"/>
          </w:tcPr>
          <w:p w14:paraId="56504602" w14:textId="4D2D6349" w:rsidR="001D1053" w:rsidRPr="00E24349" w:rsidRDefault="001D1053" w:rsidP="001641C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1D1053" w:rsidRPr="00E24349" w14:paraId="6EC88BBB" w14:textId="77777777" w:rsidTr="008B1BA8">
        <w:tc>
          <w:tcPr>
            <w:tcW w:w="372" w:type="pct"/>
            <w:vMerge/>
          </w:tcPr>
          <w:p w14:paraId="78162907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278" w:type="pct"/>
          </w:tcPr>
          <w:p w14:paraId="0530FB57" w14:textId="2820E156" w:rsidR="001D1053" w:rsidRPr="00E24349" w:rsidRDefault="001D1053" w:rsidP="001641CF">
            <w:pPr>
              <w:pStyle w:val="phtablecellleft"/>
            </w:pPr>
            <w:r w:rsidRPr="001D1053">
              <w:t>VT_NAME</w:t>
            </w:r>
          </w:p>
        </w:tc>
        <w:tc>
          <w:tcPr>
            <w:tcW w:w="418" w:type="pct"/>
          </w:tcPr>
          <w:p w14:paraId="4326ED94" w14:textId="097CA632" w:rsidR="001D1053" w:rsidRPr="00E24349" w:rsidRDefault="001D1053" w:rsidP="001641CF">
            <w:pPr>
              <w:pStyle w:val="phtablecellleft"/>
            </w:pPr>
            <w:r w:rsidRPr="001D1053">
              <w:t>Наименование ВИМИС</w:t>
            </w:r>
          </w:p>
        </w:tc>
        <w:tc>
          <w:tcPr>
            <w:tcW w:w="278" w:type="pct"/>
          </w:tcPr>
          <w:p w14:paraId="477530B7" w14:textId="764FF31B" w:rsidR="001D1053" w:rsidRPr="00E24349" w:rsidRDefault="001D1053" w:rsidP="001641CF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371" w:type="pct"/>
          </w:tcPr>
          <w:p w14:paraId="75DAB02C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464" w:type="pct"/>
          </w:tcPr>
          <w:p w14:paraId="61A58410" w14:textId="0F57F0E2" w:rsidR="001D1053" w:rsidRPr="00E24349" w:rsidRDefault="001D105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18" w:type="pct"/>
          </w:tcPr>
          <w:p w14:paraId="25C85239" w14:textId="3BC0B763" w:rsidR="001D1053" w:rsidRPr="00E24349" w:rsidRDefault="001D105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64" w:type="pct"/>
          </w:tcPr>
          <w:p w14:paraId="11072A94" w14:textId="6B482E06" w:rsidR="001D1053" w:rsidRPr="00E24349" w:rsidRDefault="001D105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24" w:type="pct"/>
          </w:tcPr>
          <w:p w14:paraId="5AF92962" w14:textId="3932783F" w:rsidR="001D1053" w:rsidRPr="00E24349" w:rsidRDefault="00FE7BD3" w:rsidP="001641CF">
            <w:pPr>
              <w:pStyle w:val="phtablecellleft"/>
            </w:pPr>
            <w:r w:rsidRPr="00FE7BD3">
              <w:t>VIMIS</w:t>
            </w:r>
          </w:p>
        </w:tc>
        <w:tc>
          <w:tcPr>
            <w:tcW w:w="408" w:type="pct"/>
          </w:tcPr>
          <w:p w14:paraId="23B58898" w14:textId="521FF830" w:rsidR="001D1053" w:rsidRPr="00E24349" w:rsidRDefault="00FE7BD3" w:rsidP="001641CF">
            <w:pPr>
              <w:pStyle w:val="phtablecellleft"/>
            </w:pPr>
            <w:r w:rsidRPr="00FE7BD3">
              <w:t>VT_ID</w:t>
            </w:r>
          </w:p>
        </w:tc>
        <w:tc>
          <w:tcPr>
            <w:tcW w:w="391" w:type="pct"/>
          </w:tcPr>
          <w:p w14:paraId="0645E997" w14:textId="02BA9350" w:rsidR="001D1053" w:rsidRPr="00E24349" w:rsidRDefault="00FE7BD3" w:rsidP="001641CF">
            <w:pPr>
              <w:pStyle w:val="phtablecellleft"/>
            </w:pPr>
            <w:r w:rsidRPr="00FE7BD3">
              <w:t>pnVIMIS_TYPE</w:t>
            </w:r>
          </w:p>
        </w:tc>
        <w:tc>
          <w:tcPr>
            <w:tcW w:w="318" w:type="pct"/>
          </w:tcPr>
          <w:p w14:paraId="431F0C70" w14:textId="77777777" w:rsidR="001D1053" w:rsidRPr="00E24349" w:rsidRDefault="001D1053" w:rsidP="001641CF">
            <w:pPr>
              <w:pStyle w:val="phtablecellleft"/>
            </w:pPr>
          </w:p>
        </w:tc>
        <w:tc>
          <w:tcPr>
            <w:tcW w:w="496" w:type="pct"/>
          </w:tcPr>
          <w:p w14:paraId="192D0293" w14:textId="24F418CA" w:rsidR="001D1053" w:rsidRPr="00E24349" w:rsidRDefault="00FE7BD3" w:rsidP="001641C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FE7BD3" w:rsidRPr="00E24349" w14:paraId="23B897F9" w14:textId="77777777" w:rsidTr="008B1BA8">
        <w:tc>
          <w:tcPr>
            <w:tcW w:w="372" w:type="pct"/>
            <w:vMerge/>
          </w:tcPr>
          <w:p w14:paraId="3535324C" w14:textId="77777777" w:rsidR="00FE7BD3" w:rsidRPr="00E24349" w:rsidRDefault="00FE7BD3" w:rsidP="001641CF">
            <w:pPr>
              <w:pStyle w:val="phtablecellleft"/>
            </w:pPr>
          </w:p>
        </w:tc>
        <w:tc>
          <w:tcPr>
            <w:tcW w:w="278" w:type="pct"/>
          </w:tcPr>
          <w:p w14:paraId="54D75FA8" w14:textId="0C147CEA" w:rsidR="00FE7BD3" w:rsidRPr="00E24349" w:rsidRDefault="00FE7BD3" w:rsidP="001641CF">
            <w:pPr>
              <w:pStyle w:val="phtablecellleft"/>
            </w:pPr>
            <w:r w:rsidRPr="001D1053">
              <w:t>IS_SEMD</w:t>
            </w:r>
          </w:p>
        </w:tc>
        <w:tc>
          <w:tcPr>
            <w:tcW w:w="418" w:type="pct"/>
          </w:tcPr>
          <w:p w14:paraId="657D85E6" w14:textId="133FA2ED" w:rsidR="00FE7BD3" w:rsidRPr="00E24349" w:rsidRDefault="00FE7BD3" w:rsidP="001641CF">
            <w:pPr>
              <w:pStyle w:val="phtablecellleft"/>
            </w:pPr>
            <w:r w:rsidRPr="00FE7BD3">
              <w:t>Формируем СЭМД: 0 - СЭМД бета (СМС), 1 - СЭМД</w:t>
            </w:r>
          </w:p>
        </w:tc>
        <w:tc>
          <w:tcPr>
            <w:tcW w:w="278" w:type="pct"/>
          </w:tcPr>
          <w:p w14:paraId="1B86A88A" w14:textId="7A30F219" w:rsidR="00FE7BD3" w:rsidRPr="00E24349" w:rsidRDefault="00FE7BD3" w:rsidP="001641CF">
            <w:pPr>
              <w:pStyle w:val="phtablecellleft"/>
            </w:pPr>
            <w:r w:rsidRPr="001D1053">
              <w:t>Число</w:t>
            </w:r>
          </w:p>
        </w:tc>
        <w:tc>
          <w:tcPr>
            <w:tcW w:w="371" w:type="pct"/>
          </w:tcPr>
          <w:p w14:paraId="17FC83C3" w14:textId="32C51FD6" w:rsidR="00FE7BD3" w:rsidRPr="00FE7BD3" w:rsidRDefault="00FE7BD3" w:rsidP="001641CF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464" w:type="pct"/>
          </w:tcPr>
          <w:p w14:paraId="4D578A35" w14:textId="70254E17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18" w:type="pct"/>
          </w:tcPr>
          <w:p w14:paraId="325E0033" w14:textId="6231B526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64" w:type="pct"/>
          </w:tcPr>
          <w:p w14:paraId="5B3A8269" w14:textId="27FF691E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24" w:type="pct"/>
          </w:tcPr>
          <w:p w14:paraId="6EA9E6D6" w14:textId="77777777" w:rsidR="00FE7BD3" w:rsidRPr="00E24349" w:rsidRDefault="00FE7BD3" w:rsidP="001641CF">
            <w:pPr>
              <w:pStyle w:val="phtablecellleft"/>
            </w:pPr>
          </w:p>
        </w:tc>
        <w:tc>
          <w:tcPr>
            <w:tcW w:w="408" w:type="pct"/>
          </w:tcPr>
          <w:p w14:paraId="070980C7" w14:textId="77777777" w:rsidR="00FE7BD3" w:rsidRPr="00E24349" w:rsidRDefault="00FE7BD3" w:rsidP="001641CF">
            <w:pPr>
              <w:pStyle w:val="phtablecellleft"/>
            </w:pPr>
          </w:p>
        </w:tc>
        <w:tc>
          <w:tcPr>
            <w:tcW w:w="391" w:type="pct"/>
          </w:tcPr>
          <w:p w14:paraId="129E0E77" w14:textId="5F04FFA5" w:rsidR="00FE7BD3" w:rsidRPr="00E24349" w:rsidRDefault="00FE7BD3" w:rsidP="001641CF">
            <w:pPr>
              <w:pStyle w:val="phtablecellleft"/>
            </w:pPr>
            <w:r w:rsidRPr="00FE7BD3">
              <w:t>pnIS_SEMD</w:t>
            </w:r>
          </w:p>
        </w:tc>
        <w:tc>
          <w:tcPr>
            <w:tcW w:w="318" w:type="pct"/>
          </w:tcPr>
          <w:p w14:paraId="549D993C" w14:textId="2EE15456" w:rsidR="00FE7BD3" w:rsidRPr="00FE7BD3" w:rsidRDefault="00FE7BD3" w:rsidP="001641CF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96" w:type="pct"/>
          </w:tcPr>
          <w:p w14:paraId="3D0C80DE" w14:textId="5537AFA1" w:rsidR="00FE7BD3" w:rsidRPr="00E24349" w:rsidRDefault="00FE7BD3" w:rsidP="001641CF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FE7BD3" w:rsidRPr="00E24349" w14:paraId="404DA6AA" w14:textId="77777777" w:rsidTr="008B1BA8">
        <w:tc>
          <w:tcPr>
            <w:tcW w:w="372" w:type="pct"/>
            <w:vMerge/>
          </w:tcPr>
          <w:p w14:paraId="4A7ADDB8" w14:textId="77777777" w:rsidR="00FE7BD3" w:rsidRPr="00E24349" w:rsidRDefault="00FE7BD3" w:rsidP="001641CF">
            <w:pPr>
              <w:pStyle w:val="phtablecellleft"/>
            </w:pPr>
          </w:p>
        </w:tc>
        <w:tc>
          <w:tcPr>
            <w:tcW w:w="278" w:type="pct"/>
          </w:tcPr>
          <w:p w14:paraId="6698BD06" w14:textId="4E2B1506" w:rsidR="00FE7BD3" w:rsidRPr="00E24349" w:rsidRDefault="00FE7BD3" w:rsidP="001641CF">
            <w:pPr>
              <w:pStyle w:val="phtablecellleft"/>
            </w:pPr>
            <w:r w:rsidRPr="001D1053">
              <w:t>DOC_TYPE</w:t>
            </w:r>
          </w:p>
        </w:tc>
        <w:tc>
          <w:tcPr>
            <w:tcW w:w="418" w:type="pct"/>
          </w:tcPr>
          <w:p w14:paraId="0C987F93" w14:textId="3ADC68CD" w:rsidR="00FE7BD3" w:rsidRPr="00E24349" w:rsidRDefault="00FE7BD3" w:rsidP="001641CF">
            <w:pPr>
              <w:pStyle w:val="phtablecellleft"/>
            </w:pPr>
            <w:r w:rsidRPr="00FE7BD3">
              <w:t>Тип СЭМД: тег docType в теле SOAP пакета</w:t>
            </w:r>
          </w:p>
        </w:tc>
        <w:tc>
          <w:tcPr>
            <w:tcW w:w="278" w:type="pct"/>
          </w:tcPr>
          <w:p w14:paraId="5162EF8F" w14:textId="01A49126" w:rsidR="00FE7BD3" w:rsidRPr="00E24349" w:rsidRDefault="00FE7BD3" w:rsidP="001641CF">
            <w:pPr>
              <w:pStyle w:val="phtablecellleft"/>
            </w:pPr>
            <w:r w:rsidRPr="001D1053">
              <w:t>Число</w:t>
            </w:r>
          </w:p>
        </w:tc>
        <w:tc>
          <w:tcPr>
            <w:tcW w:w="371" w:type="pct"/>
          </w:tcPr>
          <w:p w14:paraId="5B8D33E3" w14:textId="4D450D99" w:rsidR="00FE7BD3" w:rsidRPr="00FE7BD3" w:rsidRDefault="00FE7BD3" w:rsidP="001641CF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464" w:type="pct"/>
          </w:tcPr>
          <w:p w14:paraId="530C7DBB" w14:textId="69DA0B51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18" w:type="pct"/>
          </w:tcPr>
          <w:p w14:paraId="214048DA" w14:textId="6CF11BCF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64" w:type="pct"/>
          </w:tcPr>
          <w:p w14:paraId="3A378579" w14:textId="78C4B7ED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24" w:type="pct"/>
          </w:tcPr>
          <w:p w14:paraId="7F084839" w14:textId="77777777" w:rsidR="00FE7BD3" w:rsidRPr="00E24349" w:rsidRDefault="00FE7BD3" w:rsidP="001641CF">
            <w:pPr>
              <w:pStyle w:val="phtablecellleft"/>
            </w:pPr>
          </w:p>
        </w:tc>
        <w:tc>
          <w:tcPr>
            <w:tcW w:w="408" w:type="pct"/>
          </w:tcPr>
          <w:p w14:paraId="7BC7A7AB" w14:textId="77777777" w:rsidR="00FE7BD3" w:rsidRPr="00E24349" w:rsidRDefault="00FE7BD3" w:rsidP="001641CF">
            <w:pPr>
              <w:pStyle w:val="phtablecellleft"/>
            </w:pPr>
          </w:p>
        </w:tc>
        <w:tc>
          <w:tcPr>
            <w:tcW w:w="391" w:type="pct"/>
          </w:tcPr>
          <w:p w14:paraId="357839CB" w14:textId="3DB7C0D1" w:rsidR="00FE7BD3" w:rsidRPr="00E24349" w:rsidRDefault="00FE7BD3" w:rsidP="001641CF">
            <w:pPr>
              <w:pStyle w:val="phtablecellleft"/>
            </w:pPr>
            <w:r w:rsidRPr="00FE7BD3">
              <w:t>pnDOC_TYPE</w:t>
            </w:r>
          </w:p>
        </w:tc>
        <w:tc>
          <w:tcPr>
            <w:tcW w:w="318" w:type="pct"/>
          </w:tcPr>
          <w:p w14:paraId="604DDF29" w14:textId="269EA868" w:rsidR="00FE7BD3" w:rsidRPr="00FE7BD3" w:rsidRDefault="00FE7BD3" w:rsidP="001641CF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96" w:type="pct"/>
          </w:tcPr>
          <w:p w14:paraId="26770D80" w14:textId="6AC4753C" w:rsidR="00FE7BD3" w:rsidRPr="00E24349" w:rsidRDefault="00E20F39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</w:tr>
      <w:tr w:rsidR="00FE7BD3" w:rsidRPr="00E24349" w14:paraId="4546B9B5" w14:textId="77777777" w:rsidTr="008B1BA8">
        <w:tc>
          <w:tcPr>
            <w:tcW w:w="372" w:type="pct"/>
            <w:vMerge/>
          </w:tcPr>
          <w:p w14:paraId="1FC17951" w14:textId="77777777" w:rsidR="00FE7BD3" w:rsidRPr="00E24349" w:rsidRDefault="00FE7BD3" w:rsidP="001641CF">
            <w:pPr>
              <w:pStyle w:val="phtablecellleft"/>
            </w:pPr>
          </w:p>
        </w:tc>
        <w:tc>
          <w:tcPr>
            <w:tcW w:w="278" w:type="pct"/>
          </w:tcPr>
          <w:p w14:paraId="5C57D005" w14:textId="72D10A8B" w:rsidR="00FE7BD3" w:rsidRPr="001D1053" w:rsidRDefault="00FE7BD3" w:rsidP="001641CF">
            <w:pPr>
              <w:pStyle w:val="phtablecellleft"/>
            </w:pPr>
            <w:r w:rsidRPr="001D1053">
              <w:t>DOC_TYPE_VER</w:t>
            </w:r>
          </w:p>
        </w:tc>
        <w:tc>
          <w:tcPr>
            <w:tcW w:w="418" w:type="pct"/>
          </w:tcPr>
          <w:p w14:paraId="2FD4477A" w14:textId="0E7A1731" w:rsidR="00FE7BD3" w:rsidRPr="00E24349" w:rsidRDefault="00FE7BD3" w:rsidP="001641CF">
            <w:pPr>
              <w:pStyle w:val="phtablecellleft"/>
            </w:pPr>
            <w:r w:rsidRPr="00FE7BD3">
              <w:t>Версия типа СЭМД: тег docTypeVersion в теле SOAP-пакета</w:t>
            </w:r>
          </w:p>
        </w:tc>
        <w:tc>
          <w:tcPr>
            <w:tcW w:w="278" w:type="pct"/>
          </w:tcPr>
          <w:p w14:paraId="7DC6F03A" w14:textId="7CD85B8F" w:rsidR="00FE7BD3" w:rsidRPr="00E24349" w:rsidRDefault="00FE7BD3" w:rsidP="001641CF">
            <w:pPr>
              <w:pStyle w:val="phtablecellleft"/>
            </w:pPr>
            <w:r w:rsidRPr="00FE7BD3">
              <w:t>Число</w:t>
            </w:r>
          </w:p>
        </w:tc>
        <w:tc>
          <w:tcPr>
            <w:tcW w:w="371" w:type="pct"/>
          </w:tcPr>
          <w:p w14:paraId="53FAEA43" w14:textId="133D75F6" w:rsidR="00FE7BD3" w:rsidRPr="00E24349" w:rsidRDefault="00FE7BD3" w:rsidP="001641CF">
            <w:pPr>
              <w:pStyle w:val="phtablecellleft"/>
            </w:pPr>
            <w:r>
              <w:rPr>
                <w:lang w:val="en-US"/>
              </w:rPr>
              <w:t>60</w:t>
            </w:r>
          </w:p>
        </w:tc>
        <w:tc>
          <w:tcPr>
            <w:tcW w:w="464" w:type="pct"/>
          </w:tcPr>
          <w:p w14:paraId="5BF9FCA8" w14:textId="37E31F55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18" w:type="pct"/>
          </w:tcPr>
          <w:p w14:paraId="205E9D96" w14:textId="1F35C5DD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64" w:type="pct"/>
          </w:tcPr>
          <w:p w14:paraId="68D05430" w14:textId="6CF47BC9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24" w:type="pct"/>
          </w:tcPr>
          <w:p w14:paraId="1B3AA755" w14:textId="77777777" w:rsidR="00FE7BD3" w:rsidRPr="00E24349" w:rsidRDefault="00FE7BD3" w:rsidP="001641CF">
            <w:pPr>
              <w:pStyle w:val="phtablecellleft"/>
            </w:pPr>
          </w:p>
        </w:tc>
        <w:tc>
          <w:tcPr>
            <w:tcW w:w="408" w:type="pct"/>
          </w:tcPr>
          <w:p w14:paraId="34321EF4" w14:textId="77777777" w:rsidR="00FE7BD3" w:rsidRPr="00E24349" w:rsidRDefault="00FE7BD3" w:rsidP="001641CF">
            <w:pPr>
              <w:pStyle w:val="phtablecellleft"/>
            </w:pPr>
          </w:p>
        </w:tc>
        <w:tc>
          <w:tcPr>
            <w:tcW w:w="391" w:type="pct"/>
          </w:tcPr>
          <w:p w14:paraId="01DA3D87" w14:textId="7A3DB950" w:rsidR="00FE7BD3" w:rsidRPr="00E24349" w:rsidRDefault="00FE7BD3" w:rsidP="001641CF">
            <w:pPr>
              <w:pStyle w:val="phtablecellleft"/>
            </w:pPr>
            <w:r w:rsidRPr="00FE7BD3">
              <w:t>pnDOC_TYPE_VER</w:t>
            </w:r>
          </w:p>
        </w:tc>
        <w:tc>
          <w:tcPr>
            <w:tcW w:w="318" w:type="pct"/>
          </w:tcPr>
          <w:p w14:paraId="2C771114" w14:textId="2CFB3676" w:rsidR="00FE7BD3" w:rsidRPr="00E24349" w:rsidRDefault="00FE7BD3" w:rsidP="001641CF">
            <w:pPr>
              <w:pStyle w:val="phtablecellleft"/>
            </w:pPr>
            <w:r>
              <w:rPr>
                <w:lang w:val="en-US"/>
              </w:rPr>
              <w:t>2</w:t>
            </w:r>
          </w:p>
        </w:tc>
        <w:tc>
          <w:tcPr>
            <w:tcW w:w="496" w:type="pct"/>
          </w:tcPr>
          <w:p w14:paraId="6ED6E61C" w14:textId="3C652535" w:rsidR="00FE7BD3" w:rsidRPr="00E24349" w:rsidRDefault="00FE7BD3" w:rsidP="001641CF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</w:tr>
    </w:tbl>
    <w:p w14:paraId="042FFA3D" w14:textId="77777777" w:rsidR="00F2635D" w:rsidRDefault="00F2635D" w:rsidP="001641CF">
      <w:pPr>
        <w:pStyle w:val="phnormal"/>
        <w:sectPr w:rsidR="00F2635D" w:rsidSect="00FB0B7A">
          <w:type w:val="continuous"/>
          <w:pgSz w:w="16838" w:h="11899" w:orient="landscape"/>
          <w:pgMar w:top="1134" w:right="567" w:bottom="1134" w:left="1134" w:header="567" w:footer="567" w:gutter="0"/>
          <w:cols w:space="708"/>
          <w:docGrid w:linePitch="360"/>
        </w:sectPr>
      </w:pPr>
    </w:p>
    <w:p w14:paraId="3F9F95B5" w14:textId="77777777" w:rsidR="00E85BD7" w:rsidRPr="000263B8" w:rsidRDefault="00872ED0" w:rsidP="00FB43A0">
      <w:pPr>
        <w:pStyle w:val="31"/>
      </w:pPr>
      <w:bookmarkStart w:id="119" w:name="scroll-bookmark-40"/>
      <w:bookmarkStart w:id="120" w:name="_Toc118569033"/>
      <w:bookmarkStart w:id="121" w:name="_Toc122531029"/>
      <w:r w:rsidRPr="000263B8">
        <w:lastRenderedPageBreak/>
        <w:t>Настройка</w:t>
      </w:r>
      <w:r w:rsidR="0081618C" w:rsidRPr="000263B8">
        <w:t xml:space="preserve"> </w:t>
      </w:r>
      <w:r w:rsidRPr="000263B8">
        <w:t>композиций</w:t>
      </w:r>
      <w:bookmarkEnd w:id="119"/>
      <w:bookmarkEnd w:id="120"/>
      <w:bookmarkEnd w:id="121"/>
    </w:p>
    <w:p w14:paraId="683F0649" w14:textId="77777777" w:rsidR="00E85BD7" w:rsidRPr="000263B8" w:rsidRDefault="00872ED0" w:rsidP="00FB43A0">
      <w:pPr>
        <w:pStyle w:val="phnormal"/>
      </w:pPr>
      <w:r w:rsidRPr="000263B8">
        <w:t>Создайте</w:t>
      </w:r>
      <w:r w:rsidR="0081618C" w:rsidRPr="000263B8">
        <w:t xml:space="preserve"> </w:t>
      </w:r>
      <w:r w:rsidRPr="000263B8">
        <w:t>композиции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.</w:t>
      </w:r>
    </w:p>
    <w:p w14:paraId="54E10DF0" w14:textId="77777777" w:rsidR="00355B18" w:rsidRDefault="00872ED0" w:rsidP="00FB43A0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композиции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8E08DD9" w14:textId="182C2262" w:rsidR="00E85BD7" w:rsidRPr="000263B8" w:rsidRDefault="00872ED0" w:rsidP="00FB43A0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рабочих</w:t>
      </w:r>
      <w:r w:rsidR="0081618C" w:rsidRPr="000263B8">
        <w:t xml:space="preserve"> </w:t>
      </w:r>
      <w:r w:rsidRPr="000263B8">
        <w:t>форм</w:t>
      </w:r>
      <w:r w:rsidR="00355B18">
        <w:t xml:space="preserve">/ </w:t>
      </w:r>
      <w:r w:rsidRPr="000263B8">
        <w:t>Композиции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композиций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_Ref119067532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26</w:t>
      </w:r>
      <w:r w:rsidR="00F2635D">
        <w:fldChar w:fldCharType="end"/>
      </w:r>
      <w:r w:rsidR="00F2635D">
        <w:t>)</w:t>
      </w:r>
      <w:r w:rsidRPr="000263B8">
        <w:t>;</w:t>
      </w:r>
    </w:p>
    <w:p w14:paraId="39AE999F" w14:textId="77777777" w:rsidR="00E85BD7" w:rsidRPr="000263B8" w:rsidRDefault="00872ED0" w:rsidP="00FB43A0">
      <w:pPr>
        <w:pStyle w:val="phfigure"/>
      </w:pPr>
      <w:r w:rsidRPr="000263B8">
        <w:rPr>
          <w:noProof/>
        </w:rPr>
        <w:drawing>
          <wp:inline distT="0" distB="0" distL="0" distR="0" wp14:anchorId="318066FF" wp14:editId="0D8864C4">
            <wp:extent cx="6295390" cy="3262574"/>
            <wp:effectExtent l="19050" t="19050" r="10160" b="14605"/>
            <wp:docPr id="100034" name="Рисунок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69777" name="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625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482FCA" w14:textId="2F198E74" w:rsidR="00E85BD7" w:rsidRPr="000263B8" w:rsidRDefault="00E15409" w:rsidP="00FB43A0">
      <w:pPr>
        <w:pStyle w:val="phfiguretitle"/>
      </w:pPr>
      <w:bookmarkStart w:id="122" w:name="_Ref11906753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26</w:t>
      </w:r>
      <w:r w:rsidR="00872ED0" w:rsidRPr="000263B8">
        <w:fldChar w:fldCharType="end"/>
      </w:r>
      <w:bookmarkEnd w:id="122"/>
      <w:r w:rsidR="0081618C" w:rsidRPr="000263B8">
        <w:t xml:space="preserve"> </w:t>
      </w:r>
      <w:r w:rsidR="00F2635D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композиций</w:t>
      </w:r>
    </w:p>
    <w:p w14:paraId="3E5E6014" w14:textId="77777777" w:rsidR="00E85BD7" w:rsidRPr="000263B8" w:rsidRDefault="00872ED0" w:rsidP="00FB43A0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Разделы</w:t>
      </w:r>
      <w:r w:rsidR="000263B8">
        <w:t>»</w:t>
      </w:r>
      <w:r w:rsidRPr="000263B8">
        <w:t>;</w:t>
      </w:r>
    </w:p>
    <w:p w14:paraId="4598B74E" w14:textId="77777777" w:rsidR="00E85BD7" w:rsidRPr="000263B8" w:rsidRDefault="00872ED0" w:rsidP="00FB43A0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</w:t>
      </w:r>
      <w:r w:rsidR="0081618C" w:rsidRPr="000263B8">
        <w:t xml:space="preserve"> </w:t>
      </w:r>
      <w:r w:rsidR="000263B8">
        <w:t>«</w:t>
      </w:r>
      <w:r w:rsidRPr="000263B8">
        <w:t>Композиция</w:t>
      </w:r>
      <w:r w:rsidR="000263B8">
        <w:t>»</w:t>
      </w:r>
      <w:r w:rsidRPr="000263B8">
        <w:t>;</w:t>
      </w:r>
    </w:p>
    <w:p w14:paraId="0EBD1596" w14:textId="4B7BB59A" w:rsidR="00E85BD7" w:rsidRPr="000263B8" w:rsidRDefault="00872ED0" w:rsidP="00FB43A0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композиции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_Ref119067548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27</w:t>
      </w:r>
      <w:r w:rsidR="00F2635D">
        <w:fldChar w:fldCharType="end"/>
      </w:r>
      <w:r w:rsidR="00F2635D">
        <w:t>)</w:t>
      </w:r>
      <w:r w:rsidRPr="000263B8">
        <w:t>;</w:t>
      </w:r>
    </w:p>
    <w:p w14:paraId="06F1E4B3" w14:textId="77777777" w:rsidR="00E85BD7" w:rsidRPr="000263B8" w:rsidRDefault="00872ED0" w:rsidP="00FB43A0">
      <w:pPr>
        <w:pStyle w:val="phfigure"/>
      </w:pPr>
      <w:r w:rsidRPr="000263B8">
        <w:rPr>
          <w:noProof/>
        </w:rPr>
        <w:drawing>
          <wp:inline distT="0" distB="0" distL="0" distR="0" wp14:anchorId="52AE9110" wp14:editId="0DFFF319">
            <wp:extent cx="2409245" cy="1732676"/>
            <wp:effectExtent l="19050" t="19050" r="10160" b="20320"/>
            <wp:docPr id="100035" name="Рисунок 100035" descr="Окно добавления ком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28635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8159" cy="17390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DF6C44" w14:textId="7BAFD1BF" w:rsidR="00E85BD7" w:rsidRPr="000263B8" w:rsidRDefault="00E15409" w:rsidP="00FB43A0">
      <w:pPr>
        <w:pStyle w:val="phfiguretitle"/>
      </w:pPr>
      <w:bookmarkStart w:id="123" w:name="_Ref119067548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27</w:t>
      </w:r>
      <w:r w:rsidR="00872ED0" w:rsidRPr="000263B8">
        <w:fldChar w:fldCharType="end"/>
      </w:r>
      <w:bookmarkEnd w:id="123"/>
      <w:r w:rsidR="0081618C" w:rsidRPr="000263B8">
        <w:t xml:space="preserve"> </w:t>
      </w:r>
      <w:r w:rsidR="00F2635D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композиции</w:t>
      </w:r>
    </w:p>
    <w:p w14:paraId="7E4919E2" w14:textId="531D6B92" w:rsidR="00E85BD7" w:rsidRPr="000263B8" w:rsidRDefault="00872ED0" w:rsidP="00FB43A0">
      <w:pPr>
        <w:pStyle w:val="phlistitemized1"/>
      </w:pPr>
      <w:r w:rsidRPr="000263B8">
        <w:lastRenderedPageBreak/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композиции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_Ref119067555 \h </w:instrText>
      </w:r>
      <w:r w:rsidR="00F2635D">
        <w:fldChar w:fldCharType="separate"/>
      </w:r>
      <w:r w:rsidR="00DE36C7">
        <w:t>Таблица </w:t>
      </w:r>
      <w:r w:rsidR="00DE36C7">
        <w:rPr>
          <w:noProof/>
        </w:rPr>
        <w:t>15</w:t>
      </w:r>
      <w:r w:rsidR="00F2635D">
        <w:fldChar w:fldCharType="end"/>
      </w:r>
      <w:r w:rsidR="00F2635D">
        <w:t>)</w:t>
      </w:r>
      <w:r w:rsidRPr="000263B8">
        <w:t>;</w:t>
      </w:r>
    </w:p>
    <w:p w14:paraId="5572E13F" w14:textId="5995EDA8" w:rsidR="00E85BD7" w:rsidRPr="000263B8" w:rsidRDefault="00E15409" w:rsidP="00FB43A0">
      <w:pPr>
        <w:pStyle w:val="phtabletitle"/>
      </w:pPr>
      <w:bookmarkStart w:id="124" w:name="_Ref119067555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15</w:t>
      </w:r>
      <w:r w:rsidR="00872ED0" w:rsidRPr="000263B8">
        <w:fldChar w:fldCharType="end"/>
      </w:r>
      <w:bookmarkEnd w:id="124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композиции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602"/>
        <w:gridCol w:w="2264"/>
        <w:gridCol w:w="4322"/>
      </w:tblGrid>
      <w:tr w:rsidR="000263B8" w:rsidRPr="00E24349" w14:paraId="4CFF33DB" w14:textId="77777777" w:rsidTr="00846EA2">
        <w:trPr>
          <w:tblHeader/>
        </w:trPr>
        <w:tc>
          <w:tcPr>
            <w:tcW w:w="1768" w:type="pct"/>
          </w:tcPr>
          <w:p w14:paraId="33380854" w14:textId="77777777" w:rsidR="00E85BD7" w:rsidRPr="00E24349" w:rsidRDefault="00872ED0" w:rsidP="00FB43A0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bookmarkStart w:id="125" w:name="scroll-bookmark-41"/>
            <w:r w:rsidRPr="00E24349">
              <w:t>раздела</w:t>
            </w:r>
            <w:r w:rsidR="0081618C" w:rsidRPr="00E24349">
              <w:t xml:space="preserve"> </w:t>
            </w:r>
            <w:r w:rsidRPr="00E24349">
              <w:t>Системы</w:t>
            </w:r>
            <w:bookmarkEnd w:id="125"/>
          </w:p>
        </w:tc>
        <w:tc>
          <w:tcPr>
            <w:tcW w:w="1111" w:type="pct"/>
          </w:tcPr>
          <w:p w14:paraId="07A43B36" w14:textId="77777777" w:rsidR="00E85BD7" w:rsidRPr="00E24349" w:rsidRDefault="00872ED0" w:rsidP="00FB43A0">
            <w:pPr>
              <w:pStyle w:val="phtablecolcaption"/>
            </w:pPr>
            <w:r w:rsidRPr="00E24349">
              <w:t>Мнемокод</w:t>
            </w:r>
          </w:p>
        </w:tc>
        <w:tc>
          <w:tcPr>
            <w:tcW w:w="2121" w:type="pct"/>
          </w:tcPr>
          <w:p w14:paraId="42803F0A" w14:textId="77777777" w:rsidR="00E85BD7" w:rsidRPr="00E24349" w:rsidRDefault="00872ED0" w:rsidP="00FB43A0">
            <w:pPr>
              <w:pStyle w:val="phtablecolcaption"/>
            </w:pPr>
            <w:r w:rsidRPr="00E24349">
              <w:t>Название</w:t>
            </w:r>
          </w:p>
        </w:tc>
      </w:tr>
      <w:tr w:rsidR="000263B8" w:rsidRPr="00E24349" w14:paraId="576E5CCA" w14:textId="77777777" w:rsidTr="00846EA2">
        <w:tc>
          <w:tcPr>
            <w:tcW w:w="1768" w:type="pct"/>
          </w:tcPr>
          <w:p w14:paraId="75752E80" w14:textId="77777777" w:rsidR="00E85BD7" w:rsidRPr="00E24349" w:rsidRDefault="00872ED0" w:rsidP="00FB43A0">
            <w:pPr>
              <w:pStyle w:val="phtablecellleft"/>
            </w:pPr>
            <w:r w:rsidRPr="00E24349">
              <w:t>VIMIS</w:t>
            </w:r>
          </w:p>
        </w:tc>
        <w:tc>
          <w:tcPr>
            <w:tcW w:w="1111" w:type="pct"/>
          </w:tcPr>
          <w:p w14:paraId="2B85CB74" w14:textId="77777777" w:rsidR="00E85BD7" w:rsidRPr="00E24349" w:rsidRDefault="00872ED0" w:rsidP="00FB43A0">
            <w:pPr>
              <w:pStyle w:val="phtablecellleft"/>
            </w:pPr>
            <w:r w:rsidRPr="00E24349">
              <w:t>DEFAULT</w:t>
            </w:r>
          </w:p>
        </w:tc>
        <w:tc>
          <w:tcPr>
            <w:tcW w:w="2121" w:type="pct"/>
          </w:tcPr>
          <w:p w14:paraId="46DAEACC" w14:textId="77777777" w:rsidR="00E85BD7" w:rsidRPr="00E24349" w:rsidRDefault="00872ED0" w:rsidP="00FB43A0">
            <w:pPr>
              <w:pStyle w:val="phtablecellleft"/>
            </w:pPr>
            <w:r w:rsidRPr="00E24349">
              <w:t>ВИМИС</w:t>
            </w:r>
          </w:p>
        </w:tc>
      </w:tr>
      <w:tr w:rsidR="000263B8" w:rsidRPr="00E24349" w14:paraId="01B82F97" w14:textId="77777777" w:rsidTr="00846EA2">
        <w:tc>
          <w:tcPr>
            <w:tcW w:w="1768" w:type="pct"/>
          </w:tcPr>
          <w:p w14:paraId="3FEA9291" w14:textId="77777777" w:rsidR="00E85BD7" w:rsidRPr="00E24349" w:rsidRDefault="00872ED0" w:rsidP="00FB43A0">
            <w:pPr>
              <w:pStyle w:val="phtablecellleft"/>
            </w:pPr>
            <w:r w:rsidRPr="00E24349">
              <w:t>VIMIS_SEMD</w:t>
            </w:r>
          </w:p>
        </w:tc>
        <w:tc>
          <w:tcPr>
            <w:tcW w:w="1111" w:type="pct"/>
          </w:tcPr>
          <w:p w14:paraId="25058EB5" w14:textId="77777777" w:rsidR="00E85BD7" w:rsidRPr="00E24349" w:rsidRDefault="00872ED0" w:rsidP="00FB43A0">
            <w:pPr>
              <w:pStyle w:val="phtablecellleft"/>
            </w:pPr>
            <w:r w:rsidRPr="00E24349">
              <w:t>DEFAULT</w:t>
            </w:r>
          </w:p>
        </w:tc>
        <w:tc>
          <w:tcPr>
            <w:tcW w:w="2121" w:type="pct"/>
          </w:tcPr>
          <w:p w14:paraId="61407AE9" w14:textId="77777777" w:rsidR="00E85BD7" w:rsidRPr="00E24349" w:rsidRDefault="00872ED0" w:rsidP="00FB43A0">
            <w:pPr>
              <w:pStyle w:val="phtablecellleft"/>
            </w:pPr>
            <w:r w:rsidRPr="00E24349">
              <w:t>Настройка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регистрации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</w:tr>
    </w:tbl>
    <w:p w14:paraId="12065966" w14:textId="77777777" w:rsidR="00F2635D" w:rsidRDefault="00F2635D" w:rsidP="00FB43A0">
      <w:pPr>
        <w:pStyle w:val="phnormal"/>
      </w:pPr>
    </w:p>
    <w:p w14:paraId="18A0519C" w14:textId="77777777" w:rsidR="00E85BD7" w:rsidRPr="000263B8" w:rsidRDefault="00872ED0" w:rsidP="00FB43A0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композиция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Композиция</w:t>
      </w:r>
      <w:r w:rsidR="000263B8">
        <w:t>»</w:t>
      </w:r>
      <w:r w:rsidRPr="000263B8">
        <w:t>.</w:t>
      </w:r>
    </w:p>
    <w:p w14:paraId="596796F3" w14:textId="77777777" w:rsidR="00E85BD7" w:rsidRPr="000263B8" w:rsidRDefault="00872ED0" w:rsidP="00FB43A0">
      <w:pPr>
        <w:pStyle w:val="4"/>
      </w:pPr>
      <w:bookmarkStart w:id="126" w:name="scroll-bookmark-42"/>
      <w:r w:rsidRPr="000263B8">
        <w:t>Добавление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композиций</w:t>
      </w:r>
      <w:bookmarkEnd w:id="126"/>
    </w:p>
    <w:p w14:paraId="7616DAD7" w14:textId="77777777" w:rsidR="00E85BD7" w:rsidRPr="000263B8" w:rsidRDefault="00872ED0" w:rsidP="001641CF">
      <w:pPr>
        <w:pStyle w:val="phnormal"/>
      </w:pPr>
      <w:r w:rsidRPr="000263B8">
        <w:t>После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композиций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композиции</w:t>
      </w:r>
      <w:r w:rsidR="0081618C" w:rsidRPr="000263B8">
        <w:t xml:space="preserve"> </w:t>
      </w:r>
      <w:r w:rsidRPr="000263B8">
        <w:t>методы</w:t>
      </w:r>
      <w:r w:rsidR="0081618C" w:rsidRPr="000263B8">
        <w:t xml:space="preserve"> </w:t>
      </w:r>
      <w:r w:rsidRPr="000263B8">
        <w:t>показа.</w:t>
      </w:r>
    </w:p>
    <w:p w14:paraId="65D65FE4" w14:textId="77777777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композицию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C299C58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созданную</w:t>
      </w:r>
      <w:r w:rsidR="0081618C" w:rsidRPr="000263B8">
        <w:t xml:space="preserve"> </w:t>
      </w:r>
      <w:r w:rsidRPr="000263B8">
        <w:t>композицию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Композиция</w:t>
      </w:r>
      <w:r w:rsidR="000263B8">
        <w:t>»</w:t>
      </w:r>
      <w:r w:rsidRPr="000263B8">
        <w:t>;</w:t>
      </w:r>
    </w:p>
    <w:p w14:paraId="135FD91A" w14:textId="7A098D07" w:rsidR="00E85BD7" w:rsidRPr="000263B8" w:rsidRDefault="00872ED0" w:rsidP="001641CF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</w:t>
      </w:r>
      <w:r w:rsidR="0081618C" w:rsidRPr="000263B8">
        <w:t xml:space="preserve"> </w:t>
      </w:r>
      <w:r w:rsidR="000263B8">
        <w:t>«</w:t>
      </w:r>
      <w:r w:rsidRPr="000263B8">
        <w:t>Составные</w:t>
      </w:r>
      <w:r w:rsidR="0081618C" w:rsidRPr="000263B8">
        <w:t xml:space="preserve"> </w:t>
      </w:r>
      <w:r w:rsidRPr="000263B8">
        <w:t>части</w:t>
      </w:r>
      <w:r w:rsidR="0081618C" w:rsidRPr="000263B8">
        <w:t xml:space="preserve"> </w:t>
      </w:r>
      <w:r w:rsidRPr="000263B8">
        <w:t>композиции</w:t>
      </w:r>
      <w:r w:rsidR="000263B8">
        <w:t>»</w:t>
      </w:r>
      <w:r w:rsidRPr="000263B8">
        <w:t>;</w:t>
      </w:r>
    </w:p>
    <w:p w14:paraId="5F187B1B" w14:textId="77777777" w:rsidR="00E85BD7" w:rsidRPr="000263B8" w:rsidRDefault="00872ED0" w:rsidP="001641CF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композиции;</w:t>
      </w:r>
    </w:p>
    <w:p w14:paraId="4937B1A5" w14:textId="7063E980" w:rsidR="00E85BD7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композиции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_Ref119067573 \h </w:instrText>
      </w:r>
      <w:r w:rsidR="00F2635D">
        <w:fldChar w:fldCharType="separate"/>
      </w:r>
      <w:r w:rsidR="00DE36C7">
        <w:t>Таблица </w:t>
      </w:r>
      <w:r w:rsidR="00DE36C7">
        <w:rPr>
          <w:noProof/>
        </w:rPr>
        <w:t>16</w:t>
      </w:r>
      <w:r w:rsidR="00F2635D">
        <w:fldChar w:fldCharType="end"/>
      </w:r>
      <w:r w:rsidR="00F2635D">
        <w:t>)</w:t>
      </w:r>
      <w:r w:rsidRPr="000263B8">
        <w:t>;</w:t>
      </w:r>
    </w:p>
    <w:p w14:paraId="78A6E3ED" w14:textId="5865DF0C" w:rsidR="00F2635D" w:rsidRPr="000263B8" w:rsidRDefault="00F2635D" w:rsidP="001641CF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Добавленный в композицию метод показа отобразится в блоке </w:t>
      </w:r>
      <w:r>
        <w:t>«</w:t>
      </w:r>
      <w:r w:rsidRPr="000263B8">
        <w:t>Составные части композиции</w:t>
      </w:r>
      <w:r>
        <w:t>»</w:t>
      </w:r>
      <w:r w:rsidRPr="000263B8">
        <w:t>.</w:t>
      </w:r>
    </w:p>
    <w:p w14:paraId="3582E4E6" w14:textId="77777777" w:rsidR="00F2635D" w:rsidRDefault="00F2635D" w:rsidP="001641CF">
      <w:pPr>
        <w:pStyle w:val="phlistitemized1"/>
        <w:sectPr w:rsidR="00F2635D" w:rsidSect="00FB0B7A">
          <w:type w:val="continuous"/>
          <w:pgSz w:w="11899" w:h="16838"/>
          <w:pgMar w:top="1134" w:right="567" w:bottom="1134" w:left="1134" w:header="709" w:footer="471" w:gutter="0"/>
          <w:cols w:space="708"/>
          <w:titlePg/>
          <w:docGrid w:linePitch="360"/>
        </w:sectPr>
      </w:pPr>
    </w:p>
    <w:p w14:paraId="7994114F" w14:textId="2E18BD17" w:rsidR="00E85BD7" w:rsidRPr="000263B8" w:rsidRDefault="00E15409" w:rsidP="001641CF">
      <w:pPr>
        <w:pStyle w:val="phtabletitle"/>
      </w:pPr>
      <w:bookmarkStart w:id="127" w:name="_Ref119067573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16</w:t>
      </w:r>
      <w:r w:rsidR="00872ED0" w:rsidRPr="000263B8">
        <w:fldChar w:fldCharType="end"/>
      </w:r>
      <w:bookmarkEnd w:id="127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колонок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057"/>
        <w:gridCol w:w="1772"/>
        <w:gridCol w:w="1966"/>
        <w:gridCol w:w="886"/>
        <w:gridCol w:w="1004"/>
        <w:gridCol w:w="1669"/>
        <w:gridCol w:w="1376"/>
        <w:gridCol w:w="1486"/>
        <w:gridCol w:w="1911"/>
      </w:tblGrid>
      <w:tr w:rsidR="00F2635D" w:rsidRPr="00E24349" w14:paraId="3536F5B7" w14:textId="77777777" w:rsidTr="00846EA2">
        <w:trPr>
          <w:tblHeader/>
        </w:trPr>
        <w:tc>
          <w:tcPr>
            <w:tcW w:w="1012" w:type="pct"/>
            <w:vMerge w:val="restart"/>
          </w:tcPr>
          <w:p w14:paraId="40690806" w14:textId="77777777" w:rsidR="00E85BD7" w:rsidRPr="00E24349" w:rsidRDefault="00872ED0" w:rsidP="001641CF">
            <w:pPr>
              <w:pStyle w:val="phtablecolcaption"/>
            </w:pPr>
            <w:bookmarkStart w:id="128" w:name="scroll-bookmark-43"/>
            <w:r w:rsidRPr="00E24349">
              <w:t>Название</w:t>
            </w:r>
            <w:r w:rsidR="0081618C" w:rsidRPr="00E24349">
              <w:t xml:space="preserve"> </w:t>
            </w:r>
            <w:r w:rsidRPr="00E24349">
              <w:t>композиции</w:t>
            </w:r>
            <w:bookmarkEnd w:id="128"/>
          </w:p>
        </w:tc>
        <w:tc>
          <w:tcPr>
            <w:tcW w:w="1238" w:type="pct"/>
            <w:gridSpan w:val="2"/>
          </w:tcPr>
          <w:p w14:paraId="18659FA1" w14:textId="77777777" w:rsidR="00E85BD7" w:rsidRPr="00E24349" w:rsidRDefault="00872ED0" w:rsidP="001641CF">
            <w:pPr>
              <w:pStyle w:val="phtablecolcaption"/>
            </w:pPr>
            <w:r w:rsidRPr="00E24349">
              <w:t>Метод</w:t>
            </w:r>
            <w:r w:rsidR="0081618C" w:rsidRPr="00E24349">
              <w:t xml:space="preserve"> </w:t>
            </w:r>
            <w:r w:rsidRPr="00E24349">
              <w:t>показа</w:t>
            </w:r>
            <w:r w:rsidR="0081618C" w:rsidRPr="00E24349">
              <w:t xml:space="preserve"> </w:t>
            </w:r>
            <w:r w:rsidRPr="00E24349">
              <w:t>раздела</w:t>
            </w:r>
          </w:p>
        </w:tc>
        <w:tc>
          <w:tcPr>
            <w:tcW w:w="292" w:type="pct"/>
            <w:vMerge w:val="restart"/>
          </w:tcPr>
          <w:p w14:paraId="0DA9A7FA" w14:textId="77777777" w:rsidR="00E85BD7" w:rsidRPr="00E24349" w:rsidRDefault="00872ED0" w:rsidP="001641CF">
            <w:pPr>
              <w:pStyle w:val="phtablecolcaption"/>
            </w:pPr>
            <w:r w:rsidRPr="00E24349">
              <w:t>Строка</w:t>
            </w:r>
          </w:p>
        </w:tc>
        <w:tc>
          <w:tcPr>
            <w:tcW w:w="327" w:type="pct"/>
            <w:vMerge w:val="restart"/>
          </w:tcPr>
          <w:p w14:paraId="409DD60C" w14:textId="77777777" w:rsidR="00E85BD7" w:rsidRPr="00E24349" w:rsidRDefault="00872ED0" w:rsidP="001641CF">
            <w:pPr>
              <w:pStyle w:val="phtablecolcaption"/>
            </w:pPr>
            <w:r w:rsidRPr="00E24349">
              <w:t>Колонка</w:t>
            </w:r>
          </w:p>
        </w:tc>
        <w:tc>
          <w:tcPr>
            <w:tcW w:w="553" w:type="pct"/>
            <w:vMerge w:val="restart"/>
          </w:tcPr>
          <w:p w14:paraId="022954FE" w14:textId="77777777" w:rsidR="00E85BD7" w:rsidRPr="00E24349" w:rsidRDefault="00872ED0" w:rsidP="001641CF">
            <w:pPr>
              <w:pStyle w:val="phtablecolcaption"/>
            </w:pPr>
            <w:r w:rsidRPr="00E24349">
              <w:t>Генерировать</w:t>
            </w:r>
            <w:r w:rsidR="0081618C" w:rsidRPr="00E24349">
              <w:t xml:space="preserve"> </w:t>
            </w:r>
            <w:r w:rsidRPr="00E24349">
              <w:t>PopUp</w:t>
            </w:r>
            <w:r w:rsidR="0081618C" w:rsidRPr="00E24349">
              <w:t xml:space="preserve"> </w:t>
            </w:r>
            <w:r w:rsidRPr="00E24349">
              <w:t>Menu</w:t>
            </w:r>
          </w:p>
        </w:tc>
        <w:tc>
          <w:tcPr>
            <w:tcW w:w="456" w:type="pct"/>
            <w:vMerge w:val="restart"/>
          </w:tcPr>
          <w:p w14:paraId="06AE4475" w14:textId="77777777" w:rsidR="00E85BD7" w:rsidRPr="00E24349" w:rsidRDefault="00872ED0" w:rsidP="001641CF">
            <w:pPr>
              <w:pStyle w:val="phtablecolcaption"/>
            </w:pPr>
            <w:r w:rsidRPr="00E24349">
              <w:t>Выгружать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Excel</w:t>
            </w:r>
          </w:p>
        </w:tc>
        <w:tc>
          <w:tcPr>
            <w:tcW w:w="489" w:type="pct"/>
            <w:vMerge w:val="restart"/>
          </w:tcPr>
          <w:p w14:paraId="6684E81D" w14:textId="77777777" w:rsidR="00E85BD7" w:rsidRPr="00E24349" w:rsidRDefault="00872ED0" w:rsidP="001641CF">
            <w:pPr>
              <w:pStyle w:val="phtablecolcaption"/>
            </w:pPr>
            <w:r w:rsidRPr="00E24349">
              <w:t>Использовать</w:t>
            </w:r>
            <w:r w:rsidR="0081618C" w:rsidRPr="00E24349">
              <w:t xml:space="preserve"> </w:t>
            </w:r>
            <w:r w:rsidRPr="00E24349">
              <w:t>Select</w:t>
            </w:r>
            <w:r w:rsidR="0081618C" w:rsidRPr="00E24349">
              <w:t xml:space="preserve"> </w:t>
            </w:r>
            <w:r w:rsidRPr="00E24349">
              <w:t>List</w:t>
            </w:r>
          </w:p>
        </w:tc>
        <w:tc>
          <w:tcPr>
            <w:tcW w:w="633" w:type="pct"/>
            <w:vMerge w:val="restart"/>
          </w:tcPr>
          <w:p w14:paraId="13C9866E" w14:textId="77777777" w:rsidR="00E85BD7" w:rsidRPr="00E24349" w:rsidRDefault="00872ED0" w:rsidP="001641CF">
            <w:pPr>
              <w:pStyle w:val="phtablecolcaption"/>
            </w:pPr>
            <w:r w:rsidRPr="00E24349">
              <w:t>Переменная-результат</w:t>
            </w:r>
            <w:r w:rsidR="0081618C" w:rsidRPr="00E24349">
              <w:t xml:space="preserve"> </w:t>
            </w:r>
            <w:r w:rsidRPr="00E24349">
              <w:t>(return)</w:t>
            </w:r>
          </w:p>
        </w:tc>
      </w:tr>
      <w:tr w:rsidR="00F2635D" w:rsidRPr="00E24349" w14:paraId="7C6012C7" w14:textId="77777777" w:rsidTr="00846EA2">
        <w:trPr>
          <w:tblHeader/>
        </w:trPr>
        <w:tc>
          <w:tcPr>
            <w:tcW w:w="1012" w:type="pct"/>
            <w:vMerge/>
          </w:tcPr>
          <w:p w14:paraId="187D3976" w14:textId="77777777" w:rsidR="00E85BD7" w:rsidRPr="00E24349" w:rsidRDefault="00E85BD7" w:rsidP="001641CF">
            <w:pPr>
              <w:pStyle w:val="phtablecellleft"/>
            </w:pPr>
          </w:p>
        </w:tc>
        <w:tc>
          <w:tcPr>
            <w:tcW w:w="587" w:type="pct"/>
          </w:tcPr>
          <w:p w14:paraId="17121E64" w14:textId="77777777" w:rsidR="00E85BD7" w:rsidRPr="00E24349" w:rsidRDefault="00872ED0" w:rsidP="001641CF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651" w:type="pct"/>
          </w:tcPr>
          <w:p w14:paraId="2D24907C" w14:textId="77777777" w:rsidR="00E85BD7" w:rsidRPr="00E24349" w:rsidRDefault="00872ED0" w:rsidP="001641CF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метода</w:t>
            </w:r>
            <w:r w:rsidR="0081618C" w:rsidRPr="00E24349">
              <w:t xml:space="preserve"> </w:t>
            </w:r>
            <w:r w:rsidRPr="00E24349">
              <w:t>показа</w:t>
            </w:r>
          </w:p>
        </w:tc>
        <w:tc>
          <w:tcPr>
            <w:tcW w:w="292" w:type="pct"/>
            <w:vMerge/>
          </w:tcPr>
          <w:p w14:paraId="6EC7BAB0" w14:textId="77777777" w:rsidR="00E85BD7" w:rsidRPr="00E24349" w:rsidRDefault="00E85BD7" w:rsidP="001641CF">
            <w:pPr>
              <w:pStyle w:val="phtablecellleft"/>
            </w:pPr>
          </w:p>
        </w:tc>
        <w:tc>
          <w:tcPr>
            <w:tcW w:w="327" w:type="pct"/>
            <w:vMerge/>
          </w:tcPr>
          <w:p w14:paraId="7F51E360" w14:textId="77777777" w:rsidR="00E85BD7" w:rsidRPr="00E24349" w:rsidRDefault="00E85BD7" w:rsidP="001641CF">
            <w:pPr>
              <w:pStyle w:val="phtablecellleft"/>
            </w:pPr>
          </w:p>
        </w:tc>
        <w:tc>
          <w:tcPr>
            <w:tcW w:w="553" w:type="pct"/>
            <w:vMerge/>
          </w:tcPr>
          <w:p w14:paraId="038CDA62" w14:textId="77777777" w:rsidR="00E85BD7" w:rsidRPr="00E24349" w:rsidRDefault="00E85BD7" w:rsidP="001641CF">
            <w:pPr>
              <w:pStyle w:val="phtablecellleft"/>
            </w:pPr>
          </w:p>
        </w:tc>
        <w:tc>
          <w:tcPr>
            <w:tcW w:w="456" w:type="pct"/>
            <w:vMerge/>
          </w:tcPr>
          <w:p w14:paraId="4DA2827F" w14:textId="77777777" w:rsidR="00E85BD7" w:rsidRPr="00E24349" w:rsidRDefault="00E85BD7" w:rsidP="001641CF">
            <w:pPr>
              <w:pStyle w:val="phtablecellleft"/>
            </w:pPr>
          </w:p>
        </w:tc>
        <w:tc>
          <w:tcPr>
            <w:tcW w:w="489" w:type="pct"/>
            <w:vMerge/>
          </w:tcPr>
          <w:p w14:paraId="6E751202" w14:textId="77777777" w:rsidR="00E85BD7" w:rsidRPr="00E24349" w:rsidRDefault="00E85BD7" w:rsidP="001641CF">
            <w:pPr>
              <w:pStyle w:val="phtablecellleft"/>
            </w:pPr>
          </w:p>
        </w:tc>
        <w:tc>
          <w:tcPr>
            <w:tcW w:w="633" w:type="pct"/>
            <w:vMerge/>
          </w:tcPr>
          <w:p w14:paraId="1C40C8B2" w14:textId="77777777" w:rsidR="00E85BD7" w:rsidRPr="00E24349" w:rsidRDefault="00E85BD7" w:rsidP="001641CF">
            <w:pPr>
              <w:pStyle w:val="phtablecellleft"/>
            </w:pPr>
          </w:p>
        </w:tc>
      </w:tr>
      <w:tr w:rsidR="00F2635D" w:rsidRPr="00E24349" w14:paraId="579C2C79" w14:textId="77777777" w:rsidTr="00846EA2">
        <w:tc>
          <w:tcPr>
            <w:tcW w:w="1012" w:type="pct"/>
          </w:tcPr>
          <w:p w14:paraId="0CBD4C64" w14:textId="77777777" w:rsidR="00E85BD7" w:rsidRPr="00E24349" w:rsidRDefault="00872ED0" w:rsidP="001641CF">
            <w:pPr>
              <w:pStyle w:val="phtablecellleft"/>
            </w:pPr>
            <w:r w:rsidRPr="00E24349">
              <w:t>ВИМИС</w:t>
            </w:r>
          </w:p>
        </w:tc>
        <w:tc>
          <w:tcPr>
            <w:tcW w:w="587" w:type="pct"/>
          </w:tcPr>
          <w:p w14:paraId="5528419D" w14:textId="77777777" w:rsidR="00E85BD7" w:rsidRPr="00E24349" w:rsidRDefault="00872ED0" w:rsidP="001641CF">
            <w:pPr>
              <w:pStyle w:val="phtablecellleft"/>
            </w:pPr>
            <w:r w:rsidRPr="00E24349">
              <w:t>VIMIS</w:t>
            </w:r>
          </w:p>
        </w:tc>
        <w:tc>
          <w:tcPr>
            <w:tcW w:w="651" w:type="pct"/>
          </w:tcPr>
          <w:p w14:paraId="046A011A" w14:textId="77777777" w:rsidR="00E85BD7" w:rsidRPr="00E24349" w:rsidRDefault="00872ED0" w:rsidP="001641CF">
            <w:pPr>
              <w:pStyle w:val="phtablecellleft"/>
            </w:pPr>
            <w:r w:rsidRPr="00E24349">
              <w:t>DEFAULT</w:t>
            </w:r>
          </w:p>
        </w:tc>
        <w:tc>
          <w:tcPr>
            <w:tcW w:w="292" w:type="pct"/>
          </w:tcPr>
          <w:p w14:paraId="71B8E67C" w14:textId="77777777" w:rsidR="00E85BD7" w:rsidRPr="00E24349" w:rsidRDefault="00872ED0" w:rsidP="001641CF">
            <w:pPr>
              <w:pStyle w:val="phtablecellleft"/>
            </w:pPr>
            <w:r w:rsidRPr="00E24349">
              <w:t>1</w:t>
            </w:r>
          </w:p>
        </w:tc>
        <w:tc>
          <w:tcPr>
            <w:tcW w:w="327" w:type="pct"/>
          </w:tcPr>
          <w:p w14:paraId="5D6F0B0C" w14:textId="77777777" w:rsidR="00E85BD7" w:rsidRPr="00E24349" w:rsidRDefault="00872ED0" w:rsidP="001641CF">
            <w:pPr>
              <w:pStyle w:val="phtablecellleft"/>
            </w:pPr>
            <w:r w:rsidRPr="00E24349">
              <w:t>1</w:t>
            </w:r>
          </w:p>
        </w:tc>
        <w:tc>
          <w:tcPr>
            <w:tcW w:w="553" w:type="pct"/>
          </w:tcPr>
          <w:p w14:paraId="0807A9B3" w14:textId="77777777" w:rsidR="00E85BD7" w:rsidRPr="00E24349" w:rsidRDefault="00872ED0" w:rsidP="001641CF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456" w:type="pct"/>
          </w:tcPr>
          <w:p w14:paraId="2905DF71" w14:textId="77777777" w:rsidR="00E85BD7" w:rsidRPr="00E24349" w:rsidRDefault="00872ED0" w:rsidP="001641CF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489" w:type="pct"/>
          </w:tcPr>
          <w:p w14:paraId="6159BA5B" w14:textId="77777777" w:rsidR="00E85BD7" w:rsidRPr="00E24349" w:rsidRDefault="00872ED0" w:rsidP="001641CF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633" w:type="pct"/>
          </w:tcPr>
          <w:p w14:paraId="4A4F19C3" w14:textId="5E60D905" w:rsidR="00E85BD7" w:rsidRPr="00E24349" w:rsidRDefault="00BA3F76" w:rsidP="001641CF">
            <w:pPr>
              <w:pStyle w:val="phtablecellleft"/>
            </w:pPr>
            <w:r w:rsidRPr="00E24349">
              <w:t>R</w:t>
            </w:r>
            <w:r w:rsidR="00872ED0" w:rsidRPr="00E24349">
              <w:t>eturn</w:t>
            </w:r>
          </w:p>
        </w:tc>
      </w:tr>
      <w:tr w:rsidR="00F2635D" w:rsidRPr="00E24349" w14:paraId="437FFB99" w14:textId="77777777" w:rsidTr="00846EA2">
        <w:tc>
          <w:tcPr>
            <w:tcW w:w="1012" w:type="pct"/>
          </w:tcPr>
          <w:p w14:paraId="1D63079C" w14:textId="77777777" w:rsidR="00E85BD7" w:rsidRPr="00E24349" w:rsidRDefault="00872ED0" w:rsidP="001641CF">
            <w:pPr>
              <w:pStyle w:val="phtablecellleft"/>
            </w:pPr>
            <w:r w:rsidRPr="00E24349">
              <w:t>Настройка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регистрации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587" w:type="pct"/>
          </w:tcPr>
          <w:p w14:paraId="7B27A37D" w14:textId="77777777" w:rsidR="00E85BD7" w:rsidRPr="00E24349" w:rsidRDefault="00872ED0" w:rsidP="001641CF">
            <w:pPr>
              <w:pStyle w:val="phtablecellleft"/>
            </w:pPr>
            <w:r w:rsidRPr="00E24349">
              <w:t>VIMIS_SEMD</w:t>
            </w:r>
          </w:p>
        </w:tc>
        <w:tc>
          <w:tcPr>
            <w:tcW w:w="651" w:type="pct"/>
          </w:tcPr>
          <w:p w14:paraId="3AB7FEFA" w14:textId="77777777" w:rsidR="00E85BD7" w:rsidRPr="00E24349" w:rsidRDefault="00872ED0" w:rsidP="001641CF">
            <w:pPr>
              <w:pStyle w:val="phtablecellleft"/>
            </w:pPr>
            <w:r w:rsidRPr="00E24349">
              <w:t>DEFAULT</w:t>
            </w:r>
          </w:p>
        </w:tc>
        <w:tc>
          <w:tcPr>
            <w:tcW w:w="292" w:type="pct"/>
          </w:tcPr>
          <w:p w14:paraId="3FBD8D5E" w14:textId="77777777" w:rsidR="00E85BD7" w:rsidRPr="00E24349" w:rsidRDefault="00872ED0" w:rsidP="001641CF">
            <w:pPr>
              <w:pStyle w:val="phtablecellleft"/>
            </w:pPr>
            <w:r w:rsidRPr="00E24349">
              <w:t>1</w:t>
            </w:r>
          </w:p>
        </w:tc>
        <w:tc>
          <w:tcPr>
            <w:tcW w:w="327" w:type="pct"/>
          </w:tcPr>
          <w:p w14:paraId="65E5331A" w14:textId="77777777" w:rsidR="00E85BD7" w:rsidRPr="00E24349" w:rsidRDefault="00872ED0" w:rsidP="001641CF">
            <w:pPr>
              <w:pStyle w:val="phtablecellleft"/>
            </w:pPr>
            <w:r w:rsidRPr="00E24349">
              <w:t>1</w:t>
            </w:r>
          </w:p>
        </w:tc>
        <w:tc>
          <w:tcPr>
            <w:tcW w:w="553" w:type="pct"/>
          </w:tcPr>
          <w:p w14:paraId="24E65220" w14:textId="4A20D2CF" w:rsidR="00E85BD7" w:rsidRPr="00E24349" w:rsidRDefault="00872ED0" w:rsidP="001641CF">
            <w:pPr>
              <w:pStyle w:val="phtablecellleft"/>
            </w:pPr>
            <w:r w:rsidRPr="00E24349">
              <w:t>Флажок</w:t>
            </w:r>
            <w:r w:rsidR="00D363B1">
              <w:t xml:space="preserve"> </w:t>
            </w:r>
            <w:r w:rsidRPr="00E24349">
              <w:t>установлен</w:t>
            </w:r>
          </w:p>
        </w:tc>
        <w:tc>
          <w:tcPr>
            <w:tcW w:w="456" w:type="pct"/>
          </w:tcPr>
          <w:p w14:paraId="32E95BC2" w14:textId="7A9DBAD7" w:rsidR="00E85BD7" w:rsidRPr="00E24349" w:rsidRDefault="00872ED0" w:rsidP="001641CF">
            <w:pPr>
              <w:pStyle w:val="phtablecellleft"/>
            </w:pPr>
            <w:r w:rsidRPr="00E24349">
              <w:t>Флажок</w:t>
            </w:r>
            <w:r w:rsidR="00D363B1">
              <w:t xml:space="preserve"> </w:t>
            </w:r>
            <w:r w:rsidRPr="00E24349">
              <w:t>установлен</w:t>
            </w:r>
          </w:p>
        </w:tc>
        <w:tc>
          <w:tcPr>
            <w:tcW w:w="489" w:type="pct"/>
          </w:tcPr>
          <w:p w14:paraId="3D71FBEA" w14:textId="77777777" w:rsidR="00E85BD7" w:rsidRPr="00E24349" w:rsidRDefault="00872ED0" w:rsidP="001641CF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633" w:type="pct"/>
          </w:tcPr>
          <w:p w14:paraId="58DA2310" w14:textId="327AAEC7" w:rsidR="00E85BD7" w:rsidRPr="00E24349" w:rsidRDefault="00BA3F76" w:rsidP="001641CF">
            <w:pPr>
              <w:pStyle w:val="phtablecellleft"/>
            </w:pPr>
            <w:r w:rsidRPr="00E24349">
              <w:t>R</w:t>
            </w:r>
            <w:r w:rsidR="00872ED0" w:rsidRPr="00E24349">
              <w:t>eturn</w:t>
            </w:r>
          </w:p>
        </w:tc>
      </w:tr>
    </w:tbl>
    <w:p w14:paraId="1FE3EDCE" w14:textId="77777777" w:rsidR="00F2635D" w:rsidRDefault="00F2635D" w:rsidP="001641CF">
      <w:pPr>
        <w:pStyle w:val="phlistitemized1"/>
        <w:sectPr w:rsidR="00F2635D" w:rsidSect="00FB0B7A">
          <w:pgSz w:w="16838" w:h="11899" w:orient="landscape"/>
          <w:pgMar w:top="1134" w:right="567" w:bottom="1134" w:left="1134" w:header="567" w:footer="567" w:gutter="0"/>
          <w:cols w:space="708"/>
          <w:docGrid w:linePitch="360"/>
        </w:sectPr>
      </w:pPr>
    </w:p>
    <w:p w14:paraId="0626CDC8" w14:textId="18C0BA2B" w:rsidR="00E85BD7" w:rsidRPr="000263B8" w:rsidRDefault="00872ED0" w:rsidP="00FB43A0">
      <w:pPr>
        <w:pStyle w:val="31"/>
      </w:pPr>
      <w:bookmarkStart w:id="129" w:name="scroll-bookmark-44"/>
      <w:bookmarkStart w:id="130" w:name="_Toc118569034"/>
      <w:bookmarkStart w:id="131" w:name="_Toc122531030"/>
      <w:r w:rsidRPr="000263B8">
        <w:lastRenderedPageBreak/>
        <w:t>Настройка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bookmarkEnd w:id="129"/>
      <w:bookmarkEnd w:id="130"/>
      <w:bookmarkEnd w:id="131"/>
    </w:p>
    <w:p w14:paraId="19B1323F" w14:textId="77777777" w:rsidR="00E85BD7" w:rsidRPr="000263B8" w:rsidRDefault="00872ED0" w:rsidP="00FB43A0">
      <w:pPr>
        <w:pStyle w:val="4"/>
      </w:pPr>
      <w:bookmarkStart w:id="132" w:name="scroll-bookmark-45"/>
      <w:r w:rsidRPr="000263B8">
        <w:t>Настройка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bookmarkEnd w:id="132"/>
    </w:p>
    <w:p w14:paraId="3DE16464" w14:textId="77777777" w:rsidR="00355B18" w:rsidRDefault="00872ED0" w:rsidP="00FB43A0">
      <w:pPr>
        <w:pStyle w:val="phlistitemizedtitle"/>
      </w:pPr>
      <w:r w:rsidRPr="000263B8">
        <w:t>Настройте</w:t>
      </w:r>
      <w:r w:rsidR="0081618C" w:rsidRPr="000263B8">
        <w:t xml:space="preserve"> </w:t>
      </w:r>
      <w:r w:rsidRPr="000263B8">
        <w:t>системный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(наименование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="000263B8">
        <w:t>«</w:t>
      </w:r>
      <w:r w:rsidRPr="000263B8">
        <w:t>ВИМИС</w:t>
      </w:r>
      <w:r w:rsidR="000263B8">
        <w:t>»</w:t>
      </w:r>
      <w:r w:rsidRPr="000263B8">
        <w:t>).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AD53170" w14:textId="716EFC3C" w:rsidR="00E85BD7" w:rsidRPr="000263B8" w:rsidRDefault="00872ED0" w:rsidP="00FB43A0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Словари-админ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разделов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_Ref119067641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28</w:t>
      </w:r>
      <w:r w:rsidR="00F2635D">
        <w:fldChar w:fldCharType="end"/>
      </w:r>
      <w:r w:rsidR="00F2635D">
        <w:t>)</w:t>
      </w:r>
      <w:r w:rsidRPr="000263B8">
        <w:t>;</w:t>
      </w:r>
    </w:p>
    <w:p w14:paraId="2FD658C0" w14:textId="77777777" w:rsidR="00E85BD7" w:rsidRPr="000263B8" w:rsidRDefault="00872ED0" w:rsidP="00FB43A0">
      <w:pPr>
        <w:pStyle w:val="phfigure"/>
      </w:pPr>
      <w:r w:rsidRPr="000263B8">
        <w:rPr>
          <w:noProof/>
        </w:rPr>
        <w:drawing>
          <wp:inline distT="0" distB="0" distL="0" distR="0" wp14:anchorId="2F1DC938" wp14:editId="24BD3998">
            <wp:extent cx="6295390" cy="3466083"/>
            <wp:effectExtent l="19050" t="19050" r="10160" b="20320"/>
            <wp:docPr id="100036" name="Рисунок 100036" descr="Форма настройки системных разд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56676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6608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178708" w14:textId="6DE0CCB2" w:rsidR="00E85BD7" w:rsidRPr="000263B8" w:rsidRDefault="00E15409" w:rsidP="00FB43A0">
      <w:pPr>
        <w:pStyle w:val="phfiguretitle"/>
      </w:pPr>
      <w:bookmarkStart w:id="133" w:name="_Ref11906764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28</w:t>
      </w:r>
      <w:r w:rsidR="00872ED0" w:rsidRPr="000263B8">
        <w:fldChar w:fldCharType="end"/>
      </w:r>
      <w:bookmarkEnd w:id="133"/>
      <w:r w:rsidR="0081618C" w:rsidRPr="000263B8">
        <w:t xml:space="preserve"> </w:t>
      </w:r>
      <w:r w:rsidR="00F2635D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системных</w:t>
      </w:r>
      <w:r w:rsidR="0081618C" w:rsidRPr="000263B8">
        <w:t xml:space="preserve"> </w:t>
      </w:r>
      <w:r w:rsidR="00872ED0" w:rsidRPr="000263B8">
        <w:t>разделов</w:t>
      </w:r>
    </w:p>
    <w:p w14:paraId="1AA40A1C" w14:textId="4C10A07F" w:rsidR="00E85BD7" w:rsidRPr="000263B8" w:rsidRDefault="00872ED0" w:rsidP="00FB43A0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раздела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_Ref119067653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29</w:t>
      </w:r>
      <w:r w:rsidR="00F2635D">
        <w:fldChar w:fldCharType="end"/>
      </w:r>
      <w:r w:rsidR="00F2635D">
        <w:t>)</w:t>
      </w:r>
      <w:r w:rsidRPr="000263B8">
        <w:t>;</w:t>
      </w:r>
    </w:p>
    <w:p w14:paraId="2224A399" w14:textId="77777777" w:rsidR="00E85BD7" w:rsidRPr="000263B8" w:rsidRDefault="00872ED0" w:rsidP="00FB43A0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0A57444E" wp14:editId="50E40DC5">
            <wp:extent cx="4953662" cy="2375488"/>
            <wp:effectExtent l="19050" t="19050" r="18415" b="25400"/>
            <wp:docPr id="100037" name="Рисунок 100037" descr="Окно просмотра системного раз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73481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3307" cy="23801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A4ECBC" w14:textId="0E0C9ECB" w:rsidR="00E85BD7" w:rsidRPr="000263B8" w:rsidRDefault="00E15409" w:rsidP="00FB43A0">
      <w:pPr>
        <w:pStyle w:val="phfiguretitle"/>
      </w:pPr>
      <w:bookmarkStart w:id="134" w:name="_Ref11906765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29</w:t>
      </w:r>
      <w:r w:rsidR="00872ED0" w:rsidRPr="000263B8">
        <w:fldChar w:fldCharType="end"/>
      </w:r>
      <w:bookmarkEnd w:id="134"/>
      <w:r w:rsidR="00F2635D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просмотра</w:t>
      </w:r>
      <w:r w:rsidR="0081618C" w:rsidRPr="000263B8">
        <w:t xml:space="preserve"> </w:t>
      </w:r>
      <w:r w:rsidR="00872ED0" w:rsidRPr="000263B8">
        <w:t>системного</w:t>
      </w:r>
      <w:r w:rsidR="0081618C" w:rsidRPr="000263B8">
        <w:t xml:space="preserve"> </w:t>
      </w:r>
      <w:r w:rsidR="00872ED0" w:rsidRPr="000263B8">
        <w:t>раздела</w:t>
      </w:r>
    </w:p>
    <w:p w14:paraId="3C1AE56D" w14:textId="0B1C82F4" w:rsidR="00E85BD7" w:rsidRPr="000263B8" w:rsidRDefault="00872ED0" w:rsidP="00FB43A0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="00E62DB2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словаря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_Ref119067660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30</w:t>
      </w:r>
      <w:r w:rsidR="00F2635D">
        <w:fldChar w:fldCharType="end"/>
      </w:r>
      <w:r w:rsidR="00F2635D">
        <w:t>)</w:t>
      </w:r>
      <w:r w:rsidRPr="000263B8">
        <w:t>;</w:t>
      </w:r>
    </w:p>
    <w:p w14:paraId="6EE06D9F" w14:textId="77777777" w:rsidR="00E85BD7" w:rsidRPr="000263B8" w:rsidRDefault="00872ED0" w:rsidP="00FB43A0">
      <w:pPr>
        <w:pStyle w:val="phfigure"/>
      </w:pPr>
      <w:r w:rsidRPr="000263B8">
        <w:rPr>
          <w:noProof/>
        </w:rPr>
        <w:drawing>
          <wp:inline distT="0" distB="0" distL="0" distR="0" wp14:anchorId="57F12990" wp14:editId="59D461D6">
            <wp:extent cx="4182386" cy="1434893"/>
            <wp:effectExtent l="19050" t="19050" r="8890" b="13335"/>
            <wp:docPr id="100038" name="Рисунок 100038" descr="_scroll_external/attachments/image2022-10-12_19-26-6-f9305c3cc58ec12674844de10a2ceb55c989469eb311955a17c75f8a112356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64498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90731" cy="14377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DA6399" w14:textId="65B15B29" w:rsidR="00872ED0" w:rsidRPr="000263B8" w:rsidRDefault="00E15409" w:rsidP="00FB43A0">
      <w:pPr>
        <w:pStyle w:val="phfiguretitle"/>
      </w:pPr>
      <w:bookmarkStart w:id="135" w:name="_Ref119067660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DE36C7">
        <w:rPr>
          <w:noProof/>
        </w:rPr>
        <w:t>30</w:t>
      </w:r>
      <w:r w:rsidR="00872ED0" w:rsidRPr="000263B8">
        <w:fldChar w:fldCharType="end"/>
      </w:r>
      <w:bookmarkEnd w:id="135"/>
      <w:r w:rsidR="0081618C" w:rsidRPr="000263B8">
        <w:t xml:space="preserve"> </w:t>
      </w:r>
      <w:r w:rsidR="00F2635D">
        <w:t xml:space="preserve">–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системный</w:t>
      </w:r>
      <w:r w:rsidR="0081618C" w:rsidRPr="000263B8">
        <w:t xml:space="preserve"> </w:t>
      </w:r>
      <w:r w:rsidR="00872ED0" w:rsidRPr="000263B8">
        <w:t>раздел</w:t>
      </w:r>
    </w:p>
    <w:p w14:paraId="7F2BC1B7" w14:textId="332CE1E6" w:rsidR="00E85BD7" w:rsidRPr="000263B8" w:rsidRDefault="00872ED0" w:rsidP="00FB43A0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_Ref119067669 \h </w:instrText>
      </w:r>
      <w:r w:rsidR="00F2635D">
        <w:fldChar w:fldCharType="separate"/>
      </w:r>
      <w:r w:rsidR="00DE36C7">
        <w:t>Таблица </w:t>
      </w:r>
      <w:r w:rsidR="00DE36C7">
        <w:rPr>
          <w:noProof/>
        </w:rPr>
        <w:t>17</w:t>
      </w:r>
      <w:r w:rsidR="00F2635D">
        <w:fldChar w:fldCharType="end"/>
      </w:r>
      <w:r w:rsidR="00F2635D">
        <w:t>)</w:t>
      </w:r>
      <w:r w:rsidRPr="000263B8">
        <w:t>;</w:t>
      </w:r>
    </w:p>
    <w:p w14:paraId="4CB38137" w14:textId="1665F8D8" w:rsidR="00E85BD7" w:rsidRPr="000263B8" w:rsidRDefault="00E15409" w:rsidP="00FB43A0">
      <w:pPr>
        <w:pStyle w:val="phtabletitle"/>
      </w:pPr>
      <w:bookmarkStart w:id="136" w:name="_Ref119067669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17</w:t>
      </w:r>
      <w:r w:rsidR="00872ED0" w:rsidRPr="000263B8">
        <w:fldChar w:fldCharType="end"/>
      </w:r>
      <w:bookmarkEnd w:id="136"/>
      <w:r w:rsidR="0081618C" w:rsidRPr="000263B8">
        <w:t xml:space="preserve"> </w:t>
      </w:r>
      <w:r w:rsidR="009233F0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системный</w:t>
      </w:r>
      <w:r w:rsidR="0081618C" w:rsidRPr="000263B8">
        <w:t xml:space="preserve"> </w:t>
      </w:r>
      <w:r w:rsidR="00872ED0" w:rsidRPr="000263B8">
        <w:t>раздел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172"/>
        <w:gridCol w:w="1674"/>
        <w:gridCol w:w="5775"/>
      </w:tblGrid>
      <w:tr w:rsidR="000263B8" w:rsidRPr="00E24349" w14:paraId="0A46AF48" w14:textId="77777777" w:rsidTr="00846EA2">
        <w:trPr>
          <w:tblHeader/>
        </w:trPr>
        <w:tc>
          <w:tcPr>
            <w:tcW w:w="1156" w:type="pct"/>
          </w:tcPr>
          <w:p w14:paraId="1D70FF03" w14:textId="77777777" w:rsidR="00E85BD7" w:rsidRPr="00E24349" w:rsidRDefault="00872ED0" w:rsidP="00FB43A0">
            <w:pPr>
              <w:pStyle w:val="phtablecolcaption"/>
            </w:pPr>
            <w:bookmarkStart w:id="137" w:name="scroll-bookmark-46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137"/>
          </w:p>
        </w:tc>
        <w:tc>
          <w:tcPr>
            <w:tcW w:w="816" w:type="pct"/>
          </w:tcPr>
          <w:p w14:paraId="12F3DC60" w14:textId="77777777" w:rsidR="00E85BD7" w:rsidRPr="00E24349" w:rsidRDefault="00872ED0" w:rsidP="00FB43A0">
            <w:pPr>
              <w:pStyle w:val="phtablecolcaption"/>
            </w:pPr>
            <w:r w:rsidRPr="00E24349">
              <w:t>Обязательность</w:t>
            </w:r>
          </w:p>
        </w:tc>
        <w:tc>
          <w:tcPr>
            <w:tcW w:w="3028" w:type="pct"/>
          </w:tcPr>
          <w:p w14:paraId="305A10E3" w14:textId="77777777" w:rsidR="00E85BD7" w:rsidRPr="00E24349" w:rsidRDefault="00872ED0" w:rsidP="00FB43A0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0B14EE2E" w14:textId="77777777" w:rsidTr="00846EA2">
        <w:tc>
          <w:tcPr>
            <w:tcW w:w="1156" w:type="pct"/>
          </w:tcPr>
          <w:p w14:paraId="54BF1653" w14:textId="77777777" w:rsidR="00E85BD7" w:rsidRPr="00E24349" w:rsidRDefault="00872ED0" w:rsidP="00FB43A0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16" w:type="pct"/>
          </w:tcPr>
          <w:p w14:paraId="41C85EB2" w14:textId="77777777" w:rsidR="00E85BD7" w:rsidRPr="00E24349" w:rsidRDefault="00872ED0" w:rsidP="00FB43A0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43BA377E" wp14:editId="59EFB410">
                  <wp:extent cx="152213" cy="152297"/>
                  <wp:effectExtent l="0" t="0" r="0" b="0"/>
                  <wp:docPr id="100039" name="Рисунок 10003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402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pct"/>
          </w:tcPr>
          <w:p w14:paraId="3EE5A5C3" w14:textId="65258D5D" w:rsidR="00E85BD7" w:rsidRPr="00E24349" w:rsidRDefault="00176438" w:rsidP="00FB43A0">
            <w:pPr>
              <w:pStyle w:val="phtablecellleft"/>
            </w:pPr>
            <w:r>
              <w:t>4</w:t>
            </w:r>
          </w:p>
        </w:tc>
      </w:tr>
      <w:tr w:rsidR="000263B8" w:rsidRPr="00E24349" w14:paraId="4F65DEDA" w14:textId="77777777" w:rsidTr="00846EA2">
        <w:tc>
          <w:tcPr>
            <w:tcW w:w="1156" w:type="pct"/>
          </w:tcPr>
          <w:p w14:paraId="3D020100" w14:textId="77777777" w:rsidR="00E85BD7" w:rsidRPr="00E24349" w:rsidRDefault="00872ED0" w:rsidP="00FB43A0">
            <w:pPr>
              <w:pStyle w:val="phtablecellleft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16" w:type="pct"/>
          </w:tcPr>
          <w:p w14:paraId="10ED2FE0" w14:textId="77777777" w:rsidR="00E85BD7" w:rsidRPr="00E24349" w:rsidRDefault="00872ED0" w:rsidP="00FB43A0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5BDBBB1A" wp14:editId="17A5C6DD">
                  <wp:extent cx="152213" cy="152297"/>
                  <wp:effectExtent l="0" t="0" r="0" b="0"/>
                  <wp:docPr id="100040" name="Рисунок 10004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3438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pct"/>
          </w:tcPr>
          <w:p w14:paraId="765253CD" w14:textId="55E5CC71" w:rsidR="00E85BD7" w:rsidRPr="00E24349" w:rsidRDefault="00872ED0" w:rsidP="00176438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="00176438">
              <w:t>ССЗ</w:t>
            </w:r>
          </w:p>
        </w:tc>
      </w:tr>
      <w:tr w:rsidR="000263B8" w:rsidRPr="00E24349" w14:paraId="2AB544E1" w14:textId="77777777" w:rsidTr="00846EA2">
        <w:tc>
          <w:tcPr>
            <w:tcW w:w="1156" w:type="pct"/>
          </w:tcPr>
          <w:p w14:paraId="122322F2" w14:textId="77777777" w:rsidR="00E85BD7" w:rsidRPr="00E24349" w:rsidRDefault="00872ED0" w:rsidP="00FB43A0">
            <w:pPr>
              <w:pStyle w:val="phtablecellleft"/>
            </w:pPr>
            <w:r w:rsidRPr="00E24349">
              <w:t>Внешняя</w:t>
            </w:r>
            <w:r w:rsidR="0081618C" w:rsidRPr="00E24349">
              <w:t xml:space="preserve"> </w:t>
            </w:r>
            <w:r w:rsidRPr="00E24349">
              <w:t>система</w:t>
            </w:r>
          </w:p>
        </w:tc>
        <w:tc>
          <w:tcPr>
            <w:tcW w:w="816" w:type="pct"/>
          </w:tcPr>
          <w:p w14:paraId="690057E8" w14:textId="77777777" w:rsidR="00E85BD7" w:rsidRPr="00E24349" w:rsidRDefault="00872ED0" w:rsidP="00FB43A0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4DCACDC6" wp14:editId="7844F553">
                  <wp:extent cx="152213" cy="152297"/>
                  <wp:effectExtent l="0" t="0" r="0" b="0"/>
                  <wp:docPr id="100041" name="Рисунок 10004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5916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pct"/>
          </w:tcPr>
          <w:p w14:paraId="4D394FC0" w14:textId="3F2C6842" w:rsidR="00E85BD7" w:rsidRPr="00E24349" w:rsidRDefault="00872ED0" w:rsidP="00176438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внешнюю</w:t>
            </w:r>
            <w:r w:rsidR="0081618C" w:rsidRPr="00E24349">
              <w:t xml:space="preserve"> </w:t>
            </w:r>
            <w:r w:rsidRPr="00E24349">
              <w:t>систему,</w:t>
            </w:r>
            <w:r w:rsidR="0081618C" w:rsidRPr="00E24349">
              <w:t xml:space="preserve"> </w:t>
            </w:r>
            <w:r w:rsidRPr="00E24349">
              <w:t>настроенную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интеграции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7476A7" w:rsidRPr="00E24349">
              <w:t>«</w:t>
            </w:r>
            <w:r w:rsidR="00176438">
              <w:t>ССЗ</w:t>
            </w:r>
            <w:r w:rsidR="007476A7" w:rsidRPr="00E24349">
              <w:t xml:space="preserve">» </w:t>
            </w:r>
            <w:r w:rsidRPr="00E24349">
              <w:t>(код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="00176438" w:rsidRPr="00176438">
              <w:t>vimiscvd/mis</w:t>
            </w:r>
            <w:r w:rsidR="000263B8" w:rsidRPr="00E24349">
              <w:t>»</w:t>
            </w:r>
            <w:r w:rsidRPr="00E24349">
              <w:t>)</w:t>
            </w:r>
          </w:p>
        </w:tc>
      </w:tr>
    </w:tbl>
    <w:p w14:paraId="07203433" w14:textId="77777777" w:rsidR="00F2635D" w:rsidRDefault="00F2635D" w:rsidP="00FB43A0">
      <w:pPr>
        <w:pStyle w:val="phnormal"/>
      </w:pPr>
    </w:p>
    <w:p w14:paraId="797F2E70" w14:textId="77777777" w:rsidR="00E85BD7" w:rsidRPr="000263B8" w:rsidRDefault="00872ED0" w:rsidP="00FB43A0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Pr="000263B8">
        <w:t>.</w:t>
      </w:r>
    </w:p>
    <w:p w14:paraId="1F257B72" w14:textId="77777777" w:rsidR="00E85BD7" w:rsidRPr="000263B8" w:rsidRDefault="00872ED0" w:rsidP="00FB43A0">
      <w:pPr>
        <w:pStyle w:val="4"/>
      </w:pPr>
      <w:bookmarkStart w:id="138" w:name="scroll-bookmark-47"/>
      <w:r w:rsidRPr="000263B8">
        <w:lastRenderedPageBreak/>
        <w:t>Настройка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bookmarkEnd w:id="138"/>
    </w:p>
    <w:p w14:paraId="7BFD8885" w14:textId="77777777" w:rsidR="00355B18" w:rsidRDefault="00872ED0" w:rsidP="00355B18">
      <w:pPr>
        <w:pStyle w:val="phlistitemizedtitle"/>
      </w:pPr>
      <w:r w:rsidRPr="000263B8">
        <w:t>Настройте</w:t>
      </w:r>
      <w:r w:rsidR="0081618C" w:rsidRPr="000263B8">
        <w:t xml:space="preserve"> </w:t>
      </w:r>
      <w:r w:rsidRPr="000263B8">
        <w:t>системный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="0081618C" w:rsidRPr="000263B8">
        <w:t xml:space="preserve"> </w:t>
      </w:r>
      <w:r w:rsidRPr="000263B8">
        <w:t>(наименование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="000263B8">
        <w:t>«</w:t>
      </w:r>
      <w:r w:rsidRPr="000263B8">
        <w:t>Настройка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регистрации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ВИМИС</w:t>
      </w:r>
      <w:r w:rsidR="000263B8">
        <w:t>»</w:t>
      </w:r>
      <w:r w:rsidRPr="000263B8">
        <w:t>).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86B5ACA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Словари-админ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разделов;</w:t>
      </w:r>
    </w:p>
    <w:p w14:paraId="5986D69E" w14:textId="733B06A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раздела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_Ref119067770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31</w:t>
      </w:r>
      <w:r w:rsidR="00F2635D">
        <w:fldChar w:fldCharType="end"/>
      </w:r>
      <w:r w:rsidR="00F2635D">
        <w:t>)</w:t>
      </w:r>
      <w:r w:rsidRPr="000263B8">
        <w:t>;</w:t>
      </w:r>
    </w:p>
    <w:p w14:paraId="24E44012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8846D89" wp14:editId="5B6AE853">
            <wp:extent cx="6295390" cy="2987643"/>
            <wp:effectExtent l="19050" t="19050" r="10160" b="22860"/>
            <wp:docPr id="100042" name="Рисунок 100042" descr="_scroll_external/attachments/image2022-10-21_15-31-37-fe475f946d24c8196fbf8d3527d1728e7797d985a576ff27f7671c0a06447d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51692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764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7AAFC1" w14:textId="446DBE31" w:rsidR="00E85BD7" w:rsidRPr="000263B8" w:rsidRDefault="00E15409" w:rsidP="00E24349">
      <w:pPr>
        <w:pStyle w:val="phfiguretitle"/>
      </w:pPr>
      <w:bookmarkStart w:id="139" w:name="_Ref119067770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DE36C7">
        <w:rPr>
          <w:noProof/>
        </w:rPr>
        <w:t>31</w:t>
      </w:r>
      <w:r w:rsidR="00872ED0" w:rsidRPr="000263B8">
        <w:fldChar w:fldCharType="end"/>
      </w:r>
      <w:bookmarkEnd w:id="139"/>
      <w:r w:rsidR="0081618C" w:rsidRPr="000263B8">
        <w:t xml:space="preserve"> </w:t>
      </w:r>
      <w:r w:rsidR="00F2635D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просмотра</w:t>
      </w:r>
      <w:r w:rsidR="0081618C" w:rsidRPr="000263B8">
        <w:t xml:space="preserve"> </w:t>
      </w:r>
      <w:r w:rsidR="00872ED0" w:rsidRPr="000263B8">
        <w:t>значений</w:t>
      </w:r>
      <w:r w:rsidR="0081618C" w:rsidRPr="000263B8">
        <w:t xml:space="preserve"> </w:t>
      </w:r>
      <w:r w:rsidR="00872ED0" w:rsidRPr="000263B8">
        <w:t>раздела</w:t>
      </w:r>
    </w:p>
    <w:p w14:paraId="74B5684F" w14:textId="4FAEA6A6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="00E62DB2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словаря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_Ref119067776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32</w:t>
      </w:r>
      <w:r w:rsidR="00F2635D">
        <w:fldChar w:fldCharType="end"/>
      </w:r>
      <w:r w:rsidR="00F2635D">
        <w:t>)</w:t>
      </w:r>
      <w:r w:rsidRPr="000263B8">
        <w:t>;</w:t>
      </w:r>
    </w:p>
    <w:p w14:paraId="6E6F9FCC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2F5FA3E7" wp14:editId="031F900A">
            <wp:extent cx="5459730" cy="1838981"/>
            <wp:effectExtent l="19050" t="19050" r="26670" b="27940"/>
            <wp:docPr id="100043" name="Рисунок 100043" descr="_scroll_external/attachments/image2022-10-21_15-34-2-293d7eedbdc0b03f59c130de92d12754b935735e990f2b6c299c84402cdd24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8742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8389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52541D" w14:textId="1517EF51" w:rsidR="00872ED0" w:rsidRPr="007D2B2D" w:rsidRDefault="00E15409" w:rsidP="00E24349">
      <w:pPr>
        <w:pStyle w:val="phfiguretitle"/>
      </w:pPr>
      <w:bookmarkStart w:id="140" w:name="_Ref119067776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DE36C7">
        <w:rPr>
          <w:noProof/>
        </w:rPr>
        <w:t>32</w:t>
      </w:r>
      <w:r w:rsidR="00872ED0" w:rsidRPr="000263B8">
        <w:fldChar w:fldCharType="end"/>
      </w:r>
      <w:bookmarkEnd w:id="140"/>
      <w:r w:rsidR="0081618C" w:rsidRPr="000263B8">
        <w:t xml:space="preserve"> </w:t>
      </w:r>
      <w:r w:rsidR="007D2B2D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словаря</w:t>
      </w:r>
    </w:p>
    <w:p w14:paraId="3071B1E1" w14:textId="3A17EE13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_Ref119067782 \h </w:instrText>
      </w:r>
      <w:r w:rsidR="00F2635D">
        <w:fldChar w:fldCharType="separate"/>
      </w:r>
      <w:r w:rsidR="00DE36C7">
        <w:t>Таблица </w:t>
      </w:r>
      <w:r w:rsidR="00DE36C7">
        <w:rPr>
          <w:noProof/>
        </w:rPr>
        <w:t>18</w:t>
      </w:r>
      <w:r w:rsidR="00F2635D">
        <w:fldChar w:fldCharType="end"/>
      </w:r>
      <w:r w:rsidR="00F2635D">
        <w:t>)</w:t>
      </w:r>
      <w:r w:rsidRPr="000263B8">
        <w:t>;</w:t>
      </w:r>
    </w:p>
    <w:p w14:paraId="14C1DA4F" w14:textId="18A873E2" w:rsidR="00E85BD7" w:rsidRPr="000263B8" w:rsidRDefault="00E15409" w:rsidP="00E24349">
      <w:pPr>
        <w:pStyle w:val="phtabletitle"/>
      </w:pPr>
      <w:bookmarkStart w:id="141" w:name="_Ref119067782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18</w:t>
      </w:r>
      <w:r w:rsidR="00872ED0" w:rsidRPr="000263B8">
        <w:fldChar w:fldCharType="end"/>
      </w:r>
      <w:bookmarkEnd w:id="141"/>
      <w:r w:rsidR="0081618C" w:rsidRPr="000263B8">
        <w:t xml:space="preserve"> </w:t>
      </w:r>
      <w:r w:rsidR="009233F0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системный</w:t>
      </w:r>
      <w:r w:rsidR="0081618C" w:rsidRPr="000263B8">
        <w:t xml:space="preserve"> </w:t>
      </w:r>
      <w:r w:rsidR="00872ED0" w:rsidRPr="000263B8">
        <w:t>раздел</w:t>
      </w:r>
      <w:r w:rsidR="0081618C" w:rsidRPr="000263B8">
        <w:t xml:space="preserve"> </w:t>
      </w:r>
      <w:r w:rsidR="000263B8">
        <w:t>«</w:t>
      </w:r>
      <w:r w:rsidR="00872ED0" w:rsidRPr="000263B8">
        <w:t>VIMIS_SEMD</w:t>
      </w:r>
      <w:r w:rsidR="000263B8">
        <w:t>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249"/>
        <w:gridCol w:w="2001"/>
        <w:gridCol w:w="1907"/>
        <w:gridCol w:w="2276"/>
        <w:gridCol w:w="2188"/>
      </w:tblGrid>
      <w:tr w:rsidR="000263B8" w:rsidRPr="00E24349" w14:paraId="62DF3BE5" w14:textId="77777777" w:rsidTr="00176438">
        <w:trPr>
          <w:tblHeader/>
        </w:trPr>
        <w:tc>
          <w:tcPr>
            <w:tcW w:w="649" w:type="pct"/>
          </w:tcPr>
          <w:p w14:paraId="6BE0CCCF" w14:textId="77777777" w:rsidR="00E85BD7" w:rsidRPr="00E24349" w:rsidRDefault="00872ED0" w:rsidP="00355B18">
            <w:pPr>
              <w:pStyle w:val="phtablecolcaption"/>
            </w:pPr>
            <w:bookmarkStart w:id="142" w:name="scroll-bookmark-48"/>
            <w:r w:rsidRPr="00E24349">
              <w:t>Тип</w:t>
            </w:r>
            <w:r w:rsidR="0081618C" w:rsidRPr="00E24349">
              <w:t xml:space="preserve"> </w:t>
            </w:r>
            <w:r w:rsidRPr="00E24349">
              <w:t>документа</w:t>
            </w:r>
            <w:bookmarkEnd w:id="142"/>
          </w:p>
        </w:tc>
        <w:tc>
          <w:tcPr>
            <w:tcW w:w="1040" w:type="pct"/>
          </w:tcPr>
          <w:p w14:paraId="2A1DFF50" w14:textId="77777777" w:rsidR="00E85BD7" w:rsidRPr="00E24349" w:rsidRDefault="00872ED0" w:rsidP="00355B18">
            <w:pPr>
              <w:pStyle w:val="phtablecolcaption"/>
            </w:pPr>
            <w:r w:rsidRPr="00E24349">
              <w:t>Формируем</w:t>
            </w:r>
            <w:r w:rsidR="0081618C" w:rsidRPr="00E24349">
              <w:t xml:space="preserve"> </w:t>
            </w:r>
            <w:r w:rsidRPr="00E24349">
              <w:t>СЭМД:</w:t>
            </w:r>
            <w:r w:rsidR="0081618C" w:rsidRPr="00E24349">
              <w:t xml:space="preserve"> </w:t>
            </w:r>
            <w:r w:rsidRPr="00E24349">
              <w:t>0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бета</w:t>
            </w:r>
            <w:r w:rsidR="0081618C" w:rsidRPr="00E24349">
              <w:t xml:space="preserve"> </w:t>
            </w:r>
            <w:r w:rsidRPr="00E24349">
              <w:t>(СМС),</w:t>
            </w:r>
            <w:r w:rsidR="0081618C" w:rsidRPr="00E24349">
              <w:t xml:space="preserve"> </w:t>
            </w:r>
            <w:r w:rsidRPr="00E24349">
              <w:t>1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СЭМД</w:t>
            </w:r>
          </w:p>
        </w:tc>
        <w:tc>
          <w:tcPr>
            <w:tcW w:w="991" w:type="pct"/>
          </w:tcPr>
          <w:p w14:paraId="5BD858EF" w14:textId="77777777" w:rsidR="00E85BD7" w:rsidRPr="00E24349" w:rsidRDefault="00872ED0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СЭМД:</w:t>
            </w:r>
            <w:r w:rsidR="0081618C" w:rsidRPr="00E24349">
              <w:t xml:space="preserve"> </w:t>
            </w:r>
            <w:r w:rsidRPr="00E24349">
              <w:t>тег</w:t>
            </w:r>
            <w:r w:rsidR="0081618C" w:rsidRPr="00E24349">
              <w:t xml:space="preserve"> </w:t>
            </w:r>
            <w:r w:rsidRPr="00E24349">
              <w:t>docType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теле</w:t>
            </w:r>
            <w:r w:rsidR="0081618C" w:rsidRPr="00E24349">
              <w:t xml:space="preserve"> </w:t>
            </w:r>
            <w:r w:rsidRPr="00E24349">
              <w:t>SOAP</w:t>
            </w:r>
            <w:r w:rsidR="0081618C" w:rsidRPr="00E24349">
              <w:t xml:space="preserve"> </w:t>
            </w:r>
            <w:r w:rsidRPr="00E24349">
              <w:t>пакета</w:t>
            </w:r>
          </w:p>
        </w:tc>
        <w:tc>
          <w:tcPr>
            <w:tcW w:w="1183" w:type="pct"/>
          </w:tcPr>
          <w:p w14:paraId="15D89D7F" w14:textId="77777777" w:rsidR="00E85BD7" w:rsidRPr="00E24349" w:rsidRDefault="00872ED0" w:rsidP="00355B18">
            <w:pPr>
              <w:pStyle w:val="phtablecolcaption"/>
            </w:pPr>
            <w:r w:rsidRPr="00E24349">
              <w:t>Версия</w:t>
            </w:r>
            <w:r w:rsidR="0081618C" w:rsidRPr="00E24349">
              <w:t xml:space="preserve"> </w:t>
            </w:r>
            <w:r w:rsidRPr="00E24349">
              <w:t>типа</w:t>
            </w:r>
            <w:r w:rsidR="0081618C" w:rsidRPr="00E24349">
              <w:t xml:space="preserve"> </w:t>
            </w:r>
            <w:r w:rsidRPr="00E24349">
              <w:t>СЭМД:</w:t>
            </w:r>
            <w:r w:rsidR="0081618C" w:rsidRPr="00E24349">
              <w:t xml:space="preserve"> </w:t>
            </w:r>
            <w:r w:rsidRPr="00E24349">
              <w:t>тег</w:t>
            </w:r>
            <w:r w:rsidR="0081618C" w:rsidRPr="00E24349">
              <w:t xml:space="preserve"> </w:t>
            </w:r>
            <w:r w:rsidRPr="00E24349">
              <w:t>docTypeVersion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теле</w:t>
            </w:r>
            <w:r w:rsidR="0081618C" w:rsidRPr="00E24349">
              <w:t xml:space="preserve"> </w:t>
            </w:r>
            <w:r w:rsidRPr="00E24349">
              <w:t>SOAP-пакета</w:t>
            </w:r>
          </w:p>
        </w:tc>
        <w:tc>
          <w:tcPr>
            <w:tcW w:w="1137" w:type="pct"/>
          </w:tcPr>
          <w:p w14:paraId="321ECE5B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</w:tr>
      <w:tr w:rsidR="000263B8" w:rsidRPr="00E24349" w14:paraId="74DEFB2D" w14:textId="77777777" w:rsidTr="0073499E">
        <w:tc>
          <w:tcPr>
            <w:tcW w:w="649" w:type="pct"/>
            <w:shd w:val="clear" w:color="auto" w:fill="auto"/>
          </w:tcPr>
          <w:p w14:paraId="29099AEE" w14:textId="650A6EC6" w:rsidR="00E85BD7" w:rsidRPr="00E24349" w:rsidRDefault="00E62DB2" w:rsidP="00E24349">
            <w:pPr>
              <w:pStyle w:val="phtablecellleft"/>
            </w:pPr>
            <w:r>
              <w:t>353</w:t>
            </w:r>
          </w:p>
        </w:tc>
        <w:tc>
          <w:tcPr>
            <w:tcW w:w="1040" w:type="pct"/>
            <w:shd w:val="clear" w:color="auto" w:fill="auto"/>
          </w:tcPr>
          <w:p w14:paraId="70897506" w14:textId="0DA2B1B2" w:rsidR="00E85BD7" w:rsidRPr="00E24349" w:rsidRDefault="0073499E" w:rsidP="00E24349">
            <w:pPr>
              <w:pStyle w:val="phtablecellleft"/>
            </w:pPr>
            <w:r>
              <w:t>0</w:t>
            </w:r>
          </w:p>
        </w:tc>
        <w:tc>
          <w:tcPr>
            <w:tcW w:w="991" w:type="pct"/>
            <w:shd w:val="clear" w:color="auto" w:fill="auto"/>
          </w:tcPr>
          <w:p w14:paraId="645B5BD7" w14:textId="1A35F1DB" w:rsidR="00E85BD7" w:rsidRPr="00E24349" w:rsidRDefault="007F6610" w:rsidP="00E24349">
            <w:pPr>
              <w:pStyle w:val="phtablecellleft"/>
            </w:pPr>
            <w:r>
              <w:t>13</w:t>
            </w:r>
          </w:p>
        </w:tc>
        <w:tc>
          <w:tcPr>
            <w:tcW w:w="1183" w:type="pct"/>
            <w:shd w:val="clear" w:color="auto" w:fill="auto"/>
          </w:tcPr>
          <w:p w14:paraId="1FDF4044" w14:textId="451D4A88" w:rsidR="00E85BD7" w:rsidRPr="00E24349" w:rsidRDefault="007F6610" w:rsidP="00E24349">
            <w:pPr>
              <w:pStyle w:val="phtablecellleft"/>
            </w:pPr>
            <w:r>
              <w:t>3</w:t>
            </w:r>
          </w:p>
        </w:tc>
        <w:tc>
          <w:tcPr>
            <w:tcW w:w="1137" w:type="pct"/>
            <w:shd w:val="clear" w:color="auto" w:fill="auto"/>
          </w:tcPr>
          <w:p w14:paraId="52B13F87" w14:textId="0911EDA0" w:rsidR="00E85BD7" w:rsidRPr="00E24349" w:rsidRDefault="00872ED0" w:rsidP="00176438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="00176438">
              <w:t>ССЗ</w:t>
            </w:r>
          </w:p>
        </w:tc>
      </w:tr>
      <w:tr w:rsidR="00176438" w:rsidRPr="00E24349" w14:paraId="543D92D9" w14:textId="77777777" w:rsidTr="0073499E">
        <w:tc>
          <w:tcPr>
            <w:tcW w:w="649" w:type="pct"/>
            <w:shd w:val="clear" w:color="auto" w:fill="auto"/>
          </w:tcPr>
          <w:p w14:paraId="2956E516" w14:textId="3EBB53AE" w:rsidR="00176438" w:rsidRPr="00E24349" w:rsidRDefault="00176438" w:rsidP="00176438">
            <w:pPr>
              <w:pStyle w:val="phtablecellleft"/>
            </w:pPr>
            <w:r>
              <w:t>13</w:t>
            </w:r>
          </w:p>
        </w:tc>
        <w:tc>
          <w:tcPr>
            <w:tcW w:w="1040" w:type="pct"/>
            <w:shd w:val="clear" w:color="auto" w:fill="auto"/>
          </w:tcPr>
          <w:p w14:paraId="059F3AA9" w14:textId="6CCAE663" w:rsidR="00176438" w:rsidRPr="00E24349" w:rsidRDefault="0073499E" w:rsidP="00176438">
            <w:pPr>
              <w:pStyle w:val="phtablecellleft"/>
            </w:pPr>
            <w:r>
              <w:t>0</w:t>
            </w:r>
          </w:p>
        </w:tc>
        <w:tc>
          <w:tcPr>
            <w:tcW w:w="991" w:type="pct"/>
            <w:shd w:val="clear" w:color="auto" w:fill="auto"/>
          </w:tcPr>
          <w:p w14:paraId="489A2BAD" w14:textId="7AA0E176" w:rsidR="00176438" w:rsidRPr="00E24349" w:rsidRDefault="00176438" w:rsidP="00176438">
            <w:pPr>
              <w:pStyle w:val="phtablecellleft"/>
            </w:pPr>
            <w:r>
              <w:t>13</w:t>
            </w:r>
          </w:p>
        </w:tc>
        <w:tc>
          <w:tcPr>
            <w:tcW w:w="1183" w:type="pct"/>
            <w:shd w:val="clear" w:color="auto" w:fill="auto"/>
          </w:tcPr>
          <w:p w14:paraId="5D8A7439" w14:textId="36C4FFAA" w:rsidR="00176438" w:rsidRPr="00E24349" w:rsidRDefault="00176438" w:rsidP="00176438">
            <w:pPr>
              <w:pStyle w:val="phtablecellleft"/>
            </w:pPr>
            <w:r>
              <w:t>3</w:t>
            </w:r>
          </w:p>
        </w:tc>
        <w:tc>
          <w:tcPr>
            <w:tcW w:w="1137" w:type="pct"/>
            <w:shd w:val="clear" w:color="auto" w:fill="auto"/>
          </w:tcPr>
          <w:p w14:paraId="23998986" w14:textId="2FBAEA4F" w:rsidR="00176438" w:rsidRPr="00E24349" w:rsidRDefault="00176438" w:rsidP="00176438">
            <w:pPr>
              <w:pStyle w:val="phtablecellleft"/>
            </w:pPr>
            <w:r w:rsidRPr="00E24349">
              <w:t xml:space="preserve">ВИМИС </w:t>
            </w:r>
            <w:r>
              <w:t>ССЗ</w:t>
            </w:r>
          </w:p>
        </w:tc>
      </w:tr>
      <w:tr w:rsidR="00176438" w:rsidRPr="00E24349" w14:paraId="28775CE4" w14:textId="77777777" w:rsidTr="0073499E">
        <w:tc>
          <w:tcPr>
            <w:tcW w:w="649" w:type="pct"/>
            <w:shd w:val="clear" w:color="auto" w:fill="auto"/>
          </w:tcPr>
          <w:p w14:paraId="59377F60" w14:textId="05312ECF" w:rsidR="00176438" w:rsidRPr="007F6610" w:rsidRDefault="00176438" w:rsidP="00176438">
            <w:pPr>
              <w:pStyle w:val="phtablecellleft"/>
            </w:pPr>
            <w:r w:rsidRPr="007F6610">
              <w:t>6</w:t>
            </w:r>
          </w:p>
        </w:tc>
        <w:tc>
          <w:tcPr>
            <w:tcW w:w="1040" w:type="pct"/>
            <w:shd w:val="clear" w:color="auto" w:fill="auto"/>
          </w:tcPr>
          <w:p w14:paraId="411E58F9" w14:textId="0DC2BFEB" w:rsidR="00176438" w:rsidRPr="00E24349" w:rsidRDefault="00176438" w:rsidP="00176438">
            <w:pPr>
              <w:pStyle w:val="phtablecellleft"/>
            </w:pPr>
            <w:r>
              <w:t>1</w:t>
            </w:r>
          </w:p>
        </w:tc>
        <w:tc>
          <w:tcPr>
            <w:tcW w:w="991" w:type="pct"/>
            <w:shd w:val="clear" w:color="auto" w:fill="auto"/>
          </w:tcPr>
          <w:p w14:paraId="44480CCB" w14:textId="464AC75B" w:rsidR="00176438" w:rsidRPr="00E24349" w:rsidRDefault="00176438" w:rsidP="00176438">
            <w:pPr>
              <w:pStyle w:val="phtablecellleft"/>
            </w:pPr>
            <w:r>
              <w:t>2</w:t>
            </w:r>
          </w:p>
        </w:tc>
        <w:tc>
          <w:tcPr>
            <w:tcW w:w="1183" w:type="pct"/>
            <w:shd w:val="clear" w:color="auto" w:fill="auto"/>
          </w:tcPr>
          <w:p w14:paraId="1B1F9466" w14:textId="576A5404" w:rsidR="00176438" w:rsidRPr="00E24349" w:rsidRDefault="00176438" w:rsidP="00176438">
            <w:pPr>
              <w:pStyle w:val="phtablecellleft"/>
            </w:pPr>
            <w:r>
              <w:t>3</w:t>
            </w:r>
          </w:p>
        </w:tc>
        <w:tc>
          <w:tcPr>
            <w:tcW w:w="1137" w:type="pct"/>
            <w:shd w:val="clear" w:color="auto" w:fill="auto"/>
          </w:tcPr>
          <w:p w14:paraId="258CDFED" w14:textId="549FA353" w:rsidR="00176438" w:rsidRPr="00E24349" w:rsidRDefault="00176438" w:rsidP="00176438">
            <w:pPr>
              <w:pStyle w:val="phtablecellleft"/>
            </w:pPr>
            <w:r w:rsidRPr="00E24349">
              <w:t xml:space="preserve">ВИМИС </w:t>
            </w:r>
            <w:r>
              <w:t>ССЗ</w:t>
            </w:r>
          </w:p>
        </w:tc>
      </w:tr>
      <w:tr w:rsidR="00176438" w:rsidRPr="00E24349" w14:paraId="61A3A168" w14:textId="77777777" w:rsidTr="0073499E">
        <w:tc>
          <w:tcPr>
            <w:tcW w:w="649" w:type="pct"/>
            <w:shd w:val="clear" w:color="auto" w:fill="auto"/>
          </w:tcPr>
          <w:p w14:paraId="6FEC9F65" w14:textId="56918629" w:rsidR="00176438" w:rsidRPr="007F6610" w:rsidRDefault="00176438" w:rsidP="00176438">
            <w:pPr>
              <w:pStyle w:val="phtablecellleft"/>
            </w:pPr>
            <w:r w:rsidRPr="007F6610">
              <w:t>7</w:t>
            </w:r>
          </w:p>
        </w:tc>
        <w:tc>
          <w:tcPr>
            <w:tcW w:w="1040" w:type="pct"/>
            <w:shd w:val="clear" w:color="auto" w:fill="auto"/>
          </w:tcPr>
          <w:p w14:paraId="63ABE31F" w14:textId="3D290A11" w:rsidR="00176438" w:rsidRDefault="00176438" w:rsidP="00176438">
            <w:pPr>
              <w:pStyle w:val="phtablecellleft"/>
            </w:pPr>
            <w:r>
              <w:t>1</w:t>
            </w:r>
          </w:p>
        </w:tc>
        <w:tc>
          <w:tcPr>
            <w:tcW w:w="991" w:type="pct"/>
            <w:shd w:val="clear" w:color="auto" w:fill="auto"/>
          </w:tcPr>
          <w:p w14:paraId="5434F8CC" w14:textId="22ED8071" w:rsidR="00176438" w:rsidRDefault="00176438" w:rsidP="00176438">
            <w:pPr>
              <w:pStyle w:val="phtablecellleft"/>
            </w:pPr>
            <w:r>
              <w:t>3</w:t>
            </w:r>
          </w:p>
        </w:tc>
        <w:tc>
          <w:tcPr>
            <w:tcW w:w="1183" w:type="pct"/>
            <w:shd w:val="clear" w:color="auto" w:fill="auto"/>
          </w:tcPr>
          <w:p w14:paraId="0F399077" w14:textId="473460F7" w:rsidR="00176438" w:rsidRDefault="00176438" w:rsidP="00176438">
            <w:pPr>
              <w:pStyle w:val="phtablecellleft"/>
            </w:pPr>
            <w:r>
              <w:t>3</w:t>
            </w:r>
          </w:p>
        </w:tc>
        <w:tc>
          <w:tcPr>
            <w:tcW w:w="1137" w:type="pct"/>
            <w:shd w:val="clear" w:color="auto" w:fill="auto"/>
          </w:tcPr>
          <w:p w14:paraId="2E67DD5A" w14:textId="648724A2" w:rsidR="00176438" w:rsidRPr="00E24349" w:rsidRDefault="00176438" w:rsidP="00176438">
            <w:pPr>
              <w:pStyle w:val="phtablecellleft"/>
            </w:pPr>
            <w:r w:rsidRPr="00E24349">
              <w:t xml:space="preserve">ВИМИС </w:t>
            </w:r>
            <w:r>
              <w:t>ССЗ</w:t>
            </w:r>
          </w:p>
        </w:tc>
      </w:tr>
      <w:tr w:rsidR="00176438" w:rsidRPr="00E24349" w14:paraId="6B0BBD38" w14:textId="77777777" w:rsidTr="0073499E">
        <w:tc>
          <w:tcPr>
            <w:tcW w:w="649" w:type="pct"/>
            <w:shd w:val="clear" w:color="auto" w:fill="auto"/>
          </w:tcPr>
          <w:p w14:paraId="101B218F" w14:textId="0706FB2D" w:rsidR="00176438" w:rsidRPr="007F6610" w:rsidRDefault="0073499E" w:rsidP="00176438">
            <w:pPr>
              <w:pStyle w:val="phtablecellleft"/>
            </w:pPr>
            <w:r>
              <w:t>349</w:t>
            </w:r>
          </w:p>
        </w:tc>
        <w:tc>
          <w:tcPr>
            <w:tcW w:w="1040" w:type="pct"/>
            <w:shd w:val="clear" w:color="auto" w:fill="auto"/>
          </w:tcPr>
          <w:p w14:paraId="7BE335E0" w14:textId="0CA7857F" w:rsidR="00176438" w:rsidRDefault="00176438" w:rsidP="00176438">
            <w:pPr>
              <w:pStyle w:val="phtablecellleft"/>
            </w:pPr>
            <w:r>
              <w:t>0</w:t>
            </w:r>
          </w:p>
        </w:tc>
        <w:tc>
          <w:tcPr>
            <w:tcW w:w="991" w:type="pct"/>
            <w:shd w:val="clear" w:color="auto" w:fill="auto"/>
          </w:tcPr>
          <w:p w14:paraId="5696C4CA" w14:textId="44AE62F1" w:rsidR="00176438" w:rsidRDefault="0073499E" w:rsidP="00176438">
            <w:pPr>
              <w:pStyle w:val="phtablecellleft"/>
            </w:pPr>
            <w:r>
              <w:t>6</w:t>
            </w:r>
          </w:p>
        </w:tc>
        <w:tc>
          <w:tcPr>
            <w:tcW w:w="1183" w:type="pct"/>
            <w:shd w:val="clear" w:color="auto" w:fill="auto"/>
          </w:tcPr>
          <w:p w14:paraId="7108614E" w14:textId="3992C780" w:rsidR="00176438" w:rsidRDefault="0073499E" w:rsidP="00176438">
            <w:pPr>
              <w:pStyle w:val="phtablecellleft"/>
            </w:pPr>
            <w:r>
              <w:t>3</w:t>
            </w:r>
          </w:p>
        </w:tc>
        <w:tc>
          <w:tcPr>
            <w:tcW w:w="1137" w:type="pct"/>
            <w:shd w:val="clear" w:color="auto" w:fill="auto"/>
          </w:tcPr>
          <w:p w14:paraId="6989EB10" w14:textId="6F47108C" w:rsidR="00176438" w:rsidRPr="00E24349" w:rsidRDefault="00176438" w:rsidP="00176438">
            <w:pPr>
              <w:pStyle w:val="phtablecellleft"/>
            </w:pPr>
            <w:r w:rsidRPr="00E24349">
              <w:t xml:space="preserve">ВИМИС </w:t>
            </w:r>
            <w:r>
              <w:t>ССЗ</w:t>
            </w:r>
          </w:p>
        </w:tc>
      </w:tr>
      <w:tr w:rsidR="00176438" w:rsidRPr="00E24349" w14:paraId="6D1B074F" w14:textId="77777777" w:rsidTr="0073499E">
        <w:tc>
          <w:tcPr>
            <w:tcW w:w="649" w:type="pct"/>
            <w:shd w:val="clear" w:color="auto" w:fill="auto"/>
          </w:tcPr>
          <w:p w14:paraId="226EE4FF" w14:textId="50240A0E" w:rsidR="00176438" w:rsidRPr="007F6610" w:rsidRDefault="00176438" w:rsidP="00176438">
            <w:pPr>
              <w:pStyle w:val="phtablecellleft"/>
            </w:pPr>
            <w:r w:rsidRPr="007F6610">
              <w:t>57</w:t>
            </w:r>
          </w:p>
        </w:tc>
        <w:tc>
          <w:tcPr>
            <w:tcW w:w="1040" w:type="pct"/>
            <w:shd w:val="clear" w:color="auto" w:fill="auto"/>
          </w:tcPr>
          <w:p w14:paraId="1353C7A2" w14:textId="48863EB5" w:rsidR="00176438" w:rsidRDefault="00176438" w:rsidP="00176438">
            <w:pPr>
              <w:pStyle w:val="phtablecellleft"/>
            </w:pPr>
            <w:r>
              <w:t>1</w:t>
            </w:r>
          </w:p>
        </w:tc>
        <w:tc>
          <w:tcPr>
            <w:tcW w:w="991" w:type="pct"/>
            <w:shd w:val="clear" w:color="auto" w:fill="auto"/>
          </w:tcPr>
          <w:p w14:paraId="101E3FC9" w14:textId="6DF5189C" w:rsidR="00176438" w:rsidRDefault="00176438" w:rsidP="00176438">
            <w:pPr>
              <w:pStyle w:val="phtablecellleft"/>
            </w:pPr>
            <w:r>
              <w:t>27</w:t>
            </w:r>
          </w:p>
        </w:tc>
        <w:tc>
          <w:tcPr>
            <w:tcW w:w="1183" w:type="pct"/>
            <w:shd w:val="clear" w:color="auto" w:fill="auto"/>
          </w:tcPr>
          <w:p w14:paraId="7381C2C1" w14:textId="3DB39543" w:rsidR="00176438" w:rsidRDefault="00176438" w:rsidP="00176438">
            <w:pPr>
              <w:pStyle w:val="phtablecellleft"/>
            </w:pPr>
            <w:r>
              <w:t>3</w:t>
            </w:r>
          </w:p>
        </w:tc>
        <w:tc>
          <w:tcPr>
            <w:tcW w:w="1137" w:type="pct"/>
            <w:shd w:val="clear" w:color="auto" w:fill="auto"/>
          </w:tcPr>
          <w:p w14:paraId="541963EB" w14:textId="77FE5F6F" w:rsidR="00176438" w:rsidRPr="00E24349" w:rsidRDefault="00176438" w:rsidP="00176438">
            <w:pPr>
              <w:pStyle w:val="phtablecellleft"/>
            </w:pPr>
            <w:r w:rsidRPr="00E24349">
              <w:t xml:space="preserve">ВИМИС </w:t>
            </w:r>
            <w:r>
              <w:t>ССЗ</w:t>
            </w:r>
          </w:p>
        </w:tc>
      </w:tr>
      <w:tr w:rsidR="00176438" w:rsidRPr="00E24349" w14:paraId="230B3DE7" w14:textId="77777777" w:rsidTr="0073499E">
        <w:tc>
          <w:tcPr>
            <w:tcW w:w="649" w:type="pct"/>
            <w:shd w:val="clear" w:color="auto" w:fill="auto"/>
          </w:tcPr>
          <w:p w14:paraId="11904B57" w14:textId="5C293711" w:rsidR="00176438" w:rsidRDefault="00176438" w:rsidP="00176438">
            <w:pPr>
              <w:pStyle w:val="phtablecellleft"/>
            </w:pPr>
            <w:r>
              <w:t>360</w:t>
            </w:r>
          </w:p>
        </w:tc>
        <w:tc>
          <w:tcPr>
            <w:tcW w:w="1040" w:type="pct"/>
            <w:shd w:val="clear" w:color="auto" w:fill="auto"/>
          </w:tcPr>
          <w:p w14:paraId="67A700F3" w14:textId="31EF12E9" w:rsidR="00176438" w:rsidRDefault="00176438" w:rsidP="00176438">
            <w:pPr>
              <w:pStyle w:val="phtablecellleft"/>
            </w:pPr>
            <w:r>
              <w:t>0</w:t>
            </w:r>
          </w:p>
        </w:tc>
        <w:tc>
          <w:tcPr>
            <w:tcW w:w="991" w:type="pct"/>
            <w:shd w:val="clear" w:color="auto" w:fill="auto"/>
          </w:tcPr>
          <w:p w14:paraId="0CDC5AE6" w14:textId="2BF76A6F" w:rsidR="00176438" w:rsidRDefault="00176438" w:rsidP="00176438">
            <w:pPr>
              <w:pStyle w:val="phtablecellleft"/>
            </w:pPr>
            <w:r>
              <w:t>14</w:t>
            </w:r>
          </w:p>
        </w:tc>
        <w:tc>
          <w:tcPr>
            <w:tcW w:w="1183" w:type="pct"/>
            <w:shd w:val="clear" w:color="auto" w:fill="auto"/>
          </w:tcPr>
          <w:p w14:paraId="7C97DD40" w14:textId="3AC34BDB" w:rsidR="00176438" w:rsidRDefault="0073499E" w:rsidP="00176438">
            <w:pPr>
              <w:pStyle w:val="phtablecellleft"/>
            </w:pPr>
            <w:r>
              <w:t>3</w:t>
            </w:r>
          </w:p>
        </w:tc>
        <w:tc>
          <w:tcPr>
            <w:tcW w:w="1137" w:type="pct"/>
            <w:shd w:val="clear" w:color="auto" w:fill="auto"/>
          </w:tcPr>
          <w:p w14:paraId="690FED30" w14:textId="1815414E" w:rsidR="00176438" w:rsidRPr="00E24349" w:rsidRDefault="00176438" w:rsidP="00176438">
            <w:pPr>
              <w:pStyle w:val="phtablecellleft"/>
            </w:pPr>
            <w:r w:rsidRPr="00E24349">
              <w:t xml:space="preserve">ВИМИС </w:t>
            </w:r>
            <w:r>
              <w:t>ССЗ</w:t>
            </w:r>
          </w:p>
        </w:tc>
      </w:tr>
      <w:tr w:rsidR="0073499E" w:rsidRPr="00E24349" w14:paraId="2B2366C4" w14:textId="77777777" w:rsidTr="0073499E">
        <w:tc>
          <w:tcPr>
            <w:tcW w:w="649" w:type="pct"/>
            <w:shd w:val="clear" w:color="auto" w:fill="auto"/>
          </w:tcPr>
          <w:p w14:paraId="72DD7F91" w14:textId="7B668AD6" w:rsidR="0073499E" w:rsidRDefault="0073499E" w:rsidP="0073499E">
            <w:pPr>
              <w:pStyle w:val="phtablecellleft"/>
            </w:pPr>
            <w:r>
              <w:t>108</w:t>
            </w:r>
          </w:p>
        </w:tc>
        <w:tc>
          <w:tcPr>
            <w:tcW w:w="1040" w:type="pct"/>
            <w:shd w:val="clear" w:color="auto" w:fill="auto"/>
          </w:tcPr>
          <w:p w14:paraId="3673D8A2" w14:textId="020BFA75" w:rsidR="0073499E" w:rsidRDefault="0073499E" w:rsidP="0073499E">
            <w:pPr>
              <w:pStyle w:val="phtablecellleft"/>
            </w:pPr>
            <w:r>
              <w:t>0</w:t>
            </w:r>
          </w:p>
        </w:tc>
        <w:tc>
          <w:tcPr>
            <w:tcW w:w="991" w:type="pct"/>
            <w:shd w:val="clear" w:color="auto" w:fill="auto"/>
          </w:tcPr>
          <w:p w14:paraId="154A9B8A" w14:textId="4E06B4C2" w:rsidR="0073499E" w:rsidRDefault="0073499E" w:rsidP="0073499E">
            <w:pPr>
              <w:pStyle w:val="phtablecellleft"/>
            </w:pPr>
            <w:r>
              <w:t>10</w:t>
            </w:r>
          </w:p>
        </w:tc>
        <w:tc>
          <w:tcPr>
            <w:tcW w:w="1183" w:type="pct"/>
            <w:shd w:val="clear" w:color="auto" w:fill="auto"/>
          </w:tcPr>
          <w:p w14:paraId="6A3DCB0E" w14:textId="6C2F8554" w:rsidR="0073499E" w:rsidRDefault="0073499E" w:rsidP="0073499E">
            <w:pPr>
              <w:pStyle w:val="phtablecellleft"/>
            </w:pPr>
            <w:r>
              <w:t>3</w:t>
            </w:r>
          </w:p>
        </w:tc>
        <w:tc>
          <w:tcPr>
            <w:tcW w:w="1137" w:type="pct"/>
            <w:shd w:val="clear" w:color="auto" w:fill="auto"/>
          </w:tcPr>
          <w:p w14:paraId="5FA3D4B1" w14:textId="69878374" w:rsidR="0073499E" w:rsidRPr="00E24349" w:rsidRDefault="0073499E" w:rsidP="0073499E">
            <w:pPr>
              <w:pStyle w:val="phtablecellleft"/>
            </w:pPr>
            <w:r w:rsidRPr="00E24349">
              <w:t xml:space="preserve">ВИМИС </w:t>
            </w:r>
            <w:r>
              <w:t>ССЗ</w:t>
            </w:r>
          </w:p>
        </w:tc>
      </w:tr>
    </w:tbl>
    <w:p w14:paraId="5281BAB9" w14:textId="77777777" w:rsidR="000263B8" w:rsidRDefault="000263B8" w:rsidP="000263B8">
      <w:pPr>
        <w:pStyle w:val="phnormal"/>
      </w:pPr>
    </w:p>
    <w:p w14:paraId="5213174F" w14:textId="57377122" w:rsidR="00E85BD7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.</w:t>
      </w:r>
    </w:p>
    <w:p w14:paraId="04FC179F" w14:textId="5B5369A7" w:rsidR="00875443" w:rsidRPr="000263B8" w:rsidRDefault="00875443" w:rsidP="00875443">
      <w:pPr>
        <w:pStyle w:val="phlistitemized1"/>
        <w:numPr>
          <w:ilvl w:val="0"/>
          <w:numId w:val="0"/>
        </w:numPr>
        <w:ind w:left="1315"/>
      </w:pPr>
      <w:r w:rsidRPr="00875443">
        <w:rPr>
          <w:b/>
        </w:rPr>
        <w:t>Примечание</w:t>
      </w:r>
      <w:r>
        <w:t xml:space="preserve"> – </w:t>
      </w:r>
      <w:r w:rsidRPr="006844EA">
        <w:t xml:space="preserve">Типы документов настраиваются в словаре «Типы подписываемых документов» (код – «EHR_TYPES») по пути «Система/ Словари-админ». Подробное описание настройки словаря представлено в п. </w:t>
      </w:r>
      <w:r w:rsidRPr="006844EA">
        <w:fldChar w:fldCharType="begin"/>
      </w:r>
      <w:r w:rsidRPr="006844EA">
        <w:instrText xml:space="preserve"> REF _Ref118561936 \r \h </w:instrText>
      </w:r>
      <w:r w:rsidRPr="006844EA">
        <w:fldChar w:fldCharType="separate"/>
      </w:r>
      <w:r w:rsidR="00DE36C7">
        <w:t>2.10</w:t>
      </w:r>
      <w:r w:rsidRPr="006844EA">
        <w:fldChar w:fldCharType="end"/>
      </w:r>
      <w:r w:rsidRPr="000263B8">
        <w:t>.</w:t>
      </w:r>
    </w:p>
    <w:p w14:paraId="4172064B" w14:textId="77777777" w:rsidR="00E85BD7" w:rsidRPr="00CB63E7" w:rsidRDefault="00872ED0" w:rsidP="001641CF">
      <w:pPr>
        <w:pStyle w:val="23"/>
      </w:pPr>
      <w:bookmarkStart w:id="143" w:name="scroll-bookmark-50"/>
      <w:bookmarkStart w:id="144" w:name="_Toc118569035"/>
      <w:bookmarkStart w:id="145" w:name="_Toc122531031"/>
      <w:r w:rsidRPr="00CB63E7">
        <w:t>Настройка</w:t>
      </w:r>
      <w:r w:rsidR="0081618C" w:rsidRPr="00CB63E7">
        <w:t xml:space="preserve"> </w:t>
      </w:r>
      <w:r w:rsidRPr="00CB63E7">
        <w:t>пунктов</w:t>
      </w:r>
      <w:r w:rsidR="0081618C" w:rsidRPr="00CB63E7">
        <w:t xml:space="preserve"> </w:t>
      </w:r>
      <w:r w:rsidRPr="00CB63E7">
        <w:t>главного</w:t>
      </w:r>
      <w:r w:rsidR="0081618C" w:rsidRPr="00CB63E7">
        <w:t xml:space="preserve"> </w:t>
      </w:r>
      <w:r w:rsidRPr="00CB63E7">
        <w:t>меню</w:t>
      </w:r>
      <w:bookmarkEnd w:id="143"/>
      <w:bookmarkEnd w:id="144"/>
      <w:bookmarkEnd w:id="145"/>
    </w:p>
    <w:p w14:paraId="4E6847DB" w14:textId="77777777" w:rsidR="00E85BD7" w:rsidRPr="000263B8" w:rsidRDefault="00872ED0" w:rsidP="001641CF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работы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аналитическими</w:t>
      </w:r>
      <w:r w:rsidR="0081618C" w:rsidRPr="000263B8">
        <w:t xml:space="preserve"> </w:t>
      </w:r>
      <w:r w:rsidRPr="000263B8">
        <w:t>отчетами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взаимодействию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Pr="000263B8">
        <w:t>настройте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меню.</w:t>
      </w:r>
    </w:p>
    <w:p w14:paraId="119989E2" w14:textId="77777777" w:rsidR="00E85BD7" w:rsidRPr="000263B8" w:rsidRDefault="00872ED0" w:rsidP="001641CF">
      <w:pPr>
        <w:pStyle w:val="31"/>
      </w:pPr>
      <w:bookmarkStart w:id="146" w:name="scroll-bookmark-51"/>
      <w:bookmarkStart w:id="147" w:name="_Toc118569036"/>
      <w:bookmarkStart w:id="148" w:name="_Toc122531032"/>
      <w:r w:rsidRPr="000263B8">
        <w:t>Добавление</w:t>
      </w:r>
      <w:r w:rsidR="0081618C" w:rsidRPr="000263B8">
        <w:t xml:space="preserve"> </w:t>
      </w:r>
      <w:r w:rsidRPr="000263B8">
        <w:t>пунктов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bookmarkEnd w:id="146"/>
      <w:bookmarkEnd w:id="147"/>
      <w:bookmarkEnd w:id="148"/>
    </w:p>
    <w:p w14:paraId="4A4B571A" w14:textId="77777777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пунктов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355B18">
        <w:t>:</w:t>
      </w:r>
    </w:p>
    <w:p w14:paraId="47595C88" w14:textId="64AAEE2B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_Ref119067861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33</w:t>
      </w:r>
      <w:r w:rsidR="00F2635D">
        <w:fldChar w:fldCharType="end"/>
      </w:r>
      <w:r w:rsidR="00F2635D">
        <w:t>)</w:t>
      </w:r>
      <w:r w:rsidRPr="000263B8">
        <w:t>;</w:t>
      </w:r>
    </w:p>
    <w:p w14:paraId="4A3FB050" w14:textId="77777777" w:rsidR="00E85BD7" w:rsidRPr="000263B8" w:rsidRDefault="00872ED0" w:rsidP="001641CF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6CE58F2B" wp14:editId="3DB26606">
            <wp:extent cx="6295390" cy="3358999"/>
            <wp:effectExtent l="19050" t="19050" r="10160" b="13335"/>
            <wp:docPr id="100044" name="Рисунок 100044" descr="Форма настройки пунктов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41150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5899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5BBDEA" w14:textId="777297D6" w:rsidR="00E85BD7" w:rsidRPr="000263B8" w:rsidRDefault="00E15409" w:rsidP="001641CF">
      <w:pPr>
        <w:pStyle w:val="phfiguretitle"/>
      </w:pPr>
      <w:bookmarkStart w:id="149" w:name="_Ref11906786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33</w:t>
      </w:r>
      <w:r w:rsidR="00872ED0" w:rsidRPr="000263B8">
        <w:fldChar w:fldCharType="end"/>
      </w:r>
      <w:bookmarkEnd w:id="149"/>
      <w:r w:rsidR="0081618C" w:rsidRPr="000263B8">
        <w:t xml:space="preserve"> </w:t>
      </w:r>
      <w:r w:rsidR="00F2635D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пунктов</w:t>
      </w:r>
      <w:r w:rsidR="0081618C" w:rsidRPr="000263B8">
        <w:t xml:space="preserve"> </w:t>
      </w:r>
      <w:r w:rsidR="00872ED0" w:rsidRPr="000263B8">
        <w:t>главного</w:t>
      </w:r>
      <w:r w:rsidR="0081618C" w:rsidRPr="000263B8">
        <w:t xml:space="preserve"> </w:t>
      </w:r>
      <w:r w:rsidR="00872ED0" w:rsidRPr="000263B8">
        <w:t>меню</w:t>
      </w:r>
    </w:p>
    <w:p w14:paraId="42916D1C" w14:textId="77777777" w:rsidR="00E85BD7" w:rsidRPr="000263B8" w:rsidRDefault="00872ED0" w:rsidP="001641CF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Вложенные</w:t>
      </w:r>
      <w:r w:rsidR="0081618C" w:rsidRPr="000263B8">
        <w:t xml:space="preserve"> </w:t>
      </w:r>
      <w:r w:rsidRPr="000263B8">
        <w:t>пункты</w:t>
      </w:r>
      <w:r w:rsidR="0081618C" w:rsidRPr="000263B8">
        <w:t xml:space="preserve"> </w:t>
      </w:r>
      <w:r w:rsidRPr="000263B8">
        <w:t>меню</w:t>
      </w:r>
      <w:r w:rsidR="000263B8">
        <w:t>»</w:t>
      </w:r>
      <w:r w:rsidRPr="000263B8">
        <w:t>;</w:t>
      </w:r>
    </w:p>
    <w:p w14:paraId="6013A05D" w14:textId="0257D796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_Ref119067871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34</w:t>
      </w:r>
      <w:r w:rsidR="00F2635D">
        <w:fldChar w:fldCharType="end"/>
      </w:r>
      <w:r w:rsidR="00F2635D">
        <w:t>)</w:t>
      </w:r>
      <w:r w:rsidRPr="000263B8">
        <w:t>;</w:t>
      </w:r>
    </w:p>
    <w:p w14:paraId="6BFBFDC7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0000D943" wp14:editId="3B9B9417">
            <wp:extent cx="4071068" cy="2219854"/>
            <wp:effectExtent l="19050" t="19050" r="24765" b="28575"/>
            <wp:docPr id="100045" name="Рисунок 100045" descr="Окно добавления пункта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83666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81931" cy="222577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43AE02" w14:textId="712FFBD3" w:rsidR="00E85BD7" w:rsidRPr="000263B8" w:rsidRDefault="00E15409" w:rsidP="001641CF">
      <w:pPr>
        <w:pStyle w:val="phfiguretitle"/>
      </w:pPr>
      <w:bookmarkStart w:id="150" w:name="_Ref11906787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34</w:t>
      </w:r>
      <w:r w:rsidR="00872ED0" w:rsidRPr="000263B8">
        <w:fldChar w:fldCharType="end"/>
      </w:r>
      <w:bookmarkEnd w:id="150"/>
      <w:r w:rsidR="0081618C" w:rsidRPr="000263B8">
        <w:t xml:space="preserve"> </w:t>
      </w:r>
      <w:r w:rsidR="00F2635D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пункта</w:t>
      </w:r>
      <w:r w:rsidR="0081618C" w:rsidRPr="000263B8">
        <w:t xml:space="preserve"> </w:t>
      </w:r>
      <w:r w:rsidR="00872ED0" w:rsidRPr="000263B8">
        <w:t>главного</w:t>
      </w:r>
      <w:r w:rsidR="0081618C" w:rsidRPr="000263B8">
        <w:t xml:space="preserve"> </w:t>
      </w:r>
      <w:r w:rsidR="00872ED0" w:rsidRPr="000263B8">
        <w:t>меню</w:t>
      </w:r>
    </w:p>
    <w:p w14:paraId="68776029" w14:textId="5F5686F8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пункта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_Ref119067881 \h </w:instrText>
      </w:r>
      <w:r w:rsidR="00F2635D">
        <w:fldChar w:fldCharType="separate"/>
      </w:r>
      <w:r w:rsidR="00DE36C7">
        <w:t>Таблица </w:t>
      </w:r>
      <w:r w:rsidR="00DE36C7">
        <w:rPr>
          <w:noProof/>
        </w:rPr>
        <w:t>19</w:t>
      </w:r>
      <w:r w:rsidR="00F2635D">
        <w:fldChar w:fldCharType="end"/>
      </w:r>
      <w:r w:rsidR="00F2635D">
        <w:t>)</w:t>
      </w:r>
      <w:r w:rsidRPr="000263B8">
        <w:t>;</w:t>
      </w:r>
    </w:p>
    <w:p w14:paraId="46B0F224" w14:textId="250B1BD2" w:rsidR="00E85BD7" w:rsidRPr="000263B8" w:rsidRDefault="00E15409" w:rsidP="001641CF">
      <w:pPr>
        <w:pStyle w:val="phtabletitle"/>
      </w:pPr>
      <w:bookmarkStart w:id="151" w:name="_Ref119067881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19</w:t>
      </w:r>
      <w:r w:rsidR="00872ED0" w:rsidRPr="000263B8">
        <w:fldChar w:fldCharType="end"/>
      </w:r>
      <w:bookmarkEnd w:id="151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пункта</w:t>
      </w:r>
      <w:r w:rsidR="0081618C" w:rsidRPr="000263B8">
        <w:t xml:space="preserve"> </w:t>
      </w:r>
      <w:r w:rsidR="00872ED0" w:rsidRPr="000263B8">
        <w:t>главного</w:t>
      </w:r>
      <w:r w:rsidR="0081618C" w:rsidRPr="000263B8">
        <w:t xml:space="preserve"> </w:t>
      </w:r>
      <w:r w:rsidR="00872ED0" w:rsidRPr="000263B8">
        <w:t>меню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309"/>
        <w:gridCol w:w="1446"/>
        <w:gridCol w:w="4866"/>
      </w:tblGrid>
      <w:tr w:rsidR="000263B8" w:rsidRPr="00E24349" w14:paraId="0A91AEC1" w14:textId="77777777" w:rsidTr="00846EA2">
        <w:trPr>
          <w:tblHeader/>
        </w:trPr>
        <w:tc>
          <w:tcPr>
            <w:tcW w:w="1801" w:type="pct"/>
          </w:tcPr>
          <w:p w14:paraId="0D46227A" w14:textId="77777777" w:rsidR="00E85BD7" w:rsidRPr="00E24349" w:rsidRDefault="00872ED0" w:rsidP="001641CF">
            <w:pPr>
              <w:pStyle w:val="phtablecolcaption"/>
            </w:pPr>
            <w:bookmarkStart w:id="152" w:name="scroll-bookmark-52"/>
            <w:r w:rsidRPr="00E24349">
              <w:t>Заголовок</w:t>
            </w:r>
            <w:bookmarkEnd w:id="152"/>
          </w:p>
        </w:tc>
        <w:tc>
          <w:tcPr>
            <w:tcW w:w="832" w:type="pct"/>
          </w:tcPr>
          <w:p w14:paraId="56A55C2A" w14:textId="77777777" w:rsidR="00E85BD7" w:rsidRPr="00E24349" w:rsidRDefault="00872ED0" w:rsidP="001641CF">
            <w:pPr>
              <w:pStyle w:val="phtablecolcaption"/>
            </w:pPr>
            <w:r w:rsidRPr="00E24349">
              <w:t>Родитель</w:t>
            </w:r>
          </w:p>
        </w:tc>
        <w:tc>
          <w:tcPr>
            <w:tcW w:w="2367" w:type="pct"/>
          </w:tcPr>
          <w:p w14:paraId="20CD99CA" w14:textId="77777777" w:rsidR="00E85BD7" w:rsidRPr="00E24349" w:rsidRDefault="00872ED0" w:rsidP="001641CF">
            <w:pPr>
              <w:pStyle w:val="phtablecolcaption"/>
            </w:pPr>
            <w:r w:rsidRPr="00E24349">
              <w:t>Действие</w:t>
            </w:r>
          </w:p>
        </w:tc>
      </w:tr>
      <w:tr w:rsidR="000263B8" w:rsidRPr="00E24349" w14:paraId="788DF64B" w14:textId="77777777" w:rsidTr="00846EA2">
        <w:tc>
          <w:tcPr>
            <w:tcW w:w="1801" w:type="pct"/>
          </w:tcPr>
          <w:p w14:paraId="11E9E9D3" w14:textId="77777777" w:rsidR="00E85BD7" w:rsidRPr="00E24349" w:rsidRDefault="00872ED0" w:rsidP="001641CF">
            <w:pPr>
              <w:pStyle w:val="phtablecellleft"/>
            </w:pPr>
            <w:r w:rsidRPr="00E24349">
              <w:t>Журнал</w:t>
            </w:r>
            <w:r w:rsidR="0081618C" w:rsidRPr="00E24349">
              <w:t xml:space="preserve"> </w:t>
            </w:r>
            <w:r w:rsidRPr="00E24349">
              <w:t>хранения</w:t>
            </w:r>
            <w:r w:rsidR="0081618C" w:rsidRPr="00E24349">
              <w:t xml:space="preserve"> </w:t>
            </w:r>
            <w:r w:rsidRPr="00E24349">
              <w:t>логов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документов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32" w:type="pct"/>
          </w:tcPr>
          <w:p w14:paraId="55BBF09C" w14:textId="77777777" w:rsidR="00E85BD7" w:rsidRPr="00E24349" w:rsidRDefault="00872ED0" w:rsidP="001641CF">
            <w:pPr>
              <w:pStyle w:val="phtablecellleft"/>
            </w:pPr>
            <w:r w:rsidRPr="00E24349">
              <w:t>ВИМИС</w:t>
            </w:r>
          </w:p>
        </w:tc>
        <w:tc>
          <w:tcPr>
            <w:tcW w:w="2367" w:type="pct"/>
          </w:tcPr>
          <w:p w14:paraId="260A69EA" w14:textId="77777777" w:rsidR="00E85BD7" w:rsidRPr="00E24349" w:rsidRDefault="00872ED0" w:rsidP="001641CF">
            <w:pPr>
              <w:pStyle w:val="phtablecellleft"/>
            </w:pPr>
            <w:r w:rsidRPr="00E24349">
              <w:t>openD3Form('Reports/Vimis/VimisLogsJournal</w:t>
            </w:r>
            <w:r w:rsidR="00081F28" w:rsidRPr="00E24349">
              <w:t>'</w:t>
            </w:r>
            <w:r w:rsidRPr="00E24349">
              <w:t>)</w:t>
            </w:r>
          </w:p>
        </w:tc>
      </w:tr>
      <w:tr w:rsidR="000263B8" w:rsidRPr="00E24349" w14:paraId="0E59F6CC" w14:textId="77777777" w:rsidTr="00846EA2">
        <w:tc>
          <w:tcPr>
            <w:tcW w:w="1801" w:type="pct"/>
          </w:tcPr>
          <w:p w14:paraId="792E959A" w14:textId="77777777" w:rsidR="00E85BD7" w:rsidRPr="00E24349" w:rsidRDefault="00872ED0" w:rsidP="001641CF">
            <w:pPr>
              <w:pStyle w:val="phtablecellleft"/>
            </w:pPr>
            <w:r w:rsidRPr="00E24349">
              <w:lastRenderedPageBreak/>
              <w:t>Журнал</w:t>
            </w:r>
            <w:r w:rsidR="0081618C" w:rsidRPr="00E24349">
              <w:t xml:space="preserve"> </w:t>
            </w:r>
            <w:r w:rsidRPr="00E24349">
              <w:t>информационного</w:t>
            </w:r>
            <w:r w:rsidR="0081618C" w:rsidRPr="00E24349">
              <w:t xml:space="preserve"> </w:t>
            </w:r>
            <w:r w:rsidRPr="00E24349">
              <w:t>взаимодействия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32" w:type="pct"/>
          </w:tcPr>
          <w:p w14:paraId="0B2E269D" w14:textId="77777777" w:rsidR="00E85BD7" w:rsidRPr="00E24349" w:rsidRDefault="00872ED0" w:rsidP="001641CF">
            <w:pPr>
              <w:pStyle w:val="phtablecellleft"/>
            </w:pPr>
            <w:r w:rsidRPr="00E24349">
              <w:t>ВИМИС</w:t>
            </w:r>
          </w:p>
        </w:tc>
        <w:tc>
          <w:tcPr>
            <w:tcW w:w="2367" w:type="pct"/>
          </w:tcPr>
          <w:p w14:paraId="048C1DA5" w14:textId="77777777" w:rsidR="00E85BD7" w:rsidRPr="00E24349" w:rsidRDefault="00872ED0" w:rsidP="001641CF">
            <w:pPr>
              <w:pStyle w:val="phtablecellleft"/>
            </w:pPr>
            <w:r w:rsidRPr="00E24349">
              <w:t>openWindow('Reports/Vimis/VimisExchangeJournal</w:t>
            </w:r>
            <w:r w:rsidR="00081F28" w:rsidRPr="00E24349">
              <w:t>'</w:t>
            </w:r>
            <w:r w:rsidRPr="00E24349">
              <w:t>)</w:t>
            </w:r>
          </w:p>
        </w:tc>
      </w:tr>
      <w:tr w:rsidR="000263B8" w:rsidRPr="00E24349" w14:paraId="35EFBDE6" w14:textId="77777777" w:rsidTr="00846EA2">
        <w:tc>
          <w:tcPr>
            <w:tcW w:w="1801" w:type="pct"/>
          </w:tcPr>
          <w:p w14:paraId="2C5D97E6" w14:textId="77777777" w:rsidR="00E85BD7" w:rsidRPr="00E24349" w:rsidRDefault="00872ED0" w:rsidP="001641CF">
            <w:pPr>
              <w:pStyle w:val="phtablecellleft"/>
            </w:pPr>
            <w:r w:rsidRPr="00E24349">
              <w:t>Сводный</w:t>
            </w:r>
            <w:r w:rsidR="0081618C" w:rsidRPr="00E24349">
              <w:t xml:space="preserve"> </w:t>
            </w:r>
            <w:r w:rsidRPr="00E24349">
              <w:t>отчет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взаимодействии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32" w:type="pct"/>
          </w:tcPr>
          <w:p w14:paraId="1D991757" w14:textId="77777777" w:rsidR="00E85BD7" w:rsidRPr="00E24349" w:rsidRDefault="00872ED0" w:rsidP="001641CF">
            <w:pPr>
              <w:pStyle w:val="phtablecellleft"/>
            </w:pPr>
            <w:r w:rsidRPr="00E24349">
              <w:t>ВИМИС</w:t>
            </w:r>
          </w:p>
        </w:tc>
        <w:tc>
          <w:tcPr>
            <w:tcW w:w="2367" w:type="pct"/>
          </w:tcPr>
          <w:p w14:paraId="152134B5" w14:textId="77777777" w:rsidR="00E85BD7" w:rsidRPr="00E24349" w:rsidRDefault="00872ED0" w:rsidP="001641CF">
            <w:pPr>
              <w:pStyle w:val="phtablecellleft"/>
            </w:pPr>
            <w:r w:rsidRPr="00E24349">
              <w:t>openWindow('Reports/Vimis/VimisConsolidatedReport</w:t>
            </w:r>
            <w:r w:rsidR="00081F28" w:rsidRPr="00E24349">
              <w:t>'</w:t>
            </w:r>
            <w:r w:rsidRPr="00E24349">
              <w:t>);</w:t>
            </w:r>
          </w:p>
        </w:tc>
      </w:tr>
    </w:tbl>
    <w:p w14:paraId="4954F898" w14:textId="77777777" w:rsidR="00F2635D" w:rsidRDefault="00F2635D" w:rsidP="001641CF">
      <w:pPr>
        <w:pStyle w:val="phnormal"/>
      </w:pPr>
    </w:p>
    <w:p w14:paraId="5BD1C977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Вложенные</w:t>
      </w:r>
      <w:r w:rsidR="0081618C" w:rsidRPr="000263B8">
        <w:t xml:space="preserve"> </w:t>
      </w:r>
      <w:r w:rsidRPr="000263B8">
        <w:t>пункты</w:t>
      </w:r>
      <w:r w:rsidR="0081618C" w:rsidRPr="000263B8">
        <w:t xml:space="preserve"> </w:t>
      </w:r>
      <w:r w:rsidRPr="000263B8">
        <w:t>меню</w:t>
      </w:r>
      <w:r w:rsidR="000263B8">
        <w:t>»</w:t>
      </w:r>
      <w:r w:rsidRPr="000263B8">
        <w:t>.</w:t>
      </w:r>
    </w:p>
    <w:p w14:paraId="1A2AC9CD" w14:textId="77777777" w:rsidR="00E85BD7" w:rsidRPr="000263B8" w:rsidRDefault="00872ED0" w:rsidP="001641CF">
      <w:pPr>
        <w:pStyle w:val="31"/>
      </w:pPr>
      <w:bookmarkStart w:id="153" w:name="scroll-bookmark-53"/>
      <w:bookmarkStart w:id="154" w:name="_Toc118569037"/>
      <w:bookmarkStart w:id="155" w:name="_Toc122531033"/>
      <w:r w:rsidRPr="000263B8">
        <w:t>Добавление</w:t>
      </w:r>
      <w:r w:rsidR="0081618C" w:rsidRPr="000263B8">
        <w:t xml:space="preserve"> </w:t>
      </w:r>
      <w:r w:rsidRPr="000263B8">
        <w:t>ролей</w:t>
      </w:r>
      <w:r w:rsidR="0081618C" w:rsidRPr="000263B8">
        <w:t xml:space="preserve"> </w:t>
      </w:r>
      <w:r w:rsidRPr="000263B8">
        <w:t>доступа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пунктам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bookmarkEnd w:id="153"/>
      <w:bookmarkEnd w:id="154"/>
      <w:bookmarkEnd w:id="155"/>
    </w:p>
    <w:p w14:paraId="768C82B4" w14:textId="77777777" w:rsidR="00E85BD7" w:rsidRPr="000263B8" w:rsidRDefault="00872ED0" w:rsidP="00355B18">
      <w:pPr>
        <w:pStyle w:val="phnormal"/>
      </w:pPr>
      <w:r w:rsidRPr="000263B8">
        <w:t>Затем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необходимые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пользователей,</w:t>
      </w:r>
      <w:r w:rsidR="0081618C" w:rsidRPr="000263B8">
        <w:t xml:space="preserve"> </w:t>
      </w:r>
      <w:r w:rsidRPr="000263B8">
        <w:t>которые</w:t>
      </w:r>
      <w:r w:rsidR="0081618C" w:rsidRPr="000263B8">
        <w:t xml:space="preserve"> </w:t>
      </w:r>
      <w:r w:rsidRPr="000263B8">
        <w:t>буд</w:t>
      </w:r>
      <w:r w:rsidR="00F2635D">
        <w:t>у</w:t>
      </w:r>
      <w:r w:rsidRPr="000263B8">
        <w:t>т</w:t>
      </w:r>
      <w:r w:rsidR="0081618C" w:rsidRPr="000263B8">
        <w:t xml:space="preserve"> </w:t>
      </w:r>
      <w:r w:rsidRPr="000263B8">
        <w:t>иметь</w:t>
      </w:r>
      <w:r w:rsidR="0081618C" w:rsidRPr="000263B8">
        <w:t xml:space="preserve"> </w:t>
      </w:r>
      <w:r w:rsidRPr="000263B8">
        <w:t>доступ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созданным</w:t>
      </w:r>
      <w:r w:rsidR="0081618C" w:rsidRPr="000263B8">
        <w:t xml:space="preserve"> </w:t>
      </w:r>
      <w:r w:rsidRPr="000263B8">
        <w:t>пунктам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меню.</w:t>
      </w:r>
    </w:p>
    <w:p w14:paraId="077F2D4E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4F9AAD4" w14:textId="2DB6A70F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Вложенные</w:t>
      </w:r>
      <w:r w:rsidR="0081618C" w:rsidRPr="000263B8">
        <w:t xml:space="preserve"> </w:t>
      </w:r>
      <w:r w:rsidRPr="000263B8">
        <w:t>пункты</w:t>
      </w:r>
      <w:r w:rsidR="0081618C" w:rsidRPr="000263B8">
        <w:t xml:space="preserve"> </w:t>
      </w:r>
      <w:r w:rsidRPr="000263B8">
        <w:t>меню</w:t>
      </w:r>
      <w:r w:rsidR="000263B8">
        <w:t>»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_Ref119067910 \h </w:instrText>
      </w:r>
      <w:r w:rsidR="00F2635D">
        <w:fldChar w:fldCharType="separate"/>
      </w:r>
      <w:r w:rsidR="00DE36C7">
        <w:t>Рисунок </w:t>
      </w:r>
      <w:r w:rsidR="00DE36C7">
        <w:rPr>
          <w:noProof/>
        </w:rPr>
        <w:t>35</w:t>
      </w:r>
      <w:r w:rsidR="00F2635D">
        <w:fldChar w:fldCharType="end"/>
      </w:r>
      <w:r w:rsidR="00F2635D">
        <w:t>)</w:t>
      </w:r>
      <w:r w:rsidRPr="000263B8">
        <w:t>;</w:t>
      </w:r>
    </w:p>
    <w:p w14:paraId="691B6845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5A8D0B66" wp14:editId="6FFB35E6">
            <wp:extent cx="6295390" cy="3355908"/>
            <wp:effectExtent l="19050" t="19050" r="10160" b="16510"/>
            <wp:docPr id="100046" name="Рисунок 100046" descr="Добавление ролей доступа к пунктам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1172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5590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7C166D" w14:textId="3FF4B3D0" w:rsidR="00E85BD7" w:rsidRPr="000263B8" w:rsidRDefault="00E15409" w:rsidP="00E24349">
      <w:pPr>
        <w:pStyle w:val="phfiguretitle"/>
      </w:pPr>
      <w:bookmarkStart w:id="156" w:name="_Ref11906791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35</w:t>
      </w:r>
      <w:r w:rsidR="00872ED0" w:rsidRPr="000263B8">
        <w:fldChar w:fldCharType="end"/>
      </w:r>
      <w:bookmarkEnd w:id="156"/>
      <w:r w:rsidR="0081618C" w:rsidRPr="000263B8">
        <w:t xml:space="preserve"> </w:t>
      </w:r>
      <w:r w:rsidR="00A70E67">
        <w:t xml:space="preserve">– </w:t>
      </w:r>
      <w:r w:rsidR="00872ED0" w:rsidRPr="000263B8">
        <w:t>Добавление</w:t>
      </w:r>
      <w:r w:rsidR="0081618C" w:rsidRPr="000263B8">
        <w:t xml:space="preserve"> </w:t>
      </w:r>
      <w:r w:rsidR="00872ED0" w:rsidRPr="000263B8">
        <w:t>ролей</w:t>
      </w:r>
      <w:r w:rsidR="0081618C" w:rsidRPr="000263B8">
        <w:t xml:space="preserve"> </w:t>
      </w:r>
      <w:r w:rsidR="00872ED0" w:rsidRPr="000263B8">
        <w:t>доступа</w:t>
      </w:r>
      <w:r w:rsidR="0081618C" w:rsidRPr="000263B8">
        <w:t xml:space="preserve"> </w:t>
      </w:r>
      <w:r w:rsidR="00872ED0" w:rsidRPr="000263B8">
        <w:t>к</w:t>
      </w:r>
      <w:r w:rsidR="0081618C" w:rsidRPr="000263B8">
        <w:t xml:space="preserve"> </w:t>
      </w:r>
      <w:r w:rsidR="00872ED0" w:rsidRPr="000263B8">
        <w:t>пунктам</w:t>
      </w:r>
      <w:r w:rsidR="0081618C" w:rsidRPr="000263B8">
        <w:t xml:space="preserve"> </w:t>
      </w:r>
      <w:r w:rsidR="00872ED0" w:rsidRPr="000263B8">
        <w:t>главного</w:t>
      </w:r>
      <w:r w:rsidR="0081618C" w:rsidRPr="000263B8">
        <w:t xml:space="preserve"> </w:t>
      </w:r>
      <w:r w:rsidR="00872ED0" w:rsidRPr="000263B8">
        <w:t>меню</w:t>
      </w:r>
    </w:p>
    <w:p w14:paraId="42753B00" w14:textId="05E95302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Роли,</w:t>
      </w:r>
      <w:r w:rsidR="0081618C" w:rsidRPr="000263B8">
        <w:t xml:space="preserve"> </w:t>
      </w:r>
      <w:r w:rsidRPr="000263B8">
        <w:t>имеющие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пункт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ролей</w:t>
      </w:r>
      <w:r w:rsidR="0081618C" w:rsidRPr="000263B8">
        <w:t xml:space="preserve"> </w:t>
      </w:r>
      <w:r w:rsidRPr="000263B8">
        <w:t>пользователей</w:t>
      </w:r>
      <w:r w:rsidR="00A70E67">
        <w:t xml:space="preserve"> (</w:t>
      </w:r>
      <w:r w:rsidR="00A70E67">
        <w:fldChar w:fldCharType="begin"/>
      </w:r>
      <w:r w:rsidR="00A70E67">
        <w:instrText xml:space="preserve"> REF _Ref119070462 \h </w:instrText>
      </w:r>
      <w:r w:rsidR="00A70E67">
        <w:fldChar w:fldCharType="separate"/>
      </w:r>
      <w:r w:rsidR="00DE36C7">
        <w:t>Рисунок </w:t>
      </w:r>
      <w:r w:rsidR="00DE36C7">
        <w:rPr>
          <w:noProof/>
        </w:rPr>
        <w:t>36</w:t>
      </w:r>
      <w:r w:rsidR="00A70E67">
        <w:fldChar w:fldCharType="end"/>
      </w:r>
      <w:r w:rsidR="00A70E67">
        <w:t>)</w:t>
      </w:r>
      <w:r w:rsidRPr="000263B8">
        <w:t>;</w:t>
      </w:r>
    </w:p>
    <w:p w14:paraId="26653BF4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134F9D56" wp14:editId="7053AB8E">
            <wp:extent cx="4548146" cy="3045011"/>
            <wp:effectExtent l="19050" t="19050" r="24130" b="22225"/>
            <wp:docPr id="100047" name="Рисунок 100047" descr="Окно выбора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79429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1225" cy="305376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B9C806" w14:textId="5E1854DD" w:rsidR="00E85BD7" w:rsidRPr="000263B8" w:rsidRDefault="00E15409" w:rsidP="00E24349">
      <w:pPr>
        <w:pStyle w:val="phfiguretitle"/>
      </w:pPr>
      <w:bookmarkStart w:id="157" w:name="_Ref11907046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36</w:t>
      </w:r>
      <w:r w:rsidR="00872ED0" w:rsidRPr="000263B8">
        <w:fldChar w:fldCharType="end"/>
      </w:r>
      <w:bookmarkEnd w:id="157"/>
      <w:r w:rsidR="00A70E67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выбора</w:t>
      </w:r>
      <w:r w:rsidR="0081618C" w:rsidRPr="000263B8">
        <w:t xml:space="preserve"> </w:t>
      </w:r>
      <w:r w:rsidR="00872ED0" w:rsidRPr="000263B8">
        <w:t>роли</w:t>
      </w:r>
    </w:p>
    <w:p w14:paraId="363B537D" w14:textId="77777777" w:rsidR="00E85BD7" w:rsidRPr="000263B8" w:rsidRDefault="00872ED0" w:rsidP="00355B18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флажки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необходимых</w:t>
      </w:r>
      <w:r w:rsidR="0081618C" w:rsidRPr="000263B8">
        <w:t xml:space="preserve"> </w:t>
      </w:r>
      <w:r w:rsidRPr="000263B8">
        <w:t>ролей;</w:t>
      </w:r>
    </w:p>
    <w:p w14:paraId="1CFEBCED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Добавленные</w:t>
      </w:r>
      <w:r w:rsidR="0081618C" w:rsidRPr="000263B8">
        <w:t xml:space="preserve"> </w:t>
      </w:r>
      <w:r w:rsidRPr="000263B8">
        <w:t>ро</w:t>
      </w:r>
      <w:r w:rsidR="00081F28">
        <w:t>л</w:t>
      </w:r>
      <w:r w:rsidRPr="000263B8">
        <w:t>и</w:t>
      </w:r>
      <w:r w:rsidR="0081618C" w:rsidRPr="000263B8">
        <w:t xml:space="preserve"> </w:t>
      </w:r>
      <w:r w:rsidRPr="000263B8">
        <w:t>пользователей</w:t>
      </w:r>
      <w:r w:rsidR="0081618C" w:rsidRPr="000263B8">
        <w:t xml:space="preserve"> </w:t>
      </w:r>
      <w:r w:rsidRPr="000263B8">
        <w:t>отобразятся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Роли,</w:t>
      </w:r>
      <w:r w:rsidR="0081618C" w:rsidRPr="000263B8">
        <w:t xml:space="preserve"> </w:t>
      </w:r>
      <w:r w:rsidRPr="000263B8">
        <w:t>имеющие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пункт</w:t>
      </w:r>
      <w:r w:rsidR="000263B8">
        <w:t>»</w:t>
      </w:r>
      <w:r w:rsidRPr="000263B8">
        <w:t>.</w:t>
      </w:r>
    </w:p>
    <w:p w14:paraId="73A293C1" w14:textId="77777777" w:rsidR="00E85BD7" w:rsidRPr="000263B8" w:rsidRDefault="00872ED0" w:rsidP="001641CF">
      <w:pPr>
        <w:pStyle w:val="23"/>
      </w:pPr>
      <w:bookmarkStart w:id="158" w:name="scroll-bookmark-54"/>
      <w:bookmarkStart w:id="159" w:name="_Toc118569038"/>
      <w:bookmarkStart w:id="160" w:name="_Toc122531034"/>
      <w:r w:rsidRPr="000263B8">
        <w:t>Настройка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</w:t>
      </w:r>
      <w:bookmarkEnd w:id="158"/>
      <w:bookmarkEnd w:id="159"/>
      <w:bookmarkEnd w:id="160"/>
    </w:p>
    <w:p w14:paraId="3F0B5424" w14:textId="32E6E640" w:rsidR="00E85BD7" w:rsidRPr="000263B8" w:rsidRDefault="00872ED0" w:rsidP="001641CF">
      <w:pPr>
        <w:pStyle w:val="phnormal"/>
      </w:pPr>
      <w:r w:rsidRPr="000263B8">
        <w:t>Настройте</w:t>
      </w:r>
      <w:r w:rsidR="0081618C" w:rsidRPr="000263B8">
        <w:t xml:space="preserve"> </w:t>
      </w:r>
      <w:r w:rsidRPr="000263B8">
        <w:t>системн</w:t>
      </w:r>
      <w:r w:rsidR="00761EBB">
        <w:t>ую</w:t>
      </w:r>
      <w:r w:rsidR="0081618C" w:rsidRPr="000263B8">
        <w:t xml:space="preserve"> </w:t>
      </w:r>
      <w:r w:rsidRPr="000263B8">
        <w:t>опци</w:t>
      </w:r>
      <w:r w:rsidR="00761EBB">
        <w:t>ю</w:t>
      </w:r>
      <w:r w:rsidR="0081618C" w:rsidRPr="000263B8">
        <w:t xml:space="preserve"> </w:t>
      </w:r>
      <w:r w:rsidR="000263B8">
        <w:t>«</w:t>
      </w:r>
      <w:r w:rsidRPr="000263B8">
        <w:t>sendVimis</w:t>
      </w:r>
      <w:r w:rsidR="000263B8">
        <w:t>»</w:t>
      </w:r>
      <w:r w:rsidRPr="000263B8">
        <w:t>.</w:t>
      </w:r>
    </w:p>
    <w:p w14:paraId="30A7BAD3" w14:textId="77777777" w:rsidR="00E85BD7" w:rsidRPr="000263B8" w:rsidRDefault="00872ED0" w:rsidP="001641CF">
      <w:pPr>
        <w:pStyle w:val="31"/>
      </w:pPr>
      <w:bookmarkStart w:id="161" w:name="scroll-bookmark-55"/>
      <w:bookmarkStart w:id="162" w:name="_Toc118569039"/>
      <w:bookmarkStart w:id="163" w:name="_Toc122531035"/>
      <w:r w:rsidRPr="000263B8">
        <w:t>Добавление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</w:t>
      </w:r>
      <w:bookmarkEnd w:id="161"/>
      <w:bookmarkEnd w:id="162"/>
      <w:bookmarkEnd w:id="163"/>
    </w:p>
    <w:p w14:paraId="2DB71103" w14:textId="7AFD4D67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системн</w:t>
      </w:r>
      <w:r w:rsidR="00CD46CB">
        <w:t>ой</w:t>
      </w:r>
      <w:r w:rsidR="0081618C" w:rsidRPr="000263B8">
        <w:t xml:space="preserve"> </w:t>
      </w:r>
      <w:r w:rsidRPr="000263B8">
        <w:t>опци</w:t>
      </w:r>
      <w:r w:rsidR="00CD46CB">
        <w:t>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3146A31" w14:textId="30278E3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</w:t>
      </w:r>
      <w:r w:rsidR="00355B18">
        <w:t xml:space="preserve">/ 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81618C" w:rsidRPr="000263B8">
        <w:t xml:space="preserve"> </w:t>
      </w:r>
      <w:r w:rsidRPr="000263B8">
        <w:t>(Администратор)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="000263B8">
        <w:t>«</w:t>
      </w:r>
      <w:r w:rsidRPr="000263B8">
        <w:t>Настройка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</w:t>
      </w:r>
      <w:r w:rsidR="000263B8">
        <w:t>»</w:t>
      </w:r>
      <w:r w:rsidR="00A70E67">
        <w:t xml:space="preserve"> (</w:t>
      </w:r>
      <w:r w:rsidR="00A70E67">
        <w:fldChar w:fldCharType="begin"/>
      </w:r>
      <w:r w:rsidR="00A70E67">
        <w:instrText xml:space="preserve"> REF _Ref119070511 \h </w:instrText>
      </w:r>
      <w:r w:rsidR="00A70E67">
        <w:fldChar w:fldCharType="separate"/>
      </w:r>
      <w:r w:rsidR="00DE36C7">
        <w:t>Рисунок </w:t>
      </w:r>
      <w:r w:rsidR="00DE36C7">
        <w:rPr>
          <w:noProof/>
        </w:rPr>
        <w:t>37</w:t>
      </w:r>
      <w:r w:rsidR="00A70E67">
        <w:fldChar w:fldCharType="end"/>
      </w:r>
      <w:r w:rsidR="00A70E67">
        <w:t>)</w:t>
      </w:r>
      <w:r w:rsidRPr="000263B8">
        <w:t>;</w:t>
      </w:r>
    </w:p>
    <w:p w14:paraId="213ACC4B" w14:textId="77777777" w:rsidR="00E85BD7" w:rsidRPr="000263B8" w:rsidRDefault="00872ED0" w:rsidP="001641CF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4E95315" wp14:editId="16252712">
            <wp:extent cx="6295390" cy="2949671"/>
            <wp:effectExtent l="19050" t="19050" r="10160" b="22225"/>
            <wp:docPr id="100048" name="Рисунок 100048" descr="Форма настройки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56354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96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BC21B3" w14:textId="208ABE67" w:rsidR="00E85BD7" w:rsidRPr="000263B8" w:rsidRDefault="00E15409" w:rsidP="001641CF">
      <w:pPr>
        <w:pStyle w:val="phfiguretitle"/>
      </w:pPr>
      <w:bookmarkStart w:id="164" w:name="_Ref11907051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37</w:t>
      </w:r>
      <w:r w:rsidR="00872ED0" w:rsidRPr="000263B8">
        <w:fldChar w:fldCharType="end"/>
      </w:r>
      <w:bookmarkEnd w:id="164"/>
      <w:r w:rsidR="0081618C" w:rsidRPr="000263B8">
        <w:t xml:space="preserve"> </w:t>
      </w:r>
      <w:r w:rsidR="00A70E67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системных</w:t>
      </w:r>
      <w:r w:rsidR="0081618C" w:rsidRPr="000263B8">
        <w:t xml:space="preserve"> </w:t>
      </w:r>
      <w:r w:rsidR="00872ED0" w:rsidRPr="000263B8">
        <w:t>опций</w:t>
      </w:r>
    </w:p>
    <w:p w14:paraId="3765C2AB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каталог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Каталоги</w:t>
      </w:r>
      <w:r w:rsidR="000263B8">
        <w:t>»</w:t>
      </w:r>
      <w:r w:rsidRPr="000263B8">
        <w:t>;</w:t>
      </w:r>
    </w:p>
    <w:p w14:paraId="55E9F083" w14:textId="166C1CBB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_Ref119076039 \h </w:instrText>
      </w:r>
      <w:r w:rsidR="005B49CA">
        <w:fldChar w:fldCharType="separate"/>
      </w:r>
      <w:r w:rsidR="00DE36C7">
        <w:t>Рисунок </w:t>
      </w:r>
      <w:r w:rsidR="00DE36C7">
        <w:rPr>
          <w:noProof/>
        </w:rPr>
        <w:t>38</w:t>
      </w:r>
      <w:r w:rsidR="005B49CA">
        <w:fldChar w:fldCharType="end"/>
      </w:r>
      <w:r w:rsidR="005B49CA">
        <w:t>)</w:t>
      </w:r>
      <w:r w:rsidRPr="000263B8">
        <w:t>.</w:t>
      </w:r>
    </w:p>
    <w:p w14:paraId="0ABCBBFE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2A589A3C" wp14:editId="2421A838">
            <wp:extent cx="3148717" cy="2669217"/>
            <wp:effectExtent l="19050" t="19050" r="13970" b="17145"/>
            <wp:docPr id="100049" name="Рисунок 100049" descr="Окно добавления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01815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54988" cy="26745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84B00E" w14:textId="4E2718EC" w:rsidR="00E85BD7" w:rsidRPr="000263B8" w:rsidRDefault="00E15409" w:rsidP="001641CF">
      <w:pPr>
        <w:pStyle w:val="phfiguretitle"/>
      </w:pPr>
      <w:bookmarkStart w:id="165" w:name="_Ref11907603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38</w:t>
      </w:r>
      <w:r w:rsidR="00872ED0" w:rsidRPr="000263B8">
        <w:fldChar w:fldCharType="end"/>
      </w:r>
      <w:bookmarkEnd w:id="165"/>
      <w:r w:rsidR="0081618C" w:rsidRPr="000263B8">
        <w:t xml:space="preserve"> </w:t>
      </w:r>
      <w:r w:rsidR="005B49CA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системных</w:t>
      </w:r>
      <w:r w:rsidR="0081618C" w:rsidRPr="000263B8">
        <w:t xml:space="preserve"> </w:t>
      </w:r>
      <w:r w:rsidR="00872ED0" w:rsidRPr="000263B8">
        <w:t>опций</w:t>
      </w:r>
    </w:p>
    <w:p w14:paraId="4E62C614" w14:textId="4383BAC2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вкладках</w:t>
      </w:r>
      <w:r w:rsidR="0081618C" w:rsidRPr="000263B8">
        <w:t xml:space="preserve"> </w:t>
      </w:r>
      <w:r w:rsidR="000263B8">
        <w:t>«</w:t>
      </w:r>
      <w:r w:rsidRPr="000263B8">
        <w:t>Реквизиты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Тип</w:t>
      </w:r>
      <w:r w:rsidR="0081618C" w:rsidRPr="000263B8">
        <w:t xml:space="preserve"> </w:t>
      </w:r>
      <w:r w:rsidRPr="000263B8">
        <w:t>данных</w:t>
      </w:r>
      <w:r w:rsidR="000263B8">
        <w:t>»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9233F0">
        <w:t xml:space="preserve"> (</w:t>
      </w:r>
      <w:r w:rsidR="009233F0">
        <w:fldChar w:fldCharType="begin"/>
      </w:r>
      <w:r w:rsidR="009233F0">
        <w:instrText xml:space="preserve"> REF _Ref119154679 \h </w:instrText>
      </w:r>
      <w:r w:rsidR="009233F0">
        <w:fldChar w:fldCharType="separate"/>
      </w:r>
      <w:r w:rsidR="00DE36C7">
        <w:t>Таблица </w:t>
      </w:r>
      <w:r w:rsidR="00DE36C7">
        <w:rPr>
          <w:noProof/>
        </w:rPr>
        <w:t>20</w:t>
      </w:r>
      <w:r w:rsidR="009233F0">
        <w:fldChar w:fldCharType="end"/>
      </w:r>
      <w:r w:rsidR="009233F0">
        <w:t>)</w:t>
      </w:r>
      <w:r w:rsidRPr="000263B8">
        <w:t>;</w:t>
      </w:r>
    </w:p>
    <w:p w14:paraId="3E55C18F" w14:textId="56F35891" w:rsidR="00E85BD7" w:rsidRPr="000263B8" w:rsidRDefault="00E15409" w:rsidP="001641CF">
      <w:pPr>
        <w:pStyle w:val="phtabletitle"/>
      </w:pPr>
      <w:bookmarkStart w:id="166" w:name="_Ref119154679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20</w:t>
      </w:r>
      <w:r w:rsidR="00872ED0" w:rsidRPr="000263B8">
        <w:fldChar w:fldCharType="end"/>
      </w:r>
      <w:bookmarkEnd w:id="166"/>
      <w:r w:rsidR="0081618C" w:rsidRPr="000263B8">
        <w:t xml:space="preserve"> </w:t>
      </w:r>
      <w:r w:rsidR="005B49CA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системной</w:t>
      </w:r>
      <w:r w:rsidR="0081618C" w:rsidRPr="000263B8">
        <w:t xml:space="preserve"> </w:t>
      </w:r>
      <w:r w:rsidR="00872ED0" w:rsidRPr="000263B8">
        <w:t>опции</w:t>
      </w:r>
      <w:r w:rsidR="0081618C" w:rsidRPr="000263B8">
        <w:t xml:space="preserve"> </w:t>
      </w:r>
      <w:r w:rsidR="000263B8">
        <w:t>«</w:t>
      </w:r>
      <w:r w:rsidR="00872ED0" w:rsidRPr="000263B8">
        <w:t>sendVimis</w:t>
      </w:r>
      <w:r w:rsidR="000263B8">
        <w:t>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013"/>
        <w:gridCol w:w="1316"/>
        <w:gridCol w:w="2532"/>
        <w:gridCol w:w="2126"/>
        <w:gridCol w:w="1418"/>
        <w:gridCol w:w="1216"/>
      </w:tblGrid>
      <w:tr w:rsidR="000263B8" w:rsidRPr="00E24349" w14:paraId="00908677" w14:textId="77777777" w:rsidTr="00846EA2">
        <w:trPr>
          <w:tblHeader/>
        </w:trPr>
        <w:tc>
          <w:tcPr>
            <w:tcW w:w="526" w:type="pct"/>
          </w:tcPr>
          <w:p w14:paraId="7AEF720C" w14:textId="77777777" w:rsidR="00E85BD7" w:rsidRPr="00E24349" w:rsidRDefault="00872ED0" w:rsidP="001641CF">
            <w:pPr>
              <w:pStyle w:val="phtablecolcaption"/>
            </w:pPr>
            <w:bookmarkStart w:id="167" w:name="scroll-bookmark-56"/>
            <w:r w:rsidRPr="00E24349">
              <w:t>Раздел</w:t>
            </w:r>
            <w:bookmarkEnd w:id="167"/>
          </w:p>
        </w:tc>
        <w:tc>
          <w:tcPr>
            <w:tcW w:w="684" w:type="pct"/>
          </w:tcPr>
          <w:p w14:paraId="4EF7342A" w14:textId="77777777" w:rsidR="00E85BD7" w:rsidRPr="00E24349" w:rsidRDefault="00872ED0" w:rsidP="001641CF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опции</w:t>
            </w:r>
          </w:p>
        </w:tc>
        <w:tc>
          <w:tcPr>
            <w:tcW w:w="1316" w:type="pct"/>
          </w:tcPr>
          <w:p w14:paraId="7C990832" w14:textId="77777777" w:rsidR="00E85BD7" w:rsidRPr="00E24349" w:rsidRDefault="00872ED0" w:rsidP="001641CF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опции</w:t>
            </w:r>
          </w:p>
        </w:tc>
        <w:tc>
          <w:tcPr>
            <w:tcW w:w="1105" w:type="pct"/>
          </w:tcPr>
          <w:p w14:paraId="15DC574F" w14:textId="77777777" w:rsidR="00E85BD7" w:rsidRPr="00E24349" w:rsidRDefault="00872ED0" w:rsidP="001641CF">
            <w:pPr>
              <w:pStyle w:val="phtablecolcaption"/>
            </w:pPr>
            <w:r w:rsidRPr="00E24349">
              <w:t>Уровень</w:t>
            </w:r>
            <w:r w:rsidR="0081618C" w:rsidRPr="00E24349">
              <w:t xml:space="preserve"> </w:t>
            </w:r>
            <w:r w:rsidRPr="00E24349">
              <w:t>запрета</w:t>
            </w:r>
            <w:r w:rsidR="0081618C" w:rsidRPr="00E24349">
              <w:t xml:space="preserve"> </w:t>
            </w:r>
            <w:r w:rsidRPr="00E24349">
              <w:t>переопределения</w:t>
            </w:r>
          </w:p>
        </w:tc>
        <w:tc>
          <w:tcPr>
            <w:tcW w:w="737" w:type="pct"/>
          </w:tcPr>
          <w:p w14:paraId="410E2FF7" w14:textId="77777777" w:rsidR="00E85BD7" w:rsidRPr="00E24349" w:rsidRDefault="00872ED0" w:rsidP="001641CF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данных</w:t>
            </w:r>
          </w:p>
        </w:tc>
        <w:tc>
          <w:tcPr>
            <w:tcW w:w="632" w:type="pct"/>
          </w:tcPr>
          <w:p w14:paraId="5852EE65" w14:textId="77777777" w:rsidR="00E85BD7" w:rsidRPr="00E24349" w:rsidRDefault="00872ED0" w:rsidP="001641CF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798ECF82" w14:textId="77777777" w:rsidTr="00846EA2">
        <w:tc>
          <w:tcPr>
            <w:tcW w:w="526" w:type="pct"/>
          </w:tcPr>
          <w:p w14:paraId="43833AAD" w14:textId="77777777" w:rsidR="00E85BD7" w:rsidRPr="00E24349" w:rsidRDefault="00872ED0" w:rsidP="001641CF">
            <w:pPr>
              <w:pStyle w:val="phtablecellleft"/>
            </w:pPr>
            <w:r w:rsidRPr="00E24349">
              <w:t>VISITS</w:t>
            </w:r>
          </w:p>
        </w:tc>
        <w:tc>
          <w:tcPr>
            <w:tcW w:w="684" w:type="pct"/>
          </w:tcPr>
          <w:p w14:paraId="1C6EE893" w14:textId="77777777" w:rsidR="00E85BD7" w:rsidRPr="00E24349" w:rsidRDefault="00872ED0" w:rsidP="001641CF">
            <w:pPr>
              <w:pStyle w:val="phtablecellleft"/>
            </w:pPr>
            <w:r w:rsidRPr="00E24349">
              <w:t>sendVimis</w:t>
            </w:r>
          </w:p>
        </w:tc>
        <w:tc>
          <w:tcPr>
            <w:tcW w:w="1316" w:type="pct"/>
          </w:tcPr>
          <w:p w14:paraId="65DD19A8" w14:textId="77777777" w:rsidR="00E85BD7" w:rsidRPr="00E24349" w:rsidRDefault="00872ED0" w:rsidP="001641CF">
            <w:pPr>
              <w:pStyle w:val="phtablecellleft"/>
            </w:pPr>
            <w:r w:rsidRPr="00E24349">
              <w:t>Отправлять</w:t>
            </w:r>
            <w:r w:rsidR="0081618C" w:rsidRPr="00E24349">
              <w:t xml:space="preserve"> </w:t>
            </w:r>
            <w:r w:rsidRPr="00E24349">
              <w:t>данные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(1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отправлять,</w:t>
            </w:r>
            <w:r w:rsidR="0081618C" w:rsidRPr="00E24349">
              <w:t xml:space="preserve"> </w:t>
            </w:r>
            <w:r w:rsidRPr="00E24349">
              <w:t>0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отправлять)</w:t>
            </w:r>
          </w:p>
        </w:tc>
        <w:tc>
          <w:tcPr>
            <w:tcW w:w="1105" w:type="pct"/>
          </w:tcPr>
          <w:p w14:paraId="6E2E1C18" w14:textId="77777777" w:rsidR="00E85BD7" w:rsidRPr="00E24349" w:rsidRDefault="00872ED0" w:rsidP="001641CF">
            <w:pPr>
              <w:pStyle w:val="phtablecellleft"/>
            </w:pPr>
            <w:r w:rsidRPr="00E24349">
              <w:t>До</w:t>
            </w:r>
            <w:r w:rsidR="0081618C" w:rsidRPr="00E24349">
              <w:t xml:space="preserve"> </w:t>
            </w:r>
            <w:r w:rsidRPr="00E24349">
              <w:t>версия-ЛПУ</w:t>
            </w:r>
          </w:p>
        </w:tc>
        <w:tc>
          <w:tcPr>
            <w:tcW w:w="737" w:type="pct"/>
          </w:tcPr>
          <w:p w14:paraId="79F8AB4B" w14:textId="77777777" w:rsidR="00E85BD7" w:rsidRPr="00E24349" w:rsidRDefault="00872ED0" w:rsidP="001641CF">
            <w:pPr>
              <w:pStyle w:val="phtablecellleft"/>
            </w:pPr>
            <w:r w:rsidRPr="00E24349">
              <w:t>Число</w:t>
            </w:r>
          </w:p>
        </w:tc>
        <w:tc>
          <w:tcPr>
            <w:tcW w:w="632" w:type="pct"/>
          </w:tcPr>
          <w:p w14:paraId="53D04FB6" w14:textId="77777777" w:rsidR="00E85BD7" w:rsidRPr="00E24349" w:rsidRDefault="00872ED0" w:rsidP="001641CF">
            <w:pPr>
              <w:pStyle w:val="phtablecellleft"/>
            </w:pPr>
            <w:r w:rsidRPr="00E24349">
              <w:t>0</w:t>
            </w:r>
          </w:p>
        </w:tc>
      </w:tr>
    </w:tbl>
    <w:p w14:paraId="76BB989F" w14:textId="77777777" w:rsidR="005B49CA" w:rsidRDefault="005B49CA" w:rsidP="001641CF">
      <w:pPr>
        <w:pStyle w:val="phnormal"/>
      </w:pPr>
    </w:p>
    <w:p w14:paraId="15DB0945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Системная</w:t>
      </w:r>
      <w:r w:rsidR="0081618C" w:rsidRPr="000263B8">
        <w:t xml:space="preserve"> </w:t>
      </w:r>
      <w:r w:rsidRPr="000263B8">
        <w:t>опция</w:t>
      </w:r>
      <w:r w:rsidR="0081618C" w:rsidRPr="000263B8">
        <w:t xml:space="preserve"> </w:t>
      </w:r>
      <w:r w:rsidRPr="000263B8">
        <w:t>появится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0263B8">
        <w:t>»</w:t>
      </w:r>
      <w:r w:rsidRPr="000263B8">
        <w:t>.</w:t>
      </w:r>
    </w:p>
    <w:p w14:paraId="0EFF5923" w14:textId="77777777" w:rsidR="00E85BD7" w:rsidRPr="000263B8" w:rsidRDefault="00872ED0" w:rsidP="001641CF">
      <w:pPr>
        <w:pStyle w:val="31"/>
      </w:pPr>
      <w:bookmarkStart w:id="168" w:name="scroll-bookmark-57"/>
      <w:bookmarkStart w:id="169" w:name="_Toc118569040"/>
      <w:bookmarkStart w:id="170" w:name="_Toc122531036"/>
      <w:r w:rsidRPr="000263B8">
        <w:t>Настройка</w:t>
      </w:r>
      <w:r w:rsidR="0081618C" w:rsidRPr="000263B8">
        <w:t xml:space="preserve"> </w:t>
      </w:r>
      <w:r w:rsidRPr="000263B8">
        <w:t>переопределения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</w:t>
      </w:r>
      <w:bookmarkEnd w:id="168"/>
      <w:bookmarkEnd w:id="169"/>
      <w:bookmarkEnd w:id="170"/>
    </w:p>
    <w:p w14:paraId="750B489C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переопределения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CED9204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</w:t>
      </w:r>
      <w:r w:rsidR="00355B18">
        <w:t xml:space="preserve">/ 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81618C" w:rsidRPr="000263B8">
        <w:t xml:space="preserve"> </w:t>
      </w:r>
      <w:r w:rsidRPr="000263B8">
        <w:t>(Администратор)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опций;</w:t>
      </w:r>
    </w:p>
    <w:p w14:paraId="51077B58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системную</w:t>
      </w:r>
      <w:r w:rsidR="0081618C" w:rsidRPr="000263B8">
        <w:t xml:space="preserve"> </w:t>
      </w:r>
      <w:r w:rsidRPr="000263B8">
        <w:t>опцию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sendVimis</w:t>
      </w:r>
      <w:r w:rsidR="000263B8">
        <w:t>»</w:t>
      </w:r>
      <w:r w:rsidRPr="000263B8">
        <w:t>;</w:t>
      </w:r>
    </w:p>
    <w:p w14:paraId="2713BB48" w14:textId="4F4FAE4F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опции:</w:t>
      </w:r>
      <w:r w:rsidR="0081618C" w:rsidRPr="000263B8">
        <w:t xml:space="preserve"> </w:t>
      </w:r>
      <w:r w:rsidRPr="000263B8">
        <w:t>переопределения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ограничения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значениям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_Ref119076062 \h </w:instrText>
      </w:r>
      <w:r w:rsidR="005B49CA">
        <w:fldChar w:fldCharType="separate"/>
      </w:r>
      <w:r w:rsidR="00DE36C7">
        <w:t>Рисунок </w:t>
      </w:r>
      <w:r w:rsidR="00DE36C7">
        <w:rPr>
          <w:noProof/>
        </w:rPr>
        <w:t>39</w:t>
      </w:r>
      <w:r w:rsidR="005B49CA">
        <w:fldChar w:fldCharType="end"/>
      </w:r>
      <w:r w:rsidR="005B49CA">
        <w:t>)</w:t>
      </w:r>
      <w:r w:rsidRPr="000263B8">
        <w:t>;</w:t>
      </w:r>
    </w:p>
    <w:p w14:paraId="3B048A9B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3A3F3D91" wp14:editId="2729B99F">
            <wp:extent cx="4166483" cy="1473804"/>
            <wp:effectExtent l="19050" t="19050" r="24765" b="12700"/>
            <wp:docPr id="100050" name="Рисунок 100050" descr="Окно добавления переопределения системной оп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93874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92491" cy="14830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4620CB" w14:textId="47D34EA1" w:rsidR="00E85BD7" w:rsidRPr="000263B8" w:rsidRDefault="00E15409" w:rsidP="00E24349">
      <w:pPr>
        <w:pStyle w:val="phfiguretitle"/>
      </w:pPr>
      <w:bookmarkStart w:id="171" w:name="_Ref11907606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39</w:t>
      </w:r>
      <w:r w:rsidR="00872ED0" w:rsidRPr="000263B8">
        <w:fldChar w:fldCharType="end"/>
      </w:r>
      <w:bookmarkEnd w:id="171"/>
      <w:r w:rsidR="005B49CA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переопределения</w:t>
      </w:r>
      <w:r w:rsidR="0081618C" w:rsidRPr="000263B8">
        <w:t xml:space="preserve"> </w:t>
      </w:r>
      <w:r w:rsidR="00872ED0" w:rsidRPr="000263B8">
        <w:t>системной</w:t>
      </w:r>
      <w:r w:rsidR="0081618C" w:rsidRPr="000263B8">
        <w:t xml:space="preserve"> </w:t>
      </w:r>
      <w:r w:rsidR="00872ED0" w:rsidRPr="000263B8">
        <w:t>опции</w:t>
      </w:r>
    </w:p>
    <w:p w14:paraId="7564E655" w14:textId="0FF9D7AF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_Ref119076072 \h </w:instrText>
      </w:r>
      <w:r w:rsidR="005B49CA">
        <w:fldChar w:fldCharType="separate"/>
      </w:r>
      <w:r w:rsidR="00DE36C7">
        <w:t>Таблица </w:t>
      </w:r>
      <w:r w:rsidR="00DE36C7">
        <w:rPr>
          <w:noProof/>
        </w:rPr>
        <w:t>21</w:t>
      </w:r>
      <w:r w:rsidR="005B49CA">
        <w:fldChar w:fldCharType="end"/>
      </w:r>
      <w:r w:rsidR="005B49CA">
        <w:t>)</w:t>
      </w:r>
      <w:r w:rsidRPr="000263B8">
        <w:t>;</w:t>
      </w:r>
    </w:p>
    <w:p w14:paraId="3AE53BDF" w14:textId="1FE3FB49" w:rsidR="00E85BD7" w:rsidRPr="000263B8" w:rsidRDefault="00E15409" w:rsidP="00E24349">
      <w:pPr>
        <w:pStyle w:val="phtabletitle"/>
      </w:pPr>
      <w:bookmarkStart w:id="172" w:name="_Ref11907607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21</w:t>
      </w:r>
      <w:r w:rsidR="00872ED0" w:rsidRPr="000263B8">
        <w:fldChar w:fldCharType="end"/>
      </w:r>
      <w:bookmarkEnd w:id="172"/>
      <w:r w:rsidR="0081618C" w:rsidRPr="000263B8">
        <w:t xml:space="preserve"> </w:t>
      </w:r>
      <w:r w:rsidR="005B49CA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окне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ограничения</w:t>
      </w:r>
      <w:r w:rsidR="0081618C" w:rsidRPr="000263B8">
        <w:t xml:space="preserve"> </w:t>
      </w:r>
      <w:r w:rsidR="00872ED0" w:rsidRPr="000263B8">
        <w:t>по</w:t>
      </w:r>
      <w:r w:rsidR="0081618C" w:rsidRPr="000263B8">
        <w:t xml:space="preserve"> </w:t>
      </w:r>
      <w:r w:rsidR="00872ED0" w:rsidRPr="000263B8">
        <w:t>значениям</w:t>
      </w:r>
      <w:r w:rsidR="0081618C" w:rsidRPr="000263B8">
        <w:t xml:space="preserve"> </w:t>
      </w:r>
      <w:r w:rsidR="00872ED0" w:rsidRPr="000263B8">
        <w:t>системной</w:t>
      </w:r>
      <w:r w:rsidR="0081618C" w:rsidRPr="000263B8">
        <w:t xml:space="preserve"> </w:t>
      </w:r>
      <w:r w:rsidR="00872ED0" w:rsidRPr="000263B8">
        <w:t>опции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276"/>
        <w:gridCol w:w="5345"/>
      </w:tblGrid>
      <w:tr w:rsidR="000263B8" w:rsidRPr="00E24349" w14:paraId="601B81D9" w14:textId="77777777" w:rsidTr="00846EA2">
        <w:trPr>
          <w:tblHeader/>
        </w:trPr>
        <w:tc>
          <w:tcPr>
            <w:tcW w:w="2222" w:type="pct"/>
          </w:tcPr>
          <w:p w14:paraId="0736B08F" w14:textId="77777777" w:rsidR="00E85BD7" w:rsidRPr="00E24349" w:rsidRDefault="00872ED0" w:rsidP="00355B18">
            <w:pPr>
              <w:pStyle w:val="phtablecolcaption"/>
            </w:pPr>
            <w:bookmarkStart w:id="173" w:name="scroll-bookmark-58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173"/>
          </w:p>
        </w:tc>
        <w:tc>
          <w:tcPr>
            <w:tcW w:w="2778" w:type="pct"/>
          </w:tcPr>
          <w:p w14:paraId="5820098E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5DAD0DF1" w14:textId="77777777" w:rsidTr="00846EA2">
        <w:tc>
          <w:tcPr>
            <w:tcW w:w="2222" w:type="pct"/>
          </w:tcPr>
          <w:p w14:paraId="1A5145F0" w14:textId="77777777" w:rsidR="00E85BD7" w:rsidRPr="00E24349" w:rsidRDefault="00872ED0" w:rsidP="00E24349">
            <w:pPr>
              <w:pStyle w:val="phtablecellleft"/>
            </w:pPr>
            <w:r w:rsidRPr="00E24349">
              <w:t>Уровень</w:t>
            </w:r>
            <w:r w:rsidR="0081618C" w:rsidRPr="00E24349">
              <w:t xml:space="preserve"> </w:t>
            </w:r>
            <w:r w:rsidRPr="00E24349">
              <w:t>переопределения</w:t>
            </w:r>
          </w:p>
        </w:tc>
        <w:tc>
          <w:tcPr>
            <w:tcW w:w="2778" w:type="pct"/>
          </w:tcPr>
          <w:p w14:paraId="3AF4D570" w14:textId="77777777" w:rsidR="00E85BD7" w:rsidRPr="00E24349" w:rsidRDefault="00872ED0" w:rsidP="00E24349">
            <w:pPr>
              <w:pStyle w:val="phtablecellleft"/>
            </w:pPr>
            <w:r w:rsidRPr="00E24349">
              <w:t>Версия/ЛПУ</w:t>
            </w:r>
          </w:p>
        </w:tc>
      </w:tr>
      <w:tr w:rsidR="000263B8" w:rsidRPr="00E24349" w14:paraId="5C04516C" w14:textId="77777777" w:rsidTr="00846EA2">
        <w:tc>
          <w:tcPr>
            <w:tcW w:w="2222" w:type="pct"/>
          </w:tcPr>
          <w:p w14:paraId="52FCB1BD" w14:textId="77777777" w:rsidR="00E85BD7" w:rsidRPr="00E24349" w:rsidRDefault="00872ED0" w:rsidP="00E24349">
            <w:pPr>
              <w:pStyle w:val="phtablecellleft"/>
            </w:pPr>
            <w:r w:rsidRPr="00E24349">
              <w:t>ЛПУ</w:t>
            </w:r>
            <w:r w:rsidR="0081618C" w:rsidRPr="00E24349">
              <w:t xml:space="preserve"> </w:t>
            </w:r>
          </w:p>
        </w:tc>
        <w:tc>
          <w:tcPr>
            <w:tcW w:w="2778" w:type="pct"/>
          </w:tcPr>
          <w:p w14:paraId="433B7BAC" w14:textId="77777777" w:rsidR="00E85BD7" w:rsidRPr="00E24349" w:rsidRDefault="00872ED0" w:rsidP="00E24349">
            <w:pPr>
              <w:pStyle w:val="phtablecellleft"/>
            </w:pPr>
            <w:r w:rsidRPr="00E24349">
              <w:t>МО,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которой</w:t>
            </w:r>
            <w:r w:rsidR="0081618C" w:rsidRPr="00E24349">
              <w:t xml:space="preserve"> </w:t>
            </w:r>
            <w:r w:rsidRPr="00E24349">
              <w:t>настраивается</w:t>
            </w:r>
            <w:r w:rsidR="0081618C" w:rsidRPr="00E24349">
              <w:t xml:space="preserve"> </w:t>
            </w:r>
            <w:r w:rsidRPr="00E24349">
              <w:t>значение</w:t>
            </w:r>
            <w:r w:rsidR="0081618C" w:rsidRPr="00E24349">
              <w:t xml:space="preserve"> </w:t>
            </w:r>
            <w:r w:rsidRPr="00E24349">
              <w:t>системной</w:t>
            </w:r>
            <w:r w:rsidR="0081618C" w:rsidRPr="00E24349">
              <w:t xml:space="preserve"> </w:t>
            </w:r>
            <w:r w:rsidRPr="00E24349">
              <w:t>опции</w:t>
            </w:r>
          </w:p>
        </w:tc>
      </w:tr>
      <w:tr w:rsidR="000263B8" w:rsidRPr="00E24349" w14:paraId="21FD65E7" w14:textId="77777777" w:rsidTr="00846EA2">
        <w:tc>
          <w:tcPr>
            <w:tcW w:w="2222" w:type="pct"/>
          </w:tcPr>
          <w:p w14:paraId="2CB47134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Значение</w:t>
            </w:r>
          </w:p>
        </w:tc>
        <w:tc>
          <w:tcPr>
            <w:tcW w:w="2778" w:type="pct"/>
          </w:tcPr>
          <w:p w14:paraId="2167B0FC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  <w:r w:rsidR="0081618C" w:rsidRPr="00E24349">
              <w:t xml:space="preserve"> </w:t>
            </w:r>
            <w:r w:rsidRPr="00E24349">
              <w:t>(отправлять</w:t>
            </w:r>
            <w:r w:rsidR="0081618C" w:rsidRPr="00E24349">
              <w:t xml:space="preserve"> </w:t>
            </w:r>
            <w:r w:rsidRPr="00E24349">
              <w:t>данные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ВИМИС)</w:t>
            </w:r>
          </w:p>
        </w:tc>
      </w:tr>
    </w:tbl>
    <w:p w14:paraId="113B04CB" w14:textId="77777777" w:rsidR="005B49CA" w:rsidRDefault="005B49CA" w:rsidP="005B49CA">
      <w:pPr>
        <w:pStyle w:val="phnormal"/>
      </w:pPr>
    </w:p>
    <w:p w14:paraId="2033AA3A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переопределения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опции:</w:t>
      </w:r>
      <w:r w:rsidR="0081618C" w:rsidRPr="000263B8">
        <w:t xml:space="preserve"> </w:t>
      </w:r>
      <w:r w:rsidRPr="000263B8">
        <w:t>переопределения</w:t>
      </w:r>
      <w:r w:rsidR="000263B8">
        <w:t>»</w:t>
      </w:r>
      <w:r w:rsidRPr="000263B8">
        <w:t>.</w:t>
      </w:r>
    </w:p>
    <w:p w14:paraId="79163BAC" w14:textId="77777777" w:rsidR="00E85BD7" w:rsidRPr="005C36BD" w:rsidRDefault="00872ED0" w:rsidP="001641CF">
      <w:pPr>
        <w:pStyle w:val="23"/>
      </w:pPr>
      <w:bookmarkStart w:id="174" w:name="scroll-bookmark-59"/>
      <w:bookmarkStart w:id="175" w:name="_Toc118569041"/>
      <w:bookmarkStart w:id="176" w:name="_Toc122531037"/>
      <w:r w:rsidRPr="005C36BD">
        <w:t>Настройка</w:t>
      </w:r>
      <w:r w:rsidR="0081618C" w:rsidRPr="005C36BD">
        <w:t xml:space="preserve"> </w:t>
      </w:r>
      <w:r w:rsidRPr="005C36BD">
        <w:t>справочников</w:t>
      </w:r>
      <w:r w:rsidR="0081618C" w:rsidRPr="005C36BD">
        <w:t xml:space="preserve"> </w:t>
      </w:r>
      <w:r w:rsidR="001A7E8A" w:rsidRPr="005C36BD">
        <w:t>ФРНСИ</w:t>
      </w:r>
      <w:bookmarkEnd w:id="174"/>
      <w:bookmarkEnd w:id="175"/>
      <w:bookmarkEnd w:id="176"/>
    </w:p>
    <w:p w14:paraId="64FC360F" w14:textId="1A747DDB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федеральных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1A7E8A" w:rsidRPr="000263B8">
        <w:t>ФРНСИ</w:t>
      </w:r>
      <w:r w:rsidRPr="000263B8">
        <w:t>,</w:t>
      </w:r>
      <w:r w:rsidR="0081618C" w:rsidRPr="000263B8">
        <w:t xml:space="preserve"> </w:t>
      </w:r>
      <w:r w:rsidRPr="000263B8">
        <w:t>необходимых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интеграции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C5690A" w:rsidRPr="000263B8">
        <w:t>«</w:t>
      </w:r>
      <w:r w:rsidR="005C36BD">
        <w:t>ССЗ</w:t>
      </w:r>
      <w:r w:rsidR="00C5690A" w:rsidRPr="000263B8">
        <w:t>»</w:t>
      </w:r>
      <w:r w:rsidRPr="000263B8">
        <w:t>,</w:t>
      </w:r>
      <w:r w:rsidR="0081618C" w:rsidRPr="000263B8">
        <w:t xml:space="preserve"> </w:t>
      </w:r>
      <w:r w:rsidRPr="000263B8">
        <w:t>необходимо</w:t>
      </w:r>
      <w:r w:rsidR="00355B18">
        <w:t>:</w:t>
      </w:r>
    </w:p>
    <w:p w14:paraId="3AB2D1F7" w14:textId="2A08CC95" w:rsidR="00E85BD7" w:rsidRPr="000263B8" w:rsidRDefault="00872ED0" w:rsidP="001641CF">
      <w:pPr>
        <w:pStyle w:val="phlistitemized1"/>
      </w:pPr>
      <w:r w:rsidRPr="000263B8">
        <w:t>загрузить</w:t>
      </w:r>
      <w:r w:rsidR="0081618C" w:rsidRPr="000263B8">
        <w:t xml:space="preserve"> </w:t>
      </w:r>
      <w:r w:rsidRPr="000263B8">
        <w:t>федеральные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="001A7E8A" w:rsidRPr="000263B8">
        <w:t xml:space="preserve">ФРНСИ </w:t>
      </w:r>
      <w:r w:rsidR="0023789D" w:rsidRPr="000263B8">
        <w:t>(см.</w:t>
      </w:r>
      <w:r w:rsidR="0081618C" w:rsidRPr="000263B8">
        <w:t xml:space="preserve"> </w:t>
      </w:r>
      <w:r w:rsidR="0023789D" w:rsidRPr="000263B8">
        <w:t>п.</w:t>
      </w:r>
      <w:r w:rsidR="0023789D" w:rsidRPr="000263B8">
        <w:fldChar w:fldCharType="begin"/>
      </w:r>
      <w:r w:rsidR="0023789D" w:rsidRPr="000263B8">
        <w:instrText xml:space="preserve"> REF _Ref118562085 \r \h </w:instrText>
      </w:r>
      <w:r w:rsidR="0023789D" w:rsidRPr="000263B8">
        <w:fldChar w:fldCharType="separate"/>
      </w:r>
      <w:r w:rsidR="00DE36C7">
        <w:t>2.9.1</w:t>
      </w:r>
      <w:r w:rsidR="0023789D" w:rsidRPr="000263B8">
        <w:fldChar w:fldCharType="end"/>
      </w:r>
      <w:r w:rsidR="0023789D" w:rsidRPr="000263B8">
        <w:t>);</w:t>
      </w:r>
    </w:p>
    <w:p w14:paraId="792DB583" w14:textId="60A79DBC" w:rsidR="00E85BD7" w:rsidRDefault="00872ED0" w:rsidP="001641CF">
      <w:pPr>
        <w:pStyle w:val="phlistitemized1"/>
      </w:pPr>
      <w:r w:rsidRPr="000263B8">
        <w:t>сопоставить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1A7E8A" w:rsidRPr="000263B8">
        <w:t xml:space="preserve">ФРНСИ </w:t>
      </w:r>
      <w:r w:rsidR="0023789D" w:rsidRPr="000263B8">
        <w:t>(см.</w:t>
      </w:r>
      <w:r w:rsidR="0081618C" w:rsidRPr="000263B8">
        <w:t xml:space="preserve"> </w:t>
      </w:r>
      <w:r w:rsidR="0023789D" w:rsidRPr="000263B8">
        <w:t>п.</w:t>
      </w:r>
      <w:r w:rsidR="0081618C" w:rsidRPr="000263B8">
        <w:t xml:space="preserve"> </w:t>
      </w:r>
      <w:r w:rsidR="0023789D" w:rsidRPr="000263B8">
        <w:fldChar w:fldCharType="begin"/>
      </w:r>
      <w:r w:rsidR="0023789D" w:rsidRPr="000263B8">
        <w:instrText xml:space="preserve"> REF _Ref118562089 \r \h </w:instrText>
      </w:r>
      <w:r w:rsidR="0023789D" w:rsidRPr="000263B8">
        <w:fldChar w:fldCharType="separate"/>
      </w:r>
      <w:r w:rsidR="00DE36C7">
        <w:t>2.9.2</w:t>
      </w:r>
      <w:r w:rsidR="0023789D" w:rsidRPr="000263B8">
        <w:fldChar w:fldCharType="end"/>
      </w:r>
      <w:r w:rsidR="0023789D" w:rsidRPr="000263B8">
        <w:t>).</w:t>
      </w:r>
    </w:p>
    <w:p w14:paraId="6999590D" w14:textId="77777777" w:rsidR="000263B8" w:rsidRDefault="000263B8" w:rsidP="001641CF">
      <w:pPr>
        <w:pStyle w:val="phnormal"/>
      </w:pPr>
      <w:r w:rsidRPr="000263B8">
        <w:rPr>
          <w:b/>
        </w:rPr>
        <w:t>Примечание –</w:t>
      </w:r>
      <w:r w:rsidRPr="000263B8">
        <w:t xml:space="preserve"> Загрузку и последующую настройку справочников следует выполнять под пользователем </w:t>
      </w:r>
      <w:r>
        <w:t>«</w:t>
      </w:r>
      <w:r w:rsidRPr="000263B8">
        <w:t>DEV</w:t>
      </w:r>
      <w:r>
        <w:t>»</w:t>
      </w:r>
      <w:r w:rsidRPr="000263B8">
        <w:t>, в противном случае не получится настроить отображаемые поля через веб-интерфейс Системы.</w:t>
      </w:r>
    </w:p>
    <w:p w14:paraId="3AFA284E" w14:textId="17461C80" w:rsidR="005B49CA" w:rsidRPr="000263B8" w:rsidRDefault="005B49CA" w:rsidP="001641CF">
      <w:pPr>
        <w:pStyle w:val="phnormal"/>
      </w:pPr>
      <w:r w:rsidRPr="000263B8">
        <w:t>Перечень</w:t>
      </w:r>
      <w:r>
        <w:t xml:space="preserve"> </w:t>
      </w:r>
      <w:r w:rsidRPr="000263B8">
        <w:t xml:space="preserve">загружаемых федеральных справочников и сопоставляемых им справочников </w:t>
      </w:r>
      <w:r w:rsidR="00497B7A">
        <w:t>МИС</w:t>
      </w:r>
      <w:r>
        <w:t xml:space="preserve"> (</w:t>
      </w:r>
      <w:r>
        <w:fldChar w:fldCharType="begin"/>
      </w:r>
      <w:r>
        <w:instrText xml:space="preserve"> REF _Ref119076212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22</w:t>
      </w:r>
      <w:r>
        <w:fldChar w:fldCharType="end"/>
      </w:r>
      <w:r>
        <w:t>).</w:t>
      </w:r>
    </w:p>
    <w:p w14:paraId="29E91759" w14:textId="6C61048E" w:rsidR="00E85BD7" w:rsidRDefault="00E15409" w:rsidP="001641CF">
      <w:pPr>
        <w:pStyle w:val="phtabletitle"/>
      </w:pPr>
      <w:bookmarkStart w:id="177" w:name="_Ref11907621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22</w:t>
      </w:r>
      <w:r w:rsidR="00872ED0" w:rsidRPr="000263B8">
        <w:fldChar w:fldCharType="end"/>
      </w:r>
      <w:bookmarkEnd w:id="177"/>
      <w:r w:rsidR="0081618C" w:rsidRPr="000263B8">
        <w:t xml:space="preserve"> </w:t>
      </w:r>
      <w:r w:rsidR="005B49CA">
        <w:t xml:space="preserve">– </w:t>
      </w:r>
      <w:r w:rsidR="00872ED0" w:rsidRPr="000263B8">
        <w:t>Перечень</w:t>
      </w:r>
      <w:r w:rsidR="00355B18">
        <w:t xml:space="preserve"> </w:t>
      </w:r>
      <w:r w:rsidR="00872ED0" w:rsidRPr="000263B8">
        <w:t>загружаемых</w:t>
      </w:r>
      <w:r w:rsidR="0081618C" w:rsidRPr="000263B8">
        <w:t xml:space="preserve"> </w:t>
      </w:r>
      <w:r w:rsidR="00872ED0" w:rsidRPr="000263B8">
        <w:t>федеральных</w:t>
      </w:r>
      <w:r w:rsidR="0081618C" w:rsidRPr="000263B8">
        <w:t xml:space="preserve"> </w:t>
      </w:r>
      <w:r w:rsidR="00872ED0" w:rsidRPr="000263B8">
        <w:t>справочников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872ED0" w:rsidRPr="000263B8">
        <w:t>сопоставляемых</w:t>
      </w:r>
      <w:r w:rsidR="0081618C" w:rsidRPr="000263B8">
        <w:t xml:space="preserve"> </w:t>
      </w:r>
      <w:r w:rsidR="00872ED0" w:rsidRPr="000263B8">
        <w:t>им</w:t>
      </w:r>
      <w:r w:rsidR="0081618C" w:rsidRPr="000263B8">
        <w:t xml:space="preserve"> </w:t>
      </w:r>
      <w:r w:rsidR="00872ED0" w:rsidRPr="000263B8">
        <w:t>справочников</w:t>
      </w:r>
      <w:r w:rsidR="0081618C" w:rsidRPr="000263B8">
        <w:t xml:space="preserve"> </w:t>
      </w:r>
      <w:r w:rsidR="00497B7A">
        <w:t>МИС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317"/>
        <w:gridCol w:w="1830"/>
        <w:gridCol w:w="3073"/>
        <w:gridCol w:w="2401"/>
      </w:tblGrid>
      <w:tr w:rsidR="00945C27" w:rsidRPr="00945C27" w14:paraId="33533AF5" w14:textId="77777777" w:rsidTr="005C36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F5444E3" w14:textId="68FAAFCF" w:rsidR="00945C27" w:rsidRPr="00945C27" w:rsidRDefault="00945C27" w:rsidP="00945C27">
            <w:pPr>
              <w:pStyle w:val="phtablecellleft"/>
              <w:jc w:val="center"/>
              <w:rPr>
                <w:lang w:eastAsia="en-US"/>
              </w:rPr>
            </w:pPr>
            <w:r w:rsidRPr="00945C27">
              <w:rPr>
                <w:lang w:val="en-US" w:eastAsia="en-US"/>
              </w:rPr>
              <w:t>OID</w:t>
            </w:r>
            <w:r w:rsidRPr="00945C27">
              <w:rPr>
                <w:lang w:eastAsia="en-US"/>
              </w:rPr>
              <w:t xml:space="preserve"> </w:t>
            </w:r>
            <w:r w:rsidRPr="00945C27">
              <w:t>справочника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hideMark/>
          </w:tcPr>
          <w:p w14:paraId="1EE38DCF" w14:textId="77777777" w:rsidR="00945C27" w:rsidRPr="00945C27" w:rsidRDefault="00945C27" w:rsidP="00945C27">
            <w:pPr>
              <w:pStyle w:val="phtablecellleft"/>
              <w:jc w:val="center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Наименование справочника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hideMark/>
          </w:tcPr>
          <w:p w14:paraId="1AC413C5" w14:textId="55F856F6" w:rsidR="00945C27" w:rsidRPr="00945C27" w:rsidRDefault="00945C27" w:rsidP="00945C27">
            <w:pPr>
              <w:pStyle w:val="phtablecellleft"/>
              <w:jc w:val="center"/>
              <w:rPr>
                <w:lang w:eastAsia="en-US"/>
              </w:rPr>
            </w:pPr>
            <w:r w:rsidRPr="00945C27">
              <w:t>Раздел федерального справочника</w:t>
            </w:r>
            <w:r w:rsidRPr="00945C27">
              <w:rPr>
                <w:lang w:eastAsia="en-US"/>
              </w:rPr>
              <w:t xml:space="preserve"> в Системе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F3730AC" w14:textId="3C63892D" w:rsidR="00945C27" w:rsidRPr="00945C27" w:rsidRDefault="00945C27" w:rsidP="00945C27">
            <w:pPr>
              <w:pStyle w:val="phtablecellleft"/>
              <w:jc w:val="center"/>
              <w:rPr>
                <w:lang w:val="en-US" w:eastAsia="en-US"/>
              </w:rPr>
            </w:pPr>
            <w:r w:rsidRPr="00945C27">
              <w:t>Раздел справочника в Системе</w:t>
            </w:r>
          </w:p>
        </w:tc>
      </w:tr>
      <w:tr w:rsidR="00945C27" w:rsidRPr="00945C27" w14:paraId="77F3BB9B" w14:textId="77777777" w:rsidTr="005C3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B09A83E" w14:textId="141236C4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1.2.643.5.1.13.13.11.1461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C8800D4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Реестр медицинских организаций РФ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894A898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FN_REGISTER_MO2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A14B86B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LPUDICT</w:t>
            </w:r>
          </w:p>
        </w:tc>
      </w:tr>
      <w:tr w:rsidR="00945C27" w:rsidRPr="00945C27" w14:paraId="703AFA85" w14:textId="77777777" w:rsidTr="005C36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C71283C" w14:textId="36965143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1.2.643.5.1.13.13.99.2.183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7C217A9B" w14:textId="77777777" w:rsidR="00945C27" w:rsidRPr="00945C27" w:rsidRDefault="00945C27" w:rsidP="00945C27">
            <w:pPr>
              <w:pStyle w:val="phtablecellleft"/>
              <w:rPr>
                <w:lang w:eastAsia="en-US"/>
              </w:rPr>
            </w:pPr>
            <w:r w:rsidRPr="00945C27">
              <w:rPr>
                <w:lang w:eastAsia="en-US"/>
              </w:rPr>
              <w:t>Реестр страховых медицинских организаций (ФОМС)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2B699355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FN_INSURANCE_COMPANIES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C45E3A5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INSURANCE_COMPANIES</w:t>
            </w:r>
          </w:p>
        </w:tc>
      </w:tr>
      <w:tr w:rsidR="00945C27" w:rsidRPr="00945C27" w14:paraId="607D69AA" w14:textId="77777777" w:rsidTr="005C3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1A9A865" w14:textId="1CF264AE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1.2.643.5.1.13.13.99.2.114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4ADE9B6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ФРМО. Справочник структурных подразделений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EEB9561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FN_FRMO_DIV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ECE6ECC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DIVISIONS</w:t>
            </w:r>
          </w:p>
        </w:tc>
      </w:tr>
      <w:tr w:rsidR="00945C27" w:rsidRPr="00945C27" w14:paraId="2CAD0256" w14:textId="77777777" w:rsidTr="005C36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64B8BA1" w14:textId="04219F7A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1.2.643.5.1.13.13.11.1002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B387667" w14:textId="77777777" w:rsidR="00945C27" w:rsidRPr="00945C27" w:rsidRDefault="00945C27" w:rsidP="00945C27">
            <w:pPr>
              <w:pStyle w:val="phtablecellleft"/>
              <w:rPr>
                <w:lang w:eastAsia="en-US"/>
              </w:rPr>
            </w:pPr>
            <w:r w:rsidRPr="00945C27">
              <w:rPr>
                <w:lang w:eastAsia="en-US"/>
              </w:rPr>
              <w:t>Должности медицинских и фармацевтических работников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023423C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FN_POST_MEDPHARMPROF_EM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  <w:hideMark/>
          </w:tcPr>
          <w:p w14:paraId="03B0B218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JOBTITLES</w:t>
            </w:r>
          </w:p>
        </w:tc>
      </w:tr>
      <w:tr w:rsidR="00945C27" w:rsidRPr="00945C27" w14:paraId="16FAF024" w14:textId="77777777" w:rsidTr="005C3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43F58E4" w14:textId="3DE2478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1.2.643.5.1.13.2.1.1.607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D41C66C" w14:textId="77777777" w:rsidR="00945C27" w:rsidRPr="00945C27" w:rsidRDefault="00945C27" w:rsidP="00945C27">
            <w:pPr>
              <w:pStyle w:val="phtablecellleft"/>
              <w:rPr>
                <w:lang w:eastAsia="en-US"/>
              </w:rPr>
            </w:pPr>
            <w:r w:rsidRPr="00945C27">
              <w:rPr>
                <w:lang w:eastAsia="en-US"/>
              </w:rPr>
              <w:t xml:space="preserve">Номенклатура должностей медицинских </w:t>
            </w:r>
            <w:r w:rsidRPr="00945C27">
              <w:rPr>
                <w:lang w:eastAsia="en-US"/>
              </w:rPr>
              <w:lastRenderedPageBreak/>
              <w:t>работников и фармацевтических работников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F65DB6D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lastRenderedPageBreak/>
              <w:t>FN_POST_MEDPHARM_EMPS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  <w:hideMark/>
          </w:tcPr>
          <w:p w14:paraId="719FB54B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JOBTITLES</w:t>
            </w:r>
          </w:p>
        </w:tc>
      </w:tr>
      <w:tr w:rsidR="00945C27" w:rsidRPr="00945C27" w14:paraId="1776EE36" w14:textId="77777777" w:rsidTr="005C36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3DB4C27" w14:textId="7B7F46F2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lastRenderedPageBreak/>
              <w:t>1.2.643.5.1.13.13.99.2.181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7F053B0C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ФРМР. Должности медицинского персонала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6B7351F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FN_FRMR_POSTS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  <w:hideMark/>
          </w:tcPr>
          <w:p w14:paraId="3D7DA02F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JOBTITLES</w:t>
            </w:r>
          </w:p>
        </w:tc>
      </w:tr>
      <w:tr w:rsidR="00945C27" w:rsidRPr="00945C27" w14:paraId="0E2A28FD" w14:textId="77777777" w:rsidTr="005C3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89D5DDD" w14:textId="72354B74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1.2.643.5.1.13.13.11.1066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826D5BA" w14:textId="77777777" w:rsidR="00945C27" w:rsidRPr="00945C27" w:rsidRDefault="00945C27" w:rsidP="00945C27">
            <w:pPr>
              <w:pStyle w:val="phtablecellleft"/>
              <w:rPr>
                <w:lang w:eastAsia="en-US"/>
              </w:rPr>
            </w:pPr>
            <w:r w:rsidRPr="00945C27">
              <w:rPr>
                <w:lang w:eastAsia="en-US"/>
              </w:rPr>
              <w:t>Номенклатура специальностей специалистов, имеющих медицинское и фармацевтическое образование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4E236BB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FN_RMR_SERTSPECS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  <w:hideMark/>
          </w:tcPr>
          <w:p w14:paraId="555A8EEE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SPECIALITIES</w:t>
            </w:r>
          </w:p>
        </w:tc>
      </w:tr>
      <w:tr w:rsidR="00945C27" w:rsidRPr="00945C27" w14:paraId="44BA8C40" w14:textId="77777777" w:rsidTr="005C36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273344D" w14:textId="71ACD5B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1.2.643.5.1.13.13.11.1077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8AA1EE7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Виды нозологических единиц диагноза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1704ED9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FN_HOSP_DIAGN_TYPES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C8DBDE3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DIAGNOSIS_TYPES</w:t>
            </w:r>
          </w:p>
        </w:tc>
      </w:tr>
      <w:tr w:rsidR="00945C27" w:rsidRPr="00945C27" w14:paraId="68C9C01D" w14:textId="77777777" w:rsidTr="005C3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3A34479" w14:textId="3B62CBD9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1.2.643.5.1.13.13.11.1077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986ABE6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Виды нозологических единиц диагноза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E7D7D81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FN_HOSP_DIAGN_TYPES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F44ADBB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HOSP_DIAGN_TYPES</w:t>
            </w:r>
          </w:p>
        </w:tc>
      </w:tr>
      <w:tr w:rsidR="00945C27" w:rsidRPr="00945C27" w14:paraId="178CC8E2" w14:textId="77777777" w:rsidTr="005C36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EDC08EE" w14:textId="3D95AF2E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1.2.643.5.1.13.13.11.1005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7A4F579E" w14:textId="77777777" w:rsidR="00945C27" w:rsidRPr="00945C27" w:rsidRDefault="00945C27" w:rsidP="00945C27">
            <w:pPr>
              <w:pStyle w:val="phtablecellleft"/>
              <w:rPr>
                <w:lang w:eastAsia="en-US"/>
              </w:rPr>
            </w:pPr>
            <w:r w:rsidRPr="00945C27">
              <w:rPr>
                <w:lang w:eastAsia="en-US"/>
              </w:rPr>
              <w:t>Международная статистическая классификация болезней и проблем, связанных со здоровьем (10-й пересмотр)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0E13B56" w14:textId="6FA77090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FN_MKB10_V</w:t>
            </w:r>
            <w:r w:rsidRPr="00945C27">
              <w:rPr>
                <w:lang w:eastAsia="en-US"/>
              </w:rPr>
              <w:t xml:space="preserve"> </w:t>
            </w:r>
            <w:r w:rsidRPr="00945C27">
              <w:rPr>
                <w:lang w:val="en-US" w:eastAsia="en-US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BAE44A8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MKB10</w:t>
            </w:r>
          </w:p>
        </w:tc>
      </w:tr>
      <w:tr w:rsidR="00945C27" w:rsidRPr="00945C27" w14:paraId="166747B3" w14:textId="77777777" w:rsidTr="005C3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F0356A7" w14:textId="4D8EBC25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1.2.643.5.1.13.13.11.1076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E200243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Степень обоснованности диагноза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7D0383A7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FN_EXT_DIAG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ADE8A2B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HOSP_DIAGN_KINDS</w:t>
            </w:r>
          </w:p>
        </w:tc>
      </w:tr>
      <w:tr w:rsidR="00945C27" w:rsidRPr="00945C27" w14:paraId="625F3A66" w14:textId="77777777" w:rsidTr="005C36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3365AB9" w14:textId="34E7113C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1.2.643.5.1.13.13.99.2.48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274323A1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Документы, удостоверяющие личность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5BAA8B6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FN_AGENT_DOC_TYPES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4E7240F" w14:textId="77777777" w:rsidR="00945C27" w:rsidRPr="00945C27" w:rsidRDefault="00945C27" w:rsidP="00945C27">
            <w:pPr>
              <w:pStyle w:val="phtablecellleft"/>
              <w:rPr>
                <w:lang w:val="en-US" w:eastAsia="en-US"/>
              </w:rPr>
            </w:pPr>
            <w:r w:rsidRPr="00945C27">
              <w:rPr>
                <w:lang w:val="en-US" w:eastAsia="en-US"/>
              </w:rPr>
              <w:t>PERSDOCTYPES</w:t>
            </w:r>
          </w:p>
        </w:tc>
      </w:tr>
      <w:tr w:rsidR="005C36BD" w:rsidRPr="00945C27" w14:paraId="0C4B5E21" w14:textId="77777777" w:rsidTr="005C36BD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9DFF80" w14:textId="7B535900" w:rsidR="005C36BD" w:rsidRPr="005C36BD" w:rsidRDefault="005C36BD" w:rsidP="005C36BD">
            <w:pPr>
              <w:pStyle w:val="phtablecellleft"/>
              <w:rPr>
                <w:rFonts w:cs="Times New Roman"/>
                <w:b w:val="0"/>
              </w:rPr>
            </w:pPr>
            <w:r w:rsidRPr="005C36BD">
              <w:rPr>
                <w:b w:val="0"/>
              </w:rPr>
              <w:t>1.2.643.5.1.13.13.99.2.43</w:t>
            </w:r>
          </w:p>
        </w:tc>
        <w:tc>
          <w:tcPr>
            <w:tcW w:w="1910" w:type="dxa"/>
          </w:tcPr>
          <w:p w14:paraId="1C5FAC04" w14:textId="478A5FD8" w:rsidR="005C36BD" w:rsidRPr="005C36BD" w:rsidRDefault="005C36BD" w:rsidP="005C36BD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5C36BD">
              <w:t>Льготные категории населения</w:t>
            </w:r>
          </w:p>
        </w:tc>
        <w:tc>
          <w:tcPr>
            <w:tcW w:w="3214" w:type="dxa"/>
          </w:tcPr>
          <w:p w14:paraId="1D56D91E" w14:textId="228BAB46" w:rsidR="005C36BD" w:rsidRPr="005C36BD" w:rsidRDefault="005C36BD" w:rsidP="005C36BD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5C36BD">
              <w:t>FN_PRIVILEGE_CATEGORIES</w:t>
            </w:r>
          </w:p>
        </w:tc>
        <w:tc>
          <w:tcPr>
            <w:tcW w:w="0" w:type="auto"/>
          </w:tcPr>
          <w:p w14:paraId="27D40833" w14:textId="6336730C" w:rsidR="005C36BD" w:rsidRPr="005C36BD" w:rsidRDefault="005C36BD" w:rsidP="005C36BD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5C36BD">
              <w:t>CATEGORIES</w:t>
            </w:r>
          </w:p>
        </w:tc>
      </w:tr>
      <w:tr w:rsidR="005C36BD" w:rsidRPr="00945C27" w14:paraId="744FC20F" w14:textId="77777777" w:rsidTr="005C36BD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66C40C" w14:textId="3AE86C4D" w:rsidR="005C36BD" w:rsidRPr="005C36BD" w:rsidRDefault="005C36BD" w:rsidP="005C36BD">
            <w:pPr>
              <w:pStyle w:val="phtablecellleft"/>
              <w:rPr>
                <w:rFonts w:cs="Times New Roman"/>
                <w:b w:val="0"/>
              </w:rPr>
            </w:pPr>
            <w:r w:rsidRPr="005C36BD">
              <w:rPr>
                <w:b w:val="0"/>
              </w:rPr>
              <w:t>1.2.643.5.1.13.13.11.1008</w:t>
            </w:r>
          </w:p>
        </w:tc>
        <w:tc>
          <w:tcPr>
            <w:tcW w:w="1910" w:type="dxa"/>
          </w:tcPr>
          <w:p w14:paraId="7B7BD2B4" w14:textId="018F90C1" w:rsidR="005C36BD" w:rsidRPr="005C36BD" w:rsidRDefault="005C36BD" w:rsidP="005C36BD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5C36BD">
              <w:t>Место оказания медицинской помощи</w:t>
            </w:r>
          </w:p>
        </w:tc>
        <w:tc>
          <w:tcPr>
            <w:tcW w:w="3214" w:type="dxa"/>
            <w:vAlign w:val="center"/>
          </w:tcPr>
          <w:p w14:paraId="584F3521" w14:textId="7BB0FA3A" w:rsidR="005C36BD" w:rsidRPr="005C36BD" w:rsidRDefault="005C36BD" w:rsidP="005C36BD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5C36BD">
              <w:t>FN_MEDHELP_PLACE</w:t>
            </w:r>
          </w:p>
        </w:tc>
        <w:tc>
          <w:tcPr>
            <w:tcW w:w="0" w:type="auto"/>
            <w:vAlign w:val="center"/>
          </w:tcPr>
          <w:p w14:paraId="71B628FF" w14:textId="4F7C732A" w:rsidR="005C36BD" w:rsidRPr="005C36BD" w:rsidRDefault="005C36BD" w:rsidP="005C36BD">
            <w:pPr>
              <w:pStyle w:val="phtablecell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5C36BD">
              <w:t>VISITPLACES</w:t>
            </w:r>
          </w:p>
        </w:tc>
      </w:tr>
      <w:tr w:rsidR="005C36BD" w:rsidRPr="00945C27" w14:paraId="2232C1F8" w14:textId="77777777" w:rsidTr="005C36BD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D4AA5E" w14:textId="65E014CA" w:rsidR="005C36BD" w:rsidRPr="005C36BD" w:rsidRDefault="005C36BD" w:rsidP="005C36BD">
            <w:pPr>
              <w:pStyle w:val="phtablecellleft"/>
              <w:rPr>
                <w:rFonts w:cs="Times New Roman"/>
                <w:b w:val="0"/>
              </w:rPr>
            </w:pPr>
            <w:r w:rsidRPr="005C36BD">
              <w:rPr>
                <w:b w:val="0"/>
              </w:rPr>
              <w:t>1.2.643.5.1.13.13.99.2.115</w:t>
            </w:r>
          </w:p>
        </w:tc>
        <w:tc>
          <w:tcPr>
            <w:tcW w:w="1910" w:type="dxa"/>
          </w:tcPr>
          <w:p w14:paraId="2398A7CD" w14:textId="608A7C52" w:rsidR="005C36BD" w:rsidRPr="005C36BD" w:rsidRDefault="005C36BD" w:rsidP="005C36BD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5C36BD">
              <w:t>ФРМО. Справочник отделений и кабинетов</w:t>
            </w:r>
          </w:p>
        </w:tc>
        <w:tc>
          <w:tcPr>
            <w:tcW w:w="3214" w:type="dxa"/>
          </w:tcPr>
          <w:p w14:paraId="326A1A2C" w14:textId="3BD0480E" w:rsidR="005C36BD" w:rsidRPr="005C36BD" w:rsidRDefault="005C36BD" w:rsidP="005C36BD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lang w:val="en-US"/>
              </w:rPr>
            </w:pPr>
            <w:r w:rsidRPr="005C36BD">
              <w:t>FN_FRMO_CABLAB</w:t>
            </w:r>
          </w:p>
        </w:tc>
        <w:tc>
          <w:tcPr>
            <w:tcW w:w="0" w:type="auto"/>
          </w:tcPr>
          <w:p w14:paraId="2B7AD464" w14:textId="40691B00" w:rsidR="005C36BD" w:rsidRPr="005C36BD" w:rsidRDefault="005C36BD" w:rsidP="005C36BD">
            <w:pPr>
              <w:pStyle w:val="phtablecell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</w:rPr>
            </w:pPr>
            <w:r w:rsidRPr="005C36BD">
              <w:t>DEPS</w:t>
            </w:r>
          </w:p>
        </w:tc>
      </w:tr>
    </w:tbl>
    <w:p w14:paraId="5B906DF6" w14:textId="77777777" w:rsidR="004C726F" w:rsidRPr="004C726F" w:rsidRDefault="004C726F" w:rsidP="001641CF">
      <w:pPr>
        <w:pStyle w:val="phtablecell"/>
      </w:pPr>
    </w:p>
    <w:p w14:paraId="3311874D" w14:textId="7AA44EF4" w:rsidR="00E85BD7" w:rsidRPr="000263B8" w:rsidRDefault="00872ED0" w:rsidP="001641CF">
      <w:pPr>
        <w:pStyle w:val="31"/>
      </w:pPr>
      <w:bookmarkStart w:id="178" w:name="scroll-bookmark-60"/>
      <w:bookmarkStart w:id="179" w:name="_Ref118562085"/>
      <w:bookmarkStart w:id="180" w:name="_Toc118569042"/>
      <w:bookmarkStart w:id="181" w:name="_Toc122531038"/>
      <w:r w:rsidRPr="000263B8">
        <w:lastRenderedPageBreak/>
        <w:t>Загрузка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="005B49CA">
        <w:t>ФР</w:t>
      </w:r>
      <w:r w:rsidRPr="000263B8">
        <w:t>НСИ</w:t>
      </w:r>
      <w:bookmarkEnd w:id="178"/>
      <w:bookmarkEnd w:id="179"/>
      <w:bookmarkEnd w:id="180"/>
      <w:bookmarkEnd w:id="181"/>
    </w:p>
    <w:p w14:paraId="42806C57" w14:textId="77777777" w:rsidR="00355B18" w:rsidRDefault="005B49CA" w:rsidP="001641CF">
      <w:pPr>
        <w:pStyle w:val="phlistitemizedtitle"/>
      </w:pPr>
      <w:r>
        <w:t>Ч</w:t>
      </w:r>
      <w:r w:rsidR="00872ED0" w:rsidRPr="000263B8">
        <w:t>тобы</w:t>
      </w:r>
      <w:r w:rsidR="0081618C" w:rsidRPr="000263B8">
        <w:t xml:space="preserve"> </w:t>
      </w:r>
      <w:r w:rsidR="00872ED0" w:rsidRPr="000263B8">
        <w:t>загрузить</w:t>
      </w:r>
      <w:r w:rsidR="0081618C" w:rsidRPr="000263B8">
        <w:t xml:space="preserve"> </w:t>
      </w:r>
      <w:r w:rsidR="00872ED0" w:rsidRPr="000263B8">
        <w:t>справочники</w:t>
      </w:r>
      <w:r w:rsidR="0081618C" w:rsidRPr="000263B8">
        <w:t xml:space="preserve"> </w:t>
      </w:r>
      <w:r w:rsidR="00872ED0" w:rsidRPr="000263B8">
        <w:t>из</w:t>
      </w:r>
      <w:r w:rsidR="0081618C" w:rsidRPr="000263B8">
        <w:t xml:space="preserve"> </w:t>
      </w:r>
      <w:r>
        <w:t>ФР</w:t>
      </w:r>
      <w:r w:rsidR="00872ED0" w:rsidRPr="000263B8">
        <w:t>НСИ,</w:t>
      </w:r>
      <w:r w:rsidR="0081618C" w:rsidRPr="000263B8">
        <w:t xml:space="preserve"> </w:t>
      </w:r>
      <w:r w:rsidR="00872ED0" w:rsidRPr="000263B8">
        <w:t>выполните</w:t>
      </w:r>
      <w:r w:rsidR="0081618C" w:rsidRPr="000263B8">
        <w:t xml:space="preserve"> </w:t>
      </w:r>
      <w:r w:rsidR="00872ED0" w:rsidRPr="000263B8">
        <w:t>следующие</w:t>
      </w:r>
      <w:r w:rsidR="0081618C" w:rsidRPr="000263B8">
        <w:t xml:space="preserve"> </w:t>
      </w:r>
      <w:r w:rsidR="00872ED0" w:rsidRPr="000263B8">
        <w:t>действия</w:t>
      </w:r>
      <w:r w:rsidR="00355B18">
        <w:t>:</w:t>
      </w:r>
    </w:p>
    <w:p w14:paraId="53C91780" w14:textId="77777777" w:rsidR="00E85BD7" w:rsidRPr="000263B8" w:rsidRDefault="00872ED0" w:rsidP="001641CF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справочников;</w:t>
      </w:r>
    </w:p>
    <w:p w14:paraId="649777CB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nsi.rosminzdrav.ru</w:t>
      </w:r>
      <w:r w:rsidR="000263B8">
        <w:t>»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выпадающего</w:t>
      </w:r>
      <w:r w:rsidR="0081618C" w:rsidRPr="000263B8">
        <w:t xml:space="preserve"> </w:t>
      </w:r>
      <w:r w:rsidRPr="000263B8">
        <w:t>списка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Источник</w:t>
      </w:r>
      <w:r w:rsidR="0081618C" w:rsidRPr="000263B8">
        <w:t xml:space="preserve"> </w:t>
      </w:r>
      <w:r w:rsidRPr="000263B8">
        <w:t>загрузки</w:t>
      </w:r>
      <w:r w:rsidR="000263B8">
        <w:t>»</w:t>
      </w:r>
      <w:r w:rsidRPr="000263B8">
        <w:t>;</w:t>
      </w:r>
    </w:p>
    <w:p w14:paraId="21DB8EF9" w14:textId="77777777" w:rsidR="00E85BD7" w:rsidRDefault="00872ED0" w:rsidP="001641CF">
      <w:pPr>
        <w:pStyle w:val="phlistitemized1"/>
      </w:pP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введите</w:t>
      </w:r>
      <w:r w:rsidR="0081618C" w:rsidRPr="000263B8">
        <w:t xml:space="preserve"> </w:t>
      </w:r>
      <w:r w:rsidRPr="000263B8">
        <w:t>токен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Идентификатор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;</w:t>
      </w:r>
    </w:p>
    <w:p w14:paraId="7F08B354" w14:textId="77777777" w:rsidR="000263B8" w:rsidRPr="000263B8" w:rsidRDefault="000263B8" w:rsidP="001641CF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0BD4ABA8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результате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реестра</w:t>
      </w:r>
      <w:r w:rsidR="0081618C" w:rsidRPr="000263B8">
        <w:t xml:space="preserve"> </w:t>
      </w:r>
      <w:r w:rsidR="005B49CA">
        <w:t>НСИ;</w:t>
      </w:r>
    </w:p>
    <w:p w14:paraId="78CA1588" w14:textId="77777777" w:rsidR="00E85BD7" w:rsidRPr="000263B8" w:rsidRDefault="00872ED0" w:rsidP="001641CF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OID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Установить</w:t>
      </w:r>
      <w:r w:rsidR="0081618C" w:rsidRPr="000263B8">
        <w:t xml:space="preserve"> </w:t>
      </w:r>
      <w:r w:rsidRPr="000263B8">
        <w:t>раздел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установки</w:t>
      </w:r>
      <w:r w:rsidR="0081618C" w:rsidRPr="000263B8">
        <w:t xml:space="preserve"> </w:t>
      </w:r>
      <w:r w:rsidRPr="000263B8">
        <w:t>раздела;</w:t>
      </w:r>
    </w:p>
    <w:p w14:paraId="7BA909E0" w14:textId="77777777" w:rsidR="00E85BD7" w:rsidRPr="000263B8" w:rsidRDefault="00872ED0" w:rsidP="001641CF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0263B8">
        <w:t>»</w:t>
      </w:r>
      <w:r w:rsidR="0081618C" w:rsidRPr="000263B8">
        <w:t xml:space="preserve"> </w:t>
      </w:r>
      <w:r w:rsidRPr="000263B8">
        <w:t>код</w:t>
      </w:r>
      <w:r w:rsidR="0081618C" w:rsidRPr="000263B8">
        <w:t xml:space="preserve"> </w:t>
      </w:r>
      <w:r w:rsidRPr="000263B8">
        <w:t>раздела,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справочнику</w:t>
      </w:r>
      <w:r w:rsidR="0081618C" w:rsidRPr="000263B8">
        <w:t xml:space="preserve"> </w:t>
      </w:r>
      <w:r w:rsidRPr="000263B8">
        <w:t>ФНСИ.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Системы:</w:t>
      </w:r>
      <w:r w:rsidR="0081618C" w:rsidRPr="000263B8">
        <w:t xml:space="preserve"> </w:t>
      </w:r>
      <w:r w:rsidRPr="000263B8">
        <w:t>разделы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кнопки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06C2C95B" wp14:editId="79B34B32">
            <wp:extent cx="209550" cy="195580"/>
            <wp:effectExtent l="19050" t="19050" r="19050" b="13970"/>
            <wp:docPr id="100051" name="Рисунок 100051" descr="_scroll_external/attachments/image2020-10-21_12-10-12-5076de05f4687fede34e59164e971e8c899c86d44b07a0b116df5c6b5b9a9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12662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5B49CA">
        <w:t>;</w:t>
      </w:r>
    </w:p>
    <w:p w14:paraId="1EECBFCD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7B86E4D3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версии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Начнется</w:t>
      </w:r>
      <w:r w:rsidR="0081618C" w:rsidRPr="000263B8">
        <w:t xml:space="preserve"> </w:t>
      </w:r>
      <w:r w:rsidRPr="000263B8">
        <w:t>процесс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его;</w:t>
      </w:r>
    </w:p>
    <w:p w14:paraId="01056C31" w14:textId="77777777" w:rsidR="00E85BD7" w:rsidRPr="000263B8" w:rsidRDefault="00872ED0" w:rsidP="001641CF">
      <w:pPr>
        <w:pStyle w:val="phlistitemized1"/>
      </w:pPr>
      <w:r w:rsidRPr="000263B8">
        <w:t>снова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загруженными</w:t>
      </w:r>
      <w:r w:rsidR="0081618C" w:rsidRPr="000263B8">
        <w:t xml:space="preserve"> </w:t>
      </w:r>
      <w:r w:rsidRPr="000263B8">
        <w:t>версиями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содержимое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более</w:t>
      </w:r>
      <w:r w:rsidR="0081618C" w:rsidRPr="000263B8">
        <w:t xml:space="preserve"> </w:t>
      </w:r>
      <w:r w:rsidRPr="000263B8">
        <w:t>одной</w:t>
      </w:r>
      <w:r w:rsidR="0081618C" w:rsidRPr="000263B8">
        <w:t xml:space="preserve"> </w:t>
      </w:r>
      <w:r w:rsidRPr="000263B8">
        <w:t>версии,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справочника;</w:t>
      </w:r>
    </w:p>
    <w:p w14:paraId="481438E4" w14:textId="0ADC17F6" w:rsidR="00E85BD7" w:rsidRPr="000263B8" w:rsidRDefault="00872ED0" w:rsidP="001641CF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необходимой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1A7E8A" w:rsidRPr="000263B8">
        <w:t xml:space="preserve">ФРНСИ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1A7E8A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его.</w:t>
      </w:r>
    </w:p>
    <w:p w14:paraId="4AD7594C" w14:textId="0520C617" w:rsidR="00E85BD7" w:rsidRPr="000263B8" w:rsidRDefault="00872ED0" w:rsidP="001641CF">
      <w:pPr>
        <w:pStyle w:val="31"/>
      </w:pPr>
      <w:bookmarkStart w:id="182" w:name="scroll-bookmark-61"/>
      <w:bookmarkStart w:id="183" w:name="_Ref118562089"/>
      <w:bookmarkStart w:id="184" w:name="_Toc118569043"/>
      <w:bookmarkStart w:id="185" w:name="_Toc122531039"/>
      <w:r w:rsidRPr="000263B8">
        <w:lastRenderedPageBreak/>
        <w:t>Сопоставление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bookmarkEnd w:id="182"/>
      <w:bookmarkEnd w:id="183"/>
      <w:bookmarkEnd w:id="184"/>
      <w:r w:rsidR="001A7E8A" w:rsidRPr="000263B8">
        <w:t>ФРНСИ</w:t>
      </w:r>
      <w:bookmarkEnd w:id="185"/>
    </w:p>
    <w:p w14:paraId="42898F14" w14:textId="3F0B2D44" w:rsidR="00355B18" w:rsidRDefault="005B49CA" w:rsidP="00355B18">
      <w:pPr>
        <w:pStyle w:val="phlistitemizedtitle"/>
      </w:pPr>
      <w:r>
        <w:t>Ч</w:t>
      </w:r>
      <w:r w:rsidR="00872ED0" w:rsidRPr="000263B8">
        <w:t>тобы</w:t>
      </w:r>
      <w:r w:rsidR="0081618C" w:rsidRPr="000263B8">
        <w:t xml:space="preserve"> </w:t>
      </w:r>
      <w:r w:rsidR="00872ED0" w:rsidRPr="000263B8">
        <w:t>сопоставить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справочников</w:t>
      </w:r>
      <w:r w:rsidR="0081618C" w:rsidRPr="000263B8">
        <w:t xml:space="preserve"> </w:t>
      </w:r>
      <w:r w:rsidR="00872ED0" w:rsidRPr="000263B8">
        <w:t>Ф</w:t>
      </w:r>
      <w:r w:rsidR="003767F4">
        <w:t>Р</w:t>
      </w:r>
      <w:r w:rsidR="00872ED0" w:rsidRPr="000263B8">
        <w:t>НСИ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497B7A">
        <w:t>МИС</w:t>
      </w:r>
      <w:r w:rsidR="00872ED0" w:rsidRPr="000263B8">
        <w:t>,</w:t>
      </w:r>
      <w:r w:rsidR="0081618C" w:rsidRPr="000263B8">
        <w:t xml:space="preserve"> </w:t>
      </w:r>
      <w:r w:rsidR="00872ED0" w:rsidRPr="000263B8">
        <w:t>выполните</w:t>
      </w:r>
      <w:r w:rsidR="0081618C" w:rsidRPr="000263B8">
        <w:t xml:space="preserve"> </w:t>
      </w:r>
      <w:r w:rsidR="00872ED0" w:rsidRPr="000263B8">
        <w:t>следующие</w:t>
      </w:r>
      <w:r w:rsidR="0081618C" w:rsidRPr="000263B8">
        <w:t xml:space="preserve"> </w:t>
      </w:r>
      <w:r w:rsidR="00872ED0" w:rsidRPr="000263B8">
        <w:t>действия</w:t>
      </w:r>
      <w:r w:rsidR="00355B18">
        <w:t>:</w:t>
      </w:r>
    </w:p>
    <w:p w14:paraId="3242BD45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справочниками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справочников;</w:t>
      </w:r>
    </w:p>
    <w:p w14:paraId="4563D316" w14:textId="77777777" w:rsidR="00E85BD7" w:rsidRPr="000263B8" w:rsidRDefault="00872ED0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1A7E8A" w:rsidRPr="000263B8">
        <w:t>ФРНСИ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21A5D6B9" w14:textId="31631883" w:rsidR="00E85BD7" w:rsidRPr="000263B8" w:rsidRDefault="00872ED0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сопоставляемый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722B47FA" w14:textId="77777777" w:rsidR="00E85BD7" w:rsidRPr="000263B8" w:rsidRDefault="00872ED0" w:rsidP="00355B18">
      <w:pPr>
        <w:pStyle w:val="phlistitemized1"/>
      </w:pPr>
      <w:r w:rsidRPr="000263B8">
        <w:t>сопоставьте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выбранных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следующим</w:t>
      </w:r>
      <w:r w:rsidR="0081618C" w:rsidRPr="000263B8">
        <w:t xml:space="preserve"> </w:t>
      </w:r>
      <w:r w:rsidRPr="000263B8">
        <w:t>образом:</w:t>
      </w:r>
    </w:p>
    <w:p w14:paraId="01753AAF" w14:textId="77777777" w:rsidR="00E85BD7" w:rsidRPr="000263B8" w:rsidRDefault="00872ED0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федерального</w:t>
      </w:r>
      <w:r w:rsidR="0081618C" w:rsidRPr="000263B8">
        <w:t xml:space="preserve"> </w:t>
      </w:r>
      <w:r w:rsidRPr="000263B8">
        <w:t>справочника;</w:t>
      </w:r>
    </w:p>
    <w:p w14:paraId="0958FE9B" w14:textId="20640C9E" w:rsidR="00E85BD7" w:rsidRPr="000263B8" w:rsidRDefault="00872ED0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справочником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Выбранные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сопоставлены.</w:t>
      </w:r>
    </w:p>
    <w:p w14:paraId="783135FE" w14:textId="3E7BDCC6" w:rsidR="00E412A1" w:rsidRPr="00C71498" w:rsidRDefault="00E412A1" w:rsidP="001641CF">
      <w:pPr>
        <w:pStyle w:val="23"/>
      </w:pPr>
      <w:bookmarkStart w:id="186" w:name="scroll-bookmark-49"/>
      <w:bookmarkStart w:id="187" w:name="_Ref118561936"/>
      <w:bookmarkStart w:id="188" w:name="_Ref118563569"/>
      <w:bookmarkStart w:id="189" w:name="_Ref118563974"/>
      <w:bookmarkStart w:id="190" w:name="_Ref118564651"/>
      <w:bookmarkStart w:id="191" w:name="_Ref118567113"/>
      <w:bookmarkStart w:id="192" w:name="_Ref118567273"/>
      <w:bookmarkStart w:id="193" w:name="_Ref118567793"/>
      <w:bookmarkStart w:id="194" w:name="_Ref118568049"/>
      <w:bookmarkStart w:id="195" w:name="_Toc118569044"/>
      <w:bookmarkStart w:id="196" w:name="_Toc122531040"/>
      <w:r w:rsidRPr="00C71498">
        <w:t>Настройка справочников Системы (словарей)</w:t>
      </w:r>
      <w:bookmarkEnd w:id="196"/>
    </w:p>
    <w:p w14:paraId="7AA63CEB" w14:textId="6BAD9C51" w:rsidR="00E412A1" w:rsidRPr="000263B8" w:rsidRDefault="00E412A1" w:rsidP="001641CF">
      <w:pPr>
        <w:pStyle w:val="phnormal"/>
      </w:pPr>
      <w:r>
        <w:rPr>
          <w:color w:val="000000" w:themeColor="text1"/>
        </w:rPr>
        <w:t>Для корректного формирования и передачи данных в ВИМИС «</w:t>
      </w:r>
      <w:r w:rsidR="0073499E">
        <w:rPr>
          <w:color w:val="000000" w:themeColor="text1"/>
        </w:rPr>
        <w:t>ССЗ</w:t>
      </w:r>
      <w:r>
        <w:rPr>
          <w:color w:val="000000" w:themeColor="text1"/>
        </w:rPr>
        <w:t>»</w:t>
      </w:r>
      <w:r w:rsidRPr="00E412A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необходимо настроить ряд </w:t>
      </w:r>
      <w:r w:rsidR="002A1252">
        <w:rPr>
          <w:color w:val="000000" w:themeColor="text1"/>
        </w:rPr>
        <w:t>разделов Системы (словарей)</w:t>
      </w:r>
      <w:r>
        <w:rPr>
          <w:color w:val="000000" w:themeColor="text1"/>
        </w:rPr>
        <w:t xml:space="preserve"> </w:t>
      </w:r>
      <w:r w:rsidRPr="000263B8">
        <w:t>согласно таблице ниже</w:t>
      </w:r>
      <w:r>
        <w:t xml:space="preserve"> (</w:t>
      </w:r>
      <w:r w:rsidR="00E661C1">
        <w:fldChar w:fldCharType="begin"/>
      </w:r>
      <w:r w:rsidR="00E661C1">
        <w:instrText xml:space="preserve"> REF _Ref119945103 \h </w:instrText>
      </w:r>
      <w:r w:rsidR="00E661C1">
        <w:fldChar w:fldCharType="separate"/>
      </w:r>
      <w:r w:rsidR="00DE36C7">
        <w:t>Таблица </w:t>
      </w:r>
      <w:r w:rsidR="00DE36C7">
        <w:rPr>
          <w:noProof/>
        </w:rPr>
        <w:t>23</w:t>
      </w:r>
      <w:r w:rsidR="00E661C1">
        <w:fldChar w:fldCharType="end"/>
      </w:r>
      <w:r>
        <w:t>)</w:t>
      </w:r>
      <w:r w:rsidRPr="000263B8">
        <w:t>.</w:t>
      </w:r>
    </w:p>
    <w:p w14:paraId="567BE9F2" w14:textId="662E8B88" w:rsidR="00E412A1" w:rsidRPr="000263B8" w:rsidRDefault="000B63DE" w:rsidP="001641CF">
      <w:pPr>
        <w:pStyle w:val="phtabletitle"/>
      </w:pPr>
      <w:bookmarkStart w:id="197" w:name="_Ref119945103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23</w:t>
      </w:r>
      <w:r w:rsidRPr="000263B8">
        <w:fldChar w:fldCharType="end"/>
      </w:r>
      <w:bookmarkEnd w:id="197"/>
      <w:r w:rsidR="00C71498">
        <w:t xml:space="preserve"> </w:t>
      </w:r>
      <w:r w:rsidR="00E412A1">
        <w:t xml:space="preserve">– </w:t>
      </w:r>
      <w:r w:rsidR="00E412A1" w:rsidRPr="000263B8">
        <w:t xml:space="preserve">Перечень настраиваемых </w:t>
      </w:r>
      <w:r w:rsidR="002A1252">
        <w:t>справочников Системы (словарей)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3373"/>
        <w:gridCol w:w="6248"/>
      </w:tblGrid>
      <w:tr w:rsidR="00E412A1" w:rsidRPr="00E24349" w14:paraId="45E06A04" w14:textId="77777777" w:rsidTr="00E412A1">
        <w:trPr>
          <w:tblHeader/>
        </w:trPr>
        <w:tc>
          <w:tcPr>
            <w:tcW w:w="1753" w:type="pct"/>
          </w:tcPr>
          <w:p w14:paraId="6ACADC60" w14:textId="695ED0E7" w:rsidR="00E412A1" w:rsidRPr="00E24349" w:rsidRDefault="00E412A1" w:rsidP="001641CF">
            <w:pPr>
              <w:pStyle w:val="phtablecolcaption"/>
            </w:pPr>
            <w:r w:rsidRPr="00E24349">
              <w:t xml:space="preserve">Код </w:t>
            </w:r>
            <w:r w:rsidR="002A1252">
              <w:t>словаря</w:t>
            </w:r>
          </w:p>
        </w:tc>
        <w:tc>
          <w:tcPr>
            <w:tcW w:w="3247" w:type="pct"/>
          </w:tcPr>
          <w:p w14:paraId="03754B8F" w14:textId="486D91FF" w:rsidR="00E412A1" w:rsidRPr="00E24349" w:rsidRDefault="00E412A1" w:rsidP="001641CF">
            <w:pPr>
              <w:pStyle w:val="phtablecolcaption"/>
            </w:pPr>
            <w:r w:rsidRPr="00E24349">
              <w:t>На</w:t>
            </w:r>
            <w:r w:rsidR="002A1252">
              <w:t>именование</w:t>
            </w:r>
          </w:p>
        </w:tc>
      </w:tr>
      <w:tr w:rsidR="008E2086" w:rsidRPr="00E24349" w14:paraId="3A032DD5" w14:textId="77777777" w:rsidTr="00E412A1">
        <w:trPr>
          <w:tblHeader/>
        </w:trPr>
        <w:tc>
          <w:tcPr>
            <w:tcW w:w="1753" w:type="pct"/>
          </w:tcPr>
          <w:p w14:paraId="779651E2" w14:textId="5582E194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EHR_TYPES</w:t>
            </w:r>
          </w:p>
        </w:tc>
        <w:tc>
          <w:tcPr>
            <w:tcW w:w="3247" w:type="pct"/>
          </w:tcPr>
          <w:p w14:paraId="5CD03161" w14:textId="1914D325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Типы подписываемых документов</w:t>
            </w:r>
          </w:p>
        </w:tc>
      </w:tr>
      <w:tr w:rsidR="008E2086" w:rsidRPr="00E24349" w14:paraId="4C9BCE3E" w14:textId="77777777" w:rsidTr="00E412A1">
        <w:trPr>
          <w:tblHeader/>
        </w:trPr>
        <w:tc>
          <w:tcPr>
            <w:tcW w:w="1753" w:type="pct"/>
          </w:tcPr>
          <w:p w14:paraId="766F06DF" w14:textId="45B07E05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SERVKINDS</w:t>
            </w:r>
          </w:p>
        </w:tc>
        <w:tc>
          <w:tcPr>
            <w:tcW w:w="3247" w:type="pct"/>
          </w:tcPr>
          <w:p w14:paraId="1C6793BF" w14:textId="654DBC07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Виды услуг</w:t>
            </w:r>
          </w:p>
        </w:tc>
      </w:tr>
      <w:tr w:rsidR="008E2086" w:rsidRPr="00E24349" w14:paraId="6DF63244" w14:textId="77777777" w:rsidTr="00E412A1">
        <w:trPr>
          <w:tblHeader/>
        </w:trPr>
        <w:tc>
          <w:tcPr>
            <w:tcW w:w="1753" w:type="pct"/>
          </w:tcPr>
          <w:p w14:paraId="5A3EAD96" w14:textId="1CAAEA88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SERVTYPES</w:t>
            </w:r>
          </w:p>
        </w:tc>
        <w:tc>
          <w:tcPr>
            <w:tcW w:w="3247" w:type="pct"/>
          </w:tcPr>
          <w:p w14:paraId="31964C34" w14:textId="19210FD8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Типы услуг</w:t>
            </w:r>
          </w:p>
        </w:tc>
      </w:tr>
      <w:tr w:rsidR="008E2086" w:rsidRPr="00E24349" w14:paraId="709762E4" w14:textId="77777777" w:rsidTr="00E412A1">
        <w:trPr>
          <w:tblHeader/>
        </w:trPr>
        <w:tc>
          <w:tcPr>
            <w:tcW w:w="1753" w:type="pct"/>
          </w:tcPr>
          <w:p w14:paraId="1202D44C" w14:textId="1FDFE720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SERVICE_PRIORITIES</w:t>
            </w:r>
          </w:p>
        </w:tc>
        <w:tc>
          <w:tcPr>
            <w:tcW w:w="3247" w:type="pct"/>
          </w:tcPr>
          <w:p w14:paraId="1197334A" w14:textId="5AAEDD6D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Приоритеты</w:t>
            </w:r>
          </w:p>
        </w:tc>
      </w:tr>
      <w:tr w:rsidR="008E2086" w:rsidRPr="00E24349" w14:paraId="5AA9376A" w14:textId="77777777" w:rsidTr="00E412A1">
        <w:trPr>
          <w:tblHeader/>
        </w:trPr>
        <w:tc>
          <w:tcPr>
            <w:tcW w:w="1753" w:type="pct"/>
          </w:tcPr>
          <w:p w14:paraId="0F307DF7" w14:textId="7CD31BEB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DISEASECHARACTERS</w:t>
            </w:r>
          </w:p>
        </w:tc>
        <w:tc>
          <w:tcPr>
            <w:tcW w:w="3247" w:type="pct"/>
          </w:tcPr>
          <w:p w14:paraId="525D26E0" w14:textId="7EF9269B" w:rsidR="008E2086" w:rsidRPr="002A1252" w:rsidRDefault="008E2086" w:rsidP="001641CF">
            <w:pPr>
              <w:pStyle w:val="phtablecolcaption"/>
              <w:rPr>
                <w:b w:val="0"/>
              </w:rPr>
            </w:pPr>
            <w:r w:rsidRPr="002A1252">
              <w:rPr>
                <w:b w:val="0"/>
              </w:rPr>
              <w:t>Характеры заболеваний</w:t>
            </w:r>
          </w:p>
        </w:tc>
      </w:tr>
      <w:tr w:rsidR="000377BD" w:rsidRPr="00E24349" w14:paraId="41711F82" w14:textId="77777777" w:rsidTr="00E412A1">
        <w:trPr>
          <w:tblHeader/>
        </w:trPr>
        <w:tc>
          <w:tcPr>
            <w:tcW w:w="1753" w:type="pct"/>
          </w:tcPr>
          <w:p w14:paraId="3EA23914" w14:textId="4094542B" w:rsidR="000377BD" w:rsidRPr="002A1252" w:rsidRDefault="000377BD" w:rsidP="001641CF">
            <w:pPr>
              <w:pStyle w:val="phtablecolcaption"/>
              <w:rPr>
                <w:b w:val="0"/>
              </w:rPr>
            </w:pPr>
            <w:r w:rsidRPr="000377BD">
              <w:rPr>
                <w:b w:val="0"/>
              </w:rPr>
              <w:t>VIMIS</w:t>
            </w:r>
          </w:p>
        </w:tc>
        <w:tc>
          <w:tcPr>
            <w:tcW w:w="3247" w:type="pct"/>
          </w:tcPr>
          <w:p w14:paraId="70748722" w14:textId="17D95025" w:rsidR="000377BD" w:rsidRPr="002A1252" w:rsidRDefault="000377BD" w:rsidP="001641CF">
            <w:pPr>
              <w:pStyle w:val="phtablecolcaption"/>
              <w:rPr>
                <w:b w:val="0"/>
              </w:rPr>
            </w:pPr>
            <w:r w:rsidRPr="000377BD">
              <w:rPr>
                <w:b w:val="0"/>
              </w:rPr>
              <w:t>ВИМИС</w:t>
            </w:r>
          </w:p>
        </w:tc>
      </w:tr>
    </w:tbl>
    <w:p w14:paraId="50423800" w14:textId="74FA0012" w:rsidR="008E2086" w:rsidRPr="008E2086" w:rsidRDefault="00060D09" w:rsidP="001641CF">
      <w:pPr>
        <w:pStyle w:val="31"/>
      </w:pPr>
      <w:bookmarkStart w:id="198" w:name="_Toc122531041"/>
      <w:r w:rsidRPr="00060D09">
        <w:t>Настройка словаря типов подписываемых документов</w:t>
      </w:r>
      <w:bookmarkEnd w:id="198"/>
    </w:p>
    <w:p w14:paraId="772362C1" w14:textId="77777777" w:rsidR="00060D09" w:rsidRDefault="00060D09" w:rsidP="001641CF">
      <w:pPr>
        <w:pStyle w:val="phlistitemizedtitle"/>
      </w:pPr>
      <w:r>
        <w:t>Для настройки типов подписываемых документов выполните следующие действия:</w:t>
      </w:r>
    </w:p>
    <w:p w14:paraId="239078C1" w14:textId="4DAF610E" w:rsidR="00060D09" w:rsidRDefault="00060D09" w:rsidP="00E3126A">
      <w:pPr>
        <w:pStyle w:val="phlistitemized1"/>
        <w:numPr>
          <w:ilvl w:val="0"/>
          <w:numId w:val="21"/>
        </w:numPr>
      </w:pPr>
      <w:r>
        <w:t>выберите пункт главного меню «Система/ Словари-админ». Отобразится форма настройки словарей Системы (</w:t>
      </w:r>
      <w:r w:rsidR="00E661C1">
        <w:fldChar w:fldCharType="begin"/>
      </w:r>
      <w:r w:rsidR="00E661C1">
        <w:instrText xml:space="preserve"> REF _Ref119945102 \h </w:instrText>
      </w:r>
      <w:r w:rsidR="00E661C1">
        <w:fldChar w:fldCharType="separate"/>
      </w:r>
      <w:r w:rsidR="00DE36C7">
        <w:t>Рисунок </w:t>
      </w:r>
      <w:r w:rsidR="00DE36C7">
        <w:rPr>
          <w:noProof/>
        </w:rPr>
        <w:t>40</w:t>
      </w:r>
      <w:r w:rsidR="00E661C1">
        <w:fldChar w:fldCharType="end"/>
      </w:r>
      <w:r>
        <w:t>);</w:t>
      </w:r>
    </w:p>
    <w:p w14:paraId="78755AA7" w14:textId="6BEC9216" w:rsidR="00060D09" w:rsidRDefault="00060D09" w:rsidP="001641CF">
      <w:pPr>
        <w:pStyle w:val="phfigure"/>
      </w:pPr>
      <w:r>
        <w:rPr>
          <w:noProof/>
        </w:rPr>
        <w:lastRenderedPageBreak/>
        <w:drawing>
          <wp:inline distT="0" distB="0" distL="0" distR="0" wp14:anchorId="1DC2E139" wp14:editId="0D1EA6AA">
            <wp:extent cx="6294755" cy="2732405"/>
            <wp:effectExtent l="19050" t="19050" r="10795" b="10795"/>
            <wp:docPr id="99977" name="Рисунок 99977" descr="Форма настройки систем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2" descr="Форма настройки системных словарей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7324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23B101" w14:textId="4664042D" w:rsidR="00060D09" w:rsidRDefault="00060D09" w:rsidP="001641CF">
      <w:pPr>
        <w:pStyle w:val="phfiguretitle"/>
      </w:pPr>
      <w:bookmarkStart w:id="199" w:name="_Ref119945102"/>
      <w:bookmarkStart w:id="200" w:name="_Ref119945101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40</w:t>
      </w:r>
      <w:r>
        <w:fldChar w:fldCharType="end"/>
      </w:r>
      <w:bookmarkEnd w:id="199"/>
      <w:r>
        <w:t xml:space="preserve"> – Форма настройки системных словарей</w:t>
      </w:r>
      <w:bookmarkEnd w:id="200"/>
    </w:p>
    <w:p w14:paraId="794A4269" w14:textId="19450E65" w:rsidR="00060D09" w:rsidRDefault="00060D09" w:rsidP="00E3126A">
      <w:pPr>
        <w:pStyle w:val="phlistitemized1"/>
        <w:numPr>
          <w:ilvl w:val="0"/>
          <w:numId w:val="21"/>
        </w:numPr>
      </w:pPr>
      <w:r>
        <w:t>найдите словарь «Типы подписываемых документов» с кодом «EHR_TYPES» и нажмите на его название или код. Откроется окно словаря «Типы подписываемых документов» (</w:t>
      </w:r>
      <w:r>
        <w:fldChar w:fldCharType="begin"/>
      </w:r>
      <w:r>
        <w:instrText xml:space="preserve"> REF _Ref119076284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41</w:t>
      </w:r>
      <w:r>
        <w:fldChar w:fldCharType="end"/>
      </w:r>
      <w:r>
        <w:t>);</w:t>
      </w:r>
    </w:p>
    <w:p w14:paraId="30E2A830" w14:textId="067BB7E8" w:rsidR="00060D09" w:rsidRDefault="00060D09" w:rsidP="001641CF">
      <w:pPr>
        <w:pStyle w:val="phfigure"/>
      </w:pPr>
      <w:r>
        <w:rPr>
          <w:noProof/>
        </w:rPr>
        <w:drawing>
          <wp:inline distT="0" distB="0" distL="0" distR="0" wp14:anchorId="584711CF" wp14:editId="2351717E">
            <wp:extent cx="5358765" cy="2934335"/>
            <wp:effectExtent l="19050" t="19050" r="13335" b="18415"/>
            <wp:docPr id="99976" name="Рисунок 99976" descr="_scroll_external/attachments/image2022-10-21_15-54-48-176c1a18b93c5c03b8f7796eba643f48aeb884afd93dffd9fc52f8b69a25e0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3" descr="_scroll_external/attachments/image2022-10-21_15-54-48-176c1a18b93c5c03b8f7796eba643f48aeb884afd93dffd9fc52f8b69a25e0b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9343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5AFE9A" w14:textId="70678323" w:rsidR="00060D09" w:rsidRDefault="00060D09" w:rsidP="001641CF">
      <w:pPr>
        <w:pStyle w:val="phfiguretitle"/>
      </w:pPr>
      <w:bookmarkStart w:id="201" w:name="_Ref11907628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41</w:t>
      </w:r>
      <w:r>
        <w:fldChar w:fldCharType="end"/>
      </w:r>
      <w:bookmarkEnd w:id="201"/>
      <w:r>
        <w:t xml:space="preserve"> – Окно словаря «Типы подписываемых документов»</w:t>
      </w:r>
    </w:p>
    <w:p w14:paraId="77E60028" w14:textId="78A4C9EB" w:rsidR="00060D09" w:rsidRDefault="00060D09" w:rsidP="00E3126A">
      <w:pPr>
        <w:pStyle w:val="phlistitemized1"/>
        <w:numPr>
          <w:ilvl w:val="0"/>
          <w:numId w:val="21"/>
        </w:numPr>
      </w:pPr>
      <w:r>
        <w:t>проверьте в словаре наличие типов документов для всех СЭМД, отправляемых в ВИМИС «</w:t>
      </w:r>
      <w:r w:rsidR="0073499E">
        <w:t>ССЗ</w:t>
      </w:r>
      <w:r>
        <w:t>». Если тип документа отсутствует в словаре, то выполните следующие действия:</w:t>
      </w:r>
    </w:p>
    <w:p w14:paraId="4DA0F0CC" w14:textId="3E62F934" w:rsidR="00060D09" w:rsidRDefault="00060D09" w:rsidP="00E3126A">
      <w:pPr>
        <w:pStyle w:val="phlistitemized2"/>
        <w:numPr>
          <w:ilvl w:val="0"/>
          <w:numId w:val="22"/>
        </w:numPr>
      </w:pPr>
      <w:r>
        <w:t>выберите пункт контекстного меню «Добавить». Откроется окно добавления типа документа (</w:t>
      </w:r>
      <w:r>
        <w:fldChar w:fldCharType="begin"/>
      </w:r>
      <w:r>
        <w:instrText xml:space="preserve"> REF _Ref119076315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42</w:t>
      </w:r>
      <w:r>
        <w:fldChar w:fldCharType="end"/>
      </w:r>
      <w:r>
        <w:t>);</w:t>
      </w:r>
    </w:p>
    <w:p w14:paraId="3242B307" w14:textId="7C6FC2F5" w:rsidR="00060D09" w:rsidRDefault="00060D09" w:rsidP="001641CF">
      <w:pPr>
        <w:pStyle w:val="phfigure"/>
      </w:pPr>
      <w:r>
        <w:rPr>
          <w:noProof/>
        </w:rPr>
        <w:lastRenderedPageBreak/>
        <w:drawing>
          <wp:inline distT="0" distB="0" distL="0" distR="0" wp14:anchorId="398324B1" wp14:editId="1A3B9FD7">
            <wp:extent cx="3753485" cy="2052320"/>
            <wp:effectExtent l="19050" t="19050" r="18415" b="24130"/>
            <wp:docPr id="99975" name="Рисунок 99975" descr="Окно добавления типа подписываем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4" descr="Окно добавления типа подписываемого документ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0523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DAE31E" w14:textId="0C501356" w:rsidR="00060D09" w:rsidRDefault="00060D09" w:rsidP="001641CF">
      <w:pPr>
        <w:pStyle w:val="phfiguretitle"/>
      </w:pPr>
      <w:bookmarkStart w:id="202" w:name="_Ref119076315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42</w:t>
      </w:r>
      <w:r>
        <w:fldChar w:fldCharType="end"/>
      </w:r>
      <w:bookmarkEnd w:id="202"/>
      <w:r>
        <w:t xml:space="preserve"> – Окно добавления типа подписываемого документа</w:t>
      </w:r>
    </w:p>
    <w:p w14:paraId="3F47CBFE" w14:textId="30E6F194" w:rsidR="00060D09" w:rsidRDefault="00060D09" w:rsidP="00E3126A">
      <w:pPr>
        <w:pStyle w:val="phlistitemized2"/>
        <w:numPr>
          <w:ilvl w:val="0"/>
          <w:numId w:val="22"/>
        </w:numPr>
      </w:pPr>
      <w:r>
        <w:t>заполните поля поочередно для каждого типа подписываемого документа согласно приведенной ниже таблице (</w:t>
      </w:r>
      <w:r w:rsidR="000A4285">
        <w:fldChar w:fldCharType="begin"/>
      </w:r>
      <w:r w:rsidR="000A4285">
        <w:instrText xml:space="preserve"> REF _Ref119945100 \h </w:instrText>
      </w:r>
      <w:r w:rsidR="000A4285">
        <w:fldChar w:fldCharType="separate"/>
      </w:r>
      <w:r w:rsidR="00DE36C7">
        <w:t>Таблица </w:t>
      </w:r>
      <w:r w:rsidR="00DE36C7">
        <w:rPr>
          <w:noProof/>
        </w:rPr>
        <w:t>24</w:t>
      </w:r>
      <w:r w:rsidR="000A4285">
        <w:fldChar w:fldCharType="end"/>
      </w:r>
      <w:r>
        <w:t>);</w:t>
      </w:r>
    </w:p>
    <w:p w14:paraId="40699DCC" w14:textId="2A19A87E" w:rsidR="00060D09" w:rsidRDefault="00060D09" w:rsidP="001641CF">
      <w:pPr>
        <w:pStyle w:val="phtabletitle"/>
      </w:pPr>
      <w:bookmarkStart w:id="203" w:name="_Ref119945100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24</w:t>
      </w:r>
      <w:r>
        <w:fldChar w:fldCharType="end"/>
      </w:r>
      <w:bookmarkEnd w:id="203"/>
      <w:r>
        <w:t xml:space="preserve"> – Параметры типов подписываемых документов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516"/>
        <w:gridCol w:w="851"/>
        <w:gridCol w:w="1986"/>
        <w:gridCol w:w="1986"/>
        <w:gridCol w:w="2450"/>
        <w:gridCol w:w="1832"/>
      </w:tblGrid>
      <w:tr w:rsidR="00374498" w14:paraId="612F9DF1" w14:textId="77777777" w:rsidTr="00385A58">
        <w:trPr>
          <w:tblHeader/>
        </w:trPr>
        <w:tc>
          <w:tcPr>
            <w:tcW w:w="40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5F95" w14:textId="055B1F3E" w:rsidR="00374498" w:rsidRDefault="00374498" w:rsidP="00374498">
            <w:pPr>
              <w:pStyle w:val="phtablecolcaption"/>
            </w:pPr>
            <w:r>
              <w:t>Вкладка «Главная»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93E5" w14:textId="58D902BF" w:rsidR="00374498" w:rsidRDefault="00374498" w:rsidP="00374498">
            <w:pPr>
              <w:pStyle w:val="phtablecolcaption"/>
            </w:pPr>
            <w:r>
              <w:t>Вкладка «Дополнительно»</w:t>
            </w:r>
          </w:p>
        </w:tc>
      </w:tr>
      <w:tr w:rsidR="00374498" w14:paraId="6934E4A2" w14:textId="77777777" w:rsidTr="00385A58">
        <w:trPr>
          <w:tblHeader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301A8" w14:textId="77777777" w:rsidR="00374498" w:rsidRDefault="00374498" w:rsidP="00374498">
            <w:pPr>
              <w:pStyle w:val="phtablecolcaption"/>
            </w:pPr>
            <w:r>
              <w:t>ID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59FB" w14:textId="77777777" w:rsidR="00374498" w:rsidRDefault="00374498" w:rsidP="00374498">
            <w:pPr>
              <w:pStyle w:val="phtablecolcaption"/>
            </w:pPr>
            <w:r>
              <w:t>Код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FC4C2" w14:textId="77777777" w:rsidR="00374498" w:rsidRDefault="00374498" w:rsidP="00374498">
            <w:pPr>
              <w:pStyle w:val="phtablecolcaption"/>
            </w:pPr>
            <w:r>
              <w:t>Наименование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0066" w14:textId="77777777" w:rsidR="00374498" w:rsidRDefault="00374498" w:rsidP="00374498">
            <w:pPr>
              <w:pStyle w:val="phtablecolcaption"/>
            </w:pPr>
            <w:r>
              <w:t>Описание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8840D" w14:textId="77777777" w:rsidR="00374498" w:rsidRDefault="00374498" w:rsidP="00374498">
            <w:pPr>
              <w:pStyle w:val="phtablecolcaption"/>
            </w:pPr>
            <w:r>
              <w:t>Код отчета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EAECE" w14:textId="77777777" w:rsidR="00374498" w:rsidRDefault="00374498" w:rsidP="00374498">
            <w:pPr>
              <w:pStyle w:val="phtablecolcaption"/>
            </w:pPr>
            <w:r>
              <w:t>Код СМС в ВИМИС</w:t>
            </w:r>
          </w:p>
        </w:tc>
      </w:tr>
      <w:tr w:rsidR="00374498" w14:paraId="6E3B8E50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405DA" w14:textId="77777777" w:rsidR="00374498" w:rsidRDefault="00374498" w:rsidP="00374498">
            <w:pPr>
              <w:pStyle w:val="phtablecellleft"/>
            </w:pPr>
            <w:r>
              <w:t>341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3E5B" w14:textId="77777777" w:rsidR="00374498" w:rsidRDefault="00374498" w:rsidP="00374498">
            <w:pPr>
              <w:pStyle w:val="phtablecellleft"/>
            </w:pPr>
            <w:r>
              <w:t>341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211CF" w14:textId="77777777" w:rsidR="00374498" w:rsidRDefault="00374498" w:rsidP="00374498">
            <w:pPr>
              <w:pStyle w:val="phtablecellleft"/>
            </w:pPr>
            <w:r>
              <w:t>Прием (осмотр) врача-специалиста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2097E" w14:textId="77777777" w:rsidR="00374498" w:rsidRDefault="00374498" w:rsidP="00374498">
            <w:pPr>
              <w:pStyle w:val="phtablecellleft"/>
            </w:pPr>
            <w:r>
              <w:t>Прием (осмотр) врача-специалиста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5271" w14:textId="77777777" w:rsidR="00374498" w:rsidRDefault="00374498" w:rsidP="00374498">
            <w:pPr>
              <w:pStyle w:val="phtablecellleft"/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AA0E8" w14:textId="77777777" w:rsidR="00374498" w:rsidRDefault="00374498" w:rsidP="00374498">
            <w:pPr>
              <w:pStyle w:val="phtablecellleft"/>
            </w:pPr>
            <w:r>
              <w:t>5</w:t>
            </w:r>
          </w:p>
        </w:tc>
      </w:tr>
      <w:tr w:rsidR="00374498" w14:paraId="14B00DD1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F8F71" w14:textId="77777777" w:rsidR="00374498" w:rsidRDefault="00374498" w:rsidP="00374498">
            <w:pPr>
              <w:pStyle w:val="phtablecellleft"/>
            </w:pPr>
            <w:r>
              <w:t>359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ECFF9" w14:textId="77777777" w:rsidR="00374498" w:rsidRDefault="00374498" w:rsidP="00374498">
            <w:pPr>
              <w:pStyle w:val="phtablecellleft"/>
            </w:pPr>
            <w:r>
              <w:t>359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D48EB" w14:textId="77777777" w:rsidR="00374498" w:rsidRDefault="00374498" w:rsidP="00374498">
            <w:pPr>
              <w:pStyle w:val="phtablecellleft"/>
            </w:pPr>
            <w:r>
              <w:t>Выписной эпикриз из стационара по отдельным профилям медицинской помощи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32175" w14:textId="77777777" w:rsidR="00374498" w:rsidRDefault="00374498" w:rsidP="00374498">
            <w:pPr>
              <w:pStyle w:val="phtablecellleft"/>
            </w:pPr>
            <w:r>
              <w:t>Выписной эпикриз из стационара по отдельным профилям медицинской помощи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36EF" w14:textId="77777777" w:rsidR="00374498" w:rsidRDefault="00374498" w:rsidP="00374498">
            <w:pPr>
              <w:pStyle w:val="phtablecellleft"/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23961" w14:textId="77777777" w:rsidR="00374498" w:rsidRDefault="00374498" w:rsidP="00374498">
            <w:pPr>
              <w:pStyle w:val="phtablecellleft"/>
            </w:pPr>
            <w:r>
              <w:t>359</w:t>
            </w:r>
          </w:p>
        </w:tc>
      </w:tr>
      <w:tr w:rsidR="00374498" w14:paraId="64733E28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F70A0" w14:textId="77777777" w:rsidR="00374498" w:rsidRDefault="00374498" w:rsidP="00374498">
            <w:pPr>
              <w:pStyle w:val="phtablecellleft"/>
            </w:pPr>
            <w:r>
              <w:t>57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06DF0" w14:textId="77777777" w:rsidR="00374498" w:rsidRDefault="00374498" w:rsidP="00374498">
            <w:pPr>
              <w:pStyle w:val="phtablecellleft"/>
            </w:pPr>
            <w:r>
              <w:t>57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6526C" w14:textId="77777777" w:rsidR="00374498" w:rsidRDefault="00374498" w:rsidP="00374498">
            <w:pPr>
              <w:pStyle w:val="phtablecellleft"/>
            </w:pPr>
            <w:r>
              <w:t>Направление на консультацию и во вспомогательные кабинеты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4E8F4" w14:textId="77777777" w:rsidR="00374498" w:rsidRDefault="00374498" w:rsidP="00374498">
            <w:pPr>
              <w:pStyle w:val="phtablecellleft"/>
            </w:pPr>
            <w:r>
              <w:t>Направление на консультацию и во вспомогательные кабинеты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3F5BD" w14:textId="77777777" w:rsidR="00374498" w:rsidRDefault="00374498" w:rsidP="00374498">
            <w:pPr>
              <w:pStyle w:val="phtablecellleft"/>
            </w:pPr>
            <w:r>
              <w:t>CDA_CONS_DIRECTION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1813" w14:textId="3F01F680" w:rsidR="00374498" w:rsidRDefault="00865E11" w:rsidP="00374498">
            <w:pPr>
              <w:pStyle w:val="phtablecellleft"/>
            </w:pPr>
            <w:r>
              <w:t>57</w:t>
            </w:r>
          </w:p>
        </w:tc>
      </w:tr>
      <w:tr w:rsidR="00374498" w14:paraId="0175F3BB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79A5" w14:textId="17DFECE9" w:rsidR="00374498" w:rsidRDefault="00374498" w:rsidP="00374498">
            <w:pPr>
              <w:pStyle w:val="phtablecellleft"/>
            </w:pPr>
            <w:r>
              <w:t>1</w:t>
            </w:r>
            <w:r w:rsidR="00865E11">
              <w:t>1</w:t>
            </w:r>
            <w: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B851B" w14:textId="77777777" w:rsidR="00374498" w:rsidRDefault="00374498" w:rsidP="00374498">
            <w:pPr>
              <w:pStyle w:val="phtablecellleft"/>
            </w:pPr>
            <w:r>
              <w:t>6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E58AB" w14:textId="77777777" w:rsidR="00374498" w:rsidRDefault="00374498" w:rsidP="00374498">
            <w:pPr>
              <w:pStyle w:val="phtablecellleft"/>
            </w:pPr>
            <w:r>
              <w:t>Протокол инструментального исследования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C5557" w14:textId="77777777" w:rsidR="00374498" w:rsidRDefault="00374498" w:rsidP="00374498">
            <w:pPr>
              <w:pStyle w:val="phtablecellleft"/>
            </w:pPr>
            <w:r>
              <w:t>СЭМД Протокол инструментального исследования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4A2C9" w14:textId="77777777" w:rsidR="00374498" w:rsidRDefault="00374498" w:rsidP="00374498">
            <w:pPr>
              <w:pStyle w:val="phtablecellleft"/>
            </w:pPr>
            <w:r>
              <w:t>CDA_II_REP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5F7F4" w14:textId="77777777" w:rsidR="00374498" w:rsidRDefault="00374498" w:rsidP="00374498">
            <w:pPr>
              <w:pStyle w:val="phtablecellleft"/>
            </w:pPr>
            <w:r>
              <w:t>SMSV2</w:t>
            </w:r>
          </w:p>
        </w:tc>
      </w:tr>
      <w:tr w:rsidR="00374498" w14:paraId="6FBE5B42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073B" w14:textId="77777777" w:rsidR="00374498" w:rsidRDefault="00374498" w:rsidP="00374498">
            <w:pPr>
              <w:pStyle w:val="phtablecellleft"/>
            </w:pPr>
            <w:r>
              <w:t>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6220D" w14:textId="77777777" w:rsidR="00374498" w:rsidRDefault="00374498" w:rsidP="00374498">
            <w:pPr>
              <w:pStyle w:val="phtablecellleft"/>
            </w:pPr>
            <w:r>
              <w:t>7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513DE" w14:textId="77777777" w:rsidR="00374498" w:rsidRDefault="00374498" w:rsidP="00374498">
            <w:pPr>
              <w:pStyle w:val="phtablecellleft"/>
            </w:pPr>
            <w:r>
              <w:t>Протокол лабораторного исследования (2 редакция)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80441" w14:textId="77777777" w:rsidR="00374498" w:rsidRDefault="00374498" w:rsidP="00374498">
            <w:pPr>
              <w:pStyle w:val="phtablecellleft"/>
            </w:pPr>
            <w:r>
              <w:t>СЭМД Протокол лабораторного исследования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C1C2" w14:textId="77777777" w:rsidR="00374498" w:rsidRDefault="00374498" w:rsidP="00374498">
            <w:pPr>
              <w:pStyle w:val="phtablecellleft"/>
            </w:pPr>
            <w:r>
              <w:t>например, LIS_CDA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08A4" w14:textId="77777777" w:rsidR="00374498" w:rsidRDefault="00374498" w:rsidP="00374498">
            <w:pPr>
              <w:pStyle w:val="phtablecellleft"/>
            </w:pPr>
            <w:r>
              <w:t>SMSV3</w:t>
            </w:r>
          </w:p>
        </w:tc>
      </w:tr>
      <w:tr w:rsidR="00374498" w14:paraId="502093B5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DE571" w14:textId="77777777" w:rsidR="00374498" w:rsidRDefault="00374498" w:rsidP="00374498">
            <w:pPr>
              <w:pStyle w:val="phtablecellleft"/>
            </w:pPr>
            <w:r>
              <w:t>13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7EC68" w14:textId="77777777" w:rsidR="00374498" w:rsidRDefault="00374498" w:rsidP="00374498">
            <w:pPr>
              <w:pStyle w:val="phtablecellleft"/>
            </w:pPr>
            <w:r>
              <w:t>13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08C7" w14:textId="77777777" w:rsidR="00374498" w:rsidRDefault="00374498" w:rsidP="00374498">
            <w:pPr>
              <w:pStyle w:val="phtablecellleft"/>
            </w:pPr>
            <w:r>
              <w:t>Медицинское свидетельство о смерти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EA092" w14:textId="77777777" w:rsidR="00374498" w:rsidRDefault="00374498" w:rsidP="00374498">
            <w:pPr>
              <w:pStyle w:val="phtablecellleft"/>
            </w:pPr>
            <w:r>
              <w:t>СЭМД Медицинское свидетельство о смерти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A9F6B" w14:textId="77777777" w:rsidR="00374498" w:rsidRDefault="00374498" w:rsidP="00374498">
            <w:pPr>
              <w:pStyle w:val="phtablecellleft"/>
            </w:pPr>
            <w:r>
              <w:t>CDA_DEATH_REP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B1EC" w14:textId="77777777" w:rsidR="00374498" w:rsidRDefault="00374498" w:rsidP="00374498">
            <w:pPr>
              <w:pStyle w:val="phtablecellleft"/>
            </w:pPr>
            <w:r>
              <w:t>SMSV13</w:t>
            </w:r>
          </w:p>
        </w:tc>
      </w:tr>
      <w:tr w:rsidR="00374498" w14:paraId="2B7D8C9B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7CE0" w14:textId="325F37D8" w:rsidR="00374498" w:rsidRDefault="00374498" w:rsidP="00374498">
            <w:pPr>
              <w:pStyle w:val="phtablecellleft"/>
            </w:pPr>
            <w:r>
              <w:t>353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5FFC" w14:textId="0CFCCFEA" w:rsidR="00374498" w:rsidRDefault="00374498" w:rsidP="00374498">
            <w:pPr>
              <w:pStyle w:val="phtablecellleft"/>
            </w:pPr>
            <w:r>
              <w:t>353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32BF" w14:textId="2C42FEC7" w:rsidR="00374498" w:rsidRDefault="00374498" w:rsidP="00374498">
            <w:pPr>
              <w:pStyle w:val="phtablecellleft"/>
            </w:pPr>
            <w:r w:rsidRPr="005A1218">
              <w:t xml:space="preserve">Документ, подтверждающий содержание медицинского свидетельства о </w:t>
            </w:r>
            <w:r w:rsidRPr="005A1218">
              <w:lastRenderedPageBreak/>
              <w:t>смерти в форме электронного документа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87F4" w14:textId="3544E0FF" w:rsidR="00374498" w:rsidRDefault="00374498" w:rsidP="00374498">
            <w:pPr>
              <w:pStyle w:val="phtablecellleft"/>
            </w:pPr>
            <w:r w:rsidRPr="005A1218">
              <w:lastRenderedPageBreak/>
              <w:t xml:space="preserve">СЭМД: Документ, подтверждающий содержание медицинского свидетельства о </w:t>
            </w:r>
            <w:r w:rsidRPr="005A1218">
              <w:lastRenderedPageBreak/>
              <w:t>смерти в форме электронного документа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F736" w14:textId="6448DEC6" w:rsidR="00374498" w:rsidRDefault="00374498" w:rsidP="00374498">
            <w:pPr>
              <w:pStyle w:val="phtablecellleft"/>
            </w:pPr>
            <w:r w:rsidRPr="005A1218">
              <w:lastRenderedPageBreak/>
              <w:t>CDA_DEATH_REP_353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B200" w14:textId="0B07E93C" w:rsidR="00374498" w:rsidRDefault="00374498" w:rsidP="00374498">
            <w:pPr>
              <w:pStyle w:val="phtablecellleft"/>
            </w:pPr>
            <w:r w:rsidRPr="005A1218">
              <w:t>SMS13</w:t>
            </w:r>
          </w:p>
        </w:tc>
      </w:tr>
      <w:tr w:rsidR="00374498" w14:paraId="7CDBDE4E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9664B" w14:textId="5E5DAE00" w:rsidR="00374498" w:rsidRDefault="00374498" w:rsidP="00374498">
            <w:pPr>
              <w:pStyle w:val="phtablecellleft"/>
            </w:pPr>
            <w:r>
              <w:lastRenderedPageBreak/>
              <w:t>349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1620BC" w14:textId="6F45A9EA" w:rsidR="00374498" w:rsidRDefault="00374498" w:rsidP="00374498">
            <w:pPr>
              <w:pStyle w:val="phtablecellleft"/>
            </w:pPr>
            <w:r>
              <w:t>349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2D62B" w14:textId="4934DFB9" w:rsidR="00374498" w:rsidRPr="005A1218" w:rsidRDefault="00374498" w:rsidP="00374498">
            <w:pPr>
              <w:pStyle w:val="phtablecellleft"/>
            </w:pPr>
            <w:r w:rsidRPr="005A1218">
              <w:t>Протокол консилиума врачей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EEB7E" w14:textId="76305FAE" w:rsidR="00374498" w:rsidRPr="005A1218" w:rsidRDefault="00374498" w:rsidP="00374498">
            <w:pPr>
              <w:pStyle w:val="phtablecellleft"/>
            </w:pPr>
            <w:r w:rsidRPr="005A1218">
              <w:t>СЭМД: Протокол консилиума врачей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A3A443" w14:textId="77777777" w:rsidR="00374498" w:rsidRPr="005A1218" w:rsidRDefault="00374498" w:rsidP="00374498">
            <w:pPr>
              <w:pStyle w:val="phtablecellleft"/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E149E0" w14:textId="4D3F3ADA" w:rsidR="00374498" w:rsidRPr="005A1218" w:rsidRDefault="00374498" w:rsidP="00374498">
            <w:pPr>
              <w:pStyle w:val="phtablecellleft"/>
            </w:pPr>
            <w:r w:rsidRPr="005A1218">
              <w:t>SMSV6</w:t>
            </w:r>
          </w:p>
        </w:tc>
      </w:tr>
      <w:tr w:rsidR="00374498" w14:paraId="013DF9D8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6B4F4" w14:textId="7441E721" w:rsidR="00374498" w:rsidRDefault="00374498" w:rsidP="00374498">
            <w:pPr>
              <w:pStyle w:val="phtablecellleft"/>
            </w:pPr>
            <w:r w:rsidRPr="005A1218">
              <w:t>66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B78D" w14:textId="6D513CDE" w:rsidR="00374498" w:rsidRDefault="00374498" w:rsidP="00374498">
            <w:pPr>
              <w:pStyle w:val="phtablecellleft"/>
            </w:pPr>
            <w:r>
              <w:t>108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C67DEF" w14:textId="1D1B6A53" w:rsidR="00374498" w:rsidRPr="005A1218" w:rsidRDefault="00374498" w:rsidP="00374498">
            <w:pPr>
              <w:pStyle w:val="phtablecellleft"/>
            </w:pPr>
            <w:r w:rsidRPr="005A1218">
              <w:t>Протокол хирургической операции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9F64A" w14:textId="4113EF87" w:rsidR="00374498" w:rsidRPr="005A1218" w:rsidRDefault="00374498" w:rsidP="00374498">
            <w:pPr>
              <w:pStyle w:val="phtablecellleft"/>
            </w:pPr>
            <w:r w:rsidRPr="005A1218">
              <w:t>Протокол хирургической операции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65A37" w14:textId="77777777" w:rsidR="00374498" w:rsidRPr="005A1218" w:rsidRDefault="00374498" w:rsidP="00374498">
            <w:pPr>
              <w:pStyle w:val="phtablecellleft"/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0F9E6F" w14:textId="77777777" w:rsidR="00374498" w:rsidRPr="005A1218" w:rsidRDefault="00374498" w:rsidP="00374498">
            <w:pPr>
              <w:pStyle w:val="phtablecellleft"/>
            </w:pPr>
          </w:p>
        </w:tc>
      </w:tr>
      <w:tr w:rsidR="00374498" w14:paraId="4D1796EB" w14:textId="77777777" w:rsidTr="00385A58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BC723" w14:textId="2DEF6E79" w:rsidR="00374498" w:rsidRPr="005A1218" w:rsidRDefault="00374498" w:rsidP="00374498">
            <w:pPr>
              <w:pStyle w:val="phtablecellleft"/>
            </w:pPr>
            <w:r>
              <w:t>360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A35E9B" w14:textId="1E6FDD4A" w:rsidR="00374498" w:rsidRDefault="00374498" w:rsidP="00374498">
            <w:pPr>
              <w:pStyle w:val="phtablecellleft"/>
            </w:pPr>
            <w:r>
              <w:t>360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58CC" w14:textId="34807DC1" w:rsidR="00374498" w:rsidRPr="005A1218" w:rsidRDefault="00374498" w:rsidP="00374498">
            <w:pPr>
              <w:pStyle w:val="phtablecellleft"/>
            </w:pPr>
            <w:r w:rsidRPr="005A1218">
              <w:t>Лист исполненных (выполненных) лекарственных назначений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684095" w14:textId="77777777" w:rsidR="00374498" w:rsidRPr="005A1218" w:rsidRDefault="00374498" w:rsidP="00374498">
            <w:pPr>
              <w:pStyle w:val="phtablecellleft"/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F3147" w14:textId="113EA6C8" w:rsidR="00374498" w:rsidRPr="005A1218" w:rsidRDefault="00374498" w:rsidP="00374498">
            <w:pPr>
              <w:pStyle w:val="phtablecellleft"/>
            </w:pPr>
            <w:r w:rsidRPr="005A1218">
              <w:t>CDA_List_completed_med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E227A4" w14:textId="232701D7" w:rsidR="00374498" w:rsidRPr="005A1218" w:rsidRDefault="00374498" w:rsidP="00374498">
            <w:pPr>
              <w:pStyle w:val="phtablecellleft"/>
            </w:pPr>
            <w:r w:rsidRPr="005A1218">
              <w:t>SMSV14</w:t>
            </w:r>
          </w:p>
        </w:tc>
      </w:tr>
    </w:tbl>
    <w:p w14:paraId="31FD1A61" w14:textId="77777777" w:rsidR="00060D09" w:rsidRDefault="00060D09" w:rsidP="001641CF">
      <w:pPr>
        <w:pStyle w:val="phnormal"/>
      </w:pPr>
    </w:p>
    <w:p w14:paraId="55E9BF92" w14:textId="77777777" w:rsidR="00060D09" w:rsidRDefault="00060D09" w:rsidP="001641CF">
      <w:pPr>
        <w:pStyle w:val="phnormal"/>
      </w:pPr>
      <w:r>
        <w:rPr>
          <w:b/>
        </w:rPr>
        <w:t xml:space="preserve">Примечание </w:t>
      </w:r>
      <w:r>
        <w:t>– Код и наименование типа документа заполняются согласно справочнику НСИ 1.2.643.5.1.13.13.11.1522 «Виды медицинской документации».</w:t>
      </w:r>
    </w:p>
    <w:p w14:paraId="12107660" w14:textId="34E73C52" w:rsidR="00060D09" w:rsidRDefault="00060D09" w:rsidP="00E3126A">
      <w:pPr>
        <w:pStyle w:val="phlistitemized2"/>
        <w:numPr>
          <w:ilvl w:val="0"/>
          <w:numId w:val="22"/>
        </w:numPr>
      </w:pPr>
      <w:r>
        <w:t>нажмите на кнопку «ОК» после заполнения полей. Добавленное значение отобразится в окне просмотра словаря.</w:t>
      </w:r>
    </w:p>
    <w:p w14:paraId="3A07B59E" w14:textId="355A9021" w:rsidR="008E2086" w:rsidRDefault="000A4285" w:rsidP="001641CF">
      <w:pPr>
        <w:pStyle w:val="31"/>
      </w:pPr>
      <w:bookmarkStart w:id="204" w:name="_Toc122531042"/>
      <w:r>
        <w:t>Настройка словаря видов услуг</w:t>
      </w:r>
      <w:bookmarkEnd w:id="204"/>
    </w:p>
    <w:p w14:paraId="4FE98D53" w14:textId="2BD3F9E4" w:rsidR="000A4285" w:rsidRPr="000A4285" w:rsidRDefault="000A4285" w:rsidP="00E034C4">
      <w:r w:rsidRPr="000A4285">
        <w:t xml:space="preserve">Для настройки </w:t>
      </w:r>
      <w:r w:rsidR="0010197D">
        <w:t>видов услуг</w:t>
      </w:r>
      <w:r w:rsidRPr="000A4285">
        <w:t xml:space="preserve"> выполните следующие действия:</w:t>
      </w:r>
    </w:p>
    <w:p w14:paraId="124100FE" w14:textId="40E27F61" w:rsidR="000A4285" w:rsidRPr="000A4285" w:rsidRDefault="000A4285" w:rsidP="00E034C4">
      <w:pPr>
        <w:pStyle w:val="phlistitemized1"/>
      </w:pPr>
      <w:r w:rsidRPr="000A4285">
        <w:t>выберите пункт главного меню «Система/ Словари-админ». Отобразится форма настройки словарей Системы (</w:t>
      </w:r>
      <w:r w:rsidR="00E661C1">
        <w:fldChar w:fldCharType="begin"/>
      </w:r>
      <w:r w:rsidR="00E661C1">
        <w:instrText xml:space="preserve"> REF _Ref119945102 \h </w:instrText>
      </w:r>
      <w:r w:rsidR="00E661C1">
        <w:fldChar w:fldCharType="separate"/>
      </w:r>
      <w:r w:rsidR="00DE36C7">
        <w:t>Рисунок </w:t>
      </w:r>
      <w:r w:rsidR="00DE36C7">
        <w:rPr>
          <w:noProof/>
        </w:rPr>
        <w:t>40</w:t>
      </w:r>
      <w:r w:rsidR="00E661C1">
        <w:fldChar w:fldCharType="end"/>
      </w:r>
      <w:r w:rsidRPr="000A4285">
        <w:t>);</w:t>
      </w:r>
    </w:p>
    <w:p w14:paraId="589B02A7" w14:textId="29680C5F" w:rsidR="000A4285" w:rsidRPr="000A4285" w:rsidRDefault="000A4285" w:rsidP="00E034C4">
      <w:pPr>
        <w:pStyle w:val="phlistitemized1"/>
      </w:pPr>
      <w:r w:rsidRPr="000A4285">
        <w:t>найдите словарь «</w:t>
      </w:r>
      <w:r w:rsidR="0010197D">
        <w:t>Виды услуг</w:t>
      </w:r>
      <w:r w:rsidRPr="000A4285">
        <w:t>» с кодом «</w:t>
      </w:r>
      <w:r w:rsidR="00E661C1" w:rsidRPr="00E661C1">
        <w:t>SERVKINDS</w:t>
      </w:r>
      <w:r w:rsidRPr="000A4285">
        <w:t>» и нажмите на его название или код. Откроется окно словаря «</w:t>
      </w:r>
      <w:r w:rsidR="00E661C1" w:rsidRPr="00E661C1">
        <w:t>Виды услуг</w:t>
      </w:r>
      <w:r w:rsidRPr="000A4285">
        <w:t>» (</w:t>
      </w:r>
      <w:r w:rsidR="006A571D">
        <w:fldChar w:fldCharType="begin"/>
      </w:r>
      <w:r w:rsidR="006A571D">
        <w:instrText xml:space="preserve"> REF _Ref119949426 \h </w:instrText>
      </w:r>
      <w:r w:rsidR="006A571D">
        <w:fldChar w:fldCharType="separate"/>
      </w:r>
      <w:r w:rsidR="00DE36C7" w:rsidRPr="000A4285">
        <w:t>Рисунок </w:t>
      </w:r>
      <w:r w:rsidR="00DE36C7">
        <w:rPr>
          <w:noProof/>
        </w:rPr>
        <w:t>43</w:t>
      </w:r>
      <w:r w:rsidR="006A571D">
        <w:fldChar w:fldCharType="end"/>
      </w:r>
      <w:r w:rsidRPr="000A4285">
        <w:t>);</w:t>
      </w:r>
    </w:p>
    <w:p w14:paraId="4DC1A2AC" w14:textId="77777777" w:rsidR="000A4285" w:rsidRPr="000A4285" w:rsidRDefault="000A4285" w:rsidP="0073499E">
      <w:pPr>
        <w:jc w:val="center"/>
      </w:pPr>
      <w:r w:rsidRPr="000A4285">
        <w:rPr>
          <w:noProof/>
        </w:rPr>
        <w:lastRenderedPageBreak/>
        <w:drawing>
          <wp:inline distT="0" distB="0" distL="0" distR="0" wp14:anchorId="2377B225" wp14:editId="08C36B8A">
            <wp:extent cx="3841310" cy="2934335"/>
            <wp:effectExtent l="19050" t="19050" r="26035" b="18415"/>
            <wp:docPr id="99979" name="Рисунок 9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3" descr="_scroll_external/attachments/image2022-10-21_15-54-48-176c1a18b93c5c03b8f7796eba643f48aeb884afd93dffd9fc52f8b69a25e0b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10" cy="29343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8A90CE" w14:textId="516F8223" w:rsidR="000A4285" w:rsidRPr="000A4285" w:rsidRDefault="000A4285" w:rsidP="0073499E">
      <w:pPr>
        <w:jc w:val="center"/>
      </w:pPr>
      <w:bookmarkStart w:id="205" w:name="_Ref119949426"/>
      <w:r w:rsidRPr="000A4285">
        <w:t>Рисунок </w:t>
      </w:r>
      <w:r w:rsidRPr="000A4285">
        <w:fldChar w:fldCharType="begin"/>
      </w:r>
      <w:r w:rsidRPr="000A4285">
        <w:instrText xml:space="preserve"> SEQ Рисунок \* ARABIC </w:instrText>
      </w:r>
      <w:r w:rsidRPr="000A4285">
        <w:fldChar w:fldCharType="separate"/>
      </w:r>
      <w:r w:rsidR="00DE36C7">
        <w:rPr>
          <w:noProof/>
        </w:rPr>
        <w:t>43</w:t>
      </w:r>
      <w:r w:rsidRPr="000A4285">
        <w:fldChar w:fldCharType="end"/>
      </w:r>
      <w:bookmarkEnd w:id="205"/>
      <w:r w:rsidRPr="000A4285">
        <w:t xml:space="preserve"> – Окно словаря «</w:t>
      </w:r>
      <w:r w:rsidR="00E661C1" w:rsidRPr="00E661C1">
        <w:rPr>
          <w:lang w:eastAsia="en-US"/>
        </w:rPr>
        <w:t>Виды услуг</w:t>
      </w:r>
      <w:r w:rsidRPr="000A4285">
        <w:t>»</w:t>
      </w:r>
    </w:p>
    <w:p w14:paraId="16E1ED07" w14:textId="67C649B5" w:rsidR="000A4285" w:rsidRPr="006A571D" w:rsidRDefault="000A4285" w:rsidP="00E034C4">
      <w:pPr>
        <w:pStyle w:val="phlistitemized1"/>
      </w:pPr>
      <w:r w:rsidRPr="006A571D">
        <w:t xml:space="preserve">проверьте в словаре наличие </w:t>
      </w:r>
      <w:r w:rsidR="006A571D" w:rsidRPr="006A571D">
        <w:t>видов услуг для</w:t>
      </w:r>
      <w:r w:rsidRPr="006A571D">
        <w:t xml:space="preserve"> всех СЭМД, отправляемых в ВИМИС «</w:t>
      </w:r>
      <w:r w:rsidR="0073499E">
        <w:t>ССЗ</w:t>
      </w:r>
      <w:r w:rsidRPr="006A571D">
        <w:t xml:space="preserve">». Если </w:t>
      </w:r>
      <w:r w:rsidR="00A4767B">
        <w:t>вид услуги</w:t>
      </w:r>
      <w:r w:rsidRPr="006A571D">
        <w:t xml:space="preserve"> отсутствует в словаре, то выполните следующие действия:</w:t>
      </w:r>
    </w:p>
    <w:p w14:paraId="744EF63D" w14:textId="01331937" w:rsidR="000A4285" w:rsidRPr="000A4285" w:rsidRDefault="000A4285" w:rsidP="00E3126A">
      <w:pPr>
        <w:pStyle w:val="phlistitemized2"/>
        <w:numPr>
          <w:ilvl w:val="0"/>
          <w:numId w:val="22"/>
        </w:numPr>
      </w:pPr>
      <w:r w:rsidRPr="000A4285">
        <w:t xml:space="preserve">выберите пункт контекстного меню «Добавить». Откроется окно добавления </w:t>
      </w:r>
      <w:r w:rsidR="00E661C1" w:rsidRPr="00E034C4">
        <w:rPr>
          <w:rFonts w:cs="Arial"/>
          <w:lang w:eastAsia="en-US"/>
        </w:rPr>
        <w:t>вида услуг</w:t>
      </w:r>
      <w:r w:rsidRPr="000A4285">
        <w:t xml:space="preserve"> (</w:t>
      </w:r>
      <w:r w:rsidR="006A571D">
        <w:fldChar w:fldCharType="begin"/>
      </w:r>
      <w:r w:rsidR="006A571D">
        <w:instrText xml:space="preserve"> REF _Ref119949599 \h </w:instrText>
      </w:r>
      <w:r w:rsidR="006A571D">
        <w:fldChar w:fldCharType="separate"/>
      </w:r>
      <w:r w:rsidR="00DE36C7" w:rsidRPr="000A4285">
        <w:t>Рисунок </w:t>
      </w:r>
      <w:r w:rsidR="00DE36C7">
        <w:rPr>
          <w:noProof/>
        </w:rPr>
        <w:t>44</w:t>
      </w:r>
      <w:r w:rsidR="006A571D">
        <w:fldChar w:fldCharType="end"/>
      </w:r>
      <w:r w:rsidRPr="000A4285">
        <w:t>);</w:t>
      </w:r>
    </w:p>
    <w:p w14:paraId="1449740E" w14:textId="77777777" w:rsidR="000A4285" w:rsidRPr="000A4285" w:rsidRDefault="000A4285" w:rsidP="0073499E">
      <w:pPr>
        <w:jc w:val="center"/>
      </w:pPr>
      <w:r w:rsidRPr="000A4285">
        <w:rPr>
          <w:noProof/>
        </w:rPr>
        <w:drawing>
          <wp:inline distT="0" distB="0" distL="0" distR="0" wp14:anchorId="2CFBBEF0" wp14:editId="7E38964D">
            <wp:extent cx="2661313" cy="1189097"/>
            <wp:effectExtent l="19050" t="19050" r="24765" b="11430"/>
            <wp:docPr id="99980" name="Рисунок 9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4" descr="Окно добавления типа подписываемого документ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07" cy="121862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F5F428" w14:textId="4FDC9847" w:rsidR="000A4285" w:rsidRPr="00E661C1" w:rsidRDefault="000A4285" w:rsidP="0073499E">
      <w:pPr>
        <w:jc w:val="center"/>
        <w:rPr>
          <w:color w:val="FF0000"/>
        </w:rPr>
      </w:pPr>
      <w:bookmarkStart w:id="206" w:name="_Ref119949599"/>
      <w:r w:rsidRPr="000A4285">
        <w:t>Рисунок </w:t>
      </w:r>
      <w:r w:rsidRPr="000A4285">
        <w:fldChar w:fldCharType="begin"/>
      </w:r>
      <w:r w:rsidRPr="000A4285">
        <w:instrText>SEQ Рисунок \* ARABIC</w:instrText>
      </w:r>
      <w:r w:rsidRPr="000A4285">
        <w:fldChar w:fldCharType="separate"/>
      </w:r>
      <w:r w:rsidR="00DE36C7">
        <w:rPr>
          <w:noProof/>
        </w:rPr>
        <w:t>44</w:t>
      </w:r>
      <w:r w:rsidRPr="000A4285">
        <w:fldChar w:fldCharType="end"/>
      </w:r>
      <w:bookmarkEnd w:id="206"/>
      <w:r w:rsidRPr="000A4285">
        <w:t xml:space="preserve"> – Окно добавления </w:t>
      </w:r>
      <w:r w:rsidR="00E661C1" w:rsidRPr="00E661C1">
        <w:t>вида услуг</w:t>
      </w:r>
    </w:p>
    <w:p w14:paraId="56A48FC7" w14:textId="5FEB1948" w:rsidR="000A4285" w:rsidRPr="000A4285" w:rsidRDefault="000A4285" w:rsidP="00E3126A">
      <w:pPr>
        <w:pStyle w:val="phlistitemized2"/>
        <w:numPr>
          <w:ilvl w:val="0"/>
          <w:numId w:val="22"/>
        </w:numPr>
      </w:pPr>
      <w:r w:rsidRPr="000A4285">
        <w:t xml:space="preserve">заполните поля поочередно для каждого </w:t>
      </w:r>
      <w:r w:rsidR="00E661C1" w:rsidRPr="00E661C1">
        <w:t>вида услуг</w:t>
      </w:r>
      <w:r w:rsidRPr="00E661C1">
        <w:t xml:space="preserve"> </w:t>
      </w:r>
      <w:r w:rsidRPr="000A4285">
        <w:t>согласно приведенной ниже таблице (</w:t>
      </w:r>
      <w:r w:rsidR="00E661C1">
        <w:fldChar w:fldCharType="begin"/>
      </w:r>
      <w:r w:rsidR="00E661C1">
        <w:instrText xml:space="preserve"> REF _Ref119945278 \h </w:instrText>
      </w:r>
      <w:r w:rsidR="00E661C1">
        <w:fldChar w:fldCharType="separate"/>
      </w:r>
      <w:r w:rsidR="00DE36C7" w:rsidRPr="000A4285">
        <w:t>Таблица </w:t>
      </w:r>
      <w:r w:rsidR="00DE36C7">
        <w:rPr>
          <w:noProof/>
        </w:rPr>
        <w:t>25</w:t>
      </w:r>
      <w:r w:rsidR="00E661C1">
        <w:fldChar w:fldCharType="end"/>
      </w:r>
      <w:r w:rsidRPr="000A4285">
        <w:t>);</w:t>
      </w:r>
    </w:p>
    <w:p w14:paraId="022C98B1" w14:textId="0CBBC282" w:rsidR="000A4285" w:rsidRPr="000A4285" w:rsidRDefault="000A4285" w:rsidP="00E034C4">
      <w:bookmarkStart w:id="207" w:name="_Ref119945278"/>
      <w:r w:rsidRPr="000A4285">
        <w:t>Таблица </w:t>
      </w:r>
      <w:r w:rsidRPr="000A4285">
        <w:fldChar w:fldCharType="begin"/>
      </w:r>
      <w:r w:rsidRPr="000A4285">
        <w:instrText>SEQ Таблица \* ARABIC</w:instrText>
      </w:r>
      <w:r w:rsidRPr="000A4285">
        <w:fldChar w:fldCharType="separate"/>
      </w:r>
      <w:r w:rsidR="00DE36C7">
        <w:rPr>
          <w:noProof/>
        </w:rPr>
        <w:t>25</w:t>
      </w:r>
      <w:r w:rsidRPr="000A4285">
        <w:fldChar w:fldCharType="end"/>
      </w:r>
      <w:bookmarkEnd w:id="207"/>
      <w:r w:rsidRPr="000A4285">
        <w:t xml:space="preserve"> – Параметры </w:t>
      </w:r>
      <w:r w:rsidR="00E661C1" w:rsidRPr="00E661C1">
        <w:t>видов услуг</w:t>
      </w:r>
    </w:p>
    <w:tbl>
      <w:tblPr>
        <w:tblStyle w:val="af9"/>
        <w:tblW w:w="4937" w:type="pct"/>
        <w:tblLook w:val="04A0" w:firstRow="1" w:lastRow="0" w:firstColumn="1" w:lastColumn="0" w:noHBand="0" w:noVBand="1"/>
      </w:tblPr>
      <w:tblGrid>
        <w:gridCol w:w="1066"/>
        <w:gridCol w:w="8434"/>
      </w:tblGrid>
      <w:tr w:rsidR="006A571D" w:rsidRPr="000A4285" w14:paraId="7D367E57" w14:textId="77777777" w:rsidTr="0064074D">
        <w:trPr>
          <w:tblHeader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0E0C6" w14:textId="77777777" w:rsidR="006A571D" w:rsidRPr="000A4285" w:rsidRDefault="006A571D" w:rsidP="00E034C4">
            <w:r w:rsidRPr="000A4285">
              <w:t>Код</w:t>
            </w:r>
          </w:p>
        </w:tc>
        <w:tc>
          <w:tcPr>
            <w:tcW w:w="4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E1CD" w14:textId="77777777" w:rsidR="006A571D" w:rsidRPr="000A4285" w:rsidRDefault="006A571D" w:rsidP="00E034C4">
            <w:r w:rsidRPr="000A4285">
              <w:t>Наименование</w:t>
            </w:r>
          </w:p>
        </w:tc>
      </w:tr>
      <w:tr w:rsidR="006A571D" w:rsidRPr="000A4285" w14:paraId="0085272E" w14:textId="77777777" w:rsidTr="0064074D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04A4" w14:textId="5BD7BF52" w:rsidR="006A571D" w:rsidRPr="000A4285" w:rsidRDefault="006A571D" w:rsidP="00E034C4">
            <w:r w:rsidRPr="006A571D">
              <w:t>c</w:t>
            </w:r>
          </w:p>
        </w:tc>
        <w:tc>
          <w:tcPr>
            <w:tcW w:w="4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EA08" w14:textId="0E60EE7E" w:rsidR="006A571D" w:rsidRPr="000A4285" w:rsidRDefault="006A571D" w:rsidP="00E034C4">
            <w:r w:rsidRPr="006A571D">
              <w:t>Консилиум</w:t>
            </w:r>
          </w:p>
        </w:tc>
      </w:tr>
      <w:tr w:rsidR="006A571D" w:rsidRPr="000A4285" w14:paraId="37CC64BF" w14:textId="77777777" w:rsidTr="0064074D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AE8C" w14:textId="29179440" w:rsidR="006A571D" w:rsidRPr="000A4285" w:rsidRDefault="006A571D" w:rsidP="00E034C4">
            <w:r w:rsidRPr="006A571D">
              <w:t>d</w:t>
            </w:r>
          </w:p>
        </w:tc>
        <w:tc>
          <w:tcPr>
            <w:tcW w:w="4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EE57" w14:textId="3575B997" w:rsidR="006A571D" w:rsidRPr="000A4285" w:rsidRDefault="006A571D" w:rsidP="00E034C4">
            <w:r w:rsidRPr="006A571D">
              <w:t>Направление ПАО</w:t>
            </w:r>
          </w:p>
        </w:tc>
      </w:tr>
      <w:tr w:rsidR="006A571D" w:rsidRPr="000A4285" w14:paraId="383514CC" w14:textId="77777777" w:rsidTr="0064074D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BE87" w14:textId="2EC134A1" w:rsidR="006A571D" w:rsidRPr="000A4285" w:rsidRDefault="006A571D" w:rsidP="00E034C4">
            <w:r w:rsidRPr="006A571D">
              <w:t>r</w:t>
            </w:r>
          </w:p>
        </w:tc>
        <w:tc>
          <w:tcPr>
            <w:tcW w:w="4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3CD3" w14:textId="3AE3FE9C" w:rsidR="006A571D" w:rsidRPr="000A4285" w:rsidRDefault="006A571D" w:rsidP="00E034C4">
            <w:r w:rsidRPr="006A571D">
              <w:t>Результат ПАО</w:t>
            </w:r>
          </w:p>
        </w:tc>
      </w:tr>
    </w:tbl>
    <w:p w14:paraId="05F08AA6" w14:textId="77777777" w:rsidR="000A4285" w:rsidRPr="00A4767B" w:rsidRDefault="000A4285" w:rsidP="00E034C4">
      <w:pPr>
        <w:rPr>
          <w:lang w:val="en-US"/>
        </w:rPr>
      </w:pPr>
    </w:p>
    <w:p w14:paraId="6E581C59" w14:textId="694F99B3" w:rsidR="000A4285" w:rsidRPr="000A4285" w:rsidRDefault="000A4285" w:rsidP="00E3126A">
      <w:pPr>
        <w:pStyle w:val="phlistitemized2"/>
        <w:numPr>
          <w:ilvl w:val="0"/>
          <w:numId w:val="22"/>
        </w:numPr>
      </w:pPr>
      <w:r w:rsidRPr="000A4285">
        <w:t>нажмите на кнопку «ОК» после заполнения полей. Добавленное значение отобразится в окне просмотра словаря.</w:t>
      </w:r>
    </w:p>
    <w:p w14:paraId="4741A508" w14:textId="5F5888A7" w:rsidR="008E2086" w:rsidRDefault="000A4285" w:rsidP="001641CF">
      <w:pPr>
        <w:pStyle w:val="31"/>
      </w:pPr>
      <w:bookmarkStart w:id="208" w:name="_Toc122531043"/>
      <w:r>
        <w:lastRenderedPageBreak/>
        <w:t>Настройка словаря типов услуг</w:t>
      </w:r>
      <w:bookmarkEnd w:id="208"/>
    </w:p>
    <w:p w14:paraId="64540F07" w14:textId="0134A10C" w:rsidR="00E661C1" w:rsidRPr="000A4285" w:rsidRDefault="00E661C1" w:rsidP="00E034C4">
      <w:r w:rsidRPr="000A4285">
        <w:t xml:space="preserve">Для настройки типов </w:t>
      </w:r>
      <w:r w:rsidR="0010197D">
        <w:t>услуг</w:t>
      </w:r>
      <w:r w:rsidRPr="000A4285">
        <w:t xml:space="preserve"> выполните следующие действия:</w:t>
      </w:r>
    </w:p>
    <w:p w14:paraId="07D179FB" w14:textId="49AE40FA" w:rsidR="00E661C1" w:rsidRPr="000A4285" w:rsidRDefault="00E661C1" w:rsidP="00E034C4">
      <w:pPr>
        <w:pStyle w:val="phlistitemized1"/>
      </w:pPr>
      <w:r w:rsidRPr="000A4285">
        <w:t>выберите пункт главного меню «Система/ Словари-админ». Отобразится форма настройки словарей Системы (</w:t>
      </w:r>
      <w:r>
        <w:fldChar w:fldCharType="begin"/>
      </w:r>
      <w:r>
        <w:instrText xml:space="preserve"> REF _Ref119945102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40</w:t>
      </w:r>
      <w:r>
        <w:fldChar w:fldCharType="end"/>
      </w:r>
      <w:r w:rsidRPr="000A4285">
        <w:t>);</w:t>
      </w:r>
    </w:p>
    <w:p w14:paraId="0A413E05" w14:textId="7894111F" w:rsidR="00E661C1" w:rsidRPr="000A4285" w:rsidRDefault="00E661C1" w:rsidP="00E034C4">
      <w:pPr>
        <w:pStyle w:val="phlistitemized1"/>
      </w:pPr>
      <w:r w:rsidRPr="000A4285">
        <w:t xml:space="preserve">найдите словарь «Типы </w:t>
      </w:r>
      <w:r w:rsidR="0010197D">
        <w:t>услуг</w:t>
      </w:r>
      <w:r w:rsidRPr="000A4285">
        <w:t>» с кодом «</w:t>
      </w:r>
      <w:r w:rsidRPr="00E661C1">
        <w:t>SERVTYPES</w:t>
      </w:r>
      <w:r w:rsidRPr="000A4285">
        <w:t>» и нажмите на его название или код. Откроется окно словаря «</w:t>
      </w:r>
      <w:r w:rsidRPr="00E661C1">
        <w:t>Типы услуг</w:t>
      </w:r>
      <w:r w:rsidRPr="000A4285">
        <w:t>» (</w:t>
      </w:r>
      <w:r w:rsidR="00A4767B">
        <w:fldChar w:fldCharType="begin"/>
      </w:r>
      <w:r w:rsidR="00A4767B">
        <w:instrText xml:space="preserve"> REF _Ref119952903 \h </w:instrText>
      </w:r>
      <w:r w:rsidR="00A4767B">
        <w:fldChar w:fldCharType="separate"/>
      </w:r>
      <w:r w:rsidR="00DE36C7" w:rsidRPr="000A4285">
        <w:t>Рисунок </w:t>
      </w:r>
      <w:r w:rsidR="00DE36C7">
        <w:rPr>
          <w:noProof/>
        </w:rPr>
        <w:t>45</w:t>
      </w:r>
      <w:r w:rsidR="00A4767B">
        <w:fldChar w:fldCharType="end"/>
      </w:r>
      <w:r w:rsidRPr="000A4285">
        <w:t>);</w:t>
      </w:r>
    </w:p>
    <w:p w14:paraId="03F50343" w14:textId="77777777" w:rsidR="00E661C1" w:rsidRPr="000A4285" w:rsidRDefault="00E661C1" w:rsidP="008304A9">
      <w:pPr>
        <w:jc w:val="center"/>
      </w:pPr>
      <w:r w:rsidRPr="000A4285">
        <w:rPr>
          <w:noProof/>
        </w:rPr>
        <w:drawing>
          <wp:inline distT="0" distB="0" distL="0" distR="0" wp14:anchorId="0D04C452" wp14:editId="3E729A97">
            <wp:extent cx="3634839" cy="2934335"/>
            <wp:effectExtent l="19050" t="19050" r="22860" b="18415"/>
            <wp:docPr id="99981" name="Рисунок 99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3" descr="_scroll_external/attachments/image2022-10-21_15-54-48-176c1a18b93c5c03b8f7796eba643f48aeb884afd93dffd9fc52f8b69a25e0b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839" cy="29343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8AD2B7" w14:textId="0FF2AAD7" w:rsidR="00E661C1" w:rsidRPr="000A4285" w:rsidRDefault="00E661C1" w:rsidP="008304A9">
      <w:pPr>
        <w:jc w:val="center"/>
      </w:pPr>
      <w:bookmarkStart w:id="209" w:name="_Ref119952903"/>
      <w:r w:rsidRPr="000A4285">
        <w:t>Рисунок </w:t>
      </w:r>
      <w:r w:rsidRPr="000A4285">
        <w:fldChar w:fldCharType="begin"/>
      </w:r>
      <w:r w:rsidRPr="000A4285">
        <w:instrText xml:space="preserve"> SEQ Рисунок \* ARABIC </w:instrText>
      </w:r>
      <w:r w:rsidRPr="000A4285">
        <w:fldChar w:fldCharType="separate"/>
      </w:r>
      <w:r w:rsidR="00DE36C7">
        <w:rPr>
          <w:noProof/>
        </w:rPr>
        <w:t>45</w:t>
      </w:r>
      <w:r w:rsidRPr="000A4285">
        <w:fldChar w:fldCharType="end"/>
      </w:r>
      <w:bookmarkEnd w:id="209"/>
      <w:r w:rsidRPr="000A4285">
        <w:t xml:space="preserve"> – Окно словаря «</w:t>
      </w:r>
      <w:r w:rsidR="0010197D" w:rsidRPr="00E661C1">
        <w:t>Типы услуг</w:t>
      </w:r>
      <w:r w:rsidRPr="000A4285">
        <w:t>»</w:t>
      </w:r>
    </w:p>
    <w:p w14:paraId="0DC2AB39" w14:textId="76334D81" w:rsidR="00E661C1" w:rsidRPr="00A4767B" w:rsidRDefault="00E661C1" w:rsidP="00E034C4">
      <w:pPr>
        <w:pStyle w:val="phlistitemized1"/>
      </w:pPr>
      <w:r w:rsidRPr="00A4767B">
        <w:t xml:space="preserve">проверьте в словаре наличие типов </w:t>
      </w:r>
      <w:r w:rsidR="00A4767B" w:rsidRPr="00A4767B">
        <w:t>услуг</w:t>
      </w:r>
      <w:r w:rsidRPr="00A4767B">
        <w:t xml:space="preserve"> для всех СЭМД, отправляемых в ВИМИС «</w:t>
      </w:r>
      <w:r w:rsidR="008304A9">
        <w:t>ССЗ</w:t>
      </w:r>
      <w:r w:rsidRPr="00A4767B">
        <w:t xml:space="preserve">». Если тип </w:t>
      </w:r>
      <w:r w:rsidR="00A4767B" w:rsidRPr="00A4767B">
        <w:t>услуги</w:t>
      </w:r>
      <w:r w:rsidRPr="00A4767B">
        <w:t xml:space="preserve"> отсутствует в словаре, то выполните следующие действия:</w:t>
      </w:r>
    </w:p>
    <w:p w14:paraId="002F5D0A" w14:textId="23285851" w:rsidR="00E661C1" w:rsidRPr="000A4285" w:rsidRDefault="00E661C1" w:rsidP="00E3126A">
      <w:pPr>
        <w:pStyle w:val="phlistitemized2"/>
        <w:numPr>
          <w:ilvl w:val="0"/>
          <w:numId w:val="22"/>
        </w:numPr>
      </w:pPr>
      <w:r w:rsidRPr="000A4285">
        <w:t xml:space="preserve">выберите пункт контекстного меню «Добавить». Откроется окно добавления </w:t>
      </w:r>
      <w:r w:rsidRPr="0010197D">
        <w:t xml:space="preserve">типа </w:t>
      </w:r>
      <w:r w:rsidR="0010197D" w:rsidRPr="0010197D">
        <w:t>услуг</w:t>
      </w:r>
      <w:r w:rsidRPr="0010197D">
        <w:t xml:space="preserve"> </w:t>
      </w:r>
      <w:r w:rsidRPr="000A4285">
        <w:t>(</w:t>
      </w:r>
      <w:r w:rsidR="00803F2D">
        <w:fldChar w:fldCharType="begin"/>
      </w:r>
      <w:r w:rsidR="00803F2D">
        <w:instrText xml:space="preserve"> REF _Ref119953558 \h </w:instrText>
      </w:r>
      <w:r w:rsidR="00803F2D">
        <w:fldChar w:fldCharType="separate"/>
      </w:r>
      <w:r w:rsidR="00DE36C7" w:rsidRPr="000A4285">
        <w:t>Рисунок </w:t>
      </w:r>
      <w:r w:rsidR="00DE36C7">
        <w:rPr>
          <w:noProof/>
        </w:rPr>
        <w:t>46</w:t>
      </w:r>
      <w:r w:rsidR="00803F2D">
        <w:fldChar w:fldCharType="end"/>
      </w:r>
      <w:r w:rsidRPr="000A4285">
        <w:fldChar w:fldCharType="begin"/>
      </w:r>
      <w:r w:rsidRPr="000A4285">
        <w:instrText xml:space="preserve"> REF _Ref119076315 \h </w:instrText>
      </w:r>
      <w:r w:rsidRPr="000A4285">
        <w:fldChar w:fldCharType="separate"/>
      </w:r>
      <w:r w:rsidR="00DE36C7">
        <w:t>Рисунок </w:t>
      </w:r>
      <w:r w:rsidR="00DE36C7">
        <w:rPr>
          <w:noProof/>
        </w:rPr>
        <w:t>42</w:t>
      </w:r>
      <w:r w:rsidRPr="000A4285">
        <w:fldChar w:fldCharType="end"/>
      </w:r>
      <w:r w:rsidRPr="000A4285">
        <w:t>);</w:t>
      </w:r>
    </w:p>
    <w:p w14:paraId="3410E601" w14:textId="77777777" w:rsidR="00E661C1" w:rsidRPr="000A4285" w:rsidRDefault="00E661C1" w:rsidP="008304A9">
      <w:pPr>
        <w:jc w:val="center"/>
      </w:pPr>
      <w:r w:rsidRPr="000A4285">
        <w:rPr>
          <w:noProof/>
        </w:rPr>
        <w:drawing>
          <wp:inline distT="0" distB="0" distL="0" distR="0" wp14:anchorId="22DA277D" wp14:editId="7DBAF7E9">
            <wp:extent cx="2777319" cy="1325538"/>
            <wp:effectExtent l="19050" t="19050" r="23495" b="27305"/>
            <wp:docPr id="99982" name="Рисунок 99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4" descr="Окно добавления типа подписываемого документ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79" cy="1374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549600" w14:textId="40682B37" w:rsidR="00E661C1" w:rsidRPr="00E661C1" w:rsidRDefault="00E661C1" w:rsidP="008304A9">
      <w:pPr>
        <w:jc w:val="center"/>
        <w:rPr>
          <w:color w:val="FF0000"/>
        </w:rPr>
      </w:pPr>
      <w:bookmarkStart w:id="210" w:name="_Ref119953558"/>
      <w:r w:rsidRPr="000A4285">
        <w:t>Рисунок </w:t>
      </w:r>
      <w:r w:rsidRPr="000A4285">
        <w:fldChar w:fldCharType="begin"/>
      </w:r>
      <w:r w:rsidRPr="000A4285">
        <w:instrText>SEQ Рисунок \* ARABIC</w:instrText>
      </w:r>
      <w:r w:rsidRPr="000A4285">
        <w:fldChar w:fldCharType="separate"/>
      </w:r>
      <w:r w:rsidR="00DE36C7">
        <w:rPr>
          <w:noProof/>
        </w:rPr>
        <w:t>46</w:t>
      </w:r>
      <w:r w:rsidRPr="000A4285">
        <w:fldChar w:fldCharType="end"/>
      </w:r>
      <w:bookmarkEnd w:id="210"/>
      <w:r w:rsidRPr="000A4285">
        <w:t xml:space="preserve"> – Окно добавления </w:t>
      </w:r>
      <w:r w:rsidR="0010197D" w:rsidRPr="0010197D">
        <w:t>типа услуг</w:t>
      </w:r>
    </w:p>
    <w:p w14:paraId="530B337F" w14:textId="043A397F" w:rsidR="00E661C1" w:rsidRPr="000A4285" w:rsidRDefault="00E661C1" w:rsidP="00E3126A">
      <w:pPr>
        <w:pStyle w:val="phlistitemized2"/>
        <w:numPr>
          <w:ilvl w:val="0"/>
          <w:numId w:val="22"/>
        </w:numPr>
      </w:pPr>
      <w:r w:rsidRPr="000A4285">
        <w:t xml:space="preserve">заполните поля поочередно для каждого </w:t>
      </w:r>
      <w:r w:rsidR="0010197D" w:rsidRPr="0010197D">
        <w:t xml:space="preserve">типа услуг </w:t>
      </w:r>
      <w:r w:rsidRPr="000A4285">
        <w:t>согласно приведенной ниже таблице (</w:t>
      </w:r>
      <w:r w:rsidR="00803F2D">
        <w:fldChar w:fldCharType="begin"/>
      </w:r>
      <w:r w:rsidR="00803F2D">
        <w:instrText xml:space="preserve"> REF _Ref119953603 \h </w:instrText>
      </w:r>
      <w:r w:rsidR="00803F2D">
        <w:fldChar w:fldCharType="separate"/>
      </w:r>
      <w:r w:rsidR="00DE36C7" w:rsidRPr="000A4285">
        <w:t>Таблица </w:t>
      </w:r>
      <w:r w:rsidR="00DE36C7">
        <w:rPr>
          <w:noProof/>
        </w:rPr>
        <w:t>26</w:t>
      </w:r>
      <w:r w:rsidR="00803F2D">
        <w:fldChar w:fldCharType="end"/>
      </w:r>
      <w:r w:rsidRPr="000A4285">
        <w:t>);</w:t>
      </w:r>
    </w:p>
    <w:p w14:paraId="6FC3837F" w14:textId="47E38E6D" w:rsidR="00E661C1" w:rsidRPr="000A4285" w:rsidRDefault="00E661C1" w:rsidP="00E034C4">
      <w:bookmarkStart w:id="211" w:name="_Ref119953603"/>
      <w:r w:rsidRPr="000A4285">
        <w:t>Таблица </w:t>
      </w:r>
      <w:r w:rsidRPr="000A4285">
        <w:fldChar w:fldCharType="begin"/>
      </w:r>
      <w:r w:rsidRPr="000A4285">
        <w:instrText>SEQ Таблица \* ARABIC</w:instrText>
      </w:r>
      <w:r w:rsidRPr="000A4285">
        <w:fldChar w:fldCharType="separate"/>
      </w:r>
      <w:r w:rsidR="00DE36C7">
        <w:rPr>
          <w:noProof/>
        </w:rPr>
        <w:t>26</w:t>
      </w:r>
      <w:r w:rsidRPr="000A4285">
        <w:fldChar w:fldCharType="end"/>
      </w:r>
      <w:bookmarkEnd w:id="211"/>
      <w:r w:rsidRPr="000A4285">
        <w:t xml:space="preserve"> – Параметры</w:t>
      </w:r>
      <w:r w:rsidR="0010197D">
        <w:t xml:space="preserve"> типов услуг</w:t>
      </w:r>
    </w:p>
    <w:tbl>
      <w:tblPr>
        <w:tblStyle w:val="af9"/>
        <w:tblW w:w="4937" w:type="pct"/>
        <w:tblLook w:val="04A0" w:firstRow="1" w:lastRow="0" w:firstColumn="1" w:lastColumn="0" w:noHBand="0" w:noVBand="1"/>
      </w:tblPr>
      <w:tblGrid>
        <w:gridCol w:w="1201"/>
        <w:gridCol w:w="8299"/>
      </w:tblGrid>
      <w:tr w:rsidR="00803F2D" w:rsidRPr="000A4285" w14:paraId="703F9FF3" w14:textId="77777777" w:rsidTr="0064074D">
        <w:trPr>
          <w:tblHeader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04168" w14:textId="77777777" w:rsidR="00803F2D" w:rsidRPr="000A4285" w:rsidRDefault="00803F2D" w:rsidP="00E034C4">
            <w:r w:rsidRPr="000A4285">
              <w:lastRenderedPageBreak/>
              <w:t>Код</w:t>
            </w:r>
          </w:p>
        </w:tc>
        <w:tc>
          <w:tcPr>
            <w:tcW w:w="4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9FF35" w14:textId="77777777" w:rsidR="00803F2D" w:rsidRPr="000A4285" w:rsidRDefault="00803F2D" w:rsidP="00E034C4">
            <w:r w:rsidRPr="000A4285">
              <w:t>Наименование</w:t>
            </w:r>
          </w:p>
        </w:tc>
      </w:tr>
      <w:tr w:rsidR="00803F2D" w:rsidRPr="000A4285" w14:paraId="383ADAB9" w14:textId="77777777" w:rsidTr="0064074D"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5E5E" w14:textId="093E2D3B" w:rsidR="00803F2D" w:rsidRPr="000A4285" w:rsidRDefault="00803F2D" w:rsidP="00E034C4">
            <w:r>
              <w:t>10</w:t>
            </w:r>
          </w:p>
        </w:tc>
        <w:tc>
          <w:tcPr>
            <w:tcW w:w="4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EE5A" w14:textId="1CDA264E" w:rsidR="00803F2D" w:rsidRPr="000A4285" w:rsidRDefault="00803F2D" w:rsidP="00E034C4">
            <w:r w:rsidRPr="00803F2D">
              <w:t>Телемедицина</w:t>
            </w:r>
          </w:p>
        </w:tc>
      </w:tr>
    </w:tbl>
    <w:p w14:paraId="4DF6054A" w14:textId="77777777" w:rsidR="00E661C1" w:rsidRPr="000A4285" w:rsidRDefault="00E661C1" w:rsidP="00E034C4"/>
    <w:p w14:paraId="627F5AF0" w14:textId="590224A5" w:rsidR="00E661C1" w:rsidRPr="00E661C1" w:rsidRDefault="00E661C1" w:rsidP="00E3126A">
      <w:pPr>
        <w:pStyle w:val="phlistitemized2"/>
        <w:numPr>
          <w:ilvl w:val="0"/>
          <w:numId w:val="22"/>
        </w:numPr>
      </w:pPr>
      <w:r w:rsidRPr="000A4285">
        <w:t>нажмите на кнопку «ОК» после заполнения полей. Добавленное значение отобразится в окне просмотра словаря.</w:t>
      </w:r>
    </w:p>
    <w:p w14:paraId="16589AE9" w14:textId="444CD328" w:rsidR="008E2086" w:rsidRDefault="000A4285" w:rsidP="001641CF">
      <w:pPr>
        <w:pStyle w:val="31"/>
      </w:pPr>
      <w:bookmarkStart w:id="212" w:name="_Toc122531044"/>
      <w:r>
        <w:t xml:space="preserve">Настройка словаря </w:t>
      </w:r>
      <w:r w:rsidR="00803F2D">
        <w:t xml:space="preserve">справочник </w:t>
      </w:r>
      <w:r>
        <w:t>приоритетов</w:t>
      </w:r>
      <w:bookmarkEnd w:id="212"/>
    </w:p>
    <w:p w14:paraId="7B9D786E" w14:textId="434D9607" w:rsidR="00E661C1" w:rsidRPr="000A4285" w:rsidRDefault="00E661C1" w:rsidP="00E034C4">
      <w:r w:rsidRPr="000A4285">
        <w:t xml:space="preserve">Для настройки </w:t>
      </w:r>
      <w:r w:rsidR="00803F2D">
        <w:t xml:space="preserve">справочника </w:t>
      </w:r>
      <w:r w:rsidR="0010197D">
        <w:t>приоритетов</w:t>
      </w:r>
      <w:r w:rsidRPr="000A4285">
        <w:t xml:space="preserve"> выполните следующие действия:</w:t>
      </w:r>
    </w:p>
    <w:p w14:paraId="63221702" w14:textId="788C66CF" w:rsidR="00E661C1" w:rsidRPr="000A4285" w:rsidRDefault="00E661C1" w:rsidP="00E034C4">
      <w:pPr>
        <w:pStyle w:val="phlistitemized1"/>
      </w:pPr>
      <w:r w:rsidRPr="000A4285">
        <w:t>выберите пункт главного меню «Система/ Словари-админ». Отобразится форма настройки словарей Системы (</w:t>
      </w:r>
      <w:r>
        <w:fldChar w:fldCharType="begin"/>
      </w:r>
      <w:r>
        <w:instrText xml:space="preserve"> REF _Ref119945102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40</w:t>
      </w:r>
      <w:r>
        <w:fldChar w:fldCharType="end"/>
      </w:r>
      <w:r w:rsidRPr="000A4285">
        <w:t>);</w:t>
      </w:r>
    </w:p>
    <w:p w14:paraId="2DD99C17" w14:textId="5B0D8D7B" w:rsidR="00E661C1" w:rsidRPr="000A4285" w:rsidRDefault="00E661C1" w:rsidP="00E034C4">
      <w:pPr>
        <w:pStyle w:val="phlistitemized1"/>
      </w:pPr>
      <w:r w:rsidRPr="000A4285">
        <w:t>найдите словарь «</w:t>
      </w:r>
      <w:r w:rsidR="00803F2D">
        <w:t>Справочник приоритетов</w:t>
      </w:r>
      <w:r w:rsidRPr="000A4285">
        <w:t>» с кодом «</w:t>
      </w:r>
      <w:r w:rsidRPr="00E661C1">
        <w:t>SERVICE_PRIORITIES</w:t>
      </w:r>
      <w:r w:rsidRPr="000A4285">
        <w:t>» и нажмите на его название или код. Откроется окно словаря «</w:t>
      </w:r>
      <w:r w:rsidR="00803F2D">
        <w:t>Справочник п</w:t>
      </w:r>
      <w:r w:rsidR="0064074D">
        <w:t>риорите</w:t>
      </w:r>
      <w:r w:rsidR="00803F2D">
        <w:t>тов</w:t>
      </w:r>
      <w:r w:rsidRPr="000A4285">
        <w:t>» (</w:t>
      </w:r>
      <w:r w:rsidR="0064074D">
        <w:fldChar w:fldCharType="begin"/>
      </w:r>
      <w:r w:rsidR="0064074D">
        <w:instrText xml:space="preserve"> REF _Ref119954280 \h </w:instrText>
      </w:r>
      <w:r w:rsidR="0064074D">
        <w:fldChar w:fldCharType="separate"/>
      </w:r>
      <w:r w:rsidR="00DE36C7" w:rsidRPr="000A4285">
        <w:t>Рисунок </w:t>
      </w:r>
      <w:r w:rsidR="00DE36C7">
        <w:rPr>
          <w:noProof/>
        </w:rPr>
        <w:t>47</w:t>
      </w:r>
      <w:r w:rsidR="0064074D">
        <w:fldChar w:fldCharType="end"/>
      </w:r>
      <w:r w:rsidRPr="000A4285">
        <w:t>);</w:t>
      </w:r>
    </w:p>
    <w:p w14:paraId="1045FB92" w14:textId="77777777" w:rsidR="00E661C1" w:rsidRPr="000A4285" w:rsidRDefault="00E661C1" w:rsidP="008304A9">
      <w:pPr>
        <w:jc w:val="center"/>
      </w:pPr>
      <w:r w:rsidRPr="000A4285">
        <w:rPr>
          <w:noProof/>
        </w:rPr>
        <w:drawing>
          <wp:inline distT="0" distB="0" distL="0" distR="0" wp14:anchorId="601E3E61" wp14:editId="663A92BA">
            <wp:extent cx="3710623" cy="2661592"/>
            <wp:effectExtent l="19050" t="19050" r="23495" b="24765"/>
            <wp:docPr id="99983" name="Рисунок 99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3" descr="_scroll_external/attachments/image2022-10-21_15-54-48-176c1a18b93c5c03b8f7796eba643f48aeb884afd93dffd9fc52f8b69a25e0b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36" cy="269050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D0C204" w14:textId="201AE960" w:rsidR="00E661C1" w:rsidRPr="000A4285" w:rsidRDefault="00E661C1" w:rsidP="008304A9">
      <w:pPr>
        <w:jc w:val="center"/>
      </w:pPr>
      <w:bookmarkStart w:id="213" w:name="_Ref119954280"/>
      <w:r w:rsidRPr="000A4285">
        <w:t>Рисунок </w:t>
      </w:r>
      <w:r w:rsidRPr="000A4285">
        <w:fldChar w:fldCharType="begin"/>
      </w:r>
      <w:r w:rsidRPr="000A4285">
        <w:instrText xml:space="preserve"> SEQ Рисунок \* ARABIC </w:instrText>
      </w:r>
      <w:r w:rsidRPr="000A4285">
        <w:fldChar w:fldCharType="separate"/>
      </w:r>
      <w:r w:rsidR="00DE36C7">
        <w:rPr>
          <w:noProof/>
        </w:rPr>
        <w:t>47</w:t>
      </w:r>
      <w:r w:rsidRPr="000A4285">
        <w:fldChar w:fldCharType="end"/>
      </w:r>
      <w:bookmarkEnd w:id="213"/>
      <w:r w:rsidRPr="000A4285">
        <w:t xml:space="preserve"> – Окно словаря «</w:t>
      </w:r>
      <w:r w:rsidR="0064074D">
        <w:rPr>
          <w:lang w:eastAsia="en-US"/>
        </w:rPr>
        <w:t>Справочник приоритетов</w:t>
      </w:r>
      <w:r w:rsidRPr="000A4285">
        <w:t>»</w:t>
      </w:r>
    </w:p>
    <w:p w14:paraId="4EAFF336" w14:textId="5BF6A487" w:rsidR="00E661C1" w:rsidRPr="0064074D" w:rsidRDefault="00E661C1" w:rsidP="00E034C4">
      <w:pPr>
        <w:pStyle w:val="phlistitemized1"/>
      </w:pPr>
      <w:r w:rsidRPr="0064074D">
        <w:t xml:space="preserve">проверьте в словаре наличие </w:t>
      </w:r>
      <w:r w:rsidR="0064074D" w:rsidRPr="0064074D">
        <w:t>приоритетов</w:t>
      </w:r>
      <w:r w:rsidRPr="0064074D">
        <w:t xml:space="preserve"> для всех СЭМД, отправляемых в ВИМИС «</w:t>
      </w:r>
      <w:r w:rsidR="008304A9">
        <w:t>ССЗ</w:t>
      </w:r>
      <w:r w:rsidRPr="0064074D">
        <w:t xml:space="preserve">». Если </w:t>
      </w:r>
      <w:r w:rsidR="0064074D" w:rsidRPr="0064074D">
        <w:t>приоритет</w:t>
      </w:r>
      <w:r w:rsidRPr="0064074D">
        <w:t xml:space="preserve"> отсутствует в словаре, то выполните следующие действия:</w:t>
      </w:r>
    </w:p>
    <w:p w14:paraId="4F123DB3" w14:textId="2FE0D6D4" w:rsidR="00E661C1" w:rsidRPr="000A4285" w:rsidRDefault="00E661C1" w:rsidP="00E3126A">
      <w:pPr>
        <w:pStyle w:val="phlistitemized2"/>
        <w:numPr>
          <w:ilvl w:val="0"/>
          <w:numId w:val="22"/>
        </w:numPr>
      </w:pPr>
      <w:r w:rsidRPr="000A4285">
        <w:t xml:space="preserve">выберите пункт контекстного меню «Добавить». Откроется окно добавления </w:t>
      </w:r>
      <w:r w:rsidR="0064074D">
        <w:t xml:space="preserve">справочника </w:t>
      </w:r>
      <w:r w:rsidR="0010197D">
        <w:t>п</w:t>
      </w:r>
      <w:r w:rsidR="0010197D" w:rsidRPr="0010197D">
        <w:t>риоритет</w:t>
      </w:r>
      <w:r w:rsidR="0010197D">
        <w:t>ов</w:t>
      </w:r>
      <w:r w:rsidRPr="000A4285">
        <w:t xml:space="preserve"> (</w:t>
      </w:r>
      <w:r w:rsidR="0064074D">
        <w:fldChar w:fldCharType="begin"/>
      </w:r>
      <w:r w:rsidR="0064074D">
        <w:instrText xml:space="preserve"> REF _Ref119954297 \h </w:instrText>
      </w:r>
      <w:r w:rsidR="0064074D">
        <w:fldChar w:fldCharType="separate"/>
      </w:r>
      <w:r w:rsidR="00DE36C7" w:rsidRPr="000A4285">
        <w:t>Рисунок </w:t>
      </w:r>
      <w:r w:rsidR="00DE36C7">
        <w:rPr>
          <w:noProof/>
        </w:rPr>
        <w:t>48</w:t>
      </w:r>
      <w:r w:rsidR="0064074D">
        <w:fldChar w:fldCharType="end"/>
      </w:r>
      <w:r w:rsidRPr="000A4285">
        <w:t>);</w:t>
      </w:r>
    </w:p>
    <w:p w14:paraId="09D5E920" w14:textId="77777777" w:rsidR="00E661C1" w:rsidRPr="000A4285" w:rsidRDefault="00E661C1" w:rsidP="008304A9">
      <w:pPr>
        <w:jc w:val="center"/>
      </w:pPr>
      <w:r w:rsidRPr="000A4285">
        <w:rPr>
          <w:noProof/>
        </w:rPr>
        <w:lastRenderedPageBreak/>
        <w:drawing>
          <wp:inline distT="0" distB="0" distL="0" distR="0" wp14:anchorId="169D6360" wp14:editId="0F00E933">
            <wp:extent cx="2959317" cy="1458089"/>
            <wp:effectExtent l="19050" t="19050" r="12700" b="27940"/>
            <wp:docPr id="99984" name="Рисунок 99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4" descr="Окно добавления типа подписываемого документ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67" cy="14633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5D3615" w14:textId="4DBD12DE" w:rsidR="00E661C1" w:rsidRPr="00E661C1" w:rsidRDefault="00E661C1" w:rsidP="008304A9">
      <w:pPr>
        <w:jc w:val="center"/>
        <w:rPr>
          <w:color w:val="FF0000"/>
        </w:rPr>
      </w:pPr>
      <w:bookmarkStart w:id="214" w:name="_Ref119954297"/>
      <w:r w:rsidRPr="000A4285">
        <w:t>Рисунок </w:t>
      </w:r>
      <w:r w:rsidRPr="000A4285">
        <w:fldChar w:fldCharType="begin"/>
      </w:r>
      <w:r w:rsidRPr="000A4285">
        <w:instrText>SEQ Рисунок \* ARABIC</w:instrText>
      </w:r>
      <w:r w:rsidRPr="000A4285">
        <w:fldChar w:fldCharType="separate"/>
      </w:r>
      <w:r w:rsidR="00DE36C7">
        <w:rPr>
          <w:noProof/>
        </w:rPr>
        <w:t>48</w:t>
      </w:r>
      <w:r w:rsidRPr="000A4285">
        <w:fldChar w:fldCharType="end"/>
      </w:r>
      <w:bookmarkEnd w:id="214"/>
      <w:r w:rsidRPr="000A4285">
        <w:t xml:space="preserve"> – Окно добавления </w:t>
      </w:r>
      <w:r w:rsidR="0064074D">
        <w:t xml:space="preserve">справочника </w:t>
      </w:r>
      <w:r w:rsidR="0010197D">
        <w:t>п</w:t>
      </w:r>
      <w:r w:rsidR="0010197D" w:rsidRPr="0010197D">
        <w:t>риоритет</w:t>
      </w:r>
      <w:r w:rsidR="0010197D">
        <w:t>ов</w:t>
      </w:r>
    </w:p>
    <w:p w14:paraId="08F0AC15" w14:textId="5D208F61" w:rsidR="00E661C1" w:rsidRPr="000A4285" w:rsidRDefault="00E661C1" w:rsidP="00E3126A">
      <w:pPr>
        <w:pStyle w:val="phlistitemized2"/>
        <w:numPr>
          <w:ilvl w:val="0"/>
          <w:numId w:val="22"/>
        </w:numPr>
      </w:pPr>
      <w:r w:rsidRPr="000A4285">
        <w:t xml:space="preserve">заполните поля поочередно для каждого </w:t>
      </w:r>
      <w:r w:rsidR="0010197D">
        <w:t>п</w:t>
      </w:r>
      <w:r w:rsidR="0010197D" w:rsidRPr="0010197D">
        <w:t>риоритет</w:t>
      </w:r>
      <w:r w:rsidR="0010197D">
        <w:t>а</w:t>
      </w:r>
      <w:r w:rsidR="0010197D" w:rsidRPr="000A4285">
        <w:t xml:space="preserve"> </w:t>
      </w:r>
      <w:r w:rsidRPr="000A4285">
        <w:t>согласно приведенной н</w:t>
      </w:r>
      <w:r w:rsidR="0064074D">
        <w:t>иже таблице (</w:t>
      </w:r>
      <w:r w:rsidR="0064074D">
        <w:fldChar w:fldCharType="begin"/>
      </w:r>
      <w:r w:rsidR="0064074D">
        <w:instrText xml:space="preserve"> REF _Ref119954494 \h </w:instrText>
      </w:r>
      <w:r w:rsidR="0064074D">
        <w:fldChar w:fldCharType="separate"/>
      </w:r>
      <w:r w:rsidR="00DE36C7" w:rsidRPr="000A4285">
        <w:t>Таблица </w:t>
      </w:r>
      <w:r w:rsidR="00DE36C7">
        <w:rPr>
          <w:noProof/>
        </w:rPr>
        <w:t>27</w:t>
      </w:r>
      <w:r w:rsidR="0064074D">
        <w:fldChar w:fldCharType="end"/>
      </w:r>
      <w:r w:rsidRPr="000A4285">
        <w:t>);</w:t>
      </w:r>
    </w:p>
    <w:p w14:paraId="14065D33" w14:textId="6EEBFF74" w:rsidR="00E661C1" w:rsidRPr="000A4285" w:rsidRDefault="00E661C1" w:rsidP="00E034C4">
      <w:bookmarkStart w:id="215" w:name="_Ref119954494"/>
      <w:r w:rsidRPr="000A4285">
        <w:t>Таблица </w:t>
      </w:r>
      <w:r w:rsidRPr="000A4285">
        <w:fldChar w:fldCharType="begin"/>
      </w:r>
      <w:r w:rsidRPr="000A4285">
        <w:instrText>SEQ Таблица \* ARABIC</w:instrText>
      </w:r>
      <w:r w:rsidRPr="000A4285">
        <w:fldChar w:fldCharType="separate"/>
      </w:r>
      <w:r w:rsidR="00DE36C7">
        <w:rPr>
          <w:noProof/>
        </w:rPr>
        <w:t>27</w:t>
      </w:r>
      <w:r w:rsidRPr="000A4285">
        <w:fldChar w:fldCharType="end"/>
      </w:r>
      <w:bookmarkEnd w:id="215"/>
      <w:r w:rsidRPr="000A4285">
        <w:t xml:space="preserve"> – Параметры</w:t>
      </w:r>
      <w:r w:rsidR="0010197D">
        <w:t xml:space="preserve"> п</w:t>
      </w:r>
      <w:r w:rsidR="0010197D" w:rsidRPr="0010197D">
        <w:t>риоритет</w:t>
      </w:r>
      <w:r w:rsidR="0010197D">
        <w:t>ов</w:t>
      </w:r>
    </w:p>
    <w:tbl>
      <w:tblPr>
        <w:tblStyle w:val="af9"/>
        <w:tblW w:w="4937" w:type="pct"/>
        <w:tblLook w:val="04A0" w:firstRow="1" w:lastRow="0" w:firstColumn="1" w:lastColumn="0" w:noHBand="0" w:noVBand="1"/>
      </w:tblPr>
      <w:tblGrid>
        <w:gridCol w:w="893"/>
        <w:gridCol w:w="8607"/>
      </w:tblGrid>
      <w:tr w:rsidR="0064074D" w:rsidRPr="000A4285" w14:paraId="004B39C5" w14:textId="77777777" w:rsidTr="0064074D">
        <w:trPr>
          <w:tblHeader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6CCF9" w14:textId="77777777" w:rsidR="0064074D" w:rsidRPr="000A4285" w:rsidRDefault="0064074D" w:rsidP="00E034C4">
            <w:r w:rsidRPr="000A4285">
              <w:t>Код</w:t>
            </w:r>
          </w:p>
        </w:tc>
        <w:tc>
          <w:tcPr>
            <w:tcW w:w="4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2386F" w14:textId="77777777" w:rsidR="0064074D" w:rsidRPr="000A4285" w:rsidRDefault="0064074D" w:rsidP="00E034C4">
            <w:r w:rsidRPr="000A4285">
              <w:t>Наименование</w:t>
            </w:r>
          </w:p>
        </w:tc>
      </w:tr>
      <w:tr w:rsidR="0064074D" w:rsidRPr="000A4285" w14:paraId="5E51A5BF" w14:textId="77777777" w:rsidTr="0064074D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8926" w14:textId="7FC500A2" w:rsidR="0064074D" w:rsidRPr="000A4285" w:rsidRDefault="0064074D" w:rsidP="00E034C4">
            <w:r>
              <w:t>0</w:t>
            </w:r>
          </w:p>
        </w:tc>
        <w:tc>
          <w:tcPr>
            <w:tcW w:w="4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1B11" w14:textId="05F9D67C" w:rsidR="0064074D" w:rsidRPr="000A4285" w:rsidRDefault="0064074D" w:rsidP="00E034C4">
            <w:r w:rsidRPr="0064074D">
              <w:t>Низкий приоритет</w:t>
            </w:r>
          </w:p>
        </w:tc>
      </w:tr>
      <w:tr w:rsidR="0064074D" w:rsidRPr="000A4285" w14:paraId="1550FCA1" w14:textId="77777777" w:rsidTr="0064074D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B812" w14:textId="06A621C8" w:rsidR="0064074D" w:rsidRPr="000A4285" w:rsidRDefault="0064074D" w:rsidP="00E034C4">
            <w:r>
              <w:t>1</w:t>
            </w:r>
          </w:p>
        </w:tc>
        <w:tc>
          <w:tcPr>
            <w:tcW w:w="4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4FB3" w14:textId="21F09619" w:rsidR="0064074D" w:rsidRPr="000A4285" w:rsidRDefault="0064074D" w:rsidP="00E034C4">
            <w:r w:rsidRPr="0064074D">
              <w:t>Высокий приоритет</w:t>
            </w:r>
          </w:p>
        </w:tc>
      </w:tr>
    </w:tbl>
    <w:p w14:paraId="6DD767F2" w14:textId="77777777" w:rsidR="00E661C1" w:rsidRPr="000A4285" w:rsidRDefault="00E661C1" w:rsidP="00E034C4"/>
    <w:p w14:paraId="202CAACD" w14:textId="4CB4CADE" w:rsidR="00E661C1" w:rsidRPr="00E661C1" w:rsidRDefault="00E661C1" w:rsidP="00E3126A">
      <w:pPr>
        <w:pStyle w:val="phlistitemized2"/>
        <w:numPr>
          <w:ilvl w:val="0"/>
          <w:numId w:val="22"/>
        </w:numPr>
      </w:pPr>
      <w:r w:rsidRPr="000A4285">
        <w:t>нажмите на кнопку «ОК» после заполнения полей. Добавленное значение отобразится в окне просмотра словаря.</w:t>
      </w:r>
    </w:p>
    <w:p w14:paraId="61384004" w14:textId="2EFB31AE" w:rsidR="00060D09" w:rsidRDefault="000A4285" w:rsidP="001641CF">
      <w:pPr>
        <w:pStyle w:val="31"/>
      </w:pPr>
      <w:bookmarkStart w:id="216" w:name="_Toc122531045"/>
      <w:r>
        <w:t>Настройка словаря характеров заболеваний</w:t>
      </w:r>
      <w:bookmarkEnd w:id="216"/>
    </w:p>
    <w:p w14:paraId="6F2598C2" w14:textId="6F1291F0" w:rsidR="00E661C1" w:rsidRPr="000A4285" w:rsidRDefault="00E661C1" w:rsidP="00E034C4">
      <w:r w:rsidRPr="000A4285">
        <w:t xml:space="preserve">Для настройки </w:t>
      </w:r>
      <w:r w:rsidR="0010197D">
        <w:t>характеров заболеваний</w:t>
      </w:r>
      <w:r w:rsidRPr="000A4285">
        <w:t xml:space="preserve"> выполните следующие действия:</w:t>
      </w:r>
    </w:p>
    <w:p w14:paraId="10624B95" w14:textId="513ECEC6" w:rsidR="00E661C1" w:rsidRPr="000A4285" w:rsidRDefault="00E661C1" w:rsidP="00E034C4">
      <w:pPr>
        <w:pStyle w:val="phlistitemized1"/>
      </w:pPr>
      <w:r w:rsidRPr="000A4285">
        <w:t>выберите пункт главного меню «Система/ Словари-админ». Отобразится форма настройки словарей Системы (</w:t>
      </w:r>
      <w:r>
        <w:fldChar w:fldCharType="begin"/>
      </w:r>
      <w:r>
        <w:instrText xml:space="preserve"> REF _Ref119945102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40</w:t>
      </w:r>
      <w:r>
        <w:fldChar w:fldCharType="end"/>
      </w:r>
      <w:r w:rsidRPr="000A4285">
        <w:t>);</w:t>
      </w:r>
    </w:p>
    <w:p w14:paraId="25FA4568" w14:textId="24F1CE29" w:rsidR="00E661C1" w:rsidRPr="000A4285" w:rsidRDefault="00E661C1" w:rsidP="00E034C4">
      <w:pPr>
        <w:pStyle w:val="phlistitemized1"/>
      </w:pPr>
      <w:r w:rsidRPr="000A4285">
        <w:t>найдите словарь «</w:t>
      </w:r>
      <w:r w:rsidR="0010197D" w:rsidRPr="0010197D">
        <w:t>Характеры заболеваний</w:t>
      </w:r>
      <w:r w:rsidRPr="000A4285">
        <w:t>» с кодом «</w:t>
      </w:r>
      <w:r w:rsidRPr="00E661C1">
        <w:t>DISEASECHARACTERS</w:t>
      </w:r>
      <w:r w:rsidRPr="000A4285">
        <w:t>» и нажмите на его название или код. Откроется окно словаря «</w:t>
      </w:r>
      <w:r w:rsidR="00CD52D9">
        <w:t>Характер</w:t>
      </w:r>
      <w:r w:rsidR="0010197D" w:rsidRPr="0010197D">
        <w:t xml:space="preserve"> заболевани</w:t>
      </w:r>
      <w:r w:rsidR="00CD52D9">
        <w:t>я</w:t>
      </w:r>
      <w:r w:rsidRPr="000A4285">
        <w:t>» (</w:t>
      </w:r>
      <w:r w:rsidR="00CD52D9">
        <w:fldChar w:fldCharType="begin"/>
      </w:r>
      <w:r w:rsidR="00CD52D9">
        <w:instrText xml:space="preserve"> REF _Ref119954915 \h </w:instrText>
      </w:r>
      <w:r w:rsidR="00CD52D9">
        <w:fldChar w:fldCharType="separate"/>
      </w:r>
      <w:r w:rsidR="00DE36C7" w:rsidRPr="000A4285">
        <w:t>Рисунок </w:t>
      </w:r>
      <w:r w:rsidR="00DE36C7">
        <w:rPr>
          <w:noProof/>
        </w:rPr>
        <w:t>49</w:t>
      </w:r>
      <w:r w:rsidR="00CD52D9">
        <w:fldChar w:fldCharType="end"/>
      </w:r>
      <w:r w:rsidRPr="000A4285">
        <w:t>);</w:t>
      </w:r>
    </w:p>
    <w:p w14:paraId="0D457C0E" w14:textId="77777777" w:rsidR="00E661C1" w:rsidRPr="000A4285" w:rsidRDefault="00E661C1" w:rsidP="008304A9">
      <w:pPr>
        <w:jc w:val="center"/>
      </w:pPr>
      <w:r w:rsidRPr="000A4285">
        <w:rPr>
          <w:noProof/>
        </w:rPr>
        <w:lastRenderedPageBreak/>
        <w:drawing>
          <wp:inline distT="0" distB="0" distL="0" distR="0" wp14:anchorId="602DB3F5" wp14:editId="0EB77F30">
            <wp:extent cx="4710179" cy="2934335"/>
            <wp:effectExtent l="19050" t="19050" r="14605" b="18415"/>
            <wp:docPr id="99985" name="Рисунок 9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3" descr="_scroll_external/attachments/image2022-10-21_15-54-48-176c1a18b93c5c03b8f7796eba643f48aeb884afd93dffd9fc52f8b69a25e0b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179" cy="29343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B4CD53" w14:textId="3ACC8A94" w:rsidR="00E661C1" w:rsidRPr="000A4285" w:rsidRDefault="00E661C1" w:rsidP="008304A9">
      <w:pPr>
        <w:jc w:val="center"/>
      </w:pPr>
      <w:bookmarkStart w:id="217" w:name="_Ref119954915"/>
      <w:r w:rsidRPr="000A4285">
        <w:t>Рисунок </w:t>
      </w:r>
      <w:r w:rsidRPr="000A4285">
        <w:fldChar w:fldCharType="begin"/>
      </w:r>
      <w:r w:rsidRPr="000A4285">
        <w:instrText xml:space="preserve"> SEQ Рисунок \* ARABIC </w:instrText>
      </w:r>
      <w:r w:rsidRPr="000A4285">
        <w:fldChar w:fldCharType="separate"/>
      </w:r>
      <w:r w:rsidR="00DE36C7">
        <w:rPr>
          <w:noProof/>
        </w:rPr>
        <w:t>49</w:t>
      </w:r>
      <w:r w:rsidRPr="000A4285">
        <w:fldChar w:fldCharType="end"/>
      </w:r>
      <w:bookmarkEnd w:id="217"/>
      <w:r w:rsidRPr="000A4285">
        <w:t xml:space="preserve"> – Окно словаря «</w:t>
      </w:r>
      <w:r w:rsidR="00CD52D9">
        <w:t>Характер</w:t>
      </w:r>
      <w:r w:rsidR="0010197D" w:rsidRPr="0010197D">
        <w:t xml:space="preserve"> заболевани</w:t>
      </w:r>
      <w:r w:rsidR="00CD52D9">
        <w:t>я</w:t>
      </w:r>
      <w:r w:rsidRPr="000A4285">
        <w:t>»</w:t>
      </w:r>
    </w:p>
    <w:p w14:paraId="5C35B162" w14:textId="26717697" w:rsidR="00E661C1" w:rsidRPr="00CD52D9" w:rsidRDefault="00E661C1" w:rsidP="00E034C4">
      <w:pPr>
        <w:pStyle w:val="phlistitemized1"/>
      </w:pPr>
      <w:r w:rsidRPr="00CD52D9">
        <w:t xml:space="preserve">проверьте в словаре наличие </w:t>
      </w:r>
      <w:r w:rsidR="00CD52D9">
        <w:t xml:space="preserve">типа по </w:t>
      </w:r>
      <w:r w:rsidR="00CD52D9" w:rsidRPr="00CD52D9">
        <w:t>характер</w:t>
      </w:r>
      <w:r w:rsidR="00CD52D9">
        <w:t>ам</w:t>
      </w:r>
      <w:r w:rsidR="00CD52D9" w:rsidRPr="00CD52D9">
        <w:t xml:space="preserve"> заболевания</w:t>
      </w:r>
      <w:r w:rsidRPr="00CD52D9">
        <w:t xml:space="preserve"> для всех СЭМД, отправляемых в ВИМИС «</w:t>
      </w:r>
      <w:r w:rsidR="008304A9">
        <w:t>ССЗ</w:t>
      </w:r>
      <w:r w:rsidRPr="00CD52D9">
        <w:t xml:space="preserve">». Если </w:t>
      </w:r>
      <w:r w:rsidR="00CD52D9">
        <w:t xml:space="preserve">тип </w:t>
      </w:r>
      <w:r w:rsidR="00CD52D9" w:rsidRPr="00CD52D9">
        <w:t>характер</w:t>
      </w:r>
      <w:r w:rsidR="00CD52D9">
        <w:t>а</w:t>
      </w:r>
      <w:r w:rsidR="00CD52D9" w:rsidRPr="00CD52D9">
        <w:t xml:space="preserve"> заболевания</w:t>
      </w:r>
      <w:r w:rsidRPr="00CD52D9">
        <w:t xml:space="preserve"> отсутствует в словаре, то выполните следующие действия:</w:t>
      </w:r>
    </w:p>
    <w:p w14:paraId="3AE1215C" w14:textId="4C2E479D" w:rsidR="00CD52D9" w:rsidRDefault="00C71498" w:rsidP="00E3126A">
      <w:pPr>
        <w:pStyle w:val="phlistitemized2"/>
        <w:numPr>
          <w:ilvl w:val="0"/>
          <w:numId w:val="22"/>
        </w:numPr>
      </w:pPr>
      <w:r>
        <w:t>выберите характер заболевания, для которого не установлен тип;</w:t>
      </w:r>
    </w:p>
    <w:p w14:paraId="12E2DA57" w14:textId="472B6A00" w:rsidR="00E661C1" w:rsidRPr="000A4285" w:rsidRDefault="00E661C1" w:rsidP="00E3126A">
      <w:pPr>
        <w:pStyle w:val="phlistitemized2"/>
        <w:numPr>
          <w:ilvl w:val="0"/>
          <w:numId w:val="22"/>
        </w:numPr>
      </w:pPr>
      <w:r w:rsidRPr="000A4285">
        <w:t>выберите пункт контекстного меню «</w:t>
      </w:r>
      <w:r w:rsidR="00C71498">
        <w:t>Редактировать</w:t>
      </w:r>
      <w:r w:rsidR="0010197D">
        <w:t xml:space="preserve">». Откроется окно </w:t>
      </w:r>
      <w:r w:rsidR="00C71498">
        <w:t>редактирования</w:t>
      </w:r>
      <w:r w:rsidR="0010197D">
        <w:t xml:space="preserve"> </w:t>
      </w:r>
      <w:r w:rsidR="00CD52D9" w:rsidRPr="00E034C4">
        <w:rPr>
          <w:rFonts w:cs="Arial"/>
        </w:rPr>
        <w:t>характер</w:t>
      </w:r>
      <w:r w:rsidR="00C71498" w:rsidRPr="00E034C4">
        <w:rPr>
          <w:rFonts w:cs="Arial"/>
        </w:rPr>
        <w:t>а</w:t>
      </w:r>
      <w:r w:rsidR="00CD52D9" w:rsidRPr="00E034C4">
        <w:rPr>
          <w:rFonts w:cs="Arial"/>
        </w:rPr>
        <w:t xml:space="preserve"> заболевани</w:t>
      </w:r>
      <w:r w:rsidR="00C71498" w:rsidRPr="00E034C4">
        <w:rPr>
          <w:rFonts w:cs="Arial"/>
        </w:rPr>
        <w:t>я</w:t>
      </w:r>
      <w:r w:rsidR="00CD52D9" w:rsidRPr="000A4285">
        <w:t xml:space="preserve"> </w:t>
      </w:r>
      <w:r w:rsidRPr="000A4285">
        <w:t>(</w:t>
      </w:r>
      <w:r w:rsidR="00CD52D9">
        <w:fldChar w:fldCharType="begin"/>
      </w:r>
      <w:r w:rsidR="00CD52D9">
        <w:instrText xml:space="preserve"> REF _Ref119954977 \h </w:instrText>
      </w:r>
      <w:r w:rsidR="00CD52D9">
        <w:fldChar w:fldCharType="separate"/>
      </w:r>
      <w:r w:rsidR="00DE36C7" w:rsidRPr="000A4285">
        <w:t>Рисунок </w:t>
      </w:r>
      <w:r w:rsidR="00DE36C7">
        <w:rPr>
          <w:noProof/>
        </w:rPr>
        <w:t>50</w:t>
      </w:r>
      <w:r w:rsidR="00CD52D9">
        <w:fldChar w:fldCharType="end"/>
      </w:r>
      <w:r w:rsidRPr="000A4285">
        <w:t>);</w:t>
      </w:r>
    </w:p>
    <w:p w14:paraId="23DEF800" w14:textId="77777777" w:rsidR="00E661C1" w:rsidRPr="000A4285" w:rsidRDefault="00E661C1" w:rsidP="008304A9">
      <w:pPr>
        <w:jc w:val="center"/>
      </w:pPr>
      <w:r w:rsidRPr="000A4285">
        <w:rPr>
          <w:noProof/>
        </w:rPr>
        <w:drawing>
          <wp:inline distT="0" distB="0" distL="0" distR="0" wp14:anchorId="27C791ED" wp14:editId="75122F5E">
            <wp:extent cx="3753485" cy="1730264"/>
            <wp:effectExtent l="19050" t="19050" r="18415" b="22860"/>
            <wp:docPr id="99986" name="Рисунок 9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54" descr="Окно добавления типа подписываемого документа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73026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DCDAE9" w14:textId="3048AC16" w:rsidR="00E661C1" w:rsidRPr="00E661C1" w:rsidRDefault="00E661C1" w:rsidP="008304A9">
      <w:pPr>
        <w:jc w:val="center"/>
        <w:rPr>
          <w:color w:val="FF0000"/>
        </w:rPr>
      </w:pPr>
      <w:bookmarkStart w:id="218" w:name="_Ref119954977"/>
      <w:r w:rsidRPr="000A4285">
        <w:t>Рисунок </w:t>
      </w:r>
      <w:r w:rsidRPr="000A4285">
        <w:fldChar w:fldCharType="begin"/>
      </w:r>
      <w:r w:rsidRPr="000A4285">
        <w:instrText>SEQ Рисунок \* ARABIC</w:instrText>
      </w:r>
      <w:r w:rsidRPr="000A4285">
        <w:fldChar w:fldCharType="separate"/>
      </w:r>
      <w:r w:rsidR="00DE36C7">
        <w:rPr>
          <w:noProof/>
        </w:rPr>
        <w:t>50</w:t>
      </w:r>
      <w:r w:rsidRPr="000A4285">
        <w:fldChar w:fldCharType="end"/>
      </w:r>
      <w:bookmarkEnd w:id="218"/>
      <w:r w:rsidRPr="000A4285">
        <w:t xml:space="preserve"> – О</w:t>
      </w:r>
      <w:r w:rsidR="0010197D">
        <w:t xml:space="preserve">кно </w:t>
      </w:r>
      <w:r w:rsidR="00C71498">
        <w:t>редактирования</w:t>
      </w:r>
      <w:r w:rsidR="00CD52D9">
        <w:t xml:space="preserve"> характер</w:t>
      </w:r>
      <w:r w:rsidR="00C71498">
        <w:t>а</w:t>
      </w:r>
      <w:r w:rsidR="00CD52D9">
        <w:t xml:space="preserve"> заболевани</w:t>
      </w:r>
      <w:r w:rsidR="00C71498">
        <w:t>я</w:t>
      </w:r>
    </w:p>
    <w:p w14:paraId="22C6FE5A" w14:textId="2C063E27" w:rsidR="00E661C1" w:rsidRPr="000A4285" w:rsidRDefault="00E661C1" w:rsidP="00E3126A">
      <w:pPr>
        <w:pStyle w:val="phlistitemized2"/>
        <w:numPr>
          <w:ilvl w:val="0"/>
          <w:numId w:val="22"/>
        </w:numPr>
      </w:pPr>
      <w:r w:rsidRPr="000A4285">
        <w:t>заполн</w:t>
      </w:r>
      <w:r w:rsidR="0010197D">
        <w:t>ите пол</w:t>
      </w:r>
      <w:r w:rsidR="00C71498">
        <w:t>е «Тип</w:t>
      </w:r>
      <w:r w:rsidR="00C71498" w:rsidRPr="00C71498">
        <w:t>»</w:t>
      </w:r>
      <w:r w:rsidR="0010197D" w:rsidRPr="00C71498">
        <w:t xml:space="preserve"> </w:t>
      </w:r>
      <w:r w:rsidR="00C71498" w:rsidRPr="00C71498">
        <w:t xml:space="preserve">характера заболевания </w:t>
      </w:r>
      <w:r w:rsidR="0010197D" w:rsidRPr="00C71498">
        <w:t xml:space="preserve">поочередно для каждого характера заболевания </w:t>
      </w:r>
      <w:r w:rsidR="00C71498" w:rsidRPr="00C71498">
        <w:t>согласно справочнику НСИ 1.2.643.5.1.13.13.11.1049 «Характер заболевания»</w:t>
      </w:r>
      <w:r w:rsidRPr="00C71498">
        <w:t>;</w:t>
      </w:r>
    </w:p>
    <w:p w14:paraId="34E8C080" w14:textId="1BC3CBBE" w:rsidR="00E661C1" w:rsidRDefault="00E661C1" w:rsidP="00E3126A">
      <w:pPr>
        <w:pStyle w:val="phlistitemized2"/>
        <w:numPr>
          <w:ilvl w:val="0"/>
          <w:numId w:val="22"/>
        </w:numPr>
      </w:pPr>
      <w:r w:rsidRPr="000A4285">
        <w:t xml:space="preserve">нажмите на кнопку «ОК» после заполнения полей. </w:t>
      </w:r>
      <w:r w:rsidR="00C71498">
        <w:t>Скорректированное</w:t>
      </w:r>
      <w:r w:rsidRPr="000A4285">
        <w:t xml:space="preserve"> значение отобразится в окне просмотра словаря.</w:t>
      </w:r>
    </w:p>
    <w:p w14:paraId="09ADD55E" w14:textId="60E47329" w:rsidR="00B91C8D" w:rsidRDefault="00B91C8D" w:rsidP="00E4561D">
      <w:pPr>
        <w:pStyle w:val="31"/>
      </w:pPr>
      <w:bookmarkStart w:id="219" w:name="scroll-bookmark-64"/>
      <w:bookmarkStart w:id="220" w:name="_Toc118569045"/>
      <w:bookmarkStart w:id="221" w:name="_Toc122531046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r>
        <w:lastRenderedPageBreak/>
        <w:t>Настройка услуг</w:t>
      </w:r>
      <w:bookmarkEnd w:id="221"/>
    </w:p>
    <w:p w14:paraId="4AAE7CB8" w14:textId="1C120DF9" w:rsidR="00B91C8D" w:rsidRDefault="00B91C8D" w:rsidP="00B91C8D">
      <w:pPr>
        <w:pStyle w:val="phnormal"/>
      </w:pPr>
      <w:r w:rsidRPr="00821D99">
        <w:t xml:space="preserve">Перед отправкой </w:t>
      </w:r>
      <w:r>
        <w:t xml:space="preserve">данных </w:t>
      </w:r>
      <w:r w:rsidRPr="00821D99">
        <w:t>в</w:t>
      </w:r>
      <w:r>
        <w:t xml:space="preserve"> систему</w:t>
      </w:r>
      <w:r w:rsidRPr="00821D99">
        <w:t xml:space="preserve"> ВИМИС </w:t>
      </w:r>
      <w:r>
        <w:t xml:space="preserve">«ССЗ» </w:t>
      </w:r>
      <w:r w:rsidRPr="00821D99">
        <w:t xml:space="preserve">в настройках </w:t>
      </w:r>
      <w:r>
        <w:t>Системы</w:t>
      </w:r>
      <w:r w:rsidRPr="00821D99">
        <w:t xml:space="preserve"> </w:t>
      </w:r>
      <w:r>
        <w:t xml:space="preserve">укажите </w:t>
      </w:r>
      <w:r w:rsidRPr="00821D99">
        <w:t>федеральны</w:t>
      </w:r>
      <w:r>
        <w:t>е</w:t>
      </w:r>
      <w:r w:rsidRPr="00821D99">
        <w:t xml:space="preserve"> код</w:t>
      </w:r>
      <w:r>
        <w:t>ы</w:t>
      </w:r>
      <w:r w:rsidRPr="00821D99">
        <w:t xml:space="preserve"> услуг</w:t>
      </w:r>
      <w:r>
        <w:t>.</w:t>
      </w:r>
    </w:p>
    <w:p w14:paraId="66B4C7F6" w14:textId="77777777" w:rsidR="00B91C8D" w:rsidRDefault="00B91C8D" w:rsidP="00B91C8D">
      <w:pPr>
        <w:pStyle w:val="phnormal"/>
      </w:pPr>
      <w:r w:rsidRPr="00821D99">
        <w:t xml:space="preserve">Для настройки федерального кода услуги </w:t>
      </w:r>
      <w:r>
        <w:t>выполните следующие действия:</w:t>
      </w:r>
    </w:p>
    <w:p w14:paraId="22F38785" w14:textId="4C0FFFB4" w:rsidR="00B91C8D" w:rsidRDefault="00B91C8D" w:rsidP="00E3126A">
      <w:pPr>
        <w:pStyle w:val="phnormal"/>
        <w:numPr>
          <w:ilvl w:val="0"/>
          <w:numId w:val="35"/>
        </w:numPr>
      </w:pPr>
      <w:r w:rsidRPr="00821D99">
        <w:t>перейдите в пункт главного меню «Словари/ Услуги/ Общие услуги».</w:t>
      </w:r>
      <w:r>
        <w:t xml:space="preserve"> Откроется форма настройки услуг (</w:t>
      </w:r>
      <w:r>
        <w:fldChar w:fldCharType="begin"/>
      </w:r>
      <w:r>
        <w:instrText xml:space="preserve"> REF _Ref84353763 \h </w:instrText>
      </w:r>
      <w:r>
        <w:fldChar w:fldCharType="separate"/>
      </w:r>
      <w:r w:rsidR="00DE36C7" w:rsidRPr="00124648">
        <w:t>Рисунок </w:t>
      </w:r>
      <w:r w:rsidR="00DE36C7">
        <w:rPr>
          <w:noProof/>
        </w:rPr>
        <w:t>51</w:t>
      </w:r>
      <w:r>
        <w:fldChar w:fldCharType="end"/>
      </w:r>
      <w:r>
        <w:t>).</w:t>
      </w:r>
    </w:p>
    <w:p w14:paraId="73A2C9A3" w14:textId="77777777" w:rsidR="00B91C8D" w:rsidRDefault="00B91C8D" w:rsidP="00B91C8D">
      <w:pPr>
        <w:pStyle w:val="phfigure"/>
      </w:pPr>
      <w:r>
        <w:rPr>
          <w:noProof/>
        </w:rPr>
        <w:drawing>
          <wp:inline distT="0" distB="0" distL="0" distR="0" wp14:anchorId="23ACF1C4" wp14:editId="3CC3BF26">
            <wp:extent cx="5684520" cy="2352292"/>
            <wp:effectExtent l="19050" t="19050" r="11430" b="10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00662" cy="235897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E67A1" w14:textId="21356C79" w:rsidR="00B91C8D" w:rsidRPr="00124648" w:rsidRDefault="00B91C8D" w:rsidP="00B91C8D">
      <w:pPr>
        <w:pStyle w:val="phfiguretitle"/>
      </w:pPr>
      <w:bookmarkStart w:id="222" w:name="_Ref84353763"/>
      <w:r w:rsidRPr="00124648">
        <w:t>Рисунок </w:t>
      </w:r>
      <w:r w:rsidRPr="00124648">
        <w:fldChar w:fldCharType="begin"/>
      </w:r>
      <w:r w:rsidRPr="00124648">
        <w:instrText>SEQ Рисунок \* ARABIC</w:instrText>
      </w:r>
      <w:r w:rsidRPr="00124648">
        <w:fldChar w:fldCharType="separate"/>
      </w:r>
      <w:r w:rsidR="00DE36C7">
        <w:rPr>
          <w:noProof/>
        </w:rPr>
        <w:t>51</w:t>
      </w:r>
      <w:r w:rsidRPr="00124648">
        <w:fldChar w:fldCharType="end"/>
      </w:r>
      <w:bookmarkEnd w:id="222"/>
      <w:r w:rsidRPr="00124648">
        <w:t xml:space="preserve"> – Форма настройки услуг</w:t>
      </w:r>
    </w:p>
    <w:p w14:paraId="747A573D" w14:textId="28707D52" w:rsidR="00B91C8D" w:rsidRDefault="00B91C8D" w:rsidP="00E3126A">
      <w:pPr>
        <w:pStyle w:val="phnormal"/>
        <w:numPr>
          <w:ilvl w:val="0"/>
          <w:numId w:val="35"/>
        </w:numPr>
      </w:pPr>
      <w:r w:rsidRPr="006518AD">
        <w:t xml:space="preserve"> выберите </w:t>
      </w:r>
      <w:r>
        <w:t xml:space="preserve">настраиваемую услугу в блоке </w:t>
      </w:r>
      <w:r w:rsidRPr="006518AD">
        <w:t>«</w:t>
      </w:r>
      <w:r>
        <w:t>Услуги</w:t>
      </w:r>
      <w:r w:rsidRPr="006518AD">
        <w:t>»</w:t>
      </w:r>
      <w:r>
        <w:t xml:space="preserve"> и воспользуйтесь пунктом контекстного меню «Редактировать». Откроется окно «Услуги: Изменение» (</w:t>
      </w:r>
      <w:r>
        <w:fldChar w:fldCharType="begin"/>
      </w:r>
      <w:r>
        <w:instrText xml:space="preserve"> REF _Ref84923298 \h </w:instrText>
      </w:r>
      <w:r>
        <w:fldChar w:fldCharType="separate"/>
      </w:r>
      <w:r w:rsidR="00DE36C7" w:rsidRPr="00124648">
        <w:t>Рисунок </w:t>
      </w:r>
      <w:r w:rsidR="00DE36C7">
        <w:rPr>
          <w:noProof/>
        </w:rPr>
        <w:t>52</w:t>
      </w:r>
      <w:r>
        <w:fldChar w:fldCharType="end"/>
      </w:r>
      <w:r>
        <w:t>).</w:t>
      </w:r>
    </w:p>
    <w:p w14:paraId="1471B181" w14:textId="77777777" w:rsidR="00B91C8D" w:rsidRDefault="00B91C8D" w:rsidP="00B91C8D">
      <w:pPr>
        <w:pStyle w:val="phfigure"/>
      </w:pPr>
      <w:r>
        <w:rPr>
          <w:noProof/>
        </w:rPr>
        <w:lastRenderedPageBreak/>
        <w:drawing>
          <wp:inline distT="0" distB="0" distL="0" distR="0" wp14:anchorId="3C88F191" wp14:editId="6CA81C91">
            <wp:extent cx="2343776" cy="4556760"/>
            <wp:effectExtent l="19050" t="19050" r="1905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59607" cy="458753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35C88" w14:textId="3EC2C31F" w:rsidR="00B91C8D" w:rsidRPr="00124648" w:rsidRDefault="00B91C8D" w:rsidP="00B91C8D">
      <w:pPr>
        <w:pStyle w:val="phfiguretitle"/>
      </w:pPr>
      <w:bookmarkStart w:id="223" w:name="_Ref84923298"/>
      <w:r w:rsidRPr="00124648">
        <w:t>Рисунок </w:t>
      </w:r>
      <w:r w:rsidRPr="00124648">
        <w:fldChar w:fldCharType="begin"/>
      </w:r>
      <w:r w:rsidRPr="00124648">
        <w:instrText>SEQ Рисунок \* ARABIC</w:instrText>
      </w:r>
      <w:r w:rsidRPr="00124648">
        <w:fldChar w:fldCharType="separate"/>
      </w:r>
      <w:r w:rsidR="00DE36C7">
        <w:rPr>
          <w:noProof/>
        </w:rPr>
        <w:t>52</w:t>
      </w:r>
      <w:r w:rsidRPr="00124648">
        <w:fldChar w:fldCharType="end"/>
      </w:r>
      <w:bookmarkEnd w:id="223"/>
      <w:r w:rsidRPr="00124648">
        <w:t xml:space="preserve"> – Окно редактирования услуги</w:t>
      </w:r>
    </w:p>
    <w:p w14:paraId="43F1AFDD" w14:textId="2029F3AD" w:rsidR="00B91C8D" w:rsidRDefault="00B91C8D" w:rsidP="00E3126A">
      <w:pPr>
        <w:pStyle w:val="phnormal"/>
        <w:numPr>
          <w:ilvl w:val="0"/>
          <w:numId w:val="35"/>
        </w:numPr>
      </w:pPr>
      <w:r>
        <w:t xml:space="preserve">отредактируйте поле </w:t>
      </w:r>
      <w:r w:rsidRPr="006518AD">
        <w:t>«</w:t>
      </w:r>
      <w:r>
        <w:t>Федеральная услуга</w:t>
      </w:r>
      <w:r w:rsidRPr="006518AD">
        <w:t>»</w:t>
      </w:r>
      <w:r>
        <w:t>, выбрав код соответствующей федеральной услуги</w:t>
      </w:r>
      <w:r w:rsidRPr="006518AD">
        <w:t xml:space="preserve"> </w:t>
      </w:r>
      <w:r>
        <w:t>из справочника.</w:t>
      </w:r>
    </w:p>
    <w:p w14:paraId="3722C55C" w14:textId="23E77A4D" w:rsidR="00B91C8D" w:rsidRPr="00B91C8D" w:rsidRDefault="00B91C8D" w:rsidP="00E3126A">
      <w:pPr>
        <w:pStyle w:val="phnormal"/>
        <w:numPr>
          <w:ilvl w:val="0"/>
          <w:numId w:val="35"/>
        </w:numPr>
      </w:pPr>
      <w:r w:rsidRPr="006518AD">
        <w:t xml:space="preserve">нажмите </w:t>
      </w:r>
      <w:r>
        <w:t xml:space="preserve">на </w:t>
      </w:r>
      <w:r w:rsidRPr="006518AD">
        <w:t>кнопку «ОК»</w:t>
      </w:r>
      <w:r>
        <w:t xml:space="preserve"> для сохранения внесенных изменений</w:t>
      </w:r>
      <w:r w:rsidRPr="006518AD">
        <w:t>.</w:t>
      </w:r>
    </w:p>
    <w:p w14:paraId="50ECD28D" w14:textId="6C7BD4D6" w:rsidR="00E85BD7" w:rsidRPr="000263B8" w:rsidRDefault="00872ED0" w:rsidP="001641CF">
      <w:pPr>
        <w:pStyle w:val="23"/>
      </w:pPr>
      <w:bookmarkStart w:id="224" w:name="_Toc122531047"/>
      <w:r w:rsidRPr="000263B8"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свойств</w:t>
      </w:r>
      <w:bookmarkEnd w:id="219"/>
      <w:bookmarkEnd w:id="220"/>
      <w:bookmarkEnd w:id="224"/>
    </w:p>
    <w:p w14:paraId="5F8751F1" w14:textId="6E40B0EF" w:rsidR="00C858AD" w:rsidRDefault="00872ED0" w:rsidP="001641CF">
      <w:pPr>
        <w:pStyle w:val="phnormal"/>
      </w:pPr>
      <w:r w:rsidRPr="000263B8">
        <w:t>Настройте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="000263B8">
        <w:t>«</w:t>
      </w:r>
      <w:r w:rsidR="00A5258E" w:rsidRPr="00A5258E">
        <w:t>EHR_TYPES_VIMIS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="00B91C8D" w:rsidRPr="00B91C8D">
        <w:t>GROUP_VIMIS_CVD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предназначенные</w:t>
      </w:r>
      <w:r w:rsidR="0081618C" w:rsidRPr="000263B8">
        <w:t xml:space="preserve"> </w:t>
      </w:r>
      <w:r w:rsidRPr="000263B8">
        <w:t>для</w:t>
      </w:r>
      <w:r w:rsidR="00C858AD">
        <w:t xml:space="preserve"> </w:t>
      </w:r>
      <w:r w:rsidR="00C858AD" w:rsidRPr="00C858AD">
        <w:t>сопоставления типа подписываемого медицинского документа и СМС, передаваемого в ВИМИС</w:t>
      </w:r>
      <w:r w:rsidR="00C858AD">
        <w:t xml:space="preserve">, и </w:t>
      </w:r>
      <w:r w:rsidR="00C858AD" w:rsidRPr="00C858AD">
        <w:t>установки/снятия с п</w:t>
      </w:r>
      <w:r w:rsidR="00C858AD">
        <w:t>ациента статуса контроля ВИМИС «</w:t>
      </w:r>
      <w:r w:rsidR="00B91C8D">
        <w:t>ССЗ</w:t>
      </w:r>
      <w:r w:rsidR="00C858AD">
        <w:t>»</w:t>
      </w:r>
      <w:r w:rsidRPr="000263B8">
        <w:t>.</w:t>
      </w:r>
      <w:r w:rsidR="0081618C" w:rsidRPr="000263B8">
        <w:t xml:space="preserve"> </w:t>
      </w:r>
    </w:p>
    <w:p w14:paraId="10BE2753" w14:textId="77777777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9F74F73" w14:textId="4A71ABFA" w:rsidR="00E85BD7" w:rsidRPr="000263B8" w:rsidRDefault="00872ED0" w:rsidP="001641CF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свойства:</w:t>
      </w:r>
      <w:r w:rsidR="0081618C" w:rsidRPr="000263B8">
        <w:t xml:space="preserve"> </w:t>
      </w:r>
      <w:r w:rsidRPr="000263B8">
        <w:t>настройка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свойств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_Ref119076383 \h </w:instrText>
      </w:r>
      <w:r w:rsidR="005B49CA">
        <w:fldChar w:fldCharType="separate"/>
      </w:r>
      <w:r w:rsidR="00DE36C7">
        <w:t>Рисунок </w:t>
      </w:r>
      <w:r w:rsidR="00DE36C7">
        <w:rPr>
          <w:noProof/>
        </w:rPr>
        <w:t>53</w:t>
      </w:r>
      <w:r w:rsidR="005B49CA">
        <w:fldChar w:fldCharType="end"/>
      </w:r>
      <w:r w:rsidR="005B49CA">
        <w:t>)</w:t>
      </w:r>
      <w:r w:rsidRPr="000263B8">
        <w:t>;</w:t>
      </w:r>
    </w:p>
    <w:p w14:paraId="4FAFE6BD" w14:textId="77777777" w:rsidR="00E85BD7" w:rsidRPr="000263B8" w:rsidRDefault="00872ED0" w:rsidP="001641CF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7FAD8CC6" wp14:editId="3FFE8091">
            <wp:extent cx="6295390" cy="3400537"/>
            <wp:effectExtent l="19050" t="19050" r="10160" b="28575"/>
            <wp:docPr id="100055" name="Рисунок 100055" descr="Форма настройки дополнительных св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28100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0053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33B315" w14:textId="651EA3F6" w:rsidR="00E85BD7" w:rsidRPr="000263B8" w:rsidRDefault="00E15409" w:rsidP="001641CF">
      <w:pPr>
        <w:pStyle w:val="phfiguretitle"/>
      </w:pPr>
      <w:bookmarkStart w:id="225" w:name="_Ref11907638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53</w:t>
      </w:r>
      <w:r w:rsidR="00872ED0" w:rsidRPr="000263B8">
        <w:fldChar w:fldCharType="end"/>
      </w:r>
      <w:bookmarkEnd w:id="225"/>
      <w:r w:rsidR="0081618C" w:rsidRPr="000263B8">
        <w:t xml:space="preserve"> </w:t>
      </w:r>
      <w:r w:rsidR="005B49CA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свойств</w:t>
      </w:r>
    </w:p>
    <w:p w14:paraId="1C69FEFA" w14:textId="377A63D7" w:rsidR="00E85BD7" w:rsidRPr="000263B8" w:rsidRDefault="00872ED0" w:rsidP="001641CF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_Ref119076421 \h </w:instrText>
      </w:r>
      <w:r w:rsidR="005B49CA">
        <w:fldChar w:fldCharType="separate"/>
      </w:r>
      <w:r w:rsidR="00DE36C7">
        <w:t>Рисунок </w:t>
      </w:r>
      <w:r w:rsidR="00DE36C7">
        <w:rPr>
          <w:noProof/>
        </w:rPr>
        <w:t>54</w:t>
      </w:r>
      <w:r w:rsidR="005B49CA">
        <w:fldChar w:fldCharType="end"/>
      </w:r>
      <w:r w:rsidR="005B49CA">
        <w:t>)</w:t>
      </w:r>
      <w:r w:rsidRPr="000263B8">
        <w:t>;</w:t>
      </w:r>
    </w:p>
    <w:p w14:paraId="29678833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2196FF3D" wp14:editId="38CA825B">
            <wp:extent cx="3673503" cy="3234747"/>
            <wp:effectExtent l="19050" t="19050" r="22225" b="22860"/>
            <wp:docPr id="100056" name="Рисунок 100056" descr="Окно добавления дополнительного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97194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76406" cy="32373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E0DC08" w14:textId="10A882F4" w:rsidR="00E85BD7" w:rsidRPr="000263B8" w:rsidRDefault="00E15409" w:rsidP="001641CF">
      <w:pPr>
        <w:pStyle w:val="phfiguretitle"/>
      </w:pPr>
      <w:bookmarkStart w:id="226" w:name="_Ref11907642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54</w:t>
      </w:r>
      <w:r w:rsidR="00872ED0" w:rsidRPr="000263B8">
        <w:fldChar w:fldCharType="end"/>
      </w:r>
      <w:bookmarkEnd w:id="226"/>
      <w:r w:rsidR="0081618C" w:rsidRPr="000263B8">
        <w:t xml:space="preserve"> </w:t>
      </w:r>
      <w:r w:rsidR="005B49CA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дополнительного</w:t>
      </w:r>
      <w:r w:rsidR="0081618C" w:rsidRPr="000263B8">
        <w:t xml:space="preserve"> </w:t>
      </w:r>
      <w:r w:rsidR="00872ED0" w:rsidRPr="000263B8">
        <w:t>свойства</w:t>
      </w:r>
    </w:p>
    <w:p w14:paraId="6465C7AA" w14:textId="3C83F0A2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_Ref119076431 \h </w:instrText>
      </w:r>
      <w:r w:rsidR="005B49CA">
        <w:fldChar w:fldCharType="separate"/>
      </w:r>
      <w:r w:rsidR="00DE36C7">
        <w:t>Таблица </w:t>
      </w:r>
      <w:r w:rsidR="00DE36C7">
        <w:rPr>
          <w:noProof/>
        </w:rPr>
        <w:t>28</w:t>
      </w:r>
      <w:r w:rsidR="005B49CA">
        <w:fldChar w:fldCharType="end"/>
      </w:r>
      <w:r w:rsidR="005B49CA">
        <w:t>)</w:t>
      </w:r>
      <w:r w:rsidRPr="000263B8">
        <w:t>;</w:t>
      </w:r>
    </w:p>
    <w:p w14:paraId="2FA9BDC5" w14:textId="7BFE6F25" w:rsidR="00E85BD7" w:rsidRPr="000263B8" w:rsidRDefault="00E15409" w:rsidP="001641CF">
      <w:pPr>
        <w:pStyle w:val="phtabletitle"/>
      </w:pPr>
      <w:bookmarkStart w:id="227" w:name="_Ref119076431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28</w:t>
      </w:r>
      <w:r w:rsidR="00872ED0" w:rsidRPr="000263B8">
        <w:fldChar w:fldCharType="end"/>
      </w:r>
      <w:bookmarkEnd w:id="227"/>
      <w:r w:rsidR="0081618C" w:rsidRPr="000263B8">
        <w:t xml:space="preserve"> </w:t>
      </w:r>
      <w:r w:rsidR="005B49CA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</w:t>
      </w:r>
      <w:r w:rsidR="0023789D" w:rsidRPr="000263B8">
        <w:t>е</w:t>
      </w:r>
      <w:r w:rsidR="00872ED0" w:rsidRPr="000263B8">
        <w:t>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дополнительного</w:t>
      </w:r>
      <w:r w:rsidR="0081618C" w:rsidRPr="000263B8">
        <w:t xml:space="preserve"> </w:t>
      </w:r>
      <w:r w:rsidR="00872ED0" w:rsidRPr="000263B8">
        <w:t>свойства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083"/>
        <w:gridCol w:w="1752"/>
        <w:gridCol w:w="1575"/>
        <w:gridCol w:w="904"/>
        <w:gridCol w:w="1144"/>
        <w:gridCol w:w="934"/>
        <w:gridCol w:w="1229"/>
      </w:tblGrid>
      <w:tr w:rsidR="00C858AD" w:rsidRPr="00E24349" w14:paraId="77751570" w14:textId="77777777" w:rsidTr="00C858AD">
        <w:trPr>
          <w:tblHeader/>
        </w:trPr>
        <w:tc>
          <w:tcPr>
            <w:tcW w:w="1099" w:type="pct"/>
          </w:tcPr>
          <w:p w14:paraId="1DE1EF75" w14:textId="77777777" w:rsidR="00C858AD" w:rsidRPr="00E24349" w:rsidRDefault="00C858AD" w:rsidP="001641CF">
            <w:pPr>
              <w:pStyle w:val="phtablecolcaption"/>
            </w:pPr>
            <w:bookmarkStart w:id="228" w:name="scroll-bookmark-65"/>
            <w:r w:rsidRPr="00E24349">
              <w:t>Код свойства</w:t>
            </w:r>
            <w:bookmarkEnd w:id="228"/>
          </w:p>
        </w:tc>
        <w:tc>
          <w:tcPr>
            <w:tcW w:w="1412" w:type="pct"/>
          </w:tcPr>
          <w:p w14:paraId="7FAC1A84" w14:textId="77777777" w:rsidR="00C858AD" w:rsidRPr="00E24349" w:rsidRDefault="00C858AD" w:rsidP="001641CF">
            <w:pPr>
              <w:pStyle w:val="phtablecolcaption"/>
            </w:pPr>
            <w:r w:rsidRPr="00E24349">
              <w:t>Наименование свойства</w:t>
            </w:r>
          </w:p>
        </w:tc>
        <w:tc>
          <w:tcPr>
            <w:tcW w:w="773" w:type="pct"/>
          </w:tcPr>
          <w:p w14:paraId="088230F1" w14:textId="77777777" w:rsidR="00C858AD" w:rsidRPr="00E24349" w:rsidRDefault="00C858AD" w:rsidP="001641CF">
            <w:pPr>
              <w:pStyle w:val="phtablecolcaption"/>
            </w:pPr>
            <w:r w:rsidRPr="00E24349">
              <w:t>Способ формирования</w:t>
            </w:r>
          </w:p>
        </w:tc>
        <w:tc>
          <w:tcPr>
            <w:tcW w:w="444" w:type="pct"/>
          </w:tcPr>
          <w:p w14:paraId="059C521D" w14:textId="77777777" w:rsidR="00C858AD" w:rsidRPr="00E24349" w:rsidRDefault="00C858AD" w:rsidP="001641CF">
            <w:pPr>
              <w:pStyle w:val="phtablecolcaption"/>
            </w:pPr>
            <w:r w:rsidRPr="00E24349">
              <w:t>Тип данных</w:t>
            </w:r>
          </w:p>
        </w:tc>
        <w:tc>
          <w:tcPr>
            <w:tcW w:w="236" w:type="pct"/>
          </w:tcPr>
          <w:p w14:paraId="18589618" w14:textId="446D3752" w:rsidR="00C858AD" w:rsidRPr="00E24349" w:rsidRDefault="00EB0156" w:rsidP="001641CF">
            <w:pPr>
              <w:pStyle w:val="phtablecolcaption"/>
            </w:pPr>
            <w:r>
              <w:t>Общая длина числового поля</w:t>
            </w:r>
          </w:p>
        </w:tc>
        <w:tc>
          <w:tcPr>
            <w:tcW w:w="433" w:type="pct"/>
          </w:tcPr>
          <w:p w14:paraId="5DA40E26" w14:textId="673C1075" w:rsidR="00C858AD" w:rsidRPr="00E24349" w:rsidRDefault="00EB0156" w:rsidP="001641CF">
            <w:pPr>
              <w:pStyle w:val="phtablecolcaption"/>
            </w:pPr>
            <w:r>
              <w:t>Кол-во знаков после запятой</w:t>
            </w:r>
          </w:p>
        </w:tc>
        <w:tc>
          <w:tcPr>
            <w:tcW w:w="603" w:type="pct"/>
          </w:tcPr>
          <w:p w14:paraId="5906DDBA" w14:textId="2C86079A" w:rsidR="00C858AD" w:rsidRPr="00E24349" w:rsidRDefault="00EB0156" w:rsidP="001641CF">
            <w:pPr>
              <w:pStyle w:val="phtablecolcaption"/>
            </w:pPr>
            <w:r>
              <w:t>Д</w:t>
            </w:r>
            <w:r w:rsidR="00C858AD" w:rsidRPr="00E24349">
              <w:t>лина строкового поля</w:t>
            </w:r>
          </w:p>
        </w:tc>
      </w:tr>
      <w:tr w:rsidR="00C858AD" w:rsidRPr="00E24349" w14:paraId="73593BBB" w14:textId="77777777" w:rsidTr="00C858AD">
        <w:tc>
          <w:tcPr>
            <w:tcW w:w="1099" w:type="pct"/>
          </w:tcPr>
          <w:p w14:paraId="61C466F7" w14:textId="18B68C72" w:rsidR="00C858AD" w:rsidRPr="00E24349" w:rsidRDefault="00C858AD" w:rsidP="001641CF">
            <w:pPr>
              <w:pStyle w:val="phtablecellleft"/>
            </w:pPr>
            <w:r w:rsidRPr="00C858AD">
              <w:t>EHR_TYPES_VIMIS</w:t>
            </w:r>
          </w:p>
        </w:tc>
        <w:tc>
          <w:tcPr>
            <w:tcW w:w="1412" w:type="pct"/>
          </w:tcPr>
          <w:p w14:paraId="46AF068B" w14:textId="4C060907" w:rsidR="00C858AD" w:rsidRPr="00E24349" w:rsidRDefault="00C858AD" w:rsidP="001641CF">
            <w:pPr>
              <w:pStyle w:val="phtablecellleft"/>
            </w:pPr>
            <w:r w:rsidRPr="00C858AD">
              <w:t>Код СМС в ВИМИС</w:t>
            </w:r>
          </w:p>
        </w:tc>
        <w:tc>
          <w:tcPr>
            <w:tcW w:w="773" w:type="pct"/>
          </w:tcPr>
          <w:p w14:paraId="439AE327" w14:textId="32461451" w:rsidR="00C858AD" w:rsidRPr="00E24349" w:rsidRDefault="00C858AD" w:rsidP="001641CF">
            <w:pPr>
              <w:pStyle w:val="phtablecellleft"/>
            </w:pPr>
            <w:r w:rsidRPr="00C858AD">
              <w:t>Вручную</w:t>
            </w:r>
          </w:p>
        </w:tc>
        <w:tc>
          <w:tcPr>
            <w:tcW w:w="444" w:type="pct"/>
          </w:tcPr>
          <w:p w14:paraId="28093526" w14:textId="2D8E5C64" w:rsidR="00C858AD" w:rsidRPr="00E24349" w:rsidRDefault="00C858AD" w:rsidP="001641CF">
            <w:pPr>
              <w:pStyle w:val="phtablecellleft"/>
            </w:pPr>
            <w:r w:rsidRPr="00C858AD">
              <w:t>Строка</w:t>
            </w:r>
          </w:p>
        </w:tc>
        <w:tc>
          <w:tcPr>
            <w:tcW w:w="236" w:type="pct"/>
          </w:tcPr>
          <w:p w14:paraId="4BFDC466" w14:textId="77777777" w:rsidR="00C858AD" w:rsidRPr="00C858AD" w:rsidRDefault="00C858AD" w:rsidP="001641CF">
            <w:pPr>
              <w:pStyle w:val="phtablecellleft"/>
            </w:pPr>
          </w:p>
        </w:tc>
        <w:tc>
          <w:tcPr>
            <w:tcW w:w="433" w:type="pct"/>
          </w:tcPr>
          <w:p w14:paraId="4838C226" w14:textId="77777777" w:rsidR="00C858AD" w:rsidRPr="00C858AD" w:rsidRDefault="00C858AD" w:rsidP="001641CF">
            <w:pPr>
              <w:pStyle w:val="phtablecellleft"/>
            </w:pPr>
          </w:p>
        </w:tc>
        <w:tc>
          <w:tcPr>
            <w:tcW w:w="603" w:type="pct"/>
          </w:tcPr>
          <w:p w14:paraId="0448AE74" w14:textId="79BFA563" w:rsidR="00C858AD" w:rsidRPr="00E24349" w:rsidRDefault="00C858AD" w:rsidP="001641CF">
            <w:pPr>
              <w:pStyle w:val="phtablecellleft"/>
            </w:pPr>
            <w:r w:rsidRPr="00C858AD">
              <w:t>20</w:t>
            </w:r>
          </w:p>
        </w:tc>
      </w:tr>
      <w:tr w:rsidR="00C858AD" w:rsidRPr="00E24349" w14:paraId="5196D0F7" w14:textId="77777777" w:rsidTr="00C858AD">
        <w:tc>
          <w:tcPr>
            <w:tcW w:w="1099" w:type="pct"/>
          </w:tcPr>
          <w:p w14:paraId="4155597D" w14:textId="7AA6C077" w:rsidR="00C858AD" w:rsidRPr="00E24349" w:rsidRDefault="00B91C8D" w:rsidP="001641CF">
            <w:pPr>
              <w:pStyle w:val="phtablecellleft"/>
            </w:pPr>
            <w:r w:rsidRPr="00B91C8D">
              <w:t>GROUP_VIMIS_CVD</w:t>
            </w:r>
          </w:p>
        </w:tc>
        <w:tc>
          <w:tcPr>
            <w:tcW w:w="1412" w:type="pct"/>
          </w:tcPr>
          <w:p w14:paraId="0256E143" w14:textId="50CAC56E" w:rsidR="00C858AD" w:rsidRPr="00E24349" w:rsidRDefault="00C858AD" w:rsidP="00B91C8D">
            <w:pPr>
              <w:pStyle w:val="phtablecellleft"/>
              <w:tabs>
                <w:tab w:val="left" w:pos="501"/>
              </w:tabs>
            </w:pPr>
            <w:r w:rsidRPr="00C858AD">
              <w:t xml:space="preserve">Группа пациента в ВИМИС </w:t>
            </w:r>
            <w:r w:rsidR="00B91C8D">
              <w:t>ССЗ</w:t>
            </w:r>
          </w:p>
        </w:tc>
        <w:tc>
          <w:tcPr>
            <w:tcW w:w="773" w:type="pct"/>
          </w:tcPr>
          <w:p w14:paraId="5A0C7A71" w14:textId="519A7E7C" w:rsidR="00C858AD" w:rsidRPr="00E24349" w:rsidRDefault="00C858AD" w:rsidP="001641CF">
            <w:pPr>
              <w:pStyle w:val="phtablecellleft"/>
            </w:pPr>
            <w:r w:rsidRPr="00C858AD">
              <w:t>Вручную</w:t>
            </w:r>
          </w:p>
        </w:tc>
        <w:tc>
          <w:tcPr>
            <w:tcW w:w="444" w:type="pct"/>
          </w:tcPr>
          <w:p w14:paraId="2BC21640" w14:textId="0A9695E5" w:rsidR="00C858AD" w:rsidRPr="00E24349" w:rsidRDefault="00C858AD" w:rsidP="001641CF">
            <w:pPr>
              <w:pStyle w:val="phtablecellleft"/>
            </w:pPr>
            <w:r w:rsidRPr="00C858AD">
              <w:t>Число</w:t>
            </w:r>
          </w:p>
        </w:tc>
        <w:tc>
          <w:tcPr>
            <w:tcW w:w="236" w:type="pct"/>
          </w:tcPr>
          <w:p w14:paraId="613D6AB9" w14:textId="77FD9D2D" w:rsidR="00C858AD" w:rsidRPr="00E24349" w:rsidRDefault="00EB0156" w:rsidP="001641CF">
            <w:pPr>
              <w:pStyle w:val="phtablecellleft"/>
            </w:pPr>
            <w:r>
              <w:t>1</w:t>
            </w:r>
          </w:p>
        </w:tc>
        <w:tc>
          <w:tcPr>
            <w:tcW w:w="433" w:type="pct"/>
          </w:tcPr>
          <w:p w14:paraId="091AF5F7" w14:textId="09FDA2A8" w:rsidR="00C858AD" w:rsidRPr="00E24349" w:rsidRDefault="00EB0156" w:rsidP="001641CF">
            <w:pPr>
              <w:pStyle w:val="phtablecellleft"/>
            </w:pPr>
            <w:r>
              <w:t>0</w:t>
            </w:r>
          </w:p>
        </w:tc>
        <w:tc>
          <w:tcPr>
            <w:tcW w:w="603" w:type="pct"/>
          </w:tcPr>
          <w:p w14:paraId="4FDC4D85" w14:textId="447CF6F5" w:rsidR="00C858AD" w:rsidRPr="00E24349" w:rsidRDefault="00C858AD" w:rsidP="001641CF">
            <w:pPr>
              <w:pStyle w:val="phtablecellleft"/>
            </w:pPr>
          </w:p>
        </w:tc>
      </w:tr>
    </w:tbl>
    <w:p w14:paraId="21DB71EB" w14:textId="77777777" w:rsidR="005B49CA" w:rsidRDefault="005B49CA" w:rsidP="001641CF">
      <w:pPr>
        <w:pStyle w:val="phnormal"/>
      </w:pPr>
    </w:p>
    <w:p w14:paraId="41255768" w14:textId="403CFB57" w:rsidR="000B3D6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Созданное</w:t>
      </w:r>
      <w:r w:rsidR="0081618C" w:rsidRPr="000263B8">
        <w:t xml:space="preserve"> </w:t>
      </w:r>
      <w:r w:rsidRPr="000263B8">
        <w:t>дополнительное</w:t>
      </w:r>
      <w:r w:rsidR="0081618C" w:rsidRPr="000263B8">
        <w:t xml:space="preserve"> </w:t>
      </w:r>
      <w:r w:rsidRPr="000263B8">
        <w:t>свойство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Pr="000263B8">
        <w:t>.</w:t>
      </w:r>
      <w:bookmarkStart w:id="229" w:name="scroll-bookmark-66"/>
      <w:bookmarkStart w:id="230" w:name="_Toc118569046"/>
    </w:p>
    <w:p w14:paraId="00E45C2B" w14:textId="68312A01" w:rsidR="00E85BD7" w:rsidRPr="000263B8" w:rsidRDefault="00872ED0" w:rsidP="001641CF">
      <w:pPr>
        <w:pStyle w:val="31"/>
      </w:pPr>
      <w:bookmarkStart w:id="231" w:name="_Toc122531048"/>
      <w:r w:rsidRPr="000263B8">
        <w:t>Добавление</w:t>
      </w:r>
      <w:r w:rsidR="0081618C" w:rsidRPr="000263B8">
        <w:t xml:space="preserve"> </w:t>
      </w:r>
      <w:r w:rsidRPr="000263B8">
        <w:t>связей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свойств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bookmarkEnd w:id="229"/>
      <w:bookmarkEnd w:id="230"/>
      <w:bookmarkEnd w:id="231"/>
    </w:p>
    <w:p w14:paraId="53B09B49" w14:textId="0DE0FF96" w:rsidR="00E85BD7" w:rsidRPr="000263B8" w:rsidRDefault="00872ED0" w:rsidP="001641CF">
      <w:pPr>
        <w:pStyle w:val="phnormal"/>
      </w:pPr>
      <w:r w:rsidRPr="000263B8">
        <w:t>Добавьте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дополнительн</w:t>
      </w:r>
      <w:r w:rsidR="00D41629">
        <w:t>ых</w:t>
      </w:r>
      <w:r w:rsidR="0081618C" w:rsidRPr="000263B8">
        <w:t xml:space="preserve"> </w:t>
      </w:r>
      <w:r w:rsidRPr="000263B8">
        <w:t>свойств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разделами.</w:t>
      </w:r>
    </w:p>
    <w:p w14:paraId="39422C2B" w14:textId="4C51365B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связ</w:t>
      </w:r>
      <w:r w:rsidR="0038668F">
        <w:t>и</w:t>
      </w:r>
      <w:r w:rsidR="00D41629">
        <w:t xml:space="preserve"> </w:t>
      </w:r>
      <w:r w:rsidRPr="000263B8">
        <w:t>дополнительн</w:t>
      </w:r>
      <w:r w:rsidR="0038668F">
        <w:t>ого</w:t>
      </w:r>
      <w:r w:rsidR="0081618C" w:rsidRPr="000263B8">
        <w:t xml:space="preserve"> </w:t>
      </w:r>
      <w:r w:rsidR="00D41629">
        <w:t>свойств</w:t>
      </w:r>
      <w:r w:rsidR="0038668F">
        <w:t>а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</w:t>
      </w:r>
      <w:r w:rsidR="0038668F">
        <w:t>ом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AA53B19" w14:textId="3D05EEDD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дополнительное</w:t>
      </w:r>
      <w:r w:rsidR="0081618C" w:rsidRPr="000263B8">
        <w:t xml:space="preserve"> </w:t>
      </w:r>
      <w:r w:rsidRPr="000263B8">
        <w:t>свойство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AB7A8C">
        <w:t xml:space="preserve"> (</w:t>
      </w:r>
      <w:r w:rsidR="006269E7">
        <w:fldChar w:fldCharType="begin"/>
      </w:r>
      <w:r w:rsidR="006269E7">
        <w:instrText xml:space="preserve"> REF _Ref119155813 \h </w:instrText>
      </w:r>
      <w:r w:rsidR="006269E7">
        <w:fldChar w:fldCharType="separate"/>
      </w:r>
      <w:r w:rsidR="00DE36C7">
        <w:t>Рисунок </w:t>
      </w:r>
      <w:r w:rsidR="00DE36C7">
        <w:rPr>
          <w:noProof/>
        </w:rPr>
        <w:t>55</w:t>
      </w:r>
      <w:r w:rsidR="006269E7">
        <w:fldChar w:fldCharType="end"/>
      </w:r>
      <w:r w:rsidR="00AB7A8C">
        <w:t>)</w:t>
      </w:r>
      <w:r w:rsidRPr="000263B8">
        <w:t>;</w:t>
      </w:r>
    </w:p>
    <w:p w14:paraId="6FD900E0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4BF7A391" wp14:editId="5B720A9A">
            <wp:extent cx="6295390" cy="3076226"/>
            <wp:effectExtent l="19050" t="19050" r="10160" b="10160"/>
            <wp:docPr id="100057" name="Рисунок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44587" name="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7622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03868F" w14:textId="4A07E9C9" w:rsidR="00E85BD7" w:rsidRPr="000263B8" w:rsidRDefault="00E15409" w:rsidP="001641CF">
      <w:pPr>
        <w:pStyle w:val="phfiguretitle"/>
      </w:pPr>
      <w:bookmarkStart w:id="232" w:name="_Ref11915581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55</w:t>
      </w:r>
      <w:r w:rsidR="00872ED0" w:rsidRPr="000263B8">
        <w:fldChar w:fldCharType="end"/>
      </w:r>
      <w:bookmarkEnd w:id="232"/>
      <w:r w:rsidR="0081618C" w:rsidRPr="000263B8">
        <w:t xml:space="preserve"> </w:t>
      </w:r>
      <w:r w:rsidR="00AB7A8C">
        <w:t xml:space="preserve">– 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связей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свойств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разделами</w:t>
      </w:r>
    </w:p>
    <w:p w14:paraId="694E1F72" w14:textId="728CB476" w:rsidR="00E85BD7" w:rsidRPr="000263B8" w:rsidRDefault="00170CAB" w:rsidP="001641CF">
      <w:pPr>
        <w:pStyle w:val="phlistitemized1"/>
      </w:pPr>
      <w:r w:rsidRPr="000263B8">
        <w:t xml:space="preserve">вызовите контекстное меню в блоке </w:t>
      </w:r>
      <w:r>
        <w:t>«</w:t>
      </w:r>
      <w:r w:rsidRPr="000263B8">
        <w:t>Свойства документов: связи с разделами</w:t>
      </w:r>
      <w:r>
        <w:t>»</w:t>
      </w:r>
      <w:r w:rsidRPr="000263B8">
        <w:t xml:space="preserve"> и выберите пункт </w:t>
      </w:r>
      <w:r>
        <w:t>«</w:t>
      </w:r>
      <w:r w:rsidRPr="000263B8">
        <w:t>Добавить</w:t>
      </w:r>
      <w:r>
        <w:t>»</w:t>
      </w:r>
      <w:r w:rsidR="00872ED0" w:rsidRPr="000263B8">
        <w:t>.</w:t>
      </w:r>
      <w:r w:rsidR="0081618C" w:rsidRPr="000263B8">
        <w:t xml:space="preserve"> </w:t>
      </w:r>
      <w:r w:rsidR="00872ED0" w:rsidRPr="000263B8">
        <w:t>Откроется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0263B8">
        <w:t>«</w:t>
      </w:r>
      <w:r w:rsidR="00872ED0" w:rsidRPr="000263B8">
        <w:t>Свойства</w:t>
      </w:r>
      <w:r w:rsidR="0081618C" w:rsidRPr="000263B8">
        <w:t xml:space="preserve"> </w:t>
      </w:r>
      <w:r w:rsidR="00872ED0" w:rsidRPr="000263B8">
        <w:t>документов: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разделами</w:t>
      </w:r>
      <w:r w:rsidR="000263B8">
        <w:t>»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_Ref119076820 \h </w:instrText>
      </w:r>
      <w:r w:rsidR="00AB7A8C">
        <w:fldChar w:fldCharType="separate"/>
      </w:r>
      <w:r w:rsidR="00DE36C7">
        <w:t>Рисунок </w:t>
      </w:r>
      <w:r w:rsidR="00DE36C7">
        <w:rPr>
          <w:noProof/>
        </w:rPr>
        <w:t>56</w:t>
      </w:r>
      <w:r w:rsidR="00AB7A8C">
        <w:fldChar w:fldCharType="end"/>
      </w:r>
      <w:r w:rsidR="00AB7A8C">
        <w:t>)</w:t>
      </w:r>
      <w:r w:rsidR="00872ED0" w:rsidRPr="000263B8">
        <w:t>;</w:t>
      </w:r>
    </w:p>
    <w:p w14:paraId="75195039" w14:textId="77777777" w:rsidR="00E85BD7" w:rsidRPr="000263B8" w:rsidRDefault="00872ED0" w:rsidP="001641CF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2DFE3DAC" wp14:editId="0D90A9DB">
            <wp:extent cx="4269850" cy="2588545"/>
            <wp:effectExtent l="19050" t="19050" r="16510" b="21590"/>
            <wp:docPr id="100058" name="Рисунок 100058" descr="Окно добавления связи дополнительного свойства с разд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17967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75060" cy="25917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27858D" w14:textId="416641DB" w:rsidR="00E85BD7" w:rsidRPr="000263B8" w:rsidRDefault="00E15409" w:rsidP="001641CF">
      <w:pPr>
        <w:pStyle w:val="phfiguretitle"/>
      </w:pPr>
      <w:bookmarkStart w:id="233" w:name="_Ref11907682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56</w:t>
      </w:r>
      <w:r w:rsidR="00872ED0" w:rsidRPr="000263B8">
        <w:fldChar w:fldCharType="end"/>
      </w:r>
      <w:bookmarkEnd w:id="233"/>
      <w:r w:rsidR="00AB7A8C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дополнительного</w:t>
      </w:r>
      <w:r w:rsidR="0081618C" w:rsidRPr="000263B8">
        <w:t xml:space="preserve"> </w:t>
      </w:r>
      <w:r w:rsidR="00872ED0" w:rsidRPr="000263B8">
        <w:t>свойства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разделом</w:t>
      </w:r>
    </w:p>
    <w:p w14:paraId="723B7352" w14:textId="3489A150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9233F0">
        <w:fldChar w:fldCharType="begin"/>
      </w:r>
      <w:r w:rsidR="009233F0">
        <w:instrText xml:space="preserve"> REF _Ref119154730 \h </w:instrText>
      </w:r>
      <w:r w:rsidR="009233F0">
        <w:fldChar w:fldCharType="separate"/>
      </w:r>
      <w:r w:rsidR="00DE36C7">
        <w:t>Таблица </w:t>
      </w:r>
      <w:r w:rsidR="00DE36C7">
        <w:rPr>
          <w:noProof/>
        </w:rPr>
        <w:t>29</w:t>
      </w:r>
      <w:r w:rsidR="009233F0">
        <w:fldChar w:fldCharType="end"/>
      </w:r>
      <w:r w:rsidR="00AB7A8C">
        <w:t>)</w:t>
      </w:r>
      <w:r w:rsidRPr="000263B8">
        <w:t>;</w:t>
      </w:r>
    </w:p>
    <w:p w14:paraId="6DC40FB7" w14:textId="035B7471" w:rsidR="00E85BD7" w:rsidRPr="000263B8" w:rsidRDefault="00E15409" w:rsidP="001641CF">
      <w:pPr>
        <w:pStyle w:val="phtabletitle"/>
      </w:pPr>
      <w:bookmarkStart w:id="234" w:name="_Ref119154730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29</w:t>
      </w:r>
      <w:r w:rsidR="00872ED0" w:rsidRPr="000263B8">
        <w:fldChar w:fldCharType="end"/>
      </w:r>
      <w:bookmarkEnd w:id="234"/>
      <w:r w:rsidR="0081618C" w:rsidRPr="000263B8">
        <w:t xml:space="preserve"> </w:t>
      </w:r>
      <w:r w:rsidR="00AB7A8C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связей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свойств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разделами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238"/>
        <w:gridCol w:w="4222"/>
        <w:gridCol w:w="2161"/>
      </w:tblGrid>
      <w:tr w:rsidR="000263B8" w:rsidRPr="00E24349" w14:paraId="132D1D17" w14:textId="77777777" w:rsidTr="00846EA2">
        <w:trPr>
          <w:tblHeader/>
        </w:trPr>
        <w:tc>
          <w:tcPr>
            <w:tcW w:w="1683" w:type="pct"/>
          </w:tcPr>
          <w:p w14:paraId="159BD44C" w14:textId="77777777" w:rsidR="00E85BD7" w:rsidRPr="00E24349" w:rsidRDefault="00872ED0" w:rsidP="001641CF">
            <w:pPr>
              <w:pStyle w:val="phtablecolcaption"/>
            </w:pPr>
            <w:bookmarkStart w:id="235" w:name="scroll-bookmark-67"/>
            <w:r w:rsidRPr="00E24349">
              <w:t>Код</w:t>
            </w:r>
            <w:r w:rsidR="0081618C" w:rsidRPr="00E24349">
              <w:t xml:space="preserve"> </w:t>
            </w:r>
            <w:r w:rsidRPr="00E24349">
              <w:t>дополнительного</w:t>
            </w:r>
            <w:r w:rsidR="0081618C" w:rsidRPr="00E24349">
              <w:t xml:space="preserve"> </w:t>
            </w:r>
            <w:r w:rsidRPr="00E24349">
              <w:t>свойства</w:t>
            </w:r>
            <w:bookmarkEnd w:id="235"/>
          </w:p>
        </w:tc>
        <w:tc>
          <w:tcPr>
            <w:tcW w:w="2194" w:type="pct"/>
          </w:tcPr>
          <w:p w14:paraId="162C21FB" w14:textId="77777777" w:rsidR="00E85BD7" w:rsidRPr="00E24349" w:rsidRDefault="00872ED0" w:rsidP="001641CF">
            <w:pPr>
              <w:pStyle w:val="phtablecolcaption"/>
            </w:pPr>
            <w:r w:rsidRPr="00E24349">
              <w:t>Приглашение</w:t>
            </w:r>
            <w:r w:rsidR="0081618C" w:rsidRPr="00E24349">
              <w:t xml:space="preserve"> </w:t>
            </w:r>
            <w:r w:rsidRPr="00E24349">
              <w:t>ко</w:t>
            </w:r>
            <w:r w:rsidR="0081618C" w:rsidRPr="00E24349">
              <w:t xml:space="preserve"> </w:t>
            </w:r>
            <w:r w:rsidRPr="00E24349">
              <w:t>вводу</w:t>
            </w:r>
          </w:p>
        </w:tc>
        <w:tc>
          <w:tcPr>
            <w:tcW w:w="1123" w:type="pct"/>
          </w:tcPr>
          <w:p w14:paraId="362060C4" w14:textId="77777777" w:rsidR="00E85BD7" w:rsidRPr="00E24349" w:rsidRDefault="00872ED0" w:rsidP="001641CF">
            <w:pPr>
              <w:pStyle w:val="phtablecolcaption"/>
            </w:pPr>
            <w:r w:rsidRPr="00E24349">
              <w:t>Раздел</w:t>
            </w:r>
          </w:p>
        </w:tc>
      </w:tr>
      <w:tr w:rsidR="00EB0156" w:rsidRPr="00E24349" w14:paraId="02069B9C" w14:textId="77777777" w:rsidTr="00846EA2">
        <w:tc>
          <w:tcPr>
            <w:tcW w:w="1683" w:type="pct"/>
          </w:tcPr>
          <w:p w14:paraId="44C1C5AF" w14:textId="5662C424" w:rsidR="00EB0156" w:rsidRPr="00E24349" w:rsidRDefault="00EB0156" w:rsidP="001641CF">
            <w:pPr>
              <w:pStyle w:val="phtablecellleft"/>
            </w:pPr>
            <w:r w:rsidRPr="00C858AD">
              <w:t>EHR_TYPES_VIMIS</w:t>
            </w:r>
          </w:p>
        </w:tc>
        <w:tc>
          <w:tcPr>
            <w:tcW w:w="2194" w:type="pct"/>
          </w:tcPr>
          <w:p w14:paraId="58C9AB9B" w14:textId="1D05A931" w:rsidR="00EB0156" w:rsidRPr="00E24349" w:rsidRDefault="00EB0156" w:rsidP="001641CF">
            <w:pPr>
              <w:pStyle w:val="phtablecellleft"/>
            </w:pPr>
            <w:r w:rsidRPr="00EB0156">
              <w:t>Код СМС в ВИМИС</w:t>
            </w:r>
          </w:p>
        </w:tc>
        <w:tc>
          <w:tcPr>
            <w:tcW w:w="1123" w:type="pct"/>
          </w:tcPr>
          <w:p w14:paraId="4BC93BC4" w14:textId="270F29C6" w:rsidR="00EB0156" w:rsidRPr="00E24349" w:rsidRDefault="00EB0156" w:rsidP="001641CF">
            <w:pPr>
              <w:pStyle w:val="phtablecellleft"/>
            </w:pPr>
            <w:r w:rsidRPr="00EB0156">
              <w:t>EHR_TYPES</w:t>
            </w:r>
          </w:p>
        </w:tc>
      </w:tr>
      <w:tr w:rsidR="00EB0156" w:rsidRPr="00E24349" w14:paraId="3B66BDCC" w14:textId="77777777" w:rsidTr="00846EA2">
        <w:tc>
          <w:tcPr>
            <w:tcW w:w="1683" w:type="pct"/>
          </w:tcPr>
          <w:p w14:paraId="528C5523" w14:textId="04962BBA" w:rsidR="00EB0156" w:rsidRPr="00E24349" w:rsidRDefault="00B91C8D" w:rsidP="001641CF">
            <w:pPr>
              <w:pStyle w:val="phtablecellleft"/>
            </w:pPr>
            <w:r w:rsidRPr="00B91C8D">
              <w:t>GROUP_VIMIS_CVD</w:t>
            </w:r>
          </w:p>
        </w:tc>
        <w:tc>
          <w:tcPr>
            <w:tcW w:w="2194" w:type="pct"/>
          </w:tcPr>
          <w:p w14:paraId="6CAAF2A9" w14:textId="39E7E249" w:rsidR="00EB0156" w:rsidRPr="00E24349" w:rsidRDefault="00B91C8D" w:rsidP="001641CF">
            <w:pPr>
              <w:pStyle w:val="phtablecellleft"/>
            </w:pPr>
            <w:r w:rsidRPr="00B91C8D">
              <w:t>Группа пациента в ВИМИС ССЗ</w:t>
            </w:r>
          </w:p>
        </w:tc>
        <w:tc>
          <w:tcPr>
            <w:tcW w:w="1123" w:type="pct"/>
          </w:tcPr>
          <w:p w14:paraId="752C3128" w14:textId="5BA967C3" w:rsidR="00EB0156" w:rsidRPr="00E24349" w:rsidRDefault="00EB0156" w:rsidP="001641CF">
            <w:pPr>
              <w:pStyle w:val="phtablecellleft"/>
            </w:pPr>
            <w:r w:rsidRPr="00EB0156">
              <w:t>AGENTS</w:t>
            </w:r>
          </w:p>
        </w:tc>
      </w:tr>
    </w:tbl>
    <w:p w14:paraId="6F8C1518" w14:textId="77777777" w:rsidR="00AB7A8C" w:rsidRDefault="00AB7A8C" w:rsidP="001641CF">
      <w:pPr>
        <w:pStyle w:val="phnormal"/>
      </w:pPr>
    </w:p>
    <w:p w14:paraId="6C123FB0" w14:textId="12792CD6" w:rsidR="00E85BD7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</w:t>
      </w:r>
      <w:r w:rsidR="00EB0156">
        <w:t>ое</w:t>
      </w:r>
      <w:r w:rsidR="0081618C" w:rsidRPr="000263B8">
        <w:t xml:space="preserve"> </w:t>
      </w:r>
      <w:r w:rsidRPr="000263B8">
        <w:t>дополнительное</w:t>
      </w:r>
      <w:r w:rsidR="0081618C" w:rsidRPr="000263B8">
        <w:t xml:space="preserve"> </w:t>
      </w:r>
      <w:r w:rsidRPr="000263B8">
        <w:t>свойство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Pr="000263B8">
        <w:t>.</w:t>
      </w:r>
    </w:p>
    <w:p w14:paraId="7DECF93D" w14:textId="568A538F" w:rsidR="00EB0156" w:rsidRPr="000263B8" w:rsidRDefault="00EB0156" w:rsidP="001641CF">
      <w:pPr>
        <w:pStyle w:val="31"/>
      </w:pPr>
      <w:bookmarkStart w:id="236" w:name="_Toc122531049"/>
      <w:r w:rsidRPr="000263B8">
        <w:t xml:space="preserve">Добавление </w:t>
      </w:r>
      <w:r w:rsidR="00D41629">
        <w:t>значений</w:t>
      </w:r>
      <w:r w:rsidRPr="000263B8">
        <w:t xml:space="preserve"> дополнительн</w:t>
      </w:r>
      <w:r w:rsidR="00D41629">
        <w:t>ого</w:t>
      </w:r>
      <w:r w:rsidRPr="000263B8">
        <w:t xml:space="preserve"> свойств</w:t>
      </w:r>
      <w:r w:rsidR="00D41629">
        <w:t>а</w:t>
      </w:r>
      <w:r w:rsidRPr="000263B8">
        <w:t xml:space="preserve"> </w:t>
      </w:r>
      <w:r w:rsidR="00D41629">
        <w:t>«</w:t>
      </w:r>
      <w:r w:rsidR="00D41629" w:rsidRPr="00D41629">
        <w:t>EHR_TYPES_VIMIS</w:t>
      </w:r>
      <w:r w:rsidR="00D41629">
        <w:t>»</w:t>
      </w:r>
      <w:bookmarkEnd w:id="236"/>
    </w:p>
    <w:p w14:paraId="072295D8" w14:textId="022A8D86" w:rsidR="00EB0156" w:rsidRPr="000263B8" w:rsidRDefault="00EB0156" w:rsidP="00EB0156">
      <w:pPr>
        <w:pStyle w:val="phnormal"/>
      </w:pPr>
      <w:r w:rsidRPr="000263B8">
        <w:t xml:space="preserve">Добавьте </w:t>
      </w:r>
      <w:r w:rsidR="00D41629">
        <w:t>значения</w:t>
      </w:r>
      <w:r w:rsidRPr="000263B8">
        <w:t xml:space="preserve"> дополнительного свойства </w:t>
      </w:r>
      <w:r w:rsidR="00D41629" w:rsidRPr="00D41629">
        <w:t>«EHR_TYPES_VIMIS»</w:t>
      </w:r>
      <w:r w:rsidRPr="000263B8">
        <w:t>.</w:t>
      </w:r>
    </w:p>
    <w:p w14:paraId="54DB3C89" w14:textId="518A5F06" w:rsidR="00EB0156" w:rsidRDefault="00EB0156" w:rsidP="00EB0156">
      <w:pPr>
        <w:pStyle w:val="phlistitemizedtitle"/>
      </w:pPr>
      <w:r w:rsidRPr="000263B8">
        <w:t xml:space="preserve">Для добавления </w:t>
      </w:r>
      <w:r w:rsidR="00D41629" w:rsidRPr="00D41629">
        <w:t>значен</w:t>
      </w:r>
      <w:r w:rsidR="000B3D68">
        <w:t>ия</w:t>
      </w:r>
      <w:r w:rsidR="00D41629" w:rsidRPr="00D41629">
        <w:t xml:space="preserve"> дополнительного свойства «EHR_TYPES_VIMIS»</w:t>
      </w:r>
      <w:r w:rsidR="00D41629">
        <w:t xml:space="preserve"> </w:t>
      </w:r>
      <w:r w:rsidRPr="000263B8">
        <w:t>выполните следующие действия</w:t>
      </w:r>
      <w:r>
        <w:t>:</w:t>
      </w:r>
    </w:p>
    <w:p w14:paraId="386CA1DD" w14:textId="29082903" w:rsidR="000B3D68" w:rsidRPr="000263B8" w:rsidRDefault="000B3D68" w:rsidP="000B3D68">
      <w:pPr>
        <w:pStyle w:val="phlistitemized1"/>
      </w:pPr>
      <w:r w:rsidRPr="000263B8">
        <w:t xml:space="preserve">перейдите в пункт меню </w:t>
      </w:r>
      <w:r>
        <w:t>«</w:t>
      </w:r>
      <w:r w:rsidRPr="000263B8">
        <w:t>Система</w:t>
      </w:r>
      <w:r>
        <w:t xml:space="preserve">/ </w:t>
      </w:r>
      <w:r w:rsidRPr="000263B8">
        <w:t>Дополнительные свойства</w:t>
      </w:r>
      <w:r>
        <w:t xml:space="preserve"> документов</w:t>
      </w:r>
      <w:r w:rsidRPr="000263B8">
        <w:t xml:space="preserve">: </w:t>
      </w:r>
      <w:r>
        <w:t>значения»</w:t>
      </w:r>
      <w:r w:rsidRPr="000263B8">
        <w:t xml:space="preserve">. Откроется форма настройки </w:t>
      </w:r>
      <w:r>
        <w:t xml:space="preserve">значений </w:t>
      </w:r>
      <w:r w:rsidRPr="000263B8">
        <w:t>дополнительных свойств</w:t>
      </w:r>
      <w:r>
        <w:t xml:space="preserve"> (</w:t>
      </w:r>
      <w:r w:rsidR="00C04DEA">
        <w:fldChar w:fldCharType="begin"/>
      </w:r>
      <w:r w:rsidR="00C04DEA">
        <w:instrText xml:space="preserve"> REF _Ref119958562 \h </w:instrText>
      </w:r>
      <w:r w:rsidR="00C04DEA">
        <w:fldChar w:fldCharType="separate"/>
      </w:r>
      <w:r w:rsidR="00DE36C7">
        <w:t>Рисунок </w:t>
      </w:r>
      <w:r w:rsidR="00DE36C7">
        <w:rPr>
          <w:noProof/>
        </w:rPr>
        <w:t>57</w:t>
      </w:r>
      <w:r w:rsidR="00C04DEA">
        <w:fldChar w:fldCharType="end"/>
      </w:r>
      <w:r>
        <w:t>)</w:t>
      </w:r>
      <w:r w:rsidRPr="000263B8">
        <w:t>;</w:t>
      </w:r>
    </w:p>
    <w:p w14:paraId="3A8A5FC5" w14:textId="77777777" w:rsidR="000B3D68" w:rsidRPr="000263B8" w:rsidRDefault="000B3D68" w:rsidP="000B3D6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06AE8DD7" wp14:editId="4F2FBDF0">
            <wp:extent cx="6295390" cy="3166320"/>
            <wp:effectExtent l="19050" t="19050" r="10160" b="15240"/>
            <wp:docPr id="99973" name="Рисунок 9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28100" name="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663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88E327" w14:textId="0C585649" w:rsidR="000B3D68" w:rsidRPr="000263B8" w:rsidRDefault="000B3D68" w:rsidP="000B3D68">
      <w:pPr>
        <w:pStyle w:val="phfiguretitle"/>
      </w:pPr>
      <w:bookmarkStart w:id="237" w:name="_Ref119958562"/>
      <w:r>
        <w:t>Рисунок </w:t>
      </w:r>
      <w:r w:rsidRPr="000263B8">
        <w:fldChar w:fldCharType="begin"/>
      </w:r>
      <w:r w:rsidRPr="000263B8">
        <w:instrText>SEQ Рисунок \* ARABIC</w:instrText>
      </w:r>
      <w:r w:rsidRPr="000263B8">
        <w:fldChar w:fldCharType="separate"/>
      </w:r>
      <w:r w:rsidR="00DE36C7">
        <w:rPr>
          <w:noProof/>
        </w:rPr>
        <w:t>57</w:t>
      </w:r>
      <w:r w:rsidRPr="000263B8">
        <w:fldChar w:fldCharType="end"/>
      </w:r>
      <w:bookmarkEnd w:id="237"/>
      <w:r w:rsidRPr="000263B8">
        <w:t xml:space="preserve"> </w:t>
      </w:r>
      <w:r>
        <w:t xml:space="preserve">– </w:t>
      </w:r>
      <w:r w:rsidRPr="000263B8">
        <w:t xml:space="preserve">Форма настройки </w:t>
      </w:r>
      <w:r w:rsidR="00C04DEA">
        <w:t xml:space="preserve">значений </w:t>
      </w:r>
      <w:r w:rsidRPr="000263B8">
        <w:t>дополнительных свойств</w:t>
      </w:r>
    </w:p>
    <w:p w14:paraId="258DE0E9" w14:textId="180DAC1C" w:rsidR="00C04DEA" w:rsidRDefault="00170CAB" w:rsidP="00170CAB">
      <w:pPr>
        <w:pStyle w:val="phlistitemized1"/>
      </w:pPr>
      <w:r w:rsidRPr="00170CAB">
        <w:t xml:space="preserve">выберите дополнительное свойство </w:t>
      </w:r>
      <w:r w:rsidRPr="00D41629">
        <w:t>«EHR_TYPES_VIMIS»</w:t>
      </w:r>
      <w:r>
        <w:t xml:space="preserve"> </w:t>
      </w:r>
      <w:r w:rsidRPr="00170CAB">
        <w:t>в блоке «Свойства документов»</w:t>
      </w:r>
      <w:r>
        <w:t xml:space="preserve"> (</w:t>
      </w:r>
      <w:r>
        <w:fldChar w:fldCharType="begin"/>
      </w:r>
      <w:r>
        <w:instrText xml:space="preserve"> REF _Ref119959193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58</w:t>
      </w:r>
      <w:r>
        <w:fldChar w:fldCharType="end"/>
      </w:r>
      <w:r>
        <w:t>);</w:t>
      </w:r>
    </w:p>
    <w:p w14:paraId="1EA61B1A" w14:textId="1D93548B" w:rsidR="00170CAB" w:rsidRPr="000263B8" w:rsidRDefault="00170CAB" w:rsidP="00170CAB">
      <w:pPr>
        <w:pStyle w:val="phlistitemized1"/>
        <w:numPr>
          <w:ilvl w:val="0"/>
          <w:numId w:val="0"/>
        </w:numPr>
        <w:jc w:val="center"/>
      </w:pPr>
      <w:r>
        <w:t xml:space="preserve">                 </w:t>
      </w:r>
      <w:r w:rsidRPr="000263B8">
        <w:rPr>
          <w:noProof/>
          <w:lang w:eastAsia="ru-RU"/>
        </w:rPr>
        <w:drawing>
          <wp:inline distT="0" distB="0" distL="0" distR="0" wp14:anchorId="428E2774" wp14:editId="518C0B6A">
            <wp:extent cx="5056099" cy="3166320"/>
            <wp:effectExtent l="19050" t="19050" r="11430" b="15240"/>
            <wp:docPr id="99978" name="Рисунок 99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28100" name="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099" cy="31663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AA1D45" w14:textId="4FDD1F84" w:rsidR="00170CAB" w:rsidRDefault="00170CAB" w:rsidP="00170CAB">
      <w:pPr>
        <w:pStyle w:val="phlistitemized1"/>
        <w:numPr>
          <w:ilvl w:val="0"/>
          <w:numId w:val="0"/>
        </w:numPr>
        <w:ind w:left="1315"/>
        <w:jc w:val="center"/>
      </w:pPr>
      <w:bookmarkStart w:id="238" w:name="_Ref119959193"/>
      <w:r>
        <w:t>Рисунок </w:t>
      </w:r>
      <w:r w:rsidRPr="000263B8">
        <w:fldChar w:fldCharType="begin"/>
      </w:r>
      <w:r w:rsidRPr="000263B8">
        <w:instrText>SEQ Рисунок \* ARABIC</w:instrText>
      </w:r>
      <w:r w:rsidRPr="000263B8">
        <w:fldChar w:fldCharType="separate"/>
      </w:r>
      <w:r w:rsidR="00DE36C7">
        <w:rPr>
          <w:noProof/>
        </w:rPr>
        <w:t>58</w:t>
      </w:r>
      <w:r w:rsidRPr="000263B8">
        <w:fldChar w:fldCharType="end"/>
      </w:r>
      <w:bookmarkEnd w:id="238"/>
      <w:r w:rsidRPr="000263B8">
        <w:t xml:space="preserve"> </w:t>
      </w:r>
      <w:r>
        <w:t>– Добавление</w:t>
      </w:r>
      <w:r w:rsidRPr="000263B8">
        <w:t xml:space="preserve"> </w:t>
      </w:r>
      <w:r>
        <w:t xml:space="preserve">значений </w:t>
      </w:r>
      <w:r w:rsidRPr="000263B8">
        <w:t>дополнительных свойств</w:t>
      </w:r>
    </w:p>
    <w:p w14:paraId="437F4029" w14:textId="1E4AD5FE" w:rsidR="000B3D68" w:rsidRPr="000263B8" w:rsidRDefault="00170CAB" w:rsidP="000B3D68">
      <w:pPr>
        <w:pStyle w:val="phlistitemized1"/>
      </w:pPr>
      <w:r w:rsidRPr="000263B8">
        <w:t xml:space="preserve">вызовите контекстное меню в блоке </w:t>
      </w:r>
      <w:r>
        <w:t>«</w:t>
      </w:r>
      <w:r w:rsidRPr="000263B8">
        <w:t>Свойства документов</w:t>
      </w:r>
      <w:r>
        <w:t>: значения»</w:t>
      </w:r>
      <w:r w:rsidRPr="000263B8">
        <w:t xml:space="preserve"> и выберите пункт </w:t>
      </w:r>
      <w:r>
        <w:t>«</w:t>
      </w:r>
      <w:r w:rsidRPr="000263B8">
        <w:t>Добавить</w:t>
      </w:r>
      <w:r>
        <w:t>»</w:t>
      </w:r>
      <w:r w:rsidR="000B3D68" w:rsidRPr="000263B8">
        <w:t xml:space="preserve">. Откроется окно </w:t>
      </w:r>
      <w:r w:rsidR="000B3D68">
        <w:t>«</w:t>
      </w:r>
      <w:r w:rsidR="000B3D68" w:rsidRPr="000263B8">
        <w:t xml:space="preserve">Свойства документов: </w:t>
      </w:r>
      <w:r w:rsidR="00C04DEA">
        <w:t xml:space="preserve">значения: </w:t>
      </w:r>
      <w:r w:rsidR="000B3D68" w:rsidRPr="000263B8">
        <w:t>Добавление</w:t>
      </w:r>
      <w:r w:rsidR="000B3D68">
        <w:t>» (</w:t>
      </w:r>
      <w:r w:rsidR="00C04DEA">
        <w:fldChar w:fldCharType="begin"/>
      </w:r>
      <w:r w:rsidR="00C04DEA">
        <w:instrText xml:space="preserve"> REF _Ref119958586 \h </w:instrText>
      </w:r>
      <w:r w:rsidR="00C04DEA">
        <w:fldChar w:fldCharType="separate"/>
      </w:r>
      <w:r w:rsidR="00DE36C7">
        <w:t>Рисунок </w:t>
      </w:r>
      <w:r w:rsidR="00DE36C7">
        <w:rPr>
          <w:noProof/>
        </w:rPr>
        <w:t>59</w:t>
      </w:r>
      <w:r w:rsidR="00C04DEA">
        <w:fldChar w:fldCharType="end"/>
      </w:r>
      <w:r w:rsidR="000B3D68">
        <w:t>)</w:t>
      </w:r>
      <w:r w:rsidR="000B3D68" w:rsidRPr="000263B8">
        <w:t>;</w:t>
      </w:r>
    </w:p>
    <w:p w14:paraId="03CD3B71" w14:textId="77777777" w:rsidR="000B3D68" w:rsidRPr="000263B8" w:rsidRDefault="000B3D68" w:rsidP="000B3D6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77B84010" wp14:editId="06C51DC0">
            <wp:extent cx="3676406" cy="2029240"/>
            <wp:effectExtent l="19050" t="19050" r="19685" b="28575"/>
            <wp:docPr id="99974" name="Рисунок 9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97194" name="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406" cy="20292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6E09A8" w14:textId="2D79A1AB" w:rsidR="000B3D68" w:rsidRPr="000263B8" w:rsidRDefault="000B3D68" w:rsidP="000B3D68">
      <w:pPr>
        <w:pStyle w:val="phfiguretitle"/>
      </w:pPr>
      <w:bookmarkStart w:id="239" w:name="_Ref119958586"/>
      <w:r>
        <w:t>Рисунок </w:t>
      </w:r>
      <w:r w:rsidRPr="000263B8">
        <w:fldChar w:fldCharType="begin"/>
      </w:r>
      <w:r w:rsidRPr="000263B8">
        <w:instrText>SEQ Рисунок \* ARABIC</w:instrText>
      </w:r>
      <w:r w:rsidRPr="000263B8">
        <w:fldChar w:fldCharType="separate"/>
      </w:r>
      <w:r w:rsidR="00DE36C7">
        <w:rPr>
          <w:noProof/>
        </w:rPr>
        <w:t>59</w:t>
      </w:r>
      <w:r w:rsidRPr="000263B8">
        <w:fldChar w:fldCharType="end"/>
      </w:r>
      <w:bookmarkEnd w:id="239"/>
      <w:r w:rsidRPr="000263B8">
        <w:t xml:space="preserve"> </w:t>
      </w:r>
      <w:r>
        <w:t xml:space="preserve">– </w:t>
      </w:r>
      <w:r w:rsidRPr="000263B8">
        <w:t>Окно добавления</w:t>
      </w:r>
      <w:r w:rsidR="00F637AF">
        <w:t xml:space="preserve"> значений</w:t>
      </w:r>
      <w:r w:rsidRPr="000263B8">
        <w:t xml:space="preserve"> дополнительного свойства</w:t>
      </w:r>
    </w:p>
    <w:p w14:paraId="5F75674B" w14:textId="627726A7" w:rsidR="000B3D68" w:rsidRPr="000263B8" w:rsidRDefault="000B3D68" w:rsidP="000B3D68">
      <w:pPr>
        <w:pStyle w:val="phlistitemized1"/>
      </w:pPr>
      <w:r w:rsidRPr="000263B8">
        <w:t>заполните поля поочередно для каждого</w:t>
      </w:r>
      <w:r w:rsidR="00F637AF">
        <w:t xml:space="preserve"> значения</w:t>
      </w:r>
      <w:r w:rsidRPr="000263B8">
        <w:t xml:space="preserve"> дополнительного свойства согласно таблице ниже</w:t>
      </w:r>
      <w:r w:rsidR="00F637AF">
        <w:t xml:space="preserve"> (</w:t>
      </w:r>
      <w:r w:rsidR="00F637AF">
        <w:fldChar w:fldCharType="begin"/>
      </w:r>
      <w:r w:rsidR="00F637AF">
        <w:instrText xml:space="preserve"> REF _Ref119959412 \h </w:instrText>
      </w:r>
      <w:r w:rsidR="00F637AF">
        <w:fldChar w:fldCharType="separate"/>
      </w:r>
      <w:r w:rsidR="00DE36C7">
        <w:t>Таблица </w:t>
      </w:r>
      <w:r w:rsidR="00DE36C7">
        <w:rPr>
          <w:noProof/>
        </w:rPr>
        <w:t>30</w:t>
      </w:r>
      <w:r w:rsidR="00F637AF">
        <w:fldChar w:fldCharType="end"/>
      </w:r>
      <w:r>
        <w:t>)</w:t>
      </w:r>
      <w:r w:rsidRPr="000263B8">
        <w:t>;</w:t>
      </w:r>
    </w:p>
    <w:p w14:paraId="36088C6D" w14:textId="6EBB0466" w:rsidR="000B3D68" w:rsidRPr="000263B8" w:rsidRDefault="000B3D68" w:rsidP="000B3D68">
      <w:pPr>
        <w:pStyle w:val="phtabletitle"/>
      </w:pPr>
      <w:bookmarkStart w:id="240" w:name="_Ref119959412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30</w:t>
      </w:r>
      <w:r w:rsidRPr="000263B8">
        <w:fldChar w:fldCharType="end"/>
      </w:r>
      <w:bookmarkEnd w:id="240"/>
      <w:r w:rsidRPr="000263B8">
        <w:t xml:space="preserve"> </w:t>
      </w:r>
      <w:r>
        <w:t xml:space="preserve">– </w:t>
      </w:r>
      <w:r w:rsidRPr="000263B8">
        <w:t>Заполнение полей окна добавления</w:t>
      </w:r>
      <w:r w:rsidR="00F637AF">
        <w:t xml:space="preserve"> значения</w:t>
      </w:r>
      <w:r w:rsidRPr="000263B8">
        <w:t xml:space="preserve"> дополнительного свойства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940"/>
        <w:gridCol w:w="3348"/>
        <w:gridCol w:w="3333"/>
      </w:tblGrid>
      <w:tr w:rsidR="00F637AF" w:rsidRPr="00E24349" w14:paraId="19A29330" w14:textId="77777777" w:rsidTr="00F637AF">
        <w:trPr>
          <w:tblHeader/>
        </w:trPr>
        <w:tc>
          <w:tcPr>
            <w:tcW w:w="1528" w:type="pct"/>
          </w:tcPr>
          <w:p w14:paraId="010005D2" w14:textId="5732D594" w:rsidR="00F637AF" w:rsidRPr="00E24349" w:rsidRDefault="00F637AF" w:rsidP="00C04DEA">
            <w:pPr>
              <w:pStyle w:val="phtablecolcaption"/>
            </w:pPr>
            <w:r>
              <w:t>Строковое значение</w:t>
            </w:r>
          </w:p>
        </w:tc>
        <w:tc>
          <w:tcPr>
            <w:tcW w:w="1740" w:type="pct"/>
          </w:tcPr>
          <w:p w14:paraId="78EC030E" w14:textId="435EFE8A" w:rsidR="00F637AF" w:rsidRPr="00E24349" w:rsidRDefault="00F637AF" w:rsidP="00C04DEA">
            <w:pPr>
              <w:pStyle w:val="phtablecolcaption"/>
            </w:pPr>
            <w:r>
              <w:t>Запись в разделе</w:t>
            </w:r>
          </w:p>
        </w:tc>
        <w:tc>
          <w:tcPr>
            <w:tcW w:w="1732" w:type="pct"/>
          </w:tcPr>
          <w:p w14:paraId="113E3204" w14:textId="17D8ED4B" w:rsidR="00F637AF" w:rsidRPr="00E24349" w:rsidRDefault="00F637AF" w:rsidP="00C04DEA">
            <w:pPr>
              <w:pStyle w:val="phtablecolcaption"/>
            </w:pPr>
            <w:r>
              <w:t>Раздел</w:t>
            </w:r>
          </w:p>
        </w:tc>
      </w:tr>
      <w:tr w:rsidR="00F637AF" w:rsidRPr="00E24349" w14:paraId="2ABC804D" w14:textId="77777777" w:rsidTr="00B91C8D">
        <w:tc>
          <w:tcPr>
            <w:tcW w:w="1528" w:type="pct"/>
            <w:shd w:val="clear" w:color="auto" w:fill="auto"/>
          </w:tcPr>
          <w:p w14:paraId="350AB500" w14:textId="0D55398A" w:rsidR="00F637AF" w:rsidRPr="00E24349" w:rsidRDefault="00F637AF" w:rsidP="00F637AF">
            <w:pPr>
              <w:pStyle w:val="phtablecellleft"/>
              <w:tabs>
                <w:tab w:val="left" w:pos="501"/>
              </w:tabs>
            </w:pPr>
            <w:r w:rsidRPr="00F637AF">
              <w:t>SMSV8</w:t>
            </w:r>
          </w:p>
        </w:tc>
        <w:tc>
          <w:tcPr>
            <w:tcW w:w="1740" w:type="pct"/>
            <w:shd w:val="clear" w:color="auto" w:fill="auto"/>
          </w:tcPr>
          <w:p w14:paraId="76CE9059" w14:textId="53492ACB" w:rsidR="00F637AF" w:rsidRPr="00E24349" w:rsidRDefault="00F637AF" w:rsidP="00C04DEA">
            <w:pPr>
              <w:pStyle w:val="phtablecellleft"/>
              <w:tabs>
                <w:tab w:val="left" w:pos="501"/>
              </w:tabs>
            </w:pPr>
            <w:r>
              <w:t>4</w:t>
            </w:r>
          </w:p>
        </w:tc>
        <w:tc>
          <w:tcPr>
            <w:tcW w:w="1732" w:type="pct"/>
            <w:shd w:val="clear" w:color="auto" w:fill="auto"/>
          </w:tcPr>
          <w:p w14:paraId="6D848DE1" w14:textId="4E3DFAD5" w:rsidR="00F637AF" w:rsidRPr="00E24349" w:rsidRDefault="00F637AF" w:rsidP="00C04DEA">
            <w:pPr>
              <w:pStyle w:val="phtablecellleft"/>
            </w:pPr>
            <w:r w:rsidRPr="00F637AF">
              <w:t>EHR_TYPES</w:t>
            </w:r>
          </w:p>
        </w:tc>
      </w:tr>
      <w:tr w:rsidR="00F637AF" w:rsidRPr="00E24349" w14:paraId="1CFB6A02" w14:textId="77777777" w:rsidTr="00B91C8D">
        <w:tc>
          <w:tcPr>
            <w:tcW w:w="1528" w:type="pct"/>
            <w:shd w:val="clear" w:color="auto" w:fill="auto"/>
          </w:tcPr>
          <w:p w14:paraId="616C5319" w14:textId="21224949" w:rsidR="00F637AF" w:rsidRPr="00E24349" w:rsidRDefault="00F637AF" w:rsidP="00C04DEA">
            <w:pPr>
              <w:pStyle w:val="phtablecellleft"/>
            </w:pPr>
            <w:r w:rsidRPr="00F637AF">
              <w:t>SMSV3</w:t>
            </w:r>
          </w:p>
        </w:tc>
        <w:tc>
          <w:tcPr>
            <w:tcW w:w="1740" w:type="pct"/>
            <w:shd w:val="clear" w:color="auto" w:fill="auto"/>
          </w:tcPr>
          <w:p w14:paraId="13BCCBB0" w14:textId="3F3FDE4B" w:rsidR="00F637AF" w:rsidRPr="00E24349" w:rsidRDefault="00F637AF" w:rsidP="00C04DEA">
            <w:pPr>
              <w:pStyle w:val="phtablecellleft"/>
              <w:tabs>
                <w:tab w:val="left" w:pos="501"/>
              </w:tabs>
            </w:pPr>
            <w:r>
              <w:t>6</w:t>
            </w:r>
          </w:p>
        </w:tc>
        <w:tc>
          <w:tcPr>
            <w:tcW w:w="1732" w:type="pct"/>
            <w:shd w:val="clear" w:color="auto" w:fill="auto"/>
          </w:tcPr>
          <w:p w14:paraId="4CDEDE1A" w14:textId="516E6C3B" w:rsidR="00F637AF" w:rsidRPr="00E24349" w:rsidRDefault="00F637AF" w:rsidP="00C04DEA">
            <w:pPr>
              <w:pStyle w:val="phtablecellleft"/>
            </w:pPr>
            <w:r w:rsidRPr="00F637AF">
              <w:t>EHR_TYPES</w:t>
            </w:r>
          </w:p>
        </w:tc>
      </w:tr>
      <w:tr w:rsidR="00F637AF" w:rsidRPr="00E24349" w14:paraId="0BACA2D7" w14:textId="77777777" w:rsidTr="00B91C8D">
        <w:tc>
          <w:tcPr>
            <w:tcW w:w="1528" w:type="pct"/>
            <w:shd w:val="clear" w:color="auto" w:fill="auto"/>
          </w:tcPr>
          <w:p w14:paraId="24958E17" w14:textId="0EC6A72A" w:rsidR="00F637AF" w:rsidRPr="00E24349" w:rsidRDefault="00F637AF" w:rsidP="00F637AF">
            <w:pPr>
              <w:pStyle w:val="phtablecellleft"/>
            </w:pPr>
            <w:r w:rsidRPr="00F637AF">
              <w:t>SMSV5</w:t>
            </w:r>
          </w:p>
        </w:tc>
        <w:tc>
          <w:tcPr>
            <w:tcW w:w="1740" w:type="pct"/>
            <w:shd w:val="clear" w:color="auto" w:fill="auto"/>
          </w:tcPr>
          <w:p w14:paraId="1878C7AC" w14:textId="06DA54DA" w:rsidR="00F637AF" w:rsidRPr="00E24349" w:rsidRDefault="00F637AF" w:rsidP="00F637AF">
            <w:pPr>
              <w:pStyle w:val="phtablecellleft"/>
              <w:tabs>
                <w:tab w:val="left" w:pos="501"/>
              </w:tabs>
            </w:pPr>
            <w:r>
              <w:t>7</w:t>
            </w:r>
          </w:p>
        </w:tc>
        <w:tc>
          <w:tcPr>
            <w:tcW w:w="1732" w:type="pct"/>
            <w:shd w:val="clear" w:color="auto" w:fill="auto"/>
          </w:tcPr>
          <w:p w14:paraId="6C90D79D" w14:textId="452D6BD0" w:rsidR="00F637AF" w:rsidRPr="00E24349" w:rsidRDefault="00F637AF" w:rsidP="00F637AF">
            <w:pPr>
              <w:pStyle w:val="phtablecellleft"/>
            </w:pPr>
            <w:r w:rsidRPr="00420A98">
              <w:t>EHR_TYPES</w:t>
            </w:r>
          </w:p>
        </w:tc>
      </w:tr>
      <w:tr w:rsidR="00F637AF" w:rsidRPr="00E24349" w14:paraId="1AEA7D48" w14:textId="77777777" w:rsidTr="00B91C8D">
        <w:tc>
          <w:tcPr>
            <w:tcW w:w="1528" w:type="pct"/>
            <w:shd w:val="clear" w:color="auto" w:fill="auto"/>
          </w:tcPr>
          <w:p w14:paraId="472BDD55" w14:textId="208C6FC4" w:rsidR="00F637AF" w:rsidRPr="00E24349" w:rsidRDefault="00F637AF" w:rsidP="00F637AF">
            <w:pPr>
              <w:pStyle w:val="phtablecellleft"/>
            </w:pPr>
            <w:r w:rsidRPr="00F637AF">
              <w:t>SMSV2</w:t>
            </w:r>
          </w:p>
        </w:tc>
        <w:tc>
          <w:tcPr>
            <w:tcW w:w="1740" w:type="pct"/>
            <w:shd w:val="clear" w:color="auto" w:fill="auto"/>
          </w:tcPr>
          <w:p w14:paraId="78D6E33D" w14:textId="09833D8A" w:rsidR="00F637AF" w:rsidRPr="00E24349" w:rsidRDefault="00F637AF" w:rsidP="00F637AF">
            <w:pPr>
              <w:pStyle w:val="phtablecellleft"/>
              <w:tabs>
                <w:tab w:val="left" w:pos="501"/>
              </w:tabs>
            </w:pPr>
            <w:r>
              <w:t>10</w:t>
            </w:r>
          </w:p>
        </w:tc>
        <w:tc>
          <w:tcPr>
            <w:tcW w:w="1732" w:type="pct"/>
            <w:shd w:val="clear" w:color="auto" w:fill="auto"/>
          </w:tcPr>
          <w:p w14:paraId="66D8816F" w14:textId="7A8DE154" w:rsidR="00F637AF" w:rsidRPr="00E24349" w:rsidRDefault="00F637AF" w:rsidP="00F637AF">
            <w:pPr>
              <w:pStyle w:val="phtablecellleft"/>
            </w:pPr>
            <w:r w:rsidRPr="00420A98">
              <w:t>EHR_TYPES</w:t>
            </w:r>
          </w:p>
        </w:tc>
      </w:tr>
      <w:tr w:rsidR="00F637AF" w:rsidRPr="00E24349" w14:paraId="18449BE5" w14:textId="77777777" w:rsidTr="00B91C8D">
        <w:tc>
          <w:tcPr>
            <w:tcW w:w="1528" w:type="pct"/>
            <w:shd w:val="clear" w:color="auto" w:fill="auto"/>
          </w:tcPr>
          <w:p w14:paraId="30735128" w14:textId="60837A64" w:rsidR="00F637AF" w:rsidRPr="00E24349" w:rsidRDefault="00F637AF" w:rsidP="00F637AF">
            <w:pPr>
              <w:pStyle w:val="phtablecellleft"/>
            </w:pPr>
            <w:r w:rsidRPr="00F637AF">
              <w:t>SMSV13</w:t>
            </w:r>
          </w:p>
        </w:tc>
        <w:tc>
          <w:tcPr>
            <w:tcW w:w="1740" w:type="pct"/>
            <w:shd w:val="clear" w:color="auto" w:fill="auto"/>
          </w:tcPr>
          <w:p w14:paraId="52FD31E3" w14:textId="15C1505D" w:rsidR="00F637AF" w:rsidRPr="00E24349" w:rsidRDefault="00F637AF" w:rsidP="00F637AF">
            <w:pPr>
              <w:pStyle w:val="phtablecellleft"/>
              <w:tabs>
                <w:tab w:val="left" w:pos="501"/>
              </w:tabs>
            </w:pPr>
            <w:r w:rsidRPr="00F637AF">
              <w:t>13</w:t>
            </w:r>
          </w:p>
        </w:tc>
        <w:tc>
          <w:tcPr>
            <w:tcW w:w="1732" w:type="pct"/>
            <w:shd w:val="clear" w:color="auto" w:fill="auto"/>
          </w:tcPr>
          <w:p w14:paraId="566FC0CF" w14:textId="300A3A65" w:rsidR="00F637AF" w:rsidRPr="00E24349" w:rsidRDefault="00F637AF" w:rsidP="00F637AF">
            <w:pPr>
              <w:pStyle w:val="phtablecellleft"/>
            </w:pPr>
            <w:r w:rsidRPr="00420A98">
              <w:t>EHR_TYPES</w:t>
            </w:r>
          </w:p>
        </w:tc>
      </w:tr>
      <w:tr w:rsidR="00F637AF" w:rsidRPr="00E24349" w14:paraId="633B7826" w14:textId="77777777" w:rsidTr="00B91C8D">
        <w:tc>
          <w:tcPr>
            <w:tcW w:w="1528" w:type="pct"/>
            <w:shd w:val="clear" w:color="auto" w:fill="auto"/>
          </w:tcPr>
          <w:p w14:paraId="3378B95B" w14:textId="3D5792FF" w:rsidR="00F637AF" w:rsidRPr="00E24349" w:rsidRDefault="00F637AF" w:rsidP="00F637AF">
            <w:pPr>
              <w:pStyle w:val="phtablecellleft"/>
            </w:pPr>
            <w:r w:rsidRPr="00F637AF">
              <w:t>SMSV6</w:t>
            </w:r>
          </w:p>
        </w:tc>
        <w:tc>
          <w:tcPr>
            <w:tcW w:w="1740" w:type="pct"/>
            <w:shd w:val="clear" w:color="auto" w:fill="auto"/>
          </w:tcPr>
          <w:p w14:paraId="396BB798" w14:textId="103D09AF" w:rsidR="00F637AF" w:rsidRPr="00E24349" w:rsidRDefault="00F637AF" w:rsidP="00F637AF">
            <w:pPr>
              <w:pStyle w:val="phtablecellleft"/>
              <w:tabs>
                <w:tab w:val="left" w:pos="501"/>
              </w:tabs>
            </w:pPr>
            <w:r>
              <w:t>101</w:t>
            </w:r>
          </w:p>
        </w:tc>
        <w:tc>
          <w:tcPr>
            <w:tcW w:w="1732" w:type="pct"/>
            <w:shd w:val="clear" w:color="auto" w:fill="auto"/>
          </w:tcPr>
          <w:p w14:paraId="746F0C65" w14:textId="7ABA2CAD" w:rsidR="00F637AF" w:rsidRPr="00E24349" w:rsidRDefault="00F637AF" w:rsidP="00F637AF">
            <w:pPr>
              <w:pStyle w:val="phtablecellleft"/>
            </w:pPr>
            <w:r w:rsidRPr="00DB24E2">
              <w:t>EHR_TYPES</w:t>
            </w:r>
          </w:p>
        </w:tc>
      </w:tr>
      <w:tr w:rsidR="00F637AF" w:rsidRPr="00E24349" w14:paraId="5CA48916" w14:textId="77777777" w:rsidTr="00B91C8D">
        <w:tc>
          <w:tcPr>
            <w:tcW w:w="1528" w:type="pct"/>
            <w:shd w:val="clear" w:color="auto" w:fill="auto"/>
          </w:tcPr>
          <w:p w14:paraId="030B1B1E" w14:textId="24ACACD5" w:rsidR="00F637AF" w:rsidRPr="00E24349" w:rsidRDefault="00F637AF" w:rsidP="00F637AF">
            <w:pPr>
              <w:pStyle w:val="phtablecellleft"/>
            </w:pPr>
            <w:r w:rsidRPr="00F637AF">
              <w:t>SMSV10</w:t>
            </w:r>
          </w:p>
        </w:tc>
        <w:tc>
          <w:tcPr>
            <w:tcW w:w="1740" w:type="pct"/>
            <w:shd w:val="clear" w:color="auto" w:fill="auto"/>
          </w:tcPr>
          <w:p w14:paraId="5C1C0D23" w14:textId="505063D0" w:rsidR="00F637AF" w:rsidRPr="00E24349" w:rsidRDefault="00F637AF" w:rsidP="00F637AF">
            <w:pPr>
              <w:pStyle w:val="phtablecellleft"/>
              <w:tabs>
                <w:tab w:val="left" w:pos="501"/>
              </w:tabs>
            </w:pPr>
            <w:r w:rsidRPr="00F637AF">
              <w:t>103</w:t>
            </w:r>
          </w:p>
        </w:tc>
        <w:tc>
          <w:tcPr>
            <w:tcW w:w="1732" w:type="pct"/>
            <w:shd w:val="clear" w:color="auto" w:fill="auto"/>
          </w:tcPr>
          <w:p w14:paraId="3B30DD3F" w14:textId="60713BD5" w:rsidR="00F637AF" w:rsidRPr="00E24349" w:rsidRDefault="00F637AF" w:rsidP="00F637AF">
            <w:pPr>
              <w:pStyle w:val="phtablecellleft"/>
            </w:pPr>
            <w:r w:rsidRPr="00DB24E2">
              <w:t>EHR_TYPES</w:t>
            </w:r>
          </w:p>
        </w:tc>
      </w:tr>
      <w:tr w:rsidR="00F637AF" w:rsidRPr="00E24349" w14:paraId="3C9E9213" w14:textId="77777777" w:rsidTr="00B91C8D">
        <w:tc>
          <w:tcPr>
            <w:tcW w:w="1528" w:type="pct"/>
            <w:shd w:val="clear" w:color="auto" w:fill="auto"/>
          </w:tcPr>
          <w:p w14:paraId="1AC23BFC" w14:textId="195A8823" w:rsidR="00F637AF" w:rsidRPr="00E24349" w:rsidRDefault="00F637AF" w:rsidP="00F637AF">
            <w:pPr>
              <w:pStyle w:val="phtablecellleft"/>
            </w:pPr>
            <w:r w:rsidRPr="00F637AF">
              <w:t>SMSV14</w:t>
            </w:r>
          </w:p>
        </w:tc>
        <w:tc>
          <w:tcPr>
            <w:tcW w:w="1740" w:type="pct"/>
            <w:shd w:val="clear" w:color="auto" w:fill="auto"/>
          </w:tcPr>
          <w:p w14:paraId="2883EC8B" w14:textId="606BBFC0" w:rsidR="00F637AF" w:rsidRPr="00E24349" w:rsidRDefault="00F637AF" w:rsidP="00F637AF">
            <w:pPr>
              <w:pStyle w:val="phtablecellleft"/>
              <w:tabs>
                <w:tab w:val="left" w:pos="501"/>
              </w:tabs>
            </w:pPr>
            <w:r w:rsidRPr="00F637AF">
              <w:t>104</w:t>
            </w:r>
          </w:p>
        </w:tc>
        <w:tc>
          <w:tcPr>
            <w:tcW w:w="1732" w:type="pct"/>
            <w:shd w:val="clear" w:color="auto" w:fill="auto"/>
          </w:tcPr>
          <w:p w14:paraId="68165A99" w14:textId="73114479" w:rsidR="00F637AF" w:rsidRPr="00E24349" w:rsidRDefault="00F637AF" w:rsidP="00F637AF">
            <w:pPr>
              <w:pStyle w:val="phtablecellleft"/>
            </w:pPr>
            <w:r w:rsidRPr="00DB24E2">
              <w:t>EHR_TYPES</w:t>
            </w:r>
          </w:p>
        </w:tc>
      </w:tr>
    </w:tbl>
    <w:p w14:paraId="1C92D9C6" w14:textId="77777777" w:rsidR="000B3D68" w:rsidRDefault="000B3D68" w:rsidP="000B3D68">
      <w:pPr>
        <w:pStyle w:val="phnormal"/>
      </w:pPr>
    </w:p>
    <w:p w14:paraId="4DB9D85F" w14:textId="45FC68F8" w:rsidR="00EB0156" w:rsidRPr="000263B8" w:rsidRDefault="000B3D68" w:rsidP="00BB6CD0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 после заполнения полей. Созданное </w:t>
      </w:r>
      <w:r w:rsidR="0005064B">
        <w:t xml:space="preserve">значение </w:t>
      </w:r>
      <w:r w:rsidRPr="000263B8">
        <w:t>дополнительно</w:t>
      </w:r>
      <w:r w:rsidR="0005064B">
        <w:t>го</w:t>
      </w:r>
      <w:r w:rsidRPr="000263B8">
        <w:t xml:space="preserve"> свойств</w:t>
      </w:r>
      <w:r w:rsidR="0005064B">
        <w:t>а</w:t>
      </w:r>
      <w:r w:rsidRPr="000263B8">
        <w:t xml:space="preserve"> отобразится в блоке </w:t>
      </w:r>
      <w:r>
        <w:t>«</w:t>
      </w:r>
      <w:r w:rsidRPr="000263B8">
        <w:t>Свойства документов</w:t>
      </w:r>
      <w:r w:rsidR="0005064B">
        <w:t>: значения</w:t>
      </w:r>
      <w:r>
        <w:t>»</w:t>
      </w:r>
      <w:r w:rsidRPr="000263B8">
        <w:t>.</w:t>
      </w:r>
    </w:p>
    <w:p w14:paraId="13223A74" w14:textId="77777777" w:rsidR="00E85BD7" w:rsidRPr="000263B8" w:rsidRDefault="00872ED0" w:rsidP="001641CF">
      <w:pPr>
        <w:pStyle w:val="23"/>
      </w:pPr>
      <w:bookmarkStart w:id="241" w:name="scroll-bookmark-68"/>
      <w:bookmarkStart w:id="242" w:name="_Toc118569047"/>
      <w:bookmarkStart w:id="243" w:name="_Toc122531050"/>
      <w:r w:rsidRPr="000263B8">
        <w:t>Настройка</w:t>
      </w:r>
      <w:r w:rsidR="0081618C" w:rsidRPr="000263B8">
        <w:t xml:space="preserve"> </w:t>
      </w:r>
      <w:r w:rsidRPr="000263B8">
        <w:t>отображения</w:t>
      </w:r>
      <w:r w:rsidR="0081618C" w:rsidRPr="000263B8">
        <w:t xml:space="preserve"> </w:t>
      </w:r>
      <w:r w:rsidRPr="000263B8">
        <w:t>подписанного</w:t>
      </w:r>
      <w:r w:rsidR="0081618C" w:rsidRPr="000263B8">
        <w:t xml:space="preserve"> </w:t>
      </w:r>
      <w:r w:rsidRPr="000263B8">
        <w:t>документа</w:t>
      </w:r>
      <w:bookmarkEnd w:id="241"/>
      <w:bookmarkEnd w:id="242"/>
      <w:bookmarkEnd w:id="243"/>
    </w:p>
    <w:p w14:paraId="23291CD4" w14:textId="77777777" w:rsidR="00E85BD7" w:rsidRPr="000263B8" w:rsidRDefault="00872ED0" w:rsidP="001641CF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отображения</w:t>
      </w:r>
      <w:r w:rsidR="0081618C" w:rsidRPr="000263B8">
        <w:t xml:space="preserve"> </w:t>
      </w:r>
      <w:r w:rsidRPr="000263B8">
        <w:t>подписанного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(СЭМД)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EHR/print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можно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файла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вручную.</w:t>
      </w:r>
    </w:p>
    <w:p w14:paraId="7B43BCB1" w14:textId="77777777" w:rsidR="00E85BD7" w:rsidRPr="000263B8" w:rsidRDefault="00872ED0" w:rsidP="001641CF">
      <w:pPr>
        <w:pStyle w:val="31"/>
      </w:pPr>
      <w:bookmarkStart w:id="244" w:name="scroll-bookmark-69"/>
      <w:bookmarkStart w:id="245" w:name="_Toc118569048"/>
      <w:bookmarkStart w:id="246" w:name="_Toc122531051"/>
      <w:r w:rsidRPr="000263B8">
        <w:lastRenderedPageBreak/>
        <w:t>Загрузка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файла</w:t>
      </w:r>
      <w:bookmarkEnd w:id="244"/>
      <w:bookmarkEnd w:id="245"/>
      <w:bookmarkEnd w:id="246"/>
    </w:p>
    <w:p w14:paraId="70AABDAC" w14:textId="77777777" w:rsidR="00355B18" w:rsidRDefault="00872ED0" w:rsidP="001641CF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13B5490" w14:textId="6FDC5EDB" w:rsidR="00E85BD7" w:rsidRPr="000263B8" w:rsidRDefault="00872ED0" w:rsidP="001641CF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отчетов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отчетов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_Ref119076896 \h </w:instrText>
      </w:r>
      <w:r w:rsidR="00AB7A8C">
        <w:fldChar w:fldCharType="separate"/>
      </w:r>
      <w:r w:rsidR="00DE36C7">
        <w:t>Рисунок </w:t>
      </w:r>
      <w:r w:rsidR="00DE36C7">
        <w:rPr>
          <w:noProof/>
        </w:rPr>
        <w:t>60</w:t>
      </w:r>
      <w:r w:rsidR="00AB7A8C">
        <w:fldChar w:fldCharType="end"/>
      </w:r>
      <w:r w:rsidR="00AB7A8C">
        <w:t>)</w:t>
      </w:r>
      <w:r w:rsidRPr="000263B8">
        <w:t>;</w:t>
      </w:r>
    </w:p>
    <w:p w14:paraId="3C27F380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01D0FD25" wp14:editId="498C2BF7">
            <wp:extent cx="6295390" cy="3202021"/>
            <wp:effectExtent l="19050" t="19050" r="10160" b="17780"/>
            <wp:docPr id="100059" name="Рисунок 100059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3311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0202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B55183" w14:textId="53E3BD27" w:rsidR="00E85BD7" w:rsidRPr="000263B8" w:rsidRDefault="00E15409" w:rsidP="001641CF">
      <w:pPr>
        <w:pStyle w:val="phfiguretitle"/>
      </w:pPr>
      <w:bookmarkStart w:id="247" w:name="_Ref119076896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60</w:t>
      </w:r>
      <w:r w:rsidR="00872ED0" w:rsidRPr="000263B8">
        <w:fldChar w:fldCharType="end"/>
      </w:r>
      <w:bookmarkEnd w:id="247"/>
      <w:r w:rsidR="0081618C" w:rsidRPr="000263B8">
        <w:t xml:space="preserve"> </w:t>
      </w:r>
      <w:r w:rsidR="00AB7A8C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отчетов</w:t>
      </w:r>
    </w:p>
    <w:p w14:paraId="3E04EA87" w14:textId="77777777" w:rsidR="00E85BD7" w:rsidRPr="000263B8" w:rsidRDefault="00872ED0" w:rsidP="001641CF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355B18">
        <w:t xml:space="preserve">/ 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файла;</w:t>
      </w:r>
    </w:p>
    <w:p w14:paraId="5DA61203" w14:textId="4F73307D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ссылку</w:t>
      </w:r>
      <w:r w:rsidR="0081618C" w:rsidRPr="000263B8">
        <w:t xml:space="preserve"> </w:t>
      </w:r>
      <w:r w:rsidR="000263B8">
        <w:t>«</w:t>
      </w:r>
      <w:r w:rsidRPr="000263B8">
        <w:t>Выбрать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файла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_Ref119076912 \h </w:instrText>
      </w:r>
      <w:r w:rsidR="00AB7A8C">
        <w:fldChar w:fldCharType="separate"/>
      </w:r>
      <w:r w:rsidR="00DE36C7">
        <w:t>Рисунок </w:t>
      </w:r>
      <w:r w:rsidR="00DE36C7">
        <w:rPr>
          <w:noProof/>
        </w:rPr>
        <w:t>61</w:t>
      </w:r>
      <w:r w:rsidR="00AB7A8C">
        <w:fldChar w:fldCharType="end"/>
      </w:r>
      <w:r w:rsidR="00AB7A8C">
        <w:t>)</w:t>
      </w:r>
      <w:r w:rsidRPr="000263B8">
        <w:t>;</w:t>
      </w:r>
    </w:p>
    <w:p w14:paraId="470DD62E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217F6D10" wp14:editId="3087D07C">
            <wp:extent cx="3864334" cy="1180533"/>
            <wp:effectExtent l="19050" t="19050" r="22225" b="19685"/>
            <wp:docPr id="100060" name="Рисунок 100060" descr="Окно загрузки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5588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80850" cy="11855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DE7B6C" w14:textId="4BBD23FC" w:rsidR="00E85BD7" w:rsidRPr="000263B8" w:rsidRDefault="00E15409" w:rsidP="001641CF">
      <w:pPr>
        <w:pStyle w:val="phfiguretitle"/>
      </w:pPr>
      <w:bookmarkStart w:id="248" w:name="_Ref11907691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61</w:t>
      </w:r>
      <w:r w:rsidR="00872ED0" w:rsidRPr="000263B8">
        <w:fldChar w:fldCharType="end"/>
      </w:r>
      <w:bookmarkEnd w:id="248"/>
      <w:r w:rsidR="0081618C" w:rsidRPr="000263B8">
        <w:t xml:space="preserve"> </w:t>
      </w:r>
      <w:r w:rsidR="00AB7A8C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загрузки</w:t>
      </w:r>
      <w:r w:rsidR="0081618C" w:rsidRPr="000263B8">
        <w:t xml:space="preserve"> </w:t>
      </w:r>
      <w:r w:rsidR="00872ED0" w:rsidRPr="000263B8">
        <w:t>файла</w:t>
      </w:r>
    </w:p>
    <w:p w14:paraId="0A31E0D7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файл</w:t>
      </w:r>
      <w:r w:rsidR="0081618C" w:rsidRPr="000263B8">
        <w:t xml:space="preserve"> </w:t>
      </w:r>
      <w:r w:rsidR="000263B8">
        <w:t>«</w:t>
      </w:r>
      <w:r w:rsidRPr="00AB7A8C">
        <w:t>Выгрузка</w:t>
      </w:r>
      <w:r w:rsidR="0081618C" w:rsidRPr="00AB7A8C">
        <w:t xml:space="preserve"> </w:t>
      </w:r>
      <w:r w:rsidRPr="00AB7A8C">
        <w:t>записи</w:t>
      </w:r>
      <w:r w:rsidR="0081618C" w:rsidRPr="00AB7A8C">
        <w:t xml:space="preserve"> </w:t>
      </w:r>
      <w:r w:rsidRPr="00AB7A8C">
        <w:t>из</w:t>
      </w:r>
      <w:r w:rsidR="0081618C" w:rsidRPr="00AB7A8C">
        <w:t xml:space="preserve"> </w:t>
      </w:r>
      <w:r w:rsidRPr="00AB7A8C">
        <w:t>раздела</w:t>
      </w:r>
      <w:r w:rsidR="0081618C" w:rsidRPr="00AB7A8C">
        <w:t xml:space="preserve"> </w:t>
      </w:r>
      <w:r w:rsidR="000263B8" w:rsidRPr="00AB7A8C">
        <w:t>«</w:t>
      </w:r>
      <w:r w:rsidRPr="00AB7A8C">
        <w:t>Отчеты</w:t>
      </w:r>
      <w:r w:rsidR="000263B8" w:rsidRPr="00AB7A8C">
        <w:t>»</w:t>
      </w:r>
      <w:r w:rsidR="0081618C" w:rsidRPr="00AB7A8C">
        <w:t xml:space="preserve"> </w:t>
      </w:r>
      <w:r w:rsidRPr="00AB7A8C">
        <w:t>_</w:t>
      </w:r>
      <w:r w:rsidR="0081618C" w:rsidRPr="00AB7A8C">
        <w:t xml:space="preserve"> </w:t>
      </w:r>
      <w:r w:rsidRPr="00AB7A8C">
        <w:t>EHR_print.xml</w:t>
      </w:r>
      <w:r w:rsidR="000263B8">
        <w:t>»</w:t>
      </w:r>
      <w:r w:rsidRPr="000263B8">
        <w:t>;</w:t>
      </w:r>
    </w:p>
    <w:p w14:paraId="368B3C4C" w14:textId="77777777" w:rsidR="00E85BD7" w:rsidRPr="000263B8" w:rsidRDefault="00872ED0" w:rsidP="001641C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МО,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которое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отчет.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6555FE6F" wp14:editId="2F0EDCEA">
            <wp:extent cx="190500" cy="180975"/>
            <wp:effectExtent l="19050" t="19050" r="19050" b="28575"/>
            <wp:docPr id="100061" name="Рисунок 100061" descr="_scroll_external/attachments/knopka-tri-tochki-mis-19ccd15c412a7a79eeac4a5785f80c11689bdf724772506036ec155dd3ac53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50817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ЛПУ.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="000263B8">
        <w:t>«</w:t>
      </w:r>
      <w:r w:rsidRPr="000263B8">
        <w:t>Основная</w:t>
      </w:r>
      <w:r w:rsidR="0081618C" w:rsidRPr="000263B8">
        <w:t xml:space="preserve"> </w:t>
      </w:r>
      <w:r w:rsidR="009233F0">
        <w:t>т</w:t>
      </w:r>
      <w:r w:rsidR="00E15409">
        <w:t>аблица</w:t>
      </w:r>
      <w:r w:rsidR="009233F0">
        <w:t xml:space="preserve"> </w:t>
      </w:r>
      <w:r w:rsidRPr="000263B8">
        <w:t>ЛПУ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МО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1694FF30" w14:textId="77777777" w:rsidR="00E85BD7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</w:p>
    <w:p w14:paraId="6D0E842A" w14:textId="77777777" w:rsidR="00AB7A8C" w:rsidRDefault="00AB7A8C" w:rsidP="001641CF">
      <w:pPr>
        <w:pStyle w:val="phlistitemizedtitle"/>
      </w:pPr>
      <w:r>
        <w:lastRenderedPageBreak/>
        <w:t>Ф</w:t>
      </w:r>
      <w:r w:rsidRPr="000263B8">
        <w:t xml:space="preserve">айл </w:t>
      </w:r>
      <w:r>
        <w:t>«</w:t>
      </w:r>
      <w:r w:rsidRPr="00AB7A8C">
        <w:t>Выгрузка записи из раздела «Отчеты» _ EHR_print.xml</w:t>
      </w:r>
      <w:r>
        <w:t>»:</w:t>
      </w:r>
    </w:p>
    <w:p w14:paraId="60F13425" w14:textId="77777777" w:rsidR="00AB7A8C" w:rsidRPr="00AB7A8C" w:rsidRDefault="00AB7A8C" w:rsidP="001641CF">
      <w:pPr>
        <w:pStyle w:val="phnormal"/>
      </w:pPr>
      <w:r>
        <w:object w:dxaOrig="1543" w:dyaOrig="995" w14:anchorId="683DC8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8.75pt" o:ole="">
            <v:imagedata r:id="rId71" o:title=""/>
          </v:shape>
          <o:OLEObject Type="Embed" ProgID="Package" ShapeID="_x0000_i1025" DrawAspect="Icon" ObjectID="_1733143751" r:id="rId72"/>
        </w:object>
      </w:r>
    </w:p>
    <w:p w14:paraId="206A5712" w14:textId="77777777" w:rsidR="00E85BD7" w:rsidRPr="000263B8" w:rsidRDefault="00872ED0" w:rsidP="001641CF">
      <w:pPr>
        <w:pStyle w:val="31"/>
      </w:pPr>
      <w:bookmarkStart w:id="249" w:name="scroll-bookmark-70"/>
      <w:bookmarkStart w:id="250" w:name="_Toc118569049"/>
      <w:bookmarkStart w:id="251" w:name="_Toc122531052"/>
      <w:r w:rsidRPr="000263B8">
        <w:t>Добавление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вручную</w:t>
      </w:r>
      <w:bookmarkEnd w:id="249"/>
      <w:bookmarkEnd w:id="250"/>
      <w:bookmarkEnd w:id="251"/>
    </w:p>
    <w:p w14:paraId="2A9B0909" w14:textId="77777777" w:rsidR="00355B18" w:rsidRDefault="00872ED0" w:rsidP="001641CF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вручную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8B65A4A" w14:textId="77777777" w:rsidR="00E85BD7" w:rsidRPr="000263B8" w:rsidRDefault="00872ED0" w:rsidP="001641CF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отчетов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;</w:t>
      </w:r>
    </w:p>
    <w:p w14:paraId="26B28F51" w14:textId="2E7966C4" w:rsidR="00E85BD7" w:rsidRPr="000263B8" w:rsidRDefault="00872ED0" w:rsidP="001641CF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_Ref119077105 \h </w:instrText>
      </w:r>
      <w:r w:rsidR="00AB7A8C">
        <w:fldChar w:fldCharType="separate"/>
      </w:r>
      <w:r w:rsidR="00DE36C7">
        <w:t>Рисунок </w:t>
      </w:r>
      <w:r w:rsidR="00DE36C7">
        <w:rPr>
          <w:noProof/>
        </w:rPr>
        <w:t>62</w:t>
      </w:r>
      <w:r w:rsidR="00AB7A8C">
        <w:fldChar w:fldCharType="end"/>
      </w:r>
      <w:r w:rsidR="00AB7A8C">
        <w:t>)</w:t>
      </w:r>
      <w:r w:rsidRPr="000263B8">
        <w:t>;</w:t>
      </w:r>
    </w:p>
    <w:p w14:paraId="2B30E660" w14:textId="77777777" w:rsidR="00E85BD7" w:rsidRPr="000263B8" w:rsidRDefault="00872ED0" w:rsidP="001641CF">
      <w:pPr>
        <w:pStyle w:val="phfigure"/>
      </w:pPr>
      <w:r w:rsidRPr="000263B8">
        <w:rPr>
          <w:noProof/>
        </w:rPr>
        <w:drawing>
          <wp:inline distT="0" distB="0" distL="0" distR="0" wp14:anchorId="254BACD2" wp14:editId="6331AECE">
            <wp:extent cx="3498574" cy="3338159"/>
            <wp:effectExtent l="19050" t="19050" r="26035" b="15240"/>
            <wp:docPr id="100062" name="Рисунок 100062" descr="Окно добавле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55828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04780" cy="33440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02C373" w14:textId="001D6952" w:rsidR="00E85BD7" w:rsidRPr="000263B8" w:rsidRDefault="00E15409" w:rsidP="001641CF">
      <w:pPr>
        <w:pStyle w:val="phfiguretitle"/>
      </w:pPr>
      <w:bookmarkStart w:id="252" w:name="_Ref119077105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62</w:t>
      </w:r>
      <w:r w:rsidR="00872ED0" w:rsidRPr="000263B8">
        <w:fldChar w:fldCharType="end"/>
      </w:r>
      <w:bookmarkEnd w:id="252"/>
      <w:r w:rsidR="0081618C" w:rsidRPr="000263B8">
        <w:t xml:space="preserve"> </w:t>
      </w:r>
      <w:r w:rsidR="00AB7A8C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отчета</w:t>
      </w:r>
    </w:p>
    <w:p w14:paraId="1B10CCB3" w14:textId="6CC0C61A" w:rsidR="00E85BD7" w:rsidRPr="000263B8" w:rsidRDefault="00872ED0" w:rsidP="001641CF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_Ref119077112 \h </w:instrText>
      </w:r>
      <w:r w:rsidR="00AB7A8C">
        <w:fldChar w:fldCharType="separate"/>
      </w:r>
      <w:r w:rsidR="00DE36C7">
        <w:t>Таблица </w:t>
      </w:r>
      <w:r w:rsidR="00DE36C7">
        <w:rPr>
          <w:noProof/>
        </w:rPr>
        <w:t>31</w:t>
      </w:r>
      <w:r w:rsidR="00AB7A8C">
        <w:fldChar w:fldCharType="end"/>
      </w:r>
      <w:r w:rsidR="00AB7A8C">
        <w:t>)</w:t>
      </w:r>
      <w:r w:rsidRPr="000263B8">
        <w:t>;</w:t>
      </w:r>
    </w:p>
    <w:p w14:paraId="6E89B229" w14:textId="03A9EFD0" w:rsidR="00E85BD7" w:rsidRPr="000263B8" w:rsidRDefault="00E15409" w:rsidP="001641CF">
      <w:pPr>
        <w:pStyle w:val="phtabletitle"/>
      </w:pPr>
      <w:bookmarkStart w:id="253" w:name="_Ref11907711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31</w:t>
      </w:r>
      <w:r w:rsidR="00872ED0" w:rsidRPr="000263B8">
        <w:fldChar w:fldCharType="end"/>
      </w:r>
      <w:bookmarkEnd w:id="253"/>
      <w:r w:rsidR="0081618C" w:rsidRPr="000263B8">
        <w:t xml:space="preserve"> </w:t>
      </w:r>
      <w:r w:rsidR="00AB7A8C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отчета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276"/>
        <w:gridCol w:w="5345"/>
      </w:tblGrid>
      <w:tr w:rsidR="000263B8" w:rsidRPr="00E24349" w14:paraId="33758A5F" w14:textId="77777777" w:rsidTr="00846EA2">
        <w:trPr>
          <w:tblHeader/>
        </w:trPr>
        <w:tc>
          <w:tcPr>
            <w:tcW w:w="2222" w:type="pct"/>
          </w:tcPr>
          <w:p w14:paraId="3384C582" w14:textId="77777777" w:rsidR="00E85BD7" w:rsidRPr="00E24349" w:rsidRDefault="00872ED0" w:rsidP="001641CF">
            <w:pPr>
              <w:pStyle w:val="phtablecolcaption"/>
            </w:pPr>
            <w:bookmarkStart w:id="254" w:name="scroll-bookmark-71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254"/>
          </w:p>
        </w:tc>
        <w:tc>
          <w:tcPr>
            <w:tcW w:w="2778" w:type="pct"/>
          </w:tcPr>
          <w:p w14:paraId="0799D463" w14:textId="77777777" w:rsidR="00E85BD7" w:rsidRPr="00E24349" w:rsidRDefault="00872ED0" w:rsidP="001641CF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06E36E7F" w14:textId="77777777" w:rsidTr="00846EA2">
        <w:tc>
          <w:tcPr>
            <w:tcW w:w="2222" w:type="pct"/>
          </w:tcPr>
          <w:p w14:paraId="3F4A1F06" w14:textId="77777777" w:rsidR="00E85BD7" w:rsidRPr="00E24349" w:rsidRDefault="00872ED0" w:rsidP="001641CF">
            <w:pPr>
              <w:pStyle w:val="phtablecellleft"/>
            </w:pPr>
            <w:r w:rsidRPr="00E24349">
              <w:t>Код</w:t>
            </w:r>
          </w:p>
        </w:tc>
        <w:tc>
          <w:tcPr>
            <w:tcW w:w="2778" w:type="pct"/>
          </w:tcPr>
          <w:p w14:paraId="19951215" w14:textId="77777777" w:rsidR="00E85BD7" w:rsidRPr="00E24349" w:rsidRDefault="00872ED0" w:rsidP="001641CF">
            <w:pPr>
              <w:pStyle w:val="phtablecellleft"/>
            </w:pPr>
            <w:r w:rsidRPr="00E24349">
              <w:t>EHR/print</w:t>
            </w:r>
          </w:p>
        </w:tc>
      </w:tr>
      <w:tr w:rsidR="000263B8" w:rsidRPr="00E24349" w14:paraId="069BE1F4" w14:textId="77777777" w:rsidTr="00846EA2">
        <w:tc>
          <w:tcPr>
            <w:tcW w:w="2222" w:type="pct"/>
          </w:tcPr>
          <w:p w14:paraId="5E12C0D2" w14:textId="77777777" w:rsidR="00E85BD7" w:rsidRPr="00E24349" w:rsidRDefault="00872ED0" w:rsidP="001641CF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2778" w:type="pct"/>
          </w:tcPr>
          <w:p w14:paraId="107C2B75" w14:textId="77777777" w:rsidR="00E85BD7" w:rsidRPr="00E24349" w:rsidRDefault="00872ED0" w:rsidP="001641CF">
            <w:pPr>
              <w:pStyle w:val="phtablecellleft"/>
            </w:pP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отображения</w:t>
            </w:r>
            <w:r w:rsidR="0081618C" w:rsidRPr="00E24349">
              <w:t xml:space="preserve"> </w:t>
            </w:r>
            <w:r w:rsidRPr="00E24349">
              <w:t>подписанного</w:t>
            </w:r>
            <w:r w:rsidR="0081618C" w:rsidRPr="00E24349">
              <w:t xml:space="preserve"> </w:t>
            </w:r>
            <w:r w:rsidRPr="00E24349">
              <w:t>документа</w:t>
            </w:r>
            <w:r w:rsidR="0081618C" w:rsidRPr="00E24349">
              <w:t xml:space="preserve"> </w:t>
            </w:r>
            <w:r w:rsidRPr="00E24349">
              <w:t>(СЭМД)</w:t>
            </w:r>
          </w:p>
        </w:tc>
      </w:tr>
      <w:tr w:rsidR="000263B8" w:rsidRPr="00E24349" w14:paraId="2DE6BD5C" w14:textId="77777777" w:rsidTr="00846EA2">
        <w:tc>
          <w:tcPr>
            <w:tcW w:w="2222" w:type="pct"/>
          </w:tcPr>
          <w:p w14:paraId="2537F4D5" w14:textId="77777777" w:rsidR="00E85BD7" w:rsidRPr="00E24349" w:rsidRDefault="00872ED0" w:rsidP="001641CF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(по</w:t>
            </w:r>
            <w:r w:rsidR="0081618C" w:rsidRPr="00E24349">
              <w:t xml:space="preserve"> </w:t>
            </w:r>
            <w:r w:rsidRPr="00E24349">
              <w:t>виду</w:t>
            </w:r>
            <w:r w:rsidR="0081618C" w:rsidRPr="00E24349">
              <w:t xml:space="preserve"> </w:t>
            </w:r>
            <w:r w:rsidRPr="00E24349">
              <w:t>продукта)</w:t>
            </w:r>
          </w:p>
        </w:tc>
        <w:tc>
          <w:tcPr>
            <w:tcW w:w="2778" w:type="pct"/>
          </w:tcPr>
          <w:p w14:paraId="6EB842C7" w14:textId="77777777" w:rsidR="00E85BD7" w:rsidRPr="00E24349" w:rsidRDefault="00872ED0" w:rsidP="001641CF">
            <w:pPr>
              <w:pStyle w:val="phtablecellleft"/>
            </w:pPr>
            <w:r w:rsidRPr="00E24349">
              <w:t>WEB-форма</w:t>
            </w:r>
            <w:r w:rsidR="0081618C" w:rsidRPr="00E24349">
              <w:t xml:space="preserve"> </w:t>
            </w:r>
            <w:r w:rsidRPr="00E24349">
              <w:t>(frm)</w:t>
            </w:r>
          </w:p>
        </w:tc>
      </w:tr>
      <w:tr w:rsidR="000263B8" w:rsidRPr="00E24349" w14:paraId="602E9303" w14:textId="77777777" w:rsidTr="00846EA2">
        <w:tc>
          <w:tcPr>
            <w:tcW w:w="2222" w:type="pct"/>
          </w:tcPr>
          <w:p w14:paraId="07FB5003" w14:textId="77777777" w:rsidR="00E85BD7" w:rsidRPr="00E24349" w:rsidRDefault="00872ED0" w:rsidP="001641CF">
            <w:pPr>
              <w:pStyle w:val="phtablecellleft"/>
            </w:pPr>
            <w:r w:rsidRPr="00E24349">
              <w:t>Тип</w:t>
            </w:r>
          </w:p>
        </w:tc>
        <w:tc>
          <w:tcPr>
            <w:tcW w:w="2778" w:type="pct"/>
          </w:tcPr>
          <w:p w14:paraId="4F39318B" w14:textId="77777777" w:rsidR="00E85BD7" w:rsidRPr="00E24349" w:rsidRDefault="00872ED0" w:rsidP="001641CF">
            <w:pPr>
              <w:pStyle w:val="phtablecellleft"/>
            </w:pPr>
            <w:r w:rsidRPr="00E24349">
              <w:t>пользовательский</w:t>
            </w:r>
          </w:p>
        </w:tc>
      </w:tr>
      <w:tr w:rsidR="000263B8" w:rsidRPr="00E24349" w14:paraId="4985D46E" w14:textId="77777777" w:rsidTr="00846EA2">
        <w:tc>
          <w:tcPr>
            <w:tcW w:w="2222" w:type="pct"/>
          </w:tcPr>
          <w:p w14:paraId="75CABB0B" w14:textId="77777777" w:rsidR="00E85BD7" w:rsidRPr="00E24349" w:rsidRDefault="00872ED0" w:rsidP="001641CF">
            <w:pPr>
              <w:pStyle w:val="phtablecellleft"/>
            </w:pPr>
            <w:r w:rsidRPr="00E24349">
              <w:t>Виден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других</w:t>
            </w:r>
            <w:r w:rsidR="0081618C" w:rsidRPr="00E24349">
              <w:t xml:space="preserve"> </w:t>
            </w:r>
            <w:r w:rsidRPr="00E24349">
              <w:t>ЛПУ</w:t>
            </w:r>
          </w:p>
        </w:tc>
        <w:tc>
          <w:tcPr>
            <w:tcW w:w="2778" w:type="pct"/>
          </w:tcPr>
          <w:p w14:paraId="7D7696D8" w14:textId="77777777" w:rsidR="00E85BD7" w:rsidRPr="00E24349" w:rsidRDefault="00872ED0" w:rsidP="001641CF">
            <w:pPr>
              <w:pStyle w:val="phtablecellleft"/>
            </w:pPr>
            <w:r w:rsidRPr="00E24349">
              <w:t>Установите</w:t>
            </w:r>
            <w:r w:rsidR="0081618C" w:rsidRPr="00E24349">
              <w:t xml:space="preserve"> </w:t>
            </w:r>
            <w:r w:rsidRPr="00E24349">
              <w:t>флажок</w:t>
            </w:r>
          </w:p>
        </w:tc>
      </w:tr>
      <w:tr w:rsidR="000263B8" w:rsidRPr="00E24349" w14:paraId="4F70DE8C" w14:textId="77777777" w:rsidTr="00846EA2">
        <w:tc>
          <w:tcPr>
            <w:tcW w:w="2222" w:type="pct"/>
          </w:tcPr>
          <w:p w14:paraId="2E335275" w14:textId="77777777" w:rsidR="00E85BD7" w:rsidRPr="00E24349" w:rsidRDefault="00872ED0" w:rsidP="001641CF">
            <w:pPr>
              <w:pStyle w:val="phtablecellleft"/>
            </w:pPr>
            <w:r w:rsidRPr="00E24349">
              <w:t>Файл</w:t>
            </w:r>
          </w:p>
        </w:tc>
        <w:tc>
          <w:tcPr>
            <w:tcW w:w="2778" w:type="pct"/>
          </w:tcPr>
          <w:p w14:paraId="01EF2BD3" w14:textId="77777777" w:rsidR="00E85BD7" w:rsidRPr="00E24349" w:rsidRDefault="00872ED0" w:rsidP="001641CF">
            <w:pPr>
              <w:pStyle w:val="phtablecellleft"/>
            </w:pPr>
            <w:r w:rsidRPr="00E24349">
              <w:t>EHR/print</w:t>
            </w:r>
          </w:p>
        </w:tc>
      </w:tr>
    </w:tbl>
    <w:p w14:paraId="381670BC" w14:textId="77777777" w:rsidR="00AB7A8C" w:rsidRDefault="00AB7A8C" w:rsidP="001641CF">
      <w:pPr>
        <w:pStyle w:val="phnormal"/>
      </w:pPr>
    </w:p>
    <w:p w14:paraId="4FEFBEE7" w14:textId="77777777" w:rsidR="00E85BD7" w:rsidRPr="000263B8" w:rsidRDefault="00872ED0" w:rsidP="001641CF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</w:p>
    <w:p w14:paraId="3B7B7F42" w14:textId="77777777" w:rsidR="00E85BD7" w:rsidRPr="000263B8" w:rsidRDefault="00872ED0" w:rsidP="001641CF">
      <w:pPr>
        <w:pStyle w:val="4"/>
      </w:pPr>
      <w:bookmarkStart w:id="255" w:name="scroll-bookmark-72"/>
      <w:bookmarkStart w:id="256" w:name="_Toc118569050"/>
      <w:r w:rsidRPr="000263B8">
        <w:t>Добавление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отчета</w:t>
      </w:r>
      <w:bookmarkEnd w:id="255"/>
      <w:bookmarkEnd w:id="256"/>
    </w:p>
    <w:p w14:paraId="0BCDCA91" w14:textId="77777777" w:rsidR="00E85BD7" w:rsidRPr="000263B8" w:rsidRDefault="00872ED0" w:rsidP="00355B18">
      <w:pPr>
        <w:pStyle w:val="phnormal"/>
      </w:pPr>
      <w:r w:rsidRPr="000263B8">
        <w:t>После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него</w:t>
      </w:r>
      <w:r w:rsidR="0081618C" w:rsidRPr="000263B8">
        <w:t xml:space="preserve"> </w:t>
      </w:r>
      <w:r w:rsidRPr="000263B8">
        <w:t>параметры.</w:t>
      </w:r>
    </w:p>
    <w:p w14:paraId="70E0CA01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AB28471" w14:textId="4BE49A74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EHR/print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_Ref119077174 \h </w:instrText>
      </w:r>
      <w:r w:rsidR="00AB7A8C">
        <w:fldChar w:fldCharType="separate"/>
      </w:r>
      <w:r w:rsidR="00DE36C7">
        <w:t>Рисунок </w:t>
      </w:r>
      <w:r w:rsidR="00DE36C7">
        <w:rPr>
          <w:noProof/>
        </w:rPr>
        <w:t>63</w:t>
      </w:r>
      <w:r w:rsidR="00AB7A8C">
        <w:fldChar w:fldCharType="end"/>
      </w:r>
      <w:r w:rsidR="00AB7A8C">
        <w:t>)</w:t>
      </w:r>
      <w:r w:rsidRPr="000263B8">
        <w:t>;</w:t>
      </w:r>
    </w:p>
    <w:p w14:paraId="2D8FDB76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40C0FB9" wp14:editId="5DC3DB7C">
            <wp:extent cx="6295390" cy="3026384"/>
            <wp:effectExtent l="19050" t="19050" r="10160" b="22225"/>
            <wp:docPr id="100063" name="Рисунок 100063" descr="Добавление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89871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263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E313D0" w14:textId="09BC0349" w:rsidR="00E85BD7" w:rsidRPr="000263B8" w:rsidRDefault="00E15409" w:rsidP="00E24349">
      <w:pPr>
        <w:pStyle w:val="phfiguretitle"/>
      </w:pPr>
      <w:bookmarkStart w:id="257" w:name="_Ref11907717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63</w:t>
      </w:r>
      <w:r w:rsidR="00872ED0" w:rsidRPr="000263B8">
        <w:fldChar w:fldCharType="end"/>
      </w:r>
      <w:bookmarkEnd w:id="257"/>
      <w:r w:rsidR="0081618C" w:rsidRPr="000263B8">
        <w:t xml:space="preserve"> </w:t>
      </w:r>
      <w:r w:rsidR="00AB7A8C">
        <w:t xml:space="preserve">– </w:t>
      </w:r>
      <w:r w:rsidR="00872ED0" w:rsidRPr="000263B8">
        <w:t>Добавление</w:t>
      </w:r>
      <w:r w:rsidR="0081618C" w:rsidRPr="000263B8">
        <w:t xml:space="preserve"> </w:t>
      </w:r>
      <w:r w:rsidR="00872ED0" w:rsidRPr="000263B8">
        <w:t>параметров</w:t>
      </w:r>
      <w:r w:rsidR="0081618C" w:rsidRPr="000263B8">
        <w:t xml:space="preserve"> </w:t>
      </w:r>
      <w:r w:rsidR="00872ED0" w:rsidRPr="000263B8">
        <w:t>отчета</w:t>
      </w:r>
    </w:p>
    <w:p w14:paraId="5C7BD326" w14:textId="4D67EF0F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Параметры</w:t>
      </w:r>
      <w:r w:rsidR="0081618C" w:rsidRPr="000263B8">
        <w:t xml:space="preserve"> </w:t>
      </w:r>
      <w:r w:rsidRPr="000263B8">
        <w:t>отчета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параметра</w:t>
      </w:r>
      <w:r w:rsidR="0081618C" w:rsidRPr="000263B8">
        <w:t xml:space="preserve"> </w:t>
      </w:r>
      <w:r w:rsidRPr="000263B8">
        <w:t>отчета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_Ref119077183 \h </w:instrText>
      </w:r>
      <w:r w:rsidR="00AB7A8C">
        <w:fldChar w:fldCharType="separate"/>
      </w:r>
      <w:r w:rsidR="00DE36C7">
        <w:t>Рисунок </w:t>
      </w:r>
      <w:r w:rsidR="00DE36C7">
        <w:rPr>
          <w:noProof/>
        </w:rPr>
        <w:t>64</w:t>
      </w:r>
      <w:r w:rsidR="00AB7A8C">
        <w:fldChar w:fldCharType="end"/>
      </w:r>
      <w:r w:rsidR="00AB7A8C">
        <w:t>)</w:t>
      </w:r>
      <w:r w:rsidRPr="000263B8">
        <w:t>;</w:t>
      </w:r>
    </w:p>
    <w:p w14:paraId="156048AE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DC8157D" wp14:editId="261465A7">
            <wp:extent cx="3339548" cy="2428048"/>
            <wp:effectExtent l="19050" t="19050" r="13335" b="10795"/>
            <wp:docPr id="100064" name="Рисунок 100064" descr="Окно добавления параме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165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88243" cy="246345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D0E699" w14:textId="7DF343FD" w:rsidR="00E85BD7" w:rsidRPr="000263B8" w:rsidRDefault="00E15409" w:rsidP="00E24349">
      <w:pPr>
        <w:pStyle w:val="phfiguretitle"/>
      </w:pPr>
      <w:bookmarkStart w:id="258" w:name="_Ref11907718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64</w:t>
      </w:r>
      <w:r w:rsidR="00872ED0" w:rsidRPr="000263B8">
        <w:fldChar w:fldCharType="end"/>
      </w:r>
      <w:bookmarkEnd w:id="258"/>
      <w:r w:rsidR="0081618C" w:rsidRPr="000263B8">
        <w:t xml:space="preserve"> </w:t>
      </w:r>
      <w:r w:rsidR="00AB7A8C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параметра</w:t>
      </w:r>
      <w:r w:rsidR="0081618C" w:rsidRPr="000263B8">
        <w:t xml:space="preserve"> </w:t>
      </w:r>
      <w:r w:rsidR="00872ED0" w:rsidRPr="000263B8">
        <w:t>отчета</w:t>
      </w:r>
    </w:p>
    <w:p w14:paraId="4E2B3593" w14:textId="4614BEB7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параметра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_Ref119077191 \h </w:instrText>
      </w:r>
      <w:r w:rsidR="00AB7A8C">
        <w:fldChar w:fldCharType="separate"/>
      </w:r>
      <w:r w:rsidR="00DE36C7">
        <w:t>Таблица </w:t>
      </w:r>
      <w:r w:rsidR="00DE36C7">
        <w:rPr>
          <w:noProof/>
        </w:rPr>
        <w:t>32</w:t>
      </w:r>
      <w:r w:rsidR="00AB7A8C">
        <w:fldChar w:fldCharType="end"/>
      </w:r>
      <w:r w:rsidR="00AB7A8C">
        <w:t>)</w:t>
      </w:r>
      <w:r w:rsidRPr="000263B8">
        <w:t>;</w:t>
      </w:r>
    </w:p>
    <w:p w14:paraId="6AB338DE" w14:textId="24919617" w:rsidR="00E85BD7" w:rsidRPr="000263B8" w:rsidRDefault="00E15409" w:rsidP="00E24349">
      <w:pPr>
        <w:pStyle w:val="phtabletitle"/>
      </w:pPr>
      <w:bookmarkStart w:id="259" w:name="_Ref119077191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32</w:t>
      </w:r>
      <w:r w:rsidR="00872ED0" w:rsidRPr="000263B8">
        <w:fldChar w:fldCharType="end"/>
      </w:r>
      <w:bookmarkEnd w:id="259"/>
      <w:r w:rsidR="0081618C" w:rsidRPr="000263B8">
        <w:t xml:space="preserve"> </w:t>
      </w:r>
      <w:r w:rsidR="00AB7A8C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отчета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184"/>
        <w:gridCol w:w="1984"/>
        <w:gridCol w:w="1587"/>
        <w:gridCol w:w="1984"/>
        <w:gridCol w:w="1882"/>
      </w:tblGrid>
      <w:tr w:rsidR="000263B8" w:rsidRPr="00E24349" w14:paraId="0B20BF27" w14:textId="77777777" w:rsidTr="00846EA2">
        <w:trPr>
          <w:tblHeader/>
        </w:trPr>
        <w:tc>
          <w:tcPr>
            <w:tcW w:w="1135" w:type="pct"/>
          </w:tcPr>
          <w:p w14:paraId="78998F23" w14:textId="77777777" w:rsidR="00E85BD7" w:rsidRPr="00E24349" w:rsidRDefault="00872ED0" w:rsidP="00355B18">
            <w:pPr>
              <w:pStyle w:val="phtablecolcaption"/>
            </w:pPr>
            <w:bookmarkStart w:id="260" w:name="scroll-bookmark-73"/>
            <w:r w:rsidRPr="00E24349">
              <w:t>Код</w:t>
            </w:r>
            <w:bookmarkEnd w:id="260"/>
          </w:p>
        </w:tc>
        <w:tc>
          <w:tcPr>
            <w:tcW w:w="1031" w:type="pct"/>
          </w:tcPr>
          <w:p w14:paraId="36152089" w14:textId="77777777" w:rsidR="00E85BD7" w:rsidRPr="00E24349" w:rsidRDefault="00872ED0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параметра</w:t>
            </w:r>
          </w:p>
        </w:tc>
        <w:tc>
          <w:tcPr>
            <w:tcW w:w="825" w:type="pct"/>
          </w:tcPr>
          <w:p w14:paraId="638DF41F" w14:textId="77777777" w:rsidR="00E85BD7" w:rsidRPr="00E24349" w:rsidRDefault="00872ED0" w:rsidP="00355B18">
            <w:pPr>
              <w:pStyle w:val="phtablecolcaption"/>
            </w:pPr>
            <w:r w:rsidRPr="00E24349">
              <w:t>Порядок</w:t>
            </w:r>
          </w:p>
        </w:tc>
        <w:tc>
          <w:tcPr>
            <w:tcW w:w="1031" w:type="pct"/>
          </w:tcPr>
          <w:p w14:paraId="57DB269F" w14:textId="77777777" w:rsidR="00E85BD7" w:rsidRPr="00E24349" w:rsidRDefault="00872ED0" w:rsidP="00355B18">
            <w:pPr>
              <w:pStyle w:val="phtablecolcaption"/>
            </w:pPr>
            <w:r w:rsidRPr="00E24349">
              <w:t>Обязательный</w:t>
            </w:r>
          </w:p>
        </w:tc>
        <w:tc>
          <w:tcPr>
            <w:tcW w:w="978" w:type="pct"/>
          </w:tcPr>
          <w:p w14:paraId="0D65880B" w14:textId="77777777" w:rsidR="00E85BD7" w:rsidRPr="00E24349" w:rsidRDefault="00872ED0" w:rsidP="00355B18">
            <w:pPr>
              <w:pStyle w:val="phtablecolcaption"/>
            </w:pPr>
            <w:r w:rsidRPr="00E24349">
              <w:t>Связь</w:t>
            </w:r>
          </w:p>
        </w:tc>
      </w:tr>
      <w:tr w:rsidR="000263B8" w:rsidRPr="00E24349" w14:paraId="2602F4B6" w14:textId="77777777" w:rsidTr="00846EA2">
        <w:tc>
          <w:tcPr>
            <w:tcW w:w="1135" w:type="pct"/>
          </w:tcPr>
          <w:p w14:paraId="0251F4A4" w14:textId="77777777" w:rsidR="00E85BD7" w:rsidRPr="00E24349" w:rsidRDefault="00872ED0" w:rsidP="00E24349">
            <w:pPr>
              <w:pStyle w:val="phtablecellleft"/>
            </w:pPr>
            <w:r w:rsidRPr="00E24349">
              <w:t>PRIMARY</w:t>
            </w:r>
          </w:p>
        </w:tc>
        <w:tc>
          <w:tcPr>
            <w:tcW w:w="1031" w:type="pct"/>
          </w:tcPr>
          <w:p w14:paraId="1D22F745" w14:textId="77777777" w:rsidR="00E85BD7" w:rsidRPr="00E24349" w:rsidRDefault="00872ED0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825" w:type="pct"/>
          </w:tcPr>
          <w:p w14:paraId="6174D4AE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1031" w:type="pct"/>
          </w:tcPr>
          <w:p w14:paraId="5A0FF40C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978" w:type="pct"/>
          </w:tcPr>
          <w:p w14:paraId="31124C39" w14:textId="77777777" w:rsidR="00E85BD7" w:rsidRPr="00E24349" w:rsidRDefault="00872ED0" w:rsidP="00E24349">
            <w:pPr>
              <w:pStyle w:val="phtablecellleft"/>
            </w:pPr>
            <w:r w:rsidRPr="00E24349">
              <w:t>Переменная</w:t>
            </w:r>
          </w:p>
        </w:tc>
      </w:tr>
      <w:tr w:rsidR="000263B8" w:rsidRPr="00E24349" w14:paraId="110A114C" w14:textId="77777777" w:rsidTr="00846EA2">
        <w:tc>
          <w:tcPr>
            <w:tcW w:w="1135" w:type="pct"/>
          </w:tcPr>
          <w:p w14:paraId="5A72A0F7" w14:textId="77777777" w:rsidR="00E85BD7" w:rsidRPr="00E24349" w:rsidRDefault="00872ED0" w:rsidP="00E24349">
            <w:pPr>
              <w:pStyle w:val="phtablecellleft"/>
            </w:pPr>
            <w:r w:rsidRPr="00E24349">
              <w:t>VISIT</w:t>
            </w:r>
          </w:p>
        </w:tc>
        <w:tc>
          <w:tcPr>
            <w:tcW w:w="1031" w:type="pct"/>
          </w:tcPr>
          <w:p w14:paraId="7A95FC11" w14:textId="77777777" w:rsidR="00E85BD7" w:rsidRPr="00E24349" w:rsidRDefault="00872ED0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825" w:type="pct"/>
          </w:tcPr>
          <w:p w14:paraId="66F41E4C" w14:textId="77777777" w:rsidR="00E85BD7" w:rsidRPr="00E24349" w:rsidRDefault="00872ED0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1031" w:type="pct"/>
          </w:tcPr>
          <w:p w14:paraId="3E3B28D8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978" w:type="pct"/>
          </w:tcPr>
          <w:p w14:paraId="7E9ABB22" w14:textId="77777777" w:rsidR="00E85BD7" w:rsidRPr="00E24349" w:rsidRDefault="00872ED0" w:rsidP="00E24349">
            <w:pPr>
              <w:pStyle w:val="phtablecellleft"/>
            </w:pPr>
            <w:r w:rsidRPr="00E24349">
              <w:t>Переменная</w:t>
            </w:r>
          </w:p>
        </w:tc>
      </w:tr>
      <w:tr w:rsidR="000263B8" w:rsidRPr="00E24349" w14:paraId="59ACBBEA" w14:textId="77777777" w:rsidTr="00846EA2">
        <w:tc>
          <w:tcPr>
            <w:tcW w:w="1135" w:type="pct"/>
          </w:tcPr>
          <w:p w14:paraId="4A465385" w14:textId="77777777" w:rsidR="00E85BD7" w:rsidRPr="00E24349" w:rsidRDefault="00872ED0" w:rsidP="00E24349">
            <w:pPr>
              <w:pStyle w:val="phtablecellleft"/>
            </w:pPr>
            <w:r w:rsidRPr="00E24349">
              <w:t>SOURCE</w:t>
            </w:r>
          </w:p>
        </w:tc>
        <w:tc>
          <w:tcPr>
            <w:tcW w:w="1031" w:type="pct"/>
          </w:tcPr>
          <w:p w14:paraId="06FEF707" w14:textId="77777777" w:rsidR="00E85BD7" w:rsidRPr="00E24349" w:rsidRDefault="00872ED0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825" w:type="pct"/>
          </w:tcPr>
          <w:p w14:paraId="7E57759F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031" w:type="pct"/>
          </w:tcPr>
          <w:p w14:paraId="7C4849CC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978" w:type="pct"/>
          </w:tcPr>
          <w:p w14:paraId="7C440CD2" w14:textId="77777777" w:rsidR="00E85BD7" w:rsidRPr="00E24349" w:rsidRDefault="00872ED0" w:rsidP="00E24349">
            <w:pPr>
              <w:pStyle w:val="phtablecellleft"/>
            </w:pPr>
            <w:r w:rsidRPr="00E24349">
              <w:t>Переменная</w:t>
            </w:r>
          </w:p>
        </w:tc>
      </w:tr>
      <w:tr w:rsidR="000263B8" w:rsidRPr="00E24349" w14:paraId="3DA038CC" w14:textId="77777777" w:rsidTr="00846EA2">
        <w:tc>
          <w:tcPr>
            <w:tcW w:w="1135" w:type="pct"/>
          </w:tcPr>
          <w:p w14:paraId="52B1E1F0" w14:textId="77777777" w:rsidR="00E85BD7" w:rsidRPr="00E24349" w:rsidRDefault="00872ED0" w:rsidP="00E24349">
            <w:pPr>
              <w:pStyle w:val="phtablecellleft"/>
            </w:pPr>
            <w:r w:rsidRPr="00E24349">
              <w:t>PRINT_SIGNATURE</w:t>
            </w:r>
          </w:p>
        </w:tc>
        <w:tc>
          <w:tcPr>
            <w:tcW w:w="1031" w:type="pct"/>
          </w:tcPr>
          <w:p w14:paraId="0D359D8A" w14:textId="77777777" w:rsidR="00E85BD7" w:rsidRPr="00E24349" w:rsidRDefault="00872ED0" w:rsidP="00E24349">
            <w:pPr>
              <w:pStyle w:val="phtablecellleft"/>
            </w:pPr>
            <w:r w:rsidRPr="00E24349">
              <w:t>Логический</w:t>
            </w:r>
          </w:p>
        </w:tc>
        <w:tc>
          <w:tcPr>
            <w:tcW w:w="825" w:type="pct"/>
          </w:tcPr>
          <w:p w14:paraId="5CE97971" w14:textId="77777777" w:rsidR="00E85BD7" w:rsidRPr="00E24349" w:rsidRDefault="00872ED0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1031" w:type="pct"/>
          </w:tcPr>
          <w:p w14:paraId="03E4DABE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978" w:type="pct"/>
          </w:tcPr>
          <w:p w14:paraId="7DA853B5" w14:textId="77777777" w:rsidR="00E85BD7" w:rsidRPr="00E24349" w:rsidRDefault="00872ED0" w:rsidP="00E24349">
            <w:pPr>
              <w:pStyle w:val="phtablecellleft"/>
            </w:pPr>
            <w:r w:rsidRPr="00E24349">
              <w:t>Переменная</w:t>
            </w:r>
          </w:p>
        </w:tc>
      </w:tr>
    </w:tbl>
    <w:p w14:paraId="46AFAF45" w14:textId="77777777" w:rsidR="00AB7A8C" w:rsidRDefault="00AB7A8C" w:rsidP="00AB7A8C">
      <w:pPr>
        <w:pStyle w:val="phnormal"/>
      </w:pPr>
    </w:p>
    <w:p w14:paraId="5CE3B6A4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параметр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Параметры</w:t>
      </w:r>
      <w:r w:rsidR="0081618C" w:rsidRPr="000263B8">
        <w:t xml:space="preserve"> </w:t>
      </w:r>
      <w:r w:rsidRPr="000263B8">
        <w:t>отчета</w:t>
      </w:r>
      <w:r w:rsidR="000263B8">
        <w:t>»</w:t>
      </w:r>
      <w:r w:rsidRPr="000263B8">
        <w:t>.</w:t>
      </w:r>
    </w:p>
    <w:p w14:paraId="26E2A3D8" w14:textId="77777777" w:rsidR="00E85BD7" w:rsidRPr="000263B8" w:rsidRDefault="00872ED0" w:rsidP="001641CF">
      <w:pPr>
        <w:pStyle w:val="23"/>
      </w:pPr>
      <w:bookmarkStart w:id="261" w:name="scroll-bookmark-74"/>
      <w:bookmarkStart w:id="262" w:name="_Toc118569051"/>
      <w:bookmarkStart w:id="263" w:name="_Toc122531053"/>
      <w:r w:rsidRPr="000263B8">
        <w:t>Просмотр</w:t>
      </w:r>
      <w:r w:rsidR="0081618C" w:rsidRPr="000263B8">
        <w:t xml:space="preserve"> </w:t>
      </w:r>
      <w:r w:rsidRPr="000263B8">
        <w:t>логов</w:t>
      </w:r>
      <w:r w:rsidR="0081618C" w:rsidRPr="000263B8">
        <w:t xml:space="preserve"> </w:t>
      </w:r>
      <w:r w:rsidRPr="000263B8">
        <w:t>импорта</w:t>
      </w:r>
      <w:bookmarkEnd w:id="261"/>
      <w:bookmarkEnd w:id="262"/>
      <w:bookmarkEnd w:id="263"/>
    </w:p>
    <w:p w14:paraId="5FB46F62" w14:textId="1D578757" w:rsidR="00AB7A8C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журнала</w:t>
      </w:r>
      <w:r w:rsidR="0081618C" w:rsidRPr="000263B8">
        <w:t xml:space="preserve"> </w:t>
      </w:r>
      <w:r w:rsidRPr="000263B8">
        <w:t>логов</w:t>
      </w:r>
      <w:r w:rsidR="00CD46CB">
        <w:t>,</w:t>
      </w:r>
      <w:r w:rsidR="0081618C" w:rsidRPr="000263B8">
        <w:t xml:space="preserve"> </w:t>
      </w:r>
      <w:r w:rsidRPr="000263B8">
        <w:t>отправленных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Pr="000263B8">
        <w:t>запросов</w:t>
      </w:r>
      <w:r w:rsidR="00CD46CB">
        <w:t>,</w:t>
      </w:r>
      <w:r w:rsidR="0081618C" w:rsidRPr="000263B8">
        <w:t xml:space="preserve"> </w:t>
      </w:r>
      <w:r w:rsidR="00AB7A8C">
        <w:t>выполните следующие действия:</w:t>
      </w:r>
    </w:p>
    <w:p w14:paraId="2821DB3E" w14:textId="15C7078D" w:rsidR="00E85BD7" w:rsidRPr="000263B8" w:rsidRDefault="00872ED0" w:rsidP="00AB7A8C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Логирование</w:t>
      </w:r>
      <w:r w:rsidR="00355B18" w:rsidRPr="00AB7A8C">
        <w:t xml:space="preserve">/ </w:t>
      </w:r>
      <w:r w:rsidRPr="000263B8">
        <w:t>Логи</w:t>
      </w:r>
      <w:r w:rsidR="0081618C" w:rsidRPr="000263B8">
        <w:t xml:space="preserve"> </w:t>
      </w:r>
      <w:r w:rsidRPr="000263B8">
        <w:t>импорта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журнала</w:t>
      </w:r>
      <w:r w:rsidR="0081618C" w:rsidRPr="000263B8">
        <w:t xml:space="preserve"> </w:t>
      </w:r>
      <w:r w:rsidRPr="000263B8">
        <w:t>логирования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_Ref119077234 \h </w:instrText>
      </w:r>
      <w:r w:rsidR="00AB7A8C">
        <w:fldChar w:fldCharType="separate"/>
      </w:r>
      <w:r w:rsidR="00DE36C7">
        <w:t>Рисунок </w:t>
      </w:r>
      <w:r w:rsidR="00DE36C7">
        <w:rPr>
          <w:noProof/>
        </w:rPr>
        <w:t>65</w:t>
      </w:r>
      <w:r w:rsidR="00AB7A8C">
        <w:fldChar w:fldCharType="end"/>
      </w:r>
      <w:r w:rsidR="00AB7A8C">
        <w:t>);</w:t>
      </w:r>
    </w:p>
    <w:p w14:paraId="35E4AECB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0A4CC6AB" wp14:editId="02DD54E4">
            <wp:extent cx="5955527" cy="4032876"/>
            <wp:effectExtent l="19050" t="19050" r="26670" b="25400"/>
            <wp:docPr id="100065" name="Рисунок 100065" descr="Форма просмотра журнала логов им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13308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8946" cy="40487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127059" w14:textId="483E2662" w:rsidR="00E85BD7" w:rsidRPr="000263B8" w:rsidRDefault="00E15409" w:rsidP="00E24349">
      <w:pPr>
        <w:pStyle w:val="phfiguretitle"/>
      </w:pPr>
      <w:bookmarkStart w:id="264" w:name="_Ref11907723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DE36C7">
        <w:rPr>
          <w:noProof/>
        </w:rPr>
        <w:t>65</w:t>
      </w:r>
      <w:r w:rsidR="00872ED0" w:rsidRPr="000263B8">
        <w:fldChar w:fldCharType="end"/>
      </w:r>
      <w:bookmarkEnd w:id="264"/>
      <w:r w:rsidR="0081618C" w:rsidRPr="000263B8">
        <w:t xml:space="preserve"> </w:t>
      </w:r>
      <w:r w:rsidR="00AB7A8C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просмотра</w:t>
      </w:r>
      <w:r w:rsidR="0081618C" w:rsidRPr="000263B8">
        <w:t xml:space="preserve"> </w:t>
      </w:r>
      <w:r w:rsidR="00872ED0" w:rsidRPr="000263B8">
        <w:t>журнала</w:t>
      </w:r>
      <w:r w:rsidR="0081618C" w:rsidRPr="000263B8">
        <w:t xml:space="preserve"> </w:t>
      </w:r>
      <w:r w:rsidR="00872ED0" w:rsidRPr="000263B8">
        <w:t>логов</w:t>
      </w:r>
      <w:r w:rsidR="0081618C" w:rsidRPr="000263B8">
        <w:t xml:space="preserve"> </w:t>
      </w:r>
      <w:r w:rsidR="00872ED0" w:rsidRPr="000263B8">
        <w:t>импорта</w:t>
      </w:r>
    </w:p>
    <w:p w14:paraId="5B6CCE90" w14:textId="1772FFDA" w:rsidR="00AB7A8C" w:rsidRDefault="00872ED0" w:rsidP="00355B18">
      <w:pPr>
        <w:pStyle w:val="phlistitemized1"/>
      </w:pPr>
      <w:r w:rsidRPr="000263B8">
        <w:t>задайте</w:t>
      </w:r>
      <w:r w:rsidR="0081618C" w:rsidRPr="000263B8">
        <w:t xml:space="preserve"> </w:t>
      </w:r>
      <w:r w:rsidRPr="000263B8">
        <w:t>параметры</w:t>
      </w:r>
      <w:r w:rsidR="0081618C" w:rsidRPr="000263B8">
        <w:t xml:space="preserve"> </w:t>
      </w:r>
      <w:r w:rsidRPr="000263B8">
        <w:t>фильтрации</w:t>
      </w:r>
      <w:r w:rsidR="0081618C" w:rsidRPr="000263B8">
        <w:t xml:space="preserve"> </w:t>
      </w:r>
      <w:r w:rsidRPr="000263B8">
        <w:t>логов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_Ref119077260 \h </w:instrText>
      </w:r>
      <w:r w:rsidR="00AB7A8C">
        <w:fldChar w:fldCharType="separate"/>
      </w:r>
      <w:r w:rsidR="00DE36C7">
        <w:t>Таблица </w:t>
      </w:r>
      <w:r w:rsidR="00DE36C7">
        <w:rPr>
          <w:noProof/>
        </w:rPr>
        <w:t>33</w:t>
      </w:r>
      <w:r w:rsidR="00AB7A8C">
        <w:fldChar w:fldCharType="end"/>
      </w:r>
      <w:r w:rsidR="00AB7A8C">
        <w:t>)</w:t>
      </w:r>
      <w:r w:rsidRPr="000263B8">
        <w:t>;</w:t>
      </w:r>
    </w:p>
    <w:p w14:paraId="783D480B" w14:textId="28EFB89B" w:rsidR="00E85BD7" w:rsidRPr="000263B8" w:rsidRDefault="00E15409" w:rsidP="00E24349">
      <w:pPr>
        <w:pStyle w:val="phtabletitle"/>
      </w:pPr>
      <w:bookmarkStart w:id="265" w:name="_Ref119077260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DE36C7">
        <w:rPr>
          <w:noProof/>
        </w:rPr>
        <w:t>33</w:t>
      </w:r>
      <w:r w:rsidR="00872ED0" w:rsidRPr="000263B8">
        <w:fldChar w:fldCharType="end"/>
      </w:r>
      <w:bookmarkEnd w:id="265"/>
      <w:r w:rsidR="0081618C" w:rsidRPr="000263B8">
        <w:t xml:space="preserve"> </w:t>
      </w:r>
      <w:r w:rsidR="00AB7A8C">
        <w:t xml:space="preserve">– </w:t>
      </w:r>
      <w:r w:rsidR="00872ED0" w:rsidRPr="000263B8">
        <w:t>Поля</w:t>
      </w:r>
      <w:r w:rsidR="0081618C" w:rsidRPr="000263B8">
        <w:t xml:space="preserve"> </w:t>
      </w:r>
      <w:r w:rsidR="00872ED0" w:rsidRPr="000263B8">
        <w:t>фильтрации</w:t>
      </w:r>
      <w:r w:rsidR="0081618C" w:rsidRPr="000263B8">
        <w:t xml:space="preserve"> </w:t>
      </w:r>
      <w:r w:rsidR="00872ED0" w:rsidRPr="000263B8">
        <w:t>логов</w:t>
      </w:r>
      <w:r w:rsidR="0081618C" w:rsidRPr="000263B8">
        <w:t xml:space="preserve"> </w:t>
      </w:r>
      <w:r w:rsidR="00872ED0" w:rsidRPr="000263B8">
        <w:t>импорта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693"/>
        <w:gridCol w:w="5928"/>
      </w:tblGrid>
      <w:tr w:rsidR="000263B8" w:rsidRPr="00E24349" w14:paraId="384912A6" w14:textId="77777777" w:rsidTr="00846EA2">
        <w:trPr>
          <w:tblHeader/>
        </w:trPr>
        <w:tc>
          <w:tcPr>
            <w:tcW w:w="1919" w:type="pct"/>
          </w:tcPr>
          <w:p w14:paraId="6201D71D" w14:textId="77777777" w:rsidR="00E85BD7" w:rsidRPr="00E24349" w:rsidRDefault="00872ED0" w:rsidP="00355B18">
            <w:pPr>
              <w:pStyle w:val="phtablecolcaption"/>
            </w:pPr>
            <w:bookmarkStart w:id="266" w:name="scroll-bookmark-75"/>
            <w:r w:rsidRPr="00E24349">
              <w:t>Наименование</w:t>
            </w:r>
            <w:bookmarkEnd w:id="266"/>
          </w:p>
        </w:tc>
        <w:tc>
          <w:tcPr>
            <w:tcW w:w="3081" w:type="pct"/>
          </w:tcPr>
          <w:p w14:paraId="7BA65CF5" w14:textId="77777777" w:rsidR="00E85BD7" w:rsidRPr="00E24349" w:rsidRDefault="00872ED0" w:rsidP="00355B18">
            <w:pPr>
              <w:pStyle w:val="phtablecolcaption"/>
            </w:pPr>
            <w:r w:rsidRPr="00E24349">
              <w:t>Описание</w:t>
            </w:r>
          </w:p>
        </w:tc>
      </w:tr>
      <w:tr w:rsidR="000263B8" w:rsidRPr="00E24349" w14:paraId="1776EA9C" w14:textId="77777777" w:rsidTr="00846EA2">
        <w:tc>
          <w:tcPr>
            <w:tcW w:w="1919" w:type="pct"/>
          </w:tcPr>
          <w:p w14:paraId="665D36A8" w14:textId="77777777" w:rsidR="00E85BD7" w:rsidRPr="00E24349" w:rsidRDefault="00872ED0" w:rsidP="00E24349">
            <w:pPr>
              <w:pStyle w:val="phtablecellleft"/>
            </w:pPr>
            <w:r w:rsidRPr="00E24349">
              <w:t>№</w:t>
            </w:r>
          </w:p>
        </w:tc>
        <w:tc>
          <w:tcPr>
            <w:tcW w:w="3081" w:type="pct"/>
          </w:tcPr>
          <w:p w14:paraId="2106A865" w14:textId="77777777" w:rsidR="00E85BD7" w:rsidRPr="00E24349" w:rsidRDefault="00872ED0" w:rsidP="00E24349">
            <w:pPr>
              <w:pStyle w:val="phtablecellleft"/>
            </w:pPr>
            <w:r w:rsidRPr="00E24349">
              <w:t>Номер</w:t>
            </w:r>
            <w:r w:rsidR="0081618C" w:rsidRPr="00E24349">
              <w:t xml:space="preserve"> </w:t>
            </w:r>
            <w:r w:rsidRPr="00E24349">
              <w:t>лога</w:t>
            </w:r>
          </w:p>
        </w:tc>
      </w:tr>
      <w:tr w:rsidR="000263B8" w:rsidRPr="00E24349" w14:paraId="6DFE2C19" w14:textId="77777777" w:rsidTr="00846EA2">
        <w:tc>
          <w:tcPr>
            <w:tcW w:w="1919" w:type="pct"/>
          </w:tcPr>
          <w:p w14:paraId="481313D3" w14:textId="77777777" w:rsidR="00E85BD7" w:rsidRPr="00E24349" w:rsidRDefault="00872ED0" w:rsidP="00E24349">
            <w:pPr>
              <w:pStyle w:val="phtablecellleft"/>
            </w:pPr>
            <w:r w:rsidRPr="00E24349">
              <w:t>Дата</w:t>
            </w:r>
          </w:p>
        </w:tc>
        <w:tc>
          <w:tcPr>
            <w:tcW w:w="3081" w:type="pct"/>
          </w:tcPr>
          <w:p w14:paraId="1EEC657D" w14:textId="77777777" w:rsidR="00E85BD7" w:rsidRPr="00E24349" w:rsidRDefault="00872ED0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выполнения</w:t>
            </w:r>
            <w:r w:rsidR="0081618C" w:rsidRPr="00E24349">
              <w:t xml:space="preserve"> </w:t>
            </w:r>
            <w:r w:rsidRPr="00E24349">
              <w:t>операции</w:t>
            </w:r>
            <w:r w:rsidR="0081618C" w:rsidRPr="00E24349">
              <w:t xml:space="preserve"> </w:t>
            </w:r>
            <w:r w:rsidRPr="00E24349">
              <w:t>импорта</w:t>
            </w:r>
          </w:p>
        </w:tc>
      </w:tr>
      <w:tr w:rsidR="000263B8" w:rsidRPr="00E24349" w14:paraId="0AC023F5" w14:textId="77777777" w:rsidTr="00846EA2">
        <w:tc>
          <w:tcPr>
            <w:tcW w:w="1919" w:type="pct"/>
          </w:tcPr>
          <w:p w14:paraId="4AEEA40E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импорта</w:t>
            </w:r>
          </w:p>
        </w:tc>
        <w:tc>
          <w:tcPr>
            <w:tcW w:w="3081" w:type="pct"/>
          </w:tcPr>
          <w:p w14:paraId="4018995C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импорта</w:t>
            </w:r>
          </w:p>
        </w:tc>
      </w:tr>
      <w:tr w:rsidR="000263B8" w:rsidRPr="00E24349" w14:paraId="3D52C5F6" w14:textId="77777777" w:rsidTr="00846EA2">
        <w:tc>
          <w:tcPr>
            <w:tcW w:w="1919" w:type="pct"/>
          </w:tcPr>
          <w:p w14:paraId="08303710" w14:textId="77777777" w:rsidR="00E85BD7" w:rsidRPr="00E24349" w:rsidRDefault="00872ED0" w:rsidP="00E24349">
            <w:pPr>
              <w:pStyle w:val="phtablecellleft"/>
            </w:pPr>
            <w:r w:rsidRPr="00E24349">
              <w:t>Логин</w:t>
            </w:r>
          </w:p>
        </w:tc>
        <w:tc>
          <w:tcPr>
            <w:tcW w:w="3081" w:type="pct"/>
          </w:tcPr>
          <w:p w14:paraId="3CBD181C" w14:textId="77777777" w:rsidR="00E85BD7" w:rsidRPr="00E24349" w:rsidRDefault="00872ED0" w:rsidP="00E24349">
            <w:pPr>
              <w:pStyle w:val="phtablecellleft"/>
            </w:pPr>
            <w:r w:rsidRPr="00E24349">
              <w:t>Логин</w:t>
            </w:r>
            <w:r w:rsidR="0081618C" w:rsidRPr="00E24349">
              <w:t xml:space="preserve"> </w:t>
            </w:r>
            <w:r w:rsidRPr="00E24349">
              <w:t>пользователя,</w:t>
            </w:r>
            <w:r w:rsidR="0081618C" w:rsidRPr="00E24349">
              <w:t xml:space="preserve"> </w:t>
            </w:r>
            <w:r w:rsidRPr="00E24349">
              <w:t>от</w:t>
            </w:r>
            <w:r w:rsidR="0081618C" w:rsidRPr="00E24349">
              <w:t xml:space="preserve"> </w:t>
            </w:r>
            <w:r w:rsidRPr="00E24349">
              <w:t>имени</w:t>
            </w:r>
            <w:r w:rsidR="0081618C" w:rsidRPr="00E24349">
              <w:t xml:space="preserve"> </w:t>
            </w:r>
            <w:r w:rsidRPr="00E24349">
              <w:t>которого</w:t>
            </w:r>
            <w:r w:rsidR="0081618C" w:rsidRPr="00E24349">
              <w:t xml:space="preserve"> </w:t>
            </w:r>
            <w:r w:rsidRPr="00E24349">
              <w:t>выполнена</w:t>
            </w:r>
            <w:r w:rsidR="0081618C" w:rsidRPr="00E24349">
              <w:t xml:space="preserve"> </w:t>
            </w:r>
            <w:r w:rsidRPr="00E24349">
              <w:t>операция</w:t>
            </w:r>
            <w:r w:rsidR="0081618C" w:rsidRPr="00E24349">
              <w:t xml:space="preserve"> </w:t>
            </w:r>
            <w:r w:rsidRPr="00E24349">
              <w:t>импорта</w:t>
            </w:r>
          </w:p>
        </w:tc>
      </w:tr>
    </w:tbl>
    <w:p w14:paraId="2B813567" w14:textId="77777777" w:rsidR="00AB7A8C" w:rsidRDefault="00AB7A8C" w:rsidP="00AB7A8C">
      <w:pPr>
        <w:pStyle w:val="phnormal"/>
      </w:pPr>
    </w:p>
    <w:p w14:paraId="16EA6B64" w14:textId="77777777" w:rsidR="00E85BD7" w:rsidRPr="000263B8" w:rsidRDefault="00872ED0" w:rsidP="00355B18">
      <w:pPr>
        <w:pStyle w:val="phlistitemized1"/>
      </w:pPr>
      <w:r w:rsidRPr="000263B8">
        <w:t>просмотрите</w:t>
      </w:r>
      <w:r w:rsidR="0081618C" w:rsidRPr="000263B8">
        <w:t xml:space="preserve"> </w:t>
      </w:r>
      <w:r w:rsidRPr="000263B8">
        <w:t>список</w:t>
      </w:r>
      <w:r w:rsidR="0081618C" w:rsidRPr="000263B8">
        <w:t xml:space="preserve"> </w:t>
      </w:r>
      <w:r w:rsidRPr="000263B8">
        <w:t>логов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наличие/отсутствие</w:t>
      </w:r>
      <w:r w:rsidR="0081618C" w:rsidRPr="000263B8">
        <w:t xml:space="preserve"> </w:t>
      </w:r>
      <w:r w:rsidRPr="000263B8">
        <w:t>ошибок.</w:t>
      </w:r>
    </w:p>
    <w:p w14:paraId="3A268CEE" w14:textId="44702F81" w:rsidR="00E72498" w:rsidRDefault="00E72498" w:rsidP="00761A56">
      <w:pPr>
        <w:pStyle w:val="23"/>
      </w:pPr>
      <w:bookmarkStart w:id="267" w:name="_Toc118569052"/>
      <w:bookmarkStart w:id="268" w:name="scroll-bookmark-76"/>
      <w:bookmarkStart w:id="269" w:name="_Toc122531054"/>
      <w:r w:rsidRPr="000263B8"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rPr>
          <w:lang w:val="en-US"/>
        </w:rPr>
        <w:t>beta</w:t>
      </w:r>
      <w:r w:rsidRPr="000263B8">
        <w:t>-версии</w:t>
      </w:r>
      <w:bookmarkEnd w:id="267"/>
      <w:bookmarkEnd w:id="269"/>
    </w:p>
    <w:p w14:paraId="1EDB32CB" w14:textId="1EF5E59E" w:rsidR="003D6F48" w:rsidRDefault="003D6F48" w:rsidP="00761A56">
      <w:pPr>
        <w:pStyle w:val="phnormal"/>
      </w:pPr>
      <w:r w:rsidRPr="000263B8">
        <w:t>В данном разделе представлены настройки, необходимые для корректного формирования следующих СЭМД</w:t>
      </w:r>
      <w:r>
        <w:t xml:space="preserve"> </w:t>
      </w:r>
      <w:r w:rsidRPr="000263B8">
        <w:rPr>
          <w:lang w:val="en-US"/>
        </w:rPr>
        <w:t>beta</w:t>
      </w:r>
      <w:r w:rsidRPr="000263B8">
        <w:t>-версии</w:t>
      </w:r>
      <w:r>
        <w:t>:</w:t>
      </w:r>
    </w:p>
    <w:p w14:paraId="0F2C837A" w14:textId="77777777" w:rsidR="00CE0012" w:rsidRDefault="00CE0012" w:rsidP="00761A56">
      <w:pPr>
        <w:pStyle w:val="phnormal"/>
      </w:pPr>
      <w:r>
        <w:t xml:space="preserve">В данном разделе представлены настройки, необходимые для корректного формирования следующих СЭМД </w:t>
      </w:r>
      <w:r>
        <w:rPr>
          <w:lang w:val="en-US"/>
        </w:rPr>
        <w:t>beta</w:t>
      </w:r>
      <w:r>
        <w:t>-версии:</w:t>
      </w:r>
    </w:p>
    <w:p w14:paraId="0E81265A" w14:textId="44451AD8" w:rsidR="00CE0012" w:rsidRPr="00D85366" w:rsidRDefault="00CE0012" w:rsidP="00E3126A">
      <w:pPr>
        <w:pStyle w:val="phnormal"/>
        <w:numPr>
          <w:ilvl w:val="0"/>
          <w:numId w:val="24"/>
        </w:numPr>
        <w:rPr>
          <w:color w:val="F79646" w:themeColor="accent6"/>
        </w:rPr>
      </w:pPr>
      <w:r w:rsidRPr="004A59BC">
        <w:t>«Прием (осмотр) врача-специалиста»;</w:t>
      </w:r>
    </w:p>
    <w:p w14:paraId="410B2462" w14:textId="1C6EA15E" w:rsidR="00D4433E" w:rsidRDefault="00CE0012" w:rsidP="00E3126A">
      <w:pPr>
        <w:pStyle w:val="phnormal"/>
        <w:numPr>
          <w:ilvl w:val="0"/>
          <w:numId w:val="24"/>
        </w:numPr>
      </w:pPr>
      <w:r w:rsidRPr="004A59BC">
        <w:lastRenderedPageBreak/>
        <w:t>«Протокол консилиума врачей»;</w:t>
      </w:r>
    </w:p>
    <w:p w14:paraId="49F6488C" w14:textId="73CE33FB" w:rsidR="0035314E" w:rsidRDefault="00460FCA" w:rsidP="00E3126A">
      <w:pPr>
        <w:pStyle w:val="phnormal"/>
        <w:numPr>
          <w:ilvl w:val="0"/>
          <w:numId w:val="24"/>
        </w:numPr>
      </w:pPr>
      <w:r>
        <w:t xml:space="preserve"> </w:t>
      </w:r>
      <w:r w:rsidR="0035314E">
        <w:t>«Выписной эпикриз из стационара по отдельным профилям медицинской помощи»;</w:t>
      </w:r>
    </w:p>
    <w:p w14:paraId="74E44FDF" w14:textId="7FFFB7E3" w:rsidR="0035314E" w:rsidRPr="004A59BC" w:rsidRDefault="0035314E" w:rsidP="00E3126A">
      <w:pPr>
        <w:pStyle w:val="phnormal"/>
        <w:numPr>
          <w:ilvl w:val="0"/>
          <w:numId w:val="24"/>
        </w:numPr>
      </w:pPr>
      <w:r>
        <w:t>«</w:t>
      </w:r>
      <w:r w:rsidRPr="0035314E">
        <w:t>Протокол хирургической операции</w:t>
      </w:r>
      <w:r>
        <w:t>»;</w:t>
      </w:r>
    </w:p>
    <w:p w14:paraId="25F92CE3" w14:textId="6D9DD7F9" w:rsidR="00CE0012" w:rsidRPr="00BB6CD0" w:rsidRDefault="00D35DAF" w:rsidP="00E3126A">
      <w:pPr>
        <w:pStyle w:val="phnormal"/>
        <w:numPr>
          <w:ilvl w:val="0"/>
          <w:numId w:val="24"/>
        </w:numPr>
        <w:rPr>
          <w:color w:val="00B050"/>
        </w:rPr>
      </w:pPr>
      <w:r w:rsidRPr="00D4433E">
        <w:rPr>
          <w:color w:val="00B050"/>
        </w:rPr>
        <w:t xml:space="preserve"> </w:t>
      </w:r>
      <w:r w:rsidR="00CE0012" w:rsidRPr="00C32369">
        <w:t xml:space="preserve">«Лист исполненных (выполненных) </w:t>
      </w:r>
      <w:r w:rsidR="00BB6CD0">
        <w:t>лекарственных назначений»;</w:t>
      </w:r>
    </w:p>
    <w:p w14:paraId="5B73551B" w14:textId="0013A121" w:rsidR="00BB6CD0" w:rsidRPr="00BB6CD0" w:rsidRDefault="00BB6CD0" w:rsidP="00E3126A">
      <w:pPr>
        <w:pStyle w:val="phnormal"/>
        <w:numPr>
          <w:ilvl w:val="0"/>
          <w:numId w:val="24"/>
        </w:numPr>
      </w:pPr>
      <w:r>
        <w:t>«</w:t>
      </w:r>
      <w:r w:rsidRPr="00BB6CD0">
        <w:t>Карта вызова скорой помощи</w:t>
      </w:r>
      <w:r>
        <w:t>».</w:t>
      </w:r>
    </w:p>
    <w:p w14:paraId="6BD81D07" w14:textId="43F08BC4" w:rsidR="00D4433E" w:rsidRDefault="00D4433E" w:rsidP="00761A56">
      <w:pPr>
        <w:pStyle w:val="31"/>
      </w:pPr>
      <w:bookmarkStart w:id="270" w:name="_Toc122531055"/>
      <w:r w:rsidRPr="00EA3676">
        <w:t xml:space="preserve">Настройки для формирования СЭМД </w:t>
      </w:r>
      <w:r w:rsidRPr="00EA3676">
        <w:rPr>
          <w:lang w:val="en-US"/>
        </w:rPr>
        <w:t>beta</w:t>
      </w:r>
      <w:r w:rsidRPr="00EA3676">
        <w:t>-версии «</w:t>
      </w:r>
      <w:r>
        <w:t>Прием (осмотр) врача-специалиста</w:t>
      </w:r>
      <w:r w:rsidRPr="00EA3676">
        <w:t>»</w:t>
      </w:r>
      <w:bookmarkEnd w:id="270"/>
    </w:p>
    <w:p w14:paraId="5CDE7394" w14:textId="77777777" w:rsidR="00D4433E" w:rsidRDefault="00D4433E" w:rsidP="00761A56">
      <w:pPr>
        <w:pStyle w:val="4"/>
      </w:pPr>
      <w:bookmarkStart w:id="271" w:name="_Toc118569054"/>
      <w:bookmarkStart w:id="272" w:name="_Toc119335722"/>
      <w:r>
        <w:t xml:space="preserve">Настройка справочников </w:t>
      </w:r>
      <w:bookmarkEnd w:id="271"/>
      <w:r>
        <w:t>ФРНСИ</w:t>
      </w:r>
      <w:bookmarkEnd w:id="272"/>
    </w:p>
    <w:p w14:paraId="5D04CD1B" w14:textId="20B7B2CB" w:rsidR="00D4433E" w:rsidRDefault="00D4433E" w:rsidP="00761A56">
      <w:pPr>
        <w:pStyle w:val="phnormal"/>
      </w:pPr>
      <w:r>
        <w:t>Для корректной работы интеграции с ВИМИС «</w:t>
      </w:r>
      <w:r w:rsidR="003B72E9">
        <w:t>ССЗ</w:t>
      </w:r>
      <w:r>
        <w:t>» необходимо загрузить и сопоставить с разделами МИС справочники ФРНСИ, указанные в таблице ниже (</w:t>
      </w:r>
      <w:r>
        <w:fldChar w:fldCharType="begin"/>
      </w:r>
      <w:r>
        <w:instrText xml:space="preserve"> REF _Ref119077340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34</w:t>
      </w:r>
      <w:r>
        <w:fldChar w:fldCharType="end"/>
      </w:r>
      <w:r>
        <w:t>).</w:t>
      </w:r>
    </w:p>
    <w:p w14:paraId="1C3D6492" w14:textId="751C8FBC" w:rsidR="00D4433E" w:rsidRDefault="00D4433E" w:rsidP="00761A56">
      <w:pPr>
        <w:pStyle w:val="phtabletitle"/>
      </w:pPr>
      <w:bookmarkStart w:id="273" w:name="_Ref119077340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34</w:t>
      </w:r>
      <w:r>
        <w:fldChar w:fldCharType="end"/>
      </w:r>
      <w:bookmarkEnd w:id="273"/>
      <w:r>
        <w:t xml:space="preserve"> Перечень загружаемых федеральных справочников и сопоставляемых им справочников МИС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367"/>
        <w:gridCol w:w="1874"/>
        <w:gridCol w:w="2850"/>
        <w:gridCol w:w="2530"/>
      </w:tblGrid>
      <w:tr w:rsidR="00D4433E" w14:paraId="6611224B" w14:textId="77777777" w:rsidTr="00D83A59">
        <w:trPr>
          <w:tblHeader/>
        </w:trPr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7EDC2" w14:textId="77777777" w:rsidR="00D4433E" w:rsidRDefault="00D4433E" w:rsidP="00761A56">
            <w:pPr>
              <w:pStyle w:val="phtablecolcaption"/>
            </w:pPr>
            <w:r>
              <w:t>OID справочника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1893" w14:textId="77777777" w:rsidR="00D4433E" w:rsidRDefault="00D4433E" w:rsidP="00761A56">
            <w:pPr>
              <w:pStyle w:val="phtablecolcaption"/>
            </w:pPr>
            <w:r>
              <w:t>Наименование справочника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084DD" w14:textId="77777777" w:rsidR="00D4433E" w:rsidRDefault="00D4433E" w:rsidP="00761A56">
            <w:pPr>
              <w:pStyle w:val="phtablecolcaption"/>
            </w:pPr>
            <w:r>
              <w:t>Раздел федерального справочника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5D460" w14:textId="77777777" w:rsidR="00D4433E" w:rsidRDefault="00D4433E" w:rsidP="00761A56">
            <w:pPr>
              <w:pStyle w:val="phtablecolcaption"/>
            </w:pPr>
            <w:r>
              <w:t>Раздел справочника в МИС</w:t>
            </w:r>
          </w:p>
        </w:tc>
      </w:tr>
      <w:tr w:rsidR="00D83A59" w14:paraId="280F267C" w14:textId="77777777" w:rsidTr="00D83A59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72A9" w14:textId="4EEF0B05" w:rsidR="00D83A59" w:rsidRDefault="00D83A59" w:rsidP="00D83A59">
            <w:pPr>
              <w:pStyle w:val="phtablecellleft"/>
            </w:pPr>
            <w:r w:rsidRPr="00F56F97">
              <w:t>1.2.643.5.1.13.13.11.1006 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87F3" w14:textId="43869954" w:rsidR="00D83A59" w:rsidRDefault="00D83A59" w:rsidP="00D83A59">
            <w:pPr>
              <w:pStyle w:val="phtablecellleft"/>
            </w:pPr>
            <w:r w:rsidRPr="00F56F97">
              <w:t>Степень тяжести состояния пациента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044D9" w14:textId="1DB5158B" w:rsidR="00D83A59" w:rsidRDefault="00D83A59" w:rsidP="00D83A59">
            <w:pPr>
              <w:pStyle w:val="phtablecellleft"/>
            </w:pPr>
            <w:r w:rsidRPr="00F56F97">
              <w:t>FN_CONDITION_PAT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3549" w14:textId="470829CC" w:rsidR="00D83A59" w:rsidRDefault="00D83A59" w:rsidP="00D83A59">
            <w:pPr>
              <w:pStyle w:val="phtablecellleft"/>
            </w:pPr>
            <w:r w:rsidRPr="00F56F97">
              <w:t>PATIENT_CONDITIONS</w:t>
            </w:r>
          </w:p>
        </w:tc>
      </w:tr>
      <w:tr w:rsidR="00D83A59" w14:paraId="7B647CAC" w14:textId="77777777" w:rsidTr="00D83A59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2B5A" w14:textId="1F3848B5" w:rsidR="00D83A59" w:rsidRDefault="00D83A59" w:rsidP="00D83A59">
            <w:pPr>
              <w:pStyle w:val="phtablecellleft"/>
            </w:pPr>
            <w:r w:rsidRPr="00F56F97">
              <w:t>1.2.643.5.1.13.13.99.2.797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0067" w14:textId="4D4A1A2D" w:rsidR="00D83A59" w:rsidRDefault="00D83A59" w:rsidP="00D83A59">
            <w:pPr>
              <w:pStyle w:val="phtablecellleft"/>
            </w:pPr>
            <w:r w:rsidRPr="00F56F97">
              <w:t>Типы консультаций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27B1" w14:textId="2EDB02B2" w:rsidR="00D83A59" w:rsidRDefault="00D83A59" w:rsidP="00D83A59">
            <w:pPr>
              <w:pStyle w:val="phtablecellleft"/>
            </w:pPr>
            <w:r w:rsidRPr="00F56F97">
              <w:t>FN_TYPES_CONS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7495" w14:textId="2303320B" w:rsidR="00D83A59" w:rsidRDefault="00D83A59" w:rsidP="00D83A59">
            <w:pPr>
              <w:pStyle w:val="phtablecellleft"/>
            </w:pPr>
            <w:r w:rsidRPr="00F56F97">
              <w:t>SPECIALITIES  </w:t>
            </w:r>
          </w:p>
        </w:tc>
      </w:tr>
      <w:tr w:rsidR="00D83A59" w14:paraId="319C17D8" w14:textId="77777777" w:rsidTr="00D83A59"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DF20" w14:textId="4CA39F7F" w:rsidR="00D83A59" w:rsidRDefault="00D83A59" w:rsidP="00D83A59">
            <w:pPr>
              <w:pStyle w:val="phtablecellleft"/>
            </w:pPr>
            <w:r w:rsidRPr="00623A7A">
              <w:t>1.2.643.5.1.13.13.99.2.262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A637" w14:textId="3C2A9A43" w:rsidR="00D83A59" w:rsidRDefault="00D83A59" w:rsidP="00D83A59">
            <w:pPr>
              <w:pStyle w:val="phtablecellleft"/>
            </w:pPr>
            <w:r w:rsidRPr="00623A7A">
              <w:t>Справочник витальных параметров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72C9" w14:textId="496CCEFC" w:rsidR="00D83A59" w:rsidRDefault="00D83A59" w:rsidP="00D83A59">
            <w:pPr>
              <w:pStyle w:val="phtablecellleft"/>
            </w:pPr>
            <w:r w:rsidRPr="00623A7A">
              <w:t>INT_DLI_VITAL_PARAM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4496" w14:textId="6E4D80CC" w:rsidR="00D83A59" w:rsidRDefault="00D83A59" w:rsidP="00D83A59">
            <w:pPr>
              <w:pStyle w:val="phtablecellleft"/>
            </w:pPr>
            <w:r w:rsidRPr="00623A7A">
              <w:t>ANTHROP</w:t>
            </w:r>
          </w:p>
        </w:tc>
      </w:tr>
    </w:tbl>
    <w:p w14:paraId="79177211" w14:textId="77777777" w:rsidR="00D4433E" w:rsidRDefault="00D4433E" w:rsidP="00E034C4">
      <w:pPr>
        <w:pStyle w:val="5"/>
      </w:pPr>
      <w:r>
        <w:t>Загрузка справочников из ФРНСИ</w:t>
      </w:r>
    </w:p>
    <w:p w14:paraId="137FED77" w14:textId="77777777" w:rsidR="00D4433E" w:rsidRDefault="00D4433E" w:rsidP="00761A56">
      <w:pPr>
        <w:pStyle w:val="phnormal"/>
      </w:pPr>
      <w:r>
        <w:rPr>
          <w:b/>
        </w:rPr>
        <w:t>Примечание –</w:t>
      </w:r>
      <w:r>
        <w:t xml:space="preserve"> Загрузку и последующую настройку справочников следует выполнять под пользователем «DEV», в противном случае не получится настроить отображаемые поля через веб-интерфейс Системы.</w:t>
      </w:r>
    </w:p>
    <w:p w14:paraId="2DC5A84D" w14:textId="77777777" w:rsidR="00D4433E" w:rsidRDefault="00D4433E" w:rsidP="00761A56">
      <w:pPr>
        <w:pStyle w:val="phlistitemizedtitle"/>
      </w:pPr>
      <w:r>
        <w:t>Чтобы загрузить справочники из Федеральной НСИ, выполните следующие действия:</w:t>
      </w:r>
    </w:p>
    <w:p w14:paraId="12D6630C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Добавление справочников». Откроется форма загрузки справочников;</w:t>
      </w:r>
    </w:p>
    <w:p w14:paraId="45A28B5E" w14:textId="550758C2" w:rsidR="00D4433E" w:rsidRDefault="00D4433E" w:rsidP="00E3126A">
      <w:pPr>
        <w:pStyle w:val="phlistitemized1"/>
        <w:numPr>
          <w:ilvl w:val="0"/>
          <w:numId w:val="23"/>
        </w:numPr>
      </w:pPr>
      <w:r>
        <w:t>выберите значение «</w:t>
      </w:r>
      <w:hyperlink r:id="rId77" w:history="1">
        <w:r>
          <w:rPr>
            <w:rStyle w:val="af1"/>
          </w:rPr>
          <w:t>nsi.rosminzdrav.ru</w:t>
        </w:r>
      </w:hyperlink>
      <w:r>
        <w:t>» из выпадающего списка в поле «Источник загрузки»;</w:t>
      </w:r>
    </w:p>
    <w:p w14:paraId="07C95DFC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при необходимости введите токен пользователя в поле «Идентификатор пользователя НСИ»;</w:t>
      </w:r>
    </w:p>
    <w:p w14:paraId="53272EF0" w14:textId="77777777" w:rsidR="00D4433E" w:rsidRDefault="00D4433E" w:rsidP="00761A56">
      <w:pPr>
        <w:pStyle w:val="phnormal"/>
      </w:pPr>
      <w:r>
        <w:rPr>
          <w:b/>
        </w:rPr>
        <w:lastRenderedPageBreak/>
        <w:t xml:space="preserve">Примечание – </w:t>
      </w:r>
      <w:r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21409557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нажмите на кнопку «Загрузить». В результате в блоке «Добавление справочников НСИ» отобразится перечень справочников реестра ФРНСИ;</w:t>
      </w:r>
    </w:p>
    <w:p w14:paraId="45ADF083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найдите требуемый справочник по OID в блоке «Добавление справочников НСИ» и выберите пункт контекстного меню «Установить раздел». Откроется окно установки раздела;</w:t>
      </w:r>
    </w:p>
    <w:p w14:paraId="3CF0BD7D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 xml:space="preserve">укажите в поле «Раздел» код раздела, соответствующий справочнику ФНСИ. Нужное значение выбирается из справочника «Системы: разделы» с помощью кнопки </w:t>
      </w:r>
      <w:r>
        <w:rPr>
          <w:noProof/>
          <w:lang w:eastAsia="ru-RU"/>
        </w:rPr>
        <w:drawing>
          <wp:inline distT="0" distB="0" distL="0" distR="0" wp14:anchorId="28046692" wp14:editId="4BDFB818">
            <wp:extent cx="211455" cy="198120"/>
            <wp:effectExtent l="19050" t="19050" r="17145" b="11430"/>
            <wp:docPr id="100027" name="Рисунок 100027" descr="_scroll_external/attachments/image2020-10-21_12-10-12-0d4d2e4cba7aba629b99e2a9da6eef2360614c3d31beddadf1d337d11ba69f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scroll_external/attachments/image2020-10-21_12-10-12-0d4d2e4cba7aba629b99e2a9da6eef2360614c3d31beddadf1d337d11ba69f0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7AA22D76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нажмите на кнопку «ОК»;</w:t>
      </w:r>
    </w:p>
    <w:p w14:paraId="3AB70BE4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выберите в списке справочник ФНСИ с установленным разделом и выберите пункт контекстного меню «Загрузить версии».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1B5005C5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снова выберите в списке справочник ФНСИ с установленным разделом и загруженными версиями и выберите пункт контекстного меню «Загрузить содержимое». Если у справочника более одной версии, откроется окно для выбора версии справочника;</w:t>
      </w:r>
    </w:p>
    <w:p w14:paraId="67FA052B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установите флажок напротив необходимой версии и нажмите на кнопку «Ок». Содержимое справочника ФРНСИ загрузится в выбранный раздел МИС. По окончанию загрузки справочника Система отобразит информационное сообщение – закройте его.</w:t>
      </w:r>
    </w:p>
    <w:p w14:paraId="7DA54212" w14:textId="77777777" w:rsidR="00D4433E" w:rsidRDefault="00D4433E" w:rsidP="00E034C4">
      <w:pPr>
        <w:pStyle w:val="5"/>
      </w:pPr>
      <w:r>
        <w:t>Сопоставление справочников МИС и ФРНСИ</w:t>
      </w:r>
    </w:p>
    <w:p w14:paraId="47E4AB9E" w14:textId="77777777" w:rsidR="00D4433E" w:rsidRDefault="00D4433E" w:rsidP="00761A56">
      <w:pPr>
        <w:pStyle w:val="phlistitemizedtitle"/>
      </w:pPr>
      <w:r>
        <w:t>Чтобы сопоставить значения справочников ФРНСИ и МИС, выполните следующие действия:</w:t>
      </w:r>
    </w:p>
    <w:p w14:paraId="2A98A8A3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Связь со справочниками МИС». Откроется форма сопоставления значений справочников;</w:t>
      </w:r>
    </w:p>
    <w:p w14:paraId="3D8A3FB2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укажите в поле «Справочник НСИ» требуемый справочник ФРНСИ. В блоке «Справочник НСИ» отобразится содержимое выбранного справочника;</w:t>
      </w:r>
    </w:p>
    <w:p w14:paraId="7BBA5844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укажите в поле «Раздел МИС» сопоставляемый справочник МИС. В блоке «Значения раздела МИС» отобразится содержимое выбранного справочника;</w:t>
      </w:r>
    </w:p>
    <w:p w14:paraId="36D92948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lastRenderedPageBreak/>
        <w:t>сопоставьте значения выбранных справочников следующим образом:</w:t>
      </w:r>
    </w:p>
    <w:p w14:paraId="44117D4E" w14:textId="77777777" w:rsidR="00D4433E" w:rsidRDefault="00D4433E" w:rsidP="002E4BE6">
      <w:pPr>
        <w:pStyle w:val="phlistitemized2"/>
      </w:pPr>
      <w:r>
        <w:t>выберите в списке значение федерального справочника;</w:t>
      </w:r>
    </w:p>
    <w:p w14:paraId="6E01047B" w14:textId="77777777" w:rsidR="00D4433E" w:rsidRDefault="00D4433E" w:rsidP="002E4BE6">
      <w:pPr>
        <w:pStyle w:val="phlistitemized2"/>
      </w:pPr>
      <w:r>
        <w:t>выберите в списке значение справочника МИС и выберите пункт контекстного меню «Добавить связь со справочником НСИ». Выбранные значения справочников будут сопоставлены.</w:t>
      </w:r>
    </w:p>
    <w:p w14:paraId="3815D925" w14:textId="77777777" w:rsidR="00D4433E" w:rsidRDefault="00D4433E" w:rsidP="00761A56">
      <w:pPr>
        <w:pStyle w:val="4"/>
      </w:pPr>
      <w:bookmarkStart w:id="274" w:name="_Toc119335723"/>
      <w:bookmarkStart w:id="275" w:name="_Toc118569055"/>
      <w:r>
        <w:t>Настройка дополнительных словарей</w:t>
      </w:r>
      <w:bookmarkEnd w:id="274"/>
      <w:bookmarkEnd w:id="275"/>
    </w:p>
    <w:p w14:paraId="39384106" w14:textId="77777777" w:rsidR="00D4433E" w:rsidRDefault="00D4433E" w:rsidP="00761A56">
      <w:pPr>
        <w:pStyle w:val="phnormal"/>
      </w:pPr>
      <w:r>
        <w:t>Необходимо настроить дополнительные словари с кодами «CONSULTATION_RESULT» и «APP_MIND».</w:t>
      </w:r>
    </w:p>
    <w:p w14:paraId="3E236230" w14:textId="77777777" w:rsidR="00D4433E" w:rsidRDefault="00D4433E" w:rsidP="00E034C4">
      <w:pPr>
        <w:pStyle w:val="5"/>
      </w:pPr>
      <w:r>
        <w:t>Добавление дополнительных словарей</w:t>
      </w:r>
    </w:p>
    <w:p w14:paraId="6E7AB190" w14:textId="77777777" w:rsidR="00D4433E" w:rsidRDefault="00D4433E" w:rsidP="00761A56">
      <w:pPr>
        <w:pStyle w:val="phlistitemizedtitle"/>
      </w:pPr>
      <w:r>
        <w:t>Для добавления дополнительного словаря выполните следующие действия:</w:t>
      </w:r>
    </w:p>
    <w:p w14:paraId="73FAD141" w14:textId="00AAA0B9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«Словари/ Дополнительные словари». Откроется форма настройки дополнительных словарей (</w:t>
      </w:r>
      <w:r>
        <w:fldChar w:fldCharType="begin"/>
      </w:r>
      <w:r>
        <w:instrText xml:space="preserve"> REF _Ref119077397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66</w:t>
      </w:r>
      <w:r>
        <w:fldChar w:fldCharType="end"/>
      </w:r>
      <w:r>
        <w:t>);</w:t>
      </w:r>
    </w:p>
    <w:p w14:paraId="783A92D6" w14:textId="77777777" w:rsidR="00D4433E" w:rsidRDefault="00D4433E" w:rsidP="00761A56">
      <w:pPr>
        <w:pStyle w:val="phfigure"/>
      </w:pPr>
      <w:r>
        <w:rPr>
          <w:noProof/>
        </w:rPr>
        <w:drawing>
          <wp:inline distT="0" distB="0" distL="0" distR="0" wp14:anchorId="60A64E61" wp14:editId="6719BB06">
            <wp:extent cx="6298565" cy="3459480"/>
            <wp:effectExtent l="19050" t="19050" r="26035" b="26670"/>
            <wp:docPr id="100026" name="Рисунок 100026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рма настройки дополнительных словаре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4594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200F0E" w14:textId="497EDFF7" w:rsidR="00D4433E" w:rsidRDefault="00D4433E" w:rsidP="00761A56">
      <w:pPr>
        <w:pStyle w:val="phfiguretitle"/>
      </w:pPr>
      <w:bookmarkStart w:id="276" w:name="_Ref119077397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66</w:t>
      </w:r>
      <w:r>
        <w:fldChar w:fldCharType="end"/>
      </w:r>
      <w:bookmarkEnd w:id="276"/>
      <w:r>
        <w:t xml:space="preserve"> – Форма настройки дополнительных словарей</w:t>
      </w:r>
    </w:p>
    <w:p w14:paraId="3AEE7AE8" w14:textId="05365B91" w:rsidR="00D4433E" w:rsidRDefault="00D4433E" w:rsidP="00E3126A">
      <w:pPr>
        <w:pStyle w:val="phlistitemized1"/>
        <w:numPr>
          <w:ilvl w:val="0"/>
          <w:numId w:val="23"/>
        </w:numPr>
      </w:pPr>
      <w:r>
        <w:t>вызовите контекстное меню в блоке «Дополнительные словари» и выберите пункт «Добавить». Откроется окно добавления дополнительного словаря (</w:t>
      </w:r>
      <w:r>
        <w:fldChar w:fldCharType="begin"/>
      </w:r>
      <w:r>
        <w:instrText xml:space="preserve"> REF _Ref119077409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67</w:t>
      </w:r>
      <w:r>
        <w:fldChar w:fldCharType="end"/>
      </w:r>
      <w:r>
        <w:t>);</w:t>
      </w:r>
    </w:p>
    <w:p w14:paraId="69EDE2A2" w14:textId="77777777" w:rsidR="00D4433E" w:rsidRDefault="00D4433E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6128C293" wp14:editId="73BD62BB">
            <wp:extent cx="3036570" cy="1657985"/>
            <wp:effectExtent l="19050" t="19050" r="11430" b="18415"/>
            <wp:docPr id="100017" name="Рисунок 100017" descr="Окно добавления дополнительного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кно добавления дополнительного справочник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6579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1C3E36" w14:textId="43A2DC7E" w:rsidR="00D4433E" w:rsidRDefault="00D4433E" w:rsidP="00761A56">
      <w:pPr>
        <w:pStyle w:val="phfiguretitle"/>
      </w:pPr>
      <w:bookmarkStart w:id="277" w:name="_Ref11907740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67</w:t>
      </w:r>
      <w:r>
        <w:fldChar w:fldCharType="end"/>
      </w:r>
      <w:bookmarkEnd w:id="277"/>
      <w:r>
        <w:t xml:space="preserve"> – Окно добавления дополнительного справочника</w:t>
      </w:r>
    </w:p>
    <w:p w14:paraId="648B83E4" w14:textId="429BFA7D" w:rsidR="00D4433E" w:rsidRDefault="00D4433E" w:rsidP="00E3126A">
      <w:pPr>
        <w:pStyle w:val="phlistitemized1"/>
        <w:numPr>
          <w:ilvl w:val="0"/>
          <w:numId w:val="23"/>
        </w:numPr>
      </w:pPr>
      <w:r>
        <w:t>заполните поля поочередно для каждого словаря согласно таблице ниже (</w:t>
      </w:r>
      <w:r>
        <w:fldChar w:fldCharType="begin"/>
      </w:r>
      <w:r>
        <w:instrText xml:space="preserve"> REF _Ref119077419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35</w:t>
      </w:r>
      <w:r>
        <w:fldChar w:fldCharType="end"/>
      </w:r>
      <w:r>
        <w:t>);</w:t>
      </w:r>
    </w:p>
    <w:p w14:paraId="574FBFB5" w14:textId="1950083E" w:rsidR="00D4433E" w:rsidRDefault="00D4433E" w:rsidP="00761A56">
      <w:pPr>
        <w:pStyle w:val="phtabletitle"/>
      </w:pPr>
      <w:bookmarkStart w:id="278" w:name="_Ref119077419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35</w:t>
      </w:r>
      <w:r>
        <w:fldChar w:fldCharType="end"/>
      </w:r>
      <w:bookmarkEnd w:id="278"/>
      <w:r>
        <w:t xml:space="preserve"> – Заполнение полей окна добавления дополнительного словаря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616"/>
        <w:gridCol w:w="2412"/>
        <w:gridCol w:w="934"/>
        <w:gridCol w:w="1144"/>
        <w:gridCol w:w="1286"/>
        <w:gridCol w:w="1229"/>
      </w:tblGrid>
      <w:tr w:rsidR="00D4433E" w14:paraId="55759F72" w14:textId="77777777" w:rsidTr="004A59BC">
        <w:trPr>
          <w:tblHeader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A6297" w14:textId="77777777" w:rsidR="00D4433E" w:rsidRDefault="00D4433E" w:rsidP="00761A56">
            <w:pPr>
              <w:pStyle w:val="phtablecolcaption"/>
            </w:pPr>
            <w:r>
              <w:t>Код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4FA8B" w14:textId="77777777" w:rsidR="00D4433E" w:rsidRDefault="00D4433E" w:rsidP="00761A56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C8F79" w14:textId="77777777" w:rsidR="00D4433E" w:rsidRDefault="00D4433E" w:rsidP="00761A56">
            <w:pPr>
              <w:pStyle w:val="phtablecolcaption"/>
            </w:pPr>
            <w:r>
              <w:t>Формат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8DACB" w14:textId="77777777" w:rsidR="00D4433E" w:rsidRDefault="00D4433E" w:rsidP="00761A56">
            <w:pPr>
              <w:pStyle w:val="phtablecolcaption"/>
            </w:pPr>
            <w:r>
              <w:t>Общая длина числового поля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5C4F" w14:textId="77777777" w:rsidR="00D4433E" w:rsidRDefault="00D4433E" w:rsidP="00761A56">
            <w:pPr>
              <w:pStyle w:val="phtablecolcaption"/>
            </w:pPr>
            <w:r>
              <w:t>Количество знаков после запятой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8363D" w14:textId="77777777" w:rsidR="00D4433E" w:rsidRDefault="00D4433E" w:rsidP="00761A56">
            <w:pPr>
              <w:pStyle w:val="phtablecolcaption"/>
            </w:pPr>
            <w:r>
              <w:t>Длина строкового поля</w:t>
            </w:r>
          </w:p>
        </w:tc>
      </w:tr>
      <w:tr w:rsidR="00D4433E" w14:paraId="2B23AC47" w14:textId="77777777" w:rsidTr="004A59BC"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2B7BA" w14:textId="77777777" w:rsidR="00D4433E" w:rsidRDefault="00D4433E" w:rsidP="00761A56">
            <w:pPr>
              <w:pStyle w:val="phtablecellleft"/>
            </w:pPr>
            <w:r>
              <w:t>CONSULTATION_RESULT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0FD7" w14:textId="77777777" w:rsidR="00D4433E" w:rsidRDefault="00D4433E" w:rsidP="00761A56">
            <w:pPr>
              <w:pStyle w:val="phtablecellleft"/>
            </w:pPr>
            <w:r>
              <w:t>Любое (например, «Результат консультации»)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B0EE" w14:textId="77777777" w:rsidR="00D4433E" w:rsidRDefault="00D4433E" w:rsidP="00761A56">
            <w:pPr>
              <w:pStyle w:val="phtablecellleft"/>
            </w:pPr>
            <w:r>
              <w:t>Число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35DD2" w14:textId="77777777" w:rsidR="00D4433E" w:rsidRDefault="00D4433E" w:rsidP="00761A56">
            <w:pPr>
              <w:pStyle w:val="phtablecellleft"/>
            </w:pPr>
            <w: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32671" w14:textId="77777777" w:rsidR="00D4433E" w:rsidRDefault="00D4433E" w:rsidP="00761A56">
            <w:pPr>
              <w:pStyle w:val="phtablecellleft"/>
            </w:pPr>
            <w:r>
              <w:t>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9F22" w14:textId="77777777" w:rsidR="00D4433E" w:rsidRDefault="00D4433E" w:rsidP="00761A56">
            <w:pPr>
              <w:pStyle w:val="phtablecellleft"/>
            </w:pPr>
          </w:p>
        </w:tc>
      </w:tr>
      <w:tr w:rsidR="00D4433E" w14:paraId="794B17DA" w14:textId="77777777" w:rsidTr="004A59BC"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D9DE" w14:textId="77777777" w:rsidR="00D4433E" w:rsidRDefault="00D4433E" w:rsidP="00761A56">
            <w:pPr>
              <w:pStyle w:val="phtablecellleft"/>
            </w:pPr>
            <w:r>
              <w:t>APP_MIND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6C45B" w14:textId="77777777" w:rsidR="00D4433E" w:rsidRDefault="00D4433E" w:rsidP="00761A56">
            <w:pPr>
              <w:pStyle w:val="phtablecellleft"/>
            </w:pPr>
            <w:r>
              <w:t>Любое (например, «Оценка сознания»)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C56E" w14:textId="77777777" w:rsidR="00D4433E" w:rsidRDefault="00D4433E" w:rsidP="00761A56">
            <w:pPr>
              <w:pStyle w:val="phtablecellleft"/>
            </w:pPr>
            <w:r>
              <w:t>Строка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D5DD" w14:textId="77777777" w:rsidR="00D4433E" w:rsidRDefault="00D4433E" w:rsidP="00761A56">
            <w:pPr>
              <w:pStyle w:val="phtablecellleft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755E" w14:textId="77777777" w:rsidR="00D4433E" w:rsidRDefault="00D4433E" w:rsidP="00761A56">
            <w:pPr>
              <w:pStyle w:val="phtablecellleft"/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A18A" w14:textId="77777777" w:rsidR="00D4433E" w:rsidRDefault="00D4433E" w:rsidP="00761A56">
            <w:pPr>
              <w:pStyle w:val="phtablecellleft"/>
            </w:pPr>
            <w:r>
              <w:t>160</w:t>
            </w:r>
          </w:p>
        </w:tc>
      </w:tr>
    </w:tbl>
    <w:p w14:paraId="50DEF58A" w14:textId="77777777" w:rsidR="00D4433E" w:rsidRDefault="00D4433E" w:rsidP="00761A56">
      <w:pPr>
        <w:pStyle w:val="phnormal"/>
      </w:pPr>
    </w:p>
    <w:p w14:paraId="147E85FA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нажмите на кнопку «ОК» после заполнения полей. Добавленный справочник отобразится в блоке «Дополнительные словари».</w:t>
      </w:r>
    </w:p>
    <w:p w14:paraId="54E68F4D" w14:textId="77777777" w:rsidR="00D4433E" w:rsidRDefault="00D4433E" w:rsidP="00E034C4">
      <w:pPr>
        <w:pStyle w:val="5"/>
      </w:pPr>
      <w:r>
        <w:t>Добавление значений дополнительного справочника</w:t>
      </w:r>
    </w:p>
    <w:p w14:paraId="2C1461C1" w14:textId="77777777" w:rsidR="00D4433E" w:rsidRDefault="00D4433E" w:rsidP="00761A56">
      <w:pPr>
        <w:pStyle w:val="phnormal"/>
      </w:pPr>
      <w:r>
        <w:t>Добавьте значения в созданные дополнительные словари.</w:t>
      </w:r>
    </w:p>
    <w:p w14:paraId="24F6E85B" w14:textId="77777777" w:rsidR="00D4433E" w:rsidRDefault="00D4433E" w:rsidP="00761A56">
      <w:pPr>
        <w:pStyle w:val="phlistitemizedtitle"/>
      </w:pPr>
      <w:r>
        <w:t>Для добавления значения в дополнительный словарь выполните следующие действия:</w:t>
      </w:r>
    </w:p>
    <w:p w14:paraId="2F3CAA39" w14:textId="0BE7B040" w:rsidR="00D4433E" w:rsidRDefault="00D4433E" w:rsidP="00E3126A">
      <w:pPr>
        <w:pStyle w:val="phlistitemized1"/>
        <w:numPr>
          <w:ilvl w:val="0"/>
          <w:numId w:val="23"/>
        </w:numPr>
      </w:pPr>
      <w:r>
        <w:t>выберите нужный справочник в блоке «Дополнительные словари» на форме настройки дополнительных словарей (</w:t>
      </w:r>
      <w:r>
        <w:fldChar w:fldCharType="begin"/>
      </w:r>
      <w:r>
        <w:instrText xml:space="preserve"> REF _Ref119077445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68</w:t>
      </w:r>
      <w:r>
        <w:fldChar w:fldCharType="end"/>
      </w:r>
      <w:r>
        <w:t>);</w:t>
      </w:r>
    </w:p>
    <w:p w14:paraId="455B2B44" w14:textId="77777777" w:rsidR="00D4433E" w:rsidRDefault="00D4433E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43819E43" wp14:editId="5EA153C5">
            <wp:extent cx="6298565" cy="2954655"/>
            <wp:effectExtent l="19050" t="19050" r="26035" b="17145"/>
            <wp:docPr id="100009" name="Рисунок 100009" descr="Добавление значений в дополнительный сло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Добавление значений в дополнительный словарь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9546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97B262" w14:textId="4566BCA5" w:rsidR="00D4433E" w:rsidRDefault="00D4433E" w:rsidP="00761A56">
      <w:pPr>
        <w:pStyle w:val="phfiguretitle"/>
      </w:pPr>
      <w:bookmarkStart w:id="279" w:name="_Ref119077445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68</w:t>
      </w:r>
      <w:r>
        <w:fldChar w:fldCharType="end"/>
      </w:r>
      <w:bookmarkEnd w:id="279"/>
      <w:r>
        <w:t xml:space="preserve"> – Добавление значений в дополнительный словарь</w:t>
      </w:r>
    </w:p>
    <w:p w14:paraId="37A33BE9" w14:textId="1E2BEE96" w:rsidR="00D4433E" w:rsidRDefault="00D4433E" w:rsidP="00E3126A">
      <w:pPr>
        <w:pStyle w:val="phlistitemized1"/>
        <w:numPr>
          <w:ilvl w:val="0"/>
          <w:numId w:val="23"/>
        </w:numPr>
      </w:pPr>
      <w:r>
        <w:t>вызовите контекстное меню в блоке «Дополнительные словари: значения» и выберите пункт «Добавить». Откроется окно добавления значения дополнительного словаря. Пример окна представлен на рисунке ниже (</w:t>
      </w:r>
      <w:r>
        <w:fldChar w:fldCharType="begin"/>
      </w:r>
      <w:r>
        <w:instrText xml:space="preserve"> REF _Ref119077458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69</w:t>
      </w:r>
      <w:r>
        <w:fldChar w:fldCharType="end"/>
      </w:r>
      <w:r>
        <w:t>);</w:t>
      </w:r>
    </w:p>
    <w:p w14:paraId="0C3E191D" w14:textId="77777777" w:rsidR="00D4433E" w:rsidRDefault="00D4433E" w:rsidP="00761A56">
      <w:pPr>
        <w:pStyle w:val="phfigure"/>
      </w:pPr>
      <w:r>
        <w:rPr>
          <w:noProof/>
        </w:rPr>
        <w:drawing>
          <wp:inline distT="0" distB="0" distL="0" distR="0" wp14:anchorId="6E1787D4" wp14:editId="17C2B300">
            <wp:extent cx="3555365" cy="1494155"/>
            <wp:effectExtent l="19050" t="19050" r="26035" b="10795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4941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561B3E" w14:textId="7F3E686B" w:rsidR="00D4433E" w:rsidRDefault="00D4433E" w:rsidP="00761A56">
      <w:pPr>
        <w:pStyle w:val="phfiguretitle"/>
      </w:pPr>
      <w:bookmarkStart w:id="280" w:name="_Ref11907745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69</w:t>
      </w:r>
      <w:r>
        <w:fldChar w:fldCharType="end"/>
      </w:r>
      <w:bookmarkEnd w:id="280"/>
      <w:r>
        <w:t xml:space="preserve"> – Пример окна добавления значения дополнительного словаря</w:t>
      </w:r>
    </w:p>
    <w:p w14:paraId="135FEBB9" w14:textId="4EAA17B9" w:rsidR="00D4433E" w:rsidRDefault="00D4433E" w:rsidP="00E3126A">
      <w:pPr>
        <w:pStyle w:val="phlistitemized1"/>
        <w:numPr>
          <w:ilvl w:val="0"/>
          <w:numId w:val="23"/>
        </w:numPr>
      </w:pPr>
      <w:r>
        <w:t>заполните поля поочередно для каждого дополнительного словаря согласно таблице ниже (</w:t>
      </w:r>
      <w:r>
        <w:fldChar w:fldCharType="begin"/>
      </w:r>
      <w:r>
        <w:instrText xml:space="preserve"> REF _Ref119077480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36</w:t>
      </w:r>
      <w:r>
        <w:fldChar w:fldCharType="end"/>
      </w:r>
      <w:r>
        <w:t>);</w:t>
      </w:r>
    </w:p>
    <w:p w14:paraId="61E2D5A6" w14:textId="067A77A7" w:rsidR="00D4433E" w:rsidRDefault="00D4433E" w:rsidP="00761A56">
      <w:pPr>
        <w:pStyle w:val="phtabletitle"/>
      </w:pPr>
      <w:bookmarkStart w:id="281" w:name="_Ref119077480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36</w:t>
      </w:r>
      <w:r>
        <w:fldChar w:fldCharType="end"/>
      </w:r>
      <w:bookmarkEnd w:id="281"/>
      <w:r>
        <w:t xml:space="preserve"> – Заполнение полей окна добавления значения дополнительного словаря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616"/>
        <w:gridCol w:w="1467"/>
        <w:gridCol w:w="5538"/>
      </w:tblGrid>
      <w:tr w:rsidR="00D4433E" w14:paraId="715FE5A5" w14:textId="77777777" w:rsidTr="004A59BC">
        <w:trPr>
          <w:tblHeader/>
        </w:trPr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190B" w14:textId="77777777" w:rsidR="00D4433E" w:rsidRDefault="00D4433E" w:rsidP="00761A56">
            <w:pPr>
              <w:pStyle w:val="phtablecolcaption"/>
            </w:pPr>
            <w:r>
              <w:t>Дополнительный словарь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AFBC" w14:textId="77777777" w:rsidR="00D4433E" w:rsidRDefault="00D4433E" w:rsidP="00761A56">
            <w:pPr>
              <w:pStyle w:val="phtablecolcaption"/>
            </w:pPr>
            <w:r>
              <w:t>Значение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E98FD" w14:textId="77777777" w:rsidR="00D4433E" w:rsidRDefault="00D4433E" w:rsidP="00761A56">
            <w:pPr>
              <w:pStyle w:val="phtablecolcaption"/>
            </w:pPr>
            <w:r>
              <w:t>Примечание</w:t>
            </w:r>
          </w:p>
        </w:tc>
      </w:tr>
      <w:tr w:rsidR="00D4433E" w14:paraId="70E9527B" w14:textId="77777777" w:rsidTr="004A59BC">
        <w:tc>
          <w:tcPr>
            <w:tcW w:w="1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CC94" w14:textId="77777777" w:rsidR="00D4433E" w:rsidRDefault="00D4433E" w:rsidP="00761A56">
            <w:pPr>
              <w:pStyle w:val="phtablecellleft"/>
            </w:pPr>
            <w:r>
              <w:t>CONSULTATION_RESULT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9F0F4" w14:textId="77777777" w:rsidR="00D4433E" w:rsidRDefault="00D4433E" w:rsidP="00761A56">
            <w:pPr>
              <w:pStyle w:val="phtablecellleft"/>
            </w:pPr>
            <w:r>
              <w:t>1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D9A68" w14:textId="77777777" w:rsidR="00D4433E" w:rsidRDefault="00D4433E" w:rsidP="00761A56">
            <w:pPr>
              <w:pStyle w:val="phtablecellleft"/>
            </w:pPr>
            <w:r>
              <w:t>На плановую госпитализацию</w:t>
            </w:r>
          </w:p>
        </w:tc>
      </w:tr>
      <w:tr w:rsidR="00D4433E" w14:paraId="659A09F8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E3C8F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607CD" w14:textId="77777777" w:rsidR="00D4433E" w:rsidRDefault="00D4433E" w:rsidP="00761A56">
            <w:pPr>
              <w:pStyle w:val="phtablecellleft"/>
            </w:pPr>
            <w:r>
              <w:t>2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612C0" w14:textId="77777777" w:rsidR="00D4433E" w:rsidRDefault="00D4433E" w:rsidP="00761A56">
            <w:pPr>
              <w:pStyle w:val="phtablecellleft"/>
            </w:pPr>
            <w:r>
              <w:t>На госпитализацию по экстренным показаниям</w:t>
            </w:r>
          </w:p>
        </w:tc>
      </w:tr>
      <w:tr w:rsidR="00D4433E" w14:paraId="5328FE42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D4E1A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A2193" w14:textId="77777777" w:rsidR="00D4433E" w:rsidRDefault="00D4433E" w:rsidP="00761A56">
            <w:pPr>
              <w:pStyle w:val="phtablecellleft"/>
            </w:pPr>
            <w:r>
              <w:t>3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CDFC" w14:textId="77777777" w:rsidR="00D4433E" w:rsidRDefault="00D4433E" w:rsidP="00761A56">
            <w:pPr>
              <w:pStyle w:val="phtablecellleft"/>
            </w:pPr>
            <w:r>
              <w:t>В дневной стационар</w:t>
            </w:r>
          </w:p>
        </w:tc>
      </w:tr>
      <w:tr w:rsidR="00D4433E" w14:paraId="7C7285B4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F0F47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A06CF" w14:textId="77777777" w:rsidR="00D4433E" w:rsidRDefault="00D4433E" w:rsidP="00761A56">
            <w:pPr>
              <w:pStyle w:val="phtablecellleft"/>
            </w:pPr>
            <w:r>
              <w:t>4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4223F" w14:textId="77777777" w:rsidR="00D4433E" w:rsidRDefault="00D4433E" w:rsidP="00761A56">
            <w:pPr>
              <w:pStyle w:val="phtablecellleft"/>
            </w:pPr>
            <w:r>
              <w:t>На обследование</w:t>
            </w:r>
          </w:p>
        </w:tc>
      </w:tr>
      <w:tr w:rsidR="00D4433E" w14:paraId="5CB308F2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03AC9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C01B7" w14:textId="77777777" w:rsidR="00D4433E" w:rsidRDefault="00D4433E" w:rsidP="00761A56">
            <w:pPr>
              <w:pStyle w:val="phtablecellleft"/>
            </w:pPr>
            <w:r>
              <w:t>6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BB5E" w14:textId="77777777" w:rsidR="00D4433E" w:rsidRDefault="00D4433E" w:rsidP="00761A56">
            <w:pPr>
              <w:pStyle w:val="phtablecellleft"/>
            </w:pPr>
            <w:r>
              <w:t>На консультацию</w:t>
            </w:r>
          </w:p>
        </w:tc>
      </w:tr>
      <w:tr w:rsidR="00D4433E" w14:paraId="5F579516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193C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3ED29" w14:textId="77777777" w:rsidR="00D4433E" w:rsidRDefault="00D4433E" w:rsidP="00761A56">
            <w:pPr>
              <w:pStyle w:val="phtablecellleft"/>
            </w:pPr>
            <w:r>
              <w:t>7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E19FC" w14:textId="77777777" w:rsidR="00D4433E" w:rsidRDefault="00D4433E" w:rsidP="00761A56">
            <w:pPr>
              <w:pStyle w:val="phtablecellleft"/>
            </w:pPr>
            <w:r>
              <w:t>На санаторно-курортное лечение</w:t>
            </w:r>
          </w:p>
        </w:tc>
      </w:tr>
      <w:tr w:rsidR="00D4433E" w14:paraId="65E9D53E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F6434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3F85C" w14:textId="77777777" w:rsidR="00D4433E" w:rsidRDefault="00D4433E" w:rsidP="00761A56">
            <w:pPr>
              <w:pStyle w:val="phtablecellleft"/>
            </w:pPr>
            <w:r>
              <w:t>10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9040" w14:textId="77777777" w:rsidR="00D4433E" w:rsidRDefault="00D4433E" w:rsidP="00761A56">
            <w:pPr>
              <w:pStyle w:val="phtablecellleft"/>
            </w:pPr>
            <w:r>
              <w:t>На медицинскую реабилитацию</w:t>
            </w:r>
          </w:p>
        </w:tc>
      </w:tr>
      <w:tr w:rsidR="00D4433E" w14:paraId="2E3D81BD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69E3D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16785" w14:textId="77777777" w:rsidR="00D4433E" w:rsidRDefault="00D4433E" w:rsidP="00761A56">
            <w:pPr>
              <w:pStyle w:val="phtablecellleft"/>
            </w:pPr>
            <w:r>
              <w:t>9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3F98" w14:textId="77777777" w:rsidR="00D4433E" w:rsidRDefault="00D4433E" w:rsidP="00761A56">
            <w:pPr>
              <w:pStyle w:val="phtablecellleft"/>
            </w:pPr>
            <w:r>
              <w:t>На медико-социальную экспертизу</w:t>
            </w:r>
          </w:p>
        </w:tc>
      </w:tr>
      <w:tr w:rsidR="00D4433E" w14:paraId="44951381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E922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A7D0B" w14:textId="77777777" w:rsidR="00D4433E" w:rsidRDefault="00D4433E" w:rsidP="00761A56">
            <w:pPr>
              <w:pStyle w:val="phtablecellleft"/>
            </w:pPr>
            <w:r>
              <w:t>11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BD19B" w14:textId="77777777" w:rsidR="00D4433E" w:rsidRDefault="00D4433E" w:rsidP="00761A56">
            <w:pPr>
              <w:pStyle w:val="phtablecellleft"/>
            </w:pPr>
            <w:r>
              <w:t>На прижизненное патолого-анатомическое исследование биопсийного (операционного) материала</w:t>
            </w:r>
          </w:p>
        </w:tc>
      </w:tr>
      <w:tr w:rsidR="00D4433E" w14:paraId="311EA620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20CB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D8EC" w14:textId="77777777" w:rsidR="00D4433E" w:rsidRDefault="00D4433E" w:rsidP="00761A56">
            <w:pPr>
              <w:pStyle w:val="phtablecellleft"/>
            </w:pPr>
            <w:r>
              <w:t>12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6B304" w14:textId="77777777" w:rsidR="00D4433E" w:rsidRDefault="00D4433E" w:rsidP="00761A56">
            <w:pPr>
              <w:pStyle w:val="phtablecellleft"/>
            </w:pPr>
            <w:r>
              <w:t>На химико-токсикологические исследования</w:t>
            </w:r>
          </w:p>
        </w:tc>
      </w:tr>
      <w:tr w:rsidR="00D4433E" w14:paraId="19DC3989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F542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8EACD" w14:textId="77777777" w:rsidR="00D4433E" w:rsidRDefault="00D4433E" w:rsidP="00761A56">
            <w:pPr>
              <w:pStyle w:val="phtablecellleft"/>
            </w:pPr>
            <w:r>
              <w:t>8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7DD5" w14:textId="77777777" w:rsidR="00D4433E" w:rsidRDefault="00D4433E" w:rsidP="00761A56">
            <w:pPr>
              <w:pStyle w:val="phtablecellleft"/>
            </w:pPr>
            <w:r>
              <w:t xml:space="preserve">Другие </w:t>
            </w:r>
          </w:p>
        </w:tc>
      </w:tr>
      <w:tr w:rsidR="00D4433E" w14:paraId="66263B8A" w14:textId="77777777" w:rsidTr="004A59BC">
        <w:tc>
          <w:tcPr>
            <w:tcW w:w="1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7F8A3" w14:textId="77777777" w:rsidR="00D4433E" w:rsidRDefault="00D4433E" w:rsidP="00761A56">
            <w:pPr>
              <w:pStyle w:val="phtablecellleft"/>
            </w:pPr>
            <w:r>
              <w:t>APP_MIND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A6413" w14:textId="77777777" w:rsidR="00D4433E" w:rsidRDefault="00D4433E" w:rsidP="00761A56">
            <w:pPr>
              <w:pStyle w:val="phtablecellleft"/>
            </w:pPr>
            <w:r>
              <w:t>1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E0517" w14:textId="77777777" w:rsidR="00D4433E" w:rsidRDefault="00D4433E" w:rsidP="00761A56">
            <w:pPr>
              <w:pStyle w:val="phtablecellleft"/>
            </w:pPr>
            <w:r>
              <w:t>ясное</w:t>
            </w:r>
          </w:p>
        </w:tc>
      </w:tr>
      <w:tr w:rsidR="00D4433E" w14:paraId="46E5FAF6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70475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E8D9" w14:textId="77777777" w:rsidR="00D4433E" w:rsidRDefault="00D4433E" w:rsidP="00761A56">
            <w:pPr>
              <w:pStyle w:val="phtablecellleft"/>
            </w:pPr>
            <w:r>
              <w:t>2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BBFB3" w14:textId="77777777" w:rsidR="00D4433E" w:rsidRDefault="00D4433E" w:rsidP="00761A56">
            <w:pPr>
              <w:pStyle w:val="phtablecellleft"/>
            </w:pPr>
            <w:r>
              <w:t>спутанное</w:t>
            </w:r>
          </w:p>
        </w:tc>
      </w:tr>
      <w:tr w:rsidR="00D4433E" w14:paraId="14049CBC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98D66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280AF" w14:textId="77777777" w:rsidR="00D4433E" w:rsidRDefault="00D4433E" w:rsidP="00761A56">
            <w:pPr>
              <w:pStyle w:val="phtablecellleft"/>
            </w:pPr>
            <w:r>
              <w:t>3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F9283" w14:textId="77777777" w:rsidR="00D4433E" w:rsidRDefault="00D4433E" w:rsidP="00761A56">
            <w:pPr>
              <w:pStyle w:val="phtablecellleft"/>
            </w:pPr>
            <w:r>
              <w:t>заторможенное</w:t>
            </w:r>
          </w:p>
        </w:tc>
      </w:tr>
      <w:tr w:rsidR="00D4433E" w14:paraId="0BDA2343" w14:textId="77777777" w:rsidTr="004A59B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D966A" w14:textId="77777777" w:rsidR="00D4433E" w:rsidRDefault="00D4433E" w:rsidP="00E034C4"/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2A3E" w14:textId="77777777" w:rsidR="00D4433E" w:rsidRDefault="00D4433E" w:rsidP="00761A56">
            <w:pPr>
              <w:pStyle w:val="phtablecellleft"/>
            </w:pPr>
            <w:r>
              <w:t>4</w:t>
            </w:r>
          </w:p>
        </w:tc>
        <w:tc>
          <w:tcPr>
            <w:tcW w:w="2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35CF" w14:textId="77777777" w:rsidR="00D4433E" w:rsidRDefault="00D4433E" w:rsidP="00761A56">
            <w:pPr>
              <w:pStyle w:val="phtablecellleft"/>
            </w:pPr>
            <w:r>
              <w:t>отсутствует (коматозное)</w:t>
            </w:r>
          </w:p>
        </w:tc>
      </w:tr>
    </w:tbl>
    <w:p w14:paraId="4A878BBE" w14:textId="77777777" w:rsidR="00D4433E" w:rsidRDefault="00D4433E" w:rsidP="00761A56">
      <w:pPr>
        <w:pStyle w:val="phnormal"/>
      </w:pPr>
    </w:p>
    <w:p w14:paraId="4D08E006" w14:textId="77777777" w:rsidR="00D4433E" w:rsidRDefault="00D4433E" w:rsidP="00761A56">
      <w:pPr>
        <w:pStyle w:val="phnormal"/>
      </w:pPr>
      <w:r>
        <w:rPr>
          <w:b/>
        </w:rPr>
        <w:t>Примечание</w:t>
      </w:r>
      <w:r>
        <w:t xml:space="preserve"> – Значения дополнительного словаря «CONSULTATION_RESULT» должны соответствовать справочнику ФРНСИ «Виды медицинских направлений» (OID «1.2.643.5.1.13.13.11.1009»), дополнительного словаря «APP_MIND» справочнику ФРНСИ «РР. Виды первично-множественных опухолей» (OID «1.2.643.5.1.13.13.99.2.141»).</w:t>
      </w:r>
    </w:p>
    <w:p w14:paraId="68872483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нажмите на кнопку «ОК» после заполнения полей. Добавленное значение отобразится в блоке «Дополнительные словари: значения».</w:t>
      </w:r>
    </w:p>
    <w:p w14:paraId="2390A9BB" w14:textId="77777777" w:rsidR="00D4433E" w:rsidRDefault="00D4433E" w:rsidP="00761A56">
      <w:pPr>
        <w:pStyle w:val="4"/>
      </w:pPr>
      <w:bookmarkStart w:id="282" w:name="_Toc119335724"/>
      <w:bookmarkStart w:id="283" w:name="_Toc118569056"/>
      <w:r>
        <w:t>Настройка справочника «Степень тяжести состояния пациента»</w:t>
      </w:r>
      <w:bookmarkEnd w:id="282"/>
      <w:bookmarkEnd w:id="283"/>
    </w:p>
    <w:p w14:paraId="7FCC333C" w14:textId="77777777" w:rsidR="00D4433E" w:rsidRDefault="00D4433E" w:rsidP="00761A56">
      <w:pPr>
        <w:pStyle w:val="phnormal"/>
      </w:pPr>
      <w:r>
        <w:t>Для корректного формирования СЭМД beta-версии «Прием (осмотр) врача-специалиста» необходимо настроить справочник Системы «Степень тяжести состояния пациента».</w:t>
      </w:r>
    </w:p>
    <w:p w14:paraId="57D68FDD" w14:textId="77777777" w:rsidR="00D4433E" w:rsidRDefault="00D4433E" w:rsidP="00761A56">
      <w:pPr>
        <w:pStyle w:val="phlistitemizedtitle"/>
      </w:pPr>
      <w:r>
        <w:t>Для настройки словаря «Степень тяжести состояния пациента» выполните следующие действия:</w:t>
      </w:r>
    </w:p>
    <w:p w14:paraId="5D59EFEB" w14:textId="6E4C5418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Словари-админ». Откроется форма для настройки словарей (</w:t>
      </w:r>
      <w:r>
        <w:fldChar w:fldCharType="begin"/>
      </w:r>
      <w:r>
        <w:instrText xml:space="preserve"> REF _Ref119077506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70</w:t>
      </w:r>
      <w:r>
        <w:fldChar w:fldCharType="end"/>
      </w:r>
      <w:r>
        <w:t>);</w:t>
      </w:r>
    </w:p>
    <w:p w14:paraId="5E55F405" w14:textId="77777777" w:rsidR="00D4433E" w:rsidRDefault="00D4433E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2359B888" wp14:editId="4408EF5B">
            <wp:extent cx="6298565" cy="3398520"/>
            <wp:effectExtent l="19050" t="19050" r="26035" b="11430"/>
            <wp:docPr id="99998" name="Рисунок 99998" descr="Форма настройки систем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Форма настройки системных словарей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398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7F4201" w14:textId="5C7E59B0" w:rsidR="00D4433E" w:rsidRDefault="00D4433E" w:rsidP="00761A56">
      <w:pPr>
        <w:pStyle w:val="phfiguretitle"/>
      </w:pPr>
      <w:bookmarkStart w:id="284" w:name="_Ref119077506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70</w:t>
      </w:r>
      <w:r>
        <w:fldChar w:fldCharType="end"/>
      </w:r>
      <w:bookmarkEnd w:id="284"/>
      <w:r>
        <w:t xml:space="preserve"> – Форма настройки системных словарей</w:t>
      </w:r>
    </w:p>
    <w:p w14:paraId="0713E035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для фильтрации значений нажмите на кнопку «Показать фильтр». Найдите справочник «Степень тяжести состояния пациента» с кодом «PATIENT_CONDITIONS»;</w:t>
      </w:r>
    </w:p>
    <w:p w14:paraId="208CFB71" w14:textId="5B4945F8" w:rsidR="00D4433E" w:rsidRDefault="00D4433E" w:rsidP="00E3126A">
      <w:pPr>
        <w:pStyle w:val="phlistitemized1"/>
        <w:numPr>
          <w:ilvl w:val="0"/>
          <w:numId w:val="23"/>
        </w:numPr>
      </w:pPr>
      <w:r>
        <w:t>нажмите на ссылку с кодом или названием справочника. Откроется окно просмотра справочника (</w:t>
      </w:r>
      <w:r>
        <w:fldChar w:fldCharType="begin"/>
      </w:r>
      <w:r>
        <w:instrText xml:space="preserve"> REF _Ref119077516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71</w:t>
      </w:r>
      <w:r>
        <w:fldChar w:fldCharType="end"/>
      </w:r>
      <w:r>
        <w:t>);</w:t>
      </w:r>
    </w:p>
    <w:p w14:paraId="5B96DBA4" w14:textId="77777777" w:rsidR="00D4433E" w:rsidRDefault="00D4433E" w:rsidP="00761A56">
      <w:pPr>
        <w:pStyle w:val="phfigure"/>
      </w:pPr>
      <w:r>
        <w:rPr>
          <w:noProof/>
        </w:rPr>
        <w:drawing>
          <wp:inline distT="0" distB="0" distL="0" distR="0" wp14:anchorId="25D34782" wp14:editId="356B0AB6">
            <wp:extent cx="3439160" cy="2770505"/>
            <wp:effectExtent l="19050" t="19050" r="27940" b="10795"/>
            <wp:docPr id="99995" name="Рисунок 99995" descr="Окно просмотра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кно просмотра справочник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7705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750841" w14:textId="759FC6DF" w:rsidR="00D4433E" w:rsidRDefault="00D4433E" w:rsidP="00761A56">
      <w:pPr>
        <w:pStyle w:val="phfiguretitle"/>
      </w:pPr>
      <w:bookmarkStart w:id="285" w:name="_Ref119077516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71</w:t>
      </w:r>
      <w:r>
        <w:fldChar w:fldCharType="end"/>
      </w:r>
      <w:bookmarkEnd w:id="285"/>
      <w:r>
        <w:t xml:space="preserve"> – Окно просмотра справочника</w:t>
      </w:r>
    </w:p>
    <w:p w14:paraId="35CA921C" w14:textId="696D9BEA" w:rsidR="00D4433E" w:rsidRDefault="00D4433E" w:rsidP="00E3126A">
      <w:pPr>
        <w:pStyle w:val="phlistitemized1"/>
        <w:numPr>
          <w:ilvl w:val="0"/>
          <w:numId w:val="23"/>
        </w:numPr>
      </w:pPr>
      <w:r>
        <w:t>выберите пункт контекстного меню «Добавить». Откроется окно добавления значения в справочник (</w:t>
      </w:r>
      <w:r>
        <w:fldChar w:fldCharType="begin"/>
      </w:r>
      <w:r>
        <w:instrText xml:space="preserve"> REF _Ref119077526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72</w:t>
      </w:r>
      <w:r>
        <w:fldChar w:fldCharType="end"/>
      </w:r>
      <w:r>
        <w:t>);</w:t>
      </w:r>
    </w:p>
    <w:p w14:paraId="3754169C" w14:textId="77777777" w:rsidR="00D4433E" w:rsidRDefault="00D4433E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6686C2B4" wp14:editId="5AE86462">
            <wp:extent cx="3555365" cy="1391920"/>
            <wp:effectExtent l="19050" t="19050" r="26035" b="17780"/>
            <wp:docPr id="99994" name="Рисунок 99994" descr="Окно добавления значения в справ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кно добавления значения в справочник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391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F441BA" w14:textId="056B942E" w:rsidR="00D4433E" w:rsidRDefault="00D4433E" w:rsidP="00761A56">
      <w:pPr>
        <w:pStyle w:val="phfiguretitle"/>
      </w:pPr>
      <w:bookmarkStart w:id="286" w:name="_Ref119077526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72</w:t>
      </w:r>
      <w:r>
        <w:fldChar w:fldCharType="end"/>
      </w:r>
      <w:bookmarkEnd w:id="286"/>
      <w:r>
        <w:t xml:space="preserve"> – Окно добавления значения в справочник</w:t>
      </w:r>
    </w:p>
    <w:p w14:paraId="488A5B5B" w14:textId="38EF321F" w:rsidR="00D4433E" w:rsidRDefault="00D4433E" w:rsidP="00E3126A">
      <w:pPr>
        <w:pStyle w:val="phlistitemized1"/>
        <w:numPr>
          <w:ilvl w:val="0"/>
          <w:numId w:val="23"/>
        </w:numPr>
      </w:pPr>
      <w:r>
        <w:t>заполните поля поочередно для каждого значения в соответствии с таблицей ниже (</w:t>
      </w:r>
      <w:r>
        <w:fldChar w:fldCharType="begin"/>
      </w:r>
      <w:r>
        <w:instrText xml:space="preserve"> REF _Ref119077534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37</w:t>
      </w:r>
      <w:r>
        <w:fldChar w:fldCharType="end"/>
      </w:r>
      <w:r>
        <w:t>);</w:t>
      </w:r>
    </w:p>
    <w:p w14:paraId="7EDF8347" w14:textId="65E66919" w:rsidR="00D4433E" w:rsidRDefault="00D4433E" w:rsidP="00761A56">
      <w:pPr>
        <w:pStyle w:val="phtabletitle"/>
      </w:pPr>
      <w:bookmarkStart w:id="287" w:name="_Ref119077534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37</w:t>
      </w:r>
      <w:r>
        <w:fldChar w:fldCharType="end"/>
      </w:r>
      <w:bookmarkEnd w:id="287"/>
      <w:r>
        <w:t xml:space="preserve"> – Заполнение полей окна добавления значения в справочник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526"/>
        <w:gridCol w:w="7095"/>
      </w:tblGrid>
      <w:tr w:rsidR="00D4433E" w14:paraId="11237FA6" w14:textId="77777777" w:rsidTr="004A59BC">
        <w:trPr>
          <w:tblHeader/>
        </w:trPr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3719" w14:textId="77777777" w:rsidR="00D4433E" w:rsidRDefault="00D4433E" w:rsidP="00761A56">
            <w:pPr>
              <w:pStyle w:val="phtablecolcaption"/>
            </w:pPr>
            <w:r>
              <w:t>Код</w:t>
            </w:r>
          </w:p>
        </w:tc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AA11C" w14:textId="77777777" w:rsidR="00D4433E" w:rsidRDefault="00D4433E" w:rsidP="00761A56">
            <w:pPr>
              <w:pStyle w:val="phtablecolcaption"/>
            </w:pPr>
            <w:r>
              <w:t>Наименование</w:t>
            </w:r>
          </w:p>
        </w:tc>
      </w:tr>
      <w:tr w:rsidR="00D4433E" w14:paraId="641F1750" w14:textId="77777777" w:rsidTr="004A59BC"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4B9EE" w14:textId="77777777" w:rsidR="00D4433E" w:rsidRDefault="00D4433E" w:rsidP="00761A56">
            <w:pPr>
              <w:pStyle w:val="phtablecellleft"/>
            </w:pPr>
            <w:r>
              <w:t>1</w:t>
            </w:r>
          </w:p>
        </w:tc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A2E5" w14:textId="77777777" w:rsidR="00D4433E" w:rsidRDefault="00D4433E" w:rsidP="00761A56">
            <w:pPr>
              <w:pStyle w:val="phtablecellleft"/>
            </w:pPr>
            <w:r>
              <w:t>Удовлетворительное</w:t>
            </w:r>
          </w:p>
        </w:tc>
      </w:tr>
      <w:tr w:rsidR="00D4433E" w14:paraId="1F517020" w14:textId="77777777" w:rsidTr="004A59BC"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E361A" w14:textId="77777777" w:rsidR="00D4433E" w:rsidRDefault="00D4433E" w:rsidP="00761A56">
            <w:pPr>
              <w:pStyle w:val="phtablecellleft"/>
            </w:pPr>
            <w:r>
              <w:t>2</w:t>
            </w:r>
          </w:p>
        </w:tc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E3559" w14:textId="77777777" w:rsidR="00D4433E" w:rsidRDefault="00D4433E" w:rsidP="00761A56">
            <w:pPr>
              <w:pStyle w:val="phtablecellleft"/>
            </w:pPr>
            <w:r>
              <w:t xml:space="preserve">Средней тяжести </w:t>
            </w:r>
          </w:p>
        </w:tc>
      </w:tr>
      <w:tr w:rsidR="00D4433E" w14:paraId="3C466E9F" w14:textId="77777777" w:rsidTr="004A59BC"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73878" w14:textId="77777777" w:rsidR="00D4433E" w:rsidRDefault="00D4433E" w:rsidP="00761A56">
            <w:pPr>
              <w:pStyle w:val="phtablecellleft"/>
            </w:pPr>
            <w:r>
              <w:t>3</w:t>
            </w:r>
          </w:p>
        </w:tc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19F3" w14:textId="77777777" w:rsidR="00D4433E" w:rsidRDefault="00D4433E" w:rsidP="00761A56">
            <w:pPr>
              <w:pStyle w:val="phtablecellleft"/>
            </w:pPr>
            <w:r>
              <w:t xml:space="preserve">Тяжелое </w:t>
            </w:r>
          </w:p>
        </w:tc>
      </w:tr>
      <w:tr w:rsidR="00D4433E" w14:paraId="07745362" w14:textId="77777777" w:rsidTr="004A59BC"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EA073" w14:textId="77777777" w:rsidR="00D4433E" w:rsidRDefault="00D4433E" w:rsidP="00761A56">
            <w:pPr>
              <w:pStyle w:val="phtablecellleft"/>
            </w:pPr>
            <w:r>
              <w:t>4</w:t>
            </w:r>
          </w:p>
        </w:tc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E620C" w14:textId="77777777" w:rsidR="00D4433E" w:rsidRDefault="00D4433E" w:rsidP="00761A56">
            <w:pPr>
              <w:pStyle w:val="phtablecellleft"/>
            </w:pPr>
            <w:r>
              <w:t xml:space="preserve">Крайне тяжелое </w:t>
            </w:r>
          </w:p>
        </w:tc>
      </w:tr>
      <w:tr w:rsidR="00D4433E" w14:paraId="67F38881" w14:textId="77777777" w:rsidTr="004A59BC"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F9518" w14:textId="77777777" w:rsidR="00D4433E" w:rsidRDefault="00D4433E" w:rsidP="00761A56">
            <w:pPr>
              <w:pStyle w:val="phtablecellleft"/>
            </w:pPr>
            <w:r>
              <w:t>6</w:t>
            </w:r>
          </w:p>
        </w:tc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77FEE" w14:textId="77777777" w:rsidR="00D4433E" w:rsidRDefault="00D4433E" w:rsidP="00761A56">
            <w:pPr>
              <w:pStyle w:val="phtablecellleft"/>
            </w:pPr>
            <w:r>
              <w:t>Терминальное</w:t>
            </w:r>
          </w:p>
        </w:tc>
      </w:tr>
      <w:tr w:rsidR="00D4433E" w14:paraId="6D95E4C4" w14:textId="77777777" w:rsidTr="004A59BC"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89BCD" w14:textId="77777777" w:rsidR="00D4433E" w:rsidRDefault="00D4433E" w:rsidP="00761A56">
            <w:pPr>
              <w:pStyle w:val="phtablecellleft"/>
            </w:pPr>
            <w:r>
              <w:t>5</w:t>
            </w:r>
          </w:p>
        </w:tc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C045" w14:textId="77777777" w:rsidR="00D4433E" w:rsidRDefault="00D4433E" w:rsidP="00761A56">
            <w:pPr>
              <w:pStyle w:val="phtablecellleft"/>
            </w:pPr>
            <w:r>
              <w:t xml:space="preserve">Клиническая смерть </w:t>
            </w:r>
          </w:p>
        </w:tc>
      </w:tr>
    </w:tbl>
    <w:p w14:paraId="2A761AE8" w14:textId="77777777" w:rsidR="00D4433E" w:rsidRDefault="00D4433E" w:rsidP="00761A56">
      <w:pPr>
        <w:pStyle w:val="phnormal"/>
      </w:pPr>
    </w:p>
    <w:p w14:paraId="0FF2F8BF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нажмите на кнопку «ОК». Добавленное значение отобразится в окне просмотра справочника.</w:t>
      </w:r>
    </w:p>
    <w:p w14:paraId="773D6F48" w14:textId="77777777" w:rsidR="00D4433E" w:rsidRDefault="00D4433E" w:rsidP="00761A56">
      <w:pPr>
        <w:pStyle w:val="4"/>
      </w:pPr>
      <w:bookmarkStart w:id="288" w:name="_Toc119335725"/>
      <w:bookmarkStart w:id="289" w:name="_Toc118569057"/>
      <w:r>
        <w:t>Настройка услуг</w:t>
      </w:r>
      <w:bookmarkEnd w:id="288"/>
      <w:bookmarkEnd w:id="289"/>
    </w:p>
    <w:p w14:paraId="0AE30A55" w14:textId="77777777" w:rsidR="00D4433E" w:rsidRDefault="00D4433E" w:rsidP="00761A56">
      <w:pPr>
        <w:pStyle w:val="phnormal"/>
      </w:pPr>
      <w:r>
        <w:t>Для корректного формирования СЭМД beta-версии «Прием (осмотр) врача-специалиста» необходимо настроить услуги осмотров/консультаций, указав для них тип услуги «Посещение».</w:t>
      </w:r>
    </w:p>
    <w:p w14:paraId="43100504" w14:textId="77777777" w:rsidR="00D4433E" w:rsidRDefault="00D4433E" w:rsidP="00761A56">
      <w:pPr>
        <w:pStyle w:val="phlistitemizedtitle"/>
      </w:pPr>
      <w:r>
        <w:t>Для этого выполните следующие действия:</w:t>
      </w:r>
    </w:p>
    <w:p w14:paraId="589D55C0" w14:textId="523E5935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в пункт главного меню в «Словари/ Услуги/ Общие услуги». Откроется форма словаря услуг (</w:t>
      </w:r>
      <w:r>
        <w:fldChar w:fldCharType="begin"/>
      </w:r>
      <w:r>
        <w:instrText xml:space="preserve"> REF _Ref119077556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73</w:t>
      </w:r>
      <w:r>
        <w:fldChar w:fldCharType="end"/>
      </w:r>
      <w:r>
        <w:t>);</w:t>
      </w:r>
    </w:p>
    <w:p w14:paraId="26EF84C9" w14:textId="77777777" w:rsidR="00D4433E" w:rsidRDefault="00D4433E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205FDA25" wp14:editId="18408F6A">
            <wp:extent cx="6298565" cy="3568700"/>
            <wp:effectExtent l="19050" t="19050" r="26035" b="12700"/>
            <wp:docPr id="99993" name="Рисунок 99993" descr="Форма настройки словаря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Форма настройки словаря услуг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568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C5EB49" w14:textId="670F8751" w:rsidR="00D4433E" w:rsidRDefault="00D4433E" w:rsidP="00761A56">
      <w:pPr>
        <w:pStyle w:val="phfiguretitle"/>
      </w:pPr>
      <w:bookmarkStart w:id="290" w:name="_Ref119077556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73</w:t>
      </w:r>
      <w:r>
        <w:fldChar w:fldCharType="end"/>
      </w:r>
      <w:bookmarkEnd w:id="290"/>
      <w:r>
        <w:t xml:space="preserve"> – Форма настройки словаря услуг</w:t>
      </w:r>
    </w:p>
    <w:p w14:paraId="3CE0284F" w14:textId="252DC44C" w:rsidR="00D4433E" w:rsidRDefault="00D4433E" w:rsidP="00E3126A">
      <w:pPr>
        <w:pStyle w:val="phlistitemized1"/>
        <w:numPr>
          <w:ilvl w:val="0"/>
          <w:numId w:val="23"/>
        </w:numPr>
      </w:pPr>
      <w:r>
        <w:t>выберите нужную услугу осмотра/консультации в блоке «Услуги», вызовите контекстное меню и выберите пункт «Редактировать». Откроется окно изменения параметров услуги (</w:t>
      </w:r>
      <w:r>
        <w:fldChar w:fldCharType="begin"/>
      </w:r>
      <w:r>
        <w:instrText xml:space="preserve"> REF _Ref119077575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74</w:t>
      </w:r>
      <w:r>
        <w:fldChar w:fldCharType="end"/>
      </w:r>
      <w:r>
        <w:t>);</w:t>
      </w:r>
    </w:p>
    <w:p w14:paraId="7E7741E7" w14:textId="77777777" w:rsidR="00D4433E" w:rsidRDefault="00D4433E" w:rsidP="00761A56">
      <w:pPr>
        <w:pStyle w:val="phfigure"/>
      </w:pPr>
      <w:r>
        <w:rPr>
          <w:noProof/>
        </w:rPr>
        <w:drawing>
          <wp:inline distT="0" distB="0" distL="0" distR="0" wp14:anchorId="7FCAA467" wp14:editId="1C120DE3">
            <wp:extent cx="3978275" cy="2859405"/>
            <wp:effectExtent l="19050" t="19050" r="22225" b="17145"/>
            <wp:docPr id="99992" name="Рисунок 99992" descr="_scroll_external/attachments/image2022-10-13_15-20-37-80b239ce4f8507b42d616604770637dcf52e79cb16d10342b15c96c2f61eac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_scroll_external/attachments/image2022-10-13_15-20-37-80b239ce4f8507b42d616604770637dcf52e79cb16d10342b15c96c2f61eacb0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8594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2827A4" w14:textId="61FB525A" w:rsidR="00D4433E" w:rsidRDefault="00D4433E" w:rsidP="00761A56">
      <w:pPr>
        <w:pStyle w:val="phfiguretitle"/>
      </w:pPr>
      <w:bookmarkStart w:id="291" w:name="_Ref11907757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74</w:t>
      </w:r>
      <w:r>
        <w:fldChar w:fldCharType="end"/>
      </w:r>
      <w:bookmarkEnd w:id="291"/>
      <w:r>
        <w:t xml:space="preserve"> – Окно редактирования услуги</w:t>
      </w:r>
    </w:p>
    <w:p w14:paraId="5F8587A2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проверьте и при необходимости выберите в поле «Тип услуги» значение «Посещение»;</w:t>
      </w:r>
    </w:p>
    <w:p w14:paraId="20B12F84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нажмите на кнопку «ОК» для сохранения изменений.</w:t>
      </w:r>
    </w:p>
    <w:p w14:paraId="48789060" w14:textId="77777777" w:rsidR="00D4433E" w:rsidRDefault="00D4433E" w:rsidP="00761A56">
      <w:pPr>
        <w:pStyle w:val="4"/>
      </w:pPr>
      <w:bookmarkStart w:id="292" w:name="_Toc119335726"/>
      <w:bookmarkStart w:id="293" w:name="_Toc118569058"/>
      <w:r>
        <w:lastRenderedPageBreak/>
        <w:t>Настройка шаблонов услуг</w:t>
      </w:r>
      <w:bookmarkEnd w:id="292"/>
      <w:bookmarkEnd w:id="293"/>
    </w:p>
    <w:p w14:paraId="5447A045" w14:textId="77777777" w:rsidR="00D4433E" w:rsidRDefault="00D4433E" w:rsidP="00761A56">
      <w:pPr>
        <w:pStyle w:val="phnormal"/>
      </w:pPr>
      <w:r>
        <w:t>Для корректного формирования СЭМД beta-версии «Прием (осмотр) врача-специалиста» необходимо настроить соответствующий шаблон услуги.</w:t>
      </w:r>
    </w:p>
    <w:p w14:paraId="5ADC5866" w14:textId="77777777" w:rsidR="00D4433E" w:rsidRDefault="00D4433E" w:rsidP="00761A56">
      <w:pPr>
        <w:pStyle w:val="phnormal"/>
      </w:pPr>
      <w:r>
        <w:rPr>
          <w:b/>
        </w:rPr>
        <w:t>Примечание</w:t>
      </w:r>
      <w:r>
        <w:t xml:space="preserve"> – Для формирования СЭМД beta-версии «Прием (осмотр) врача-специалиста» должен быть создан визит с услугой с типом «Посещение» и случай заболевания на визите не должен быть закрыт.</w:t>
      </w:r>
    </w:p>
    <w:p w14:paraId="52381905" w14:textId="77777777" w:rsidR="00D4433E" w:rsidRDefault="00D4433E" w:rsidP="00E034C4">
      <w:pPr>
        <w:pStyle w:val="5"/>
      </w:pPr>
      <w:r>
        <w:t>Настройка полей в шаблоне</w:t>
      </w:r>
    </w:p>
    <w:p w14:paraId="4D24B819" w14:textId="77777777" w:rsidR="00D4433E" w:rsidRDefault="00D4433E" w:rsidP="00761A56">
      <w:pPr>
        <w:pStyle w:val="phnormal"/>
      </w:pPr>
      <w:r>
        <w:t>Шаблон услуги осмотра/консультации специалиста должен содержать ряд полей, данные из которых передаются в ВИМИС.</w:t>
      </w:r>
    </w:p>
    <w:p w14:paraId="14B76469" w14:textId="77777777" w:rsidR="00D4433E" w:rsidRDefault="00D4433E" w:rsidP="00761A56">
      <w:pPr>
        <w:pStyle w:val="phlistitemizedtitle"/>
      </w:pPr>
      <w:r>
        <w:t>Для настройки полей шаблона услуг выполните следующие действия:</w:t>
      </w:r>
    </w:p>
    <w:p w14:paraId="5A93D501" w14:textId="705E3CAA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Конструктор шаблонов услуг/ Шаблоны услуг». Откроется форма настройки шаблонов приёмов (</w:t>
      </w:r>
      <w:r>
        <w:fldChar w:fldCharType="begin"/>
      </w:r>
      <w:r>
        <w:instrText xml:space="preserve"> REF _Ref119077598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75</w:t>
      </w:r>
      <w:r>
        <w:fldChar w:fldCharType="end"/>
      </w:r>
      <w:r>
        <w:t>);</w:t>
      </w:r>
    </w:p>
    <w:p w14:paraId="745F5E6D" w14:textId="77777777" w:rsidR="00D4433E" w:rsidRDefault="00D4433E" w:rsidP="00761A56">
      <w:pPr>
        <w:pStyle w:val="phfigure"/>
      </w:pPr>
      <w:r>
        <w:rPr>
          <w:noProof/>
        </w:rPr>
        <w:drawing>
          <wp:inline distT="0" distB="0" distL="0" distR="0" wp14:anchorId="7BAB8AB6" wp14:editId="7EF572BB">
            <wp:extent cx="6298565" cy="4497070"/>
            <wp:effectExtent l="19050" t="19050" r="26035" b="17780"/>
            <wp:docPr id="99989" name="Рисунок 99989" descr="Форм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орма настройки шаблонов услуг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4970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B67E5A" w14:textId="0309E309" w:rsidR="00D4433E" w:rsidRDefault="00D4433E" w:rsidP="00761A56">
      <w:pPr>
        <w:pStyle w:val="phfiguretitle"/>
      </w:pPr>
      <w:bookmarkStart w:id="294" w:name="_Ref119077598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75</w:t>
      </w:r>
      <w:r>
        <w:fldChar w:fldCharType="end"/>
      </w:r>
      <w:bookmarkEnd w:id="294"/>
      <w:r>
        <w:t xml:space="preserve"> – Форма настройки шаблонов услуг</w:t>
      </w:r>
    </w:p>
    <w:p w14:paraId="3919F4D3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в блоке «Шаблоны приёмов» выберите необходимый шаблон приёма;</w:t>
      </w:r>
    </w:p>
    <w:p w14:paraId="33D209FC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на вкладку «Вкладки приема» и выберите нужную вкладку;</w:t>
      </w:r>
    </w:p>
    <w:p w14:paraId="1BD5DF64" w14:textId="6B1590F4" w:rsidR="00D4433E" w:rsidRDefault="00D4433E" w:rsidP="00E3126A">
      <w:pPr>
        <w:pStyle w:val="phlistitemized1"/>
        <w:numPr>
          <w:ilvl w:val="0"/>
          <w:numId w:val="23"/>
        </w:numPr>
      </w:pPr>
      <w:r>
        <w:lastRenderedPageBreak/>
        <w:t>вызовите контекстное меню и выберите пункт «Редактировать». Откроется окно редактирования вкладки шаблона приёма (</w:t>
      </w:r>
      <w:r>
        <w:fldChar w:fldCharType="begin"/>
      </w:r>
      <w:r>
        <w:instrText xml:space="preserve"> REF _Ref119077610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76</w:t>
      </w:r>
      <w:r>
        <w:fldChar w:fldCharType="end"/>
      </w:r>
      <w:r>
        <w:t>);</w:t>
      </w:r>
    </w:p>
    <w:p w14:paraId="76E7C6CF" w14:textId="77777777" w:rsidR="00D4433E" w:rsidRDefault="00D4433E" w:rsidP="00761A56">
      <w:pPr>
        <w:pStyle w:val="phfigure"/>
      </w:pPr>
      <w:r>
        <w:rPr>
          <w:noProof/>
        </w:rPr>
        <w:drawing>
          <wp:inline distT="0" distB="0" distL="0" distR="0" wp14:anchorId="293F71A3" wp14:editId="01F73DE1">
            <wp:extent cx="3411855" cy="1235075"/>
            <wp:effectExtent l="19050" t="19050" r="17145" b="22225"/>
            <wp:docPr id="99988" name="Рисунок 99988" descr="Окно редактирования в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кно редактирования вкладки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235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C2D7FB" w14:textId="677D010B" w:rsidR="00D4433E" w:rsidRDefault="00D4433E" w:rsidP="00761A56">
      <w:pPr>
        <w:pStyle w:val="phfiguretitle"/>
      </w:pPr>
      <w:bookmarkStart w:id="295" w:name="_Ref119077610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76</w:t>
      </w:r>
      <w:r>
        <w:fldChar w:fldCharType="end"/>
      </w:r>
      <w:bookmarkEnd w:id="295"/>
      <w:r>
        <w:t xml:space="preserve"> – Окно редактирования вкладки</w:t>
      </w:r>
    </w:p>
    <w:p w14:paraId="31E47780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 xml:space="preserve">нажмите на кнопку </w:t>
      </w:r>
      <w:r>
        <w:rPr>
          <w:noProof/>
          <w:lang w:eastAsia="ru-RU"/>
        </w:rPr>
        <w:drawing>
          <wp:inline distT="0" distB="0" distL="0" distR="0" wp14:anchorId="050D950B" wp14:editId="751B723B">
            <wp:extent cx="191135" cy="184150"/>
            <wp:effectExtent l="19050" t="19050" r="18415" b="25400"/>
            <wp:docPr id="99987" name="Рисунок 99987" descr="_scroll_external/attachments/knopka-tri-tochki-mis-e8147fa8ca0d64f198fdb19656aaa315800e998fc223aa37e22808075ab05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_scroll_external/attachments/knopka-tri-tochki-mis-e8147fa8ca0d64f198fdb19656aaa315800e998fc223aa37e22808075ab0550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 поле «Вкладка». Откроется окно «Вкладки приемов»;</w:t>
      </w:r>
    </w:p>
    <w:p w14:paraId="24C92FA3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проверьте наличие в шаблоне услуг полей из списка, представленного ниже. Если поле с соответствующим назначением уже существует в шаблоне услуг, то его добавлять не нужно. Если поле с соответствующим назначением отсутствует, его необходимо добавить, выполнив следующие действия:</w:t>
      </w:r>
    </w:p>
    <w:p w14:paraId="5535344A" w14:textId="77777777" w:rsidR="00D4433E" w:rsidRDefault="00D4433E" w:rsidP="002E4BE6">
      <w:pPr>
        <w:pStyle w:val="phlistitemized2"/>
      </w:pPr>
      <w:r>
        <w:t>вызовите контекстное меню в блоке «Вкладки шаблонов: поля» и выберите пункт «Добавить». Откроется окно добавления поля на вкладку шаблона услуги;</w:t>
      </w:r>
    </w:p>
    <w:p w14:paraId="7523DDEF" w14:textId="44174FE3" w:rsidR="00D4433E" w:rsidRDefault="00D4433E" w:rsidP="00F13B1D">
      <w:pPr>
        <w:pStyle w:val="phnormal"/>
      </w:pPr>
      <w:r>
        <w:t>заполните поля в окне поочередно для каждого создаваемого поля шаблона услуги согласно таблице ниже (</w:t>
      </w:r>
      <w:r w:rsidR="00F13B1D">
        <w:fldChar w:fldCharType="begin"/>
      </w:r>
      <w:r w:rsidR="00F13B1D">
        <w:instrText xml:space="preserve"> REF _Ref120609289 \h </w:instrText>
      </w:r>
      <w:r w:rsidR="00F13B1D">
        <w:fldChar w:fldCharType="separate"/>
      </w:r>
      <w:r w:rsidR="00DE36C7">
        <w:t>Таблица </w:t>
      </w:r>
      <w:r w:rsidR="00DE36C7">
        <w:rPr>
          <w:noProof/>
        </w:rPr>
        <w:t>38</w:t>
      </w:r>
      <w:r w:rsidR="00F13B1D">
        <w:fldChar w:fldCharType="end"/>
      </w:r>
      <w:r>
        <w:t>);</w:t>
      </w:r>
    </w:p>
    <w:p w14:paraId="7C061EF8" w14:textId="77777777" w:rsidR="00D4433E" w:rsidRDefault="00D4433E" w:rsidP="002E4BE6">
      <w:pPr>
        <w:pStyle w:val="phlistitemized2"/>
      </w:pPr>
      <w:r>
        <w:t>нажмите на кнопку «ОК». Добавленное поле отобразится в блоке «Вкладки шаблонов: поля».</w:t>
      </w:r>
    </w:p>
    <w:p w14:paraId="645229BE" w14:textId="77777777" w:rsidR="00BA3F76" w:rsidRDefault="00D4433E" w:rsidP="00BA3F76">
      <w:pPr>
        <w:pStyle w:val="phnormal"/>
      </w:pPr>
      <w:r>
        <w:rPr>
          <w:b/>
        </w:rPr>
        <w:t xml:space="preserve">Примечание </w:t>
      </w:r>
      <w:r>
        <w:t>– Коды полей приведены для примера и могут отличатьс</w:t>
      </w:r>
      <w:r w:rsidR="00BA3F76">
        <w:t>я в шаблонах услуг у Заказчика.</w:t>
      </w:r>
      <w:bookmarkStart w:id="296" w:name="_Ref119077631"/>
    </w:p>
    <w:p w14:paraId="165C2CE2" w14:textId="7B598BCD" w:rsidR="00D4433E" w:rsidRDefault="00D4433E" w:rsidP="00BA3F76">
      <w:pPr>
        <w:pStyle w:val="phnormal"/>
      </w:pPr>
      <w:bookmarkStart w:id="297" w:name="_Ref120609289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38</w:t>
      </w:r>
      <w:r>
        <w:fldChar w:fldCharType="end"/>
      </w:r>
      <w:bookmarkEnd w:id="296"/>
      <w:bookmarkEnd w:id="297"/>
      <w:r>
        <w:t xml:space="preserve"> – Описание полей окна добавления поля вкладки шаблона приема</w:t>
      </w:r>
    </w:p>
    <w:p w14:paraId="33D83624" w14:textId="6C253B55" w:rsidR="00D4433E" w:rsidRDefault="00D4433E" w:rsidP="00E034C4"/>
    <w:tbl>
      <w:tblPr>
        <w:tblStyle w:val="af9"/>
        <w:tblW w:w="5228" w:type="pct"/>
        <w:tblLook w:val="04A0" w:firstRow="1" w:lastRow="0" w:firstColumn="1" w:lastColumn="0" w:noHBand="0" w:noVBand="1"/>
      </w:tblPr>
      <w:tblGrid>
        <w:gridCol w:w="3150"/>
        <w:gridCol w:w="1767"/>
        <w:gridCol w:w="1704"/>
        <w:gridCol w:w="3439"/>
      </w:tblGrid>
      <w:tr w:rsidR="00BA3F76" w:rsidRPr="00E776C3" w14:paraId="7B2A244D" w14:textId="77777777" w:rsidTr="00490CC4">
        <w:trPr>
          <w:tblHeader/>
        </w:trPr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7CE2" w14:textId="77777777" w:rsidR="00BA3F76" w:rsidRPr="00E776C3" w:rsidRDefault="00BA3F76" w:rsidP="00E776C3">
            <w:pPr>
              <w:pStyle w:val="phtablecolcaption"/>
              <w:rPr>
                <w:rFonts w:cs="Times New Roman"/>
              </w:rPr>
            </w:pPr>
            <w:r w:rsidRPr="00E776C3">
              <w:rPr>
                <w:rFonts w:cs="Times New Roman"/>
              </w:rPr>
              <w:t>Код поля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DCEA9" w14:textId="77777777" w:rsidR="00BA3F76" w:rsidRPr="00E776C3" w:rsidRDefault="00BA3F76" w:rsidP="00E776C3">
            <w:pPr>
              <w:pStyle w:val="phtablecolcaption"/>
              <w:rPr>
                <w:rFonts w:cs="Times New Roman"/>
              </w:rPr>
            </w:pPr>
            <w:r w:rsidRPr="00E776C3">
              <w:rPr>
                <w:rFonts w:cs="Times New Roman"/>
              </w:rPr>
              <w:t>Наименование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DD3BB" w14:textId="77777777" w:rsidR="00BA3F76" w:rsidRPr="00E776C3" w:rsidRDefault="00BA3F76" w:rsidP="00E776C3">
            <w:pPr>
              <w:pStyle w:val="phtablecolcaption"/>
              <w:rPr>
                <w:rFonts w:cs="Times New Roman"/>
              </w:rPr>
            </w:pPr>
            <w:r w:rsidRPr="00E776C3">
              <w:rPr>
                <w:rFonts w:cs="Times New Roman"/>
              </w:rPr>
              <w:t>Способ редактирования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7877" w14:textId="29E44742" w:rsidR="00BA3F76" w:rsidRPr="00E776C3" w:rsidRDefault="002E282B" w:rsidP="00E776C3">
            <w:pPr>
              <w:pStyle w:val="phtablecolcaption"/>
              <w:rPr>
                <w:rFonts w:cs="Times New Roman"/>
              </w:rPr>
            </w:pPr>
            <w:r w:rsidRPr="00E776C3">
              <w:rPr>
                <w:rFonts w:cs="Times New Roman"/>
              </w:rPr>
              <w:t>Прочие параметры</w:t>
            </w:r>
          </w:p>
        </w:tc>
      </w:tr>
      <w:tr w:rsidR="00E776C3" w:rsidRPr="00E776C3" w14:paraId="48B20013" w14:textId="77777777" w:rsidTr="00E776C3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CB6E4" w14:textId="4D6EE896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  <w:r w:rsidR="00ED1978" w:rsidRPr="00E776C3">
              <w:rPr>
                <w:rFonts w:cs="Times New Roman"/>
              </w:rPr>
              <w:t xml:space="preserve"> </w:t>
            </w:r>
            <w:r w:rsidRPr="00E776C3">
              <w:rPr>
                <w:rFonts w:cs="Times New Roman"/>
              </w:rPr>
              <w:t>(например, ANAMNESIS)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1109C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Анамнез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70AF6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C547D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Мед. словарь</w:t>
            </w:r>
          </w:p>
        </w:tc>
      </w:tr>
      <w:tr w:rsidR="00E776C3" w:rsidRPr="00E776C3" w14:paraId="4656EE95" w14:textId="77777777" w:rsidTr="00E776C3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9A95F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PATIENT_CONDITIONS_CONS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3A4DC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Состояние пациента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875CB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BDFD6" w14:textId="629D7484" w:rsidR="00BA3F76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Раздел:</w:t>
            </w:r>
            <w:r w:rsidR="00BA3F76" w:rsidRPr="00E776C3">
              <w:rPr>
                <w:rFonts w:cs="Times New Roman"/>
              </w:rPr>
              <w:t xml:space="preserve"> «PATIENT_CONDITIONS»</w:t>
            </w:r>
          </w:p>
        </w:tc>
      </w:tr>
      <w:tr w:rsidR="00E776C3" w:rsidRPr="00E776C3" w14:paraId="5B9264CC" w14:textId="77777777" w:rsidTr="00E776C3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4E0DD" w14:textId="520E92C2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  <w:r w:rsidR="00ED1978" w:rsidRPr="00E776C3">
              <w:rPr>
                <w:rFonts w:cs="Times New Roman"/>
              </w:rPr>
              <w:t xml:space="preserve"> </w:t>
            </w:r>
            <w:r w:rsidRPr="00E776C3">
              <w:rPr>
                <w:rFonts w:cs="Times New Roman"/>
              </w:rPr>
              <w:t>(например, OBJECTIVE)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34C83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Объективный статус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B0958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240F2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Мед. словарь</w:t>
            </w:r>
          </w:p>
        </w:tc>
      </w:tr>
      <w:tr w:rsidR="00E776C3" w:rsidRPr="00E776C3" w14:paraId="3DE7B3CC" w14:textId="77777777" w:rsidTr="00E776C3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18823" w14:textId="378A5A52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  <w:r w:rsidR="00ED1978" w:rsidRPr="00E776C3">
              <w:rPr>
                <w:rFonts w:cs="Times New Roman"/>
              </w:rPr>
              <w:t xml:space="preserve"> </w:t>
            </w:r>
            <w:r w:rsidRPr="00E776C3">
              <w:rPr>
                <w:rFonts w:cs="Times New Roman"/>
              </w:rPr>
              <w:t>(например, CONS_PROTOCOL)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04B6F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Протокол консультации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A94F3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11962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Мед. словарь</w:t>
            </w:r>
          </w:p>
        </w:tc>
      </w:tr>
      <w:tr w:rsidR="00E776C3" w:rsidRPr="00E776C3" w14:paraId="5194DDB5" w14:textId="77777777" w:rsidTr="00E776C3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C4370" w14:textId="0F84FFFF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  <w:r w:rsidR="00ED1978" w:rsidRPr="00E776C3">
              <w:rPr>
                <w:rFonts w:cs="Times New Roman"/>
              </w:rPr>
              <w:t xml:space="preserve"> </w:t>
            </w:r>
            <w:r w:rsidRPr="00E776C3">
              <w:rPr>
                <w:rFonts w:cs="Times New Roman"/>
              </w:rPr>
              <w:t>(например, CONS_CONCLUSION) 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3E5C0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Заключение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1A3DB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7EFBD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Мед. словарь</w:t>
            </w:r>
          </w:p>
        </w:tc>
      </w:tr>
      <w:tr w:rsidR="00E776C3" w:rsidRPr="00E776C3" w14:paraId="1AE97617" w14:textId="77777777" w:rsidTr="00E776C3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A3D7F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</w:p>
          <w:p w14:paraId="3EE61BAF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lastRenderedPageBreak/>
              <w:t>(например, CONS_RECOMENDATIONS)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0EDA8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lastRenderedPageBreak/>
              <w:t>Рекомендации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9FAC8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69FB3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Мед. словарь</w:t>
            </w:r>
          </w:p>
        </w:tc>
      </w:tr>
      <w:tr w:rsidR="00E776C3" w:rsidRPr="00E776C3" w14:paraId="22ECED81" w14:textId="77777777" w:rsidTr="00E776C3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3FEBD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lastRenderedPageBreak/>
              <w:t>CONSULTATION_RESULT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05CD8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Результат консультации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6AF8C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968F8" w14:textId="57249698" w:rsidR="00BA3F76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Доп. Словарь:</w:t>
            </w:r>
            <w:r w:rsidR="00BA3F76" w:rsidRPr="00E776C3">
              <w:rPr>
                <w:rFonts w:cs="Times New Roman"/>
              </w:rPr>
              <w:t xml:space="preserve"> </w:t>
            </w:r>
            <w:r w:rsidRPr="00E776C3">
              <w:rPr>
                <w:rFonts w:cs="Times New Roman"/>
              </w:rPr>
              <w:t>«</w:t>
            </w:r>
            <w:r w:rsidR="00BA3F76" w:rsidRPr="00E776C3">
              <w:rPr>
                <w:rFonts w:cs="Times New Roman"/>
                <w:lang w:val="en-US"/>
              </w:rPr>
              <w:t>CONSULTATION</w:t>
            </w:r>
            <w:r w:rsidR="00BA3F76" w:rsidRPr="00E776C3">
              <w:rPr>
                <w:rFonts w:cs="Times New Roman"/>
              </w:rPr>
              <w:t>_</w:t>
            </w:r>
            <w:r w:rsidR="00BA3F76" w:rsidRPr="00E776C3">
              <w:rPr>
                <w:rFonts w:cs="Times New Roman"/>
                <w:lang w:val="en-US"/>
              </w:rPr>
              <w:t>RESULT</w:t>
            </w:r>
            <w:r w:rsidR="00BA3F76" w:rsidRPr="00E776C3">
              <w:rPr>
                <w:rFonts w:cs="Times New Roman"/>
              </w:rPr>
              <w:t>»</w:t>
            </w:r>
          </w:p>
        </w:tc>
      </w:tr>
      <w:tr w:rsidR="00E776C3" w:rsidRPr="00E776C3" w14:paraId="79ED0680" w14:textId="77777777" w:rsidTr="00E776C3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027A1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SERVICE_PRIORITIES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D4D6A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Приоритет услуги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FB427" w14:textId="77777777" w:rsidR="00BA3F76" w:rsidRPr="00E776C3" w:rsidRDefault="00BA3F76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EEB12" w14:textId="02E01C66" w:rsidR="00BA3F76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Раздел:</w:t>
            </w:r>
            <w:r w:rsidR="00BA3F76" w:rsidRPr="00E776C3">
              <w:rPr>
                <w:rFonts w:cs="Times New Roman"/>
              </w:rPr>
              <w:t xml:space="preserve"> «</w:t>
            </w:r>
            <w:r w:rsidR="00BA3F76" w:rsidRPr="00E776C3">
              <w:rPr>
                <w:rFonts w:cs="Times New Roman"/>
                <w:lang w:val="en-US"/>
              </w:rPr>
              <w:t>SERVICE</w:t>
            </w:r>
            <w:r w:rsidR="00BA3F76" w:rsidRPr="00E776C3">
              <w:rPr>
                <w:rFonts w:cs="Times New Roman"/>
              </w:rPr>
              <w:t>_</w:t>
            </w:r>
            <w:r w:rsidR="00BA3F76" w:rsidRPr="00E776C3">
              <w:rPr>
                <w:rFonts w:cs="Times New Roman"/>
                <w:lang w:val="en-US"/>
              </w:rPr>
              <w:t>PRIORITIES</w:t>
            </w:r>
            <w:r w:rsidR="00BA3F76" w:rsidRPr="00E776C3">
              <w:rPr>
                <w:rFonts w:cs="Times New Roman"/>
              </w:rPr>
              <w:t>»</w:t>
            </w:r>
          </w:p>
        </w:tc>
      </w:tr>
      <w:tr w:rsidR="00E776C3" w:rsidRPr="00E776C3" w14:paraId="2E4A0C2A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621A" w14:textId="5539C965" w:rsidR="00BA3F76" w:rsidRPr="00E776C3" w:rsidRDefault="00ED1978" w:rsidP="00E776C3">
            <w:pPr>
              <w:pStyle w:val="phtablecellleft"/>
              <w:jc w:val="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 (например, CDA_ZAKL)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2DD3" w14:textId="0C383EEC" w:rsidR="00BA3F76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Текст результатов и\или заключения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E233" w14:textId="49A77E61" w:rsidR="00BA3F76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Ручной ввод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A3C1" w14:textId="3A156FEB" w:rsidR="00BA3F76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Тип данных: «VARCHAR2(250)»</w:t>
            </w:r>
          </w:p>
        </w:tc>
      </w:tr>
      <w:tr w:rsidR="00E776C3" w:rsidRPr="00E776C3" w14:paraId="5397E151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7435" w14:textId="71B2BF30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</w:p>
        </w:tc>
        <w:tc>
          <w:tcPr>
            <w:tcW w:w="878" w:type="pct"/>
            <w:vAlign w:val="center"/>
          </w:tcPr>
          <w:p w14:paraId="3D940400" w14:textId="4E58EED0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Вид нозологической единицы диагноза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394E" w14:textId="7777777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vAlign w:val="center"/>
          </w:tcPr>
          <w:p w14:paraId="65CF0FA4" w14:textId="391B32B1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Наполнение: «D_HOSP_DIAGN_TYPES»</w:t>
            </w:r>
          </w:p>
        </w:tc>
      </w:tr>
      <w:tr w:rsidR="00E776C3" w:rsidRPr="00E776C3" w14:paraId="5C8EE48C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B8FF" w14:textId="7E184F2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</w:p>
        </w:tc>
        <w:tc>
          <w:tcPr>
            <w:tcW w:w="878" w:type="pct"/>
            <w:vAlign w:val="center"/>
          </w:tcPr>
          <w:p w14:paraId="4AE4B693" w14:textId="44CE9208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Клинический диагноз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F820" w14:textId="7777777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vAlign w:val="center"/>
          </w:tcPr>
          <w:p w14:paraId="624A6EF0" w14:textId="160A001B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Наполнение: «D_MKB10»</w:t>
            </w:r>
          </w:p>
        </w:tc>
      </w:tr>
      <w:tr w:rsidR="00490CC4" w:rsidRPr="00E776C3" w14:paraId="235934FD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B642" w14:textId="6EBB7450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</w:p>
        </w:tc>
        <w:tc>
          <w:tcPr>
            <w:tcW w:w="878" w:type="pct"/>
            <w:vAlign w:val="center"/>
          </w:tcPr>
          <w:p w14:paraId="4476F54B" w14:textId="43C50909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Дата установления диагноза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06B4" w14:textId="7777777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vAlign w:val="center"/>
          </w:tcPr>
          <w:p w14:paraId="511EBD83" w14:textId="19A40623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</w:p>
        </w:tc>
      </w:tr>
      <w:tr w:rsidR="00490CC4" w:rsidRPr="00E776C3" w14:paraId="3EB21909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A50E" w14:textId="767EECDA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</w:p>
        </w:tc>
        <w:tc>
          <w:tcPr>
            <w:tcW w:w="878" w:type="pct"/>
            <w:vAlign w:val="center"/>
          </w:tcPr>
          <w:p w14:paraId="6D92C713" w14:textId="78F866B9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Шифр МКБ-10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1E90" w14:textId="76FB9BB0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vAlign w:val="center"/>
          </w:tcPr>
          <w:p w14:paraId="275D3B21" w14:textId="3842D53F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</w:p>
        </w:tc>
      </w:tr>
      <w:tr w:rsidR="00E776C3" w:rsidRPr="00E776C3" w14:paraId="601636D2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4303" w14:textId="55893F02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Любой</w:t>
            </w:r>
          </w:p>
        </w:tc>
        <w:tc>
          <w:tcPr>
            <w:tcW w:w="878" w:type="pct"/>
            <w:vAlign w:val="center"/>
          </w:tcPr>
          <w:p w14:paraId="6752B4A3" w14:textId="6C89B9D8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Характер заболевания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B64A" w14:textId="7777777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9" w:type="pct"/>
            <w:vAlign w:val="center"/>
          </w:tcPr>
          <w:p w14:paraId="201BA85A" w14:textId="1D7D3F85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Наполнение: «D_DISEASECHARACTERS»</w:t>
            </w:r>
          </w:p>
        </w:tc>
      </w:tr>
      <w:tr w:rsidR="00E776C3" w:rsidRPr="00E776C3" w14:paraId="65E5916C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03FC" w14:textId="7934932B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CHAR_PROCESS</w:t>
            </w:r>
          </w:p>
        </w:tc>
        <w:tc>
          <w:tcPr>
            <w:tcW w:w="878" w:type="pct"/>
            <w:vAlign w:val="center"/>
          </w:tcPr>
          <w:p w14:paraId="329FB164" w14:textId="1A04D348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Характер течения заболевания</w:t>
            </w:r>
          </w:p>
        </w:tc>
        <w:tc>
          <w:tcPr>
            <w:tcW w:w="847" w:type="pct"/>
            <w:vAlign w:val="center"/>
          </w:tcPr>
          <w:p w14:paraId="336510D0" w14:textId="31D65165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словаря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E4A0" w14:textId="158CC5FB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E776C3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E776C3">
              <w:rPr>
                <w:rFonts w:cs="Times New Roman"/>
                <w:lang w:val="en-US"/>
              </w:rPr>
              <w:t>: «VARCHAR2(250)»;</w:t>
            </w:r>
          </w:p>
          <w:p w14:paraId="4B9917F0" w14:textId="7024BD05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E776C3">
              <w:rPr>
                <w:rFonts w:cs="Times New Roman"/>
                <w:lang w:val="en-US"/>
              </w:rPr>
              <w:t>: «CHAR_PROCESS_DIS»;</w:t>
            </w:r>
          </w:p>
          <w:p w14:paraId="0397E59E" w14:textId="367F62A5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Композиция: «DEFAULT»;</w:t>
            </w:r>
          </w:p>
          <w:p w14:paraId="4742B9FA" w14:textId="423A971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Наполнение: «D_CHAR_PROCESS_DIS»</w:t>
            </w:r>
          </w:p>
        </w:tc>
      </w:tr>
      <w:tr w:rsidR="00E776C3" w:rsidRPr="00E776C3" w14:paraId="694F62D1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9E582" w14:textId="70FED34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DATE_FIRST_DIAGN</w:t>
            </w:r>
          </w:p>
        </w:tc>
        <w:tc>
          <w:tcPr>
            <w:tcW w:w="878" w:type="pct"/>
            <w:vAlign w:val="center"/>
          </w:tcPr>
          <w:p w14:paraId="39D6865E" w14:textId="462A2CE0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Дата установления диагноза впервые в жизни</w:t>
            </w:r>
          </w:p>
        </w:tc>
        <w:tc>
          <w:tcPr>
            <w:tcW w:w="847" w:type="pct"/>
            <w:vAlign w:val="center"/>
          </w:tcPr>
          <w:p w14:paraId="75ED8B54" w14:textId="05FD6BA2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Ручной ввод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EF9A" w14:textId="7FA22ED8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Тип данных: «</w:t>
            </w:r>
            <w:r w:rsidR="002E282B" w:rsidRPr="00E776C3">
              <w:rPr>
                <w:rFonts w:cs="Times New Roman"/>
              </w:rPr>
              <w:t>DATE</w:t>
            </w:r>
            <w:r w:rsidRPr="00E776C3">
              <w:rPr>
                <w:rFonts w:cs="Times New Roman"/>
              </w:rPr>
              <w:t>»;</w:t>
            </w:r>
          </w:p>
          <w:p w14:paraId="350704C9" w14:textId="0EAE994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Маска: «</w:t>
            </w:r>
            <w:r w:rsidR="002E282B" w:rsidRPr="00E776C3">
              <w:rPr>
                <w:rFonts w:cs="Times New Roman"/>
              </w:rPr>
              <w:t>Дата+время</w:t>
            </w:r>
            <w:r w:rsidRPr="00E776C3">
              <w:rPr>
                <w:rFonts w:cs="Times New Roman"/>
              </w:rPr>
              <w:t>»</w:t>
            </w:r>
          </w:p>
        </w:tc>
      </w:tr>
      <w:tr w:rsidR="00E776C3" w:rsidRPr="00E776C3" w14:paraId="1ABD3E83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B8636" w14:textId="7AFC31F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SOURCE_MED_INF</w:t>
            </w:r>
          </w:p>
        </w:tc>
        <w:tc>
          <w:tcPr>
            <w:tcW w:w="878" w:type="pct"/>
            <w:vAlign w:val="center"/>
          </w:tcPr>
          <w:p w14:paraId="5818B050" w14:textId="5B085E4C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Достоверность подтверждения даты установления диагноза впервые в жизни</w:t>
            </w:r>
          </w:p>
        </w:tc>
        <w:tc>
          <w:tcPr>
            <w:tcW w:w="847" w:type="pct"/>
            <w:vAlign w:val="center"/>
          </w:tcPr>
          <w:p w14:paraId="4630E014" w14:textId="6616D474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словаря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ACB8" w14:textId="39DA7CCB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182AF92B" w14:textId="799C0960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SOURCE_MED_INF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5C113223" w14:textId="75D3DC28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Композиция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DEFAULT</w:t>
            </w:r>
            <w:r w:rsidRPr="00E776C3">
              <w:rPr>
                <w:rFonts w:cs="Times New Roman"/>
                <w:lang w:val="en-US"/>
              </w:rPr>
              <w:t>»</w:t>
            </w:r>
          </w:p>
        </w:tc>
      </w:tr>
      <w:tr w:rsidR="00E776C3" w:rsidRPr="00E17883" w14:paraId="61BAB4AE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816B" w14:textId="3815D594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CARE_PROFILES</w:t>
            </w:r>
          </w:p>
        </w:tc>
        <w:tc>
          <w:tcPr>
            <w:tcW w:w="878" w:type="pct"/>
            <w:vAlign w:val="center"/>
          </w:tcPr>
          <w:p w14:paraId="03F6BDB1" w14:textId="6B166A0A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Профиль медицинской помощи</w:t>
            </w:r>
          </w:p>
        </w:tc>
        <w:tc>
          <w:tcPr>
            <w:tcW w:w="847" w:type="pct"/>
            <w:vAlign w:val="center"/>
          </w:tcPr>
          <w:p w14:paraId="2BD7DE48" w14:textId="14E16599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словаря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EA3F" w14:textId="4F4FA68D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0EA55C9D" w14:textId="1BFC2B80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MED_CARE_PROFILES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78DEB1D2" w14:textId="620EE830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Композиция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CODE_NAME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137745BA" w14:textId="579CA233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Наполнение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D_MED_CARE_PROFILES</w:t>
            </w:r>
            <w:r w:rsidRPr="00E776C3">
              <w:rPr>
                <w:rFonts w:cs="Times New Roman"/>
                <w:lang w:val="en-US"/>
              </w:rPr>
              <w:t>»</w:t>
            </w:r>
          </w:p>
        </w:tc>
      </w:tr>
      <w:tr w:rsidR="00E776C3" w:rsidRPr="00E776C3" w14:paraId="7A8B1A3B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7FB0" w14:textId="38AF6A8E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DATE_FIRST_CLINIC_SYMPT</w:t>
            </w:r>
          </w:p>
        </w:tc>
        <w:tc>
          <w:tcPr>
            <w:tcW w:w="878" w:type="pct"/>
            <w:vAlign w:val="center"/>
          </w:tcPr>
          <w:p w14:paraId="59137102" w14:textId="55EEF911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Дата и время возникновения первых клинических симптомов</w:t>
            </w:r>
          </w:p>
        </w:tc>
        <w:tc>
          <w:tcPr>
            <w:tcW w:w="847" w:type="pct"/>
            <w:vAlign w:val="center"/>
          </w:tcPr>
          <w:p w14:paraId="59E32D0C" w14:textId="260350F0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Ручной ввод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CB4D" w14:textId="7EEE92F6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Тип данных: «</w:t>
            </w:r>
            <w:r w:rsidR="002E282B" w:rsidRPr="00E776C3">
              <w:rPr>
                <w:rFonts w:cs="Times New Roman"/>
              </w:rPr>
              <w:t>DATE</w:t>
            </w:r>
            <w:r w:rsidRPr="00E776C3">
              <w:rPr>
                <w:rFonts w:cs="Times New Roman"/>
              </w:rPr>
              <w:t>»;</w:t>
            </w:r>
          </w:p>
          <w:p w14:paraId="7B43FE98" w14:textId="42C11298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Маска: «</w:t>
            </w:r>
            <w:r w:rsidR="002E282B" w:rsidRPr="00E776C3">
              <w:rPr>
                <w:rFonts w:cs="Times New Roman"/>
              </w:rPr>
              <w:t>Дата+время</w:t>
            </w:r>
            <w:r w:rsidRPr="00E776C3">
              <w:rPr>
                <w:rFonts w:cs="Times New Roman"/>
              </w:rPr>
              <w:t>»</w:t>
            </w:r>
          </w:p>
        </w:tc>
      </w:tr>
      <w:tr w:rsidR="00E776C3" w:rsidRPr="00E17883" w14:paraId="7F2629F0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02A0" w14:textId="3C97909E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lastRenderedPageBreak/>
              <w:t>TYPE_CORONAR_SYNDROM</w:t>
            </w:r>
          </w:p>
        </w:tc>
        <w:tc>
          <w:tcPr>
            <w:tcW w:w="878" w:type="pct"/>
            <w:vAlign w:val="center"/>
          </w:tcPr>
          <w:p w14:paraId="3E777098" w14:textId="4BD5EFB2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Форма ОКС</w:t>
            </w:r>
          </w:p>
        </w:tc>
        <w:tc>
          <w:tcPr>
            <w:tcW w:w="847" w:type="pct"/>
            <w:vAlign w:val="center"/>
          </w:tcPr>
          <w:p w14:paraId="0727411A" w14:textId="6844BD0F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E321" w14:textId="10CE4940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759E20BC" w14:textId="71DC31DA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D83A59">
              <w:rPr>
                <w:rFonts w:cs="Times New Roman"/>
                <w:lang w:val="en-US"/>
              </w:rPr>
              <w:t>KORONAR_MAIN_DIAGNOZ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4E5AC287" w14:textId="5897BAD7" w:rsidR="00490CC4" w:rsidRPr="00D83A59" w:rsidRDefault="002E282B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Метод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показа</w:t>
            </w:r>
            <w:r w:rsidR="00490CC4" w:rsidRPr="00D83A59">
              <w:rPr>
                <w:rFonts w:cs="Times New Roman"/>
                <w:lang w:val="en-US"/>
              </w:rPr>
              <w:t>: «</w:t>
            </w:r>
            <w:r w:rsidRPr="00D83A59">
              <w:rPr>
                <w:rFonts w:cs="Times New Roman"/>
                <w:lang w:val="en-US"/>
              </w:rPr>
              <w:t>DEFAULT</w:t>
            </w:r>
            <w:r w:rsidR="00490CC4" w:rsidRPr="00D83A59">
              <w:rPr>
                <w:rFonts w:cs="Times New Roman"/>
                <w:lang w:val="en-US"/>
              </w:rPr>
              <w:t>»;</w:t>
            </w:r>
          </w:p>
          <w:p w14:paraId="07F939AC" w14:textId="61F63060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Наполнение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D83A59">
              <w:rPr>
                <w:rFonts w:cs="Times New Roman"/>
                <w:lang w:val="en-US"/>
              </w:rPr>
              <w:t>D_KORONAR_MAIN_DIAGNOZ</w:t>
            </w:r>
            <w:r w:rsidRPr="00D83A59">
              <w:rPr>
                <w:rFonts w:cs="Times New Roman"/>
                <w:lang w:val="en-US"/>
              </w:rPr>
              <w:t>»</w:t>
            </w:r>
          </w:p>
        </w:tc>
      </w:tr>
      <w:tr w:rsidR="00E776C3" w:rsidRPr="00E776C3" w14:paraId="730452EB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607E" w14:textId="1D93DEBC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RISK_CATEGORY</w:t>
            </w:r>
          </w:p>
        </w:tc>
        <w:tc>
          <w:tcPr>
            <w:tcW w:w="878" w:type="pct"/>
            <w:vAlign w:val="center"/>
          </w:tcPr>
          <w:p w14:paraId="38BB97A4" w14:textId="6959566E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Категория риска неблагоприятного исхода при остром коронарном синдроме без подъема сегмента ST</w:t>
            </w:r>
          </w:p>
        </w:tc>
        <w:tc>
          <w:tcPr>
            <w:tcW w:w="847" w:type="pct"/>
            <w:vAlign w:val="center"/>
          </w:tcPr>
          <w:p w14:paraId="0FB54E91" w14:textId="3015D94B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словаря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FA4E" w14:textId="301D839E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37575A61" w14:textId="2083CCE2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RISK_CATEGORY_OCSST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3993B7F0" w14:textId="28C130E1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Композиция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VIMIS</w:t>
            </w:r>
            <w:r w:rsidRPr="00E776C3">
              <w:rPr>
                <w:rFonts w:cs="Times New Roman"/>
                <w:lang w:val="en-US"/>
              </w:rPr>
              <w:t>»</w:t>
            </w:r>
          </w:p>
        </w:tc>
      </w:tr>
      <w:tr w:rsidR="00E776C3" w:rsidRPr="00E776C3" w14:paraId="2347AF98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5D21A" w14:textId="4CD483E6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ART_DAMAGE_VALUES</w:t>
            </w:r>
          </w:p>
        </w:tc>
        <w:tc>
          <w:tcPr>
            <w:tcW w:w="878" w:type="pct"/>
            <w:vAlign w:val="center"/>
          </w:tcPr>
          <w:p w14:paraId="4EDA0862" w14:textId="2355A0D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Пострадавшая коронарная артерия при ОКС</w:t>
            </w:r>
          </w:p>
        </w:tc>
        <w:tc>
          <w:tcPr>
            <w:tcW w:w="847" w:type="pct"/>
            <w:vAlign w:val="center"/>
          </w:tcPr>
          <w:p w14:paraId="1D8088BF" w14:textId="513DDADA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Контейнер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B134" w14:textId="49AD306A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6EE9D7A7" w14:textId="5FD14054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Контейнер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ART_DAMAGE_VALUES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670AC580" w14:textId="29A3A847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Наполнение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ANATOMICAL_AREAS</w:t>
            </w:r>
            <w:r w:rsidRPr="00E776C3">
              <w:rPr>
                <w:rFonts w:cs="Times New Roman"/>
                <w:lang w:val="en-US"/>
              </w:rPr>
              <w:t>»</w:t>
            </w:r>
          </w:p>
        </w:tc>
      </w:tr>
      <w:tr w:rsidR="00E776C3" w:rsidRPr="00E776C3" w14:paraId="7E2603B3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4F67B" w14:textId="0FD4F1D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OSN_CLASS</w:t>
            </w:r>
          </w:p>
        </w:tc>
        <w:tc>
          <w:tcPr>
            <w:tcW w:w="878" w:type="pct"/>
            <w:vAlign w:val="center"/>
          </w:tcPr>
          <w:p w14:paraId="3B30A360" w14:textId="27081AA5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Классификация острой сердечной недостаточности по Киллип (Killip)</w:t>
            </w:r>
          </w:p>
        </w:tc>
        <w:tc>
          <w:tcPr>
            <w:tcW w:w="847" w:type="pct"/>
            <w:vAlign w:val="center"/>
          </w:tcPr>
          <w:p w14:paraId="53F879C8" w14:textId="4D01B769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5F95" w14:textId="77777777" w:rsidR="002E282B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Тип данных: «</w:t>
            </w:r>
            <w:r w:rsidRPr="00E776C3">
              <w:rPr>
                <w:rFonts w:cs="Times New Roman"/>
                <w:lang w:val="en-US"/>
              </w:rPr>
              <w:t>VARCHAR</w:t>
            </w:r>
            <w:r w:rsidRPr="00E776C3">
              <w:rPr>
                <w:rFonts w:cs="Times New Roman"/>
              </w:rPr>
              <w:t>2(250)»;</w:t>
            </w:r>
          </w:p>
          <w:p w14:paraId="5AA19997" w14:textId="77777777" w:rsidR="002E282B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Раздел: «KORONAR_KILLIP»;</w:t>
            </w:r>
          </w:p>
          <w:p w14:paraId="048E141F" w14:textId="77777777" w:rsidR="002E282B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Метод показа: «DEFAULT»;</w:t>
            </w:r>
          </w:p>
          <w:p w14:paraId="7E64DAAC" w14:textId="59A689B4" w:rsidR="00490CC4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Наполнение: «D_KORONAR_KILLIP»</w:t>
            </w:r>
          </w:p>
        </w:tc>
      </w:tr>
      <w:tr w:rsidR="00E776C3" w:rsidRPr="00E776C3" w14:paraId="3E754A59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BDE0E" w14:textId="774E6C11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NECRO_ZONE_VALUES</w:t>
            </w:r>
          </w:p>
        </w:tc>
        <w:tc>
          <w:tcPr>
            <w:tcW w:w="878" w:type="pct"/>
            <w:vAlign w:val="center"/>
          </w:tcPr>
          <w:p w14:paraId="51D296C0" w14:textId="7CF2EACE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Локализация зоны некроза</w:t>
            </w:r>
          </w:p>
        </w:tc>
        <w:tc>
          <w:tcPr>
            <w:tcW w:w="847" w:type="pct"/>
            <w:vAlign w:val="center"/>
          </w:tcPr>
          <w:p w14:paraId="16EE3186" w14:textId="55E6054B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Контейнер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ECEA" w14:textId="704DC501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Тип данных: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E776C3">
              <w:rPr>
                <w:rFonts w:cs="Times New Roman"/>
              </w:rPr>
              <w:t>2(250)</w:t>
            </w:r>
            <w:r w:rsidRPr="00E776C3">
              <w:rPr>
                <w:rFonts w:cs="Times New Roman"/>
              </w:rPr>
              <w:t>»;</w:t>
            </w:r>
          </w:p>
          <w:p w14:paraId="6F299EAD" w14:textId="01EA158B" w:rsidR="00490CC4" w:rsidRPr="00D83A59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Контейнер</w:t>
            </w:r>
            <w:r w:rsidRPr="00D83A59">
              <w:rPr>
                <w:rFonts w:cs="Times New Roman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NECRO</w:t>
            </w:r>
            <w:r w:rsidR="002E282B" w:rsidRPr="00D83A59">
              <w:rPr>
                <w:rFonts w:cs="Times New Roman"/>
              </w:rPr>
              <w:t>_</w:t>
            </w:r>
            <w:r w:rsidR="002E282B" w:rsidRPr="00E776C3">
              <w:rPr>
                <w:rFonts w:cs="Times New Roman"/>
                <w:lang w:val="en-US"/>
              </w:rPr>
              <w:t>ZONE</w:t>
            </w:r>
            <w:r w:rsidR="002E282B" w:rsidRPr="00D83A59">
              <w:rPr>
                <w:rFonts w:cs="Times New Roman"/>
              </w:rPr>
              <w:t>_</w:t>
            </w:r>
            <w:r w:rsidR="002E282B" w:rsidRPr="00E776C3">
              <w:rPr>
                <w:rFonts w:cs="Times New Roman"/>
                <w:lang w:val="en-US"/>
              </w:rPr>
              <w:t>VALUES</w:t>
            </w:r>
            <w:r w:rsidRPr="00D83A59">
              <w:rPr>
                <w:rFonts w:cs="Times New Roman"/>
              </w:rPr>
              <w:t>»;</w:t>
            </w:r>
          </w:p>
          <w:p w14:paraId="4AEE9920" w14:textId="01CD3EEB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Наполнение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D_ANATOMICAL_AREAS</w:t>
            </w:r>
            <w:r w:rsidRPr="00E776C3">
              <w:rPr>
                <w:rFonts w:cs="Times New Roman"/>
                <w:lang w:val="en-US"/>
              </w:rPr>
              <w:t>»</w:t>
            </w:r>
          </w:p>
        </w:tc>
      </w:tr>
      <w:tr w:rsidR="00E776C3" w:rsidRPr="00E17883" w14:paraId="34FE3A52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1AFB" w14:textId="1694B36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KORONAR_ISCH_CHANGES</w:t>
            </w:r>
          </w:p>
        </w:tc>
        <w:tc>
          <w:tcPr>
            <w:tcW w:w="878" w:type="pct"/>
            <w:vAlign w:val="center"/>
          </w:tcPr>
          <w:p w14:paraId="1898E3B5" w14:textId="0E26C9E4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Классификация инфаркта миокарда на основании последующих изменений ЭКГ</w:t>
            </w:r>
          </w:p>
        </w:tc>
        <w:tc>
          <w:tcPr>
            <w:tcW w:w="847" w:type="pct"/>
            <w:vAlign w:val="center"/>
          </w:tcPr>
          <w:p w14:paraId="3C644609" w14:textId="7465F964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Контейнер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9258" w14:textId="006A8F08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Наполнение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D_KORONAR_ISCH_CHANGES</w:t>
            </w:r>
            <w:r w:rsidRPr="00E776C3">
              <w:rPr>
                <w:rFonts w:cs="Times New Roman"/>
                <w:lang w:val="en-US"/>
              </w:rPr>
              <w:t>»</w:t>
            </w:r>
          </w:p>
        </w:tc>
      </w:tr>
      <w:tr w:rsidR="00E776C3" w:rsidRPr="00E17883" w14:paraId="433A8E33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2759" w14:textId="61B32732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KORONAR_CL_CONDITION</w:t>
            </w:r>
          </w:p>
        </w:tc>
        <w:tc>
          <w:tcPr>
            <w:tcW w:w="878" w:type="pct"/>
            <w:vAlign w:val="center"/>
          </w:tcPr>
          <w:p w14:paraId="68CC674F" w14:textId="011BD66C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Классификация инфаркта миокарда на основании наличия ИМ в анамнезе</w:t>
            </w:r>
          </w:p>
        </w:tc>
        <w:tc>
          <w:tcPr>
            <w:tcW w:w="847" w:type="pct"/>
            <w:vAlign w:val="center"/>
          </w:tcPr>
          <w:p w14:paraId="04A423C9" w14:textId="071D67CB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7B71" w14:textId="66FB8563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31F89D35" w14:textId="3BA41839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KORONAR_ISCH_CHANGES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29B3B72C" w14:textId="52203391" w:rsidR="00490CC4" w:rsidRPr="00E776C3" w:rsidRDefault="002E282B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Метод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показа</w:t>
            </w:r>
            <w:r w:rsidR="00490CC4" w:rsidRPr="00E776C3">
              <w:rPr>
                <w:rFonts w:cs="Times New Roman"/>
                <w:lang w:val="en-US"/>
              </w:rPr>
              <w:t>: «</w:t>
            </w:r>
            <w:r w:rsidRPr="00E776C3">
              <w:rPr>
                <w:rFonts w:cs="Times New Roman"/>
                <w:lang w:val="en-US"/>
              </w:rPr>
              <w:t>DEFAULT</w:t>
            </w:r>
            <w:r w:rsidR="00490CC4" w:rsidRPr="00E776C3">
              <w:rPr>
                <w:rFonts w:cs="Times New Roman"/>
                <w:lang w:val="en-US"/>
              </w:rPr>
              <w:t>»;</w:t>
            </w:r>
          </w:p>
          <w:p w14:paraId="27FD8095" w14:textId="36DBCF61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Наполнение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D_KORONAR_CL_CONDITION</w:t>
            </w:r>
            <w:r w:rsidRPr="00E776C3">
              <w:rPr>
                <w:rFonts w:cs="Times New Roman"/>
                <w:lang w:val="en-US"/>
              </w:rPr>
              <w:t>»</w:t>
            </w:r>
          </w:p>
        </w:tc>
      </w:tr>
      <w:tr w:rsidR="00E776C3" w:rsidRPr="00E776C3" w14:paraId="5EDE9A7E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0E0B" w14:textId="30F38C85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TYPE_MYOCARD_INFARCT</w:t>
            </w:r>
          </w:p>
        </w:tc>
        <w:tc>
          <w:tcPr>
            <w:tcW w:w="878" w:type="pct"/>
            <w:vAlign w:val="center"/>
          </w:tcPr>
          <w:p w14:paraId="209FB409" w14:textId="23FD8F41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Тип инфаркта миокарда</w:t>
            </w:r>
          </w:p>
        </w:tc>
        <w:tc>
          <w:tcPr>
            <w:tcW w:w="847" w:type="pct"/>
            <w:vAlign w:val="center"/>
          </w:tcPr>
          <w:p w14:paraId="29CA704C" w14:textId="0E2390F8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E2CC" w14:textId="1C4F55AF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7D6B8F3C" w14:textId="1FC5FC00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D83A59">
              <w:rPr>
                <w:rFonts w:cs="Times New Roman"/>
                <w:lang w:val="en-US"/>
              </w:rPr>
              <w:t>TYPE_MYOCARD_INFARCT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5642E1D5" w14:textId="1D893D11" w:rsidR="00490CC4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lastRenderedPageBreak/>
              <w:t>Метод показа</w:t>
            </w:r>
            <w:r w:rsidR="00490CC4" w:rsidRPr="00E776C3">
              <w:rPr>
                <w:rFonts w:cs="Times New Roman"/>
              </w:rPr>
              <w:t>: «</w:t>
            </w:r>
            <w:r w:rsidRPr="00E776C3">
              <w:rPr>
                <w:rFonts w:cs="Times New Roman"/>
              </w:rPr>
              <w:t>VIMIS</w:t>
            </w:r>
            <w:r w:rsidR="00490CC4" w:rsidRPr="00E776C3">
              <w:rPr>
                <w:rFonts w:cs="Times New Roman"/>
              </w:rPr>
              <w:t>»</w:t>
            </w:r>
          </w:p>
        </w:tc>
      </w:tr>
      <w:tr w:rsidR="00E776C3" w:rsidRPr="00E776C3" w14:paraId="2AFAD172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9D13" w14:textId="0A629E9D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lastRenderedPageBreak/>
              <w:t>HIR_LECH_DATE</w:t>
            </w:r>
          </w:p>
        </w:tc>
        <w:tc>
          <w:tcPr>
            <w:tcW w:w="878" w:type="pct"/>
            <w:vAlign w:val="center"/>
          </w:tcPr>
          <w:p w14:paraId="23EFB9F2" w14:textId="516D75EC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Дата проведения хирургического лечения</w:t>
            </w:r>
          </w:p>
        </w:tc>
        <w:tc>
          <w:tcPr>
            <w:tcW w:w="847" w:type="pct"/>
            <w:vAlign w:val="center"/>
          </w:tcPr>
          <w:p w14:paraId="3EBD3CCD" w14:textId="057D32BE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Ручной ввод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56DA" w14:textId="129FCBC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Тип данных: «</w:t>
            </w:r>
            <w:r w:rsidR="002E282B" w:rsidRPr="00E776C3">
              <w:rPr>
                <w:rFonts w:cs="Times New Roman"/>
              </w:rPr>
              <w:t>DATE</w:t>
            </w:r>
            <w:r w:rsidRPr="00E776C3">
              <w:rPr>
                <w:rFonts w:cs="Times New Roman"/>
              </w:rPr>
              <w:t>»;</w:t>
            </w:r>
          </w:p>
          <w:p w14:paraId="7CD24DAD" w14:textId="011EBE58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Маска: «</w:t>
            </w:r>
            <w:r w:rsidR="002E282B" w:rsidRPr="00E776C3">
              <w:rPr>
                <w:rFonts w:cs="Times New Roman"/>
              </w:rPr>
              <w:t>Дата+время</w:t>
            </w:r>
            <w:r w:rsidRPr="00E776C3">
              <w:rPr>
                <w:rFonts w:cs="Times New Roman"/>
              </w:rPr>
              <w:t>»</w:t>
            </w:r>
          </w:p>
        </w:tc>
      </w:tr>
      <w:tr w:rsidR="00E776C3" w:rsidRPr="00E776C3" w14:paraId="020B4A77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ED91" w14:textId="046BADC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HIR_LECH_TEXT</w:t>
            </w:r>
          </w:p>
        </w:tc>
        <w:tc>
          <w:tcPr>
            <w:tcW w:w="878" w:type="pct"/>
            <w:vAlign w:val="center"/>
          </w:tcPr>
          <w:p w14:paraId="06CD9A0A" w14:textId="6F51C4BF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Врачебное описание выполненного хирургического лечения при ОКС</w:t>
            </w:r>
          </w:p>
        </w:tc>
        <w:tc>
          <w:tcPr>
            <w:tcW w:w="847" w:type="pct"/>
            <w:vAlign w:val="center"/>
          </w:tcPr>
          <w:p w14:paraId="189B1441" w14:textId="2F1062CA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Ручной ввод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B1F2" w14:textId="3083131E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Тип данных: «</w:t>
            </w:r>
            <w:r w:rsidR="002E282B" w:rsidRPr="00E776C3">
              <w:rPr>
                <w:rFonts w:cs="Times New Roman"/>
                <w:lang w:val="en-US"/>
              </w:rPr>
              <w:t>VARCHAR2(250)</w:t>
            </w:r>
            <w:r w:rsidRPr="00E776C3">
              <w:rPr>
                <w:rFonts w:cs="Times New Roman"/>
              </w:rPr>
              <w:t>»</w:t>
            </w:r>
          </w:p>
        </w:tc>
      </w:tr>
      <w:tr w:rsidR="00E776C3" w:rsidRPr="00E776C3" w14:paraId="40BCF550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E14DB" w14:textId="31F65C5F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COMPLICATIONS_TREATMENT</w:t>
            </w:r>
          </w:p>
        </w:tc>
        <w:tc>
          <w:tcPr>
            <w:tcW w:w="878" w:type="pct"/>
            <w:vAlign w:val="center"/>
          </w:tcPr>
          <w:p w14:paraId="6A72F89D" w14:textId="2EF5CC06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Осложнения лечения</w:t>
            </w:r>
          </w:p>
        </w:tc>
        <w:tc>
          <w:tcPr>
            <w:tcW w:w="847" w:type="pct"/>
            <w:vAlign w:val="center"/>
          </w:tcPr>
          <w:p w14:paraId="57B87DF8" w14:textId="22AAA8F7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словаря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518F9" w14:textId="0935D06B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4D6BB916" w14:textId="5EAF3AD8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COMPLICATIONES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38A8640C" w14:textId="36926A5C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Композиция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DEFAULT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5BC57240" w14:textId="680B0FFC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Наполнение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D_COMPLICATIONES</w:t>
            </w:r>
            <w:r w:rsidRPr="00E776C3">
              <w:rPr>
                <w:rFonts w:cs="Times New Roman"/>
                <w:lang w:val="en-US"/>
              </w:rPr>
              <w:t>»</w:t>
            </w:r>
          </w:p>
        </w:tc>
      </w:tr>
      <w:tr w:rsidR="00E776C3" w:rsidRPr="00E776C3" w14:paraId="47368B15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2CF4" w14:textId="53428160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CLINICAL_CLASS_ICH</w:t>
            </w:r>
          </w:p>
        </w:tc>
        <w:tc>
          <w:tcPr>
            <w:tcW w:w="878" w:type="pct"/>
            <w:vAlign w:val="center"/>
          </w:tcPr>
          <w:p w14:paraId="5E24632E" w14:textId="26A0C6BE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Клиническая классификация стенокардии</w:t>
            </w:r>
          </w:p>
        </w:tc>
        <w:tc>
          <w:tcPr>
            <w:tcW w:w="847" w:type="pct"/>
            <w:vAlign w:val="center"/>
          </w:tcPr>
          <w:p w14:paraId="34FDD40C" w14:textId="0820CD72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словаря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CC0E" w14:textId="08CC2DF2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7535F5BF" w14:textId="7D875C41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CLINICAL_CLASS_ICH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08BC9F43" w14:textId="6C3FE9D2" w:rsidR="00490CC4" w:rsidRPr="00E776C3" w:rsidRDefault="002E282B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Композиция</w:t>
            </w:r>
            <w:r w:rsidRPr="00E776C3">
              <w:rPr>
                <w:rFonts w:cs="Times New Roman"/>
                <w:lang w:val="en-US"/>
              </w:rPr>
              <w:t>: «VIMIS»</w:t>
            </w:r>
          </w:p>
        </w:tc>
      </w:tr>
      <w:tr w:rsidR="00E776C3" w:rsidRPr="00E776C3" w14:paraId="1B43319A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61D7" w14:textId="396A2A0D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STENOCARD_FUNC_CLASS</w:t>
            </w:r>
          </w:p>
        </w:tc>
        <w:tc>
          <w:tcPr>
            <w:tcW w:w="878" w:type="pct"/>
            <w:vAlign w:val="center"/>
          </w:tcPr>
          <w:p w14:paraId="74546041" w14:textId="00F52239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Функциональный класс стабильной стенокардии напряжения</w:t>
            </w:r>
          </w:p>
        </w:tc>
        <w:tc>
          <w:tcPr>
            <w:tcW w:w="847" w:type="pct"/>
            <w:vAlign w:val="center"/>
          </w:tcPr>
          <w:p w14:paraId="63FD84B6" w14:textId="6D764D5A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3703" w14:textId="4FC642E2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0BB03CB1" w14:textId="7A154561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D83A59">
              <w:rPr>
                <w:rFonts w:cs="Times New Roman"/>
                <w:lang w:val="en-US"/>
              </w:rPr>
              <w:t>STENOCARD_FUNC_CLASS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0FD937ED" w14:textId="6646FEAB" w:rsidR="00490CC4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Метод показа: «VIMIS»</w:t>
            </w:r>
          </w:p>
        </w:tc>
      </w:tr>
      <w:tr w:rsidR="00490CC4" w:rsidRPr="00E776C3" w14:paraId="613B29AD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D011" w14:textId="38DBF6F6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FIBRILLATION_TYPES</w:t>
            </w:r>
          </w:p>
        </w:tc>
        <w:tc>
          <w:tcPr>
            <w:tcW w:w="878" w:type="pct"/>
            <w:vAlign w:val="center"/>
          </w:tcPr>
          <w:p w14:paraId="2782F604" w14:textId="572E84DA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Вид фибрилляции предсердий</w:t>
            </w:r>
          </w:p>
        </w:tc>
        <w:tc>
          <w:tcPr>
            <w:tcW w:w="847" w:type="pct"/>
            <w:vAlign w:val="center"/>
          </w:tcPr>
          <w:p w14:paraId="6624C91F" w14:textId="6E8265B6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CB01" w14:textId="793683CA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6E8BA93F" w14:textId="60ED54B1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D83A59">
              <w:rPr>
                <w:rFonts w:cs="Times New Roman"/>
                <w:lang w:val="en-US"/>
              </w:rPr>
              <w:t>FIBRILLATION_TYPES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7EE8C574" w14:textId="72524EDF" w:rsidR="002E282B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Метод показа</w:t>
            </w:r>
            <w:r w:rsidR="00490CC4" w:rsidRPr="00E776C3">
              <w:rPr>
                <w:rFonts w:cs="Times New Roman"/>
              </w:rPr>
              <w:t>: «</w:t>
            </w:r>
            <w:r w:rsidRPr="00E776C3">
              <w:rPr>
                <w:rFonts w:cs="Times New Roman"/>
              </w:rPr>
              <w:t>VIMIS</w:t>
            </w:r>
            <w:r w:rsidR="00490CC4" w:rsidRPr="00E776C3">
              <w:rPr>
                <w:rFonts w:cs="Times New Roman"/>
              </w:rPr>
              <w:t>»</w:t>
            </w:r>
          </w:p>
          <w:p w14:paraId="2C44AA04" w14:textId="1A2B1C7D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</w:p>
        </w:tc>
      </w:tr>
      <w:tr w:rsidR="00E776C3" w:rsidRPr="00E776C3" w14:paraId="392CDDAC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7EB3" w14:textId="699E04B8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CARDIO_ATRIAL</w:t>
            </w:r>
          </w:p>
        </w:tc>
        <w:tc>
          <w:tcPr>
            <w:tcW w:w="878" w:type="pct"/>
            <w:vAlign w:val="center"/>
          </w:tcPr>
          <w:p w14:paraId="3C1499FB" w14:textId="2EAB761D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Форма фибрилляции предсердий</w:t>
            </w:r>
          </w:p>
        </w:tc>
        <w:tc>
          <w:tcPr>
            <w:tcW w:w="847" w:type="pct"/>
            <w:vAlign w:val="center"/>
          </w:tcPr>
          <w:p w14:paraId="7D63FCE2" w14:textId="1B84E63D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6325" w14:textId="66EB0A19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69A63CE2" w14:textId="7809CCF1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D83A59">
              <w:rPr>
                <w:rFonts w:cs="Times New Roman"/>
                <w:lang w:val="en-US"/>
              </w:rPr>
              <w:t>CARDIO_ATRIAL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297A9E04" w14:textId="026B3588" w:rsidR="00490CC4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Метод показа</w:t>
            </w:r>
            <w:r w:rsidR="00490CC4" w:rsidRPr="00E776C3">
              <w:rPr>
                <w:rFonts w:cs="Times New Roman"/>
              </w:rPr>
              <w:t>: «</w:t>
            </w:r>
            <w:r w:rsidRPr="00E776C3">
              <w:rPr>
                <w:rFonts w:cs="Times New Roman"/>
              </w:rPr>
              <w:t>VIMIS</w:t>
            </w:r>
            <w:r w:rsidR="00490CC4" w:rsidRPr="00E776C3">
              <w:rPr>
                <w:rFonts w:cs="Times New Roman"/>
              </w:rPr>
              <w:t>»;</w:t>
            </w:r>
          </w:p>
          <w:p w14:paraId="7FE96DF9" w14:textId="064C5718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Наполнение: «</w:t>
            </w:r>
            <w:r w:rsidR="00E776C3" w:rsidRPr="00E776C3">
              <w:rPr>
                <w:rFonts w:cs="Times New Roman"/>
              </w:rPr>
              <w:t>CARDIO_ATRIAL</w:t>
            </w:r>
            <w:r w:rsidRPr="00E776C3">
              <w:rPr>
                <w:rFonts w:cs="Times New Roman"/>
              </w:rPr>
              <w:t>»</w:t>
            </w:r>
          </w:p>
        </w:tc>
      </w:tr>
      <w:tr w:rsidR="00E776C3" w:rsidRPr="00E776C3" w14:paraId="765790F1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DB81" w14:textId="6E280060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STAGE_HEART_FAILURE</w:t>
            </w:r>
          </w:p>
        </w:tc>
        <w:tc>
          <w:tcPr>
            <w:tcW w:w="878" w:type="pct"/>
            <w:vAlign w:val="center"/>
          </w:tcPr>
          <w:p w14:paraId="62F8C3EB" w14:textId="02DF1074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Стадия хронической сердечной недостаточности</w:t>
            </w:r>
          </w:p>
        </w:tc>
        <w:tc>
          <w:tcPr>
            <w:tcW w:w="847" w:type="pct"/>
            <w:vAlign w:val="center"/>
          </w:tcPr>
          <w:p w14:paraId="7C810953" w14:textId="54817405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0181" w14:textId="23D94615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03669419" w14:textId="66CB234B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STAGE_HEART_FAILURE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114C3B95" w14:textId="56DF2377" w:rsidR="002E282B" w:rsidRPr="00E776C3" w:rsidRDefault="002E282B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Метод</w:t>
            </w:r>
            <w:r w:rsidRPr="00E776C3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показа</w:t>
            </w:r>
            <w:r w:rsidR="00490CC4" w:rsidRPr="00E776C3">
              <w:rPr>
                <w:rFonts w:cs="Times New Roman"/>
                <w:lang w:val="en-US"/>
              </w:rPr>
              <w:t>: «</w:t>
            </w:r>
            <w:r w:rsidRPr="00E776C3">
              <w:rPr>
                <w:rFonts w:cs="Times New Roman"/>
                <w:lang w:val="en-US"/>
              </w:rPr>
              <w:t>VIMIS</w:t>
            </w:r>
            <w:r w:rsidR="00490CC4" w:rsidRPr="00E776C3">
              <w:rPr>
                <w:rFonts w:cs="Times New Roman"/>
                <w:lang w:val="en-US"/>
              </w:rPr>
              <w:t>»</w:t>
            </w:r>
          </w:p>
          <w:p w14:paraId="7D4FB820" w14:textId="774E008A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</w:p>
        </w:tc>
      </w:tr>
      <w:tr w:rsidR="00490CC4" w:rsidRPr="00E776C3" w14:paraId="4F17CD57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E17E" w14:textId="0FA3548B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TYPES_HEART_FAIL_FRACT</w:t>
            </w:r>
          </w:p>
        </w:tc>
        <w:tc>
          <w:tcPr>
            <w:tcW w:w="878" w:type="pct"/>
            <w:vAlign w:val="center"/>
          </w:tcPr>
          <w:p w14:paraId="61907E01" w14:textId="4286E46B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Вид хронической сердечной недостаточности по фракции выброса левого желудочка</w:t>
            </w:r>
          </w:p>
        </w:tc>
        <w:tc>
          <w:tcPr>
            <w:tcW w:w="847" w:type="pct"/>
            <w:vAlign w:val="center"/>
          </w:tcPr>
          <w:p w14:paraId="7F3EE764" w14:textId="054CD70F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7B3E7" w14:textId="71249D18" w:rsidR="00490CC4" w:rsidRPr="00D83A59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Тип</w:t>
            </w:r>
            <w:r w:rsidRPr="00D83A59">
              <w:rPr>
                <w:rFonts w:cs="Times New Roman"/>
                <w:lang w:val="en-US"/>
              </w:rPr>
              <w:t xml:space="preserve"> </w:t>
            </w:r>
            <w:r w:rsidRPr="00E776C3">
              <w:rPr>
                <w:rFonts w:cs="Times New Roman"/>
              </w:rPr>
              <w:t>данных</w:t>
            </w:r>
            <w:r w:rsidRPr="00D83A59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D83A59">
              <w:rPr>
                <w:rFonts w:cs="Times New Roman"/>
                <w:lang w:val="en-US"/>
              </w:rPr>
              <w:t>2(250)</w:t>
            </w:r>
            <w:r w:rsidRPr="00D83A59">
              <w:rPr>
                <w:rFonts w:cs="Times New Roman"/>
                <w:lang w:val="en-US"/>
              </w:rPr>
              <w:t>»;</w:t>
            </w:r>
          </w:p>
          <w:p w14:paraId="1B8D6B47" w14:textId="51E47158" w:rsidR="00490CC4" w:rsidRPr="00E776C3" w:rsidRDefault="00490CC4" w:rsidP="00E776C3">
            <w:pPr>
              <w:pStyle w:val="phtablecellleft"/>
              <w:rPr>
                <w:rFonts w:cs="Times New Roman"/>
                <w:lang w:val="en-US"/>
              </w:rPr>
            </w:pPr>
            <w:r w:rsidRPr="00E776C3">
              <w:rPr>
                <w:rFonts w:cs="Times New Roman"/>
              </w:rPr>
              <w:t>Раздел</w:t>
            </w:r>
            <w:r w:rsidRPr="00E776C3">
              <w:rPr>
                <w:rFonts w:cs="Times New Roman"/>
                <w:lang w:val="en-US"/>
              </w:rPr>
              <w:t>: «</w:t>
            </w:r>
            <w:r w:rsidR="002E282B" w:rsidRPr="00E776C3">
              <w:rPr>
                <w:rFonts w:cs="Times New Roman"/>
                <w:lang w:val="en-US"/>
              </w:rPr>
              <w:t>TYPES_HEART_FAIL_FRACT</w:t>
            </w:r>
            <w:r w:rsidRPr="00E776C3">
              <w:rPr>
                <w:rFonts w:cs="Times New Roman"/>
                <w:lang w:val="en-US"/>
              </w:rPr>
              <w:t>»;</w:t>
            </w:r>
          </w:p>
          <w:p w14:paraId="1B594BC7" w14:textId="0E30C384" w:rsidR="002E282B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Метод показа</w:t>
            </w:r>
            <w:r w:rsidR="00490CC4" w:rsidRPr="00E776C3">
              <w:rPr>
                <w:rFonts w:cs="Times New Roman"/>
              </w:rPr>
              <w:t>: «</w:t>
            </w:r>
            <w:r w:rsidRPr="00E776C3">
              <w:rPr>
                <w:rFonts w:cs="Times New Roman"/>
              </w:rPr>
              <w:t>VIMIS</w:t>
            </w:r>
            <w:r w:rsidR="00490CC4" w:rsidRPr="00E776C3">
              <w:rPr>
                <w:rFonts w:cs="Times New Roman"/>
              </w:rPr>
              <w:t>»</w:t>
            </w:r>
          </w:p>
          <w:p w14:paraId="2B3FF146" w14:textId="41598142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</w:p>
        </w:tc>
      </w:tr>
      <w:tr w:rsidR="00E776C3" w:rsidRPr="00E776C3" w14:paraId="344F8542" w14:textId="77777777" w:rsidTr="00490CC4"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6A6B" w14:textId="07EF211B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lastRenderedPageBreak/>
              <w:t>CARDIO_NYHA</w:t>
            </w:r>
          </w:p>
        </w:tc>
        <w:tc>
          <w:tcPr>
            <w:tcW w:w="878" w:type="pct"/>
            <w:vAlign w:val="center"/>
          </w:tcPr>
          <w:p w14:paraId="66DA7D22" w14:textId="4BF5B224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Функциональный класс хронической сердечной недостаточности</w:t>
            </w:r>
          </w:p>
        </w:tc>
        <w:tc>
          <w:tcPr>
            <w:tcW w:w="847" w:type="pct"/>
            <w:vAlign w:val="center"/>
          </w:tcPr>
          <w:p w14:paraId="66FF81A0" w14:textId="6FE31BDC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1EBD" w14:textId="2A72F41F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Тип данных: «</w:t>
            </w:r>
            <w:r w:rsidR="002E282B" w:rsidRPr="00E776C3">
              <w:rPr>
                <w:rFonts w:cs="Times New Roman"/>
                <w:lang w:val="en-US"/>
              </w:rPr>
              <w:t>VARCHAR</w:t>
            </w:r>
            <w:r w:rsidR="002E282B" w:rsidRPr="00E776C3">
              <w:rPr>
                <w:rFonts w:cs="Times New Roman"/>
              </w:rPr>
              <w:t>2(250)</w:t>
            </w:r>
            <w:r w:rsidRPr="00E776C3">
              <w:rPr>
                <w:rFonts w:cs="Times New Roman"/>
              </w:rPr>
              <w:t>»;</w:t>
            </w:r>
          </w:p>
          <w:p w14:paraId="46F7FE58" w14:textId="2AC509FC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Раздел: «</w:t>
            </w:r>
            <w:r w:rsidR="002E282B" w:rsidRPr="00E776C3">
              <w:rPr>
                <w:rFonts w:cs="Times New Roman"/>
              </w:rPr>
              <w:t>CARDIO_NYHA</w:t>
            </w:r>
            <w:r w:rsidRPr="00E776C3">
              <w:rPr>
                <w:rFonts w:cs="Times New Roman"/>
              </w:rPr>
              <w:t>»;</w:t>
            </w:r>
          </w:p>
          <w:p w14:paraId="32E54CF6" w14:textId="51D08226" w:rsidR="00490CC4" w:rsidRPr="00E776C3" w:rsidRDefault="002E282B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Метод показа</w:t>
            </w:r>
            <w:r w:rsidR="00490CC4" w:rsidRPr="00E776C3">
              <w:rPr>
                <w:rFonts w:cs="Times New Roman"/>
              </w:rPr>
              <w:t>: «</w:t>
            </w:r>
            <w:r w:rsidR="00E776C3" w:rsidRPr="00E776C3">
              <w:rPr>
                <w:rFonts w:cs="Times New Roman"/>
              </w:rPr>
              <w:t>VIMIS</w:t>
            </w:r>
            <w:r w:rsidR="00490CC4" w:rsidRPr="00E776C3">
              <w:rPr>
                <w:rFonts w:cs="Times New Roman"/>
              </w:rPr>
              <w:t>»;</w:t>
            </w:r>
          </w:p>
          <w:p w14:paraId="731CD620" w14:textId="6CCFA749" w:rsidR="00490CC4" w:rsidRPr="00E776C3" w:rsidRDefault="00490CC4" w:rsidP="00E776C3">
            <w:pPr>
              <w:pStyle w:val="phtablecellleft"/>
              <w:rPr>
                <w:rFonts w:cs="Times New Roman"/>
              </w:rPr>
            </w:pPr>
            <w:r w:rsidRPr="00E776C3">
              <w:rPr>
                <w:rFonts w:cs="Times New Roman"/>
              </w:rPr>
              <w:t>Наполнение: «</w:t>
            </w:r>
            <w:r w:rsidR="00E776C3" w:rsidRPr="00E776C3">
              <w:rPr>
                <w:rFonts w:cs="Times New Roman"/>
              </w:rPr>
              <w:t>D_CARDIO_NYHA</w:t>
            </w:r>
            <w:r w:rsidRPr="00E776C3">
              <w:rPr>
                <w:rFonts w:cs="Times New Roman"/>
              </w:rPr>
              <w:t>»</w:t>
            </w:r>
          </w:p>
        </w:tc>
      </w:tr>
    </w:tbl>
    <w:p w14:paraId="6B622A48" w14:textId="77777777" w:rsidR="00BA3F76" w:rsidRDefault="00BA3F76" w:rsidP="00E034C4">
      <w:pPr>
        <w:sectPr w:rsidR="00BA3F76" w:rsidSect="00310BF6">
          <w:footerReference w:type="default" r:id="rId89"/>
          <w:footerReference w:type="first" r:id="rId90"/>
          <w:pgSz w:w="11899" w:h="16838"/>
          <w:pgMar w:top="993" w:right="1134" w:bottom="1134" w:left="1134" w:header="567" w:footer="567" w:gutter="0"/>
          <w:cols w:space="720"/>
          <w:docGrid w:linePitch="326"/>
        </w:sectPr>
      </w:pPr>
    </w:p>
    <w:p w14:paraId="08A1C4F2" w14:textId="77777777" w:rsidR="00D4433E" w:rsidRDefault="00D4433E" w:rsidP="00761A56">
      <w:pPr>
        <w:pStyle w:val="4"/>
      </w:pPr>
      <w:bookmarkStart w:id="298" w:name="_Toc119335727"/>
      <w:bookmarkStart w:id="299" w:name="_Toc118569059"/>
      <w:r>
        <w:lastRenderedPageBreak/>
        <w:t>Настройка полей для выгрузки во внешние системы</w:t>
      </w:r>
      <w:bookmarkEnd w:id="298"/>
      <w:bookmarkEnd w:id="299"/>
    </w:p>
    <w:p w14:paraId="410D1E6D" w14:textId="77777777" w:rsidR="00D4433E" w:rsidRDefault="00D4433E" w:rsidP="00761A56">
      <w:pPr>
        <w:pStyle w:val="phnormal"/>
      </w:pPr>
      <w:r>
        <w:t>Для корректного формирования СЭМД beta-версии «Прием (осмотр) врача-специалиста» необходимо настроить поля для выгрузки во внешние системы, сопоставив им поля из шаблона услуги осмотра/консультации.</w:t>
      </w:r>
    </w:p>
    <w:p w14:paraId="2F552360" w14:textId="77777777" w:rsidR="00D4433E" w:rsidRDefault="00D4433E" w:rsidP="00761A56">
      <w:pPr>
        <w:pStyle w:val="phnormal"/>
      </w:pPr>
      <w:r>
        <w:rPr>
          <w:b/>
        </w:rPr>
        <w:t>Примечание –</w:t>
      </w:r>
      <w:r>
        <w:t xml:space="preserve"> Сопоставление полей для выгрузки во внешнюю систему с полями шаблона приёма необходимо выполнять для каждой МО.</w:t>
      </w:r>
    </w:p>
    <w:p w14:paraId="703AE34D" w14:textId="77777777" w:rsidR="00D4433E" w:rsidRDefault="00D4433E" w:rsidP="00E034C4">
      <w:pPr>
        <w:pStyle w:val="5"/>
      </w:pPr>
      <w:r>
        <w:t>Добавление полей выгрузки во внешние системы</w:t>
      </w:r>
    </w:p>
    <w:p w14:paraId="1E2F017A" w14:textId="77777777" w:rsidR="00D4433E" w:rsidRDefault="00D4433E" w:rsidP="00761A56">
      <w:pPr>
        <w:pStyle w:val="phlistitemizedtitle"/>
      </w:pPr>
      <w:r>
        <w:t>Для добавления полей выгрузки выполните следующие действия:</w:t>
      </w:r>
    </w:p>
    <w:p w14:paraId="0C586C95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Интеграция/ Поля для выгрузки в внешние системы». Откроется форма настройки полей выгрузки;</w:t>
      </w:r>
    </w:p>
    <w:p w14:paraId="374A39A4" w14:textId="6CF998E2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к блоку «Поля для выгрузки в внешние системы» и проверьте в списке наличие полей согласно приведенной ниже таблице (</w:t>
      </w:r>
      <w:r>
        <w:fldChar w:fldCharType="begin"/>
      </w:r>
      <w:r>
        <w:instrText xml:space="preserve"> REF _Ref119077713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39</w:t>
      </w:r>
      <w:r>
        <w:fldChar w:fldCharType="end"/>
      </w:r>
      <w:r>
        <w:t>):</w:t>
      </w:r>
    </w:p>
    <w:p w14:paraId="3592142F" w14:textId="77777777" w:rsidR="00D4433E" w:rsidRDefault="00D4433E" w:rsidP="002E4BE6">
      <w:pPr>
        <w:pStyle w:val="phlistitemized2"/>
      </w:pPr>
      <w:r>
        <w:t>если поле отсутствует в списке, выберите пункт контекстного меню «Добавить». Если поле уже создано, выберите пункт контекстного меню «Редактировать» для проверки его параметров на соответствие значениям. Откроется окно добавления/редактирования поля выгрузки;</w:t>
      </w:r>
    </w:p>
    <w:p w14:paraId="401D0D1D" w14:textId="31844414" w:rsidR="00D4433E" w:rsidRDefault="00D4433E" w:rsidP="002E4BE6">
      <w:pPr>
        <w:pStyle w:val="phlistitemized2"/>
      </w:pPr>
      <w:r>
        <w:t>заполните поля окна поочередно для каждого поля выгрузки в соответствии с приведенной ниже таблицей (</w:t>
      </w:r>
      <w:r>
        <w:fldChar w:fldCharType="begin"/>
      </w:r>
      <w:r>
        <w:instrText xml:space="preserve"> REF _Ref119077713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39</w:t>
      </w:r>
      <w:r>
        <w:fldChar w:fldCharType="end"/>
      </w:r>
      <w:r>
        <w:t>);</w:t>
      </w:r>
    </w:p>
    <w:p w14:paraId="358CFAA9" w14:textId="7C620632" w:rsidR="00D4433E" w:rsidRDefault="00D4433E" w:rsidP="00761A56">
      <w:pPr>
        <w:pStyle w:val="phtabletitle"/>
      </w:pPr>
      <w:bookmarkStart w:id="300" w:name="_Ref119077713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39</w:t>
      </w:r>
      <w:r>
        <w:fldChar w:fldCharType="end"/>
      </w:r>
      <w:bookmarkEnd w:id="300"/>
      <w:r>
        <w:t xml:space="preserve"> – Заполнение полей окна добавления/редактирования поля выгрузки во внешние системы</w:t>
      </w:r>
    </w:p>
    <w:tbl>
      <w:tblPr>
        <w:tblStyle w:val="af9"/>
        <w:tblW w:w="10060" w:type="dxa"/>
        <w:tblLayout w:type="fixed"/>
        <w:tblLook w:val="04A0" w:firstRow="1" w:lastRow="0" w:firstColumn="1" w:lastColumn="0" w:noHBand="0" w:noVBand="1"/>
      </w:tblPr>
      <w:tblGrid>
        <w:gridCol w:w="3964"/>
        <w:gridCol w:w="2127"/>
        <w:gridCol w:w="3969"/>
      </w:tblGrid>
      <w:tr w:rsidR="0056242C" w14:paraId="70C3EB13" w14:textId="77777777" w:rsidTr="00E776C3">
        <w:trPr>
          <w:tblHeader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C760" w14:textId="77777777" w:rsidR="0056242C" w:rsidRDefault="0056242C">
            <w:pPr>
              <w:pStyle w:val="phtablecolcaption"/>
            </w:pPr>
            <w:r>
              <w:t>Код поля для выгрузки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B6492" w14:textId="77777777" w:rsidR="0056242C" w:rsidRDefault="0056242C">
            <w:pPr>
              <w:pStyle w:val="phtablecolcaption"/>
            </w:pPr>
            <w:r>
              <w:t>Внешняя система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E25CE" w14:textId="77777777" w:rsidR="0056242C" w:rsidRDefault="0056242C">
            <w:pPr>
              <w:pStyle w:val="phtablecolcaption"/>
            </w:pPr>
            <w:r>
              <w:t>Примечание</w:t>
            </w:r>
          </w:p>
        </w:tc>
      </w:tr>
      <w:tr w:rsidR="0056242C" w14:paraId="2CE427BD" w14:textId="77777777" w:rsidTr="00E776C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E2C0B" w14:textId="77777777" w:rsidR="0056242C" w:rsidRDefault="0056242C">
            <w:pPr>
              <w:pStyle w:val="phtablecellleft"/>
            </w:pPr>
            <w:r>
              <w:t>PATIENT_CONDITIONS_CONS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C6A74" w14:textId="77777777" w:rsidR="0056242C" w:rsidRDefault="0056242C">
            <w:pPr>
              <w:pStyle w:val="phtablecellleft"/>
            </w:pPr>
            <w:r>
              <w:rPr>
                <w:lang w:val="en-US"/>
              </w:rPr>
              <w:t>fed_iemk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B06A" w14:textId="77777777" w:rsidR="0056242C" w:rsidRDefault="0056242C">
            <w:pPr>
              <w:pStyle w:val="phtablecellleft"/>
            </w:pPr>
            <w:r>
              <w:t>Состояние пациента</w:t>
            </w:r>
          </w:p>
        </w:tc>
      </w:tr>
      <w:tr w:rsidR="0056242C" w14:paraId="6035D717" w14:textId="77777777" w:rsidTr="00E776C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54CE" w14:textId="77777777" w:rsidR="0056242C" w:rsidRDefault="0056242C">
            <w:pPr>
              <w:pStyle w:val="phtablecellleft"/>
            </w:pPr>
            <w:r>
              <w:t>CONS_PROTOCOL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2B54" w14:textId="77777777" w:rsidR="0056242C" w:rsidRDefault="0056242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fed_iemk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186D" w14:textId="77777777" w:rsidR="0056242C" w:rsidRDefault="0056242C">
            <w:pPr>
              <w:pStyle w:val="phtablecellleft"/>
            </w:pPr>
            <w:r>
              <w:t>Протокол консультации</w:t>
            </w:r>
          </w:p>
        </w:tc>
      </w:tr>
      <w:tr w:rsidR="0056242C" w14:paraId="7B0140B6" w14:textId="77777777" w:rsidTr="00E776C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988EA" w14:textId="77777777" w:rsidR="0056242C" w:rsidRDefault="0056242C">
            <w:pPr>
              <w:pStyle w:val="phtablecellleft"/>
            </w:pPr>
            <w:r>
              <w:rPr>
                <w:shd w:val="clear" w:color="auto" w:fill="FFFFFF"/>
              </w:rPr>
              <w:t>CONS_CONCLUSION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640A4" w14:textId="77777777" w:rsidR="0056242C" w:rsidRDefault="0056242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fed_iemk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A9FED" w14:textId="77777777" w:rsidR="0056242C" w:rsidRDefault="0056242C">
            <w:pPr>
              <w:pStyle w:val="phtablecellleft"/>
            </w:pPr>
            <w:r>
              <w:t>Заключение</w:t>
            </w:r>
          </w:p>
        </w:tc>
      </w:tr>
      <w:tr w:rsidR="0056242C" w14:paraId="672A6622" w14:textId="77777777" w:rsidTr="00E776C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91EE" w14:textId="77777777" w:rsidR="0056242C" w:rsidRDefault="0056242C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CONS_RECOMENDATIONS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5591" w14:textId="77777777" w:rsidR="0056242C" w:rsidRDefault="0056242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fed_iemk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6A20" w14:textId="77777777" w:rsidR="0056242C" w:rsidRDefault="0056242C">
            <w:pPr>
              <w:pStyle w:val="phtablecellleft"/>
            </w:pPr>
            <w:r>
              <w:t>Рекомендации</w:t>
            </w:r>
          </w:p>
        </w:tc>
      </w:tr>
      <w:tr w:rsidR="0056242C" w14:paraId="3B51B84B" w14:textId="77777777" w:rsidTr="00E776C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086E" w14:textId="77777777" w:rsidR="0056242C" w:rsidRDefault="0056242C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CONSULTATION_RESULT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5B40" w14:textId="77777777" w:rsidR="0056242C" w:rsidRDefault="0056242C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fed_iemk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6053" w14:textId="77777777" w:rsidR="0056242C" w:rsidRDefault="0056242C">
            <w:pPr>
              <w:pStyle w:val="phtablecellleft"/>
            </w:pPr>
            <w:r>
              <w:t>Результат консультации</w:t>
            </w:r>
          </w:p>
        </w:tc>
      </w:tr>
      <w:tr w:rsidR="0056242C" w14:paraId="0B3160FA" w14:textId="77777777" w:rsidTr="00E776C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7DE13" w14:textId="77777777" w:rsidR="0056242C" w:rsidRDefault="0056242C">
            <w:pPr>
              <w:pStyle w:val="phtablecellleft"/>
              <w:rPr>
                <w:shd w:val="clear" w:color="auto" w:fill="FFFFFF"/>
              </w:rPr>
            </w:pPr>
            <w:r>
              <w:t>VIMIS_ANAMNESIS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6E06" w14:textId="77777777" w:rsidR="0056242C" w:rsidRDefault="0056242C">
            <w:pPr>
              <w:pStyle w:val="phtablecellleft"/>
              <w:rPr>
                <w:lang w:val="en-US"/>
              </w:rPr>
            </w:pPr>
            <w: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9DF7" w14:textId="77777777" w:rsidR="0056242C" w:rsidRDefault="0056242C">
            <w:pPr>
              <w:pStyle w:val="phtablecellleft"/>
            </w:pPr>
            <w:r>
              <w:t>Анамнез</w:t>
            </w:r>
          </w:p>
        </w:tc>
      </w:tr>
      <w:tr w:rsidR="0056242C" w14:paraId="0FDCFC94" w14:textId="77777777" w:rsidTr="00E776C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007C" w14:textId="77777777" w:rsidR="0056242C" w:rsidRDefault="0056242C">
            <w:pPr>
              <w:pStyle w:val="phtablecellleft"/>
            </w:pPr>
            <w:r>
              <w:t>VIMIS_OBJECTIVE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4839" w14:textId="77777777" w:rsidR="0056242C" w:rsidRDefault="0056242C">
            <w:pPr>
              <w:pStyle w:val="phtablecellleft"/>
            </w:pPr>
            <w: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48EDF" w14:textId="77777777" w:rsidR="0056242C" w:rsidRDefault="0056242C">
            <w:pPr>
              <w:pStyle w:val="phtablecellleft"/>
            </w:pPr>
            <w:r>
              <w:t>Объективный статус</w:t>
            </w:r>
          </w:p>
        </w:tc>
      </w:tr>
    </w:tbl>
    <w:p w14:paraId="64D73FF3" w14:textId="77777777" w:rsidR="00D4433E" w:rsidRDefault="00D4433E" w:rsidP="00761A56">
      <w:pPr>
        <w:pStyle w:val="phnormal"/>
      </w:pPr>
    </w:p>
    <w:p w14:paraId="30BD391A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после заполнения полей нажмите на кнопку «ОК» для сохранения введенных данных.</w:t>
      </w:r>
    </w:p>
    <w:p w14:paraId="66445C88" w14:textId="77777777" w:rsidR="00D4433E" w:rsidRDefault="00D4433E" w:rsidP="00E034C4">
      <w:pPr>
        <w:pStyle w:val="5"/>
      </w:pPr>
      <w:r>
        <w:lastRenderedPageBreak/>
        <w:t>Добавление соответствия полю выгрузки полю шаблона услуги</w:t>
      </w:r>
    </w:p>
    <w:p w14:paraId="679EAF30" w14:textId="77777777" w:rsidR="00D4433E" w:rsidRDefault="00D4433E" w:rsidP="00761A56">
      <w:pPr>
        <w:pStyle w:val="phlistitemizedtitle"/>
      </w:pPr>
      <w:r>
        <w:t>Чтобы сопоставить полю выгрузки соответствующее поле из шаблона услуги осмотра/консультации выполните следующие действия:</w:t>
      </w:r>
    </w:p>
    <w:p w14:paraId="4DB39FD9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выберите поле необходимое в блоке «Поля для выгрузки в внешние системы» (перечень полей представлен в таблице ниже);</w:t>
      </w:r>
    </w:p>
    <w:p w14:paraId="7F0838BF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перейдите в блок «Поля для выгрузки в внешние системы: соответствия»;</w:t>
      </w:r>
    </w:p>
    <w:p w14:paraId="7975ED52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если соответствие для поля не установлено, выберите пункт контекстного меню «Добавить». Если соответствие уже задано, выберите пункт контекстного меню «Редактировать» и проверьте его параметры. Откроется окно добавления/ редактирования сопоставления полей;</w:t>
      </w:r>
    </w:p>
    <w:p w14:paraId="3C1E5F65" w14:textId="3A6CA37E" w:rsidR="00D4433E" w:rsidRDefault="00D4433E" w:rsidP="00E3126A">
      <w:pPr>
        <w:pStyle w:val="phlistitemized1"/>
        <w:numPr>
          <w:ilvl w:val="0"/>
          <w:numId w:val="23"/>
        </w:numPr>
      </w:pPr>
      <w:r>
        <w:t>заполните поля окна поочередно для каждого поля выгрузки в соответствии с приведенной ниже таблицей (</w:t>
      </w:r>
      <w:r>
        <w:fldChar w:fldCharType="begin"/>
      </w:r>
      <w:r>
        <w:instrText xml:space="preserve"> REF _Ref119077771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40</w:t>
      </w:r>
      <w:r>
        <w:fldChar w:fldCharType="end"/>
      </w:r>
      <w:r>
        <w:t>);</w:t>
      </w:r>
    </w:p>
    <w:p w14:paraId="743E823A" w14:textId="540FB8C7" w:rsidR="00D4433E" w:rsidRDefault="00D4433E" w:rsidP="00761A56">
      <w:pPr>
        <w:pStyle w:val="phtabletitle"/>
      </w:pPr>
      <w:bookmarkStart w:id="301" w:name="_Ref119077771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40</w:t>
      </w:r>
      <w:r>
        <w:fldChar w:fldCharType="end"/>
      </w:r>
      <w:bookmarkEnd w:id="301"/>
      <w:r>
        <w:t xml:space="preserve"> – Заполнение полей окна сопоставления полей</w:t>
      </w:r>
    </w:p>
    <w:tbl>
      <w:tblPr>
        <w:tblStyle w:val="af9"/>
        <w:tblW w:w="10060" w:type="dxa"/>
        <w:tblLayout w:type="fixed"/>
        <w:tblLook w:val="04A0" w:firstRow="1" w:lastRow="0" w:firstColumn="1" w:lastColumn="0" w:noHBand="0" w:noVBand="1"/>
      </w:tblPr>
      <w:tblGrid>
        <w:gridCol w:w="3114"/>
        <w:gridCol w:w="6946"/>
      </w:tblGrid>
      <w:tr w:rsidR="0056242C" w14:paraId="652DBDE9" w14:textId="77777777" w:rsidTr="00E776C3">
        <w:trPr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0AAC" w14:textId="77777777" w:rsidR="0056242C" w:rsidRDefault="0056242C">
            <w:pPr>
              <w:pStyle w:val="phtablecolcaption"/>
            </w:pPr>
            <w:r>
              <w:t>Код поля для выгрузки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C08E3" w14:textId="5C1AA326" w:rsidR="0056242C" w:rsidRDefault="0056242C" w:rsidP="0056242C">
            <w:pPr>
              <w:pStyle w:val="phtablecolcaption"/>
            </w:pPr>
            <w:r>
              <w:t>Код поля в шаблоне услуги</w:t>
            </w:r>
          </w:p>
        </w:tc>
      </w:tr>
      <w:tr w:rsidR="0056242C" w14:paraId="10A48DB3" w14:textId="77777777" w:rsidTr="00E776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B7E7E" w14:textId="77777777" w:rsidR="0056242C" w:rsidRDefault="0056242C">
            <w:pPr>
              <w:pStyle w:val="phtablecellleft"/>
            </w:pPr>
            <w:r>
              <w:t>PATIENT_CONDITIONS_CONS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5D0C" w14:textId="77777777" w:rsidR="0056242C" w:rsidRDefault="0056242C">
            <w:pPr>
              <w:pStyle w:val="phtablecellleft"/>
            </w:pPr>
            <w:r>
              <w:t>PATIENT_CONDITIONS_CONS</w:t>
            </w:r>
          </w:p>
        </w:tc>
      </w:tr>
      <w:tr w:rsidR="0056242C" w14:paraId="36C068E1" w14:textId="77777777" w:rsidTr="00E776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CB4B7" w14:textId="77777777" w:rsidR="0056242C" w:rsidRDefault="0056242C">
            <w:pPr>
              <w:pStyle w:val="phtablecellleft"/>
            </w:pPr>
            <w:r>
              <w:t>CONS_PROTOCOL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FA3EC" w14:textId="42B981A9" w:rsidR="0056242C" w:rsidRDefault="0056242C" w:rsidP="00E776C3">
            <w:pPr>
              <w:pStyle w:val="phtablecellleft"/>
            </w:pPr>
            <w:r>
              <w:t>Код поля, используемого в шаблоне пр</w:t>
            </w:r>
            <w:r w:rsidR="00E776C3">
              <w:t>иема для протокола консультации</w:t>
            </w:r>
          </w:p>
        </w:tc>
      </w:tr>
      <w:tr w:rsidR="0056242C" w14:paraId="5B446A34" w14:textId="77777777" w:rsidTr="00E776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458E8" w14:textId="77777777" w:rsidR="0056242C" w:rsidRDefault="0056242C">
            <w:pPr>
              <w:pStyle w:val="phtablecellleft"/>
            </w:pPr>
            <w:r>
              <w:rPr>
                <w:shd w:val="clear" w:color="auto" w:fill="FFFFFF"/>
              </w:rPr>
              <w:t>CONS_CONCLUSION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BC9AB" w14:textId="72814552" w:rsidR="0056242C" w:rsidRDefault="0056242C" w:rsidP="00E776C3">
            <w:pPr>
              <w:pStyle w:val="phtablecellleft"/>
            </w:pPr>
            <w:r>
              <w:t xml:space="preserve">Код поля, используемого </w:t>
            </w:r>
            <w:r w:rsidR="00E776C3">
              <w:t>в шаблоне приема для заключения</w:t>
            </w:r>
          </w:p>
        </w:tc>
      </w:tr>
      <w:tr w:rsidR="0056242C" w14:paraId="138FC1AA" w14:textId="77777777" w:rsidTr="00E776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B38DC" w14:textId="77777777" w:rsidR="0056242C" w:rsidRDefault="0056242C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CONS_RECOMENDATIONS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E652" w14:textId="4E212C5A" w:rsidR="0056242C" w:rsidRDefault="0056242C" w:rsidP="00E776C3">
            <w:pPr>
              <w:pStyle w:val="phtablecellleft"/>
            </w:pPr>
            <w:r>
              <w:t xml:space="preserve">Код поля, используемого в </w:t>
            </w:r>
            <w:r w:rsidR="00E776C3">
              <w:t>шаблоне приема для рекомендаций</w:t>
            </w:r>
          </w:p>
        </w:tc>
      </w:tr>
      <w:tr w:rsidR="0056242C" w14:paraId="28606868" w14:textId="77777777" w:rsidTr="00E776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56390" w14:textId="77777777" w:rsidR="0056242C" w:rsidRDefault="0056242C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CONSULTATION_RESULT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734F" w14:textId="77777777" w:rsidR="0056242C" w:rsidRDefault="0056242C">
            <w:pPr>
              <w:pStyle w:val="phtablecellleft"/>
            </w:pPr>
            <w:r>
              <w:rPr>
                <w:shd w:val="clear" w:color="auto" w:fill="FFFFFF"/>
              </w:rPr>
              <w:t>CONSULTATION_RESULT</w:t>
            </w:r>
          </w:p>
        </w:tc>
      </w:tr>
      <w:tr w:rsidR="0056242C" w14:paraId="3F8F2CA9" w14:textId="77777777" w:rsidTr="00E776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214EE" w14:textId="77777777" w:rsidR="0056242C" w:rsidRDefault="0056242C">
            <w:pPr>
              <w:pStyle w:val="phtablecellleft"/>
              <w:rPr>
                <w:shd w:val="clear" w:color="auto" w:fill="FFFFFF"/>
              </w:rPr>
            </w:pPr>
            <w:r>
              <w:t>VIMIS_ANAMNESIS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47BD3" w14:textId="55210E51" w:rsidR="0056242C" w:rsidRDefault="0056242C" w:rsidP="00E776C3">
            <w:pPr>
              <w:pStyle w:val="phtablecellleft"/>
              <w:rPr>
                <w:shd w:val="clear" w:color="auto" w:fill="FFFFFF"/>
              </w:rPr>
            </w:pPr>
            <w:r>
              <w:t>Код поля, используемого в</w:t>
            </w:r>
            <w:r w:rsidR="00E776C3">
              <w:t xml:space="preserve"> шаблоне приема для анамнеза</w:t>
            </w:r>
          </w:p>
        </w:tc>
      </w:tr>
      <w:tr w:rsidR="0056242C" w14:paraId="0BA4E8FB" w14:textId="77777777" w:rsidTr="00E776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13585" w14:textId="77777777" w:rsidR="0056242C" w:rsidRDefault="0056242C">
            <w:pPr>
              <w:pStyle w:val="phtablecellleft"/>
            </w:pPr>
            <w:r>
              <w:t>VIMIS_OBJECTIVE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0AC4" w14:textId="6104AE70" w:rsidR="0056242C" w:rsidRDefault="0056242C" w:rsidP="00E776C3">
            <w:pPr>
              <w:pStyle w:val="phtablecellleft"/>
            </w:pPr>
            <w:r>
              <w:t>Код поля, используемого в шаблоне приема для объективного статуса</w:t>
            </w:r>
          </w:p>
        </w:tc>
      </w:tr>
    </w:tbl>
    <w:p w14:paraId="46C82B0C" w14:textId="77777777" w:rsidR="00D4433E" w:rsidRDefault="00D4433E" w:rsidP="00761A56">
      <w:pPr>
        <w:pStyle w:val="phnormal"/>
      </w:pPr>
    </w:p>
    <w:p w14:paraId="0828480D" w14:textId="77777777" w:rsidR="00D4433E" w:rsidRDefault="00D4433E" w:rsidP="00E3126A">
      <w:pPr>
        <w:pStyle w:val="phlistitemized1"/>
        <w:numPr>
          <w:ilvl w:val="0"/>
          <w:numId w:val="23"/>
        </w:numPr>
      </w:pPr>
      <w:r>
        <w:t>после заполнения полей нажмите на кнопку «ОК» для сохранения введенных данных.</w:t>
      </w:r>
    </w:p>
    <w:p w14:paraId="0C60C24A" w14:textId="77777777" w:rsidR="00D4433E" w:rsidRDefault="00D4433E" w:rsidP="00761A56">
      <w:pPr>
        <w:pStyle w:val="4"/>
      </w:pPr>
      <w:bookmarkStart w:id="302" w:name="_Toc119335728"/>
      <w:bookmarkStart w:id="303" w:name="_Toc118569060"/>
      <w:r>
        <w:t>Настройка типа подписываемого документа</w:t>
      </w:r>
      <w:bookmarkEnd w:id="302"/>
      <w:bookmarkEnd w:id="303"/>
    </w:p>
    <w:p w14:paraId="770A40C2" w14:textId="77777777" w:rsidR="00D4433E" w:rsidRDefault="00D4433E" w:rsidP="00761A56">
      <w:pPr>
        <w:pStyle w:val="phnormal"/>
      </w:pPr>
      <w:r>
        <w:t>Необходимо проверить наличие типа документа «Прием (осмотр) врача-специалиста» в системном словаре «Типы подписываемых документов» («EHR_TYPES») и, в случае отсутствия, добавить его в словарь.</w:t>
      </w:r>
    </w:p>
    <w:p w14:paraId="5F63554D" w14:textId="5B5B2ADA" w:rsidR="00D4433E" w:rsidRDefault="00D4433E" w:rsidP="00761A56">
      <w:pPr>
        <w:pStyle w:val="phnormal"/>
      </w:pPr>
      <w:r>
        <w:t xml:space="preserve">Для проверки и добавления типа подписываемого документа выполните действия, описанные в п. </w:t>
      </w:r>
      <w:r>
        <w:fldChar w:fldCharType="begin"/>
      </w:r>
      <w:r>
        <w:instrText xml:space="preserve"> REF _Ref118567273 \r \h  \* MERGEFORMAT </w:instrText>
      </w:r>
      <w:r>
        <w:fldChar w:fldCharType="separate"/>
      </w:r>
      <w:r w:rsidR="00DE36C7">
        <w:t>2.10</w:t>
      </w:r>
      <w:r>
        <w:fldChar w:fldCharType="end"/>
      </w:r>
      <w:r>
        <w:t>.</w:t>
      </w:r>
    </w:p>
    <w:p w14:paraId="00CC4A83" w14:textId="43DCC488" w:rsidR="00D4433E" w:rsidRDefault="00D4433E" w:rsidP="00761A56">
      <w:pPr>
        <w:pStyle w:val="phnormal"/>
      </w:pPr>
      <w:r>
        <w:t>Параметры типа подписываемого документа представлены в таблице ниже (</w:t>
      </w:r>
      <w:r>
        <w:fldChar w:fldCharType="begin"/>
      </w:r>
      <w:r>
        <w:instrText xml:space="preserve"> REF _Ref119077798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41</w:t>
      </w:r>
      <w:r>
        <w:fldChar w:fldCharType="end"/>
      </w:r>
      <w:r>
        <w:t>).</w:t>
      </w:r>
    </w:p>
    <w:p w14:paraId="38532768" w14:textId="0367B574" w:rsidR="00D4433E" w:rsidRDefault="00D4433E" w:rsidP="00761A56">
      <w:pPr>
        <w:pStyle w:val="phtabletitle"/>
      </w:pPr>
      <w:r>
        <w:lastRenderedPageBreak/>
        <w:t xml:space="preserve"> </w:t>
      </w:r>
      <w:bookmarkStart w:id="304" w:name="_Ref119077798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41</w:t>
      </w:r>
      <w:r>
        <w:fldChar w:fldCharType="end"/>
      </w:r>
      <w:bookmarkEnd w:id="304"/>
      <w:r>
        <w:t xml:space="preserve"> – Параметры типа подписываемого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165"/>
        <w:gridCol w:w="5890"/>
      </w:tblGrid>
      <w:tr w:rsidR="00D4433E" w14:paraId="723FE8C4" w14:textId="77777777" w:rsidTr="004A59BC">
        <w:trPr>
          <w:tblHeader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93E0" w14:textId="77777777" w:rsidR="00D4433E" w:rsidRDefault="00D4433E" w:rsidP="00761A56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EE89" w14:textId="77777777" w:rsidR="00D4433E" w:rsidRDefault="00D4433E" w:rsidP="00761A56">
            <w:pPr>
              <w:pStyle w:val="phtablecolcaption"/>
            </w:pPr>
            <w:r>
              <w:t>Значение</w:t>
            </w:r>
          </w:p>
        </w:tc>
      </w:tr>
      <w:tr w:rsidR="00D4433E" w14:paraId="6AB8EFF3" w14:textId="77777777" w:rsidTr="004A59BC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8FBB" w14:textId="77777777" w:rsidR="00D4433E" w:rsidRDefault="00D4433E" w:rsidP="00761A56">
            <w:pPr>
              <w:pStyle w:val="phtablecellleft"/>
            </w:pPr>
            <w:r>
              <w:t>Код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3BB65" w14:textId="77777777" w:rsidR="00D4433E" w:rsidRDefault="00D4433E" w:rsidP="00761A56">
            <w:pPr>
              <w:pStyle w:val="phtablecellleft"/>
            </w:pPr>
            <w:r>
              <w:t>341</w:t>
            </w:r>
          </w:p>
        </w:tc>
      </w:tr>
      <w:tr w:rsidR="00D4433E" w14:paraId="277A9139" w14:textId="77777777" w:rsidTr="004A59BC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A2A72" w14:textId="77777777" w:rsidR="00D4433E" w:rsidRDefault="00D4433E" w:rsidP="00761A56">
            <w:pPr>
              <w:pStyle w:val="phtablecellleft"/>
            </w:pPr>
            <w:r>
              <w:t>ID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B4A34" w14:textId="77777777" w:rsidR="00D4433E" w:rsidRDefault="00D4433E" w:rsidP="00761A56">
            <w:pPr>
              <w:pStyle w:val="phtablecellleft"/>
            </w:pPr>
            <w:r>
              <w:t>341</w:t>
            </w:r>
          </w:p>
        </w:tc>
      </w:tr>
      <w:tr w:rsidR="00D4433E" w14:paraId="60F73B87" w14:textId="77777777" w:rsidTr="004A59BC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F394" w14:textId="77777777" w:rsidR="00D4433E" w:rsidRDefault="00D4433E" w:rsidP="00761A56">
            <w:pPr>
              <w:pStyle w:val="phtablecellleft"/>
            </w:pPr>
            <w:r>
              <w:t>Наименование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A2D43" w14:textId="77777777" w:rsidR="00D4433E" w:rsidRDefault="00D4433E" w:rsidP="00761A56">
            <w:pPr>
              <w:pStyle w:val="phtablecellleft"/>
            </w:pPr>
            <w:r>
              <w:t>Прием (осмотр) врача-специалиста</w:t>
            </w:r>
          </w:p>
        </w:tc>
      </w:tr>
      <w:tr w:rsidR="00D4433E" w14:paraId="2F28790A" w14:textId="77777777" w:rsidTr="004A59BC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3A23B" w14:textId="77777777" w:rsidR="00D4433E" w:rsidRDefault="00D4433E" w:rsidP="00761A56">
            <w:pPr>
              <w:pStyle w:val="phtablecellleft"/>
            </w:pPr>
            <w:r>
              <w:t>Описание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7266" w14:textId="77777777" w:rsidR="00D4433E" w:rsidRDefault="00D4433E" w:rsidP="00761A56">
            <w:pPr>
              <w:pStyle w:val="phtablecellleft"/>
            </w:pPr>
            <w:r>
              <w:t>Прием (осмотр) врача-специалиста</w:t>
            </w:r>
          </w:p>
        </w:tc>
      </w:tr>
      <w:tr w:rsidR="00D4433E" w14:paraId="62CADE57" w14:textId="77777777" w:rsidTr="004A59BC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84123" w14:textId="77777777" w:rsidR="00D4433E" w:rsidRDefault="00D4433E" w:rsidP="00761A56">
            <w:pPr>
              <w:pStyle w:val="phtablecellleft"/>
            </w:pPr>
            <w:r>
              <w:t>Код СМС в ВИМИС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7A0A6" w14:textId="77777777" w:rsidR="00D4433E" w:rsidRDefault="00D4433E" w:rsidP="00761A56">
            <w:pPr>
              <w:pStyle w:val="phtablecellleft"/>
            </w:pPr>
            <w:r>
              <w:t>5</w:t>
            </w:r>
          </w:p>
        </w:tc>
      </w:tr>
    </w:tbl>
    <w:p w14:paraId="1BC087E0" w14:textId="77777777" w:rsidR="00D4433E" w:rsidRDefault="00D4433E" w:rsidP="00761A56">
      <w:pPr>
        <w:pStyle w:val="phnormal"/>
      </w:pPr>
    </w:p>
    <w:p w14:paraId="44294ECD" w14:textId="77777777" w:rsidR="00D4433E" w:rsidRDefault="00D4433E" w:rsidP="00761A56">
      <w:pPr>
        <w:pStyle w:val="phnormal"/>
      </w:pPr>
      <w:r>
        <w:rPr>
          <w:b/>
        </w:rPr>
        <w:t xml:space="preserve">Примечание – </w:t>
      </w:r>
      <w:r>
        <w:t>Код и наименование типа документа заполняются согласно справочнику ФРНСИ 1.2.643.5.1.13.13.11.1522 «Виды медицинской документации».</w:t>
      </w:r>
    </w:p>
    <w:p w14:paraId="7FC0F1AD" w14:textId="77777777" w:rsidR="00D4433E" w:rsidRPr="00CD63BE" w:rsidRDefault="00D4433E" w:rsidP="00761A56">
      <w:pPr>
        <w:pStyle w:val="phnormal"/>
      </w:pPr>
    </w:p>
    <w:p w14:paraId="480C576B" w14:textId="77777777" w:rsidR="00D4433E" w:rsidRPr="00EA3676" w:rsidRDefault="00D4433E" w:rsidP="00761A56">
      <w:pPr>
        <w:pStyle w:val="31"/>
      </w:pPr>
      <w:bookmarkStart w:id="305" w:name="_Toc122531056"/>
      <w:r w:rsidRPr="00EA3676">
        <w:t xml:space="preserve">Настройки для формирования СЭМД </w:t>
      </w:r>
      <w:r w:rsidRPr="00EA3676">
        <w:rPr>
          <w:lang w:val="en-US"/>
        </w:rPr>
        <w:t>beta</w:t>
      </w:r>
      <w:r w:rsidRPr="00EA3676">
        <w:t>-версии «</w:t>
      </w:r>
      <w:r>
        <w:t>Протокол консилиума врачей</w:t>
      </w:r>
      <w:r w:rsidRPr="00EA3676">
        <w:t>»</w:t>
      </w:r>
      <w:bookmarkEnd w:id="305"/>
    </w:p>
    <w:p w14:paraId="1C827E03" w14:textId="77777777" w:rsidR="00D4433E" w:rsidRDefault="00D4433E" w:rsidP="00761A56">
      <w:pPr>
        <w:pStyle w:val="4"/>
        <w:rPr>
          <w:bCs w:val="0"/>
        </w:rPr>
      </w:pPr>
      <w:r w:rsidRPr="00EA3676">
        <w:rPr>
          <w:bCs w:val="0"/>
        </w:rPr>
        <w:t>Настройка</w:t>
      </w:r>
      <w:r>
        <w:rPr>
          <w:bCs w:val="0"/>
        </w:rPr>
        <w:t xml:space="preserve"> справочник</w:t>
      </w:r>
      <w:r>
        <w:rPr>
          <w:bCs w:val="0"/>
          <w:lang w:val="en-US"/>
        </w:rPr>
        <w:t xml:space="preserve">ов </w:t>
      </w:r>
      <w:r>
        <w:rPr>
          <w:bCs w:val="0"/>
        </w:rPr>
        <w:t>ФРНСИ</w:t>
      </w:r>
    </w:p>
    <w:p w14:paraId="55290BBC" w14:textId="64E6EECC" w:rsidR="00D4433E" w:rsidRDefault="00F91BC6" w:rsidP="00F91BC6">
      <w:pPr>
        <w:pStyle w:val="phnormal"/>
      </w:pPr>
      <w:r>
        <w:t xml:space="preserve">Для корректной работы интеграции с ВИМИС «ССЗ» необходимо загрузить и сопоставить с разделами МИС справочники ФРНСИ, указанные в таблице ниже </w:t>
      </w:r>
      <w:r w:rsidR="00D4433E">
        <w:t>(</w:t>
      </w:r>
      <w:r>
        <w:fldChar w:fldCharType="begin"/>
      </w:r>
      <w:r>
        <w:instrText xml:space="preserve"> REF _Ref121001522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42</w:t>
      </w:r>
      <w:r>
        <w:fldChar w:fldCharType="end"/>
      </w:r>
      <w:r w:rsidR="00D4433E">
        <w:t>).</w:t>
      </w:r>
    </w:p>
    <w:p w14:paraId="22B4128D" w14:textId="082553A2" w:rsidR="00D4433E" w:rsidRDefault="00D4433E" w:rsidP="00761A56">
      <w:pPr>
        <w:pStyle w:val="phtabletitle"/>
      </w:pPr>
      <w:bookmarkStart w:id="306" w:name="_Ref121001522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42</w:t>
      </w:r>
      <w:r>
        <w:fldChar w:fldCharType="end"/>
      </w:r>
      <w:bookmarkEnd w:id="306"/>
      <w:r w:rsidR="00F13B1D">
        <w:t xml:space="preserve"> –</w:t>
      </w:r>
      <w:r>
        <w:t xml:space="preserve"> Перечень загружаемых федеральных справочников</w:t>
      </w:r>
    </w:p>
    <w:tbl>
      <w:tblPr>
        <w:tblStyle w:val="af9"/>
        <w:tblW w:w="4991" w:type="pct"/>
        <w:tblLook w:val="04A0" w:firstRow="1" w:lastRow="0" w:firstColumn="1" w:lastColumn="0" w:noHBand="0" w:noVBand="1"/>
      </w:tblPr>
      <w:tblGrid>
        <w:gridCol w:w="2366"/>
        <w:gridCol w:w="2004"/>
        <w:gridCol w:w="3006"/>
        <w:gridCol w:w="2661"/>
      </w:tblGrid>
      <w:tr w:rsidR="00946C05" w:rsidRPr="00F91BC6" w14:paraId="03B42C54" w14:textId="60C8A465" w:rsidTr="00946C05">
        <w:trPr>
          <w:tblHeader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6A3C" w14:textId="77777777" w:rsidR="00F91BC6" w:rsidRPr="00F91BC6" w:rsidRDefault="00F91BC6" w:rsidP="00761A56">
            <w:pPr>
              <w:pStyle w:val="phtablecolcaption"/>
              <w:rPr>
                <w:rFonts w:cs="Times New Roman"/>
              </w:rPr>
            </w:pPr>
            <w:r w:rsidRPr="00F91BC6">
              <w:rPr>
                <w:rFonts w:cs="Times New Roman"/>
              </w:rPr>
              <w:t>OID справочника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76C9" w14:textId="77777777" w:rsidR="00F91BC6" w:rsidRPr="00F91BC6" w:rsidRDefault="00F91BC6" w:rsidP="00761A56">
            <w:pPr>
              <w:pStyle w:val="phtablecolcaption"/>
              <w:rPr>
                <w:rFonts w:cs="Times New Roman"/>
              </w:rPr>
            </w:pPr>
            <w:r w:rsidRPr="00F91BC6">
              <w:rPr>
                <w:rFonts w:cs="Times New Roman"/>
              </w:rPr>
              <w:t>Наименование справочника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9C194" w14:textId="77777777" w:rsidR="00F91BC6" w:rsidRPr="00F91BC6" w:rsidRDefault="00F91BC6" w:rsidP="00761A56">
            <w:pPr>
              <w:pStyle w:val="phtablecolcaption"/>
              <w:rPr>
                <w:rFonts w:cs="Times New Roman"/>
              </w:rPr>
            </w:pPr>
            <w:r w:rsidRPr="00F91BC6">
              <w:rPr>
                <w:rFonts w:cs="Times New Roman"/>
              </w:rPr>
              <w:t>Раздел федерального справочника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9BD9" w14:textId="58D46186" w:rsidR="00F91BC6" w:rsidRPr="00F91BC6" w:rsidRDefault="00F91BC6" w:rsidP="00761A56">
            <w:pPr>
              <w:pStyle w:val="phtablecolcaption"/>
              <w:rPr>
                <w:rFonts w:cs="Times New Roman"/>
              </w:rPr>
            </w:pPr>
            <w:r w:rsidRPr="00F91BC6">
              <w:rPr>
                <w:rFonts w:cs="Times New Roman"/>
              </w:rPr>
              <w:t>Раздел справочника в МИС</w:t>
            </w:r>
          </w:p>
        </w:tc>
      </w:tr>
      <w:tr w:rsidR="00946C05" w:rsidRPr="00F91BC6" w14:paraId="34B73553" w14:textId="18028F8D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32A9" w14:textId="77777777" w:rsidR="00F91BC6" w:rsidRPr="00946C05" w:rsidRDefault="00F91BC6" w:rsidP="00946C05">
            <w:pPr>
              <w:pStyle w:val="phtablecellleft"/>
            </w:pPr>
            <w:r w:rsidRPr="00946C05">
              <w:t>1.2.643.5.1.13.13.11.1506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544F" w14:textId="77777777" w:rsidR="00F91BC6" w:rsidRPr="00946C05" w:rsidRDefault="00F91BC6" w:rsidP="00946C05">
            <w:pPr>
              <w:pStyle w:val="phtablecellleft"/>
            </w:pPr>
            <w:r w:rsidRPr="00946C05">
              <w:t>Цели проведения врачебной комиссии (консилиума врачей)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4F83" w14:textId="77777777" w:rsidR="00F91BC6" w:rsidRPr="00946C05" w:rsidRDefault="00F91BC6" w:rsidP="00946C05">
            <w:pPr>
              <w:pStyle w:val="phtablecellleft"/>
            </w:pPr>
            <w:r w:rsidRPr="00946C05">
              <w:t>FN_PURPOSE_VK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E525" w14:textId="53A7F563" w:rsidR="00F91BC6" w:rsidRPr="00946C05" w:rsidRDefault="00F91BC6" w:rsidP="00946C05">
            <w:pPr>
              <w:pStyle w:val="phtablecellleft"/>
            </w:pPr>
            <w:r w:rsidRPr="00946C05">
              <w:t>PURPOSE_VK</w:t>
            </w:r>
          </w:p>
        </w:tc>
      </w:tr>
      <w:tr w:rsidR="00F91BC6" w:rsidRPr="00F91BC6" w14:paraId="141FBE53" w14:textId="6EE89CDF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77BB" w14:textId="77777777" w:rsidR="00F91BC6" w:rsidRPr="00946C05" w:rsidRDefault="00F91BC6" w:rsidP="00946C05">
            <w:pPr>
              <w:pStyle w:val="phtablecellleft"/>
            </w:pPr>
            <w:r w:rsidRPr="00946C05">
              <w:t>1.2.643.5.1.13.13.99.2.349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452E" w14:textId="77777777" w:rsidR="00F91BC6" w:rsidRPr="00946C05" w:rsidRDefault="00F91BC6" w:rsidP="00946C05">
            <w:pPr>
              <w:pStyle w:val="phtablecellleft"/>
            </w:pPr>
            <w:r w:rsidRPr="00946C05">
              <w:t>Результаты консилиума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E67B" w14:textId="77777777" w:rsidR="00F91BC6" w:rsidRPr="00946C05" w:rsidRDefault="00F91BC6" w:rsidP="00946C05">
            <w:pPr>
              <w:pStyle w:val="phtablecellleft"/>
            </w:pPr>
            <w:r w:rsidRPr="00946C05">
              <w:t>FN_RESULT_CONS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70E72" w14:textId="66F86842" w:rsidR="00F91BC6" w:rsidRPr="00946C05" w:rsidRDefault="00F91BC6" w:rsidP="00946C05">
            <w:pPr>
              <w:pStyle w:val="phtablecellleft"/>
              <w:spacing w:before="0"/>
            </w:pPr>
            <w:r w:rsidRPr="00946C05">
              <w:t>RESULT_CONS</w:t>
            </w:r>
          </w:p>
        </w:tc>
      </w:tr>
      <w:tr w:rsidR="00946C05" w:rsidRPr="00F91BC6" w14:paraId="24729FEA" w14:textId="115219F0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2E20" w14:textId="77777777" w:rsidR="00F91BC6" w:rsidRPr="00946C05" w:rsidRDefault="00F91BC6" w:rsidP="00946C05">
            <w:pPr>
              <w:pStyle w:val="phtablecellleft"/>
            </w:pPr>
            <w:r w:rsidRPr="00946C05">
              <w:t>1.2.643.5.1.13.13.11.1006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4F67" w14:textId="77777777" w:rsidR="00F91BC6" w:rsidRPr="00946C05" w:rsidRDefault="00F91BC6" w:rsidP="00946C05">
            <w:pPr>
              <w:pStyle w:val="phtablecellleft"/>
            </w:pPr>
            <w:r w:rsidRPr="00946C05">
              <w:t>Степень тяжести состояния пациента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EABA" w14:textId="77777777" w:rsidR="00F91BC6" w:rsidRPr="00946C05" w:rsidRDefault="00F91BC6" w:rsidP="00946C05">
            <w:pPr>
              <w:pStyle w:val="phtablecellleft"/>
            </w:pPr>
            <w:r w:rsidRPr="00946C05">
              <w:t>FN_CONDITION_PAT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BCAB" w14:textId="318E4B11" w:rsidR="00F91BC6" w:rsidRPr="00946C05" w:rsidRDefault="00F91BC6" w:rsidP="00946C05">
            <w:pPr>
              <w:pStyle w:val="phtablecellleft"/>
            </w:pPr>
            <w:r w:rsidRPr="00946C05">
              <w:t>PATIENT_CONDITIONS</w:t>
            </w:r>
          </w:p>
        </w:tc>
      </w:tr>
      <w:tr w:rsidR="00946C05" w:rsidRPr="00F91BC6" w14:paraId="7EEFDBEC" w14:textId="77777777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E67E" w14:textId="44FE57D7" w:rsidR="00F91BC6" w:rsidRPr="00946C05" w:rsidRDefault="00F91BC6" w:rsidP="00946C05">
            <w:pPr>
              <w:pStyle w:val="phtablecellleft"/>
            </w:pPr>
            <w:r w:rsidRPr="00946C05">
              <w:t>1.2.643.5.1.13.13.11.1514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644A" w14:textId="4E8727A2" w:rsidR="00F91BC6" w:rsidRPr="00946C05" w:rsidRDefault="00F91BC6" w:rsidP="00946C05">
            <w:pPr>
              <w:pStyle w:val="phtablecellleft"/>
            </w:pPr>
            <w:r w:rsidRPr="00946C05">
              <w:t>Перечень клинических шкал и опросников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C2FAA" w14:textId="570D47B5" w:rsidR="00F91BC6" w:rsidRPr="00946C05" w:rsidRDefault="00F91BC6" w:rsidP="00946C05">
            <w:pPr>
              <w:pStyle w:val="phtablecellleft"/>
            </w:pPr>
            <w:r w:rsidRPr="00946C05">
              <w:t>FN_CLINIC_SCALES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D8337" w14:textId="0DA24613" w:rsidR="00F91BC6" w:rsidRPr="00946C05" w:rsidRDefault="00F91BC6" w:rsidP="00946C05">
            <w:pPr>
              <w:pStyle w:val="phtablecellleft"/>
            </w:pPr>
            <w:r w:rsidRPr="00946C05">
              <w:t>QUESTIONARIES</w:t>
            </w:r>
          </w:p>
        </w:tc>
      </w:tr>
      <w:tr w:rsidR="00946C05" w:rsidRPr="00F91BC6" w14:paraId="6D75F5A7" w14:textId="77777777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A4A95" w14:textId="1E9005AA" w:rsidR="00F91BC6" w:rsidRPr="00946C05" w:rsidRDefault="00F91BC6" w:rsidP="00946C05">
            <w:pPr>
              <w:pStyle w:val="phtablecellleft"/>
            </w:pPr>
            <w:r w:rsidRPr="00946C05">
              <w:t>1.2.643.5.1.13.13.11.1516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2B64" w14:textId="722A4C36" w:rsidR="00F91BC6" w:rsidRPr="00946C05" w:rsidRDefault="00F91BC6" w:rsidP="00946C05">
            <w:pPr>
              <w:pStyle w:val="phtablecellleft"/>
            </w:pPr>
            <w:r w:rsidRPr="00946C05">
              <w:t>Интерпретация результатов оценки по клиническим шкалам и опросникам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7F70" w14:textId="3384DB13" w:rsidR="00F91BC6" w:rsidRPr="00946C05" w:rsidRDefault="00F91BC6" w:rsidP="00946C05">
            <w:pPr>
              <w:pStyle w:val="phtablecellleft"/>
            </w:pPr>
            <w:r w:rsidRPr="00946C05">
              <w:t>FN_RESULTS_ACCORDING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9293" w14:textId="2566EDF1" w:rsidR="00F91BC6" w:rsidRPr="00946C05" w:rsidRDefault="00F91BC6" w:rsidP="00946C05">
            <w:pPr>
              <w:pStyle w:val="phtablecellleft"/>
            </w:pPr>
            <w:r w:rsidRPr="00946C05">
              <w:t>QUEST_INTERPRETATION</w:t>
            </w:r>
          </w:p>
        </w:tc>
      </w:tr>
      <w:tr w:rsidR="00946C05" w:rsidRPr="00F91BC6" w14:paraId="53C533BB" w14:textId="77777777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5DAA" w14:textId="4A6997B8" w:rsidR="00F91BC6" w:rsidRPr="00946C05" w:rsidRDefault="00F91BC6" w:rsidP="00946C05">
            <w:pPr>
              <w:pStyle w:val="phtablecellleft"/>
            </w:pPr>
            <w:r w:rsidRPr="00946C05">
              <w:t>1.2.643.5.1.13.13.11.1515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6055E" w14:textId="5C0C1530" w:rsidR="00F91BC6" w:rsidRPr="00946C05" w:rsidRDefault="00F91BC6" w:rsidP="00946C05">
            <w:pPr>
              <w:pStyle w:val="phtablecellleft"/>
            </w:pPr>
            <w:r w:rsidRPr="00946C05">
              <w:t>Параметры клинических шкал и опросников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D359" w14:textId="0AD52619" w:rsidR="00F91BC6" w:rsidRPr="00946C05" w:rsidRDefault="00F91BC6" w:rsidP="00946C05">
            <w:pPr>
              <w:pStyle w:val="phtablecellleft"/>
            </w:pPr>
            <w:r w:rsidRPr="00946C05">
              <w:t>FN_PARAMS_CLINIC_SCALES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BBE6" w14:textId="78C30260" w:rsidR="00F91BC6" w:rsidRPr="00946C05" w:rsidRDefault="00F91BC6" w:rsidP="00946C05">
            <w:pPr>
              <w:pStyle w:val="phtablecellleft"/>
            </w:pPr>
            <w:r w:rsidRPr="00946C05">
              <w:t>QUEST_QUESTIONS</w:t>
            </w:r>
          </w:p>
        </w:tc>
      </w:tr>
      <w:tr w:rsidR="00946C05" w:rsidRPr="00F91BC6" w14:paraId="1032C135" w14:textId="77777777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1B06" w14:textId="246893E8" w:rsidR="00F91BC6" w:rsidRPr="00946C05" w:rsidRDefault="00F91BC6" w:rsidP="00946C05">
            <w:pPr>
              <w:pStyle w:val="phtablecellleft"/>
            </w:pPr>
            <w:r w:rsidRPr="00946C05">
              <w:lastRenderedPageBreak/>
              <w:t>1.2.643.5.1.13.13.11.1515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D668F" w14:textId="019AB509" w:rsidR="00F91BC6" w:rsidRPr="00946C05" w:rsidRDefault="00F91BC6" w:rsidP="00946C05">
            <w:pPr>
              <w:pStyle w:val="phtablecellleft"/>
            </w:pPr>
            <w:r w:rsidRPr="00946C05">
              <w:t>Параметры клинических шкал и опросников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4A53" w14:textId="2E23376B" w:rsidR="00F91BC6" w:rsidRPr="00946C05" w:rsidRDefault="00F91BC6" w:rsidP="00946C05">
            <w:pPr>
              <w:pStyle w:val="phtablecellleft"/>
            </w:pPr>
            <w:r w:rsidRPr="00946C05">
              <w:t>FN_PARAMS_CLINIC_SCALES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2BD8" w14:textId="6C3F162E" w:rsidR="00F91BC6" w:rsidRPr="00946C05" w:rsidRDefault="00F91BC6" w:rsidP="00946C05">
            <w:pPr>
              <w:pStyle w:val="phtablecellleft"/>
            </w:pPr>
            <w:r w:rsidRPr="00946C05">
              <w:t>QUEST_ANSWERS</w:t>
            </w:r>
          </w:p>
        </w:tc>
      </w:tr>
      <w:tr w:rsidR="00946C05" w:rsidRPr="00F91BC6" w14:paraId="0165F0AD" w14:textId="77777777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DC0D" w14:textId="3ECEC05D" w:rsidR="00F91BC6" w:rsidRPr="00946C05" w:rsidRDefault="00F91BC6" w:rsidP="00946C05">
            <w:pPr>
              <w:pStyle w:val="phtablecellleft"/>
            </w:pPr>
            <w:r w:rsidRPr="00946C05">
              <w:t>1.2.643.5.1.13.13.11.1070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2A1BF" w14:textId="1AE482DC" w:rsidR="00F91BC6" w:rsidRPr="00946C05" w:rsidRDefault="00F91BC6" w:rsidP="00946C05">
            <w:pPr>
              <w:pStyle w:val="phtablecellleft"/>
            </w:pPr>
            <w:r w:rsidRPr="00946C05">
              <w:t>Номенклатура медицинских услуг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F55E" w14:textId="1811CF67" w:rsidR="00F91BC6" w:rsidRPr="00946C05" w:rsidRDefault="00F91BC6" w:rsidP="00946C05">
            <w:pPr>
              <w:pStyle w:val="phtablecellleft"/>
            </w:pPr>
            <w:r w:rsidRPr="00946C05">
              <w:t>FED_SERVICES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8D23B" w14:textId="4B42E5E9" w:rsidR="00F91BC6" w:rsidRPr="00946C05" w:rsidRDefault="00F91BC6" w:rsidP="00946C05">
            <w:pPr>
              <w:pStyle w:val="phtablecellleft"/>
            </w:pPr>
            <w:r w:rsidRPr="00946C05">
              <w:t>INT_YO_SERVICES</w:t>
            </w:r>
          </w:p>
        </w:tc>
      </w:tr>
      <w:tr w:rsidR="00946C05" w:rsidRPr="00F91BC6" w14:paraId="59043791" w14:textId="77777777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D470B" w14:textId="11D4985C" w:rsidR="00F91BC6" w:rsidRPr="00946C05" w:rsidRDefault="00F91BC6" w:rsidP="00946C05">
            <w:pPr>
              <w:pStyle w:val="phtablecellleft"/>
            </w:pPr>
            <w:r w:rsidRPr="00946C05">
              <w:t>1.2.643.5.1.13.13.11.1471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B2F6A" w14:textId="003E6534" w:rsidR="00F91BC6" w:rsidRPr="00946C05" w:rsidRDefault="00F91BC6" w:rsidP="00946C05">
            <w:pPr>
              <w:pStyle w:val="phtablecellleft"/>
            </w:pPr>
            <w:r w:rsidRPr="00946C05">
              <w:t>Федеральный справочник инструментальных диагностических исследований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6B4BF" w14:textId="7E4E597D" w:rsidR="00F91BC6" w:rsidRPr="00946C05" w:rsidRDefault="00F91BC6" w:rsidP="00946C05">
            <w:pPr>
              <w:pStyle w:val="phtablecellleft"/>
            </w:pPr>
            <w:r w:rsidRPr="00946C05">
              <w:t>FN_INST_DIAG_RESEARCH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E8EA" w14:textId="607AF794" w:rsidR="00F91BC6" w:rsidRPr="00946C05" w:rsidRDefault="00F91BC6" w:rsidP="00946C05">
            <w:pPr>
              <w:pStyle w:val="phtablecellleft"/>
            </w:pPr>
            <w:r w:rsidRPr="00946C05">
              <w:t>SERVICES</w:t>
            </w:r>
          </w:p>
        </w:tc>
      </w:tr>
      <w:tr w:rsidR="00946C05" w:rsidRPr="00F91BC6" w14:paraId="40CB18DE" w14:textId="77777777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36428" w14:textId="4A85CF72" w:rsidR="00F91BC6" w:rsidRPr="00946C05" w:rsidRDefault="00F91BC6" w:rsidP="00946C05">
            <w:pPr>
              <w:pStyle w:val="phtablecellleft"/>
            </w:pPr>
            <w:r w:rsidRPr="00946C05">
              <w:t>1.2.643.5.1.13.13.11.1005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5296" w14:textId="35D974D2" w:rsidR="00F91BC6" w:rsidRPr="00946C05" w:rsidRDefault="00F91BC6" w:rsidP="00946C05">
            <w:pPr>
              <w:pStyle w:val="phtablecellleft"/>
            </w:pPr>
            <w:r w:rsidRPr="00946C05">
              <w:t>Международная статистическая классификация болезней и проблем, связанных со здоровьем (10-й пересмотр)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083A" w14:textId="1ECBFDA8" w:rsidR="00F91BC6" w:rsidRPr="00946C05" w:rsidRDefault="00F91BC6" w:rsidP="00946C05">
            <w:pPr>
              <w:pStyle w:val="phtablecellleft"/>
            </w:pPr>
            <w:r w:rsidRPr="00946C05">
              <w:t>FN_MKB10_V4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77AB4" w14:textId="6878E418" w:rsidR="00F91BC6" w:rsidRPr="00946C05" w:rsidRDefault="00F91BC6" w:rsidP="00946C05">
            <w:pPr>
              <w:pStyle w:val="phtablecellleft"/>
            </w:pPr>
            <w:r w:rsidRPr="00946C05">
              <w:t>MKB10</w:t>
            </w:r>
          </w:p>
        </w:tc>
      </w:tr>
      <w:tr w:rsidR="00946C05" w:rsidRPr="00F91BC6" w14:paraId="1C2E385C" w14:textId="77777777" w:rsidTr="00946C05"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D9E3" w14:textId="3434D234" w:rsidR="00F91BC6" w:rsidRPr="00946C05" w:rsidRDefault="00F91BC6" w:rsidP="00946C05">
            <w:pPr>
              <w:pStyle w:val="phtablecellleft"/>
            </w:pPr>
            <w:r w:rsidRPr="00946C05">
              <w:t>1.2.643.5.1.13.13.11.1049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8C00A" w14:textId="629AE053" w:rsidR="00F91BC6" w:rsidRPr="00946C05" w:rsidRDefault="00F91BC6" w:rsidP="00946C05">
            <w:pPr>
              <w:pStyle w:val="phtablecellleft"/>
            </w:pPr>
            <w:r w:rsidRPr="00946C05">
              <w:t>Характер заболевания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3319" w14:textId="12CEE994" w:rsidR="00F91BC6" w:rsidRPr="00946C05" w:rsidRDefault="00F91BC6" w:rsidP="00946C05">
            <w:pPr>
              <w:pStyle w:val="phtablecellleft"/>
            </w:pPr>
            <w:r w:rsidRPr="00946C05">
              <w:t>FN_DISEASECHARACTERS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1C79" w14:textId="00D36C2D" w:rsidR="00F91BC6" w:rsidRPr="00946C05" w:rsidRDefault="00F91BC6" w:rsidP="00946C05">
            <w:pPr>
              <w:pStyle w:val="phtablecellleft"/>
            </w:pPr>
            <w:r w:rsidRPr="00946C05">
              <w:t>DISEASECHARACTERS</w:t>
            </w:r>
          </w:p>
        </w:tc>
      </w:tr>
    </w:tbl>
    <w:p w14:paraId="5C6D8C47" w14:textId="77777777" w:rsidR="00D4433E" w:rsidRDefault="00D4433E" w:rsidP="00761A56">
      <w:pPr>
        <w:pStyle w:val="phnormal"/>
        <w:ind w:firstLine="0"/>
      </w:pPr>
    </w:p>
    <w:p w14:paraId="634163C6" w14:textId="77777777" w:rsidR="00946C05" w:rsidRDefault="00946C05" w:rsidP="00E034C4">
      <w:pPr>
        <w:pStyle w:val="5"/>
      </w:pPr>
      <w:r>
        <w:t>Загрузка справочников из ФРНСИ</w:t>
      </w:r>
    </w:p>
    <w:p w14:paraId="5E9D9592" w14:textId="77777777" w:rsidR="00946C05" w:rsidRDefault="00946C05" w:rsidP="00946C05">
      <w:pPr>
        <w:pStyle w:val="phnormal"/>
      </w:pPr>
      <w:r>
        <w:rPr>
          <w:b/>
        </w:rPr>
        <w:t>Примечание –</w:t>
      </w:r>
      <w:r>
        <w:t xml:space="preserve"> Загрузку и последующую настройку справочников следует выполнять под пользователем «DEV», в противном случае не получится настроить отображаемые поля через веб-интерфейс Системы.</w:t>
      </w:r>
    </w:p>
    <w:p w14:paraId="5E7FD86E" w14:textId="77777777" w:rsidR="00946C05" w:rsidRDefault="00946C05" w:rsidP="00946C05">
      <w:pPr>
        <w:pStyle w:val="phlistitemizedtitle"/>
      </w:pPr>
      <w:r>
        <w:t>Чтобы загрузить справочники из Федеральной НСИ, выполните следующие действия:</w:t>
      </w:r>
    </w:p>
    <w:p w14:paraId="699EDE5B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Добавление справочников». Откроется форма загрузки справочников;</w:t>
      </w:r>
    </w:p>
    <w:p w14:paraId="0EC54691" w14:textId="5EB9707C" w:rsidR="00946C05" w:rsidRDefault="00946C05" w:rsidP="00E3126A">
      <w:pPr>
        <w:pStyle w:val="phlistitemized1"/>
        <w:numPr>
          <w:ilvl w:val="0"/>
          <w:numId w:val="23"/>
        </w:numPr>
      </w:pPr>
      <w:r>
        <w:t>выберите значение «</w:t>
      </w:r>
      <w:hyperlink r:id="rId91" w:history="1">
        <w:r>
          <w:rPr>
            <w:rStyle w:val="af1"/>
          </w:rPr>
          <w:t>nsi.rosminzdrav.ru</w:t>
        </w:r>
      </w:hyperlink>
      <w:r>
        <w:t>» из выпадающего списка в поле «Источник загрузки»;</w:t>
      </w:r>
    </w:p>
    <w:p w14:paraId="4130E5AB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при необходимости введите токен пользователя в поле «Идентификатор пользователя НСИ»;</w:t>
      </w:r>
    </w:p>
    <w:p w14:paraId="0BE7A56B" w14:textId="77777777" w:rsidR="00946C05" w:rsidRDefault="00946C05" w:rsidP="00946C05">
      <w:pPr>
        <w:pStyle w:val="phnormal"/>
      </w:pPr>
      <w:r>
        <w:rPr>
          <w:b/>
        </w:rPr>
        <w:t xml:space="preserve">Примечание – </w:t>
      </w:r>
      <w:r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50C1BA9C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нажмите на кнопку «Загрузить». В результате в блоке «Добавление справочников НСИ» отобразится перечень справочников реестра ФРНСИ;</w:t>
      </w:r>
    </w:p>
    <w:p w14:paraId="3320CA1D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lastRenderedPageBreak/>
        <w:t>найдите требуемый справочник по OID в блоке «Добавление справочников НСИ» и выберите пункт контекстного меню «Установить раздел». Откроется окно установки раздела;</w:t>
      </w:r>
    </w:p>
    <w:p w14:paraId="0BF69367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 xml:space="preserve">укажите в поле «Раздел» код раздела, соответствующий справочнику ФНСИ. Нужное значение выбирается из справочника «Системы: разделы» с помощью кнопки </w:t>
      </w:r>
      <w:r>
        <w:rPr>
          <w:noProof/>
          <w:lang w:eastAsia="ru-RU"/>
        </w:rPr>
        <w:drawing>
          <wp:inline distT="0" distB="0" distL="0" distR="0" wp14:anchorId="7023E330" wp14:editId="2BCF9FA6">
            <wp:extent cx="211455" cy="198120"/>
            <wp:effectExtent l="19050" t="19050" r="17145" b="11430"/>
            <wp:docPr id="17" name="Рисунок 17" descr="_scroll_external/attachments/image2020-10-21_12-10-12-0d4d2e4cba7aba629b99e2a9da6eef2360614c3d31beddadf1d337d11ba69f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scroll_external/attachments/image2020-10-21_12-10-12-0d4d2e4cba7aba629b99e2a9da6eef2360614c3d31beddadf1d337d11ba69f0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0D819A3B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нажмите на кнопку «ОК»;</w:t>
      </w:r>
    </w:p>
    <w:p w14:paraId="40068BAC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выберите в списке справочник ФНСИ с установленным разделом и выберите пункт контекстного меню «Загрузить версии».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56290ED7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снова выберите в списке справочник ФНСИ с установленным разделом и загруженными версиями и выберите пункт контекстного меню «Загрузить содержимое». Если у справочника более одной версии, откроется окно для выбора версии справочника;</w:t>
      </w:r>
    </w:p>
    <w:p w14:paraId="002B2148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установите флажок напротив необходимой версии и нажмите на кнопку «Ок». Содержимое справочника ФРНСИ загрузится в выбранный раздел МИС. По окончанию загрузки справочника Система отобразит информационное сообщение – закройте его.</w:t>
      </w:r>
    </w:p>
    <w:p w14:paraId="11A86C19" w14:textId="77777777" w:rsidR="00946C05" w:rsidRDefault="00946C05" w:rsidP="00E034C4">
      <w:pPr>
        <w:pStyle w:val="5"/>
      </w:pPr>
      <w:r>
        <w:t>Сопоставление справочников МИС и ФРНСИ</w:t>
      </w:r>
    </w:p>
    <w:p w14:paraId="0547C39E" w14:textId="77777777" w:rsidR="00946C05" w:rsidRDefault="00946C05" w:rsidP="00946C05">
      <w:pPr>
        <w:pStyle w:val="phlistitemizedtitle"/>
      </w:pPr>
      <w:r>
        <w:t>Чтобы сопоставить значения справочников ФРНСИ и МИС, выполните следующие действия:</w:t>
      </w:r>
    </w:p>
    <w:p w14:paraId="2D283FA6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Связь со справочниками МИС». Откроется форма сопоставления значений справочников;</w:t>
      </w:r>
    </w:p>
    <w:p w14:paraId="7C1E98A0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укажите в поле «Справочник НСИ» требуемый справочник ФРНСИ. В блоке «Справочник НСИ» отобразится содержимое выбранного справочника;</w:t>
      </w:r>
    </w:p>
    <w:p w14:paraId="3CD235ED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укажите в поле «Раздел МИС» сопоставляемый справочник МИС. В блоке «Значения раздела МИС» отобразится содержимое выбранного справочника;</w:t>
      </w:r>
    </w:p>
    <w:p w14:paraId="676B8C0D" w14:textId="77777777" w:rsidR="00946C05" w:rsidRDefault="00946C05" w:rsidP="00E3126A">
      <w:pPr>
        <w:pStyle w:val="phlistitemized1"/>
        <w:numPr>
          <w:ilvl w:val="0"/>
          <w:numId w:val="23"/>
        </w:numPr>
      </w:pPr>
      <w:r>
        <w:t>сопоставьте значения выбранных справочников следующим образом:</w:t>
      </w:r>
    </w:p>
    <w:p w14:paraId="23E8CF74" w14:textId="77777777" w:rsidR="00946C05" w:rsidRDefault="00946C05" w:rsidP="00946C05">
      <w:pPr>
        <w:pStyle w:val="phlistitemized2"/>
      </w:pPr>
      <w:r>
        <w:t>выберите в списке значение федерального справочника;</w:t>
      </w:r>
    </w:p>
    <w:p w14:paraId="356B4ADD" w14:textId="77777777" w:rsidR="00946C05" w:rsidRDefault="00946C05" w:rsidP="00946C05">
      <w:pPr>
        <w:pStyle w:val="phlistitemized2"/>
      </w:pPr>
      <w:r>
        <w:t>выберите в списке значение справочника МИС и выберите пункт контекстного меню «Добавить связь со справочником НСИ». Выбранные значения справочников будут сопоставлены.</w:t>
      </w:r>
    </w:p>
    <w:p w14:paraId="5E07B983" w14:textId="7C37FAE6" w:rsidR="00526BCD" w:rsidRPr="000263B8" w:rsidRDefault="00526BCD" w:rsidP="00526BCD">
      <w:pPr>
        <w:pStyle w:val="4"/>
      </w:pPr>
      <w:r w:rsidRPr="000263B8">
        <w:lastRenderedPageBreak/>
        <w:t xml:space="preserve">Настройка раздела </w:t>
      </w:r>
      <w:r>
        <w:t>«</w:t>
      </w:r>
      <w:r w:rsidRPr="000263B8">
        <w:t>VIMIS_SEMD</w:t>
      </w:r>
      <w:r>
        <w:t>»</w:t>
      </w:r>
    </w:p>
    <w:p w14:paraId="6964CCD3" w14:textId="77777777" w:rsidR="00526BCD" w:rsidRDefault="00526BCD" w:rsidP="00526BCD">
      <w:pPr>
        <w:pStyle w:val="phlistitemizedtitle"/>
      </w:pPr>
      <w:r w:rsidRPr="000263B8">
        <w:t xml:space="preserve">Настройте системный раздел с кодом </w:t>
      </w:r>
      <w:r>
        <w:t>«</w:t>
      </w:r>
      <w:r w:rsidRPr="000263B8">
        <w:t>VIMIS_SEMD</w:t>
      </w:r>
      <w:r>
        <w:t>»</w:t>
      </w:r>
      <w:r w:rsidRPr="000263B8">
        <w:t xml:space="preserve"> (наименование – </w:t>
      </w:r>
      <w:r>
        <w:t>«</w:t>
      </w:r>
      <w:r w:rsidRPr="000263B8">
        <w:t>Настройка формирования СЭМД для регистрации в ВИМИС</w:t>
      </w:r>
      <w:r>
        <w:t>»</w:t>
      </w:r>
      <w:r w:rsidRPr="000263B8">
        <w:t>). Для этого выполните следующие действия</w:t>
      </w:r>
      <w:r>
        <w:t>:</w:t>
      </w:r>
    </w:p>
    <w:p w14:paraId="5B12AC9E" w14:textId="77777777" w:rsidR="00526BCD" w:rsidRPr="000263B8" w:rsidRDefault="00526BCD" w:rsidP="00526BCD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Словари-админ</w:t>
      </w:r>
      <w:r>
        <w:t>»</w:t>
      </w:r>
      <w:r w:rsidRPr="000263B8">
        <w:t>. Откроется форма настройки системных разделов;</w:t>
      </w:r>
    </w:p>
    <w:p w14:paraId="76750DCD" w14:textId="18A450C0" w:rsidR="00526BCD" w:rsidRPr="000263B8" w:rsidRDefault="00526BCD" w:rsidP="00526BCD">
      <w:pPr>
        <w:pStyle w:val="phlistitemized1"/>
      </w:pPr>
      <w:r w:rsidRPr="000263B8">
        <w:t xml:space="preserve">выберите раздел с кодом </w:t>
      </w:r>
      <w:r>
        <w:t>«</w:t>
      </w:r>
      <w:r w:rsidRPr="000263B8">
        <w:t>VIMIS_SEMD</w:t>
      </w:r>
      <w:r>
        <w:t>»</w:t>
      </w:r>
      <w:r w:rsidRPr="000263B8">
        <w:t>. Откроется окно просмотра значений раздела</w:t>
      </w:r>
      <w:r>
        <w:t xml:space="preserve"> (см. </w:t>
      </w:r>
      <w:r>
        <w:fldChar w:fldCharType="begin"/>
      </w:r>
      <w:r>
        <w:instrText xml:space="preserve"> REF _Ref119067770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31</w:t>
      </w:r>
      <w:r>
        <w:fldChar w:fldCharType="end"/>
      </w:r>
      <w:r>
        <w:t>)</w:t>
      </w:r>
      <w:r w:rsidRPr="000263B8">
        <w:t>;</w:t>
      </w:r>
    </w:p>
    <w:p w14:paraId="69500040" w14:textId="2A5B0697" w:rsidR="00526BCD" w:rsidRPr="000263B8" w:rsidRDefault="00BC16F4" w:rsidP="00526BCD">
      <w:pPr>
        <w:pStyle w:val="phlistitemized1"/>
      </w:pPr>
      <w:r w:rsidRPr="000263B8">
        <w:t>вызовите контекстно</w:t>
      </w:r>
      <w:r>
        <w:t>е меню и выберите пункт</w:t>
      </w:r>
      <w:r w:rsidRPr="000263B8">
        <w:t xml:space="preserve"> </w:t>
      </w:r>
      <w:r w:rsidR="00526BCD">
        <w:t>«</w:t>
      </w:r>
      <w:r w:rsidR="00526BCD" w:rsidRPr="000263B8">
        <w:t>Добавить</w:t>
      </w:r>
      <w:r w:rsidR="00526BCD">
        <w:t>»</w:t>
      </w:r>
      <w:r w:rsidR="00526BCD" w:rsidRPr="000263B8">
        <w:t>. Откроется окно добавления значения словаря</w:t>
      </w:r>
      <w:r w:rsidR="00526BCD">
        <w:t xml:space="preserve"> (см. </w:t>
      </w:r>
      <w:r w:rsidR="00526BCD">
        <w:fldChar w:fldCharType="begin"/>
      </w:r>
      <w:r w:rsidR="00526BCD">
        <w:instrText xml:space="preserve"> REF _Ref119067776 \h </w:instrText>
      </w:r>
      <w:r w:rsidR="00526BCD">
        <w:fldChar w:fldCharType="separate"/>
      </w:r>
      <w:r w:rsidR="00DE36C7">
        <w:t>Рисунок </w:t>
      </w:r>
      <w:r w:rsidR="00DE36C7">
        <w:rPr>
          <w:noProof/>
        </w:rPr>
        <w:t>32</w:t>
      </w:r>
      <w:r w:rsidR="00526BCD">
        <w:fldChar w:fldCharType="end"/>
      </w:r>
      <w:r w:rsidR="00526BCD">
        <w:t>)</w:t>
      </w:r>
      <w:r w:rsidR="00526BCD" w:rsidRPr="000263B8">
        <w:t>;</w:t>
      </w:r>
    </w:p>
    <w:p w14:paraId="6BA19659" w14:textId="5ECA727B" w:rsidR="00526BCD" w:rsidRPr="000263B8" w:rsidRDefault="00526BCD" w:rsidP="00526BCD">
      <w:pPr>
        <w:pStyle w:val="phlistitemized1"/>
      </w:pPr>
      <w:r w:rsidRPr="000263B8">
        <w:t>заполните поля согласно таблице ниже</w:t>
      </w:r>
      <w:r>
        <w:t xml:space="preserve"> (</w:t>
      </w:r>
      <w:r>
        <w:fldChar w:fldCharType="begin"/>
      </w:r>
      <w:r>
        <w:instrText xml:space="preserve"> REF _Ref120998974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43</w:t>
      </w:r>
      <w:r>
        <w:fldChar w:fldCharType="end"/>
      </w:r>
      <w:r>
        <w:t>)</w:t>
      </w:r>
      <w:r w:rsidRPr="000263B8">
        <w:t>;</w:t>
      </w:r>
    </w:p>
    <w:p w14:paraId="3111C57A" w14:textId="16EA2D08" w:rsidR="00526BCD" w:rsidRDefault="00526BCD" w:rsidP="00526BCD">
      <w:pPr>
        <w:pStyle w:val="phtabletitle"/>
      </w:pPr>
      <w:bookmarkStart w:id="307" w:name="_Ref120998974"/>
      <w:bookmarkStart w:id="308" w:name="_Ref120998971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43</w:t>
      </w:r>
      <w:r w:rsidRPr="000263B8">
        <w:fldChar w:fldCharType="end"/>
      </w:r>
      <w:bookmarkEnd w:id="307"/>
      <w:r w:rsidRPr="000263B8">
        <w:t xml:space="preserve"> </w:t>
      </w:r>
      <w:r>
        <w:t xml:space="preserve">– </w:t>
      </w:r>
      <w:r w:rsidRPr="000263B8">
        <w:t xml:space="preserve">Заполнение полей окна добавления значения в системный раздел </w:t>
      </w:r>
      <w:r>
        <w:t>«</w:t>
      </w:r>
      <w:r w:rsidRPr="000263B8">
        <w:t>VIMIS_SEMD</w:t>
      </w:r>
      <w:r>
        <w:t>»</w:t>
      </w:r>
      <w:bookmarkEnd w:id="308"/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355"/>
        <w:gridCol w:w="3357"/>
        <w:gridCol w:w="3343"/>
      </w:tblGrid>
      <w:tr w:rsidR="0002164F" w14:paraId="0DF45B50" w14:textId="77777777" w:rsidTr="0002164F">
        <w:tc>
          <w:tcPr>
            <w:tcW w:w="3396" w:type="dxa"/>
          </w:tcPr>
          <w:p w14:paraId="2855A162" w14:textId="615C347F" w:rsidR="0002164F" w:rsidRDefault="0002164F" w:rsidP="0002164F">
            <w:pPr>
              <w:pStyle w:val="phtablecolcaption"/>
            </w:pPr>
            <w:r w:rsidRPr="0002164F">
              <w:t>Наименование поля</w:t>
            </w:r>
          </w:p>
        </w:tc>
        <w:tc>
          <w:tcPr>
            <w:tcW w:w="3396" w:type="dxa"/>
          </w:tcPr>
          <w:p w14:paraId="781D0085" w14:textId="2956E872" w:rsidR="0002164F" w:rsidRDefault="0002164F" w:rsidP="0002164F">
            <w:pPr>
              <w:pStyle w:val="phtablecolcaption"/>
            </w:pPr>
            <w:r w:rsidRPr="0002164F">
              <w:t>Обязательность</w:t>
            </w:r>
          </w:p>
        </w:tc>
        <w:tc>
          <w:tcPr>
            <w:tcW w:w="3396" w:type="dxa"/>
          </w:tcPr>
          <w:p w14:paraId="0BA9D8F1" w14:textId="06201E02" w:rsidR="0002164F" w:rsidRDefault="0002164F" w:rsidP="0002164F">
            <w:pPr>
              <w:pStyle w:val="phtablecolcaption"/>
            </w:pPr>
            <w:r w:rsidRPr="0002164F">
              <w:rPr>
                <w:rFonts w:cs="Times New Roman"/>
              </w:rPr>
              <w:t>Значение</w:t>
            </w:r>
          </w:p>
        </w:tc>
      </w:tr>
      <w:tr w:rsidR="0002164F" w14:paraId="6BD5E451" w14:textId="77777777" w:rsidTr="0002164F">
        <w:tc>
          <w:tcPr>
            <w:tcW w:w="3396" w:type="dxa"/>
          </w:tcPr>
          <w:p w14:paraId="725FC3A8" w14:textId="0A045DB2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Тип документа</w:t>
            </w:r>
          </w:p>
        </w:tc>
        <w:tc>
          <w:tcPr>
            <w:tcW w:w="3396" w:type="dxa"/>
          </w:tcPr>
          <w:p w14:paraId="5EE1FBB1" w14:textId="79CD896F" w:rsidR="0002164F" w:rsidRPr="0002164F" w:rsidRDefault="00BC16F4" w:rsidP="00BC16F4">
            <w:pPr>
              <w:pStyle w:val="phtablecolcaption"/>
              <w:rPr>
                <w:b w:val="0"/>
              </w:rPr>
            </w:pPr>
            <w:r w:rsidRPr="00E24349">
              <w:rPr>
                <w:noProof/>
              </w:rPr>
              <w:drawing>
                <wp:inline distT="0" distB="0" distL="0" distR="0" wp14:anchorId="5D1E5877" wp14:editId="7034B1DB">
                  <wp:extent cx="152213" cy="152297"/>
                  <wp:effectExtent l="0" t="0" r="0" b="0"/>
                  <wp:docPr id="14" name="Рисунок 1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E81924A" w14:textId="2F597DC9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349</w:t>
            </w:r>
          </w:p>
        </w:tc>
      </w:tr>
      <w:tr w:rsidR="0002164F" w14:paraId="7DF14D4A" w14:textId="77777777" w:rsidTr="0002164F">
        <w:tc>
          <w:tcPr>
            <w:tcW w:w="3396" w:type="dxa"/>
          </w:tcPr>
          <w:p w14:paraId="07A4E38D" w14:textId="77F1D8FA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Формируем СЭМД: 0 - СЭМД бета (СМС), 1 - СЭМД</w:t>
            </w:r>
          </w:p>
        </w:tc>
        <w:tc>
          <w:tcPr>
            <w:tcW w:w="3396" w:type="dxa"/>
          </w:tcPr>
          <w:p w14:paraId="5BBA4FE5" w14:textId="42BFBEC0" w:rsidR="0002164F" w:rsidRPr="0002164F" w:rsidRDefault="00BC16F4" w:rsidP="00BC16F4">
            <w:pPr>
              <w:pStyle w:val="phtablecolcaption"/>
              <w:rPr>
                <w:b w:val="0"/>
              </w:rPr>
            </w:pPr>
            <w:r w:rsidRPr="00E24349">
              <w:rPr>
                <w:noProof/>
              </w:rPr>
              <w:drawing>
                <wp:inline distT="0" distB="0" distL="0" distR="0" wp14:anchorId="5105A404" wp14:editId="6072063E">
                  <wp:extent cx="152213" cy="152297"/>
                  <wp:effectExtent l="0" t="0" r="0" b="0"/>
                  <wp:docPr id="15" name="Рисунок 1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597DC76" w14:textId="1CF05E5C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0</w:t>
            </w:r>
          </w:p>
        </w:tc>
      </w:tr>
      <w:tr w:rsidR="0002164F" w14:paraId="630EE560" w14:textId="77777777" w:rsidTr="0002164F">
        <w:tc>
          <w:tcPr>
            <w:tcW w:w="3396" w:type="dxa"/>
          </w:tcPr>
          <w:p w14:paraId="2D2F1974" w14:textId="4BF77193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Тип СЭМД: тег docType в теле SOAP пакета</w:t>
            </w:r>
          </w:p>
        </w:tc>
        <w:tc>
          <w:tcPr>
            <w:tcW w:w="3396" w:type="dxa"/>
          </w:tcPr>
          <w:p w14:paraId="02F03D81" w14:textId="77777777" w:rsidR="0002164F" w:rsidRPr="0002164F" w:rsidRDefault="0002164F" w:rsidP="00BC16F4">
            <w:pPr>
              <w:pStyle w:val="phtablecolcaption"/>
              <w:rPr>
                <w:b w:val="0"/>
              </w:rPr>
            </w:pPr>
          </w:p>
        </w:tc>
        <w:tc>
          <w:tcPr>
            <w:tcW w:w="3396" w:type="dxa"/>
          </w:tcPr>
          <w:p w14:paraId="5574207B" w14:textId="4AF38E80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6</w:t>
            </w:r>
          </w:p>
        </w:tc>
      </w:tr>
      <w:tr w:rsidR="0002164F" w14:paraId="40EEE6D9" w14:textId="77777777" w:rsidTr="0002164F">
        <w:tc>
          <w:tcPr>
            <w:tcW w:w="3396" w:type="dxa"/>
          </w:tcPr>
          <w:p w14:paraId="4D828AC9" w14:textId="6F15AAAE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Версия типа СЭМД: тег docTypeVersion в теле SOAP-пакета</w:t>
            </w:r>
          </w:p>
        </w:tc>
        <w:tc>
          <w:tcPr>
            <w:tcW w:w="3396" w:type="dxa"/>
          </w:tcPr>
          <w:p w14:paraId="241324FA" w14:textId="77777777" w:rsidR="0002164F" w:rsidRPr="0002164F" w:rsidRDefault="0002164F" w:rsidP="00BC16F4">
            <w:pPr>
              <w:pStyle w:val="phtablecolcaption"/>
              <w:rPr>
                <w:b w:val="0"/>
              </w:rPr>
            </w:pPr>
          </w:p>
        </w:tc>
        <w:tc>
          <w:tcPr>
            <w:tcW w:w="3396" w:type="dxa"/>
          </w:tcPr>
          <w:p w14:paraId="0D7E4A23" w14:textId="7596775E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3</w:t>
            </w:r>
          </w:p>
        </w:tc>
      </w:tr>
      <w:tr w:rsidR="0002164F" w14:paraId="63C0BC94" w14:textId="77777777" w:rsidTr="0002164F">
        <w:tc>
          <w:tcPr>
            <w:tcW w:w="3396" w:type="dxa"/>
          </w:tcPr>
          <w:p w14:paraId="281AED46" w14:textId="401F3766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Наименование ВИМИС</w:t>
            </w:r>
          </w:p>
        </w:tc>
        <w:tc>
          <w:tcPr>
            <w:tcW w:w="3396" w:type="dxa"/>
          </w:tcPr>
          <w:p w14:paraId="2C0D5320" w14:textId="761414D7" w:rsidR="0002164F" w:rsidRPr="0002164F" w:rsidRDefault="00BC16F4" w:rsidP="00BC16F4">
            <w:pPr>
              <w:pStyle w:val="phtablecolcaption"/>
              <w:rPr>
                <w:b w:val="0"/>
              </w:rPr>
            </w:pPr>
            <w:r w:rsidRPr="00E24349">
              <w:rPr>
                <w:noProof/>
              </w:rPr>
              <w:drawing>
                <wp:inline distT="0" distB="0" distL="0" distR="0" wp14:anchorId="7B707E54" wp14:editId="25AB5108">
                  <wp:extent cx="152213" cy="152297"/>
                  <wp:effectExtent l="0" t="0" r="0" b="0"/>
                  <wp:docPr id="16" name="Рисунок 1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63AAB0D" w14:textId="2BD67C42" w:rsidR="0002164F" w:rsidRPr="0002164F" w:rsidRDefault="0002164F" w:rsidP="0002164F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ВИМИС ССЗ</w:t>
            </w:r>
          </w:p>
        </w:tc>
      </w:tr>
    </w:tbl>
    <w:p w14:paraId="542A86A2" w14:textId="40D83E50" w:rsidR="00526BCD" w:rsidRDefault="00526BCD" w:rsidP="0002164F">
      <w:pPr>
        <w:pStyle w:val="phnormal"/>
        <w:ind w:firstLine="0"/>
      </w:pPr>
    </w:p>
    <w:p w14:paraId="5F7CDC39" w14:textId="77777777" w:rsidR="00526BCD" w:rsidRDefault="00526BCD" w:rsidP="00526BCD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Добавленное значение отобразится в окне раздела </w:t>
      </w:r>
      <w:r>
        <w:t>«</w:t>
      </w:r>
      <w:r w:rsidRPr="000263B8">
        <w:t>VIMIS_SEMD</w:t>
      </w:r>
      <w:r>
        <w:t>»</w:t>
      </w:r>
      <w:r w:rsidRPr="000263B8">
        <w:t>.</w:t>
      </w:r>
    </w:p>
    <w:p w14:paraId="541952CB" w14:textId="0FDA9BD9" w:rsidR="00526BCD" w:rsidRPr="000263B8" w:rsidRDefault="00526BCD" w:rsidP="00526BCD">
      <w:pPr>
        <w:pStyle w:val="phlistitemized1"/>
        <w:numPr>
          <w:ilvl w:val="0"/>
          <w:numId w:val="0"/>
        </w:numPr>
        <w:ind w:left="1315"/>
      </w:pPr>
      <w:r w:rsidRPr="00875443">
        <w:rPr>
          <w:b/>
        </w:rPr>
        <w:t>Примечание</w:t>
      </w:r>
      <w:r>
        <w:t xml:space="preserve"> – </w:t>
      </w:r>
      <w:r w:rsidRPr="006844EA">
        <w:t xml:space="preserve">Типы документов настраиваются в словаре «Типы подписываемых документов» (код – «EHR_TYPES») по пути «Система/ Словари-админ». Подробное описание настройки словаря представлено в п. </w:t>
      </w:r>
      <w:r w:rsidRPr="006844EA">
        <w:fldChar w:fldCharType="begin"/>
      </w:r>
      <w:r w:rsidRPr="006844EA">
        <w:instrText xml:space="preserve"> REF _Ref118561936 \r \h </w:instrText>
      </w:r>
      <w:r w:rsidRPr="006844EA">
        <w:fldChar w:fldCharType="separate"/>
      </w:r>
      <w:r w:rsidR="00DE36C7">
        <w:t>2.10</w:t>
      </w:r>
      <w:r w:rsidRPr="006844EA">
        <w:fldChar w:fldCharType="end"/>
      </w:r>
      <w:r w:rsidRPr="000263B8">
        <w:t>.</w:t>
      </w:r>
    </w:p>
    <w:p w14:paraId="0D3CAD9A" w14:textId="0AAFB32C" w:rsidR="00BC16F4" w:rsidRDefault="0002164F" w:rsidP="00761A56">
      <w:pPr>
        <w:pStyle w:val="4"/>
        <w:rPr>
          <w:bCs w:val="0"/>
        </w:rPr>
      </w:pPr>
      <w:r>
        <w:rPr>
          <w:bCs w:val="0"/>
        </w:rPr>
        <w:t>Настройка контейнер</w:t>
      </w:r>
      <w:r w:rsidR="00BC16F4">
        <w:rPr>
          <w:bCs w:val="0"/>
        </w:rPr>
        <w:t>а</w:t>
      </w:r>
    </w:p>
    <w:p w14:paraId="585C5FF5" w14:textId="58E83524" w:rsidR="0002164F" w:rsidRDefault="00BC16F4" w:rsidP="00E034C4">
      <w:pPr>
        <w:pStyle w:val="5"/>
      </w:pPr>
      <w:r>
        <w:t>Добавление контейнера</w:t>
      </w:r>
    </w:p>
    <w:p w14:paraId="5035D3A4" w14:textId="67F8986D" w:rsidR="0002164F" w:rsidRDefault="0002164F" w:rsidP="0002164F">
      <w:pPr>
        <w:pStyle w:val="phlistitemizedtitle"/>
      </w:pPr>
      <w:r>
        <w:t xml:space="preserve">Настройте контейнер для плана обследования пациента. </w:t>
      </w:r>
      <w:r w:rsidRPr="000263B8">
        <w:t>Для этого выполните следующие действия</w:t>
      </w:r>
      <w:r>
        <w:t>:</w:t>
      </w:r>
    </w:p>
    <w:p w14:paraId="3C0523B4" w14:textId="78EAA99A" w:rsidR="0002164F" w:rsidRDefault="0002164F" w:rsidP="0002164F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164F">
        <w:t>Конструктор шаблонов услуг</w:t>
      </w:r>
      <w:r>
        <w:t xml:space="preserve">/ </w:t>
      </w:r>
      <w:r w:rsidRPr="00E941FD">
        <w:rPr>
          <w:rFonts w:cs="Times New Roman"/>
          <w:szCs w:val="24"/>
        </w:rPr>
        <w:t>Состав шаблонов(контейнеры</w:t>
      </w:r>
      <w:r>
        <w:rPr>
          <w:rFonts w:cs="Times New Roman"/>
          <w:szCs w:val="24"/>
        </w:rPr>
        <w:t>)</w:t>
      </w:r>
      <w:r>
        <w:t>»</w:t>
      </w:r>
      <w:r w:rsidRPr="000263B8">
        <w:t xml:space="preserve">. Откроется форма настройки </w:t>
      </w:r>
      <w:r>
        <w:t>контейнеров (</w:t>
      </w:r>
      <w:r w:rsidR="00946C05">
        <w:fldChar w:fldCharType="begin"/>
      </w:r>
      <w:r w:rsidR="00946C05">
        <w:instrText xml:space="preserve"> REF _Ref121002289 \h </w:instrText>
      </w:r>
      <w:r w:rsidR="00946C05">
        <w:fldChar w:fldCharType="separate"/>
      </w:r>
      <w:r w:rsidR="00DE36C7" w:rsidRPr="0035314E">
        <w:t>Рисунок </w:t>
      </w:r>
      <w:r w:rsidR="00DE36C7">
        <w:rPr>
          <w:noProof/>
        </w:rPr>
        <w:t>77</w:t>
      </w:r>
      <w:r w:rsidR="00946C05">
        <w:fldChar w:fldCharType="end"/>
      </w:r>
      <w:r>
        <w:t>)</w:t>
      </w:r>
      <w:r w:rsidRPr="000263B8">
        <w:t>;</w:t>
      </w:r>
    </w:p>
    <w:p w14:paraId="43FA0567" w14:textId="0C366FBD" w:rsidR="00946C05" w:rsidRDefault="00946C05" w:rsidP="00BE4AED">
      <w:pPr>
        <w:pStyle w:val="phlistitemized1"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6955D7" wp14:editId="270EEB14">
            <wp:extent cx="5837375" cy="3993090"/>
            <wp:effectExtent l="19050" t="19050" r="11430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89323" cy="402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2BB2D5" w14:textId="0E3BBF14" w:rsidR="00946C05" w:rsidRPr="0035314E" w:rsidRDefault="00946C05" w:rsidP="00E034C4">
      <w:bookmarkStart w:id="309" w:name="_Ref121002289"/>
      <w:r w:rsidRPr="0035314E">
        <w:t>Рисунок </w:t>
      </w:r>
      <w:r w:rsidRPr="0035314E">
        <w:fldChar w:fldCharType="begin"/>
      </w:r>
      <w:r w:rsidRPr="0035314E">
        <w:instrText>SEQ Рисунок \* ARABIC</w:instrText>
      </w:r>
      <w:r w:rsidRPr="0035314E">
        <w:fldChar w:fldCharType="separate"/>
      </w:r>
      <w:r w:rsidR="00DE36C7">
        <w:rPr>
          <w:noProof/>
        </w:rPr>
        <w:t>77</w:t>
      </w:r>
      <w:r w:rsidRPr="0035314E">
        <w:fldChar w:fldCharType="end"/>
      </w:r>
      <w:bookmarkEnd w:id="309"/>
      <w:r w:rsidRPr="0035314E">
        <w:t xml:space="preserve"> – </w:t>
      </w:r>
      <w:r>
        <w:t>Форма настройки контейнеров</w:t>
      </w:r>
    </w:p>
    <w:p w14:paraId="7C37121A" w14:textId="260A20DC" w:rsidR="0002164F" w:rsidRDefault="00BC16F4" w:rsidP="0002164F">
      <w:pPr>
        <w:pStyle w:val="phlistitemized1"/>
      </w:pPr>
      <w:r w:rsidRPr="000263B8">
        <w:t>вызовите контекстно</w:t>
      </w:r>
      <w:r>
        <w:t>е</w:t>
      </w:r>
      <w:r w:rsidRPr="000263B8">
        <w:t xml:space="preserve"> меню </w:t>
      </w:r>
      <w:r>
        <w:t>в блоке «Контейнеры» и выберите пункт</w:t>
      </w:r>
      <w:r w:rsidR="0002164F" w:rsidRPr="000263B8">
        <w:t xml:space="preserve"> </w:t>
      </w:r>
      <w:r w:rsidR="0002164F">
        <w:t>«</w:t>
      </w:r>
      <w:r w:rsidR="0002164F" w:rsidRPr="000263B8">
        <w:t>Добавить</w:t>
      </w:r>
      <w:r w:rsidR="0002164F">
        <w:t>»</w:t>
      </w:r>
      <w:r w:rsidR="0002164F" w:rsidRPr="000263B8">
        <w:t xml:space="preserve">. Откроется окно добавления </w:t>
      </w:r>
      <w:r w:rsidR="0002164F">
        <w:t>контейнера (</w:t>
      </w:r>
      <w:r w:rsidR="00BE4AED">
        <w:fldChar w:fldCharType="begin"/>
      </w:r>
      <w:r w:rsidR="00BE4AED">
        <w:instrText xml:space="preserve"> REF _Ref121002513 \h </w:instrText>
      </w:r>
      <w:r w:rsidR="00BE4AED">
        <w:fldChar w:fldCharType="separate"/>
      </w:r>
      <w:r w:rsidR="00DE36C7" w:rsidRPr="0035314E">
        <w:t>Рисунок </w:t>
      </w:r>
      <w:r w:rsidR="00DE36C7">
        <w:rPr>
          <w:noProof/>
        </w:rPr>
        <w:t>78</w:t>
      </w:r>
      <w:r w:rsidR="00BE4AED">
        <w:fldChar w:fldCharType="end"/>
      </w:r>
      <w:r w:rsidR="0002164F">
        <w:t>);</w:t>
      </w:r>
    </w:p>
    <w:p w14:paraId="589D9414" w14:textId="7A848DA3" w:rsidR="00946C05" w:rsidRDefault="00946C05" w:rsidP="00BE4AED">
      <w:pPr>
        <w:pStyle w:val="phlistitemized1"/>
        <w:numPr>
          <w:ilvl w:val="0"/>
          <w:numId w:val="0"/>
        </w:numPr>
        <w:jc w:val="center"/>
      </w:pPr>
      <w:r w:rsidRPr="00946C05">
        <w:rPr>
          <w:noProof/>
          <w:lang w:eastAsia="ru-RU"/>
        </w:rPr>
        <w:drawing>
          <wp:inline distT="0" distB="0" distL="0" distR="0" wp14:anchorId="45074540" wp14:editId="260AA263">
            <wp:extent cx="5815718" cy="2656936"/>
            <wp:effectExtent l="19050" t="19050" r="13970" b="101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85044" cy="2688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A9E79" w14:textId="28FE9F81" w:rsidR="00946C05" w:rsidRPr="00946C05" w:rsidRDefault="00946C05" w:rsidP="00E034C4">
      <w:bookmarkStart w:id="310" w:name="_Ref121002513"/>
      <w:r w:rsidRPr="0035314E">
        <w:t>Рисунок </w:t>
      </w:r>
      <w:r w:rsidRPr="0035314E">
        <w:fldChar w:fldCharType="begin"/>
      </w:r>
      <w:r w:rsidRPr="0035314E">
        <w:instrText>SEQ Рисунок \* ARABIC</w:instrText>
      </w:r>
      <w:r w:rsidRPr="0035314E">
        <w:fldChar w:fldCharType="separate"/>
      </w:r>
      <w:r w:rsidR="00DE36C7">
        <w:rPr>
          <w:noProof/>
        </w:rPr>
        <w:t>78</w:t>
      </w:r>
      <w:r w:rsidRPr="0035314E">
        <w:fldChar w:fldCharType="end"/>
      </w:r>
      <w:bookmarkEnd w:id="310"/>
      <w:r w:rsidRPr="0035314E">
        <w:t xml:space="preserve"> – </w:t>
      </w:r>
      <w:r w:rsidR="00BE4AED">
        <w:t>Окно добавления</w:t>
      </w:r>
      <w:r>
        <w:t xml:space="preserve"> контейнер</w:t>
      </w:r>
      <w:r w:rsidR="00BE4AED">
        <w:t>а</w:t>
      </w:r>
    </w:p>
    <w:p w14:paraId="331AB70F" w14:textId="0DCC4F75" w:rsidR="0002164F" w:rsidRPr="000263B8" w:rsidRDefault="0002164F" w:rsidP="0002164F">
      <w:pPr>
        <w:pStyle w:val="phlistitemized1"/>
      </w:pPr>
      <w:r w:rsidRPr="000263B8">
        <w:t>заполните поля согласно таблице ниже</w:t>
      </w:r>
      <w:r>
        <w:t xml:space="preserve"> (</w:t>
      </w:r>
      <w:r>
        <w:fldChar w:fldCharType="begin"/>
      </w:r>
      <w:r>
        <w:instrText xml:space="preserve"> REF _Ref120999580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44</w:t>
      </w:r>
      <w:r>
        <w:fldChar w:fldCharType="end"/>
      </w:r>
      <w:r>
        <w:t>)</w:t>
      </w:r>
      <w:r w:rsidRPr="000263B8">
        <w:t>;</w:t>
      </w:r>
    </w:p>
    <w:p w14:paraId="22ED8EF8" w14:textId="54DE8CBE" w:rsidR="0002164F" w:rsidRPr="000263B8" w:rsidRDefault="0002164F" w:rsidP="0002164F">
      <w:pPr>
        <w:pStyle w:val="phtabletitle"/>
      </w:pPr>
      <w:bookmarkStart w:id="311" w:name="_Ref120999580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44</w:t>
      </w:r>
      <w:r w:rsidRPr="000263B8">
        <w:fldChar w:fldCharType="end"/>
      </w:r>
      <w:bookmarkEnd w:id="311"/>
      <w:r w:rsidRPr="000263B8">
        <w:t xml:space="preserve"> </w:t>
      </w:r>
      <w:r>
        <w:t xml:space="preserve">– </w:t>
      </w:r>
      <w:r w:rsidRPr="000263B8">
        <w:t xml:space="preserve">Заполнение полей окна добавления </w:t>
      </w:r>
      <w:r>
        <w:t>контейнера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752"/>
        <w:gridCol w:w="5303"/>
      </w:tblGrid>
      <w:tr w:rsidR="00BE4AED" w:rsidRPr="0002164F" w14:paraId="7D335881" w14:textId="77777777" w:rsidTr="00BE4AED">
        <w:trPr>
          <w:tblHeader/>
        </w:trPr>
        <w:tc>
          <w:tcPr>
            <w:tcW w:w="2363" w:type="pct"/>
          </w:tcPr>
          <w:p w14:paraId="0E9295BD" w14:textId="00647835" w:rsidR="00BE4AED" w:rsidRPr="0002164F" w:rsidRDefault="00BE4AED" w:rsidP="0002164F">
            <w:pPr>
              <w:pStyle w:val="phtablecolcaption"/>
            </w:pPr>
            <w:r w:rsidRPr="0002164F">
              <w:t>Наименование поля</w:t>
            </w:r>
          </w:p>
        </w:tc>
        <w:tc>
          <w:tcPr>
            <w:tcW w:w="2637" w:type="pct"/>
          </w:tcPr>
          <w:p w14:paraId="677EB2A6" w14:textId="2D347822" w:rsidR="00BE4AED" w:rsidRPr="0002164F" w:rsidRDefault="00BE4AED" w:rsidP="0002164F">
            <w:pPr>
              <w:pStyle w:val="phtablecolcaption"/>
            </w:pPr>
            <w:r w:rsidRPr="0002164F">
              <w:rPr>
                <w:rFonts w:cs="Times New Roman"/>
              </w:rPr>
              <w:t>Значение</w:t>
            </w:r>
          </w:p>
        </w:tc>
      </w:tr>
      <w:tr w:rsidR="00BE4AED" w:rsidRPr="0002164F" w14:paraId="16D15268" w14:textId="77777777" w:rsidTr="00BE4AED">
        <w:tc>
          <w:tcPr>
            <w:tcW w:w="2363" w:type="pct"/>
          </w:tcPr>
          <w:p w14:paraId="35D74EF1" w14:textId="6E3AF990" w:rsidR="00BE4AED" w:rsidRPr="0002164F" w:rsidRDefault="00BE4AED" w:rsidP="0002164F">
            <w:pPr>
              <w:pStyle w:val="phtablecellleft"/>
            </w:pPr>
            <w:r w:rsidRPr="0002164F">
              <w:rPr>
                <w:rFonts w:cs="Times New Roman"/>
              </w:rPr>
              <w:t>Код</w:t>
            </w:r>
          </w:p>
        </w:tc>
        <w:tc>
          <w:tcPr>
            <w:tcW w:w="2637" w:type="pct"/>
          </w:tcPr>
          <w:p w14:paraId="2954F37D" w14:textId="56733BA9" w:rsidR="00BE4AED" w:rsidRPr="0002164F" w:rsidRDefault="00BE4AED" w:rsidP="0002164F">
            <w:pPr>
              <w:pStyle w:val="phtablecellleft"/>
            </w:pPr>
            <w:r w:rsidRPr="0002164F">
              <w:t>PLAN_OBSLED</w:t>
            </w:r>
          </w:p>
        </w:tc>
      </w:tr>
      <w:tr w:rsidR="00BE4AED" w:rsidRPr="0002164F" w14:paraId="570F8106" w14:textId="77777777" w:rsidTr="00BE4AED">
        <w:tc>
          <w:tcPr>
            <w:tcW w:w="2363" w:type="pct"/>
          </w:tcPr>
          <w:p w14:paraId="5CFC5B68" w14:textId="751F8C4C" w:rsidR="00BE4AED" w:rsidRPr="0002164F" w:rsidRDefault="00BE4AED" w:rsidP="0002164F">
            <w:pPr>
              <w:pStyle w:val="phtablecellleft"/>
              <w:rPr>
                <w:rFonts w:cs="Times New Roman"/>
              </w:rPr>
            </w:pPr>
            <w:r w:rsidRPr="0002164F">
              <w:rPr>
                <w:rFonts w:cs="Times New Roman"/>
              </w:rPr>
              <w:lastRenderedPageBreak/>
              <w:t>Наименование</w:t>
            </w:r>
          </w:p>
        </w:tc>
        <w:tc>
          <w:tcPr>
            <w:tcW w:w="2637" w:type="pct"/>
          </w:tcPr>
          <w:p w14:paraId="6758DC7C" w14:textId="122BD825" w:rsidR="00BE4AED" w:rsidRPr="0002164F" w:rsidRDefault="00BE4AED" w:rsidP="0002164F">
            <w:pPr>
              <w:pStyle w:val="phtablecellleft"/>
            </w:pPr>
            <w:r w:rsidRPr="0002164F">
              <w:t>План обследования</w:t>
            </w:r>
          </w:p>
        </w:tc>
      </w:tr>
      <w:tr w:rsidR="00BE4AED" w:rsidRPr="0002164F" w14:paraId="1ACBEC67" w14:textId="77777777" w:rsidTr="00BE4AED">
        <w:tc>
          <w:tcPr>
            <w:tcW w:w="2363" w:type="pct"/>
          </w:tcPr>
          <w:p w14:paraId="591819D8" w14:textId="1BDD92C7" w:rsidR="00BE4AED" w:rsidRPr="0002164F" w:rsidRDefault="00BE4AED" w:rsidP="0002164F">
            <w:pPr>
              <w:pStyle w:val="phtablecellleft"/>
              <w:rPr>
                <w:rFonts w:cs="Times New Roman"/>
              </w:rPr>
            </w:pPr>
            <w:r w:rsidRPr="0002164F">
              <w:rPr>
                <w:rFonts w:cs="Times New Roman"/>
              </w:rPr>
              <w:t>Тип</w:t>
            </w:r>
          </w:p>
        </w:tc>
        <w:tc>
          <w:tcPr>
            <w:tcW w:w="2637" w:type="pct"/>
          </w:tcPr>
          <w:p w14:paraId="1AC88CBD" w14:textId="47C78190" w:rsidR="00BE4AED" w:rsidRPr="0002164F" w:rsidRDefault="00BE4AED" w:rsidP="0002164F">
            <w:pPr>
              <w:pStyle w:val="phtablecellleft"/>
            </w:pPr>
            <w:r w:rsidRPr="0002164F">
              <w:t>Дополнительный</w:t>
            </w:r>
          </w:p>
        </w:tc>
      </w:tr>
    </w:tbl>
    <w:p w14:paraId="7F6306DA" w14:textId="77777777" w:rsidR="0002164F" w:rsidRDefault="0002164F" w:rsidP="0002164F">
      <w:pPr>
        <w:pStyle w:val="phlistitemized1"/>
        <w:numPr>
          <w:ilvl w:val="0"/>
          <w:numId w:val="0"/>
        </w:numPr>
        <w:ind w:left="1315" w:hanging="464"/>
      </w:pPr>
    </w:p>
    <w:p w14:paraId="0B5ECC5C" w14:textId="0B0AE306" w:rsidR="0002164F" w:rsidRPr="0002164F" w:rsidRDefault="0002164F" w:rsidP="00BE4AED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>. Добавленное значение отобразится</w:t>
      </w:r>
      <w:r w:rsidR="00BE4AED">
        <w:t xml:space="preserve"> в блоке «Контейнеры».</w:t>
      </w:r>
    </w:p>
    <w:p w14:paraId="11785A57" w14:textId="6552D858" w:rsidR="00BC16F4" w:rsidRDefault="00BC16F4" w:rsidP="00E034C4">
      <w:pPr>
        <w:pStyle w:val="5"/>
      </w:pPr>
      <w:r>
        <w:t>Добавление полей контейнера</w:t>
      </w:r>
    </w:p>
    <w:p w14:paraId="07DF2D07" w14:textId="088D5856" w:rsidR="00BC16F4" w:rsidRDefault="00BC16F4" w:rsidP="00BC16F4">
      <w:pPr>
        <w:pStyle w:val="phlistitemizedtitle"/>
      </w:pPr>
      <w:r>
        <w:t xml:space="preserve">Настройте поля контейнера. </w:t>
      </w:r>
      <w:r w:rsidRPr="000263B8">
        <w:t>Для этого выполните следующие действия</w:t>
      </w:r>
      <w:r>
        <w:t>:</w:t>
      </w:r>
    </w:p>
    <w:p w14:paraId="63A2ABBE" w14:textId="7EE6EB47" w:rsidR="00946C05" w:rsidRDefault="00BC16F4" w:rsidP="00946C05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164F">
        <w:t>Конструктор шаблонов услуг</w:t>
      </w:r>
      <w:r>
        <w:t xml:space="preserve">/ </w:t>
      </w:r>
      <w:r w:rsidRPr="00E941FD">
        <w:rPr>
          <w:rFonts w:cs="Times New Roman"/>
          <w:szCs w:val="24"/>
        </w:rPr>
        <w:t>Состав шаблонов(контейнеры</w:t>
      </w:r>
      <w:r>
        <w:rPr>
          <w:rFonts w:cs="Times New Roman"/>
          <w:szCs w:val="24"/>
        </w:rPr>
        <w:t>)</w:t>
      </w:r>
      <w:r>
        <w:t>»</w:t>
      </w:r>
      <w:r w:rsidRPr="000263B8">
        <w:t xml:space="preserve">. Откроется форма настройки </w:t>
      </w:r>
      <w:r>
        <w:t>контейнеров (</w:t>
      </w:r>
      <w:r w:rsidR="00946C05">
        <w:t xml:space="preserve">см. </w:t>
      </w:r>
      <w:r w:rsidR="00946C05">
        <w:fldChar w:fldCharType="begin"/>
      </w:r>
      <w:r w:rsidR="00946C05">
        <w:instrText xml:space="preserve"> REF _Ref121002289 \h </w:instrText>
      </w:r>
      <w:r w:rsidR="00946C05">
        <w:fldChar w:fldCharType="separate"/>
      </w:r>
      <w:r w:rsidR="00DE36C7" w:rsidRPr="0035314E">
        <w:t>Рисунок </w:t>
      </w:r>
      <w:r w:rsidR="00DE36C7">
        <w:rPr>
          <w:noProof/>
        </w:rPr>
        <w:t>77</w:t>
      </w:r>
      <w:r w:rsidR="00946C05">
        <w:fldChar w:fldCharType="end"/>
      </w:r>
      <w:r>
        <w:t>)</w:t>
      </w:r>
      <w:r w:rsidRPr="000263B8">
        <w:t>;</w:t>
      </w:r>
    </w:p>
    <w:p w14:paraId="0CE8DE24" w14:textId="4BE50ACD" w:rsidR="00BC16F4" w:rsidRDefault="00BC16F4" w:rsidP="00946C05">
      <w:pPr>
        <w:pStyle w:val="phlistitemized1"/>
      </w:pPr>
      <w:r>
        <w:t>выберите контейнер «</w:t>
      </w:r>
      <w:r w:rsidRPr="00BC16F4">
        <w:t>PLAN_OBSLED</w:t>
      </w:r>
      <w:r>
        <w:t>» в блоке «Контейнеры»;</w:t>
      </w:r>
    </w:p>
    <w:p w14:paraId="01164E70" w14:textId="61FBBA00" w:rsidR="00BC16F4" w:rsidRDefault="00BC16F4" w:rsidP="00BC16F4">
      <w:pPr>
        <w:pStyle w:val="phlistitemized1"/>
      </w:pPr>
      <w:r w:rsidRPr="000263B8">
        <w:t>вызовите контекстно</w:t>
      </w:r>
      <w:r>
        <w:t>е</w:t>
      </w:r>
      <w:r w:rsidRPr="000263B8">
        <w:t xml:space="preserve"> меню </w:t>
      </w:r>
      <w:r>
        <w:t>в блоке «</w:t>
      </w:r>
      <w:r w:rsidRPr="00BC16F4">
        <w:t>Поля контейнеров</w:t>
      </w:r>
      <w:r>
        <w:t>» и выберите пункт «</w:t>
      </w:r>
      <w:r w:rsidRPr="000263B8">
        <w:t>Добавить</w:t>
      </w:r>
      <w:r>
        <w:t>»</w:t>
      </w:r>
      <w:r w:rsidRPr="000263B8">
        <w:t xml:space="preserve">. Откроется окно добавления </w:t>
      </w:r>
      <w:r>
        <w:t>полей контейнера (</w:t>
      </w:r>
      <w:r w:rsidR="00BE4AED">
        <w:fldChar w:fldCharType="begin"/>
      </w:r>
      <w:r w:rsidR="00BE4AED">
        <w:instrText xml:space="preserve"> REF _Ref121002816 \h </w:instrText>
      </w:r>
      <w:r w:rsidR="00BE4AED">
        <w:fldChar w:fldCharType="separate"/>
      </w:r>
      <w:r w:rsidR="00DE36C7" w:rsidRPr="0035314E">
        <w:t>Рисунок </w:t>
      </w:r>
      <w:r w:rsidR="00DE36C7">
        <w:rPr>
          <w:noProof/>
        </w:rPr>
        <w:t>79</w:t>
      </w:r>
      <w:r w:rsidR="00BE4AED">
        <w:fldChar w:fldCharType="end"/>
      </w:r>
      <w:r>
        <w:t>);</w:t>
      </w:r>
    </w:p>
    <w:p w14:paraId="5E0C59CF" w14:textId="6416A0F1" w:rsidR="00BE4AED" w:rsidRDefault="00BE4AED" w:rsidP="00BE4AED">
      <w:pPr>
        <w:pStyle w:val="phlistitemized1"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1D966669" wp14:editId="0E684BCB">
            <wp:extent cx="5052072" cy="4647827"/>
            <wp:effectExtent l="19050" t="19050" r="15240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15329" cy="47060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291AD6" w14:textId="6C73E64B" w:rsidR="00BE4AED" w:rsidRPr="00BE4AED" w:rsidRDefault="00BE4AED" w:rsidP="00E034C4">
      <w:bookmarkStart w:id="312" w:name="_Ref121002816"/>
      <w:r w:rsidRPr="0035314E">
        <w:t>Рисунок </w:t>
      </w:r>
      <w:r w:rsidRPr="0035314E">
        <w:fldChar w:fldCharType="begin"/>
      </w:r>
      <w:r w:rsidRPr="0035314E">
        <w:instrText>SEQ Рисунок \* ARABIC</w:instrText>
      </w:r>
      <w:r w:rsidRPr="0035314E">
        <w:fldChar w:fldCharType="separate"/>
      </w:r>
      <w:r w:rsidR="00DE36C7">
        <w:rPr>
          <w:noProof/>
        </w:rPr>
        <w:t>79</w:t>
      </w:r>
      <w:r w:rsidRPr="0035314E">
        <w:fldChar w:fldCharType="end"/>
      </w:r>
      <w:bookmarkEnd w:id="312"/>
      <w:r w:rsidRPr="0035314E">
        <w:t xml:space="preserve"> – </w:t>
      </w:r>
      <w:r>
        <w:t>Окно добавления полей контейнера</w:t>
      </w:r>
    </w:p>
    <w:p w14:paraId="4FCBD276" w14:textId="3EDD558B" w:rsidR="00BC16F4" w:rsidRPr="000263B8" w:rsidRDefault="00BC16F4" w:rsidP="00BC16F4">
      <w:pPr>
        <w:pStyle w:val="phlistitemized1"/>
      </w:pPr>
      <w:r w:rsidRPr="000263B8">
        <w:t xml:space="preserve">заполните поля </w:t>
      </w:r>
      <w:r>
        <w:t xml:space="preserve">поочередно для каждого поля </w:t>
      </w:r>
      <w:r w:rsidRPr="000263B8">
        <w:t>согласно таблице ниже</w:t>
      </w:r>
      <w:r>
        <w:t xml:space="preserve"> (</w:t>
      </w:r>
      <w:r w:rsidR="00BE4AED">
        <w:fldChar w:fldCharType="begin"/>
      </w:r>
      <w:r w:rsidR="00BE4AED">
        <w:instrText xml:space="preserve"> REF _Ref121002861 \h </w:instrText>
      </w:r>
      <w:r w:rsidR="00BE4AED">
        <w:fldChar w:fldCharType="separate"/>
      </w:r>
      <w:r w:rsidR="00DE36C7">
        <w:t>Таблица </w:t>
      </w:r>
      <w:r w:rsidR="00DE36C7">
        <w:rPr>
          <w:noProof/>
        </w:rPr>
        <w:t>45</w:t>
      </w:r>
      <w:r w:rsidR="00BE4AED">
        <w:fldChar w:fldCharType="end"/>
      </w:r>
      <w:r>
        <w:t>)</w:t>
      </w:r>
      <w:r w:rsidRPr="000263B8">
        <w:t>;</w:t>
      </w:r>
    </w:p>
    <w:p w14:paraId="5955E66A" w14:textId="29CE403D" w:rsidR="00BC16F4" w:rsidRPr="000263B8" w:rsidRDefault="00BC16F4" w:rsidP="00BC16F4">
      <w:pPr>
        <w:pStyle w:val="phtabletitle"/>
      </w:pPr>
      <w:bookmarkStart w:id="313" w:name="_Ref121002861"/>
      <w:r>
        <w:lastRenderedPageBreak/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45</w:t>
      </w:r>
      <w:r w:rsidRPr="000263B8">
        <w:fldChar w:fldCharType="end"/>
      </w:r>
      <w:bookmarkEnd w:id="313"/>
      <w:r w:rsidRPr="000263B8">
        <w:t xml:space="preserve"> </w:t>
      </w:r>
      <w:r>
        <w:t xml:space="preserve">– </w:t>
      </w:r>
      <w:r w:rsidRPr="000263B8">
        <w:t xml:space="preserve">Заполнение полей окна добавления </w:t>
      </w:r>
      <w:r>
        <w:t>полей контейнера</w:t>
      </w:r>
    </w:p>
    <w:tbl>
      <w:tblPr>
        <w:tblStyle w:val="af9"/>
        <w:tblW w:w="5142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773"/>
        <w:gridCol w:w="1327"/>
        <w:gridCol w:w="1026"/>
        <w:gridCol w:w="1353"/>
        <w:gridCol w:w="978"/>
        <w:gridCol w:w="842"/>
        <w:gridCol w:w="1539"/>
        <w:gridCol w:w="1262"/>
        <w:gridCol w:w="1241"/>
      </w:tblGrid>
      <w:tr w:rsidR="00A129FC" w:rsidRPr="0002164F" w14:paraId="0825588A" w14:textId="4A12583D" w:rsidTr="00A129FC">
        <w:trPr>
          <w:tblHeader/>
        </w:trPr>
        <w:tc>
          <w:tcPr>
            <w:tcW w:w="374" w:type="pct"/>
          </w:tcPr>
          <w:p w14:paraId="4F7544E0" w14:textId="0D1F1319" w:rsidR="00BC16F4" w:rsidRPr="00BC16F4" w:rsidRDefault="00BC16F4" w:rsidP="00946C05">
            <w:pPr>
              <w:pStyle w:val="phtablecolcaption"/>
            </w:pPr>
            <w:r w:rsidRPr="00BC16F4">
              <w:rPr>
                <w:rFonts w:cs="Times New Roman"/>
                <w:szCs w:val="24"/>
              </w:rPr>
              <w:t>Код поля</w:t>
            </w:r>
          </w:p>
        </w:tc>
        <w:tc>
          <w:tcPr>
            <w:tcW w:w="642" w:type="pct"/>
          </w:tcPr>
          <w:p w14:paraId="60E03371" w14:textId="74604B2D" w:rsidR="00BC16F4" w:rsidRPr="00BC16F4" w:rsidRDefault="00BC16F4" w:rsidP="00946C05">
            <w:pPr>
              <w:pStyle w:val="phtablecolcaption"/>
            </w:pPr>
            <w:r w:rsidRPr="00BC16F4">
              <w:rPr>
                <w:rFonts w:cs="Times New Roman"/>
                <w:szCs w:val="24"/>
              </w:rPr>
              <w:t>Наименование поля</w:t>
            </w:r>
          </w:p>
        </w:tc>
        <w:tc>
          <w:tcPr>
            <w:tcW w:w="496" w:type="pct"/>
          </w:tcPr>
          <w:p w14:paraId="14226FBD" w14:textId="33459502" w:rsidR="00BC16F4" w:rsidRPr="00BC16F4" w:rsidRDefault="00BC16F4" w:rsidP="00946C05">
            <w:pPr>
              <w:pStyle w:val="phtablecolcaption"/>
            </w:pPr>
            <w:r w:rsidRPr="00BC16F4">
              <w:rPr>
                <w:rFonts w:cs="Times New Roman"/>
                <w:szCs w:val="24"/>
              </w:rPr>
              <w:t>Тип данных</w:t>
            </w:r>
          </w:p>
        </w:tc>
        <w:tc>
          <w:tcPr>
            <w:tcW w:w="654" w:type="pct"/>
          </w:tcPr>
          <w:p w14:paraId="40E57948" w14:textId="0174A23C" w:rsidR="00BC16F4" w:rsidRPr="00BC16F4" w:rsidRDefault="00BC16F4" w:rsidP="00946C05">
            <w:pPr>
              <w:pStyle w:val="phtablecolcaption"/>
              <w:rPr>
                <w:rFonts w:cs="Times New Roman"/>
              </w:rPr>
            </w:pPr>
            <w:r w:rsidRPr="00BC16F4">
              <w:rPr>
                <w:rFonts w:cs="Times New Roman"/>
                <w:szCs w:val="24"/>
              </w:rPr>
              <w:t>Способ редактирования</w:t>
            </w:r>
          </w:p>
        </w:tc>
        <w:tc>
          <w:tcPr>
            <w:tcW w:w="473" w:type="pct"/>
          </w:tcPr>
          <w:p w14:paraId="3D37DF48" w14:textId="5964865A" w:rsidR="00BC16F4" w:rsidRPr="00BC16F4" w:rsidRDefault="00BC16F4" w:rsidP="00946C05">
            <w:pPr>
              <w:pStyle w:val="phtablecolcaption"/>
              <w:rPr>
                <w:rFonts w:cs="Times New Roman"/>
              </w:rPr>
            </w:pPr>
            <w:r w:rsidRPr="00BC16F4">
              <w:rPr>
                <w:rFonts w:cs="Times New Roman"/>
                <w:szCs w:val="24"/>
              </w:rPr>
              <w:t>Код раздела</w:t>
            </w:r>
          </w:p>
        </w:tc>
        <w:tc>
          <w:tcPr>
            <w:tcW w:w="407" w:type="pct"/>
          </w:tcPr>
          <w:p w14:paraId="4D1D9980" w14:textId="70905A81" w:rsidR="00BC16F4" w:rsidRPr="00BC16F4" w:rsidRDefault="00BC16F4" w:rsidP="00946C05">
            <w:pPr>
              <w:pStyle w:val="phtablecolcaption"/>
              <w:rPr>
                <w:rFonts w:cs="Times New Roman"/>
              </w:rPr>
            </w:pPr>
            <w:r w:rsidRPr="00BC16F4">
              <w:rPr>
                <w:rFonts w:cs="Times New Roman"/>
                <w:szCs w:val="24"/>
              </w:rPr>
              <w:t>Композиция</w:t>
            </w:r>
          </w:p>
        </w:tc>
        <w:tc>
          <w:tcPr>
            <w:tcW w:w="744" w:type="pct"/>
          </w:tcPr>
          <w:p w14:paraId="45534ABE" w14:textId="50069003" w:rsidR="00BC16F4" w:rsidRPr="00BC16F4" w:rsidRDefault="00BC16F4" w:rsidP="00946C05">
            <w:pPr>
              <w:pStyle w:val="phtablecolcaption"/>
              <w:rPr>
                <w:rFonts w:cs="Times New Roman"/>
                <w:szCs w:val="24"/>
              </w:rPr>
            </w:pPr>
            <w:r w:rsidRPr="00BC16F4">
              <w:rPr>
                <w:rFonts w:cs="Times New Roman"/>
                <w:szCs w:val="24"/>
              </w:rPr>
              <w:t>Обязательное</w:t>
            </w:r>
          </w:p>
        </w:tc>
        <w:tc>
          <w:tcPr>
            <w:tcW w:w="610" w:type="pct"/>
          </w:tcPr>
          <w:p w14:paraId="26068F00" w14:textId="7E16551A" w:rsidR="00BC16F4" w:rsidRPr="00BC16F4" w:rsidRDefault="00BC16F4" w:rsidP="00946C05">
            <w:pPr>
              <w:pStyle w:val="phtablecolcaption"/>
              <w:rPr>
                <w:rFonts w:cs="Times New Roman"/>
                <w:szCs w:val="24"/>
              </w:rPr>
            </w:pPr>
            <w:r w:rsidRPr="00BC16F4">
              <w:rPr>
                <w:rFonts w:cs="Times New Roman"/>
                <w:szCs w:val="24"/>
              </w:rPr>
              <w:t>Видимое</w:t>
            </w:r>
          </w:p>
        </w:tc>
        <w:tc>
          <w:tcPr>
            <w:tcW w:w="601" w:type="pct"/>
          </w:tcPr>
          <w:p w14:paraId="3CCFE7C3" w14:textId="35185814" w:rsidR="00BC16F4" w:rsidRPr="00BC16F4" w:rsidRDefault="00BC16F4" w:rsidP="00946C05">
            <w:pPr>
              <w:pStyle w:val="phtablecolcaption"/>
              <w:rPr>
                <w:rFonts w:cs="Times New Roman"/>
                <w:szCs w:val="24"/>
              </w:rPr>
            </w:pPr>
            <w:r w:rsidRPr="00BC16F4">
              <w:rPr>
                <w:rFonts w:cs="Times New Roman"/>
                <w:szCs w:val="24"/>
              </w:rPr>
              <w:t>Активное</w:t>
            </w:r>
          </w:p>
        </w:tc>
      </w:tr>
      <w:tr w:rsidR="00A129FC" w:rsidRPr="0002164F" w14:paraId="16886E53" w14:textId="0EFB083F" w:rsidTr="00A129FC">
        <w:tc>
          <w:tcPr>
            <w:tcW w:w="374" w:type="pct"/>
          </w:tcPr>
          <w:p w14:paraId="1BC2666C" w14:textId="2FD78215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DATEISL</w:t>
            </w:r>
          </w:p>
        </w:tc>
        <w:tc>
          <w:tcPr>
            <w:tcW w:w="642" w:type="pct"/>
          </w:tcPr>
          <w:p w14:paraId="0BE0113C" w14:textId="34A02160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Дата</w:t>
            </w:r>
          </w:p>
        </w:tc>
        <w:tc>
          <w:tcPr>
            <w:tcW w:w="496" w:type="pct"/>
          </w:tcPr>
          <w:p w14:paraId="2E01CFAA" w14:textId="3C433E3E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DATE</w:t>
            </w:r>
          </w:p>
        </w:tc>
        <w:tc>
          <w:tcPr>
            <w:tcW w:w="654" w:type="pct"/>
          </w:tcPr>
          <w:p w14:paraId="1AB89D98" w14:textId="6D18F7CB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Ручной ввод</w:t>
            </w:r>
          </w:p>
        </w:tc>
        <w:tc>
          <w:tcPr>
            <w:tcW w:w="473" w:type="pct"/>
          </w:tcPr>
          <w:p w14:paraId="23C7957A" w14:textId="77777777" w:rsidR="00BC16F4" w:rsidRPr="00A129FC" w:rsidRDefault="00BC16F4" w:rsidP="00A129FC">
            <w:pPr>
              <w:pStyle w:val="phtablecellleft"/>
            </w:pPr>
          </w:p>
        </w:tc>
        <w:tc>
          <w:tcPr>
            <w:tcW w:w="407" w:type="pct"/>
          </w:tcPr>
          <w:p w14:paraId="4241B9BF" w14:textId="77777777" w:rsidR="00BC16F4" w:rsidRPr="00A129FC" w:rsidRDefault="00BC16F4" w:rsidP="00A129FC">
            <w:pPr>
              <w:pStyle w:val="phtablecellleft"/>
            </w:pPr>
          </w:p>
        </w:tc>
        <w:tc>
          <w:tcPr>
            <w:tcW w:w="744" w:type="pct"/>
          </w:tcPr>
          <w:p w14:paraId="3B86A96D" w14:textId="77777777" w:rsidR="00BC16F4" w:rsidRPr="00A129FC" w:rsidRDefault="00BC16F4" w:rsidP="00A129FC">
            <w:pPr>
              <w:pStyle w:val="phtablecellleft"/>
            </w:pPr>
          </w:p>
        </w:tc>
        <w:tc>
          <w:tcPr>
            <w:tcW w:w="610" w:type="pct"/>
          </w:tcPr>
          <w:p w14:paraId="358E81EA" w14:textId="0C6BC6E4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установить флажок</w:t>
            </w:r>
          </w:p>
        </w:tc>
        <w:tc>
          <w:tcPr>
            <w:tcW w:w="601" w:type="pct"/>
          </w:tcPr>
          <w:p w14:paraId="4F781BA6" w14:textId="6C5D1503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установить флажок</w:t>
            </w:r>
          </w:p>
        </w:tc>
      </w:tr>
      <w:tr w:rsidR="00A129FC" w:rsidRPr="0002164F" w14:paraId="08012D0F" w14:textId="4DC98313" w:rsidTr="00A129FC">
        <w:tc>
          <w:tcPr>
            <w:tcW w:w="374" w:type="pct"/>
          </w:tcPr>
          <w:p w14:paraId="0AFD1729" w14:textId="0195012F" w:rsidR="00BC16F4" w:rsidRPr="00A129FC" w:rsidRDefault="00A129FC" w:rsidP="00A129FC">
            <w:pPr>
              <w:pStyle w:val="phtablecellleft"/>
              <w:rPr>
                <w:rFonts w:cs="Times New Roman"/>
              </w:rPr>
            </w:pPr>
            <w:r w:rsidRPr="00A129FC">
              <w:rPr>
                <w:rFonts w:cs="Times New Roman"/>
                <w:szCs w:val="24"/>
              </w:rPr>
              <w:t>SERV</w:t>
            </w:r>
          </w:p>
        </w:tc>
        <w:tc>
          <w:tcPr>
            <w:tcW w:w="642" w:type="pct"/>
          </w:tcPr>
          <w:p w14:paraId="2A6E2B6E" w14:textId="23ADB2DC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Услуга</w:t>
            </w:r>
          </w:p>
        </w:tc>
        <w:tc>
          <w:tcPr>
            <w:tcW w:w="496" w:type="pct"/>
          </w:tcPr>
          <w:p w14:paraId="5F84E2E4" w14:textId="5F1669C4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VARCHAR2(30)</w:t>
            </w:r>
          </w:p>
        </w:tc>
        <w:tc>
          <w:tcPr>
            <w:tcW w:w="654" w:type="pct"/>
          </w:tcPr>
          <w:p w14:paraId="293904D7" w14:textId="0390337D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Выбор из словаря</w:t>
            </w:r>
          </w:p>
        </w:tc>
        <w:tc>
          <w:tcPr>
            <w:tcW w:w="473" w:type="pct"/>
          </w:tcPr>
          <w:p w14:paraId="2F6E35B7" w14:textId="5A9A4FAD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SERVICES</w:t>
            </w:r>
          </w:p>
        </w:tc>
        <w:tc>
          <w:tcPr>
            <w:tcW w:w="407" w:type="pct"/>
          </w:tcPr>
          <w:p w14:paraId="324344A4" w14:textId="507BE6D1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ANALYSE</w:t>
            </w:r>
          </w:p>
        </w:tc>
        <w:tc>
          <w:tcPr>
            <w:tcW w:w="744" w:type="pct"/>
          </w:tcPr>
          <w:p w14:paraId="0728EA43" w14:textId="242347D3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установить флажок</w:t>
            </w:r>
          </w:p>
        </w:tc>
        <w:tc>
          <w:tcPr>
            <w:tcW w:w="610" w:type="pct"/>
          </w:tcPr>
          <w:p w14:paraId="19188584" w14:textId="37D0BF79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установить флажок</w:t>
            </w:r>
          </w:p>
        </w:tc>
        <w:tc>
          <w:tcPr>
            <w:tcW w:w="601" w:type="pct"/>
          </w:tcPr>
          <w:p w14:paraId="46B64C97" w14:textId="44295748" w:rsidR="00BC16F4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установить флажок</w:t>
            </w:r>
          </w:p>
        </w:tc>
      </w:tr>
      <w:tr w:rsidR="00A129FC" w:rsidRPr="0002164F" w14:paraId="4A074433" w14:textId="77777777" w:rsidTr="00A129FC">
        <w:tc>
          <w:tcPr>
            <w:tcW w:w="374" w:type="pct"/>
          </w:tcPr>
          <w:p w14:paraId="2443645B" w14:textId="619A12DF" w:rsidR="00A129FC" w:rsidRPr="00A129FC" w:rsidRDefault="00A129FC" w:rsidP="00A129FC">
            <w:pPr>
              <w:pStyle w:val="phtablecellleft"/>
              <w:rPr>
                <w:rFonts w:cs="Times New Roman"/>
              </w:rPr>
            </w:pPr>
            <w:r w:rsidRPr="00A129FC">
              <w:rPr>
                <w:rFonts w:cs="Times New Roman"/>
                <w:szCs w:val="24"/>
              </w:rPr>
              <w:t>OPIS</w:t>
            </w:r>
          </w:p>
        </w:tc>
        <w:tc>
          <w:tcPr>
            <w:tcW w:w="642" w:type="pct"/>
          </w:tcPr>
          <w:p w14:paraId="486DAF2E" w14:textId="62153C21" w:rsidR="00A129FC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Описание метода исследования</w:t>
            </w:r>
          </w:p>
        </w:tc>
        <w:tc>
          <w:tcPr>
            <w:tcW w:w="496" w:type="pct"/>
          </w:tcPr>
          <w:p w14:paraId="32E6536D" w14:textId="35552CFE" w:rsidR="00A129FC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VARCHAR2(160)</w:t>
            </w:r>
          </w:p>
        </w:tc>
        <w:tc>
          <w:tcPr>
            <w:tcW w:w="654" w:type="pct"/>
          </w:tcPr>
          <w:p w14:paraId="491B3CA9" w14:textId="35626ADD" w:rsidR="00A129FC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Ручной ввод</w:t>
            </w:r>
          </w:p>
        </w:tc>
        <w:tc>
          <w:tcPr>
            <w:tcW w:w="473" w:type="pct"/>
          </w:tcPr>
          <w:p w14:paraId="34F304D9" w14:textId="77777777" w:rsidR="00A129FC" w:rsidRPr="00A129FC" w:rsidRDefault="00A129FC" w:rsidP="00A129FC">
            <w:pPr>
              <w:pStyle w:val="phtablecellleft"/>
            </w:pPr>
          </w:p>
        </w:tc>
        <w:tc>
          <w:tcPr>
            <w:tcW w:w="407" w:type="pct"/>
          </w:tcPr>
          <w:p w14:paraId="6A0DD06C" w14:textId="77777777" w:rsidR="00A129FC" w:rsidRPr="00A129FC" w:rsidRDefault="00A129FC" w:rsidP="00A129FC">
            <w:pPr>
              <w:pStyle w:val="phtablecellleft"/>
            </w:pPr>
          </w:p>
        </w:tc>
        <w:tc>
          <w:tcPr>
            <w:tcW w:w="744" w:type="pct"/>
          </w:tcPr>
          <w:p w14:paraId="2F01A60A" w14:textId="77777777" w:rsidR="00A129FC" w:rsidRPr="00A129FC" w:rsidRDefault="00A129FC" w:rsidP="00A129FC">
            <w:pPr>
              <w:pStyle w:val="phtablecellleft"/>
            </w:pPr>
          </w:p>
        </w:tc>
        <w:tc>
          <w:tcPr>
            <w:tcW w:w="610" w:type="pct"/>
          </w:tcPr>
          <w:p w14:paraId="6D4B8933" w14:textId="46A29440" w:rsidR="00A129FC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установить флажок</w:t>
            </w:r>
          </w:p>
        </w:tc>
        <w:tc>
          <w:tcPr>
            <w:tcW w:w="601" w:type="pct"/>
          </w:tcPr>
          <w:p w14:paraId="05DB52E1" w14:textId="4E61488E" w:rsidR="00A129FC" w:rsidRPr="00A129FC" w:rsidRDefault="00A129FC" w:rsidP="00A129FC">
            <w:pPr>
              <w:pStyle w:val="phtablecellleft"/>
            </w:pPr>
            <w:r w:rsidRPr="00A129FC">
              <w:rPr>
                <w:rFonts w:cs="Times New Roman"/>
                <w:szCs w:val="24"/>
              </w:rPr>
              <w:t>установить флажок</w:t>
            </w:r>
          </w:p>
        </w:tc>
      </w:tr>
    </w:tbl>
    <w:p w14:paraId="28D71B5A" w14:textId="77777777" w:rsidR="00BC16F4" w:rsidRDefault="00BC16F4" w:rsidP="00BC16F4">
      <w:pPr>
        <w:pStyle w:val="phlistitemized1"/>
        <w:numPr>
          <w:ilvl w:val="0"/>
          <w:numId w:val="0"/>
        </w:numPr>
        <w:ind w:left="1315" w:hanging="464"/>
      </w:pPr>
    </w:p>
    <w:p w14:paraId="3642A7A6" w14:textId="333D7245" w:rsidR="00BC16F4" w:rsidRDefault="00BC16F4" w:rsidP="00BC16F4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>. Добавленное значение отобразится</w:t>
      </w:r>
      <w:r>
        <w:t xml:space="preserve"> в блоке «Контейнеры».</w:t>
      </w:r>
    </w:p>
    <w:p w14:paraId="57558241" w14:textId="00F7EBB1" w:rsidR="0002386C" w:rsidRDefault="0002386C" w:rsidP="0002386C">
      <w:pPr>
        <w:pStyle w:val="4"/>
      </w:pPr>
      <w:r>
        <w:t>Настройка шаблонов услуг</w:t>
      </w:r>
    </w:p>
    <w:p w14:paraId="1E7C1418" w14:textId="16E287FE" w:rsidR="0002386C" w:rsidRPr="00E4561D" w:rsidRDefault="0002386C" w:rsidP="0002386C">
      <w:pPr>
        <w:pStyle w:val="phnormal"/>
      </w:pPr>
      <w:r w:rsidRPr="00E4561D">
        <w:t>Для корректного формирования СЭМД beta-верси</w:t>
      </w:r>
      <w:r w:rsidR="003D0349">
        <w:t>и «</w:t>
      </w:r>
      <w:r w:rsidR="003D0349" w:rsidRPr="003D0349">
        <w:t>Протокол консилиума врачей</w:t>
      </w:r>
      <w:r w:rsidR="003D0349">
        <w:t>»</w:t>
      </w:r>
      <w:r w:rsidRPr="00E4561D">
        <w:t xml:space="preserve"> необходимо настроить шаблон </w:t>
      </w:r>
      <w:r w:rsidR="003D0349">
        <w:t>соответствующей услуги</w:t>
      </w:r>
      <w:r w:rsidRPr="00E4561D">
        <w:t>.</w:t>
      </w:r>
    </w:p>
    <w:p w14:paraId="191BA7E0" w14:textId="77777777" w:rsidR="0002386C" w:rsidRDefault="0002386C" w:rsidP="00E034C4">
      <w:pPr>
        <w:pStyle w:val="5"/>
      </w:pPr>
      <w:r>
        <w:t>Настройка вкладок в шаблоне</w:t>
      </w:r>
    </w:p>
    <w:p w14:paraId="5503F6F8" w14:textId="14F6F784" w:rsidR="0002386C" w:rsidRDefault="0002386C" w:rsidP="0002386C">
      <w:pPr>
        <w:pStyle w:val="phlistitemizedtitle"/>
      </w:pPr>
      <w:r>
        <w:t xml:space="preserve">Для настройки шаблона </w:t>
      </w:r>
      <w:r w:rsidR="003D0349">
        <w:t>услуги</w:t>
      </w:r>
      <w:r>
        <w:t xml:space="preserve"> выполните следующие действия:</w:t>
      </w:r>
    </w:p>
    <w:p w14:paraId="14266396" w14:textId="63C16A31" w:rsidR="0002386C" w:rsidRDefault="0002386C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Конструктор шаблонов услуг/ Шаблоны услуг». Откроется форма настройки шаблонов приёмов (</w:t>
      </w:r>
      <w:r w:rsidR="003D0349">
        <w:fldChar w:fldCharType="begin"/>
      </w:r>
      <w:r w:rsidR="003D0349">
        <w:instrText xml:space="preserve"> REF _Ref121004473 \h </w:instrText>
      </w:r>
      <w:r w:rsidR="003D0349">
        <w:fldChar w:fldCharType="separate"/>
      </w:r>
      <w:r w:rsidR="00DE36C7">
        <w:t>Рисунок </w:t>
      </w:r>
      <w:r w:rsidR="00DE36C7">
        <w:rPr>
          <w:noProof/>
        </w:rPr>
        <w:t>80</w:t>
      </w:r>
      <w:r w:rsidR="003D0349">
        <w:fldChar w:fldCharType="end"/>
      </w:r>
      <w:r>
        <w:t>);</w:t>
      </w:r>
    </w:p>
    <w:p w14:paraId="1FC71CA7" w14:textId="77777777" w:rsidR="0002386C" w:rsidRDefault="0002386C" w:rsidP="0002386C">
      <w:pPr>
        <w:pStyle w:val="phfigure"/>
      </w:pPr>
      <w:r>
        <w:rPr>
          <w:noProof/>
        </w:rPr>
        <w:lastRenderedPageBreak/>
        <w:drawing>
          <wp:inline distT="0" distB="0" distL="0" distR="0" wp14:anchorId="2D6635EF" wp14:editId="452FEA8A">
            <wp:extent cx="6298565" cy="4497070"/>
            <wp:effectExtent l="19050" t="19050" r="26035" b="17780"/>
            <wp:docPr id="21" name="Рисунок 21" descr="Форм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орма настройки шаблонов услуг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4970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A2FE1F" w14:textId="07F692F9" w:rsidR="0002386C" w:rsidRDefault="0002386C" w:rsidP="0002386C">
      <w:pPr>
        <w:pStyle w:val="phfiguretitle"/>
      </w:pPr>
      <w:bookmarkStart w:id="314" w:name="_Ref121004473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80</w:t>
      </w:r>
      <w:r>
        <w:fldChar w:fldCharType="end"/>
      </w:r>
      <w:bookmarkEnd w:id="314"/>
      <w:r>
        <w:t xml:space="preserve"> – Форма настройки шаблонов услуг</w:t>
      </w:r>
    </w:p>
    <w:p w14:paraId="6BFBC1BA" w14:textId="77777777" w:rsidR="0002386C" w:rsidRDefault="0002386C" w:rsidP="00E3126A">
      <w:pPr>
        <w:pStyle w:val="phlistitemized1"/>
        <w:numPr>
          <w:ilvl w:val="0"/>
          <w:numId w:val="29"/>
        </w:numPr>
      </w:pPr>
      <w:r>
        <w:t>в блоке «Шаблоны приёмов» выберите необходимый шаблон приёма;</w:t>
      </w:r>
    </w:p>
    <w:p w14:paraId="3443EDF0" w14:textId="53A63E4F" w:rsidR="0002386C" w:rsidRDefault="0002386C" w:rsidP="00E3126A">
      <w:pPr>
        <w:pStyle w:val="phnormal"/>
        <w:numPr>
          <w:ilvl w:val="0"/>
          <w:numId w:val="29"/>
        </w:numPr>
      </w:pPr>
      <w:r>
        <w:t>перейдите на вкладку «Вкладки приема», вызовите контекстное меню и выберите пункт «Добавить». Откроется окно добавления вкладки для шаблона приема (</w:t>
      </w:r>
      <w:r w:rsidR="003D0349">
        <w:fldChar w:fldCharType="begin"/>
      </w:r>
      <w:r w:rsidR="003D0349">
        <w:instrText xml:space="preserve"> REF _Ref121004475 \h </w:instrText>
      </w:r>
      <w:r w:rsidR="003D0349">
        <w:fldChar w:fldCharType="separate"/>
      </w:r>
      <w:r w:rsidR="00DE36C7">
        <w:t>Рисунок </w:t>
      </w:r>
      <w:r w:rsidR="00DE36C7">
        <w:rPr>
          <w:noProof/>
        </w:rPr>
        <w:t>81</w:t>
      </w:r>
      <w:r w:rsidR="003D0349">
        <w:fldChar w:fldCharType="end"/>
      </w:r>
      <w:r>
        <w:t>).</w:t>
      </w:r>
    </w:p>
    <w:p w14:paraId="2D0BE349" w14:textId="77777777" w:rsidR="0002386C" w:rsidRDefault="0002386C" w:rsidP="0002386C">
      <w:pPr>
        <w:pStyle w:val="phfigure"/>
      </w:pPr>
      <w:r>
        <w:rPr>
          <w:noProof/>
        </w:rPr>
        <w:drawing>
          <wp:inline distT="0" distB="0" distL="0" distR="0" wp14:anchorId="5A458C5E" wp14:editId="3926E2FE">
            <wp:extent cx="3838572" cy="1323975"/>
            <wp:effectExtent l="19050" t="19050" r="1016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орма настройки шаблонов услуг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66" cy="136191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1B2BDB" w14:textId="0ECFBA32" w:rsidR="0002386C" w:rsidRDefault="0002386C" w:rsidP="0002386C">
      <w:pPr>
        <w:pStyle w:val="phfiguretitle"/>
      </w:pPr>
      <w:bookmarkStart w:id="315" w:name="_Ref121004475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81</w:t>
      </w:r>
      <w:r>
        <w:fldChar w:fldCharType="end"/>
      </w:r>
      <w:bookmarkEnd w:id="315"/>
      <w:r>
        <w:t xml:space="preserve"> – Окно добавления вкладки для шаблона приема</w:t>
      </w:r>
    </w:p>
    <w:p w14:paraId="796E3D35" w14:textId="79B43C0E" w:rsidR="0002386C" w:rsidRDefault="0002386C" w:rsidP="00E3126A">
      <w:pPr>
        <w:pStyle w:val="phlistitemized1"/>
        <w:numPr>
          <w:ilvl w:val="0"/>
          <w:numId w:val="29"/>
        </w:numPr>
      </w:pPr>
      <w:r>
        <w:t xml:space="preserve">нажмите на кнопку </w:t>
      </w:r>
      <w:r w:rsidRPr="000263B8">
        <w:rPr>
          <w:noProof/>
          <w:lang w:eastAsia="ru-RU"/>
        </w:rPr>
        <w:drawing>
          <wp:inline distT="0" distB="0" distL="0" distR="0" wp14:anchorId="23DEF2E2" wp14:editId="3B187BF4">
            <wp:extent cx="209550" cy="195580"/>
            <wp:effectExtent l="19050" t="19050" r="19050" b="13970"/>
            <wp:docPr id="25" name="Рисунок 25" descr="_scroll_external/attachments/image2020-10-21_12-10-12-5076de05f4687fede34e59164e971e8c899c86d44b07a0b116df5c6b5b9a9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12662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в поле «Вкладка». Откроется форма настройки вкладок приемов (</w:t>
      </w:r>
      <w:r w:rsidR="003D0349">
        <w:fldChar w:fldCharType="begin"/>
      </w:r>
      <w:r w:rsidR="003D0349">
        <w:instrText xml:space="preserve"> REF _Ref121004483 \h </w:instrText>
      </w:r>
      <w:r w:rsidR="003D0349">
        <w:fldChar w:fldCharType="separate"/>
      </w:r>
      <w:r w:rsidR="00DE36C7">
        <w:t>Рисунок </w:t>
      </w:r>
      <w:r w:rsidR="00DE36C7">
        <w:rPr>
          <w:noProof/>
        </w:rPr>
        <w:t>82</w:t>
      </w:r>
      <w:r w:rsidR="003D0349">
        <w:fldChar w:fldCharType="end"/>
      </w:r>
      <w:r>
        <w:t>).</w:t>
      </w:r>
    </w:p>
    <w:p w14:paraId="152F137E" w14:textId="77777777" w:rsidR="0002386C" w:rsidRDefault="0002386C" w:rsidP="0002386C">
      <w:pPr>
        <w:pStyle w:val="phfigure"/>
      </w:pPr>
      <w:r>
        <w:rPr>
          <w:noProof/>
        </w:rPr>
        <w:lastRenderedPageBreak/>
        <w:drawing>
          <wp:inline distT="0" distB="0" distL="0" distR="0" wp14:anchorId="35580DCB" wp14:editId="0E15E989">
            <wp:extent cx="6346796" cy="3467100"/>
            <wp:effectExtent l="19050" t="19050" r="1651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орма настройки шаблонов услуг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96" cy="348998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0B785A" w14:textId="4617C682" w:rsidR="0002386C" w:rsidRDefault="0002386C" w:rsidP="0002386C">
      <w:pPr>
        <w:pStyle w:val="phfiguretitle"/>
        <w:ind w:left="851"/>
      </w:pPr>
      <w:bookmarkStart w:id="316" w:name="_Ref121004483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82</w:t>
      </w:r>
      <w:r>
        <w:fldChar w:fldCharType="end"/>
      </w:r>
      <w:bookmarkEnd w:id="316"/>
      <w:r>
        <w:t xml:space="preserve"> – Форма настройки вкладок приемов</w:t>
      </w:r>
    </w:p>
    <w:p w14:paraId="3514FBA6" w14:textId="77777777" w:rsidR="0002386C" w:rsidRDefault="0002386C" w:rsidP="00E3126A">
      <w:pPr>
        <w:pStyle w:val="phlistitemized1"/>
        <w:numPr>
          <w:ilvl w:val="0"/>
          <w:numId w:val="29"/>
        </w:numPr>
      </w:pPr>
      <w:r>
        <w:t>проверьте наличие в шаблоне услуг вкладок из списка, представленного ниже. Если вкладка уже существует в шаблоне услуг, то её добавлять не нужно. Если вкладка отсутствует, её необходимо добавить, выполнив следующие действия:</w:t>
      </w:r>
    </w:p>
    <w:p w14:paraId="0106D8D0" w14:textId="5F4CF1B9" w:rsidR="0002386C" w:rsidRDefault="0002386C" w:rsidP="00E3126A">
      <w:pPr>
        <w:pStyle w:val="phlistitemized1"/>
        <w:numPr>
          <w:ilvl w:val="1"/>
          <w:numId w:val="29"/>
        </w:numPr>
      </w:pPr>
      <w:r>
        <w:t>вызовите контекстное меню в блоке «Вкладки приёмов» и выберите пункт «Добавить». Откроется окно добавления вкладки (</w:t>
      </w:r>
      <w:r w:rsidR="003D0349">
        <w:fldChar w:fldCharType="begin"/>
      </w:r>
      <w:r w:rsidR="003D0349">
        <w:instrText xml:space="preserve"> REF _Ref121004492 \h </w:instrText>
      </w:r>
      <w:r w:rsidR="003D0349">
        <w:fldChar w:fldCharType="separate"/>
      </w:r>
      <w:r w:rsidR="00DE36C7">
        <w:t>Рисунок </w:t>
      </w:r>
      <w:r w:rsidR="00DE36C7">
        <w:rPr>
          <w:noProof/>
        </w:rPr>
        <w:t>83</w:t>
      </w:r>
      <w:r w:rsidR="003D0349">
        <w:fldChar w:fldCharType="end"/>
      </w:r>
      <w:r>
        <w:t>).</w:t>
      </w:r>
    </w:p>
    <w:p w14:paraId="7EB85E4E" w14:textId="77777777" w:rsidR="0002386C" w:rsidRDefault="0002386C" w:rsidP="0002386C">
      <w:pPr>
        <w:pStyle w:val="phfigure"/>
      </w:pPr>
      <w:r>
        <w:rPr>
          <w:noProof/>
        </w:rPr>
        <w:drawing>
          <wp:inline distT="0" distB="0" distL="0" distR="0" wp14:anchorId="79ACD680" wp14:editId="76ADF35E">
            <wp:extent cx="5722587" cy="2276475"/>
            <wp:effectExtent l="19050" t="19050" r="1206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орма настройки шаблонов услуг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66" cy="230550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06BFC4" w14:textId="3151F66D" w:rsidR="0002386C" w:rsidRDefault="0002386C" w:rsidP="0002386C">
      <w:pPr>
        <w:pStyle w:val="phfiguretitle"/>
      </w:pPr>
      <w:bookmarkStart w:id="317" w:name="_Ref12100449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83</w:t>
      </w:r>
      <w:r>
        <w:fldChar w:fldCharType="end"/>
      </w:r>
      <w:bookmarkEnd w:id="317"/>
      <w:r>
        <w:t xml:space="preserve"> – Окно добавления вкладки</w:t>
      </w:r>
    </w:p>
    <w:p w14:paraId="57F770BC" w14:textId="22EF4BDF" w:rsidR="0002386C" w:rsidRPr="000263B8" w:rsidRDefault="0002386C" w:rsidP="00E3126A">
      <w:pPr>
        <w:pStyle w:val="phlistitemized1"/>
        <w:numPr>
          <w:ilvl w:val="1"/>
          <w:numId w:val="29"/>
        </w:numPr>
      </w:pPr>
      <w:r w:rsidRPr="000263B8">
        <w:t xml:space="preserve">заполните </w:t>
      </w:r>
      <w:r>
        <w:t>поочередно для каждой вкладки</w:t>
      </w:r>
      <w:r w:rsidRPr="000263B8">
        <w:t xml:space="preserve"> поля</w:t>
      </w:r>
      <w:r>
        <w:t xml:space="preserve"> </w:t>
      </w:r>
      <w:r w:rsidRPr="000263B8">
        <w:t xml:space="preserve">в окне </w:t>
      </w:r>
      <w:r>
        <w:t>«Вкладки приёмов: д</w:t>
      </w:r>
      <w:r w:rsidRPr="000263B8">
        <w:t>обавление</w:t>
      </w:r>
      <w:r>
        <w:t>»</w:t>
      </w:r>
      <w:r w:rsidRPr="000263B8">
        <w:t xml:space="preserve"> согласно таблице ниже</w:t>
      </w:r>
      <w:r>
        <w:t xml:space="preserve"> (</w:t>
      </w:r>
      <w:r w:rsidR="003D0349">
        <w:fldChar w:fldCharType="begin"/>
      </w:r>
      <w:r w:rsidR="003D0349">
        <w:instrText xml:space="preserve"> REF _Ref121004528 \h </w:instrText>
      </w:r>
      <w:r w:rsidR="003D0349">
        <w:fldChar w:fldCharType="separate"/>
      </w:r>
      <w:r w:rsidR="00DE36C7">
        <w:t>Таблица </w:t>
      </w:r>
      <w:r w:rsidR="00DE36C7">
        <w:rPr>
          <w:noProof/>
        </w:rPr>
        <w:t>46</w:t>
      </w:r>
      <w:r w:rsidR="003D0349">
        <w:fldChar w:fldCharType="end"/>
      </w:r>
      <w:r>
        <w:t>)</w:t>
      </w:r>
      <w:r w:rsidRPr="000263B8">
        <w:t>;</w:t>
      </w:r>
    </w:p>
    <w:p w14:paraId="4AACAE6C" w14:textId="61AF1520" w:rsidR="0002386C" w:rsidRPr="000263B8" w:rsidRDefault="0002386C" w:rsidP="0002386C">
      <w:pPr>
        <w:pStyle w:val="phtabletitle"/>
      </w:pPr>
      <w:bookmarkStart w:id="318" w:name="_Ref121004528"/>
      <w:r>
        <w:lastRenderedPageBreak/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46</w:t>
      </w:r>
      <w:r w:rsidRPr="000263B8">
        <w:fldChar w:fldCharType="end"/>
      </w:r>
      <w:bookmarkEnd w:id="318"/>
      <w:r w:rsidRPr="000263B8">
        <w:t xml:space="preserve"> </w:t>
      </w:r>
      <w:r>
        <w:t xml:space="preserve">– </w:t>
      </w:r>
      <w:r w:rsidRPr="000263B8">
        <w:t xml:space="preserve">Заполнение полей окна добавления </w:t>
      </w:r>
      <w:r>
        <w:t>вкладок для шаблона приема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2548"/>
        <w:gridCol w:w="1701"/>
        <w:gridCol w:w="1985"/>
        <w:gridCol w:w="1842"/>
        <w:gridCol w:w="1979"/>
      </w:tblGrid>
      <w:tr w:rsidR="003D0349" w:rsidRPr="00E24349" w14:paraId="5969875B" w14:textId="77777777" w:rsidTr="00D9762D">
        <w:trPr>
          <w:tblHeader/>
        </w:trPr>
        <w:tc>
          <w:tcPr>
            <w:tcW w:w="1267" w:type="pct"/>
          </w:tcPr>
          <w:p w14:paraId="5DAC32B5" w14:textId="77777777" w:rsidR="003D0349" w:rsidRPr="00E24349" w:rsidRDefault="003D0349" w:rsidP="003D0349">
            <w:pPr>
              <w:pStyle w:val="phtablecolcaption"/>
            </w:pPr>
            <w:r>
              <w:t>Код вкладки</w:t>
            </w:r>
          </w:p>
        </w:tc>
        <w:tc>
          <w:tcPr>
            <w:tcW w:w="846" w:type="pct"/>
          </w:tcPr>
          <w:p w14:paraId="322242EA" w14:textId="77777777" w:rsidR="003D0349" w:rsidRPr="00E24349" w:rsidRDefault="003D0349" w:rsidP="003D0349">
            <w:pPr>
              <w:pStyle w:val="phtablecolcaption"/>
            </w:pPr>
            <w:r>
              <w:t>Наименование вкладки</w:t>
            </w:r>
          </w:p>
        </w:tc>
        <w:tc>
          <w:tcPr>
            <w:tcW w:w="987" w:type="pct"/>
          </w:tcPr>
          <w:p w14:paraId="676DD9D5" w14:textId="77777777" w:rsidR="003D0349" w:rsidRPr="00E24349" w:rsidRDefault="003D0349" w:rsidP="003D0349">
            <w:pPr>
              <w:pStyle w:val="phtablecolcaption"/>
            </w:pPr>
            <w:r>
              <w:t>Имя формы</w:t>
            </w:r>
          </w:p>
        </w:tc>
        <w:tc>
          <w:tcPr>
            <w:tcW w:w="916" w:type="pct"/>
          </w:tcPr>
          <w:p w14:paraId="5589A253" w14:textId="1D6CCC6F" w:rsidR="003D0349" w:rsidRDefault="00D9762D" w:rsidP="003D0349">
            <w:pPr>
              <w:pStyle w:val="phtablecolcaption"/>
            </w:pPr>
            <w:r w:rsidRPr="00D9762D">
              <w:t>Растягивать</w:t>
            </w:r>
          </w:p>
        </w:tc>
        <w:tc>
          <w:tcPr>
            <w:tcW w:w="985" w:type="pct"/>
          </w:tcPr>
          <w:p w14:paraId="1C252E2F" w14:textId="77777777" w:rsidR="003D0349" w:rsidRDefault="003D0349" w:rsidP="003D0349">
            <w:pPr>
              <w:pStyle w:val="phtablecolcaption"/>
            </w:pPr>
            <w:r>
              <w:t>Пропорционально</w:t>
            </w:r>
          </w:p>
        </w:tc>
      </w:tr>
      <w:tr w:rsidR="003D0349" w:rsidRPr="006306AC" w14:paraId="2E6CCBAC" w14:textId="77777777" w:rsidTr="00D9762D">
        <w:tc>
          <w:tcPr>
            <w:tcW w:w="1267" w:type="pct"/>
            <w:vAlign w:val="center"/>
          </w:tcPr>
          <w:p w14:paraId="407A966F" w14:textId="5037C8E2" w:rsidR="003D0349" w:rsidRPr="00E24349" w:rsidRDefault="003D0349" w:rsidP="003D0349">
            <w:pPr>
              <w:pStyle w:val="phtablecellleft"/>
              <w:jc w:val="left"/>
            </w:pPr>
            <w:r w:rsidRPr="00E941FD">
              <w:rPr>
                <w:rFonts w:cs="Times New Roman"/>
                <w:sz w:val="24"/>
                <w:szCs w:val="24"/>
              </w:rPr>
              <w:t>на усмотрение настраивающего (например, "SOSTAV_COMISSION")</w:t>
            </w:r>
          </w:p>
        </w:tc>
        <w:tc>
          <w:tcPr>
            <w:tcW w:w="846" w:type="pct"/>
          </w:tcPr>
          <w:p w14:paraId="39E9FB23" w14:textId="744D7595" w:rsidR="003D0349" w:rsidRPr="00E24349" w:rsidRDefault="003D0349" w:rsidP="003D0349">
            <w:pPr>
              <w:pStyle w:val="phtablecellleft"/>
              <w:jc w:val="left"/>
            </w:pPr>
            <w:r w:rsidRPr="00E941FD">
              <w:rPr>
                <w:rFonts w:cs="Times New Roman"/>
                <w:sz w:val="24"/>
                <w:szCs w:val="24"/>
              </w:rPr>
              <w:t>Состав комиссии</w:t>
            </w:r>
          </w:p>
        </w:tc>
        <w:tc>
          <w:tcPr>
            <w:tcW w:w="987" w:type="pct"/>
          </w:tcPr>
          <w:p w14:paraId="60544D3F" w14:textId="018B5AB8" w:rsidR="003D0349" w:rsidRPr="00E24349" w:rsidRDefault="003D0349" w:rsidP="003D0349">
            <w:pPr>
              <w:pStyle w:val="phtablecellleft"/>
              <w:jc w:val="left"/>
            </w:pPr>
            <w:r w:rsidRPr="00E941FD">
              <w:rPr>
                <w:rFonts w:cs="Times New Roman"/>
                <w:sz w:val="24"/>
                <w:szCs w:val="24"/>
              </w:rPr>
              <w:t>Visit/medcommissions/medcommissions</w:t>
            </w:r>
          </w:p>
        </w:tc>
        <w:tc>
          <w:tcPr>
            <w:tcW w:w="916" w:type="pct"/>
          </w:tcPr>
          <w:p w14:paraId="16AE010F" w14:textId="77777777" w:rsidR="003D0349" w:rsidRPr="006306AC" w:rsidRDefault="003D0349" w:rsidP="003D0349">
            <w:pPr>
              <w:pStyle w:val="phtablecellleft"/>
              <w:jc w:val="left"/>
            </w:pPr>
            <w:r>
              <w:t>Не устанавливать флажок</w:t>
            </w:r>
          </w:p>
        </w:tc>
        <w:tc>
          <w:tcPr>
            <w:tcW w:w="985" w:type="pct"/>
          </w:tcPr>
          <w:p w14:paraId="2C6B60C9" w14:textId="4D1AC0FE" w:rsidR="003D0349" w:rsidRDefault="00D9762D" w:rsidP="003D0349">
            <w:pPr>
              <w:pStyle w:val="phtablecellleft"/>
              <w:jc w:val="left"/>
            </w:pPr>
            <w:r>
              <w:t>Не устанавливать флажок</w:t>
            </w:r>
          </w:p>
        </w:tc>
      </w:tr>
      <w:tr w:rsidR="003D0349" w:rsidRPr="006306AC" w14:paraId="4F08B8BA" w14:textId="77777777" w:rsidTr="00D9762D">
        <w:tc>
          <w:tcPr>
            <w:tcW w:w="1267" w:type="pct"/>
            <w:vAlign w:val="center"/>
          </w:tcPr>
          <w:p w14:paraId="1ECE585B" w14:textId="07226B55" w:rsidR="003D0349" w:rsidRPr="003D0349" w:rsidRDefault="003D0349" w:rsidP="003D0349">
            <w:pPr>
              <w:pStyle w:val="phtablecellleft"/>
              <w:jc w:val="left"/>
            </w:pPr>
            <w:r w:rsidRPr="00E941FD">
              <w:rPr>
                <w:rFonts w:cs="Times New Roman"/>
                <w:sz w:val="24"/>
                <w:szCs w:val="24"/>
              </w:rPr>
              <w:t>на усмотрение настраивающего (например, "SMSV6_PLAN_OBSLED")</w:t>
            </w:r>
          </w:p>
        </w:tc>
        <w:tc>
          <w:tcPr>
            <w:tcW w:w="846" w:type="pct"/>
          </w:tcPr>
          <w:p w14:paraId="6D2070D9" w14:textId="4552350C" w:rsidR="003D0349" w:rsidRPr="003D0349" w:rsidRDefault="003D0349" w:rsidP="003D0349">
            <w:pPr>
              <w:pStyle w:val="phtablecellleft"/>
              <w:jc w:val="left"/>
              <w:rPr>
                <w:noProof/>
              </w:rPr>
            </w:pPr>
            <w:r w:rsidRPr="00E941FD">
              <w:rPr>
                <w:rFonts w:cs="Times New Roman"/>
                <w:sz w:val="24"/>
                <w:szCs w:val="24"/>
              </w:rPr>
              <w:t>План обследования</w:t>
            </w:r>
          </w:p>
        </w:tc>
        <w:tc>
          <w:tcPr>
            <w:tcW w:w="987" w:type="pct"/>
          </w:tcPr>
          <w:p w14:paraId="10963437" w14:textId="77777777" w:rsidR="003D0349" w:rsidRPr="003D0349" w:rsidRDefault="003D0349" w:rsidP="003D0349">
            <w:pPr>
              <w:pStyle w:val="phtablecellleft"/>
              <w:jc w:val="left"/>
            </w:pPr>
          </w:p>
        </w:tc>
        <w:tc>
          <w:tcPr>
            <w:tcW w:w="916" w:type="pct"/>
          </w:tcPr>
          <w:p w14:paraId="429C4925" w14:textId="77777777" w:rsidR="003D0349" w:rsidRPr="006306AC" w:rsidRDefault="003D0349" w:rsidP="003D0349">
            <w:pPr>
              <w:pStyle w:val="phtablecellleft"/>
              <w:jc w:val="left"/>
              <w:rPr>
                <w:lang w:val="en-US"/>
              </w:rPr>
            </w:pPr>
            <w:r>
              <w:t>Не устанавливать флажок</w:t>
            </w:r>
          </w:p>
        </w:tc>
        <w:tc>
          <w:tcPr>
            <w:tcW w:w="985" w:type="pct"/>
          </w:tcPr>
          <w:p w14:paraId="00AEDAB3" w14:textId="4D5CA416" w:rsidR="003D0349" w:rsidRPr="006306AC" w:rsidRDefault="00D9762D" w:rsidP="003D0349">
            <w:pPr>
              <w:pStyle w:val="phtablecellleft"/>
              <w:jc w:val="left"/>
              <w:rPr>
                <w:lang w:val="en-US"/>
              </w:rPr>
            </w:pPr>
            <w:r>
              <w:t>Установить флажок</w:t>
            </w:r>
          </w:p>
        </w:tc>
      </w:tr>
      <w:tr w:rsidR="003D0349" w:rsidRPr="006306AC" w14:paraId="16642272" w14:textId="77777777" w:rsidTr="00D9762D">
        <w:tc>
          <w:tcPr>
            <w:tcW w:w="1267" w:type="pct"/>
            <w:vAlign w:val="center"/>
          </w:tcPr>
          <w:p w14:paraId="1CA39E27" w14:textId="4E7C5E91" w:rsidR="003D0349" w:rsidRPr="003D0349" w:rsidRDefault="003D0349" w:rsidP="003D0349">
            <w:pPr>
              <w:pStyle w:val="phtablecellleft"/>
              <w:jc w:val="left"/>
            </w:pPr>
            <w:r w:rsidRPr="00E941FD">
              <w:rPr>
                <w:rFonts w:cs="Times New Roman"/>
                <w:sz w:val="24"/>
                <w:szCs w:val="24"/>
              </w:rPr>
              <w:t>на усмотрение настраивающего (например, "ANKETA_GLAZGO")</w:t>
            </w:r>
          </w:p>
        </w:tc>
        <w:tc>
          <w:tcPr>
            <w:tcW w:w="846" w:type="pct"/>
          </w:tcPr>
          <w:p w14:paraId="4BF6F04B" w14:textId="0041DCFC" w:rsidR="003D0349" w:rsidRPr="003D0349" w:rsidRDefault="003D0349" w:rsidP="003D0349">
            <w:pPr>
              <w:pStyle w:val="phtablecellleft"/>
              <w:jc w:val="left"/>
              <w:rPr>
                <w:noProof/>
              </w:rPr>
            </w:pPr>
            <w:r w:rsidRPr="00E941FD">
              <w:rPr>
                <w:rFonts w:cs="Times New Roman"/>
                <w:sz w:val="24"/>
                <w:szCs w:val="24"/>
              </w:rPr>
              <w:t>Анкета</w:t>
            </w:r>
          </w:p>
        </w:tc>
        <w:tc>
          <w:tcPr>
            <w:tcW w:w="987" w:type="pct"/>
          </w:tcPr>
          <w:p w14:paraId="5B6D5AF1" w14:textId="3BB9EA7E" w:rsidR="003D0349" w:rsidRPr="003D0349" w:rsidRDefault="003D0349" w:rsidP="003D0349">
            <w:pPr>
              <w:pStyle w:val="phtablecellleft"/>
              <w:jc w:val="left"/>
            </w:pPr>
            <w:r w:rsidRPr="00E941FD">
              <w:rPr>
                <w:rFonts w:cs="Times New Roman"/>
                <w:sz w:val="24"/>
                <w:szCs w:val="24"/>
              </w:rPr>
              <w:t>Questionaries/questionaries_tab</w:t>
            </w:r>
          </w:p>
        </w:tc>
        <w:tc>
          <w:tcPr>
            <w:tcW w:w="916" w:type="pct"/>
          </w:tcPr>
          <w:p w14:paraId="6A6A382C" w14:textId="77777777" w:rsidR="003D0349" w:rsidRPr="006306AC" w:rsidRDefault="003D0349" w:rsidP="003D0349">
            <w:pPr>
              <w:pStyle w:val="phtablecellleft"/>
              <w:jc w:val="left"/>
              <w:rPr>
                <w:lang w:val="en-US"/>
              </w:rPr>
            </w:pPr>
            <w:r>
              <w:t>Не устанавливать флажок</w:t>
            </w:r>
          </w:p>
        </w:tc>
        <w:tc>
          <w:tcPr>
            <w:tcW w:w="985" w:type="pct"/>
          </w:tcPr>
          <w:p w14:paraId="07F9D4C4" w14:textId="3D8C885C" w:rsidR="003D0349" w:rsidRPr="006306AC" w:rsidRDefault="003D0349" w:rsidP="003D0349">
            <w:pPr>
              <w:pStyle w:val="phtablecellleft"/>
              <w:jc w:val="left"/>
              <w:rPr>
                <w:lang w:val="en-US"/>
              </w:rPr>
            </w:pPr>
            <w:r>
              <w:t>Не устанавливать флажок</w:t>
            </w:r>
          </w:p>
        </w:tc>
      </w:tr>
      <w:tr w:rsidR="003D0349" w:rsidRPr="006306AC" w14:paraId="50C2C89B" w14:textId="77777777" w:rsidTr="00D9762D">
        <w:tc>
          <w:tcPr>
            <w:tcW w:w="1267" w:type="pct"/>
            <w:vAlign w:val="center"/>
          </w:tcPr>
          <w:p w14:paraId="1A8A2E95" w14:textId="1444AD7B" w:rsidR="003D0349" w:rsidRPr="003D0349" w:rsidRDefault="003D0349" w:rsidP="003D0349">
            <w:pPr>
              <w:pStyle w:val="phtablecellleft"/>
              <w:jc w:val="left"/>
            </w:pPr>
            <w:r w:rsidRPr="00E941FD">
              <w:rPr>
                <w:rFonts w:cs="Times New Roman"/>
                <w:sz w:val="24"/>
                <w:szCs w:val="24"/>
              </w:rPr>
              <w:t>на усмотрение настраивающего (например, "DIAGN")</w:t>
            </w:r>
          </w:p>
        </w:tc>
        <w:tc>
          <w:tcPr>
            <w:tcW w:w="846" w:type="pct"/>
          </w:tcPr>
          <w:p w14:paraId="4229C253" w14:textId="51280544" w:rsidR="003D0349" w:rsidRPr="003D0349" w:rsidRDefault="003D0349" w:rsidP="003D0349">
            <w:pPr>
              <w:pStyle w:val="phtablecellleft"/>
              <w:jc w:val="left"/>
              <w:rPr>
                <w:noProof/>
              </w:rPr>
            </w:pPr>
            <w:r w:rsidRPr="00E941FD">
              <w:rPr>
                <w:rFonts w:cs="Times New Roman"/>
                <w:sz w:val="24"/>
                <w:szCs w:val="24"/>
              </w:rPr>
              <w:t>Диагноз</w:t>
            </w:r>
          </w:p>
        </w:tc>
        <w:tc>
          <w:tcPr>
            <w:tcW w:w="987" w:type="pct"/>
          </w:tcPr>
          <w:p w14:paraId="5710CCD5" w14:textId="77777777" w:rsidR="003D0349" w:rsidRPr="003D0349" w:rsidRDefault="003D0349" w:rsidP="003D0349">
            <w:pPr>
              <w:pStyle w:val="phtablecellleft"/>
              <w:jc w:val="left"/>
            </w:pPr>
          </w:p>
        </w:tc>
        <w:tc>
          <w:tcPr>
            <w:tcW w:w="916" w:type="pct"/>
          </w:tcPr>
          <w:p w14:paraId="17A7C468" w14:textId="77777777" w:rsidR="003D0349" w:rsidRPr="006306AC" w:rsidRDefault="003D0349" w:rsidP="003D0349">
            <w:pPr>
              <w:pStyle w:val="phtablecellleft"/>
              <w:jc w:val="left"/>
              <w:rPr>
                <w:lang w:val="en-US"/>
              </w:rPr>
            </w:pPr>
            <w:r>
              <w:t>Не устанавливать флажок</w:t>
            </w:r>
          </w:p>
        </w:tc>
        <w:tc>
          <w:tcPr>
            <w:tcW w:w="985" w:type="pct"/>
          </w:tcPr>
          <w:p w14:paraId="1A26777D" w14:textId="63021356" w:rsidR="003D0349" w:rsidRPr="006306AC" w:rsidRDefault="00D9762D" w:rsidP="003D0349">
            <w:pPr>
              <w:pStyle w:val="phtablecellleft"/>
              <w:jc w:val="left"/>
              <w:rPr>
                <w:lang w:val="en-US"/>
              </w:rPr>
            </w:pPr>
            <w:r>
              <w:t>Не устанавливать флажок</w:t>
            </w:r>
          </w:p>
        </w:tc>
      </w:tr>
    </w:tbl>
    <w:p w14:paraId="56143947" w14:textId="77777777" w:rsidR="0002386C" w:rsidRPr="003D0349" w:rsidRDefault="0002386C" w:rsidP="0002386C">
      <w:pPr>
        <w:pStyle w:val="phnormal"/>
        <w:ind w:firstLine="0"/>
      </w:pPr>
    </w:p>
    <w:p w14:paraId="60E646A3" w14:textId="77777777" w:rsidR="0002386C" w:rsidRPr="00956B52" w:rsidRDefault="0002386C" w:rsidP="00E3126A">
      <w:pPr>
        <w:pStyle w:val="phlistitemized1"/>
        <w:numPr>
          <w:ilvl w:val="1"/>
          <w:numId w:val="29"/>
        </w:numPr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 после заполнения полей. </w:t>
      </w:r>
      <w:r>
        <w:t>Вкладка</w:t>
      </w:r>
      <w:r w:rsidRPr="000263B8">
        <w:t xml:space="preserve"> появится в блоке </w:t>
      </w:r>
      <w:r>
        <w:t>«Вкладки приёмов»</w:t>
      </w:r>
      <w:r w:rsidRPr="000263B8">
        <w:t>.</w:t>
      </w:r>
    </w:p>
    <w:p w14:paraId="7D30BFFD" w14:textId="77777777" w:rsidR="0002386C" w:rsidRDefault="0002386C" w:rsidP="00E034C4">
      <w:pPr>
        <w:pStyle w:val="5"/>
      </w:pPr>
      <w:r>
        <w:t>Настройка полей в шаблоне</w:t>
      </w:r>
    </w:p>
    <w:p w14:paraId="524258E0" w14:textId="7C13615E" w:rsidR="0002386C" w:rsidRDefault="0002386C" w:rsidP="0002386C">
      <w:pPr>
        <w:pStyle w:val="phnormal"/>
      </w:pPr>
      <w:r>
        <w:t>Шаблон приема должен содержать ряд полей, данные из которых передаются в ВИМИС.</w:t>
      </w:r>
    </w:p>
    <w:p w14:paraId="56586EE7" w14:textId="77777777" w:rsidR="0002386C" w:rsidRDefault="0002386C" w:rsidP="0002386C">
      <w:pPr>
        <w:pStyle w:val="phlistitemizedtitle"/>
      </w:pPr>
      <w:r>
        <w:t>Для настройки полей шаблона услуг выполните следующие действия:</w:t>
      </w:r>
    </w:p>
    <w:p w14:paraId="19A3727B" w14:textId="7A4443D8" w:rsidR="0002386C" w:rsidRDefault="0002386C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Конструктор шаблонов услуг/ Шаблоны услуг». Откроется форма настройки шаблонов приёмов;</w:t>
      </w:r>
    </w:p>
    <w:p w14:paraId="2E6B9501" w14:textId="77777777" w:rsidR="0002386C" w:rsidRDefault="0002386C" w:rsidP="00E3126A">
      <w:pPr>
        <w:pStyle w:val="phlistitemized1"/>
        <w:numPr>
          <w:ilvl w:val="0"/>
          <w:numId w:val="23"/>
        </w:numPr>
      </w:pPr>
      <w:r>
        <w:t>в блоке «Шаблоны приёмов» выберите необходимый шаблон приёма;</w:t>
      </w:r>
    </w:p>
    <w:p w14:paraId="7040034E" w14:textId="77777777" w:rsidR="0002386C" w:rsidRDefault="0002386C" w:rsidP="00E3126A">
      <w:pPr>
        <w:pStyle w:val="phlistitemized1"/>
        <w:numPr>
          <w:ilvl w:val="0"/>
          <w:numId w:val="23"/>
        </w:numPr>
      </w:pPr>
      <w:r>
        <w:t>перейдите на вкладку «Вкладки приема» и выберите нужную вкладку;</w:t>
      </w:r>
    </w:p>
    <w:p w14:paraId="62CBAD29" w14:textId="3DD20CDD" w:rsidR="0002386C" w:rsidRDefault="0002386C" w:rsidP="00E3126A">
      <w:pPr>
        <w:pStyle w:val="phlistitemized1"/>
        <w:numPr>
          <w:ilvl w:val="0"/>
          <w:numId w:val="23"/>
        </w:numPr>
      </w:pPr>
      <w:r>
        <w:t>вызовите контекстное меню и выберите пункт «Редактировать». Откроется окно редактирования вкладки шаблона приёма (</w:t>
      </w:r>
      <w:r w:rsidR="003D0349">
        <w:fldChar w:fldCharType="begin"/>
      </w:r>
      <w:r w:rsidR="003D0349">
        <w:instrText xml:space="preserve"> REF _Ref121004506 \h </w:instrText>
      </w:r>
      <w:r w:rsidR="003D0349">
        <w:fldChar w:fldCharType="separate"/>
      </w:r>
      <w:r w:rsidR="00DE36C7">
        <w:t>Рисунок </w:t>
      </w:r>
      <w:r w:rsidR="00DE36C7">
        <w:rPr>
          <w:noProof/>
        </w:rPr>
        <w:t>84</w:t>
      </w:r>
      <w:r w:rsidR="003D0349">
        <w:fldChar w:fldCharType="end"/>
      </w:r>
      <w:r>
        <w:t>);</w:t>
      </w:r>
    </w:p>
    <w:p w14:paraId="3ABEF867" w14:textId="77777777" w:rsidR="0002386C" w:rsidRDefault="0002386C" w:rsidP="0002386C">
      <w:pPr>
        <w:pStyle w:val="phfigure"/>
      </w:pPr>
      <w:r>
        <w:rPr>
          <w:noProof/>
        </w:rPr>
        <w:lastRenderedPageBreak/>
        <w:drawing>
          <wp:inline distT="0" distB="0" distL="0" distR="0" wp14:anchorId="0A5E5B8E" wp14:editId="60EB1A8B">
            <wp:extent cx="3411855" cy="1235075"/>
            <wp:effectExtent l="19050" t="19050" r="17145" b="22225"/>
            <wp:docPr id="29" name="Рисунок 29" descr="Окно редактирования в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кно редактирования вкладки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235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4C6095" w14:textId="3366B7F2" w:rsidR="0002386C" w:rsidRDefault="0002386C" w:rsidP="0002386C">
      <w:pPr>
        <w:pStyle w:val="phfiguretitle"/>
      </w:pPr>
      <w:bookmarkStart w:id="319" w:name="_Ref121004506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84</w:t>
      </w:r>
      <w:r>
        <w:fldChar w:fldCharType="end"/>
      </w:r>
      <w:bookmarkEnd w:id="319"/>
      <w:r>
        <w:t xml:space="preserve"> – Окно редактирования вкладки</w:t>
      </w:r>
    </w:p>
    <w:p w14:paraId="4C2213D0" w14:textId="77777777" w:rsidR="0002386C" w:rsidRDefault="0002386C" w:rsidP="00E3126A">
      <w:pPr>
        <w:pStyle w:val="phlistitemized1"/>
        <w:numPr>
          <w:ilvl w:val="0"/>
          <w:numId w:val="23"/>
        </w:numPr>
      </w:pPr>
      <w:r>
        <w:t xml:space="preserve">нажмите на кнопку </w:t>
      </w:r>
      <w:r>
        <w:rPr>
          <w:noProof/>
          <w:lang w:eastAsia="ru-RU"/>
        </w:rPr>
        <w:drawing>
          <wp:inline distT="0" distB="0" distL="0" distR="0" wp14:anchorId="36663D09" wp14:editId="0B404363">
            <wp:extent cx="191135" cy="184150"/>
            <wp:effectExtent l="19050" t="19050" r="18415" b="25400"/>
            <wp:docPr id="99990" name="Рисунок 99990" descr="_scroll_external/attachments/knopka-tri-tochki-mis-e8147fa8ca0d64f198fdb19656aaa315800e998fc223aa37e22808075ab05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_scroll_external/attachments/knopka-tri-tochki-mis-e8147fa8ca0d64f198fdb19656aaa315800e998fc223aa37e22808075ab0550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 поле «Вкладка». Откроется окно «Вкладки приемов»;</w:t>
      </w:r>
    </w:p>
    <w:p w14:paraId="525EEAAD" w14:textId="77777777" w:rsidR="0002386C" w:rsidRDefault="0002386C" w:rsidP="00E3126A">
      <w:pPr>
        <w:pStyle w:val="phlistitemized1"/>
        <w:numPr>
          <w:ilvl w:val="0"/>
          <w:numId w:val="23"/>
        </w:numPr>
      </w:pPr>
      <w:r>
        <w:t>проверьте наличие в шаблоне услуг полей из списка, представленного ниже. Если поле с соответствующим назначением уже существует в шаблоне услуг, то его добавлять не нужно. Если поле с соответствующим назначением отсутствует, его необходимо добавить, выполнив следующие действия:</w:t>
      </w:r>
    </w:p>
    <w:p w14:paraId="1E5DE011" w14:textId="77777777" w:rsidR="0002386C" w:rsidRDefault="0002386C" w:rsidP="0002386C">
      <w:pPr>
        <w:pStyle w:val="phlistitemized2"/>
      </w:pPr>
      <w:r>
        <w:t>вызовите контекстное меню в блоке «Вкладки шаблонов: поля» и выберите пункт «Добавить». Откроется окно добавления поля на вкладку шаблона услуги;</w:t>
      </w:r>
    </w:p>
    <w:p w14:paraId="1269B143" w14:textId="2B558593" w:rsidR="0002386C" w:rsidRDefault="0002386C" w:rsidP="0002386C">
      <w:pPr>
        <w:pStyle w:val="phlistitemized2"/>
      </w:pPr>
      <w:r>
        <w:t>заполните поля в окне поочередно для каждого создаваемого поля шаблона услуги согласно таблиц</w:t>
      </w:r>
      <w:r w:rsidR="0064102F">
        <w:t>ам</w:t>
      </w:r>
      <w:r>
        <w:t xml:space="preserve"> ниже (</w:t>
      </w:r>
      <w:r w:rsidR="003D0349">
        <w:fldChar w:fldCharType="begin"/>
      </w:r>
      <w:r w:rsidR="003D0349">
        <w:instrText xml:space="preserve"> REF _Ref121004543 \h </w:instrText>
      </w:r>
      <w:r w:rsidR="003D0349">
        <w:fldChar w:fldCharType="separate"/>
      </w:r>
      <w:r w:rsidR="00DE36C7">
        <w:t>Таблица </w:t>
      </w:r>
      <w:r w:rsidR="00DE36C7">
        <w:rPr>
          <w:noProof/>
        </w:rPr>
        <w:t>47</w:t>
      </w:r>
      <w:r w:rsidR="003D0349">
        <w:fldChar w:fldCharType="end"/>
      </w:r>
      <w:r w:rsidR="0064102F">
        <w:t xml:space="preserve">, </w:t>
      </w:r>
      <w:r w:rsidR="0064102F">
        <w:fldChar w:fldCharType="begin"/>
      </w:r>
      <w:r w:rsidR="0064102F">
        <w:instrText xml:space="preserve"> REF _Ref121005935 \h </w:instrText>
      </w:r>
      <w:r w:rsidR="0064102F">
        <w:fldChar w:fldCharType="separate"/>
      </w:r>
      <w:r w:rsidR="00DE36C7">
        <w:t>Таблица </w:t>
      </w:r>
      <w:r w:rsidR="00DE36C7">
        <w:rPr>
          <w:noProof/>
        </w:rPr>
        <w:t>48</w:t>
      </w:r>
      <w:r w:rsidR="0064102F">
        <w:fldChar w:fldCharType="end"/>
      </w:r>
      <w:r>
        <w:t>);</w:t>
      </w:r>
    </w:p>
    <w:p w14:paraId="7BC21CF2" w14:textId="77777777" w:rsidR="0002386C" w:rsidRDefault="0002386C" w:rsidP="0002386C">
      <w:pPr>
        <w:pStyle w:val="phlistitemized2"/>
      </w:pPr>
      <w:r>
        <w:t>нажмите на кнопку «ОК». Добавленное поле отобразится в блоке «Вкладки шаблонов: поля».</w:t>
      </w:r>
    </w:p>
    <w:p w14:paraId="60DD664D" w14:textId="694E2BA1" w:rsidR="00D9762D" w:rsidRDefault="0002386C" w:rsidP="0002386C">
      <w:pPr>
        <w:pStyle w:val="phnormal"/>
      </w:pPr>
      <w:r>
        <w:rPr>
          <w:b/>
        </w:rPr>
        <w:t xml:space="preserve">Примечание </w:t>
      </w:r>
      <w:r>
        <w:t>– Коды полей приведены для примера и могут отличаться в шаблонах услуг у Заказчика.</w:t>
      </w:r>
    </w:p>
    <w:p w14:paraId="02784E07" w14:textId="4D779363" w:rsidR="00D9762D" w:rsidRDefault="00D9762D" w:rsidP="00E034C4">
      <w:pPr>
        <w:sectPr w:rsidR="00D9762D" w:rsidSect="00AD1772">
          <w:footerReference w:type="default" r:id="rId98"/>
          <w:footerReference w:type="first" r:id="rId99"/>
          <w:pgSz w:w="11899" w:h="16838"/>
          <w:pgMar w:top="1134" w:right="700" w:bottom="1134" w:left="1134" w:header="709" w:footer="471" w:gutter="0"/>
          <w:cols w:space="708"/>
          <w:titlePg/>
          <w:docGrid w:linePitch="360"/>
        </w:sectPr>
      </w:pPr>
      <w:r>
        <w:br w:type="page"/>
      </w:r>
    </w:p>
    <w:p w14:paraId="5C561C63" w14:textId="50EC7950" w:rsidR="00D9762D" w:rsidRDefault="0064102F" w:rsidP="00D9762D">
      <w:pPr>
        <w:pStyle w:val="phtabletitle"/>
      </w:pPr>
      <w:bookmarkStart w:id="320" w:name="_Ref121004543"/>
      <w:r>
        <w:lastRenderedPageBreak/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47</w:t>
      </w:r>
      <w:r>
        <w:fldChar w:fldCharType="end"/>
      </w:r>
      <w:bookmarkEnd w:id="320"/>
      <w:r>
        <w:t xml:space="preserve"> – Описание полей окна добавления поля вкладки шаблона приема «</w:t>
      </w:r>
      <w:r w:rsidRPr="00E941FD">
        <w:t>План обследования</w:t>
      </w:r>
      <w:r>
        <w:t>»</w:t>
      </w:r>
    </w:p>
    <w:tbl>
      <w:tblPr>
        <w:tblStyle w:val="af9"/>
        <w:tblW w:w="154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985"/>
        <w:gridCol w:w="1701"/>
        <w:gridCol w:w="1842"/>
        <w:gridCol w:w="1985"/>
        <w:gridCol w:w="2268"/>
      </w:tblGrid>
      <w:tr w:rsidR="0064102F" w:rsidRPr="00AC7EA3" w14:paraId="2FCA4E66" w14:textId="6F9C9DA2" w:rsidTr="00AC7EA3">
        <w:trPr>
          <w:tblHeader/>
        </w:trPr>
        <w:tc>
          <w:tcPr>
            <w:tcW w:w="3261" w:type="dxa"/>
            <w:hideMark/>
          </w:tcPr>
          <w:p w14:paraId="07C9C783" w14:textId="77777777" w:rsidR="0064102F" w:rsidRPr="00AC7EA3" w:rsidRDefault="0064102F" w:rsidP="00AC7EA3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C7EA3">
              <w:rPr>
                <w:rFonts w:cs="Times New Roman"/>
                <w:b/>
              </w:rPr>
              <w:t>Код поля на вкладке шаблона</w:t>
            </w:r>
          </w:p>
        </w:tc>
        <w:tc>
          <w:tcPr>
            <w:tcW w:w="2410" w:type="dxa"/>
            <w:hideMark/>
          </w:tcPr>
          <w:p w14:paraId="62F7AB4E" w14:textId="77777777" w:rsidR="0064102F" w:rsidRPr="00AC7EA3" w:rsidRDefault="0064102F" w:rsidP="00AC7EA3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C7EA3">
              <w:rPr>
                <w:rFonts w:cs="Times New Roman"/>
                <w:b/>
              </w:rPr>
              <w:t>Наименование поля на вкладке шаблона</w:t>
            </w:r>
          </w:p>
        </w:tc>
        <w:tc>
          <w:tcPr>
            <w:tcW w:w="1985" w:type="dxa"/>
            <w:hideMark/>
          </w:tcPr>
          <w:p w14:paraId="12C304EE" w14:textId="77777777" w:rsidR="0064102F" w:rsidRPr="00AC7EA3" w:rsidRDefault="0064102F" w:rsidP="00AC7EA3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C7EA3">
              <w:rPr>
                <w:rFonts w:cs="Times New Roman"/>
                <w:b/>
              </w:rPr>
              <w:t>Видимое</w:t>
            </w:r>
          </w:p>
        </w:tc>
        <w:tc>
          <w:tcPr>
            <w:tcW w:w="1701" w:type="dxa"/>
            <w:hideMark/>
          </w:tcPr>
          <w:p w14:paraId="5EA0D4B5" w14:textId="77777777" w:rsidR="0064102F" w:rsidRPr="00AC7EA3" w:rsidRDefault="0064102F" w:rsidP="00AC7EA3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C7EA3">
              <w:rPr>
                <w:rFonts w:cs="Times New Roman"/>
                <w:b/>
              </w:rPr>
              <w:t>Активное</w:t>
            </w:r>
          </w:p>
        </w:tc>
        <w:tc>
          <w:tcPr>
            <w:tcW w:w="1842" w:type="dxa"/>
            <w:hideMark/>
          </w:tcPr>
          <w:p w14:paraId="5B0D1113" w14:textId="77777777" w:rsidR="0064102F" w:rsidRPr="00AC7EA3" w:rsidRDefault="0064102F" w:rsidP="00AC7EA3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C7EA3">
              <w:rPr>
                <w:rFonts w:cs="Times New Roman"/>
                <w:b/>
              </w:rPr>
              <w:t>Способ редактирования</w:t>
            </w:r>
          </w:p>
        </w:tc>
        <w:tc>
          <w:tcPr>
            <w:tcW w:w="1985" w:type="dxa"/>
          </w:tcPr>
          <w:p w14:paraId="1EC615B2" w14:textId="7487EF4F" w:rsidR="0064102F" w:rsidRPr="00AC7EA3" w:rsidRDefault="0064102F" w:rsidP="00AC7EA3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C7EA3">
              <w:rPr>
                <w:rFonts w:cs="Times New Roman"/>
                <w:b/>
              </w:rPr>
              <w:t>Контейнер</w:t>
            </w:r>
          </w:p>
        </w:tc>
        <w:tc>
          <w:tcPr>
            <w:tcW w:w="2268" w:type="dxa"/>
          </w:tcPr>
          <w:p w14:paraId="66584723" w14:textId="69DD7C14" w:rsidR="0064102F" w:rsidRPr="00AC7EA3" w:rsidRDefault="0064102F" w:rsidP="00AC7EA3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C7EA3">
              <w:rPr>
                <w:rFonts w:cs="Times New Roman"/>
                <w:b/>
              </w:rPr>
              <w:t>Максимальное количество строк контейнера (0 - бесконечное)</w:t>
            </w:r>
          </w:p>
        </w:tc>
      </w:tr>
      <w:tr w:rsidR="0064102F" w:rsidRPr="00AC7EA3" w14:paraId="1BAE0A07" w14:textId="63ADEA25" w:rsidTr="00AC7EA3">
        <w:tc>
          <w:tcPr>
            <w:tcW w:w="3261" w:type="dxa"/>
          </w:tcPr>
          <w:p w14:paraId="342E82E2" w14:textId="0CBC8D67" w:rsidR="0064102F" w:rsidRPr="00AC7EA3" w:rsidRDefault="007D398E" w:rsidP="00AC7EA3">
            <w:pPr>
              <w:pStyle w:val="phtablecellleft"/>
              <w:jc w:val="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</w:t>
            </w:r>
            <w:r w:rsidR="0064102F" w:rsidRPr="00AC7EA3">
              <w:rPr>
                <w:rFonts w:cs="Times New Roman"/>
              </w:rPr>
              <w:t>(например, "PLAN")</w:t>
            </w:r>
          </w:p>
        </w:tc>
        <w:tc>
          <w:tcPr>
            <w:tcW w:w="2410" w:type="dxa"/>
          </w:tcPr>
          <w:p w14:paraId="775FE473" w14:textId="7F121FF0" w:rsidR="0064102F" w:rsidRPr="00AC7EA3" w:rsidRDefault="0064102F" w:rsidP="00AC7EA3">
            <w:pPr>
              <w:pStyle w:val="phtablecellleft"/>
              <w:jc w:val="left"/>
              <w:rPr>
                <w:rFonts w:cs="Times New Roman"/>
              </w:rPr>
            </w:pPr>
            <w:r w:rsidRPr="00AC7EA3">
              <w:rPr>
                <w:rFonts w:cs="Times New Roman"/>
              </w:rPr>
              <w:t>Планируемое исследование</w:t>
            </w:r>
          </w:p>
        </w:tc>
        <w:tc>
          <w:tcPr>
            <w:tcW w:w="1985" w:type="dxa"/>
          </w:tcPr>
          <w:p w14:paraId="321630D1" w14:textId="4C27F926" w:rsidR="0064102F" w:rsidRPr="00AC7EA3" w:rsidRDefault="0064102F" w:rsidP="00AC7EA3">
            <w:pPr>
              <w:pStyle w:val="phtablecellleft"/>
              <w:jc w:val="left"/>
              <w:rPr>
                <w:rFonts w:cs="Times New Roman"/>
              </w:rPr>
            </w:pPr>
            <w:r w:rsidRPr="00AC7EA3">
              <w:rPr>
                <w:rFonts w:cs="Times New Roman"/>
              </w:rPr>
              <w:t>установить флажок</w:t>
            </w:r>
          </w:p>
        </w:tc>
        <w:tc>
          <w:tcPr>
            <w:tcW w:w="1701" w:type="dxa"/>
          </w:tcPr>
          <w:p w14:paraId="185B825E" w14:textId="6B19F550" w:rsidR="0064102F" w:rsidRPr="00AC7EA3" w:rsidRDefault="0064102F" w:rsidP="00AC7EA3">
            <w:pPr>
              <w:pStyle w:val="phtablecellleft"/>
              <w:jc w:val="left"/>
              <w:rPr>
                <w:rFonts w:cs="Times New Roman"/>
              </w:rPr>
            </w:pPr>
            <w:r w:rsidRPr="00AC7EA3">
              <w:rPr>
                <w:rFonts w:cs="Times New Roman"/>
              </w:rPr>
              <w:t>установить флажок</w:t>
            </w:r>
          </w:p>
        </w:tc>
        <w:tc>
          <w:tcPr>
            <w:tcW w:w="1842" w:type="dxa"/>
          </w:tcPr>
          <w:p w14:paraId="09A50BB8" w14:textId="1046F6DD" w:rsidR="0064102F" w:rsidRPr="00AC7EA3" w:rsidRDefault="0064102F" w:rsidP="00AC7EA3">
            <w:pPr>
              <w:pStyle w:val="phtablecellleft"/>
              <w:jc w:val="left"/>
              <w:rPr>
                <w:rFonts w:cs="Times New Roman"/>
              </w:rPr>
            </w:pPr>
            <w:r w:rsidRPr="00AC7EA3">
              <w:rPr>
                <w:rFonts w:cs="Times New Roman"/>
              </w:rPr>
              <w:t>Контейнер</w:t>
            </w:r>
          </w:p>
        </w:tc>
        <w:tc>
          <w:tcPr>
            <w:tcW w:w="1985" w:type="dxa"/>
          </w:tcPr>
          <w:p w14:paraId="67C658C6" w14:textId="6018578E" w:rsidR="0064102F" w:rsidRPr="00AC7EA3" w:rsidRDefault="00AC7EA3" w:rsidP="00AC7EA3">
            <w:pPr>
              <w:pStyle w:val="phtablecellleft"/>
              <w:jc w:val="left"/>
              <w:rPr>
                <w:rFonts w:cs="Times New Roman"/>
              </w:rPr>
            </w:pPr>
            <w:r w:rsidRPr="00AC7EA3">
              <w:rPr>
                <w:rFonts w:cs="Times New Roman"/>
              </w:rPr>
              <w:t>PLAN_OBSLED</w:t>
            </w:r>
          </w:p>
        </w:tc>
        <w:tc>
          <w:tcPr>
            <w:tcW w:w="2268" w:type="dxa"/>
          </w:tcPr>
          <w:p w14:paraId="21FC84E1" w14:textId="7B987314" w:rsidR="0064102F" w:rsidRPr="00AC7EA3" w:rsidRDefault="00AC7EA3" w:rsidP="00AC7EA3">
            <w:pPr>
              <w:pStyle w:val="phtablecellleft"/>
              <w:jc w:val="left"/>
              <w:rPr>
                <w:rFonts w:cs="Times New Roman"/>
              </w:rPr>
            </w:pPr>
            <w:r w:rsidRPr="00AC7EA3">
              <w:rPr>
                <w:rFonts w:cs="Times New Roman"/>
              </w:rPr>
              <w:t>10</w:t>
            </w:r>
          </w:p>
        </w:tc>
      </w:tr>
    </w:tbl>
    <w:p w14:paraId="23732F47" w14:textId="6C7171E5" w:rsidR="00D9762D" w:rsidRDefault="0064102F" w:rsidP="0064102F">
      <w:pPr>
        <w:pStyle w:val="phtabletitle"/>
      </w:pPr>
      <w:r>
        <w:br/>
      </w:r>
      <w:bookmarkStart w:id="321" w:name="_Ref121005935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48</w:t>
      </w:r>
      <w:r>
        <w:fldChar w:fldCharType="end"/>
      </w:r>
      <w:bookmarkEnd w:id="321"/>
      <w:r>
        <w:t xml:space="preserve"> – Описание полей окна добавления поля вкладки шаблона приема (в</w:t>
      </w:r>
      <w:r w:rsidRPr="0064102F">
        <w:t>кладка для размещения поля выбирается на усмотрение настраивающего</w:t>
      </w:r>
      <w:r>
        <w:t>)</w:t>
      </w:r>
    </w:p>
    <w:tbl>
      <w:tblPr>
        <w:tblStyle w:val="af9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1559"/>
        <w:gridCol w:w="1276"/>
        <w:gridCol w:w="1276"/>
        <w:gridCol w:w="1275"/>
        <w:gridCol w:w="1276"/>
        <w:gridCol w:w="1418"/>
        <w:gridCol w:w="992"/>
        <w:gridCol w:w="992"/>
        <w:gridCol w:w="992"/>
        <w:gridCol w:w="993"/>
        <w:gridCol w:w="1701"/>
      </w:tblGrid>
      <w:tr w:rsidR="00A15A49" w:rsidRPr="00A15A49" w14:paraId="70622051" w14:textId="77777777" w:rsidTr="007D398E">
        <w:trPr>
          <w:tblHeader/>
        </w:trPr>
        <w:tc>
          <w:tcPr>
            <w:tcW w:w="1844" w:type="dxa"/>
            <w:hideMark/>
          </w:tcPr>
          <w:p w14:paraId="15D87E75" w14:textId="77777777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Код поля на вкладке шаблона</w:t>
            </w:r>
          </w:p>
        </w:tc>
        <w:tc>
          <w:tcPr>
            <w:tcW w:w="1559" w:type="dxa"/>
            <w:hideMark/>
          </w:tcPr>
          <w:p w14:paraId="2D78159D" w14:textId="77777777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Наименование поля на вкладке шаблона</w:t>
            </w:r>
          </w:p>
        </w:tc>
        <w:tc>
          <w:tcPr>
            <w:tcW w:w="1276" w:type="dxa"/>
            <w:hideMark/>
          </w:tcPr>
          <w:p w14:paraId="72E1E9F8" w14:textId="77777777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Тип данных</w:t>
            </w:r>
          </w:p>
        </w:tc>
        <w:tc>
          <w:tcPr>
            <w:tcW w:w="1276" w:type="dxa"/>
            <w:hideMark/>
          </w:tcPr>
          <w:p w14:paraId="5FD9C94D" w14:textId="77777777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Обязательность</w:t>
            </w:r>
          </w:p>
        </w:tc>
        <w:tc>
          <w:tcPr>
            <w:tcW w:w="1275" w:type="dxa"/>
            <w:hideMark/>
          </w:tcPr>
          <w:p w14:paraId="410C72B4" w14:textId="77777777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Видимое</w:t>
            </w:r>
          </w:p>
        </w:tc>
        <w:tc>
          <w:tcPr>
            <w:tcW w:w="1276" w:type="dxa"/>
            <w:hideMark/>
          </w:tcPr>
          <w:p w14:paraId="1599342B" w14:textId="77777777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Активное</w:t>
            </w:r>
          </w:p>
        </w:tc>
        <w:tc>
          <w:tcPr>
            <w:tcW w:w="1418" w:type="dxa"/>
            <w:hideMark/>
          </w:tcPr>
          <w:p w14:paraId="317301C1" w14:textId="77777777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Способ редактирования</w:t>
            </w:r>
          </w:p>
        </w:tc>
        <w:tc>
          <w:tcPr>
            <w:tcW w:w="992" w:type="dxa"/>
          </w:tcPr>
          <w:p w14:paraId="04667611" w14:textId="3C2D1C3E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Раздел</w:t>
            </w:r>
          </w:p>
        </w:tc>
        <w:tc>
          <w:tcPr>
            <w:tcW w:w="992" w:type="dxa"/>
          </w:tcPr>
          <w:p w14:paraId="4D9D9D2E" w14:textId="62A48046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Метод показа</w:t>
            </w:r>
          </w:p>
        </w:tc>
        <w:tc>
          <w:tcPr>
            <w:tcW w:w="992" w:type="dxa"/>
          </w:tcPr>
          <w:p w14:paraId="65B831C4" w14:textId="7448CA5C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Доп. словарь</w:t>
            </w:r>
          </w:p>
        </w:tc>
        <w:tc>
          <w:tcPr>
            <w:tcW w:w="993" w:type="dxa"/>
          </w:tcPr>
          <w:p w14:paraId="35139BDC" w14:textId="1EC144B3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Доп. справочник</w:t>
            </w:r>
          </w:p>
          <w:p w14:paraId="4CE145E1" w14:textId="77777777" w:rsidR="00A15A49" w:rsidRPr="00A15A49" w:rsidRDefault="00A15A49" w:rsidP="00E034C4"/>
        </w:tc>
        <w:tc>
          <w:tcPr>
            <w:tcW w:w="1701" w:type="dxa"/>
            <w:hideMark/>
          </w:tcPr>
          <w:p w14:paraId="26909D38" w14:textId="4B37C1D3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b/>
              </w:rPr>
            </w:pPr>
            <w:r w:rsidRPr="00A15A49">
              <w:rPr>
                <w:rFonts w:cs="Times New Roman"/>
                <w:b/>
              </w:rPr>
              <w:t>Тип поля</w:t>
            </w:r>
          </w:p>
        </w:tc>
      </w:tr>
      <w:tr w:rsidR="00A15A49" w:rsidRPr="00A15A49" w14:paraId="283F7B1C" w14:textId="77777777" w:rsidTr="007D398E">
        <w:tc>
          <w:tcPr>
            <w:tcW w:w="1844" w:type="dxa"/>
          </w:tcPr>
          <w:p w14:paraId="1DF70FBD" w14:textId="10DD385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«VIMIS_COMPLAINT»)</w:t>
            </w:r>
          </w:p>
        </w:tc>
        <w:tc>
          <w:tcPr>
            <w:tcW w:w="1559" w:type="dxa"/>
          </w:tcPr>
          <w:p w14:paraId="2A23856D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Жалобы</w:t>
            </w:r>
          </w:p>
        </w:tc>
        <w:tc>
          <w:tcPr>
            <w:tcW w:w="1276" w:type="dxa"/>
          </w:tcPr>
          <w:p w14:paraId="2FC2702E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VARCHAR2(20000)</w:t>
            </w:r>
          </w:p>
        </w:tc>
        <w:tc>
          <w:tcPr>
            <w:tcW w:w="1276" w:type="dxa"/>
          </w:tcPr>
          <w:p w14:paraId="5156566C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783E5289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09F141CA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0775AB24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Наполнение из словаря</w:t>
            </w:r>
          </w:p>
        </w:tc>
        <w:tc>
          <w:tcPr>
            <w:tcW w:w="992" w:type="dxa"/>
          </w:tcPr>
          <w:p w14:paraId="56F09D75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4F9004E1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26E8C2B2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13F61B83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720C1B8E" w14:textId="4C4F2974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0FAB7906" w14:textId="77777777" w:rsidTr="007D398E">
        <w:tc>
          <w:tcPr>
            <w:tcW w:w="1844" w:type="dxa"/>
          </w:tcPr>
          <w:p w14:paraId="26629699" w14:textId="24D57D1D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 (например, «VIMIS_ANAMNESIS»)</w:t>
            </w:r>
          </w:p>
        </w:tc>
        <w:tc>
          <w:tcPr>
            <w:tcW w:w="1559" w:type="dxa"/>
          </w:tcPr>
          <w:p w14:paraId="2F38329E" w14:textId="1530A280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Анамнез заболевания</w:t>
            </w:r>
          </w:p>
        </w:tc>
        <w:tc>
          <w:tcPr>
            <w:tcW w:w="1276" w:type="dxa"/>
          </w:tcPr>
          <w:p w14:paraId="19FA925F" w14:textId="3BBCDCD5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VARCHAR2(20000)</w:t>
            </w:r>
          </w:p>
        </w:tc>
        <w:tc>
          <w:tcPr>
            <w:tcW w:w="1276" w:type="dxa"/>
          </w:tcPr>
          <w:p w14:paraId="3CCDF81D" w14:textId="520C532C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44B453D1" w14:textId="3DDF953A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55004640" w14:textId="456CAE88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0693F07A" w14:textId="59CD9696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Наполнение из словаря</w:t>
            </w:r>
          </w:p>
        </w:tc>
        <w:tc>
          <w:tcPr>
            <w:tcW w:w="992" w:type="dxa"/>
          </w:tcPr>
          <w:p w14:paraId="05EAADF3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2A645E68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7594267A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489E8EEE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009BA792" w14:textId="638A384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74A2D0DD" w14:textId="77777777" w:rsidTr="007D398E">
        <w:tc>
          <w:tcPr>
            <w:tcW w:w="1844" w:type="dxa"/>
          </w:tcPr>
          <w:p w14:paraId="59D16CA9" w14:textId="4DF3879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 (например, «VIMIS_O_LECHENII»)</w:t>
            </w:r>
          </w:p>
        </w:tc>
        <w:tc>
          <w:tcPr>
            <w:tcW w:w="1559" w:type="dxa"/>
          </w:tcPr>
          <w:p w14:paraId="524267BC" w14:textId="5E703BFF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Информация о проведенном лечении</w:t>
            </w:r>
          </w:p>
        </w:tc>
        <w:tc>
          <w:tcPr>
            <w:tcW w:w="1276" w:type="dxa"/>
          </w:tcPr>
          <w:p w14:paraId="5892770E" w14:textId="13F32445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VARCHAR2(20000)</w:t>
            </w:r>
          </w:p>
        </w:tc>
        <w:tc>
          <w:tcPr>
            <w:tcW w:w="1276" w:type="dxa"/>
          </w:tcPr>
          <w:p w14:paraId="05EE332C" w14:textId="71C31D7E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1E2DE5B8" w14:textId="654F4DFA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61D2894D" w14:textId="2E6F5C8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64EA376C" w14:textId="013E097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Наполнение из словаря</w:t>
            </w:r>
          </w:p>
        </w:tc>
        <w:tc>
          <w:tcPr>
            <w:tcW w:w="992" w:type="dxa"/>
          </w:tcPr>
          <w:p w14:paraId="3F97E3CE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2ECB2198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22CDA430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348CCEAE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085D0C05" w14:textId="05DE19B4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65487B23" w14:textId="77777777" w:rsidTr="007D398E">
        <w:tc>
          <w:tcPr>
            <w:tcW w:w="1844" w:type="dxa"/>
          </w:tcPr>
          <w:p w14:paraId="625AD8B1" w14:textId="220084B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 (например, «VIMIS_ANAM_LIFE»)</w:t>
            </w:r>
          </w:p>
        </w:tc>
        <w:tc>
          <w:tcPr>
            <w:tcW w:w="1559" w:type="dxa"/>
          </w:tcPr>
          <w:p w14:paraId="5237F596" w14:textId="46C9919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Анамнез жизни</w:t>
            </w:r>
          </w:p>
        </w:tc>
        <w:tc>
          <w:tcPr>
            <w:tcW w:w="1276" w:type="dxa"/>
          </w:tcPr>
          <w:p w14:paraId="47D55BED" w14:textId="0869630A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VARCHAR2(20000)</w:t>
            </w:r>
          </w:p>
        </w:tc>
        <w:tc>
          <w:tcPr>
            <w:tcW w:w="1276" w:type="dxa"/>
          </w:tcPr>
          <w:p w14:paraId="5F34642B" w14:textId="4E091D98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77F3B3FD" w14:textId="4EC13B71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5B4CE01A" w14:textId="6612351E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2F3E3491" w14:textId="638C9C48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Наполнение из словаря</w:t>
            </w:r>
          </w:p>
        </w:tc>
        <w:tc>
          <w:tcPr>
            <w:tcW w:w="992" w:type="dxa"/>
          </w:tcPr>
          <w:p w14:paraId="632B68CC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12259521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6AA56E52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2724657C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00736078" w14:textId="18E1BD35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698C0B7E" w14:textId="77777777" w:rsidTr="007D398E">
        <w:tc>
          <w:tcPr>
            <w:tcW w:w="1844" w:type="dxa"/>
          </w:tcPr>
          <w:p w14:paraId="4F70D3D2" w14:textId="5A9A8922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«VIMIS_OBJECTIVE»)</w:t>
            </w:r>
          </w:p>
        </w:tc>
        <w:tc>
          <w:tcPr>
            <w:tcW w:w="1559" w:type="dxa"/>
          </w:tcPr>
          <w:p w14:paraId="367AED11" w14:textId="66E766D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Объективный статус</w:t>
            </w:r>
          </w:p>
        </w:tc>
        <w:tc>
          <w:tcPr>
            <w:tcW w:w="1276" w:type="dxa"/>
          </w:tcPr>
          <w:p w14:paraId="24E56D7C" w14:textId="60002DE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VARCHAR2(20000)</w:t>
            </w:r>
          </w:p>
        </w:tc>
        <w:tc>
          <w:tcPr>
            <w:tcW w:w="1276" w:type="dxa"/>
          </w:tcPr>
          <w:p w14:paraId="10A5EC64" w14:textId="01ED40D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486A7099" w14:textId="05DC8C96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366E873B" w14:textId="790A173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4946C09E" w14:textId="132A20DF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Наполнение из словаря</w:t>
            </w:r>
          </w:p>
        </w:tc>
        <w:tc>
          <w:tcPr>
            <w:tcW w:w="992" w:type="dxa"/>
          </w:tcPr>
          <w:p w14:paraId="6E92ED7B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38045ADA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1F63DDB9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116EC30B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A58539A" w14:textId="3A56079C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0F25B829" w14:textId="77777777" w:rsidTr="007D398E">
        <w:tc>
          <w:tcPr>
            <w:tcW w:w="1844" w:type="dxa"/>
          </w:tcPr>
          <w:p w14:paraId="67A42D85" w14:textId="64983FCE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lastRenderedPageBreak/>
              <w:t>любое (например, «PATIENT_CONDITIONS»)</w:t>
            </w:r>
          </w:p>
        </w:tc>
        <w:tc>
          <w:tcPr>
            <w:tcW w:w="1559" w:type="dxa"/>
          </w:tcPr>
          <w:p w14:paraId="2073390F" w14:textId="7B015684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Состояние пациента</w:t>
            </w:r>
          </w:p>
        </w:tc>
        <w:tc>
          <w:tcPr>
            <w:tcW w:w="1276" w:type="dxa"/>
          </w:tcPr>
          <w:p w14:paraId="7F60C3F2" w14:textId="76FA66A4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NUMBER(17,0)</w:t>
            </w:r>
          </w:p>
        </w:tc>
        <w:tc>
          <w:tcPr>
            <w:tcW w:w="1276" w:type="dxa"/>
          </w:tcPr>
          <w:p w14:paraId="3E4A1067" w14:textId="10855BA1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3A641211" w14:textId="6718E25D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2C15D711" w14:textId="40B0F070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5CE86630" w14:textId="533B8DDC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992" w:type="dxa"/>
          </w:tcPr>
          <w:p w14:paraId="38691915" w14:textId="02158515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PATIENT_CONDITIONS</w:t>
            </w:r>
          </w:p>
        </w:tc>
        <w:tc>
          <w:tcPr>
            <w:tcW w:w="992" w:type="dxa"/>
          </w:tcPr>
          <w:p w14:paraId="13CAAA9A" w14:textId="5C70FC3C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LIST2</w:t>
            </w:r>
          </w:p>
        </w:tc>
        <w:tc>
          <w:tcPr>
            <w:tcW w:w="992" w:type="dxa"/>
          </w:tcPr>
          <w:p w14:paraId="3C47628C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0248B157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5AA5366C" w14:textId="613D288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41BD5D5F" w14:textId="77777777" w:rsidTr="007D398E">
        <w:tc>
          <w:tcPr>
            <w:tcW w:w="1844" w:type="dxa"/>
          </w:tcPr>
          <w:p w14:paraId="5B33E176" w14:textId="5FA66526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  <w:r w:rsidRPr="00A15A49">
              <w:rPr>
                <w:rFonts w:cs="Times New Roman"/>
              </w:rPr>
              <w:t>любое</w:t>
            </w:r>
            <w:r w:rsidRPr="00A15A49">
              <w:rPr>
                <w:rFonts w:cs="Times New Roman"/>
                <w:lang w:val="en-US"/>
              </w:rPr>
              <w:t> (</w:t>
            </w:r>
            <w:r w:rsidRPr="00A15A49">
              <w:rPr>
                <w:rFonts w:cs="Times New Roman"/>
              </w:rPr>
              <w:t>например</w:t>
            </w:r>
            <w:r w:rsidRPr="00A15A49">
              <w:rPr>
                <w:rFonts w:cs="Times New Roman"/>
                <w:lang w:val="en-US"/>
              </w:rPr>
              <w:t>, «TYPE_OF_CONSILIUM»)</w:t>
            </w:r>
          </w:p>
        </w:tc>
        <w:tc>
          <w:tcPr>
            <w:tcW w:w="1559" w:type="dxa"/>
          </w:tcPr>
          <w:p w14:paraId="705D6181" w14:textId="38F989BC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  <w:lang w:val="en-US"/>
              </w:rPr>
            </w:pPr>
            <w:r w:rsidRPr="00A15A49">
              <w:rPr>
                <w:rFonts w:cs="Times New Roman"/>
              </w:rPr>
              <w:t>Тип консилиума</w:t>
            </w:r>
          </w:p>
        </w:tc>
        <w:tc>
          <w:tcPr>
            <w:tcW w:w="1276" w:type="dxa"/>
          </w:tcPr>
          <w:p w14:paraId="49727272" w14:textId="609C0594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  <w:r w:rsidRPr="00A15A49">
              <w:rPr>
                <w:rFonts w:cs="Times New Roman"/>
              </w:rPr>
              <w:t>VARCHAR2(2)</w:t>
            </w:r>
          </w:p>
        </w:tc>
        <w:tc>
          <w:tcPr>
            <w:tcW w:w="1276" w:type="dxa"/>
          </w:tcPr>
          <w:p w14:paraId="469D5E7F" w14:textId="05C9A2FD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1E3F1B3C" w14:textId="237E7E6E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76049241" w14:textId="46C5167B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286BB011" w14:textId="24E506D6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  <w:r w:rsidRPr="00A15A49">
              <w:rPr>
                <w:rFonts w:cs="Times New Roman"/>
              </w:rPr>
              <w:t>Выбор из списка</w:t>
            </w:r>
          </w:p>
        </w:tc>
        <w:tc>
          <w:tcPr>
            <w:tcW w:w="992" w:type="dxa"/>
          </w:tcPr>
          <w:p w14:paraId="56524D54" w14:textId="77777777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</w:p>
        </w:tc>
        <w:tc>
          <w:tcPr>
            <w:tcW w:w="992" w:type="dxa"/>
          </w:tcPr>
          <w:p w14:paraId="45730F7A" w14:textId="77777777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</w:p>
        </w:tc>
        <w:tc>
          <w:tcPr>
            <w:tcW w:w="992" w:type="dxa"/>
          </w:tcPr>
          <w:p w14:paraId="20EAFF3A" w14:textId="393DB03B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  <w:r w:rsidRPr="00A15A49">
              <w:rPr>
                <w:rFonts w:cs="Times New Roman"/>
              </w:rPr>
              <w:t>TYPE_OF_CONSILIUM</w:t>
            </w:r>
          </w:p>
        </w:tc>
        <w:tc>
          <w:tcPr>
            <w:tcW w:w="993" w:type="dxa"/>
          </w:tcPr>
          <w:p w14:paraId="4C5F8079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464E37BE" w14:textId="39C81878" w:rsidR="00A15A49" w:rsidRPr="00A15A49" w:rsidRDefault="00A15A49" w:rsidP="00A15A49">
            <w:pPr>
              <w:pStyle w:val="phtablecellleft"/>
              <w:rPr>
                <w:rFonts w:cs="Times New Roman"/>
                <w:lang w:val="en-US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545000C0" w14:textId="77777777" w:rsidTr="007D398E">
        <w:tc>
          <w:tcPr>
            <w:tcW w:w="1844" w:type="dxa"/>
          </w:tcPr>
          <w:p w14:paraId="637EC1A1" w14:textId="1C628B00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«PROT_NUMB_VIMIS»)</w:t>
            </w:r>
          </w:p>
        </w:tc>
        <w:tc>
          <w:tcPr>
            <w:tcW w:w="1559" w:type="dxa"/>
          </w:tcPr>
          <w:p w14:paraId="10D717A1" w14:textId="616A524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Номер протокола</w:t>
            </w:r>
          </w:p>
        </w:tc>
        <w:tc>
          <w:tcPr>
            <w:tcW w:w="1276" w:type="dxa"/>
          </w:tcPr>
          <w:p w14:paraId="26B242AC" w14:textId="5C93A07F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VARCHAR2(300)</w:t>
            </w:r>
          </w:p>
        </w:tc>
        <w:tc>
          <w:tcPr>
            <w:tcW w:w="1276" w:type="dxa"/>
          </w:tcPr>
          <w:p w14:paraId="1FB48964" w14:textId="65C2849E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6C07910D" w14:textId="72668C51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795483C0" w14:textId="63220758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3A4F4979" w14:textId="4CE7B6C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Ручной ввод</w:t>
            </w:r>
          </w:p>
        </w:tc>
        <w:tc>
          <w:tcPr>
            <w:tcW w:w="992" w:type="dxa"/>
          </w:tcPr>
          <w:p w14:paraId="382765F2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3E7C1BB5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3AD14600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06F3753E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0EC27004" w14:textId="06D07A60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0F8F58AD" w14:textId="77777777" w:rsidTr="007D398E">
        <w:tc>
          <w:tcPr>
            <w:tcW w:w="1844" w:type="dxa"/>
          </w:tcPr>
          <w:p w14:paraId="52EE61D1" w14:textId="2802781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«KONSIL_PURP»)</w:t>
            </w:r>
          </w:p>
        </w:tc>
        <w:tc>
          <w:tcPr>
            <w:tcW w:w="1559" w:type="dxa"/>
          </w:tcPr>
          <w:p w14:paraId="1E2B5DD4" w14:textId="007694F0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Цели проведения</w:t>
            </w:r>
          </w:p>
        </w:tc>
        <w:tc>
          <w:tcPr>
            <w:tcW w:w="1276" w:type="dxa"/>
          </w:tcPr>
          <w:p w14:paraId="00BB4BC3" w14:textId="40F044C1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NUMBER(17,0)</w:t>
            </w:r>
          </w:p>
        </w:tc>
        <w:tc>
          <w:tcPr>
            <w:tcW w:w="1276" w:type="dxa"/>
          </w:tcPr>
          <w:p w14:paraId="2C561EBB" w14:textId="4A789B0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7EE5A9D2" w14:textId="0FE0DD26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4BB0EA57" w14:textId="4090C0B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5D1AF660" w14:textId="330C9479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992" w:type="dxa"/>
          </w:tcPr>
          <w:p w14:paraId="4B3C5166" w14:textId="1B4C6E96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PURPOSE_VK</w:t>
            </w:r>
          </w:p>
        </w:tc>
        <w:tc>
          <w:tcPr>
            <w:tcW w:w="992" w:type="dxa"/>
          </w:tcPr>
          <w:p w14:paraId="38B226EA" w14:textId="0CE5954A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DEFAULT_ID</w:t>
            </w:r>
          </w:p>
        </w:tc>
        <w:tc>
          <w:tcPr>
            <w:tcW w:w="992" w:type="dxa"/>
          </w:tcPr>
          <w:p w14:paraId="3F2B9EDD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337112BC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6E6ABADB" w14:textId="44E58020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628E2ADB" w14:textId="77777777" w:rsidTr="007D398E">
        <w:tc>
          <w:tcPr>
            <w:tcW w:w="1844" w:type="dxa"/>
          </w:tcPr>
          <w:p w14:paraId="1B830CA8" w14:textId="6A8368B5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«CR_KONSIL_FORM»)</w:t>
            </w:r>
          </w:p>
        </w:tc>
        <w:tc>
          <w:tcPr>
            <w:tcW w:w="1559" w:type="dxa"/>
          </w:tcPr>
          <w:p w14:paraId="0D89546A" w14:textId="3596D15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Форма проведения</w:t>
            </w:r>
          </w:p>
        </w:tc>
        <w:tc>
          <w:tcPr>
            <w:tcW w:w="1276" w:type="dxa"/>
          </w:tcPr>
          <w:p w14:paraId="68780FA4" w14:textId="3939497A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Varchar2(65)</w:t>
            </w:r>
          </w:p>
        </w:tc>
        <w:tc>
          <w:tcPr>
            <w:tcW w:w="1276" w:type="dxa"/>
          </w:tcPr>
          <w:p w14:paraId="60FCFC10" w14:textId="7FB030A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645EEAD2" w14:textId="2547FD4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2863618B" w14:textId="55CCF2BF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07A1D084" w14:textId="3F0D3B7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Выбор из списка</w:t>
            </w:r>
          </w:p>
        </w:tc>
        <w:tc>
          <w:tcPr>
            <w:tcW w:w="992" w:type="dxa"/>
          </w:tcPr>
          <w:p w14:paraId="65C90236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6B66BC8A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5F5BDBB0" w14:textId="049DEE6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CR_KONSIL_FORM</w:t>
            </w:r>
          </w:p>
        </w:tc>
        <w:tc>
          <w:tcPr>
            <w:tcW w:w="993" w:type="dxa"/>
          </w:tcPr>
          <w:p w14:paraId="585969A4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6207DBF5" w14:textId="13E8783D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0D5222EB" w14:textId="77777777" w:rsidTr="007D398E">
        <w:tc>
          <w:tcPr>
            <w:tcW w:w="1844" w:type="dxa"/>
          </w:tcPr>
          <w:p w14:paraId="0107A1A2" w14:textId="302637BA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«VIMIS_ANAM_PROTOKOL»)</w:t>
            </w:r>
          </w:p>
        </w:tc>
        <w:tc>
          <w:tcPr>
            <w:tcW w:w="1559" w:type="dxa"/>
          </w:tcPr>
          <w:p w14:paraId="1CD07E86" w14:textId="12C1CA9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Протокол консилиума</w:t>
            </w:r>
          </w:p>
        </w:tc>
        <w:tc>
          <w:tcPr>
            <w:tcW w:w="1276" w:type="dxa"/>
          </w:tcPr>
          <w:p w14:paraId="059296C7" w14:textId="63CA823A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VARCHAR2(32000)</w:t>
            </w:r>
          </w:p>
        </w:tc>
        <w:tc>
          <w:tcPr>
            <w:tcW w:w="1276" w:type="dxa"/>
          </w:tcPr>
          <w:p w14:paraId="63AF02D5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275" w:type="dxa"/>
          </w:tcPr>
          <w:p w14:paraId="4C0C7FDB" w14:textId="6C7D0468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1691C7E2" w14:textId="131EF71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71ADDBFA" w14:textId="79140A48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Наполнение из словаря</w:t>
            </w:r>
          </w:p>
        </w:tc>
        <w:tc>
          <w:tcPr>
            <w:tcW w:w="992" w:type="dxa"/>
          </w:tcPr>
          <w:p w14:paraId="35DCEC79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7768B219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0685689D" w14:textId="07D3D6E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3F14739A" w14:textId="44680B84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PROTOKOL_PREDSERD</w:t>
            </w:r>
          </w:p>
        </w:tc>
        <w:tc>
          <w:tcPr>
            <w:tcW w:w="1701" w:type="dxa"/>
          </w:tcPr>
          <w:p w14:paraId="470B0881" w14:textId="79369C3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2EC160E1" w14:textId="77777777" w:rsidTr="007D398E">
        <w:tc>
          <w:tcPr>
            <w:tcW w:w="1844" w:type="dxa"/>
          </w:tcPr>
          <w:p w14:paraId="0B1B11B7" w14:textId="217EFE4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«KONSIL_RESULT_OPIS»)</w:t>
            </w:r>
          </w:p>
        </w:tc>
        <w:tc>
          <w:tcPr>
            <w:tcW w:w="1559" w:type="dxa"/>
          </w:tcPr>
          <w:p w14:paraId="28835FEA" w14:textId="34B2F5A2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Описание решения консилиума</w:t>
            </w:r>
          </w:p>
        </w:tc>
        <w:tc>
          <w:tcPr>
            <w:tcW w:w="1276" w:type="dxa"/>
          </w:tcPr>
          <w:p w14:paraId="530363F5" w14:textId="666221E9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VARCHAR2(4000)</w:t>
            </w:r>
          </w:p>
        </w:tc>
        <w:tc>
          <w:tcPr>
            <w:tcW w:w="1276" w:type="dxa"/>
          </w:tcPr>
          <w:p w14:paraId="441E8093" w14:textId="39AB9FC4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613767AF" w14:textId="081CFA66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25918E13" w14:textId="5ABEC68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5C043F26" w14:textId="3B571668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Наполнение из словаря</w:t>
            </w:r>
          </w:p>
        </w:tc>
        <w:tc>
          <w:tcPr>
            <w:tcW w:w="992" w:type="dxa"/>
          </w:tcPr>
          <w:p w14:paraId="29F78340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1772FE0D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3188FD5C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38E29A20" w14:textId="63351B5E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KONSILIUM_RESENIE</w:t>
            </w:r>
          </w:p>
        </w:tc>
        <w:tc>
          <w:tcPr>
            <w:tcW w:w="1701" w:type="dxa"/>
          </w:tcPr>
          <w:p w14:paraId="6F6C7495" w14:textId="45C8C132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23F43644" w14:textId="77777777" w:rsidTr="007D398E">
        <w:tc>
          <w:tcPr>
            <w:tcW w:w="1844" w:type="dxa"/>
          </w:tcPr>
          <w:p w14:paraId="601405AE" w14:textId="6D09D92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«CR_KONSIL_RESULT»)</w:t>
            </w:r>
          </w:p>
        </w:tc>
        <w:tc>
          <w:tcPr>
            <w:tcW w:w="1559" w:type="dxa"/>
          </w:tcPr>
          <w:p w14:paraId="7B2AD054" w14:textId="2917D37A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Результат консилиума</w:t>
            </w:r>
          </w:p>
        </w:tc>
        <w:tc>
          <w:tcPr>
            <w:tcW w:w="1276" w:type="dxa"/>
          </w:tcPr>
          <w:p w14:paraId="34872AD7" w14:textId="59333E4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NUMBER(17,0)</w:t>
            </w:r>
          </w:p>
        </w:tc>
        <w:tc>
          <w:tcPr>
            <w:tcW w:w="1276" w:type="dxa"/>
          </w:tcPr>
          <w:p w14:paraId="40834B8E" w14:textId="7E95B08D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5" w:type="dxa"/>
          </w:tcPr>
          <w:p w14:paraId="07F64B13" w14:textId="2178E28C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0EAACC21" w14:textId="201D612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4965D89E" w14:textId="614DFEE9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Выбор из списка (в БД хранит keyvalue)</w:t>
            </w:r>
          </w:p>
        </w:tc>
        <w:tc>
          <w:tcPr>
            <w:tcW w:w="992" w:type="dxa"/>
          </w:tcPr>
          <w:p w14:paraId="6333FBF0" w14:textId="70837DB8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RESULT_CONS</w:t>
            </w:r>
          </w:p>
        </w:tc>
        <w:tc>
          <w:tcPr>
            <w:tcW w:w="992" w:type="dxa"/>
          </w:tcPr>
          <w:p w14:paraId="5C551E85" w14:textId="757BB02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DEFAULT_ID</w:t>
            </w:r>
          </w:p>
        </w:tc>
        <w:tc>
          <w:tcPr>
            <w:tcW w:w="992" w:type="dxa"/>
          </w:tcPr>
          <w:p w14:paraId="4880C994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67C2A302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0FC216E0" w14:textId="01FB142E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6AA199C4" w14:textId="77777777" w:rsidTr="007D398E">
        <w:tc>
          <w:tcPr>
            <w:tcW w:w="1844" w:type="dxa"/>
          </w:tcPr>
          <w:p w14:paraId="74D9DA26" w14:textId="1E5E7CB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lastRenderedPageBreak/>
              <w:t>любое (например, «CR_KONSIL_PLAN_DATE»)</w:t>
            </w:r>
          </w:p>
        </w:tc>
        <w:tc>
          <w:tcPr>
            <w:tcW w:w="1559" w:type="dxa"/>
          </w:tcPr>
          <w:p w14:paraId="6492E98D" w14:textId="4D1DA08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Планируемая дата начала</w:t>
            </w:r>
          </w:p>
        </w:tc>
        <w:tc>
          <w:tcPr>
            <w:tcW w:w="1276" w:type="dxa"/>
          </w:tcPr>
          <w:p w14:paraId="7316A8E7" w14:textId="4145756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DATE</w:t>
            </w:r>
          </w:p>
        </w:tc>
        <w:tc>
          <w:tcPr>
            <w:tcW w:w="1276" w:type="dxa"/>
          </w:tcPr>
          <w:p w14:paraId="475A8839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275" w:type="dxa"/>
          </w:tcPr>
          <w:p w14:paraId="7728D888" w14:textId="334D6F55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7507D3D6" w14:textId="3CB4DE41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4856B174" w14:textId="1ED236E0" w:rsidR="00A15A49" w:rsidRPr="00A15A49" w:rsidRDefault="00A15A49" w:rsidP="00A15A49">
            <w:pPr>
              <w:pStyle w:val="phtablecellleft"/>
              <w:jc w:val="center"/>
              <w:rPr>
                <w:rFonts w:cs="Times New Roman"/>
              </w:rPr>
            </w:pPr>
            <w:r w:rsidRPr="00A15A49">
              <w:rPr>
                <w:rFonts w:cs="Times New Roman"/>
              </w:rPr>
              <w:t>Ручной ввод</w:t>
            </w:r>
          </w:p>
        </w:tc>
        <w:tc>
          <w:tcPr>
            <w:tcW w:w="992" w:type="dxa"/>
          </w:tcPr>
          <w:p w14:paraId="40E27A98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4B85EFB0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6C48FDF0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2C84F505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4742D992" w14:textId="2A466154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3D3E1042" w14:textId="77777777" w:rsidTr="007D398E">
        <w:tc>
          <w:tcPr>
            <w:tcW w:w="1844" w:type="dxa"/>
          </w:tcPr>
          <w:p w14:paraId="065CBF8F" w14:textId="5EEF2722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«KONSIL_OPIS_LECH»)</w:t>
            </w:r>
          </w:p>
        </w:tc>
        <w:tc>
          <w:tcPr>
            <w:tcW w:w="1559" w:type="dxa"/>
          </w:tcPr>
          <w:p w14:paraId="2F2D8B65" w14:textId="3B4E887D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Описание метода лечения</w:t>
            </w:r>
          </w:p>
        </w:tc>
        <w:tc>
          <w:tcPr>
            <w:tcW w:w="1276" w:type="dxa"/>
          </w:tcPr>
          <w:p w14:paraId="01496F3F" w14:textId="5230E492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VARCHAR2(4000)</w:t>
            </w:r>
          </w:p>
        </w:tc>
        <w:tc>
          <w:tcPr>
            <w:tcW w:w="1276" w:type="dxa"/>
          </w:tcPr>
          <w:p w14:paraId="793D7749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275" w:type="dxa"/>
          </w:tcPr>
          <w:p w14:paraId="46161C96" w14:textId="5BEBA9A4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59538F9E" w14:textId="7AD7EF69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75B9742A" w14:textId="41FB5E9D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Наполнение из словаря</w:t>
            </w:r>
          </w:p>
        </w:tc>
        <w:tc>
          <w:tcPr>
            <w:tcW w:w="992" w:type="dxa"/>
          </w:tcPr>
          <w:p w14:paraId="66AA724E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33F00EB3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1B70C63E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3" w:type="dxa"/>
          </w:tcPr>
          <w:p w14:paraId="5715AA1F" w14:textId="3E878606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PLAN_LECH</w:t>
            </w:r>
          </w:p>
        </w:tc>
        <w:tc>
          <w:tcPr>
            <w:tcW w:w="1701" w:type="dxa"/>
          </w:tcPr>
          <w:p w14:paraId="5071EA80" w14:textId="54585D9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  <w:tr w:rsidR="00A15A49" w:rsidRPr="00A15A49" w14:paraId="2195CE6F" w14:textId="77777777" w:rsidTr="007D398E">
        <w:tc>
          <w:tcPr>
            <w:tcW w:w="1844" w:type="dxa"/>
          </w:tcPr>
          <w:p w14:paraId="38668749" w14:textId="11B763F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любое (например, «CR_KONSIL_CRICS»)</w:t>
            </w:r>
          </w:p>
        </w:tc>
        <w:tc>
          <w:tcPr>
            <w:tcW w:w="1559" w:type="dxa"/>
          </w:tcPr>
          <w:p w14:paraId="5060DFD9" w14:textId="6C8C5BC9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Условия оказания медицинской помощи</w:t>
            </w:r>
          </w:p>
        </w:tc>
        <w:tc>
          <w:tcPr>
            <w:tcW w:w="1276" w:type="dxa"/>
          </w:tcPr>
          <w:p w14:paraId="2F7869FD" w14:textId="749E354B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VARCHAR2(300)</w:t>
            </w:r>
          </w:p>
        </w:tc>
        <w:tc>
          <w:tcPr>
            <w:tcW w:w="1276" w:type="dxa"/>
          </w:tcPr>
          <w:p w14:paraId="3986E6CD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275" w:type="dxa"/>
          </w:tcPr>
          <w:p w14:paraId="075122CA" w14:textId="7C0E2CBE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276" w:type="dxa"/>
          </w:tcPr>
          <w:p w14:paraId="4EB04A77" w14:textId="46D75EE6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установить флажок</w:t>
            </w:r>
          </w:p>
        </w:tc>
        <w:tc>
          <w:tcPr>
            <w:tcW w:w="1418" w:type="dxa"/>
          </w:tcPr>
          <w:p w14:paraId="5C25A214" w14:textId="1632029A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Выбор из списка</w:t>
            </w:r>
          </w:p>
        </w:tc>
        <w:tc>
          <w:tcPr>
            <w:tcW w:w="992" w:type="dxa"/>
          </w:tcPr>
          <w:p w14:paraId="2AC7B3DB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4A4BA330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992" w:type="dxa"/>
          </w:tcPr>
          <w:p w14:paraId="52C03EFB" w14:textId="17702E4C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CR_KONSIL_CRICS</w:t>
            </w:r>
          </w:p>
        </w:tc>
        <w:tc>
          <w:tcPr>
            <w:tcW w:w="993" w:type="dxa"/>
          </w:tcPr>
          <w:p w14:paraId="41B866DA" w14:textId="77777777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343CF528" w14:textId="1A3A53F3" w:rsidR="00A15A49" w:rsidRPr="00A15A49" w:rsidRDefault="00A15A49" w:rsidP="00A15A49">
            <w:pPr>
              <w:pStyle w:val="phtablecellleft"/>
              <w:rPr>
                <w:rFonts w:cs="Times New Roman"/>
              </w:rPr>
            </w:pPr>
            <w:r w:rsidRPr="00A15A49">
              <w:rPr>
                <w:rFonts w:cs="Times New Roman"/>
              </w:rPr>
              <w:t>Дополнительное</w:t>
            </w:r>
          </w:p>
        </w:tc>
      </w:tr>
    </w:tbl>
    <w:p w14:paraId="044F7958" w14:textId="77777777" w:rsidR="0064102F" w:rsidRPr="0064102F" w:rsidRDefault="0064102F" w:rsidP="0064102F">
      <w:pPr>
        <w:pStyle w:val="phtablecolcaption"/>
        <w:jc w:val="left"/>
      </w:pPr>
    </w:p>
    <w:p w14:paraId="3C128C9A" w14:textId="482D9677" w:rsidR="0064102F" w:rsidRDefault="0064102F" w:rsidP="0064102F">
      <w:pPr>
        <w:pStyle w:val="phtablecolcaption"/>
        <w:jc w:val="both"/>
      </w:pPr>
    </w:p>
    <w:p w14:paraId="17F23158" w14:textId="77777777" w:rsidR="0064102F" w:rsidRPr="0064102F" w:rsidRDefault="0064102F" w:rsidP="0064102F">
      <w:pPr>
        <w:pStyle w:val="phtablecell"/>
        <w:sectPr w:rsidR="0064102F" w:rsidRPr="0064102F" w:rsidSect="00FB0B7A">
          <w:type w:val="continuous"/>
          <w:pgSz w:w="16838" w:h="11899" w:orient="landscape"/>
          <w:pgMar w:top="1134" w:right="567" w:bottom="1134" w:left="1134" w:header="567" w:footer="567" w:gutter="0"/>
          <w:cols w:space="708"/>
          <w:docGrid w:linePitch="360"/>
        </w:sectPr>
      </w:pPr>
    </w:p>
    <w:p w14:paraId="1E8830C0" w14:textId="77777777" w:rsidR="007D398E" w:rsidRDefault="007D398E" w:rsidP="007D398E">
      <w:pPr>
        <w:pStyle w:val="4"/>
      </w:pPr>
      <w:r>
        <w:lastRenderedPageBreak/>
        <w:t>Настройка полей для выгрузки во внешние системы</w:t>
      </w:r>
    </w:p>
    <w:p w14:paraId="69C2EE3E" w14:textId="7FC0BD43" w:rsidR="007D398E" w:rsidRDefault="007D398E" w:rsidP="007D398E">
      <w:pPr>
        <w:pStyle w:val="phnormal"/>
      </w:pPr>
      <w:r>
        <w:t>Для корректного формирования СЭМД beta-версии «</w:t>
      </w:r>
      <w:r w:rsidRPr="007D398E">
        <w:t>Протокол консилиума врачей</w:t>
      </w:r>
      <w:r>
        <w:t>» необходимо настроить поля для выгрузки во внешние системы, сопоставив им поля из шаблона услуги осмотра/консультации.</w:t>
      </w:r>
    </w:p>
    <w:p w14:paraId="763ABF13" w14:textId="77777777" w:rsidR="007D398E" w:rsidRDefault="007D398E" w:rsidP="007D398E">
      <w:pPr>
        <w:pStyle w:val="phnormal"/>
      </w:pPr>
      <w:r>
        <w:rPr>
          <w:b/>
        </w:rPr>
        <w:t>Примечание –</w:t>
      </w:r>
      <w:r>
        <w:t xml:space="preserve"> Сопоставление полей для выгрузки во внешнюю систему с полями шаблона приёма необходимо выполнять для каждой МО.</w:t>
      </w:r>
    </w:p>
    <w:p w14:paraId="46C13416" w14:textId="77777777" w:rsidR="007D398E" w:rsidRDefault="007D398E" w:rsidP="00E034C4">
      <w:pPr>
        <w:pStyle w:val="5"/>
      </w:pPr>
      <w:r>
        <w:t>Добавление полей выгрузки во внешние системы</w:t>
      </w:r>
    </w:p>
    <w:p w14:paraId="7CF81751" w14:textId="77777777" w:rsidR="007D398E" w:rsidRDefault="007D398E" w:rsidP="007D398E">
      <w:pPr>
        <w:pStyle w:val="phlistitemizedtitle"/>
      </w:pPr>
      <w:r>
        <w:t>Для добавления полей выгрузки выполните следующие действия:</w:t>
      </w:r>
    </w:p>
    <w:p w14:paraId="54A36AC5" w14:textId="77777777" w:rsidR="007D398E" w:rsidRDefault="007D398E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Интеграция/ Поля для выгрузки в внешние системы». Откроется форма настройки полей выгрузки;</w:t>
      </w:r>
    </w:p>
    <w:p w14:paraId="1C43FA95" w14:textId="6F5CF192" w:rsidR="007D398E" w:rsidRDefault="007D398E" w:rsidP="00E3126A">
      <w:pPr>
        <w:pStyle w:val="phlistitemized1"/>
        <w:numPr>
          <w:ilvl w:val="0"/>
          <w:numId w:val="23"/>
        </w:numPr>
      </w:pPr>
      <w:r>
        <w:t>перейдите к блоку «Поля для выгрузки в внешние системы» и проверьте в списке наличие полей согласно приведенной ниже таблице (</w:t>
      </w:r>
      <w:r>
        <w:fldChar w:fldCharType="begin"/>
      </w:r>
      <w:r>
        <w:instrText xml:space="preserve"> REF _Ref121007941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49</w:t>
      </w:r>
      <w:r>
        <w:fldChar w:fldCharType="end"/>
      </w:r>
      <w:r>
        <w:t>):</w:t>
      </w:r>
    </w:p>
    <w:p w14:paraId="76F0F8FF" w14:textId="77777777" w:rsidR="007D398E" w:rsidRDefault="007D398E" w:rsidP="007D398E">
      <w:pPr>
        <w:pStyle w:val="phlistitemized2"/>
      </w:pPr>
      <w:r>
        <w:t>если поле отсутствует в списке, выберите пункт контекстного меню «Добавить». Если поле уже создано, выберите пункт контекстного меню «Редактировать» для проверки его параметров на соответствие значениям. Откроется окно добавления/редактирования поля выгрузки;</w:t>
      </w:r>
    </w:p>
    <w:p w14:paraId="158D4ACC" w14:textId="6D788E8F" w:rsidR="007D398E" w:rsidRDefault="007D398E" w:rsidP="007D398E">
      <w:pPr>
        <w:pStyle w:val="phlistitemized2"/>
      </w:pPr>
      <w:r>
        <w:t>заполните поля окна поочередно для каждого поля выгрузки в соответствии с приведенной ниже таблицей (</w:t>
      </w:r>
      <w:r>
        <w:fldChar w:fldCharType="begin"/>
      </w:r>
      <w:r>
        <w:instrText xml:space="preserve"> REF _Ref121007941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49</w:t>
      </w:r>
      <w:r>
        <w:fldChar w:fldCharType="end"/>
      </w:r>
      <w:r>
        <w:t>);</w:t>
      </w:r>
    </w:p>
    <w:p w14:paraId="687B26D5" w14:textId="719B6C7C" w:rsidR="007D398E" w:rsidRDefault="007D398E" w:rsidP="007D398E">
      <w:pPr>
        <w:pStyle w:val="phtabletitle"/>
      </w:pPr>
      <w:bookmarkStart w:id="322" w:name="_Ref121007941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49</w:t>
      </w:r>
      <w:r>
        <w:fldChar w:fldCharType="end"/>
      </w:r>
      <w:bookmarkEnd w:id="322"/>
      <w:r>
        <w:t xml:space="preserve"> – Заполнение полей окна добавления/редактирования поля выгрузки во внешние системы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2127"/>
        <w:gridCol w:w="3969"/>
      </w:tblGrid>
      <w:tr w:rsidR="007D398E" w:rsidRPr="00BB2DCB" w14:paraId="0544909F" w14:textId="77777777" w:rsidTr="006B12B3">
        <w:trPr>
          <w:tblHeader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DB875" w14:textId="77777777" w:rsidR="007D398E" w:rsidRPr="00BB2DCB" w:rsidRDefault="007D398E" w:rsidP="00BB2DCB">
            <w:pPr>
              <w:pStyle w:val="phtablecolcaption"/>
              <w:rPr>
                <w:rFonts w:cs="Times New Roman"/>
              </w:rPr>
            </w:pPr>
            <w:r w:rsidRPr="00BB2DCB">
              <w:rPr>
                <w:rFonts w:cs="Times New Roman"/>
              </w:rPr>
              <w:t>Код поля для выгрузки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3CBD" w14:textId="77777777" w:rsidR="007D398E" w:rsidRPr="00BB2DCB" w:rsidRDefault="007D398E" w:rsidP="00BB2DCB">
            <w:pPr>
              <w:pStyle w:val="phtablecolcaption"/>
              <w:rPr>
                <w:rFonts w:cs="Times New Roman"/>
              </w:rPr>
            </w:pPr>
            <w:r w:rsidRPr="00BB2DCB">
              <w:rPr>
                <w:rFonts w:cs="Times New Roman"/>
              </w:rPr>
              <w:t>Внешняя система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90F81" w14:textId="77777777" w:rsidR="007D398E" w:rsidRPr="00BB2DCB" w:rsidRDefault="007D398E" w:rsidP="00BB2DCB">
            <w:pPr>
              <w:pStyle w:val="phtablecolcaption"/>
              <w:rPr>
                <w:rFonts w:cs="Times New Roman"/>
              </w:rPr>
            </w:pPr>
            <w:r w:rsidRPr="00BB2DCB">
              <w:rPr>
                <w:rFonts w:cs="Times New Roman"/>
              </w:rPr>
              <w:t>Примечание</w:t>
            </w:r>
          </w:p>
        </w:tc>
      </w:tr>
      <w:tr w:rsidR="007D398E" w:rsidRPr="00BB2DCB" w14:paraId="13ABEE86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E58D" w14:textId="6EFF9E1E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VIMIS_COMPLAINT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1822" w14:textId="253C197E" w:rsidR="007D398E" w:rsidRPr="00BB2DCB" w:rsidRDefault="007D398E" w:rsidP="00BB2DCB">
            <w:pPr>
              <w:pStyle w:val="phtablecellleft"/>
              <w:jc w:val="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D95E2" w14:textId="753B1137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Жалобы (ВИМИС)</w:t>
            </w:r>
          </w:p>
        </w:tc>
      </w:tr>
      <w:tr w:rsidR="007D398E" w:rsidRPr="00BB2DCB" w14:paraId="777BACB8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41FA" w14:textId="203C0742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VIMIS_ANAMNESIS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EF9B" w14:textId="0DAAB425" w:rsidR="007D398E" w:rsidRPr="00BB2DCB" w:rsidRDefault="007D398E" w:rsidP="00BB2DCB">
            <w:pPr>
              <w:pStyle w:val="phtablecellleft"/>
              <w:rPr>
                <w:rFonts w:cs="Times New Roman"/>
                <w:lang w:val="en-US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FAB4" w14:textId="2660282D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Анамнез заболевания (ВИМИС)</w:t>
            </w:r>
          </w:p>
        </w:tc>
      </w:tr>
      <w:tr w:rsidR="007D398E" w:rsidRPr="00BB2DCB" w14:paraId="2C01E5B3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0D2C" w14:textId="341FBD07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VIMIS_O_LECHENII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3469" w14:textId="0FAE0E1B" w:rsidR="007D398E" w:rsidRPr="00BB2DCB" w:rsidRDefault="007D398E" w:rsidP="00BB2DCB">
            <w:pPr>
              <w:pStyle w:val="phtablecellleft"/>
              <w:rPr>
                <w:rFonts w:cs="Times New Roman"/>
                <w:lang w:val="en-US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3A1C6" w14:textId="0A2BCF79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>
              <w:rPr>
                <w:rFonts w:cs="Times New Roman"/>
              </w:rPr>
              <w:t>Информация о проведенном лечении</w:t>
            </w:r>
          </w:p>
        </w:tc>
      </w:tr>
      <w:tr w:rsidR="007D398E" w:rsidRPr="00BB2DCB" w14:paraId="42E065CB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C36B" w14:textId="6A840DD4" w:rsidR="007D398E" w:rsidRPr="00BB2DCB" w:rsidRDefault="007D398E" w:rsidP="00BB2DCB">
            <w:pPr>
              <w:pStyle w:val="phtablecellleft"/>
              <w:rPr>
                <w:rFonts w:cs="Times New Roman"/>
                <w:shd w:val="clear" w:color="auto" w:fill="FFFFFF"/>
              </w:rPr>
            </w:pPr>
            <w:r w:rsidRPr="00BB2DCB">
              <w:rPr>
                <w:rFonts w:cs="Times New Roman"/>
              </w:rPr>
              <w:t>VIMIS_ANAM_LIFE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C3FA" w14:textId="235FE7B8" w:rsidR="007D398E" w:rsidRPr="00BB2DCB" w:rsidRDefault="007D398E" w:rsidP="00BB2DCB">
            <w:pPr>
              <w:pStyle w:val="phtablecellleft"/>
              <w:rPr>
                <w:rFonts w:cs="Times New Roman"/>
                <w:lang w:val="en-US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91B12" w14:textId="3AB579BD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Анамнез жизни</w:t>
            </w:r>
          </w:p>
        </w:tc>
      </w:tr>
      <w:tr w:rsidR="007D398E" w:rsidRPr="00BB2DCB" w14:paraId="4C37E041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F7EF" w14:textId="60FBACAE" w:rsidR="007D398E" w:rsidRPr="00BB2DCB" w:rsidRDefault="007D398E" w:rsidP="00BB2DCB">
            <w:pPr>
              <w:pStyle w:val="phtablecellleft"/>
              <w:rPr>
                <w:rFonts w:cs="Times New Roman"/>
                <w:shd w:val="clear" w:color="auto" w:fill="FFFFFF"/>
              </w:rPr>
            </w:pPr>
            <w:r w:rsidRPr="00BB2DCB">
              <w:rPr>
                <w:rFonts w:cs="Times New Roman"/>
              </w:rPr>
              <w:t>AMNIOTIC_FLUID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67D5" w14:textId="7B3E1742" w:rsidR="007D398E" w:rsidRPr="00BB2DCB" w:rsidRDefault="007D398E" w:rsidP="00BB2DCB">
            <w:pPr>
              <w:pStyle w:val="phtablecellleft"/>
              <w:rPr>
                <w:rFonts w:cs="Times New Roman"/>
                <w:lang w:val="en-US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558AF" w14:textId="469C257B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Количество околоплодных вод СМС17</w:t>
            </w:r>
          </w:p>
        </w:tc>
      </w:tr>
      <w:tr w:rsidR="007D398E" w:rsidRPr="00BB2DCB" w14:paraId="0F08B1B3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FDAD" w14:textId="23A004CD" w:rsidR="007D398E" w:rsidRPr="00BB2DCB" w:rsidRDefault="007D398E" w:rsidP="00BB2DCB">
            <w:pPr>
              <w:pStyle w:val="phtablecellleft"/>
              <w:rPr>
                <w:rFonts w:cs="Times New Roman"/>
                <w:shd w:val="clear" w:color="auto" w:fill="FFFFFF"/>
              </w:rPr>
            </w:pPr>
            <w:r w:rsidRPr="00BB2DCB">
              <w:rPr>
                <w:rFonts w:cs="Times New Roman"/>
              </w:rPr>
              <w:t>VIMIS_OBJECTIVE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8415" w14:textId="180F4A1F" w:rsidR="007D398E" w:rsidRPr="00BB2DCB" w:rsidRDefault="007D398E" w:rsidP="00BB2DCB">
            <w:pPr>
              <w:pStyle w:val="phtablecellleft"/>
              <w:rPr>
                <w:rFonts w:cs="Times New Roman"/>
                <w:lang w:val="en-US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9CFE1" w14:textId="59EEA352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Объективный статус (ВИМИС)</w:t>
            </w:r>
          </w:p>
        </w:tc>
      </w:tr>
      <w:tr w:rsidR="007D398E" w:rsidRPr="00BB2DCB" w14:paraId="23C0568B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D407" w14:textId="0DD60569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PATIENT_CONDITIONS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ECA2" w14:textId="1D9B4694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9BF65" w14:textId="5D2E5DEF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Состояние пациента</w:t>
            </w:r>
          </w:p>
        </w:tc>
      </w:tr>
      <w:tr w:rsidR="007D398E" w:rsidRPr="00BB2DCB" w14:paraId="106D1074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C599" w14:textId="10548DE5" w:rsidR="007D398E" w:rsidRPr="00BB2DCB" w:rsidRDefault="007D398E" w:rsidP="00BB2DCB">
            <w:pPr>
              <w:pStyle w:val="phtablecellleft"/>
              <w:tabs>
                <w:tab w:val="left" w:pos="753"/>
              </w:tabs>
              <w:rPr>
                <w:rFonts w:cs="Times New Roman"/>
              </w:rPr>
            </w:pPr>
            <w:r w:rsidRPr="00BB2DCB">
              <w:rPr>
                <w:rFonts w:cs="Times New Roman"/>
              </w:rPr>
              <w:t>TYPE_OF_CONSILIUM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53C7" w14:textId="68EF61E5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3C0EC" w14:textId="4FFCCA62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Тип консилиума</w:t>
            </w:r>
          </w:p>
        </w:tc>
      </w:tr>
      <w:tr w:rsidR="007D398E" w:rsidRPr="00BB2DCB" w14:paraId="7D5DE136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E923" w14:textId="03CD631A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PROT_NUMB_VIMIS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C9FE" w14:textId="4A659BBD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9ECCB" w14:textId="25651BD8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Номер протокола консилиум (врачебная комиссия)</w:t>
            </w:r>
          </w:p>
        </w:tc>
      </w:tr>
      <w:tr w:rsidR="007D398E" w:rsidRPr="00BB2DCB" w14:paraId="57C2EB13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E10A" w14:textId="374AB483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KONSIL_PURP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EFF6" w14:textId="37148DDC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0741B" w14:textId="7D4B2251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Цели проведения</w:t>
            </w:r>
          </w:p>
        </w:tc>
      </w:tr>
      <w:tr w:rsidR="007D398E" w:rsidRPr="00BB2DCB" w14:paraId="46DC9A9E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2BBD" w14:textId="60DDCC68" w:rsidR="007D398E" w:rsidRPr="00BB2DCB" w:rsidRDefault="007D398E" w:rsidP="00EF7E4E">
            <w:pPr>
              <w:pStyle w:val="phtablecellleft"/>
              <w:tabs>
                <w:tab w:val="left" w:pos="2344"/>
              </w:tabs>
              <w:rPr>
                <w:rFonts w:cs="Times New Roman"/>
              </w:rPr>
            </w:pPr>
            <w:r w:rsidRPr="00BB2DCB">
              <w:rPr>
                <w:rFonts w:cs="Times New Roman"/>
              </w:rPr>
              <w:lastRenderedPageBreak/>
              <w:t>CR_KONSIL_FORM</w:t>
            </w:r>
            <w:r w:rsidR="00EF7E4E">
              <w:rPr>
                <w:rFonts w:cs="Times New Roman"/>
              </w:rPr>
              <w:tab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EAD1" w14:textId="2A92EF7D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84930" w14:textId="633C88CA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Форма проведения врачебной комиссии (консилиума врачей)</w:t>
            </w:r>
          </w:p>
        </w:tc>
      </w:tr>
      <w:tr w:rsidR="007D398E" w:rsidRPr="00BB2DCB" w14:paraId="1F86C296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739F" w14:textId="265113E7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VIMIS_ANAM_PROTOKOL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5488" w14:textId="61FA5B96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BC0F9" w14:textId="5B9B9139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Протокол консилиума</w:t>
            </w:r>
          </w:p>
        </w:tc>
      </w:tr>
      <w:tr w:rsidR="007D398E" w:rsidRPr="00BB2DCB" w14:paraId="7C40492C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BBD4" w14:textId="54450A57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KONSIL_RESULT_OPIS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647F" w14:textId="5C9866C7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1239F" w14:textId="2EC78A82" w:rsidR="007D398E" w:rsidRPr="00EF7E4E" w:rsidRDefault="00EF7E4E" w:rsidP="00EF7E4E">
            <w:pPr>
              <w:pStyle w:val="phtablecellleft"/>
              <w:tabs>
                <w:tab w:val="left" w:pos="553"/>
              </w:tabs>
              <w:rPr>
                <w:rFonts w:cs="Times New Roman"/>
              </w:rPr>
            </w:pPr>
            <w:r w:rsidRPr="00EF7E4E">
              <w:rPr>
                <w:rFonts w:cs="Times New Roman"/>
              </w:rPr>
              <w:t>Описание решения консилиума</w:t>
            </w:r>
            <w:r>
              <w:rPr>
                <w:rFonts w:cs="Times New Roman"/>
              </w:rPr>
              <w:tab/>
            </w:r>
          </w:p>
        </w:tc>
      </w:tr>
      <w:tr w:rsidR="007D398E" w:rsidRPr="00BB2DCB" w14:paraId="4FAC7D5F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28F3" w14:textId="142ABD28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CR_KONSIL_RESULT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D7CE" w14:textId="5DABBF9A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AD864" w14:textId="059002F0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Результат консилиума (протокола ВК)</w:t>
            </w:r>
          </w:p>
        </w:tc>
      </w:tr>
      <w:tr w:rsidR="007D398E" w:rsidRPr="00BB2DCB" w14:paraId="3571BF79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87E5" w14:textId="20E503D4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CR_KONSIL_PLAN_DATE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22A0" w14:textId="20E25296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12412" w14:textId="04A789A6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Планируемая дата начала лечения</w:t>
            </w:r>
          </w:p>
        </w:tc>
      </w:tr>
      <w:tr w:rsidR="007D398E" w:rsidRPr="00BB2DCB" w14:paraId="1395076F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6563" w14:textId="2D1CFDE3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KONSIL_OPIS_LECH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7E68" w14:textId="2586FD97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6FD6D" w14:textId="647F2093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Описание метода лечения</w:t>
            </w:r>
          </w:p>
        </w:tc>
      </w:tr>
      <w:tr w:rsidR="007D398E" w:rsidRPr="00BB2DCB" w14:paraId="398400B7" w14:textId="77777777" w:rsidTr="00EF7E4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DB37" w14:textId="35180B1E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CR_KONSIL_CRICS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C3C7" w14:textId="3C2FB754" w:rsidR="007D398E" w:rsidRPr="00BB2DCB" w:rsidRDefault="007D398E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B95F0" w14:textId="24642388" w:rsidR="007D398E" w:rsidRPr="00EF7E4E" w:rsidRDefault="00EF7E4E" w:rsidP="00BB2DCB">
            <w:pPr>
              <w:pStyle w:val="phtablecellleft"/>
              <w:rPr>
                <w:rFonts w:cs="Times New Roman"/>
              </w:rPr>
            </w:pPr>
            <w:r w:rsidRPr="00EF7E4E">
              <w:rPr>
                <w:rFonts w:cs="Times New Roman"/>
              </w:rPr>
              <w:t>Условия оказания медицинской помощи</w:t>
            </w:r>
          </w:p>
        </w:tc>
      </w:tr>
    </w:tbl>
    <w:p w14:paraId="181C2EDF" w14:textId="77777777" w:rsidR="007D398E" w:rsidRDefault="007D398E" w:rsidP="007D398E">
      <w:pPr>
        <w:pStyle w:val="phnormal"/>
      </w:pPr>
    </w:p>
    <w:p w14:paraId="0C3ED1F2" w14:textId="77777777" w:rsidR="007D398E" w:rsidRDefault="007D398E" w:rsidP="00E3126A">
      <w:pPr>
        <w:pStyle w:val="phlistitemized1"/>
        <w:numPr>
          <w:ilvl w:val="0"/>
          <w:numId w:val="23"/>
        </w:numPr>
      </w:pPr>
      <w:r>
        <w:t>после заполнения полей нажмите на кнопку «ОК» для сохранения введенных данных.</w:t>
      </w:r>
    </w:p>
    <w:p w14:paraId="6108D57A" w14:textId="77777777" w:rsidR="007D398E" w:rsidRDefault="007D398E" w:rsidP="00E034C4">
      <w:pPr>
        <w:pStyle w:val="5"/>
      </w:pPr>
      <w:r>
        <w:t>Добавление соответствия полю выгрузки полю шаблона услуги</w:t>
      </w:r>
    </w:p>
    <w:p w14:paraId="2AF29BBD" w14:textId="77777777" w:rsidR="007D398E" w:rsidRDefault="007D398E" w:rsidP="007D398E">
      <w:pPr>
        <w:pStyle w:val="phlistitemizedtitle"/>
      </w:pPr>
      <w:r>
        <w:t>Чтобы сопоставить полю выгрузки соответствующее поле из шаблона услуги осмотра/консультации выполните следующие действия:</w:t>
      </w:r>
    </w:p>
    <w:p w14:paraId="384D6326" w14:textId="77777777" w:rsidR="007D398E" w:rsidRDefault="007D398E" w:rsidP="00E3126A">
      <w:pPr>
        <w:pStyle w:val="phlistitemized1"/>
        <w:numPr>
          <w:ilvl w:val="0"/>
          <w:numId w:val="23"/>
        </w:numPr>
      </w:pPr>
      <w:r>
        <w:t>выберите поле необходимое в блоке «Поля для выгрузки в внешние системы» (перечень полей представлен в таблице ниже);</w:t>
      </w:r>
    </w:p>
    <w:p w14:paraId="0BE17935" w14:textId="77777777" w:rsidR="007D398E" w:rsidRDefault="007D398E" w:rsidP="00E3126A">
      <w:pPr>
        <w:pStyle w:val="phlistitemized1"/>
        <w:numPr>
          <w:ilvl w:val="0"/>
          <w:numId w:val="23"/>
        </w:numPr>
      </w:pPr>
      <w:r>
        <w:t>перейдите в блок «Поля для выгрузки в внешние системы: соответствия»;</w:t>
      </w:r>
    </w:p>
    <w:p w14:paraId="63F395E8" w14:textId="77777777" w:rsidR="007D398E" w:rsidRDefault="007D398E" w:rsidP="00E3126A">
      <w:pPr>
        <w:pStyle w:val="phlistitemized1"/>
        <w:numPr>
          <w:ilvl w:val="0"/>
          <w:numId w:val="23"/>
        </w:numPr>
      </w:pPr>
      <w:r>
        <w:t>если соответствие для поля не установлено, выберите пункт контекстного меню «Добавить». Если соответствие уже задано, выберите пункт контекстного меню «Редактировать» и проверьте его параметры. Откроется окно добавления/ редактирования сопоставления полей;</w:t>
      </w:r>
    </w:p>
    <w:p w14:paraId="12CAD334" w14:textId="0B43EE61" w:rsidR="007D398E" w:rsidRDefault="007D398E" w:rsidP="00E3126A">
      <w:pPr>
        <w:pStyle w:val="phlistitemized1"/>
        <w:numPr>
          <w:ilvl w:val="0"/>
          <w:numId w:val="23"/>
        </w:numPr>
      </w:pPr>
      <w:r>
        <w:t>заполните поля окна поочередно для каждого поля выгрузки в соответствии с приведенной ниже таблицей (</w:t>
      </w:r>
      <w:r>
        <w:fldChar w:fldCharType="begin"/>
      </w:r>
      <w:r>
        <w:instrText xml:space="preserve"> REF _Ref119077771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40</w:t>
      </w:r>
      <w:r>
        <w:fldChar w:fldCharType="end"/>
      </w:r>
      <w:r>
        <w:t>);</w:t>
      </w:r>
    </w:p>
    <w:p w14:paraId="0A153747" w14:textId="436D3D49" w:rsidR="007D398E" w:rsidRDefault="007D398E" w:rsidP="007D398E">
      <w:pPr>
        <w:pStyle w:val="phtabletitle"/>
      </w:pPr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50</w:t>
      </w:r>
      <w:r>
        <w:fldChar w:fldCharType="end"/>
      </w:r>
      <w:r>
        <w:t xml:space="preserve"> – Заполнение полей окна сопоставления полей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6946"/>
      </w:tblGrid>
      <w:tr w:rsidR="007D398E" w:rsidRPr="00BB2DCB" w14:paraId="568146E5" w14:textId="77777777" w:rsidTr="006B12B3">
        <w:trPr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659E9" w14:textId="77777777" w:rsidR="007D398E" w:rsidRPr="00BB2DCB" w:rsidRDefault="007D398E" w:rsidP="00BB2DCB">
            <w:pPr>
              <w:pStyle w:val="phtablecolcaption"/>
              <w:rPr>
                <w:rFonts w:cs="Times New Roman"/>
              </w:rPr>
            </w:pPr>
            <w:r w:rsidRPr="00BB2DCB">
              <w:rPr>
                <w:rFonts w:cs="Times New Roman"/>
              </w:rPr>
              <w:t>Код поля для выгрузки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4258D" w14:textId="77777777" w:rsidR="007D398E" w:rsidRPr="00BB2DCB" w:rsidRDefault="007D398E" w:rsidP="00BB2DCB">
            <w:pPr>
              <w:pStyle w:val="phtablecolcaption"/>
              <w:rPr>
                <w:rFonts w:cs="Times New Roman"/>
              </w:rPr>
            </w:pPr>
            <w:r w:rsidRPr="00BB2DCB">
              <w:rPr>
                <w:rFonts w:cs="Times New Roman"/>
              </w:rPr>
              <w:t>Код поля в шаблоне услуги</w:t>
            </w:r>
          </w:p>
        </w:tc>
      </w:tr>
      <w:tr w:rsidR="00BB2DCB" w:rsidRPr="00BB2DCB" w14:paraId="10757358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B3A1" w14:textId="2EB8ECF6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VIMIS_COMPLAINT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0BAC" w14:textId="0BDFF926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жалоб пациента</w:t>
            </w:r>
          </w:p>
        </w:tc>
      </w:tr>
      <w:tr w:rsidR="00BB2DCB" w:rsidRPr="00BB2DCB" w14:paraId="325F4933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B0BE" w14:textId="0767736F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VIMIS_ANAMNESIS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1E39" w14:textId="44D39823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анамнеза заболевания пациента</w:t>
            </w:r>
          </w:p>
        </w:tc>
      </w:tr>
      <w:tr w:rsidR="00BB2DCB" w:rsidRPr="00BB2DCB" w14:paraId="0A4D6CB0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F0DD" w14:textId="26C4298A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VIMIS_O_LECHENII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FEC3" w14:textId="1C9887A6" w:rsidR="00BB2DCB" w:rsidRPr="00BB2DCB" w:rsidRDefault="00BB2DCB" w:rsidP="00BB2DCB">
            <w:pPr>
              <w:pStyle w:val="phtablecellleft"/>
              <w:tabs>
                <w:tab w:val="left" w:pos="486"/>
              </w:tabs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информации о проведенном лечении</w:t>
            </w:r>
          </w:p>
        </w:tc>
      </w:tr>
      <w:tr w:rsidR="00BB2DCB" w:rsidRPr="00BB2DCB" w14:paraId="26F98D24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5A5A" w14:textId="4E7A6029" w:rsidR="00BB2DCB" w:rsidRPr="00BB2DCB" w:rsidRDefault="00BB2DCB" w:rsidP="00BB2DCB">
            <w:pPr>
              <w:pStyle w:val="phtablecellleft"/>
              <w:rPr>
                <w:rFonts w:cs="Times New Roman"/>
                <w:shd w:val="clear" w:color="auto" w:fill="FFFFFF"/>
              </w:rPr>
            </w:pPr>
            <w:r w:rsidRPr="00BB2DCB">
              <w:rPr>
                <w:rFonts w:cs="Times New Roman"/>
              </w:rPr>
              <w:t>VIMIS_ANAM_LIFE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144D" w14:textId="751ECF6E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анамнеза жизни пациента</w:t>
            </w:r>
          </w:p>
        </w:tc>
      </w:tr>
      <w:tr w:rsidR="00BB2DCB" w:rsidRPr="00BB2DCB" w14:paraId="1E787A7B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5646" w14:textId="47C7D43E" w:rsidR="00BB2DCB" w:rsidRPr="00BB2DCB" w:rsidRDefault="00BB2DCB" w:rsidP="00BB2DCB">
            <w:pPr>
              <w:pStyle w:val="phtablecellleft"/>
              <w:rPr>
                <w:rFonts w:cs="Times New Roman"/>
                <w:shd w:val="clear" w:color="auto" w:fill="FFFFFF"/>
              </w:rPr>
            </w:pPr>
            <w:r w:rsidRPr="00BB2DCB">
              <w:rPr>
                <w:rFonts w:cs="Times New Roman"/>
              </w:rPr>
              <w:t>AMNIOTIC_FLUID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9E1D" w14:textId="7C8770C1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количества околоплодных вод</w:t>
            </w:r>
          </w:p>
        </w:tc>
      </w:tr>
      <w:tr w:rsidR="00BB2DCB" w:rsidRPr="00BB2DCB" w14:paraId="18C23493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8027" w14:textId="58263613" w:rsidR="00BB2DCB" w:rsidRPr="00BB2DCB" w:rsidRDefault="00BB2DCB" w:rsidP="00BB2DCB">
            <w:pPr>
              <w:pStyle w:val="phtablecellleft"/>
              <w:rPr>
                <w:rFonts w:cs="Times New Roman"/>
                <w:shd w:val="clear" w:color="auto" w:fill="FFFFFF"/>
              </w:rPr>
            </w:pPr>
            <w:r w:rsidRPr="00BB2DCB">
              <w:rPr>
                <w:rFonts w:cs="Times New Roman"/>
              </w:rPr>
              <w:lastRenderedPageBreak/>
              <w:t>VIMIS_OBJECTIVE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05DF" w14:textId="2407966D" w:rsidR="00BB2DCB" w:rsidRPr="00BB2DCB" w:rsidRDefault="00BB2DCB" w:rsidP="00BB2DCB">
            <w:pPr>
              <w:pStyle w:val="phtablecellleft"/>
              <w:rPr>
                <w:rFonts w:cs="Times New Roman"/>
                <w:shd w:val="clear" w:color="auto" w:fill="FFFFFF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объективного статуса пациента</w:t>
            </w:r>
          </w:p>
        </w:tc>
      </w:tr>
      <w:tr w:rsidR="00BB2DCB" w:rsidRPr="00BB2DCB" w14:paraId="6436D5E2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A8EB" w14:textId="4CF551CA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PATIENT_CONDITIONS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1E15" w14:textId="736D2330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 контейнера, используемого в шаблоне оказания услуги для ввода состояния пациента</w:t>
            </w:r>
          </w:p>
        </w:tc>
      </w:tr>
      <w:tr w:rsidR="00BB2DCB" w:rsidRPr="00BB2DCB" w14:paraId="426C4CC5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192B" w14:textId="7A4F98E2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TYPE_OF_CONSILIUM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46D5" w14:textId="0A70E7FB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 контейнера, используемого в шаблоне оказания услуги для ввода типа консилиума</w:t>
            </w:r>
          </w:p>
        </w:tc>
      </w:tr>
      <w:tr w:rsidR="00BB2DCB" w:rsidRPr="00BB2DCB" w14:paraId="661CD0D6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F0EA" w14:textId="5AA90286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PROT_NUMB_VIMIS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2890" w14:textId="101C1E58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 контейнера, используемого в шаблоне оказания услуги для ввода номера протокола консилиума</w:t>
            </w:r>
          </w:p>
        </w:tc>
      </w:tr>
      <w:tr w:rsidR="00BB2DCB" w:rsidRPr="00BB2DCB" w14:paraId="40BD7D76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883E" w14:textId="20D2A23A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KONSIL_PURP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9EF2" w14:textId="1639586F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 контейнера, используемого в шаблоне оказания услуги для ввода цели проведения консилиума</w:t>
            </w:r>
          </w:p>
        </w:tc>
      </w:tr>
      <w:tr w:rsidR="00BB2DCB" w:rsidRPr="00BB2DCB" w14:paraId="37D84557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DFA6" w14:textId="4BA652DA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CR_KONSIL_FORM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BD97" w14:textId="58EA89A9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формы проведения консилиума</w:t>
            </w:r>
          </w:p>
        </w:tc>
      </w:tr>
      <w:tr w:rsidR="00BB2DCB" w:rsidRPr="00BB2DCB" w14:paraId="55D7A945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DB44" w14:textId="46C54F7C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VIMIS_ANAM_PROTOKOL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B68A" w14:textId="2C79B7A3" w:rsidR="00BB2DCB" w:rsidRPr="00BB2DCB" w:rsidRDefault="00BB2DCB" w:rsidP="00BB2DCB">
            <w:pPr>
              <w:pStyle w:val="phtablecellleft"/>
              <w:tabs>
                <w:tab w:val="left" w:pos="1524"/>
              </w:tabs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протокола консилиума</w:t>
            </w:r>
          </w:p>
        </w:tc>
      </w:tr>
      <w:tr w:rsidR="00BB2DCB" w:rsidRPr="00BB2DCB" w14:paraId="0666CA64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8D70" w14:textId="1A871D2B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KONSIL_RESULT_OPIS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E592" w14:textId="7871B8C5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описания решения консилиума</w:t>
            </w:r>
          </w:p>
        </w:tc>
      </w:tr>
      <w:tr w:rsidR="00BB2DCB" w:rsidRPr="00BB2DCB" w14:paraId="12AA945C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0238" w14:textId="4C76BB49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CR_KONSIL_RESULT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F869" w14:textId="6E25BE51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результата консилиума</w:t>
            </w:r>
          </w:p>
        </w:tc>
      </w:tr>
      <w:tr w:rsidR="00BB2DCB" w:rsidRPr="00BB2DCB" w14:paraId="5A305C2D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5A73" w14:textId="01FBAFFF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CR_KONSIL_PLAN_DATE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BD20" w14:textId="0DD33A48" w:rsidR="00BB2DCB" w:rsidRPr="00BB2DCB" w:rsidRDefault="00BB2DCB" w:rsidP="00BB2DCB">
            <w:pPr>
              <w:pStyle w:val="phtablecellleft"/>
              <w:tabs>
                <w:tab w:val="left" w:pos="1490"/>
              </w:tabs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планируемой даты начала</w:t>
            </w:r>
          </w:p>
        </w:tc>
      </w:tr>
      <w:tr w:rsidR="00BB2DCB" w:rsidRPr="00BB2DCB" w14:paraId="720E1107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053D" w14:textId="2F9B8043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KONSIL_OPIS_LECH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B54E" w14:textId="3F90CCD1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описания метода лечения</w:t>
            </w:r>
          </w:p>
        </w:tc>
      </w:tr>
      <w:tr w:rsidR="00BB2DCB" w:rsidRPr="00BB2DCB" w14:paraId="5169164D" w14:textId="77777777" w:rsidTr="00BB2DC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3362" w14:textId="7B944DC6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CR_KONSIL_CRICS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E822" w14:textId="608896AC" w:rsidR="00BB2DCB" w:rsidRPr="00BB2DCB" w:rsidRDefault="00BB2DCB" w:rsidP="00BB2DCB">
            <w:pPr>
              <w:pStyle w:val="phtablecellleft"/>
              <w:rPr>
                <w:rFonts w:cs="Times New Roman"/>
              </w:rPr>
            </w:pPr>
            <w:r w:rsidRPr="00BB2DCB">
              <w:rPr>
                <w:rFonts w:cs="Times New Roman"/>
              </w:rPr>
              <w:t>укажите код поля, используемого в шаблоне оказания услуги для ввода условий оказания медицинской помощи</w:t>
            </w:r>
          </w:p>
        </w:tc>
      </w:tr>
    </w:tbl>
    <w:p w14:paraId="0580B376" w14:textId="77777777" w:rsidR="007D398E" w:rsidRDefault="007D398E" w:rsidP="007D398E">
      <w:pPr>
        <w:pStyle w:val="phnormal"/>
      </w:pPr>
    </w:p>
    <w:p w14:paraId="4789596B" w14:textId="0499C6B7" w:rsidR="007D398E" w:rsidRDefault="007D398E" w:rsidP="00E3126A">
      <w:pPr>
        <w:pStyle w:val="phnormal"/>
        <w:numPr>
          <w:ilvl w:val="1"/>
          <w:numId w:val="29"/>
        </w:numPr>
        <w:ind w:left="1276"/>
      </w:pPr>
      <w:r w:rsidRPr="007D398E">
        <w:t>после заполнения полей нажмите на кнопку «ОК» для сохранения введенных данных</w:t>
      </w:r>
      <w:r w:rsidR="00EF7E4E">
        <w:t>.</w:t>
      </w:r>
    </w:p>
    <w:p w14:paraId="5418A694" w14:textId="1778D98F" w:rsidR="0035314E" w:rsidRDefault="0035314E" w:rsidP="0035314E">
      <w:pPr>
        <w:pStyle w:val="31"/>
      </w:pPr>
      <w:bookmarkStart w:id="323" w:name="_Toc122531057"/>
      <w:r w:rsidRPr="00EA3676">
        <w:t xml:space="preserve">Настройки для формирования СЭМД </w:t>
      </w:r>
      <w:r w:rsidRPr="004A59BC">
        <w:rPr>
          <w:lang w:val="en-US"/>
        </w:rPr>
        <w:t>beta</w:t>
      </w:r>
      <w:r w:rsidRPr="00EA3676">
        <w:t>-версии «</w:t>
      </w:r>
      <w:r w:rsidRPr="0035314E">
        <w:t>Выписной эпикриз из стационара по отдельным профилям медицинской помощи</w:t>
      </w:r>
      <w:r w:rsidRPr="00EA3676">
        <w:t>»</w:t>
      </w:r>
      <w:bookmarkEnd w:id="323"/>
    </w:p>
    <w:p w14:paraId="12811B67" w14:textId="473683D6" w:rsidR="00610C6E" w:rsidRPr="00610C6E" w:rsidRDefault="00610C6E" w:rsidP="00610C6E">
      <w:pPr>
        <w:pStyle w:val="4"/>
        <w:rPr>
          <w:color w:val="000000" w:themeColor="text1"/>
        </w:rPr>
      </w:pPr>
      <w:r w:rsidRPr="00610C6E">
        <w:rPr>
          <w:color w:val="000000" w:themeColor="text1"/>
        </w:rPr>
        <w:t>Настройка справочников ФРНСИ</w:t>
      </w:r>
    </w:p>
    <w:p w14:paraId="729F547E" w14:textId="04786B45" w:rsidR="0035314E" w:rsidRPr="0035314E" w:rsidRDefault="0035314E" w:rsidP="00D166B6">
      <w:pPr>
        <w:ind w:firstLine="851"/>
      </w:pPr>
      <w:r w:rsidRPr="0035314E">
        <w:t>Сопоставьте значения справочников Системы соответствующим значениям федеральных справочников. Справочники сопоставляются согласно приведенной ниже таблице (</w:t>
      </w:r>
      <w:r w:rsidRPr="0035314E">
        <w:fldChar w:fldCharType="begin"/>
      </w:r>
      <w:r w:rsidRPr="0035314E">
        <w:instrText xml:space="preserve"> REF _Ref84929445 \h </w:instrText>
      </w:r>
      <w:r w:rsidRPr="0035314E">
        <w:fldChar w:fldCharType="separate"/>
      </w:r>
      <w:r w:rsidR="00DE36C7" w:rsidRPr="0035314E">
        <w:t>Таблица </w:t>
      </w:r>
      <w:r w:rsidR="00DE36C7">
        <w:rPr>
          <w:noProof/>
        </w:rPr>
        <w:t>51</w:t>
      </w:r>
      <w:r w:rsidRPr="0035314E">
        <w:fldChar w:fldCharType="end"/>
      </w:r>
      <w:r w:rsidRPr="0035314E">
        <w:t>).</w:t>
      </w:r>
    </w:p>
    <w:p w14:paraId="6579503F" w14:textId="641AC007" w:rsidR="0035314E" w:rsidRPr="0035314E" w:rsidRDefault="0035314E" w:rsidP="00E034C4">
      <w:bookmarkStart w:id="324" w:name="_Ref84929445"/>
      <w:r w:rsidRPr="0035314E">
        <w:t>Таблица </w:t>
      </w:r>
      <w:r w:rsidRPr="0035314E">
        <w:fldChar w:fldCharType="begin"/>
      </w:r>
      <w:r w:rsidRPr="0035314E">
        <w:instrText>SEQ Таблица \* ARABIC</w:instrText>
      </w:r>
      <w:r w:rsidRPr="0035314E">
        <w:fldChar w:fldCharType="separate"/>
      </w:r>
      <w:r w:rsidR="00DE36C7">
        <w:rPr>
          <w:noProof/>
        </w:rPr>
        <w:t>51</w:t>
      </w:r>
      <w:r w:rsidRPr="0035314E">
        <w:fldChar w:fldCharType="end"/>
      </w:r>
      <w:bookmarkEnd w:id="324"/>
      <w:r w:rsidRPr="0035314E">
        <w:t xml:space="preserve"> – Сопоставление справочников для СЭМД «</w:t>
      </w:r>
      <w:r>
        <w:t>Выписной эпикриз из стационара по отдельным профилям медицинской помощи</w:t>
      </w:r>
      <w:r w:rsidRPr="0035314E">
        <w:t>»</w:t>
      </w:r>
    </w:p>
    <w:tbl>
      <w:tblPr>
        <w:tblStyle w:val="ScrollTableNormal"/>
        <w:tblW w:w="5000" w:type="pct"/>
        <w:tblLayout w:type="fixed"/>
        <w:tblLook w:val="0020" w:firstRow="1" w:lastRow="0" w:firstColumn="0" w:lastColumn="0" w:noHBand="0" w:noVBand="0"/>
      </w:tblPr>
      <w:tblGrid>
        <w:gridCol w:w="2422"/>
        <w:gridCol w:w="2957"/>
        <w:gridCol w:w="2284"/>
        <w:gridCol w:w="2525"/>
      </w:tblGrid>
      <w:tr w:rsidR="0035314E" w:rsidRPr="0035314E" w14:paraId="425801F4" w14:textId="77777777" w:rsidTr="003531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085F12" w14:textId="77777777" w:rsidR="0035314E" w:rsidRPr="0035314E" w:rsidRDefault="0035314E" w:rsidP="00576E5F">
            <w:pPr>
              <w:jc w:val="center"/>
            </w:pPr>
            <w:r w:rsidRPr="0035314E">
              <w:t>OID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</w:tcPr>
          <w:p w14:paraId="2E341BBE" w14:textId="77777777" w:rsidR="0035314E" w:rsidRPr="0035314E" w:rsidRDefault="0035314E" w:rsidP="00576E5F">
            <w:pPr>
              <w:jc w:val="center"/>
            </w:pPr>
            <w:r w:rsidRPr="0035314E">
              <w:t>Наименование справочника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</w:tcPr>
          <w:p w14:paraId="20191893" w14:textId="77777777" w:rsidR="0035314E" w:rsidRPr="0035314E" w:rsidRDefault="0035314E" w:rsidP="00576E5F">
            <w:pPr>
              <w:jc w:val="center"/>
            </w:pPr>
            <w:r w:rsidRPr="0035314E">
              <w:t>Раздел НСИ в Системе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D07CFD" w14:textId="77777777" w:rsidR="0035314E" w:rsidRPr="0035314E" w:rsidRDefault="0035314E" w:rsidP="00576E5F">
            <w:pPr>
              <w:jc w:val="center"/>
            </w:pPr>
            <w:r w:rsidRPr="0035314E">
              <w:t>Связываемый раздел в Системе</w:t>
            </w:r>
          </w:p>
        </w:tc>
      </w:tr>
      <w:tr w:rsidR="0035314E" w:rsidRPr="0035314E" w14:paraId="3BFC3C71" w14:textId="77777777" w:rsidTr="00353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4FB3D9" w14:textId="77777777" w:rsidR="0035314E" w:rsidRPr="0035314E" w:rsidRDefault="0035314E" w:rsidP="00E034C4">
            <w:r w:rsidRPr="0035314E">
              <w:t>1.2.643.5.1.13.13.11.1367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</w:tcPr>
          <w:p w14:paraId="1DB36D3E" w14:textId="77777777" w:rsidR="0035314E" w:rsidRPr="0035314E" w:rsidRDefault="0035314E" w:rsidP="00E034C4">
            <w:r w:rsidRPr="0035314E">
              <w:t xml:space="preserve">Действующие вещества лекарственных препаратов для медицинского применения, в том числе необходимых для льготного </w:t>
            </w:r>
            <w:r w:rsidRPr="0035314E">
              <w:lastRenderedPageBreak/>
              <w:t>обеспечения граждан лекарственными средствами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</w:tcPr>
          <w:p w14:paraId="07729C19" w14:textId="77777777" w:rsidR="0035314E" w:rsidRPr="0035314E" w:rsidRDefault="0035314E" w:rsidP="00E034C4">
            <w:r w:rsidRPr="0035314E">
              <w:lastRenderedPageBreak/>
              <w:t>FN_MNN_MED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DB23E0" w14:textId="77777777" w:rsidR="0035314E" w:rsidRPr="0035314E" w:rsidRDefault="0035314E" w:rsidP="00E034C4">
            <w:r w:rsidRPr="0035314E">
              <w:t>NOMBASE_MNN</w:t>
            </w:r>
          </w:p>
        </w:tc>
      </w:tr>
      <w:tr w:rsidR="0035314E" w:rsidRPr="0035314E" w14:paraId="431F3EEB" w14:textId="77777777" w:rsidTr="003531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A77C63" w14:textId="77777777" w:rsidR="0035314E" w:rsidRPr="0035314E" w:rsidRDefault="0035314E" w:rsidP="00E034C4">
            <w:r w:rsidRPr="0035314E">
              <w:lastRenderedPageBreak/>
              <w:t>1.2.643.5.1.13.13.99.2.115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</w:tcPr>
          <w:p w14:paraId="725BCAC9" w14:textId="77777777" w:rsidR="0035314E" w:rsidRPr="0035314E" w:rsidRDefault="0035314E" w:rsidP="00E034C4">
            <w:r w:rsidRPr="0035314E">
              <w:t>ФРМО. Справочник отделений и кабинетов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</w:tcPr>
          <w:p w14:paraId="467F85A4" w14:textId="77777777" w:rsidR="0035314E" w:rsidRPr="0035314E" w:rsidRDefault="0035314E" w:rsidP="00E034C4">
            <w:r w:rsidRPr="0035314E">
              <w:t>FN_FRMO_CABLAB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36D1E7" w14:textId="77777777" w:rsidR="0035314E" w:rsidRPr="0035314E" w:rsidRDefault="0035314E" w:rsidP="00E034C4">
            <w:r w:rsidRPr="0035314E">
              <w:t>DEPS</w:t>
            </w:r>
          </w:p>
        </w:tc>
      </w:tr>
      <w:tr w:rsidR="0035314E" w:rsidRPr="0035314E" w14:paraId="7B8CB8DA" w14:textId="77777777" w:rsidTr="00353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BD9976" w14:textId="77777777" w:rsidR="0035314E" w:rsidRPr="0035314E" w:rsidRDefault="0035314E" w:rsidP="00E034C4">
            <w:r w:rsidRPr="0035314E">
              <w:t>1.2.643.5.1.13.13.11.1006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</w:tcPr>
          <w:p w14:paraId="24B50069" w14:textId="77777777" w:rsidR="0035314E" w:rsidRPr="0035314E" w:rsidRDefault="0035314E" w:rsidP="00E034C4">
            <w:r w:rsidRPr="0035314E">
              <w:t>Степень тяжести состояния пациента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</w:tcPr>
          <w:p w14:paraId="4EDD8CFE" w14:textId="77777777" w:rsidR="0035314E" w:rsidRPr="0035314E" w:rsidRDefault="0035314E" w:rsidP="00E034C4">
            <w:r w:rsidRPr="0035314E">
              <w:t>FN_CONDITION_PAT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76C5BD" w14:textId="77777777" w:rsidR="0035314E" w:rsidRPr="0035314E" w:rsidRDefault="0035314E" w:rsidP="00E034C4">
            <w:r w:rsidRPr="0035314E">
              <w:t>PATIENT_CONDITIONS</w:t>
            </w:r>
          </w:p>
        </w:tc>
      </w:tr>
      <w:tr w:rsidR="0035314E" w:rsidRPr="0035314E" w14:paraId="5E12F00C" w14:textId="77777777" w:rsidTr="003531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9C7130" w14:textId="77777777" w:rsidR="0035314E" w:rsidRPr="0035314E" w:rsidRDefault="0035314E" w:rsidP="00E034C4">
            <w:r w:rsidRPr="0035314E">
              <w:t>1.2.643.5.1.13.13.11.1046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</w:tcPr>
          <w:p w14:paraId="6CAF3126" w14:textId="77777777" w:rsidR="0035314E" w:rsidRPr="0035314E" w:rsidRDefault="0035314E" w:rsidP="00E034C4">
            <w:r w:rsidRPr="0035314E">
              <w:t>Результаты обращения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</w:tcPr>
          <w:p w14:paraId="17FD8288" w14:textId="77777777" w:rsidR="0035314E" w:rsidRPr="0035314E" w:rsidRDefault="0035314E" w:rsidP="00E034C4">
            <w:r w:rsidRPr="0035314E">
              <w:t>FN_HOSP_RESULTS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855B78" w14:textId="77777777" w:rsidR="0035314E" w:rsidRPr="0035314E" w:rsidRDefault="0035314E" w:rsidP="00E034C4">
            <w:r w:rsidRPr="0035314E">
              <w:t>HOSP_OUTCOMES</w:t>
            </w:r>
          </w:p>
        </w:tc>
      </w:tr>
      <w:tr w:rsidR="0035314E" w:rsidRPr="0035314E" w14:paraId="2A392501" w14:textId="77777777" w:rsidTr="00353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8FD41A" w14:textId="77777777" w:rsidR="0035314E" w:rsidRPr="0035314E" w:rsidRDefault="0035314E" w:rsidP="00E034C4">
            <w:r w:rsidRPr="0035314E">
              <w:t>1.2.643.5.1.13.13.11.1470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</w:tcPr>
          <w:p w14:paraId="03C8B7D3" w14:textId="77777777" w:rsidR="0035314E" w:rsidRPr="0035314E" w:rsidRDefault="0035314E" w:rsidP="00E034C4">
            <w:r w:rsidRPr="0035314E">
              <w:t>Исходы госпитализации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</w:tcPr>
          <w:p w14:paraId="4640CCFA" w14:textId="77777777" w:rsidR="0035314E" w:rsidRPr="0035314E" w:rsidRDefault="0035314E" w:rsidP="00E034C4">
            <w:r w:rsidRPr="0035314E">
              <w:t>FN_OUTCOMES_HOSP_NEW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047CEB" w14:textId="77777777" w:rsidR="0035314E" w:rsidRPr="0035314E" w:rsidRDefault="0035314E" w:rsidP="00E034C4">
            <w:r w:rsidRPr="0035314E">
              <w:t>HOSP_RESULTS</w:t>
            </w:r>
          </w:p>
        </w:tc>
      </w:tr>
      <w:tr w:rsidR="0035314E" w:rsidRPr="0035314E" w14:paraId="7D0CC76F" w14:textId="77777777" w:rsidTr="003531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EB22C8" w14:textId="77777777" w:rsidR="0035314E" w:rsidRPr="0035314E" w:rsidRDefault="0035314E" w:rsidP="00E034C4">
            <w:r w:rsidRPr="0035314E">
              <w:t>1.2.643.5.1.13.13.99.2.130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</w:tcPr>
          <w:p w14:paraId="36A25435" w14:textId="77777777" w:rsidR="0035314E" w:rsidRPr="0035314E" w:rsidRDefault="0035314E" w:rsidP="00E034C4">
            <w:r w:rsidRPr="0035314E">
              <w:t>Цели госпитализации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</w:tcPr>
          <w:p w14:paraId="0C855158" w14:textId="77777777" w:rsidR="0035314E" w:rsidRPr="0035314E" w:rsidRDefault="0035314E" w:rsidP="00E034C4">
            <w:r w:rsidRPr="0035314E">
              <w:t>FN_ONKO_HOSP_PURPOSES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8E5982" w14:textId="77777777" w:rsidR="0035314E" w:rsidRPr="0035314E" w:rsidRDefault="0035314E" w:rsidP="00E034C4">
            <w:r w:rsidRPr="0035314E">
              <w:t>ONKO_HOSP_PURPOSES</w:t>
            </w:r>
          </w:p>
        </w:tc>
      </w:tr>
      <w:tr w:rsidR="0035314E" w:rsidRPr="0035314E" w14:paraId="2C54C767" w14:textId="77777777" w:rsidTr="00353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4BED39" w14:textId="77777777" w:rsidR="0035314E" w:rsidRPr="0035314E" w:rsidRDefault="0035314E" w:rsidP="00E034C4">
            <w:r w:rsidRPr="0035314E">
              <w:t>1.2.643.5.1.13.13.11.1069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</w:tcPr>
          <w:p w14:paraId="71D8A64E" w14:textId="77777777" w:rsidR="0035314E" w:rsidRPr="0035314E" w:rsidRDefault="0035314E" w:rsidP="00E034C4">
            <w:r w:rsidRPr="0035314E">
              <w:t>Номенклатура конечного фонда медицинской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</w:tcPr>
          <w:p w14:paraId="1F70EF41" w14:textId="77777777" w:rsidR="0035314E" w:rsidRPr="0035314E" w:rsidRDefault="0035314E" w:rsidP="00E034C4">
            <w:r w:rsidRPr="0035314E">
              <w:t>FN_MO_BED_TYPES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976043" w14:textId="77777777" w:rsidR="0035314E" w:rsidRPr="0035314E" w:rsidRDefault="0035314E" w:rsidP="00E034C4">
            <w:r w:rsidRPr="0035314E">
              <w:t>BED_TYPES</w:t>
            </w:r>
          </w:p>
        </w:tc>
      </w:tr>
      <w:tr w:rsidR="0035314E" w:rsidRPr="0035314E" w14:paraId="56589891" w14:textId="77777777" w:rsidTr="003531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7284D2" w14:textId="77777777" w:rsidR="0035314E" w:rsidRPr="0035314E" w:rsidRDefault="0035314E" w:rsidP="00E034C4">
            <w:r w:rsidRPr="0035314E">
              <w:t>1.2.643.5.1.13.13.11.1119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</w:tcPr>
          <w:p w14:paraId="035E544B" w14:textId="77777777" w:rsidR="0035314E" w:rsidRPr="0035314E" w:rsidRDefault="0035314E" w:rsidP="00E034C4">
            <w:r w:rsidRPr="0035314E">
              <w:t>Профили медицинской помощи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</w:tcPr>
          <w:p w14:paraId="54D47937" w14:textId="77777777" w:rsidR="0035314E" w:rsidRPr="0035314E" w:rsidRDefault="0035314E" w:rsidP="00E034C4">
            <w:r w:rsidRPr="0035314E">
              <w:t>FN_MED_CARE_PROFILES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3B271E" w14:textId="77777777" w:rsidR="0035314E" w:rsidRPr="0035314E" w:rsidRDefault="0035314E" w:rsidP="00E034C4">
            <w:r w:rsidRPr="0035314E">
              <w:t>MED_CARE_PROFILES</w:t>
            </w:r>
          </w:p>
        </w:tc>
      </w:tr>
      <w:tr w:rsidR="0035314E" w:rsidRPr="0035314E" w14:paraId="7B303655" w14:textId="77777777" w:rsidTr="00E26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E1D775" w14:textId="2F8AB890" w:rsidR="0035314E" w:rsidRPr="0035314E" w:rsidRDefault="00E26B2A" w:rsidP="00E034C4">
            <w:r w:rsidRPr="00E26B2A">
              <w:t>1.2.643.5.1.13.13.11.1033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  <w:shd w:val="clear" w:color="auto" w:fill="auto"/>
          </w:tcPr>
          <w:p w14:paraId="361362BF" w14:textId="7585B2D4" w:rsidR="0035314E" w:rsidRPr="0035314E" w:rsidRDefault="00E26B2A" w:rsidP="00E034C4">
            <w:r>
              <w:t>Анестезия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  <w:shd w:val="clear" w:color="auto" w:fill="auto"/>
          </w:tcPr>
          <w:p w14:paraId="20BFF88E" w14:textId="33A8287F" w:rsidR="0035314E" w:rsidRPr="0035314E" w:rsidRDefault="00E26B2A" w:rsidP="00E034C4">
            <w:r w:rsidRPr="00E26B2A">
              <w:t>FN_ANESTH_KINDS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AF17C7" w14:textId="21013E59" w:rsidR="0035314E" w:rsidRPr="0035314E" w:rsidRDefault="00E26B2A" w:rsidP="00E034C4">
            <w:r w:rsidRPr="00E26B2A">
              <w:t>ANESTHETIZATION_KIND</w:t>
            </w:r>
          </w:p>
        </w:tc>
      </w:tr>
      <w:tr w:rsidR="0035314E" w:rsidRPr="0035314E" w14:paraId="5EC1561C" w14:textId="77777777" w:rsidTr="00E26B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A163A1" w14:textId="275B5F24" w:rsidR="0035314E" w:rsidRPr="0035314E" w:rsidRDefault="00EE3561" w:rsidP="00E034C4">
            <w:r w:rsidRPr="00EE3561">
              <w:t>1.2.643.5.1.13.13.99.2.256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  <w:shd w:val="clear" w:color="auto" w:fill="auto"/>
          </w:tcPr>
          <w:p w14:paraId="6177B7A1" w14:textId="53AAD271" w:rsidR="0035314E" w:rsidRPr="0035314E" w:rsidRDefault="00EE3561" w:rsidP="00E034C4">
            <w:r w:rsidRPr="00EE3561">
              <w:t xml:space="preserve">Срочность госпитализации </w:t>
            </w:r>
            <w:r w:rsidRPr="00EE3561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  <w:shd w:val="clear" w:color="auto" w:fill="auto"/>
          </w:tcPr>
          <w:p w14:paraId="48CC98C5" w14:textId="7F84E77D" w:rsidR="0035314E" w:rsidRPr="0035314E" w:rsidRDefault="0035314E" w:rsidP="00E034C4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0D8C04" w14:textId="32A56981" w:rsidR="0035314E" w:rsidRPr="0035314E" w:rsidRDefault="00EE3561" w:rsidP="00E034C4">
            <w:r w:rsidRPr="00EE3561">
              <w:t>HOSPITALIZATION_TYPES</w:t>
            </w:r>
          </w:p>
        </w:tc>
      </w:tr>
      <w:tr w:rsidR="0035314E" w:rsidRPr="0035314E" w14:paraId="4622E8AA" w14:textId="77777777" w:rsidTr="00E26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11564D" w14:textId="536FE09B" w:rsidR="0035314E" w:rsidRPr="0035314E" w:rsidRDefault="00E26B2A" w:rsidP="00E034C4">
            <w:r w:rsidRPr="00E26B2A">
              <w:t>1.2.643.5.1.13.13.99.2.259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51" w:type="pct"/>
            <w:shd w:val="clear" w:color="auto" w:fill="auto"/>
          </w:tcPr>
          <w:p w14:paraId="4628918D" w14:textId="3C90168C" w:rsidR="0035314E" w:rsidRPr="0035314E" w:rsidRDefault="00E26B2A" w:rsidP="00E034C4">
            <w:r w:rsidRPr="00E26B2A">
              <w:t>Справочник типов инструментальных исследований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pct"/>
            <w:shd w:val="clear" w:color="auto" w:fill="auto"/>
          </w:tcPr>
          <w:p w14:paraId="1D64B64D" w14:textId="3C0021FD" w:rsidR="0035314E" w:rsidRPr="0035314E" w:rsidRDefault="00E26B2A" w:rsidP="00E034C4">
            <w:r w:rsidRPr="00E26B2A">
              <w:t>FN_TYPES_INSTR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B266EA" w14:textId="7B456643" w:rsidR="0035314E" w:rsidRPr="0035314E" w:rsidRDefault="00E26B2A" w:rsidP="00E034C4">
            <w:r w:rsidRPr="00E26B2A">
              <w:t>TYPES_INSTR</w:t>
            </w:r>
          </w:p>
        </w:tc>
      </w:tr>
    </w:tbl>
    <w:p w14:paraId="6168EE44" w14:textId="77777777" w:rsidR="0035314E" w:rsidRPr="0035314E" w:rsidRDefault="0035314E" w:rsidP="00E034C4"/>
    <w:p w14:paraId="0425EBE3" w14:textId="77777777" w:rsidR="00610C6E" w:rsidRPr="000263B8" w:rsidRDefault="00610C6E" w:rsidP="00610C6E">
      <w:pPr>
        <w:pStyle w:val="5"/>
      </w:pPr>
      <w:bookmarkStart w:id="325" w:name="_Toc86327330"/>
      <w:r w:rsidRPr="000263B8">
        <w:t>Загрузка справочников из Ф</w:t>
      </w:r>
      <w:r>
        <w:t>Р</w:t>
      </w:r>
      <w:r w:rsidRPr="000263B8">
        <w:t>НСИ</w:t>
      </w:r>
    </w:p>
    <w:p w14:paraId="3DD7210E" w14:textId="77777777" w:rsidR="00610C6E" w:rsidRDefault="00610C6E" w:rsidP="00610C6E">
      <w:pPr>
        <w:pStyle w:val="phlistitemizedtitle"/>
      </w:pPr>
      <w:r>
        <w:t>Чтобы загрузить справочники из ФРНСИ</w:t>
      </w:r>
      <w:r w:rsidRPr="000263B8">
        <w:t>, выполните следующие действия</w:t>
      </w:r>
      <w:r>
        <w:t>:</w:t>
      </w:r>
    </w:p>
    <w:p w14:paraId="011BFBC5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Импорт</w:t>
      </w:r>
      <w:r>
        <w:t xml:space="preserve">/ </w:t>
      </w:r>
      <w:r w:rsidRPr="000263B8">
        <w:t>Федеральная НСИ</w:t>
      </w:r>
      <w:r>
        <w:t xml:space="preserve">/ </w:t>
      </w:r>
      <w:r w:rsidRPr="000263B8">
        <w:t>Добавление справочников</w:t>
      </w:r>
      <w:r>
        <w:t>»</w:t>
      </w:r>
      <w:r w:rsidRPr="000263B8">
        <w:t>. Откроется форма загрузки справочников;</w:t>
      </w:r>
    </w:p>
    <w:p w14:paraId="29965456" w14:textId="5630E868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выберите </w:t>
      </w:r>
      <w:r w:rsidRPr="0052114B">
        <w:t>значение «</w:t>
      </w:r>
      <w:hyperlink r:id="rId100" w:history="1">
        <w:r w:rsidRPr="0052114B">
          <w:t>nsi.rosminzdrav.ru</w:t>
        </w:r>
      </w:hyperlink>
      <w:r w:rsidRPr="0052114B">
        <w:t>» из выпадающего списка в поле «Источник загрузки»;</w:t>
      </w:r>
    </w:p>
    <w:p w14:paraId="072E41B0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при необходимости введите токен пользователя в поле </w:t>
      </w:r>
      <w:r>
        <w:t>«</w:t>
      </w:r>
      <w:r w:rsidRPr="000263B8">
        <w:t>Идентификатор пользователя НСИ</w:t>
      </w:r>
      <w:r>
        <w:t>»</w:t>
      </w:r>
      <w:r w:rsidRPr="000263B8">
        <w:t>;</w:t>
      </w:r>
    </w:p>
    <w:p w14:paraId="149A9EC5" w14:textId="77777777" w:rsidR="00610C6E" w:rsidRPr="000263B8" w:rsidRDefault="00610C6E" w:rsidP="00610C6E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0AC9B2A4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нажмите на кнопку </w:t>
      </w:r>
      <w:r>
        <w:t>«</w:t>
      </w:r>
      <w:r w:rsidRPr="000263B8">
        <w:t>Загрузить</w:t>
      </w:r>
      <w:r>
        <w:t>»</w:t>
      </w:r>
      <w:r w:rsidRPr="000263B8">
        <w:t xml:space="preserve">. В результате в блоке </w:t>
      </w:r>
      <w:r>
        <w:t>«</w:t>
      </w:r>
      <w:r w:rsidRPr="000263B8">
        <w:t>Добавление справочников НСИ</w:t>
      </w:r>
      <w:r>
        <w:t>»</w:t>
      </w:r>
      <w:r w:rsidRPr="000263B8">
        <w:t xml:space="preserve"> отобразится перечень справочников реестра ФРНСИ</w:t>
      </w:r>
      <w:r>
        <w:t>;</w:t>
      </w:r>
    </w:p>
    <w:p w14:paraId="76D6E8D9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lastRenderedPageBreak/>
        <w:t xml:space="preserve">найдите требуемый справочник по OID в блоке </w:t>
      </w:r>
      <w:r>
        <w:t>«</w:t>
      </w:r>
      <w:r w:rsidRPr="000263B8">
        <w:t>Добавление справочников НСИ</w:t>
      </w:r>
      <w:r>
        <w:t>»</w:t>
      </w:r>
      <w:r w:rsidRPr="000263B8">
        <w:t xml:space="preserve"> и выберите пункт контекстного меню </w:t>
      </w:r>
      <w:r>
        <w:t>«</w:t>
      </w:r>
      <w:r w:rsidRPr="000263B8">
        <w:t>Установить раздел</w:t>
      </w:r>
      <w:r>
        <w:t>»</w:t>
      </w:r>
      <w:r w:rsidRPr="000263B8">
        <w:t>. Откроется окно установки раздела;</w:t>
      </w:r>
    </w:p>
    <w:p w14:paraId="2DAFB5EC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укажите в поле </w:t>
      </w:r>
      <w:r>
        <w:t>«</w:t>
      </w:r>
      <w:r w:rsidRPr="000263B8">
        <w:t>Раздел</w:t>
      </w:r>
      <w:r>
        <w:t>»</w:t>
      </w:r>
      <w:r w:rsidRPr="000263B8">
        <w:t xml:space="preserve"> код раздела, соответствующий справочнику Ф</w:t>
      </w:r>
      <w:r>
        <w:t>Р</w:t>
      </w:r>
      <w:r w:rsidRPr="000263B8">
        <w:t xml:space="preserve">НСИ. Нужное значение выбирается из справочника </w:t>
      </w:r>
      <w:r>
        <w:t>«</w:t>
      </w:r>
      <w:r w:rsidRPr="000263B8">
        <w:t>Системы: разделы</w:t>
      </w:r>
      <w:r>
        <w:t>»</w:t>
      </w:r>
      <w:r w:rsidRPr="000263B8">
        <w:t xml:space="preserve"> с помощью кнопки </w:t>
      </w:r>
      <w:r w:rsidRPr="000263B8">
        <w:rPr>
          <w:noProof/>
          <w:lang w:eastAsia="ru-RU"/>
        </w:rPr>
        <w:drawing>
          <wp:inline distT="0" distB="0" distL="0" distR="0" wp14:anchorId="4B77BBA6" wp14:editId="4B66B5E2">
            <wp:extent cx="209550" cy="195580"/>
            <wp:effectExtent l="19050" t="19050" r="19050" b="13970"/>
            <wp:docPr id="38" name="Рисунок 38" descr="_scroll_external/attachments/image2020-10-21_12-10-12-bd2b9b49922f99ef09b7c71090bb5465ccd8bbc29a8165a8014d6802467085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5453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;</w:t>
      </w:r>
    </w:p>
    <w:p w14:paraId="48E2DBF3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>;</w:t>
      </w:r>
    </w:p>
    <w:p w14:paraId="421CE27A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>выберите в списке справочник Ф</w:t>
      </w:r>
      <w:r>
        <w:t>Р</w:t>
      </w:r>
      <w:r w:rsidRPr="000263B8">
        <w:t xml:space="preserve">НСИ с установленным разделом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Загрузить версии</w:t>
      </w:r>
      <w:r>
        <w:t>»</w:t>
      </w:r>
      <w:r w:rsidRPr="000263B8">
        <w:t>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69293D0E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>снова выберите в списке справочник Ф</w:t>
      </w:r>
      <w:r>
        <w:t>Р</w:t>
      </w:r>
      <w:r w:rsidRPr="000263B8">
        <w:t xml:space="preserve">НСИ с установленным разделом и загруженными версиями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Загрузить содержимое</w:t>
      </w:r>
      <w:r>
        <w:t>»</w:t>
      </w:r>
      <w:r w:rsidRPr="000263B8">
        <w:t>. Если у справочника более одной версии, откроется окно для выбора версии справочника;</w:t>
      </w:r>
    </w:p>
    <w:p w14:paraId="6E184103" w14:textId="77777777" w:rsidR="00610C6E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установите флажок напротив необходимой версии и 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Содержимое справочника ФРНСИ загрузится в выбранный раздел </w:t>
      </w:r>
      <w:r>
        <w:t>МИС</w:t>
      </w:r>
      <w:r w:rsidRPr="000263B8">
        <w:t>. По окончанию загрузки справочника Система отобразит информационное сообщение – закройте его.</w:t>
      </w:r>
    </w:p>
    <w:p w14:paraId="338304C1" w14:textId="77777777" w:rsidR="00610C6E" w:rsidRPr="000263B8" w:rsidRDefault="00610C6E" w:rsidP="00610C6E">
      <w:pPr>
        <w:pStyle w:val="5"/>
      </w:pPr>
      <w:r w:rsidRPr="000263B8">
        <w:t xml:space="preserve">Сопоставление справочников </w:t>
      </w:r>
      <w:r>
        <w:t>МИС</w:t>
      </w:r>
      <w:r w:rsidRPr="000263B8">
        <w:t xml:space="preserve"> и ФРНСИ</w:t>
      </w:r>
    </w:p>
    <w:p w14:paraId="445A32E9" w14:textId="77777777" w:rsidR="00610C6E" w:rsidRDefault="00610C6E" w:rsidP="00610C6E">
      <w:pPr>
        <w:pStyle w:val="phlistitemizedtitle"/>
      </w:pPr>
      <w:r>
        <w:t>Ч</w:t>
      </w:r>
      <w:r w:rsidRPr="000263B8">
        <w:t>тобы сопоставить значения справочников Ф</w:t>
      </w:r>
      <w:r>
        <w:t>Р</w:t>
      </w:r>
      <w:r w:rsidRPr="000263B8">
        <w:t xml:space="preserve">НСИ и </w:t>
      </w:r>
      <w:r>
        <w:t>МИС</w:t>
      </w:r>
      <w:r w:rsidRPr="000263B8">
        <w:t>, выполните следующие действия</w:t>
      </w:r>
      <w:r>
        <w:t>:</w:t>
      </w:r>
    </w:p>
    <w:p w14:paraId="535FE378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Импорт</w:t>
      </w:r>
      <w:r>
        <w:t xml:space="preserve">/ </w:t>
      </w:r>
      <w:r w:rsidRPr="000263B8">
        <w:t>Федеральная НСИ</w:t>
      </w:r>
      <w:r>
        <w:t xml:space="preserve">/ </w:t>
      </w:r>
      <w:r w:rsidRPr="000263B8">
        <w:t>Связь со справочниками МИС</w:t>
      </w:r>
      <w:r>
        <w:t>»</w:t>
      </w:r>
      <w:r w:rsidRPr="000263B8">
        <w:t>. Откроется форма сопоставления значений справочников;</w:t>
      </w:r>
    </w:p>
    <w:p w14:paraId="20A64FBB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укажите в поле </w:t>
      </w:r>
      <w:r>
        <w:t>«</w:t>
      </w:r>
      <w:r w:rsidRPr="000263B8">
        <w:t>Справочник НСИ</w:t>
      </w:r>
      <w:r>
        <w:t>»</w:t>
      </w:r>
      <w:r w:rsidRPr="000263B8">
        <w:t xml:space="preserve"> требуемый справочник ФРНСИ. В блоке </w:t>
      </w:r>
      <w:r>
        <w:t>«</w:t>
      </w:r>
      <w:r w:rsidRPr="000263B8">
        <w:t>Справочник НСИ</w:t>
      </w:r>
      <w:r>
        <w:t>»</w:t>
      </w:r>
      <w:r w:rsidRPr="000263B8">
        <w:t xml:space="preserve"> отобразится содержимое выбранного справочника;</w:t>
      </w:r>
    </w:p>
    <w:p w14:paraId="274D8A4F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 xml:space="preserve">укажите в поле </w:t>
      </w:r>
      <w:r>
        <w:t>«</w:t>
      </w:r>
      <w:r w:rsidRPr="000263B8">
        <w:t>Раздел МИС</w:t>
      </w:r>
      <w:r>
        <w:t>»</w:t>
      </w:r>
      <w:r w:rsidRPr="000263B8">
        <w:t xml:space="preserve"> сопоставляемый справочник </w:t>
      </w:r>
      <w:r>
        <w:t>МИС</w:t>
      </w:r>
      <w:r w:rsidRPr="000263B8">
        <w:t xml:space="preserve">. В блоке </w:t>
      </w:r>
      <w:r>
        <w:t>«</w:t>
      </w:r>
      <w:r w:rsidRPr="000263B8">
        <w:t>Значения раздела МИС</w:t>
      </w:r>
      <w:r>
        <w:t>»</w:t>
      </w:r>
      <w:r w:rsidRPr="000263B8">
        <w:t xml:space="preserve"> отобразится содержимое выбранного справочника;</w:t>
      </w:r>
    </w:p>
    <w:p w14:paraId="64BFB637" w14:textId="77777777" w:rsidR="00610C6E" w:rsidRPr="000263B8" w:rsidRDefault="00610C6E" w:rsidP="00E3126A">
      <w:pPr>
        <w:pStyle w:val="phlistitemized1"/>
        <w:numPr>
          <w:ilvl w:val="0"/>
          <w:numId w:val="34"/>
        </w:numPr>
      </w:pPr>
      <w:r w:rsidRPr="000263B8">
        <w:t>сопоставьте значения выбранных справочников следующим образом:</w:t>
      </w:r>
    </w:p>
    <w:p w14:paraId="29BE3AB1" w14:textId="77777777" w:rsidR="00610C6E" w:rsidRPr="000263B8" w:rsidRDefault="00610C6E" w:rsidP="00610C6E">
      <w:pPr>
        <w:pStyle w:val="phlistitemized2"/>
        <w:numPr>
          <w:ilvl w:val="0"/>
          <w:numId w:val="3"/>
        </w:numPr>
      </w:pPr>
      <w:r w:rsidRPr="000263B8">
        <w:t>выберите в списке значение федерального справочника;</w:t>
      </w:r>
    </w:p>
    <w:p w14:paraId="1A48C8F0" w14:textId="61CCC85B" w:rsidR="00610C6E" w:rsidRPr="00610C6E" w:rsidRDefault="00610C6E" w:rsidP="00610C6E">
      <w:pPr>
        <w:pStyle w:val="phlistitemized2"/>
        <w:numPr>
          <w:ilvl w:val="0"/>
          <w:numId w:val="3"/>
        </w:numPr>
      </w:pPr>
      <w:r w:rsidRPr="000263B8">
        <w:t xml:space="preserve">выберите в списке значение справочника </w:t>
      </w:r>
      <w:r>
        <w:t>МИС</w:t>
      </w:r>
      <w:r w:rsidRPr="000263B8">
        <w:t xml:space="preserve">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Добавить связь со справочником НСИ</w:t>
      </w:r>
      <w:r>
        <w:t>»</w:t>
      </w:r>
      <w:r w:rsidRPr="000263B8">
        <w:t>. Выбранные значения справочников будут сопоставлены.</w:t>
      </w:r>
    </w:p>
    <w:p w14:paraId="2D2A2F1D" w14:textId="6858D447" w:rsidR="002806C0" w:rsidRPr="002806C0" w:rsidRDefault="002806C0" w:rsidP="002806C0">
      <w:pPr>
        <w:pStyle w:val="4"/>
        <w:rPr>
          <w:color w:val="000000" w:themeColor="text1"/>
        </w:rPr>
      </w:pPr>
      <w:r w:rsidRPr="002806C0">
        <w:rPr>
          <w:color w:val="000000" w:themeColor="text1"/>
        </w:rPr>
        <w:lastRenderedPageBreak/>
        <w:t>Настройка справочников</w:t>
      </w:r>
    </w:p>
    <w:p w14:paraId="144A464C" w14:textId="42DEE2B0" w:rsidR="002806C0" w:rsidRDefault="002806C0" w:rsidP="002806C0">
      <w:pPr>
        <w:spacing w:before="0" w:after="0" w:line="360" w:lineRule="auto"/>
        <w:ind w:right="-1" w:firstLine="851"/>
      </w:pPr>
      <w:r w:rsidRPr="002806C0">
        <w:t>Для корректного формирования СЭМД beta-версии «Выписной эпикриз из стационара по отдельным профилям медицинской помощи» необходимо настроить справочники Системы «Степень тяжести состояния пациента» и «Дополнительные признаки назначения».</w:t>
      </w:r>
    </w:p>
    <w:p w14:paraId="7BAB4B15" w14:textId="7DCD6E89" w:rsidR="002806C0" w:rsidRDefault="002806C0" w:rsidP="002806C0">
      <w:pPr>
        <w:pStyle w:val="5"/>
        <w:rPr>
          <w:color w:val="000000" w:themeColor="text1"/>
        </w:rPr>
      </w:pPr>
      <w:r w:rsidRPr="002806C0">
        <w:t>Настройка справочника «Степень тяжести состояния пациента»</w:t>
      </w:r>
    </w:p>
    <w:p w14:paraId="0838C0A1" w14:textId="5700CC3E" w:rsidR="002806C0" w:rsidRPr="002806C0" w:rsidRDefault="002806C0" w:rsidP="002806C0">
      <w:pPr>
        <w:keepNext/>
        <w:spacing w:before="0" w:after="0" w:line="360" w:lineRule="auto"/>
        <w:ind w:right="-1" w:firstLine="851"/>
      </w:pPr>
      <w:r w:rsidRPr="002806C0">
        <w:t>Для настройки словаря «Степень тяжести состояния пациента» выполните следующие действия:</w:t>
      </w:r>
    </w:p>
    <w:p w14:paraId="04428A3A" w14:textId="5B68C1D0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перейдите в пункт главного меню «Система/ Словари-админ». Откроется форма для настройки словарей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_Ref119079563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85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07BD98B8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drawing>
          <wp:inline distT="0" distB="0" distL="0" distR="0" wp14:anchorId="666A0323" wp14:editId="0C074BBB">
            <wp:extent cx="6295390" cy="3401666"/>
            <wp:effectExtent l="19050" t="19050" r="10160" b="27940"/>
            <wp:docPr id="100028" name="Рисунок 100028" descr="Форма настройки систем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40979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0166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988B2C" w14:textId="05FD337C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26" w:name="_Ref119079563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85</w:t>
      </w:r>
      <w:r w:rsidRPr="002806C0">
        <w:rPr>
          <w:rFonts w:cs="Arial"/>
        </w:rPr>
        <w:fldChar w:fldCharType="end"/>
      </w:r>
      <w:bookmarkEnd w:id="326"/>
      <w:r w:rsidRPr="002806C0">
        <w:rPr>
          <w:rFonts w:cs="Arial"/>
        </w:rPr>
        <w:t xml:space="preserve"> – Форма настройки системных словарей</w:t>
      </w:r>
    </w:p>
    <w:p w14:paraId="6A1FDB47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для фильтрации значений нажмите на кнопку «Показать фильтр». Найдите справочник с кодом «PATIENT_CONDITIONS»;</w:t>
      </w:r>
    </w:p>
    <w:p w14:paraId="632C3581" w14:textId="3F331162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нажмите на ссылку с кодом или названием справочника. Откроется окно просмотра справочника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_Ref119146375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86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320D7E04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lastRenderedPageBreak/>
        <w:drawing>
          <wp:inline distT="0" distB="0" distL="0" distR="0" wp14:anchorId="0EF0FBA2" wp14:editId="4DF24041">
            <wp:extent cx="3498573" cy="2818755"/>
            <wp:effectExtent l="19050" t="19050" r="26035" b="20320"/>
            <wp:docPr id="100029" name="Рисунок 100029" descr="Окно просмотра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52865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503973" cy="282310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A8255C" w14:textId="48946484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27" w:name="_Ref119146375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86</w:t>
      </w:r>
      <w:r w:rsidRPr="002806C0">
        <w:rPr>
          <w:rFonts w:cs="Arial"/>
        </w:rPr>
        <w:fldChar w:fldCharType="end"/>
      </w:r>
      <w:bookmarkEnd w:id="327"/>
      <w:r w:rsidRPr="002806C0">
        <w:rPr>
          <w:rFonts w:cs="Arial"/>
        </w:rPr>
        <w:t xml:space="preserve"> – Окно просмотра справочника</w:t>
      </w:r>
    </w:p>
    <w:p w14:paraId="2FAE2652" w14:textId="2264B01A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выберите пункт контекстного меню «Добавить». Откроется окно добавления значения в справочник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_Ref119146384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87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4700E0D8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drawing>
          <wp:inline distT="0" distB="0" distL="0" distR="0" wp14:anchorId="6197E59D" wp14:editId="1B50965F">
            <wp:extent cx="3729162" cy="1462914"/>
            <wp:effectExtent l="19050" t="19050" r="24130" b="23495"/>
            <wp:docPr id="100030" name="Рисунок 100030" descr="Окно добавления значения в справ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93068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37779" cy="146629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BE9C22" w14:textId="745446E2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28" w:name="_Ref119146384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87</w:t>
      </w:r>
      <w:r w:rsidRPr="002806C0">
        <w:rPr>
          <w:rFonts w:cs="Arial"/>
        </w:rPr>
        <w:fldChar w:fldCharType="end"/>
      </w:r>
      <w:bookmarkEnd w:id="328"/>
      <w:r w:rsidRPr="002806C0">
        <w:rPr>
          <w:rFonts w:cs="Arial"/>
        </w:rPr>
        <w:t xml:space="preserve"> – Окно добавления значения в справочник</w:t>
      </w:r>
    </w:p>
    <w:p w14:paraId="367879C7" w14:textId="7ACB1FA1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заполните поля поочередно для каждого значения в соответствии с таблицей ниже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_Ref119146393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szCs w:val="24"/>
        </w:rPr>
        <w:t>Таблица </w:t>
      </w:r>
      <w:r w:rsidR="00DE36C7">
        <w:rPr>
          <w:noProof/>
          <w:szCs w:val="24"/>
        </w:rPr>
        <w:t>52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46E48E53" w14:textId="68D17662" w:rsidR="002806C0" w:rsidRPr="002806C0" w:rsidRDefault="002806C0" w:rsidP="002806C0">
      <w:pPr>
        <w:keepNext/>
        <w:spacing w:after="120" w:line="360" w:lineRule="auto"/>
        <w:rPr>
          <w:szCs w:val="24"/>
        </w:rPr>
      </w:pPr>
      <w:bookmarkStart w:id="329" w:name="_Ref119146393"/>
      <w:r w:rsidRPr="002806C0">
        <w:rPr>
          <w:szCs w:val="24"/>
        </w:rPr>
        <w:t>Таблица </w:t>
      </w:r>
      <w:r w:rsidRPr="002806C0">
        <w:rPr>
          <w:szCs w:val="24"/>
        </w:rPr>
        <w:fldChar w:fldCharType="begin"/>
      </w:r>
      <w:r w:rsidRPr="002806C0">
        <w:rPr>
          <w:szCs w:val="24"/>
        </w:rPr>
        <w:instrText>SEQ Таблица \* ARABIC</w:instrText>
      </w:r>
      <w:r w:rsidRPr="002806C0">
        <w:rPr>
          <w:szCs w:val="24"/>
        </w:rPr>
        <w:fldChar w:fldCharType="separate"/>
      </w:r>
      <w:r w:rsidR="00DE36C7">
        <w:rPr>
          <w:noProof/>
          <w:szCs w:val="24"/>
        </w:rPr>
        <w:t>52</w:t>
      </w:r>
      <w:r w:rsidRPr="002806C0">
        <w:rPr>
          <w:szCs w:val="24"/>
        </w:rPr>
        <w:fldChar w:fldCharType="end"/>
      </w:r>
      <w:bookmarkEnd w:id="329"/>
      <w:r w:rsidRPr="002806C0">
        <w:rPr>
          <w:szCs w:val="24"/>
        </w:rPr>
        <w:t xml:space="preserve"> – Заполнение полей окна добавления значения в справочник «PATIENT_CONDITIONS»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675"/>
        <w:gridCol w:w="7513"/>
      </w:tblGrid>
      <w:tr w:rsidR="002806C0" w:rsidRPr="002806C0" w14:paraId="01BA4E60" w14:textId="77777777" w:rsidTr="002806C0">
        <w:trPr>
          <w:tblHeader/>
        </w:trPr>
        <w:tc>
          <w:tcPr>
            <w:tcW w:w="1313" w:type="pct"/>
          </w:tcPr>
          <w:p w14:paraId="4934E77C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Код</w:t>
            </w:r>
          </w:p>
        </w:tc>
        <w:tc>
          <w:tcPr>
            <w:tcW w:w="3687" w:type="pct"/>
          </w:tcPr>
          <w:p w14:paraId="0DA15804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Наименование</w:t>
            </w:r>
          </w:p>
        </w:tc>
      </w:tr>
      <w:tr w:rsidR="002806C0" w:rsidRPr="002806C0" w14:paraId="7C6414CC" w14:textId="77777777" w:rsidTr="002806C0">
        <w:tc>
          <w:tcPr>
            <w:tcW w:w="1313" w:type="pct"/>
          </w:tcPr>
          <w:p w14:paraId="635D5FD6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1</w:t>
            </w:r>
          </w:p>
        </w:tc>
        <w:tc>
          <w:tcPr>
            <w:tcW w:w="3687" w:type="pct"/>
          </w:tcPr>
          <w:p w14:paraId="10327FF8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Удовлетворительное</w:t>
            </w:r>
          </w:p>
        </w:tc>
      </w:tr>
      <w:tr w:rsidR="002806C0" w:rsidRPr="002806C0" w14:paraId="2F65E533" w14:textId="77777777" w:rsidTr="002806C0">
        <w:tc>
          <w:tcPr>
            <w:tcW w:w="1313" w:type="pct"/>
          </w:tcPr>
          <w:p w14:paraId="267ECFCB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2</w:t>
            </w:r>
          </w:p>
        </w:tc>
        <w:tc>
          <w:tcPr>
            <w:tcW w:w="3687" w:type="pct"/>
          </w:tcPr>
          <w:p w14:paraId="69F677FC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 xml:space="preserve">Средней тяжести </w:t>
            </w:r>
          </w:p>
        </w:tc>
      </w:tr>
      <w:tr w:rsidR="002806C0" w:rsidRPr="002806C0" w14:paraId="05CA6036" w14:textId="77777777" w:rsidTr="002806C0">
        <w:tc>
          <w:tcPr>
            <w:tcW w:w="1313" w:type="pct"/>
          </w:tcPr>
          <w:p w14:paraId="7316A985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3</w:t>
            </w:r>
          </w:p>
        </w:tc>
        <w:tc>
          <w:tcPr>
            <w:tcW w:w="3687" w:type="pct"/>
          </w:tcPr>
          <w:p w14:paraId="477244E8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 xml:space="preserve">Тяжелое </w:t>
            </w:r>
          </w:p>
        </w:tc>
      </w:tr>
      <w:tr w:rsidR="002806C0" w:rsidRPr="002806C0" w14:paraId="12E0F454" w14:textId="77777777" w:rsidTr="002806C0">
        <w:tc>
          <w:tcPr>
            <w:tcW w:w="1313" w:type="pct"/>
          </w:tcPr>
          <w:p w14:paraId="3FD9A89F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4</w:t>
            </w:r>
          </w:p>
        </w:tc>
        <w:tc>
          <w:tcPr>
            <w:tcW w:w="3687" w:type="pct"/>
          </w:tcPr>
          <w:p w14:paraId="1C26ADA9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 xml:space="preserve">Крайне тяжелое </w:t>
            </w:r>
          </w:p>
        </w:tc>
      </w:tr>
      <w:tr w:rsidR="002806C0" w:rsidRPr="002806C0" w14:paraId="60A65A4F" w14:textId="77777777" w:rsidTr="002806C0">
        <w:tc>
          <w:tcPr>
            <w:tcW w:w="1313" w:type="pct"/>
          </w:tcPr>
          <w:p w14:paraId="5B09FC60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6</w:t>
            </w:r>
          </w:p>
        </w:tc>
        <w:tc>
          <w:tcPr>
            <w:tcW w:w="3687" w:type="pct"/>
          </w:tcPr>
          <w:p w14:paraId="2923E21E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Терминальное</w:t>
            </w:r>
          </w:p>
        </w:tc>
      </w:tr>
      <w:tr w:rsidR="002806C0" w:rsidRPr="002806C0" w14:paraId="7DA9FF30" w14:textId="77777777" w:rsidTr="002806C0">
        <w:tc>
          <w:tcPr>
            <w:tcW w:w="1313" w:type="pct"/>
          </w:tcPr>
          <w:p w14:paraId="68E3787D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5</w:t>
            </w:r>
          </w:p>
        </w:tc>
        <w:tc>
          <w:tcPr>
            <w:tcW w:w="3687" w:type="pct"/>
          </w:tcPr>
          <w:p w14:paraId="799253E9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 xml:space="preserve">Клиническая смерть </w:t>
            </w:r>
          </w:p>
        </w:tc>
      </w:tr>
    </w:tbl>
    <w:p w14:paraId="7DAFC3DA" w14:textId="77777777" w:rsidR="002806C0" w:rsidRPr="002806C0" w:rsidRDefault="002806C0" w:rsidP="002806C0">
      <w:pPr>
        <w:spacing w:before="0" w:after="0" w:line="360" w:lineRule="auto"/>
        <w:ind w:right="-1" w:firstLine="851"/>
      </w:pPr>
    </w:p>
    <w:p w14:paraId="5AF9864B" w14:textId="12695522" w:rsid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lastRenderedPageBreak/>
        <w:t>нажмите на кнопку «ОК». Добавленное значение отобразится в окне просмотра справочника.</w:t>
      </w:r>
    </w:p>
    <w:p w14:paraId="067C2570" w14:textId="77777777" w:rsidR="002806C0" w:rsidRPr="002806C0" w:rsidRDefault="002806C0" w:rsidP="002806C0">
      <w:pPr>
        <w:pStyle w:val="5"/>
      </w:pPr>
      <w:r w:rsidRPr="002806C0">
        <w:t>Настройка справочника «Дополнительные признаки назначения»</w:t>
      </w:r>
    </w:p>
    <w:p w14:paraId="276B9F26" w14:textId="77777777" w:rsidR="002806C0" w:rsidRPr="002806C0" w:rsidRDefault="002806C0" w:rsidP="002806C0">
      <w:pPr>
        <w:keepNext/>
        <w:spacing w:before="0" w:after="0" w:line="360" w:lineRule="auto"/>
        <w:ind w:right="-1" w:firstLine="851"/>
      </w:pPr>
      <w:r w:rsidRPr="002806C0">
        <w:t>Для настройки словаря «Дополнительные признаки назначения» выполните следующие действия:</w:t>
      </w:r>
    </w:p>
    <w:p w14:paraId="66C52C06" w14:textId="5F309984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 xml:space="preserve">перейдите в пункт главного меню «Система/ Словари-админ». Откроется форма для настройки словарей (см. 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_Ref119079563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85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3536DD5D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для фильтрации значений нажмите на кнопку «Показать фильтр». Найдите справочник с кодом «MP_ADD_ATTRIBUTES»;</w:t>
      </w:r>
    </w:p>
    <w:p w14:paraId="14D703F1" w14:textId="569F30AF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нажмите на ссылку с кодом или названием справочника. Откроется окно просмотра справочника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_Ref119146438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 xml:space="preserve">Рисунок </w:t>
      </w:r>
      <w:r w:rsidR="00DE36C7">
        <w:rPr>
          <w:rFonts w:cs="Arial"/>
          <w:noProof/>
        </w:rPr>
        <w:t>88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17BEEF26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drawing>
          <wp:inline distT="0" distB="0" distL="0" distR="0" wp14:anchorId="7DA58849" wp14:editId="526A4730">
            <wp:extent cx="6295390" cy="2215518"/>
            <wp:effectExtent l="19050" t="19050" r="10160" b="13335"/>
            <wp:docPr id="100052" name="Рисунок 100052" descr="_scroll_external/attachments/image2022-10-14_15-37-52-3a755048040ebd71a6f01fe419905e45d05958f4a854e69fc92c5351f3966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79760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1551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E939EF" w14:textId="1CB8052E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30" w:name="_Ref119146438"/>
      <w:r w:rsidRPr="002806C0">
        <w:rPr>
          <w:rFonts w:cs="Arial"/>
        </w:rPr>
        <w:t xml:space="preserve">Рисунок 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 xml:space="preserve"> SEQ Рисунок \* ARABIC 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88</w:t>
      </w:r>
      <w:r w:rsidRPr="002806C0">
        <w:rPr>
          <w:rFonts w:cs="Arial"/>
        </w:rPr>
        <w:fldChar w:fldCharType="end"/>
      </w:r>
      <w:bookmarkEnd w:id="330"/>
      <w:r w:rsidRPr="002806C0">
        <w:rPr>
          <w:rFonts w:cs="Arial"/>
        </w:rPr>
        <w:t xml:space="preserve"> – Окно просмотра справочника</w:t>
      </w:r>
    </w:p>
    <w:p w14:paraId="186030FC" w14:textId="2B57AA41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выберите пункт контекстного меню «Добавить». Откроется окно добавления значения в справочник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_Ref119063011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89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3D43FF00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drawing>
          <wp:inline distT="0" distB="0" distL="0" distR="0" wp14:anchorId="5239E137" wp14:editId="1181E096">
            <wp:extent cx="3681454" cy="1657487"/>
            <wp:effectExtent l="19050" t="19050" r="14605" b="19050"/>
            <wp:docPr id="100054" name="Рисунок 100054" descr="Окно добавления значения в справочн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01960" name="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696229" cy="166413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9A7977" w14:textId="64CB17E0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31" w:name="_Ref119063011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89</w:t>
      </w:r>
      <w:r w:rsidRPr="002806C0">
        <w:rPr>
          <w:rFonts w:cs="Arial"/>
        </w:rPr>
        <w:fldChar w:fldCharType="end"/>
      </w:r>
      <w:bookmarkEnd w:id="331"/>
      <w:r w:rsidRPr="002806C0">
        <w:rPr>
          <w:rFonts w:cs="Arial"/>
        </w:rPr>
        <w:t xml:space="preserve"> – Окно добавления значения в справочник</w:t>
      </w:r>
    </w:p>
    <w:p w14:paraId="6532BB98" w14:textId="1336661D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заполните поля поочередно для каждого значения в соответствии с таблицей ниже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_Ref119146453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szCs w:val="24"/>
        </w:rPr>
        <w:t>Таблица </w:t>
      </w:r>
      <w:r w:rsidR="00DE36C7">
        <w:rPr>
          <w:noProof/>
          <w:szCs w:val="24"/>
        </w:rPr>
        <w:t>53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6653AFAD" w14:textId="713A6F1A" w:rsidR="002806C0" w:rsidRPr="002806C0" w:rsidRDefault="002806C0" w:rsidP="002806C0">
      <w:pPr>
        <w:keepNext/>
        <w:spacing w:after="120" w:line="360" w:lineRule="auto"/>
        <w:rPr>
          <w:szCs w:val="24"/>
        </w:rPr>
      </w:pPr>
      <w:bookmarkStart w:id="332" w:name="_Ref119146453"/>
      <w:r w:rsidRPr="002806C0">
        <w:rPr>
          <w:szCs w:val="24"/>
        </w:rPr>
        <w:lastRenderedPageBreak/>
        <w:t>Таблица </w:t>
      </w:r>
      <w:r w:rsidRPr="002806C0">
        <w:rPr>
          <w:szCs w:val="24"/>
        </w:rPr>
        <w:fldChar w:fldCharType="begin"/>
      </w:r>
      <w:r w:rsidRPr="002806C0">
        <w:rPr>
          <w:szCs w:val="24"/>
        </w:rPr>
        <w:instrText>SEQ Таблица \* ARABIC</w:instrText>
      </w:r>
      <w:r w:rsidRPr="002806C0">
        <w:rPr>
          <w:szCs w:val="24"/>
        </w:rPr>
        <w:fldChar w:fldCharType="separate"/>
      </w:r>
      <w:r w:rsidR="00DE36C7">
        <w:rPr>
          <w:noProof/>
          <w:szCs w:val="24"/>
        </w:rPr>
        <w:t>53</w:t>
      </w:r>
      <w:r w:rsidRPr="002806C0">
        <w:rPr>
          <w:szCs w:val="24"/>
        </w:rPr>
        <w:fldChar w:fldCharType="end"/>
      </w:r>
      <w:bookmarkEnd w:id="332"/>
      <w:r w:rsidRPr="002806C0">
        <w:rPr>
          <w:szCs w:val="24"/>
        </w:rPr>
        <w:t xml:space="preserve"> – Заполнение полей окна добавления значения в справочник «MP_ADD_ATTRIBUTES»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087"/>
        <w:gridCol w:w="3087"/>
        <w:gridCol w:w="4014"/>
      </w:tblGrid>
      <w:tr w:rsidR="002806C0" w:rsidRPr="002806C0" w14:paraId="2805F9D0" w14:textId="77777777" w:rsidTr="002806C0">
        <w:trPr>
          <w:tblHeader/>
        </w:trPr>
        <w:tc>
          <w:tcPr>
            <w:tcW w:w="1515" w:type="pct"/>
          </w:tcPr>
          <w:p w14:paraId="33876A8C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Код</w:t>
            </w:r>
          </w:p>
        </w:tc>
        <w:tc>
          <w:tcPr>
            <w:tcW w:w="1515" w:type="pct"/>
          </w:tcPr>
          <w:p w14:paraId="6D0F4982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Наименование</w:t>
            </w:r>
          </w:p>
        </w:tc>
        <w:tc>
          <w:tcPr>
            <w:tcW w:w="1970" w:type="pct"/>
          </w:tcPr>
          <w:p w14:paraId="7E83F975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Коэффициент пересчёта дозировки</w:t>
            </w:r>
          </w:p>
        </w:tc>
      </w:tr>
      <w:tr w:rsidR="002806C0" w:rsidRPr="002806C0" w14:paraId="6A0CD37B" w14:textId="77777777" w:rsidTr="002806C0">
        <w:tc>
          <w:tcPr>
            <w:tcW w:w="1515" w:type="pct"/>
          </w:tcPr>
          <w:p w14:paraId="084D613B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неоадъювантная</w:t>
            </w:r>
          </w:p>
        </w:tc>
        <w:tc>
          <w:tcPr>
            <w:tcW w:w="1515" w:type="pct"/>
          </w:tcPr>
          <w:p w14:paraId="1B97BE8C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неоадъювантная</w:t>
            </w:r>
          </w:p>
        </w:tc>
        <w:tc>
          <w:tcPr>
            <w:tcW w:w="1970" w:type="pct"/>
          </w:tcPr>
          <w:p w14:paraId="2775B77C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1</w:t>
            </w:r>
          </w:p>
        </w:tc>
      </w:tr>
      <w:tr w:rsidR="002806C0" w:rsidRPr="002806C0" w14:paraId="1EFE0AB2" w14:textId="77777777" w:rsidTr="002806C0">
        <w:tc>
          <w:tcPr>
            <w:tcW w:w="1515" w:type="pct"/>
          </w:tcPr>
          <w:p w14:paraId="091A01CF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самостоятельная</w:t>
            </w:r>
          </w:p>
        </w:tc>
        <w:tc>
          <w:tcPr>
            <w:tcW w:w="1515" w:type="pct"/>
          </w:tcPr>
          <w:p w14:paraId="45C419CC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самостоятельная</w:t>
            </w:r>
          </w:p>
        </w:tc>
        <w:tc>
          <w:tcPr>
            <w:tcW w:w="1970" w:type="pct"/>
          </w:tcPr>
          <w:p w14:paraId="0F1E7869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1</w:t>
            </w:r>
          </w:p>
        </w:tc>
      </w:tr>
      <w:tr w:rsidR="002806C0" w:rsidRPr="002806C0" w14:paraId="5DEBFEA2" w14:textId="77777777" w:rsidTr="002806C0">
        <w:tc>
          <w:tcPr>
            <w:tcW w:w="1515" w:type="pct"/>
          </w:tcPr>
          <w:p w14:paraId="12ED0B22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адъювантная</w:t>
            </w:r>
          </w:p>
        </w:tc>
        <w:tc>
          <w:tcPr>
            <w:tcW w:w="1515" w:type="pct"/>
          </w:tcPr>
          <w:p w14:paraId="2AD0E13C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адъювантная</w:t>
            </w:r>
          </w:p>
        </w:tc>
        <w:tc>
          <w:tcPr>
            <w:tcW w:w="1970" w:type="pct"/>
          </w:tcPr>
          <w:p w14:paraId="2A5D7205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1</w:t>
            </w:r>
          </w:p>
        </w:tc>
      </w:tr>
      <w:tr w:rsidR="002806C0" w:rsidRPr="002806C0" w14:paraId="10638536" w14:textId="77777777" w:rsidTr="002806C0">
        <w:tc>
          <w:tcPr>
            <w:tcW w:w="1515" w:type="pct"/>
          </w:tcPr>
          <w:p w14:paraId="41947E5E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неизвестно</w:t>
            </w:r>
          </w:p>
        </w:tc>
        <w:tc>
          <w:tcPr>
            <w:tcW w:w="1515" w:type="pct"/>
          </w:tcPr>
          <w:p w14:paraId="78C0BD1A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неизвестно</w:t>
            </w:r>
          </w:p>
        </w:tc>
        <w:tc>
          <w:tcPr>
            <w:tcW w:w="1970" w:type="pct"/>
          </w:tcPr>
          <w:p w14:paraId="1523904D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1</w:t>
            </w:r>
          </w:p>
        </w:tc>
      </w:tr>
    </w:tbl>
    <w:p w14:paraId="54FA14AD" w14:textId="77777777" w:rsidR="002806C0" w:rsidRPr="002806C0" w:rsidRDefault="002806C0" w:rsidP="002806C0">
      <w:pPr>
        <w:spacing w:before="0" w:after="0" w:line="360" w:lineRule="auto"/>
        <w:ind w:right="-1" w:firstLine="851"/>
      </w:pPr>
    </w:p>
    <w:p w14:paraId="18F80332" w14:textId="228ED8A8" w:rsid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нажмите на кнопку «ОК». Добавленное значение отобразится в окне просмотра справочника.</w:t>
      </w:r>
    </w:p>
    <w:p w14:paraId="5B804854" w14:textId="21F7A5DB" w:rsidR="002806C0" w:rsidRPr="002806C0" w:rsidRDefault="002806C0" w:rsidP="006A0970">
      <w:pPr>
        <w:pStyle w:val="4"/>
      </w:pPr>
      <w:r w:rsidRPr="002806C0">
        <w:t>Настройка метода показа</w:t>
      </w:r>
    </w:p>
    <w:p w14:paraId="664783FE" w14:textId="77777777" w:rsidR="002806C0" w:rsidRPr="002806C0" w:rsidRDefault="002806C0" w:rsidP="002806C0">
      <w:pPr>
        <w:spacing w:before="0" w:after="0" w:line="360" w:lineRule="auto"/>
        <w:ind w:right="-1" w:firstLine="851"/>
      </w:pPr>
      <w:bookmarkStart w:id="333" w:name="_Toc118569085"/>
      <w:r w:rsidRPr="002806C0">
        <w:t>Необходимо настроить метод показа «LIST» раздела «SERVICE_PRIORITIES».</w:t>
      </w:r>
    </w:p>
    <w:p w14:paraId="609F9CD6" w14:textId="77777777" w:rsidR="002806C0" w:rsidRPr="002806C0" w:rsidRDefault="002806C0" w:rsidP="002806C0">
      <w:pPr>
        <w:keepNext/>
        <w:spacing w:before="0" w:after="0" w:line="360" w:lineRule="auto"/>
        <w:ind w:right="-1" w:firstLine="851"/>
      </w:pPr>
      <w:r w:rsidRPr="002806C0">
        <w:t>Для настройки методов показа выполните следующие действия:</w:t>
      </w:r>
    </w:p>
    <w:p w14:paraId="6650975B" w14:textId="54A6D76F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перейдите в пункт главного меню «Система/ Настройка рабочих форм/ Методы показа». Откроется форма настройки методов показа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_Ref119332077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90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3CCB6130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drawing>
          <wp:inline distT="0" distB="0" distL="0" distR="0" wp14:anchorId="3E9199A8" wp14:editId="72C0A097">
            <wp:extent cx="6295390" cy="3395913"/>
            <wp:effectExtent l="19050" t="19050" r="10160" b="14605"/>
            <wp:docPr id="100068" name="Рисунок 100068" descr="Форма настройки методов показа разд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7915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59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5C5430" w14:textId="5228E112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34" w:name="_Ref119332077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90</w:t>
      </w:r>
      <w:r w:rsidRPr="002806C0">
        <w:rPr>
          <w:rFonts w:cs="Arial"/>
        </w:rPr>
        <w:fldChar w:fldCharType="end"/>
      </w:r>
      <w:bookmarkEnd w:id="334"/>
      <w:r w:rsidRPr="002806C0">
        <w:rPr>
          <w:rFonts w:cs="Arial"/>
        </w:rPr>
        <w:t xml:space="preserve"> – Форма настройки методов показа разделов</w:t>
      </w:r>
    </w:p>
    <w:p w14:paraId="2E16A8E7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выберите нужный раздел показа в блоке «Разделы»;</w:t>
      </w:r>
    </w:p>
    <w:p w14:paraId="365A7C3C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перейдите в блок «Методы показа раздела»;</w:t>
      </w:r>
    </w:p>
    <w:p w14:paraId="485CED3A" w14:textId="6C35183B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вызовите контекстное меню и выберите пункт «Сервис/ Загрузить». Откроется окно загрузки файла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_Ref119332397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 xml:space="preserve">Рисунок </w:t>
      </w:r>
      <w:r w:rsidR="00DE36C7">
        <w:rPr>
          <w:rFonts w:cs="Arial"/>
          <w:noProof/>
        </w:rPr>
        <w:t>91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3005A556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lastRenderedPageBreak/>
        <w:drawing>
          <wp:inline distT="0" distB="0" distL="0" distR="0" wp14:anchorId="62DDA389" wp14:editId="6BD7A126">
            <wp:extent cx="3514477" cy="1141800"/>
            <wp:effectExtent l="19050" t="19050" r="10160" b="20320"/>
            <wp:docPr id="100069" name="Рисунок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535080" cy="1148494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A490DB" w14:textId="3968ECDC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35" w:name="_Ref119332397"/>
      <w:r w:rsidRPr="002806C0">
        <w:rPr>
          <w:rFonts w:cs="Arial"/>
        </w:rPr>
        <w:t xml:space="preserve">Рисунок 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 xml:space="preserve"> SEQ Рисунок \* ARABIC 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91</w:t>
      </w:r>
      <w:r w:rsidRPr="002806C0">
        <w:rPr>
          <w:rFonts w:cs="Arial"/>
        </w:rPr>
        <w:fldChar w:fldCharType="end"/>
      </w:r>
      <w:bookmarkEnd w:id="335"/>
      <w:r w:rsidRPr="002806C0">
        <w:rPr>
          <w:rFonts w:cs="Arial"/>
        </w:rPr>
        <w:t xml:space="preserve"> </w:t>
      </w:r>
      <w:r w:rsidRPr="002806C0">
        <w:rPr>
          <w:rFonts w:cs="Arial"/>
          <w:lang w:val="en-US"/>
        </w:rPr>
        <w:t xml:space="preserve">– </w:t>
      </w:r>
      <w:r w:rsidRPr="002806C0">
        <w:rPr>
          <w:rFonts w:cs="Arial"/>
        </w:rPr>
        <w:t>Окно</w:t>
      </w:r>
      <w:r w:rsidRPr="002806C0">
        <w:rPr>
          <w:rFonts w:cs="Arial"/>
          <w:lang w:val="en-US"/>
        </w:rPr>
        <w:t xml:space="preserve"> </w:t>
      </w:r>
      <w:r w:rsidRPr="002806C0">
        <w:rPr>
          <w:rFonts w:cs="Arial"/>
        </w:rPr>
        <w:t>загрузки файла</w:t>
      </w:r>
    </w:p>
    <w:p w14:paraId="3B561FBD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нажмите на ссылку «Выбрать» в поле «Файл»;</w:t>
      </w:r>
    </w:p>
    <w:p w14:paraId="720C6B00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выберите для загрузки файл «Выгрузка записи из раздела 'Методы показа раздела' _ LIST.xml» и нажмите на кнопку «ОК». Метод показа будет загружен в МИС.</w:t>
      </w:r>
    </w:p>
    <w:p w14:paraId="6171DAEE" w14:textId="77777777" w:rsidR="002806C0" w:rsidRPr="002806C0" w:rsidRDefault="002806C0" w:rsidP="002806C0">
      <w:pPr>
        <w:spacing w:before="0" w:after="0" w:line="360" w:lineRule="auto"/>
        <w:ind w:right="-1" w:firstLine="851"/>
      </w:pPr>
      <w:r w:rsidRPr="002806C0">
        <w:t>Файл для загрузки метода показа:</w:t>
      </w:r>
    </w:p>
    <w:p w14:paraId="67E8C715" w14:textId="476BA99A" w:rsidR="002806C0" w:rsidRDefault="002806C0" w:rsidP="002806C0">
      <w:pPr>
        <w:spacing w:before="0" w:after="0" w:line="360" w:lineRule="auto"/>
        <w:ind w:right="-1" w:firstLine="851"/>
      </w:pPr>
      <w:r w:rsidRPr="002806C0">
        <w:object w:dxaOrig="1538" w:dyaOrig="991" w14:anchorId="5B8B9119">
          <v:shape id="_x0000_i1026" type="#_x0000_t75" style="width:77.25pt;height:49.5pt" o:ole="">
            <v:imagedata r:id="rId104" o:title=""/>
          </v:shape>
          <o:OLEObject Type="Embed" ProgID="Package" ShapeID="_x0000_i1026" DrawAspect="Icon" ObjectID="_1733143752" r:id="rId105"/>
        </w:object>
      </w:r>
    </w:p>
    <w:p w14:paraId="08565629" w14:textId="22DDA1DE" w:rsidR="006A0970" w:rsidRPr="002806C0" w:rsidRDefault="006A0970" w:rsidP="006A0970">
      <w:pPr>
        <w:pStyle w:val="4"/>
      </w:pPr>
      <w:r w:rsidRPr="002806C0">
        <w:t xml:space="preserve">Настройка </w:t>
      </w:r>
      <w:r w:rsidRPr="006A0970">
        <w:t>системной опции</w:t>
      </w:r>
    </w:p>
    <w:p w14:paraId="3C322FD7" w14:textId="427633A5" w:rsidR="002806C0" w:rsidRDefault="002806C0" w:rsidP="002806C0">
      <w:pPr>
        <w:spacing w:before="0" w:after="0" w:line="360" w:lineRule="auto"/>
        <w:ind w:right="-1" w:firstLine="851"/>
      </w:pPr>
      <w:r w:rsidRPr="002806C0">
        <w:t>Настройте системную опцию «OperAnestServiceCode» для возможности определения услуги «Анестезия».</w:t>
      </w:r>
    </w:p>
    <w:p w14:paraId="4BB69F86" w14:textId="0A5EBAED" w:rsidR="006A0970" w:rsidRPr="006A0970" w:rsidRDefault="006A0970" w:rsidP="006A0970">
      <w:pPr>
        <w:pStyle w:val="5"/>
      </w:pPr>
      <w:r w:rsidRPr="006A0970">
        <w:t>Добавление системной опции</w:t>
      </w:r>
    </w:p>
    <w:p w14:paraId="0B869138" w14:textId="77777777" w:rsidR="002806C0" w:rsidRPr="002806C0" w:rsidRDefault="002806C0" w:rsidP="006A0970">
      <w:pPr>
        <w:keepNext/>
        <w:spacing w:before="0" w:after="0" w:line="360" w:lineRule="auto"/>
        <w:ind w:left="284" w:right="-1" w:firstLine="851"/>
      </w:pPr>
      <w:r w:rsidRPr="002806C0">
        <w:t>Для настройки системных опций выполните следующие действия:</w:t>
      </w:r>
    </w:p>
    <w:p w14:paraId="447DD168" w14:textId="0E821445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выберите пункт главного меню «Система/ Настройка системных опций/ Системные опции (Администратор)». Откроется форма «Настройка системных опций»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_Ref119332971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92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29D7683C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lastRenderedPageBreak/>
        <w:drawing>
          <wp:inline distT="0" distB="0" distL="0" distR="0" wp14:anchorId="4A4E1B9A" wp14:editId="3185B2E5">
            <wp:extent cx="6295390" cy="2949671"/>
            <wp:effectExtent l="19050" t="19050" r="10160" b="22225"/>
            <wp:docPr id="100070" name="Рисунок 100070" descr="Форма настройки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56354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96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C69D63" w14:textId="25DE0CAE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36" w:name="_Ref119332971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92</w:t>
      </w:r>
      <w:r w:rsidRPr="002806C0">
        <w:rPr>
          <w:rFonts w:cs="Arial"/>
        </w:rPr>
        <w:fldChar w:fldCharType="end"/>
      </w:r>
      <w:bookmarkEnd w:id="336"/>
      <w:r w:rsidRPr="002806C0">
        <w:rPr>
          <w:rFonts w:cs="Arial"/>
        </w:rPr>
        <w:t xml:space="preserve"> – Форма настройки системных опций</w:t>
      </w:r>
    </w:p>
    <w:p w14:paraId="2990C5C5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выберите нужный каталог в блоке «Каталоги»;</w:t>
      </w:r>
    </w:p>
    <w:p w14:paraId="31FFD223" w14:textId="286D1746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выберите пункт контекстного меню «Добавить» в блоке «Системные опции». Откроется окно «Системные опции: добавление»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_Ref119332983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93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).</w:t>
      </w:r>
    </w:p>
    <w:p w14:paraId="3E2D4BB4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drawing>
          <wp:inline distT="0" distB="0" distL="0" distR="0" wp14:anchorId="712CCDC2" wp14:editId="5EDE921F">
            <wp:extent cx="3148717" cy="2669217"/>
            <wp:effectExtent l="19050" t="19050" r="13970" b="17145"/>
            <wp:docPr id="100071" name="Рисунок 100071" descr="Окно добавления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01815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54988" cy="26745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BDFAB3" w14:textId="15CC49AF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37" w:name="_Ref119332983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93</w:t>
      </w:r>
      <w:r w:rsidRPr="002806C0">
        <w:rPr>
          <w:rFonts w:cs="Arial"/>
        </w:rPr>
        <w:fldChar w:fldCharType="end"/>
      </w:r>
      <w:bookmarkEnd w:id="337"/>
      <w:r w:rsidRPr="002806C0">
        <w:rPr>
          <w:rFonts w:cs="Arial"/>
        </w:rPr>
        <w:t xml:space="preserve"> – Окно добавления системных опций</w:t>
      </w:r>
    </w:p>
    <w:p w14:paraId="15479BB7" w14:textId="7ED304DD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заполните поля в окне «Системные опции: добавление» на вкладках «Реквизиты» и «Тип данных» согласно таблице ниже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_Ref119333003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szCs w:val="24"/>
        </w:rPr>
        <w:t>Таблица </w:t>
      </w:r>
      <w:r w:rsidR="00DE36C7">
        <w:rPr>
          <w:noProof/>
          <w:szCs w:val="24"/>
        </w:rPr>
        <w:t>54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772D8A87" w14:textId="49B57330" w:rsidR="002806C0" w:rsidRPr="002806C0" w:rsidRDefault="002806C0" w:rsidP="002806C0">
      <w:pPr>
        <w:keepNext/>
        <w:spacing w:after="120" w:line="360" w:lineRule="auto"/>
        <w:rPr>
          <w:szCs w:val="24"/>
        </w:rPr>
      </w:pPr>
      <w:bookmarkStart w:id="338" w:name="_Ref119333003"/>
      <w:r w:rsidRPr="002806C0">
        <w:rPr>
          <w:szCs w:val="24"/>
        </w:rPr>
        <w:lastRenderedPageBreak/>
        <w:t>Таблица </w:t>
      </w:r>
      <w:r w:rsidRPr="002806C0">
        <w:rPr>
          <w:szCs w:val="24"/>
        </w:rPr>
        <w:fldChar w:fldCharType="begin"/>
      </w:r>
      <w:r w:rsidRPr="002806C0">
        <w:rPr>
          <w:szCs w:val="24"/>
        </w:rPr>
        <w:instrText>SEQ Таблица \* ARABIC</w:instrText>
      </w:r>
      <w:r w:rsidRPr="002806C0">
        <w:rPr>
          <w:szCs w:val="24"/>
        </w:rPr>
        <w:fldChar w:fldCharType="separate"/>
      </w:r>
      <w:r w:rsidR="00DE36C7">
        <w:rPr>
          <w:noProof/>
          <w:szCs w:val="24"/>
        </w:rPr>
        <w:t>54</w:t>
      </w:r>
      <w:r w:rsidRPr="002806C0">
        <w:rPr>
          <w:szCs w:val="24"/>
        </w:rPr>
        <w:fldChar w:fldCharType="end"/>
      </w:r>
      <w:bookmarkEnd w:id="338"/>
      <w:r w:rsidRPr="002806C0">
        <w:rPr>
          <w:szCs w:val="24"/>
        </w:rPr>
        <w:t xml:space="preserve"> – Заполнение полей окна добавления системной опции «OperAnestServiceCode»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161"/>
        <w:gridCol w:w="2105"/>
        <w:gridCol w:w="2156"/>
        <w:gridCol w:w="1765"/>
        <w:gridCol w:w="943"/>
        <w:gridCol w:w="1058"/>
      </w:tblGrid>
      <w:tr w:rsidR="002806C0" w:rsidRPr="002806C0" w14:paraId="54BCFC04" w14:textId="77777777" w:rsidTr="002806C0">
        <w:trPr>
          <w:tblHeader/>
        </w:trPr>
        <w:tc>
          <w:tcPr>
            <w:tcW w:w="526" w:type="pct"/>
          </w:tcPr>
          <w:p w14:paraId="29284F16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Раздел</w:t>
            </w:r>
          </w:p>
        </w:tc>
        <w:tc>
          <w:tcPr>
            <w:tcW w:w="684" w:type="pct"/>
          </w:tcPr>
          <w:p w14:paraId="0A6EC428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Код опции</w:t>
            </w:r>
          </w:p>
        </w:tc>
        <w:tc>
          <w:tcPr>
            <w:tcW w:w="1316" w:type="pct"/>
          </w:tcPr>
          <w:p w14:paraId="5667D8BE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Наименование опции</w:t>
            </w:r>
          </w:p>
        </w:tc>
        <w:tc>
          <w:tcPr>
            <w:tcW w:w="1105" w:type="pct"/>
          </w:tcPr>
          <w:p w14:paraId="68F2E349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Уровень запрета переопределения</w:t>
            </w:r>
          </w:p>
        </w:tc>
        <w:tc>
          <w:tcPr>
            <w:tcW w:w="737" w:type="pct"/>
          </w:tcPr>
          <w:p w14:paraId="490667CC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Тип данных</w:t>
            </w:r>
          </w:p>
        </w:tc>
        <w:tc>
          <w:tcPr>
            <w:tcW w:w="632" w:type="pct"/>
          </w:tcPr>
          <w:p w14:paraId="15C8D5C1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Значение</w:t>
            </w:r>
          </w:p>
        </w:tc>
      </w:tr>
      <w:tr w:rsidR="002806C0" w:rsidRPr="002806C0" w14:paraId="14F07244" w14:textId="77777777" w:rsidTr="002806C0">
        <w:tc>
          <w:tcPr>
            <w:tcW w:w="526" w:type="pct"/>
          </w:tcPr>
          <w:p w14:paraId="711D1A6A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OPERATING_ROOMS</w:t>
            </w:r>
          </w:p>
        </w:tc>
        <w:tc>
          <w:tcPr>
            <w:tcW w:w="684" w:type="pct"/>
          </w:tcPr>
          <w:p w14:paraId="048B431B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OperAnestServiceCode</w:t>
            </w:r>
          </w:p>
        </w:tc>
        <w:tc>
          <w:tcPr>
            <w:tcW w:w="1316" w:type="pct"/>
          </w:tcPr>
          <w:p w14:paraId="6D9A1A2E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Код услуги «Анестезия»</w:t>
            </w:r>
          </w:p>
        </w:tc>
        <w:tc>
          <w:tcPr>
            <w:tcW w:w="1105" w:type="pct"/>
          </w:tcPr>
          <w:p w14:paraId="4BEB3977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До версия-ЛПУ</w:t>
            </w:r>
          </w:p>
        </w:tc>
        <w:tc>
          <w:tcPr>
            <w:tcW w:w="737" w:type="pct"/>
          </w:tcPr>
          <w:p w14:paraId="1A0873A8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Строка</w:t>
            </w:r>
          </w:p>
        </w:tc>
        <w:tc>
          <w:tcPr>
            <w:tcW w:w="632" w:type="pct"/>
          </w:tcPr>
          <w:p w14:paraId="5149BD4F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A_RD</w:t>
            </w:r>
          </w:p>
        </w:tc>
      </w:tr>
    </w:tbl>
    <w:p w14:paraId="675C6A20" w14:textId="77777777" w:rsidR="002806C0" w:rsidRPr="002806C0" w:rsidRDefault="002806C0" w:rsidP="002806C0">
      <w:pPr>
        <w:spacing w:before="0" w:after="0" w:line="360" w:lineRule="auto"/>
        <w:ind w:right="-1" w:firstLine="851"/>
      </w:pPr>
    </w:p>
    <w:p w14:paraId="5F603C25" w14:textId="0F0D8198" w:rsid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нажмите на кнопку «ОК» после заполнения полей. Системная опция появится в блоке «Системные опции».</w:t>
      </w:r>
    </w:p>
    <w:p w14:paraId="14315094" w14:textId="6B048347" w:rsidR="006A0970" w:rsidRPr="006A0970" w:rsidRDefault="006A0970" w:rsidP="006A0970">
      <w:pPr>
        <w:pStyle w:val="5"/>
      </w:pPr>
      <w:r w:rsidRPr="006A0970">
        <w:t>Настройка переопределения значения системной опции</w:t>
      </w:r>
    </w:p>
    <w:p w14:paraId="5E298E21" w14:textId="77777777" w:rsidR="002806C0" w:rsidRPr="002806C0" w:rsidRDefault="002806C0" w:rsidP="002806C0">
      <w:pPr>
        <w:keepNext/>
        <w:spacing w:before="0" w:after="0" w:line="360" w:lineRule="auto"/>
        <w:ind w:right="-1" w:firstLine="851"/>
      </w:pPr>
      <w:r w:rsidRPr="002806C0">
        <w:t>Чтобы добавить переопределения значения системной опции, выполните следующие действия:</w:t>
      </w:r>
    </w:p>
    <w:p w14:paraId="7B3E70E2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выберите пункт главного меню «Система/ Настройка системных опций/ Системные опции (Администратор)». Откроется форма настройки системных опций;</w:t>
      </w:r>
    </w:p>
    <w:p w14:paraId="257D99B2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перейдите к блоку «Системные опции» и выберите системную опцию с кодом «</w:t>
      </w:r>
      <w:r w:rsidRPr="002806C0">
        <w:rPr>
          <w:rFonts w:cs="Arial"/>
          <w:shd w:val="clear" w:color="auto" w:fill="FFFFFF"/>
          <w:lang w:eastAsia="en-US"/>
        </w:rPr>
        <w:t>OperAnestServiceCode</w:t>
      </w:r>
      <w:r w:rsidRPr="002806C0">
        <w:rPr>
          <w:rFonts w:cs="Arial"/>
          <w:lang w:eastAsia="en-US"/>
        </w:rPr>
        <w:t>»;</w:t>
      </w:r>
    </w:p>
    <w:p w14:paraId="5E7E046C" w14:textId="59476FB5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перейдите к блоку «Системные опции: переопределения» и выберите пункт контекстного меню «Добавить». Откроется окно добавления ограничения по значениям системной опции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_Ref119333305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94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237C9D5F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drawing>
          <wp:inline distT="0" distB="0" distL="0" distR="0" wp14:anchorId="1B9898D7" wp14:editId="482C20F5">
            <wp:extent cx="4166483" cy="1473804"/>
            <wp:effectExtent l="19050" t="19050" r="24765" b="12700"/>
            <wp:docPr id="100072" name="Рисунок 100072" descr="Окно добавления переопределения системной оп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93874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92491" cy="14830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ADFBD5" w14:textId="3F3979C1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39" w:name="_Ref119333305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94</w:t>
      </w:r>
      <w:r w:rsidRPr="002806C0">
        <w:rPr>
          <w:rFonts w:cs="Arial"/>
        </w:rPr>
        <w:fldChar w:fldCharType="end"/>
      </w:r>
      <w:bookmarkEnd w:id="339"/>
      <w:r w:rsidRPr="002806C0">
        <w:rPr>
          <w:rFonts w:cs="Arial"/>
        </w:rPr>
        <w:t xml:space="preserve"> – Окно добавления переопределения системной опции</w:t>
      </w:r>
    </w:p>
    <w:p w14:paraId="73A30EAA" w14:textId="0359F875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заполните поля согласно приведенной ниже таблице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_Ref119333208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szCs w:val="24"/>
        </w:rPr>
        <w:t>Таблица </w:t>
      </w:r>
      <w:r w:rsidR="00DE36C7">
        <w:rPr>
          <w:noProof/>
          <w:szCs w:val="24"/>
        </w:rPr>
        <w:t>55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51768C5D" w14:textId="1B7FAC11" w:rsidR="002806C0" w:rsidRPr="002806C0" w:rsidRDefault="002806C0" w:rsidP="002806C0">
      <w:pPr>
        <w:keepNext/>
        <w:spacing w:after="120" w:line="360" w:lineRule="auto"/>
        <w:rPr>
          <w:szCs w:val="24"/>
        </w:rPr>
      </w:pPr>
      <w:bookmarkStart w:id="340" w:name="_Ref119333208"/>
      <w:r w:rsidRPr="002806C0">
        <w:rPr>
          <w:szCs w:val="24"/>
        </w:rPr>
        <w:t>Таблица </w:t>
      </w:r>
      <w:r w:rsidRPr="002806C0">
        <w:rPr>
          <w:szCs w:val="24"/>
        </w:rPr>
        <w:fldChar w:fldCharType="begin"/>
      </w:r>
      <w:r w:rsidRPr="002806C0">
        <w:rPr>
          <w:szCs w:val="24"/>
        </w:rPr>
        <w:instrText>SEQ Таблица \* ARABIC</w:instrText>
      </w:r>
      <w:r w:rsidRPr="002806C0">
        <w:rPr>
          <w:szCs w:val="24"/>
        </w:rPr>
        <w:fldChar w:fldCharType="separate"/>
      </w:r>
      <w:r w:rsidR="00DE36C7">
        <w:rPr>
          <w:noProof/>
          <w:szCs w:val="24"/>
        </w:rPr>
        <w:t>55</w:t>
      </w:r>
      <w:r w:rsidRPr="002806C0">
        <w:rPr>
          <w:szCs w:val="24"/>
        </w:rPr>
        <w:fldChar w:fldCharType="end"/>
      </w:r>
      <w:bookmarkEnd w:id="340"/>
      <w:r w:rsidRPr="002806C0">
        <w:rPr>
          <w:szCs w:val="24"/>
        </w:rPr>
        <w:t xml:space="preserve"> – Заполнение полей в окне добавления переопределения значения системной опции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528"/>
        <w:gridCol w:w="5660"/>
      </w:tblGrid>
      <w:tr w:rsidR="002806C0" w:rsidRPr="002806C0" w14:paraId="0DAF9B91" w14:textId="77777777" w:rsidTr="002806C0">
        <w:trPr>
          <w:tblHeader/>
        </w:trPr>
        <w:tc>
          <w:tcPr>
            <w:tcW w:w="2222" w:type="pct"/>
          </w:tcPr>
          <w:p w14:paraId="4BF3A852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Наименование поля</w:t>
            </w:r>
          </w:p>
        </w:tc>
        <w:tc>
          <w:tcPr>
            <w:tcW w:w="2778" w:type="pct"/>
          </w:tcPr>
          <w:p w14:paraId="5D8D3824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Значение</w:t>
            </w:r>
          </w:p>
        </w:tc>
      </w:tr>
      <w:tr w:rsidR="002806C0" w:rsidRPr="002806C0" w14:paraId="7CAF32C2" w14:textId="77777777" w:rsidTr="002806C0">
        <w:tc>
          <w:tcPr>
            <w:tcW w:w="2222" w:type="pct"/>
          </w:tcPr>
          <w:p w14:paraId="24EFBF07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Уровень переопределения</w:t>
            </w:r>
          </w:p>
        </w:tc>
        <w:tc>
          <w:tcPr>
            <w:tcW w:w="2778" w:type="pct"/>
          </w:tcPr>
          <w:p w14:paraId="1C802F9C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Версия/ЛПУ</w:t>
            </w:r>
          </w:p>
        </w:tc>
      </w:tr>
      <w:tr w:rsidR="002806C0" w:rsidRPr="002806C0" w14:paraId="27B81EA5" w14:textId="77777777" w:rsidTr="002806C0">
        <w:tc>
          <w:tcPr>
            <w:tcW w:w="2222" w:type="pct"/>
          </w:tcPr>
          <w:p w14:paraId="683B3A6E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 xml:space="preserve">ЛПУ </w:t>
            </w:r>
          </w:p>
        </w:tc>
        <w:tc>
          <w:tcPr>
            <w:tcW w:w="2778" w:type="pct"/>
          </w:tcPr>
          <w:p w14:paraId="433D74D6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МО, для которой настраивается значение системной опции</w:t>
            </w:r>
          </w:p>
        </w:tc>
      </w:tr>
      <w:tr w:rsidR="002806C0" w:rsidRPr="002806C0" w14:paraId="05471384" w14:textId="77777777" w:rsidTr="002806C0">
        <w:tc>
          <w:tcPr>
            <w:tcW w:w="2222" w:type="pct"/>
          </w:tcPr>
          <w:p w14:paraId="5D7C5ECE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Значение</w:t>
            </w:r>
          </w:p>
        </w:tc>
        <w:tc>
          <w:tcPr>
            <w:tcW w:w="2778" w:type="pct"/>
          </w:tcPr>
          <w:p w14:paraId="074DEDE4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Указать код услуги «Анестезия».</w:t>
            </w:r>
          </w:p>
          <w:p w14:paraId="53ABEA44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Коды услуг хранятся в «Система/ Словари-админ» в справочнике «Услуги» (код «SERVICES»)</w:t>
            </w:r>
          </w:p>
        </w:tc>
      </w:tr>
    </w:tbl>
    <w:p w14:paraId="12C45625" w14:textId="77777777" w:rsidR="002806C0" w:rsidRPr="002806C0" w:rsidRDefault="002806C0" w:rsidP="002806C0">
      <w:pPr>
        <w:spacing w:before="0" w:after="0" w:line="360" w:lineRule="auto"/>
        <w:ind w:right="-1" w:firstLine="851"/>
      </w:pPr>
    </w:p>
    <w:p w14:paraId="11297CD8" w14:textId="24B0701B" w:rsid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lastRenderedPageBreak/>
        <w:t>нажмите на кнопку «ОК» для сохранения введенных данных. Добавленное переопределения значения системной опции отобразится в блоке «Системные опции: переопределения».</w:t>
      </w:r>
    </w:p>
    <w:p w14:paraId="6103B180" w14:textId="792620A1" w:rsidR="006A0970" w:rsidRPr="006A0970" w:rsidRDefault="006A0970" w:rsidP="00610C6E">
      <w:pPr>
        <w:pStyle w:val="4"/>
      </w:pPr>
      <w:r w:rsidRPr="006A0970">
        <w:t>Настройка дополнительных словарей</w:t>
      </w:r>
    </w:p>
    <w:bookmarkEnd w:id="333"/>
    <w:p w14:paraId="4CAFB67F" w14:textId="1FDB2CD6" w:rsidR="002806C0" w:rsidRDefault="002806C0" w:rsidP="002806C0">
      <w:pPr>
        <w:spacing w:before="0" w:after="0" w:line="360" w:lineRule="auto"/>
        <w:ind w:right="-1" w:firstLine="851"/>
      </w:pPr>
      <w:r w:rsidRPr="002806C0">
        <w:t>Необходимо настроить дополнительные словари с кодами «CONDITION_PAT_ECOG» и «CONDITION_PAT_KARNOVSKY».</w:t>
      </w:r>
    </w:p>
    <w:p w14:paraId="6CAE18F4" w14:textId="1628AB78" w:rsidR="006A0970" w:rsidRPr="006A0970" w:rsidRDefault="006A0970" w:rsidP="00610C6E">
      <w:pPr>
        <w:pStyle w:val="5"/>
      </w:pPr>
      <w:r>
        <w:t>Добавление</w:t>
      </w:r>
      <w:r w:rsidRPr="006A0970">
        <w:t xml:space="preserve"> дополнительных словарей</w:t>
      </w:r>
    </w:p>
    <w:p w14:paraId="68B5002F" w14:textId="77777777" w:rsidR="002806C0" w:rsidRPr="002806C0" w:rsidRDefault="002806C0" w:rsidP="006A0970">
      <w:pPr>
        <w:keepNext/>
        <w:spacing w:before="0" w:after="0" w:line="360" w:lineRule="auto"/>
        <w:ind w:right="-1" w:firstLine="851"/>
      </w:pPr>
      <w:r w:rsidRPr="002806C0">
        <w:t>Для добавления дополнительного словаря выполните следующие действия:</w:t>
      </w:r>
    </w:p>
    <w:p w14:paraId="02D4EBA9" w14:textId="4E63D63B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перейдите в пункт главного меню «Словари/ Дополнительные словари». Откроется форма настройки дополнительных словарей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_Ref119146478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95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3D616B0A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drawing>
          <wp:inline distT="0" distB="0" distL="0" distR="0" wp14:anchorId="5FF94153" wp14:editId="784C03B0">
            <wp:extent cx="6295390" cy="3455582"/>
            <wp:effectExtent l="19050" t="19050" r="10160" b="12065"/>
            <wp:docPr id="100073" name="Рисунок 100073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98091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5558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5444C3" w14:textId="6FAFECF0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41" w:name="_Ref119146478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95</w:t>
      </w:r>
      <w:r w:rsidRPr="002806C0">
        <w:rPr>
          <w:rFonts w:cs="Arial"/>
        </w:rPr>
        <w:fldChar w:fldCharType="end"/>
      </w:r>
      <w:bookmarkEnd w:id="341"/>
      <w:r w:rsidRPr="002806C0">
        <w:rPr>
          <w:rFonts w:cs="Arial"/>
        </w:rPr>
        <w:t xml:space="preserve"> – Форма настройки дополнительных словарей</w:t>
      </w:r>
    </w:p>
    <w:p w14:paraId="04DECD6D" w14:textId="35AABA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вызовите контекстное меню в блоке «Дополнительные словари» и выберите пункт «Добавить». Откроется окно добавления дополнительного словаря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_Ref119146492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96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727B873E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lastRenderedPageBreak/>
        <w:drawing>
          <wp:inline distT="0" distB="0" distL="0" distR="0" wp14:anchorId="17365E6B" wp14:editId="1BD0DC81">
            <wp:extent cx="3108960" cy="1698171"/>
            <wp:effectExtent l="19050" t="19050" r="15240" b="16510"/>
            <wp:docPr id="100074" name="Рисунок 100074" descr="Окно добавления дополнительного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28317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15429" cy="17017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003BA8" w14:textId="1D5A3795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42" w:name="_Ref119146492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96</w:t>
      </w:r>
      <w:r w:rsidRPr="002806C0">
        <w:rPr>
          <w:rFonts w:cs="Arial"/>
        </w:rPr>
        <w:fldChar w:fldCharType="end"/>
      </w:r>
      <w:bookmarkEnd w:id="342"/>
      <w:r w:rsidRPr="002806C0">
        <w:rPr>
          <w:rFonts w:cs="Arial"/>
        </w:rPr>
        <w:t xml:space="preserve"> – Окно добавления дополнительного справочника</w:t>
      </w:r>
    </w:p>
    <w:p w14:paraId="0BFD3F53" w14:textId="1F035978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заполните поля поочередно для каждого словаря согласно таблице ниже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_Ref119146511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szCs w:val="24"/>
        </w:rPr>
        <w:t>Таблица </w:t>
      </w:r>
      <w:r w:rsidR="00DE36C7">
        <w:rPr>
          <w:noProof/>
          <w:szCs w:val="24"/>
        </w:rPr>
        <w:t>56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0D731BD6" w14:textId="184F87C6" w:rsidR="002806C0" w:rsidRPr="002806C0" w:rsidRDefault="002806C0" w:rsidP="002806C0">
      <w:pPr>
        <w:keepNext/>
        <w:spacing w:after="120" w:line="360" w:lineRule="auto"/>
        <w:rPr>
          <w:szCs w:val="24"/>
        </w:rPr>
      </w:pPr>
      <w:bookmarkStart w:id="343" w:name="_Ref119146511"/>
      <w:r w:rsidRPr="002806C0">
        <w:rPr>
          <w:szCs w:val="24"/>
        </w:rPr>
        <w:t>Таблица </w:t>
      </w:r>
      <w:r w:rsidRPr="002806C0">
        <w:rPr>
          <w:szCs w:val="24"/>
        </w:rPr>
        <w:fldChar w:fldCharType="begin"/>
      </w:r>
      <w:r w:rsidRPr="002806C0">
        <w:rPr>
          <w:szCs w:val="24"/>
        </w:rPr>
        <w:instrText>SEQ Таблица \* ARABIC</w:instrText>
      </w:r>
      <w:r w:rsidRPr="002806C0">
        <w:rPr>
          <w:szCs w:val="24"/>
        </w:rPr>
        <w:fldChar w:fldCharType="separate"/>
      </w:r>
      <w:r w:rsidR="00DE36C7">
        <w:rPr>
          <w:noProof/>
          <w:szCs w:val="24"/>
        </w:rPr>
        <w:t>56</w:t>
      </w:r>
      <w:r w:rsidRPr="002806C0">
        <w:rPr>
          <w:szCs w:val="24"/>
        </w:rPr>
        <w:fldChar w:fldCharType="end"/>
      </w:r>
      <w:bookmarkEnd w:id="343"/>
      <w:r w:rsidRPr="002806C0">
        <w:rPr>
          <w:szCs w:val="24"/>
        </w:rPr>
        <w:t xml:space="preserve"> – Заполнение полей окна добавления дополнительного словаря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161"/>
        <w:gridCol w:w="3280"/>
        <w:gridCol w:w="1489"/>
        <w:gridCol w:w="2258"/>
      </w:tblGrid>
      <w:tr w:rsidR="002806C0" w:rsidRPr="002806C0" w14:paraId="35314A94" w14:textId="77777777" w:rsidTr="002806C0">
        <w:trPr>
          <w:tblHeader/>
        </w:trPr>
        <w:tc>
          <w:tcPr>
            <w:tcW w:w="1518" w:type="pct"/>
          </w:tcPr>
          <w:p w14:paraId="13FF9B90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Код</w:t>
            </w:r>
          </w:p>
        </w:tc>
        <w:tc>
          <w:tcPr>
            <w:tcW w:w="1621" w:type="pct"/>
          </w:tcPr>
          <w:p w14:paraId="4FFFAD57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Наименование поля</w:t>
            </w:r>
          </w:p>
        </w:tc>
        <w:tc>
          <w:tcPr>
            <w:tcW w:w="742" w:type="pct"/>
          </w:tcPr>
          <w:p w14:paraId="1EA9CE21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Формат</w:t>
            </w:r>
          </w:p>
        </w:tc>
        <w:tc>
          <w:tcPr>
            <w:tcW w:w="1119" w:type="pct"/>
          </w:tcPr>
          <w:p w14:paraId="73559490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Длина строкового поля</w:t>
            </w:r>
          </w:p>
        </w:tc>
      </w:tr>
      <w:tr w:rsidR="002806C0" w:rsidRPr="002806C0" w14:paraId="731811FA" w14:textId="77777777" w:rsidTr="002806C0">
        <w:tc>
          <w:tcPr>
            <w:tcW w:w="1518" w:type="pct"/>
          </w:tcPr>
          <w:p w14:paraId="3F06E9C1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CONDITION_PAT_ECOG</w:t>
            </w:r>
          </w:p>
        </w:tc>
        <w:tc>
          <w:tcPr>
            <w:tcW w:w="1621" w:type="pct"/>
          </w:tcPr>
          <w:p w14:paraId="074270BA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Общее состояние пациента(ки) – шкала ECOG</w:t>
            </w:r>
          </w:p>
        </w:tc>
        <w:tc>
          <w:tcPr>
            <w:tcW w:w="742" w:type="pct"/>
          </w:tcPr>
          <w:p w14:paraId="1AEB3A5B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Строка</w:t>
            </w:r>
          </w:p>
        </w:tc>
        <w:tc>
          <w:tcPr>
            <w:tcW w:w="1119" w:type="pct"/>
          </w:tcPr>
          <w:p w14:paraId="4D2A8408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250</w:t>
            </w:r>
          </w:p>
        </w:tc>
      </w:tr>
      <w:tr w:rsidR="002806C0" w:rsidRPr="002806C0" w14:paraId="06197034" w14:textId="77777777" w:rsidTr="002806C0">
        <w:tc>
          <w:tcPr>
            <w:tcW w:w="1518" w:type="pct"/>
          </w:tcPr>
          <w:p w14:paraId="7D76934F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CONDITION_PAT_KARNOVSKY</w:t>
            </w:r>
          </w:p>
        </w:tc>
        <w:tc>
          <w:tcPr>
            <w:tcW w:w="1621" w:type="pct"/>
          </w:tcPr>
          <w:p w14:paraId="48FE48B1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Общее состояние пациента(ки) - индекс Карновского</w:t>
            </w:r>
          </w:p>
        </w:tc>
        <w:tc>
          <w:tcPr>
            <w:tcW w:w="742" w:type="pct"/>
          </w:tcPr>
          <w:p w14:paraId="5E37860A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Строка</w:t>
            </w:r>
          </w:p>
        </w:tc>
        <w:tc>
          <w:tcPr>
            <w:tcW w:w="1119" w:type="pct"/>
          </w:tcPr>
          <w:p w14:paraId="131E2260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250</w:t>
            </w:r>
          </w:p>
        </w:tc>
      </w:tr>
    </w:tbl>
    <w:p w14:paraId="18F23EA1" w14:textId="77777777" w:rsidR="002806C0" w:rsidRPr="002806C0" w:rsidRDefault="002806C0" w:rsidP="002806C0">
      <w:pPr>
        <w:spacing w:before="0" w:after="0" w:line="360" w:lineRule="auto"/>
        <w:ind w:right="-1" w:firstLine="851"/>
      </w:pPr>
    </w:p>
    <w:p w14:paraId="205961C2" w14:textId="06EFD95C" w:rsid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нажмите на кнопку «ОК» после заполнения полей. Добавленный справочник отобразится в блоке «Дополнительные словари».</w:t>
      </w:r>
    </w:p>
    <w:p w14:paraId="372D61B7" w14:textId="28765910" w:rsidR="006A0970" w:rsidRPr="006A0970" w:rsidRDefault="006A0970" w:rsidP="00610C6E">
      <w:pPr>
        <w:pStyle w:val="5"/>
      </w:pPr>
      <w:r>
        <w:t>Добавление</w:t>
      </w:r>
      <w:r w:rsidRPr="006A0970">
        <w:t xml:space="preserve"> значений дополнительного справочника</w:t>
      </w:r>
    </w:p>
    <w:p w14:paraId="724B8F6F" w14:textId="77777777" w:rsidR="002806C0" w:rsidRPr="002806C0" w:rsidRDefault="002806C0" w:rsidP="006A0970">
      <w:pPr>
        <w:spacing w:before="0" w:after="0" w:line="360" w:lineRule="auto"/>
        <w:ind w:right="-1" w:firstLine="851"/>
      </w:pPr>
      <w:r w:rsidRPr="002806C0">
        <w:t>Добавьте значения в созданные дополнительные словари.</w:t>
      </w:r>
    </w:p>
    <w:p w14:paraId="57CA8A83" w14:textId="77777777" w:rsidR="002806C0" w:rsidRPr="002806C0" w:rsidRDefault="002806C0" w:rsidP="002806C0">
      <w:pPr>
        <w:keepNext/>
        <w:spacing w:before="0" w:after="0" w:line="360" w:lineRule="auto"/>
        <w:ind w:right="-1" w:firstLine="851"/>
      </w:pPr>
      <w:r w:rsidRPr="002806C0">
        <w:t>Для добавления значения в дополнительный словарь выполните следующие действия:</w:t>
      </w:r>
    </w:p>
    <w:p w14:paraId="1030A0BB" w14:textId="7777777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выберите нужный справочник в блоке «Дополнительные словари»;</w:t>
      </w:r>
    </w:p>
    <w:p w14:paraId="3492D0F2" w14:textId="16E169AB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вызовите контекстное меню в блоке «Дополнительные словари: значения» и выберите пункт «Добавить»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_Ref119146537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rFonts w:cs="Arial"/>
        </w:rPr>
        <w:t>Рисунок </w:t>
      </w:r>
      <w:r w:rsidR="00DE36C7">
        <w:rPr>
          <w:rFonts w:cs="Arial"/>
          <w:noProof/>
        </w:rPr>
        <w:t>97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7F66916D" w14:textId="77777777" w:rsidR="002806C0" w:rsidRPr="002806C0" w:rsidRDefault="002806C0" w:rsidP="002806C0">
      <w:pPr>
        <w:keepNext/>
        <w:spacing w:after="120" w:line="360" w:lineRule="auto"/>
        <w:jc w:val="center"/>
      </w:pPr>
      <w:r w:rsidRPr="002806C0">
        <w:rPr>
          <w:noProof/>
        </w:rPr>
        <w:lastRenderedPageBreak/>
        <w:drawing>
          <wp:inline distT="0" distB="0" distL="0" distR="0" wp14:anchorId="36A80C18" wp14:editId="67E4B647">
            <wp:extent cx="6295390" cy="2817237"/>
            <wp:effectExtent l="19050" t="19050" r="10160" b="21590"/>
            <wp:docPr id="100075" name="Рисунок 100075" descr="Добавление значений в дополнительный сло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04791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1723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E607AC" w14:textId="756F69C1" w:rsidR="002806C0" w:rsidRPr="002806C0" w:rsidRDefault="002806C0" w:rsidP="002806C0">
      <w:pPr>
        <w:keepLines/>
        <w:spacing w:before="120" w:after="120" w:line="360" w:lineRule="auto"/>
        <w:jc w:val="center"/>
        <w:rPr>
          <w:rFonts w:cs="Arial"/>
        </w:rPr>
      </w:pPr>
      <w:bookmarkStart w:id="344" w:name="_Ref119146537"/>
      <w:r w:rsidRPr="002806C0">
        <w:rPr>
          <w:rFonts w:cs="Arial"/>
        </w:rPr>
        <w:t>Рисунок </w:t>
      </w:r>
      <w:r w:rsidRPr="002806C0">
        <w:rPr>
          <w:rFonts w:cs="Arial"/>
        </w:rPr>
        <w:fldChar w:fldCharType="begin"/>
      </w:r>
      <w:r w:rsidRPr="002806C0">
        <w:rPr>
          <w:rFonts w:cs="Arial"/>
        </w:rPr>
        <w:instrText>SEQ Рисунок \* ARABIC</w:instrText>
      </w:r>
      <w:r w:rsidRPr="002806C0">
        <w:rPr>
          <w:rFonts w:cs="Arial"/>
        </w:rPr>
        <w:fldChar w:fldCharType="separate"/>
      </w:r>
      <w:r w:rsidR="00DE36C7">
        <w:rPr>
          <w:rFonts w:cs="Arial"/>
          <w:noProof/>
        </w:rPr>
        <w:t>97</w:t>
      </w:r>
      <w:r w:rsidRPr="002806C0">
        <w:rPr>
          <w:rFonts w:cs="Arial"/>
        </w:rPr>
        <w:fldChar w:fldCharType="end"/>
      </w:r>
      <w:bookmarkEnd w:id="344"/>
      <w:r w:rsidRPr="002806C0">
        <w:rPr>
          <w:rFonts w:cs="Arial"/>
        </w:rPr>
        <w:t xml:space="preserve"> – Добавление значений в дополнительный словарь</w:t>
      </w:r>
    </w:p>
    <w:p w14:paraId="3FC11BBD" w14:textId="682B0C0E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заполните поля поочередно для каждого дополнительного словаря согласно таблице ниже (</w:t>
      </w:r>
      <w:r w:rsidRPr="002806C0">
        <w:rPr>
          <w:rFonts w:cs="Arial"/>
          <w:lang w:eastAsia="en-US"/>
        </w:rPr>
        <w:fldChar w:fldCharType="begin"/>
      </w:r>
      <w:r w:rsidRPr="002806C0">
        <w:rPr>
          <w:rFonts w:cs="Arial"/>
          <w:lang w:eastAsia="en-US"/>
        </w:rPr>
        <w:instrText xml:space="preserve"> REF _Ref119146574 \h </w:instrText>
      </w:r>
      <w:r w:rsidRPr="002806C0">
        <w:rPr>
          <w:rFonts w:cs="Arial"/>
          <w:lang w:eastAsia="en-US"/>
        </w:rPr>
      </w:r>
      <w:r w:rsidRPr="002806C0">
        <w:rPr>
          <w:rFonts w:cs="Arial"/>
          <w:lang w:eastAsia="en-US"/>
        </w:rPr>
        <w:fldChar w:fldCharType="separate"/>
      </w:r>
      <w:r w:rsidR="00DE36C7" w:rsidRPr="002806C0">
        <w:rPr>
          <w:szCs w:val="24"/>
        </w:rPr>
        <w:t>Таблица </w:t>
      </w:r>
      <w:r w:rsidR="00DE36C7">
        <w:rPr>
          <w:noProof/>
          <w:szCs w:val="24"/>
        </w:rPr>
        <w:t>57</w:t>
      </w:r>
      <w:r w:rsidRPr="002806C0">
        <w:rPr>
          <w:rFonts w:cs="Arial"/>
          <w:lang w:eastAsia="en-US"/>
        </w:rPr>
        <w:fldChar w:fldCharType="end"/>
      </w:r>
      <w:r w:rsidRPr="002806C0">
        <w:rPr>
          <w:rFonts w:cs="Arial"/>
          <w:lang w:eastAsia="en-US"/>
        </w:rPr>
        <w:t>);</w:t>
      </w:r>
    </w:p>
    <w:p w14:paraId="6E51FBB9" w14:textId="452EBC94" w:rsidR="002806C0" w:rsidRPr="002806C0" w:rsidRDefault="002806C0" w:rsidP="002806C0">
      <w:pPr>
        <w:keepNext/>
        <w:spacing w:after="120" w:line="360" w:lineRule="auto"/>
        <w:rPr>
          <w:szCs w:val="24"/>
        </w:rPr>
      </w:pPr>
      <w:bookmarkStart w:id="345" w:name="_Ref119146574"/>
      <w:r w:rsidRPr="002806C0">
        <w:rPr>
          <w:szCs w:val="24"/>
        </w:rPr>
        <w:t>Таблица </w:t>
      </w:r>
      <w:r w:rsidRPr="002806C0">
        <w:rPr>
          <w:szCs w:val="24"/>
        </w:rPr>
        <w:fldChar w:fldCharType="begin"/>
      </w:r>
      <w:r w:rsidRPr="002806C0">
        <w:rPr>
          <w:szCs w:val="24"/>
        </w:rPr>
        <w:instrText>SEQ Таблица \* ARABIC</w:instrText>
      </w:r>
      <w:r w:rsidRPr="002806C0">
        <w:rPr>
          <w:szCs w:val="24"/>
        </w:rPr>
        <w:fldChar w:fldCharType="separate"/>
      </w:r>
      <w:r w:rsidR="00DE36C7">
        <w:rPr>
          <w:noProof/>
          <w:szCs w:val="24"/>
        </w:rPr>
        <w:t>57</w:t>
      </w:r>
      <w:r w:rsidRPr="002806C0">
        <w:rPr>
          <w:szCs w:val="24"/>
        </w:rPr>
        <w:fldChar w:fldCharType="end"/>
      </w:r>
      <w:bookmarkEnd w:id="345"/>
      <w:r w:rsidRPr="002806C0">
        <w:rPr>
          <w:szCs w:val="24"/>
        </w:rPr>
        <w:t xml:space="preserve"> – Заполнение полей окна добавления значения дополнительного словаря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161"/>
        <w:gridCol w:w="1058"/>
        <w:gridCol w:w="5969"/>
      </w:tblGrid>
      <w:tr w:rsidR="002806C0" w:rsidRPr="002806C0" w14:paraId="5F9C1232" w14:textId="77777777" w:rsidTr="002806C0">
        <w:trPr>
          <w:tblHeader/>
        </w:trPr>
        <w:tc>
          <w:tcPr>
            <w:tcW w:w="1518" w:type="pct"/>
          </w:tcPr>
          <w:p w14:paraId="5A32CEC8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Дополнительный словарь</w:t>
            </w:r>
          </w:p>
        </w:tc>
        <w:tc>
          <w:tcPr>
            <w:tcW w:w="508" w:type="pct"/>
          </w:tcPr>
          <w:p w14:paraId="6A33C21E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Значение</w:t>
            </w:r>
          </w:p>
        </w:tc>
        <w:tc>
          <w:tcPr>
            <w:tcW w:w="2974" w:type="pct"/>
          </w:tcPr>
          <w:p w14:paraId="5EAAF594" w14:textId="77777777" w:rsidR="002806C0" w:rsidRPr="002806C0" w:rsidRDefault="002806C0" w:rsidP="002806C0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806C0">
              <w:rPr>
                <w:rFonts w:cs="Arial"/>
                <w:b/>
                <w:bCs/>
              </w:rPr>
              <w:t>Примечание</w:t>
            </w:r>
          </w:p>
        </w:tc>
      </w:tr>
      <w:tr w:rsidR="002806C0" w:rsidRPr="002806C0" w14:paraId="2F796CFA" w14:textId="77777777" w:rsidTr="002806C0">
        <w:tc>
          <w:tcPr>
            <w:tcW w:w="1518" w:type="pct"/>
            <w:vMerge w:val="restart"/>
          </w:tcPr>
          <w:p w14:paraId="0172E36E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CONDITION_PAT_ECOG</w:t>
            </w:r>
          </w:p>
        </w:tc>
        <w:tc>
          <w:tcPr>
            <w:tcW w:w="508" w:type="pct"/>
          </w:tcPr>
          <w:p w14:paraId="2F8BAF94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0</w:t>
            </w:r>
          </w:p>
        </w:tc>
        <w:tc>
          <w:tcPr>
            <w:tcW w:w="2974" w:type="pct"/>
          </w:tcPr>
          <w:p w14:paraId="1CDB9896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Больной полностью активен, способен выполнять все, как и до заболевания</w:t>
            </w:r>
          </w:p>
        </w:tc>
      </w:tr>
      <w:tr w:rsidR="002806C0" w:rsidRPr="002806C0" w14:paraId="21376F1B" w14:textId="77777777" w:rsidTr="002806C0">
        <w:tc>
          <w:tcPr>
            <w:tcW w:w="1518" w:type="pct"/>
            <w:vMerge/>
          </w:tcPr>
          <w:p w14:paraId="605670AC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6F2D615E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1</w:t>
            </w:r>
          </w:p>
        </w:tc>
        <w:tc>
          <w:tcPr>
            <w:tcW w:w="2974" w:type="pct"/>
          </w:tcPr>
          <w:p w14:paraId="3AFD4471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Больной неспособен выполнять тяжелую, но может выполнять легкую или сидячую работу (например, легкую домашнюю или канцелярскую работу)</w:t>
            </w:r>
          </w:p>
        </w:tc>
      </w:tr>
      <w:tr w:rsidR="002806C0" w:rsidRPr="002806C0" w14:paraId="3CC634F2" w14:textId="77777777" w:rsidTr="002806C0">
        <w:tc>
          <w:tcPr>
            <w:tcW w:w="1518" w:type="pct"/>
            <w:vMerge/>
          </w:tcPr>
          <w:p w14:paraId="66AE204B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4119D402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2</w:t>
            </w:r>
          </w:p>
        </w:tc>
        <w:tc>
          <w:tcPr>
            <w:tcW w:w="2974" w:type="pct"/>
          </w:tcPr>
          <w:p w14:paraId="16E726BF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Больной лечится амбулаторно, способен к самообслуживанию, но не может выполнять работу. Более 50% времени бодрствования проводит активно в вертикальном положении</w:t>
            </w:r>
          </w:p>
        </w:tc>
      </w:tr>
      <w:tr w:rsidR="002806C0" w:rsidRPr="002806C0" w14:paraId="27CF8504" w14:textId="77777777" w:rsidTr="002806C0">
        <w:tc>
          <w:tcPr>
            <w:tcW w:w="1518" w:type="pct"/>
            <w:vMerge/>
          </w:tcPr>
          <w:p w14:paraId="1AE9ED4D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1B415E18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3</w:t>
            </w:r>
          </w:p>
        </w:tc>
        <w:tc>
          <w:tcPr>
            <w:tcW w:w="2974" w:type="pct"/>
          </w:tcPr>
          <w:p w14:paraId="35C37E42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Больной способен лишь к ограниченному самообслуживанию, проводит в кресле или постели более 50% времени бодрствования</w:t>
            </w:r>
          </w:p>
        </w:tc>
      </w:tr>
      <w:tr w:rsidR="002806C0" w:rsidRPr="002806C0" w14:paraId="0375793C" w14:textId="77777777" w:rsidTr="002806C0">
        <w:tc>
          <w:tcPr>
            <w:tcW w:w="1518" w:type="pct"/>
            <w:vMerge/>
          </w:tcPr>
          <w:p w14:paraId="5F2EB887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1E69F739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4</w:t>
            </w:r>
          </w:p>
        </w:tc>
        <w:tc>
          <w:tcPr>
            <w:tcW w:w="2974" w:type="pct"/>
          </w:tcPr>
          <w:p w14:paraId="623E19ED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Инвалид, совершенно не способен к самообслуживанию, прикован к креслу или постели</w:t>
            </w:r>
          </w:p>
        </w:tc>
      </w:tr>
      <w:tr w:rsidR="002806C0" w:rsidRPr="002806C0" w14:paraId="373C5FA2" w14:textId="77777777" w:rsidTr="002806C0">
        <w:tc>
          <w:tcPr>
            <w:tcW w:w="1518" w:type="pct"/>
            <w:vMerge w:val="restart"/>
          </w:tcPr>
          <w:p w14:paraId="4CB8A7FF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CONDITION_PAT_KARNOVSKY</w:t>
            </w:r>
          </w:p>
        </w:tc>
        <w:tc>
          <w:tcPr>
            <w:tcW w:w="508" w:type="pct"/>
          </w:tcPr>
          <w:p w14:paraId="6311BA20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100 %</w:t>
            </w:r>
          </w:p>
        </w:tc>
        <w:tc>
          <w:tcPr>
            <w:tcW w:w="2974" w:type="pct"/>
          </w:tcPr>
          <w:p w14:paraId="3A1E4B52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Состояние нормальное, нет жалоб и симптомов заболевания</w:t>
            </w:r>
          </w:p>
        </w:tc>
      </w:tr>
      <w:tr w:rsidR="002806C0" w:rsidRPr="002806C0" w14:paraId="37CDF461" w14:textId="77777777" w:rsidTr="002806C0">
        <w:tc>
          <w:tcPr>
            <w:tcW w:w="1518" w:type="pct"/>
            <w:vMerge/>
          </w:tcPr>
          <w:p w14:paraId="222D9156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492D4EA8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90 %</w:t>
            </w:r>
          </w:p>
        </w:tc>
        <w:tc>
          <w:tcPr>
            <w:tcW w:w="2974" w:type="pct"/>
          </w:tcPr>
          <w:p w14:paraId="6A2F68A2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Нормальная активность сохранена, но имеются незначительные симптомы заболевания</w:t>
            </w:r>
          </w:p>
        </w:tc>
      </w:tr>
      <w:tr w:rsidR="002806C0" w:rsidRPr="002806C0" w14:paraId="18B49BB7" w14:textId="77777777" w:rsidTr="002806C0">
        <w:tc>
          <w:tcPr>
            <w:tcW w:w="1518" w:type="pct"/>
            <w:vMerge/>
          </w:tcPr>
          <w:p w14:paraId="73250BCC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6F4273CA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80 %</w:t>
            </w:r>
          </w:p>
        </w:tc>
        <w:tc>
          <w:tcPr>
            <w:tcW w:w="2974" w:type="pct"/>
          </w:tcPr>
          <w:p w14:paraId="6360EEC3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Нормальная активность возможна при дополнительных усилиях, при умеренно выраженных симптомах заболевания</w:t>
            </w:r>
          </w:p>
        </w:tc>
      </w:tr>
      <w:tr w:rsidR="002806C0" w:rsidRPr="002806C0" w14:paraId="3F0B967A" w14:textId="77777777" w:rsidTr="002806C0">
        <w:tc>
          <w:tcPr>
            <w:tcW w:w="1518" w:type="pct"/>
            <w:vMerge/>
          </w:tcPr>
          <w:p w14:paraId="63C66C08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4E2B63B8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70 %</w:t>
            </w:r>
          </w:p>
        </w:tc>
        <w:tc>
          <w:tcPr>
            <w:tcW w:w="2974" w:type="pct"/>
          </w:tcPr>
          <w:p w14:paraId="719D6A80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Больной обслуживает себя самостоятельно, но не способен к нормальной деятельности или работе</w:t>
            </w:r>
          </w:p>
        </w:tc>
      </w:tr>
      <w:tr w:rsidR="002806C0" w:rsidRPr="002806C0" w14:paraId="10DDDAB5" w14:textId="77777777" w:rsidTr="002806C0">
        <w:tc>
          <w:tcPr>
            <w:tcW w:w="1518" w:type="pct"/>
            <w:vMerge/>
          </w:tcPr>
          <w:p w14:paraId="3A98A867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0D814858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60 %</w:t>
            </w:r>
          </w:p>
        </w:tc>
        <w:tc>
          <w:tcPr>
            <w:tcW w:w="2974" w:type="pct"/>
          </w:tcPr>
          <w:p w14:paraId="33C1120A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Больной иногда нуждается в помощи, но в основном обслуживает себя сам</w:t>
            </w:r>
          </w:p>
        </w:tc>
      </w:tr>
      <w:tr w:rsidR="002806C0" w:rsidRPr="002806C0" w14:paraId="281E4550" w14:textId="77777777" w:rsidTr="002806C0">
        <w:tc>
          <w:tcPr>
            <w:tcW w:w="1518" w:type="pct"/>
            <w:vMerge/>
          </w:tcPr>
          <w:p w14:paraId="2A1C19C3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131516AC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50 %</w:t>
            </w:r>
          </w:p>
        </w:tc>
        <w:tc>
          <w:tcPr>
            <w:tcW w:w="2974" w:type="pct"/>
          </w:tcPr>
          <w:p w14:paraId="2B138D3E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Больному часто требуется помощь и медицинское обслуживание</w:t>
            </w:r>
          </w:p>
        </w:tc>
      </w:tr>
      <w:tr w:rsidR="002806C0" w:rsidRPr="002806C0" w14:paraId="5B20E540" w14:textId="77777777" w:rsidTr="002806C0">
        <w:tc>
          <w:tcPr>
            <w:tcW w:w="1518" w:type="pct"/>
            <w:vMerge/>
          </w:tcPr>
          <w:p w14:paraId="2C55D3F9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73B1BCFD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40 %</w:t>
            </w:r>
          </w:p>
        </w:tc>
        <w:tc>
          <w:tcPr>
            <w:tcW w:w="2974" w:type="pct"/>
          </w:tcPr>
          <w:p w14:paraId="04AC2555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Большую часть времени больной проводит в постели, необходим специальный уход и посторонняя помощь</w:t>
            </w:r>
          </w:p>
        </w:tc>
      </w:tr>
      <w:tr w:rsidR="002806C0" w:rsidRPr="002806C0" w14:paraId="7A63A62D" w14:textId="77777777" w:rsidTr="002806C0">
        <w:tc>
          <w:tcPr>
            <w:tcW w:w="1518" w:type="pct"/>
            <w:vMerge/>
          </w:tcPr>
          <w:p w14:paraId="1807AB02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79382EA2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30 %</w:t>
            </w:r>
          </w:p>
        </w:tc>
        <w:tc>
          <w:tcPr>
            <w:tcW w:w="2974" w:type="pct"/>
          </w:tcPr>
          <w:p w14:paraId="7B6204EB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Больной прикован к постели, показана госпитализация, хотя терминальное состояние не обязательно</w:t>
            </w:r>
          </w:p>
        </w:tc>
      </w:tr>
      <w:tr w:rsidR="002806C0" w:rsidRPr="002806C0" w14:paraId="3DF1AE3C" w14:textId="77777777" w:rsidTr="002806C0">
        <w:tc>
          <w:tcPr>
            <w:tcW w:w="1518" w:type="pct"/>
            <w:vMerge/>
          </w:tcPr>
          <w:p w14:paraId="5BEB0176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61A3E21C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20 %</w:t>
            </w:r>
          </w:p>
        </w:tc>
        <w:tc>
          <w:tcPr>
            <w:tcW w:w="2974" w:type="pct"/>
          </w:tcPr>
          <w:p w14:paraId="672628A2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Сильные проявления болезни, необходима госпитализация и поддерживающая терапия</w:t>
            </w:r>
          </w:p>
        </w:tc>
      </w:tr>
      <w:tr w:rsidR="002806C0" w:rsidRPr="002806C0" w14:paraId="5E9F5F60" w14:textId="77777777" w:rsidTr="002806C0">
        <w:tc>
          <w:tcPr>
            <w:tcW w:w="1518" w:type="pct"/>
            <w:vMerge/>
          </w:tcPr>
          <w:p w14:paraId="7BB61666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138648C2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10 %</w:t>
            </w:r>
          </w:p>
        </w:tc>
        <w:tc>
          <w:tcPr>
            <w:tcW w:w="2974" w:type="pct"/>
          </w:tcPr>
          <w:p w14:paraId="21A1FE24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Умирающий больной, быстрое прогрессирование заболевания</w:t>
            </w:r>
          </w:p>
        </w:tc>
      </w:tr>
      <w:tr w:rsidR="002806C0" w:rsidRPr="002806C0" w14:paraId="3124E3B0" w14:textId="77777777" w:rsidTr="002806C0">
        <w:tc>
          <w:tcPr>
            <w:tcW w:w="1518" w:type="pct"/>
            <w:vMerge/>
          </w:tcPr>
          <w:p w14:paraId="231ADDD6" w14:textId="77777777" w:rsidR="002806C0" w:rsidRPr="002806C0" w:rsidRDefault="002806C0" w:rsidP="002806C0">
            <w:pPr>
              <w:rPr>
                <w:rFonts w:cs="Arial"/>
                <w:bCs/>
              </w:rPr>
            </w:pPr>
          </w:p>
        </w:tc>
        <w:tc>
          <w:tcPr>
            <w:tcW w:w="508" w:type="pct"/>
          </w:tcPr>
          <w:p w14:paraId="58BD2D2A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0 %</w:t>
            </w:r>
          </w:p>
        </w:tc>
        <w:tc>
          <w:tcPr>
            <w:tcW w:w="2974" w:type="pct"/>
          </w:tcPr>
          <w:p w14:paraId="6C7A769A" w14:textId="77777777" w:rsidR="002806C0" w:rsidRPr="002806C0" w:rsidRDefault="002806C0" w:rsidP="002806C0">
            <w:pPr>
              <w:rPr>
                <w:rFonts w:cs="Arial"/>
                <w:bCs/>
              </w:rPr>
            </w:pPr>
            <w:r w:rsidRPr="002806C0">
              <w:rPr>
                <w:rFonts w:cs="Arial"/>
                <w:bCs/>
              </w:rPr>
              <w:t>Смерть</w:t>
            </w:r>
          </w:p>
        </w:tc>
      </w:tr>
    </w:tbl>
    <w:p w14:paraId="6F3FA695" w14:textId="77777777" w:rsidR="002806C0" w:rsidRPr="002806C0" w:rsidRDefault="002806C0" w:rsidP="002806C0">
      <w:pPr>
        <w:spacing w:before="0" w:after="0" w:line="360" w:lineRule="auto"/>
        <w:ind w:right="-1" w:firstLine="851"/>
      </w:pPr>
    </w:p>
    <w:p w14:paraId="1A232754" w14:textId="3C59D457" w:rsidR="002806C0" w:rsidRPr="002806C0" w:rsidRDefault="002806C0" w:rsidP="00E3126A">
      <w:pPr>
        <w:numPr>
          <w:ilvl w:val="0"/>
          <w:numId w:val="34"/>
        </w:numPr>
        <w:spacing w:before="0" w:after="0" w:line="360" w:lineRule="auto"/>
        <w:ind w:right="-2"/>
        <w:rPr>
          <w:rFonts w:cs="Arial"/>
          <w:lang w:eastAsia="en-US"/>
        </w:rPr>
      </w:pPr>
      <w:r w:rsidRPr="002806C0">
        <w:rPr>
          <w:rFonts w:cs="Arial"/>
          <w:lang w:eastAsia="en-US"/>
        </w:rPr>
        <w:t>нажмите на кнопку «ОК» после заполнения полей. Добавленное значение отобразится в блоке «Дополнительные словари: значения».</w:t>
      </w:r>
    </w:p>
    <w:p w14:paraId="62F58797" w14:textId="7EB97FF3" w:rsidR="0035314E" w:rsidRDefault="0035314E" w:rsidP="0002386C">
      <w:pPr>
        <w:pStyle w:val="4"/>
        <w:spacing w:before="360" w:after="360"/>
        <w:ind w:right="-2"/>
        <w:rPr>
          <w:color w:val="000000" w:themeColor="text1"/>
        </w:rPr>
      </w:pPr>
      <w:r w:rsidRPr="0035314E">
        <w:rPr>
          <w:color w:val="000000" w:themeColor="text1"/>
        </w:rPr>
        <w:t>Настройка дополнительных свойств</w:t>
      </w:r>
      <w:bookmarkEnd w:id="325"/>
    </w:p>
    <w:p w14:paraId="6C115BA9" w14:textId="77777777" w:rsidR="002806C0" w:rsidRDefault="002806C0" w:rsidP="002806C0">
      <w:pPr>
        <w:pStyle w:val="phnormal"/>
      </w:pPr>
      <w:r w:rsidRPr="000263B8">
        <w:t xml:space="preserve">Настройте </w:t>
      </w:r>
      <w:r>
        <w:t xml:space="preserve">следующие </w:t>
      </w:r>
      <w:r w:rsidRPr="000263B8">
        <w:t>дополнительные свойства</w:t>
      </w:r>
      <w:r>
        <w:t>:</w:t>
      </w:r>
    </w:p>
    <w:p w14:paraId="70F65BDA" w14:textId="77777777" w:rsidR="002806C0" w:rsidRDefault="002806C0" w:rsidP="00E3126A">
      <w:pPr>
        <w:pStyle w:val="phlistitemized1"/>
        <w:numPr>
          <w:ilvl w:val="0"/>
          <w:numId w:val="34"/>
        </w:numPr>
      </w:pPr>
      <w:r>
        <w:t>«</w:t>
      </w:r>
      <w:r w:rsidRPr="000263B8">
        <w:t>PATIENT_CONDIT_ADMISSION</w:t>
      </w:r>
      <w:r>
        <w:t>»</w:t>
      </w:r>
      <w:r w:rsidRPr="000263B8">
        <w:t xml:space="preserve"> и </w:t>
      </w:r>
      <w:r>
        <w:t>«</w:t>
      </w:r>
      <w:r w:rsidRPr="006E0C29">
        <w:t>PATIENT_CONDIT_DISCHARGE</w:t>
      </w:r>
      <w:r>
        <w:t>»</w:t>
      </w:r>
      <w:r w:rsidRPr="000263B8">
        <w:t xml:space="preserve">, предназначенные для хранения наименования и OID структурного подразделения сотрудника, которые затем отображаются в одноименных столбцах аналитической формы </w:t>
      </w:r>
      <w:r>
        <w:t>«</w:t>
      </w:r>
      <w:r w:rsidRPr="000263B8">
        <w:t>Журнал информационного взаимодействия с ВИМИС</w:t>
      </w:r>
      <w:r>
        <w:t>»</w:t>
      </w:r>
      <w:r w:rsidRPr="000263B8">
        <w:t xml:space="preserve">. Если значения этих дополнительных свойств не указаны, то наименование и OID структурного подразделения вычисляется по отделению, в котором работает </w:t>
      </w:r>
      <w:r>
        <w:t>сотрудник;</w:t>
      </w:r>
    </w:p>
    <w:p w14:paraId="362EA4F8" w14:textId="26651321" w:rsidR="002806C0" w:rsidRPr="006E0C29" w:rsidRDefault="002806C0" w:rsidP="00E3126A">
      <w:pPr>
        <w:pStyle w:val="phlistitemized1"/>
        <w:numPr>
          <w:ilvl w:val="0"/>
          <w:numId w:val="34"/>
        </w:numPr>
      </w:pPr>
      <w:r w:rsidRPr="006E0C29">
        <w:t>«TYPES_INSTRUMENTAL_STUDIES» – тип</w:t>
      </w:r>
      <w:r>
        <w:t>ы инструментальных исследований</w:t>
      </w:r>
      <w:r w:rsidRPr="006E0C29">
        <w:t>;</w:t>
      </w:r>
    </w:p>
    <w:p w14:paraId="367B91CA" w14:textId="4DE36B1F" w:rsidR="002806C0" w:rsidRDefault="002806C0" w:rsidP="00E3126A">
      <w:pPr>
        <w:pStyle w:val="phlistitemized1"/>
        <w:numPr>
          <w:ilvl w:val="0"/>
          <w:numId w:val="34"/>
        </w:numPr>
      </w:pPr>
      <w:r w:rsidRPr="006E0C29">
        <w:t>«EQUIP_TYPES_CDA» – учетные группы аппаратуры, используемой при операциях;</w:t>
      </w:r>
    </w:p>
    <w:p w14:paraId="72B82F75" w14:textId="059D83AA" w:rsidR="002806C0" w:rsidRDefault="002806C0" w:rsidP="00E3126A">
      <w:pPr>
        <w:pStyle w:val="phlistitemized1"/>
        <w:numPr>
          <w:ilvl w:val="0"/>
          <w:numId w:val="34"/>
        </w:numPr>
      </w:pPr>
      <w:r>
        <w:t>«</w:t>
      </w:r>
      <w:r w:rsidRPr="0029225C">
        <w:t>EQUIP_TYPES_CDA</w:t>
      </w:r>
      <w:r>
        <w:t>» – у</w:t>
      </w:r>
      <w:r w:rsidRPr="0029225C">
        <w:t>четные группы аппаратуры, используемой при операциях (СЭМД стац</w:t>
      </w:r>
      <w:r>
        <w:t>.</w:t>
      </w:r>
      <w:r w:rsidRPr="0029225C">
        <w:t xml:space="preserve"> эпикриз)</w:t>
      </w:r>
      <w:r>
        <w:t>;</w:t>
      </w:r>
    </w:p>
    <w:p w14:paraId="2D6E7FB2" w14:textId="0A04BC4B" w:rsidR="002806C0" w:rsidRPr="002806C0" w:rsidRDefault="002806C0" w:rsidP="00E3126A">
      <w:pPr>
        <w:pStyle w:val="phlistitemized1"/>
        <w:numPr>
          <w:ilvl w:val="0"/>
          <w:numId w:val="34"/>
        </w:numPr>
      </w:pPr>
      <w:r w:rsidRPr="006E0C29">
        <w:t>«EPIC_STAC_SERV» – признак услуги стационарного выписного эпикриза.</w:t>
      </w:r>
    </w:p>
    <w:p w14:paraId="0B46F2A9" w14:textId="6DAC241B" w:rsidR="00576E5F" w:rsidRDefault="00576E5F" w:rsidP="00E034C4">
      <w:pPr>
        <w:pStyle w:val="5"/>
      </w:pPr>
      <w:bookmarkStart w:id="346" w:name="_Toc86327331"/>
      <w:r>
        <w:t>Добавление дополнительных свойств</w:t>
      </w:r>
    </w:p>
    <w:p w14:paraId="6792AD51" w14:textId="09112C60" w:rsidR="00802AC2" w:rsidRDefault="00802AC2" w:rsidP="00802AC2">
      <w:pPr>
        <w:pStyle w:val="phnormal"/>
      </w:pPr>
      <w:r w:rsidRPr="000263B8">
        <w:t xml:space="preserve">Настройте дополнительные свойства. </w:t>
      </w:r>
    </w:p>
    <w:p w14:paraId="010FDCCA" w14:textId="77777777" w:rsidR="00802AC2" w:rsidRDefault="00802AC2" w:rsidP="00802AC2">
      <w:pPr>
        <w:pStyle w:val="phlistitemizedtitle"/>
      </w:pPr>
      <w:r w:rsidRPr="000263B8">
        <w:t>Для создания дополнительного свойства выполните следующие действия</w:t>
      </w:r>
      <w:r>
        <w:t>:</w:t>
      </w:r>
    </w:p>
    <w:p w14:paraId="5895D51F" w14:textId="407C4038" w:rsidR="00802AC2" w:rsidRPr="000263B8" w:rsidRDefault="00802AC2" w:rsidP="00802AC2">
      <w:pPr>
        <w:pStyle w:val="phlistitemized1"/>
      </w:pPr>
      <w:r w:rsidRPr="000263B8">
        <w:t xml:space="preserve">перейдите в пункт меню </w:t>
      </w:r>
      <w:r>
        <w:t>«</w:t>
      </w:r>
      <w:r w:rsidRPr="000263B8">
        <w:t>Система</w:t>
      </w:r>
      <w:r>
        <w:t xml:space="preserve">/ </w:t>
      </w:r>
      <w:r w:rsidRPr="000263B8">
        <w:t>Дополнительные свойства: настройка</w:t>
      </w:r>
      <w:r>
        <w:t>»</w:t>
      </w:r>
      <w:r w:rsidRPr="000263B8">
        <w:t>. Откроется форма настройки дополнительных свойств</w:t>
      </w:r>
      <w:r>
        <w:t xml:space="preserve"> (см. </w:t>
      </w:r>
      <w:r>
        <w:fldChar w:fldCharType="begin"/>
      </w:r>
      <w:r>
        <w:instrText xml:space="preserve"> REF _Ref119076383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53</w:t>
      </w:r>
      <w:r>
        <w:fldChar w:fldCharType="end"/>
      </w:r>
      <w:r>
        <w:t>)</w:t>
      </w:r>
      <w:r w:rsidRPr="000263B8">
        <w:t>;</w:t>
      </w:r>
    </w:p>
    <w:p w14:paraId="6A589587" w14:textId="4F35F370" w:rsidR="00802AC2" w:rsidRPr="000263B8" w:rsidRDefault="00802AC2" w:rsidP="00802AC2">
      <w:pPr>
        <w:pStyle w:val="phlistitemized1"/>
      </w:pPr>
      <w:r w:rsidRPr="000263B8">
        <w:t xml:space="preserve">в блоке </w:t>
      </w:r>
      <w:r>
        <w:t>«</w:t>
      </w:r>
      <w:r w:rsidRPr="000263B8">
        <w:t>Свойства документов</w:t>
      </w:r>
      <w:r>
        <w:t>»</w:t>
      </w:r>
      <w:r w:rsidRPr="000263B8">
        <w:t xml:space="preserve"> вызовите контекстное меню и выберите пункт </w:t>
      </w:r>
      <w:r>
        <w:t>«</w:t>
      </w:r>
      <w:r w:rsidRPr="000263B8">
        <w:t>Добавить</w:t>
      </w:r>
      <w:r>
        <w:t>»</w:t>
      </w:r>
      <w:r w:rsidRPr="000263B8">
        <w:t xml:space="preserve">. Откроется окно </w:t>
      </w:r>
      <w:r>
        <w:t>«</w:t>
      </w:r>
      <w:r w:rsidRPr="000263B8">
        <w:t>Свойства документов: Добавление</w:t>
      </w:r>
      <w:r>
        <w:t xml:space="preserve">» (см. </w:t>
      </w:r>
      <w:r>
        <w:fldChar w:fldCharType="begin"/>
      </w:r>
      <w:r>
        <w:instrText xml:space="preserve"> REF _Ref119076421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54</w:t>
      </w:r>
      <w:r>
        <w:fldChar w:fldCharType="end"/>
      </w:r>
      <w:r>
        <w:t>)</w:t>
      </w:r>
      <w:r w:rsidRPr="000263B8">
        <w:t>;</w:t>
      </w:r>
    </w:p>
    <w:p w14:paraId="51D038C0" w14:textId="55A2BE6A" w:rsidR="00802AC2" w:rsidRPr="000263B8" w:rsidRDefault="00802AC2" w:rsidP="00802AC2">
      <w:pPr>
        <w:pStyle w:val="phlistitemized1"/>
      </w:pPr>
      <w:r w:rsidRPr="000263B8">
        <w:lastRenderedPageBreak/>
        <w:t>заполните поля поочередно для каждого дополнительного свойства согласно таблице ниже</w:t>
      </w:r>
      <w:r>
        <w:t xml:space="preserve"> (</w:t>
      </w:r>
      <w:r>
        <w:fldChar w:fldCharType="begin"/>
      </w:r>
      <w:r>
        <w:instrText xml:space="preserve"> REF _Ref121177601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58</w:t>
      </w:r>
      <w:r>
        <w:fldChar w:fldCharType="end"/>
      </w:r>
      <w:r>
        <w:t>)</w:t>
      </w:r>
      <w:r w:rsidRPr="000263B8">
        <w:t>;</w:t>
      </w:r>
    </w:p>
    <w:p w14:paraId="3C1DFA49" w14:textId="50DBBE72" w:rsidR="00802AC2" w:rsidRPr="000263B8" w:rsidRDefault="00802AC2" w:rsidP="00802AC2">
      <w:pPr>
        <w:pStyle w:val="phtabletitle"/>
      </w:pPr>
      <w:bookmarkStart w:id="347" w:name="_Ref121177601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58</w:t>
      </w:r>
      <w:r w:rsidRPr="000263B8">
        <w:fldChar w:fldCharType="end"/>
      </w:r>
      <w:bookmarkEnd w:id="347"/>
      <w:r w:rsidRPr="000263B8">
        <w:t xml:space="preserve"> </w:t>
      </w:r>
      <w:r>
        <w:t xml:space="preserve">– </w:t>
      </w:r>
      <w:r w:rsidRPr="000263B8">
        <w:t>Заполнение полей окна добавления дополнительного свойства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070"/>
        <w:gridCol w:w="1667"/>
        <w:gridCol w:w="1594"/>
        <w:gridCol w:w="831"/>
        <w:gridCol w:w="1046"/>
        <w:gridCol w:w="858"/>
        <w:gridCol w:w="1122"/>
      </w:tblGrid>
      <w:tr w:rsidR="00802AC2" w:rsidRPr="00E24349" w14:paraId="4F5A331C" w14:textId="77777777" w:rsidTr="0029225C">
        <w:trPr>
          <w:tblHeader/>
        </w:trPr>
        <w:tc>
          <w:tcPr>
            <w:tcW w:w="1507" w:type="pct"/>
          </w:tcPr>
          <w:p w14:paraId="6517A8DF" w14:textId="77777777" w:rsidR="00802AC2" w:rsidRPr="00E24349" w:rsidRDefault="00802AC2" w:rsidP="00802AC2">
            <w:pPr>
              <w:pStyle w:val="phtablecolcaption"/>
            </w:pPr>
            <w:r w:rsidRPr="00E24349">
              <w:t>Код свойства</w:t>
            </w:r>
          </w:p>
        </w:tc>
        <w:tc>
          <w:tcPr>
            <w:tcW w:w="818" w:type="pct"/>
          </w:tcPr>
          <w:p w14:paraId="57B6517F" w14:textId="77777777" w:rsidR="00802AC2" w:rsidRPr="00E24349" w:rsidRDefault="00802AC2" w:rsidP="00802AC2">
            <w:pPr>
              <w:pStyle w:val="phtablecolcaption"/>
            </w:pPr>
            <w:r w:rsidRPr="00E24349">
              <w:t>Наименование свойства</w:t>
            </w:r>
          </w:p>
        </w:tc>
        <w:tc>
          <w:tcPr>
            <w:tcW w:w="782" w:type="pct"/>
          </w:tcPr>
          <w:p w14:paraId="086150DA" w14:textId="77777777" w:rsidR="00802AC2" w:rsidRPr="00E24349" w:rsidRDefault="00802AC2" w:rsidP="00802AC2">
            <w:pPr>
              <w:pStyle w:val="phtablecolcaption"/>
            </w:pPr>
            <w:r w:rsidRPr="00E24349">
              <w:t>Способ формирования</w:t>
            </w:r>
          </w:p>
        </w:tc>
        <w:tc>
          <w:tcPr>
            <w:tcW w:w="408" w:type="pct"/>
          </w:tcPr>
          <w:p w14:paraId="18677B43" w14:textId="77777777" w:rsidR="00802AC2" w:rsidRPr="00E24349" w:rsidRDefault="00802AC2" w:rsidP="00802AC2">
            <w:pPr>
              <w:pStyle w:val="phtablecolcaption"/>
            </w:pPr>
            <w:r w:rsidRPr="00E24349">
              <w:t>Тип данных</w:t>
            </w:r>
          </w:p>
        </w:tc>
        <w:tc>
          <w:tcPr>
            <w:tcW w:w="513" w:type="pct"/>
          </w:tcPr>
          <w:p w14:paraId="54F0786E" w14:textId="77777777" w:rsidR="00802AC2" w:rsidRPr="00E24349" w:rsidRDefault="00802AC2" w:rsidP="00802AC2">
            <w:pPr>
              <w:pStyle w:val="phtablecolcaption"/>
            </w:pPr>
            <w:r>
              <w:t>Общая длина числового поля</w:t>
            </w:r>
          </w:p>
        </w:tc>
        <w:tc>
          <w:tcPr>
            <w:tcW w:w="421" w:type="pct"/>
          </w:tcPr>
          <w:p w14:paraId="2848EB8E" w14:textId="77777777" w:rsidR="00802AC2" w:rsidRPr="00E24349" w:rsidRDefault="00802AC2" w:rsidP="00802AC2">
            <w:pPr>
              <w:pStyle w:val="phtablecolcaption"/>
            </w:pPr>
            <w:r>
              <w:t>Кол-во знаков после запятой</w:t>
            </w:r>
          </w:p>
        </w:tc>
        <w:tc>
          <w:tcPr>
            <w:tcW w:w="551" w:type="pct"/>
          </w:tcPr>
          <w:p w14:paraId="10816707" w14:textId="77777777" w:rsidR="00802AC2" w:rsidRPr="00E24349" w:rsidRDefault="00802AC2" w:rsidP="00802AC2">
            <w:pPr>
              <w:pStyle w:val="phtablecolcaption"/>
            </w:pPr>
            <w:r>
              <w:t>Д</w:t>
            </w:r>
            <w:r w:rsidRPr="00E24349">
              <w:t>лина строкового поля</w:t>
            </w:r>
          </w:p>
        </w:tc>
      </w:tr>
      <w:tr w:rsidR="00802AC2" w:rsidRPr="00E24349" w14:paraId="40F9FCBC" w14:textId="77777777" w:rsidTr="0029225C">
        <w:tc>
          <w:tcPr>
            <w:tcW w:w="1507" w:type="pct"/>
          </w:tcPr>
          <w:p w14:paraId="5267A285" w14:textId="0475173D" w:rsidR="00802AC2" w:rsidRPr="00E24349" w:rsidRDefault="00802AC2" w:rsidP="00802AC2">
            <w:pPr>
              <w:pStyle w:val="phtablecellleft"/>
            </w:pPr>
            <w:r w:rsidRPr="0035314E">
              <w:rPr>
                <w:lang w:val="en-US" w:eastAsia="en-US"/>
              </w:rPr>
              <w:t>PATIENT</w:t>
            </w:r>
            <w:r w:rsidRPr="0035314E">
              <w:rPr>
                <w:lang w:eastAsia="en-US"/>
              </w:rPr>
              <w:t>_</w:t>
            </w:r>
            <w:r w:rsidRPr="0035314E">
              <w:rPr>
                <w:lang w:val="en-US" w:eastAsia="en-US"/>
              </w:rPr>
              <w:t>CONDIT</w:t>
            </w:r>
            <w:r w:rsidRPr="0035314E">
              <w:rPr>
                <w:lang w:eastAsia="en-US"/>
              </w:rPr>
              <w:t>_</w:t>
            </w:r>
            <w:r w:rsidRPr="0035314E">
              <w:rPr>
                <w:lang w:val="en-US" w:eastAsia="en-US"/>
              </w:rPr>
              <w:t>ADMISSION</w:t>
            </w:r>
          </w:p>
        </w:tc>
        <w:tc>
          <w:tcPr>
            <w:tcW w:w="818" w:type="pct"/>
          </w:tcPr>
          <w:p w14:paraId="6CD2B0FD" w14:textId="3361C2A1" w:rsidR="00802AC2" w:rsidRPr="00E24349" w:rsidRDefault="00802AC2" w:rsidP="00802AC2">
            <w:pPr>
              <w:pStyle w:val="phtablecellleft"/>
            </w:pPr>
            <w:r w:rsidRPr="0035314E">
              <w:rPr>
                <w:lang w:eastAsia="en-US"/>
              </w:rPr>
              <w:t>Состояние при поступлении</w:t>
            </w:r>
          </w:p>
        </w:tc>
        <w:tc>
          <w:tcPr>
            <w:tcW w:w="782" w:type="pct"/>
          </w:tcPr>
          <w:p w14:paraId="69DCD098" w14:textId="0D3A9A95" w:rsidR="00802AC2" w:rsidRPr="00E24349" w:rsidRDefault="00802AC2" w:rsidP="00802AC2">
            <w:pPr>
              <w:pStyle w:val="phtablecellleft"/>
            </w:pPr>
            <w:r w:rsidRPr="0035314E">
              <w:rPr>
                <w:lang w:eastAsia="en-US"/>
              </w:rPr>
              <w:t>Вручную</w:t>
            </w:r>
          </w:p>
        </w:tc>
        <w:tc>
          <w:tcPr>
            <w:tcW w:w="408" w:type="pct"/>
          </w:tcPr>
          <w:p w14:paraId="573B4CA1" w14:textId="103ECE03" w:rsidR="00802AC2" w:rsidRPr="00E24349" w:rsidRDefault="00802AC2" w:rsidP="00802AC2">
            <w:pPr>
              <w:pStyle w:val="phtablecellleft"/>
            </w:pPr>
            <w:r w:rsidRPr="0035314E">
              <w:rPr>
                <w:lang w:eastAsia="en-US"/>
              </w:rPr>
              <w:t>Число</w:t>
            </w:r>
          </w:p>
        </w:tc>
        <w:tc>
          <w:tcPr>
            <w:tcW w:w="513" w:type="pct"/>
          </w:tcPr>
          <w:p w14:paraId="18F7AE88" w14:textId="103DE034" w:rsidR="00802AC2" w:rsidRPr="00C858AD" w:rsidRDefault="00802AC2" w:rsidP="00802AC2">
            <w:pPr>
              <w:pStyle w:val="phtablecellleft"/>
            </w:pPr>
            <w:r>
              <w:t>1</w:t>
            </w:r>
          </w:p>
        </w:tc>
        <w:tc>
          <w:tcPr>
            <w:tcW w:w="421" w:type="pct"/>
          </w:tcPr>
          <w:p w14:paraId="70EF5C6A" w14:textId="20980640" w:rsidR="00802AC2" w:rsidRPr="00C858AD" w:rsidRDefault="00802AC2" w:rsidP="00802AC2">
            <w:pPr>
              <w:pStyle w:val="phtablecellleft"/>
            </w:pPr>
            <w:r>
              <w:t>0</w:t>
            </w:r>
          </w:p>
        </w:tc>
        <w:tc>
          <w:tcPr>
            <w:tcW w:w="551" w:type="pct"/>
          </w:tcPr>
          <w:p w14:paraId="29B93383" w14:textId="0E80632C" w:rsidR="00802AC2" w:rsidRPr="00E24349" w:rsidRDefault="00802AC2" w:rsidP="00802AC2">
            <w:pPr>
              <w:pStyle w:val="phtablecellleft"/>
            </w:pPr>
          </w:p>
        </w:tc>
      </w:tr>
      <w:tr w:rsidR="00802AC2" w:rsidRPr="00E24349" w14:paraId="2BFCE2F8" w14:textId="77777777" w:rsidTr="0029225C">
        <w:tc>
          <w:tcPr>
            <w:tcW w:w="1507" w:type="pct"/>
          </w:tcPr>
          <w:p w14:paraId="51619176" w14:textId="5D39E50A" w:rsidR="00802AC2" w:rsidRPr="00E24349" w:rsidRDefault="00802AC2" w:rsidP="00802AC2">
            <w:pPr>
              <w:pStyle w:val="phtablecellleft"/>
            </w:pPr>
            <w:r w:rsidRPr="00802AC2">
              <w:t>PATIENT_CONDIT_DISCHARGE</w:t>
            </w:r>
          </w:p>
        </w:tc>
        <w:tc>
          <w:tcPr>
            <w:tcW w:w="818" w:type="pct"/>
          </w:tcPr>
          <w:p w14:paraId="27163B8D" w14:textId="7129A910" w:rsidR="00802AC2" w:rsidRPr="00E24349" w:rsidRDefault="00802AC2" w:rsidP="00802AC2">
            <w:pPr>
              <w:pStyle w:val="phtablecellleft"/>
              <w:tabs>
                <w:tab w:val="left" w:pos="501"/>
              </w:tabs>
            </w:pPr>
            <w:r w:rsidRPr="00802AC2">
              <w:t>Состояние при выписке</w:t>
            </w:r>
          </w:p>
        </w:tc>
        <w:tc>
          <w:tcPr>
            <w:tcW w:w="782" w:type="pct"/>
          </w:tcPr>
          <w:p w14:paraId="1AF76857" w14:textId="58E3F8ED" w:rsidR="00802AC2" w:rsidRPr="00E24349" w:rsidRDefault="00802AC2" w:rsidP="00802AC2">
            <w:pPr>
              <w:pStyle w:val="phtablecellleft"/>
            </w:pPr>
            <w:r w:rsidRPr="00802AC2">
              <w:t>Вручную</w:t>
            </w:r>
          </w:p>
        </w:tc>
        <w:tc>
          <w:tcPr>
            <w:tcW w:w="408" w:type="pct"/>
          </w:tcPr>
          <w:p w14:paraId="206A9C76" w14:textId="64747599" w:rsidR="00802AC2" w:rsidRPr="00E24349" w:rsidRDefault="00802AC2" w:rsidP="00802AC2">
            <w:pPr>
              <w:pStyle w:val="phtablecellleft"/>
            </w:pPr>
            <w:r w:rsidRPr="00802AC2">
              <w:t>Число</w:t>
            </w:r>
          </w:p>
        </w:tc>
        <w:tc>
          <w:tcPr>
            <w:tcW w:w="513" w:type="pct"/>
          </w:tcPr>
          <w:p w14:paraId="35011FF4" w14:textId="0782102E" w:rsidR="00802AC2" w:rsidRPr="00E24349" w:rsidRDefault="00802AC2" w:rsidP="00802AC2">
            <w:pPr>
              <w:pStyle w:val="phtablecellleft"/>
            </w:pPr>
            <w:r>
              <w:t>1</w:t>
            </w:r>
          </w:p>
        </w:tc>
        <w:tc>
          <w:tcPr>
            <w:tcW w:w="421" w:type="pct"/>
          </w:tcPr>
          <w:p w14:paraId="07339941" w14:textId="23B3724E" w:rsidR="00802AC2" w:rsidRPr="00E24349" w:rsidRDefault="00802AC2" w:rsidP="00802AC2">
            <w:pPr>
              <w:pStyle w:val="phtablecellleft"/>
            </w:pPr>
            <w:r>
              <w:t>0</w:t>
            </w:r>
          </w:p>
        </w:tc>
        <w:tc>
          <w:tcPr>
            <w:tcW w:w="551" w:type="pct"/>
          </w:tcPr>
          <w:p w14:paraId="618AFC46" w14:textId="77777777" w:rsidR="00802AC2" w:rsidRPr="00E24349" w:rsidRDefault="00802AC2" w:rsidP="00802AC2">
            <w:pPr>
              <w:pStyle w:val="phtablecellleft"/>
            </w:pPr>
          </w:p>
        </w:tc>
      </w:tr>
      <w:tr w:rsidR="00802AC2" w:rsidRPr="00E24349" w14:paraId="38A01225" w14:textId="77777777" w:rsidTr="0029225C">
        <w:tc>
          <w:tcPr>
            <w:tcW w:w="1507" w:type="pct"/>
          </w:tcPr>
          <w:p w14:paraId="2E87CB71" w14:textId="3DBCC2E7" w:rsidR="00802AC2" w:rsidRPr="00802AC2" w:rsidRDefault="00802AC2" w:rsidP="00802AC2">
            <w:pPr>
              <w:pStyle w:val="phtablecellleft"/>
            </w:pPr>
            <w:r w:rsidRPr="00802AC2">
              <w:t>TYPES_INSTRUMENTAL_STUDIES</w:t>
            </w:r>
          </w:p>
        </w:tc>
        <w:tc>
          <w:tcPr>
            <w:tcW w:w="818" w:type="pct"/>
          </w:tcPr>
          <w:p w14:paraId="2A948A24" w14:textId="5B1262CD" w:rsidR="00802AC2" w:rsidRPr="00E24349" w:rsidRDefault="00802AC2" w:rsidP="00802AC2">
            <w:pPr>
              <w:pStyle w:val="phtablecellleft"/>
              <w:tabs>
                <w:tab w:val="left" w:pos="501"/>
              </w:tabs>
            </w:pPr>
            <w:r w:rsidRPr="00802AC2">
              <w:t>Типы инструментальных исследований (СЭМД)</w:t>
            </w:r>
          </w:p>
        </w:tc>
        <w:tc>
          <w:tcPr>
            <w:tcW w:w="782" w:type="pct"/>
          </w:tcPr>
          <w:p w14:paraId="659D583F" w14:textId="77777777" w:rsidR="00802AC2" w:rsidRDefault="00802AC2" w:rsidP="00802AC2">
            <w:pPr>
              <w:pStyle w:val="phtablecellleft"/>
            </w:pPr>
            <w:r w:rsidRPr="00802AC2">
              <w:t>Из раздела</w:t>
            </w:r>
          </w:p>
          <w:p w14:paraId="1F84439F" w14:textId="0E7A7AF3" w:rsidR="00802AC2" w:rsidRPr="00E24349" w:rsidRDefault="00802AC2" w:rsidP="00802AC2">
            <w:pPr>
              <w:pStyle w:val="phtablecellleft"/>
            </w:pPr>
            <w:r>
              <w:t>(Раздел: «</w:t>
            </w:r>
            <w:r w:rsidRPr="00802AC2">
              <w:t>TYPES_INSTR</w:t>
            </w:r>
            <w:r>
              <w:t>», Композиция: «</w:t>
            </w:r>
            <w:r w:rsidRPr="00802AC2">
              <w:t>DEFULT</w:t>
            </w:r>
            <w:r>
              <w:t>»)</w:t>
            </w:r>
          </w:p>
        </w:tc>
        <w:tc>
          <w:tcPr>
            <w:tcW w:w="408" w:type="pct"/>
          </w:tcPr>
          <w:p w14:paraId="3022FB9C" w14:textId="1F74EC16" w:rsidR="00802AC2" w:rsidRPr="00E24349" w:rsidRDefault="0029225C" w:rsidP="00802AC2">
            <w:pPr>
              <w:pStyle w:val="phtablecellleft"/>
            </w:pPr>
            <w:r w:rsidRPr="0029225C">
              <w:t>Строка</w:t>
            </w:r>
          </w:p>
        </w:tc>
        <w:tc>
          <w:tcPr>
            <w:tcW w:w="513" w:type="pct"/>
          </w:tcPr>
          <w:p w14:paraId="491B6923" w14:textId="77777777" w:rsidR="00802AC2" w:rsidRPr="00E24349" w:rsidRDefault="00802AC2" w:rsidP="00802AC2">
            <w:pPr>
              <w:pStyle w:val="phtablecellleft"/>
            </w:pPr>
          </w:p>
        </w:tc>
        <w:tc>
          <w:tcPr>
            <w:tcW w:w="421" w:type="pct"/>
          </w:tcPr>
          <w:p w14:paraId="3B9D38E9" w14:textId="77777777" w:rsidR="00802AC2" w:rsidRPr="00E24349" w:rsidRDefault="00802AC2" w:rsidP="00802AC2">
            <w:pPr>
              <w:pStyle w:val="phtablecellleft"/>
            </w:pPr>
          </w:p>
        </w:tc>
        <w:tc>
          <w:tcPr>
            <w:tcW w:w="551" w:type="pct"/>
          </w:tcPr>
          <w:p w14:paraId="199D0A47" w14:textId="5B4F5D2C" w:rsidR="00802AC2" w:rsidRPr="00E24349" w:rsidRDefault="0029225C" w:rsidP="00802AC2">
            <w:pPr>
              <w:pStyle w:val="phtablecellleft"/>
            </w:pPr>
            <w:r w:rsidRPr="0029225C">
              <w:t>250</w:t>
            </w:r>
          </w:p>
        </w:tc>
      </w:tr>
      <w:tr w:rsidR="00802AC2" w:rsidRPr="00E24349" w14:paraId="76BA5FA0" w14:textId="77777777" w:rsidTr="0029225C">
        <w:tc>
          <w:tcPr>
            <w:tcW w:w="1507" w:type="pct"/>
          </w:tcPr>
          <w:p w14:paraId="5FD968A9" w14:textId="1195B5ED" w:rsidR="00802AC2" w:rsidRPr="00802AC2" w:rsidRDefault="0029225C" w:rsidP="00802AC2">
            <w:pPr>
              <w:pStyle w:val="phtablecellleft"/>
            </w:pPr>
            <w:r w:rsidRPr="0029225C">
              <w:t>EQUIP_TYPES_CDA</w:t>
            </w:r>
          </w:p>
        </w:tc>
        <w:tc>
          <w:tcPr>
            <w:tcW w:w="818" w:type="pct"/>
          </w:tcPr>
          <w:p w14:paraId="329107D1" w14:textId="251E3A3D" w:rsidR="00802AC2" w:rsidRPr="00E24349" w:rsidRDefault="0029225C" w:rsidP="00802AC2">
            <w:pPr>
              <w:pStyle w:val="phtablecellleft"/>
              <w:tabs>
                <w:tab w:val="left" w:pos="501"/>
              </w:tabs>
            </w:pPr>
            <w:r w:rsidRPr="0029225C">
              <w:t>Учетные группы аппаратуры, используемой при операциях (СЭМД стац</w:t>
            </w:r>
            <w:r w:rsidR="002806C0">
              <w:t>.</w:t>
            </w:r>
            <w:r w:rsidRPr="0029225C">
              <w:t xml:space="preserve"> эпикриз)</w:t>
            </w:r>
          </w:p>
        </w:tc>
        <w:tc>
          <w:tcPr>
            <w:tcW w:w="782" w:type="pct"/>
          </w:tcPr>
          <w:p w14:paraId="07962A5D" w14:textId="0A20B387" w:rsidR="00802AC2" w:rsidRDefault="0029225C" w:rsidP="00802AC2">
            <w:pPr>
              <w:pStyle w:val="phtablecellleft"/>
            </w:pPr>
            <w:r w:rsidRPr="0029225C">
              <w:t>Из доп.</w:t>
            </w:r>
            <w:r w:rsidR="002806C0">
              <w:t xml:space="preserve"> </w:t>
            </w:r>
            <w:r w:rsidRPr="0029225C">
              <w:t>словаря</w:t>
            </w:r>
          </w:p>
          <w:p w14:paraId="00E5B066" w14:textId="5B05D257" w:rsidR="0029225C" w:rsidRPr="00E24349" w:rsidRDefault="0029225C" w:rsidP="00802AC2">
            <w:pPr>
              <w:pStyle w:val="phtablecellleft"/>
            </w:pPr>
            <w:r>
              <w:t>(Доп. словарь: «</w:t>
            </w:r>
            <w:r w:rsidRPr="0029225C">
              <w:t>ISP_APPAR</w:t>
            </w:r>
            <w:r>
              <w:t>»)</w:t>
            </w:r>
          </w:p>
        </w:tc>
        <w:tc>
          <w:tcPr>
            <w:tcW w:w="408" w:type="pct"/>
          </w:tcPr>
          <w:p w14:paraId="06ACF9DF" w14:textId="43EFCF73" w:rsidR="00802AC2" w:rsidRPr="00E24349" w:rsidRDefault="0029225C" w:rsidP="00802AC2">
            <w:pPr>
              <w:pStyle w:val="phtablecellleft"/>
            </w:pPr>
            <w:r w:rsidRPr="0029225C">
              <w:t>Строка</w:t>
            </w:r>
          </w:p>
        </w:tc>
        <w:tc>
          <w:tcPr>
            <w:tcW w:w="513" w:type="pct"/>
          </w:tcPr>
          <w:p w14:paraId="34FA980F" w14:textId="77777777" w:rsidR="00802AC2" w:rsidRPr="00E24349" w:rsidRDefault="00802AC2" w:rsidP="00802AC2">
            <w:pPr>
              <w:pStyle w:val="phtablecellleft"/>
            </w:pPr>
          </w:p>
        </w:tc>
        <w:tc>
          <w:tcPr>
            <w:tcW w:w="421" w:type="pct"/>
          </w:tcPr>
          <w:p w14:paraId="0CA857B3" w14:textId="77777777" w:rsidR="00802AC2" w:rsidRPr="00E24349" w:rsidRDefault="00802AC2" w:rsidP="00802AC2">
            <w:pPr>
              <w:pStyle w:val="phtablecellleft"/>
            </w:pPr>
          </w:p>
        </w:tc>
        <w:tc>
          <w:tcPr>
            <w:tcW w:w="551" w:type="pct"/>
          </w:tcPr>
          <w:p w14:paraId="31391A80" w14:textId="701639D4" w:rsidR="00802AC2" w:rsidRPr="00E24349" w:rsidRDefault="0029225C" w:rsidP="00802AC2">
            <w:pPr>
              <w:pStyle w:val="phtablecellleft"/>
            </w:pPr>
            <w:r w:rsidRPr="0029225C">
              <w:t>100</w:t>
            </w:r>
          </w:p>
        </w:tc>
      </w:tr>
      <w:tr w:rsidR="0029225C" w:rsidRPr="00E24349" w14:paraId="0F14AF36" w14:textId="77777777" w:rsidTr="0029225C">
        <w:tc>
          <w:tcPr>
            <w:tcW w:w="1507" w:type="pct"/>
          </w:tcPr>
          <w:p w14:paraId="362D0B5B" w14:textId="0491D558" w:rsidR="0029225C" w:rsidRPr="00802AC2" w:rsidRDefault="0029225C" w:rsidP="0029225C">
            <w:pPr>
              <w:pStyle w:val="phtablecellleft"/>
            </w:pPr>
            <w:r w:rsidRPr="0029225C">
              <w:t>EPIC_STAC_SERV</w:t>
            </w:r>
          </w:p>
        </w:tc>
        <w:tc>
          <w:tcPr>
            <w:tcW w:w="818" w:type="pct"/>
          </w:tcPr>
          <w:p w14:paraId="79197B4C" w14:textId="294B84B0" w:rsidR="0029225C" w:rsidRPr="00E24349" w:rsidRDefault="0029225C" w:rsidP="0029225C">
            <w:pPr>
              <w:pStyle w:val="phtablecellleft"/>
              <w:tabs>
                <w:tab w:val="left" w:pos="501"/>
              </w:tabs>
            </w:pPr>
            <w:r w:rsidRPr="0029225C">
              <w:t>Является услугой стационарного выписного эпикриза (СЭМД)</w:t>
            </w:r>
          </w:p>
        </w:tc>
        <w:tc>
          <w:tcPr>
            <w:tcW w:w="782" w:type="pct"/>
          </w:tcPr>
          <w:p w14:paraId="619BF942" w14:textId="273707DC" w:rsidR="0029225C" w:rsidRPr="00E24349" w:rsidRDefault="0029225C" w:rsidP="0029225C">
            <w:pPr>
              <w:pStyle w:val="phtablecellleft"/>
            </w:pPr>
            <w:r w:rsidRPr="0029225C">
              <w:t>Вручную</w:t>
            </w:r>
          </w:p>
        </w:tc>
        <w:tc>
          <w:tcPr>
            <w:tcW w:w="408" w:type="pct"/>
          </w:tcPr>
          <w:p w14:paraId="37B6537C" w14:textId="21C5C501" w:rsidR="0029225C" w:rsidRPr="00E24349" w:rsidRDefault="0029225C" w:rsidP="0029225C">
            <w:pPr>
              <w:pStyle w:val="phtablecellleft"/>
            </w:pPr>
            <w:r w:rsidRPr="00802AC2">
              <w:t>Число</w:t>
            </w:r>
          </w:p>
        </w:tc>
        <w:tc>
          <w:tcPr>
            <w:tcW w:w="513" w:type="pct"/>
          </w:tcPr>
          <w:p w14:paraId="68AD9536" w14:textId="6402DB22" w:rsidR="0029225C" w:rsidRPr="00E24349" w:rsidRDefault="0029225C" w:rsidP="0029225C">
            <w:pPr>
              <w:pStyle w:val="phtablecellleft"/>
            </w:pPr>
            <w:r>
              <w:t>1</w:t>
            </w:r>
          </w:p>
        </w:tc>
        <w:tc>
          <w:tcPr>
            <w:tcW w:w="421" w:type="pct"/>
          </w:tcPr>
          <w:p w14:paraId="6642184C" w14:textId="5C9DA05C" w:rsidR="0029225C" w:rsidRPr="00E24349" w:rsidRDefault="0029225C" w:rsidP="0029225C">
            <w:pPr>
              <w:pStyle w:val="phtablecellleft"/>
            </w:pPr>
            <w:r>
              <w:t>0</w:t>
            </w:r>
          </w:p>
        </w:tc>
        <w:tc>
          <w:tcPr>
            <w:tcW w:w="551" w:type="pct"/>
          </w:tcPr>
          <w:p w14:paraId="10AB1A17" w14:textId="77777777" w:rsidR="0029225C" w:rsidRPr="00E24349" w:rsidRDefault="0029225C" w:rsidP="0029225C">
            <w:pPr>
              <w:pStyle w:val="phtablecellleft"/>
            </w:pPr>
          </w:p>
        </w:tc>
      </w:tr>
    </w:tbl>
    <w:p w14:paraId="1F9C2042" w14:textId="77777777" w:rsidR="00802AC2" w:rsidRDefault="00802AC2" w:rsidP="00802AC2">
      <w:pPr>
        <w:pStyle w:val="phnormal"/>
      </w:pPr>
    </w:p>
    <w:p w14:paraId="438E477D" w14:textId="77777777" w:rsidR="00802AC2" w:rsidRDefault="00802AC2" w:rsidP="00802AC2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 после заполнения полей. Созданное дополнительное свойство отобразится в блоке </w:t>
      </w:r>
      <w:r>
        <w:t>«</w:t>
      </w:r>
      <w:r w:rsidRPr="000263B8">
        <w:t>Свойства документов</w:t>
      </w:r>
      <w:r>
        <w:t>»</w:t>
      </w:r>
      <w:r w:rsidRPr="000263B8">
        <w:t>.</w:t>
      </w:r>
    </w:p>
    <w:p w14:paraId="44595323" w14:textId="77777777" w:rsidR="00802AC2" w:rsidRPr="000263B8" w:rsidRDefault="00802AC2" w:rsidP="00802AC2">
      <w:pPr>
        <w:pStyle w:val="5"/>
      </w:pPr>
      <w:r w:rsidRPr="000263B8">
        <w:t>Добавление связей дополнительных свойств с разделами</w:t>
      </w:r>
    </w:p>
    <w:p w14:paraId="31D73F8E" w14:textId="77777777" w:rsidR="00802AC2" w:rsidRPr="000263B8" w:rsidRDefault="00802AC2" w:rsidP="00802AC2">
      <w:pPr>
        <w:pStyle w:val="phnormal"/>
      </w:pPr>
      <w:r w:rsidRPr="000263B8">
        <w:t>Добавьте связь дополнительн</w:t>
      </w:r>
      <w:r>
        <w:t>ых</w:t>
      </w:r>
      <w:r w:rsidRPr="000263B8">
        <w:t xml:space="preserve"> свойств с разделами.</w:t>
      </w:r>
    </w:p>
    <w:p w14:paraId="29ADFC42" w14:textId="77777777" w:rsidR="00802AC2" w:rsidRDefault="00802AC2" w:rsidP="00802AC2">
      <w:pPr>
        <w:pStyle w:val="phlistitemizedtitle"/>
      </w:pPr>
      <w:r w:rsidRPr="000263B8">
        <w:t>Для добавления связ</w:t>
      </w:r>
      <w:r>
        <w:t xml:space="preserve">и </w:t>
      </w:r>
      <w:r w:rsidRPr="000263B8">
        <w:t>дополнительн</w:t>
      </w:r>
      <w:r>
        <w:t>ого</w:t>
      </w:r>
      <w:r w:rsidRPr="000263B8">
        <w:t xml:space="preserve"> </w:t>
      </w:r>
      <w:r>
        <w:t>свойства</w:t>
      </w:r>
      <w:r w:rsidRPr="000263B8">
        <w:t xml:space="preserve"> с раздел</w:t>
      </w:r>
      <w:r>
        <w:t>ом</w:t>
      </w:r>
      <w:r w:rsidRPr="000263B8">
        <w:t xml:space="preserve"> Системы выполните следующие действия</w:t>
      </w:r>
      <w:r>
        <w:t>:</w:t>
      </w:r>
    </w:p>
    <w:p w14:paraId="12B3495E" w14:textId="14DF14D4" w:rsidR="00802AC2" w:rsidRPr="000263B8" w:rsidRDefault="00802AC2" w:rsidP="00802AC2">
      <w:pPr>
        <w:pStyle w:val="phlistitemized1"/>
      </w:pPr>
      <w:r w:rsidRPr="000263B8">
        <w:t xml:space="preserve">выберите нужное дополнительное свойство в блоке </w:t>
      </w:r>
      <w:r>
        <w:t>«</w:t>
      </w:r>
      <w:r w:rsidRPr="000263B8">
        <w:t>Свойства документов</w:t>
      </w:r>
      <w:r>
        <w:t xml:space="preserve">» (см. </w:t>
      </w:r>
      <w:r>
        <w:fldChar w:fldCharType="begin"/>
      </w:r>
      <w:r>
        <w:instrText xml:space="preserve"> REF _Ref119155813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55</w:t>
      </w:r>
      <w:r>
        <w:fldChar w:fldCharType="end"/>
      </w:r>
      <w:r>
        <w:t>)</w:t>
      </w:r>
      <w:r w:rsidRPr="000263B8">
        <w:t>;</w:t>
      </w:r>
    </w:p>
    <w:p w14:paraId="54D21378" w14:textId="279808E4" w:rsidR="00802AC2" w:rsidRPr="000263B8" w:rsidRDefault="00802AC2" w:rsidP="00802AC2">
      <w:pPr>
        <w:pStyle w:val="phlistitemized1"/>
      </w:pPr>
      <w:r w:rsidRPr="000263B8">
        <w:t xml:space="preserve">вызовите контекстное меню в блоке </w:t>
      </w:r>
      <w:r>
        <w:t>«</w:t>
      </w:r>
      <w:r w:rsidRPr="000263B8">
        <w:t>Свойства документов: связи с разделами</w:t>
      </w:r>
      <w:r>
        <w:t>»</w:t>
      </w:r>
      <w:r w:rsidRPr="000263B8">
        <w:t xml:space="preserve"> и выберите пункт </w:t>
      </w:r>
      <w:r>
        <w:t>«</w:t>
      </w:r>
      <w:r w:rsidRPr="000263B8">
        <w:t>Добавить</w:t>
      </w:r>
      <w:r>
        <w:t>»</w:t>
      </w:r>
      <w:r w:rsidRPr="000263B8">
        <w:t xml:space="preserve">. Откроется окно </w:t>
      </w:r>
      <w:r>
        <w:t>«</w:t>
      </w:r>
      <w:r w:rsidRPr="000263B8">
        <w:t>Свойства документов: связи с разделами</w:t>
      </w:r>
      <w:r>
        <w:t xml:space="preserve">» (см. </w:t>
      </w:r>
      <w:r>
        <w:fldChar w:fldCharType="begin"/>
      </w:r>
      <w:r>
        <w:instrText xml:space="preserve"> REF _Ref119076820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56</w:t>
      </w:r>
      <w:r>
        <w:fldChar w:fldCharType="end"/>
      </w:r>
      <w:r>
        <w:t>)</w:t>
      </w:r>
      <w:r w:rsidRPr="000263B8">
        <w:t>;</w:t>
      </w:r>
    </w:p>
    <w:p w14:paraId="5B1EF30D" w14:textId="4BA09252" w:rsidR="00802AC2" w:rsidRPr="000263B8" w:rsidRDefault="00802AC2" w:rsidP="00802AC2">
      <w:pPr>
        <w:pStyle w:val="phlistitemized1"/>
      </w:pPr>
      <w:r w:rsidRPr="000263B8">
        <w:lastRenderedPageBreak/>
        <w:t>заполните поля поочередно для каждого дополнительного свойства согласно таблице ниже</w:t>
      </w:r>
      <w:r>
        <w:t xml:space="preserve"> (</w:t>
      </w:r>
      <w:r>
        <w:fldChar w:fldCharType="begin"/>
      </w:r>
      <w:r>
        <w:instrText xml:space="preserve"> REF _Ref121177602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59</w:t>
      </w:r>
      <w:r>
        <w:fldChar w:fldCharType="end"/>
      </w:r>
      <w:r>
        <w:t>)</w:t>
      </w:r>
      <w:r w:rsidRPr="000263B8">
        <w:t>;</w:t>
      </w:r>
    </w:p>
    <w:p w14:paraId="4D5F2B77" w14:textId="60F1CB24" w:rsidR="00802AC2" w:rsidRPr="000263B8" w:rsidRDefault="00802AC2" w:rsidP="00802AC2">
      <w:pPr>
        <w:pStyle w:val="phtabletitle"/>
      </w:pPr>
      <w:bookmarkStart w:id="348" w:name="_Ref121177602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59</w:t>
      </w:r>
      <w:r w:rsidRPr="000263B8">
        <w:fldChar w:fldCharType="end"/>
      </w:r>
      <w:bookmarkEnd w:id="348"/>
      <w:r w:rsidRPr="000263B8">
        <w:t xml:space="preserve"> </w:t>
      </w:r>
      <w:r>
        <w:t xml:space="preserve">– </w:t>
      </w:r>
      <w:r w:rsidRPr="000263B8">
        <w:t>Заполнение полей окна добавления связей дополнительных свойств с разделами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405"/>
        <w:gridCol w:w="4322"/>
        <w:gridCol w:w="2461"/>
      </w:tblGrid>
      <w:tr w:rsidR="00802AC2" w:rsidRPr="00E24349" w14:paraId="083E95F9" w14:textId="77777777" w:rsidTr="00802AC2">
        <w:trPr>
          <w:tblHeader/>
        </w:trPr>
        <w:tc>
          <w:tcPr>
            <w:tcW w:w="1683" w:type="pct"/>
          </w:tcPr>
          <w:p w14:paraId="571343BA" w14:textId="77777777" w:rsidR="00802AC2" w:rsidRPr="00E24349" w:rsidRDefault="00802AC2" w:rsidP="00802AC2">
            <w:pPr>
              <w:pStyle w:val="phtablecolcaption"/>
            </w:pPr>
            <w:r w:rsidRPr="00E24349">
              <w:t>Код дополнительного свойства</w:t>
            </w:r>
          </w:p>
        </w:tc>
        <w:tc>
          <w:tcPr>
            <w:tcW w:w="2194" w:type="pct"/>
          </w:tcPr>
          <w:p w14:paraId="191A2C10" w14:textId="77777777" w:rsidR="00802AC2" w:rsidRPr="00E24349" w:rsidRDefault="00802AC2" w:rsidP="00802AC2">
            <w:pPr>
              <w:pStyle w:val="phtablecolcaption"/>
            </w:pPr>
            <w:r w:rsidRPr="00E24349">
              <w:t>Приглашение ко вводу</w:t>
            </w:r>
          </w:p>
        </w:tc>
        <w:tc>
          <w:tcPr>
            <w:tcW w:w="1123" w:type="pct"/>
          </w:tcPr>
          <w:p w14:paraId="1C190E19" w14:textId="77777777" w:rsidR="00802AC2" w:rsidRPr="00E24349" w:rsidRDefault="00802AC2" w:rsidP="00802AC2">
            <w:pPr>
              <w:pStyle w:val="phtablecolcaption"/>
            </w:pPr>
            <w:r w:rsidRPr="00E24349">
              <w:t>Раздел</w:t>
            </w:r>
          </w:p>
        </w:tc>
      </w:tr>
      <w:tr w:rsidR="0029225C" w:rsidRPr="00E24349" w14:paraId="6829EB7E" w14:textId="77777777" w:rsidTr="00802AC2">
        <w:tc>
          <w:tcPr>
            <w:tcW w:w="1683" w:type="pct"/>
          </w:tcPr>
          <w:p w14:paraId="640C3078" w14:textId="029D41C7" w:rsidR="0029225C" w:rsidRPr="00E24349" w:rsidRDefault="0029225C" w:rsidP="0029225C">
            <w:pPr>
              <w:pStyle w:val="phtablecellleft"/>
            </w:pPr>
            <w:r w:rsidRPr="0035314E">
              <w:rPr>
                <w:lang w:val="en-US" w:eastAsia="en-US"/>
              </w:rPr>
              <w:t>PATIENT</w:t>
            </w:r>
            <w:r w:rsidRPr="0035314E">
              <w:rPr>
                <w:lang w:eastAsia="en-US"/>
              </w:rPr>
              <w:t>_</w:t>
            </w:r>
            <w:r w:rsidRPr="0035314E">
              <w:rPr>
                <w:lang w:val="en-US" w:eastAsia="en-US"/>
              </w:rPr>
              <w:t>CONDIT</w:t>
            </w:r>
            <w:r w:rsidRPr="0035314E">
              <w:rPr>
                <w:lang w:eastAsia="en-US"/>
              </w:rPr>
              <w:t>_</w:t>
            </w:r>
            <w:r w:rsidRPr="0035314E">
              <w:rPr>
                <w:lang w:val="en-US" w:eastAsia="en-US"/>
              </w:rPr>
              <w:t>ADMISSION</w:t>
            </w:r>
          </w:p>
        </w:tc>
        <w:tc>
          <w:tcPr>
            <w:tcW w:w="2194" w:type="pct"/>
          </w:tcPr>
          <w:p w14:paraId="42AC6294" w14:textId="3319D56B" w:rsidR="0029225C" w:rsidRPr="00E24349" w:rsidRDefault="0029225C" w:rsidP="0029225C">
            <w:pPr>
              <w:pStyle w:val="phtablecellleft"/>
            </w:pPr>
            <w:r w:rsidRPr="0035314E">
              <w:rPr>
                <w:lang w:eastAsia="en-US"/>
              </w:rPr>
              <w:t>Состояние при поступлении</w:t>
            </w:r>
          </w:p>
        </w:tc>
        <w:tc>
          <w:tcPr>
            <w:tcW w:w="1123" w:type="pct"/>
          </w:tcPr>
          <w:p w14:paraId="6A4EB2B0" w14:textId="6608FF41" w:rsidR="0029225C" w:rsidRPr="00E24349" w:rsidRDefault="0029225C" w:rsidP="0029225C">
            <w:pPr>
              <w:pStyle w:val="phtablecellleft"/>
            </w:pPr>
            <w:r w:rsidRPr="0035314E">
              <w:rPr>
                <w:lang w:eastAsia="en-US"/>
              </w:rPr>
              <w:t>SERVICES</w:t>
            </w:r>
          </w:p>
        </w:tc>
      </w:tr>
      <w:tr w:rsidR="0029225C" w:rsidRPr="00E24349" w14:paraId="3442FC2C" w14:textId="77777777" w:rsidTr="00802AC2">
        <w:tc>
          <w:tcPr>
            <w:tcW w:w="1683" w:type="pct"/>
          </w:tcPr>
          <w:p w14:paraId="2B3C2DA5" w14:textId="65F11162" w:rsidR="0029225C" w:rsidRPr="00E24349" w:rsidRDefault="0029225C" w:rsidP="0029225C">
            <w:pPr>
              <w:pStyle w:val="phtablecellleft"/>
            </w:pPr>
            <w:r w:rsidRPr="00802AC2">
              <w:t>PATIENT_CONDIT_DISCHARGE</w:t>
            </w:r>
          </w:p>
        </w:tc>
        <w:tc>
          <w:tcPr>
            <w:tcW w:w="2194" w:type="pct"/>
          </w:tcPr>
          <w:p w14:paraId="3EAFE9DC" w14:textId="5E46F89A" w:rsidR="0029225C" w:rsidRPr="00E24349" w:rsidRDefault="0029225C" w:rsidP="0029225C">
            <w:pPr>
              <w:pStyle w:val="phtablecellleft"/>
            </w:pPr>
            <w:r w:rsidRPr="0035314E">
              <w:rPr>
                <w:lang w:eastAsia="en-US"/>
              </w:rPr>
              <w:t>Состояние при выписке</w:t>
            </w:r>
          </w:p>
        </w:tc>
        <w:tc>
          <w:tcPr>
            <w:tcW w:w="1123" w:type="pct"/>
          </w:tcPr>
          <w:p w14:paraId="7DAB6B5E" w14:textId="0EB3D323" w:rsidR="0029225C" w:rsidRPr="00E24349" w:rsidRDefault="0029225C" w:rsidP="0029225C">
            <w:pPr>
              <w:pStyle w:val="phtablecellleft"/>
            </w:pPr>
            <w:r w:rsidRPr="0035314E">
              <w:rPr>
                <w:lang w:eastAsia="en-US"/>
              </w:rPr>
              <w:t>SERVICES</w:t>
            </w:r>
          </w:p>
        </w:tc>
      </w:tr>
      <w:tr w:rsidR="0029225C" w:rsidRPr="00E24349" w14:paraId="5C6058AF" w14:textId="77777777" w:rsidTr="00802AC2">
        <w:tc>
          <w:tcPr>
            <w:tcW w:w="1683" w:type="pct"/>
          </w:tcPr>
          <w:p w14:paraId="4EFCC35B" w14:textId="773708A4" w:rsidR="0029225C" w:rsidRPr="00802AC2" w:rsidRDefault="0029225C" w:rsidP="0029225C">
            <w:pPr>
              <w:pStyle w:val="phtablecellleft"/>
            </w:pPr>
            <w:r w:rsidRPr="00802AC2">
              <w:t>TYPES_INSTRUMENTAL_STUDIES</w:t>
            </w:r>
          </w:p>
        </w:tc>
        <w:tc>
          <w:tcPr>
            <w:tcW w:w="2194" w:type="pct"/>
          </w:tcPr>
          <w:p w14:paraId="51DF5D56" w14:textId="2F7B742F" w:rsidR="0029225C" w:rsidRPr="00E24349" w:rsidRDefault="0029225C" w:rsidP="0029225C">
            <w:pPr>
              <w:pStyle w:val="phtablecellleft"/>
            </w:pPr>
            <w:r w:rsidRPr="0035314E">
              <w:rPr>
                <w:lang w:eastAsia="en-US"/>
              </w:rPr>
              <w:t>Типы инструментальных исследований</w:t>
            </w:r>
          </w:p>
        </w:tc>
        <w:tc>
          <w:tcPr>
            <w:tcW w:w="1123" w:type="pct"/>
          </w:tcPr>
          <w:p w14:paraId="010C9FF0" w14:textId="4170FB4C" w:rsidR="0029225C" w:rsidRPr="00E24349" w:rsidRDefault="0029225C" w:rsidP="0029225C">
            <w:pPr>
              <w:pStyle w:val="phtablecellleft"/>
            </w:pPr>
            <w:r w:rsidRPr="0035314E">
              <w:rPr>
                <w:lang w:eastAsia="en-US"/>
              </w:rPr>
              <w:t>SERVICES</w:t>
            </w:r>
          </w:p>
        </w:tc>
      </w:tr>
      <w:tr w:rsidR="0029225C" w:rsidRPr="00E24349" w14:paraId="022F9C49" w14:textId="77777777" w:rsidTr="00802AC2">
        <w:tc>
          <w:tcPr>
            <w:tcW w:w="1683" w:type="pct"/>
          </w:tcPr>
          <w:p w14:paraId="0C05E864" w14:textId="778B5563" w:rsidR="0029225C" w:rsidRPr="00802AC2" w:rsidRDefault="0029225C" w:rsidP="0029225C">
            <w:pPr>
              <w:pStyle w:val="phtablecellleft"/>
            </w:pPr>
            <w:r w:rsidRPr="0029225C">
              <w:t>EQUIP_TYPES_CDA</w:t>
            </w:r>
          </w:p>
        </w:tc>
        <w:tc>
          <w:tcPr>
            <w:tcW w:w="2194" w:type="pct"/>
          </w:tcPr>
          <w:p w14:paraId="59B10A89" w14:textId="58A60198" w:rsidR="0029225C" w:rsidRPr="00E24349" w:rsidRDefault="0029225C" w:rsidP="0029225C">
            <w:pPr>
              <w:pStyle w:val="phtablecellleft"/>
            </w:pPr>
            <w:r w:rsidRPr="0029225C">
              <w:t>Учетные группы аппаратуры, используемой при операциях (СЭМД стационарный эпикриз)</w:t>
            </w:r>
          </w:p>
        </w:tc>
        <w:tc>
          <w:tcPr>
            <w:tcW w:w="1123" w:type="pct"/>
          </w:tcPr>
          <w:p w14:paraId="77EE0B2C" w14:textId="5EA2A4DD" w:rsidR="0029225C" w:rsidRPr="00E24349" w:rsidRDefault="0029225C" w:rsidP="0029225C">
            <w:pPr>
              <w:pStyle w:val="phtablecellleft"/>
            </w:pPr>
            <w:r w:rsidRPr="0029225C">
              <w:t>LABMED_EQUIP_TYPES</w:t>
            </w:r>
          </w:p>
        </w:tc>
      </w:tr>
      <w:tr w:rsidR="0029225C" w:rsidRPr="00E24349" w14:paraId="33FE8FF9" w14:textId="77777777" w:rsidTr="00802AC2">
        <w:tc>
          <w:tcPr>
            <w:tcW w:w="1683" w:type="pct"/>
          </w:tcPr>
          <w:p w14:paraId="37942FC6" w14:textId="47E60CD0" w:rsidR="0029225C" w:rsidRPr="0029225C" w:rsidRDefault="0029225C" w:rsidP="0029225C">
            <w:pPr>
              <w:pStyle w:val="phtablecellleft"/>
            </w:pPr>
            <w:r w:rsidRPr="0029225C">
              <w:t>EPIC_STAC_SERV</w:t>
            </w:r>
          </w:p>
        </w:tc>
        <w:tc>
          <w:tcPr>
            <w:tcW w:w="2194" w:type="pct"/>
          </w:tcPr>
          <w:p w14:paraId="4AF997CB" w14:textId="52B14AFD" w:rsidR="0029225C" w:rsidRPr="00E24349" w:rsidRDefault="0029225C" w:rsidP="0029225C">
            <w:pPr>
              <w:pStyle w:val="phtablecellleft"/>
            </w:pPr>
            <w:r w:rsidRPr="0035314E">
              <w:rPr>
                <w:lang w:eastAsia="en-US"/>
              </w:rPr>
              <w:t>Является услугой стационарного выписного эпикриза</w:t>
            </w:r>
          </w:p>
        </w:tc>
        <w:tc>
          <w:tcPr>
            <w:tcW w:w="1123" w:type="pct"/>
          </w:tcPr>
          <w:p w14:paraId="644130EB" w14:textId="1175C39F" w:rsidR="0029225C" w:rsidRPr="00E24349" w:rsidRDefault="0029225C" w:rsidP="0029225C">
            <w:pPr>
              <w:pStyle w:val="phtablecellleft"/>
            </w:pPr>
            <w:r w:rsidRPr="0035314E">
              <w:rPr>
                <w:lang w:eastAsia="en-US"/>
              </w:rPr>
              <w:t>SERVICES</w:t>
            </w:r>
          </w:p>
        </w:tc>
      </w:tr>
    </w:tbl>
    <w:p w14:paraId="08D0E3C1" w14:textId="77777777" w:rsidR="00802AC2" w:rsidRDefault="00802AC2" w:rsidP="00802AC2">
      <w:pPr>
        <w:pStyle w:val="phnormal"/>
      </w:pPr>
    </w:p>
    <w:p w14:paraId="50BE0654" w14:textId="77777777" w:rsidR="00802AC2" w:rsidRDefault="00802AC2" w:rsidP="00802AC2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>. Добавленн</w:t>
      </w:r>
      <w:r>
        <w:t>ое</w:t>
      </w:r>
      <w:r w:rsidRPr="000263B8">
        <w:t xml:space="preserve"> дополнительное свойство отобразится в блоке </w:t>
      </w:r>
      <w:r>
        <w:t>«</w:t>
      </w:r>
      <w:r w:rsidRPr="000263B8">
        <w:t>Свойства документов: связи с разделами</w:t>
      </w:r>
      <w:r>
        <w:t>»</w:t>
      </w:r>
      <w:r w:rsidRPr="000263B8">
        <w:t>.</w:t>
      </w:r>
    </w:p>
    <w:p w14:paraId="4ED5B75F" w14:textId="5D9C6E01" w:rsidR="006A0970" w:rsidRDefault="006A0970" w:rsidP="0002386C">
      <w:pPr>
        <w:pStyle w:val="4"/>
        <w:spacing w:before="360" w:after="360"/>
        <w:ind w:right="-2"/>
        <w:rPr>
          <w:color w:val="000000" w:themeColor="text1"/>
        </w:rPr>
      </w:pPr>
      <w:bookmarkStart w:id="349" w:name="_Toc86327335"/>
      <w:bookmarkEnd w:id="346"/>
      <w:r>
        <w:rPr>
          <w:color w:val="000000" w:themeColor="text1"/>
        </w:rPr>
        <w:t>Настройка услуг</w:t>
      </w:r>
    </w:p>
    <w:p w14:paraId="5534F2FB" w14:textId="7C237513" w:rsidR="006A0970" w:rsidRPr="006A0970" w:rsidRDefault="006A0970" w:rsidP="006A0970">
      <w:pPr>
        <w:pStyle w:val="5"/>
      </w:pPr>
      <w:r>
        <w:t xml:space="preserve">Настройка </w:t>
      </w:r>
      <w:r w:rsidRPr="006A0970">
        <w:t>дополнительных свойств «Состояние при поступлении» и «Состояние при выписке» услуг</w:t>
      </w:r>
    </w:p>
    <w:p w14:paraId="33DDF18A" w14:textId="77777777" w:rsidR="006A0970" w:rsidRPr="006A0970" w:rsidRDefault="006A0970" w:rsidP="006A0970">
      <w:pPr>
        <w:pStyle w:val="phnormal"/>
      </w:pPr>
      <w:r w:rsidRPr="006A0970">
        <w:t>Для корректного формирования СЭМД beta-версии «Выписной эпикриз из стационара по отдельным профилям медицинской помощи» необходимо настроить следующие услуги:</w:t>
      </w:r>
    </w:p>
    <w:p w14:paraId="64880D07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услуга первичного осмотра в стационаре;</w:t>
      </w:r>
    </w:p>
    <w:p w14:paraId="5268B3D6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услуга выписного эпикриза в стационаре.</w:t>
      </w:r>
    </w:p>
    <w:p w14:paraId="15C800F8" w14:textId="77777777" w:rsidR="006A0970" w:rsidRPr="006A0970" w:rsidRDefault="006A0970" w:rsidP="006A0970">
      <w:pPr>
        <w:pStyle w:val="phnormal"/>
      </w:pPr>
      <w:r w:rsidRPr="006A0970">
        <w:t>Для этого выполните следующие действия:</w:t>
      </w:r>
    </w:p>
    <w:p w14:paraId="34D9F6F9" w14:textId="6E0924F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перейдите в пункт главного меню в «Словари/ Услуги/ Общие услуги». Откроется форма словаря услуг (</w:t>
      </w:r>
      <w:r w:rsidRPr="006A0970">
        <w:fldChar w:fldCharType="begin"/>
      </w:r>
      <w:r w:rsidRPr="006A0970">
        <w:instrText xml:space="preserve"> REF _Ref119147453 \h </w:instrText>
      </w:r>
      <w:r w:rsidRPr="006A0970">
        <w:fldChar w:fldCharType="separate"/>
      </w:r>
      <w:r w:rsidR="00DE36C7" w:rsidRPr="006A0970">
        <w:t>Рисунок </w:t>
      </w:r>
      <w:r w:rsidR="00DE36C7">
        <w:rPr>
          <w:noProof/>
        </w:rPr>
        <w:t>98</w:t>
      </w:r>
      <w:r w:rsidRPr="006A0970">
        <w:fldChar w:fldCharType="end"/>
      </w:r>
      <w:r w:rsidRPr="006A0970">
        <w:t>);</w:t>
      </w:r>
    </w:p>
    <w:p w14:paraId="28E46FDF" w14:textId="77777777" w:rsidR="006A0970" w:rsidRPr="006A0970" w:rsidRDefault="006A0970" w:rsidP="006A0970">
      <w:pPr>
        <w:pStyle w:val="phnormal"/>
        <w:ind w:firstLine="0"/>
        <w:jc w:val="center"/>
      </w:pPr>
      <w:r w:rsidRPr="006A0970">
        <w:rPr>
          <w:noProof/>
        </w:rPr>
        <w:lastRenderedPageBreak/>
        <w:drawing>
          <wp:inline distT="0" distB="0" distL="0" distR="0" wp14:anchorId="2D6BF5AB" wp14:editId="21BC7425">
            <wp:extent cx="6295390" cy="3572686"/>
            <wp:effectExtent l="19050" t="19050" r="10160" b="27940"/>
            <wp:docPr id="100087" name="Рисунок 100087" descr="Форма настройки словаря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86227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26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A48771" w14:textId="12059921" w:rsidR="006A0970" w:rsidRPr="006A0970" w:rsidRDefault="006A0970" w:rsidP="006A0970">
      <w:pPr>
        <w:pStyle w:val="phnormal"/>
        <w:ind w:firstLine="0"/>
        <w:jc w:val="center"/>
      </w:pPr>
      <w:bookmarkStart w:id="350" w:name="_Ref119147453"/>
      <w:r w:rsidRPr="006A0970">
        <w:t>Рисунок </w:t>
      </w:r>
      <w:r w:rsidRPr="006A0970">
        <w:fldChar w:fldCharType="begin"/>
      </w:r>
      <w:r w:rsidRPr="006A0970">
        <w:instrText>SEQ Рисунок \* ARABIC</w:instrText>
      </w:r>
      <w:r w:rsidRPr="006A0970">
        <w:fldChar w:fldCharType="separate"/>
      </w:r>
      <w:r w:rsidR="00DE36C7">
        <w:rPr>
          <w:noProof/>
        </w:rPr>
        <w:t>98</w:t>
      </w:r>
      <w:r w:rsidRPr="006A0970">
        <w:fldChar w:fldCharType="end"/>
      </w:r>
      <w:bookmarkEnd w:id="350"/>
      <w:r w:rsidRPr="006A0970">
        <w:t xml:space="preserve"> – Форма настройки словаря услуг</w:t>
      </w:r>
    </w:p>
    <w:p w14:paraId="68ECD430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настройте услугу первичного осмотра, оказываемую в приемном покое или в отделении стационара, данные с которой будут использоваться для формирования СЭМД. Для этого выполните следующие действия:</w:t>
      </w:r>
    </w:p>
    <w:p w14:paraId="609522FB" w14:textId="2341D941" w:rsidR="006A0970" w:rsidRPr="006A0970" w:rsidRDefault="006A0970" w:rsidP="00E3126A">
      <w:pPr>
        <w:pStyle w:val="phnormal"/>
        <w:numPr>
          <w:ilvl w:val="0"/>
          <w:numId w:val="26"/>
        </w:numPr>
      </w:pPr>
      <w:r w:rsidRPr="006A0970">
        <w:t>выберите в блоке «Услуги» нужную услугу, вызовите контекстное меню и выберите пункт «Редактировать». Откроется окно изменения параметров услуги (</w:t>
      </w:r>
      <w:r w:rsidRPr="006A0970">
        <w:fldChar w:fldCharType="begin"/>
      </w:r>
      <w:r w:rsidRPr="006A0970">
        <w:instrText xml:space="preserve"> REF _Ref119147477 \h </w:instrText>
      </w:r>
      <w:r w:rsidRPr="006A0970">
        <w:fldChar w:fldCharType="separate"/>
      </w:r>
      <w:r w:rsidR="00DE36C7" w:rsidRPr="006A0970">
        <w:t>Рисунок </w:t>
      </w:r>
      <w:r w:rsidR="00DE36C7">
        <w:rPr>
          <w:noProof/>
        </w:rPr>
        <w:t>99</w:t>
      </w:r>
      <w:r w:rsidRPr="006A0970">
        <w:fldChar w:fldCharType="end"/>
      </w:r>
      <w:r w:rsidRPr="006A0970">
        <w:t>);</w:t>
      </w:r>
    </w:p>
    <w:p w14:paraId="546BE674" w14:textId="77777777" w:rsidR="006A0970" w:rsidRPr="006A0970" w:rsidRDefault="006A0970" w:rsidP="006A0970">
      <w:pPr>
        <w:pStyle w:val="phnormal"/>
        <w:ind w:firstLine="0"/>
        <w:jc w:val="center"/>
      </w:pPr>
      <w:r w:rsidRPr="006A0970">
        <w:rPr>
          <w:noProof/>
        </w:rPr>
        <w:lastRenderedPageBreak/>
        <w:drawing>
          <wp:inline distT="0" distB="0" distL="0" distR="0" wp14:anchorId="55C06CCF" wp14:editId="521B11F9">
            <wp:extent cx="3872285" cy="4145331"/>
            <wp:effectExtent l="19050" t="19050" r="13970" b="26670"/>
            <wp:docPr id="100088" name="Рисунок 100088" descr="Окно редактирования услуги первичного осмотра в стацион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22553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876269" cy="414959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74BFDD" w14:textId="4F6C8B0C" w:rsidR="006A0970" w:rsidRPr="006A0970" w:rsidRDefault="006A0970" w:rsidP="006A0970">
      <w:pPr>
        <w:pStyle w:val="phnormal"/>
        <w:ind w:firstLine="0"/>
        <w:jc w:val="center"/>
      </w:pPr>
      <w:bookmarkStart w:id="351" w:name="_Ref119147477"/>
      <w:r w:rsidRPr="006A0970">
        <w:t>Рисунок </w:t>
      </w:r>
      <w:r w:rsidRPr="006A0970">
        <w:fldChar w:fldCharType="begin"/>
      </w:r>
      <w:r w:rsidRPr="006A0970">
        <w:instrText>SEQ Рисунок \* ARABIC</w:instrText>
      </w:r>
      <w:r w:rsidRPr="006A0970">
        <w:fldChar w:fldCharType="separate"/>
      </w:r>
      <w:r w:rsidR="00DE36C7">
        <w:rPr>
          <w:noProof/>
        </w:rPr>
        <w:t>99</w:t>
      </w:r>
      <w:r w:rsidRPr="006A0970">
        <w:fldChar w:fldCharType="end"/>
      </w:r>
      <w:bookmarkEnd w:id="351"/>
      <w:r w:rsidRPr="006A0970">
        <w:t xml:space="preserve"> – Окно редактирования услуги первичного осмотра в стационаре</w:t>
      </w:r>
    </w:p>
    <w:p w14:paraId="7BF16550" w14:textId="77777777" w:rsidR="006A0970" w:rsidRPr="006A0970" w:rsidRDefault="006A0970" w:rsidP="00E3126A">
      <w:pPr>
        <w:pStyle w:val="phnormal"/>
        <w:numPr>
          <w:ilvl w:val="0"/>
          <w:numId w:val="26"/>
        </w:numPr>
      </w:pPr>
      <w:r w:rsidRPr="006A0970">
        <w:t>перейдите на вкладку «Дополнительно» и в поле «Состояние при поступлении» (код «PATIENT_CONDIT_ADMISSION») укажите значение «1»;</w:t>
      </w:r>
    </w:p>
    <w:p w14:paraId="76C89AB5" w14:textId="77777777" w:rsidR="006A0970" w:rsidRPr="006A0970" w:rsidRDefault="006A0970" w:rsidP="00E3126A">
      <w:pPr>
        <w:pStyle w:val="phnormal"/>
        <w:numPr>
          <w:ilvl w:val="0"/>
          <w:numId w:val="26"/>
        </w:numPr>
      </w:pPr>
      <w:r w:rsidRPr="006A0970">
        <w:t>нажмите на кнопку «ОК» для сохранения изменений.</w:t>
      </w:r>
    </w:p>
    <w:p w14:paraId="08E3FA48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настройте услугу выписного эпикриза в стационаре, данные с которой будут использоваться для формирования СЭМД. Для этого выполните следующие действия:</w:t>
      </w:r>
    </w:p>
    <w:p w14:paraId="2D055E9E" w14:textId="2E453F69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выберите в блоке «Услуги» нужную услугу, вызовите контекстное меню и выберите пункт «Редактировать». Откроется окно изменения параметров услуги (</w:t>
      </w:r>
      <w:r w:rsidRPr="006A0970">
        <w:fldChar w:fldCharType="begin"/>
      </w:r>
      <w:r w:rsidRPr="006A0970">
        <w:instrText xml:space="preserve"> REF _Ref119147551 \h </w:instrText>
      </w:r>
      <w:r w:rsidRPr="006A0970">
        <w:fldChar w:fldCharType="separate"/>
      </w:r>
      <w:r w:rsidR="00DE36C7" w:rsidRPr="006A0970">
        <w:t>Рисунок </w:t>
      </w:r>
      <w:r w:rsidR="00DE36C7">
        <w:rPr>
          <w:noProof/>
        </w:rPr>
        <w:t>100</w:t>
      </w:r>
      <w:r w:rsidRPr="006A0970">
        <w:fldChar w:fldCharType="end"/>
      </w:r>
      <w:r w:rsidRPr="006A0970">
        <w:t>);</w:t>
      </w:r>
    </w:p>
    <w:p w14:paraId="420BB1A9" w14:textId="77777777" w:rsidR="006A0970" w:rsidRPr="006A0970" w:rsidRDefault="006A0970" w:rsidP="006A0970">
      <w:pPr>
        <w:pStyle w:val="phnormal"/>
        <w:ind w:firstLine="0"/>
        <w:jc w:val="center"/>
      </w:pPr>
      <w:r w:rsidRPr="006A0970">
        <w:rPr>
          <w:noProof/>
        </w:rPr>
        <w:lastRenderedPageBreak/>
        <w:drawing>
          <wp:inline distT="0" distB="0" distL="0" distR="0" wp14:anchorId="738D4FF3" wp14:editId="0F411CF5">
            <wp:extent cx="3720414" cy="4134679"/>
            <wp:effectExtent l="19050" t="19050" r="13970" b="18415"/>
            <wp:docPr id="100089" name="Рисунок 100089" descr="_scroll_external/attachments/image2022-10-14_17-38-9-c3bad6cb1e403c2db9f5ef2fec8ee59966301e2d78631fed4b4eb9c468472e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22647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724814" cy="413956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AB6733" w14:textId="0835702D" w:rsidR="006A0970" w:rsidRPr="006A0970" w:rsidRDefault="006A0970" w:rsidP="006A0970">
      <w:pPr>
        <w:pStyle w:val="phnormal"/>
        <w:ind w:firstLine="0"/>
        <w:jc w:val="center"/>
      </w:pPr>
      <w:bookmarkStart w:id="352" w:name="_Ref119147551"/>
      <w:r w:rsidRPr="006A0970">
        <w:t>Рисунок </w:t>
      </w:r>
      <w:r w:rsidRPr="006A0970">
        <w:fldChar w:fldCharType="begin"/>
      </w:r>
      <w:r w:rsidRPr="006A0970">
        <w:instrText xml:space="preserve"> SEQ Рисунок \* ARABIC </w:instrText>
      </w:r>
      <w:r w:rsidRPr="006A0970">
        <w:fldChar w:fldCharType="separate"/>
      </w:r>
      <w:r w:rsidR="00DE36C7">
        <w:rPr>
          <w:noProof/>
        </w:rPr>
        <w:t>100</w:t>
      </w:r>
      <w:r w:rsidRPr="006A0970">
        <w:fldChar w:fldCharType="end"/>
      </w:r>
      <w:bookmarkEnd w:id="352"/>
      <w:r w:rsidRPr="006A0970">
        <w:t xml:space="preserve"> – Окно редактирования услуги</w:t>
      </w:r>
    </w:p>
    <w:p w14:paraId="2BA30252" w14:textId="77777777" w:rsidR="006A0970" w:rsidRPr="006A0970" w:rsidRDefault="006A0970" w:rsidP="00E3126A">
      <w:pPr>
        <w:pStyle w:val="phnormal"/>
        <w:numPr>
          <w:ilvl w:val="0"/>
          <w:numId w:val="26"/>
        </w:numPr>
      </w:pPr>
      <w:r w:rsidRPr="006A0970">
        <w:t>перейдите на вкладку «Дополнительно» и в поле «Состояние при выписке» (код «PATIENT_CONDIT_DISCHARGE») укажите значение «1»;</w:t>
      </w:r>
    </w:p>
    <w:p w14:paraId="279CC1C2" w14:textId="6565363D" w:rsidR="006A0970" w:rsidRDefault="006A0970" w:rsidP="00E3126A">
      <w:pPr>
        <w:pStyle w:val="phnormal"/>
        <w:numPr>
          <w:ilvl w:val="0"/>
          <w:numId w:val="26"/>
        </w:numPr>
      </w:pPr>
      <w:r w:rsidRPr="006A0970">
        <w:t>нажмите на кнопку «ОК» для сохранения изменений.</w:t>
      </w:r>
    </w:p>
    <w:p w14:paraId="76DEB6F8" w14:textId="5DE35704" w:rsidR="006A0970" w:rsidRPr="006A0970" w:rsidRDefault="006A0970" w:rsidP="006A0970">
      <w:pPr>
        <w:pStyle w:val="5"/>
      </w:pPr>
      <w:r>
        <w:t xml:space="preserve">Настройка </w:t>
      </w:r>
      <w:r w:rsidRPr="006A0970">
        <w:t>федерального кода услуги</w:t>
      </w:r>
    </w:p>
    <w:p w14:paraId="016B8DF6" w14:textId="77777777" w:rsidR="006A0970" w:rsidRPr="006A0970" w:rsidRDefault="006A0970" w:rsidP="006A0970">
      <w:pPr>
        <w:pStyle w:val="phnormal"/>
      </w:pPr>
      <w:r w:rsidRPr="006A0970">
        <w:t>Настройте федеральный код следующих услуг:</w:t>
      </w:r>
    </w:p>
    <w:p w14:paraId="1631CC52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операция;</w:t>
      </w:r>
    </w:p>
    <w:p w14:paraId="0F7810E1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анестезия;</w:t>
      </w:r>
    </w:p>
    <w:p w14:paraId="0C2C315D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инструментальные исследования;</w:t>
      </w:r>
    </w:p>
    <w:p w14:paraId="166E7FA9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морфологические исследования (после реализации гистологии);</w:t>
      </w:r>
    </w:p>
    <w:p w14:paraId="28244170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консультаций врачей специалистов.</w:t>
      </w:r>
    </w:p>
    <w:p w14:paraId="11EF2904" w14:textId="77777777" w:rsidR="006A0970" w:rsidRPr="006A0970" w:rsidRDefault="006A0970" w:rsidP="006A0970">
      <w:pPr>
        <w:pStyle w:val="phnormal"/>
      </w:pPr>
      <w:r w:rsidRPr="006A0970">
        <w:t>Для настройки федерального кода услуги выполните следующие действия:</w:t>
      </w:r>
    </w:p>
    <w:p w14:paraId="1F052694" w14:textId="4FD2D309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 xml:space="preserve">перейдите в пункт главного меню «Словари/ Услуги/ Общие услуги». Откроется форма настройки словаря услуг (см. </w:t>
      </w:r>
      <w:r w:rsidRPr="006A0970">
        <w:fldChar w:fldCharType="begin"/>
      </w:r>
      <w:r w:rsidRPr="006A0970">
        <w:instrText xml:space="preserve"> REF _Ref119147453 \h </w:instrText>
      </w:r>
      <w:r w:rsidRPr="006A0970">
        <w:fldChar w:fldCharType="separate"/>
      </w:r>
      <w:r w:rsidR="00DE36C7" w:rsidRPr="006A0970">
        <w:t>Рисунок </w:t>
      </w:r>
      <w:r w:rsidR="00DE36C7">
        <w:rPr>
          <w:noProof/>
        </w:rPr>
        <w:t>98</w:t>
      </w:r>
      <w:r w:rsidRPr="006A0970">
        <w:fldChar w:fldCharType="end"/>
      </w:r>
      <w:r w:rsidRPr="006A0970">
        <w:t>);</w:t>
      </w:r>
    </w:p>
    <w:p w14:paraId="23A5CCBA" w14:textId="7B9EACBD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в блоке «Услуги» найдите нужную услугу, вызовите контекстное меню и выберите пункт «Редактировать». Откроется окно редактирования услуги (</w:t>
      </w:r>
      <w:r w:rsidRPr="006A0970">
        <w:fldChar w:fldCharType="begin"/>
      </w:r>
      <w:r w:rsidRPr="006A0970">
        <w:instrText xml:space="preserve"> REF _Ref119334850 \h </w:instrText>
      </w:r>
      <w:r w:rsidRPr="006A0970">
        <w:fldChar w:fldCharType="separate"/>
      </w:r>
      <w:r w:rsidR="00DE36C7" w:rsidRPr="006A0970">
        <w:t xml:space="preserve">Рисунок </w:t>
      </w:r>
      <w:r w:rsidR="00DE36C7">
        <w:rPr>
          <w:noProof/>
        </w:rPr>
        <w:t>101</w:t>
      </w:r>
      <w:r w:rsidRPr="006A0970">
        <w:fldChar w:fldCharType="end"/>
      </w:r>
      <w:r w:rsidRPr="006A0970">
        <w:t>);</w:t>
      </w:r>
    </w:p>
    <w:p w14:paraId="2AABCC4F" w14:textId="77777777" w:rsidR="006A0970" w:rsidRPr="006A0970" w:rsidRDefault="006A0970" w:rsidP="006A0970">
      <w:pPr>
        <w:pStyle w:val="phnormal"/>
        <w:ind w:firstLine="0"/>
        <w:jc w:val="center"/>
      </w:pPr>
      <w:r w:rsidRPr="006A0970">
        <w:rPr>
          <w:noProof/>
        </w:rPr>
        <w:lastRenderedPageBreak/>
        <w:drawing>
          <wp:inline distT="0" distB="0" distL="0" distR="0" wp14:anchorId="5000AA43" wp14:editId="44909C37">
            <wp:extent cx="2997642" cy="3693664"/>
            <wp:effectExtent l="19050" t="19050" r="12700" b="21590"/>
            <wp:docPr id="100090" name="Рисунок 1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04802" cy="37024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C9AE88" w14:textId="0EB45AE8" w:rsidR="006A0970" w:rsidRPr="006A0970" w:rsidRDefault="006A0970" w:rsidP="006A0970">
      <w:pPr>
        <w:pStyle w:val="phnormal"/>
        <w:ind w:firstLine="0"/>
        <w:jc w:val="center"/>
      </w:pPr>
      <w:bookmarkStart w:id="353" w:name="_Ref119334850"/>
      <w:r w:rsidRPr="006A0970">
        <w:t xml:space="preserve">Рисунок </w:t>
      </w:r>
      <w:r w:rsidRPr="006A0970">
        <w:fldChar w:fldCharType="begin"/>
      </w:r>
      <w:r w:rsidRPr="006A0970">
        <w:instrText xml:space="preserve"> SEQ Рисунок \* ARABIC </w:instrText>
      </w:r>
      <w:r w:rsidRPr="006A0970">
        <w:fldChar w:fldCharType="separate"/>
      </w:r>
      <w:r w:rsidR="00DE36C7">
        <w:rPr>
          <w:noProof/>
        </w:rPr>
        <w:t>101</w:t>
      </w:r>
      <w:r w:rsidRPr="006A0970">
        <w:fldChar w:fldCharType="end"/>
      </w:r>
      <w:bookmarkEnd w:id="353"/>
      <w:r w:rsidRPr="006A0970">
        <w:rPr>
          <w:lang w:val="en-US"/>
        </w:rPr>
        <w:t xml:space="preserve"> – </w:t>
      </w:r>
      <w:r w:rsidRPr="006A0970">
        <w:t>Окно</w:t>
      </w:r>
      <w:r w:rsidRPr="006A0970">
        <w:rPr>
          <w:lang w:val="en-US"/>
        </w:rPr>
        <w:t xml:space="preserve"> </w:t>
      </w:r>
      <w:r w:rsidRPr="006A0970">
        <w:t>редактирования услуги</w:t>
      </w:r>
    </w:p>
    <w:p w14:paraId="23395F9A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 xml:space="preserve">нажмите на кнопку </w:t>
      </w:r>
      <w:r w:rsidRPr="006A0970">
        <w:rPr>
          <w:noProof/>
        </w:rPr>
        <w:drawing>
          <wp:inline distT="0" distB="0" distL="0" distR="0" wp14:anchorId="7AC5B594" wp14:editId="0DD3F989">
            <wp:extent cx="191135" cy="182880"/>
            <wp:effectExtent l="19050" t="19050" r="18415" b="26670"/>
            <wp:docPr id="100091" name="Рисунок 100091" descr="C:\Users\e.LEVINA\AppData\Local\Microsoft\Windows\INetCache\Content.Word\Кнопка три точки М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C:\Users\e.LEVINA\AppData\Local\Microsoft\Windows\INetCache\Content.Word\Кнопка три точки МИС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28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A0970">
        <w:t xml:space="preserve"> в поле «Федеральная услуга» на вкладке «Основное», выберите из справочника «Федеральные услуги» соответствующую федеральную услугу и нажмите на кнопку «ОК»;</w:t>
      </w:r>
    </w:p>
    <w:p w14:paraId="6B155E03" w14:textId="1575FEF5" w:rsidR="006A0970" w:rsidRDefault="006A0970" w:rsidP="00E3126A">
      <w:pPr>
        <w:pStyle w:val="phnormal"/>
        <w:numPr>
          <w:ilvl w:val="0"/>
          <w:numId w:val="34"/>
        </w:numPr>
      </w:pPr>
      <w:r w:rsidRPr="006A0970">
        <w:t>нажмите на кнопку «ОК» в окне редактирования услуги.</w:t>
      </w:r>
    </w:p>
    <w:p w14:paraId="6AC2CBD4" w14:textId="40316525" w:rsidR="006A0970" w:rsidRPr="006A0970" w:rsidRDefault="006A0970" w:rsidP="005A732F">
      <w:pPr>
        <w:pStyle w:val="4"/>
      </w:pPr>
      <w:bookmarkStart w:id="354" w:name="_Ref121180146"/>
      <w:r>
        <w:t xml:space="preserve">Настройка </w:t>
      </w:r>
      <w:r w:rsidRPr="006A0970">
        <w:t>шаблонов услуг</w:t>
      </w:r>
      <w:bookmarkEnd w:id="354"/>
    </w:p>
    <w:p w14:paraId="68FEE21D" w14:textId="77777777" w:rsidR="006A0970" w:rsidRPr="006A0970" w:rsidRDefault="006A0970" w:rsidP="006A0970">
      <w:pPr>
        <w:pStyle w:val="phnormal"/>
      </w:pPr>
      <w:r w:rsidRPr="006A0970">
        <w:t>Для корректного формирования СЭМД beta-версии «Выписной эпикриз из стационара по отдельным профилям медицинской помощи» необходимо настроить следующие шаблоны услуг:</w:t>
      </w:r>
    </w:p>
    <w:p w14:paraId="15356CAC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шаблон услуги первичного осмотра в стационаре;</w:t>
      </w:r>
    </w:p>
    <w:p w14:paraId="3D96B8CF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шаблон услуги ежедневного осмотра в стационаре;</w:t>
      </w:r>
    </w:p>
    <w:p w14:paraId="5A3CAB20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шаблон услуги выписного эпикриза в стационаре.</w:t>
      </w:r>
    </w:p>
    <w:p w14:paraId="647DC0DE" w14:textId="77777777" w:rsidR="006A0970" w:rsidRPr="006A0970" w:rsidRDefault="006A0970" w:rsidP="006A0970">
      <w:pPr>
        <w:pStyle w:val="phnormal"/>
      </w:pPr>
      <w:r w:rsidRPr="006A0970">
        <w:t>Перечисленные шаблоны услуг должны содержать ряд полей, данные из которых должны передаваться ВИМИС.</w:t>
      </w:r>
    </w:p>
    <w:p w14:paraId="475CE11C" w14:textId="77777777" w:rsidR="006A0970" w:rsidRPr="006A0970" w:rsidRDefault="006A0970" w:rsidP="006A0970">
      <w:pPr>
        <w:pStyle w:val="phnormal"/>
      </w:pPr>
      <w:r w:rsidRPr="006A0970">
        <w:t>Для настройки полей шаблона услуг выполните следующие действия:</w:t>
      </w:r>
    </w:p>
    <w:p w14:paraId="5134CE8E" w14:textId="0DFA8140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перейдите в пункт главного меню «Система/ Конструктор шаблонов услуг/ Состав шаблонов (вкладки)». Откроется форма настройки вкладок приёмов (</w:t>
      </w:r>
      <w:r w:rsidRPr="006A0970">
        <w:fldChar w:fldCharType="begin"/>
      </w:r>
      <w:r w:rsidRPr="006A0970">
        <w:instrText xml:space="preserve"> REF _Ref119147592 \h </w:instrText>
      </w:r>
      <w:r w:rsidRPr="006A0970">
        <w:fldChar w:fldCharType="separate"/>
      </w:r>
      <w:r w:rsidR="00DE36C7" w:rsidRPr="006A0970">
        <w:t>Рисунок </w:t>
      </w:r>
      <w:r w:rsidR="00DE36C7">
        <w:rPr>
          <w:noProof/>
        </w:rPr>
        <w:t>102</w:t>
      </w:r>
      <w:r w:rsidRPr="006A0970">
        <w:fldChar w:fldCharType="end"/>
      </w:r>
      <w:r w:rsidRPr="006A0970">
        <w:t>);</w:t>
      </w:r>
    </w:p>
    <w:p w14:paraId="71E50030" w14:textId="77777777" w:rsidR="006A0970" w:rsidRPr="006A0970" w:rsidRDefault="006A0970" w:rsidP="006A0970">
      <w:pPr>
        <w:pStyle w:val="phnormal"/>
        <w:ind w:firstLine="0"/>
        <w:jc w:val="center"/>
      </w:pPr>
      <w:r w:rsidRPr="006A0970">
        <w:rPr>
          <w:noProof/>
        </w:rPr>
        <w:lastRenderedPageBreak/>
        <w:drawing>
          <wp:inline distT="0" distB="0" distL="0" distR="0" wp14:anchorId="1818BF89" wp14:editId="0878982E">
            <wp:extent cx="6295390" cy="4497819"/>
            <wp:effectExtent l="19050" t="19050" r="10160" b="17145"/>
            <wp:docPr id="100092" name="Рисунок 100092" descr="Форм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50042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978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453323" w14:textId="2C8FDB04" w:rsidR="006A0970" w:rsidRPr="006A0970" w:rsidRDefault="006A0970" w:rsidP="006A0970">
      <w:pPr>
        <w:pStyle w:val="phnormal"/>
        <w:ind w:firstLine="0"/>
        <w:jc w:val="center"/>
      </w:pPr>
      <w:bookmarkStart w:id="355" w:name="_Ref119147592"/>
      <w:r w:rsidRPr="006A0970">
        <w:t>Рисунок </w:t>
      </w:r>
      <w:r w:rsidRPr="006A0970">
        <w:fldChar w:fldCharType="begin"/>
      </w:r>
      <w:r w:rsidRPr="006A0970">
        <w:instrText>SEQ Рисунок \* ARABIC</w:instrText>
      </w:r>
      <w:r w:rsidRPr="006A0970">
        <w:fldChar w:fldCharType="separate"/>
      </w:r>
      <w:r w:rsidR="00DE36C7">
        <w:rPr>
          <w:noProof/>
        </w:rPr>
        <w:t>102</w:t>
      </w:r>
      <w:r w:rsidRPr="006A0970">
        <w:fldChar w:fldCharType="end"/>
      </w:r>
      <w:bookmarkEnd w:id="355"/>
      <w:r w:rsidRPr="006A0970">
        <w:t xml:space="preserve"> – Форма настройки шаблонов услуг</w:t>
      </w:r>
    </w:p>
    <w:p w14:paraId="6EC7AFBC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в блоке «Шаблоны приёмов» выберите необходимый шаблон приёма;</w:t>
      </w:r>
    </w:p>
    <w:p w14:paraId="7DADC065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перейдите на вкладку «Вкладки приема» и выберите нужную вкладку;</w:t>
      </w:r>
    </w:p>
    <w:p w14:paraId="0DBAE1B3" w14:textId="0E52A72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вызовите контекстное меню и выберите пункт «Редактировать». Откроется окно редактирования вкладки шаблона приёма (пример окна представлен на рисунке ниже (</w:t>
      </w:r>
      <w:r w:rsidRPr="006A0970">
        <w:fldChar w:fldCharType="begin"/>
      </w:r>
      <w:r w:rsidRPr="006A0970">
        <w:instrText xml:space="preserve"> REF _Ref119147607 \h </w:instrText>
      </w:r>
      <w:r w:rsidRPr="006A0970">
        <w:fldChar w:fldCharType="separate"/>
      </w:r>
      <w:r w:rsidR="00DE36C7" w:rsidRPr="006A0970">
        <w:t>Рисунок </w:t>
      </w:r>
      <w:r w:rsidR="00DE36C7">
        <w:rPr>
          <w:noProof/>
        </w:rPr>
        <w:t>103</w:t>
      </w:r>
      <w:r w:rsidRPr="006A0970">
        <w:fldChar w:fldCharType="end"/>
      </w:r>
      <w:r w:rsidRPr="006A0970">
        <w:t>));</w:t>
      </w:r>
    </w:p>
    <w:p w14:paraId="55713F02" w14:textId="77777777" w:rsidR="006A0970" w:rsidRPr="006A0970" w:rsidRDefault="006A0970" w:rsidP="006A0970">
      <w:pPr>
        <w:pStyle w:val="phnormal"/>
        <w:ind w:firstLine="0"/>
        <w:jc w:val="center"/>
      </w:pPr>
      <w:r w:rsidRPr="006A0970">
        <w:rPr>
          <w:noProof/>
        </w:rPr>
        <w:drawing>
          <wp:inline distT="0" distB="0" distL="0" distR="0" wp14:anchorId="1572D309" wp14:editId="7116CE31">
            <wp:extent cx="3347499" cy="1217272"/>
            <wp:effectExtent l="19050" t="19050" r="24765" b="21590"/>
            <wp:docPr id="100093" name="Рисунок 100093" descr="Окно редактирования в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53290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59575" cy="12216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8B054B" w14:textId="181744A7" w:rsidR="006A0970" w:rsidRPr="006A0970" w:rsidRDefault="006A0970" w:rsidP="006A0970">
      <w:pPr>
        <w:pStyle w:val="phnormal"/>
        <w:ind w:firstLine="0"/>
        <w:jc w:val="center"/>
      </w:pPr>
      <w:bookmarkStart w:id="356" w:name="_Ref119147607"/>
      <w:r w:rsidRPr="006A0970">
        <w:t>Рисунок </w:t>
      </w:r>
      <w:r w:rsidRPr="006A0970">
        <w:fldChar w:fldCharType="begin"/>
      </w:r>
      <w:r w:rsidRPr="006A0970">
        <w:instrText>SEQ Рисунок \* ARABIC</w:instrText>
      </w:r>
      <w:r w:rsidRPr="006A0970">
        <w:fldChar w:fldCharType="separate"/>
      </w:r>
      <w:r w:rsidR="00DE36C7">
        <w:rPr>
          <w:noProof/>
        </w:rPr>
        <w:t>103</w:t>
      </w:r>
      <w:r w:rsidRPr="006A0970">
        <w:fldChar w:fldCharType="end"/>
      </w:r>
      <w:bookmarkEnd w:id="356"/>
      <w:r w:rsidRPr="006A0970">
        <w:t xml:space="preserve"> – Окно редактирования вкладки</w:t>
      </w:r>
    </w:p>
    <w:p w14:paraId="1456F8B9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 xml:space="preserve">нажмите на кнопку </w:t>
      </w:r>
      <w:r w:rsidRPr="006A0970">
        <w:rPr>
          <w:noProof/>
        </w:rPr>
        <w:drawing>
          <wp:inline distT="0" distB="0" distL="0" distR="0" wp14:anchorId="12F12A69" wp14:editId="48F4B451">
            <wp:extent cx="190527" cy="181000"/>
            <wp:effectExtent l="19050" t="19050" r="19050" b="9525"/>
            <wp:docPr id="100094" name="Рисунок 100094" descr="_scroll_external/attachments/knopka-tri-tochki-mis-14949f1f951dbcc5c3b74cd847e5a2f64b5081b87250239066ba971ed5689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49885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810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A0970">
        <w:t xml:space="preserve"> в поле «Вкладка». Откроется окно «Вкладки приемов»;</w:t>
      </w:r>
    </w:p>
    <w:p w14:paraId="67908907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вызовите контекстное меню в блоке «Вкладки шаблонов: поля» и выберите пункт «Добавить». Откроется окно добавления поля на вкладку шаблона услуги;</w:t>
      </w:r>
    </w:p>
    <w:p w14:paraId="2EE5B7BF" w14:textId="60ABD2AB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заполните поля в окне поочередно для каждого создаваемого поля шаблона услуги согласно таблице ниже (</w:t>
      </w:r>
      <w:r w:rsidRPr="006A0970">
        <w:fldChar w:fldCharType="begin"/>
      </w:r>
      <w:r w:rsidRPr="006A0970">
        <w:instrText xml:space="preserve"> REF _Ref119147637 \h </w:instrText>
      </w:r>
      <w:r w:rsidRPr="006A0970">
        <w:fldChar w:fldCharType="separate"/>
      </w:r>
      <w:r w:rsidR="00DE36C7" w:rsidRPr="006A0970">
        <w:t>Таблица </w:t>
      </w:r>
      <w:r w:rsidR="00DE36C7">
        <w:rPr>
          <w:noProof/>
        </w:rPr>
        <w:t>60</w:t>
      </w:r>
      <w:r w:rsidRPr="006A0970">
        <w:fldChar w:fldCharType="end"/>
      </w:r>
      <w:r w:rsidRPr="006A0970">
        <w:t>);</w:t>
      </w:r>
    </w:p>
    <w:p w14:paraId="3DC6EAEF" w14:textId="1E905E2C" w:rsidR="006A0970" w:rsidRPr="006A0970" w:rsidRDefault="006A0970" w:rsidP="006A0970">
      <w:pPr>
        <w:pStyle w:val="phnormal"/>
      </w:pPr>
      <w:bookmarkStart w:id="357" w:name="_Ref119147637"/>
      <w:r w:rsidRPr="006A0970">
        <w:lastRenderedPageBreak/>
        <w:t>Таблица </w:t>
      </w:r>
      <w:r w:rsidRPr="006A0970">
        <w:fldChar w:fldCharType="begin"/>
      </w:r>
      <w:r w:rsidRPr="006A0970">
        <w:instrText>SEQ Таблица \* ARABIC</w:instrText>
      </w:r>
      <w:r w:rsidRPr="006A0970">
        <w:fldChar w:fldCharType="separate"/>
      </w:r>
      <w:r w:rsidR="00DE36C7">
        <w:rPr>
          <w:noProof/>
        </w:rPr>
        <w:t>60</w:t>
      </w:r>
      <w:r w:rsidRPr="006A0970">
        <w:fldChar w:fldCharType="end"/>
      </w:r>
      <w:bookmarkEnd w:id="357"/>
      <w:r w:rsidRPr="006A0970">
        <w:t xml:space="preserve"> – Описание полей окна добавления поля вкладки шаблона приема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888"/>
        <w:gridCol w:w="1133"/>
        <w:gridCol w:w="1016"/>
        <w:gridCol w:w="954"/>
        <w:gridCol w:w="753"/>
        <w:gridCol w:w="1677"/>
        <w:gridCol w:w="1286"/>
        <w:gridCol w:w="560"/>
        <w:gridCol w:w="921"/>
      </w:tblGrid>
      <w:tr w:rsidR="005A732F" w:rsidRPr="00E24349" w14:paraId="3DF031C1" w14:textId="77777777" w:rsidTr="00610C6E">
        <w:trPr>
          <w:tblHeader/>
        </w:trPr>
        <w:tc>
          <w:tcPr>
            <w:tcW w:w="928" w:type="pct"/>
          </w:tcPr>
          <w:p w14:paraId="147920F9" w14:textId="77777777" w:rsidR="005A732F" w:rsidRPr="00E24349" w:rsidRDefault="005A732F" w:rsidP="00610C6E">
            <w:pPr>
              <w:pStyle w:val="phtablecolcaption"/>
            </w:pPr>
            <w:r w:rsidRPr="00E24349">
              <w:t>Код поля</w:t>
            </w:r>
          </w:p>
        </w:tc>
        <w:tc>
          <w:tcPr>
            <w:tcW w:w="556" w:type="pct"/>
          </w:tcPr>
          <w:p w14:paraId="05F2B7F1" w14:textId="77777777" w:rsidR="005A732F" w:rsidRPr="00E24349" w:rsidRDefault="005A732F" w:rsidP="00610C6E">
            <w:pPr>
              <w:pStyle w:val="phtablecolcaption"/>
            </w:pPr>
            <w:r w:rsidRPr="00E24349">
              <w:t>Наименование поля</w:t>
            </w:r>
          </w:p>
        </w:tc>
        <w:tc>
          <w:tcPr>
            <w:tcW w:w="498" w:type="pct"/>
          </w:tcPr>
          <w:p w14:paraId="4B8756F7" w14:textId="77777777" w:rsidR="005A732F" w:rsidRPr="00E24349" w:rsidRDefault="005A732F" w:rsidP="00610C6E">
            <w:pPr>
              <w:pStyle w:val="phtablecolcaption"/>
            </w:pPr>
            <w:r w:rsidRPr="00E24349">
              <w:t>Тип данных</w:t>
            </w:r>
          </w:p>
        </w:tc>
        <w:tc>
          <w:tcPr>
            <w:tcW w:w="468" w:type="pct"/>
          </w:tcPr>
          <w:p w14:paraId="22202756" w14:textId="77777777" w:rsidR="005A732F" w:rsidRPr="00E24349" w:rsidRDefault="005A732F" w:rsidP="00610C6E">
            <w:pPr>
              <w:pStyle w:val="phtablecolcaption"/>
            </w:pPr>
            <w:r w:rsidRPr="00E24349">
              <w:t>Способ редактирования</w:t>
            </w:r>
          </w:p>
        </w:tc>
        <w:tc>
          <w:tcPr>
            <w:tcW w:w="369" w:type="pct"/>
          </w:tcPr>
          <w:p w14:paraId="4691CD68" w14:textId="77777777" w:rsidR="005A732F" w:rsidRPr="00E24349" w:rsidRDefault="005A732F" w:rsidP="00610C6E">
            <w:pPr>
              <w:pStyle w:val="phtablecolcaption"/>
            </w:pPr>
            <w:r w:rsidRPr="00E24349">
              <w:t>Доп. справочник</w:t>
            </w:r>
          </w:p>
        </w:tc>
        <w:tc>
          <w:tcPr>
            <w:tcW w:w="824" w:type="pct"/>
          </w:tcPr>
          <w:p w14:paraId="6281ED57" w14:textId="77777777" w:rsidR="005A732F" w:rsidRPr="00E24349" w:rsidRDefault="005A732F" w:rsidP="00610C6E">
            <w:pPr>
              <w:pStyle w:val="phtablecolcaption"/>
            </w:pPr>
            <w:r w:rsidRPr="00E24349">
              <w:t>Доп. словарь</w:t>
            </w:r>
          </w:p>
        </w:tc>
        <w:tc>
          <w:tcPr>
            <w:tcW w:w="631" w:type="pct"/>
          </w:tcPr>
          <w:p w14:paraId="2D7B054A" w14:textId="77777777" w:rsidR="005A732F" w:rsidRPr="00E24349" w:rsidRDefault="005A732F" w:rsidP="00610C6E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274" w:type="pct"/>
          </w:tcPr>
          <w:p w14:paraId="6386A3D3" w14:textId="77777777" w:rsidR="005A732F" w:rsidRPr="00E24349" w:rsidRDefault="005A732F" w:rsidP="00610C6E">
            <w:pPr>
              <w:pStyle w:val="phtablecolcaption"/>
            </w:pPr>
            <w:r w:rsidRPr="00E24349">
              <w:t>Метод показа раздела</w:t>
            </w:r>
          </w:p>
        </w:tc>
        <w:tc>
          <w:tcPr>
            <w:tcW w:w="451" w:type="pct"/>
          </w:tcPr>
          <w:p w14:paraId="3F47BB7B" w14:textId="77777777" w:rsidR="005A732F" w:rsidRPr="00E24349" w:rsidRDefault="005A732F" w:rsidP="00610C6E">
            <w:pPr>
              <w:pStyle w:val="phtablecolcaption"/>
            </w:pPr>
            <w:r w:rsidRPr="00E24349">
              <w:t>Тип поля</w:t>
            </w:r>
          </w:p>
        </w:tc>
      </w:tr>
      <w:tr w:rsidR="005A732F" w:rsidRPr="00E24349" w14:paraId="303A3981" w14:textId="77777777" w:rsidTr="00610C6E">
        <w:tc>
          <w:tcPr>
            <w:tcW w:w="5000" w:type="pct"/>
            <w:gridSpan w:val="9"/>
          </w:tcPr>
          <w:p w14:paraId="42B18B4F" w14:textId="77777777" w:rsidR="005A732F" w:rsidRPr="00E24349" w:rsidRDefault="005A732F" w:rsidP="00610C6E">
            <w:pPr>
              <w:pStyle w:val="phtablecolcaption"/>
            </w:pPr>
            <w:r w:rsidRPr="00E24349">
              <w:t>Настройка полей в шаблоне первичного осмотра в стационаре</w:t>
            </w:r>
          </w:p>
        </w:tc>
      </w:tr>
      <w:tr w:rsidR="005A732F" w:rsidRPr="00E24349" w14:paraId="0EA35254" w14:textId="77777777" w:rsidTr="00610C6E">
        <w:tc>
          <w:tcPr>
            <w:tcW w:w="928" w:type="pct"/>
          </w:tcPr>
          <w:p w14:paraId="44BCE19B" w14:textId="77777777" w:rsidR="005A732F" w:rsidRPr="00E24349" w:rsidRDefault="005A732F" w:rsidP="00610C6E">
            <w:pPr>
              <w:pStyle w:val="phtablecellleft"/>
            </w:pPr>
            <w:r w:rsidRPr="00E24349">
              <w:t>PATIENT_CONDIT_ADMISSION</w:t>
            </w:r>
          </w:p>
        </w:tc>
        <w:tc>
          <w:tcPr>
            <w:tcW w:w="556" w:type="pct"/>
          </w:tcPr>
          <w:p w14:paraId="1D27C5B0" w14:textId="77777777" w:rsidR="005A732F" w:rsidRPr="00E24349" w:rsidRDefault="005A732F" w:rsidP="00610C6E">
            <w:pPr>
              <w:pStyle w:val="phtablecellleft"/>
            </w:pPr>
            <w:r w:rsidRPr="00E24349">
              <w:t>Степень тяжести состояния пациента при госпитализации</w:t>
            </w:r>
          </w:p>
        </w:tc>
        <w:tc>
          <w:tcPr>
            <w:tcW w:w="498" w:type="pct"/>
          </w:tcPr>
          <w:p w14:paraId="19D7A444" w14:textId="77777777" w:rsidR="005A732F" w:rsidRPr="00E24349" w:rsidRDefault="005A732F" w:rsidP="00610C6E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00C58871" w14:textId="77777777" w:rsidR="005A732F" w:rsidRPr="00E24349" w:rsidRDefault="005A732F" w:rsidP="00610C6E">
            <w:pPr>
              <w:pStyle w:val="phtablecellleft"/>
            </w:pPr>
            <w:r w:rsidRPr="00E24349">
              <w:t>Выбор из списка</w:t>
            </w:r>
          </w:p>
        </w:tc>
        <w:tc>
          <w:tcPr>
            <w:tcW w:w="369" w:type="pct"/>
          </w:tcPr>
          <w:p w14:paraId="35101252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449BA144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21868C01" w14:textId="77777777" w:rsidR="005A732F" w:rsidRPr="00E24349" w:rsidRDefault="005A732F" w:rsidP="00610C6E">
            <w:pPr>
              <w:pStyle w:val="phtablecellleft"/>
            </w:pPr>
            <w:r w:rsidRPr="00E24349">
              <w:t>PATIENT_CONDITIONS</w:t>
            </w:r>
          </w:p>
        </w:tc>
        <w:tc>
          <w:tcPr>
            <w:tcW w:w="274" w:type="pct"/>
          </w:tcPr>
          <w:p w14:paraId="41B5B983" w14:textId="77777777" w:rsidR="005A732F" w:rsidRPr="00E24349" w:rsidRDefault="005A732F" w:rsidP="00610C6E">
            <w:pPr>
              <w:pStyle w:val="phtablecellleft"/>
            </w:pPr>
            <w:r w:rsidRPr="00E24349">
              <w:t>LIST</w:t>
            </w:r>
          </w:p>
        </w:tc>
        <w:tc>
          <w:tcPr>
            <w:tcW w:w="451" w:type="pct"/>
          </w:tcPr>
          <w:p w14:paraId="739AA470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1A41F760" w14:textId="77777777" w:rsidTr="00610C6E">
        <w:tc>
          <w:tcPr>
            <w:tcW w:w="928" w:type="pct"/>
          </w:tcPr>
          <w:p w14:paraId="2A9A1AE3" w14:textId="77777777" w:rsidR="005A732F" w:rsidRPr="00E24349" w:rsidRDefault="005A732F" w:rsidP="00610C6E">
            <w:pPr>
              <w:pStyle w:val="phtablecellleft"/>
            </w:pPr>
            <w:r w:rsidRPr="00E24349">
              <w:t>CONDITION_PAT_ECOG</w:t>
            </w:r>
          </w:p>
        </w:tc>
        <w:tc>
          <w:tcPr>
            <w:tcW w:w="556" w:type="pct"/>
          </w:tcPr>
          <w:p w14:paraId="75063D0B" w14:textId="77777777" w:rsidR="005A732F" w:rsidRPr="00E24349" w:rsidRDefault="005A732F" w:rsidP="00610C6E">
            <w:pPr>
              <w:pStyle w:val="phtablecellleft"/>
            </w:pPr>
            <w:r w:rsidRPr="00E24349">
              <w:t>Общее состояние пациента(ки) - шкала ECOG</w:t>
            </w:r>
          </w:p>
        </w:tc>
        <w:tc>
          <w:tcPr>
            <w:tcW w:w="498" w:type="pct"/>
          </w:tcPr>
          <w:p w14:paraId="0B60D340" w14:textId="77777777" w:rsidR="005A732F" w:rsidRPr="00E24349" w:rsidRDefault="005A732F" w:rsidP="00610C6E">
            <w:pPr>
              <w:pStyle w:val="phtablecellleft"/>
            </w:pPr>
            <w:r w:rsidRPr="00E24349">
              <w:t>VARCHAR2(300)</w:t>
            </w:r>
          </w:p>
        </w:tc>
        <w:tc>
          <w:tcPr>
            <w:tcW w:w="468" w:type="pct"/>
          </w:tcPr>
          <w:p w14:paraId="1C94E24B" w14:textId="77777777" w:rsidR="005A732F" w:rsidRPr="00E24349" w:rsidRDefault="005A732F" w:rsidP="00610C6E">
            <w:pPr>
              <w:pStyle w:val="phtablecellleft"/>
            </w:pPr>
            <w:r w:rsidRPr="00E24349">
              <w:t>Выбор из списка</w:t>
            </w:r>
          </w:p>
        </w:tc>
        <w:tc>
          <w:tcPr>
            <w:tcW w:w="369" w:type="pct"/>
          </w:tcPr>
          <w:p w14:paraId="16BA18E3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7C59746F" w14:textId="77777777" w:rsidR="005A732F" w:rsidRPr="00E24349" w:rsidRDefault="005A732F" w:rsidP="00610C6E">
            <w:pPr>
              <w:pStyle w:val="phtablecellleft"/>
            </w:pPr>
            <w:r w:rsidRPr="00E24349">
              <w:t>CONDITION_PAT_ECOG</w:t>
            </w:r>
          </w:p>
        </w:tc>
        <w:tc>
          <w:tcPr>
            <w:tcW w:w="631" w:type="pct"/>
          </w:tcPr>
          <w:p w14:paraId="0ED4BA77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12022FB0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78EC3F36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661A4F29" w14:textId="77777777" w:rsidTr="00610C6E">
        <w:tc>
          <w:tcPr>
            <w:tcW w:w="928" w:type="pct"/>
          </w:tcPr>
          <w:p w14:paraId="6FBBE1FB" w14:textId="77777777" w:rsidR="005A732F" w:rsidRPr="00E24349" w:rsidRDefault="005A732F" w:rsidP="00610C6E">
            <w:pPr>
              <w:pStyle w:val="phtablecellleft"/>
            </w:pPr>
            <w:r w:rsidRPr="00E24349">
              <w:t>CONDITION_PAT_KARNOVSKY</w:t>
            </w:r>
          </w:p>
        </w:tc>
        <w:tc>
          <w:tcPr>
            <w:tcW w:w="556" w:type="pct"/>
          </w:tcPr>
          <w:p w14:paraId="15D95EA9" w14:textId="77777777" w:rsidR="005A732F" w:rsidRPr="00E24349" w:rsidRDefault="005A732F" w:rsidP="00610C6E">
            <w:pPr>
              <w:pStyle w:val="phtablecellleft"/>
            </w:pPr>
            <w:r w:rsidRPr="00E24349">
              <w:t>Общее состояние пациента(ки) - индекс Карновского</w:t>
            </w:r>
          </w:p>
        </w:tc>
        <w:tc>
          <w:tcPr>
            <w:tcW w:w="498" w:type="pct"/>
          </w:tcPr>
          <w:p w14:paraId="4F113244" w14:textId="77777777" w:rsidR="005A732F" w:rsidRPr="00E24349" w:rsidRDefault="005A732F" w:rsidP="00610C6E">
            <w:pPr>
              <w:pStyle w:val="phtablecellleft"/>
            </w:pPr>
            <w:r w:rsidRPr="00E24349">
              <w:t>VARCHAR2(300)</w:t>
            </w:r>
          </w:p>
        </w:tc>
        <w:tc>
          <w:tcPr>
            <w:tcW w:w="468" w:type="pct"/>
          </w:tcPr>
          <w:p w14:paraId="61C22F5F" w14:textId="77777777" w:rsidR="005A732F" w:rsidRPr="00E24349" w:rsidRDefault="005A732F" w:rsidP="00610C6E">
            <w:pPr>
              <w:pStyle w:val="phtablecellleft"/>
            </w:pPr>
            <w:r w:rsidRPr="00E24349">
              <w:t>Выбор из списка</w:t>
            </w:r>
          </w:p>
        </w:tc>
        <w:tc>
          <w:tcPr>
            <w:tcW w:w="369" w:type="pct"/>
          </w:tcPr>
          <w:p w14:paraId="71A03317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29D4E28E" w14:textId="77777777" w:rsidR="005A732F" w:rsidRPr="00E24349" w:rsidRDefault="005A732F" w:rsidP="00610C6E">
            <w:pPr>
              <w:pStyle w:val="phtablecellleft"/>
            </w:pPr>
            <w:r w:rsidRPr="00E24349">
              <w:t>CONDITION_PAT_KARNOVSKY</w:t>
            </w:r>
          </w:p>
        </w:tc>
        <w:tc>
          <w:tcPr>
            <w:tcW w:w="631" w:type="pct"/>
          </w:tcPr>
          <w:p w14:paraId="67043C52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288B14B8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7AA6A524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6408FEC8" w14:textId="77777777" w:rsidTr="00610C6E">
        <w:tc>
          <w:tcPr>
            <w:tcW w:w="928" w:type="pct"/>
          </w:tcPr>
          <w:p w14:paraId="1A5BC61E" w14:textId="77777777" w:rsidR="005A732F" w:rsidRPr="00E24349" w:rsidRDefault="005A732F" w:rsidP="00610C6E">
            <w:pPr>
              <w:pStyle w:val="phtablecellleft"/>
            </w:pPr>
            <w:r w:rsidRPr="00E24349">
              <w:t>HOSP_LOCAL_STATUS</w:t>
            </w:r>
          </w:p>
        </w:tc>
        <w:tc>
          <w:tcPr>
            <w:tcW w:w="556" w:type="pct"/>
          </w:tcPr>
          <w:p w14:paraId="4DCC27CB" w14:textId="77777777" w:rsidR="005A732F" w:rsidRPr="00E24349" w:rsidRDefault="005A732F" w:rsidP="00610C6E">
            <w:pPr>
              <w:pStyle w:val="phtablecellleft"/>
            </w:pPr>
            <w:r w:rsidRPr="00E24349">
              <w:t>Местный статус</w:t>
            </w:r>
          </w:p>
        </w:tc>
        <w:tc>
          <w:tcPr>
            <w:tcW w:w="498" w:type="pct"/>
          </w:tcPr>
          <w:p w14:paraId="2C1F67BF" w14:textId="77777777" w:rsidR="005A732F" w:rsidRPr="00E24349" w:rsidRDefault="005A732F" w:rsidP="00610C6E">
            <w:pPr>
              <w:pStyle w:val="phtablecellleft"/>
            </w:pPr>
            <w:r w:rsidRPr="00E24349">
              <w:t>Любой текстовый</w:t>
            </w:r>
          </w:p>
        </w:tc>
        <w:tc>
          <w:tcPr>
            <w:tcW w:w="468" w:type="pct"/>
          </w:tcPr>
          <w:p w14:paraId="4BDBCB6D" w14:textId="77777777" w:rsidR="005A732F" w:rsidRPr="00E24349" w:rsidRDefault="005A732F" w:rsidP="00610C6E">
            <w:pPr>
              <w:pStyle w:val="phtablecellleft"/>
            </w:pPr>
            <w:r w:rsidRPr="00E24349">
              <w:t>Любой</w:t>
            </w:r>
          </w:p>
        </w:tc>
        <w:tc>
          <w:tcPr>
            <w:tcW w:w="369" w:type="pct"/>
          </w:tcPr>
          <w:p w14:paraId="4A17E18C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1134A69B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2BE84D9E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09F680EA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50BC54AB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4ABC198B" w14:textId="77777777" w:rsidTr="00610C6E">
        <w:tc>
          <w:tcPr>
            <w:tcW w:w="928" w:type="pct"/>
          </w:tcPr>
          <w:p w14:paraId="4823369E" w14:textId="77777777" w:rsidR="005A732F" w:rsidRPr="00E24349" w:rsidRDefault="005A732F" w:rsidP="00610C6E">
            <w:pPr>
              <w:pStyle w:val="phtablecellleft"/>
            </w:pPr>
            <w:r w:rsidRPr="00E24349">
              <w:t>ANAMNESIS_DIS</w:t>
            </w:r>
          </w:p>
        </w:tc>
        <w:tc>
          <w:tcPr>
            <w:tcW w:w="556" w:type="pct"/>
          </w:tcPr>
          <w:p w14:paraId="09F31DD3" w14:textId="77777777" w:rsidR="005A732F" w:rsidRPr="00E24349" w:rsidRDefault="005A732F" w:rsidP="00610C6E">
            <w:pPr>
              <w:pStyle w:val="phtablecellleft"/>
            </w:pPr>
            <w:r w:rsidRPr="00E24349">
              <w:t>Анамнез заболевания</w:t>
            </w:r>
          </w:p>
        </w:tc>
        <w:tc>
          <w:tcPr>
            <w:tcW w:w="498" w:type="pct"/>
          </w:tcPr>
          <w:p w14:paraId="4ECBD3A2" w14:textId="77777777" w:rsidR="005A732F" w:rsidRPr="00E24349" w:rsidRDefault="005A732F" w:rsidP="00610C6E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68" w:type="pct"/>
          </w:tcPr>
          <w:p w14:paraId="7C82DF97" w14:textId="77777777" w:rsidR="005A732F" w:rsidRPr="00E24349" w:rsidRDefault="005A732F" w:rsidP="00610C6E">
            <w:pPr>
              <w:pStyle w:val="phtablecellleft"/>
            </w:pPr>
            <w:r w:rsidRPr="00E24349">
              <w:t>Наполнение из словаря</w:t>
            </w:r>
          </w:p>
        </w:tc>
        <w:tc>
          <w:tcPr>
            <w:tcW w:w="369" w:type="pct"/>
          </w:tcPr>
          <w:p w14:paraId="43C899B8" w14:textId="77777777" w:rsidR="005A732F" w:rsidRPr="00E24349" w:rsidRDefault="005A732F" w:rsidP="00610C6E">
            <w:pPr>
              <w:pStyle w:val="phtablecellleft"/>
            </w:pPr>
            <w:r w:rsidRPr="00E24349">
              <w:t>любой подходящий</w:t>
            </w:r>
          </w:p>
        </w:tc>
        <w:tc>
          <w:tcPr>
            <w:tcW w:w="824" w:type="pct"/>
          </w:tcPr>
          <w:p w14:paraId="01BDF70C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6FBB3A9C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7CC455CD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131C963B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58174CC4" w14:textId="77777777" w:rsidTr="00610C6E">
        <w:tc>
          <w:tcPr>
            <w:tcW w:w="928" w:type="pct"/>
          </w:tcPr>
          <w:p w14:paraId="2D2CC79C" w14:textId="77777777" w:rsidR="005A732F" w:rsidRPr="00E24349" w:rsidRDefault="005A732F" w:rsidP="00610C6E">
            <w:pPr>
              <w:pStyle w:val="phtablecellleft"/>
            </w:pPr>
            <w:r w:rsidRPr="00E24349">
              <w:t>ANAMNESIS_LIFE</w:t>
            </w:r>
          </w:p>
        </w:tc>
        <w:tc>
          <w:tcPr>
            <w:tcW w:w="556" w:type="pct"/>
          </w:tcPr>
          <w:p w14:paraId="29F2648B" w14:textId="77777777" w:rsidR="005A732F" w:rsidRPr="00E24349" w:rsidRDefault="005A732F" w:rsidP="00610C6E">
            <w:pPr>
              <w:pStyle w:val="phtablecellleft"/>
            </w:pPr>
            <w:r w:rsidRPr="00E24349">
              <w:t>Анамнез жизни</w:t>
            </w:r>
          </w:p>
        </w:tc>
        <w:tc>
          <w:tcPr>
            <w:tcW w:w="498" w:type="pct"/>
          </w:tcPr>
          <w:p w14:paraId="5307FD2A" w14:textId="77777777" w:rsidR="005A732F" w:rsidRPr="00E24349" w:rsidRDefault="005A732F" w:rsidP="00610C6E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68" w:type="pct"/>
          </w:tcPr>
          <w:p w14:paraId="748817D6" w14:textId="77777777" w:rsidR="005A732F" w:rsidRPr="00E24349" w:rsidRDefault="005A732F" w:rsidP="00610C6E">
            <w:pPr>
              <w:pStyle w:val="phtablecellleft"/>
            </w:pPr>
            <w:r w:rsidRPr="00E24349">
              <w:t>Наполнение из словаря</w:t>
            </w:r>
          </w:p>
        </w:tc>
        <w:tc>
          <w:tcPr>
            <w:tcW w:w="369" w:type="pct"/>
          </w:tcPr>
          <w:p w14:paraId="240755F2" w14:textId="77777777" w:rsidR="005A732F" w:rsidRPr="00E24349" w:rsidRDefault="005A732F" w:rsidP="00610C6E">
            <w:pPr>
              <w:pStyle w:val="phtablecellleft"/>
            </w:pPr>
            <w:r w:rsidRPr="00E24349">
              <w:t>любой подходящий</w:t>
            </w:r>
          </w:p>
        </w:tc>
        <w:tc>
          <w:tcPr>
            <w:tcW w:w="824" w:type="pct"/>
          </w:tcPr>
          <w:p w14:paraId="4878D94A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5F34C472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06613E15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5B9757FC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7C47A4D9" w14:textId="77777777" w:rsidTr="00610C6E">
        <w:tc>
          <w:tcPr>
            <w:tcW w:w="928" w:type="pct"/>
          </w:tcPr>
          <w:p w14:paraId="10E8DC77" w14:textId="77777777" w:rsidR="005A732F" w:rsidRPr="00E24349" w:rsidRDefault="005A732F" w:rsidP="00610C6E">
            <w:pPr>
              <w:pStyle w:val="phtablecellleft"/>
            </w:pPr>
            <w:r w:rsidRPr="00E24349">
              <w:t>ANAMNESIS_EPID</w:t>
            </w:r>
          </w:p>
        </w:tc>
        <w:tc>
          <w:tcPr>
            <w:tcW w:w="556" w:type="pct"/>
          </w:tcPr>
          <w:p w14:paraId="505E6BDD" w14:textId="77777777" w:rsidR="005A732F" w:rsidRPr="00E24349" w:rsidRDefault="005A732F" w:rsidP="00610C6E">
            <w:pPr>
              <w:pStyle w:val="phtablecellleft"/>
            </w:pPr>
            <w:r w:rsidRPr="00E24349">
              <w:t>Эпидемиологический анамнез</w:t>
            </w:r>
          </w:p>
        </w:tc>
        <w:tc>
          <w:tcPr>
            <w:tcW w:w="498" w:type="pct"/>
          </w:tcPr>
          <w:p w14:paraId="515CE4AF" w14:textId="77777777" w:rsidR="005A732F" w:rsidRPr="00E24349" w:rsidRDefault="005A732F" w:rsidP="00610C6E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68" w:type="pct"/>
          </w:tcPr>
          <w:p w14:paraId="73BE00E3" w14:textId="77777777" w:rsidR="005A732F" w:rsidRPr="00E24349" w:rsidRDefault="005A732F" w:rsidP="00610C6E">
            <w:pPr>
              <w:pStyle w:val="phtablecellleft"/>
            </w:pPr>
            <w:r w:rsidRPr="00E24349">
              <w:t>Наполнение из словаря</w:t>
            </w:r>
          </w:p>
        </w:tc>
        <w:tc>
          <w:tcPr>
            <w:tcW w:w="369" w:type="pct"/>
          </w:tcPr>
          <w:p w14:paraId="5B34F335" w14:textId="77777777" w:rsidR="005A732F" w:rsidRPr="00E24349" w:rsidRDefault="005A732F" w:rsidP="00610C6E">
            <w:pPr>
              <w:pStyle w:val="phtablecellleft"/>
            </w:pPr>
            <w:r w:rsidRPr="00E24349">
              <w:t>любой подходящий</w:t>
            </w:r>
          </w:p>
        </w:tc>
        <w:tc>
          <w:tcPr>
            <w:tcW w:w="824" w:type="pct"/>
          </w:tcPr>
          <w:p w14:paraId="19632414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0B6BD55B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42E4BF7A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5C9286BB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0F1F71D0" w14:textId="77777777" w:rsidTr="00610C6E">
        <w:tc>
          <w:tcPr>
            <w:tcW w:w="5000" w:type="pct"/>
            <w:gridSpan w:val="9"/>
          </w:tcPr>
          <w:p w14:paraId="638C0EC4" w14:textId="77777777" w:rsidR="005A732F" w:rsidRPr="00E24349" w:rsidRDefault="005A732F" w:rsidP="00610C6E">
            <w:pPr>
              <w:pStyle w:val="phtablecolcaption"/>
            </w:pPr>
            <w:r w:rsidRPr="00E24349">
              <w:t>Настройка полей в шаблоне ежедневного осмотра в стационаре</w:t>
            </w:r>
          </w:p>
        </w:tc>
      </w:tr>
      <w:tr w:rsidR="005A732F" w:rsidRPr="00E24349" w14:paraId="22D4B650" w14:textId="77777777" w:rsidTr="00610C6E">
        <w:tc>
          <w:tcPr>
            <w:tcW w:w="928" w:type="pct"/>
          </w:tcPr>
          <w:p w14:paraId="445DEEA9" w14:textId="77777777" w:rsidR="005A732F" w:rsidRPr="00E24349" w:rsidRDefault="005A732F" w:rsidP="00610C6E">
            <w:pPr>
              <w:pStyle w:val="phtablecellleft"/>
            </w:pPr>
            <w:r w:rsidRPr="00E24349">
              <w:t>PATIENT_CONDITIONS_ADMISSION</w:t>
            </w:r>
          </w:p>
        </w:tc>
        <w:tc>
          <w:tcPr>
            <w:tcW w:w="556" w:type="pct"/>
          </w:tcPr>
          <w:p w14:paraId="6299A8C7" w14:textId="77777777" w:rsidR="005A732F" w:rsidRPr="00E24349" w:rsidRDefault="005A732F" w:rsidP="00610C6E">
            <w:pPr>
              <w:pStyle w:val="phtablecellleft"/>
            </w:pPr>
            <w:r w:rsidRPr="00E24349">
              <w:t>Степень тяжести состояния пациента</w:t>
            </w:r>
          </w:p>
        </w:tc>
        <w:tc>
          <w:tcPr>
            <w:tcW w:w="498" w:type="pct"/>
          </w:tcPr>
          <w:p w14:paraId="3BECBCE6" w14:textId="77777777" w:rsidR="005A732F" w:rsidRPr="00E24349" w:rsidRDefault="005A732F" w:rsidP="00610C6E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04179EE5" w14:textId="77777777" w:rsidR="005A732F" w:rsidRPr="00E24349" w:rsidRDefault="005A732F" w:rsidP="00610C6E">
            <w:pPr>
              <w:pStyle w:val="phtablecellleft"/>
            </w:pPr>
            <w:r w:rsidRPr="00E24349">
              <w:t>Выбор из списка</w:t>
            </w:r>
          </w:p>
        </w:tc>
        <w:tc>
          <w:tcPr>
            <w:tcW w:w="369" w:type="pct"/>
          </w:tcPr>
          <w:p w14:paraId="19377AC8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006DF7FE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15CF7AA2" w14:textId="77777777" w:rsidR="005A732F" w:rsidRPr="00E24349" w:rsidRDefault="005A732F" w:rsidP="00610C6E">
            <w:pPr>
              <w:pStyle w:val="phtablecellleft"/>
            </w:pPr>
            <w:r w:rsidRPr="00E24349">
              <w:t>PATIENT_CONDITIONS</w:t>
            </w:r>
          </w:p>
        </w:tc>
        <w:tc>
          <w:tcPr>
            <w:tcW w:w="274" w:type="pct"/>
          </w:tcPr>
          <w:p w14:paraId="53A04489" w14:textId="77777777" w:rsidR="005A732F" w:rsidRPr="00E24349" w:rsidRDefault="005A732F" w:rsidP="00610C6E">
            <w:pPr>
              <w:pStyle w:val="phtablecellleft"/>
            </w:pPr>
            <w:r w:rsidRPr="00E24349">
              <w:t>LIST</w:t>
            </w:r>
          </w:p>
        </w:tc>
        <w:tc>
          <w:tcPr>
            <w:tcW w:w="451" w:type="pct"/>
          </w:tcPr>
          <w:p w14:paraId="46721D24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5AAB4742" w14:textId="77777777" w:rsidTr="00610C6E">
        <w:tc>
          <w:tcPr>
            <w:tcW w:w="928" w:type="pct"/>
          </w:tcPr>
          <w:p w14:paraId="5562D26F" w14:textId="77777777" w:rsidR="005A732F" w:rsidRPr="00E24349" w:rsidRDefault="005A732F" w:rsidP="00610C6E">
            <w:pPr>
              <w:pStyle w:val="phtablecellleft"/>
            </w:pPr>
            <w:r w:rsidRPr="00E24349">
              <w:lastRenderedPageBreak/>
              <w:t>CONDITION_PAT_ECOG</w:t>
            </w:r>
          </w:p>
        </w:tc>
        <w:tc>
          <w:tcPr>
            <w:tcW w:w="556" w:type="pct"/>
          </w:tcPr>
          <w:p w14:paraId="4B2FCF14" w14:textId="77777777" w:rsidR="005A732F" w:rsidRPr="00E24349" w:rsidRDefault="005A732F" w:rsidP="00610C6E">
            <w:pPr>
              <w:pStyle w:val="phtablecellleft"/>
            </w:pPr>
            <w:r w:rsidRPr="00E24349">
              <w:t>Общее состояние пациента(ки) - шкала ECOG</w:t>
            </w:r>
          </w:p>
        </w:tc>
        <w:tc>
          <w:tcPr>
            <w:tcW w:w="498" w:type="pct"/>
          </w:tcPr>
          <w:p w14:paraId="04281B8B" w14:textId="77777777" w:rsidR="005A732F" w:rsidRPr="00E24349" w:rsidRDefault="005A732F" w:rsidP="00610C6E">
            <w:pPr>
              <w:pStyle w:val="phtablecellleft"/>
            </w:pPr>
            <w:r w:rsidRPr="00E24349">
              <w:t>VARCHAR2(300)</w:t>
            </w:r>
          </w:p>
        </w:tc>
        <w:tc>
          <w:tcPr>
            <w:tcW w:w="468" w:type="pct"/>
          </w:tcPr>
          <w:p w14:paraId="11B55ED8" w14:textId="77777777" w:rsidR="005A732F" w:rsidRPr="00E24349" w:rsidRDefault="005A732F" w:rsidP="00610C6E">
            <w:pPr>
              <w:pStyle w:val="phtablecellleft"/>
            </w:pPr>
            <w:r w:rsidRPr="00E24349">
              <w:t>Выбор из списка</w:t>
            </w:r>
          </w:p>
        </w:tc>
        <w:tc>
          <w:tcPr>
            <w:tcW w:w="369" w:type="pct"/>
          </w:tcPr>
          <w:p w14:paraId="7604328C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1A1419E6" w14:textId="77777777" w:rsidR="005A732F" w:rsidRPr="00E24349" w:rsidRDefault="005A732F" w:rsidP="00610C6E">
            <w:pPr>
              <w:pStyle w:val="phtablecellleft"/>
            </w:pPr>
            <w:r w:rsidRPr="00E24349">
              <w:t>CONDITION_PAT_ECOG</w:t>
            </w:r>
          </w:p>
        </w:tc>
        <w:tc>
          <w:tcPr>
            <w:tcW w:w="631" w:type="pct"/>
          </w:tcPr>
          <w:p w14:paraId="10325BE8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76FC9477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52D89A7B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70AB7E4A" w14:textId="77777777" w:rsidTr="00610C6E">
        <w:tc>
          <w:tcPr>
            <w:tcW w:w="928" w:type="pct"/>
          </w:tcPr>
          <w:p w14:paraId="77D9A25D" w14:textId="77777777" w:rsidR="005A732F" w:rsidRPr="00E24349" w:rsidRDefault="005A732F" w:rsidP="00610C6E">
            <w:pPr>
              <w:pStyle w:val="phtablecellleft"/>
            </w:pPr>
            <w:r w:rsidRPr="00E24349">
              <w:t>CONDITION_PAT_KARNOVSKY</w:t>
            </w:r>
          </w:p>
        </w:tc>
        <w:tc>
          <w:tcPr>
            <w:tcW w:w="556" w:type="pct"/>
          </w:tcPr>
          <w:p w14:paraId="7336BF7F" w14:textId="77777777" w:rsidR="005A732F" w:rsidRPr="00E24349" w:rsidRDefault="005A732F" w:rsidP="00610C6E">
            <w:pPr>
              <w:pStyle w:val="phtablecellleft"/>
            </w:pPr>
            <w:r w:rsidRPr="00E24349">
              <w:t>Общее состояние пациента(ки) - индекс Карновского</w:t>
            </w:r>
          </w:p>
        </w:tc>
        <w:tc>
          <w:tcPr>
            <w:tcW w:w="498" w:type="pct"/>
          </w:tcPr>
          <w:p w14:paraId="165D52C4" w14:textId="77777777" w:rsidR="005A732F" w:rsidRPr="00E24349" w:rsidRDefault="005A732F" w:rsidP="00610C6E">
            <w:pPr>
              <w:pStyle w:val="phtablecellleft"/>
            </w:pPr>
            <w:r w:rsidRPr="00E24349">
              <w:t>VARCHAR2(300)</w:t>
            </w:r>
          </w:p>
        </w:tc>
        <w:tc>
          <w:tcPr>
            <w:tcW w:w="468" w:type="pct"/>
          </w:tcPr>
          <w:p w14:paraId="153CE4C6" w14:textId="77777777" w:rsidR="005A732F" w:rsidRPr="00E24349" w:rsidRDefault="005A732F" w:rsidP="00610C6E">
            <w:pPr>
              <w:pStyle w:val="phtablecellleft"/>
            </w:pPr>
            <w:r w:rsidRPr="00E24349">
              <w:t>Выбор из списка</w:t>
            </w:r>
          </w:p>
        </w:tc>
        <w:tc>
          <w:tcPr>
            <w:tcW w:w="369" w:type="pct"/>
          </w:tcPr>
          <w:p w14:paraId="5C2142EA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0310F3B0" w14:textId="77777777" w:rsidR="005A732F" w:rsidRPr="00E24349" w:rsidRDefault="005A732F" w:rsidP="00610C6E">
            <w:pPr>
              <w:pStyle w:val="phtablecellleft"/>
            </w:pPr>
            <w:r w:rsidRPr="00E24349">
              <w:t>CONDITION_PAT_KARNOVSKY</w:t>
            </w:r>
          </w:p>
        </w:tc>
        <w:tc>
          <w:tcPr>
            <w:tcW w:w="631" w:type="pct"/>
          </w:tcPr>
          <w:p w14:paraId="3C6150E6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7C69569A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702C5AFD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79E1D87B" w14:textId="77777777" w:rsidTr="00610C6E">
        <w:tc>
          <w:tcPr>
            <w:tcW w:w="928" w:type="pct"/>
          </w:tcPr>
          <w:p w14:paraId="7E18C9C0" w14:textId="77777777" w:rsidR="005A732F" w:rsidRPr="00E24349" w:rsidRDefault="005A732F" w:rsidP="00610C6E">
            <w:pPr>
              <w:pStyle w:val="phtablecellleft"/>
            </w:pPr>
            <w:r w:rsidRPr="00E24349">
              <w:t>COMPLAINTS</w:t>
            </w:r>
          </w:p>
        </w:tc>
        <w:tc>
          <w:tcPr>
            <w:tcW w:w="556" w:type="pct"/>
          </w:tcPr>
          <w:p w14:paraId="1800C81C" w14:textId="77777777" w:rsidR="005A732F" w:rsidRPr="00E24349" w:rsidRDefault="005A732F" w:rsidP="00610C6E">
            <w:pPr>
              <w:pStyle w:val="phtablecellleft"/>
            </w:pPr>
            <w:r w:rsidRPr="00E24349">
              <w:t>Жалобы</w:t>
            </w:r>
          </w:p>
        </w:tc>
        <w:tc>
          <w:tcPr>
            <w:tcW w:w="498" w:type="pct"/>
          </w:tcPr>
          <w:p w14:paraId="7109894D" w14:textId="77777777" w:rsidR="005A732F" w:rsidRPr="00E24349" w:rsidRDefault="005A732F" w:rsidP="00610C6E">
            <w:pPr>
              <w:pStyle w:val="phtablecellleft"/>
            </w:pPr>
            <w:r w:rsidRPr="00E24349">
              <w:t>Любой строковый</w:t>
            </w:r>
          </w:p>
        </w:tc>
        <w:tc>
          <w:tcPr>
            <w:tcW w:w="468" w:type="pct"/>
          </w:tcPr>
          <w:p w14:paraId="15E5327B" w14:textId="77777777" w:rsidR="005A732F" w:rsidRPr="00E24349" w:rsidRDefault="005A732F" w:rsidP="00610C6E">
            <w:pPr>
              <w:pStyle w:val="phtablecellleft"/>
            </w:pPr>
            <w:r w:rsidRPr="00E24349">
              <w:t>Любой</w:t>
            </w:r>
          </w:p>
        </w:tc>
        <w:tc>
          <w:tcPr>
            <w:tcW w:w="369" w:type="pct"/>
          </w:tcPr>
          <w:p w14:paraId="14CE548E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4A8E8415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586DF1D1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0CE2D71D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7563347F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34BE7AF9" w14:textId="77777777" w:rsidTr="00610C6E">
        <w:tc>
          <w:tcPr>
            <w:tcW w:w="5000" w:type="pct"/>
            <w:gridSpan w:val="9"/>
          </w:tcPr>
          <w:p w14:paraId="683AD9B2" w14:textId="77777777" w:rsidR="005A732F" w:rsidRPr="00E24349" w:rsidRDefault="005A732F" w:rsidP="00610C6E">
            <w:pPr>
              <w:pStyle w:val="phtablecolcaption"/>
            </w:pPr>
            <w:r w:rsidRPr="00E24349">
              <w:t>Настройка полей в шаблоне услуги выписного эпикриза в стационаре</w:t>
            </w:r>
          </w:p>
        </w:tc>
      </w:tr>
      <w:tr w:rsidR="005A732F" w:rsidRPr="00E24349" w14:paraId="5A6F669A" w14:textId="77777777" w:rsidTr="00610C6E">
        <w:tc>
          <w:tcPr>
            <w:tcW w:w="928" w:type="pct"/>
          </w:tcPr>
          <w:p w14:paraId="0A807F39" w14:textId="77777777" w:rsidR="005A732F" w:rsidRPr="00E24349" w:rsidRDefault="005A732F" w:rsidP="00610C6E">
            <w:pPr>
              <w:pStyle w:val="phtablecellleft"/>
            </w:pPr>
            <w:r w:rsidRPr="00E24349">
              <w:t>PATIENT_CONDIT_DISCHARGE</w:t>
            </w:r>
          </w:p>
        </w:tc>
        <w:tc>
          <w:tcPr>
            <w:tcW w:w="556" w:type="pct"/>
          </w:tcPr>
          <w:p w14:paraId="7E9D5C3C" w14:textId="77777777" w:rsidR="005A732F" w:rsidRPr="00E24349" w:rsidRDefault="005A732F" w:rsidP="00610C6E">
            <w:pPr>
              <w:pStyle w:val="phtablecellleft"/>
            </w:pPr>
            <w:r w:rsidRPr="00E24349">
              <w:t>Степень тяжести состояния пациента при выписке</w:t>
            </w:r>
          </w:p>
        </w:tc>
        <w:tc>
          <w:tcPr>
            <w:tcW w:w="498" w:type="pct"/>
          </w:tcPr>
          <w:p w14:paraId="75E86247" w14:textId="77777777" w:rsidR="005A732F" w:rsidRPr="00E24349" w:rsidRDefault="005A732F" w:rsidP="00610C6E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6F0F40FD" w14:textId="77777777" w:rsidR="005A732F" w:rsidRPr="00E24349" w:rsidRDefault="005A732F" w:rsidP="00610C6E">
            <w:pPr>
              <w:pStyle w:val="phtablecellleft"/>
            </w:pPr>
            <w:r w:rsidRPr="00E24349">
              <w:t>Выбор из списка</w:t>
            </w:r>
          </w:p>
        </w:tc>
        <w:tc>
          <w:tcPr>
            <w:tcW w:w="369" w:type="pct"/>
          </w:tcPr>
          <w:p w14:paraId="373D2C36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40D5E8A9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694B7B73" w14:textId="77777777" w:rsidR="005A732F" w:rsidRPr="00E24349" w:rsidRDefault="005A732F" w:rsidP="00610C6E">
            <w:pPr>
              <w:pStyle w:val="phtablecellleft"/>
            </w:pPr>
            <w:r w:rsidRPr="00E24349">
              <w:t>PATIENT_CONDITIONS</w:t>
            </w:r>
          </w:p>
        </w:tc>
        <w:tc>
          <w:tcPr>
            <w:tcW w:w="274" w:type="pct"/>
          </w:tcPr>
          <w:p w14:paraId="0FCBE5BD" w14:textId="77777777" w:rsidR="005A732F" w:rsidRPr="00E24349" w:rsidRDefault="005A732F" w:rsidP="00610C6E">
            <w:pPr>
              <w:pStyle w:val="phtablecellleft"/>
            </w:pPr>
            <w:r w:rsidRPr="00E24349">
              <w:t>LIST</w:t>
            </w:r>
          </w:p>
        </w:tc>
        <w:tc>
          <w:tcPr>
            <w:tcW w:w="451" w:type="pct"/>
          </w:tcPr>
          <w:p w14:paraId="1C3939E9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3ED0E212" w14:textId="77777777" w:rsidTr="00610C6E">
        <w:tc>
          <w:tcPr>
            <w:tcW w:w="928" w:type="pct"/>
          </w:tcPr>
          <w:p w14:paraId="7EBFFC4E" w14:textId="77777777" w:rsidR="005A732F" w:rsidRPr="00E24349" w:rsidRDefault="005A732F" w:rsidP="00610C6E">
            <w:pPr>
              <w:pStyle w:val="phtablecellleft"/>
            </w:pPr>
            <w:r w:rsidRPr="00E24349">
              <w:t>HOSP_REG_DIET</w:t>
            </w:r>
          </w:p>
        </w:tc>
        <w:tc>
          <w:tcPr>
            <w:tcW w:w="556" w:type="pct"/>
          </w:tcPr>
          <w:p w14:paraId="263F3ECA" w14:textId="77777777" w:rsidR="005A732F" w:rsidRPr="00E24349" w:rsidRDefault="005A732F" w:rsidP="00610C6E">
            <w:pPr>
              <w:pStyle w:val="phtablecellleft"/>
            </w:pPr>
            <w:r w:rsidRPr="00E24349">
              <w:t>Режим и диета</w:t>
            </w:r>
          </w:p>
        </w:tc>
        <w:tc>
          <w:tcPr>
            <w:tcW w:w="498" w:type="pct"/>
          </w:tcPr>
          <w:p w14:paraId="635887FF" w14:textId="77777777" w:rsidR="005A732F" w:rsidRPr="00E24349" w:rsidRDefault="005A732F" w:rsidP="00610C6E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56663FD1" w14:textId="77777777" w:rsidR="005A732F" w:rsidRPr="00E24349" w:rsidRDefault="005A732F" w:rsidP="00610C6E">
            <w:pPr>
              <w:pStyle w:val="phtablecellleft"/>
            </w:pPr>
            <w:r w:rsidRPr="00E24349">
              <w:t>Ручной ввод</w:t>
            </w:r>
          </w:p>
        </w:tc>
        <w:tc>
          <w:tcPr>
            <w:tcW w:w="369" w:type="pct"/>
          </w:tcPr>
          <w:p w14:paraId="2BAB0A45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5BB5CEA2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68C50753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69B6D943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26B9BE93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6E4F2E17" w14:textId="77777777" w:rsidTr="00610C6E">
        <w:tc>
          <w:tcPr>
            <w:tcW w:w="928" w:type="pct"/>
          </w:tcPr>
          <w:p w14:paraId="6E7DB01E" w14:textId="77777777" w:rsidR="005A732F" w:rsidRPr="00E24349" w:rsidRDefault="005A732F" w:rsidP="00610C6E">
            <w:pPr>
              <w:pStyle w:val="phtablecellleft"/>
            </w:pPr>
            <w:r w:rsidRPr="00E24349">
              <w:t>HOSP_RECOM_LECH</w:t>
            </w:r>
          </w:p>
        </w:tc>
        <w:tc>
          <w:tcPr>
            <w:tcW w:w="556" w:type="pct"/>
          </w:tcPr>
          <w:p w14:paraId="66DA5819" w14:textId="77777777" w:rsidR="005A732F" w:rsidRPr="00E24349" w:rsidRDefault="005A732F" w:rsidP="00610C6E">
            <w:pPr>
              <w:pStyle w:val="phtablecellleft"/>
            </w:pPr>
            <w:r w:rsidRPr="00E24349">
              <w:t>Рекомендованное лечение</w:t>
            </w:r>
          </w:p>
        </w:tc>
        <w:tc>
          <w:tcPr>
            <w:tcW w:w="498" w:type="pct"/>
          </w:tcPr>
          <w:p w14:paraId="617291D2" w14:textId="77777777" w:rsidR="005A732F" w:rsidRPr="00E24349" w:rsidRDefault="005A732F" w:rsidP="00610C6E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0350FDDC" w14:textId="77777777" w:rsidR="005A732F" w:rsidRPr="00E24349" w:rsidRDefault="005A732F" w:rsidP="00610C6E">
            <w:pPr>
              <w:pStyle w:val="phtablecellleft"/>
            </w:pPr>
            <w:r w:rsidRPr="00E24349">
              <w:t>Ручной ввод</w:t>
            </w:r>
          </w:p>
        </w:tc>
        <w:tc>
          <w:tcPr>
            <w:tcW w:w="369" w:type="pct"/>
          </w:tcPr>
          <w:p w14:paraId="552788DC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68BA32A5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4A35C2CD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0B7F0AAB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23C8ED95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75E400AE" w14:textId="77777777" w:rsidTr="00610C6E">
        <w:tc>
          <w:tcPr>
            <w:tcW w:w="928" w:type="pct"/>
          </w:tcPr>
          <w:p w14:paraId="6EA814B3" w14:textId="77777777" w:rsidR="005A732F" w:rsidRPr="00E24349" w:rsidRDefault="005A732F" w:rsidP="00610C6E">
            <w:pPr>
              <w:pStyle w:val="phtablecellleft"/>
            </w:pPr>
            <w:r w:rsidRPr="00E24349">
              <w:t>HOSP_RECOM_TRUD</w:t>
            </w:r>
          </w:p>
        </w:tc>
        <w:tc>
          <w:tcPr>
            <w:tcW w:w="556" w:type="pct"/>
          </w:tcPr>
          <w:p w14:paraId="412F0A0B" w14:textId="77777777" w:rsidR="005A732F" w:rsidRPr="00E24349" w:rsidRDefault="005A732F" w:rsidP="00610C6E">
            <w:pPr>
              <w:pStyle w:val="phtablecellleft"/>
            </w:pPr>
            <w:r w:rsidRPr="00E24349">
              <w:t>Трудовые рекомендации</w:t>
            </w:r>
          </w:p>
        </w:tc>
        <w:tc>
          <w:tcPr>
            <w:tcW w:w="498" w:type="pct"/>
          </w:tcPr>
          <w:p w14:paraId="44A11AF1" w14:textId="77777777" w:rsidR="005A732F" w:rsidRPr="00E24349" w:rsidRDefault="005A732F" w:rsidP="00610C6E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73936C4F" w14:textId="77777777" w:rsidR="005A732F" w:rsidRPr="00E24349" w:rsidRDefault="005A732F" w:rsidP="00610C6E">
            <w:pPr>
              <w:pStyle w:val="phtablecellleft"/>
            </w:pPr>
            <w:r w:rsidRPr="00E24349">
              <w:t>Ручной ввод</w:t>
            </w:r>
          </w:p>
        </w:tc>
        <w:tc>
          <w:tcPr>
            <w:tcW w:w="369" w:type="pct"/>
          </w:tcPr>
          <w:p w14:paraId="79AF0DF4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4BB74233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50738268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7A5EAE7D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1D58E208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393BBFA8" w14:textId="77777777" w:rsidTr="00610C6E">
        <w:tc>
          <w:tcPr>
            <w:tcW w:w="928" w:type="pct"/>
          </w:tcPr>
          <w:p w14:paraId="46FB00C2" w14:textId="77777777" w:rsidR="005A732F" w:rsidRPr="00E24349" w:rsidRDefault="005A732F" w:rsidP="00610C6E">
            <w:pPr>
              <w:pStyle w:val="phtablecellleft"/>
            </w:pPr>
            <w:r w:rsidRPr="00E24349">
              <w:t>HOSP_RECOM_OTHER</w:t>
            </w:r>
          </w:p>
        </w:tc>
        <w:tc>
          <w:tcPr>
            <w:tcW w:w="556" w:type="pct"/>
          </w:tcPr>
          <w:p w14:paraId="2658DB89" w14:textId="77777777" w:rsidR="005A732F" w:rsidRPr="00E24349" w:rsidRDefault="005A732F" w:rsidP="00610C6E">
            <w:pPr>
              <w:pStyle w:val="phtablecellleft"/>
            </w:pPr>
            <w:r w:rsidRPr="00E24349">
              <w:t>Прочие рекомендации</w:t>
            </w:r>
          </w:p>
        </w:tc>
        <w:tc>
          <w:tcPr>
            <w:tcW w:w="498" w:type="pct"/>
          </w:tcPr>
          <w:p w14:paraId="39EACE11" w14:textId="77777777" w:rsidR="005A732F" w:rsidRPr="00E24349" w:rsidRDefault="005A732F" w:rsidP="00610C6E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7FF03DF6" w14:textId="77777777" w:rsidR="005A732F" w:rsidRPr="00E24349" w:rsidRDefault="005A732F" w:rsidP="00610C6E">
            <w:pPr>
              <w:pStyle w:val="phtablecellleft"/>
            </w:pPr>
            <w:r w:rsidRPr="00E24349">
              <w:t>Ручной ввод</w:t>
            </w:r>
          </w:p>
        </w:tc>
        <w:tc>
          <w:tcPr>
            <w:tcW w:w="369" w:type="pct"/>
          </w:tcPr>
          <w:p w14:paraId="3E85F3C3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33E5612C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01CDACF4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4A70C98F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63F14047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  <w:tr w:rsidR="005A732F" w:rsidRPr="00E24349" w14:paraId="13BF3B87" w14:textId="77777777" w:rsidTr="00610C6E">
        <w:tc>
          <w:tcPr>
            <w:tcW w:w="928" w:type="pct"/>
          </w:tcPr>
          <w:p w14:paraId="44345E08" w14:textId="77777777" w:rsidR="005A732F" w:rsidRPr="00E24349" w:rsidRDefault="005A732F" w:rsidP="00610C6E">
            <w:pPr>
              <w:pStyle w:val="phtablecellleft"/>
            </w:pPr>
            <w:r w:rsidRPr="00E24349">
              <w:t>HOSP_COURSE_DISEASE</w:t>
            </w:r>
          </w:p>
        </w:tc>
        <w:tc>
          <w:tcPr>
            <w:tcW w:w="556" w:type="pct"/>
          </w:tcPr>
          <w:p w14:paraId="2808361E" w14:textId="77777777" w:rsidR="005A732F" w:rsidRPr="00E24349" w:rsidRDefault="005A732F" w:rsidP="00610C6E">
            <w:pPr>
              <w:pStyle w:val="phtablecellleft"/>
            </w:pPr>
            <w:r w:rsidRPr="00E24349">
              <w:t>Течение заболевания</w:t>
            </w:r>
          </w:p>
        </w:tc>
        <w:tc>
          <w:tcPr>
            <w:tcW w:w="498" w:type="pct"/>
          </w:tcPr>
          <w:p w14:paraId="5E10F53D" w14:textId="77777777" w:rsidR="005A732F" w:rsidRPr="00E24349" w:rsidRDefault="005A732F" w:rsidP="00610C6E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68" w:type="pct"/>
          </w:tcPr>
          <w:p w14:paraId="4B9D04EB" w14:textId="77777777" w:rsidR="005A732F" w:rsidRPr="00E24349" w:rsidRDefault="005A732F" w:rsidP="00610C6E">
            <w:pPr>
              <w:pStyle w:val="phtablecellleft"/>
            </w:pPr>
            <w:r w:rsidRPr="00E24349">
              <w:t>Ручной ввод</w:t>
            </w:r>
          </w:p>
        </w:tc>
        <w:tc>
          <w:tcPr>
            <w:tcW w:w="369" w:type="pct"/>
          </w:tcPr>
          <w:p w14:paraId="61D28A74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824" w:type="pct"/>
          </w:tcPr>
          <w:p w14:paraId="6516713C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631" w:type="pct"/>
          </w:tcPr>
          <w:p w14:paraId="2902F69F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274" w:type="pct"/>
          </w:tcPr>
          <w:p w14:paraId="71BBF3D9" w14:textId="77777777" w:rsidR="005A732F" w:rsidRPr="00E24349" w:rsidRDefault="005A732F" w:rsidP="00610C6E">
            <w:pPr>
              <w:pStyle w:val="phtablecellleft"/>
            </w:pPr>
          </w:p>
        </w:tc>
        <w:tc>
          <w:tcPr>
            <w:tcW w:w="451" w:type="pct"/>
          </w:tcPr>
          <w:p w14:paraId="5286AD9D" w14:textId="77777777" w:rsidR="005A732F" w:rsidRPr="00E24349" w:rsidRDefault="005A732F" w:rsidP="00610C6E">
            <w:pPr>
              <w:pStyle w:val="phtablecellleft"/>
            </w:pPr>
            <w:r w:rsidRPr="00E24349">
              <w:t>Дополнительное</w:t>
            </w:r>
          </w:p>
        </w:tc>
      </w:tr>
    </w:tbl>
    <w:p w14:paraId="42E92F4E" w14:textId="77777777" w:rsidR="006A0970" w:rsidRPr="006A0970" w:rsidRDefault="006A0970" w:rsidP="006A0970">
      <w:pPr>
        <w:pStyle w:val="phnormal"/>
      </w:pPr>
    </w:p>
    <w:p w14:paraId="06C8AE1D" w14:textId="77777777" w:rsidR="006A0970" w:rsidRPr="006A0970" w:rsidRDefault="006A0970" w:rsidP="006A0970">
      <w:pPr>
        <w:pStyle w:val="phnormal"/>
        <w:rPr>
          <w:b/>
        </w:rPr>
      </w:pPr>
      <w:r w:rsidRPr="006A0970">
        <w:rPr>
          <w:b/>
        </w:rPr>
        <w:t>Примечания</w:t>
      </w:r>
    </w:p>
    <w:p w14:paraId="5BCC3BCA" w14:textId="77777777" w:rsidR="006A0970" w:rsidRPr="006A0970" w:rsidRDefault="006A0970" w:rsidP="006A0970">
      <w:pPr>
        <w:pStyle w:val="phnormal"/>
      </w:pPr>
      <w:r w:rsidRPr="006A0970">
        <w:t>1 Поля в шаблоне услуги выписного эпикриза в стационаре могут быть размещены на любой из вкладок шаблона.</w:t>
      </w:r>
    </w:p>
    <w:p w14:paraId="451EA97F" w14:textId="77777777" w:rsidR="006A0970" w:rsidRPr="006A0970" w:rsidRDefault="006A0970" w:rsidP="006A0970">
      <w:pPr>
        <w:pStyle w:val="phnormal"/>
      </w:pPr>
      <w:r w:rsidRPr="006A0970">
        <w:lastRenderedPageBreak/>
        <w:t>2 Настройка поля «Течение заболевания» не является обязательной. Следует проверить настройки поля только в том случае, если в МО оно заполняется при оказании услуги выписного эпикриза, и планируется его передача в ВИМИС.</w:t>
      </w:r>
    </w:p>
    <w:p w14:paraId="4459434E" w14:textId="681DB236" w:rsidR="006A0970" w:rsidRDefault="006A0970" w:rsidP="00E3126A">
      <w:pPr>
        <w:pStyle w:val="phnormal"/>
        <w:numPr>
          <w:ilvl w:val="0"/>
          <w:numId w:val="34"/>
        </w:numPr>
      </w:pPr>
      <w:r w:rsidRPr="006A0970">
        <w:t>нажмите на кнопку «ОК». Добавленное поле отобразится в блоке «Вкладки шаблонов: поля».</w:t>
      </w:r>
    </w:p>
    <w:p w14:paraId="293F9B66" w14:textId="3CC89808" w:rsidR="005A732F" w:rsidRPr="006A0970" w:rsidRDefault="005A732F" w:rsidP="005A732F">
      <w:pPr>
        <w:pStyle w:val="4"/>
      </w:pPr>
      <w:r>
        <w:t xml:space="preserve">Настройка </w:t>
      </w:r>
      <w:r w:rsidRPr="005A732F">
        <w:t>полей для выгрузки во внешние системы</w:t>
      </w:r>
    </w:p>
    <w:p w14:paraId="245F9486" w14:textId="77777777" w:rsidR="006A0970" w:rsidRPr="006A0970" w:rsidRDefault="006A0970" w:rsidP="006A0970">
      <w:pPr>
        <w:pStyle w:val="phnormal"/>
      </w:pPr>
      <w:r w:rsidRPr="006A0970">
        <w:t>Для корректного формирования СЭМД beta-версии «Выписной эпикриз из стационара по отдельным профилям медицинской помощи» необходимо настроить поля для выгрузки во внешние системы, сопоставив им поля из шаблонов услуг, оказываемых в стационаре.</w:t>
      </w:r>
    </w:p>
    <w:p w14:paraId="01D1948D" w14:textId="1DDF9CDC" w:rsidR="006A0970" w:rsidRDefault="006A0970" w:rsidP="006A0970">
      <w:pPr>
        <w:pStyle w:val="phnormal"/>
      </w:pPr>
      <w:r w:rsidRPr="006A0970">
        <w:rPr>
          <w:b/>
        </w:rPr>
        <w:t>Примечание –</w:t>
      </w:r>
      <w:r w:rsidRPr="006A0970">
        <w:t xml:space="preserve"> Сопоставление полей для выгрузки во внешнюю систему с полями шаблона приёма необходимо выполнять для каждой МО. Полям выгрузки сопоставляются поля </w:t>
      </w:r>
      <w:r w:rsidR="005A732F">
        <w:t xml:space="preserve">шаблонов услуг, настроенные в </w:t>
      </w:r>
      <w:r w:rsidR="005A732F">
        <w:fldChar w:fldCharType="begin"/>
      </w:r>
      <w:r w:rsidR="005A732F">
        <w:instrText xml:space="preserve"> REF _Ref121180146 \r \h </w:instrText>
      </w:r>
      <w:r w:rsidR="005A732F">
        <w:fldChar w:fldCharType="separate"/>
      </w:r>
      <w:r w:rsidR="00DE36C7">
        <w:t>2.14.3.8</w:t>
      </w:r>
      <w:r w:rsidR="005A732F">
        <w:fldChar w:fldCharType="end"/>
      </w:r>
      <w:r w:rsidRPr="006A0970">
        <w:t>.</w:t>
      </w:r>
    </w:p>
    <w:p w14:paraId="105EB145" w14:textId="58CBDBC1" w:rsidR="005A732F" w:rsidRPr="005A732F" w:rsidRDefault="005A732F" w:rsidP="00610C6E">
      <w:pPr>
        <w:pStyle w:val="5"/>
      </w:pPr>
      <w:r w:rsidRPr="005A732F">
        <w:t>Добавление полей выгрузки во внешние системы</w:t>
      </w:r>
    </w:p>
    <w:p w14:paraId="107B740A" w14:textId="77777777" w:rsidR="006A0970" w:rsidRPr="006A0970" w:rsidRDefault="006A0970" w:rsidP="006A0970">
      <w:pPr>
        <w:pStyle w:val="phnormal"/>
      </w:pPr>
      <w:r w:rsidRPr="006A0970">
        <w:t>Для добавления полей выгрузки выполните следующие действия:</w:t>
      </w:r>
    </w:p>
    <w:p w14:paraId="6B1F6618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перейдите в пункт главного меню «Система/ Интеграция/ Поля для выгрузки в внешние системы». Откроется форма настройки полей выгрузки;</w:t>
      </w:r>
    </w:p>
    <w:p w14:paraId="2E9C84FB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перейдите к блоку «Поля для выгрузки в внешние системы» и проверьте в списке наличие полей согласно приведенной ниже таблице:</w:t>
      </w:r>
    </w:p>
    <w:p w14:paraId="45A65824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если поле отсутствует в списке, то выберите пункт контекстного меню «Добавить». Если же поле уже создано, то выберите пункт контекстного меню «Редактировать» для проверки его параметров на соответствие значениям. Откроется окно добавления/редактирования поля выгрузки;</w:t>
      </w:r>
    </w:p>
    <w:p w14:paraId="19903772" w14:textId="1940293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заполните поля окна поочередно для каждого поля выгрузки в соответствии с приведенной ниже таблицей (</w:t>
      </w:r>
      <w:r w:rsidRPr="006A0970">
        <w:fldChar w:fldCharType="begin"/>
      </w:r>
      <w:r w:rsidRPr="006A0970">
        <w:instrText xml:space="preserve"> REF _Ref119147701 \h </w:instrText>
      </w:r>
      <w:r w:rsidRPr="006A0970">
        <w:fldChar w:fldCharType="separate"/>
      </w:r>
      <w:r w:rsidR="00DE36C7" w:rsidRPr="006A0970">
        <w:t>Таблица </w:t>
      </w:r>
      <w:r w:rsidR="00DE36C7">
        <w:rPr>
          <w:noProof/>
        </w:rPr>
        <w:t>61</w:t>
      </w:r>
      <w:r w:rsidRPr="006A0970">
        <w:fldChar w:fldCharType="end"/>
      </w:r>
      <w:r w:rsidRPr="006A0970">
        <w:t>);</w:t>
      </w:r>
    </w:p>
    <w:p w14:paraId="4CABC623" w14:textId="5683961A" w:rsidR="006A0970" w:rsidRPr="006A0970" w:rsidRDefault="006A0970" w:rsidP="006A0970">
      <w:pPr>
        <w:pStyle w:val="phnormal"/>
      </w:pPr>
      <w:bookmarkStart w:id="358" w:name="_Ref119147701"/>
      <w:r w:rsidRPr="006A0970">
        <w:t>Таблица </w:t>
      </w:r>
      <w:r w:rsidRPr="006A0970">
        <w:fldChar w:fldCharType="begin"/>
      </w:r>
      <w:r w:rsidRPr="006A0970">
        <w:instrText>SEQ Таблица \* ARABIC</w:instrText>
      </w:r>
      <w:r w:rsidRPr="006A0970">
        <w:fldChar w:fldCharType="separate"/>
      </w:r>
      <w:r w:rsidR="00DE36C7">
        <w:rPr>
          <w:noProof/>
        </w:rPr>
        <w:t>61</w:t>
      </w:r>
      <w:r w:rsidRPr="006A0970">
        <w:fldChar w:fldCharType="end"/>
      </w:r>
      <w:bookmarkEnd w:id="358"/>
      <w:r w:rsidRPr="006A0970">
        <w:t xml:space="preserve"> – Заполнение полей окна добавления/редактирования поля выгрузки во внешние системы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587"/>
        <w:gridCol w:w="2073"/>
        <w:gridCol w:w="3528"/>
      </w:tblGrid>
      <w:tr w:rsidR="006A0970" w:rsidRPr="006A0970" w14:paraId="69BC14C7" w14:textId="77777777" w:rsidTr="006A0970">
        <w:trPr>
          <w:tblHeader/>
        </w:trPr>
        <w:tc>
          <w:tcPr>
            <w:tcW w:w="1616" w:type="pct"/>
          </w:tcPr>
          <w:p w14:paraId="74DD0F9E" w14:textId="77777777" w:rsidR="006A0970" w:rsidRPr="006A0970" w:rsidRDefault="006A0970" w:rsidP="006A0970">
            <w:pPr>
              <w:pStyle w:val="phnormal"/>
              <w:rPr>
                <w:b/>
                <w:bCs/>
                <w:sz w:val="24"/>
              </w:rPr>
            </w:pPr>
            <w:r w:rsidRPr="006A0970">
              <w:rPr>
                <w:b/>
                <w:bCs/>
                <w:sz w:val="24"/>
              </w:rPr>
              <w:t>Код поля</w:t>
            </w:r>
          </w:p>
        </w:tc>
        <w:tc>
          <w:tcPr>
            <w:tcW w:w="886" w:type="pct"/>
          </w:tcPr>
          <w:p w14:paraId="5FAD179C" w14:textId="77777777" w:rsidR="006A0970" w:rsidRPr="006A0970" w:rsidRDefault="006A0970" w:rsidP="006A0970">
            <w:pPr>
              <w:pStyle w:val="phnormal"/>
              <w:rPr>
                <w:b/>
                <w:bCs/>
                <w:sz w:val="24"/>
              </w:rPr>
            </w:pPr>
            <w:r w:rsidRPr="006A0970">
              <w:rPr>
                <w:b/>
                <w:bCs/>
                <w:sz w:val="24"/>
              </w:rPr>
              <w:t>Внешняя система</w:t>
            </w:r>
          </w:p>
        </w:tc>
        <w:tc>
          <w:tcPr>
            <w:tcW w:w="2498" w:type="pct"/>
          </w:tcPr>
          <w:p w14:paraId="0E6F9537" w14:textId="77777777" w:rsidR="006A0970" w:rsidRPr="006A0970" w:rsidRDefault="006A0970" w:rsidP="006A0970">
            <w:pPr>
              <w:pStyle w:val="phnormal"/>
              <w:rPr>
                <w:b/>
                <w:bCs/>
                <w:sz w:val="24"/>
              </w:rPr>
            </w:pPr>
            <w:r w:rsidRPr="006A0970">
              <w:rPr>
                <w:b/>
                <w:bCs/>
                <w:sz w:val="24"/>
              </w:rPr>
              <w:t>Примечание</w:t>
            </w:r>
          </w:p>
        </w:tc>
      </w:tr>
      <w:tr w:rsidR="006A0970" w:rsidRPr="006A0970" w14:paraId="6CE687A7" w14:textId="77777777" w:rsidTr="006A0970">
        <w:tc>
          <w:tcPr>
            <w:tcW w:w="1616" w:type="pct"/>
          </w:tcPr>
          <w:p w14:paraId="6F76002A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PATIENT_CONDIT_ADMISSION</w:t>
            </w:r>
          </w:p>
        </w:tc>
        <w:tc>
          <w:tcPr>
            <w:tcW w:w="886" w:type="pct"/>
          </w:tcPr>
          <w:p w14:paraId="1CF13E5A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fed_iemk</w:t>
            </w:r>
          </w:p>
        </w:tc>
        <w:tc>
          <w:tcPr>
            <w:tcW w:w="2498" w:type="pct"/>
          </w:tcPr>
          <w:p w14:paraId="6DF1B62B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Степень тяжести состояния пациента при госпитализации</w:t>
            </w:r>
          </w:p>
        </w:tc>
      </w:tr>
      <w:tr w:rsidR="006A0970" w:rsidRPr="006A0970" w14:paraId="1AB0F60A" w14:textId="77777777" w:rsidTr="006A0970">
        <w:tc>
          <w:tcPr>
            <w:tcW w:w="1616" w:type="pct"/>
          </w:tcPr>
          <w:p w14:paraId="62EF1192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lastRenderedPageBreak/>
              <w:t>PATIENT_CONDIT_DISCHARGE</w:t>
            </w:r>
          </w:p>
        </w:tc>
        <w:tc>
          <w:tcPr>
            <w:tcW w:w="886" w:type="pct"/>
          </w:tcPr>
          <w:p w14:paraId="0881EA48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fed_iemk</w:t>
            </w:r>
          </w:p>
        </w:tc>
        <w:tc>
          <w:tcPr>
            <w:tcW w:w="2498" w:type="pct"/>
          </w:tcPr>
          <w:p w14:paraId="7B057045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Степень тяжести состояния пациента при выписке</w:t>
            </w:r>
          </w:p>
        </w:tc>
      </w:tr>
      <w:tr w:rsidR="006A0970" w:rsidRPr="006A0970" w14:paraId="36B2D25D" w14:textId="77777777" w:rsidTr="006A0970">
        <w:tc>
          <w:tcPr>
            <w:tcW w:w="1616" w:type="pct"/>
          </w:tcPr>
          <w:p w14:paraId="11DB9190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 xml:space="preserve"> HOSP_REG_DIET</w:t>
            </w:r>
          </w:p>
        </w:tc>
        <w:tc>
          <w:tcPr>
            <w:tcW w:w="886" w:type="pct"/>
          </w:tcPr>
          <w:p w14:paraId="2F6BF012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fed_iemk</w:t>
            </w:r>
          </w:p>
        </w:tc>
        <w:tc>
          <w:tcPr>
            <w:tcW w:w="2498" w:type="pct"/>
          </w:tcPr>
          <w:p w14:paraId="5AE5A333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Режим и диета</w:t>
            </w:r>
          </w:p>
        </w:tc>
      </w:tr>
      <w:tr w:rsidR="006A0970" w:rsidRPr="006A0970" w14:paraId="5F18C63D" w14:textId="77777777" w:rsidTr="006A0970">
        <w:tc>
          <w:tcPr>
            <w:tcW w:w="1616" w:type="pct"/>
          </w:tcPr>
          <w:p w14:paraId="053D16C6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HOSP_RECOM_LECH</w:t>
            </w:r>
          </w:p>
        </w:tc>
        <w:tc>
          <w:tcPr>
            <w:tcW w:w="886" w:type="pct"/>
          </w:tcPr>
          <w:p w14:paraId="139F6D5E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fed_iemk</w:t>
            </w:r>
          </w:p>
        </w:tc>
        <w:tc>
          <w:tcPr>
            <w:tcW w:w="2498" w:type="pct"/>
          </w:tcPr>
          <w:p w14:paraId="663374E8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Рекомендованное лечение</w:t>
            </w:r>
          </w:p>
        </w:tc>
      </w:tr>
      <w:tr w:rsidR="006A0970" w:rsidRPr="006A0970" w14:paraId="6193884D" w14:textId="77777777" w:rsidTr="006A0970">
        <w:tc>
          <w:tcPr>
            <w:tcW w:w="1616" w:type="pct"/>
          </w:tcPr>
          <w:p w14:paraId="547A09D2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HOSP_RECOM_TRUD</w:t>
            </w:r>
          </w:p>
        </w:tc>
        <w:tc>
          <w:tcPr>
            <w:tcW w:w="886" w:type="pct"/>
          </w:tcPr>
          <w:p w14:paraId="68D79A33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fed_iemk</w:t>
            </w:r>
          </w:p>
        </w:tc>
        <w:tc>
          <w:tcPr>
            <w:tcW w:w="2498" w:type="pct"/>
          </w:tcPr>
          <w:p w14:paraId="3243795C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Трудовые рекомендации</w:t>
            </w:r>
          </w:p>
        </w:tc>
      </w:tr>
      <w:tr w:rsidR="006A0970" w:rsidRPr="006A0970" w14:paraId="1A2360CE" w14:textId="77777777" w:rsidTr="006A0970">
        <w:tc>
          <w:tcPr>
            <w:tcW w:w="1616" w:type="pct"/>
          </w:tcPr>
          <w:p w14:paraId="73E0CF8E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HOSP_RECOM_OTHER</w:t>
            </w:r>
          </w:p>
        </w:tc>
        <w:tc>
          <w:tcPr>
            <w:tcW w:w="886" w:type="pct"/>
          </w:tcPr>
          <w:p w14:paraId="128775C5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fed_iemk</w:t>
            </w:r>
          </w:p>
        </w:tc>
        <w:tc>
          <w:tcPr>
            <w:tcW w:w="2498" w:type="pct"/>
          </w:tcPr>
          <w:p w14:paraId="71BDD1B7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Прочие рекомендации</w:t>
            </w:r>
          </w:p>
        </w:tc>
      </w:tr>
      <w:tr w:rsidR="006A0970" w:rsidRPr="006A0970" w14:paraId="21EE7C08" w14:textId="77777777" w:rsidTr="006A0970">
        <w:tc>
          <w:tcPr>
            <w:tcW w:w="1616" w:type="pct"/>
          </w:tcPr>
          <w:p w14:paraId="5A45741C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PATIENT_CONDIT_ADMISSION</w:t>
            </w:r>
          </w:p>
        </w:tc>
        <w:tc>
          <w:tcPr>
            <w:tcW w:w="886" w:type="pct"/>
          </w:tcPr>
          <w:p w14:paraId="358435A2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vimis</w:t>
            </w:r>
          </w:p>
        </w:tc>
        <w:tc>
          <w:tcPr>
            <w:tcW w:w="2498" w:type="pct"/>
          </w:tcPr>
          <w:p w14:paraId="2C0A4B10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Степень тяжести состояния пациента</w:t>
            </w:r>
          </w:p>
        </w:tc>
      </w:tr>
      <w:tr w:rsidR="006A0970" w:rsidRPr="006A0970" w14:paraId="31617420" w14:textId="77777777" w:rsidTr="006A0970">
        <w:tc>
          <w:tcPr>
            <w:tcW w:w="1616" w:type="pct"/>
          </w:tcPr>
          <w:p w14:paraId="551902DE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ANAMNESIS_EPID</w:t>
            </w:r>
          </w:p>
        </w:tc>
        <w:tc>
          <w:tcPr>
            <w:tcW w:w="886" w:type="pct"/>
          </w:tcPr>
          <w:p w14:paraId="3B8FCED3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vimis</w:t>
            </w:r>
          </w:p>
        </w:tc>
        <w:tc>
          <w:tcPr>
            <w:tcW w:w="2498" w:type="pct"/>
          </w:tcPr>
          <w:p w14:paraId="16FE35C5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Эпидемиологический анамнез</w:t>
            </w:r>
          </w:p>
        </w:tc>
      </w:tr>
      <w:tr w:rsidR="006A0970" w:rsidRPr="006A0970" w14:paraId="6C40FF87" w14:textId="77777777" w:rsidTr="006A0970">
        <w:tc>
          <w:tcPr>
            <w:tcW w:w="1616" w:type="pct"/>
          </w:tcPr>
          <w:p w14:paraId="02B0B3E4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ANAMNESIS_DIS</w:t>
            </w:r>
          </w:p>
        </w:tc>
        <w:tc>
          <w:tcPr>
            <w:tcW w:w="886" w:type="pct"/>
          </w:tcPr>
          <w:p w14:paraId="4FF1D126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vimis</w:t>
            </w:r>
          </w:p>
        </w:tc>
        <w:tc>
          <w:tcPr>
            <w:tcW w:w="2498" w:type="pct"/>
          </w:tcPr>
          <w:p w14:paraId="0AF175CD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Анамнез заболевания</w:t>
            </w:r>
          </w:p>
        </w:tc>
      </w:tr>
      <w:tr w:rsidR="006A0970" w:rsidRPr="006A0970" w14:paraId="48E8FD60" w14:textId="77777777" w:rsidTr="006A0970">
        <w:tc>
          <w:tcPr>
            <w:tcW w:w="1616" w:type="pct"/>
          </w:tcPr>
          <w:p w14:paraId="1497D7E1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ANAMNESIS_LIFE</w:t>
            </w:r>
          </w:p>
        </w:tc>
        <w:tc>
          <w:tcPr>
            <w:tcW w:w="886" w:type="pct"/>
          </w:tcPr>
          <w:p w14:paraId="204193B4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vimis</w:t>
            </w:r>
          </w:p>
        </w:tc>
        <w:tc>
          <w:tcPr>
            <w:tcW w:w="2498" w:type="pct"/>
          </w:tcPr>
          <w:p w14:paraId="0ECC2661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Анамнез жизни</w:t>
            </w:r>
          </w:p>
        </w:tc>
      </w:tr>
      <w:tr w:rsidR="006A0970" w:rsidRPr="006A0970" w14:paraId="286FEF6C" w14:textId="77777777" w:rsidTr="006A0970">
        <w:tc>
          <w:tcPr>
            <w:tcW w:w="1616" w:type="pct"/>
          </w:tcPr>
          <w:p w14:paraId="2D4D372C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HOSP_LOCAL_STATUS</w:t>
            </w:r>
          </w:p>
        </w:tc>
        <w:tc>
          <w:tcPr>
            <w:tcW w:w="886" w:type="pct"/>
          </w:tcPr>
          <w:p w14:paraId="064A7106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vimis</w:t>
            </w:r>
          </w:p>
        </w:tc>
        <w:tc>
          <w:tcPr>
            <w:tcW w:w="2498" w:type="pct"/>
          </w:tcPr>
          <w:p w14:paraId="70DEA514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Местный статус</w:t>
            </w:r>
          </w:p>
        </w:tc>
      </w:tr>
      <w:tr w:rsidR="006A0970" w:rsidRPr="006A0970" w14:paraId="5EF871C7" w14:textId="77777777" w:rsidTr="006A0970">
        <w:tc>
          <w:tcPr>
            <w:tcW w:w="1616" w:type="pct"/>
          </w:tcPr>
          <w:p w14:paraId="6940BF26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COMPLAINTS</w:t>
            </w:r>
          </w:p>
        </w:tc>
        <w:tc>
          <w:tcPr>
            <w:tcW w:w="886" w:type="pct"/>
          </w:tcPr>
          <w:p w14:paraId="73F2087E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vimis</w:t>
            </w:r>
          </w:p>
        </w:tc>
        <w:tc>
          <w:tcPr>
            <w:tcW w:w="2498" w:type="pct"/>
          </w:tcPr>
          <w:p w14:paraId="273CB4FF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Жалобы пациента</w:t>
            </w:r>
          </w:p>
        </w:tc>
      </w:tr>
      <w:tr w:rsidR="006A0970" w:rsidRPr="006A0970" w14:paraId="6DAD12E2" w14:textId="77777777" w:rsidTr="006A0970">
        <w:tc>
          <w:tcPr>
            <w:tcW w:w="1616" w:type="pct"/>
          </w:tcPr>
          <w:p w14:paraId="7C31C2A5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HOSP_COURSE_DISEASE</w:t>
            </w:r>
          </w:p>
        </w:tc>
        <w:tc>
          <w:tcPr>
            <w:tcW w:w="886" w:type="pct"/>
          </w:tcPr>
          <w:p w14:paraId="1C052E9A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vimis</w:t>
            </w:r>
          </w:p>
        </w:tc>
        <w:tc>
          <w:tcPr>
            <w:tcW w:w="2498" w:type="pct"/>
          </w:tcPr>
          <w:p w14:paraId="0DD98AC3" w14:textId="77777777" w:rsidR="006A0970" w:rsidRPr="006A0970" w:rsidRDefault="006A0970" w:rsidP="006A0970">
            <w:pPr>
              <w:pStyle w:val="phnormal"/>
              <w:rPr>
                <w:bCs/>
                <w:sz w:val="24"/>
              </w:rPr>
            </w:pPr>
            <w:r w:rsidRPr="006A0970">
              <w:rPr>
                <w:bCs/>
                <w:sz w:val="24"/>
              </w:rPr>
              <w:t>Течение заболевания</w:t>
            </w:r>
          </w:p>
        </w:tc>
      </w:tr>
    </w:tbl>
    <w:p w14:paraId="23BA6336" w14:textId="77777777" w:rsidR="006A0970" w:rsidRPr="006A0970" w:rsidRDefault="006A0970" w:rsidP="006A0970">
      <w:pPr>
        <w:pStyle w:val="phnormal"/>
      </w:pPr>
    </w:p>
    <w:p w14:paraId="407CD2E1" w14:textId="1C86A89C" w:rsidR="006A0970" w:rsidRDefault="006A0970" w:rsidP="00E3126A">
      <w:pPr>
        <w:pStyle w:val="phnormal"/>
        <w:numPr>
          <w:ilvl w:val="0"/>
          <w:numId w:val="34"/>
        </w:numPr>
      </w:pPr>
      <w:r w:rsidRPr="006A0970">
        <w:t>после заполнения полей нажмите на кнопку «ОК» для сохранения введенных данных.</w:t>
      </w:r>
    </w:p>
    <w:p w14:paraId="3670FE9D" w14:textId="77777777" w:rsidR="005A732F" w:rsidRPr="005A732F" w:rsidRDefault="005A732F" w:rsidP="005A732F">
      <w:pPr>
        <w:pStyle w:val="5"/>
      </w:pPr>
      <w:r w:rsidRPr="005A732F">
        <w:t>Добавление соответствия полю выгрузки полю шаблона услуги</w:t>
      </w:r>
    </w:p>
    <w:p w14:paraId="5899513A" w14:textId="77777777" w:rsidR="006A0970" w:rsidRPr="006A0970" w:rsidRDefault="006A0970" w:rsidP="006A0970">
      <w:pPr>
        <w:pStyle w:val="phnormal"/>
      </w:pPr>
      <w:r w:rsidRPr="006A0970">
        <w:t>Чтобы сопоставить полю выгрузки соответствующее поле из шаблона услуги осмотра/консультации выполните следующие действия:</w:t>
      </w:r>
    </w:p>
    <w:p w14:paraId="0CCDF37E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выберите поле необходимое в блоке «Поля для выгрузки в внешние системы» (перечень полей представлен в таблице ниже);</w:t>
      </w:r>
    </w:p>
    <w:p w14:paraId="5402DEF2" w14:textId="77777777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если соответствие не установлено, то выберите пункт контекстного меню «Добавить». Если же соответствие уже задано, то выберите пункт контекстного меню «Редактировать» и проверьте его параметры. Откроется окно добавления/ редактирования сопоставления полей;</w:t>
      </w:r>
    </w:p>
    <w:p w14:paraId="0D2FD045" w14:textId="709B1361" w:rsidR="006A0970" w:rsidRPr="006A0970" w:rsidRDefault="006A0970" w:rsidP="00E3126A">
      <w:pPr>
        <w:pStyle w:val="phnormal"/>
        <w:numPr>
          <w:ilvl w:val="0"/>
          <w:numId w:val="34"/>
        </w:numPr>
      </w:pPr>
      <w:r w:rsidRPr="006A0970">
        <w:t>заполните поля окна поочередно для каждого поля выгрузки в соответствии с приведенной ниже таблицей (</w:t>
      </w:r>
      <w:r w:rsidRPr="006A0970">
        <w:fldChar w:fldCharType="begin"/>
      </w:r>
      <w:r w:rsidRPr="006A0970">
        <w:instrText xml:space="preserve"> REF _Ref119148059 \h </w:instrText>
      </w:r>
      <w:r w:rsidRPr="006A0970">
        <w:fldChar w:fldCharType="separate"/>
      </w:r>
      <w:r w:rsidR="00DE36C7" w:rsidRPr="006A0970">
        <w:t>Таблица </w:t>
      </w:r>
      <w:r w:rsidR="00DE36C7">
        <w:rPr>
          <w:noProof/>
        </w:rPr>
        <w:t>62</w:t>
      </w:r>
      <w:r w:rsidRPr="006A0970">
        <w:fldChar w:fldCharType="end"/>
      </w:r>
      <w:r w:rsidRPr="006A0970">
        <w:t>);</w:t>
      </w:r>
    </w:p>
    <w:p w14:paraId="7E559F2F" w14:textId="552F13F1" w:rsidR="006A0970" w:rsidRPr="006A0970" w:rsidRDefault="006A0970" w:rsidP="006A0970">
      <w:pPr>
        <w:pStyle w:val="phnormal"/>
      </w:pPr>
      <w:bookmarkStart w:id="359" w:name="_Ref119148059"/>
      <w:r w:rsidRPr="006A0970">
        <w:t>Таблица </w:t>
      </w:r>
      <w:r w:rsidRPr="006A0970">
        <w:fldChar w:fldCharType="begin"/>
      </w:r>
      <w:r w:rsidRPr="006A0970">
        <w:instrText>SEQ Таблица \* ARABIC</w:instrText>
      </w:r>
      <w:r w:rsidRPr="006A0970">
        <w:fldChar w:fldCharType="separate"/>
      </w:r>
      <w:r w:rsidR="00DE36C7">
        <w:rPr>
          <w:noProof/>
        </w:rPr>
        <w:t>62</w:t>
      </w:r>
      <w:r w:rsidRPr="006A0970">
        <w:fldChar w:fldCharType="end"/>
      </w:r>
      <w:bookmarkEnd w:id="359"/>
      <w:r w:rsidRPr="006A0970">
        <w:t xml:space="preserve"> – Заполнение полей окна сопоставления полей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156"/>
        <w:gridCol w:w="7032"/>
      </w:tblGrid>
      <w:tr w:rsidR="006A0970" w:rsidRPr="005A732F" w14:paraId="5FA244E3" w14:textId="77777777" w:rsidTr="006A0970">
        <w:trPr>
          <w:tblHeader/>
        </w:trPr>
        <w:tc>
          <w:tcPr>
            <w:tcW w:w="1549" w:type="pct"/>
          </w:tcPr>
          <w:p w14:paraId="35C8D027" w14:textId="77777777" w:rsidR="006A0970" w:rsidRPr="005A732F" w:rsidRDefault="006A0970" w:rsidP="00610C6E">
            <w:pPr>
              <w:pStyle w:val="phtablecolcaption"/>
            </w:pPr>
            <w:r w:rsidRPr="005A732F">
              <w:lastRenderedPageBreak/>
              <w:t>Код поля выгрузки</w:t>
            </w:r>
          </w:p>
        </w:tc>
        <w:tc>
          <w:tcPr>
            <w:tcW w:w="3451" w:type="pct"/>
          </w:tcPr>
          <w:p w14:paraId="73E6283B" w14:textId="77777777" w:rsidR="006A0970" w:rsidRPr="005A732F" w:rsidRDefault="006A0970" w:rsidP="00610C6E">
            <w:pPr>
              <w:pStyle w:val="phtablecolcaption"/>
            </w:pPr>
            <w:r w:rsidRPr="005A732F">
              <w:t>Код поля шаблона услуги</w:t>
            </w:r>
          </w:p>
        </w:tc>
      </w:tr>
      <w:tr w:rsidR="006A0970" w:rsidRPr="005A732F" w14:paraId="498A6D54" w14:textId="77777777" w:rsidTr="006A0970">
        <w:tc>
          <w:tcPr>
            <w:tcW w:w="1549" w:type="pct"/>
          </w:tcPr>
          <w:p w14:paraId="6F399034" w14:textId="77777777" w:rsidR="006A0970" w:rsidRPr="005A732F" w:rsidRDefault="006A0970" w:rsidP="00610C6E">
            <w:pPr>
              <w:pStyle w:val="phtablecellleft"/>
            </w:pPr>
            <w:r w:rsidRPr="005A732F">
              <w:t>PATIENT_CONDIT_ADMISSION</w:t>
            </w:r>
          </w:p>
        </w:tc>
        <w:tc>
          <w:tcPr>
            <w:tcW w:w="3451" w:type="pct"/>
          </w:tcPr>
          <w:p w14:paraId="0E5E0FA2" w14:textId="77777777" w:rsidR="006A0970" w:rsidRPr="005A732F" w:rsidRDefault="006A0970" w:rsidP="00610C6E">
            <w:pPr>
              <w:pStyle w:val="phtablecellleft"/>
            </w:pPr>
            <w:r w:rsidRPr="005A732F">
              <w:t>PATIENT_CONDIT_ADMISSION</w:t>
            </w:r>
          </w:p>
        </w:tc>
      </w:tr>
      <w:tr w:rsidR="006A0970" w:rsidRPr="005A732F" w14:paraId="7786FE3D" w14:textId="77777777" w:rsidTr="006A0970">
        <w:tc>
          <w:tcPr>
            <w:tcW w:w="1549" w:type="pct"/>
          </w:tcPr>
          <w:p w14:paraId="5E910130" w14:textId="77777777" w:rsidR="006A0970" w:rsidRPr="005A732F" w:rsidRDefault="006A0970" w:rsidP="00610C6E">
            <w:pPr>
              <w:pStyle w:val="phtablecellleft"/>
            </w:pPr>
            <w:r w:rsidRPr="005A732F">
              <w:t>PATIENT_CONDIT_DISCHARGE</w:t>
            </w:r>
          </w:p>
        </w:tc>
        <w:tc>
          <w:tcPr>
            <w:tcW w:w="3451" w:type="pct"/>
          </w:tcPr>
          <w:p w14:paraId="7BE767D3" w14:textId="77777777" w:rsidR="006A0970" w:rsidRPr="005A732F" w:rsidRDefault="006A0970" w:rsidP="00610C6E">
            <w:pPr>
              <w:pStyle w:val="phtablecellleft"/>
            </w:pPr>
            <w:r w:rsidRPr="005A732F">
              <w:t>PATIENT_CONDIT_DISCHARGE</w:t>
            </w:r>
          </w:p>
        </w:tc>
      </w:tr>
      <w:tr w:rsidR="006A0970" w:rsidRPr="005A732F" w14:paraId="0FD2D553" w14:textId="77777777" w:rsidTr="006A0970">
        <w:tc>
          <w:tcPr>
            <w:tcW w:w="1549" w:type="pct"/>
          </w:tcPr>
          <w:p w14:paraId="10D45C47" w14:textId="77777777" w:rsidR="006A0970" w:rsidRPr="005A732F" w:rsidRDefault="006A0970" w:rsidP="00610C6E">
            <w:pPr>
              <w:pStyle w:val="phtablecellleft"/>
            </w:pPr>
            <w:r w:rsidRPr="005A732F">
              <w:t xml:space="preserve"> HOSP_REG_DIET</w:t>
            </w:r>
          </w:p>
        </w:tc>
        <w:tc>
          <w:tcPr>
            <w:tcW w:w="3451" w:type="pct"/>
          </w:tcPr>
          <w:p w14:paraId="3DE4DBD8" w14:textId="77777777" w:rsidR="006A0970" w:rsidRPr="005A732F" w:rsidRDefault="006A0970" w:rsidP="00610C6E">
            <w:pPr>
              <w:pStyle w:val="phtablecellleft"/>
            </w:pPr>
            <w:r w:rsidRPr="005A732F">
              <w:t xml:space="preserve"> HOSP_REG_DIET (или другой код поля, используемый в шаблоне для режима и диеты)</w:t>
            </w:r>
          </w:p>
        </w:tc>
      </w:tr>
      <w:tr w:rsidR="006A0970" w:rsidRPr="005A732F" w14:paraId="33DC6E10" w14:textId="77777777" w:rsidTr="006A0970">
        <w:tc>
          <w:tcPr>
            <w:tcW w:w="1549" w:type="pct"/>
          </w:tcPr>
          <w:p w14:paraId="264E7B30" w14:textId="77777777" w:rsidR="006A0970" w:rsidRPr="005A732F" w:rsidRDefault="006A0970" w:rsidP="00610C6E">
            <w:pPr>
              <w:pStyle w:val="phtablecellleft"/>
            </w:pPr>
            <w:r w:rsidRPr="005A732F">
              <w:t>HOSP_RECOM_LECH</w:t>
            </w:r>
          </w:p>
        </w:tc>
        <w:tc>
          <w:tcPr>
            <w:tcW w:w="3451" w:type="pct"/>
          </w:tcPr>
          <w:p w14:paraId="2BD8B675" w14:textId="77777777" w:rsidR="006A0970" w:rsidRPr="005A732F" w:rsidRDefault="006A0970" w:rsidP="00610C6E">
            <w:pPr>
              <w:pStyle w:val="phtablecellleft"/>
            </w:pPr>
            <w:r w:rsidRPr="005A732F">
              <w:t>HOSP_RECOM_LECH (или другой код поля, используемый в шаблоне для рекомендованного лечения)</w:t>
            </w:r>
          </w:p>
        </w:tc>
      </w:tr>
      <w:tr w:rsidR="006A0970" w:rsidRPr="005A732F" w14:paraId="618C0BD8" w14:textId="77777777" w:rsidTr="006A0970">
        <w:tc>
          <w:tcPr>
            <w:tcW w:w="1549" w:type="pct"/>
          </w:tcPr>
          <w:p w14:paraId="2A772133" w14:textId="77777777" w:rsidR="006A0970" w:rsidRPr="005A732F" w:rsidRDefault="006A0970" w:rsidP="00610C6E">
            <w:pPr>
              <w:pStyle w:val="phtablecellleft"/>
            </w:pPr>
            <w:r w:rsidRPr="005A732F">
              <w:t>HOSP_RECOM_TRUD</w:t>
            </w:r>
          </w:p>
        </w:tc>
        <w:tc>
          <w:tcPr>
            <w:tcW w:w="3451" w:type="pct"/>
          </w:tcPr>
          <w:p w14:paraId="37415CA6" w14:textId="77777777" w:rsidR="006A0970" w:rsidRPr="005A732F" w:rsidRDefault="006A0970" w:rsidP="00610C6E">
            <w:pPr>
              <w:pStyle w:val="phtablecellleft"/>
            </w:pPr>
            <w:r w:rsidRPr="005A732F">
              <w:t>HOSP_RECOM_TRUD (или другой код поля, используемый в шаблоне для трудовых рекомендаций)</w:t>
            </w:r>
          </w:p>
        </w:tc>
      </w:tr>
      <w:tr w:rsidR="006A0970" w:rsidRPr="005A732F" w14:paraId="6293EB26" w14:textId="77777777" w:rsidTr="006A0970">
        <w:tc>
          <w:tcPr>
            <w:tcW w:w="1549" w:type="pct"/>
          </w:tcPr>
          <w:p w14:paraId="54AF3881" w14:textId="77777777" w:rsidR="006A0970" w:rsidRPr="005A732F" w:rsidRDefault="006A0970" w:rsidP="00610C6E">
            <w:pPr>
              <w:pStyle w:val="phtablecellleft"/>
            </w:pPr>
            <w:r w:rsidRPr="005A732F">
              <w:t>HOSP_RECOM_OTHER</w:t>
            </w:r>
          </w:p>
        </w:tc>
        <w:tc>
          <w:tcPr>
            <w:tcW w:w="3451" w:type="pct"/>
          </w:tcPr>
          <w:p w14:paraId="6117A14D" w14:textId="77777777" w:rsidR="006A0970" w:rsidRPr="005A732F" w:rsidRDefault="006A0970" w:rsidP="00610C6E">
            <w:pPr>
              <w:pStyle w:val="phtablecellleft"/>
            </w:pPr>
            <w:r w:rsidRPr="005A732F">
              <w:t>HOSP_RECOM_OTHER (или другой код поля, используемый в шаблоне для прочих рекомендаций)</w:t>
            </w:r>
          </w:p>
        </w:tc>
      </w:tr>
      <w:tr w:rsidR="006A0970" w:rsidRPr="005A732F" w14:paraId="1D465BA6" w14:textId="77777777" w:rsidTr="006A0970">
        <w:tc>
          <w:tcPr>
            <w:tcW w:w="1549" w:type="pct"/>
          </w:tcPr>
          <w:p w14:paraId="5FB10B63" w14:textId="77777777" w:rsidR="006A0970" w:rsidRPr="005A732F" w:rsidRDefault="006A0970" w:rsidP="00610C6E">
            <w:pPr>
              <w:pStyle w:val="phtablecellleft"/>
            </w:pPr>
            <w:r w:rsidRPr="005A732F">
              <w:t>PATIENT_CONDIT_ADMISSION</w:t>
            </w:r>
          </w:p>
        </w:tc>
        <w:tc>
          <w:tcPr>
            <w:tcW w:w="3451" w:type="pct"/>
          </w:tcPr>
          <w:p w14:paraId="260EB51A" w14:textId="77777777" w:rsidR="006A0970" w:rsidRPr="005A732F" w:rsidRDefault="006A0970" w:rsidP="00610C6E">
            <w:pPr>
              <w:pStyle w:val="phtablecellleft"/>
            </w:pPr>
            <w:r w:rsidRPr="005A732F">
              <w:t xml:space="preserve">PATIENT_CONDIT_ADMISSION </w:t>
            </w:r>
          </w:p>
        </w:tc>
      </w:tr>
      <w:tr w:rsidR="006A0970" w:rsidRPr="005A732F" w14:paraId="582C91DF" w14:textId="77777777" w:rsidTr="006A0970">
        <w:tc>
          <w:tcPr>
            <w:tcW w:w="1549" w:type="pct"/>
          </w:tcPr>
          <w:p w14:paraId="2F36A16F" w14:textId="77777777" w:rsidR="006A0970" w:rsidRPr="005A732F" w:rsidRDefault="006A0970" w:rsidP="00610C6E">
            <w:pPr>
              <w:pStyle w:val="phtablecellleft"/>
            </w:pPr>
            <w:r w:rsidRPr="005A732F">
              <w:t>ANAMNESIS_EPID</w:t>
            </w:r>
          </w:p>
        </w:tc>
        <w:tc>
          <w:tcPr>
            <w:tcW w:w="3451" w:type="pct"/>
          </w:tcPr>
          <w:p w14:paraId="5DDBE6A8" w14:textId="77777777" w:rsidR="006A0970" w:rsidRPr="005A732F" w:rsidRDefault="006A0970" w:rsidP="00610C6E">
            <w:pPr>
              <w:pStyle w:val="phtablecellleft"/>
            </w:pPr>
            <w:r w:rsidRPr="005A732F">
              <w:t>ANAMNESIS_EPID (или другой код поля, используемый в шаблоне для эпидемиологического анамнеза)</w:t>
            </w:r>
          </w:p>
        </w:tc>
      </w:tr>
      <w:tr w:rsidR="006A0970" w:rsidRPr="005A732F" w14:paraId="073AD3D9" w14:textId="77777777" w:rsidTr="006A0970">
        <w:tc>
          <w:tcPr>
            <w:tcW w:w="1549" w:type="pct"/>
          </w:tcPr>
          <w:p w14:paraId="40E505DB" w14:textId="77777777" w:rsidR="006A0970" w:rsidRPr="005A732F" w:rsidRDefault="006A0970" w:rsidP="00610C6E">
            <w:pPr>
              <w:pStyle w:val="phtablecellleft"/>
            </w:pPr>
            <w:r w:rsidRPr="005A732F">
              <w:t>ANAMNESIS_DIS</w:t>
            </w:r>
          </w:p>
        </w:tc>
        <w:tc>
          <w:tcPr>
            <w:tcW w:w="3451" w:type="pct"/>
          </w:tcPr>
          <w:p w14:paraId="2D1E8757" w14:textId="77777777" w:rsidR="006A0970" w:rsidRPr="005A732F" w:rsidRDefault="006A0970" w:rsidP="00610C6E">
            <w:pPr>
              <w:pStyle w:val="phtablecellleft"/>
            </w:pPr>
            <w:r w:rsidRPr="005A732F">
              <w:t>ANAMNESIS_DIS (или другой код поля, используемый в шаблоне для анамнеза заболевания)</w:t>
            </w:r>
          </w:p>
        </w:tc>
      </w:tr>
      <w:tr w:rsidR="006A0970" w:rsidRPr="005A732F" w14:paraId="51BFBBFE" w14:textId="77777777" w:rsidTr="006A0970">
        <w:tc>
          <w:tcPr>
            <w:tcW w:w="1549" w:type="pct"/>
          </w:tcPr>
          <w:p w14:paraId="76DDEAFE" w14:textId="77777777" w:rsidR="006A0970" w:rsidRPr="005A732F" w:rsidRDefault="006A0970" w:rsidP="00610C6E">
            <w:pPr>
              <w:pStyle w:val="phtablecellleft"/>
            </w:pPr>
            <w:r w:rsidRPr="005A732F">
              <w:t>ANAMNESIS_LIFE</w:t>
            </w:r>
          </w:p>
        </w:tc>
        <w:tc>
          <w:tcPr>
            <w:tcW w:w="3451" w:type="pct"/>
          </w:tcPr>
          <w:p w14:paraId="3A8D1732" w14:textId="77777777" w:rsidR="006A0970" w:rsidRPr="005A732F" w:rsidRDefault="006A0970" w:rsidP="00610C6E">
            <w:pPr>
              <w:pStyle w:val="phtablecellleft"/>
            </w:pPr>
            <w:r w:rsidRPr="005A732F">
              <w:t>ANAMNESIS_LIFE (или другой код поля, используемый в шаблоне для анамнеза жизни)</w:t>
            </w:r>
          </w:p>
        </w:tc>
      </w:tr>
      <w:tr w:rsidR="006A0970" w:rsidRPr="005A732F" w14:paraId="545D1AF3" w14:textId="77777777" w:rsidTr="006A0970">
        <w:tc>
          <w:tcPr>
            <w:tcW w:w="1549" w:type="pct"/>
          </w:tcPr>
          <w:p w14:paraId="439BEF84" w14:textId="77777777" w:rsidR="006A0970" w:rsidRPr="005A732F" w:rsidRDefault="006A0970" w:rsidP="00610C6E">
            <w:pPr>
              <w:pStyle w:val="phtablecellleft"/>
            </w:pPr>
            <w:r w:rsidRPr="005A732F">
              <w:t>HOSP_LOCAL_STATUS</w:t>
            </w:r>
          </w:p>
        </w:tc>
        <w:tc>
          <w:tcPr>
            <w:tcW w:w="3451" w:type="pct"/>
          </w:tcPr>
          <w:p w14:paraId="5040788A" w14:textId="77777777" w:rsidR="006A0970" w:rsidRPr="005A732F" w:rsidRDefault="006A0970" w:rsidP="00610C6E">
            <w:pPr>
              <w:pStyle w:val="phtablecellleft"/>
            </w:pPr>
            <w:r w:rsidRPr="005A732F">
              <w:t>HOSP_LOCAL_STATUS (или другой код поля, используемый в шаблоне для местного статуса пациента при поступлении)</w:t>
            </w:r>
          </w:p>
        </w:tc>
      </w:tr>
      <w:tr w:rsidR="006A0970" w:rsidRPr="005A732F" w14:paraId="663B65E0" w14:textId="77777777" w:rsidTr="006A0970">
        <w:tc>
          <w:tcPr>
            <w:tcW w:w="1549" w:type="pct"/>
          </w:tcPr>
          <w:p w14:paraId="12DFCDCC" w14:textId="77777777" w:rsidR="006A0970" w:rsidRPr="005A732F" w:rsidRDefault="006A0970" w:rsidP="00610C6E">
            <w:pPr>
              <w:pStyle w:val="phtablecellleft"/>
            </w:pPr>
            <w:r w:rsidRPr="005A732F">
              <w:t>COMPLAINTS</w:t>
            </w:r>
          </w:p>
        </w:tc>
        <w:tc>
          <w:tcPr>
            <w:tcW w:w="3451" w:type="pct"/>
          </w:tcPr>
          <w:p w14:paraId="2EE6C5B4" w14:textId="77777777" w:rsidR="006A0970" w:rsidRPr="005A732F" w:rsidRDefault="006A0970" w:rsidP="00610C6E">
            <w:pPr>
              <w:pStyle w:val="phtablecellleft"/>
            </w:pPr>
            <w:r w:rsidRPr="005A732F">
              <w:t>COMPLAINTS (или другой код поля, используемый в шаблоне для жалоб пациента)</w:t>
            </w:r>
          </w:p>
        </w:tc>
      </w:tr>
      <w:tr w:rsidR="006A0970" w:rsidRPr="005A732F" w14:paraId="64D42D36" w14:textId="77777777" w:rsidTr="006A0970">
        <w:tc>
          <w:tcPr>
            <w:tcW w:w="1549" w:type="pct"/>
          </w:tcPr>
          <w:p w14:paraId="0FC03A43" w14:textId="77777777" w:rsidR="006A0970" w:rsidRPr="005A732F" w:rsidRDefault="006A0970" w:rsidP="00610C6E">
            <w:pPr>
              <w:pStyle w:val="phtablecellleft"/>
            </w:pPr>
            <w:r w:rsidRPr="005A732F">
              <w:t>HOSP_COURSE_DISEASE</w:t>
            </w:r>
          </w:p>
        </w:tc>
        <w:tc>
          <w:tcPr>
            <w:tcW w:w="3451" w:type="pct"/>
          </w:tcPr>
          <w:p w14:paraId="5C87E7CB" w14:textId="77777777" w:rsidR="006A0970" w:rsidRPr="005A732F" w:rsidRDefault="006A0970" w:rsidP="00610C6E">
            <w:pPr>
              <w:pStyle w:val="phtablecellleft"/>
            </w:pPr>
            <w:r w:rsidRPr="005A732F">
              <w:t>HOSP_COURSE_DISEASE (или другой код поля, используемый в шаблоне для течения заболевания)</w:t>
            </w:r>
          </w:p>
        </w:tc>
      </w:tr>
    </w:tbl>
    <w:p w14:paraId="3AD761FC" w14:textId="77777777" w:rsidR="006A0970" w:rsidRPr="006A0970" w:rsidRDefault="006A0970" w:rsidP="006A0970">
      <w:pPr>
        <w:pStyle w:val="phnormal"/>
      </w:pPr>
    </w:p>
    <w:p w14:paraId="73D6D391" w14:textId="77777777" w:rsidR="006A0970" w:rsidRPr="006A0970" w:rsidRDefault="006A0970" w:rsidP="006A0970">
      <w:pPr>
        <w:pStyle w:val="phnormal"/>
      </w:pPr>
      <w:r w:rsidRPr="006A0970">
        <w:rPr>
          <w:b/>
        </w:rPr>
        <w:t>Примечание</w:t>
      </w:r>
      <w:r w:rsidRPr="006A0970">
        <w:t xml:space="preserve"> – Настройка поля выгрузки во внешнюю систему «HOSP_COURSE_DISEASE» является необязательной, так как при формировании СЭМД для отправки в ВИМИС это поле необязательное для передачи. Настройку требуется осуществить, если в МО заполняется поле в шаблоне, в котором описывается течение заболевания, и планируется его передача в ВИМИС.</w:t>
      </w:r>
    </w:p>
    <w:p w14:paraId="137F4569" w14:textId="65302B6C" w:rsidR="006A0970" w:rsidRDefault="006A0970" w:rsidP="00E3126A">
      <w:pPr>
        <w:pStyle w:val="phnormal"/>
        <w:numPr>
          <w:ilvl w:val="0"/>
          <w:numId w:val="34"/>
        </w:numPr>
      </w:pPr>
      <w:r w:rsidRPr="006A0970">
        <w:t>после заполнения полей нажмите на кнопку «ОК» для сохранения введенных данных.</w:t>
      </w:r>
    </w:p>
    <w:p w14:paraId="0F969FBD" w14:textId="6BD5616F" w:rsidR="00610C6E" w:rsidRPr="00610C6E" w:rsidRDefault="00610C6E" w:rsidP="00610C6E">
      <w:pPr>
        <w:pStyle w:val="4"/>
      </w:pPr>
      <w:r w:rsidRPr="00610C6E">
        <w:t>Настройка типа подписываемого документа</w:t>
      </w:r>
    </w:p>
    <w:p w14:paraId="6B7834F3" w14:textId="77777777" w:rsidR="006A0970" w:rsidRPr="006A0970" w:rsidRDefault="006A0970" w:rsidP="006A0970">
      <w:pPr>
        <w:pStyle w:val="phnormal"/>
      </w:pPr>
      <w:r w:rsidRPr="006A0970">
        <w:t>Необходимо проверить наличие типа документа «Выписной эпикриз из стационара по отдельным профилям медицинской помощи» в системном словаре «Типы подписываемых документов» («EHR_TYPES») и, в случае отсутствия, добавить его в словарь.</w:t>
      </w:r>
    </w:p>
    <w:p w14:paraId="7D9449D5" w14:textId="1F236674" w:rsidR="006A0970" w:rsidRPr="006A0970" w:rsidRDefault="006A0970" w:rsidP="006A0970">
      <w:pPr>
        <w:pStyle w:val="phnormal"/>
      </w:pPr>
      <w:r w:rsidRPr="006A0970">
        <w:t xml:space="preserve">Для проверки и добавления типа подписываемого документа выполните действия, описанные в п. </w:t>
      </w:r>
      <w:r w:rsidRPr="006A0970">
        <w:fldChar w:fldCharType="begin"/>
      </w:r>
      <w:r w:rsidRPr="006A0970">
        <w:instrText xml:space="preserve"> REF _Ref118567273 \r \h  \* MERGEFORMAT </w:instrText>
      </w:r>
      <w:r w:rsidRPr="006A0970">
        <w:fldChar w:fldCharType="separate"/>
      </w:r>
      <w:r w:rsidR="00DE36C7">
        <w:t>2.10</w:t>
      </w:r>
      <w:r w:rsidRPr="006A0970">
        <w:fldChar w:fldCharType="end"/>
      </w:r>
      <w:r w:rsidRPr="006A0970">
        <w:t>.</w:t>
      </w:r>
    </w:p>
    <w:p w14:paraId="3CE15E73" w14:textId="2B8D0C62" w:rsidR="006A0970" w:rsidRPr="006A0970" w:rsidRDefault="006A0970" w:rsidP="006A0970">
      <w:pPr>
        <w:pStyle w:val="phnormal"/>
      </w:pPr>
      <w:r w:rsidRPr="006A0970">
        <w:t>Параметры типа подписываемого документа представлены в таблице ниже (</w:t>
      </w:r>
      <w:r w:rsidRPr="006A0970">
        <w:fldChar w:fldCharType="begin"/>
      </w:r>
      <w:r w:rsidRPr="006A0970">
        <w:instrText xml:space="preserve"> REF _Ref119079186 \h </w:instrText>
      </w:r>
      <w:r w:rsidRPr="006A0970">
        <w:fldChar w:fldCharType="separate"/>
      </w:r>
      <w:r w:rsidR="00DE36C7" w:rsidRPr="006A0970">
        <w:t>Таблица </w:t>
      </w:r>
      <w:r w:rsidR="00DE36C7">
        <w:rPr>
          <w:noProof/>
        </w:rPr>
        <w:t>63</w:t>
      </w:r>
      <w:r w:rsidRPr="006A0970">
        <w:fldChar w:fldCharType="end"/>
      </w:r>
      <w:r w:rsidRPr="006A0970">
        <w:t>).</w:t>
      </w:r>
    </w:p>
    <w:p w14:paraId="2CF1352D" w14:textId="4EC1C980" w:rsidR="006A0970" w:rsidRPr="006A0970" w:rsidRDefault="006A0970" w:rsidP="006A0970">
      <w:pPr>
        <w:pStyle w:val="phnormal"/>
      </w:pPr>
      <w:bookmarkStart w:id="360" w:name="_Ref119079186"/>
      <w:r w:rsidRPr="006A0970">
        <w:lastRenderedPageBreak/>
        <w:t>Таблица </w:t>
      </w:r>
      <w:r w:rsidRPr="006A0970">
        <w:fldChar w:fldCharType="begin"/>
      </w:r>
      <w:r w:rsidRPr="006A0970">
        <w:instrText>SEQ Таблица \* ARABIC</w:instrText>
      </w:r>
      <w:r w:rsidRPr="006A0970">
        <w:fldChar w:fldCharType="separate"/>
      </w:r>
      <w:r w:rsidR="00DE36C7">
        <w:rPr>
          <w:noProof/>
        </w:rPr>
        <w:t>63</w:t>
      </w:r>
      <w:r w:rsidRPr="006A0970">
        <w:fldChar w:fldCharType="end"/>
      </w:r>
      <w:bookmarkEnd w:id="360"/>
      <w:r w:rsidRPr="006A0970">
        <w:t xml:space="preserve"> – Параметры типа подписываемого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6A0970" w:rsidRPr="006A0970" w14:paraId="1D0DE440" w14:textId="77777777" w:rsidTr="006A0970">
        <w:trPr>
          <w:tblHeader/>
        </w:trPr>
        <w:tc>
          <w:tcPr>
            <w:tcW w:w="2071" w:type="pct"/>
          </w:tcPr>
          <w:p w14:paraId="3C91B931" w14:textId="77777777" w:rsidR="006A0970" w:rsidRPr="006A0970" w:rsidRDefault="006A0970" w:rsidP="00610C6E">
            <w:pPr>
              <w:pStyle w:val="phtablecolcaption"/>
            </w:pPr>
            <w:r w:rsidRPr="006A0970">
              <w:t>Наименование поля</w:t>
            </w:r>
          </w:p>
        </w:tc>
        <w:tc>
          <w:tcPr>
            <w:tcW w:w="2929" w:type="pct"/>
          </w:tcPr>
          <w:p w14:paraId="3D7A6F55" w14:textId="77777777" w:rsidR="006A0970" w:rsidRPr="006A0970" w:rsidRDefault="006A0970" w:rsidP="00610C6E">
            <w:pPr>
              <w:pStyle w:val="phtablecolcaption"/>
            </w:pPr>
            <w:r w:rsidRPr="006A0970">
              <w:t>Значение</w:t>
            </w:r>
          </w:p>
        </w:tc>
      </w:tr>
      <w:tr w:rsidR="006A0970" w:rsidRPr="006A0970" w14:paraId="17EFAD65" w14:textId="77777777" w:rsidTr="006A0970">
        <w:tc>
          <w:tcPr>
            <w:tcW w:w="2071" w:type="pct"/>
          </w:tcPr>
          <w:p w14:paraId="38FA32F5" w14:textId="77777777" w:rsidR="006A0970" w:rsidRPr="006A0970" w:rsidRDefault="006A0970" w:rsidP="00610C6E">
            <w:pPr>
              <w:pStyle w:val="phtablecellleft"/>
            </w:pPr>
            <w:r w:rsidRPr="006A0970">
              <w:t>Код</w:t>
            </w:r>
          </w:p>
        </w:tc>
        <w:tc>
          <w:tcPr>
            <w:tcW w:w="2929" w:type="pct"/>
          </w:tcPr>
          <w:p w14:paraId="7181B452" w14:textId="77777777" w:rsidR="006A0970" w:rsidRPr="006A0970" w:rsidRDefault="006A0970" w:rsidP="00610C6E">
            <w:pPr>
              <w:pStyle w:val="phtablecellleft"/>
            </w:pPr>
            <w:r w:rsidRPr="006A0970">
              <w:t>359</w:t>
            </w:r>
          </w:p>
        </w:tc>
      </w:tr>
      <w:tr w:rsidR="006A0970" w:rsidRPr="006A0970" w14:paraId="3207F9D5" w14:textId="77777777" w:rsidTr="006A0970">
        <w:tc>
          <w:tcPr>
            <w:tcW w:w="2071" w:type="pct"/>
          </w:tcPr>
          <w:p w14:paraId="60DBBC0E" w14:textId="77777777" w:rsidR="006A0970" w:rsidRPr="006A0970" w:rsidRDefault="006A0970" w:rsidP="00610C6E">
            <w:pPr>
              <w:pStyle w:val="phtablecellleft"/>
            </w:pPr>
            <w:r w:rsidRPr="006A0970">
              <w:t>ID</w:t>
            </w:r>
          </w:p>
        </w:tc>
        <w:tc>
          <w:tcPr>
            <w:tcW w:w="2929" w:type="pct"/>
          </w:tcPr>
          <w:p w14:paraId="68CA400C" w14:textId="77777777" w:rsidR="006A0970" w:rsidRPr="006A0970" w:rsidRDefault="006A0970" w:rsidP="00610C6E">
            <w:pPr>
              <w:pStyle w:val="phtablecellleft"/>
            </w:pPr>
            <w:r w:rsidRPr="006A0970">
              <w:t>359</w:t>
            </w:r>
          </w:p>
        </w:tc>
      </w:tr>
      <w:tr w:rsidR="006A0970" w:rsidRPr="006A0970" w14:paraId="7C4FA7CB" w14:textId="77777777" w:rsidTr="006A0970">
        <w:tc>
          <w:tcPr>
            <w:tcW w:w="2071" w:type="pct"/>
          </w:tcPr>
          <w:p w14:paraId="77082250" w14:textId="77777777" w:rsidR="006A0970" w:rsidRPr="006A0970" w:rsidRDefault="006A0970" w:rsidP="00610C6E">
            <w:pPr>
              <w:pStyle w:val="phtablecellleft"/>
            </w:pPr>
            <w:r w:rsidRPr="006A0970">
              <w:t>Наименование</w:t>
            </w:r>
          </w:p>
        </w:tc>
        <w:tc>
          <w:tcPr>
            <w:tcW w:w="2929" w:type="pct"/>
          </w:tcPr>
          <w:p w14:paraId="0E195146" w14:textId="77777777" w:rsidR="006A0970" w:rsidRPr="006A0970" w:rsidRDefault="006A0970" w:rsidP="00610C6E">
            <w:pPr>
              <w:pStyle w:val="phtablecellleft"/>
            </w:pPr>
            <w:r w:rsidRPr="006A0970">
              <w:t>Выписной эпикриз из стационара по отдельным профилям медицинской помощи</w:t>
            </w:r>
          </w:p>
        </w:tc>
      </w:tr>
      <w:tr w:rsidR="006A0970" w:rsidRPr="006A0970" w14:paraId="30AFABA4" w14:textId="77777777" w:rsidTr="006A0970">
        <w:tc>
          <w:tcPr>
            <w:tcW w:w="2071" w:type="pct"/>
          </w:tcPr>
          <w:p w14:paraId="16E50DE3" w14:textId="77777777" w:rsidR="006A0970" w:rsidRPr="006A0970" w:rsidRDefault="006A0970" w:rsidP="00610C6E">
            <w:pPr>
              <w:pStyle w:val="phtablecellleft"/>
            </w:pPr>
            <w:r w:rsidRPr="006A0970">
              <w:t>Описание</w:t>
            </w:r>
          </w:p>
        </w:tc>
        <w:tc>
          <w:tcPr>
            <w:tcW w:w="2929" w:type="pct"/>
          </w:tcPr>
          <w:p w14:paraId="6C5269BF" w14:textId="77777777" w:rsidR="006A0970" w:rsidRPr="006A0970" w:rsidRDefault="006A0970" w:rsidP="00610C6E">
            <w:pPr>
              <w:pStyle w:val="phtablecellleft"/>
            </w:pPr>
            <w:r w:rsidRPr="006A0970">
              <w:t>Выписной эпикриз из стационара по отдельным профилям медицинской помощи</w:t>
            </w:r>
          </w:p>
        </w:tc>
      </w:tr>
      <w:tr w:rsidR="006A0970" w:rsidRPr="006A0970" w14:paraId="49EF8ACF" w14:textId="77777777" w:rsidTr="006A0970">
        <w:tc>
          <w:tcPr>
            <w:tcW w:w="2071" w:type="pct"/>
          </w:tcPr>
          <w:p w14:paraId="5E5871BE" w14:textId="77777777" w:rsidR="006A0970" w:rsidRPr="006A0970" w:rsidRDefault="006A0970" w:rsidP="00610C6E">
            <w:pPr>
              <w:pStyle w:val="phtablecellleft"/>
            </w:pPr>
            <w:r w:rsidRPr="006A0970">
              <w:t>Код СМС в ВИМИС</w:t>
            </w:r>
          </w:p>
        </w:tc>
        <w:tc>
          <w:tcPr>
            <w:tcW w:w="2929" w:type="pct"/>
          </w:tcPr>
          <w:p w14:paraId="02106496" w14:textId="77777777" w:rsidR="006A0970" w:rsidRPr="006A0970" w:rsidRDefault="006A0970" w:rsidP="00610C6E">
            <w:pPr>
              <w:pStyle w:val="phtablecellleft"/>
            </w:pPr>
            <w:r w:rsidRPr="006A0970">
              <w:t>359</w:t>
            </w:r>
          </w:p>
        </w:tc>
      </w:tr>
    </w:tbl>
    <w:p w14:paraId="05AD0983" w14:textId="77777777" w:rsidR="006A0970" w:rsidRPr="006A0970" w:rsidRDefault="006A0970" w:rsidP="006A0970">
      <w:pPr>
        <w:pStyle w:val="phnormal"/>
      </w:pPr>
    </w:p>
    <w:p w14:paraId="14451632" w14:textId="482EBD3F" w:rsidR="006A0970" w:rsidRPr="006A0970" w:rsidRDefault="006A0970" w:rsidP="00610C6E">
      <w:pPr>
        <w:pStyle w:val="phnormal"/>
      </w:pPr>
      <w:r w:rsidRPr="006A0970">
        <w:rPr>
          <w:b/>
        </w:rPr>
        <w:t xml:space="preserve">Примечание – </w:t>
      </w:r>
      <w:r w:rsidRPr="006A0970">
        <w:t>Код и наименование типа документа заполняются согласно справочнику ФРНСИ 1.2.643.5.1.13.13.11.1522 «</w:t>
      </w:r>
      <w:r w:rsidR="00610C6E">
        <w:t>Виды медицинской документации».</w:t>
      </w:r>
    </w:p>
    <w:p w14:paraId="59762018" w14:textId="25EF639D" w:rsidR="00050E27" w:rsidRDefault="00050E27" w:rsidP="0002386C">
      <w:pPr>
        <w:pStyle w:val="31"/>
      </w:pPr>
      <w:bookmarkStart w:id="361" w:name="_Toc122531058"/>
      <w:bookmarkEnd w:id="349"/>
      <w:r w:rsidRPr="00EA3676">
        <w:t xml:space="preserve">Настройки для формирования СЭМД </w:t>
      </w:r>
      <w:r w:rsidRPr="00050E27">
        <w:rPr>
          <w:lang w:val="en-US"/>
        </w:rPr>
        <w:t>beta</w:t>
      </w:r>
      <w:r w:rsidRPr="00EA3676">
        <w:t>-версии «</w:t>
      </w:r>
      <w:r w:rsidRPr="00050E27">
        <w:t>Протокол хирургической операции</w:t>
      </w:r>
      <w:r w:rsidRPr="00EA3676">
        <w:t>»</w:t>
      </w:r>
      <w:bookmarkEnd w:id="361"/>
    </w:p>
    <w:p w14:paraId="69A7D698" w14:textId="7DBB418A" w:rsidR="00050E27" w:rsidRPr="00050E27" w:rsidRDefault="006B12B3" w:rsidP="0002386C">
      <w:pPr>
        <w:pStyle w:val="4"/>
        <w:rPr>
          <w:color w:val="000000" w:themeColor="text1"/>
        </w:rPr>
      </w:pPr>
      <w:bookmarkStart w:id="362" w:name="_Toc86327349"/>
      <w:r>
        <w:rPr>
          <w:color w:val="000000" w:themeColor="text1"/>
        </w:rPr>
        <w:t xml:space="preserve">Настройка </w:t>
      </w:r>
      <w:r w:rsidR="00050E27" w:rsidRPr="00050E27">
        <w:rPr>
          <w:color w:val="000000" w:themeColor="text1"/>
        </w:rPr>
        <w:t xml:space="preserve">справочников </w:t>
      </w:r>
      <w:r>
        <w:rPr>
          <w:color w:val="000000" w:themeColor="text1"/>
        </w:rPr>
        <w:t>ФР</w:t>
      </w:r>
      <w:r w:rsidR="00050E27" w:rsidRPr="00050E27">
        <w:rPr>
          <w:color w:val="000000" w:themeColor="text1"/>
        </w:rPr>
        <w:t>НСИ</w:t>
      </w:r>
      <w:bookmarkEnd w:id="362"/>
    </w:p>
    <w:p w14:paraId="66E07084" w14:textId="42A22486" w:rsidR="00050E27" w:rsidRPr="006B12B3" w:rsidRDefault="006B12B3" w:rsidP="006B12B3">
      <w:pPr>
        <w:pStyle w:val="phnormal"/>
        <w:rPr>
          <w:b/>
          <w:color w:val="000000" w:themeColor="text1"/>
        </w:rPr>
      </w:pPr>
      <w:r>
        <w:t>Для корректной работы интеграции с ВИМИС «ССЗ» необходимо загрузить и сопоставить с разделами МИС справочники ФРНСИ, указанные в таблице ниже</w:t>
      </w:r>
      <w:r w:rsidR="00050E27" w:rsidRPr="001724A1">
        <w:rPr>
          <w:color w:val="000000" w:themeColor="text1"/>
        </w:rPr>
        <w:t xml:space="preserve"> (</w:t>
      </w:r>
      <w:r w:rsidR="00050E27" w:rsidRPr="001724A1">
        <w:rPr>
          <w:color w:val="000000" w:themeColor="text1"/>
        </w:rPr>
        <w:fldChar w:fldCharType="begin"/>
      </w:r>
      <w:r w:rsidR="00050E27" w:rsidRPr="001724A1">
        <w:rPr>
          <w:color w:val="000000" w:themeColor="text1"/>
        </w:rPr>
        <w:instrText xml:space="preserve"> REF _Ref84933977 \h </w:instrText>
      </w:r>
      <w:r w:rsidR="00050E27" w:rsidRPr="001724A1">
        <w:rPr>
          <w:color w:val="000000" w:themeColor="text1"/>
        </w:rPr>
      </w:r>
      <w:r w:rsidR="00050E27" w:rsidRPr="001724A1">
        <w:rPr>
          <w:color w:val="000000" w:themeColor="text1"/>
        </w:rPr>
        <w:fldChar w:fldCharType="separate"/>
      </w:r>
      <w:r w:rsidR="00DE36C7" w:rsidRPr="001724A1">
        <w:rPr>
          <w:color w:val="000000" w:themeColor="text1"/>
        </w:rPr>
        <w:t>Таблица </w:t>
      </w:r>
      <w:r w:rsidR="00DE36C7">
        <w:rPr>
          <w:noProof/>
          <w:color w:val="000000" w:themeColor="text1"/>
        </w:rPr>
        <w:t>64</w:t>
      </w:r>
      <w:r w:rsidR="00050E27" w:rsidRPr="001724A1">
        <w:rPr>
          <w:color w:val="000000" w:themeColor="text1"/>
        </w:rPr>
        <w:fldChar w:fldCharType="end"/>
      </w:r>
      <w:r w:rsidR="00050E27" w:rsidRPr="001724A1">
        <w:rPr>
          <w:color w:val="000000" w:themeColor="text1"/>
        </w:rPr>
        <w:t>).</w:t>
      </w:r>
    </w:p>
    <w:p w14:paraId="4B4955FD" w14:textId="62EFB104" w:rsidR="00050E27" w:rsidRPr="001724A1" w:rsidRDefault="00050E27" w:rsidP="00050E27">
      <w:pPr>
        <w:pStyle w:val="phtabletitle"/>
        <w:rPr>
          <w:color w:val="000000" w:themeColor="text1"/>
        </w:rPr>
      </w:pPr>
      <w:bookmarkStart w:id="363" w:name="_Ref84933977"/>
      <w:r w:rsidRPr="001724A1">
        <w:rPr>
          <w:color w:val="000000" w:themeColor="text1"/>
        </w:rPr>
        <w:t>Таблица </w:t>
      </w:r>
      <w:r w:rsidRPr="001724A1">
        <w:rPr>
          <w:color w:val="000000" w:themeColor="text1"/>
        </w:rPr>
        <w:fldChar w:fldCharType="begin"/>
      </w:r>
      <w:r w:rsidRPr="001724A1">
        <w:rPr>
          <w:color w:val="000000" w:themeColor="text1"/>
        </w:rPr>
        <w:instrText>SEQ Таблица \* ARABIC</w:instrText>
      </w:r>
      <w:r w:rsidRPr="001724A1">
        <w:rPr>
          <w:color w:val="000000" w:themeColor="text1"/>
        </w:rPr>
        <w:fldChar w:fldCharType="separate"/>
      </w:r>
      <w:r w:rsidR="00DE36C7">
        <w:rPr>
          <w:noProof/>
          <w:color w:val="000000" w:themeColor="text1"/>
        </w:rPr>
        <w:t>64</w:t>
      </w:r>
      <w:r w:rsidRPr="001724A1">
        <w:rPr>
          <w:color w:val="000000" w:themeColor="text1"/>
        </w:rPr>
        <w:fldChar w:fldCharType="end"/>
      </w:r>
      <w:bookmarkEnd w:id="363"/>
      <w:r w:rsidRPr="001724A1">
        <w:rPr>
          <w:color w:val="000000" w:themeColor="text1"/>
        </w:rPr>
        <w:t xml:space="preserve"> – Сопоставление справочников для СЭМД «</w:t>
      </w:r>
      <w:r>
        <w:rPr>
          <w:color w:val="000000" w:themeColor="text1"/>
        </w:rPr>
        <w:t>Протокол хирургической операции</w:t>
      </w:r>
      <w:r w:rsidRPr="001724A1">
        <w:rPr>
          <w:color w:val="000000" w:themeColor="text1"/>
        </w:rPr>
        <w:t xml:space="preserve">» </w:t>
      </w:r>
    </w:p>
    <w:tbl>
      <w:tblPr>
        <w:tblStyle w:val="ScrollTableNormal"/>
        <w:tblW w:w="5000" w:type="pct"/>
        <w:tblLayout w:type="fixed"/>
        <w:tblLook w:val="0020" w:firstRow="1" w:lastRow="0" w:firstColumn="0" w:lastColumn="0" w:noHBand="0" w:noVBand="0"/>
      </w:tblPr>
      <w:tblGrid>
        <w:gridCol w:w="2649"/>
        <w:gridCol w:w="2590"/>
        <w:gridCol w:w="2247"/>
        <w:gridCol w:w="2702"/>
      </w:tblGrid>
      <w:tr w:rsidR="00050E27" w:rsidRPr="001724A1" w14:paraId="61A664B2" w14:textId="77777777" w:rsidTr="00050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74A32D" w14:textId="77777777" w:rsidR="00050E27" w:rsidRPr="001724A1" w:rsidRDefault="00050E27" w:rsidP="00050E27">
            <w:pPr>
              <w:pStyle w:val="phtablecolcaption"/>
              <w:rPr>
                <w:b/>
                <w:color w:val="000000" w:themeColor="text1"/>
              </w:rPr>
            </w:pPr>
            <w:r w:rsidRPr="001724A1">
              <w:rPr>
                <w:b/>
                <w:color w:val="000000" w:themeColor="text1"/>
              </w:rPr>
              <w:t>OID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</w:tcPr>
          <w:p w14:paraId="30A4CE24" w14:textId="77777777" w:rsidR="00050E27" w:rsidRPr="001724A1" w:rsidRDefault="00050E27" w:rsidP="00050E27">
            <w:pPr>
              <w:pStyle w:val="phtablecolcaption"/>
              <w:rPr>
                <w:b/>
                <w:color w:val="000000" w:themeColor="text1"/>
              </w:rPr>
            </w:pPr>
            <w:r w:rsidRPr="001724A1">
              <w:rPr>
                <w:b/>
                <w:color w:val="000000" w:themeColor="text1"/>
              </w:rPr>
              <w:t>Наименование справочника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</w:tcPr>
          <w:p w14:paraId="3D84F7EC" w14:textId="77777777" w:rsidR="00050E27" w:rsidRPr="001724A1" w:rsidRDefault="00050E27" w:rsidP="00050E27">
            <w:pPr>
              <w:pStyle w:val="phtablecolcaption"/>
              <w:rPr>
                <w:b/>
                <w:color w:val="000000" w:themeColor="text1"/>
              </w:rPr>
            </w:pPr>
            <w:r w:rsidRPr="001724A1">
              <w:rPr>
                <w:b/>
                <w:color w:val="000000" w:themeColor="text1"/>
              </w:rPr>
              <w:t>Раздел НСИ в Системе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27DF18" w14:textId="77777777" w:rsidR="00050E27" w:rsidRPr="001724A1" w:rsidRDefault="00050E27" w:rsidP="00050E27">
            <w:pPr>
              <w:pStyle w:val="phtablecolcaption"/>
              <w:rPr>
                <w:b/>
                <w:color w:val="000000" w:themeColor="text1"/>
              </w:rPr>
            </w:pPr>
            <w:r w:rsidRPr="001724A1">
              <w:rPr>
                <w:b/>
                <w:color w:val="000000" w:themeColor="text1"/>
              </w:rPr>
              <w:t>Связываемый раздел в Системе</w:t>
            </w:r>
          </w:p>
        </w:tc>
      </w:tr>
      <w:tr w:rsidR="006B12B3" w:rsidRPr="001724A1" w14:paraId="40C2082B" w14:textId="77777777" w:rsidTr="006B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3CF01A38" w14:textId="50440795" w:rsidR="006B12B3" w:rsidRPr="006B12B3" w:rsidRDefault="006B12B3" w:rsidP="006B12B3">
            <w:pPr>
              <w:pStyle w:val="phtablecell"/>
            </w:pPr>
            <w:r w:rsidRPr="006B12B3">
              <w:t>1.2.643.5.1.13.13.11.1359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622AB188" w14:textId="5CE3CFF9" w:rsidR="006B12B3" w:rsidRPr="006B12B3" w:rsidRDefault="006B12B3" w:rsidP="006B12B3">
            <w:pPr>
              <w:pStyle w:val="phtablecell"/>
            </w:pPr>
            <w:r w:rsidRPr="006B12B3">
              <w:t>Группы хирургических операций, проводимых в стационаре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1AE98A6C" w14:textId="2AAE6311" w:rsidR="006B12B3" w:rsidRPr="006B12B3" w:rsidRDefault="006B12B3" w:rsidP="006B12B3">
            <w:pPr>
              <w:pStyle w:val="phtablecell"/>
            </w:pPr>
            <w:r w:rsidRPr="006B12B3">
              <w:t>FN_SURG_OPER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0C7006D0" w14:textId="7F1B5452" w:rsidR="006B12B3" w:rsidRPr="006B12B3" w:rsidRDefault="006B12B3" w:rsidP="006B12B3">
            <w:pPr>
              <w:pStyle w:val="phtablecell"/>
            </w:pPr>
            <w:r w:rsidRPr="006B12B3">
              <w:t>OPERKINDS</w:t>
            </w:r>
          </w:p>
        </w:tc>
      </w:tr>
      <w:tr w:rsidR="006B12B3" w:rsidRPr="001724A1" w14:paraId="576A6258" w14:textId="77777777" w:rsidTr="006B12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6EC032B5" w14:textId="567EC320" w:rsidR="006B12B3" w:rsidRPr="006B12B3" w:rsidRDefault="006B12B3" w:rsidP="006B12B3">
            <w:pPr>
              <w:pStyle w:val="phtablecell"/>
            </w:pPr>
            <w:r w:rsidRPr="006B12B3">
              <w:t>1.2.643.5.1.13.13.11.1076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5E6648D5" w14:textId="58108DD9" w:rsidR="006B12B3" w:rsidRPr="006B12B3" w:rsidRDefault="006B12B3" w:rsidP="006B12B3">
            <w:pPr>
              <w:pStyle w:val="phtablecell"/>
            </w:pPr>
            <w:r w:rsidRPr="006B12B3">
              <w:t>Степень обоснованности диагноза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1504EF9E" w14:textId="0E1E94E7" w:rsidR="006B12B3" w:rsidRPr="006B12B3" w:rsidRDefault="006B12B3" w:rsidP="006B12B3">
            <w:pPr>
              <w:pStyle w:val="phtablecell"/>
            </w:pPr>
            <w:r w:rsidRPr="006B12B3">
              <w:t>FN_EXT_DIAG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79694AE0" w14:textId="464317F1" w:rsidR="006B12B3" w:rsidRPr="006B12B3" w:rsidRDefault="006B12B3" w:rsidP="006B12B3">
            <w:pPr>
              <w:pStyle w:val="phtablecell"/>
            </w:pPr>
            <w:r w:rsidRPr="006B12B3">
              <w:t>HOSP_DIAGN_KINDS</w:t>
            </w:r>
          </w:p>
        </w:tc>
      </w:tr>
      <w:tr w:rsidR="006B12B3" w:rsidRPr="001724A1" w14:paraId="0F7F9E66" w14:textId="77777777" w:rsidTr="006B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7A67D266" w14:textId="2DEC6F45" w:rsidR="006B12B3" w:rsidRPr="006B12B3" w:rsidRDefault="006B12B3" w:rsidP="006B12B3">
            <w:pPr>
              <w:pStyle w:val="phtablecell"/>
            </w:pPr>
            <w:r w:rsidRPr="006B12B3">
              <w:t>1.2.643.5.1.13.13.11.1077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7BFF943A" w14:textId="62757717" w:rsidR="006B12B3" w:rsidRPr="006B12B3" w:rsidRDefault="006B12B3" w:rsidP="006B12B3">
            <w:pPr>
              <w:pStyle w:val="phtablecell"/>
            </w:pPr>
            <w:r w:rsidRPr="006B12B3">
              <w:t>Вид нозологической единицы диагноза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16E67AF8" w14:textId="4F66A311" w:rsidR="006B12B3" w:rsidRPr="006B12B3" w:rsidRDefault="006B12B3" w:rsidP="006B12B3">
            <w:pPr>
              <w:pStyle w:val="phtablecell"/>
            </w:pPr>
            <w:r w:rsidRPr="006B12B3">
              <w:t>FN_HOSP_DIAGN_TYPES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2308465A" w14:textId="2F8AAABA" w:rsidR="006B12B3" w:rsidRPr="006B12B3" w:rsidRDefault="006B12B3" w:rsidP="006B12B3">
            <w:pPr>
              <w:pStyle w:val="phtablecell"/>
            </w:pPr>
            <w:r w:rsidRPr="006B12B3">
              <w:t>HOSP_DIAGN_TYPES</w:t>
            </w:r>
          </w:p>
        </w:tc>
      </w:tr>
      <w:tr w:rsidR="006B12B3" w:rsidRPr="001724A1" w14:paraId="3D9EDAD5" w14:textId="77777777" w:rsidTr="006B12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29D01597" w14:textId="123DF4F9" w:rsidR="006B12B3" w:rsidRPr="006B12B3" w:rsidRDefault="006B12B3" w:rsidP="006B12B3">
            <w:pPr>
              <w:pStyle w:val="phtablecell"/>
            </w:pPr>
            <w:r w:rsidRPr="006B12B3">
              <w:t>1.2.643.5.1.13.13.11.1005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2ED8F9FA" w14:textId="6DEBB4E5" w:rsidR="006B12B3" w:rsidRPr="006B12B3" w:rsidRDefault="006B12B3" w:rsidP="006B12B3">
            <w:pPr>
              <w:pStyle w:val="phtablecell"/>
            </w:pPr>
            <w:r w:rsidRPr="006B12B3">
              <w:t>Шифр МКБ-10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54FAC788" w14:textId="06879720" w:rsidR="006B12B3" w:rsidRPr="006B12B3" w:rsidRDefault="006B12B3" w:rsidP="006B12B3">
            <w:pPr>
              <w:pStyle w:val="phtablecell"/>
            </w:pPr>
            <w:r w:rsidRPr="006B12B3">
              <w:t>FN_MKB10_V4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33C592D6" w14:textId="1ABD69B0" w:rsidR="006B12B3" w:rsidRPr="006B12B3" w:rsidRDefault="006B12B3" w:rsidP="006B12B3">
            <w:pPr>
              <w:pStyle w:val="phtablecell"/>
            </w:pPr>
            <w:r w:rsidRPr="006B12B3">
              <w:t>MKB10</w:t>
            </w:r>
          </w:p>
        </w:tc>
      </w:tr>
      <w:tr w:rsidR="006B12B3" w:rsidRPr="001724A1" w14:paraId="5362C0AF" w14:textId="77777777" w:rsidTr="006B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45DF1D73" w14:textId="0E86EEC4" w:rsidR="006B12B3" w:rsidRPr="006B12B3" w:rsidRDefault="006B12B3" w:rsidP="006B12B3">
            <w:pPr>
              <w:pStyle w:val="phtablecell"/>
            </w:pPr>
            <w:r w:rsidRPr="006B12B3">
              <w:t>1.2.643.5.1.13.13.11.1049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1B79AEE1" w14:textId="69828BF9" w:rsidR="006B12B3" w:rsidRPr="006B12B3" w:rsidRDefault="006B12B3" w:rsidP="006B12B3">
            <w:pPr>
              <w:pStyle w:val="phtablecell"/>
            </w:pPr>
            <w:r w:rsidRPr="006B12B3">
              <w:t>Уточнение характера заболевания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2636A902" w14:textId="5040C731" w:rsidR="006B12B3" w:rsidRPr="006B12B3" w:rsidRDefault="006B12B3" w:rsidP="006B12B3">
            <w:pPr>
              <w:pStyle w:val="phtablecell"/>
            </w:pPr>
            <w:r w:rsidRPr="006B12B3">
              <w:t>FN_DISEASECHARACTERS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19FE7F34" w14:textId="602686AE" w:rsidR="006B12B3" w:rsidRPr="006B12B3" w:rsidRDefault="006B12B3" w:rsidP="006B12B3">
            <w:pPr>
              <w:pStyle w:val="phtablecell"/>
            </w:pPr>
            <w:r w:rsidRPr="006B12B3">
              <w:t>DIS_CHARACTER_TYPES</w:t>
            </w:r>
          </w:p>
        </w:tc>
      </w:tr>
      <w:tr w:rsidR="006B12B3" w:rsidRPr="001724A1" w14:paraId="20A46FFB" w14:textId="77777777" w:rsidTr="006B12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6584CE5E" w14:textId="5F68AF92" w:rsidR="006B12B3" w:rsidRPr="006B12B3" w:rsidRDefault="006B12B3" w:rsidP="006B12B3">
            <w:pPr>
              <w:pStyle w:val="phtablecell"/>
            </w:pPr>
            <w:r w:rsidRPr="006B12B3">
              <w:t>1.2.643.5.1.13.13.11.1062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32EDE8D5" w14:textId="4E246781" w:rsidR="006B12B3" w:rsidRPr="006B12B3" w:rsidRDefault="006B12B3" w:rsidP="006B12B3">
            <w:pPr>
              <w:pStyle w:val="phtablecell"/>
            </w:pPr>
            <w:r w:rsidRPr="006B12B3">
              <w:t>Уточнение характера течения заболевания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6C09F071" w14:textId="65A3962E" w:rsidR="006B12B3" w:rsidRPr="006B12B3" w:rsidRDefault="006B12B3" w:rsidP="006B12B3">
            <w:pPr>
              <w:pStyle w:val="phtablecell"/>
            </w:pPr>
            <w:r w:rsidRPr="006B12B3">
              <w:t>FN_CHAR_PROCESS_DIS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545A20AD" w14:textId="4FC54624" w:rsidR="006B12B3" w:rsidRPr="006B12B3" w:rsidRDefault="006B12B3" w:rsidP="006B12B3">
            <w:pPr>
              <w:pStyle w:val="phtablecell"/>
            </w:pPr>
            <w:r w:rsidRPr="006B12B3">
              <w:t>CHAR_PROCESS_DIS</w:t>
            </w:r>
          </w:p>
        </w:tc>
      </w:tr>
      <w:tr w:rsidR="006B12B3" w:rsidRPr="001724A1" w14:paraId="1AAE7AC9" w14:textId="77777777" w:rsidTr="006B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37640391" w14:textId="32A92732" w:rsidR="006B12B3" w:rsidRPr="006B12B3" w:rsidRDefault="006B12B3" w:rsidP="006B12B3">
            <w:pPr>
              <w:pStyle w:val="phtablecell"/>
            </w:pPr>
            <w:r w:rsidRPr="006B12B3">
              <w:t>1.2.643.5.1.13.13.11.1033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12E995F0" w14:textId="1E516928" w:rsidR="006B12B3" w:rsidRPr="006B12B3" w:rsidRDefault="006B12B3" w:rsidP="006B12B3">
            <w:pPr>
              <w:pStyle w:val="phtablecell"/>
            </w:pPr>
            <w:r w:rsidRPr="006B12B3">
              <w:t>Анестезия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2629DDDF" w14:textId="343BDBA7" w:rsidR="006B12B3" w:rsidRPr="006B12B3" w:rsidRDefault="006B12B3" w:rsidP="006B12B3">
            <w:pPr>
              <w:pStyle w:val="phtablecell"/>
            </w:pPr>
            <w:r w:rsidRPr="006B12B3">
              <w:t>FN_ANESTH_KINDS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2F318B01" w14:textId="77667161" w:rsidR="006B12B3" w:rsidRPr="006B12B3" w:rsidRDefault="006B12B3" w:rsidP="006B12B3">
            <w:pPr>
              <w:pStyle w:val="phtablecell"/>
            </w:pPr>
            <w:r w:rsidRPr="006B12B3">
              <w:t>ANESTHETIZATION_KIND</w:t>
            </w:r>
          </w:p>
        </w:tc>
      </w:tr>
      <w:tr w:rsidR="006B12B3" w:rsidRPr="001724A1" w14:paraId="7A671441" w14:textId="77777777" w:rsidTr="006B12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02B98139" w14:textId="5F81008A" w:rsidR="006B12B3" w:rsidRPr="006B12B3" w:rsidRDefault="006B12B3" w:rsidP="006B12B3">
            <w:pPr>
              <w:pStyle w:val="phtablecell"/>
            </w:pPr>
            <w:r w:rsidRPr="006B12B3">
              <w:t>1.2.643.5.1.13.13.11.1485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219F272C" w14:textId="72FEA2F1" w:rsidR="006B12B3" w:rsidRPr="006B12B3" w:rsidRDefault="006B12B3" w:rsidP="006B12B3">
            <w:pPr>
              <w:pStyle w:val="phtablecell"/>
            </w:pPr>
            <w:r w:rsidRPr="006B12B3">
              <w:t>Интраоперационные осложнения по справочнику осложнений лечения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71AE970E" w14:textId="2DBDFE93" w:rsidR="006B12B3" w:rsidRPr="007959C1" w:rsidRDefault="006B12B3" w:rsidP="006B12B3">
            <w:pPr>
              <w:pStyle w:val="phtablecell"/>
              <w:rPr>
                <w:lang w:val="en-US"/>
              </w:rPr>
            </w:pPr>
            <w:r w:rsidRPr="007959C1">
              <w:rPr>
                <w:lang w:val="en-US"/>
              </w:rPr>
              <w:t>INT_IEMK_NET_OSL_ONKO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51E5DD49" w14:textId="6CDC0D2A" w:rsidR="006B12B3" w:rsidRPr="006B12B3" w:rsidRDefault="006B12B3" w:rsidP="006B12B3">
            <w:pPr>
              <w:pStyle w:val="phtablecell"/>
            </w:pPr>
            <w:r w:rsidRPr="006B12B3">
              <w:t>COMPLICATIONES</w:t>
            </w:r>
          </w:p>
        </w:tc>
      </w:tr>
      <w:tr w:rsidR="006B12B3" w:rsidRPr="001724A1" w14:paraId="6136382A" w14:textId="77777777" w:rsidTr="006B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57BD3E1C" w14:textId="78158B08" w:rsidR="006B12B3" w:rsidRPr="006B12B3" w:rsidRDefault="006B12B3" w:rsidP="006B12B3">
            <w:pPr>
              <w:pStyle w:val="phtablecell"/>
            </w:pPr>
            <w:r w:rsidRPr="006B12B3">
              <w:t>1.2.643.5.1.13.13.99.2.611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12048A12" w14:textId="6D83A1B2" w:rsidR="006B12B3" w:rsidRPr="006B12B3" w:rsidRDefault="006B12B3" w:rsidP="006B12B3">
            <w:pPr>
              <w:pStyle w:val="phtablecell"/>
            </w:pPr>
            <w:r w:rsidRPr="006B12B3">
              <w:t>Кодирование лекарственного препарата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53319C78" w14:textId="6DDF2A2A" w:rsidR="006B12B3" w:rsidRPr="006B12B3" w:rsidRDefault="006B12B3" w:rsidP="006B12B3">
            <w:pPr>
              <w:pStyle w:val="phtablecell"/>
            </w:pPr>
            <w:r w:rsidRPr="006B12B3">
              <w:t>FN_SMNN_ESKLP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314C8FD2" w14:textId="25617AE1" w:rsidR="006B12B3" w:rsidRPr="006B12B3" w:rsidRDefault="006B12B3" w:rsidP="006B12B3">
            <w:pPr>
              <w:pStyle w:val="phtablecell"/>
            </w:pPr>
            <w:r w:rsidRPr="006B12B3">
              <w:t>NOMMODIF</w:t>
            </w:r>
          </w:p>
        </w:tc>
      </w:tr>
      <w:tr w:rsidR="006B12B3" w:rsidRPr="001724A1" w14:paraId="2C0B9765" w14:textId="77777777" w:rsidTr="006B12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1C5299D2" w14:textId="53BBBC8E" w:rsidR="006B12B3" w:rsidRPr="006B12B3" w:rsidRDefault="006B12B3" w:rsidP="006B12B3">
            <w:pPr>
              <w:pStyle w:val="phtablecell"/>
            </w:pPr>
            <w:r w:rsidRPr="006B12B3">
              <w:lastRenderedPageBreak/>
              <w:t>1.2.643.5.1.13.13.11.1468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27E3D572" w14:textId="643D7CA2" w:rsidR="006B12B3" w:rsidRPr="006B12B3" w:rsidRDefault="006B12B3" w:rsidP="006B12B3">
            <w:pPr>
              <w:pStyle w:val="phtablecell"/>
            </w:pPr>
            <w:r w:rsidRPr="006B12B3">
              <w:t>Путь введения препарата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6A804D2E" w14:textId="25E34605" w:rsidR="006B12B3" w:rsidRPr="006B12B3" w:rsidRDefault="006B12B3" w:rsidP="006B12B3">
            <w:pPr>
              <w:pStyle w:val="phtablecell"/>
            </w:pPr>
            <w:r w:rsidRPr="006B12B3">
              <w:t>FN_USE_METHODS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571DC496" w14:textId="1B01E843" w:rsidR="006B12B3" w:rsidRPr="006B12B3" w:rsidRDefault="006B12B3" w:rsidP="006B12B3">
            <w:pPr>
              <w:pStyle w:val="phtablecell"/>
            </w:pPr>
            <w:r w:rsidRPr="006B12B3">
              <w:t>MED_USE_METHODS</w:t>
            </w:r>
          </w:p>
        </w:tc>
      </w:tr>
      <w:tr w:rsidR="006B12B3" w:rsidRPr="001724A1" w14:paraId="5C202682" w14:textId="77777777" w:rsidTr="006B1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38ACE9BD" w14:textId="5872392B" w:rsidR="006B12B3" w:rsidRPr="006B12B3" w:rsidRDefault="006B12B3" w:rsidP="006B12B3">
            <w:pPr>
              <w:pStyle w:val="phtablecell"/>
            </w:pPr>
            <w:r w:rsidRPr="006B12B3">
              <w:t>1.2.643.5.1.13.13.11.1358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1" w:type="pct"/>
            <w:vAlign w:val="center"/>
          </w:tcPr>
          <w:p w14:paraId="5C8FC6EF" w14:textId="31080EB3" w:rsidR="006B12B3" w:rsidRPr="006B12B3" w:rsidRDefault="006B12B3" w:rsidP="006B12B3">
            <w:pPr>
              <w:pStyle w:val="phtablecell"/>
            </w:pPr>
            <w:r w:rsidRPr="006B12B3">
              <w:t>Разовая доза (единицы измерения)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3" w:type="pct"/>
            <w:vAlign w:val="center"/>
          </w:tcPr>
          <w:p w14:paraId="12CF9F69" w14:textId="1D28A7F8" w:rsidR="006B12B3" w:rsidRPr="006B12B3" w:rsidRDefault="006B12B3" w:rsidP="006B12B3">
            <w:pPr>
              <w:pStyle w:val="phtablecell"/>
            </w:pPr>
            <w:r w:rsidRPr="006B12B3">
              <w:t>FN_DOSE_MEASURES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6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422337CA" w14:textId="3BC09EC0" w:rsidR="006B12B3" w:rsidRPr="006B12B3" w:rsidRDefault="006B12B3" w:rsidP="006B12B3">
            <w:pPr>
              <w:pStyle w:val="phtablecell"/>
            </w:pPr>
            <w:r w:rsidRPr="006B12B3">
              <w:t>DOSE_MEASURES</w:t>
            </w:r>
          </w:p>
        </w:tc>
      </w:tr>
    </w:tbl>
    <w:p w14:paraId="64EBDAFA" w14:textId="77777777" w:rsidR="006B12B3" w:rsidRDefault="006B12B3" w:rsidP="00E034C4">
      <w:pPr>
        <w:pStyle w:val="5"/>
      </w:pPr>
      <w:bookmarkStart w:id="364" w:name="_Toc86327350"/>
      <w:r>
        <w:t>Загрузка справочников из ФРНСИ</w:t>
      </w:r>
    </w:p>
    <w:p w14:paraId="43573A75" w14:textId="04217675" w:rsidR="006B12B3" w:rsidRDefault="006B12B3" w:rsidP="006B12B3">
      <w:pPr>
        <w:pStyle w:val="phnormal"/>
      </w:pPr>
      <w:r>
        <w:rPr>
          <w:b/>
        </w:rPr>
        <w:t>Примечание –</w:t>
      </w:r>
      <w:r>
        <w:t xml:space="preserve"> Загрузку и последующую настройку справочников следует выполнять под пользователем «DEV», в противном случае не получится настроить отображаемые поля через веб-интерфейс Системы.</w:t>
      </w:r>
    </w:p>
    <w:p w14:paraId="046A7CD0" w14:textId="77777777" w:rsidR="006B12B3" w:rsidRDefault="006B12B3" w:rsidP="006B12B3">
      <w:pPr>
        <w:pStyle w:val="phlistitemizedtitle"/>
      </w:pPr>
      <w:r>
        <w:t>Чтобы загрузить справочники из Федеральной НСИ, выполните следующие действия:</w:t>
      </w:r>
    </w:p>
    <w:p w14:paraId="0442F708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Добавление справочников». Откроется форма загрузки справочников;</w:t>
      </w:r>
    </w:p>
    <w:p w14:paraId="180B9B9E" w14:textId="5DC91378" w:rsidR="006B12B3" w:rsidRDefault="006B12B3" w:rsidP="00E3126A">
      <w:pPr>
        <w:pStyle w:val="phlistitemized1"/>
        <w:numPr>
          <w:ilvl w:val="0"/>
          <w:numId w:val="23"/>
        </w:numPr>
      </w:pPr>
      <w:r>
        <w:t>выберите значение «</w:t>
      </w:r>
      <w:hyperlink r:id="rId110" w:history="1">
        <w:r>
          <w:rPr>
            <w:rStyle w:val="af1"/>
          </w:rPr>
          <w:t>nsi.rosminzdrav.ru</w:t>
        </w:r>
      </w:hyperlink>
      <w:r>
        <w:t>» из выпадающего списка в поле «Источник загрузки»;</w:t>
      </w:r>
    </w:p>
    <w:p w14:paraId="105DA83C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при необходимости введите токен пользователя в поле «Идентификатор пользователя НСИ»;</w:t>
      </w:r>
    </w:p>
    <w:p w14:paraId="740BC33C" w14:textId="77777777" w:rsidR="006B12B3" w:rsidRDefault="006B12B3" w:rsidP="006B12B3">
      <w:pPr>
        <w:pStyle w:val="phnormal"/>
      </w:pPr>
      <w:r>
        <w:rPr>
          <w:b/>
        </w:rPr>
        <w:t xml:space="preserve">Примечание – </w:t>
      </w:r>
      <w:r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024DD2E8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нажмите на кнопку «Загрузить». В результате в блоке «Добавление справочников НСИ» отобразится перечень справочников реестра ФРНСИ;</w:t>
      </w:r>
    </w:p>
    <w:p w14:paraId="7EA0B65D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найдите требуемый справочник по OID в блоке «Добавление справочников НСИ» и выберите пункт контекстного меню «Установить раздел». Откроется окно установки раздела;</w:t>
      </w:r>
    </w:p>
    <w:p w14:paraId="768114CE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 xml:space="preserve">укажите в поле «Раздел» код раздела, соответствующий справочнику ФНСИ. Нужное значение выбирается из справочника «Системы: разделы» с помощью кнопки </w:t>
      </w:r>
      <w:r>
        <w:rPr>
          <w:noProof/>
          <w:lang w:eastAsia="ru-RU"/>
        </w:rPr>
        <w:drawing>
          <wp:inline distT="0" distB="0" distL="0" distR="0" wp14:anchorId="0394673C" wp14:editId="6F4929D5">
            <wp:extent cx="211455" cy="198120"/>
            <wp:effectExtent l="19050" t="19050" r="17145" b="11430"/>
            <wp:docPr id="99991" name="Рисунок 99991" descr="_scroll_external/attachments/image2020-10-21_12-10-12-0d4d2e4cba7aba629b99e2a9da6eef2360614c3d31beddadf1d337d11ba69f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scroll_external/attachments/image2020-10-21_12-10-12-0d4d2e4cba7aba629b99e2a9da6eef2360614c3d31beddadf1d337d11ba69f0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51081FE4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нажмите на кнопку «ОК»;</w:t>
      </w:r>
    </w:p>
    <w:p w14:paraId="3FBC4DD0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выберите в списке справочник ФНСИ с установленным разделом и выберите пункт контекстного меню «Загрузить версии».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3601F230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снова выберите в списке справочник ФНСИ с установленным разделом и загруженными версиями и выберите пункт контекстного меню «Загрузить содержимое». Если у справочника более одной версии, откроется окно для выбора версии справочника;</w:t>
      </w:r>
    </w:p>
    <w:p w14:paraId="03B4FC2D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lastRenderedPageBreak/>
        <w:t>установите флажок напротив необходимой версии и нажмите на кнопку «Ок». Содержимое справочника ФРНСИ загрузится в выбранный раздел МИС. По окончанию загрузки справочника Система отобразит информационное сообщение – закройте его.</w:t>
      </w:r>
    </w:p>
    <w:p w14:paraId="513AEA91" w14:textId="77777777" w:rsidR="006B12B3" w:rsidRDefault="006B12B3" w:rsidP="00E034C4">
      <w:pPr>
        <w:pStyle w:val="5"/>
      </w:pPr>
      <w:r>
        <w:t>Сопоставление справочников МИС и ФРНСИ</w:t>
      </w:r>
    </w:p>
    <w:p w14:paraId="5C459A8F" w14:textId="77777777" w:rsidR="006B12B3" w:rsidRDefault="006B12B3" w:rsidP="006B12B3">
      <w:pPr>
        <w:pStyle w:val="phlistitemizedtitle"/>
      </w:pPr>
      <w:r>
        <w:t>Чтобы сопоставить значения справочников ФРНСИ и МИС, выполните следующие действия:</w:t>
      </w:r>
    </w:p>
    <w:p w14:paraId="754750A3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Связь со справочниками МИС». Откроется форма сопоставления значений справочников;</w:t>
      </w:r>
    </w:p>
    <w:p w14:paraId="4BED849C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укажите в поле «Справочник НСИ» требуемый справочник ФРНСИ. В блоке «Справочник НСИ» отобразится содержимое выбранного справочника;</w:t>
      </w:r>
    </w:p>
    <w:p w14:paraId="72053733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укажите в поле «Раздел МИС» сопоставляемый справочник МИС. В блоке «Значения раздела МИС» отобразится содержимое выбранного справочника;</w:t>
      </w:r>
    </w:p>
    <w:p w14:paraId="4D239A42" w14:textId="77777777" w:rsidR="006B12B3" w:rsidRDefault="006B12B3" w:rsidP="00E3126A">
      <w:pPr>
        <w:pStyle w:val="phlistitemized1"/>
        <w:numPr>
          <w:ilvl w:val="0"/>
          <w:numId w:val="23"/>
        </w:numPr>
      </w:pPr>
      <w:r>
        <w:t>сопоставьте значения выбранных справочников следующим образом:</w:t>
      </w:r>
    </w:p>
    <w:p w14:paraId="69E1C432" w14:textId="77777777" w:rsidR="006B12B3" w:rsidRDefault="006B12B3" w:rsidP="006B12B3">
      <w:pPr>
        <w:pStyle w:val="phlistitemized2"/>
      </w:pPr>
      <w:r>
        <w:t>выберите в списке значение федерального справочника;</w:t>
      </w:r>
    </w:p>
    <w:p w14:paraId="1530936D" w14:textId="77777777" w:rsidR="006B12B3" w:rsidRDefault="006B12B3" w:rsidP="006B12B3">
      <w:pPr>
        <w:pStyle w:val="phlistitemized2"/>
      </w:pPr>
      <w:r>
        <w:t>выберите в списке значение справочника МИС и выберите пункт контекстного меню «Добавить связь со справочником НСИ». Выбранные значения справочников будут сопоставлены.</w:t>
      </w:r>
    </w:p>
    <w:p w14:paraId="51728D62" w14:textId="77777777" w:rsidR="007959C1" w:rsidRPr="000263B8" w:rsidRDefault="007959C1" w:rsidP="007959C1">
      <w:pPr>
        <w:pStyle w:val="4"/>
      </w:pPr>
      <w:r w:rsidRPr="000263B8">
        <w:t xml:space="preserve">Настройка раздела </w:t>
      </w:r>
      <w:r>
        <w:t>«</w:t>
      </w:r>
      <w:r w:rsidRPr="000263B8">
        <w:t>VIMIS_SEMD</w:t>
      </w:r>
      <w:r>
        <w:t>»</w:t>
      </w:r>
    </w:p>
    <w:p w14:paraId="32A6C284" w14:textId="77777777" w:rsidR="007959C1" w:rsidRDefault="007959C1" w:rsidP="007959C1">
      <w:pPr>
        <w:pStyle w:val="phlistitemizedtitle"/>
      </w:pPr>
      <w:r w:rsidRPr="000263B8">
        <w:t xml:space="preserve">Настройте системный раздел с кодом </w:t>
      </w:r>
      <w:r>
        <w:t>«</w:t>
      </w:r>
      <w:r w:rsidRPr="000263B8">
        <w:t>VIMIS_SEMD</w:t>
      </w:r>
      <w:r>
        <w:t>»</w:t>
      </w:r>
      <w:r w:rsidRPr="000263B8">
        <w:t xml:space="preserve"> (наименование – </w:t>
      </w:r>
      <w:r>
        <w:t>«</w:t>
      </w:r>
      <w:r w:rsidRPr="000263B8">
        <w:t>Настройка формирования СЭМД для регистрации в ВИМИС</w:t>
      </w:r>
      <w:r>
        <w:t>»</w:t>
      </w:r>
      <w:r w:rsidRPr="000263B8">
        <w:t>). Для этого выполните следующие действия</w:t>
      </w:r>
      <w:r>
        <w:t>:</w:t>
      </w:r>
    </w:p>
    <w:p w14:paraId="42811A98" w14:textId="77777777" w:rsidR="007959C1" w:rsidRPr="000263B8" w:rsidRDefault="007959C1" w:rsidP="007959C1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Словари-админ</w:t>
      </w:r>
      <w:r>
        <w:t>»</w:t>
      </w:r>
      <w:r w:rsidRPr="000263B8">
        <w:t>. Откроется форма настройки системных разделов;</w:t>
      </w:r>
    </w:p>
    <w:p w14:paraId="6DE60E7C" w14:textId="7C79CD66" w:rsidR="007959C1" w:rsidRPr="000263B8" w:rsidRDefault="007959C1" w:rsidP="007959C1">
      <w:pPr>
        <w:pStyle w:val="phlistitemized1"/>
      </w:pPr>
      <w:r w:rsidRPr="000263B8">
        <w:t xml:space="preserve">выберите раздел с кодом </w:t>
      </w:r>
      <w:r>
        <w:t>«</w:t>
      </w:r>
      <w:r w:rsidRPr="000263B8">
        <w:t>VIMIS_SEMD</w:t>
      </w:r>
      <w:r>
        <w:t>»</w:t>
      </w:r>
      <w:r w:rsidRPr="000263B8">
        <w:t>. Откроется окно просмотра значений раздела</w:t>
      </w:r>
      <w:r>
        <w:t xml:space="preserve"> (см. </w:t>
      </w:r>
      <w:r>
        <w:fldChar w:fldCharType="begin"/>
      </w:r>
      <w:r>
        <w:instrText xml:space="preserve"> REF _Ref119067770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31</w:t>
      </w:r>
      <w:r>
        <w:fldChar w:fldCharType="end"/>
      </w:r>
      <w:r>
        <w:t>)</w:t>
      </w:r>
      <w:r w:rsidRPr="000263B8">
        <w:t>;</w:t>
      </w:r>
    </w:p>
    <w:p w14:paraId="2DC6A003" w14:textId="4DE8873F" w:rsidR="007959C1" w:rsidRPr="000263B8" w:rsidRDefault="007959C1" w:rsidP="007959C1">
      <w:pPr>
        <w:pStyle w:val="phlistitemized1"/>
      </w:pPr>
      <w:r w:rsidRPr="000263B8">
        <w:t>вызовите контекстно</w:t>
      </w:r>
      <w:r>
        <w:t>е меню и выберите пункт</w:t>
      </w:r>
      <w:r w:rsidRPr="000263B8">
        <w:t xml:space="preserve"> </w:t>
      </w:r>
      <w:r>
        <w:t>«</w:t>
      </w:r>
      <w:r w:rsidRPr="000263B8">
        <w:t>Добавить</w:t>
      </w:r>
      <w:r>
        <w:t>»</w:t>
      </w:r>
      <w:r w:rsidRPr="000263B8">
        <w:t>. Откроется окно добавления значения словаря</w:t>
      </w:r>
      <w:r>
        <w:t xml:space="preserve"> (см. </w:t>
      </w:r>
      <w:r>
        <w:fldChar w:fldCharType="begin"/>
      </w:r>
      <w:r>
        <w:instrText xml:space="preserve"> REF _Ref119067776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32</w:t>
      </w:r>
      <w:r>
        <w:fldChar w:fldCharType="end"/>
      </w:r>
      <w:r>
        <w:t>)</w:t>
      </w:r>
      <w:r w:rsidRPr="000263B8">
        <w:t>;</w:t>
      </w:r>
    </w:p>
    <w:p w14:paraId="37F55B65" w14:textId="501BF1BB" w:rsidR="007959C1" w:rsidRPr="000263B8" w:rsidRDefault="007959C1" w:rsidP="007959C1">
      <w:pPr>
        <w:pStyle w:val="phlistitemized1"/>
      </w:pPr>
      <w:r w:rsidRPr="000263B8">
        <w:t>заполните поля согласно таблице ниже</w:t>
      </w:r>
      <w:r>
        <w:t xml:space="preserve"> (</w:t>
      </w:r>
      <w:r>
        <w:fldChar w:fldCharType="begin"/>
      </w:r>
      <w:r>
        <w:instrText xml:space="preserve"> REF _Ref121059876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65</w:t>
      </w:r>
      <w:r>
        <w:fldChar w:fldCharType="end"/>
      </w:r>
      <w:r>
        <w:t>)</w:t>
      </w:r>
      <w:r w:rsidRPr="000263B8">
        <w:t>;</w:t>
      </w:r>
    </w:p>
    <w:p w14:paraId="5AC01665" w14:textId="339FC16A" w:rsidR="007959C1" w:rsidRDefault="007959C1" w:rsidP="007959C1">
      <w:pPr>
        <w:pStyle w:val="phtabletitle"/>
      </w:pPr>
      <w:bookmarkStart w:id="365" w:name="_Ref121059876"/>
      <w:r>
        <w:lastRenderedPageBreak/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65</w:t>
      </w:r>
      <w:r w:rsidRPr="000263B8">
        <w:fldChar w:fldCharType="end"/>
      </w:r>
      <w:bookmarkEnd w:id="365"/>
      <w:r w:rsidRPr="000263B8">
        <w:t xml:space="preserve"> </w:t>
      </w:r>
      <w:r>
        <w:t xml:space="preserve">– </w:t>
      </w:r>
      <w:r w:rsidRPr="000263B8">
        <w:t xml:space="preserve">Заполнение полей окна добавления значения в системный раздел </w:t>
      </w:r>
      <w:r>
        <w:t>«</w:t>
      </w:r>
      <w:r w:rsidRPr="000263B8">
        <w:t>VIMIS_SEMD</w:t>
      </w:r>
      <w:r>
        <w:t>»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7959C1" w14:paraId="31DB6D3C" w14:textId="77777777" w:rsidTr="007959C1">
        <w:tc>
          <w:tcPr>
            <w:tcW w:w="3396" w:type="dxa"/>
          </w:tcPr>
          <w:p w14:paraId="1627FF54" w14:textId="77777777" w:rsidR="007959C1" w:rsidRDefault="007959C1" w:rsidP="007959C1">
            <w:pPr>
              <w:pStyle w:val="phtablecolcaption"/>
            </w:pPr>
            <w:r w:rsidRPr="0002164F">
              <w:t>Наименование поля</w:t>
            </w:r>
          </w:p>
        </w:tc>
        <w:tc>
          <w:tcPr>
            <w:tcW w:w="3396" w:type="dxa"/>
          </w:tcPr>
          <w:p w14:paraId="177AFCCE" w14:textId="77777777" w:rsidR="007959C1" w:rsidRDefault="007959C1" w:rsidP="007959C1">
            <w:pPr>
              <w:pStyle w:val="phtablecolcaption"/>
            </w:pPr>
            <w:r w:rsidRPr="0002164F">
              <w:t>Обязательность</w:t>
            </w:r>
          </w:p>
        </w:tc>
        <w:tc>
          <w:tcPr>
            <w:tcW w:w="3396" w:type="dxa"/>
          </w:tcPr>
          <w:p w14:paraId="644122A8" w14:textId="77777777" w:rsidR="007959C1" w:rsidRDefault="007959C1" w:rsidP="007959C1">
            <w:pPr>
              <w:pStyle w:val="phtablecolcaption"/>
            </w:pPr>
            <w:r w:rsidRPr="0002164F">
              <w:rPr>
                <w:rFonts w:cs="Times New Roman"/>
              </w:rPr>
              <w:t>Значение</w:t>
            </w:r>
          </w:p>
        </w:tc>
      </w:tr>
      <w:tr w:rsidR="007959C1" w14:paraId="5172EDA4" w14:textId="77777777" w:rsidTr="007959C1">
        <w:tc>
          <w:tcPr>
            <w:tcW w:w="3396" w:type="dxa"/>
          </w:tcPr>
          <w:p w14:paraId="49FA6758" w14:textId="77777777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Тип документа</w:t>
            </w:r>
          </w:p>
        </w:tc>
        <w:tc>
          <w:tcPr>
            <w:tcW w:w="3396" w:type="dxa"/>
          </w:tcPr>
          <w:p w14:paraId="265B7EED" w14:textId="77777777" w:rsidR="007959C1" w:rsidRPr="0002164F" w:rsidRDefault="007959C1" w:rsidP="007959C1">
            <w:pPr>
              <w:pStyle w:val="phtablecolcaption"/>
              <w:rPr>
                <w:b w:val="0"/>
              </w:rPr>
            </w:pPr>
            <w:r w:rsidRPr="00E24349">
              <w:rPr>
                <w:noProof/>
              </w:rPr>
              <w:drawing>
                <wp:inline distT="0" distB="0" distL="0" distR="0" wp14:anchorId="756E886B" wp14:editId="2C7464C9">
                  <wp:extent cx="152213" cy="152297"/>
                  <wp:effectExtent l="0" t="0" r="0" b="0"/>
                  <wp:docPr id="99996" name="Рисунок 9999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F21096A" w14:textId="1D418111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 w:rsidRPr="007959C1">
              <w:rPr>
                <w:b w:val="0"/>
              </w:rPr>
              <w:t>108</w:t>
            </w:r>
          </w:p>
        </w:tc>
      </w:tr>
      <w:tr w:rsidR="007959C1" w14:paraId="4525F550" w14:textId="77777777" w:rsidTr="007959C1">
        <w:tc>
          <w:tcPr>
            <w:tcW w:w="3396" w:type="dxa"/>
          </w:tcPr>
          <w:p w14:paraId="41138704" w14:textId="77777777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Формируем СЭМД: 0 - СЭМД бета (СМС), 1 - СЭМД</w:t>
            </w:r>
          </w:p>
        </w:tc>
        <w:tc>
          <w:tcPr>
            <w:tcW w:w="3396" w:type="dxa"/>
          </w:tcPr>
          <w:p w14:paraId="252F8783" w14:textId="77777777" w:rsidR="007959C1" w:rsidRPr="0002164F" w:rsidRDefault="007959C1" w:rsidP="007959C1">
            <w:pPr>
              <w:pStyle w:val="phtablecolcaption"/>
              <w:rPr>
                <w:b w:val="0"/>
              </w:rPr>
            </w:pPr>
            <w:r w:rsidRPr="00E24349">
              <w:rPr>
                <w:noProof/>
              </w:rPr>
              <w:drawing>
                <wp:inline distT="0" distB="0" distL="0" distR="0" wp14:anchorId="084B4CDD" wp14:editId="4BD06598">
                  <wp:extent cx="152213" cy="152297"/>
                  <wp:effectExtent l="0" t="0" r="0" b="0"/>
                  <wp:docPr id="99997" name="Рисунок 9999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B6E6503" w14:textId="77777777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0</w:t>
            </w:r>
          </w:p>
        </w:tc>
      </w:tr>
      <w:tr w:rsidR="007959C1" w14:paraId="6802A091" w14:textId="77777777" w:rsidTr="007959C1">
        <w:tc>
          <w:tcPr>
            <w:tcW w:w="3396" w:type="dxa"/>
          </w:tcPr>
          <w:p w14:paraId="5C40D401" w14:textId="77777777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Тип СЭМД: тег docType в теле SOAP пакета</w:t>
            </w:r>
          </w:p>
        </w:tc>
        <w:tc>
          <w:tcPr>
            <w:tcW w:w="3396" w:type="dxa"/>
          </w:tcPr>
          <w:p w14:paraId="3E121151" w14:textId="77777777" w:rsidR="007959C1" w:rsidRPr="0002164F" w:rsidRDefault="007959C1" w:rsidP="007959C1">
            <w:pPr>
              <w:pStyle w:val="phtablecolcaption"/>
              <w:rPr>
                <w:b w:val="0"/>
              </w:rPr>
            </w:pPr>
          </w:p>
        </w:tc>
        <w:tc>
          <w:tcPr>
            <w:tcW w:w="3396" w:type="dxa"/>
          </w:tcPr>
          <w:p w14:paraId="562F19EE" w14:textId="0924D394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</w:tr>
      <w:tr w:rsidR="007959C1" w14:paraId="21330C5B" w14:textId="77777777" w:rsidTr="007959C1">
        <w:tc>
          <w:tcPr>
            <w:tcW w:w="3396" w:type="dxa"/>
          </w:tcPr>
          <w:p w14:paraId="47D6C41A" w14:textId="77777777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Версия типа СЭМД: тег docTypeVersion в теле SOAP-пакета</w:t>
            </w:r>
          </w:p>
        </w:tc>
        <w:tc>
          <w:tcPr>
            <w:tcW w:w="3396" w:type="dxa"/>
          </w:tcPr>
          <w:p w14:paraId="152DE2BA" w14:textId="77777777" w:rsidR="007959C1" w:rsidRPr="0002164F" w:rsidRDefault="007959C1" w:rsidP="007959C1">
            <w:pPr>
              <w:pStyle w:val="phtablecolcaption"/>
              <w:rPr>
                <w:b w:val="0"/>
              </w:rPr>
            </w:pPr>
          </w:p>
        </w:tc>
        <w:tc>
          <w:tcPr>
            <w:tcW w:w="3396" w:type="dxa"/>
          </w:tcPr>
          <w:p w14:paraId="1C5FC5C6" w14:textId="77777777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3</w:t>
            </w:r>
          </w:p>
        </w:tc>
      </w:tr>
      <w:tr w:rsidR="007959C1" w14:paraId="62FE383D" w14:textId="77777777" w:rsidTr="007959C1">
        <w:tc>
          <w:tcPr>
            <w:tcW w:w="3396" w:type="dxa"/>
          </w:tcPr>
          <w:p w14:paraId="3E6DC737" w14:textId="77777777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Наименование ВИМИС</w:t>
            </w:r>
          </w:p>
        </w:tc>
        <w:tc>
          <w:tcPr>
            <w:tcW w:w="3396" w:type="dxa"/>
          </w:tcPr>
          <w:p w14:paraId="14805FC0" w14:textId="77777777" w:rsidR="007959C1" w:rsidRPr="0002164F" w:rsidRDefault="007959C1" w:rsidP="007959C1">
            <w:pPr>
              <w:pStyle w:val="phtablecolcaption"/>
              <w:rPr>
                <w:b w:val="0"/>
              </w:rPr>
            </w:pPr>
            <w:r w:rsidRPr="00E24349">
              <w:rPr>
                <w:noProof/>
              </w:rPr>
              <w:drawing>
                <wp:inline distT="0" distB="0" distL="0" distR="0" wp14:anchorId="14D6519C" wp14:editId="7D059BE5">
                  <wp:extent cx="152213" cy="152297"/>
                  <wp:effectExtent l="0" t="0" r="0" b="0"/>
                  <wp:docPr id="99999" name="Рисунок 9999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BE60944" w14:textId="77777777" w:rsidR="007959C1" w:rsidRPr="0002164F" w:rsidRDefault="007959C1" w:rsidP="007959C1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ВИМИС ССЗ</w:t>
            </w:r>
          </w:p>
        </w:tc>
      </w:tr>
    </w:tbl>
    <w:p w14:paraId="4DC06163" w14:textId="77777777" w:rsidR="007959C1" w:rsidRDefault="007959C1" w:rsidP="007959C1">
      <w:pPr>
        <w:pStyle w:val="phnormal"/>
        <w:ind w:firstLine="0"/>
      </w:pPr>
    </w:p>
    <w:p w14:paraId="6864FC03" w14:textId="77777777" w:rsidR="007959C1" w:rsidRDefault="007959C1" w:rsidP="007959C1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Добавленное значение отобразится в окне раздела </w:t>
      </w:r>
      <w:r>
        <w:t>«</w:t>
      </w:r>
      <w:r w:rsidRPr="000263B8">
        <w:t>VIMIS_SEMD</w:t>
      </w:r>
      <w:r>
        <w:t>»</w:t>
      </w:r>
      <w:r w:rsidRPr="000263B8">
        <w:t>.</w:t>
      </w:r>
    </w:p>
    <w:p w14:paraId="0524F242" w14:textId="6045763D" w:rsidR="007959C1" w:rsidRPr="000263B8" w:rsidRDefault="007959C1" w:rsidP="007959C1">
      <w:pPr>
        <w:pStyle w:val="phlistitemized1"/>
        <w:numPr>
          <w:ilvl w:val="0"/>
          <w:numId w:val="0"/>
        </w:numPr>
        <w:ind w:left="1315"/>
      </w:pPr>
      <w:r w:rsidRPr="00875443">
        <w:rPr>
          <w:b/>
        </w:rPr>
        <w:t>Примечание</w:t>
      </w:r>
      <w:r>
        <w:t xml:space="preserve"> – </w:t>
      </w:r>
      <w:r w:rsidRPr="006844EA">
        <w:t xml:space="preserve">Типы документов настраиваются в словаре «Типы подписываемых документов» (код – «EHR_TYPES») по пути «Система/ Словари-админ». Подробное описание настройки словаря представлено в п. </w:t>
      </w:r>
      <w:r w:rsidRPr="006844EA">
        <w:fldChar w:fldCharType="begin"/>
      </w:r>
      <w:r w:rsidRPr="006844EA">
        <w:instrText xml:space="preserve"> REF _Ref118561936 \r \h </w:instrText>
      </w:r>
      <w:r w:rsidRPr="006844EA">
        <w:fldChar w:fldCharType="separate"/>
      </w:r>
      <w:r w:rsidR="00DE36C7">
        <w:t>2.10</w:t>
      </w:r>
      <w:r w:rsidRPr="006844EA">
        <w:fldChar w:fldCharType="end"/>
      </w:r>
      <w:r w:rsidRPr="000263B8">
        <w:t>.</w:t>
      </w:r>
    </w:p>
    <w:p w14:paraId="1AAF84B9" w14:textId="21C1E272" w:rsidR="00256008" w:rsidRDefault="00256008" w:rsidP="00E304C7">
      <w:pPr>
        <w:pStyle w:val="4"/>
      </w:pPr>
      <w:r>
        <w:t>Настройка пользовательских процедур</w:t>
      </w:r>
    </w:p>
    <w:p w14:paraId="3AFE5A74" w14:textId="1EB82D53" w:rsidR="00256008" w:rsidRPr="000263B8" w:rsidRDefault="00256008" w:rsidP="00E034C4">
      <w:pPr>
        <w:pStyle w:val="5"/>
      </w:pPr>
      <w:r w:rsidRPr="000263B8">
        <w:t>Создание пользовательской процедуры</w:t>
      </w:r>
    </w:p>
    <w:p w14:paraId="4AE0F685" w14:textId="77777777" w:rsidR="00256008" w:rsidRDefault="00256008" w:rsidP="00256008">
      <w:pPr>
        <w:pStyle w:val="phlistitemizedtitle"/>
      </w:pPr>
      <w:r w:rsidRPr="000263B8">
        <w:t>Для создания пользовательской процедуры выполните следующие действия</w:t>
      </w:r>
      <w:r>
        <w:t>:</w:t>
      </w:r>
    </w:p>
    <w:p w14:paraId="335E391D" w14:textId="27DAC3BA" w:rsidR="00256008" w:rsidRPr="000263B8" w:rsidRDefault="00256008" w:rsidP="00256008">
      <w:pPr>
        <w:pStyle w:val="phlistitemized1"/>
      </w:pPr>
      <w:r w:rsidRPr="000263B8">
        <w:t xml:space="preserve">выберите в главном меню пункт </w:t>
      </w:r>
      <w:r>
        <w:t>«</w:t>
      </w:r>
      <w:r w:rsidRPr="000263B8">
        <w:t>Система</w:t>
      </w:r>
      <w:r>
        <w:t xml:space="preserve">/ </w:t>
      </w:r>
      <w:r w:rsidRPr="000263B8">
        <w:t>Пользовательские процедуры</w:t>
      </w:r>
      <w:r>
        <w:t>»</w:t>
      </w:r>
      <w:r w:rsidRPr="000263B8">
        <w:t>. Откроется форма настройки пользовательских процедур</w:t>
      </w:r>
      <w:r>
        <w:t xml:space="preserve"> (</w:t>
      </w:r>
      <w:r w:rsidR="001A6E0B">
        <w:t xml:space="preserve">см. </w:t>
      </w:r>
      <w:r>
        <w:fldChar w:fldCharType="begin"/>
      </w:r>
      <w:r>
        <w:instrText xml:space="preserve"> REF _Ref119065830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15</w:t>
      </w:r>
      <w:r>
        <w:fldChar w:fldCharType="end"/>
      </w:r>
      <w:r>
        <w:t>)</w:t>
      </w:r>
      <w:r w:rsidRPr="000263B8">
        <w:t>;</w:t>
      </w:r>
    </w:p>
    <w:p w14:paraId="7A367DAE" w14:textId="2899233C" w:rsidR="00256008" w:rsidRPr="000263B8" w:rsidRDefault="00256008" w:rsidP="00256008">
      <w:pPr>
        <w:pStyle w:val="phlistitemized1"/>
      </w:pPr>
      <w:r w:rsidRPr="000263B8">
        <w:t xml:space="preserve">вызовите контекстное меню в блоке </w:t>
      </w:r>
      <w:r>
        <w:t>«</w:t>
      </w:r>
      <w:r w:rsidRPr="000263B8">
        <w:t>Пользовательские процедуры</w:t>
      </w:r>
      <w:r>
        <w:t>»</w:t>
      </w:r>
      <w:r w:rsidRPr="000263B8">
        <w:t xml:space="preserve"> и выберите пункт </w:t>
      </w:r>
      <w:r>
        <w:t>«</w:t>
      </w:r>
      <w:r w:rsidRPr="000263B8">
        <w:t>Добавить</w:t>
      </w:r>
      <w:r>
        <w:t>»</w:t>
      </w:r>
      <w:r w:rsidRPr="000263B8">
        <w:t>. Откроется окно добавления пользовательской процедуры</w:t>
      </w:r>
      <w:r>
        <w:t xml:space="preserve"> (</w:t>
      </w:r>
      <w:r w:rsidR="001A6E0B">
        <w:t xml:space="preserve">см. </w:t>
      </w:r>
      <w:r>
        <w:fldChar w:fldCharType="begin"/>
      </w:r>
      <w:r>
        <w:instrText xml:space="preserve"> REF _Ref119065838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16</w:t>
      </w:r>
      <w:r>
        <w:fldChar w:fldCharType="end"/>
      </w:r>
      <w:r>
        <w:t>)</w:t>
      </w:r>
      <w:r w:rsidRPr="000263B8">
        <w:t>;</w:t>
      </w:r>
    </w:p>
    <w:p w14:paraId="054F293C" w14:textId="3132FC4B" w:rsidR="00256008" w:rsidRPr="000263B8" w:rsidRDefault="00256008" w:rsidP="00256008">
      <w:pPr>
        <w:pStyle w:val="phlistitemized1"/>
      </w:pPr>
      <w:r w:rsidRPr="000263B8">
        <w:t>заполните поля согласно таблице ниже</w:t>
      </w:r>
      <w:r>
        <w:t xml:space="preserve"> (</w:t>
      </w:r>
      <w:r w:rsidR="001A6E0B">
        <w:fldChar w:fldCharType="begin"/>
      </w:r>
      <w:r w:rsidR="001A6E0B">
        <w:instrText xml:space="preserve"> REF _Ref121060722 \h </w:instrText>
      </w:r>
      <w:r w:rsidR="001A6E0B">
        <w:fldChar w:fldCharType="separate"/>
      </w:r>
      <w:r w:rsidR="00DE36C7">
        <w:t>Таблица </w:t>
      </w:r>
      <w:r w:rsidR="00DE36C7">
        <w:rPr>
          <w:noProof/>
        </w:rPr>
        <w:t>66</w:t>
      </w:r>
      <w:r w:rsidR="001A6E0B">
        <w:fldChar w:fldCharType="end"/>
      </w:r>
      <w:r>
        <w:t>)</w:t>
      </w:r>
      <w:r w:rsidRPr="000263B8">
        <w:t>;</w:t>
      </w:r>
    </w:p>
    <w:p w14:paraId="48ED8C3B" w14:textId="609EACE9" w:rsidR="00256008" w:rsidRPr="000263B8" w:rsidRDefault="00256008" w:rsidP="00256008">
      <w:pPr>
        <w:pStyle w:val="phtabletitle"/>
      </w:pPr>
      <w:bookmarkStart w:id="366" w:name="_Ref121060722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66</w:t>
      </w:r>
      <w:r w:rsidRPr="000263B8">
        <w:fldChar w:fldCharType="end"/>
      </w:r>
      <w:bookmarkEnd w:id="366"/>
      <w:r w:rsidRPr="000263B8">
        <w:t xml:space="preserve"> </w:t>
      </w:r>
      <w:r>
        <w:t xml:space="preserve">– </w:t>
      </w:r>
      <w:r w:rsidRPr="000263B8">
        <w:t>Заполнение полей окна добавления пользовательск</w:t>
      </w:r>
      <w:r>
        <w:t>их</w:t>
      </w:r>
      <w:r w:rsidRPr="000263B8">
        <w:t xml:space="preserve"> процедур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3396"/>
        <w:gridCol w:w="3403"/>
        <w:gridCol w:w="3389"/>
      </w:tblGrid>
      <w:tr w:rsidR="001A6E0B" w:rsidRPr="00E24349" w14:paraId="42A10062" w14:textId="77777777" w:rsidTr="001A6E0B">
        <w:trPr>
          <w:tblHeader/>
        </w:trPr>
        <w:tc>
          <w:tcPr>
            <w:tcW w:w="1667" w:type="pct"/>
          </w:tcPr>
          <w:p w14:paraId="5C299E6E" w14:textId="4F104381" w:rsidR="001A6E0B" w:rsidRPr="00E24349" w:rsidRDefault="001A6E0B" w:rsidP="001A6E0B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1670" w:type="pct"/>
          </w:tcPr>
          <w:p w14:paraId="43AFCA7C" w14:textId="29EFF429" w:rsidR="001A6E0B" w:rsidRPr="00E24349" w:rsidRDefault="001A6E0B" w:rsidP="001A6E0B">
            <w:pPr>
              <w:pStyle w:val="phtablecolcaption"/>
            </w:pPr>
            <w:r>
              <w:t>Обязательность</w:t>
            </w:r>
          </w:p>
        </w:tc>
        <w:tc>
          <w:tcPr>
            <w:tcW w:w="1663" w:type="pct"/>
          </w:tcPr>
          <w:p w14:paraId="49F7DFCC" w14:textId="775732AD" w:rsidR="001A6E0B" w:rsidRPr="00E24349" w:rsidRDefault="001A6E0B" w:rsidP="001A6E0B">
            <w:pPr>
              <w:pStyle w:val="phtablecolcaption"/>
            </w:pPr>
            <w:r>
              <w:t>Значение</w:t>
            </w:r>
          </w:p>
        </w:tc>
      </w:tr>
      <w:tr w:rsidR="001A6E0B" w:rsidRPr="00E24349" w14:paraId="4471DDE5" w14:textId="77777777" w:rsidTr="001A6E0B">
        <w:tc>
          <w:tcPr>
            <w:tcW w:w="1667" w:type="pct"/>
          </w:tcPr>
          <w:p w14:paraId="35989774" w14:textId="2F04EF96" w:rsidR="001A6E0B" w:rsidRPr="001A6E0B" w:rsidRDefault="001A6E0B" w:rsidP="001A6E0B">
            <w:pPr>
              <w:pStyle w:val="phtablecellleft"/>
            </w:pPr>
            <w:r w:rsidRPr="001A6E0B">
              <w:t>Код</w:t>
            </w:r>
          </w:p>
        </w:tc>
        <w:tc>
          <w:tcPr>
            <w:tcW w:w="1670" w:type="pct"/>
          </w:tcPr>
          <w:p w14:paraId="39F70D8A" w14:textId="003F9817" w:rsidR="001A6E0B" w:rsidRPr="001A6E0B" w:rsidRDefault="001A6E0B" w:rsidP="001A6E0B">
            <w:pPr>
              <w:pStyle w:val="phtablecellleft"/>
              <w:jc w:val="center"/>
            </w:pPr>
            <w:r w:rsidRPr="001A6E0B">
              <w:rPr>
                <w:noProof/>
              </w:rPr>
              <w:drawing>
                <wp:inline distT="0" distB="0" distL="0" distR="0" wp14:anchorId="22BA6D91" wp14:editId="650A2AE4">
                  <wp:extent cx="152213" cy="152297"/>
                  <wp:effectExtent l="0" t="0" r="0" b="0"/>
                  <wp:docPr id="100053" name="Рисунок 10005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pct"/>
          </w:tcPr>
          <w:p w14:paraId="55CF3D26" w14:textId="70D6C721" w:rsidR="001A6E0B" w:rsidRPr="001A6E0B" w:rsidRDefault="001A6E0B" w:rsidP="001A6E0B">
            <w:pPr>
              <w:pStyle w:val="phtablecellleft"/>
            </w:pPr>
            <w:r w:rsidRPr="001A6E0B">
              <w:t>SURG_PROTOCOL_SSZ2.0</w:t>
            </w:r>
          </w:p>
        </w:tc>
      </w:tr>
      <w:tr w:rsidR="001A6E0B" w:rsidRPr="00E24349" w14:paraId="4ECD14A5" w14:textId="77777777" w:rsidTr="001A6E0B">
        <w:tc>
          <w:tcPr>
            <w:tcW w:w="1667" w:type="pct"/>
          </w:tcPr>
          <w:p w14:paraId="2E3DCE62" w14:textId="2B12C635" w:rsidR="001A6E0B" w:rsidRPr="001A6E0B" w:rsidRDefault="001A6E0B" w:rsidP="001A6E0B">
            <w:pPr>
              <w:pStyle w:val="phtablecellleft"/>
            </w:pPr>
            <w:r w:rsidRPr="001A6E0B">
              <w:t>Наименование</w:t>
            </w:r>
          </w:p>
        </w:tc>
        <w:tc>
          <w:tcPr>
            <w:tcW w:w="1670" w:type="pct"/>
          </w:tcPr>
          <w:p w14:paraId="14236177" w14:textId="521C6589" w:rsidR="001A6E0B" w:rsidRPr="001A6E0B" w:rsidRDefault="001A6E0B" w:rsidP="001A6E0B">
            <w:pPr>
              <w:pStyle w:val="phtablecellleft"/>
              <w:jc w:val="center"/>
            </w:pPr>
            <w:r w:rsidRPr="001A6E0B">
              <w:rPr>
                <w:noProof/>
              </w:rPr>
              <w:drawing>
                <wp:inline distT="0" distB="0" distL="0" distR="0" wp14:anchorId="26702A83" wp14:editId="381BB317">
                  <wp:extent cx="152213" cy="152297"/>
                  <wp:effectExtent l="0" t="0" r="0" b="0"/>
                  <wp:docPr id="100066" name="Рисунок 10006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pct"/>
          </w:tcPr>
          <w:p w14:paraId="2C5EE03B" w14:textId="14229B85" w:rsidR="001A6E0B" w:rsidRPr="001A6E0B" w:rsidRDefault="001A6E0B" w:rsidP="001A6E0B">
            <w:pPr>
              <w:pStyle w:val="phtablecellleft"/>
            </w:pPr>
            <w:r w:rsidRPr="001A6E0B">
              <w:t>Пользовательская процедура для сбора данных протокола хирургической операции ВИМИС ССЗ ПИВ 2.0</w:t>
            </w:r>
          </w:p>
        </w:tc>
      </w:tr>
      <w:tr w:rsidR="001A6E0B" w:rsidRPr="00E24349" w14:paraId="41D31C15" w14:textId="77777777" w:rsidTr="001A6E0B">
        <w:tc>
          <w:tcPr>
            <w:tcW w:w="1667" w:type="pct"/>
          </w:tcPr>
          <w:p w14:paraId="3498F162" w14:textId="454027EC" w:rsidR="001A6E0B" w:rsidRPr="001A6E0B" w:rsidRDefault="001A6E0B" w:rsidP="001A6E0B">
            <w:pPr>
              <w:pStyle w:val="phtablecellleft"/>
            </w:pPr>
            <w:r w:rsidRPr="001A6E0B">
              <w:t>Тип</w:t>
            </w:r>
          </w:p>
        </w:tc>
        <w:tc>
          <w:tcPr>
            <w:tcW w:w="1670" w:type="pct"/>
          </w:tcPr>
          <w:p w14:paraId="6A711829" w14:textId="77777777" w:rsidR="001A6E0B" w:rsidRPr="001A6E0B" w:rsidRDefault="001A6E0B" w:rsidP="001A6E0B">
            <w:pPr>
              <w:pStyle w:val="phtablecellleft"/>
            </w:pPr>
          </w:p>
        </w:tc>
        <w:tc>
          <w:tcPr>
            <w:tcW w:w="1663" w:type="pct"/>
          </w:tcPr>
          <w:p w14:paraId="0FB8DBC0" w14:textId="0C481F13" w:rsidR="001A6E0B" w:rsidRPr="001A6E0B" w:rsidRDefault="001A6E0B" w:rsidP="001A6E0B">
            <w:pPr>
              <w:pStyle w:val="phtablecellleft"/>
            </w:pPr>
            <w:r w:rsidRPr="001A6E0B">
              <w:t>Неименованный блок</w:t>
            </w:r>
          </w:p>
        </w:tc>
      </w:tr>
      <w:tr w:rsidR="001A6E0B" w:rsidRPr="00E24349" w14:paraId="58143FBF" w14:textId="77777777" w:rsidTr="001A6E0B">
        <w:tc>
          <w:tcPr>
            <w:tcW w:w="1667" w:type="pct"/>
          </w:tcPr>
          <w:p w14:paraId="5DB56077" w14:textId="305E2D7D" w:rsidR="001A6E0B" w:rsidRPr="001A6E0B" w:rsidRDefault="001A6E0B" w:rsidP="001A6E0B">
            <w:pPr>
              <w:pStyle w:val="phtablecellleft"/>
              <w:tabs>
                <w:tab w:val="left" w:pos="921"/>
              </w:tabs>
            </w:pPr>
            <w:r w:rsidRPr="001A6E0B">
              <w:t>Способ запуска</w:t>
            </w:r>
            <w:r w:rsidRPr="001A6E0B">
              <w:tab/>
            </w:r>
          </w:p>
        </w:tc>
        <w:tc>
          <w:tcPr>
            <w:tcW w:w="1670" w:type="pct"/>
          </w:tcPr>
          <w:p w14:paraId="12429B96" w14:textId="77777777" w:rsidR="001A6E0B" w:rsidRPr="001A6E0B" w:rsidRDefault="001A6E0B" w:rsidP="001A6E0B">
            <w:pPr>
              <w:pStyle w:val="phtablecellleft"/>
            </w:pPr>
          </w:p>
        </w:tc>
        <w:tc>
          <w:tcPr>
            <w:tcW w:w="1663" w:type="pct"/>
          </w:tcPr>
          <w:p w14:paraId="2057819E" w14:textId="7FFDF9BD" w:rsidR="001A6E0B" w:rsidRPr="001A6E0B" w:rsidRDefault="001A6E0B" w:rsidP="001A6E0B">
            <w:pPr>
              <w:pStyle w:val="phtablecellleft"/>
            </w:pPr>
            <w:r w:rsidRPr="001A6E0B">
              <w:t>Автоматический</w:t>
            </w:r>
          </w:p>
        </w:tc>
      </w:tr>
      <w:tr w:rsidR="001A6E0B" w:rsidRPr="00E17883" w14:paraId="774EA51F" w14:textId="77777777" w:rsidTr="001A6E0B">
        <w:tc>
          <w:tcPr>
            <w:tcW w:w="1667" w:type="pct"/>
          </w:tcPr>
          <w:p w14:paraId="0E41F3A2" w14:textId="50253B12" w:rsidR="001A6E0B" w:rsidRPr="001A6E0B" w:rsidRDefault="001A6E0B" w:rsidP="001A6E0B">
            <w:pPr>
              <w:pStyle w:val="phtablecellleft"/>
            </w:pPr>
            <w:r w:rsidRPr="001A6E0B">
              <w:lastRenderedPageBreak/>
              <w:t>Неименованный блок</w:t>
            </w:r>
          </w:p>
        </w:tc>
        <w:tc>
          <w:tcPr>
            <w:tcW w:w="1670" w:type="pct"/>
          </w:tcPr>
          <w:p w14:paraId="132C448D" w14:textId="77777777" w:rsidR="001A6E0B" w:rsidRPr="001A6E0B" w:rsidRDefault="001A6E0B" w:rsidP="001A6E0B">
            <w:pPr>
              <w:pStyle w:val="phtablecellleft"/>
            </w:pPr>
          </w:p>
        </w:tc>
        <w:tc>
          <w:tcPr>
            <w:tcW w:w="1663" w:type="pct"/>
          </w:tcPr>
          <w:p w14:paraId="244E9FA1" w14:textId="75AC22D7" w:rsidR="001A6E0B" w:rsidRPr="001A6E0B" w:rsidRDefault="001A6E0B" w:rsidP="001A6E0B">
            <w:pPr>
              <w:pStyle w:val="phtablecellleft"/>
              <w:rPr>
                <w:lang w:val="en-US"/>
              </w:rPr>
            </w:pPr>
            <w:r w:rsidRPr="001A6E0B">
              <w:rPr>
                <w:rFonts w:cs="Times New Roman"/>
                <w:lang w:val="en-US"/>
              </w:rPr>
              <w:t>begin for vRec in (select distinct v.ID from D_HOSP_HISTORIES hh join D_HOSP_HISTORY_DEPS hhd on hhd.PID = hh.ID and hh.DATE_OUT is not null join D_DIRECTION_SERVICES ds on ds.HH_DEP = hhd.ID join D_SERVICES s on s.ID = ds.SERVICE join D_VISITS v on v.PID = ds.ID where hhd.PID = DOC_ID and ds.SERV_STATUS = 1 and s.SE_TYPE = 2) loop D_PKG_EX_DATA_PREPARE_LOG.VIMIS_PROCESSING_SHEDULE('SURG_PROTOCOL', vRec.ID, LPU, 'cvd', 3, 1); end loop; end;</w:t>
            </w:r>
          </w:p>
        </w:tc>
      </w:tr>
    </w:tbl>
    <w:p w14:paraId="6BD8C74A" w14:textId="77777777" w:rsidR="00256008" w:rsidRPr="001A6E0B" w:rsidRDefault="00256008" w:rsidP="00256008">
      <w:pPr>
        <w:pStyle w:val="phnormal"/>
        <w:rPr>
          <w:lang w:val="en-US"/>
        </w:rPr>
      </w:pPr>
    </w:p>
    <w:p w14:paraId="76625A24" w14:textId="77777777" w:rsidR="00256008" w:rsidRPr="000263B8" w:rsidRDefault="00256008" w:rsidP="00256008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Созданная процедура отобразится в блоке </w:t>
      </w:r>
      <w:r>
        <w:t>«</w:t>
      </w:r>
      <w:r w:rsidRPr="000263B8">
        <w:t>Пользовательские процедуры</w:t>
      </w:r>
      <w:r>
        <w:t>»</w:t>
      </w:r>
      <w:r w:rsidRPr="000263B8">
        <w:t>.</w:t>
      </w:r>
    </w:p>
    <w:p w14:paraId="36290573" w14:textId="77777777" w:rsidR="00256008" w:rsidRPr="005F54A6" w:rsidRDefault="00256008" w:rsidP="00E034C4">
      <w:pPr>
        <w:pStyle w:val="5"/>
      </w:pPr>
      <w:r w:rsidRPr="005F54A6">
        <w:t>Добавление связей пользовательских процедур с разделами</w:t>
      </w:r>
    </w:p>
    <w:p w14:paraId="5EC2D5AE" w14:textId="77777777" w:rsidR="00256008" w:rsidRPr="000263B8" w:rsidRDefault="00256008" w:rsidP="00256008">
      <w:pPr>
        <w:pStyle w:val="phnormal"/>
      </w:pPr>
      <w:r w:rsidRPr="000263B8">
        <w:t xml:space="preserve">Для </w:t>
      </w:r>
      <w:r>
        <w:t>ПП</w:t>
      </w:r>
      <w:r w:rsidRPr="000263B8">
        <w:t xml:space="preserve"> добавьте связи с разделами Системы.</w:t>
      </w:r>
    </w:p>
    <w:p w14:paraId="738C6A4C" w14:textId="77777777" w:rsidR="00256008" w:rsidRDefault="00256008" w:rsidP="00256008">
      <w:pPr>
        <w:pStyle w:val="phlistitemizedtitle"/>
      </w:pPr>
      <w:r w:rsidRPr="000263B8">
        <w:t>Для добавления связи ПП с разделом выполните следующие действия</w:t>
      </w:r>
      <w:r>
        <w:t>:</w:t>
      </w:r>
    </w:p>
    <w:p w14:paraId="6CD6C9A3" w14:textId="09B7E706" w:rsidR="00256008" w:rsidRPr="000263B8" w:rsidRDefault="00256008" w:rsidP="00256008">
      <w:pPr>
        <w:pStyle w:val="phlistitemized1"/>
      </w:pPr>
      <w:r w:rsidRPr="000263B8">
        <w:t xml:space="preserve">выберите в блоке </w:t>
      </w:r>
      <w:r>
        <w:t>«</w:t>
      </w:r>
      <w:r w:rsidRPr="000263B8">
        <w:t>Пользовательские процедуры</w:t>
      </w:r>
      <w:r>
        <w:t>»</w:t>
      </w:r>
      <w:r w:rsidRPr="000263B8">
        <w:t xml:space="preserve"> нужную пользовательскую процедуру</w:t>
      </w:r>
      <w:r>
        <w:t xml:space="preserve"> (</w:t>
      </w:r>
      <w:r w:rsidR="008277F2">
        <w:t xml:space="preserve">см. </w:t>
      </w:r>
      <w:r>
        <w:fldChar w:fldCharType="begin"/>
      </w:r>
      <w:r>
        <w:instrText xml:space="preserve"> REF _Ref119065849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17</w:t>
      </w:r>
      <w:r>
        <w:fldChar w:fldCharType="end"/>
      </w:r>
      <w:r>
        <w:t>)</w:t>
      </w:r>
      <w:r w:rsidRPr="000263B8">
        <w:t>;</w:t>
      </w:r>
    </w:p>
    <w:p w14:paraId="1A8DB630" w14:textId="540BD45C" w:rsidR="00256008" w:rsidRPr="000263B8" w:rsidRDefault="00256008" w:rsidP="00256008">
      <w:pPr>
        <w:pStyle w:val="phlistitemized1"/>
      </w:pPr>
      <w:r w:rsidRPr="000263B8">
        <w:t xml:space="preserve">на вкладке </w:t>
      </w:r>
      <w:r>
        <w:t>«</w:t>
      </w:r>
      <w:r w:rsidRPr="000263B8">
        <w:t>Связи с разделами</w:t>
      </w:r>
      <w:r>
        <w:t>»</w:t>
      </w:r>
      <w:r w:rsidRPr="000263B8">
        <w:t xml:space="preserve"> вызовите контекстное меню и выберите пункт </w:t>
      </w:r>
      <w:r>
        <w:t>«</w:t>
      </w:r>
      <w:r w:rsidRPr="000263B8">
        <w:t>Добавить</w:t>
      </w:r>
      <w:r>
        <w:t>»</w:t>
      </w:r>
      <w:r w:rsidRPr="000263B8">
        <w:t xml:space="preserve">. Откроется окно </w:t>
      </w:r>
      <w:r>
        <w:t>«</w:t>
      </w:r>
      <w:r w:rsidRPr="000263B8">
        <w:t>Пользовательские процедуры: связи с разделами: добавление</w:t>
      </w:r>
      <w:r>
        <w:t>» (</w:t>
      </w:r>
      <w:r w:rsidR="008277F2">
        <w:t xml:space="preserve">см. </w:t>
      </w:r>
      <w:r>
        <w:fldChar w:fldCharType="begin"/>
      </w:r>
      <w:r>
        <w:instrText xml:space="preserve"> REF _Ref119067079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18</w:t>
      </w:r>
      <w:r>
        <w:fldChar w:fldCharType="end"/>
      </w:r>
      <w:r>
        <w:t>)</w:t>
      </w:r>
      <w:r w:rsidRPr="000263B8">
        <w:t>;</w:t>
      </w:r>
    </w:p>
    <w:p w14:paraId="16DE95DF" w14:textId="01ECE234" w:rsidR="00256008" w:rsidRPr="000263B8" w:rsidRDefault="00256008" w:rsidP="00256008">
      <w:pPr>
        <w:pStyle w:val="phlistitemized1"/>
      </w:pPr>
      <w:r w:rsidRPr="000263B8">
        <w:t>заполните поля согласно таблице ниже</w:t>
      </w:r>
      <w:r>
        <w:t xml:space="preserve"> (</w:t>
      </w:r>
      <w:r w:rsidR="008277F2">
        <w:fldChar w:fldCharType="begin"/>
      </w:r>
      <w:r w:rsidR="008277F2">
        <w:instrText xml:space="preserve"> REF _Ref121061223 \h </w:instrText>
      </w:r>
      <w:r w:rsidR="008277F2">
        <w:fldChar w:fldCharType="separate"/>
      </w:r>
      <w:r w:rsidR="00DE36C7">
        <w:t>Таблица </w:t>
      </w:r>
      <w:r w:rsidR="00DE36C7">
        <w:rPr>
          <w:noProof/>
        </w:rPr>
        <w:t>67</w:t>
      </w:r>
      <w:r w:rsidR="008277F2">
        <w:fldChar w:fldCharType="end"/>
      </w:r>
      <w:r>
        <w:t>)</w:t>
      </w:r>
      <w:r w:rsidRPr="000263B8">
        <w:t>;</w:t>
      </w:r>
    </w:p>
    <w:p w14:paraId="74284DB9" w14:textId="3EBFBF9D" w:rsidR="00256008" w:rsidRPr="000263B8" w:rsidRDefault="00256008" w:rsidP="00256008">
      <w:pPr>
        <w:pStyle w:val="phtabletitle"/>
      </w:pPr>
      <w:bookmarkStart w:id="367" w:name="_Ref121061223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67</w:t>
      </w:r>
      <w:r w:rsidRPr="000263B8">
        <w:fldChar w:fldCharType="end"/>
      </w:r>
      <w:bookmarkEnd w:id="367"/>
      <w:r w:rsidRPr="000263B8">
        <w:t xml:space="preserve"> </w:t>
      </w:r>
      <w:r>
        <w:t xml:space="preserve">– </w:t>
      </w:r>
      <w:r w:rsidRPr="000263B8">
        <w:t>Заполнение полей окна добавления связи ПП с разделом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957"/>
        <w:gridCol w:w="5231"/>
      </w:tblGrid>
      <w:tr w:rsidR="008277F2" w:rsidRPr="00E24349" w14:paraId="783B46DB" w14:textId="77777777" w:rsidTr="008277F2">
        <w:trPr>
          <w:tblHeader/>
        </w:trPr>
        <w:tc>
          <w:tcPr>
            <w:tcW w:w="2433" w:type="pct"/>
          </w:tcPr>
          <w:p w14:paraId="493A9783" w14:textId="3030317B" w:rsidR="008277F2" w:rsidRPr="00E24349" w:rsidRDefault="008277F2" w:rsidP="008277F2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2567" w:type="pct"/>
          </w:tcPr>
          <w:p w14:paraId="2F3AA792" w14:textId="27A0FEDE" w:rsidR="008277F2" w:rsidRPr="00E24349" w:rsidRDefault="008277F2" w:rsidP="008277F2">
            <w:pPr>
              <w:pStyle w:val="phtablecolcaption"/>
            </w:pPr>
            <w:r>
              <w:t>Значение</w:t>
            </w:r>
          </w:p>
        </w:tc>
      </w:tr>
      <w:tr w:rsidR="008277F2" w:rsidRPr="00E24349" w14:paraId="3B53B7A0" w14:textId="77777777" w:rsidTr="008277F2">
        <w:tc>
          <w:tcPr>
            <w:tcW w:w="2433" w:type="pct"/>
          </w:tcPr>
          <w:p w14:paraId="151A2FF4" w14:textId="08032980" w:rsidR="008277F2" w:rsidRPr="00E24349" w:rsidRDefault="008277F2" w:rsidP="008277F2">
            <w:pPr>
              <w:pStyle w:val="phtablecellleft"/>
              <w:tabs>
                <w:tab w:val="left" w:pos="3248"/>
              </w:tabs>
            </w:pPr>
            <w:r w:rsidRPr="008277F2">
              <w:t>Раздел</w:t>
            </w:r>
            <w:r>
              <w:tab/>
            </w:r>
          </w:p>
        </w:tc>
        <w:tc>
          <w:tcPr>
            <w:tcW w:w="2567" w:type="pct"/>
          </w:tcPr>
          <w:p w14:paraId="45F74D0D" w14:textId="5A9652FD" w:rsidR="008277F2" w:rsidRPr="005F54A6" w:rsidRDefault="008277F2" w:rsidP="008277F2">
            <w:pPr>
              <w:pStyle w:val="phtablecellleft"/>
            </w:pPr>
            <w:r w:rsidRPr="008277F2">
              <w:t>HOSP_HISTORIES</w:t>
            </w:r>
          </w:p>
        </w:tc>
      </w:tr>
      <w:tr w:rsidR="008277F2" w:rsidRPr="00E24349" w14:paraId="6D590EA0" w14:textId="77777777" w:rsidTr="008277F2">
        <w:tc>
          <w:tcPr>
            <w:tcW w:w="2433" w:type="pct"/>
          </w:tcPr>
          <w:p w14:paraId="15B84F0B" w14:textId="4129D7FA" w:rsidR="008277F2" w:rsidRPr="00E24349" w:rsidRDefault="008277F2" w:rsidP="008277F2">
            <w:pPr>
              <w:pStyle w:val="phtablecellleft"/>
            </w:pPr>
            <w:r w:rsidRPr="008277F2">
              <w:t>Имя связи</w:t>
            </w:r>
          </w:p>
        </w:tc>
        <w:tc>
          <w:tcPr>
            <w:tcW w:w="2567" w:type="pct"/>
          </w:tcPr>
          <w:p w14:paraId="216651B3" w14:textId="579FBAD6" w:rsidR="008277F2" w:rsidRPr="00E24349" w:rsidRDefault="008277F2" w:rsidP="008277F2">
            <w:pPr>
              <w:pStyle w:val="phtablecellleft"/>
            </w:pPr>
            <w:r w:rsidRPr="008277F2">
              <w:t>HOSP_HISTORIES</w:t>
            </w:r>
          </w:p>
        </w:tc>
      </w:tr>
    </w:tbl>
    <w:p w14:paraId="0A9BC579" w14:textId="77777777" w:rsidR="00256008" w:rsidRPr="005F54A6" w:rsidRDefault="00256008" w:rsidP="00256008">
      <w:pPr>
        <w:pStyle w:val="phnormal"/>
        <w:rPr>
          <w:lang w:val="en-US"/>
        </w:rPr>
      </w:pPr>
    </w:p>
    <w:p w14:paraId="14F37B44" w14:textId="77777777" w:rsidR="00256008" w:rsidRPr="000263B8" w:rsidRDefault="00256008" w:rsidP="00256008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Добавленная связь отобразится на вкладке </w:t>
      </w:r>
      <w:r>
        <w:t>«</w:t>
      </w:r>
      <w:r w:rsidRPr="000263B8">
        <w:t>Связи с разделами</w:t>
      </w:r>
      <w:r>
        <w:t>»</w:t>
      </w:r>
      <w:r w:rsidRPr="000263B8">
        <w:t>.</w:t>
      </w:r>
    </w:p>
    <w:p w14:paraId="5BCC9E0B" w14:textId="77777777" w:rsidR="00256008" w:rsidRPr="000263B8" w:rsidRDefault="00256008" w:rsidP="00E034C4">
      <w:pPr>
        <w:pStyle w:val="5"/>
      </w:pPr>
      <w:r w:rsidRPr="000263B8">
        <w:t>Добавление связей пользовательск</w:t>
      </w:r>
      <w:r>
        <w:t>их</w:t>
      </w:r>
      <w:r w:rsidRPr="000263B8">
        <w:t xml:space="preserve"> процедур с действиями</w:t>
      </w:r>
    </w:p>
    <w:p w14:paraId="53D7EAA1" w14:textId="77777777" w:rsidR="00256008" w:rsidRPr="000263B8" w:rsidRDefault="00256008" w:rsidP="00256008">
      <w:pPr>
        <w:pStyle w:val="phnormal"/>
      </w:pPr>
      <w:r w:rsidRPr="000263B8">
        <w:t xml:space="preserve">Для </w:t>
      </w:r>
      <w:r>
        <w:t>ПП</w:t>
      </w:r>
      <w:r w:rsidRPr="000263B8">
        <w:t xml:space="preserve"> добавьте связи с </w:t>
      </w:r>
      <w:r>
        <w:t>действиями</w:t>
      </w:r>
      <w:r w:rsidRPr="000263B8">
        <w:t xml:space="preserve"> Системы.</w:t>
      </w:r>
    </w:p>
    <w:p w14:paraId="1D510C24" w14:textId="77777777" w:rsidR="00256008" w:rsidRDefault="00256008" w:rsidP="00256008">
      <w:pPr>
        <w:pStyle w:val="phlistitemizedtitle"/>
      </w:pPr>
      <w:r w:rsidRPr="000263B8">
        <w:lastRenderedPageBreak/>
        <w:t>Для добавления связи ПП с действиями выполните следующие действия</w:t>
      </w:r>
      <w:r>
        <w:t>:</w:t>
      </w:r>
    </w:p>
    <w:p w14:paraId="494B78E6" w14:textId="30630665" w:rsidR="00256008" w:rsidRPr="000263B8" w:rsidRDefault="00256008" w:rsidP="00256008">
      <w:pPr>
        <w:pStyle w:val="phlistitemized1"/>
      </w:pPr>
      <w:r w:rsidRPr="000263B8">
        <w:t xml:space="preserve">выберите в блоке </w:t>
      </w:r>
      <w:r>
        <w:t>«</w:t>
      </w:r>
      <w:r w:rsidRPr="000263B8">
        <w:t>Пользовательские процедуры</w:t>
      </w:r>
      <w:r>
        <w:t>»</w:t>
      </w:r>
      <w:r w:rsidRPr="000263B8">
        <w:t xml:space="preserve"> нужную пользовательскую процедуру</w:t>
      </w:r>
      <w:r>
        <w:t xml:space="preserve"> (</w:t>
      </w:r>
      <w:r w:rsidR="008277F2">
        <w:t xml:space="preserve">см. </w:t>
      </w:r>
      <w:r>
        <w:fldChar w:fldCharType="begin"/>
      </w:r>
      <w:r>
        <w:instrText xml:space="preserve"> REF _Ref119067109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19</w:t>
      </w:r>
      <w:r>
        <w:fldChar w:fldCharType="end"/>
      </w:r>
      <w:r>
        <w:t>)</w:t>
      </w:r>
      <w:r w:rsidRPr="000263B8">
        <w:t>;</w:t>
      </w:r>
    </w:p>
    <w:p w14:paraId="30099E36" w14:textId="58736144" w:rsidR="00256008" w:rsidRPr="000263B8" w:rsidRDefault="00256008" w:rsidP="00256008">
      <w:pPr>
        <w:pStyle w:val="phlistitemized1"/>
      </w:pPr>
      <w:r w:rsidRPr="000263B8">
        <w:t xml:space="preserve">на вкладке </w:t>
      </w:r>
      <w:r>
        <w:t>«</w:t>
      </w:r>
      <w:r w:rsidRPr="000263B8">
        <w:t>Связи с действиями</w:t>
      </w:r>
      <w:r>
        <w:t>»</w:t>
      </w:r>
      <w:r w:rsidRPr="000263B8">
        <w:t xml:space="preserve"> вызовите контекстное меню и выберите пункт </w:t>
      </w:r>
      <w:r>
        <w:t>«</w:t>
      </w:r>
      <w:r w:rsidRPr="000263B8">
        <w:t>Добавить</w:t>
      </w:r>
      <w:r>
        <w:t>»</w:t>
      </w:r>
      <w:r w:rsidRPr="000263B8">
        <w:t xml:space="preserve">. Откроется окно </w:t>
      </w:r>
      <w:r>
        <w:t>«</w:t>
      </w:r>
      <w:r w:rsidRPr="000263B8">
        <w:t>Пользовательские процедуры: связи с действиями: добавление</w:t>
      </w:r>
      <w:r>
        <w:t>» (</w:t>
      </w:r>
      <w:r w:rsidR="008277F2">
        <w:t xml:space="preserve">см. </w:t>
      </w:r>
      <w:r>
        <w:fldChar w:fldCharType="begin"/>
      </w:r>
      <w:r>
        <w:instrText xml:space="preserve"> REF _Ref119067122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20</w:t>
      </w:r>
      <w:r>
        <w:fldChar w:fldCharType="end"/>
      </w:r>
      <w:r>
        <w:t>)</w:t>
      </w:r>
      <w:r w:rsidRPr="000263B8">
        <w:t>;</w:t>
      </w:r>
    </w:p>
    <w:p w14:paraId="3EAAA359" w14:textId="6DE3D3DE" w:rsidR="00256008" w:rsidRPr="000263B8" w:rsidRDefault="00256008" w:rsidP="00256008">
      <w:pPr>
        <w:pStyle w:val="phlistitemized1"/>
      </w:pPr>
      <w:r w:rsidRPr="000263B8">
        <w:t>заполните поля поочередно для каждой связи с действием согласно таблице ниже</w:t>
      </w:r>
      <w:r>
        <w:t xml:space="preserve"> (</w:t>
      </w:r>
      <w:r w:rsidR="008277F2">
        <w:fldChar w:fldCharType="begin"/>
      </w:r>
      <w:r w:rsidR="008277F2">
        <w:instrText xml:space="preserve"> REF _Ref121061373 \h </w:instrText>
      </w:r>
      <w:r w:rsidR="008277F2">
        <w:fldChar w:fldCharType="separate"/>
      </w:r>
      <w:r w:rsidR="00DE36C7">
        <w:t>Таблица </w:t>
      </w:r>
      <w:r w:rsidR="00DE36C7">
        <w:rPr>
          <w:noProof/>
        </w:rPr>
        <w:t>68</w:t>
      </w:r>
      <w:r w:rsidR="008277F2">
        <w:fldChar w:fldCharType="end"/>
      </w:r>
      <w:r>
        <w:t>)</w:t>
      </w:r>
      <w:r w:rsidRPr="000263B8">
        <w:t>;</w:t>
      </w:r>
    </w:p>
    <w:p w14:paraId="334973D6" w14:textId="02336440" w:rsidR="00256008" w:rsidRPr="000263B8" w:rsidRDefault="00256008" w:rsidP="00256008">
      <w:pPr>
        <w:pStyle w:val="phtabletitle"/>
      </w:pPr>
      <w:bookmarkStart w:id="368" w:name="_Ref121061373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68</w:t>
      </w:r>
      <w:r w:rsidRPr="000263B8">
        <w:fldChar w:fldCharType="end"/>
      </w:r>
      <w:bookmarkEnd w:id="368"/>
      <w:r w:rsidRPr="000263B8">
        <w:t xml:space="preserve"> </w:t>
      </w:r>
      <w:r>
        <w:t xml:space="preserve">– </w:t>
      </w:r>
      <w:r w:rsidRPr="000263B8">
        <w:t>Заполнение полей окна добавления связи ПП с действиями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957"/>
        <w:gridCol w:w="5231"/>
      </w:tblGrid>
      <w:tr w:rsidR="008277F2" w:rsidRPr="00E24349" w14:paraId="5781D3DF" w14:textId="77777777" w:rsidTr="008277F2">
        <w:trPr>
          <w:tblHeader/>
        </w:trPr>
        <w:tc>
          <w:tcPr>
            <w:tcW w:w="2433" w:type="pct"/>
          </w:tcPr>
          <w:p w14:paraId="6DF1F1F1" w14:textId="42FCC26E" w:rsidR="008277F2" w:rsidRPr="00E24349" w:rsidRDefault="008277F2" w:rsidP="008277F2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2567" w:type="pct"/>
          </w:tcPr>
          <w:p w14:paraId="75DB91B9" w14:textId="3ECF97C9" w:rsidR="008277F2" w:rsidRPr="00E24349" w:rsidRDefault="008277F2" w:rsidP="008277F2">
            <w:pPr>
              <w:pStyle w:val="phtablecolcaption"/>
            </w:pPr>
            <w:r>
              <w:t>Значение</w:t>
            </w:r>
          </w:p>
        </w:tc>
      </w:tr>
      <w:tr w:rsidR="008277F2" w:rsidRPr="00E24349" w14:paraId="6D2E250E" w14:textId="77777777" w:rsidTr="008277F2">
        <w:tc>
          <w:tcPr>
            <w:tcW w:w="2433" w:type="pct"/>
          </w:tcPr>
          <w:p w14:paraId="56B81A1D" w14:textId="1CA568D1" w:rsidR="008277F2" w:rsidRPr="00E24349" w:rsidRDefault="008277F2" w:rsidP="008277F2">
            <w:pPr>
              <w:pStyle w:val="phtablecellleft"/>
              <w:jc w:val="left"/>
            </w:pPr>
            <w:r w:rsidRPr="008277F2">
              <w:t>Действие</w:t>
            </w:r>
          </w:p>
        </w:tc>
        <w:tc>
          <w:tcPr>
            <w:tcW w:w="2567" w:type="pct"/>
          </w:tcPr>
          <w:p w14:paraId="6FCEA280" w14:textId="3773CDA7" w:rsidR="008277F2" w:rsidRPr="00E24349" w:rsidRDefault="008277F2" w:rsidP="008277F2">
            <w:pPr>
              <w:pStyle w:val="phtablecellleft"/>
              <w:jc w:val="left"/>
            </w:pPr>
            <w:r w:rsidRPr="008277F2">
              <w:t>HOSP_HISTORIES_UPDATE</w:t>
            </w:r>
          </w:p>
        </w:tc>
      </w:tr>
      <w:tr w:rsidR="008277F2" w:rsidRPr="00E24349" w14:paraId="4E7BA91C" w14:textId="77777777" w:rsidTr="008277F2">
        <w:tc>
          <w:tcPr>
            <w:tcW w:w="2433" w:type="pct"/>
          </w:tcPr>
          <w:p w14:paraId="10BC82BE" w14:textId="149F53AC" w:rsidR="008277F2" w:rsidRPr="00E24349" w:rsidRDefault="008277F2" w:rsidP="008277F2">
            <w:pPr>
              <w:pStyle w:val="phtablecellleft"/>
              <w:jc w:val="left"/>
            </w:pPr>
            <w:r w:rsidRPr="008277F2">
              <w:t>Перед</w:t>
            </w:r>
          </w:p>
        </w:tc>
        <w:tc>
          <w:tcPr>
            <w:tcW w:w="2567" w:type="pct"/>
          </w:tcPr>
          <w:p w14:paraId="2AF0696C" w14:textId="794F8C2C" w:rsidR="008277F2" w:rsidRPr="00E24349" w:rsidRDefault="008277F2" w:rsidP="008277F2">
            <w:pPr>
              <w:pStyle w:val="phtablecellleft"/>
              <w:jc w:val="left"/>
            </w:pPr>
            <w:r w:rsidRPr="008277F2">
              <w:t>флажок не устанавливать</w:t>
            </w:r>
          </w:p>
        </w:tc>
      </w:tr>
      <w:tr w:rsidR="008277F2" w:rsidRPr="00E24349" w14:paraId="1B3D2190" w14:textId="77777777" w:rsidTr="008277F2">
        <w:tc>
          <w:tcPr>
            <w:tcW w:w="2433" w:type="pct"/>
          </w:tcPr>
          <w:p w14:paraId="7A564C96" w14:textId="641F0BF8" w:rsidR="008277F2" w:rsidRPr="00E24349" w:rsidRDefault="008277F2" w:rsidP="008277F2">
            <w:pPr>
              <w:pStyle w:val="phtablecellleft"/>
              <w:jc w:val="left"/>
            </w:pPr>
            <w:r w:rsidRPr="008277F2">
              <w:t>После</w:t>
            </w:r>
          </w:p>
        </w:tc>
        <w:tc>
          <w:tcPr>
            <w:tcW w:w="2567" w:type="pct"/>
          </w:tcPr>
          <w:p w14:paraId="5BC50B01" w14:textId="33D598AA" w:rsidR="008277F2" w:rsidRPr="00E24349" w:rsidRDefault="008277F2" w:rsidP="008277F2">
            <w:pPr>
              <w:pStyle w:val="phtablecellleft"/>
              <w:jc w:val="left"/>
            </w:pPr>
            <w:r w:rsidRPr="008277F2">
              <w:t>установить флажок</w:t>
            </w:r>
          </w:p>
        </w:tc>
      </w:tr>
    </w:tbl>
    <w:p w14:paraId="0BDD17D2" w14:textId="77777777" w:rsidR="00256008" w:rsidRDefault="00256008" w:rsidP="00256008">
      <w:pPr>
        <w:pStyle w:val="phnormal"/>
      </w:pPr>
    </w:p>
    <w:p w14:paraId="3BE78EB5" w14:textId="77777777" w:rsidR="00256008" w:rsidRPr="000263B8" w:rsidRDefault="00256008" w:rsidP="00256008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Добавленная связь отобразится на вкладке </w:t>
      </w:r>
      <w:r>
        <w:t>«</w:t>
      </w:r>
      <w:r w:rsidRPr="000263B8">
        <w:t>Связи с действиями</w:t>
      </w:r>
      <w:r>
        <w:t>»</w:t>
      </w:r>
      <w:r w:rsidRPr="000263B8">
        <w:t>.</w:t>
      </w:r>
    </w:p>
    <w:p w14:paraId="40E5235A" w14:textId="7ADA4D13" w:rsidR="00FA1066" w:rsidRDefault="00FA1066" w:rsidP="00E304C7">
      <w:pPr>
        <w:pStyle w:val="4"/>
      </w:pPr>
      <w:bookmarkStart w:id="369" w:name="_Ref84934305"/>
      <w:bookmarkStart w:id="370" w:name="_Toc86327351"/>
      <w:bookmarkEnd w:id="364"/>
      <w:r>
        <w:t>Настройка услуги</w:t>
      </w:r>
    </w:p>
    <w:p w14:paraId="23CBBA48" w14:textId="4ACB0568" w:rsidR="00FA1066" w:rsidRDefault="00FA1066" w:rsidP="00FA1066">
      <w:pPr>
        <w:pStyle w:val="phnormal"/>
      </w:pPr>
      <w:r>
        <w:t>Для корректного формирования СЭМД beta-версии «</w:t>
      </w:r>
      <w:r w:rsidRPr="00050E27">
        <w:t>Протокол хирургической операции</w:t>
      </w:r>
      <w:r>
        <w:t xml:space="preserve">» необходимо настроить </w:t>
      </w:r>
      <w:r w:rsidRPr="00FA1066">
        <w:t>услугу операции, при оказании которой формируется электронный</w:t>
      </w:r>
      <w:r>
        <w:t xml:space="preserve"> документ для отправки в ВИМИС «</w:t>
      </w:r>
      <w:r w:rsidRPr="00FA1066">
        <w:t>ССЗ</w:t>
      </w:r>
      <w:r>
        <w:t>».</w:t>
      </w:r>
    </w:p>
    <w:p w14:paraId="699B47A9" w14:textId="57624E9B" w:rsidR="00FA1066" w:rsidRDefault="00FA1066" w:rsidP="00FA1066">
      <w:pPr>
        <w:pStyle w:val="phnormal"/>
      </w:pPr>
      <w:r>
        <w:t>Для настройки услуги выполните следующие действия:</w:t>
      </w:r>
    </w:p>
    <w:p w14:paraId="509E73B5" w14:textId="65A6B87C" w:rsidR="009700F2" w:rsidRDefault="00FA1066" w:rsidP="00E3126A">
      <w:pPr>
        <w:pStyle w:val="phnormal"/>
        <w:numPr>
          <w:ilvl w:val="1"/>
          <w:numId w:val="29"/>
        </w:numPr>
        <w:ind w:left="1276"/>
      </w:pPr>
      <w:r>
        <w:t>перейдите в пункт главного меню «Словари/ Услуги/ Общие услуги». Откроется форма настройки услуг;</w:t>
      </w:r>
    </w:p>
    <w:p w14:paraId="7C13147D" w14:textId="393AAF75" w:rsidR="00F458D8" w:rsidRDefault="0067120F" w:rsidP="00E3126A">
      <w:pPr>
        <w:pStyle w:val="phnormal"/>
        <w:numPr>
          <w:ilvl w:val="1"/>
          <w:numId w:val="29"/>
        </w:numPr>
        <w:ind w:left="1276"/>
      </w:pPr>
      <w:r>
        <w:t>перейдите к блоку «Услуги»;</w:t>
      </w:r>
    </w:p>
    <w:p w14:paraId="4433423D" w14:textId="771BF15B" w:rsidR="0067120F" w:rsidRDefault="0067120F" w:rsidP="00E3126A">
      <w:pPr>
        <w:pStyle w:val="phlistitemized1"/>
        <w:numPr>
          <w:ilvl w:val="1"/>
          <w:numId w:val="29"/>
        </w:numPr>
        <w:ind w:left="1276"/>
      </w:pPr>
      <w:r>
        <w:t xml:space="preserve">проверьте наличие услуги с типом «Операция». Если </w:t>
      </w:r>
      <w:r w:rsidR="00F458D8">
        <w:t>услуга</w:t>
      </w:r>
      <w:r w:rsidR="009700F2">
        <w:t xml:space="preserve"> с соответствующим типом</w:t>
      </w:r>
      <w:r w:rsidR="00F458D8">
        <w:t xml:space="preserve"> уже существует</w:t>
      </w:r>
      <w:r>
        <w:t xml:space="preserve">, то </w:t>
      </w:r>
      <w:r w:rsidR="00F458D8">
        <w:t>её</w:t>
      </w:r>
      <w:r>
        <w:t xml:space="preserve"> добавлять не нужно. Если </w:t>
      </w:r>
      <w:r w:rsidR="00F458D8">
        <w:t>услуга</w:t>
      </w:r>
      <w:r>
        <w:t xml:space="preserve"> с соответ</w:t>
      </w:r>
      <w:r w:rsidR="00F458D8">
        <w:t>ствующим</w:t>
      </w:r>
      <w:r w:rsidR="009700F2">
        <w:t xml:space="preserve"> типом</w:t>
      </w:r>
      <w:r w:rsidR="00F458D8">
        <w:t xml:space="preserve"> отсутствует</w:t>
      </w:r>
      <w:r>
        <w:t xml:space="preserve">, </w:t>
      </w:r>
      <w:r w:rsidR="00F458D8">
        <w:t>то её</w:t>
      </w:r>
      <w:r>
        <w:t xml:space="preserve"> необходимо добавить, выполнив следующие действия:</w:t>
      </w:r>
    </w:p>
    <w:p w14:paraId="7D80F6DF" w14:textId="0754E7F5" w:rsidR="0067120F" w:rsidRDefault="0067120F" w:rsidP="0067120F">
      <w:pPr>
        <w:pStyle w:val="phlistitemized2"/>
      </w:pPr>
      <w:r>
        <w:t>вызовите контекстное меню в блоке «</w:t>
      </w:r>
      <w:r w:rsidR="00F458D8">
        <w:t>Услуги</w:t>
      </w:r>
      <w:r>
        <w:t>» и выберите пункт «Добавить». Откроется окно добавления услуги;</w:t>
      </w:r>
    </w:p>
    <w:p w14:paraId="578BCB9C" w14:textId="672A34A6" w:rsidR="0067120F" w:rsidRDefault="0067120F" w:rsidP="0067120F">
      <w:pPr>
        <w:pStyle w:val="phlistitemized2"/>
      </w:pPr>
      <w:r>
        <w:t>заполните поля в окне согласно таблице ниже (</w:t>
      </w:r>
      <w:r w:rsidR="009700F2">
        <w:fldChar w:fldCharType="begin"/>
      </w:r>
      <w:r w:rsidR="009700F2">
        <w:instrText xml:space="preserve"> REF _Ref121144624 \h </w:instrText>
      </w:r>
      <w:r w:rsidR="009700F2">
        <w:fldChar w:fldCharType="separate"/>
      </w:r>
      <w:r w:rsidR="00DE36C7">
        <w:t>Таблица </w:t>
      </w:r>
      <w:r w:rsidR="00DE36C7">
        <w:rPr>
          <w:noProof/>
        </w:rPr>
        <w:t>69</w:t>
      </w:r>
      <w:r w:rsidR="00DE36C7">
        <w:t xml:space="preserve"> – Описание полей окна добавления </w:t>
      </w:r>
      <w:r w:rsidR="009700F2">
        <w:fldChar w:fldCharType="end"/>
      </w:r>
      <w:r>
        <w:t>);</w:t>
      </w:r>
    </w:p>
    <w:p w14:paraId="290F1097" w14:textId="60445EAF" w:rsidR="0067120F" w:rsidRDefault="0067120F" w:rsidP="0067120F">
      <w:pPr>
        <w:pStyle w:val="phlistitemized2"/>
      </w:pPr>
      <w:r>
        <w:t>нажм</w:t>
      </w:r>
      <w:r w:rsidR="009700F2">
        <w:t xml:space="preserve">ите на кнопку «ОК». Добавленная услуга </w:t>
      </w:r>
      <w:r>
        <w:t>отобразится в блоке «</w:t>
      </w:r>
      <w:r w:rsidR="00F458D8">
        <w:t>Услуги</w:t>
      </w:r>
      <w:r>
        <w:t>».</w:t>
      </w:r>
    </w:p>
    <w:p w14:paraId="192FF19D" w14:textId="401CBDD4" w:rsidR="0067120F" w:rsidRDefault="00F458D8" w:rsidP="00F458D8">
      <w:pPr>
        <w:pStyle w:val="phnormal"/>
      </w:pPr>
      <w:r>
        <w:lastRenderedPageBreak/>
        <w:br/>
      </w:r>
      <w:bookmarkStart w:id="371" w:name="_Ref121144624"/>
      <w:r w:rsidR="0067120F">
        <w:t>Таблица </w:t>
      </w:r>
      <w:r w:rsidR="0067120F">
        <w:fldChar w:fldCharType="begin"/>
      </w:r>
      <w:r w:rsidR="0067120F">
        <w:instrText>SEQ Таблица \* ARABIC</w:instrText>
      </w:r>
      <w:r w:rsidR="0067120F">
        <w:fldChar w:fldCharType="separate"/>
      </w:r>
      <w:r w:rsidR="00DE36C7">
        <w:rPr>
          <w:noProof/>
        </w:rPr>
        <w:t>69</w:t>
      </w:r>
      <w:r w:rsidR="0067120F">
        <w:fldChar w:fldCharType="end"/>
      </w:r>
      <w:r w:rsidR="0067120F">
        <w:t xml:space="preserve"> – Описание полей окна добавле</w:t>
      </w:r>
      <w:r>
        <w:t xml:space="preserve">ния </w:t>
      </w:r>
      <w:bookmarkEnd w:id="371"/>
      <w:r w:rsidR="009700F2">
        <w:t>услуги</w:t>
      </w:r>
    </w:p>
    <w:tbl>
      <w:tblPr>
        <w:tblStyle w:val="af9"/>
        <w:tblW w:w="4937" w:type="pct"/>
        <w:tblLook w:val="04A0" w:firstRow="1" w:lastRow="0" w:firstColumn="1" w:lastColumn="0" w:noHBand="0" w:noVBand="1"/>
      </w:tblPr>
      <w:tblGrid>
        <w:gridCol w:w="3256"/>
        <w:gridCol w:w="2693"/>
        <w:gridCol w:w="4111"/>
      </w:tblGrid>
      <w:tr w:rsidR="00F379BC" w:rsidRPr="0067120F" w14:paraId="18BAE64F" w14:textId="77777777" w:rsidTr="00F379BC"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20DB" w14:textId="6100F7CF" w:rsidR="00F379BC" w:rsidRPr="009700F2" w:rsidRDefault="00F379BC" w:rsidP="009700F2">
            <w:pPr>
              <w:pStyle w:val="phtablecellleft"/>
              <w:jc w:val="center"/>
              <w:rPr>
                <w:b/>
                <w:color w:val="000000" w:themeColor="text1"/>
              </w:rPr>
            </w:pPr>
            <w:r w:rsidRPr="009700F2">
              <w:rPr>
                <w:b/>
              </w:rPr>
              <w:t>Наименование поля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3D3C" w14:textId="7D2FBD7A" w:rsidR="00F379BC" w:rsidRPr="009700F2" w:rsidRDefault="00F379BC" w:rsidP="009700F2">
            <w:pPr>
              <w:pStyle w:val="phtablecellleft"/>
              <w:jc w:val="center"/>
              <w:rPr>
                <w:b/>
                <w:color w:val="000000" w:themeColor="text1"/>
              </w:rPr>
            </w:pPr>
            <w:r w:rsidRPr="009700F2">
              <w:rPr>
                <w:b/>
              </w:rPr>
              <w:t>Обязательность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122B" w14:textId="2B84E623" w:rsidR="00F379BC" w:rsidRPr="009700F2" w:rsidRDefault="00F379BC" w:rsidP="009700F2">
            <w:pPr>
              <w:pStyle w:val="phtablecellleft"/>
              <w:jc w:val="center"/>
              <w:rPr>
                <w:b/>
                <w:color w:val="000000" w:themeColor="text1"/>
              </w:rPr>
            </w:pPr>
            <w:r w:rsidRPr="009700F2">
              <w:rPr>
                <w:b/>
              </w:rPr>
              <w:t>Значение</w:t>
            </w:r>
          </w:p>
        </w:tc>
      </w:tr>
      <w:tr w:rsidR="00F379BC" w:rsidRPr="0067120F" w14:paraId="74FB5D9F" w14:textId="77777777" w:rsidTr="00F379BC"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2797" w14:textId="2B55BB94" w:rsidR="00F379BC" w:rsidRDefault="00F379BC" w:rsidP="009700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Код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CB63" w14:textId="7EB41D92" w:rsidR="00F379BC" w:rsidRDefault="00F379BC" w:rsidP="00F379BC">
            <w:pPr>
              <w:pStyle w:val="phtablecellleft"/>
              <w:jc w:val="center"/>
              <w:rPr>
                <w:color w:val="000000" w:themeColor="text1"/>
              </w:rPr>
            </w:pPr>
            <w:r w:rsidRPr="001A6E0B">
              <w:rPr>
                <w:noProof/>
              </w:rPr>
              <w:drawing>
                <wp:inline distT="0" distB="0" distL="0" distR="0" wp14:anchorId="5EDF6E49" wp14:editId="3C96D74A">
                  <wp:extent cx="152213" cy="152297"/>
                  <wp:effectExtent l="0" t="0" r="0" b="0"/>
                  <wp:docPr id="100086" name="Рисунок 10008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4E48" w14:textId="443F9C9F" w:rsidR="00F379BC" w:rsidRPr="009700F2" w:rsidRDefault="00492786" w:rsidP="009700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Указать</w:t>
            </w:r>
            <w:r w:rsidR="00F379BC">
              <w:rPr>
                <w:color w:val="000000" w:themeColor="text1"/>
              </w:rPr>
              <w:t xml:space="preserve"> код</w:t>
            </w:r>
          </w:p>
        </w:tc>
      </w:tr>
      <w:tr w:rsidR="00F379BC" w:rsidRPr="0067120F" w14:paraId="247A25CA" w14:textId="77777777" w:rsidTr="00F379BC"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D24E" w14:textId="5EDA58C3" w:rsidR="00F379BC" w:rsidRDefault="00F379BC" w:rsidP="009700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ED6E" w14:textId="7247A3FF" w:rsidR="00F379BC" w:rsidRDefault="00F379BC" w:rsidP="00F379BC">
            <w:pPr>
              <w:pStyle w:val="phtablecellleft"/>
              <w:jc w:val="center"/>
              <w:rPr>
                <w:color w:val="000000" w:themeColor="text1"/>
              </w:rPr>
            </w:pPr>
            <w:r w:rsidRPr="001A6E0B">
              <w:rPr>
                <w:noProof/>
              </w:rPr>
              <w:drawing>
                <wp:inline distT="0" distB="0" distL="0" distR="0" wp14:anchorId="416B7555" wp14:editId="528115EB">
                  <wp:extent cx="152213" cy="152297"/>
                  <wp:effectExtent l="0" t="0" r="0" b="0"/>
                  <wp:docPr id="100097" name="Рисунок 10009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4870" w14:textId="2DE8AB21" w:rsidR="00F379BC" w:rsidRPr="009700F2" w:rsidRDefault="00492786" w:rsidP="009700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Указать </w:t>
            </w:r>
            <w:r w:rsidR="00F379BC">
              <w:rPr>
                <w:color w:val="000000" w:themeColor="text1"/>
              </w:rPr>
              <w:t>наименование</w:t>
            </w:r>
          </w:p>
        </w:tc>
      </w:tr>
      <w:tr w:rsidR="00F379BC" w:rsidRPr="0067120F" w14:paraId="1B7E731A" w14:textId="77777777" w:rsidTr="00F379BC"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7E62" w14:textId="1288D008" w:rsidR="00F379BC" w:rsidRDefault="00F379BC" w:rsidP="009700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Тип услуги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3956" w14:textId="0DAF29AB" w:rsidR="00F379BC" w:rsidRDefault="00F379BC" w:rsidP="00F379BC">
            <w:pPr>
              <w:pStyle w:val="phtablecellleft"/>
              <w:jc w:val="center"/>
              <w:rPr>
                <w:color w:val="000000" w:themeColor="text1"/>
              </w:rPr>
            </w:pPr>
            <w:r w:rsidRPr="001A6E0B">
              <w:rPr>
                <w:noProof/>
              </w:rPr>
              <w:drawing>
                <wp:inline distT="0" distB="0" distL="0" distR="0" wp14:anchorId="13DE3275" wp14:editId="4E4261DC">
                  <wp:extent cx="152213" cy="152297"/>
                  <wp:effectExtent l="0" t="0" r="0" b="0"/>
                  <wp:docPr id="100098" name="Рисунок 10009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79E1" w14:textId="46C9878E" w:rsidR="00F379BC" w:rsidRPr="009700F2" w:rsidRDefault="00F379BC" w:rsidP="009700F2">
            <w:pPr>
              <w:pStyle w:val="phtablecellleft"/>
              <w:rPr>
                <w:color w:val="000000" w:themeColor="text1"/>
              </w:rPr>
            </w:pPr>
            <w:r w:rsidRPr="009700F2">
              <w:rPr>
                <w:color w:val="000000" w:themeColor="text1"/>
              </w:rPr>
              <w:t>Операция</w:t>
            </w:r>
          </w:p>
        </w:tc>
      </w:tr>
      <w:tr w:rsidR="00F379BC" w:rsidRPr="0067120F" w14:paraId="0E689AB8" w14:textId="77777777" w:rsidTr="00F379BC"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6FB8" w14:textId="4469D7A5" w:rsidR="00F379BC" w:rsidRDefault="00F379BC" w:rsidP="009700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Вид операции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A6CE" w14:textId="77777777" w:rsidR="00F379BC" w:rsidRDefault="00F379BC" w:rsidP="00F379BC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192E" w14:textId="7526A545" w:rsidR="00F379BC" w:rsidRPr="009700F2" w:rsidRDefault="00492786" w:rsidP="009700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Указать </w:t>
            </w:r>
            <w:r w:rsidR="00F379BC" w:rsidRPr="009700F2">
              <w:rPr>
                <w:color w:val="000000" w:themeColor="text1"/>
              </w:rPr>
              <w:t>вид операции</w:t>
            </w:r>
            <w:r w:rsidR="00F379BC">
              <w:rPr>
                <w:color w:val="000000" w:themeColor="text1"/>
              </w:rPr>
              <w:tab/>
            </w:r>
          </w:p>
        </w:tc>
      </w:tr>
      <w:tr w:rsidR="00F379BC" w:rsidRPr="0067120F" w14:paraId="6768B3BC" w14:textId="77777777" w:rsidTr="00F379BC">
        <w:tc>
          <w:tcPr>
            <w:tcW w:w="16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8DF1B9" w14:textId="587CEEC5" w:rsidR="00F379BC" w:rsidRDefault="00F379BC" w:rsidP="009700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Федеральная услуга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7F3134" w14:textId="77777777" w:rsidR="00F379BC" w:rsidRDefault="00F379BC" w:rsidP="00F379BC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8F8069" w14:textId="3440F94B" w:rsidR="00F379BC" w:rsidRPr="009700F2" w:rsidRDefault="00492786" w:rsidP="009700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Указать </w:t>
            </w:r>
            <w:r w:rsidR="00F379BC" w:rsidRPr="009700F2">
              <w:rPr>
                <w:color w:val="000000" w:themeColor="text1"/>
              </w:rPr>
              <w:t>подходящую федеральную услугу</w:t>
            </w:r>
          </w:p>
        </w:tc>
      </w:tr>
    </w:tbl>
    <w:p w14:paraId="00958475" w14:textId="074D7098" w:rsidR="00050E27" w:rsidRDefault="00055D88" w:rsidP="00E304C7">
      <w:pPr>
        <w:pStyle w:val="4"/>
      </w:pPr>
      <w:r>
        <w:t xml:space="preserve"> </w:t>
      </w:r>
      <w:r w:rsidR="00050E27" w:rsidRPr="00050E27">
        <w:t>Настройка шаблона услуги</w:t>
      </w:r>
      <w:bookmarkEnd w:id="369"/>
      <w:bookmarkEnd w:id="370"/>
    </w:p>
    <w:p w14:paraId="0DB5F632" w14:textId="37A7C58A" w:rsidR="00E304C7" w:rsidRDefault="00E304C7" w:rsidP="00E304C7">
      <w:pPr>
        <w:pStyle w:val="phnormal"/>
      </w:pPr>
      <w:r>
        <w:t>Для корректного формирования СЭМД beta-версии «</w:t>
      </w:r>
      <w:r w:rsidRPr="00050E27">
        <w:t>Протокол хирургической операции</w:t>
      </w:r>
      <w:r>
        <w:t>» необходимо настроить соответствующий шаблон услуги.</w:t>
      </w:r>
    </w:p>
    <w:p w14:paraId="1784DE00" w14:textId="77777777" w:rsidR="00E304C7" w:rsidRDefault="00E304C7" w:rsidP="00E034C4">
      <w:pPr>
        <w:pStyle w:val="5"/>
      </w:pPr>
      <w:r>
        <w:t>Настройка полей в шаблоне</w:t>
      </w:r>
    </w:p>
    <w:p w14:paraId="5F456071" w14:textId="77777777" w:rsidR="00E304C7" w:rsidRDefault="00E304C7" w:rsidP="00E304C7">
      <w:pPr>
        <w:pStyle w:val="phnormal"/>
      </w:pPr>
      <w:r>
        <w:t>Шаблон услуги осмотра/консультации специалиста должен содержать ряд полей, данные из которых передаются в ВИМИС.</w:t>
      </w:r>
    </w:p>
    <w:p w14:paraId="0391C2F8" w14:textId="77777777" w:rsidR="00E304C7" w:rsidRDefault="00E304C7" w:rsidP="00E304C7">
      <w:pPr>
        <w:pStyle w:val="phlistitemizedtitle"/>
      </w:pPr>
      <w:r>
        <w:t>Для настройки полей шаблона услуг выполните следующие действия:</w:t>
      </w:r>
    </w:p>
    <w:p w14:paraId="09F15780" w14:textId="155781C5" w:rsidR="00E304C7" w:rsidRDefault="00E304C7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Конструктор шаблонов услуг/ Шаблоны услуг». Откроется форма настройки шаблонов приёмов (</w:t>
      </w:r>
      <w:r>
        <w:fldChar w:fldCharType="begin"/>
      </w:r>
      <w:r>
        <w:instrText xml:space="preserve"> REF _Ref121139006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104</w:t>
      </w:r>
      <w:r>
        <w:fldChar w:fldCharType="end"/>
      </w:r>
      <w:r>
        <w:t>);</w:t>
      </w:r>
    </w:p>
    <w:p w14:paraId="0AB66DD8" w14:textId="77777777" w:rsidR="00E304C7" w:rsidRDefault="00E304C7" w:rsidP="00E304C7">
      <w:pPr>
        <w:pStyle w:val="phfigure"/>
      </w:pPr>
      <w:r>
        <w:rPr>
          <w:noProof/>
        </w:rPr>
        <w:lastRenderedPageBreak/>
        <w:drawing>
          <wp:inline distT="0" distB="0" distL="0" distR="0" wp14:anchorId="16C2C591" wp14:editId="4921FA81">
            <wp:extent cx="6298565" cy="4497070"/>
            <wp:effectExtent l="19050" t="19050" r="26035" b="17780"/>
            <wp:docPr id="100067" name="Рисунок 100067" descr="Форм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Форма настройки шаблонов услуг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4970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A0AE9E" w14:textId="1F75AFE0" w:rsidR="00E304C7" w:rsidRDefault="00E304C7" w:rsidP="00E304C7">
      <w:pPr>
        <w:pStyle w:val="phfiguretitle"/>
      </w:pPr>
      <w:bookmarkStart w:id="372" w:name="_Ref121139006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104</w:t>
      </w:r>
      <w:r>
        <w:fldChar w:fldCharType="end"/>
      </w:r>
      <w:bookmarkEnd w:id="372"/>
      <w:r>
        <w:t xml:space="preserve"> – Форма настройки шаблонов услуг</w:t>
      </w:r>
    </w:p>
    <w:p w14:paraId="1657B140" w14:textId="77777777" w:rsidR="00E304C7" w:rsidRDefault="00E304C7" w:rsidP="00E3126A">
      <w:pPr>
        <w:pStyle w:val="phlistitemized1"/>
        <w:numPr>
          <w:ilvl w:val="0"/>
          <w:numId w:val="23"/>
        </w:numPr>
      </w:pPr>
      <w:r>
        <w:t>в блоке «Шаблоны приёмов» выберите необходимый шаблон приёма;</w:t>
      </w:r>
    </w:p>
    <w:p w14:paraId="3D37B386" w14:textId="77777777" w:rsidR="00E304C7" w:rsidRDefault="00E304C7" w:rsidP="00E3126A">
      <w:pPr>
        <w:pStyle w:val="phlistitemized1"/>
        <w:numPr>
          <w:ilvl w:val="0"/>
          <w:numId w:val="23"/>
        </w:numPr>
      </w:pPr>
      <w:r>
        <w:t>перейдите на вкладку «Вкладки приема» и выберите нужную вкладку;</w:t>
      </w:r>
    </w:p>
    <w:p w14:paraId="1CEEFC44" w14:textId="70E37B20" w:rsidR="00E304C7" w:rsidRDefault="00E304C7" w:rsidP="00E3126A">
      <w:pPr>
        <w:pStyle w:val="phlistitemized1"/>
        <w:numPr>
          <w:ilvl w:val="0"/>
          <w:numId w:val="23"/>
        </w:numPr>
      </w:pPr>
      <w:r>
        <w:t>вызовите контекстное меню и выберите пункт «Редактировать». Откроется окно редактирования вкладки шаблона приёма (</w:t>
      </w:r>
      <w:r>
        <w:fldChar w:fldCharType="begin"/>
      </w:r>
      <w:r>
        <w:instrText xml:space="preserve"> REF _Ref121139007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105</w:t>
      </w:r>
      <w:r>
        <w:fldChar w:fldCharType="end"/>
      </w:r>
      <w:r>
        <w:t>);</w:t>
      </w:r>
    </w:p>
    <w:p w14:paraId="1750755A" w14:textId="77777777" w:rsidR="00E304C7" w:rsidRDefault="00E304C7" w:rsidP="00E304C7">
      <w:pPr>
        <w:pStyle w:val="phfigure"/>
      </w:pPr>
      <w:r>
        <w:rPr>
          <w:noProof/>
        </w:rPr>
        <w:drawing>
          <wp:inline distT="0" distB="0" distL="0" distR="0" wp14:anchorId="379414DC" wp14:editId="46F10846">
            <wp:extent cx="3411855" cy="1235075"/>
            <wp:effectExtent l="19050" t="19050" r="17145" b="22225"/>
            <wp:docPr id="100078" name="Рисунок 100078" descr="Окно редактирования в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кно редактирования вкладки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235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B2BD77" w14:textId="12DB78E5" w:rsidR="00E304C7" w:rsidRDefault="00E304C7" w:rsidP="00E304C7">
      <w:pPr>
        <w:pStyle w:val="phfiguretitle"/>
      </w:pPr>
      <w:bookmarkStart w:id="373" w:name="_Ref121139007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105</w:t>
      </w:r>
      <w:r>
        <w:fldChar w:fldCharType="end"/>
      </w:r>
      <w:bookmarkEnd w:id="373"/>
      <w:r>
        <w:t xml:space="preserve"> – Окно редактирования вкладки</w:t>
      </w:r>
    </w:p>
    <w:p w14:paraId="581B2172" w14:textId="77777777" w:rsidR="00E304C7" w:rsidRDefault="00E304C7" w:rsidP="00E3126A">
      <w:pPr>
        <w:pStyle w:val="phlistitemized1"/>
        <w:numPr>
          <w:ilvl w:val="0"/>
          <w:numId w:val="23"/>
        </w:numPr>
      </w:pPr>
      <w:r>
        <w:t xml:space="preserve">нажмите на кнопку </w:t>
      </w:r>
      <w:r>
        <w:rPr>
          <w:noProof/>
          <w:lang w:eastAsia="ru-RU"/>
        </w:rPr>
        <w:drawing>
          <wp:inline distT="0" distB="0" distL="0" distR="0" wp14:anchorId="27D742CB" wp14:editId="082A25AA">
            <wp:extent cx="191135" cy="184150"/>
            <wp:effectExtent l="19050" t="19050" r="18415" b="25400"/>
            <wp:docPr id="100079" name="Рисунок 100079" descr="_scroll_external/attachments/knopka-tri-tochki-mis-e8147fa8ca0d64f198fdb19656aaa315800e998fc223aa37e22808075ab05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_scroll_external/attachments/knopka-tri-tochki-mis-e8147fa8ca0d64f198fdb19656aaa315800e998fc223aa37e22808075ab0550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 поле «Вкладка». Откроется окно «Вкладки приемов»;</w:t>
      </w:r>
    </w:p>
    <w:p w14:paraId="23DEFA7E" w14:textId="77777777" w:rsidR="00E304C7" w:rsidRDefault="00E304C7" w:rsidP="00E3126A">
      <w:pPr>
        <w:pStyle w:val="phlistitemized1"/>
        <w:numPr>
          <w:ilvl w:val="0"/>
          <w:numId w:val="23"/>
        </w:numPr>
      </w:pPr>
      <w:r>
        <w:t>проверьте наличие в шаблоне услуг полей из списка, представленного ниже. Если поле с соответствующим назначением уже существует в шаблоне услуг, то его добавлять не нужно. Если поле с соответствующим назначением отсутствует, его необходимо добавить, выполнив следующие действия:</w:t>
      </w:r>
    </w:p>
    <w:p w14:paraId="3C3C72B7" w14:textId="77777777" w:rsidR="00E304C7" w:rsidRDefault="00E304C7" w:rsidP="00E304C7">
      <w:pPr>
        <w:pStyle w:val="phlistitemized2"/>
      </w:pPr>
      <w:r>
        <w:lastRenderedPageBreak/>
        <w:t>вызовите контекстное меню в блоке «Вкладки шаблонов: поля» и выберите пункт «Добавить». Откроется окно добавления поля на вкладку шаблона услуги;</w:t>
      </w:r>
    </w:p>
    <w:p w14:paraId="7609A022" w14:textId="50697572" w:rsidR="00E304C7" w:rsidRDefault="00E304C7" w:rsidP="00E304C7">
      <w:pPr>
        <w:pStyle w:val="phlistitemized2"/>
      </w:pPr>
      <w:r>
        <w:t>заполните поля в окне поочередно для каждого создаваемого поля шаблона услуги согласно таблице ниже (</w:t>
      </w:r>
      <w:r>
        <w:fldChar w:fldCharType="begin"/>
      </w:r>
      <w:r>
        <w:instrText xml:space="preserve"> REF _Ref120609289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38</w:t>
      </w:r>
      <w:r>
        <w:fldChar w:fldCharType="end"/>
      </w:r>
      <w:r>
        <w:t>);</w:t>
      </w:r>
    </w:p>
    <w:p w14:paraId="6A512765" w14:textId="77777777" w:rsidR="00E304C7" w:rsidRDefault="00E304C7" w:rsidP="00E304C7">
      <w:pPr>
        <w:pStyle w:val="phlistitemized2"/>
      </w:pPr>
      <w:r>
        <w:t>нажмите на кнопку «ОК». Добавленное поле отобразится в блоке «Вкладки шаблонов: поля».</w:t>
      </w:r>
    </w:p>
    <w:p w14:paraId="46612F06" w14:textId="77777777" w:rsidR="00E304C7" w:rsidRDefault="00E304C7" w:rsidP="00E304C7">
      <w:pPr>
        <w:pStyle w:val="phnormal"/>
      </w:pPr>
      <w:r>
        <w:rPr>
          <w:b/>
        </w:rPr>
        <w:t xml:space="preserve">Примечание </w:t>
      </w:r>
      <w:r>
        <w:t>– Коды полей приведены для примера и могут отличаться в шаблонах услуг у Заказчика.</w:t>
      </w:r>
    </w:p>
    <w:p w14:paraId="1955D126" w14:textId="092C5A25" w:rsidR="00E304C7" w:rsidRDefault="00E304C7" w:rsidP="00E304C7">
      <w:pPr>
        <w:pStyle w:val="phnormal"/>
      </w:pPr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70</w:t>
      </w:r>
      <w:r>
        <w:fldChar w:fldCharType="end"/>
      </w:r>
      <w:r>
        <w:t xml:space="preserve"> – Описание полей окна добавления поля вкладки шаблона приема</w:t>
      </w:r>
    </w:p>
    <w:p w14:paraId="0C455BBA" w14:textId="77777777" w:rsidR="00E304C7" w:rsidRDefault="00E304C7" w:rsidP="00E034C4"/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09"/>
        <w:gridCol w:w="2416"/>
        <w:gridCol w:w="2258"/>
        <w:gridCol w:w="3605"/>
      </w:tblGrid>
      <w:tr w:rsidR="00FA1066" w14:paraId="793AEFDF" w14:textId="77777777" w:rsidTr="00FA1066">
        <w:trPr>
          <w:tblHeader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4EF8" w14:textId="5EBCBFFF" w:rsidR="00701C72" w:rsidRDefault="00701C72" w:rsidP="00701C72">
            <w:pPr>
              <w:pStyle w:val="phtablecolcaption"/>
              <w:rPr>
                <w:color w:val="000000" w:themeColor="text1"/>
              </w:rPr>
            </w:pPr>
            <w:r>
              <w:rPr>
                <w:color w:val="000000" w:themeColor="text1"/>
              </w:rPr>
              <w:t>Шаблон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C9588" w14:textId="08D2C30C" w:rsidR="00701C72" w:rsidRDefault="00701C72" w:rsidP="00701C72">
            <w:pPr>
              <w:pStyle w:val="phtablecolcaption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Код поля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16DA1" w14:textId="77777777" w:rsidR="00701C72" w:rsidRDefault="00701C72" w:rsidP="00701C72">
            <w:pPr>
              <w:pStyle w:val="phtablecolcaption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7908F" w14:textId="6ACA6EEF" w:rsidR="00701C72" w:rsidRDefault="00701C72" w:rsidP="00701C72">
            <w:pPr>
              <w:pStyle w:val="phtablecolcaption"/>
              <w:rPr>
                <w:color w:val="000000" w:themeColor="text1"/>
              </w:rPr>
            </w:pPr>
            <w:r w:rsidRPr="001724A1">
              <w:rPr>
                <w:color w:val="000000" w:themeColor="text1"/>
              </w:rPr>
              <w:t>Прочие параметры</w:t>
            </w:r>
          </w:p>
        </w:tc>
      </w:tr>
      <w:tr w:rsidR="00EB7285" w:rsidRPr="00166DA8" w14:paraId="3737CCF9" w14:textId="77777777" w:rsidTr="00FA1066"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D64A61" w14:textId="1FDC2971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Шаблон услуги операции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41B2" w14:textId="2075437F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701C72">
              <w:rPr>
                <w:color w:val="000000" w:themeColor="text1"/>
              </w:rPr>
              <w:t>OPER_DATE_END</w:t>
            </w:r>
            <w:r w:rsidRPr="00701C72">
              <w:rPr>
                <w:color w:val="000000" w:themeColor="text1"/>
              </w:rPr>
              <w:tab/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3E1A" w14:textId="45CB1061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701C72">
              <w:rPr>
                <w:color w:val="000000" w:themeColor="text1"/>
              </w:rPr>
              <w:t>Дата окончания операции</w:t>
            </w:r>
            <w:r w:rsidRPr="00701C72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39CB" w14:textId="5C10B450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Тип данных: «</w:t>
            </w:r>
            <w:r w:rsidRPr="00701C72">
              <w:rPr>
                <w:color w:val="000000" w:themeColor="text1"/>
              </w:rPr>
              <w:t>DATE</w:t>
            </w:r>
            <w:r>
              <w:rPr>
                <w:color w:val="000000" w:themeColor="text1"/>
              </w:rPr>
              <w:t>»;</w:t>
            </w:r>
          </w:p>
          <w:p w14:paraId="305F4FA0" w14:textId="1F345687" w:rsidR="00EB7285" w:rsidRPr="00701C72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Маска: «Дата»</w:t>
            </w:r>
          </w:p>
        </w:tc>
      </w:tr>
      <w:tr w:rsidR="00EB7285" w14:paraId="5BB72EB7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B3F7AA" w14:textId="77777777" w:rsidR="00EB7285" w:rsidRPr="00166DA8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43E5" w14:textId="4C6E3E42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701C72">
              <w:rPr>
                <w:color w:val="000000" w:themeColor="text1"/>
              </w:rPr>
              <w:t>OPER_TIME_END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A76C" w14:textId="3A8978AF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</w:t>
            </w:r>
            <w:r w:rsidRPr="00701C72">
              <w:rPr>
                <w:color w:val="000000" w:themeColor="text1"/>
              </w:rPr>
              <w:t>ремя окончания операции</w:t>
            </w:r>
            <w:r w:rsidRPr="00701C72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9389" w14:textId="6477C8EC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Тип данных: «VARCHAR2(50)»;</w:t>
            </w:r>
          </w:p>
          <w:p w14:paraId="4ACF9E32" w14:textId="433CC389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Маска: «</w:t>
            </w:r>
            <w:r w:rsidRPr="00701C72">
              <w:rPr>
                <w:color w:val="000000" w:themeColor="text1"/>
              </w:rPr>
              <w:t>Время</w:t>
            </w:r>
            <w:r>
              <w:rPr>
                <w:color w:val="000000" w:themeColor="text1"/>
              </w:rPr>
              <w:t>»</w:t>
            </w:r>
          </w:p>
        </w:tc>
      </w:tr>
      <w:tr w:rsidR="00EB7285" w14:paraId="583FEF68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3D92ED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4F77" w14:textId="16DC1297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701C72">
              <w:rPr>
                <w:color w:val="000000" w:themeColor="text1"/>
              </w:rPr>
              <w:t>OPERATION_NAME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4DEA" w14:textId="53882BD4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701C72">
              <w:rPr>
                <w:color w:val="000000" w:themeColor="text1"/>
              </w:rPr>
              <w:t>Наименование операции</w:t>
            </w:r>
            <w:r w:rsidRPr="00701C72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5B28" w14:textId="7680D811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«Ручной ввод»;</w:t>
            </w:r>
          </w:p>
          <w:p w14:paraId="2888861A" w14:textId="61282514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Тип данных: «VARCHAR2(160)»</w:t>
            </w:r>
          </w:p>
          <w:p w14:paraId="0A9EE101" w14:textId="7D7C6701" w:rsidR="00EB7285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</w:tr>
      <w:tr w:rsidR="00EB7285" w14:paraId="0BDE0B95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02BBB4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A9D5" w14:textId="268B842D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701C72">
              <w:rPr>
                <w:color w:val="000000" w:themeColor="text1"/>
              </w:rPr>
              <w:t>ISP_APPAR_CONT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5275" w14:textId="45ACC247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701C72">
              <w:rPr>
                <w:color w:val="000000" w:themeColor="text1"/>
              </w:rPr>
              <w:t>Использованная аппаратура</w:t>
            </w:r>
            <w:r w:rsidRPr="00701C72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A6EC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Pr="00701C72">
              <w:rPr>
                <w:color w:val="000000" w:themeColor="text1"/>
              </w:rPr>
              <w:t>Контейнер</w:t>
            </w:r>
            <w:r>
              <w:rPr>
                <w:color w:val="000000" w:themeColor="text1"/>
              </w:rPr>
              <w:t>»;</w:t>
            </w:r>
          </w:p>
          <w:p w14:paraId="68454CCD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Контейнер: «</w:t>
            </w:r>
            <w:r w:rsidRPr="00C04B20">
              <w:rPr>
                <w:color w:val="000000" w:themeColor="text1"/>
              </w:rPr>
              <w:t>ISP_APPAR</w:t>
            </w:r>
            <w:r>
              <w:rPr>
                <w:color w:val="000000" w:themeColor="text1"/>
              </w:rPr>
              <w:t>»;</w:t>
            </w:r>
          </w:p>
          <w:p w14:paraId="5C10CFB3" w14:textId="60EBB81F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контейнера: «Использованная аппаратура»;</w:t>
            </w:r>
          </w:p>
          <w:p w14:paraId="479B09F1" w14:textId="77777777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Поля контейнер: </w:t>
            </w:r>
          </w:p>
          <w:p w14:paraId="346D1DBA" w14:textId="2B3946A6" w:rsidR="00EB7285" w:rsidRPr="00C04B20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Код поля: </w:t>
            </w:r>
            <w:r>
              <w:t>«</w:t>
            </w:r>
            <w:r w:rsidRPr="00C04B20">
              <w:t>ISP_APPAR</w:t>
            </w:r>
            <w:r>
              <w:t>»;</w:t>
            </w:r>
          </w:p>
          <w:p w14:paraId="591A34EC" w14:textId="2F7EEC3E" w:rsidR="00EB7285" w:rsidRPr="00C04B20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Наименование поля: </w:t>
            </w:r>
            <w:r>
              <w:t>«</w:t>
            </w:r>
            <w:r w:rsidRPr="00C04B20">
              <w:t>Использованная аппаратура</w:t>
            </w:r>
            <w:r>
              <w:t>»;</w:t>
            </w:r>
          </w:p>
          <w:p w14:paraId="5D6D1F18" w14:textId="47FB1F47" w:rsidR="00EB7285" w:rsidRPr="00C04B20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Способ редактирования: </w:t>
            </w:r>
            <w:r>
              <w:t>«</w:t>
            </w:r>
            <w:r w:rsidRPr="00C04B20">
              <w:t>Выбор из списка</w:t>
            </w:r>
            <w:r>
              <w:t>»;</w:t>
            </w:r>
          </w:p>
          <w:p w14:paraId="55201291" w14:textId="77FA50B9" w:rsidR="00EB7285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Дополнительный словарь: </w:t>
            </w:r>
            <w:r>
              <w:t>«</w:t>
            </w:r>
            <w:r w:rsidRPr="00C04B20">
              <w:t>ISP_APPAR</w:t>
            </w:r>
            <w:r>
              <w:t>»</w:t>
            </w:r>
          </w:p>
        </w:tc>
      </w:tr>
      <w:tr w:rsidR="00EB7285" w14:paraId="7276FD2F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C2D23D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839C" w14:textId="23DEEBAE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MED_DEV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BAA7" w14:textId="258F66AB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Использованны</w:t>
            </w:r>
            <w:r>
              <w:rPr>
                <w:color w:val="000000" w:themeColor="text1"/>
              </w:rPr>
              <w:t>е</w:t>
            </w:r>
            <w:r w:rsidRPr="00C04B20">
              <w:rPr>
                <w:color w:val="000000" w:themeColor="text1"/>
              </w:rPr>
              <w:t xml:space="preserve"> устройство или импланты</w:t>
            </w:r>
            <w:r w:rsidRPr="00C04B20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4650" w14:textId="77777777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Pr="00701C72">
              <w:rPr>
                <w:color w:val="000000" w:themeColor="text1"/>
              </w:rPr>
              <w:t>Контейнер</w:t>
            </w:r>
            <w:r>
              <w:rPr>
                <w:color w:val="000000" w:themeColor="text1"/>
              </w:rPr>
              <w:t>»;</w:t>
            </w:r>
          </w:p>
          <w:p w14:paraId="2ADB388A" w14:textId="7775DD0E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Контейнер: «</w:t>
            </w:r>
            <w:r w:rsidRPr="00C04B20">
              <w:rPr>
                <w:color w:val="000000" w:themeColor="text1"/>
              </w:rPr>
              <w:t>MED_DEV</w:t>
            </w:r>
            <w:r>
              <w:rPr>
                <w:color w:val="000000" w:themeColor="text1"/>
              </w:rPr>
              <w:t>»;</w:t>
            </w:r>
          </w:p>
          <w:p w14:paraId="3714D8EE" w14:textId="43F201EE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контейнера: «</w:t>
            </w:r>
            <w:r w:rsidRPr="00C04B20">
              <w:rPr>
                <w:color w:val="000000" w:themeColor="text1"/>
              </w:rPr>
              <w:t>Сведения о медицинских изделиях, имплантируемых в организм человека</w:t>
            </w:r>
            <w:r>
              <w:rPr>
                <w:color w:val="000000" w:themeColor="text1"/>
              </w:rPr>
              <w:t>»;</w:t>
            </w:r>
          </w:p>
          <w:p w14:paraId="35D2F149" w14:textId="77777777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Поля контейнер: </w:t>
            </w:r>
          </w:p>
          <w:p w14:paraId="787F5AA7" w14:textId="6F1C8AA9" w:rsidR="00EB7285" w:rsidRPr="00C04B20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lastRenderedPageBreak/>
              <w:t xml:space="preserve">Код поля: </w:t>
            </w:r>
            <w:r>
              <w:t>«</w:t>
            </w:r>
            <w:r w:rsidRPr="00C04B20">
              <w:t>CODE_MEDDEV</w:t>
            </w:r>
            <w:r>
              <w:t>»;</w:t>
            </w:r>
          </w:p>
          <w:p w14:paraId="48C5B067" w14:textId="7856D09B" w:rsidR="00EB7285" w:rsidRPr="00C04B20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Наименование поля: </w:t>
            </w:r>
            <w:r>
              <w:t>«</w:t>
            </w:r>
            <w:r w:rsidRPr="00C04B20">
              <w:t>Вид медицинского изделия</w:t>
            </w:r>
            <w:r>
              <w:t>»;</w:t>
            </w:r>
          </w:p>
          <w:p w14:paraId="630D4372" w14:textId="77777777" w:rsidR="00EB7285" w:rsidRPr="00C04B20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Способ редактирования: </w:t>
            </w:r>
            <w:r>
              <w:t>«</w:t>
            </w:r>
            <w:r w:rsidRPr="00C04B20">
              <w:t>Выбор из списка</w:t>
            </w:r>
            <w:r>
              <w:t>»;</w:t>
            </w:r>
          </w:p>
          <w:p w14:paraId="65D4A7B4" w14:textId="7464E30C" w:rsidR="00EB7285" w:rsidRDefault="00EB7285" w:rsidP="00C04B20">
            <w:pPr>
              <w:pStyle w:val="phlistitemized2"/>
              <w:tabs>
                <w:tab w:val="clear" w:pos="1780"/>
              </w:tabs>
              <w:ind w:left="693"/>
              <w:rPr>
                <w:color w:val="000000" w:themeColor="text1"/>
              </w:rPr>
            </w:pPr>
            <w:r w:rsidRPr="00C04B20">
              <w:t xml:space="preserve">Дополнительный словарь: </w:t>
            </w:r>
            <w:r>
              <w:t>«</w:t>
            </w:r>
            <w:r w:rsidRPr="00C04B20">
              <w:t>MED_DEV</w:t>
            </w:r>
            <w:r>
              <w:t>»</w:t>
            </w:r>
          </w:p>
        </w:tc>
      </w:tr>
      <w:tr w:rsidR="00EB7285" w14:paraId="29CC50EF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327708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B918" w14:textId="73316596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NUMB_OF_SUR_OPER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B62B" w14:textId="2E1503B1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Номер протокола хирургической операции</w:t>
            </w:r>
            <w:r w:rsidRPr="00C04B20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2071" w14:textId="77777777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«Ручной ввод»;</w:t>
            </w:r>
          </w:p>
          <w:p w14:paraId="1AD4BCCC" w14:textId="15D51A3F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Тип данных: «VARCHAR2(250)»</w:t>
            </w:r>
          </w:p>
          <w:p w14:paraId="625F7167" w14:textId="4FEEE504" w:rsidR="00EB7285" w:rsidRPr="00C04B20" w:rsidRDefault="00EB7285" w:rsidP="00C04B20">
            <w:pPr>
              <w:pStyle w:val="phtablecellleft"/>
              <w:rPr>
                <w:color w:val="000000" w:themeColor="text1"/>
              </w:rPr>
            </w:pPr>
          </w:p>
        </w:tc>
      </w:tr>
      <w:tr w:rsidR="00EB7285" w14:paraId="07510630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EB8593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B067" w14:textId="4019E5F7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 w:rsidRPr="001724A1">
              <w:rPr>
                <w:color w:val="000000" w:themeColor="text1"/>
              </w:rPr>
              <w:t>OPER_DESCRIPTION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2627" w14:textId="1CD5A751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Описание хирургической операции</w:t>
            </w:r>
            <w:r w:rsidRPr="00C04B20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AD86" w14:textId="73F97531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«Наполнение из словаря»;</w:t>
            </w:r>
          </w:p>
          <w:p w14:paraId="23216BA1" w14:textId="334FE5E8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Тип данных: «VARCHAR2(4000)»</w:t>
            </w:r>
          </w:p>
        </w:tc>
      </w:tr>
      <w:tr w:rsidR="00EB7285" w14:paraId="248E503B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39493D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147D" w14:textId="3607C73D" w:rsidR="00EB7285" w:rsidRDefault="00EB7285" w:rsidP="00C04B20">
            <w:pPr>
              <w:pStyle w:val="phtablecellleft"/>
              <w:jc w:val="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ANEST_KIND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C9F6" w14:textId="6B192B80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Вид анестезии</w:t>
            </w:r>
            <w:r w:rsidRPr="00C04B20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4C2E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Pr="00C04B20">
              <w:rPr>
                <w:color w:val="000000" w:themeColor="text1"/>
              </w:rPr>
              <w:t>Выбор из списка (в БД хранит keyvalue)</w:t>
            </w:r>
            <w:r>
              <w:rPr>
                <w:color w:val="000000" w:themeColor="text1"/>
              </w:rPr>
              <w:t>»;</w:t>
            </w:r>
          </w:p>
          <w:p w14:paraId="03C30275" w14:textId="77777777" w:rsidR="00EB7285" w:rsidRPr="00166DA8" w:rsidRDefault="00EB7285" w:rsidP="00701C72">
            <w:pPr>
              <w:pStyle w:val="phtablecell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Тип</w:t>
            </w:r>
            <w:r w:rsidRPr="00166DA8">
              <w:rPr>
                <w:color w:val="000000" w:themeColor="text1"/>
                <w:lang w:val="en-US"/>
              </w:rPr>
              <w:t xml:space="preserve"> </w:t>
            </w:r>
            <w:r>
              <w:rPr>
                <w:color w:val="000000" w:themeColor="text1"/>
              </w:rPr>
              <w:t>данных</w:t>
            </w:r>
            <w:r w:rsidRPr="00166DA8">
              <w:rPr>
                <w:color w:val="000000" w:themeColor="text1"/>
                <w:lang w:val="en-US"/>
              </w:rPr>
              <w:t>: «VARCHAR2(250)»;</w:t>
            </w:r>
          </w:p>
          <w:p w14:paraId="0087BE35" w14:textId="77777777" w:rsidR="00EB7285" w:rsidRPr="00166DA8" w:rsidRDefault="00EB7285" w:rsidP="00701C72">
            <w:pPr>
              <w:pStyle w:val="phtablecell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Раздел</w:t>
            </w:r>
            <w:r w:rsidRPr="00166DA8">
              <w:rPr>
                <w:color w:val="000000" w:themeColor="text1"/>
                <w:lang w:val="en-US"/>
              </w:rPr>
              <w:t>: «ANESTHETIZATION_KIND»;</w:t>
            </w:r>
          </w:p>
          <w:p w14:paraId="7303827B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Метод показа раздела: «</w:t>
            </w:r>
            <w:r w:rsidRPr="00C04B20">
              <w:rPr>
                <w:color w:val="000000" w:themeColor="text1"/>
              </w:rPr>
              <w:t>DEFAULT</w:t>
            </w:r>
            <w:r>
              <w:rPr>
                <w:color w:val="000000" w:themeColor="text1"/>
              </w:rPr>
              <w:t>»;</w:t>
            </w:r>
          </w:p>
          <w:p w14:paraId="1415D84F" w14:textId="33F2790F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Раздел, которому соответствует поле: «</w:t>
            </w:r>
            <w:r w:rsidRPr="00C04B20">
              <w:rPr>
                <w:color w:val="000000" w:themeColor="text1"/>
              </w:rPr>
              <w:t>VISITS</w:t>
            </w:r>
            <w:r>
              <w:rPr>
                <w:color w:val="000000" w:themeColor="text1"/>
              </w:rPr>
              <w:t>»</w:t>
            </w:r>
          </w:p>
        </w:tc>
      </w:tr>
      <w:tr w:rsidR="00EB7285" w14:paraId="39DF3F86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EFC003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A075" w14:textId="052608A5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OSL_MKB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64C0" w14:textId="4169D8D7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Интраоперационные осложнения по МКБ-10</w:t>
            </w:r>
            <w:r w:rsidRPr="00C04B20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4BE9" w14:textId="77777777" w:rsidR="00EB7285" w:rsidRDefault="00EB7285" w:rsidP="00C04B20">
            <w:pPr>
              <w:pStyle w:val="phtablecellleft"/>
              <w:tabs>
                <w:tab w:val="left" w:pos="2746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Pr="00C04B20">
              <w:rPr>
                <w:color w:val="000000" w:themeColor="text1"/>
              </w:rPr>
              <w:t>Контейнер</w:t>
            </w:r>
            <w:r>
              <w:rPr>
                <w:color w:val="000000" w:themeColor="text1"/>
              </w:rPr>
              <w:t>»;</w:t>
            </w:r>
          </w:p>
          <w:p w14:paraId="6CCFBDBF" w14:textId="124C6E73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Контейнер: «</w:t>
            </w:r>
            <w:r w:rsidRPr="00C04B20">
              <w:rPr>
                <w:color w:val="000000" w:themeColor="text1"/>
              </w:rPr>
              <w:t>OSL_MKB</w:t>
            </w:r>
            <w:r>
              <w:rPr>
                <w:color w:val="000000" w:themeColor="text1"/>
              </w:rPr>
              <w:t>»;</w:t>
            </w:r>
          </w:p>
          <w:p w14:paraId="78AF351B" w14:textId="4FD177E0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контейнера: «</w:t>
            </w:r>
            <w:r w:rsidRPr="00C04B20">
              <w:rPr>
                <w:color w:val="000000" w:themeColor="text1"/>
              </w:rPr>
              <w:t>Интраоперационные осложнения по МКБ-10</w:t>
            </w:r>
            <w:r w:rsidRPr="00C04B2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>»;</w:t>
            </w:r>
          </w:p>
          <w:p w14:paraId="74953C39" w14:textId="77777777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Поля контейнер: </w:t>
            </w:r>
          </w:p>
          <w:p w14:paraId="1C345ACF" w14:textId="046AE720" w:rsidR="00EB7285" w:rsidRPr="00EB7285" w:rsidRDefault="00EB7285" w:rsidP="00C04B20">
            <w:pPr>
              <w:pStyle w:val="phlistitemized2"/>
              <w:tabs>
                <w:tab w:val="clear" w:pos="1780"/>
              </w:tabs>
              <w:ind w:left="710"/>
              <w:rPr>
                <w:lang w:val="en-US"/>
              </w:rPr>
            </w:pPr>
            <w:r w:rsidRPr="00C04B20">
              <w:t>Код</w:t>
            </w:r>
            <w:r w:rsidRPr="00EB7285">
              <w:rPr>
                <w:lang w:val="en-US"/>
              </w:rPr>
              <w:t xml:space="preserve"> </w:t>
            </w:r>
            <w:r w:rsidRPr="00C04B20">
              <w:t>поля</w:t>
            </w:r>
            <w:r w:rsidRPr="00EB7285">
              <w:rPr>
                <w:lang w:val="en-US"/>
              </w:rPr>
              <w:t>: «COMP_OPER_MKB»;</w:t>
            </w:r>
          </w:p>
          <w:p w14:paraId="1F8C73AB" w14:textId="0E9F1331" w:rsidR="00EB7285" w:rsidRPr="00C04B20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Наименование поля: </w:t>
            </w:r>
            <w:r>
              <w:t>«</w:t>
            </w:r>
            <w:r w:rsidRPr="00EB7285">
              <w:t>Интераоперационные осложнения по МКБ-10</w:t>
            </w:r>
            <w:r>
              <w:t>»;</w:t>
            </w:r>
          </w:p>
          <w:p w14:paraId="3FA6AAD5" w14:textId="77777777" w:rsidR="00EB7285" w:rsidRDefault="00EB7285" w:rsidP="00EB7285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Способ редактирования: </w:t>
            </w:r>
            <w:r>
              <w:t>«</w:t>
            </w:r>
            <w:r w:rsidRPr="00EB7285">
              <w:t>Выбор из словаря</w:t>
            </w:r>
            <w:r>
              <w:t>»;</w:t>
            </w:r>
          </w:p>
          <w:p w14:paraId="4262B9AD" w14:textId="6D76D517" w:rsidR="00EB7285" w:rsidRDefault="00EB7285" w:rsidP="00EB7285">
            <w:pPr>
              <w:pStyle w:val="phlistitemized2"/>
              <w:tabs>
                <w:tab w:val="clear" w:pos="1780"/>
              </w:tabs>
              <w:ind w:left="710"/>
            </w:pPr>
            <w:r w:rsidRPr="00EB7285">
              <w:t>Код раздела: </w:t>
            </w:r>
            <w:r>
              <w:t>«</w:t>
            </w:r>
            <w:r w:rsidRPr="00EB7285">
              <w:t>MKB10</w:t>
            </w:r>
            <w:r>
              <w:t>»;</w:t>
            </w:r>
          </w:p>
          <w:p w14:paraId="67C5CEB9" w14:textId="2EAD0876" w:rsidR="00EB7285" w:rsidRPr="00EB7285" w:rsidRDefault="00EB7285" w:rsidP="00EB7285">
            <w:pPr>
              <w:pStyle w:val="phlistitemized2"/>
              <w:tabs>
                <w:tab w:val="clear" w:pos="1780"/>
              </w:tabs>
              <w:ind w:left="710"/>
            </w:pPr>
            <w:r w:rsidRPr="00EB7285">
              <w:t>Композиция: </w:t>
            </w:r>
            <w:r>
              <w:t>«</w:t>
            </w:r>
            <w:r w:rsidRPr="00EB7285">
              <w:t>DEFAULT</w:t>
            </w:r>
            <w:r>
              <w:t>»</w:t>
            </w:r>
          </w:p>
        </w:tc>
      </w:tr>
      <w:tr w:rsidR="00EB7285" w:rsidRPr="00701C72" w14:paraId="60D21940" w14:textId="77777777" w:rsidTr="00FA1066"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0089" w14:textId="77777777" w:rsidR="00EB7285" w:rsidRDefault="00EB7285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CE39" w14:textId="635CB62D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OSL_LECH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32AE" w14:textId="62A96AF9" w:rsidR="00EB7285" w:rsidRDefault="00EB7285" w:rsidP="00701C72">
            <w:pPr>
              <w:pStyle w:val="phtablecellleft"/>
              <w:rPr>
                <w:color w:val="000000" w:themeColor="text1"/>
              </w:rPr>
            </w:pPr>
            <w:r w:rsidRPr="00C04B20">
              <w:rPr>
                <w:color w:val="000000" w:themeColor="text1"/>
              </w:rPr>
              <w:t>Интраоперационные осложнения по справочнику осложнений лечения</w:t>
            </w:r>
            <w:r w:rsidRPr="00C04B20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A914" w14:textId="77777777" w:rsidR="00EB7285" w:rsidRDefault="00EB7285" w:rsidP="00C04B20">
            <w:pPr>
              <w:pStyle w:val="phtablecellleft"/>
              <w:tabs>
                <w:tab w:val="left" w:pos="2746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Pr="00C04B20">
              <w:rPr>
                <w:color w:val="000000" w:themeColor="text1"/>
              </w:rPr>
              <w:t>Контейнер</w:t>
            </w:r>
            <w:r>
              <w:rPr>
                <w:color w:val="000000" w:themeColor="text1"/>
              </w:rPr>
              <w:t>»;</w:t>
            </w:r>
          </w:p>
          <w:p w14:paraId="7C6D30F0" w14:textId="65992444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Контейнер: «</w:t>
            </w:r>
            <w:r w:rsidRPr="00C04B20">
              <w:rPr>
                <w:color w:val="000000" w:themeColor="text1"/>
              </w:rPr>
              <w:t>COMPLICATIONS1</w:t>
            </w:r>
            <w:r>
              <w:rPr>
                <w:color w:val="000000" w:themeColor="text1"/>
              </w:rPr>
              <w:t>»;</w:t>
            </w:r>
          </w:p>
          <w:p w14:paraId="03FB5EA1" w14:textId="4E9D516D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контейнера: «</w:t>
            </w:r>
            <w:r w:rsidRPr="00C04B20">
              <w:rPr>
                <w:color w:val="000000" w:themeColor="text1"/>
              </w:rPr>
              <w:t>Осложнения хир. вмешательства</w:t>
            </w:r>
            <w:r w:rsidRPr="00C04B2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>»;</w:t>
            </w:r>
          </w:p>
          <w:p w14:paraId="5D69E848" w14:textId="77777777" w:rsidR="00EB7285" w:rsidRDefault="00EB7285" w:rsidP="00C04B20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Поля контейнер: </w:t>
            </w:r>
          </w:p>
          <w:p w14:paraId="4300E8EC" w14:textId="1DD0AB87" w:rsidR="00EB7285" w:rsidRPr="00C04B20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Код поля: </w:t>
            </w:r>
            <w:r>
              <w:t>«</w:t>
            </w:r>
            <w:r w:rsidRPr="00EB7285">
              <w:t>COMPLICATION</w:t>
            </w:r>
            <w:r>
              <w:t>»;</w:t>
            </w:r>
          </w:p>
          <w:p w14:paraId="14F48C9D" w14:textId="5D3CB5A2" w:rsidR="00EB7285" w:rsidRPr="00C04B20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Наименование поля: </w:t>
            </w:r>
            <w:r>
              <w:t>«</w:t>
            </w:r>
            <w:r w:rsidRPr="00EB7285">
              <w:t>Осложнение хир. вмешательства по справочнику осложнений лечения</w:t>
            </w:r>
            <w:r>
              <w:t>»;</w:t>
            </w:r>
          </w:p>
          <w:p w14:paraId="04C32593" w14:textId="14AA4DD5" w:rsidR="00EB7285" w:rsidRDefault="00EB7285" w:rsidP="00C04B20">
            <w:pPr>
              <w:pStyle w:val="phlistitemized2"/>
              <w:tabs>
                <w:tab w:val="clear" w:pos="1780"/>
              </w:tabs>
              <w:ind w:left="710"/>
            </w:pPr>
            <w:r w:rsidRPr="00C04B20">
              <w:t xml:space="preserve">Способ редактирования: </w:t>
            </w:r>
            <w:r>
              <w:t>«</w:t>
            </w:r>
            <w:r w:rsidRPr="00EB7285">
              <w:t>Выбор из словаря</w:t>
            </w:r>
            <w:r>
              <w:t>»;</w:t>
            </w:r>
          </w:p>
          <w:p w14:paraId="30340B83" w14:textId="744ADDBE" w:rsidR="00EB7285" w:rsidRDefault="00EB7285" w:rsidP="00EB7285">
            <w:pPr>
              <w:pStyle w:val="phlistitemized2"/>
              <w:tabs>
                <w:tab w:val="clear" w:pos="1780"/>
              </w:tabs>
              <w:ind w:left="735"/>
            </w:pPr>
            <w:r>
              <w:t>Код раздела: «COMPLICATIONES»;</w:t>
            </w:r>
          </w:p>
          <w:p w14:paraId="047D0C1D" w14:textId="5ADCF6AB" w:rsidR="00EB7285" w:rsidRPr="00EB7285" w:rsidRDefault="00EB7285" w:rsidP="00EB7285">
            <w:pPr>
              <w:pStyle w:val="phlistitemized2"/>
              <w:tabs>
                <w:tab w:val="clear" w:pos="1780"/>
              </w:tabs>
              <w:ind w:left="735"/>
            </w:pPr>
            <w:r>
              <w:t>Композиция: «DEFAULT»</w:t>
            </w:r>
          </w:p>
        </w:tc>
      </w:tr>
      <w:tr w:rsidR="0085296E" w:rsidRPr="00FA1066" w14:paraId="2F30842D" w14:textId="77777777" w:rsidTr="00FA1066">
        <w:tc>
          <w:tcPr>
            <w:tcW w:w="9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B0FF" w14:textId="77777777" w:rsidR="0085296E" w:rsidRDefault="0085296E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E533" w14:textId="326302F5" w:rsidR="0085296E" w:rsidRPr="00C04B20" w:rsidRDefault="0085296E" w:rsidP="00701C72">
            <w:pPr>
              <w:pStyle w:val="phtablecellleft"/>
              <w:rPr>
                <w:color w:val="000000" w:themeColor="text1"/>
              </w:rPr>
            </w:pPr>
            <w:r w:rsidRPr="0085296E">
              <w:rPr>
                <w:color w:val="000000" w:themeColor="text1"/>
              </w:rPr>
              <w:t>OPERATION_URGENCY</w:t>
            </w:r>
            <w:r w:rsidRPr="0085296E">
              <w:rPr>
                <w:color w:val="000000" w:themeColor="text1"/>
              </w:rPr>
              <w:tab/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C912" w14:textId="4586B62D" w:rsidR="0085296E" w:rsidRPr="00C04B20" w:rsidRDefault="0085296E" w:rsidP="00701C72">
            <w:pPr>
              <w:pStyle w:val="phtablecellleft"/>
              <w:rPr>
                <w:color w:val="000000" w:themeColor="text1"/>
              </w:rPr>
            </w:pPr>
            <w:r w:rsidRPr="0085296E">
              <w:rPr>
                <w:color w:val="000000" w:themeColor="text1"/>
              </w:rPr>
              <w:t>Срочность оперативного вмешательства</w:t>
            </w:r>
            <w:r w:rsidRPr="0085296E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37BC" w14:textId="727B4481" w:rsidR="0085296E" w:rsidRDefault="0085296E" w:rsidP="0085296E">
            <w:pPr>
              <w:pStyle w:val="phtablecellleft"/>
              <w:tabs>
                <w:tab w:val="left" w:pos="2746"/>
              </w:tabs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="00FA1066" w:rsidRPr="00FA1066">
              <w:rPr>
                <w:color w:val="000000" w:themeColor="text1"/>
              </w:rPr>
              <w:t>RISK_RESULT</w:t>
            </w:r>
            <w:r w:rsidR="00FA1066">
              <w:rPr>
                <w:color w:val="000000" w:themeColor="text1"/>
              </w:rPr>
              <w:t>»;</w:t>
            </w:r>
          </w:p>
          <w:p w14:paraId="5F43274E" w14:textId="14986F27" w:rsidR="00FA1066" w:rsidRPr="00FA1066" w:rsidRDefault="00FA1066" w:rsidP="0085296E">
            <w:pPr>
              <w:pStyle w:val="phtablecellleft"/>
              <w:tabs>
                <w:tab w:val="left" w:pos="2746"/>
              </w:tabs>
              <w:jc w:val="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Тип</w:t>
            </w:r>
            <w:r w:rsidRPr="00FA1066">
              <w:rPr>
                <w:color w:val="000000" w:themeColor="text1"/>
                <w:lang w:val="en-US"/>
              </w:rPr>
              <w:t xml:space="preserve"> </w:t>
            </w:r>
            <w:r>
              <w:rPr>
                <w:color w:val="000000" w:themeColor="text1"/>
              </w:rPr>
              <w:t>данных</w:t>
            </w:r>
            <w:r w:rsidRPr="00FA1066">
              <w:rPr>
                <w:color w:val="000000" w:themeColor="text1"/>
                <w:lang w:val="en-US"/>
              </w:rPr>
              <w:t>: «VARCHAR2(2)»;</w:t>
            </w:r>
          </w:p>
          <w:p w14:paraId="6C8E6E76" w14:textId="2DD373C8" w:rsidR="00FA1066" w:rsidRPr="00FA1066" w:rsidRDefault="00FA1066" w:rsidP="0085296E">
            <w:pPr>
              <w:pStyle w:val="phtablecellleft"/>
              <w:tabs>
                <w:tab w:val="left" w:pos="2746"/>
              </w:tabs>
              <w:jc w:val="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Доп</w:t>
            </w:r>
            <w:r w:rsidRPr="00FA1066">
              <w:rPr>
                <w:color w:val="000000" w:themeColor="text1"/>
                <w:lang w:val="en-US"/>
              </w:rPr>
              <w:t>.</w:t>
            </w:r>
            <w:r>
              <w:rPr>
                <w:color w:val="000000" w:themeColor="text1"/>
              </w:rPr>
              <w:t>словарь</w:t>
            </w:r>
            <w:r w:rsidRPr="00FA1066">
              <w:rPr>
                <w:color w:val="000000" w:themeColor="text1"/>
                <w:lang w:val="en-US"/>
              </w:rPr>
              <w:t>: «OPERATION_URGENCY»</w:t>
            </w:r>
          </w:p>
        </w:tc>
      </w:tr>
      <w:tr w:rsidR="0085296E" w:rsidRPr="00701C72" w14:paraId="1EA746E9" w14:textId="77777777" w:rsidTr="00FA1066">
        <w:tc>
          <w:tcPr>
            <w:tcW w:w="9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D534" w14:textId="77777777" w:rsidR="0085296E" w:rsidRPr="00FA1066" w:rsidRDefault="0085296E" w:rsidP="00701C72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FC5D" w14:textId="29F8F083" w:rsidR="0085296E" w:rsidRPr="00C04B20" w:rsidRDefault="0085296E" w:rsidP="00701C72">
            <w:pPr>
              <w:pStyle w:val="phtablecellleft"/>
              <w:rPr>
                <w:color w:val="000000" w:themeColor="text1"/>
              </w:rPr>
            </w:pPr>
            <w:r w:rsidRPr="0085296E">
              <w:rPr>
                <w:color w:val="000000" w:themeColor="text1"/>
              </w:rPr>
              <w:t>RISK_RESULT</w:t>
            </w:r>
            <w:r w:rsidRPr="0085296E">
              <w:rPr>
                <w:color w:val="000000" w:themeColor="text1"/>
              </w:rPr>
              <w:tab/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58C5" w14:textId="72A5BABF" w:rsidR="0085296E" w:rsidRPr="00C04B20" w:rsidRDefault="0085296E" w:rsidP="00701C72">
            <w:pPr>
              <w:pStyle w:val="phtablecellleft"/>
              <w:rPr>
                <w:color w:val="000000" w:themeColor="text1"/>
              </w:rPr>
            </w:pPr>
            <w:r w:rsidRPr="0085296E">
              <w:rPr>
                <w:color w:val="000000" w:themeColor="text1"/>
              </w:rPr>
              <w:t>Классификация физического статуса пациентов американского общества анестезиологов (ASA)</w:t>
            </w:r>
            <w:r w:rsidRPr="0085296E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5E16" w14:textId="77777777" w:rsidR="00FA1066" w:rsidRDefault="00FA1066" w:rsidP="00FA1066">
            <w:pPr>
              <w:pStyle w:val="phtablecellleft"/>
              <w:tabs>
                <w:tab w:val="left" w:pos="2746"/>
              </w:tabs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«Выбор из списка (ComboBox)»;</w:t>
            </w:r>
          </w:p>
          <w:p w14:paraId="7D7A4E3A" w14:textId="3717CCA6" w:rsidR="00FA1066" w:rsidRDefault="00FA1066" w:rsidP="00FA1066">
            <w:pPr>
              <w:pStyle w:val="phtablecellleft"/>
              <w:tabs>
                <w:tab w:val="left" w:pos="2746"/>
              </w:tabs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Тип данных: «VARCHAR2(2)»;</w:t>
            </w:r>
          </w:p>
          <w:p w14:paraId="28C1675E" w14:textId="5EE7F3AA" w:rsidR="0085296E" w:rsidRDefault="00FA1066" w:rsidP="00FA1066">
            <w:pPr>
              <w:pStyle w:val="phtablecellleft"/>
              <w:tabs>
                <w:tab w:val="left" w:pos="2746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Доп.словарь: «</w:t>
            </w:r>
            <w:r w:rsidRPr="00FA1066">
              <w:rPr>
                <w:color w:val="000000" w:themeColor="text1"/>
              </w:rPr>
              <w:t>ASA_RISK</w:t>
            </w:r>
            <w:r>
              <w:rPr>
                <w:color w:val="000000" w:themeColor="text1"/>
              </w:rPr>
              <w:t>»</w:t>
            </w:r>
          </w:p>
        </w:tc>
      </w:tr>
      <w:tr w:rsidR="00FA1066" w:rsidRPr="00701C72" w14:paraId="5DD6B09D" w14:textId="77777777" w:rsidTr="00FA1066"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4F0F12" w14:textId="35AF633B" w:rsidR="00FA1066" w:rsidRDefault="00FA1066" w:rsidP="007E717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Ш</w:t>
            </w:r>
            <w:r w:rsidRPr="007E7172">
              <w:rPr>
                <w:color w:val="000000" w:themeColor="text1"/>
              </w:rPr>
              <w:t>аблон услуги предоперационного эпикриза (может не быть, используется для формирования в СЭМД необязательной секции)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876F" w14:textId="60E0B5BE" w:rsidR="00FA1066" w:rsidRDefault="00FA1066" w:rsidP="00701C72">
            <w:pPr>
              <w:pStyle w:val="phtablecellleft"/>
              <w:rPr>
                <w:color w:val="000000" w:themeColor="text1"/>
              </w:rPr>
            </w:pPr>
            <w:r w:rsidRPr="00FA1066">
              <w:rPr>
                <w:color w:val="000000" w:themeColor="text1"/>
              </w:rPr>
              <w:t>PRE_EPICRIZ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AFB4" w14:textId="03DEF614" w:rsidR="00FA1066" w:rsidRDefault="00FA1066" w:rsidP="00701C72">
            <w:pPr>
              <w:pStyle w:val="phtablecellleft"/>
              <w:rPr>
                <w:color w:val="000000" w:themeColor="text1"/>
              </w:rPr>
            </w:pPr>
            <w:r w:rsidRPr="00FA1066">
              <w:rPr>
                <w:color w:val="000000" w:themeColor="text1"/>
              </w:rPr>
              <w:t>Предоперационный эпикриз</w:t>
            </w:r>
            <w:r w:rsidRPr="00FA1066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41F6" w14:textId="1CDF7383" w:rsidR="00FA1066" w:rsidRDefault="00FA1066" w:rsidP="00FA1066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Pr="00FA1066">
              <w:rPr>
                <w:color w:val="000000" w:themeColor="text1"/>
              </w:rPr>
              <w:t>Наполнение из словаря</w:t>
            </w:r>
            <w:r>
              <w:rPr>
                <w:color w:val="000000" w:themeColor="text1"/>
              </w:rPr>
              <w:t xml:space="preserve"> (</w:t>
            </w:r>
            <w:r w:rsidRPr="00FA1066">
              <w:rPr>
                <w:color w:val="000000" w:themeColor="text1"/>
              </w:rPr>
              <w:t>FillingTextArea</w:t>
            </w:r>
            <w:r>
              <w:rPr>
                <w:color w:val="000000" w:themeColor="text1"/>
              </w:rPr>
              <w:t>)»</w:t>
            </w:r>
          </w:p>
        </w:tc>
      </w:tr>
      <w:tr w:rsidR="00FA1066" w:rsidRPr="00701C72" w14:paraId="032DB164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61B86B" w14:textId="77777777" w:rsidR="00FA1066" w:rsidRDefault="00FA1066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5346" w14:textId="393AB0E7" w:rsidR="00FA1066" w:rsidRDefault="00FA1066" w:rsidP="00701C72">
            <w:pPr>
              <w:pStyle w:val="phtablecellleft"/>
              <w:rPr>
                <w:color w:val="000000" w:themeColor="text1"/>
              </w:rPr>
            </w:pPr>
            <w:r w:rsidRPr="00FA1066">
              <w:rPr>
                <w:color w:val="000000" w:themeColor="text1"/>
              </w:rPr>
              <w:t>OBSN_OPER</w:t>
            </w:r>
            <w:r w:rsidRPr="00FA1066">
              <w:rPr>
                <w:color w:val="000000" w:themeColor="text1"/>
              </w:rPr>
              <w:tab/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6EE8" w14:textId="3B6F3C91" w:rsidR="00FA1066" w:rsidRDefault="00FA1066" w:rsidP="00701C72">
            <w:pPr>
              <w:pStyle w:val="phtablecellleft"/>
              <w:rPr>
                <w:color w:val="000000" w:themeColor="text1"/>
              </w:rPr>
            </w:pPr>
            <w:r w:rsidRPr="00FA1066">
              <w:rPr>
                <w:color w:val="000000" w:themeColor="text1"/>
              </w:rPr>
              <w:t>Обоснование необходимости оперативного вмешательства</w:t>
            </w:r>
            <w:r w:rsidRPr="00FA1066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A941" w14:textId="242D3A14" w:rsidR="00FA1066" w:rsidRDefault="00FA1066" w:rsidP="00FA1066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Pr="00FA1066">
              <w:rPr>
                <w:color w:val="000000" w:themeColor="text1"/>
              </w:rPr>
              <w:t>Наполнение из словаря</w:t>
            </w:r>
            <w:r>
              <w:rPr>
                <w:color w:val="000000" w:themeColor="text1"/>
              </w:rPr>
              <w:t xml:space="preserve"> (</w:t>
            </w:r>
            <w:r w:rsidRPr="00FA1066">
              <w:rPr>
                <w:color w:val="000000" w:themeColor="text1"/>
              </w:rPr>
              <w:t>FillingTextArea</w:t>
            </w:r>
            <w:r>
              <w:rPr>
                <w:color w:val="000000" w:themeColor="text1"/>
              </w:rPr>
              <w:t>)»</w:t>
            </w:r>
          </w:p>
        </w:tc>
      </w:tr>
      <w:tr w:rsidR="00FA1066" w:rsidRPr="0085296E" w14:paraId="43EF00E4" w14:textId="77777777" w:rsidTr="00FA1066"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94A6DF" w14:textId="77777777" w:rsidR="00FA1066" w:rsidRDefault="00FA1066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F337" w14:textId="5204A6C2" w:rsidR="00FA1066" w:rsidRDefault="00FA1066" w:rsidP="00701C72">
            <w:pPr>
              <w:pStyle w:val="phtablecellleft"/>
              <w:rPr>
                <w:color w:val="000000" w:themeColor="text1"/>
              </w:rPr>
            </w:pPr>
            <w:r w:rsidRPr="00FA1066">
              <w:rPr>
                <w:color w:val="000000" w:themeColor="text1"/>
              </w:rPr>
              <w:t>OPER_DESCRIPTION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4D10" w14:textId="5011A592" w:rsidR="00FA1066" w:rsidRDefault="00FA1066" w:rsidP="00701C72">
            <w:pPr>
              <w:pStyle w:val="phtablecellleft"/>
              <w:rPr>
                <w:color w:val="000000" w:themeColor="text1"/>
              </w:rPr>
            </w:pPr>
            <w:r w:rsidRPr="00FA1066">
              <w:rPr>
                <w:color w:val="000000" w:themeColor="text1"/>
              </w:rPr>
              <w:t>План операции</w:t>
            </w:r>
            <w:r w:rsidRPr="00FA1066">
              <w:rPr>
                <w:color w:val="000000" w:themeColor="text1"/>
              </w:rPr>
              <w:tab/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459B" w14:textId="422D9544" w:rsidR="00FA1066" w:rsidRPr="0085296E" w:rsidRDefault="00FA1066" w:rsidP="00FA1066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Pr="00FA1066">
              <w:rPr>
                <w:color w:val="000000" w:themeColor="text1"/>
              </w:rPr>
              <w:t>Наполнение из словаря</w:t>
            </w:r>
            <w:r>
              <w:rPr>
                <w:color w:val="000000" w:themeColor="text1"/>
              </w:rPr>
              <w:t xml:space="preserve"> (</w:t>
            </w:r>
            <w:r w:rsidRPr="00FA1066">
              <w:rPr>
                <w:color w:val="000000" w:themeColor="text1"/>
              </w:rPr>
              <w:t>FillingTextArea</w:t>
            </w:r>
            <w:r>
              <w:rPr>
                <w:color w:val="000000" w:themeColor="text1"/>
              </w:rPr>
              <w:t>)»</w:t>
            </w:r>
          </w:p>
        </w:tc>
      </w:tr>
      <w:tr w:rsidR="00FA1066" w:rsidRPr="00701C72" w14:paraId="58795A97" w14:textId="77777777" w:rsidTr="00FA1066"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C415" w14:textId="77777777" w:rsidR="00FA1066" w:rsidRPr="0085296E" w:rsidRDefault="00FA1066" w:rsidP="00701C72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1035" w14:textId="672426D7" w:rsidR="00FA1066" w:rsidRDefault="00FA1066" w:rsidP="00701C72">
            <w:pPr>
              <w:pStyle w:val="phtablecellleft"/>
              <w:rPr>
                <w:color w:val="000000" w:themeColor="text1"/>
              </w:rPr>
            </w:pPr>
            <w:r w:rsidRPr="00FA1066">
              <w:rPr>
                <w:color w:val="000000" w:themeColor="text1"/>
              </w:rPr>
              <w:t>STAC_OFT_BO_PM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91E1" w14:textId="7AE1E057" w:rsidR="00FA1066" w:rsidRDefault="00FA1066" w:rsidP="00701C72">
            <w:pPr>
              <w:pStyle w:val="phtablecellleft"/>
              <w:rPr>
                <w:color w:val="000000" w:themeColor="text1"/>
              </w:rPr>
            </w:pPr>
            <w:r w:rsidRPr="00FA1066">
              <w:rPr>
                <w:color w:val="000000" w:themeColor="text1"/>
              </w:rPr>
              <w:t>Премедикация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294D" w14:textId="7946E26B" w:rsidR="00FA1066" w:rsidRDefault="00FA1066" w:rsidP="00FA1066">
            <w:pPr>
              <w:pStyle w:val="phtablecellleft"/>
              <w:tabs>
                <w:tab w:val="left" w:pos="2746"/>
              </w:tabs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 редактирования: «</w:t>
            </w:r>
            <w:r w:rsidRPr="00FA1066">
              <w:rPr>
                <w:color w:val="000000" w:themeColor="text1"/>
              </w:rPr>
              <w:t>Наполнение из словаря</w:t>
            </w:r>
            <w:r>
              <w:rPr>
                <w:color w:val="000000" w:themeColor="text1"/>
              </w:rPr>
              <w:t xml:space="preserve"> (</w:t>
            </w:r>
            <w:r w:rsidRPr="00FA1066">
              <w:rPr>
                <w:color w:val="000000" w:themeColor="text1"/>
              </w:rPr>
              <w:t>FillingTextArea</w:t>
            </w:r>
            <w:r>
              <w:rPr>
                <w:color w:val="000000" w:themeColor="text1"/>
              </w:rPr>
              <w:t>)»</w:t>
            </w:r>
          </w:p>
        </w:tc>
      </w:tr>
    </w:tbl>
    <w:p w14:paraId="5FE5CD9A" w14:textId="77777777" w:rsidR="00E304C7" w:rsidRPr="00E304C7" w:rsidRDefault="00E304C7" w:rsidP="00E304C7">
      <w:pPr>
        <w:pStyle w:val="phnormal"/>
      </w:pPr>
    </w:p>
    <w:p w14:paraId="631E1FEF" w14:textId="77777777" w:rsidR="00050E27" w:rsidRPr="00050E27" w:rsidRDefault="00050E27" w:rsidP="0002386C">
      <w:pPr>
        <w:pStyle w:val="4"/>
        <w:rPr>
          <w:color w:val="000000" w:themeColor="text1"/>
        </w:rPr>
      </w:pPr>
      <w:bookmarkStart w:id="374" w:name="_Toc86327354"/>
      <w:r w:rsidRPr="00050E27">
        <w:rPr>
          <w:color w:val="000000" w:themeColor="text1"/>
        </w:rPr>
        <w:t>Настройка полей для выгрузки во внешние системы</w:t>
      </w:r>
      <w:bookmarkEnd w:id="374"/>
    </w:p>
    <w:p w14:paraId="15BC093D" w14:textId="26EEB765" w:rsidR="00050E27" w:rsidRPr="001724A1" w:rsidRDefault="00050E27" w:rsidP="00050E27">
      <w:pPr>
        <w:pStyle w:val="phnormal"/>
        <w:rPr>
          <w:color w:val="000000" w:themeColor="text1"/>
        </w:rPr>
      </w:pPr>
      <w:r w:rsidRPr="001724A1">
        <w:rPr>
          <w:color w:val="000000" w:themeColor="text1"/>
        </w:rPr>
        <w:t>Для корректного формирования и передачи СЭМД «</w:t>
      </w:r>
      <w:r>
        <w:rPr>
          <w:color w:val="000000" w:themeColor="text1"/>
        </w:rPr>
        <w:t>Протокол хирургической операции</w:t>
      </w:r>
      <w:r w:rsidRPr="001724A1">
        <w:rPr>
          <w:color w:val="000000" w:themeColor="text1"/>
        </w:rPr>
        <w:t xml:space="preserve">» </w:t>
      </w:r>
      <w:r>
        <w:rPr>
          <w:color w:val="000000" w:themeColor="text1"/>
        </w:rPr>
        <w:t>в ВИМИС</w:t>
      </w:r>
      <w:r w:rsidRPr="001724A1">
        <w:rPr>
          <w:color w:val="000000" w:themeColor="text1"/>
        </w:rPr>
        <w:t xml:space="preserve"> «</w:t>
      </w:r>
      <w:r w:rsidR="003B72E9">
        <w:rPr>
          <w:color w:val="000000" w:themeColor="text1"/>
        </w:rPr>
        <w:t>ССЗ</w:t>
      </w:r>
      <w:r w:rsidRPr="001724A1">
        <w:rPr>
          <w:color w:val="000000" w:themeColor="text1"/>
        </w:rPr>
        <w:t>» настройте поля для выгрузки во внешние системы.</w:t>
      </w:r>
    </w:p>
    <w:p w14:paraId="69BB34D6" w14:textId="2E6E5825" w:rsidR="00050E27" w:rsidRPr="001724A1" w:rsidRDefault="00050E27" w:rsidP="00050E27">
      <w:pPr>
        <w:pStyle w:val="phnormal"/>
        <w:rPr>
          <w:color w:val="000000" w:themeColor="text1"/>
        </w:rPr>
      </w:pPr>
      <w:r w:rsidRPr="001724A1">
        <w:rPr>
          <w:color w:val="000000" w:themeColor="text1"/>
        </w:rPr>
        <w:t>Чтобы настроить поля для выгрузки, перейдите в пункт главного меню «Система/ Интеграция/ Поля для выгрузки в</w:t>
      </w:r>
      <w:r>
        <w:rPr>
          <w:color w:val="000000" w:themeColor="text1"/>
        </w:rPr>
        <w:t>о</w:t>
      </w:r>
      <w:r w:rsidRPr="001724A1">
        <w:rPr>
          <w:color w:val="000000" w:themeColor="text1"/>
        </w:rPr>
        <w:t xml:space="preserve"> внешние системы». Откроется форма настройки полей для выгрузки.</w:t>
      </w:r>
    </w:p>
    <w:p w14:paraId="4DE6E11D" w14:textId="65892352" w:rsidR="00050E27" w:rsidRPr="001724A1" w:rsidRDefault="00050E27" w:rsidP="00050E27">
      <w:pPr>
        <w:pStyle w:val="phnormal"/>
        <w:rPr>
          <w:color w:val="000000" w:themeColor="text1"/>
        </w:rPr>
      </w:pPr>
      <w:r w:rsidRPr="001724A1">
        <w:rPr>
          <w:color w:val="000000" w:themeColor="text1"/>
        </w:rPr>
        <w:lastRenderedPageBreak/>
        <w:t>В левом блоке добавьте поля для выгрузки согласно приведенной ниже таблице (</w:t>
      </w:r>
      <w:r w:rsidRPr="001724A1">
        <w:rPr>
          <w:color w:val="000000" w:themeColor="text1"/>
        </w:rPr>
        <w:fldChar w:fldCharType="begin"/>
      </w:r>
      <w:r w:rsidRPr="001724A1">
        <w:rPr>
          <w:color w:val="000000" w:themeColor="text1"/>
        </w:rPr>
        <w:instrText xml:space="preserve"> REF _Ref84934161 \h </w:instrText>
      </w:r>
      <w:r w:rsidRPr="001724A1">
        <w:rPr>
          <w:color w:val="000000" w:themeColor="text1"/>
        </w:rPr>
      </w:r>
      <w:r w:rsidRPr="001724A1">
        <w:rPr>
          <w:color w:val="000000" w:themeColor="text1"/>
        </w:rPr>
        <w:fldChar w:fldCharType="separate"/>
      </w:r>
      <w:r w:rsidR="00DE36C7" w:rsidRPr="001724A1">
        <w:rPr>
          <w:color w:val="000000" w:themeColor="text1"/>
        </w:rPr>
        <w:t>Таблица </w:t>
      </w:r>
      <w:r w:rsidR="00DE36C7">
        <w:rPr>
          <w:noProof/>
          <w:color w:val="000000" w:themeColor="text1"/>
        </w:rPr>
        <w:t>71</w:t>
      </w:r>
      <w:r w:rsidRPr="001724A1">
        <w:rPr>
          <w:color w:val="000000" w:themeColor="text1"/>
        </w:rPr>
        <w:fldChar w:fldCharType="end"/>
      </w:r>
      <w:r w:rsidRPr="001724A1">
        <w:rPr>
          <w:color w:val="000000" w:themeColor="text1"/>
        </w:rPr>
        <w:t>). Для добавления поля выгрузки выберите пункт контекстного меню «Добавить». Заполните поля в открывшемся окне и нажмите на кнопку «ОК».</w:t>
      </w:r>
    </w:p>
    <w:p w14:paraId="2D56FA8A" w14:textId="349F7FB7" w:rsidR="00050E27" w:rsidRPr="001724A1" w:rsidRDefault="00050E27" w:rsidP="00050E27">
      <w:pPr>
        <w:pStyle w:val="phnormal"/>
        <w:rPr>
          <w:color w:val="000000" w:themeColor="text1"/>
        </w:rPr>
      </w:pPr>
      <w:r w:rsidRPr="001724A1">
        <w:rPr>
          <w:color w:val="000000" w:themeColor="text1"/>
        </w:rPr>
        <w:t>В правом блоке каждое добавленное поле выгрузки сопоставьте полю шаблона согласно приведенной ниже таблице (</w:t>
      </w:r>
      <w:r w:rsidRPr="001724A1">
        <w:rPr>
          <w:color w:val="000000" w:themeColor="text1"/>
        </w:rPr>
        <w:fldChar w:fldCharType="begin"/>
      </w:r>
      <w:r w:rsidRPr="001724A1">
        <w:rPr>
          <w:color w:val="000000" w:themeColor="text1"/>
        </w:rPr>
        <w:instrText xml:space="preserve"> REF _Ref84934161 \h </w:instrText>
      </w:r>
      <w:r w:rsidRPr="001724A1">
        <w:rPr>
          <w:color w:val="000000" w:themeColor="text1"/>
        </w:rPr>
      </w:r>
      <w:r w:rsidRPr="001724A1">
        <w:rPr>
          <w:color w:val="000000" w:themeColor="text1"/>
        </w:rPr>
        <w:fldChar w:fldCharType="separate"/>
      </w:r>
      <w:r w:rsidR="00DE36C7" w:rsidRPr="001724A1">
        <w:rPr>
          <w:color w:val="000000" w:themeColor="text1"/>
        </w:rPr>
        <w:t>Таблица </w:t>
      </w:r>
      <w:r w:rsidR="00DE36C7">
        <w:rPr>
          <w:noProof/>
          <w:color w:val="000000" w:themeColor="text1"/>
        </w:rPr>
        <w:t>71</w:t>
      </w:r>
      <w:r w:rsidRPr="001724A1">
        <w:rPr>
          <w:color w:val="000000" w:themeColor="text1"/>
        </w:rPr>
        <w:fldChar w:fldCharType="end"/>
      </w:r>
      <w:r w:rsidRPr="001724A1">
        <w:rPr>
          <w:color w:val="000000" w:themeColor="text1"/>
        </w:rPr>
        <w:t>). Для этого выберите пункт контекстного меню «Добавить». Заполните поля в открывшемся окне и нажмите на кнопку «ОК».</w:t>
      </w:r>
    </w:p>
    <w:p w14:paraId="7CD65446" w14:textId="335C01BD" w:rsidR="00050E27" w:rsidRPr="001724A1" w:rsidRDefault="00050E27" w:rsidP="00050E27">
      <w:pPr>
        <w:pStyle w:val="phtabletitle"/>
        <w:rPr>
          <w:color w:val="000000" w:themeColor="text1"/>
        </w:rPr>
      </w:pPr>
      <w:bookmarkStart w:id="375" w:name="_Ref84934161"/>
      <w:r w:rsidRPr="001724A1">
        <w:rPr>
          <w:color w:val="000000" w:themeColor="text1"/>
        </w:rPr>
        <w:t>Таблица </w:t>
      </w:r>
      <w:r w:rsidRPr="001724A1">
        <w:rPr>
          <w:color w:val="000000" w:themeColor="text1"/>
        </w:rPr>
        <w:fldChar w:fldCharType="begin"/>
      </w:r>
      <w:r w:rsidRPr="001724A1">
        <w:rPr>
          <w:color w:val="000000" w:themeColor="text1"/>
        </w:rPr>
        <w:instrText>SEQ Таблица \* ARABIC</w:instrText>
      </w:r>
      <w:r w:rsidRPr="001724A1">
        <w:rPr>
          <w:color w:val="000000" w:themeColor="text1"/>
        </w:rPr>
        <w:fldChar w:fldCharType="separate"/>
      </w:r>
      <w:r w:rsidR="00DE36C7">
        <w:rPr>
          <w:noProof/>
          <w:color w:val="000000" w:themeColor="text1"/>
        </w:rPr>
        <w:t>71</w:t>
      </w:r>
      <w:r w:rsidRPr="001724A1">
        <w:rPr>
          <w:color w:val="000000" w:themeColor="text1"/>
        </w:rPr>
        <w:fldChar w:fldCharType="end"/>
      </w:r>
      <w:bookmarkEnd w:id="375"/>
      <w:r w:rsidRPr="001724A1">
        <w:rPr>
          <w:color w:val="000000" w:themeColor="text1"/>
        </w:rPr>
        <w:t xml:space="preserve"> – Поля выгрузки для СЭМД «</w:t>
      </w:r>
      <w:r>
        <w:rPr>
          <w:color w:val="000000" w:themeColor="text1"/>
        </w:rPr>
        <w:t>Протокол хирургической операции</w:t>
      </w:r>
      <w:r w:rsidRPr="001724A1">
        <w:rPr>
          <w:color w:val="000000" w:themeColor="text1"/>
        </w:rPr>
        <w:t xml:space="preserve">» 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272"/>
        <w:gridCol w:w="1288"/>
        <w:gridCol w:w="2305"/>
        <w:gridCol w:w="3323"/>
      </w:tblGrid>
      <w:tr w:rsidR="00050E27" w:rsidRPr="001724A1" w14:paraId="425AE00A" w14:textId="77777777" w:rsidTr="00050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 w:val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pct"/>
          </w:tcPr>
          <w:p w14:paraId="456C00F5" w14:textId="77777777" w:rsidR="00050E27" w:rsidRPr="001724A1" w:rsidRDefault="00050E27" w:rsidP="00050E27">
            <w:pPr>
              <w:pStyle w:val="phtablecolcaption"/>
              <w:rPr>
                <w:b/>
                <w:color w:val="000000" w:themeColor="text1"/>
              </w:rPr>
            </w:pPr>
            <w:r w:rsidRPr="001724A1">
              <w:rPr>
                <w:b/>
                <w:color w:val="000000" w:themeColor="text1"/>
              </w:rPr>
              <w:t>Код поля для выгрузки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6D96D6" w14:textId="77777777" w:rsidR="00050E27" w:rsidRPr="001724A1" w:rsidRDefault="00050E27" w:rsidP="00050E27">
            <w:pPr>
              <w:pStyle w:val="phtablecolcaption"/>
              <w:rPr>
                <w:b/>
                <w:color w:val="000000" w:themeColor="text1"/>
              </w:rPr>
            </w:pPr>
            <w:r w:rsidRPr="001724A1">
              <w:rPr>
                <w:b/>
                <w:color w:val="000000" w:themeColor="text1"/>
              </w:rPr>
              <w:t>Внешняя система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pct"/>
          </w:tcPr>
          <w:p w14:paraId="164075CC" w14:textId="77777777" w:rsidR="00050E27" w:rsidRPr="001724A1" w:rsidRDefault="00050E27" w:rsidP="00050E27">
            <w:pPr>
              <w:pStyle w:val="phtablecolcaption"/>
              <w:rPr>
                <w:b/>
                <w:color w:val="000000" w:themeColor="text1"/>
              </w:rPr>
            </w:pPr>
            <w:r w:rsidRPr="001724A1">
              <w:rPr>
                <w:b/>
                <w:color w:val="000000" w:themeColor="text1"/>
              </w:rP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31" w:type="pct"/>
          </w:tcPr>
          <w:p w14:paraId="41F3D5B9" w14:textId="77777777" w:rsidR="00050E27" w:rsidRPr="001724A1" w:rsidRDefault="00050E27" w:rsidP="00050E27">
            <w:pPr>
              <w:pStyle w:val="phtablecolcaption"/>
              <w:rPr>
                <w:b/>
                <w:color w:val="000000" w:themeColor="text1"/>
              </w:rPr>
            </w:pPr>
            <w:r w:rsidRPr="001724A1">
              <w:rPr>
                <w:b/>
                <w:color w:val="000000" w:themeColor="text1"/>
              </w:rPr>
              <w:t>Код поля в шаблоне приема</w:t>
            </w:r>
          </w:p>
        </w:tc>
      </w:tr>
      <w:tr w:rsidR="00050E27" w:rsidRPr="001724A1" w14:paraId="0048EC19" w14:textId="77777777" w:rsidTr="00050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pct"/>
          </w:tcPr>
          <w:p w14:paraId="3351C490" w14:textId="77777777" w:rsidR="00050E27" w:rsidRPr="001724A1" w:rsidRDefault="00050E27" w:rsidP="00050E27">
            <w:pPr>
              <w:pStyle w:val="phtablecellleft"/>
            </w:pPr>
            <w:r w:rsidRPr="001724A1">
              <w:t>OPER_DESCRIPTION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EE957D" w14:textId="77777777" w:rsidR="00050E27" w:rsidRPr="001724A1" w:rsidRDefault="00050E27" w:rsidP="00050E27">
            <w:pPr>
              <w:pStyle w:val="phtablecellleft"/>
            </w:pPr>
            <w:r w:rsidRPr="001724A1">
              <w:t>vimis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pct"/>
          </w:tcPr>
          <w:p w14:paraId="75E9B9B1" w14:textId="77777777" w:rsidR="00050E27" w:rsidRPr="001724A1" w:rsidRDefault="00050E27" w:rsidP="00050E27">
            <w:pPr>
              <w:pStyle w:val="phtablecellleft"/>
            </w:pPr>
            <w:r w:rsidRPr="001724A1">
              <w:t>Описание хода операции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31" w:type="pct"/>
          </w:tcPr>
          <w:p w14:paraId="2285C0FA" w14:textId="72B1348A" w:rsidR="00050E27" w:rsidRPr="001724A1" w:rsidRDefault="00050E27" w:rsidP="00050E27">
            <w:pPr>
              <w:pStyle w:val="phtablecellleft"/>
            </w:pPr>
            <w:r w:rsidRPr="001724A1">
              <w:t>Код поля, используемого для описания хода операции и описанного в п. </w:t>
            </w:r>
            <w:r w:rsidRPr="001724A1">
              <w:fldChar w:fldCharType="begin"/>
            </w:r>
            <w:r w:rsidRPr="001724A1">
              <w:instrText xml:space="preserve"> REF _Ref85836626 \r \h </w:instrText>
            </w:r>
            <w:r w:rsidRPr="001724A1">
              <w:fldChar w:fldCharType="separate"/>
            </w:r>
            <w:r w:rsidR="00DE36C7">
              <w:rPr>
                <w:b/>
                <w:bCs w:val="0"/>
              </w:rPr>
              <w:t>Ошибка! Источник ссылки не найден.</w:t>
            </w:r>
            <w:r w:rsidRPr="001724A1">
              <w:fldChar w:fldCharType="end"/>
            </w:r>
          </w:p>
        </w:tc>
      </w:tr>
      <w:tr w:rsidR="00050E27" w:rsidRPr="001724A1" w14:paraId="293190E7" w14:textId="77777777" w:rsidTr="00050E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pct"/>
          </w:tcPr>
          <w:p w14:paraId="0896342E" w14:textId="77777777" w:rsidR="00050E27" w:rsidRPr="001724A1" w:rsidRDefault="00050E27" w:rsidP="00050E27">
            <w:pPr>
              <w:pStyle w:val="phtablecellleft"/>
            </w:pPr>
            <w:r w:rsidRPr="001724A1">
              <w:t>PREPARATION_DESCRIPTION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5C8BED" w14:textId="77777777" w:rsidR="00050E27" w:rsidRPr="001724A1" w:rsidRDefault="00050E27" w:rsidP="00050E27">
            <w:pPr>
              <w:pStyle w:val="phtablecellleft"/>
            </w:pPr>
            <w:r w:rsidRPr="001724A1">
              <w:t>vimis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pct"/>
          </w:tcPr>
          <w:p w14:paraId="4A70C254" w14:textId="77777777" w:rsidR="00050E27" w:rsidRPr="001724A1" w:rsidRDefault="00050E27" w:rsidP="00050E27">
            <w:pPr>
              <w:pStyle w:val="phtablecellleft"/>
            </w:pPr>
            <w:r w:rsidRPr="001724A1">
              <w:t>Описание препарата (удаленного органа, части органа)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31" w:type="pct"/>
          </w:tcPr>
          <w:p w14:paraId="62DBE6C9" w14:textId="122528B5" w:rsidR="00050E27" w:rsidRPr="001724A1" w:rsidRDefault="00050E27" w:rsidP="00050E27">
            <w:pPr>
              <w:pStyle w:val="phtablecellleft"/>
            </w:pPr>
            <w:r w:rsidRPr="001724A1">
              <w:t>Код поля, используемого для описания препарата (удаленного органа, части органа) и описанного в п. </w:t>
            </w:r>
            <w:r w:rsidRPr="001724A1">
              <w:fldChar w:fldCharType="begin"/>
            </w:r>
            <w:r w:rsidRPr="001724A1">
              <w:instrText xml:space="preserve"> REF _Ref85836626 \r \h </w:instrText>
            </w:r>
            <w:r w:rsidRPr="001724A1">
              <w:fldChar w:fldCharType="separate"/>
            </w:r>
            <w:r w:rsidR="00DE36C7">
              <w:rPr>
                <w:b/>
                <w:bCs w:val="0"/>
              </w:rPr>
              <w:t>Ошибка! Источник ссылки не найден.</w:t>
            </w:r>
            <w:r w:rsidRPr="001724A1">
              <w:fldChar w:fldCharType="end"/>
            </w:r>
          </w:p>
        </w:tc>
      </w:tr>
      <w:tr w:rsidR="00050E27" w:rsidRPr="001724A1" w14:paraId="3894CE08" w14:textId="77777777" w:rsidTr="00050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pct"/>
          </w:tcPr>
          <w:p w14:paraId="6D90A643" w14:textId="77777777" w:rsidR="00050E27" w:rsidRPr="001724A1" w:rsidRDefault="00050E27" w:rsidP="00050E27">
            <w:pPr>
              <w:pStyle w:val="phtablecellleft"/>
            </w:pPr>
            <w:r w:rsidRPr="001724A1">
              <w:t>ISP_APPAR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4748F5" w14:textId="77777777" w:rsidR="00050E27" w:rsidRPr="001724A1" w:rsidRDefault="00050E27" w:rsidP="00050E27">
            <w:pPr>
              <w:pStyle w:val="phtablecellleft"/>
            </w:pPr>
            <w:r w:rsidRPr="001724A1">
              <w:t>fed_iemk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pct"/>
          </w:tcPr>
          <w:p w14:paraId="06C6B925" w14:textId="77777777" w:rsidR="00050E27" w:rsidRPr="001724A1" w:rsidRDefault="00050E27" w:rsidP="00050E27">
            <w:pPr>
              <w:pStyle w:val="phtablecellleft"/>
            </w:pPr>
            <w:r w:rsidRPr="001724A1">
              <w:t>Тип оборудования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31" w:type="pct"/>
          </w:tcPr>
          <w:p w14:paraId="10B987A0" w14:textId="77777777" w:rsidR="00050E27" w:rsidRPr="001724A1" w:rsidRDefault="00050E27" w:rsidP="00050E27">
            <w:pPr>
              <w:pStyle w:val="phtablecellleft"/>
            </w:pPr>
            <w:r w:rsidRPr="001724A1">
              <w:t>ISP_APPAR</w:t>
            </w:r>
          </w:p>
        </w:tc>
      </w:tr>
      <w:tr w:rsidR="00050E27" w:rsidRPr="001724A1" w14:paraId="6B8C728E" w14:textId="77777777" w:rsidTr="00050E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pct"/>
          </w:tcPr>
          <w:p w14:paraId="3FB0D8A1" w14:textId="77777777" w:rsidR="00050E27" w:rsidRPr="001724A1" w:rsidRDefault="00050E27" w:rsidP="00050E27">
            <w:pPr>
              <w:pStyle w:val="phtablecellleft"/>
            </w:pPr>
            <w:r w:rsidRPr="001724A1">
              <w:t>OPERATION_NAME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737C84" w14:textId="77777777" w:rsidR="00050E27" w:rsidRPr="001724A1" w:rsidRDefault="00050E27" w:rsidP="00050E27">
            <w:pPr>
              <w:pStyle w:val="phtablecellleft"/>
            </w:pPr>
            <w:r w:rsidRPr="001724A1">
              <w:t>vimis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pct"/>
          </w:tcPr>
          <w:p w14:paraId="2F7CC09A" w14:textId="77777777" w:rsidR="00050E27" w:rsidRPr="001724A1" w:rsidRDefault="00050E27" w:rsidP="00050E27">
            <w:pPr>
              <w:pStyle w:val="phtablecellleft"/>
            </w:pPr>
            <w:r w:rsidRPr="001724A1">
              <w:t>Планируемая операция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31" w:type="pct"/>
          </w:tcPr>
          <w:p w14:paraId="5FF5961B" w14:textId="229B625E" w:rsidR="00050E27" w:rsidRPr="001724A1" w:rsidRDefault="00050E27" w:rsidP="00050E27">
            <w:pPr>
              <w:pStyle w:val="phtablecellleft"/>
            </w:pPr>
            <w:r w:rsidRPr="001724A1">
              <w:t>Код поля, используемого для наименования планируемой операции и описанного в п. </w:t>
            </w:r>
            <w:r w:rsidRPr="001724A1">
              <w:fldChar w:fldCharType="begin"/>
            </w:r>
            <w:r w:rsidRPr="001724A1">
              <w:instrText xml:space="preserve"> REF _Ref85836622 \r \h </w:instrText>
            </w:r>
            <w:r w:rsidRPr="001724A1">
              <w:fldChar w:fldCharType="separate"/>
            </w:r>
            <w:r w:rsidR="00DE36C7">
              <w:rPr>
                <w:b/>
                <w:bCs w:val="0"/>
              </w:rPr>
              <w:t>Ошибка! Источник ссылки не найден.</w:t>
            </w:r>
            <w:r w:rsidRPr="001724A1">
              <w:fldChar w:fldCharType="end"/>
            </w:r>
          </w:p>
        </w:tc>
      </w:tr>
      <w:tr w:rsidR="00050E27" w:rsidRPr="001724A1" w14:paraId="33207045" w14:textId="77777777" w:rsidTr="00050E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pct"/>
          </w:tcPr>
          <w:p w14:paraId="0613AF3F" w14:textId="77777777" w:rsidR="00050E27" w:rsidRPr="001724A1" w:rsidRDefault="00050E27" w:rsidP="00050E27">
            <w:pPr>
              <w:pStyle w:val="phtablecellleft"/>
            </w:pPr>
            <w:r w:rsidRPr="001724A1">
              <w:t>OPERATION_DATE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36A887" w14:textId="77777777" w:rsidR="00050E27" w:rsidRPr="001724A1" w:rsidRDefault="00050E27" w:rsidP="00050E27">
            <w:pPr>
              <w:pStyle w:val="phtablecellleft"/>
            </w:pPr>
            <w:r w:rsidRPr="001724A1">
              <w:t>vimis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1" w:type="pct"/>
          </w:tcPr>
          <w:p w14:paraId="17EC1611" w14:textId="77777777" w:rsidR="00050E27" w:rsidRPr="001724A1" w:rsidRDefault="00050E27" w:rsidP="00050E27">
            <w:pPr>
              <w:pStyle w:val="phtablecellleft"/>
            </w:pPr>
            <w:r w:rsidRPr="001724A1">
              <w:t>Дата проведения операции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31" w:type="pct"/>
          </w:tcPr>
          <w:p w14:paraId="5717478A" w14:textId="4C3A723E" w:rsidR="00050E27" w:rsidRPr="001724A1" w:rsidRDefault="00050E27" w:rsidP="00050E27">
            <w:pPr>
              <w:pStyle w:val="phtablecellleft"/>
            </w:pPr>
            <w:r w:rsidRPr="001724A1">
              <w:t>Код поля, используемого для даты проведения операции и описанного в п. </w:t>
            </w:r>
            <w:r w:rsidRPr="001724A1">
              <w:fldChar w:fldCharType="begin"/>
            </w:r>
            <w:r w:rsidRPr="001724A1">
              <w:instrText xml:space="preserve"> REF _Ref85836622 \r \h </w:instrText>
            </w:r>
            <w:r w:rsidRPr="001724A1">
              <w:fldChar w:fldCharType="separate"/>
            </w:r>
            <w:r w:rsidR="00DE36C7">
              <w:rPr>
                <w:b/>
                <w:bCs w:val="0"/>
              </w:rPr>
              <w:t>Ошибка! Источник ссылки не найден.</w:t>
            </w:r>
            <w:r w:rsidRPr="001724A1">
              <w:fldChar w:fldCharType="end"/>
            </w:r>
          </w:p>
        </w:tc>
      </w:tr>
    </w:tbl>
    <w:p w14:paraId="1EAC29BF" w14:textId="77777777" w:rsidR="00050E27" w:rsidRPr="00050E27" w:rsidRDefault="00050E27" w:rsidP="00050E27">
      <w:pPr>
        <w:pStyle w:val="phnormal"/>
      </w:pPr>
    </w:p>
    <w:p w14:paraId="0543802D" w14:textId="77777777" w:rsidR="006B12B3" w:rsidRDefault="006B12B3" w:rsidP="006B12B3">
      <w:pPr>
        <w:pStyle w:val="4"/>
      </w:pPr>
      <w:r>
        <w:t>Настройка типа подписываемого документа</w:t>
      </w:r>
    </w:p>
    <w:p w14:paraId="0998F07A" w14:textId="506018F6" w:rsidR="006B12B3" w:rsidRDefault="006B12B3" w:rsidP="006B12B3">
      <w:pPr>
        <w:pStyle w:val="phnormal"/>
      </w:pPr>
      <w:r>
        <w:t>Необходимо проверить наличие типа документа «</w:t>
      </w:r>
      <w:r w:rsidR="007959C1" w:rsidRPr="00E941FD">
        <w:rPr>
          <w:szCs w:val="24"/>
        </w:rPr>
        <w:t>Протокол хирургической операции</w:t>
      </w:r>
      <w:r>
        <w:t>» в системном словаре «Типы подписываемых документов» («EHR_TYPES») и, в случае отсутствия, добавить его в словарь.</w:t>
      </w:r>
    </w:p>
    <w:p w14:paraId="4B4E3FA7" w14:textId="49465A90" w:rsidR="006B12B3" w:rsidRDefault="006B12B3" w:rsidP="006B12B3">
      <w:pPr>
        <w:pStyle w:val="phnormal"/>
      </w:pPr>
      <w:r>
        <w:t xml:space="preserve">Для проверки и добавления типа подписываемого документа выполните действия, описанные в п. </w:t>
      </w:r>
      <w:r>
        <w:fldChar w:fldCharType="begin"/>
      </w:r>
      <w:r>
        <w:instrText xml:space="preserve"> REF _Ref118567273 \r \h  \* MERGEFORMAT </w:instrText>
      </w:r>
      <w:r>
        <w:fldChar w:fldCharType="separate"/>
      </w:r>
      <w:r w:rsidR="00DE36C7">
        <w:t>2.10</w:t>
      </w:r>
      <w:r>
        <w:fldChar w:fldCharType="end"/>
      </w:r>
      <w:r>
        <w:t>.</w:t>
      </w:r>
    </w:p>
    <w:p w14:paraId="13ECC083" w14:textId="65BFDDC4" w:rsidR="006B12B3" w:rsidRDefault="006B12B3" w:rsidP="006B12B3">
      <w:pPr>
        <w:pStyle w:val="phnormal"/>
      </w:pPr>
      <w:r>
        <w:t>Параметры типа подписываемого документа представлены в таблице ниже (</w:t>
      </w:r>
      <w:r>
        <w:fldChar w:fldCharType="begin"/>
      </w:r>
      <w:r>
        <w:instrText xml:space="preserve"> REF _Ref119077798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41</w:t>
      </w:r>
      <w:r>
        <w:fldChar w:fldCharType="end"/>
      </w:r>
      <w:r>
        <w:t>).</w:t>
      </w:r>
    </w:p>
    <w:p w14:paraId="7CA22911" w14:textId="62484E7F" w:rsidR="006B12B3" w:rsidRDefault="006B12B3" w:rsidP="006B12B3">
      <w:pPr>
        <w:pStyle w:val="phtabletitle"/>
      </w:pPr>
      <w:r>
        <w:lastRenderedPageBreak/>
        <w:t xml:space="preserve"> 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72</w:t>
      </w:r>
      <w:r>
        <w:fldChar w:fldCharType="end"/>
      </w:r>
      <w:r>
        <w:t xml:space="preserve"> – Параметры типа подписываемого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6B12B3" w14:paraId="7F6A7303" w14:textId="77777777" w:rsidTr="006B12B3">
        <w:trPr>
          <w:tblHeader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E7C51" w14:textId="77777777" w:rsidR="006B12B3" w:rsidRDefault="006B12B3" w:rsidP="006B12B3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151A" w14:textId="77777777" w:rsidR="006B12B3" w:rsidRDefault="006B12B3" w:rsidP="006B12B3">
            <w:pPr>
              <w:pStyle w:val="phtablecolcaption"/>
            </w:pPr>
            <w:r>
              <w:t>Значение</w:t>
            </w:r>
          </w:p>
        </w:tc>
      </w:tr>
      <w:tr w:rsidR="006B12B3" w14:paraId="6F2B77B7" w14:textId="77777777" w:rsidTr="006B12B3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B41DC" w14:textId="77777777" w:rsidR="006B12B3" w:rsidRDefault="006B12B3" w:rsidP="006B12B3">
            <w:pPr>
              <w:pStyle w:val="phtablecellleft"/>
            </w:pPr>
            <w:r>
              <w:t>Код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A73DB" w14:textId="1109BF90" w:rsidR="006B12B3" w:rsidRDefault="007959C1" w:rsidP="006B12B3">
            <w:pPr>
              <w:pStyle w:val="phtablecellleft"/>
            </w:pPr>
            <w:r>
              <w:t>108</w:t>
            </w:r>
          </w:p>
        </w:tc>
      </w:tr>
      <w:tr w:rsidR="006B12B3" w14:paraId="6FA545EF" w14:textId="77777777" w:rsidTr="006B12B3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C9B8B" w14:textId="77777777" w:rsidR="006B12B3" w:rsidRDefault="006B12B3" w:rsidP="006B12B3">
            <w:pPr>
              <w:pStyle w:val="phtablecellleft"/>
            </w:pPr>
            <w:r>
              <w:t>ID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0B46" w14:textId="745FB614" w:rsidR="006B12B3" w:rsidRDefault="007959C1" w:rsidP="006B12B3">
            <w:pPr>
              <w:pStyle w:val="phtablecellleft"/>
            </w:pPr>
            <w:r>
              <w:t>66</w:t>
            </w:r>
          </w:p>
        </w:tc>
      </w:tr>
      <w:tr w:rsidR="006B12B3" w14:paraId="37B086BF" w14:textId="77777777" w:rsidTr="006B12B3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C2EF" w14:textId="77777777" w:rsidR="006B12B3" w:rsidRDefault="006B12B3" w:rsidP="006B12B3">
            <w:pPr>
              <w:pStyle w:val="phtablecellleft"/>
            </w:pPr>
            <w:r>
              <w:t>Наименование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B0DE2" w14:textId="74D031AF" w:rsidR="006B12B3" w:rsidRPr="00166DA8" w:rsidRDefault="007959C1" w:rsidP="006B12B3">
            <w:pPr>
              <w:pStyle w:val="phtablecellleft"/>
            </w:pPr>
            <w:r w:rsidRPr="00166DA8">
              <w:rPr>
                <w:rFonts w:cs="Times New Roman"/>
                <w:szCs w:val="24"/>
              </w:rPr>
              <w:t>Протокол хирургической операции</w:t>
            </w:r>
          </w:p>
        </w:tc>
      </w:tr>
      <w:tr w:rsidR="006B12B3" w14:paraId="673DE34F" w14:textId="77777777" w:rsidTr="006B12B3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E1998" w14:textId="77777777" w:rsidR="006B12B3" w:rsidRDefault="006B12B3" w:rsidP="006B12B3">
            <w:pPr>
              <w:pStyle w:val="phtablecellleft"/>
            </w:pPr>
            <w:r>
              <w:t>Описание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88548" w14:textId="0BB11752" w:rsidR="006B12B3" w:rsidRPr="00166DA8" w:rsidRDefault="007959C1" w:rsidP="006B12B3">
            <w:pPr>
              <w:pStyle w:val="phtablecellleft"/>
            </w:pPr>
            <w:r w:rsidRPr="00166DA8">
              <w:rPr>
                <w:rFonts w:cs="Times New Roman"/>
                <w:szCs w:val="24"/>
              </w:rPr>
              <w:t>Протокол хирургической операции</w:t>
            </w:r>
          </w:p>
        </w:tc>
      </w:tr>
      <w:tr w:rsidR="006B12B3" w14:paraId="199D4CBB" w14:textId="77777777" w:rsidTr="006B12B3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64AD4" w14:textId="77777777" w:rsidR="006B12B3" w:rsidRDefault="006B12B3" w:rsidP="006B12B3">
            <w:pPr>
              <w:pStyle w:val="phtablecellleft"/>
            </w:pPr>
            <w:r>
              <w:t>Код СМС в ВИМИС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8DE4" w14:textId="68F6D51E" w:rsidR="006B12B3" w:rsidRDefault="007959C1" w:rsidP="006B12B3">
            <w:pPr>
              <w:pStyle w:val="phtablecellleft"/>
            </w:pPr>
            <w:r>
              <w:t>10</w:t>
            </w:r>
          </w:p>
        </w:tc>
      </w:tr>
    </w:tbl>
    <w:p w14:paraId="429560CC" w14:textId="77777777" w:rsidR="006B12B3" w:rsidRDefault="006B12B3" w:rsidP="006B12B3">
      <w:pPr>
        <w:pStyle w:val="phnormal"/>
      </w:pPr>
    </w:p>
    <w:p w14:paraId="77AF5B28" w14:textId="77777777" w:rsidR="006B12B3" w:rsidRDefault="006B12B3" w:rsidP="006B12B3">
      <w:pPr>
        <w:pStyle w:val="phnormal"/>
      </w:pPr>
      <w:r>
        <w:rPr>
          <w:b/>
        </w:rPr>
        <w:t xml:space="preserve">Примечание – </w:t>
      </w:r>
      <w:r>
        <w:t>Код и наименование типа документа заполняются согласно справочнику ФРНСИ 1.2.643.5.1.13.13.11.1522 «Виды медицинской документации».</w:t>
      </w:r>
    </w:p>
    <w:p w14:paraId="679D8836" w14:textId="3AC5517B" w:rsidR="00D4433E" w:rsidRPr="00EA3676" w:rsidRDefault="00D4433E" w:rsidP="00761A56">
      <w:pPr>
        <w:pStyle w:val="31"/>
      </w:pPr>
      <w:bookmarkStart w:id="376" w:name="_Toc122531059"/>
      <w:r w:rsidRPr="00EA3676">
        <w:t xml:space="preserve">Настройки для формирования СЭМД </w:t>
      </w:r>
      <w:r w:rsidRPr="00EA3676">
        <w:rPr>
          <w:lang w:val="en-US"/>
        </w:rPr>
        <w:t>beta</w:t>
      </w:r>
      <w:r w:rsidRPr="00EA3676">
        <w:t>-версии «</w:t>
      </w:r>
      <w:r w:rsidRPr="00D4433E">
        <w:t>Лист исполненных (выполненных) лекарственных назначений</w:t>
      </w:r>
      <w:r w:rsidRPr="00EA3676">
        <w:t>»</w:t>
      </w:r>
      <w:bookmarkEnd w:id="376"/>
    </w:p>
    <w:p w14:paraId="66749F9D" w14:textId="77777777" w:rsidR="007606BD" w:rsidRDefault="007606BD" w:rsidP="00761A56">
      <w:pPr>
        <w:pStyle w:val="4"/>
      </w:pPr>
      <w:r>
        <w:t>Настройка справочников ФРНСИ</w:t>
      </w:r>
    </w:p>
    <w:p w14:paraId="231C3509" w14:textId="11535230" w:rsidR="007606BD" w:rsidRDefault="007606BD" w:rsidP="00761A56">
      <w:pPr>
        <w:pStyle w:val="phnormal"/>
      </w:pPr>
      <w:r>
        <w:t>Для корректной работы интеграции с ВИМИС «</w:t>
      </w:r>
      <w:r w:rsidR="00EC6B78">
        <w:t>ССЗ</w:t>
      </w:r>
      <w:r>
        <w:t>» необходимо загрузить и сопоставить с разделами МИС справочники ФРНСИ, указанные в таблице ниже (</w:t>
      </w:r>
      <w:r>
        <w:fldChar w:fldCharType="begin"/>
      </w:r>
      <w:r>
        <w:instrText xml:space="preserve"> REF _Ref120380714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73</w:t>
      </w:r>
      <w:r>
        <w:fldChar w:fldCharType="end"/>
      </w:r>
      <w:r>
        <w:t>).</w:t>
      </w:r>
    </w:p>
    <w:p w14:paraId="592A4D81" w14:textId="222BB7C8" w:rsidR="007606BD" w:rsidRDefault="007606BD" w:rsidP="00761A56">
      <w:pPr>
        <w:pStyle w:val="phtabletitle"/>
      </w:pPr>
      <w:bookmarkStart w:id="377" w:name="_Ref120380714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73</w:t>
      </w:r>
      <w:r>
        <w:fldChar w:fldCharType="end"/>
      </w:r>
      <w:bookmarkEnd w:id="377"/>
      <w:r>
        <w:t xml:space="preserve"> – Перечень загружаемых федеральных справочников и сопоставляемых им справочников МИС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366"/>
        <w:gridCol w:w="2544"/>
        <w:gridCol w:w="2717"/>
        <w:gridCol w:w="2561"/>
      </w:tblGrid>
      <w:tr w:rsidR="007606BD" w14:paraId="5CF80D62" w14:textId="77777777" w:rsidTr="00166DA8">
        <w:trPr>
          <w:tblHeader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962E4" w14:textId="77777777" w:rsidR="007606BD" w:rsidRDefault="007606BD" w:rsidP="00761A56">
            <w:pPr>
              <w:pStyle w:val="phtablecolcaption"/>
            </w:pPr>
            <w:r>
              <w:t>OID справочника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3AAA9" w14:textId="77777777" w:rsidR="007606BD" w:rsidRDefault="007606BD" w:rsidP="00761A56">
            <w:pPr>
              <w:pStyle w:val="phtablecolcaption"/>
            </w:pPr>
            <w:r>
              <w:t>Наименование справочника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6C31A" w14:textId="77777777" w:rsidR="007606BD" w:rsidRDefault="007606BD" w:rsidP="00761A56">
            <w:pPr>
              <w:pStyle w:val="phtablecolcaption"/>
            </w:pPr>
            <w:r>
              <w:t>Раздел федерального справочника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78EA5" w14:textId="77777777" w:rsidR="007606BD" w:rsidRDefault="007606BD" w:rsidP="00761A56">
            <w:pPr>
              <w:pStyle w:val="phtablecolcaption"/>
            </w:pPr>
            <w:r>
              <w:t>Раздел справочника в МИС</w:t>
            </w:r>
          </w:p>
        </w:tc>
      </w:tr>
      <w:tr w:rsidR="00166DA8" w14:paraId="29953091" w14:textId="77777777" w:rsidTr="00166DA8">
        <w:tc>
          <w:tcPr>
            <w:tcW w:w="1161" w:type="pct"/>
            <w:hideMark/>
          </w:tcPr>
          <w:p w14:paraId="14601C9D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1.2.643.5.1.13.13.11.1358</w:t>
            </w:r>
          </w:p>
        </w:tc>
        <w:tc>
          <w:tcPr>
            <w:tcW w:w="1249" w:type="pct"/>
            <w:hideMark/>
          </w:tcPr>
          <w:p w14:paraId="463676EC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Справочник единиц измерения</w:t>
            </w:r>
          </w:p>
        </w:tc>
        <w:tc>
          <w:tcPr>
            <w:tcW w:w="1333" w:type="pct"/>
            <w:hideMark/>
          </w:tcPr>
          <w:p w14:paraId="327D04F1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FN_DOSE_MEASURES</w:t>
            </w:r>
          </w:p>
        </w:tc>
        <w:tc>
          <w:tcPr>
            <w:tcW w:w="1257" w:type="pct"/>
            <w:hideMark/>
          </w:tcPr>
          <w:p w14:paraId="013356CA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DOSE_MEASURES</w:t>
            </w:r>
          </w:p>
        </w:tc>
      </w:tr>
      <w:tr w:rsidR="00166DA8" w14:paraId="4628A69B" w14:textId="77777777" w:rsidTr="00166DA8">
        <w:tc>
          <w:tcPr>
            <w:tcW w:w="1161" w:type="pct"/>
            <w:hideMark/>
          </w:tcPr>
          <w:p w14:paraId="5B74F275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1.2.643.5.1.13.13.11.1468</w:t>
            </w:r>
          </w:p>
        </w:tc>
        <w:tc>
          <w:tcPr>
            <w:tcW w:w="1249" w:type="pct"/>
            <w:hideMark/>
          </w:tcPr>
          <w:p w14:paraId="3086584C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Пути введения лекарственных препаратов</w:t>
            </w:r>
          </w:p>
        </w:tc>
        <w:tc>
          <w:tcPr>
            <w:tcW w:w="1333" w:type="pct"/>
            <w:hideMark/>
          </w:tcPr>
          <w:p w14:paraId="2CF6190D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FN_USE_METHODS</w:t>
            </w:r>
          </w:p>
        </w:tc>
        <w:tc>
          <w:tcPr>
            <w:tcW w:w="1257" w:type="pct"/>
            <w:hideMark/>
          </w:tcPr>
          <w:p w14:paraId="782BDF76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MED_USE_METHODS</w:t>
            </w:r>
          </w:p>
        </w:tc>
      </w:tr>
      <w:tr w:rsidR="00166DA8" w14:paraId="162DB9BA" w14:textId="77777777" w:rsidTr="00166DA8">
        <w:tc>
          <w:tcPr>
            <w:tcW w:w="1161" w:type="pct"/>
          </w:tcPr>
          <w:p w14:paraId="208C6226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1.2.643.5.1.13.13.11.1076</w:t>
            </w:r>
          </w:p>
        </w:tc>
        <w:tc>
          <w:tcPr>
            <w:tcW w:w="1249" w:type="pct"/>
          </w:tcPr>
          <w:p w14:paraId="449E1D7A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Степень обоснованности диагноза</w:t>
            </w:r>
          </w:p>
        </w:tc>
        <w:tc>
          <w:tcPr>
            <w:tcW w:w="1333" w:type="pct"/>
          </w:tcPr>
          <w:p w14:paraId="00DDAAB7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FN_EXT_DIAG</w:t>
            </w:r>
          </w:p>
        </w:tc>
        <w:tc>
          <w:tcPr>
            <w:tcW w:w="1257" w:type="pct"/>
          </w:tcPr>
          <w:p w14:paraId="52EAD657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HOSP_DIAGN_KINDS</w:t>
            </w:r>
          </w:p>
        </w:tc>
      </w:tr>
      <w:tr w:rsidR="00166DA8" w14:paraId="09C05C79" w14:textId="77777777" w:rsidTr="00166DA8">
        <w:tc>
          <w:tcPr>
            <w:tcW w:w="1161" w:type="pct"/>
          </w:tcPr>
          <w:p w14:paraId="733AC5A5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1.2.643.5.1.13.13.11.1077</w:t>
            </w:r>
          </w:p>
        </w:tc>
        <w:tc>
          <w:tcPr>
            <w:tcW w:w="1249" w:type="pct"/>
          </w:tcPr>
          <w:p w14:paraId="30BD4A2C" w14:textId="77777777" w:rsidR="00166DA8" w:rsidRPr="007606BD" w:rsidRDefault="00166DA8" w:rsidP="00166DA8">
            <w:pPr>
              <w:pStyle w:val="phtablecellleft"/>
              <w:rPr>
                <w:lang w:eastAsia="en-US"/>
              </w:rPr>
            </w:pPr>
            <w:r w:rsidRPr="00EC6B78">
              <w:rPr>
                <w:lang w:eastAsia="en-US"/>
              </w:rPr>
              <w:t>Виды нозологических единиц диагноза</w:t>
            </w:r>
          </w:p>
        </w:tc>
        <w:tc>
          <w:tcPr>
            <w:tcW w:w="1333" w:type="pct"/>
          </w:tcPr>
          <w:p w14:paraId="68D33DF1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FN_HOSP_DIAGN_TYPES</w:t>
            </w:r>
          </w:p>
        </w:tc>
        <w:tc>
          <w:tcPr>
            <w:tcW w:w="1257" w:type="pct"/>
          </w:tcPr>
          <w:p w14:paraId="0AFC3D17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HOSP_DIAGN_TYPES</w:t>
            </w:r>
          </w:p>
        </w:tc>
      </w:tr>
      <w:tr w:rsidR="00166DA8" w14:paraId="40C2ED2B" w14:textId="77777777" w:rsidTr="00166DA8">
        <w:tc>
          <w:tcPr>
            <w:tcW w:w="1161" w:type="pct"/>
          </w:tcPr>
          <w:p w14:paraId="33A83B84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1.2.643.5.1.13.13.11.1005</w:t>
            </w:r>
          </w:p>
        </w:tc>
        <w:tc>
          <w:tcPr>
            <w:tcW w:w="1249" w:type="pct"/>
          </w:tcPr>
          <w:p w14:paraId="57FFFB36" w14:textId="77777777" w:rsidR="00166DA8" w:rsidRPr="007606BD" w:rsidRDefault="00166DA8" w:rsidP="00166DA8">
            <w:pPr>
              <w:pStyle w:val="phtablecellleft"/>
              <w:rPr>
                <w:lang w:eastAsia="en-US"/>
              </w:rPr>
            </w:pPr>
            <w:r w:rsidRPr="00EC6B78">
              <w:rPr>
                <w:lang w:eastAsia="en-US"/>
              </w:rPr>
              <w:t>Международная статистическая классификация болезней и проблем, связанных со здоровьем (10-й пересмотр)</w:t>
            </w:r>
          </w:p>
        </w:tc>
        <w:tc>
          <w:tcPr>
            <w:tcW w:w="1333" w:type="pct"/>
          </w:tcPr>
          <w:p w14:paraId="125532AB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FN_MKB10_V4</w:t>
            </w:r>
          </w:p>
        </w:tc>
        <w:tc>
          <w:tcPr>
            <w:tcW w:w="1257" w:type="pct"/>
          </w:tcPr>
          <w:p w14:paraId="69857ABF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MKB10</w:t>
            </w:r>
          </w:p>
        </w:tc>
      </w:tr>
      <w:tr w:rsidR="00166DA8" w14:paraId="57511651" w14:textId="77777777" w:rsidTr="00166DA8">
        <w:tc>
          <w:tcPr>
            <w:tcW w:w="1161" w:type="pct"/>
          </w:tcPr>
          <w:p w14:paraId="11116729" w14:textId="77777777" w:rsidR="00166DA8" w:rsidRPr="00EC6B7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1.2.643.5.1.13.13.11.1049</w:t>
            </w:r>
          </w:p>
        </w:tc>
        <w:tc>
          <w:tcPr>
            <w:tcW w:w="1249" w:type="pct"/>
          </w:tcPr>
          <w:p w14:paraId="63AF4FE2" w14:textId="77777777" w:rsidR="00166DA8" w:rsidRPr="007606BD" w:rsidRDefault="00166DA8" w:rsidP="00166DA8">
            <w:pPr>
              <w:pStyle w:val="phtablecellleft"/>
              <w:rPr>
                <w:lang w:eastAsia="en-US"/>
              </w:rPr>
            </w:pPr>
            <w:r w:rsidRPr="00EC6B78">
              <w:rPr>
                <w:lang w:eastAsia="en-US"/>
              </w:rPr>
              <w:t>Характер заболевания</w:t>
            </w:r>
          </w:p>
        </w:tc>
        <w:tc>
          <w:tcPr>
            <w:tcW w:w="1333" w:type="pct"/>
          </w:tcPr>
          <w:p w14:paraId="57986F96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FN_DISEASECHARACTERS</w:t>
            </w:r>
          </w:p>
        </w:tc>
        <w:tc>
          <w:tcPr>
            <w:tcW w:w="1257" w:type="pct"/>
          </w:tcPr>
          <w:p w14:paraId="0DFDA935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DIS_CHARACTER_TYPES</w:t>
            </w:r>
          </w:p>
        </w:tc>
      </w:tr>
      <w:tr w:rsidR="00166DA8" w14:paraId="51BD41CB" w14:textId="77777777" w:rsidTr="00166DA8">
        <w:tc>
          <w:tcPr>
            <w:tcW w:w="1161" w:type="pct"/>
          </w:tcPr>
          <w:p w14:paraId="5CD206E1" w14:textId="77777777" w:rsidR="00166DA8" w:rsidRPr="00EC6B7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1.2.643.5.1.13.13.11.1367</w:t>
            </w:r>
          </w:p>
        </w:tc>
        <w:tc>
          <w:tcPr>
            <w:tcW w:w="1249" w:type="pct"/>
          </w:tcPr>
          <w:p w14:paraId="005EBD55" w14:textId="77777777" w:rsidR="00166DA8" w:rsidRPr="007606BD" w:rsidRDefault="00166DA8" w:rsidP="00166DA8">
            <w:pPr>
              <w:pStyle w:val="phtablecellleft"/>
              <w:rPr>
                <w:lang w:eastAsia="en-US"/>
              </w:rPr>
            </w:pPr>
            <w:r w:rsidRPr="00EC6B78">
              <w:rPr>
                <w:lang w:eastAsia="en-US"/>
              </w:rPr>
              <w:t xml:space="preserve">Действующие вещества лекарственных препаратов для медицинского применения, в том числе </w:t>
            </w:r>
            <w:r w:rsidRPr="00EC6B78">
              <w:rPr>
                <w:lang w:eastAsia="en-US"/>
              </w:rPr>
              <w:lastRenderedPageBreak/>
              <w:t>необходимых для льготного обеспечения граждан лекарственными средствами</w:t>
            </w:r>
          </w:p>
        </w:tc>
        <w:tc>
          <w:tcPr>
            <w:tcW w:w="1333" w:type="pct"/>
          </w:tcPr>
          <w:p w14:paraId="4D922651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lastRenderedPageBreak/>
              <w:t>FN_MNN_MED</w:t>
            </w:r>
          </w:p>
        </w:tc>
        <w:tc>
          <w:tcPr>
            <w:tcW w:w="1257" w:type="pct"/>
          </w:tcPr>
          <w:p w14:paraId="7AD4D35B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NOMBASE_MNN</w:t>
            </w:r>
          </w:p>
        </w:tc>
      </w:tr>
      <w:tr w:rsidR="00166DA8" w14:paraId="15993A18" w14:textId="77777777" w:rsidTr="00166DA8">
        <w:tc>
          <w:tcPr>
            <w:tcW w:w="1161" w:type="pct"/>
          </w:tcPr>
          <w:p w14:paraId="40791081" w14:textId="65F7196C" w:rsidR="00166DA8" w:rsidRPr="00EC6B7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1.2.643.5.1.13.13.99.2.540</w:t>
            </w:r>
          </w:p>
        </w:tc>
        <w:tc>
          <w:tcPr>
            <w:tcW w:w="1249" w:type="pct"/>
          </w:tcPr>
          <w:p w14:paraId="7F7AF4CF" w14:textId="53972052" w:rsidR="00166DA8" w:rsidRPr="00EC6B78" w:rsidRDefault="00166DA8" w:rsidP="00166DA8">
            <w:pPr>
              <w:pStyle w:val="phtablecellleft"/>
              <w:rPr>
                <w:lang w:eastAsia="en-US"/>
              </w:rPr>
            </w:pPr>
            <w:r w:rsidRPr="007606BD">
              <w:rPr>
                <w:lang w:eastAsia="en-US"/>
              </w:rPr>
              <w:t>Лекарственные препараты. Товарные позиции. ЕСКЛП с кодами КТРУ</w:t>
            </w:r>
          </w:p>
        </w:tc>
        <w:tc>
          <w:tcPr>
            <w:tcW w:w="1333" w:type="pct"/>
          </w:tcPr>
          <w:p w14:paraId="2B0EA223" w14:textId="67BFCCB1" w:rsidR="00166DA8" w:rsidRPr="00EC6B7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FN_TRN</w:t>
            </w:r>
          </w:p>
        </w:tc>
        <w:tc>
          <w:tcPr>
            <w:tcW w:w="1257" w:type="pct"/>
          </w:tcPr>
          <w:p w14:paraId="6B6ED2C8" w14:textId="441C9983" w:rsidR="00166DA8" w:rsidRPr="00EC6B78" w:rsidRDefault="00166DA8" w:rsidP="00166DA8">
            <w:pPr>
              <w:pStyle w:val="phtablecellleft"/>
              <w:rPr>
                <w:lang w:val="en-US" w:eastAsia="en-US"/>
              </w:rPr>
            </w:pPr>
            <w:r>
              <w:rPr>
                <w:lang w:val="en-US" w:eastAsia="en-US"/>
              </w:rPr>
              <w:t>TRN_FED_PRIV</w:t>
            </w:r>
          </w:p>
        </w:tc>
      </w:tr>
      <w:tr w:rsidR="00166DA8" w14:paraId="20CB0F58" w14:textId="77777777" w:rsidTr="00166DA8">
        <w:tc>
          <w:tcPr>
            <w:tcW w:w="1161" w:type="pct"/>
          </w:tcPr>
          <w:p w14:paraId="6491ECC6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1.2.643.5.1.13.13.99.2.611</w:t>
            </w:r>
          </w:p>
        </w:tc>
        <w:tc>
          <w:tcPr>
            <w:tcW w:w="1249" w:type="pct"/>
          </w:tcPr>
          <w:p w14:paraId="4D355493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Узлы СМНН. ЕСКЛП</w:t>
            </w:r>
          </w:p>
        </w:tc>
        <w:tc>
          <w:tcPr>
            <w:tcW w:w="1333" w:type="pct"/>
          </w:tcPr>
          <w:p w14:paraId="11FA73C8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FN_SMNN_ESKLP</w:t>
            </w:r>
          </w:p>
        </w:tc>
        <w:tc>
          <w:tcPr>
            <w:tcW w:w="1257" w:type="pct"/>
          </w:tcPr>
          <w:p w14:paraId="5038741B" w14:textId="77777777" w:rsidR="00166DA8" w:rsidRDefault="00166DA8" w:rsidP="00166DA8">
            <w:pPr>
              <w:pStyle w:val="phtablecellleft"/>
              <w:rPr>
                <w:lang w:val="en-US" w:eastAsia="en-US"/>
              </w:rPr>
            </w:pPr>
            <w:r w:rsidRPr="00EC6B78">
              <w:rPr>
                <w:lang w:val="en-US" w:eastAsia="en-US"/>
              </w:rPr>
              <w:t>NOMMODIF</w:t>
            </w:r>
          </w:p>
        </w:tc>
      </w:tr>
    </w:tbl>
    <w:p w14:paraId="5ED9327B" w14:textId="40333378" w:rsidR="007606BD" w:rsidRDefault="007606BD" w:rsidP="00761A56">
      <w:pPr>
        <w:pStyle w:val="phtablecolcaption"/>
        <w:jc w:val="both"/>
      </w:pPr>
    </w:p>
    <w:p w14:paraId="14C17ED6" w14:textId="038EDFAC" w:rsidR="007606BD" w:rsidRDefault="007606BD" w:rsidP="00761A56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 –</w:t>
      </w:r>
      <w:r>
        <w:rPr>
          <w:color w:val="000000" w:themeColor="text1"/>
        </w:rPr>
        <w:t xml:space="preserve"> Если выписка рецептов осуществляется только по МНН, то достаточно сопоставить справочники FN_MNN_MED и </w:t>
      </w:r>
      <w:r w:rsidR="00166DA8" w:rsidRPr="00EC6B78">
        <w:rPr>
          <w:lang w:val="en-US" w:eastAsia="en-US"/>
        </w:rPr>
        <w:t>NOMBASE</w:t>
      </w:r>
      <w:r w:rsidR="00166DA8" w:rsidRPr="00166DA8">
        <w:rPr>
          <w:lang w:eastAsia="en-US"/>
        </w:rPr>
        <w:t>_</w:t>
      </w:r>
      <w:r w:rsidR="00166DA8" w:rsidRPr="00EC6B78">
        <w:rPr>
          <w:lang w:val="en-US" w:eastAsia="en-US"/>
        </w:rPr>
        <w:t>MNN</w:t>
      </w:r>
      <w:r>
        <w:rPr>
          <w:color w:val="000000" w:themeColor="text1"/>
        </w:rPr>
        <w:t>. Если выписка рецептов осуществляется и по торговому наименованию лекарственного средства, то необходимо сопоставить еще и справочники FN_TRN и TRN_FED_PRIV.</w:t>
      </w:r>
    </w:p>
    <w:p w14:paraId="09A55219" w14:textId="77777777" w:rsidR="007606BD" w:rsidRDefault="007606BD" w:rsidP="00E034C4">
      <w:pPr>
        <w:pStyle w:val="5"/>
      </w:pPr>
      <w:r>
        <w:t>Загрузка справочников из ФРНСИ</w:t>
      </w:r>
    </w:p>
    <w:p w14:paraId="264B2F26" w14:textId="77777777" w:rsidR="007606BD" w:rsidRDefault="007606BD" w:rsidP="00761A56">
      <w:pPr>
        <w:pStyle w:val="phnormal"/>
      </w:pPr>
      <w:r>
        <w:rPr>
          <w:b/>
        </w:rPr>
        <w:t>Примечание –</w:t>
      </w:r>
      <w:r>
        <w:t xml:space="preserve"> Загрузку и последующую настройку справочников следует выполнять под пользователем «DEV», в противном случае не получится настроить отображаемые поля через веб-интерфейс Системы.</w:t>
      </w:r>
    </w:p>
    <w:p w14:paraId="2D5C82C6" w14:textId="77777777" w:rsidR="007606BD" w:rsidRDefault="007606BD" w:rsidP="00761A56">
      <w:pPr>
        <w:pStyle w:val="phlistitemizedtitle"/>
      </w:pPr>
      <w:r>
        <w:t>Чтобы загрузить справочники из Федеральной НСИ, выполните следующие действия:</w:t>
      </w:r>
    </w:p>
    <w:p w14:paraId="5111A1B9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Добавление справочников». Откроется форма загрузки справочников;</w:t>
      </w:r>
    </w:p>
    <w:p w14:paraId="2C760E19" w14:textId="6FF57292" w:rsidR="007606BD" w:rsidRDefault="007606BD" w:rsidP="00E3126A">
      <w:pPr>
        <w:pStyle w:val="phlistitemized1"/>
        <w:numPr>
          <w:ilvl w:val="0"/>
          <w:numId w:val="23"/>
        </w:numPr>
      </w:pPr>
      <w:r>
        <w:t>выберите значение «</w:t>
      </w:r>
      <w:hyperlink r:id="rId111" w:history="1">
        <w:r>
          <w:rPr>
            <w:rStyle w:val="af1"/>
          </w:rPr>
          <w:t>nsi.rosminzdrav.ru</w:t>
        </w:r>
      </w:hyperlink>
      <w:r>
        <w:t>» из выпадающего списка в поле «Источник загрузки»;</w:t>
      </w:r>
    </w:p>
    <w:p w14:paraId="4807B165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при необходимости введите токен пользователя в поле «Идентификатор пользователя НСИ»;</w:t>
      </w:r>
    </w:p>
    <w:p w14:paraId="6A2D4123" w14:textId="77777777" w:rsidR="007606BD" w:rsidRDefault="007606BD" w:rsidP="00761A56">
      <w:pPr>
        <w:pStyle w:val="phnormal"/>
      </w:pPr>
      <w:r>
        <w:rPr>
          <w:b/>
        </w:rPr>
        <w:t xml:space="preserve">Примечание – </w:t>
      </w:r>
      <w:r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6528C690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нажмите на кнопку «Загрузить». В результате в блоке «Добавление справочников НСИ» отобразится перечень справочников реестра ФРНСИ;</w:t>
      </w:r>
    </w:p>
    <w:p w14:paraId="68565CE6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найдите требуемый справочник по OID в блоке «Добавление справочников НСИ» и выберите пункт контекстного меню «Установить раздел». Откроется окно установки раздела;</w:t>
      </w:r>
    </w:p>
    <w:p w14:paraId="5436D48C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 xml:space="preserve">укажите в поле «Раздел» код раздела, соответствующий справочнику ФНСИ. Нужное значение выбирается из справочника «Системы: разделы» с помощью кнопки </w:t>
      </w:r>
      <w:r>
        <w:rPr>
          <w:noProof/>
          <w:lang w:eastAsia="ru-RU"/>
        </w:rPr>
        <w:drawing>
          <wp:inline distT="0" distB="0" distL="0" distR="0" wp14:anchorId="198AFC4F" wp14:editId="03FE2E28">
            <wp:extent cx="211455" cy="198120"/>
            <wp:effectExtent l="19050" t="19050" r="17145" b="11430"/>
            <wp:docPr id="100119" name="Рисунок 100119" descr="_scroll_external/attachments/image2020-10-21_12-10-12-0d4d2e4cba7aba629b99e2a9da6eef2360614c3d31beddadf1d337d11ba69f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scroll_external/attachments/image2020-10-21_12-10-12-0d4d2e4cba7aba629b99e2a9da6eef2360614c3d31beddadf1d337d11ba69f0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5684D567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lastRenderedPageBreak/>
        <w:t>нажмите на кнопку «ОК»;</w:t>
      </w:r>
    </w:p>
    <w:p w14:paraId="40FBA264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выберите в списке справочник ФНСИ с установленным разделом и выберите пункт контекстного меню «Загрузить версии».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1091A53B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снова выберите в списке справочник ФНСИ с установленным разделом и загруженными версиями и выберите пункт контекстного меню «Загрузить содержимое». Если у справочника более одной версии, откроется окно для выбора версии справочника;</w:t>
      </w:r>
    </w:p>
    <w:p w14:paraId="3E7C862D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установите флажок напротив необходимой версии и нажмите на кнопку «Ок». Содержимое справочника ФРНСИ загрузится в выбранный раздел МИС. По окончанию загрузки справочника Система отобразит информационное сообщение – закройте его.</w:t>
      </w:r>
    </w:p>
    <w:p w14:paraId="4A343999" w14:textId="77777777" w:rsidR="007606BD" w:rsidRDefault="007606BD" w:rsidP="00E034C4">
      <w:pPr>
        <w:pStyle w:val="5"/>
      </w:pPr>
      <w:r>
        <w:t>Сопоставление справочников МИС и ФРНСИ</w:t>
      </w:r>
    </w:p>
    <w:p w14:paraId="509286D6" w14:textId="77777777" w:rsidR="007606BD" w:rsidRDefault="007606BD" w:rsidP="00761A56">
      <w:pPr>
        <w:pStyle w:val="phlistitemizedtitle"/>
      </w:pPr>
      <w:r>
        <w:t>Чтобы сопоставить значения справочников ФРНСИ и МИС, выполните следующие действия:</w:t>
      </w:r>
    </w:p>
    <w:p w14:paraId="204B9AEF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Связь со справочниками МИС». Откроется форма сопоставления значений справочников;</w:t>
      </w:r>
    </w:p>
    <w:p w14:paraId="0F83787A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укажите в поле «Справочник НСИ» требуемый справочник ФРНСИ. В блоке «Справочник НСИ» отобразится содержимое выбранного справочника;</w:t>
      </w:r>
    </w:p>
    <w:p w14:paraId="41B195E5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укажите в поле «Раздел МИС» сопоставляемый справочник МИС. В блоке «Значения раздела МИС» отобразится содержимое выбранного справочника;</w:t>
      </w:r>
    </w:p>
    <w:p w14:paraId="54D04729" w14:textId="77777777" w:rsidR="007606BD" w:rsidRDefault="007606BD" w:rsidP="00E3126A">
      <w:pPr>
        <w:pStyle w:val="phlistitemized1"/>
        <w:numPr>
          <w:ilvl w:val="0"/>
          <w:numId w:val="23"/>
        </w:numPr>
      </w:pPr>
      <w:r>
        <w:t>сопоставьте значения выбранных справочников следующим образом:</w:t>
      </w:r>
    </w:p>
    <w:p w14:paraId="5546C8FC" w14:textId="77777777" w:rsidR="007606BD" w:rsidRDefault="007606BD" w:rsidP="002E4BE6">
      <w:pPr>
        <w:pStyle w:val="phlistitemized2"/>
      </w:pPr>
      <w:r>
        <w:t>выберите в списке значение федерального справочника;</w:t>
      </w:r>
    </w:p>
    <w:p w14:paraId="17994444" w14:textId="77777777" w:rsidR="007606BD" w:rsidRDefault="007606BD" w:rsidP="002E4BE6">
      <w:pPr>
        <w:pStyle w:val="phlistitemized2"/>
      </w:pPr>
      <w:r>
        <w:t>выберите в списке значение справочника МИС и выберите пункт контекстного меню «Добавить связь со справочником НСИ». Выбранные значения справочников будут сопоставлены.</w:t>
      </w:r>
    </w:p>
    <w:p w14:paraId="4563B46C" w14:textId="77777777" w:rsidR="00166DA8" w:rsidRPr="000263B8" w:rsidRDefault="00166DA8" w:rsidP="00166DA8">
      <w:pPr>
        <w:pStyle w:val="4"/>
      </w:pPr>
      <w:r w:rsidRPr="000263B8">
        <w:t xml:space="preserve">Настройка раздела </w:t>
      </w:r>
      <w:r>
        <w:t>«</w:t>
      </w:r>
      <w:r w:rsidRPr="000263B8">
        <w:t>VIMIS_SEMD</w:t>
      </w:r>
      <w:r>
        <w:t>»</w:t>
      </w:r>
    </w:p>
    <w:p w14:paraId="1D0D7DA3" w14:textId="77777777" w:rsidR="00166DA8" w:rsidRDefault="00166DA8" w:rsidP="00166DA8">
      <w:pPr>
        <w:pStyle w:val="phlistitemizedtitle"/>
      </w:pPr>
      <w:r w:rsidRPr="000263B8">
        <w:t xml:space="preserve">Настройте системный раздел с кодом </w:t>
      </w:r>
      <w:r>
        <w:t>«</w:t>
      </w:r>
      <w:r w:rsidRPr="000263B8">
        <w:t>VIMIS_SEMD</w:t>
      </w:r>
      <w:r>
        <w:t>»</w:t>
      </w:r>
      <w:r w:rsidRPr="000263B8">
        <w:t xml:space="preserve"> (наименование – </w:t>
      </w:r>
      <w:r>
        <w:t>«</w:t>
      </w:r>
      <w:r w:rsidRPr="000263B8">
        <w:t>Настройка формирования СЭМД для регистрации в ВИМИС</w:t>
      </w:r>
      <w:r>
        <w:t>»</w:t>
      </w:r>
      <w:r w:rsidRPr="000263B8">
        <w:t>). Для этого выполните следующие действия</w:t>
      </w:r>
      <w:r>
        <w:t>:</w:t>
      </w:r>
    </w:p>
    <w:p w14:paraId="299986FF" w14:textId="77777777" w:rsidR="00166DA8" w:rsidRPr="000263B8" w:rsidRDefault="00166DA8" w:rsidP="00166DA8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Словари-админ</w:t>
      </w:r>
      <w:r>
        <w:t>»</w:t>
      </w:r>
      <w:r w:rsidRPr="000263B8">
        <w:t>. Откроется форма настройки системных разделов;</w:t>
      </w:r>
    </w:p>
    <w:p w14:paraId="01DCA1A2" w14:textId="26D55E11" w:rsidR="00166DA8" w:rsidRPr="000263B8" w:rsidRDefault="00166DA8" w:rsidP="00166DA8">
      <w:pPr>
        <w:pStyle w:val="phlistitemized1"/>
      </w:pPr>
      <w:r w:rsidRPr="000263B8">
        <w:lastRenderedPageBreak/>
        <w:t xml:space="preserve">выберите раздел с кодом </w:t>
      </w:r>
      <w:r>
        <w:t>«</w:t>
      </w:r>
      <w:r w:rsidRPr="000263B8">
        <w:t>VIMIS_SEMD</w:t>
      </w:r>
      <w:r>
        <w:t>»</w:t>
      </w:r>
      <w:r w:rsidRPr="000263B8">
        <w:t>. Откроется окно просмотра значений раздела</w:t>
      </w:r>
      <w:r>
        <w:t xml:space="preserve"> (см. </w:t>
      </w:r>
      <w:r>
        <w:fldChar w:fldCharType="begin"/>
      </w:r>
      <w:r>
        <w:instrText xml:space="preserve"> REF _Ref119067770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31</w:t>
      </w:r>
      <w:r>
        <w:fldChar w:fldCharType="end"/>
      </w:r>
      <w:r>
        <w:t>)</w:t>
      </w:r>
      <w:r w:rsidRPr="000263B8">
        <w:t>;</w:t>
      </w:r>
    </w:p>
    <w:p w14:paraId="083171C9" w14:textId="5995054A" w:rsidR="00166DA8" w:rsidRPr="000263B8" w:rsidRDefault="00166DA8" w:rsidP="00166DA8">
      <w:pPr>
        <w:pStyle w:val="phlistitemized1"/>
      </w:pPr>
      <w:r w:rsidRPr="000263B8">
        <w:t>вызовите контекстно</w:t>
      </w:r>
      <w:r>
        <w:t>е меню и выберите пункт</w:t>
      </w:r>
      <w:r w:rsidRPr="000263B8">
        <w:t xml:space="preserve"> </w:t>
      </w:r>
      <w:r>
        <w:t>«</w:t>
      </w:r>
      <w:r w:rsidRPr="000263B8">
        <w:t>Добавить</w:t>
      </w:r>
      <w:r>
        <w:t>»</w:t>
      </w:r>
      <w:r w:rsidRPr="000263B8">
        <w:t>. Откроется окно добавления значения словаря</w:t>
      </w:r>
      <w:r>
        <w:t xml:space="preserve"> (см. </w:t>
      </w:r>
      <w:r>
        <w:fldChar w:fldCharType="begin"/>
      </w:r>
      <w:r>
        <w:instrText xml:space="preserve"> REF _Ref119067776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32</w:t>
      </w:r>
      <w:r>
        <w:fldChar w:fldCharType="end"/>
      </w:r>
      <w:r>
        <w:t>)</w:t>
      </w:r>
      <w:r w:rsidRPr="000263B8">
        <w:t>;</w:t>
      </w:r>
    </w:p>
    <w:p w14:paraId="6BE6ECC2" w14:textId="739EB157" w:rsidR="00166DA8" w:rsidRPr="000263B8" w:rsidRDefault="00166DA8" w:rsidP="00166DA8">
      <w:pPr>
        <w:pStyle w:val="phlistitemized1"/>
      </w:pPr>
      <w:r w:rsidRPr="000263B8">
        <w:t>заполните поля согласно таблице ниже</w:t>
      </w:r>
      <w:r>
        <w:t xml:space="preserve"> (</w:t>
      </w:r>
      <w:r>
        <w:fldChar w:fldCharType="begin"/>
      </w:r>
      <w:r>
        <w:instrText xml:space="preserve"> REF _Ref121149749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74</w:t>
      </w:r>
      <w:r>
        <w:fldChar w:fldCharType="end"/>
      </w:r>
      <w:r>
        <w:t>)</w:t>
      </w:r>
      <w:r w:rsidRPr="000263B8">
        <w:t>;</w:t>
      </w:r>
    </w:p>
    <w:p w14:paraId="1515BCEA" w14:textId="473B5A0A" w:rsidR="00166DA8" w:rsidRDefault="00166DA8" w:rsidP="00166DA8">
      <w:pPr>
        <w:pStyle w:val="phtabletitle"/>
      </w:pPr>
      <w:bookmarkStart w:id="378" w:name="_Ref121149749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74</w:t>
      </w:r>
      <w:r w:rsidRPr="000263B8">
        <w:fldChar w:fldCharType="end"/>
      </w:r>
      <w:bookmarkEnd w:id="378"/>
      <w:r w:rsidRPr="000263B8">
        <w:t xml:space="preserve"> </w:t>
      </w:r>
      <w:r>
        <w:t xml:space="preserve">– </w:t>
      </w:r>
      <w:r w:rsidRPr="000263B8">
        <w:t xml:space="preserve">Заполнение полей окна добавления значения в системный раздел </w:t>
      </w:r>
      <w:r>
        <w:t>«</w:t>
      </w:r>
      <w:r w:rsidRPr="000263B8">
        <w:t>VIMIS_SEMD</w:t>
      </w:r>
      <w:r>
        <w:t>»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166DA8" w14:paraId="2BB05187" w14:textId="77777777" w:rsidTr="00166DA8">
        <w:tc>
          <w:tcPr>
            <w:tcW w:w="3396" w:type="dxa"/>
          </w:tcPr>
          <w:p w14:paraId="7DFD1DAB" w14:textId="77777777" w:rsidR="00166DA8" w:rsidRDefault="00166DA8" w:rsidP="00166DA8">
            <w:pPr>
              <w:pStyle w:val="phtablecolcaption"/>
            </w:pPr>
            <w:r w:rsidRPr="0002164F">
              <w:t>Наименование поля</w:t>
            </w:r>
          </w:p>
        </w:tc>
        <w:tc>
          <w:tcPr>
            <w:tcW w:w="3396" w:type="dxa"/>
          </w:tcPr>
          <w:p w14:paraId="72681FF4" w14:textId="77777777" w:rsidR="00166DA8" w:rsidRDefault="00166DA8" w:rsidP="00166DA8">
            <w:pPr>
              <w:pStyle w:val="phtablecolcaption"/>
            </w:pPr>
            <w:r w:rsidRPr="0002164F">
              <w:t>Обязательность</w:t>
            </w:r>
          </w:p>
        </w:tc>
        <w:tc>
          <w:tcPr>
            <w:tcW w:w="3396" w:type="dxa"/>
          </w:tcPr>
          <w:p w14:paraId="1F9ED724" w14:textId="77777777" w:rsidR="00166DA8" w:rsidRDefault="00166DA8" w:rsidP="00166DA8">
            <w:pPr>
              <w:pStyle w:val="phtablecolcaption"/>
            </w:pPr>
            <w:r w:rsidRPr="0002164F">
              <w:rPr>
                <w:rFonts w:cs="Times New Roman"/>
              </w:rPr>
              <w:t>Значение</w:t>
            </w:r>
          </w:p>
        </w:tc>
      </w:tr>
      <w:tr w:rsidR="00166DA8" w14:paraId="13FD0B3B" w14:textId="77777777" w:rsidTr="00166DA8">
        <w:tc>
          <w:tcPr>
            <w:tcW w:w="3396" w:type="dxa"/>
          </w:tcPr>
          <w:p w14:paraId="26346C88" w14:textId="77777777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Тип документа</w:t>
            </w:r>
          </w:p>
        </w:tc>
        <w:tc>
          <w:tcPr>
            <w:tcW w:w="3396" w:type="dxa"/>
          </w:tcPr>
          <w:p w14:paraId="443451A2" w14:textId="77777777" w:rsidR="00166DA8" w:rsidRPr="0002164F" w:rsidRDefault="00166DA8" w:rsidP="00166DA8">
            <w:pPr>
              <w:pStyle w:val="phtablecolcaption"/>
              <w:rPr>
                <w:b w:val="0"/>
              </w:rPr>
            </w:pPr>
            <w:r w:rsidRPr="00E24349">
              <w:rPr>
                <w:noProof/>
              </w:rPr>
              <w:drawing>
                <wp:inline distT="0" distB="0" distL="0" distR="0" wp14:anchorId="7C30723B" wp14:editId="699B3F89">
                  <wp:extent cx="152213" cy="152297"/>
                  <wp:effectExtent l="0" t="0" r="0" b="0"/>
                  <wp:docPr id="100099" name="Рисунок 10009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62C7E7B" w14:textId="6AB8059C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>
              <w:rPr>
                <w:b w:val="0"/>
              </w:rPr>
              <w:t>360</w:t>
            </w:r>
          </w:p>
        </w:tc>
      </w:tr>
      <w:tr w:rsidR="00166DA8" w14:paraId="42E2EFBB" w14:textId="77777777" w:rsidTr="00166DA8">
        <w:tc>
          <w:tcPr>
            <w:tcW w:w="3396" w:type="dxa"/>
          </w:tcPr>
          <w:p w14:paraId="6DA4820A" w14:textId="77777777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Формируем СЭМД: 0 - СЭМД бета (СМС), 1 - СЭМД</w:t>
            </w:r>
          </w:p>
        </w:tc>
        <w:tc>
          <w:tcPr>
            <w:tcW w:w="3396" w:type="dxa"/>
          </w:tcPr>
          <w:p w14:paraId="5B1DAEE5" w14:textId="77777777" w:rsidR="00166DA8" w:rsidRPr="0002164F" w:rsidRDefault="00166DA8" w:rsidP="00166DA8">
            <w:pPr>
              <w:pStyle w:val="phtablecolcaption"/>
              <w:rPr>
                <w:b w:val="0"/>
              </w:rPr>
            </w:pPr>
            <w:r w:rsidRPr="00E24349">
              <w:rPr>
                <w:noProof/>
              </w:rPr>
              <w:drawing>
                <wp:inline distT="0" distB="0" distL="0" distR="0" wp14:anchorId="03E16B20" wp14:editId="79D763DE">
                  <wp:extent cx="152213" cy="152297"/>
                  <wp:effectExtent l="0" t="0" r="0" b="0"/>
                  <wp:docPr id="100100" name="Рисунок 10010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CCB6B5F" w14:textId="77777777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0</w:t>
            </w:r>
          </w:p>
        </w:tc>
      </w:tr>
      <w:tr w:rsidR="00166DA8" w14:paraId="6376BA7F" w14:textId="77777777" w:rsidTr="00166DA8">
        <w:tc>
          <w:tcPr>
            <w:tcW w:w="3396" w:type="dxa"/>
          </w:tcPr>
          <w:p w14:paraId="1713B912" w14:textId="77777777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Тип СЭМД: тег docType в теле SOAP пакета</w:t>
            </w:r>
          </w:p>
        </w:tc>
        <w:tc>
          <w:tcPr>
            <w:tcW w:w="3396" w:type="dxa"/>
          </w:tcPr>
          <w:p w14:paraId="6AAF9CBC" w14:textId="77777777" w:rsidR="00166DA8" w:rsidRPr="0002164F" w:rsidRDefault="00166DA8" w:rsidP="00166DA8">
            <w:pPr>
              <w:pStyle w:val="phtablecolcaption"/>
              <w:rPr>
                <w:b w:val="0"/>
              </w:rPr>
            </w:pPr>
          </w:p>
        </w:tc>
        <w:tc>
          <w:tcPr>
            <w:tcW w:w="3396" w:type="dxa"/>
          </w:tcPr>
          <w:p w14:paraId="6E1CD726" w14:textId="64E44306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</w:tr>
      <w:tr w:rsidR="00166DA8" w14:paraId="0CDDAF31" w14:textId="77777777" w:rsidTr="00166DA8">
        <w:tc>
          <w:tcPr>
            <w:tcW w:w="3396" w:type="dxa"/>
          </w:tcPr>
          <w:p w14:paraId="5CDD9757" w14:textId="77777777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Версия типа СЭМД: тег docTypeVersion в теле SOAP-пакета</w:t>
            </w:r>
          </w:p>
        </w:tc>
        <w:tc>
          <w:tcPr>
            <w:tcW w:w="3396" w:type="dxa"/>
          </w:tcPr>
          <w:p w14:paraId="3C03D273" w14:textId="77777777" w:rsidR="00166DA8" w:rsidRPr="0002164F" w:rsidRDefault="00166DA8" w:rsidP="00166DA8">
            <w:pPr>
              <w:pStyle w:val="phtablecolcaption"/>
              <w:rPr>
                <w:b w:val="0"/>
              </w:rPr>
            </w:pPr>
          </w:p>
        </w:tc>
        <w:tc>
          <w:tcPr>
            <w:tcW w:w="3396" w:type="dxa"/>
          </w:tcPr>
          <w:p w14:paraId="79AD6A8D" w14:textId="77777777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3</w:t>
            </w:r>
          </w:p>
        </w:tc>
      </w:tr>
      <w:tr w:rsidR="00166DA8" w14:paraId="3ACBAA9E" w14:textId="77777777" w:rsidTr="00166DA8">
        <w:tc>
          <w:tcPr>
            <w:tcW w:w="3396" w:type="dxa"/>
          </w:tcPr>
          <w:p w14:paraId="2F96A9F7" w14:textId="77777777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Наименование ВИМИС</w:t>
            </w:r>
          </w:p>
        </w:tc>
        <w:tc>
          <w:tcPr>
            <w:tcW w:w="3396" w:type="dxa"/>
          </w:tcPr>
          <w:p w14:paraId="4203474A" w14:textId="77777777" w:rsidR="00166DA8" w:rsidRPr="0002164F" w:rsidRDefault="00166DA8" w:rsidP="00166DA8">
            <w:pPr>
              <w:pStyle w:val="phtablecolcaption"/>
              <w:rPr>
                <w:b w:val="0"/>
              </w:rPr>
            </w:pPr>
            <w:r w:rsidRPr="00E24349">
              <w:rPr>
                <w:noProof/>
              </w:rPr>
              <w:drawing>
                <wp:inline distT="0" distB="0" distL="0" distR="0" wp14:anchorId="571F3328" wp14:editId="62FA7AF1">
                  <wp:extent cx="152213" cy="152297"/>
                  <wp:effectExtent l="0" t="0" r="0" b="0"/>
                  <wp:docPr id="100101" name="Рисунок 10010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2D2C491" w14:textId="77777777" w:rsidR="00166DA8" w:rsidRPr="0002164F" w:rsidRDefault="00166DA8" w:rsidP="00166DA8">
            <w:pPr>
              <w:pStyle w:val="phtablecolcaption"/>
              <w:jc w:val="left"/>
              <w:rPr>
                <w:b w:val="0"/>
              </w:rPr>
            </w:pPr>
            <w:r w:rsidRPr="0002164F">
              <w:rPr>
                <w:b w:val="0"/>
              </w:rPr>
              <w:t>ВИМИС ССЗ</w:t>
            </w:r>
          </w:p>
        </w:tc>
      </w:tr>
    </w:tbl>
    <w:p w14:paraId="325D553A" w14:textId="77777777" w:rsidR="00166DA8" w:rsidRDefault="00166DA8" w:rsidP="00166DA8">
      <w:pPr>
        <w:pStyle w:val="phnormal"/>
        <w:ind w:firstLine="0"/>
      </w:pPr>
    </w:p>
    <w:p w14:paraId="3950AC39" w14:textId="77777777" w:rsidR="00166DA8" w:rsidRDefault="00166DA8" w:rsidP="00166DA8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Добавленное значение отобразится в окне раздела </w:t>
      </w:r>
      <w:r>
        <w:t>«</w:t>
      </w:r>
      <w:r w:rsidRPr="000263B8">
        <w:t>VIMIS_SEMD</w:t>
      </w:r>
      <w:r>
        <w:t>»</w:t>
      </w:r>
      <w:r w:rsidRPr="000263B8">
        <w:t>.</w:t>
      </w:r>
    </w:p>
    <w:p w14:paraId="759B0007" w14:textId="4C93FF1B" w:rsidR="00166DA8" w:rsidRDefault="00166DA8" w:rsidP="00166DA8">
      <w:pPr>
        <w:pStyle w:val="phlistitemized1"/>
        <w:numPr>
          <w:ilvl w:val="0"/>
          <w:numId w:val="0"/>
        </w:numPr>
        <w:ind w:left="851"/>
      </w:pPr>
      <w:r w:rsidRPr="00166DA8">
        <w:rPr>
          <w:b/>
        </w:rPr>
        <w:t>Примечание</w:t>
      </w:r>
      <w:r>
        <w:t xml:space="preserve"> – </w:t>
      </w:r>
      <w:r w:rsidRPr="006844EA">
        <w:t xml:space="preserve">Типы документов настраиваются в словаре «Типы подписываемых документов» (код – «EHR_TYPES») по пути «Система/ Словари-админ». Подробное описание настройки словаря представлено в п. </w:t>
      </w:r>
      <w:r w:rsidRPr="006844EA">
        <w:fldChar w:fldCharType="begin"/>
      </w:r>
      <w:r w:rsidRPr="006844EA">
        <w:instrText xml:space="preserve"> REF _Ref118561936 \r \h </w:instrText>
      </w:r>
      <w:r w:rsidRPr="006844EA">
        <w:fldChar w:fldCharType="separate"/>
      </w:r>
      <w:r w:rsidR="00DE36C7">
        <w:t>2.10</w:t>
      </w:r>
      <w:r w:rsidRPr="006844EA">
        <w:fldChar w:fldCharType="end"/>
      </w:r>
      <w:r w:rsidRPr="000263B8">
        <w:t>.</w:t>
      </w:r>
    </w:p>
    <w:p w14:paraId="0915959E" w14:textId="77777777" w:rsidR="00E034C4" w:rsidRPr="00E034C4" w:rsidRDefault="00E034C4" w:rsidP="00E034C4">
      <w:pPr>
        <w:pStyle w:val="4"/>
      </w:pPr>
      <w:r w:rsidRPr="00E034C4">
        <w:t>Настройка пользовательских процедур</w:t>
      </w:r>
    </w:p>
    <w:p w14:paraId="01DFA79C" w14:textId="77777777" w:rsidR="00E034C4" w:rsidRPr="00E034C4" w:rsidRDefault="00E034C4" w:rsidP="00E034C4">
      <w:pPr>
        <w:pStyle w:val="5"/>
      </w:pPr>
      <w:r w:rsidRPr="00E034C4">
        <w:t>Создание пользовательской процедуры</w:t>
      </w:r>
    </w:p>
    <w:p w14:paraId="7C2DC8E3" w14:textId="77777777" w:rsidR="00E034C4" w:rsidRPr="00E034C4" w:rsidRDefault="00E034C4" w:rsidP="002802BD">
      <w:pPr>
        <w:spacing w:line="360" w:lineRule="auto"/>
        <w:ind w:firstLine="851"/>
      </w:pPr>
      <w:r w:rsidRPr="00E034C4">
        <w:t>Для создания пользовательской процедуры выполните следующие действия:</w:t>
      </w:r>
    </w:p>
    <w:p w14:paraId="038095AC" w14:textId="34DDB89C" w:rsidR="00E034C4" w:rsidRPr="00E034C4" w:rsidRDefault="00E034C4" w:rsidP="00E3126A">
      <w:pPr>
        <w:pStyle w:val="aff9"/>
        <w:numPr>
          <w:ilvl w:val="0"/>
          <w:numId w:val="30"/>
        </w:numPr>
        <w:spacing w:line="360" w:lineRule="auto"/>
        <w:rPr>
          <w:lang w:eastAsia="en-US"/>
        </w:rPr>
      </w:pPr>
      <w:r w:rsidRPr="00E034C4">
        <w:rPr>
          <w:lang w:eastAsia="en-US"/>
        </w:rPr>
        <w:t>выберите в главном меню пункт «Система/ Пользовательские процедуры». Откроется форма настройки пользовательских процедур (</w:t>
      </w:r>
      <w:r>
        <w:rPr>
          <w:lang w:eastAsia="en-US"/>
        </w:rPr>
        <w:t xml:space="preserve">см. </w:t>
      </w:r>
      <w:r w:rsidRPr="00E034C4">
        <w:rPr>
          <w:lang w:eastAsia="en-US"/>
        </w:rPr>
        <w:fldChar w:fldCharType="begin"/>
      </w:r>
      <w:r w:rsidRPr="00E034C4">
        <w:rPr>
          <w:lang w:eastAsia="en-US"/>
        </w:rPr>
        <w:instrText xml:space="preserve"> REF _Ref119065830 \h </w:instrText>
      </w:r>
      <w:r w:rsidR="00076ACF">
        <w:rPr>
          <w:lang w:eastAsia="en-US"/>
        </w:rPr>
        <w:instrText xml:space="preserve"> \* MERGEFORMAT </w:instrText>
      </w:r>
      <w:r w:rsidRPr="00E034C4">
        <w:rPr>
          <w:lang w:eastAsia="en-US"/>
        </w:rPr>
      </w:r>
      <w:r w:rsidRPr="00E034C4">
        <w:rPr>
          <w:lang w:eastAsia="en-US"/>
        </w:rPr>
        <w:fldChar w:fldCharType="separate"/>
      </w:r>
      <w:r w:rsidR="00DE36C7">
        <w:rPr>
          <w:lang w:eastAsia="en-US"/>
        </w:rPr>
        <w:t>Рисунок 15</w:t>
      </w:r>
      <w:r w:rsidRPr="00E034C4">
        <w:rPr>
          <w:lang w:eastAsia="en-US"/>
        </w:rPr>
        <w:fldChar w:fldCharType="end"/>
      </w:r>
      <w:r w:rsidRPr="00E034C4">
        <w:rPr>
          <w:lang w:eastAsia="en-US"/>
        </w:rPr>
        <w:t>);</w:t>
      </w:r>
    </w:p>
    <w:p w14:paraId="7BBA6B29" w14:textId="6FAE951E" w:rsidR="00E034C4" w:rsidRPr="00E034C4" w:rsidRDefault="00E034C4" w:rsidP="00E3126A">
      <w:pPr>
        <w:pStyle w:val="aff9"/>
        <w:numPr>
          <w:ilvl w:val="0"/>
          <w:numId w:val="30"/>
        </w:numPr>
        <w:spacing w:line="360" w:lineRule="auto"/>
        <w:rPr>
          <w:lang w:eastAsia="en-US"/>
        </w:rPr>
      </w:pPr>
      <w:r w:rsidRPr="00E034C4">
        <w:rPr>
          <w:lang w:eastAsia="en-US"/>
        </w:rPr>
        <w:t>вызовите контекстное меню в блоке «Пользовательские процедуры» и выберите пункт «Добавить». Откроется окно добавления пользовательской процедуры (</w:t>
      </w:r>
      <w:r w:rsidR="00076ACF">
        <w:rPr>
          <w:lang w:eastAsia="en-US"/>
        </w:rPr>
        <w:t xml:space="preserve">см. </w:t>
      </w:r>
      <w:r w:rsidRPr="00E034C4">
        <w:rPr>
          <w:lang w:eastAsia="en-US"/>
        </w:rPr>
        <w:fldChar w:fldCharType="begin"/>
      </w:r>
      <w:r w:rsidRPr="00E034C4">
        <w:rPr>
          <w:lang w:eastAsia="en-US"/>
        </w:rPr>
        <w:instrText xml:space="preserve"> REF _Ref119065838 \h </w:instrText>
      </w:r>
      <w:r w:rsidR="00076ACF">
        <w:rPr>
          <w:lang w:eastAsia="en-US"/>
        </w:rPr>
        <w:instrText xml:space="preserve"> \* MERGEFORMAT </w:instrText>
      </w:r>
      <w:r w:rsidRPr="00E034C4">
        <w:rPr>
          <w:lang w:eastAsia="en-US"/>
        </w:rPr>
      </w:r>
      <w:r w:rsidRPr="00E034C4">
        <w:rPr>
          <w:lang w:eastAsia="en-US"/>
        </w:rPr>
        <w:fldChar w:fldCharType="separate"/>
      </w:r>
      <w:r w:rsidR="00DE36C7">
        <w:rPr>
          <w:lang w:eastAsia="en-US"/>
        </w:rPr>
        <w:t>Рисунок 16</w:t>
      </w:r>
      <w:r w:rsidRPr="00E034C4">
        <w:rPr>
          <w:lang w:eastAsia="en-US"/>
        </w:rPr>
        <w:fldChar w:fldCharType="end"/>
      </w:r>
      <w:r w:rsidRPr="00E034C4">
        <w:rPr>
          <w:lang w:eastAsia="en-US"/>
        </w:rPr>
        <w:t>);</w:t>
      </w:r>
    </w:p>
    <w:p w14:paraId="104A44DC" w14:textId="6641F898" w:rsidR="00E034C4" w:rsidRPr="00E034C4" w:rsidRDefault="00E034C4" w:rsidP="00E3126A">
      <w:pPr>
        <w:pStyle w:val="aff9"/>
        <w:numPr>
          <w:ilvl w:val="0"/>
          <w:numId w:val="31"/>
        </w:numPr>
        <w:spacing w:line="360" w:lineRule="auto"/>
        <w:rPr>
          <w:lang w:eastAsia="en-US"/>
        </w:rPr>
      </w:pPr>
      <w:r w:rsidRPr="00E034C4">
        <w:rPr>
          <w:lang w:eastAsia="en-US"/>
        </w:rPr>
        <w:t xml:space="preserve">заполните поля для </w:t>
      </w:r>
      <w:r w:rsidR="00076ACF">
        <w:rPr>
          <w:lang w:eastAsia="en-US"/>
        </w:rPr>
        <w:t>добавления</w:t>
      </w:r>
      <w:r w:rsidRPr="00E034C4">
        <w:rPr>
          <w:lang w:eastAsia="en-US"/>
        </w:rPr>
        <w:t xml:space="preserve"> пользовательской процедуры согласно таблице ниже (</w:t>
      </w:r>
      <w:r w:rsidR="00076ACF">
        <w:rPr>
          <w:lang w:eastAsia="en-US"/>
        </w:rPr>
        <w:fldChar w:fldCharType="begin"/>
      </w:r>
      <w:r w:rsidR="00076ACF">
        <w:rPr>
          <w:lang w:eastAsia="en-US"/>
        </w:rPr>
        <w:instrText xml:space="preserve"> REF _Ref121165515 \h </w:instrText>
      </w:r>
      <w:r w:rsidR="00076ACF">
        <w:rPr>
          <w:lang w:eastAsia="en-US"/>
        </w:rPr>
      </w:r>
      <w:r w:rsidR="00076ACF">
        <w:rPr>
          <w:lang w:eastAsia="en-US"/>
        </w:rPr>
        <w:fldChar w:fldCharType="separate"/>
      </w:r>
      <w:r w:rsidR="00DE36C7" w:rsidRPr="00E034C4">
        <w:t>Таблица </w:t>
      </w:r>
      <w:r w:rsidR="00DE36C7">
        <w:rPr>
          <w:noProof/>
        </w:rPr>
        <w:t>75</w:t>
      </w:r>
      <w:r w:rsidR="00076ACF">
        <w:rPr>
          <w:lang w:eastAsia="en-US"/>
        </w:rPr>
        <w:fldChar w:fldCharType="end"/>
      </w:r>
      <w:r w:rsidRPr="00E034C4">
        <w:rPr>
          <w:lang w:eastAsia="en-US"/>
        </w:rPr>
        <w:t>);</w:t>
      </w:r>
    </w:p>
    <w:p w14:paraId="0C406F23" w14:textId="1A65213F" w:rsidR="00E034C4" w:rsidRPr="00E034C4" w:rsidRDefault="00E034C4" w:rsidP="00E034C4">
      <w:bookmarkStart w:id="379" w:name="_Ref121165515"/>
      <w:r w:rsidRPr="00E034C4">
        <w:t>Таблица </w:t>
      </w:r>
      <w:r w:rsidRPr="00E034C4">
        <w:fldChar w:fldCharType="begin"/>
      </w:r>
      <w:r w:rsidRPr="00E034C4">
        <w:instrText>SEQ Таблица \* ARABIC</w:instrText>
      </w:r>
      <w:r w:rsidRPr="00E034C4">
        <w:fldChar w:fldCharType="separate"/>
      </w:r>
      <w:r w:rsidR="00DE36C7">
        <w:rPr>
          <w:noProof/>
        </w:rPr>
        <w:t>75</w:t>
      </w:r>
      <w:r w:rsidRPr="00E034C4">
        <w:fldChar w:fldCharType="end"/>
      </w:r>
      <w:bookmarkEnd w:id="379"/>
      <w:r w:rsidRPr="00E034C4">
        <w:t xml:space="preserve"> – Заполнение полей окна добав</w:t>
      </w:r>
      <w:r w:rsidR="00076ACF">
        <w:t>ления пользовательских процедур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2830"/>
        <w:gridCol w:w="3260"/>
        <w:gridCol w:w="4098"/>
      </w:tblGrid>
      <w:tr w:rsidR="00076ACF" w:rsidRPr="00E034C4" w14:paraId="7AA5B983" w14:textId="77777777" w:rsidTr="00076ACF">
        <w:trPr>
          <w:tblHeader/>
        </w:trPr>
        <w:tc>
          <w:tcPr>
            <w:tcW w:w="1389" w:type="pct"/>
          </w:tcPr>
          <w:p w14:paraId="1EF44292" w14:textId="28AB7942" w:rsidR="00076ACF" w:rsidRPr="00076ACF" w:rsidRDefault="00076ACF" w:rsidP="00076ACF">
            <w:pPr>
              <w:jc w:val="center"/>
              <w:rPr>
                <w:b/>
              </w:rPr>
            </w:pPr>
            <w:r w:rsidRPr="00076ACF">
              <w:rPr>
                <w:b/>
              </w:rPr>
              <w:lastRenderedPageBreak/>
              <w:t>Наименование поля</w:t>
            </w:r>
          </w:p>
        </w:tc>
        <w:tc>
          <w:tcPr>
            <w:tcW w:w="1600" w:type="pct"/>
          </w:tcPr>
          <w:p w14:paraId="1BAA9F00" w14:textId="1C54DD10" w:rsidR="00076ACF" w:rsidRPr="00076ACF" w:rsidRDefault="00076ACF" w:rsidP="00076ACF">
            <w:pPr>
              <w:jc w:val="center"/>
              <w:rPr>
                <w:b/>
              </w:rPr>
            </w:pPr>
            <w:r w:rsidRPr="00076ACF">
              <w:rPr>
                <w:b/>
              </w:rPr>
              <w:t>Обязательность</w:t>
            </w:r>
          </w:p>
        </w:tc>
        <w:tc>
          <w:tcPr>
            <w:tcW w:w="2011" w:type="pct"/>
          </w:tcPr>
          <w:p w14:paraId="7BA2932C" w14:textId="78730744" w:rsidR="00076ACF" w:rsidRPr="00076ACF" w:rsidRDefault="00076ACF" w:rsidP="00076ACF">
            <w:pPr>
              <w:jc w:val="center"/>
              <w:rPr>
                <w:b/>
              </w:rPr>
            </w:pPr>
            <w:r w:rsidRPr="00076ACF">
              <w:rPr>
                <w:b/>
              </w:rPr>
              <w:t>Значение</w:t>
            </w:r>
          </w:p>
        </w:tc>
      </w:tr>
      <w:tr w:rsidR="00076ACF" w:rsidRPr="00E034C4" w14:paraId="70935CCC" w14:textId="77777777" w:rsidTr="00076ACF">
        <w:tc>
          <w:tcPr>
            <w:tcW w:w="1389" w:type="pct"/>
          </w:tcPr>
          <w:p w14:paraId="42CABE84" w14:textId="46ACF169" w:rsidR="00076ACF" w:rsidRPr="00076ACF" w:rsidRDefault="00076ACF" w:rsidP="00076ACF">
            <w:r w:rsidRPr="00076ACF">
              <w:t>Код</w:t>
            </w:r>
          </w:p>
        </w:tc>
        <w:tc>
          <w:tcPr>
            <w:tcW w:w="1600" w:type="pct"/>
          </w:tcPr>
          <w:p w14:paraId="76FBA564" w14:textId="2A5A1236" w:rsidR="00076ACF" w:rsidRPr="00E034C4" w:rsidRDefault="00076ACF" w:rsidP="00076ACF">
            <w:pPr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5C79687F" wp14:editId="38AAC9E5">
                  <wp:extent cx="152213" cy="152297"/>
                  <wp:effectExtent l="0" t="0" r="0" b="0"/>
                  <wp:docPr id="34" name="Рисунок 3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pct"/>
          </w:tcPr>
          <w:p w14:paraId="2F04EC8F" w14:textId="12A749A0" w:rsidR="00076ACF" w:rsidRPr="00E034C4" w:rsidRDefault="00076ACF" w:rsidP="00076ACF">
            <w:r w:rsidRPr="00076ACF">
              <w:t>vimis_mp_ssz</w:t>
            </w:r>
          </w:p>
        </w:tc>
      </w:tr>
      <w:tr w:rsidR="00076ACF" w:rsidRPr="00E034C4" w14:paraId="3EC74996" w14:textId="77777777" w:rsidTr="00076ACF">
        <w:tc>
          <w:tcPr>
            <w:tcW w:w="1389" w:type="pct"/>
          </w:tcPr>
          <w:p w14:paraId="716A878F" w14:textId="29B6311B" w:rsidR="00076ACF" w:rsidRPr="00076ACF" w:rsidRDefault="00076ACF" w:rsidP="00076ACF">
            <w:r w:rsidRPr="00076ACF">
              <w:t>Наименование</w:t>
            </w:r>
          </w:p>
        </w:tc>
        <w:tc>
          <w:tcPr>
            <w:tcW w:w="1600" w:type="pct"/>
          </w:tcPr>
          <w:p w14:paraId="1EDF66CC" w14:textId="0B103667" w:rsidR="00076ACF" w:rsidRPr="00E034C4" w:rsidRDefault="00076ACF" w:rsidP="00076ACF">
            <w:pPr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0803C997" wp14:editId="145953DD">
                  <wp:extent cx="152213" cy="152297"/>
                  <wp:effectExtent l="0" t="0" r="0" b="0"/>
                  <wp:docPr id="35" name="Рисунок 3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pct"/>
          </w:tcPr>
          <w:p w14:paraId="7B777599" w14:textId="36D38E5B" w:rsidR="00076ACF" w:rsidRPr="00E034C4" w:rsidRDefault="00076ACF" w:rsidP="00076ACF">
            <w:r w:rsidRPr="00076ACF">
              <w:t>Пользовательская процедура подготовки данных лекарственных назначений для отправки в ВИМИС (ССЗ)</w:t>
            </w:r>
          </w:p>
        </w:tc>
      </w:tr>
      <w:tr w:rsidR="00076ACF" w:rsidRPr="00E034C4" w14:paraId="7C16E690" w14:textId="77777777" w:rsidTr="00076ACF">
        <w:tc>
          <w:tcPr>
            <w:tcW w:w="1389" w:type="pct"/>
          </w:tcPr>
          <w:p w14:paraId="73647598" w14:textId="58EDFE70" w:rsidR="00076ACF" w:rsidRPr="00076ACF" w:rsidRDefault="00076ACF" w:rsidP="00076ACF">
            <w:r w:rsidRPr="00076ACF">
              <w:t>Тип</w:t>
            </w:r>
          </w:p>
        </w:tc>
        <w:tc>
          <w:tcPr>
            <w:tcW w:w="1600" w:type="pct"/>
          </w:tcPr>
          <w:p w14:paraId="70003CCE" w14:textId="77777777" w:rsidR="00076ACF" w:rsidRPr="00E034C4" w:rsidRDefault="00076ACF" w:rsidP="00076ACF"/>
        </w:tc>
        <w:tc>
          <w:tcPr>
            <w:tcW w:w="2011" w:type="pct"/>
          </w:tcPr>
          <w:p w14:paraId="54299CF3" w14:textId="0F495D8D" w:rsidR="00076ACF" w:rsidRPr="00E034C4" w:rsidRDefault="00076ACF" w:rsidP="00076ACF">
            <w:r w:rsidRPr="00076ACF">
              <w:t>Неименованный блок</w:t>
            </w:r>
          </w:p>
        </w:tc>
      </w:tr>
      <w:tr w:rsidR="00076ACF" w:rsidRPr="00E034C4" w14:paraId="665D540B" w14:textId="77777777" w:rsidTr="00076ACF">
        <w:tc>
          <w:tcPr>
            <w:tcW w:w="1389" w:type="pct"/>
          </w:tcPr>
          <w:p w14:paraId="060CEC27" w14:textId="3D6E66BE" w:rsidR="00076ACF" w:rsidRPr="00076ACF" w:rsidRDefault="00076ACF" w:rsidP="00076ACF">
            <w:r w:rsidRPr="00076ACF">
              <w:t>Способ запуска</w:t>
            </w:r>
          </w:p>
        </w:tc>
        <w:tc>
          <w:tcPr>
            <w:tcW w:w="1600" w:type="pct"/>
          </w:tcPr>
          <w:p w14:paraId="38CC48FE" w14:textId="77777777" w:rsidR="00076ACF" w:rsidRPr="00E034C4" w:rsidRDefault="00076ACF" w:rsidP="00076ACF"/>
        </w:tc>
        <w:tc>
          <w:tcPr>
            <w:tcW w:w="2011" w:type="pct"/>
          </w:tcPr>
          <w:p w14:paraId="1019144A" w14:textId="6BB1A50C" w:rsidR="00076ACF" w:rsidRPr="00E034C4" w:rsidRDefault="00076ACF" w:rsidP="00076ACF">
            <w:r w:rsidRPr="00076ACF">
              <w:t>Автоматический</w:t>
            </w:r>
          </w:p>
        </w:tc>
      </w:tr>
      <w:tr w:rsidR="00076ACF" w:rsidRPr="00E034C4" w14:paraId="184F8402" w14:textId="77777777" w:rsidTr="00076ACF">
        <w:trPr>
          <w:trHeight w:val="1677"/>
        </w:trPr>
        <w:tc>
          <w:tcPr>
            <w:tcW w:w="1389" w:type="pct"/>
          </w:tcPr>
          <w:p w14:paraId="6A84D054" w14:textId="41C5F97E" w:rsidR="00076ACF" w:rsidRPr="00076ACF" w:rsidRDefault="00076ACF" w:rsidP="00076ACF">
            <w:r w:rsidRPr="00076ACF">
              <w:t>Неименованный блок</w:t>
            </w:r>
          </w:p>
        </w:tc>
        <w:tc>
          <w:tcPr>
            <w:tcW w:w="1600" w:type="pct"/>
          </w:tcPr>
          <w:p w14:paraId="04390FCB" w14:textId="77777777" w:rsidR="00076ACF" w:rsidRPr="00E034C4" w:rsidRDefault="00076ACF" w:rsidP="00076ACF"/>
        </w:tc>
        <w:tc>
          <w:tcPr>
            <w:tcW w:w="2011" w:type="pct"/>
          </w:tcPr>
          <w:p w14:paraId="4A7856D8" w14:textId="77777777" w:rsidR="00076ACF" w:rsidRPr="00076ACF" w:rsidRDefault="00076ACF" w:rsidP="00076ACF">
            <w:pPr>
              <w:shd w:val="clear" w:color="auto" w:fill="FFFFFF"/>
              <w:spacing w:before="0" w:after="0" w:line="300" w:lineRule="atLeast"/>
              <w:jc w:val="left"/>
              <w:textAlignment w:val="baseline"/>
              <w:rPr>
                <w:color w:val="333333"/>
                <w:szCs w:val="21"/>
                <w:lang w:val="en-US"/>
              </w:rPr>
            </w:pPr>
            <w:r w:rsidRPr="00076ACF">
              <w:rPr>
                <w:color w:val="333333"/>
                <w:szCs w:val="21"/>
                <w:bdr w:val="none" w:sz="0" w:space="0" w:color="auto" w:frame="1"/>
                <w:lang w:val="en-US"/>
              </w:rPr>
              <w:t>begin</w:t>
            </w:r>
          </w:p>
          <w:p w14:paraId="05A86C6C" w14:textId="77777777" w:rsidR="00076ACF" w:rsidRPr="00076ACF" w:rsidRDefault="00076ACF" w:rsidP="00076ACF">
            <w:pPr>
              <w:shd w:val="clear" w:color="auto" w:fill="FFFFFF"/>
              <w:spacing w:before="0" w:after="0" w:line="300" w:lineRule="atLeast"/>
              <w:jc w:val="left"/>
              <w:textAlignment w:val="baseline"/>
              <w:rPr>
                <w:color w:val="333333"/>
                <w:szCs w:val="21"/>
                <w:lang w:val="en-US"/>
              </w:rPr>
            </w:pPr>
            <w:r w:rsidRPr="00076ACF">
              <w:rPr>
                <w:color w:val="333333"/>
                <w:szCs w:val="21"/>
                <w:bdr w:val="none" w:sz="0" w:space="0" w:color="auto" w:frame="1"/>
                <w:lang w:val="en-US"/>
              </w:rPr>
              <w:t>  D_PKG_EX_DATA_PREPARE_LOG.VIMIS_PROCESSING_SHEDULE('MP_PRESCRIBES', &lt;DOC_ID&gt;, &lt;LPU&gt;, 'cvd', 5);</w:t>
            </w:r>
          </w:p>
          <w:p w14:paraId="1C1F9A18" w14:textId="11625299" w:rsidR="00076ACF" w:rsidRPr="00076ACF" w:rsidRDefault="00076ACF" w:rsidP="00076ACF">
            <w:pPr>
              <w:shd w:val="clear" w:color="auto" w:fill="FFFFFF"/>
              <w:spacing w:before="0" w:after="0" w:line="300" w:lineRule="atLeast"/>
              <w:jc w:val="left"/>
              <w:textAlignment w:val="baseline"/>
              <w:rPr>
                <w:rFonts w:ascii="Consolas" w:hAnsi="Consolas"/>
                <w:color w:val="333333"/>
                <w:sz w:val="21"/>
                <w:szCs w:val="21"/>
              </w:rPr>
            </w:pPr>
            <w:r w:rsidRPr="00076ACF">
              <w:rPr>
                <w:color w:val="333333"/>
                <w:szCs w:val="21"/>
                <w:bdr w:val="none" w:sz="0" w:space="0" w:color="auto" w:frame="1"/>
              </w:rPr>
              <w:t>end;</w:t>
            </w:r>
          </w:p>
        </w:tc>
      </w:tr>
    </w:tbl>
    <w:p w14:paraId="19A38F74" w14:textId="77777777" w:rsidR="00E034C4" w:rsidRPr="00E034C4" w:rsidRDefault="00E034C4" w:rsidP="00E034C4"/>
    <w:p w14:paraId="32C313C8" w14:textId="77777777" w:rsidR="00E034C4" w:rsidRPr="00E034C4" w:rsidRDefault="00E034C4" w:rsidP="00076ACF">
      <w:pPr>
        <w:pStyle w:val="phlistordereda"/>
        <w:numPr>
          <w:ilvl w:val="0"/>
          <w:numId w:val="4"/>
        </w:numPr>
        <w:rPr>
          <w:lang w:eastAsia="en-US"/>
        </w:rPr>
      </w:pPr>
      <w:r w:rsidRPr="00E034C4">
        <w:rPr>
          <w:lang w:eastAsia="en-US"/>
        </w:rPr>
        <w:t>нажмите на кнопку «ОК». Созданная процедура отобразится в блоке «Пользовательские процедуры».</w:t>
      </w:r>
    </w:p>
    <w:p w14:paraId="00DAB3CE" w14:textId="77777777" w:rsidR="00E034C4" w:rsidRPr="00E034C4" w:rsidRDefault="00E034C4" w:rsidP="00E034C4">
      <w:pPr>
        <w:pStyle w:val="5"/>
      </w:pPr>
      <w:r w:rsidRPr="00E034C4">
        <w:t>Добавление связей пользовательских процедур с разделами</w:t>
      </w:r>
    </w:p>
    <w:p w14:paraId="613098A3" w14:textId="77777777" w:rsidR="00E034C4" w:rsidRPr="00E034C4" w:rsidRDefault="00E034C4" w:rsidP="002802BD">
      <w:pPr>
        <w:ind w:firstLine="851"/>
      </w:pPr>
      <w:r w:rsidRPr="00E034C4">
        <w:t>Для ПП добавьте связи с разделами Системы.</w:t>
      </w:r>
    </w:p>
    <w:p w14:paraId="205C84E7" w14:textId="77777777" w:rsidR="00E034C4" w:rsidRPr="00E034C4" w:rsidRDefault="00E034C4" w:rsidP="002802BD">
      <w:pPr>
        <w:ind w:firstLine="851"/>
      </w:pPr>
      <w:r w:rsidRPr="00E034C4">
        <w:t>Для добавления связи ПП с разделом выполните следующие действия:</w:t>
      </w:r>
    </w:p>
    <w:p w14:paraId="18634F23" w14:textId="0A833653" w:rsidR="00E034C4" w:rsidRPr="00E034C4" w:rsidRDefault="00E034C4" w:rsidP="002802BD">
      <w:pPr>
        <w:pStyle w:val="phlistordereda"/>
        <w:numPr>
          <w:ilvl w:val="0"/>
          <w:numId w:val="4"/>
        </w:numPr>
        <w:rPr>
          <w:lang w:eastAsia="en-US"/>
        </w:rPr>
      </w:pPr>
      <w:r w:rsidRPr="00E034C4">
        <w:rPr>
          <w:lang w:eastAsia="en-US"/>
        </w:rPr>
        <w:t>выберите в блоке «Пользовательские процедуры» нужную пользовательскую процедуру (</w:t>
      </w:r>
      <w:r w:rsidR="00076ACF">
        <w:rPr>
          <w:lang w:eastAsia="en-US"/>
        </w:rPr>
        <w:t xml:space="preserve">см. </w:t>
      </w:r>
      <w:r w:rsidRPr="00E034C4">
        <w:rPr>
          <w:lang w:eastAsia="en-US"/>
        </w:rPr>
        <w:fldChar w:fldCharType="begin"/>
      </w:r>
      <w:r w:rsidRPr="00E034C4">
        <w:rPr>
          <w:lang w:eastAsia="en-US"/>
        </w:rPr>
        <w:instrText xml:space="preserve"> REF _Ref119065849 \h </w:instrText>
      </w:r>
      <w:r w:rsidRPr="00E034C4">
        <w:rPr>
          <w:lang w:eastAsia="en-US"/>
        </w:rPr>
      </w:r>
      <w:r w:rsidRPr="00E034C4">
        <w:rPr>
          <w:lang w:eastAsia="en-US"/>
        </w:rPr>
        <w:fldChar w:fldCharType="separate"/>
      </w:r>
      <w:r w:rsidR="00DE36C7">
        <w:t>Рисунок </w:t>
      </w:r>
      <w:r w:rsidR="00DE36C7">
        <w:rPr>
          <w:noProof/>
        </w:rPr>
        <w:t>17</w:t>
      </w:r>
      <w:r w:rsidRPr="00E034C4">
        <w:rPr>
          <w:lang w:eastAsia="en-US"/>
        </w:rPr>
        <w:fldChar w:fldCharType="end"/>
      </w:r>
      <w:r w:rsidRPr="00E034C4">
        <w:rPr>
          <w:lang w:eastAsia="en-US"/>
        </w:rPr>
        <w:t>);</w:t>
      </w:r>
    </w:p>
    <w:p w14:paraId="795438EE" w14:textId="2CD0E6BF" w:rsidR="00E034C4" w:rsidRPr="00E034C4" w:rsidRDefault="00E034C4" w:rsidP="00076ACF">
      <w:pPr>
        <w:pStyle w:val="phlistordereda"/>
        <w:numPr>
          <w:ilvl w:val="0"/>
          <w:numId w:val="4"/>
        </w:numPr>
        <w:rPr>
          <w:lang w:eastAsia="en-US"/>
        </w:rPr>
      </w:pPr>
      <w:r w:rsidRPr="00E034C4">
        <w:rPr>
          <w:lang w:eastAsia="en-US"/>
        </w:rPr>
        <w:t>на вкладке «Связи с разделами» вызовите контекстное меню и выберите пункт «Добавить». Откроется окно «Пользовательские процедуры: связи с разделами: добавление» (</w:t>
      </w:r>
      <w:r w:rsidR="00076ACF">
        <w:rPr>
          <w:lang w:eastAsia="en-US"/>
        </w:rPr>
        <w:t xml:space="preserve">см. </w:t>
      </w:r>
      <w:r w:rsidRPr="00E034C4">
        <w:rPr>
          <w:lang w:eastAsia="en-US"/>
        </w:rPr>
        <w:fldChar w:fldCharType="begin"/>
      </w:r>
      <w:r w:rsidRPr="00E034C4">
        <w:rPr>
          <w:lang w:eastAsia="en-US"/>
        </w:rPr>
        <w:instrText xml:space="preserve"> REF _Ref119067079 \h </w:instrText>
      </w:r>
      <w:r w:rsidRPr="00E034C4">
        <w:rPr>
          <w:lang w:eastAsia="en-US"/>
        </w:rPr>
      </w:r>
      <w:r w:rsidRPr="00E034C4">
        <w:rPr>
          <w:lang w:eastAsia="en-US"/>
        </w:rPr>
        <w:fldChar w:fldCharType="separate"/>
      </w:r>
      <w:r w:rsidR="00DE36C7">
        <w:t>Рисунок </w:t>
      </w:r>
      <w:r w:rsidR="00DE36C7">
        <w:rPr>
          <w:noProof/>
        </w:rPr>
        <w:t>18</w:t>
      </w:r>
      <w:r w:rsidRPr="00E034C4">
        <w:rPr>
          <w:lang w:eastAsia="en-US"/>
        </w:rPr>
        <w:fldChar w:fldCharType="end"/>
      </w:r>
      <w:r w:rsidRPr="00E034C4">
        <w:rPr>
          <w:lang w:eastAsia="en-US"/>
        </w:rPr>
        <w:t>);</w:t>
      </w:r>
    </w:p>
    <w:p w14:paraId="3FEC530F" w14:textId="021E70EB" w:rsidR="00E034C4" w:rsidRPr="00E034C4" w:rsidRDefault="00E034C4" w:rsidP="00076ACF">
      <w:pPr>
        <w:pStyle w:val="phlistordereda"/>
        <w:numPr>
          <w:ilvl w:val="0"/>
          <w:numId w:val="4"/>
        </w:numPr>
        <w:rPr>
          <w:lang w:eastAsia="en-US"/>
        </w:rPr>
      </w:pPr>
      <w:r w:rsidRPr="00E034C4">
        <w:rPr>
          <w:lang w:eastAsia="en-US"/>
        </w:rPr>
        <w:t>заполните поля поочередно для каждой процедуры согласно таблице ниже (</w:t>
      </w:r>
      <w:r w:rsidR="002802BD">
        <w:rPr>
          <w:lang w:eastAsia="en-US"/>
        </w:rPr>
        <w:fldChar w:fldCharType="begin"/>
      </w:r>
      <w:r w:rsidR="002802BD">
        <w:rPr>
          <w:lang w:eastAsia="en-US"/>
        </w:rPr>
        <w:instrText xml:space="preserve"> REF _Ref121165750 \h </w:instrText>
      </w:r>
      <w:r w:rsidR="002802BD">
        <w:rPr>
          <w:lang w:eastAsia="en-US"/>
        </w:rPr>
      </w:r>
      <w:r w:rsidR="002802BD">
        <w:rPr>
          <w:lang w:eastAsia="en-US"/>
        </w:rPr>
        <w:fldChar w:fldCharType="separate"/>
      </w:r>
      <w:r w:rsidR="00DE36C7" w:rsidRPr="00E034C4">
        <w:t>Таблица </w:t>
      </w:r>
      <w:r w:rsidR="00DE36C7">
        <w:rPr>
          <w:noProof/>
        </w:rPr>
        <w:t>76</w:t>
      </w:r>
      <w:r w:rsidR="002802BD">
        <w:rPr>
          <w:lang w:eastAsia="en-US"/>
        </w:rPr>
        <w:fldChar w:fldCharType="end"/>
      </w:r>
      <w:r w:rsidRPr="00E034C4">
        <w:rPr>
          <w:lang w:eastAsia="en-US"/>
        </w:rPr>
        <w:t>);</w:t>
      </w:r>
    </w:p>
    <w:p w14:paraId="683B4395" w14:textId="5BB378A7" w:rsidR="00E034C4" w:rsidRPr="00E034C4" w:rsidRDefault="00E034C4" w:rsidP="00E034C4">
      <w:bookmarkStart w:id="380" w:name="_Ref121165750"/>
      <w:r w:rsidRPr="00E034C4">
        <w:t>Таблица </w:t>
      </w:r>
      <w:r w:rsidRPr="00E034C4">
        <w:fldChar w:fldCharType="begin"/>
      </w:r>
      <w:r w:rsidRPr="00E034C4">
        <w:instrText>SEQ Таблица \* ARABIC</w:instrText>
      </w:r>
      <w:r w:rsidRPr="00E034C4">
        <w:fldChar w:fldCharType="separate"/>
      </w:r>
      <w:r w:rsidR="00DE36C7">
        <w:rPr>
          <w:noProof/>
        </w:rPr>
        <w:t>76</w:t>
      </w:r>
      <w:r w:rsidRPr="00E034C4">
        <w:fldChar w:fldCharType="end"/>
      </w:r>
      <w:bookmarkEnd w:id="380"/>
      <w:r w:rsidRPr="00E034C4">
        <w:t xml:space="preserve"> – Заполнение полей окна добавления связи ПП с разделом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957"/>
        <w:gridCol w:w="5231"/>
      </w:tblGrid>
      <w:tr w:rsidR="002802BD" w:rsidRPr="00E034C4" w14:paraId="51769559" w14:textId="77777777" w:rsidTr="002802BD">
        <w:trPr>
          <w:tblHeader/>
        </w:trPr>
        <w:tc>
          <w:tcPr>
            <w:tcW w:w="2433" w:type="pct"/>
          </w:tcPr>
          <w:p w14:paraId="449CA2DD" w14:textId="09E74CCE" w:rsidR="002802BD" w:rsidRPr="00E034C4" w:rsidRDefault="002802BD" w:rsidP="002802BD">
            <w:pPr>
              <w:jc w:val="center"/>
            </w:pPr>
            <w:r w:rsidRPr="00076ACF">
              <w:rPr>
                <w:b/>
              </w:rPr>
              <w:t>Наименование поля</w:t>
            </w:r>
          </w:p>
        </w:tc>
        <w:tc>
          <w:tcPr>
            <w:tcW w:w="2567" w:type="pct"/>
          </w:tcPr>
          <w:p w14:paraId="2FAB15F8" w14:textId="55FC82B8" w:rsidR="002802BD" w:rsidRPr="00E034C4" w:rsidRDefault="002802BD" w:rsidP="002802BD">
            <w:pPr>
              <w:jc w:val="center"/>
            </w:pPr>
            <w:r w:rsidRPr="00076ACF">
              <w:rPr>
                <w:b/>
              </w:rPr>
              <w:t>Значение</w:t>
            </w:r>
          </w:p>
        </w:tc>
      </w:tr>
      <w:tr w:rsidR="002802BD" w:rsidRPr="00E034C4" w14:paraId="793E2211" w14:textId="77777777" w:rsidTr="002802BD">
        <w:tc>
          <w:tcPr>
            <w:tcW w:w="2433" w:type="pct"/>
          </w:tcPr>
          <w:p w14:paraId="4D4C5165" w14:textId="5E975FE9" w:rsidR="002802BD" w:rsidRPr="00E034C4" w:rsidRDefault="002802BD" w:rsidP="002802BD">
            <w:r>
              <w:t>Раздел</w:t>
            </w:r>
          </w:p>
        </w:tc>
        <w:tc>
          <w:tcPr>
            <w:tcW w:w="2567" w:type="pct"/>
          </w:tcPr>
          <w:p w14:paraId="15550218" w14:textId="60102841" w:rsidR="002802BD" w:rsidRPr="00E034C4" w:rsidRDefault="002802BD" w:rsidP="002802BD">
            <w:r w:rsidRPr="002802BD">
              <w:t>MP_PRESCRIBES</w:t>
            </w:r>
          </w:p>
        </w:tc>
      </w:tr>
      <w:tr w:rsidR="002802BD" w:rsidRPr="00E034C4" w14:paraId="1DFB4491" w14:textId="77777777" w:rsidTr="002802BD">
        <w:tc>
          <w:tcPr>
            <w:tcW w:w="2433" w:type="pct"/>
          </w:tcPr>
          <w:p w14:paraId="5FADCDBA" w14:textId="398D1D14" w:rsidR="002802BD" w:rsidRPr="00E034C4" w:rsidRDefault="002802BD" w:rsidP="002802BD">
            <w:r w:rsidRPr="00E034C4">
              <w:t>Имя связи</w:t>
            </w:r>
          </w:p>
        </w:tc>
        <w:tc>
          <w:tcPr>
            <w:tcW w:w="2567" w:type="pct"/>
          </w:tcPr>
          <w:p w14:paraId="675AB5BF" w14:textId="4B1A68DE" w:rsidR="002802BD" w:rsidRPr="00E034C4" w:rsidRDefault="002802BD" w:rsidP="002802BD">
            <w:r w:rsidRPr="002802BD">
              <w:t>любое</w:t>
            </w:r>
          </w:p>
        </w:tc>
      </w:tr>
    </w:tbl>
    <w:p w14:paraId="595D4A3A" w14:textId="77777777" w:rsidR="00E034C4" w:rsidRPr="00E034C4" w:rsidRDefault="00E034C4" w:rsidP="00E034C4">
      <w:pPr>
        <w:rPr>
          <w:lang w:val="en-US"/>
        </w:rPr>
      </w:pPr>
    </w:p>
    <w:p w14:paraId="6AF57779" w14:textId="77777777" w:rsidR="00E034C4" w:rsidRPr="00E034C4" w:rsidRDefault="00E034C4" w:rsidP="00E3126A">
      <w:pPr>
        <w:pStyle w:val="phlistordereda"/>
        <w:numPr>
          <w:ilvl w:val="0"/>
          <w:numId w:val="32"/>
        </w:numPr>
        <w:ind w:left="1276"/>
        <w:rPr>
          <w:lang w:eastAsia="en-US"/>
        </w:rPr>
      </w:pPr>
      <w:r w:rsidRPr="00E034C4">
        <w:rPr>
          <w:lang w:eastAsia="en-US"/>
        </w:rPr>
        <w:t>нажмите на кнопку «ОК». Добавленная связь отобразится на вкладке «Связи с разделами».</w:t>
      </w:r>
    </w:p>
    <w:p w14:paraId="65F54614" w14:textId="77777777" w:rsidR="00E034C4" w:rsidRPr="00E034C4" w:rsidRDefault="00E034C4" w:rsidP="00E034C4">
      <w:pPr>
        <w:pStyle w:val="5"/>
      </w:pPr>
      <w:r w:rsidRPr="00E034C4">
        <w:t>Добавление связей пользовательских процедур с действиями</w:t>
      </w:r>
    </w:p>
    <w:p w14:paraId="0D8E677A" w14:textId="77777777" w:rsidR="00E034C4" w:rsidRPr="00E034C4" w:rsidRDefault="00E034C4" w:rsidP="002802BD">
      <w:pPr>
        <w:ind w:firstLine="851"/>
      </w:pPr>
      <w:r w:rsidRPr="00E034C4">
        <w:t>Для ПП добавьте связи с действиями Системы.</w:t>
      </w:r>
    </w:p>
    <w:p w14:paraId="2B24709D" w14:textId="77777777" w:rsidR="00E034C4" w:rsidRPr="00E034C4" w:rsidRDefault="00E034C4" w:rsidP="002802BD">
      <w:pPr>
        <w:ind w:firstLine="851"/>
      </w:pPr>
      <w:r w:rsidRPr="00E034C4">
        <w:lastRenderedPageBreak/>
        <w:t>Для добавления связи ПП с действиями выполните следующие действия:</w:t>
      </w:r>
    </w:p>
    <w:p w14:paraId="300100D7" w14:textId="7BC282D6" w:rsidR="00E034C4" w:rsidRPr="00E034C4" w:rsidRDefault="00E034C4" w:rsidP="00E3126A">
      <w:pPr>
        <w:pStyle w:val="phlistordereda"/>
        <w:numPr>
          <w:ilvl w:val="0"/>
          <w:numId w:val="32"/>
        </w:numPr>
        <w:rPr>
          <w:lang w:eastAsia="en-US"/>
        </w:rPr>
      </w:pPr>
      <w:r w:rsidRPr="00E034C4">
        <w:rPr>
          <w:lang w:eastAsia="en-US"/>
        </w:rPr>
        <w:t>выберите в блоке «Пользовательские процедуры» нужную пользовательскую процедуру (</w:t>
      </w:r>
      <w:r w:rsidR="002802BD">
        <w:rPr>
          <w:lang w:eastAsia="en-US"/>
        </w:rPr>
        <w:t xml:space="preserve">см. </w:t>
      </w:r>
      <w:r w:rsidRPr="00E034C4">
        <w:rPr>
          <w:lang w:eastAsia="en-US"/>
        </w:rPr>
        <w:fldChar w:fldCharType="begin"/>
      </w:r>
      <w:r w:rsidRPr="00E034C4">
        <w:rPr>
          <w:lang w:eastAsia="en-US"/>
        </w:rPr>
        <w:instrText xml:space="preserve"> REF _Ref119067109 \h </w:instrText>
      </w:r>
      <w:r w:rsidRPr="00E034C4">
        <w:rPr>
          <w:lang w:eastAsia="en-US"/>
        </w:rPr>
      </w:r>
      <w:r w:rsidRPr="00E034C4">
        <w:rPr>
          <w:lang w:eastAsia="en-US"/>
        </w:rPr>
        <w:fldChar w:fldCharType="separate"/>
      </w:r>
      <w:r w:rsidR="00DE36C7">
        <w:t>Рисунок </w:t>
      </w:r>
      <w:r w:rsidR="00DE36C7">
        <w:rPr>
          <w:noProof/>
        </w:rPr>
        <w:t>19</w:t>
      </w:r>
      <w:r w:rsidRPr="00E034C4">
        <w:rPr>
          <w:lang w:eastAsia="en-US"/>
        </w:rPr>
        <w:fldChar w:fldCharType="end"/>
      </w:r>
      <w:r w:rsidRPr="00E034C4">
        <w:rPr>
          <w:lang w:eastAsia="en-US"/>
        </w:rPr>
        <w:t>);</w:t>
      </w:r>
    </w:p>
    <w:p w14:paraId="42368495" w14:textId="63E250F0" w:rsidR="00E034C4" w:rsidRPr="00E034C4" w:rsidRDefault="00E034C4" w:rsidP="00E3126A">
      <w:pPr>
        <w:pStyle w:val="phlistordereda"/>
        <w:numPr>
          <w:ilvl w:val="0"/>
          <w:numId w:val="32"/>
        </w:numPr>
        <w:rPr>
          <w:lang w:eastAsia="en-US"/>
        </w:rPr>
      </w:pPr>
      <w:r w:rsidRPr="00E034C4">
        <w:rPr>
          <w:lang w:eastAsia="en-US"/>
        </w:rPr>
        <w:t>на вкладке «Связи с действиями» вызовите контекстное меню и выберите пункт «Добавить». Откроется окно «Пользовательские процедуры: связи с действиями: добавление» (</w:t>
      </w:r>
      <w:r w:rsidR="002802BD">
        <w:rPr>
          <w:lang w:eastAsia="en-US"/>
        </w:rPr>
        <w:t xml:space="preserve">см. </w:t>
      </w:r>
      <w:r w:rsidRPr="00E034C4">
        <w:rPr>
          <w:lang w:eastAsia="en-US"/>
        </w:rPr>
        <w:fldChar w:fldCharType="begin"/>
      </w:r>
      <w:r w:rsidRPr="00E034C4">
        <w:rPr>
          <w:lang w:eastAsia="en-US"/>
        </w:rPr>
        <w:instrText xml:space="preserve"> REF _Ref119067122 \h </w:instrText>
      </w:r>
      <w:r w:rsidRPr="00E034C4">
        <w:rPr>
          <w:lang w:eastAsia="en-US"/>
        </w:rPr>
      </w:r>
      <w:r w:rsidRPr="00E034C4">
        <w:rPr>
          <w:lang w:eastAsia="en-US"/>
        </w:rPr>
        <w:fldChar w:fldCharType="separate"/>
      </w:r>
      <w:r w:rsidR="00DE36C7">
        <w:t>Рисунок </w:t>
      </w:r>
      <w:r w:rsidR="00DE36C7">
        <w:rPr>
          <w:noProof/>
        </w:rPr>
        <w:t>20</w:t>
      </w:r>
      <w:r w:rsidRPr="00E034C4">
        <w:rPr>
          <w:lang w:eastAsia="en-US"/>
        </w:rPr>
        <w:fldChar w:fldCharType="end"/>
      </w:r>
      <w:r w:rsidRPr="00E034C4">
        <w:rPr>
          <w:lang w:eastAsia="en-US"/>
        </w:rPr>
        <w:t>);</w:t>
      </w:r>
    </w:p>
    <w:p w14:paraId="1AAB0D12" w14:textId="3BCBFEC9" w:rsidR="00E034C4" w:rsidRPr="00E034C4" w:rsidRDefault="00E034C4" w:rsidP="00E3126A">
      <w:pPr>
        <w:pStyle w:val="phlistordereda"/>
        <w:numPr>
          <w:ilvl w:val="0"/>
          <w:numId w:val="32"/>
        </w:numPr>
        <w:rPr>
          <w:lang w:eastAsia="en-US"/>
        </w:rPr>
      </w:pPr>
      <w:r w:rsidRPr="00E034C4">
        <w:rPr>
          <w:lang w:eastAsia="en-US"/>
        </w:rPr>
        <w:t>заполните поля поочередно для каждой связи с действием согласно таблице ниже (</w:t>
      </w:r>
      <w:r w:rsidR="002802BD">
        <w:rPr>
          <w:lang w:eastAsia="en-US"/>
        </w:rPr>
        <w:fldChar w:fldCharType="begin"/>
      </w:r>
      <w:r w:rsidR="002802BD">
        <w:rPr>
          <w:lang w:eastAsia="en-US"/>
        </w:rPr>
        <w:instrText xml:space="preserve"> REF _Ref121166123 \h </w:instrText>
      </w:r>
      <w:r w:rsidR="002802BD">
        <w:rPr>
          <w:lang w:eastAsia="en-US"/>
        </w:rPr>
      </w:r>
      <w:r w:rsidR="002802BD">
        <w:rPr>
          <w:lang w:eastAsia="en-US"/>
        </w:rPr>
        <w:fldChar w:fldCharType="separate"/>
      </w:r>
      <w:r w:rsidR="00DE36C7" w:rsidRPr="00E034C4">
        <w:t>Таблица </w:t>
      </w:r>
      <w:r w:rsidR="00DE36C7">
        <w:rPr>
          <w:noProof/>
        </w:rPr>
        <w:t>77</w:t>
      </w:r>
      <w:r w:rsidR="002802BD">
        <w:rPr>
          <w:lang w:eastAsia="en-US"/>
        </w:rPr>
        <w:fldChar w:fldCharType="end"/>
      </w:r>
      <w:r w:rsidRPr="00E034C4">
        <w:rPr>
          <w:lang w:eastAsia="en-US"/>
        </w:rPr>
        <w:t>);</w:t>
      </w:r>
    </w:p>
    <w:p w14:paraId="2F21223D" w14:textId="508099EB" w:rsidR="00E034C4" w:rsidRPr="00E034C4" w:rsidRDefault="00E034C4" w:rsidP="00E034C4">
      <w:bookmarkStart w:id="381" w:name="_Ref121166123"/>
      <w:r w:rsidRPr="00E034C4">
        <w:t>Таблица </w:t>
      </w:r>
      <w:r w:rsidRPr="00E034C4">
        <w:fldChar w:fldCharType="begin"/>
      </w:r>
      <w:r w:rsidRPr="00E034C4">
        <w:instrText>SEQ Таблица \* ARABIC</w:instrText>
      </w:r>
      <w:r w:rsidRPr="00E034C4">
        <w:fldChar w:fldCharType="separate"/>
      </w:r>
      <w:r w:rsidR="00DE36C7">
        <w:rPr>
          <w:noProof/>
        </w:rPr>
        <w:t>77</w:t>
      </w:r>
      <w:r w:rsidRPr="00E034C4">
        <w:fldChar w:fldCharType="end"/>
      </w:r>
      <w:bookmarkEnd w:id="381"/>
      <w:r w:rsidRPr="00E034C4">
        <w:t xml:space="preserve"> – Заполнение полей окна добавления связи ПП с действиями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5098"/>
        <w:gridCol w:w="5090"/>
      </w:tblGrid>
      <w:tr w:rsidR="002802BD" w:rsidRPr="00E034C4" w14:paraId="13B1D8D6" w14:textId="77777777" w:rsidTr="002802BD">
        <w:trPr>
          <w:tblHeader/>
        </w:trPr>
        <w:tc>
          <w:tcPr>
            <w:tcW w:w="2502" w:type="pct"/>
          </w:tcPr>
          <w:p w14:paraId="088BA451" w14:textId="77777777" w:rsidR="002802BD" w:rsidRPr="002802BD" w:rsidRDefault="002802BD" w:rsidP="002802BD">
            <w:pPr>
              <w:jc w:val="center"/>
              <w:rPr>
                <w:b/>
              </w:rPr>
            </w:pPr>
            <w:r w:rsidRPr="002802BD">
              <w:rPr>
                <w:b/>
              </w:rPr>
              <w:t>Действие</w:t>
            </w:r>
          </w:p>
        </w:tc>
        <w:tc>
          <w:tcPr>
            <w:tcW w:w="2498" w:type="pct"/>
          </w:tcPr>
          <w:p w14:paraId="4D5D69D4" w14:textId="77777777" w:rsidR="002802BD" w:rsidRPr="002802BD" w:rsidRDefault="002802BD" w:rsidP="002802BD">
            <w:pPr>
              <w:jc w:val="center"/>
              <w:rPr>
                <w:b/>
              </w:rPr>
            </w:pPr>
            <w:r w:rsidRPr="002802BD">
              <w:rPr>
                <w:b/>
              </w:rPr>
              <w:t>После</w:t>
            </w:r>
          </w:p>
        </w:tc>
      </w:tr>
      <w:tr w:rsidR="002802BD" w:rsidRPr="00E034C4" w14:paraId="0E76488F" w14:textId="77777777" w:rsidTr="002802BD">
        <w:tc>
          <w:tcPr>
            <w:tcW w:w="2502" w:type="pct"/>
          </w:tcPr>
          <w:p w14:paraId="0E68D436" w14:textId="43F2D058" w:rsidR="002802BD" w:rsidRPr="00E034C4" w:rsidRDefault="002802BD" w:rsidP="00E034C4">
            <w:r w:rsidRPr="002802BD">
              <w:t>MP_PRESCRIBES_INSERT</w:t>
            </w:r>
          </w:p>
        </w:tc>
        <w:tc>
          <w:tcPr>
            <w:tcW w:w="2498" w:type="pct"/>
          </w:tcPr>
          <w:p w14:paraId="6B0DE0CF" w14:textId="14AC9DBC" w:rsidR="002802BD" w:rsidRPr="00E034C4" w:rsidRDefault="002802BD" w:rsidP="00E034C4">
            <w:r w:rsidRPr="002802BD">
              <w:t>установить флажок</w:t>
            </w:r>
          </w:p>
        </w:tc>
      </w:tr>
      <w:tr w:rsidR="002802BD" w:rsidRPr="00E034C4" w14:paraId="4E783CD8" w14:textId="77777777" w:rsidTr="002802BD">
        <w:tc>
          <w:tcPr>
            <w:tcW w:w="2502" w:type="pct"/>
          </w:tcPr>
          <w:p w14:paraId="6CA0B594" w14:textId="07E7FF8B" w:rsidR="002802BD" w:rsidRPr="00E034C4" w:rsidRDefault="002802BD" w:rsidP="00E034C4">
            <w:r w:rsidRPr="002802BD">
              <w:t>MP_PRESCRIBES_UPDATE</w:t>
            </w:r>
          </w:p>
        </w:tc>
        <w:tc>
          <w:tcPr>
            <w:tcW w:w="2498" w:type="pct"/>
          </w:tcPr>
          <w:p w14:paraId="28E403F3" w14:textId="1BBCA980" w:rsidR="002802BD" w:rsidRPr="00E034C4" w:rsidRDefault="002802BD" w:rsidP="00E034C4">
            <w:r w:rsidRPr="002802BD">
              <w:t>установить флажок</w:t>
            </w:r>
          </w:p>
        </w:tc>
      </w:tr>
    </w:tbl>
    <w:p w14:paraId="6EE24491" w14:textId="77777777" w:rsidR="00E034C4" w:rsidRPr="00E034C4" w:rsidRDefault="00E034C4" w:rsidP="00E034C4"/>
    <w:p w14:paraId="796D57CC" w14:textId="77777777" w:rsidR="00E034C4" w:rsidRPr="00E034C4" w:rsidRDefault="00E034C4" w:rsidP="00E3126A">
      <w:pPr>
        <w:pStyle w:val="phlistordereda"/>
        <w:numPr>
          <w:ilvl w:val="0"/>
          <w:numId w:val="33"/>
        </w:numPr>
        <w:rPr>
          <w:lang w:eastAsia="en-US"/>
        </w:rPr>
      </w:pPr>
      <w:r w:rsidRPr="00E034C4">
        <w:rPr>
          <w:lang w:eastAsia="en-US"/>
        </w:rPr>
        <w:t>нажмите на кнопку «ОК». Добавленная связь отобразится на вкладке «Связи с действиями».</w:t>
      </w:r>
    </w:p>
    <w:p w14:paraId="25FAFA9E" w14:textId="23B5E76C" w:rsidR="002E7AC6" w:rsidRPr="000263B8" w:rsidRDefault="002E7AC6" w:rsidP="002E7AC6">
      <w:pPr>
        <w:pStyle w:val="4"/>
      </w:pPr>
      <w:r w:rsidRPr="000263B8">
        <w:t>Настройка дополнительных свойств</w:t>
      </w:r>
    </w:p>
    <w:p w14:paraId="286D4D40" w14:textId="6A47BDBC" w:rsidR="002E7AC6" w:rsidRDefault="002E7AC6" w:rsidP="002E7AC6">
      <w:pPr>
        <w:pStyle w:val="phnormal"/>
      </w:pPr>
      <w:r w:rsidRPr="000263B8">
        <w:t>Настройте дополнительн</w:t>
      </w:r>
      <w:r>
        <w:t>ое</w:t>
      </w:r>
      <w:r w:rsidRPr="000263B8">
        <w:t xml:space="preserve"> </w:t>
      </w:r>
      <w:r>
        <w:t>свойство</w:t>
      </w:r>
      <w:r w:rsidRPr="000263B8">
        <w:t xml:space="preserve"> </w:t>
      </w:r>
      <w:r>
        <w:t>«</w:t>
      </w:r>
      <w:r w:rsidRPr="002E7AC6">
        <w:t>USE_METHOD_SERVICES</w:t>
      </w:r>
      <w:r>
        <w:t>»</w:t>
      </w:r>
      <w:r w:rsidRPr="000263B8">
        <w:t xml:space="preserve">. </w:t>
      </w:r>
    </w:p>
    <w:p w14:paraId="04395F87" w14:textId="77777777" w:rsidR="002E7AC6" w:rsidRDefault="002E7AC6" w:rsidP="002E7AC6">
      <w:pPr>
        <w:pStyle w:val="phlistitemizedtitle"/>
      </w:pPr>
      <w:r w:rsidRPr="000263B8">
        <w:t>Для создания дополнительного свойства выполните следующие действия</w:t>
      </w:r>
      <w:r>
        <w:t>:</w:t>
      </w:r>
    </w:p>
    <w:p w14:paraId="28127844" w14:textId="12357716" w:rsidR="002E7AC6" w:rsidRPr="000263B8" w:rsidRDefault="002E7AC6" w:rsidP="002E7AC6">
      <w:pPr>
        <w:pStyle w:val="phlistitemized1"/>
      </w:pPr>
      <w:r w:rsidRPr="000263B8">
        <w:t xml:space="preserve">перейдите в пункт меню </w:t>
      </w:r>
      <w:r>
        <w:t>«</w:t>
      </w:r>
      <w:r w:rsidRPr="000263B8">
        <w:t>Система</w:t>
      </w:r>
      <w:r>
        <w:t xml:space="preserve">/ </w:t>
      </w:r>
      <w:r w:rsidRPr="000263B8">
        <w:t>Дополнительные свойства: настройка</w:t>
      </w:r>
      <w:r>
        <w:t>»</w:t>
      </w:r>
      <w:r w:rsidRPr="000263B8">
        <w:t>. Откроется форма настройки дополнительных свойств</w:t>
      </w:r>
      <w:r>
        <w:t xml:space="preserve"> (</w:t>
      </w:r>
      <w:r w:rsidR="00252D98">
        <w:t xml:space="preserve">см. </w:t>
      </w:r>
      <w:r>
        <w:fldChar w:fldCharType="begin"/>
      </w:r>
      <w:r>
        <w:instrText xml:space="preserve"> REF _Ref119076383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53</w:t>
      </w:r>
      <w:r>
        <w:fldChar w:fldCharType="end"/>
      </w:r>
      <w:r>
        <w:t>)</w:t>
      </w:r>
      <w:r w:rsidRPr="000263B8">
        <w:t>;</w:t>
      </w:r>
    </w:p>
    <w:p w14:paraId="7CAC8D72" w14:textId="7911294A" w:rsidR="002E7AC6" w:rsidRPr="000263B8" w:rsidRDefault="002E7AC6" w:rsidP="002E7AC6">
      <w:pPr>
        <w:pStyle w:val="phlistitemized1"/>
      </w:pPr>
      <w:r w:rsidRPr="000263B8">
        <w:t xml:space="preserve">в блоке </w:t>
      </w:r>
      <w:r>
        <w:t>«</w:t>
      </w:r>
      <w:r w:rsidRPr="000263B8">
        <w:t>Свойства документов</w:t>
      </w:r>
      <w:r>
        <w:t>»</w:t>
      </w:r>
      <w:r w:rsidRPr="000263B8">
        <w:t xml:space="preserve"> вызовите контекстное меню и выберите пункт </w:t>
      </w:r>
      <w:r>
        <w:t>«</w:t>
      </w:r>
      <w:r w:rsidRPr="000263B8">
        <w:t>Добавить</w:t>
      </w:r>
      <w:r>
        <w:t>»</w:t>
      </w:r>
      <w:r w:rsidRPr="000263B8">
        <w:t xml:space="preserve">. Откроется окно </w:t>
      </w:r>
      <w:r>
        <w:t>«</w:t>
      </w:r>
      <w:r w:rsidRPr="000263B8">
        <w:t>Свойства документов: Добавление</w:t>
      </w:r>
      <w:r>
        <w:t>» (</w:t>
      </w:r>
      <w:r w:rsidR="00252D98">
        <w:t xml:space="preserve">см. </w:t>
      </w:r>
      <w:r>
        <w:fldChar w:fldCharType="begin"/>
      </w:r>
      <w:r>
        <w:instrText xml:space="preserve"> REF _Ref119076421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54</w:t>
      </w:r>
      <w:r>
        <w:fldChar w:fldCharType="end"/>
      </w:r>
      <w:r>
        <w:t>)</w:t>
      </w:r>
      <w:r w:rsidRPr="000263B8">
        <w:t>;</w:t>
      </w:r>
    </w:p>
    <w:p w14:paraId="29D06FCA" w14:textId="5CF449CD" w:rsidR="002E7AC6" w:rsidRPr="000263B8" w:rsidRDefault="002E7AC6" w:rsidP="002E7AC6">
      <w:pPr>
        <w:pStyle w:val="phlistitemized1"/>
      </w:pPr>
      <w:r w:rsidRPr="000263B8">
        <w:t>заполните поля согласно таблице ниже</w:t>
      </w:r>
      <w:r>
        <w:t xml:space="preserve"> (</w:t>
      </w:r>
      <w:r w:rsidR="00252D98">
        <w:fldChar w:fldCharType="begin"/>
      </w:r>
      <w:r w:rsidR="00252D98">
        <w:instrText xml:space="preserve"> REF _Ref121150926 \h </w:instrText>
      </w:r>
      <w:r w:rsidR="00252D98">
        <w:fldChar w:fldCharType="separate"/>
      </w:r>
      <w:r w:rsidR="00DE36C7">
        <w:t>Таблица </w:t>
      </w:r>
      <w:r w:rsidR="00DE36C7">
        <w:rPr>
          <w:noProof/>
        </w:rPr>
        <w:t>78</w:t>
      </w:r>
      <w:r w:rsidR="00252D98">
        <w:fldChar w:fldCharType="end"/>
      </w:r>
      <w:r>
        <w:t>)</w:t>
      </w:r>
      <w:r w:rsidRPr="000263B8">
        <w:t>;</w:t>
      </w:r>
    </w:p>
    <w:p w14:paraId="3C5D74B2" w14:textId="2375F931" w:rsidR="002E7AC6" w:rsidRPr="000263B8" w:rsidRDefault="002E7AC6" w:rsidP="002E7AC6">
      <w:pPr>
        <w:pStyle w:val="phtabletitle"/>
      </w:pPr>
      <w:bookmarkStart w:id="382" w:name="_Ref121150926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78</w:t>
      </w:r>
      <w:r w:rsidRPr="000263B8">
        <w:fldChar w:fldCharType="end"/>
      </w:r>
      <w:bookmarkEnd w:id="382"/>
      <w:r w:rsidRPr="000263B8">
        <w:t xml:space="preserve"> </w:t>
      </w:r>
      <w:r>
        <w:t xml:space="preserve">– </w:t>
      </w:r>
      <w:r w:rsidRPr="000263B8">
        <w:t>Заполнение полей окна добавления дополнительного свойства</w:t>
      </w:r>
    </w:p>
    <w:tbl>
      <w:tblPr>
        <w:tblStyle w:val="af9"/>
        <w:tblW w:w="4937" w:type="pct"/>
        <w:tblLook w:val="04A0" w:firstRow="1" w:lastRow="0" w:firstColumn="1" w:lastColumn="0" w:noHBand="0" w:noVBand="1"/>
      </w:tblPr>
      <w:tblGrid>
        <w:gridCol w:w="2972"/>
        <w:gridCol w:w="3686"/>
        <w:gridCol w:w="3402"/>
      </w:tblGrid>
      <w:tr w:rsidR="00252D98" w:rsidRPr="00E24349" w14:paraId="7DFA5199" w14:textId="77777777" w:rsidTr="00252D98">
        <w:trPr>
          <w:tblHeader/>
        </w:trPr>
        <w:tc>
          <w:tcPr>
            <w:tcW w:w="1477" w:type="pct"/>
          </w:tcPr>
          <w:p w14:paraId="6852A21C" w14:textId="27C21A74" w:rsidR="00252D98" w:rsidRPr="00E24349" w:rsidRDefault="00252D98" w:rsidP="00252D98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1832" w:type="pct"/>
          </w:tcPr>
          <w:p w14:paraId="4521F705" w14:textId="08D9435A" w:rsidR="00252D98" w:rsidRPr="00E24349" w:rsidRDefault="00252D98" w:rsidP="00252D98">
            <w:pPr>
              <w:pStyle w:val="phtablecolcaption"/>
            </w:pPr>
            <w:r>
              <w:t>Обязательность</w:t>
            </w:r>
          </w:p>
        </w:tc>
        <w:tc>
          <w:tcPr>
            <w:tcW w:w="1691" w:type="pct"/>
          </w:tcPr>
          <w:p w14:paraId="430E5568" w14:textId="0BE32746" w:rsidR="00252D98" w:rsidRPr="00E24349" w:rsidRDefault="00252D98" w:rsidP="00252D98">
            <w:pPr>
              <w:pStyle w:val="phtablecolcaption"/>
            </w:pPr>
            <w:r>
              <w:t>Значение</w:t>
            </w:r>
          </w:p>
        </w:tc>
      </w:tr>
      <w:tr w:rsidR="00252D98" w:rsidRPr="00252D98" w14:paraId="20E1EAE9" w14:textId="77777777" w:rsidTr="00252D98">
        <w:tc>
          <w:tcPr>
            <w:tcW w:w="1477" w:type="pct"/>
          </w:tcPr>
          <w:p w14:paraId="07194E33" w14:textId="3FEEC98A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E24349">
              <w:t>Код свойства</w:t>
            </w:r>
          </w:p>
        </w:tc>
        <w:tc>
          <w:tcPr>
            <w:tcW w:w="1832" w:type="pct"/>
          </w:tcPr>
          <w:p w14:paraId="70D9B87E" w14:textId="11F4DC86" w:rsidR="00252D98" w:rsidRPr="00252D98" w:rsidRDefault="00252D98" w:rsidP="00252D98">
            <w:pPr>
              <w:pStyle w:val="phtablecellleft"/>
              <w:jc w:val="center"/>
              <w:rPr>
                <w:highlight w:val="yellow"/>
              </w:rPr>
            </w:pPr>
            <w:r w:rsidRPr="00E24349">
              <w:rPr>
                <w:noProof/>
              </w:rPr>
              <w:drawing>
                <wp:inline distT="0" distB="0" distL="0" distR="0" wp14:anchorId="79BCBB1F" wp14:editId="5863882D">
                  <wp:extent cx="152213" cy="152297"/>
                  <wp:effectExtent l="0" t="0" r="0" b="0"/>
                  <wp:docPr id="100121" name="Рисунок 10012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pct"/>
          </w:tcPr>
          <w:p w14:paraId="6B879BED" w14:textId="1EEF6864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252D98">
              <w:t>USE_METHOD_SERVICES</w:t>
            </w:r>
          </w:p>
        </w:tc>
      </w:tr>
      <w:tr w:rsidR="00252D98" w:rsidRPr="00E24349" w14:paraId="205F2FBA" w14:textId="77777777" w:rsidTr="00252D98">
        <w:tc>
          <w:tcPr>
            <w:tcW w:w="1477" w:type="pct"/>
          </w:tcPr>
          <w:p w14:paraId="15FDB0E8" w14:textId="2364B680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E24349">
              <w:t>Наименование свойства</w:t>
            </w:r>
          </w:p>
        </w:tc>
        <w:tc>
          <w:tcPr>
            <w:tcW w:w="1832" w:type="pct"/>
          </w:tcPr>
          <w:p w14:paraId="407879F7" w14:textId="3A352942" w:rsidR="00252D98" w:rsidRPr="00252D98" w:rsidRDefault="00252D98" w:rsidP="00252D98">
            <w:pPr>
              <w:pStyle w:val="phtablecellleft"/>
              <w:tabs>
                <w:tab w:val="left" w:pos="501"/>
              </w:tabs>
              <w:jc w:val="center"/>
              <w:rPr>
                <w:highlight w:val="yellow"/>
              </w:rPr>
            </w:pPr>
            <w:r w:rsidRPr="00E24349">
              <w:rPr>
                <w:noProof/>
              </w:rPr>
              <w:drawing>
                <wp:inline distT="0" distB="0" distL="0" distR="0" wp14:anchorId="247CA9B6" wp14:editId="5D8771B3">
                  <wp:extent cx="152213" cy="152297"/>
                  <wp:effectExtent l="0" t="0" r="0" b="0"/>
                  <wp:docPr id="100122" name="Рисунок 10012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pct"/>
          </w:tcPr>
          <w:p w14:paraId="68EBCFB8" w14:textId="5CEC1D14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252D98">
              <w:t>Услуги способа приёма лекарственных средств</w:t>
            </w:r>
          </w:p>
        </w:tc>
      </w:tr>
      <w:tr w:rsidR="00252D98" w:rsidRPr="00E24349" w14:paraId="49186BCC" w14:textId="77777777" w:rsidTr="00252D98">
        <w:tc>
          <w:tcPr>
            <w:tcW w:w="1477" w:type="pct"/>
          </w:tcPr>
          <w:p w14:paraId="4A8A0FDF" w14:textId="23558224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E24349">
              <w:t>Способ формирования</w:t>
            </w:r>
          </w:p>
        </w:tc>
        <w:tc>
          <w:tcPr>
            <w:tcW w:w="1832" w:type="pct"/>
          </w:tcPr>
          <w:p w14:paraId="2D8FAF89" w14:textId="77777777" w:rsidR="00252D98" w:rsidRPr="00252D98" w:rsidRDefault="00252D98" w:rsidP="00252D98">
            <w:pPr>
              <w:pStyle w:val="phtablecellleft"/>
              <w:tabs>
                <w:tab w:val="left" w:pos="501"/>
              </w:tabs>
              <w:jc w:val="center"/>
              <w:rPr>
                <w:highlight w:val="yellow"/>
              </w:rPr>
            </w:pPr>
          </w:p>
        </w:tc>
        <w:tc>
          <w:tcPr>
            <w:tcW w:w="1691" w:type="pct"/>
          </w:tcPr>
          <w:p w14:paraId="7C4DE638" w14:textId="037EA7AC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252D98">
              <w:t>Из раздела</w:t>
            </w:r>
          </w:p>
        </w:tc>
      </w:tr>
      <w:tr w:rsidR="00252D98" w:rsidRPr="00E24349" w14:paraId="2F3D8BF1" w14:textId="77777777" w:rsidTr="00252D98">
        <w:tc>
          <w:tcPr>
            <w:tcW w:w="1477" w:type="pct"/>
          </w:tcPr>
          <w:p w14:paraId="3E0B9625" w14:textId="10FDD741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E24349">
              <w:t>Тип данных</w:t>
            </w:r>
          </w:p>
        </w:tc>
        <w:tc>
          <w:tcPr>
            <w:tcW w:w="1832" w:type="pct"/>
          </w:tcPr>
          <w:p w14:paraId="5D8BCCCD" w14:textId="77777777" w:rsidR="00252D98" w:rsidRPr="00252D98" w:rsidRDefault="00252D98" w:rsidP="00252D98">
            <w:pPr>
              <w:pStyle w:val="phtablecellleft"/>
              <w:tabs>
                <w:tab w:val="left" w:pos="501"/>
              </w:tabs>
              <w:jc w:val="center"/>
              <w:rPr>
                <w:highlight w:val="yellow"/>
              </w:rPr>
            </w:pPr>
          </w:p>
        </w:tc>
        <w:tc>
          <w:tcPr>
            <w:tcW w:w="1691" w:type="pct"/>
          </w:tcPr>
          <w:p w14:paraId="573CB9A0" w14:textId="5AA8C30E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252D98">
              <w:t>Строка</w:t>
            </w:r>
          </w:p>
        </w:tc>
      </w:tr>
      <w:tr w:rsidR="00252D98" w:rsidRPr="00E24349" w14:paraId="39FE83C8" w14:textId="77777777" w:rsidTr="00252D98">
        <w:tc>
          <w:tcPr>
            <w:tcW w:w="1477" w:type="pct"/>
          </w:tcPr>
          <w:p w14:paraId="00F5E1FA" w14:textId="12345CF6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252D98">
              <w:t>Длина строкового поля</w:t>
            </w:r>
          </w:p>
        </w:tc>
        <w:tc>
          <w:tcPr>
            <w:tcW w:w="1832" w:type="pct"/>
          </w:tcPr>
          <w:p w14:paraId="73EAE6C5" w14:textId="51430BA8" w:rsidR="00252D98" w:rsidRPr="00252D98" w:rsidRDefault="00252D98" w:rsidP="00252D98">
            <w:pPr>
              <w:pStyle w:val="phtablecellleft"/>
              <w:tabs>
                <w:tab w:val="left" w:pos="501"/>
              </w:tabs>
              <w:jc w:val="center"/>
              <w:rPr>
                <w:highlight w:val="yellow"/>
              </w:rPr>
            </w:pPr>
            <w:r w:rsidRPr="00E24349">
              <w:rPr>
                <w:noProof/>
              </w:rPr>
              <w:drawing>
                <wp:inline distT="0" distB="0" distL="0" distR="0" wp14:anchorId="142305F3" wp14:editId="1EA7ED8E">
                  <wp:extent cx="152213" cy="152297"/>
                  <wp:effectExtent l="0" t="0" r="0" b="0"/>
                  <wp:docPr id="100123" name="Рисунок 10012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pct"/>
          </w:tcPr>
          <w:p w14:paraId="15A40131" w14:textId="690F6CCD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252D98">
              <w:t>30</w:t>
            </w:r>
          </w:p>
        </w:tc>
      </w:tr>
      <w:tr w:rsidR="00252D98" w:rsidRPr="00E24349" w14:paraId="24FA1198" w14:textId="77777777" w:rsidTr="00252D98">
        <w:tc>
          <w:tcPr>
            <w:tcW w:w="1477" w:type="pct"/>
          </w:tcPr>
          <w:p w14:paraId="0A184A6F" w14:textId="11C48532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>
              <w:t>Раздел</w:t>
            </w:r>
          </w:p>
        </w:tc>
        <w:tc>
          <w:tcPr>
            <w:tcW w:w="1832" w:type="pct"/>
          </w:tcPr>
          <w:p w14:paraId="60EC3ACC" w14:textId="77777777" w:rsidR="00252D98" w:rsidRPr="00252D98" w:rsidRDefault="00252D98" w:rsidP="00252D98">
            <w:pPr>
              <w:pStyle w:val="phtablecellleft"/>
              <w:tabs>
                <w:tab w:val="left" w:pos="501"/>
              </w:tabs>
              <w:jc w:val="center"/>
              <w:rPr>
                <w:highlight w:val="yellow"/>
              </w:rPr>
            </w:pPr>
          </w:p>
        </w:tc>
        <w:tc>
          <w:tcPr>
            <w:tcW w:w="1691" w:type="pct"/>
          </w:tcPr>
          <w:p w14:paraId="61987FF8" w14:textId="337E57F0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252D98">
              <w:t>SERVICES</w:t>
            </w:r>
          </w:p>
        </w:tc>
      </w:tr>
      <w:tr w:rsidR="00252D98" w:rsidRPr="00E24349" w14:paraId="102D957A" w14:textId="77777777" w:rsidTr="00252D98">
        <w:tc>
          <w:tcPr>
            <w:tcW w:w="1477" w:type="pct"/>
          </w:tcPr>
          <w:p w14:paraId="78FB5A12" w14:textId="5A0219B2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>
              <w:t>Композиция</w:t>
            </w:r>
          </w:p>
        </w:tc>
        <w:tc>
          <w:tcPr>
            <w:tcW w:w="1832" w:type="pct"/>
          </w:tcPr>
          <w:p w14:paraId="5DBB6005" w14:textId="77777777" w:rsidR="00252D98" w:rsidRPr="00252D98" w:rsidRDefault="00252D98" w:rsidP="00252D98">
            <w:pPr>
              <w:pStyle w:val="phtablecellleft"/>
              <w:tabs>
                <w:tab w:val="left" w:pos="501"/>
              </w:tabs>
              <w:jc w:val="center"/>
              <w:rPr>
                <w:highlight w:val="yellow"/>
              </w:rPr>
            </w:pPr>
          </w:p>
        </w:tc>
        <w:tc>
          <w:tcPr>
            <w:tcW w:w="1691" w:type="pct"/>
          </w:tcPr>
          <w:p w14:paraId="785F86D7" w14:textId="7C0297DC" w:rsidR="00252D98" w:rsidRPr="00252D98" w:rsidRDefault="00252D98" w:rsidP="00252D98">
            <w:pPr>
              <w:pStyle w:val="phtablecellleft"/>
              <w:rPr>
                <w:highlight w:val="yellow"/>
              </w:rPr>
            </w:pPr>
            <w:r w:rsidRPr="00252D98">
              <w:t>DEFAULT</w:t>
            </w:r>
          </w:p>
        </w:tc>
      </w:tr>
    </w:tbl>
    <w:p w14:paraId="7EB6B2A1" w14:textId="77777777" w:rsidR="002E7AC6" w:rsidRDefault="002E7AC6" w:rsidP="002E7AC6">
      <w:pPr>
        <w:pStyle w:val="phnormal"/>
      </w:pPr>
    </w:p>
    <w:p w14:paraId="41EFD64E" w14:textId="77777777" w:rsidR="002E7AC6" w:rsidRDefault="002E7AC6" w:rsidP="002E7AC6">
      <w:pPr>
        <w:pStyle w:val="phlistitemized1"/>
      </w:pPr>
      <w:r w:rsidRPr="000263B8">
        <w:lastRenderedPageBreak/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 после заполнения полей. Созданное дополнительное свойство отобразится в блоке </w:t>
      </w:r>
      <w:r>
        <w:t>«</w:t>
      </w:r>
      <w:r w:rsidRPr="000263B8">
        <w:t>Свойства документов</w:t>
      </w:r>
      <w:r>
        <w:t>»</w:t>
      </w:r>
      <w:r w:rsidRPr="000263B8">
        <w:t>.</w:t>
      </w:r>
    </w:p>
    <w:p w14:paraId="28FD4614" w14:textId="77777777" w:rsidR="002E7AC6" w:rsidRPr="000263B8" w:rsidRDefault="002E7AC6" w:rsidP="00E034C4">
      <w:pPr>
        <w:pStyle w:val="5"/>
      </w:pPr>
      <w:r w:rsidRPr="000263B8">
        <w:t>Добавление связей дополнительных свойств с разделами</w:t>
      </w:r>
    </w:p>
    <w:p w14:paraId="17763BA5" w14:textId="4DD00406" w:rsidR="002E7AC6" w:rsidRPr="000263B8" w:rsidRDefault="002E7AC6" w:rsidP="002E7AC6">
      <w:pPr>
        <w:pStyle w:val="phnormal"/>
      </w:pPr>
      <w:r w:rsidRPr="000263B8">
        <w:t>Добавьте связь дополнительн</w:t>
      </w:r>
      <w:r w:rsidR="00252D98">
        <w:t xml:space="preserve">ого </w:t>
      </w:r>
      <w:r w:rsidRPr="000263B8">
        <w:t>свойств</w:t>
      </w:r>
      <w:r w:rsidR="00252D98">
        <w:t>а</w:t>
      </w:r>
      <w:r w:rsidRPr="000263B8">
        <w:t xml:space="preserve"> с разделами.</w:t>
      </w:r>
    </w:p>
    <w:p w14:paraId="2DDADC45" w14:textId="77777777" w:rsidR="002E7AC6" w:rsidRDefault="002E7AC6" w:rsidP="002E7AC6">
      <w:pPr>
        <w:pStyle w:val="phlistitemizedtitle"/>
      </w:pPr>
      <w:r w:rsidRPr="000263B8">
        <w:t>Для добавления связ</w:t>
      </w:r>
      <w:r>
        <w:t xml:space="preserve">и </w:t>
      </w:r>
      <w:r w:rsidRPr="000263B8">
        <w:t>дополнительн</w:t>
      </w:r>
      <w:r>
        <w:t>ого</w:t>
      </w:r>
      <w:r w:rsidRPr="000263B8">
        <w:t xml:space="preserve"> </w:t>
      </w:r>
      <w:r>
        <w:t>свойства</w:t>
      </w:r>
      <w:r w:rsidRPr="000263B8">
        <w:t xml:space="preserve"> с раздел</w:t>
      </w:r>
      <w:r>
        <w:t>ом</w:t>
      </w:r>
      <w:r w:rsidRPr="000263B8">
        <w:t xml:space="preserve"> Системы выполните следующие действия</w:t>
      </w:r>
      <w:r>
        <w:t>:</w:t>
      </w:r>
    </w:p>
    <w:p w14:paraId="404106CD" w14:textId="6AAD9B32" w:rsidR="002E7AC6" w:rsidRPr="000263B8" w:rsidRDefault="002E7AC6" w:rsidP="002E7AC6">
      <w:pPr>
        <w:pStyle w:val="phlistitemized1"/>
      </w:pPr>
      <w:r w:rsidRPr="000263B8">
        <w:t xml:space="preserve">выберите нужное дополнительное свойство в блоке </w:t>
      </w:r>
      <w:r>
        <w:t>«</w:t>
      </w:r>
      <w:r w:rsidRPr="000263B8">
        <w:t>Свойства документов</w:t>
      </w:r>
      <w:r>
        <w:t>» (</w:t>
      </w:r>
      <w:r w:rsidR="00252D98">
        <w:t xml:space="preserve">см. </w:t>
      </w:r>
      <w:r>
        <w:fldChar w:fldCharType="begin"/>
      </w:r>
      <w:r>
        <w:instrText xml:space="preserve"> REF _Ref119155813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55</w:t>
      </w:r>
      <w:r>
        <w:fldChar w:fldCharType="end"/>
      </w:r>
      <w:r>
        <w:t>)</w:t>
      </w:r>
      <w:r w:rsidRPr="000263B8">
        <w:t>;</w:t>
      </w:r>
    </w:p>
    <w:p w14:paraId="5C4FA050" w14:textId="365602AE" w:rsidR="002E7AC6" w:rsidRPr="000263B8" w:rsidRDefault="002E7AC6" w:rsidP="002E7AC6">
      <w:pPr>
        <w:pStyle w:val="phlistitemized1"/>
      </w:pPr>
      <w:r w:rsidRPr="000263B8">
        <w:t xml:space="preserve">вызовите контекстное меню в блоке </w:t>
      </w:r>
      <w:r>
        <w:t>«</w:t>
      </w:r>
      <w:r w:rsidRPr="000263B8">
        <w:t>Свойства документов: связи с разделами</w:t>
      </w:r>
      <w:r>
        <w:t>»</w:t>
      </w:r>
      <w:r w:rsidRPr="000263B8">
        <w:t xml:space="preserve"> и выберите пункт </w:t>
      </w:r>
      <w:r>
        <w:t>«</w:t>
      </w:r>
      <w:r w:rsidRPr="000263B8">
        <w:t>Добавить</w:t>
      </w:r>
      <w:r>
        <w:t>»</w:t>
      </w:r>
      <w:r w:rsidRPr="000263B8">
        <w:t xml:space="preserve">. Откроется окно </w:t>
      </w:r>
      <w:r>
        <w:t>«</w:t>
      </w:r>
      <w:r w:rsidRPr="000263B8">
        <w:t>Свойства документов: связи с разделами</w:t>
      </w:r>
      <w:r>
        <w:t>» (</w:t>
      </w:r>
      <w:r w:rsidR="00252D98">
        <w:t xml:space="preserve">см. </w:t>
      </w:r>
      <w:r>
        <w:fldChar w:fldCharType="begin"/>
      </w:r>
      <w:r>
        <w:instrText xml:space="preserve"> REF _Ref119076820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56</w:t>
      </w:r>
      <w:r>
        <w:fldChar w:fldCharType="end"/>
      </w:r>
      <w:r>
        <w:t>)</w:t>
      </w:r>
      <w:r w:rsidRPr="000263B8">
        <w:t>;</w:t>
      </w:r>
    </w:p>
    <w:p w14:paraId="6949ED69" w14:textId="7520E7FB" w:rsidR="002E7AC6" w:rsidRPr="000263B8" w:rsidRDefault="002E7AC6" w:rsidP="002E7AC6">
      <w:pPr>
        <w:pStyle w:val="phlistitemized1"/>
      </w:pPr>
      <w:r w:rsidRPr="000263B8">
        <w:t>заполните поля согласно таблице ниже</w:t>
      </w:r>
      <w:r>
        <w:t xml:space="preserve"> (</w:t>
      </w:r>
      <w:r>
        <w:fldChar w:fldCharType="begin"/>
      </w:r>
      <w:r>
        <w:instrText xml:space="preserve"> REF _Ref119154730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29</w:t>
      </w:r>
      <w:r>
        <w:fldChar w:fldCharType="end"/>
      </w:r>
      <w:r>
        <w:t>)</w:t>
      </w:r>
      <w:r w:rsidRPr="000263B8">
        <w:t>;</w:t>
      </w:r>
    </w:p>
    <w:p w14:paraId="5425BFFE" w14:textId="0B859A60" w:rsidR="002E7AC6" w:rsidRPr="000263B8" w:rsidRDefault="002E7AC6" w:rsidP="002E7AC6">
      <w:pPr>
        <w:pStyle w:val="phtabletitle"/>
      </w:pPr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79</w:t>
      </w:r>
      <w:r w:rsidRPr="000263B8">
        <w:fldChar w:fldCharType="end"/>
      </w:r>
      <w:r w:rsidRPr="000263B8">
        <w:t xml:space="preserve"> </w:t>
      </w:r>
      <w:r>
        <w:t xml:space="preserve">– </w:t>
      </w:r>
      <w:r w:rsidRPr="000263B8">
        <w:t>Заполнение полей окна добавления связей дополнительных свойств с разделами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430"/>
        <w:gridCol w:w="2944"/>
        <w:gridCol w:w="3814"/>
      </w:tblGrid>
      <w:tr w:rsidR="00252D98" w:rsidRPr="00E24349" w14:paraId="5A9E8745" w14:textId="77777777" w:rsidTr="00252D98">
        <w:trPr>
          <w:tblHeader/>
        </w:trPr>
        <w:tc>
          <w:tcPr>
            <w:tcW w:w="1683" w:type="pct"/>
          </w:tcPr>
          <w:p w14:paraId="47434DDD" w14:textId="1564B31B" w:rsidR="00252D98" w:rsidRPr="00E24349" w:rsidRDefault="00252D98" w:rsidP="00252D98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1445" w:type="pct"/>
          </w:tcPr>
          <w:p w14:paraId="7C0EE1E9" w14:textId="21762563" w:rsidR="00252D98" w:rsidRPr="00E24349" w:rsidRDefault="00252D98" w:rsidP="00252D98">
            <w:pPr>
              <w:pStyle w:val="phtablecolcaption"/>
            </w:pPr>
            <w:r>
              <w:t>Обязательность</w:t>
            </w:r>
          </w:p>
        </w:tc>
        <w:tc>
          <w:tcPr>
            <w:tcW w:w="1872" w:type="pct"/>
          </w:tcPr>
          <w:p w14:paraId="61FDA48C" w14:textId="2703D625" w:rsidR="00252D98" w:rsidRPr="00E24349" w:rsidRDefault="00252D98" w:rsidP="00252D98">
            <w:pPr>
              <w:pStyle w:val="phtablecolcaption"/>
            </w:pPr>
            <w:r>
              <w:t>Значение</w:t>
            </w:r>
          </w:p>
        </w:tc>
      </w:tr>
      <w:tr w:rsidR="00252D98" w:rsidRPr="00E24349" w14:paraId="7A9F12F2" w14:textId="77777777" w:rsidTr="00252D98">
        <w:tc>
          <w:tcPr>
            <w:tcW w:w="1683" w:type="pct"/>
          </w:tcPr>
          <w:p w14:paraId="7C1AEB4A" w14:textId="1D100AFC" w:rsidR="00252D98" w:rsidRPr="00E24349" w:rsidRDefault="00252D98" w:rsidP="00252D98">
            <w:pPr>
              <w:pStyle w:val="phtablecellleft"/>
            </w:pPr>
            <w:r w:rsidRPr="00E24349">
              <w:t>Приглашение ко вводу</w:t>
            </w:r>
          </w:p>
        </w:tc>
        <w:tc>
          <w:tcPr>
            <w:tcW w:w="1445" w:type="pct"/>
          </w:tcPr>
          <w:p w14:paraId="2FC16501" w14:textId="76AA2018" w:rsidR="00252D98" w:rsidRPr="00E24349" w:rsidRDefault="00252D98" w:rsidP="00252D98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779E40EF" wp14:editId="0D2E19B9">
                  <wp:extent cx="152213" cy="152297"/>
                  <wp:effectExtent l="0" t="0" r="0" b="0"/>
                  <wp:docPr id="100128" name="Рисунок 10012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pct"/>
          </w:tcPr>
          <w:p w14:paraId="294C993A" w14:textId="6B46CDB0" w:rsidR="00252D98" w:rsidRPr="00E24349" w:rsidRDefault="00252D98" w:rsidP="00252D98">
            <w:pPr>
              <w:pStyle w:val="phtablecellleft"/>
            </w:pPr>
            <w:r w:rsidRPr="00252D98">
              <w:t>Услуга приёма лекарственного препарата</w:t>
            </w:r>
          </w:p>
        </w:tc>
      </w:tr>
      <w:tr w:rsidR="00252D98" w:rsidRPr="00E24349" w14:paraId="7B4AE282" w14:textId="77777777" w:rsidTr="00252D98">
        <w:tc>
          <w:tcPr>
            <w:tcW w:w="1683" w:type="pct"/>
          </w:tcPr>
          <w:p w14:paraId="168AF88D" w14:textId="35CAB867" w:rsidR="00252D98" w:rsidRPr="00E24349" w:rsidRDefault="00252D98" w:rsidP="00252D98">
            <w:pPr>
              <w:pStyle w:val="phtablecellleft"/>
            </w:pPr>
            <w:r w:rsidRPr="00E24349">
              <w:t>Раздел</w:t>
            </w:r>
          </w:p>
        </w:tc>
        <w:tc>
          <w:tcPr>
            <w:tcW w:w="1445" w:type="pct"/>
          </w:tcPr>
          <w:p w14:paraId="6C6DF0BE" w14:textId="49A48DAC" w:rsidR="00252D98" w:rsidRPr="00E24349" w:rsidRDefault="00252D98" w:rsidP="00252D98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48DBE10A" wp14:editId="36552981">
                  <wp:extent cx="152213" cy="152297"/>
                  <wp:effectExtent l="0" t="0" r="0" b="0"/>
                  <wp:docPr id="100129" name="Рисунок 10012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pct"/>
          </w:tcPr>
          <w:p w14:paraId="50B999B7" w14:textId="2E0C7263" w:rsidR="00252D98" w:rsidRPr="00E24349" w:rsidRDefault="00252D98" w:rsidP="00252D98">
            <w:pPr>
              <w:pStyle w:val="phtablecellleft"/>
            </w:pPr>
            <w:r w:rsidRPr="00252D98">
              <w:t>MED_USE_METHODS</w:t>
            </w:r>
          </w:p>
        </w:tc>
      </w:tr>
      <w:tr w:rsidR="00252D98" w:rsidRPr="00E24349" w14:paraId="71A351BA" w14:textId="77777777" w:rsidTr="00252D98">
        <w:tc>
          <w:tcPr>
            <w:tcW w:w="1683" w:type="pct"/>
          </w:tcPr>
          <w:p w14:paraId="49214AA6" w14:textId="07541F16" w:rsidR="00252D98" w:rsidRPr="00E24349" w:rsidRDefault="00252D98" w:rsidP="00252D98">
            <w:pPr>
              <w:pStyle w:val="phtablecellleft"/>
            </w:pPr>
            <w:r w:rsidRPr="00252D98">
              <w:t>Только для чтения</w:t>
            </w:r>
          </w:p>
        </w:tc>
        <w:tc>
          <w:tcPr>
            <w:tcW w:w="1445" w:type="pct"/>
          </w:tcPr>
          <w:p w14:paraId="1D398F42" w14:textId="77777777" w:rsidR="00252D98" w:rsidRPr="00E24349" w:rsidRDefault="00252D98" w:rsidP="00252D98">
            <w:pPr>
              <w:pStyle w:val="phtablecellleft"/>
              <w:jc w:val="center"/>
              <w:rPr>
                <w:noProof/>
              </w:rPr>
            </w:pPr>
          </w:p>
        </w:tc>
        <w:tc>
          <w:tcPr>
            <w:tcW w:w="1872" w:type="pct"/>
          </w:tcPr>
          <w:p w14:paraId="44399F5B" w14:textId="11634368" w:rsidR="00252D98" w:rsidRPr="00252D98" w:rsidRDefault="00252D98" w:rsidP="00252D98">
            <w:pPr>
              <w:pStyle w:val="phtablecellleft"/>
            </w:pPr>
            <w:r w:rsidRPr="00252D98">
              <w:t>флажок не устанавливать</w:t>
            </w:r>
          </w:p>
        </w:tc>
      </w:tr>
      <w:tr w:rsidR="00252D98" w:rsidRPr="00E24349" w14:paraId="7EFDA7AF" w14:textId="77777777" w:rsidTr="00252D98">
        <w:tc>
          <w:tcPr>
            <w:tcW w:w="1683" w:type="pct"/>
          </w:tcPr>
          <w:p w14:paraId="0F93E55E" w14:textId="3838F565" w:rsidR="00252D98" w:rsidRPr="00E24349" w:rsidRDefault="00252D98" w:rsidP="00252D98">
            <w:pPr>
              <w:pStyle w:val="phtablecellleft"/>
            </w:pPr>
            <w:r w:rsidRPr="00252D98">
              <w:t>Обязательно для заполнения</w:t>
            </w:r>
          </w:p>
        </w:tc>
        <w:tc>
          <w:tcPr>
            <w:tcW w:w="1445" w:type="pct"/>
          </w:tcPr>
          <w:p w14:paraId="37D2FDEC" w14:textId="77777777" w:rsidR="00252D98" w:rsidRPr="00E24349" w:rsidRDefault="00252D98" w:rsidP="00252D98">
            <w:pPr>
              <w:pStyle w:val="phtablecellleft"/>
              <w:jc w:val="center"/>
              <w:rPr>
                <w:noProof/>
              </w:rPr>
            </w:pPr>
          </w:p>
        </w:tc>
        <w:tc>
          <w:tcPr>
            <w:tcW w:w="1872" w:type="pct"/>
          </w:tcPr>
          <w:p w14:paraId="3464181C" w14:textId="6C0619C7" w:rsidR="00252D98" w:rsidRPr="00252D98" w:rsidRDefault="00252D98" w:rsidP="00252D98">
            <w:pPr>
              <w:pStyle w:val="phtablecellleft"/>
            </w:pPr>
            <w:r w:rsidRPr="00252D98">
              <w:t>флажок не устанавливать</w:t>
            </w:r>
          </w:p>
        </w:tc>
      </w:tr>
      <w:tr w:rsidR="00252D98" w:rsidRPr="00E24349" w14:paraId="07E1FCF8" w14:textId="77777777" w:rsidTr="00252D98">
        <w:tc>
          <w:tcPr>
            <w:tcW w:w="1683" w:type="pct"/>
          </w:tcPr>
          <w:p w14:paraId="0C598AD3" w14:textId="62991E9E" w:rsidR="00252D98" w:rsidRPr="00E24349" w:rsidRDefault="00252D98" w:rsidP="00252D98">
            <w:pPr>
              <w:pStyle w:val="phtablecellleft"/>
            </w:pPr>
            <w:r w:rsidRPr="00252D98">
              <w:t>Проверка вводимых значений</w:t>
            </w:r>
          </w:p>
        </w:tc>
        <w:tc>
          <w:tcPr>
            <w:tcW w:w="1445" w:type="pct"/>
          </w:tcPr>
          <w:p w14:paraId="622F8523" w14:textId="77777777" w:rsidR="00252D98" w:rsidRPr="00E24349" w:rsidRDefault="00252D98" w:rsidP="00252D98">
            <w:pPr>
              <w:pStyle w:val="phtablecellleft"/>
              <w:jc w:val="center"/>
              <w:rPr>
                <w:noProof/>
              </w:rPr>
            </w:pPr>
          </w:p>
        </w:tc>
        <w:tc>
          <w:tcPr>
            <w:tcW w:w="1872" w:type="pct"/>
          </w:tcPr>
          <w:p w14:paraId="54136A4D" w14:textId="256842CD" w:rsidR="00252D98" w:rsidRPr="00252D98" w:rsidRDefault="00252D98" w:rsidP="00252D98">
            <w:pPr>
              <w:pStyle w:val="phtablecellleft"/>
            </w:pPr>
            <w:r w:rsidRPr="00252D98">
              <w:t>флажок не устанавливать</w:t>
            </w:r>
          </w:p>
        </w:tc>
      </w:tr>
      <w:tr w:rsidR="00252D98" w:rsidRPr="00E24349" w14:paraId="083A64BF" w14:textId="77777777" w:rsidTr="00252D98">
        <w:tc>
          <w:tcPr>
            <w:tcW w:w="1683" w:type="pct"/>
          </w:tcPr>
          <w:p w14:paraId="75EE5BF9" w14:textId="4BEB3C3D" w:rsidR="00252D98" w:rsidRPr="00252D98" w:rsidRDefault="00252D98" w:rsidP="00252D98">
            <w:pPr>
              <w:pStyle w:val="phtablecellleft"/>
            </w:pPr>
            <w:r w:rsidRPr="00252D98">
              <w:t>Подлежит размножению</w:t>
            </w:r>
          </w:p>
        </w:tc>
        <w:tc>
          <w:tcPr>
            <w:tcW w:w="1445" w:type="pct"/>
          </w:tcPr>
          <w:p w14:paraId="544B552B" w14:textId="77777777" w:rsidR="00252D98" w:rsidRPr="00E24349" w:rsidRDefault="00252D98" w:rsidP="00252D98">
            <w:pPr>
              <w:pStyle w:val="phtablecellleft"/>
              <w:jc w:val="center"/>
              <w:rPr>
                <w:noProof/>
              </w:rPr>
            </w:pPr>
          </w:p>
        </w:tc>
        <w:tc>
          <w:tcPr>
            <w:tcW w:w="1872" w:type="pct"/>
          </w:tcPr>
          <w:p w14:paraId="690F3A3F" w14:textId="416FCDCC" w:rsidR="00252D98" w:rsidRPr="00252D98" w:rsidRDefault="00252D98" w:rsidP="00252D98">
            <w:pPr>
              <w:pStyle w:val="phtablecellleft"/>
            </w:pPr>
            <w:r w:rsidRPr="00252D98">
              <w:t>установить флажок</w:t>
            </w:r>
          </w:p>
        </w:tc>
      </w:tr>
      <w:tr w:rsidR="00252D98" w:rsidRPr="00E24349" w14:paraId="3A31BD13" w14:textId="77777777" w:rsidTr="00252D98">
        <w:tc>
          <w:tcPr>
            <w:tcW w:w="1683" w:type="pct"/>
          </w:tcPr>
          <w:p w14:paraId="3A01E8F6" w14:textId="70648DCC" w:rsidR="00252D98" w:rsidRPr="00252D98" w:rsidRDefault="00252D98" w:rsidP="00252D98">
            <w:pPr>
              <w:pStyle w:val="phtablecellleft"/>
            </w:pPr>
            <w:r w:rsidRPr="00252D98">
              <w:t>Проверка уникальности вводимого значения</w:t>
            </w:r>
          </w:p>
        </w:tc>
        <w:tc>
          <w:tcPr>
            <w:tcW w:w="1445" w:type="pct"/>
          </w:tcPr>
          <w:p w14:paraId="7652F277" w14:textId="77777777" w:rsidR="00252D98" w:rsidRPr="00E24349" w:rsidRDefault="00252D98" w:rsidP="00252D98">
            <w:pPr>
              <w:pStyle w:val="phtablecellleft"/>
              <w:jc w:val="center"/>
              <w:rPr>
                <w:noProof/>
              </w:rPr>
            </w:pPr>
          </w:p>
        </w:tc>
        <w:tc>
          <w:tcPr>
            <w:tcW w:w="1872" w:type="pct"/>
          </w:tcPr>
          <w:p w14:paraId="672CBBE9" w14:textId="332C12A3" w:rsidR="00252D98" w:rsidRPr="00252D98" w:rsidRDefault="00252D98" w:rsidP="00252D98">
            <w:pPr>
              <w:pStyle w:val="phtablecellleft"/>
            </w:pPr>
            <w:r w:rsidRPr="00252D98">
              <w:t>флажок не устанавливать</w:t>
            </w:r>
          </w:p>
        </w:tc>
      </w:tr>
      <w:tr w:rsidR="00252D98" w:rsidRPr="00E24349" w14:paraId="4E25B9BD" w14:textId="77777777" w:rsidTr="00252D98">
        <w:tc>
          <w:tcPr>
            <w:tcW w:w="1683" w:type="pct"/>
          </w:tcPr>
          <w:p w14:paraId="52501875" w14:textId="7C56D2C5" w:rsidR="00252D98" w:rsidRPr="00E24349" w:rsidRDefault="00252D98" w:rsidP="00252D98">
            <w:pPr>
              <w:pStyle w:val="phtablecellleft"/>
            </w:pPr>
            <w:r w:rsidRPr="00252D98">
              <w:t>Порядок сортировки</w:t>
            </w:r>
          </w:p>
        </w:tc>
        <w:tc>
          <w:tcPr>
            <w:tcW w:w="1445" w:type="pct"/>
          </w:tcPr>
          <w:p w14:paraId="65C72834" w14:textId="77777777" w:rsidR="00252D98" w:rsidRPr="00E24349" w:rsidRDefault="00252D98" w:rsidP="00252D98">
            <w:pPr>
              <w:pStyle w:val="phtablecellleft"/>
              <w:jc w:val="center"/>
              <w:rPr>
                <w:noProof/>
              </w:rPr>
            </w:pPr>
          </w:p>
        </w:tc>
        <w:tc>
          <w:tcPr>
            <w:tcW w:w="1872" w:type="pct"/>
          </w:tcPr>
          <w:p w14:paraId="245E3BB8" w14:textId="1541CB87" w:rsidR="00252D98" w:rsidRPr="00252D98" w:rsidRDefault="00252D98" w:rsidP="00252D98">
            <w:pPr>
              <w:pStyle w:val="phtablecellleft"/>
            </w:pPr>
            <w:r>
              <w:t>1</w:t>
            </w:r>
          </w:p>
        </w:tc>
      </w:tr>
    </w:tbl>
    <w:p w14:paraId="02E09E0D" w14:textId="77777777" w:rsidR="002E7AC6" w:rsidRDefault="002E7AC6" w:rsidP="002E7AC6">
      <w:pPr>
        <w:pStyle w:val="phnormal"/>
      </w:pPr>
    </w:p>
    <w:p w14:paraId="7E1BFFE8" w14:textId="77777777" w:rsidR="002E7AC6" w:rsidRDefault="002E7AC6" w:rsidP="002E7AC6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>. Добавленн</w:t>
      </w:r>
      <w:r>
        <w:t>ое</w:t>
      </w:r>
      <w:r w:rsidRPr="000263B8">
        <w:t xml:space="preserve"> дополнительное свойство отобразится в блоке </w:t>
      </w:r>
      <w:r>
        <w:t>«</w:t>
      </w:r>
      <w:r w:rsidRPr="000263B8">
        <w:t>Свойства документов: связи с разделами</w:t>
      </w:r>
      <w:r>
        <w:t>»</w:t>
      </w:r>
      <w:r w:rsidRPr="000263B8">
        <w:t>.</w:t>
      </w:r>
    </w:p>
    <w:p w14:paraId="6E06100B" w14:textId="0B8D27B0" w:rsidR="00252D98" w:rsidRPr="000263B8" w:rsidRDefault="00252D98" w:rsidP="00E034C4">
      <w:pPr>
        <w:pStyle w:val="5"/>
      </w:pPr>
      <w:r w:rsidRPr="000263B8">
        <w:t xml:space="preserve">Добавление </w:t>
      </w:r>
      <w:r>
        <w:t>значений</w:t>
      </w:r>
      <w:r w:rsidRPr="000263B8">
        <w:t xml:space="preserve"> дополнительн</w:t>
      </w:r>
      <w:r>
        <w:t>ого</w:t>
      </w:r>
      <w:r w:rsidRPr="000263B8">
        <w:t xml:space="preserve"> свойств</w:t>
      </w:r>
      <w:r>
        <w:t>а</w:t>
      </w:r>
    </w:p>
    <w:p w14:paraId="79A25E25" w14:textId="537006A1" w:rsidR="00252D98" w:rsidRPr="000263B8" w:rsidRDefault="00C959CC" w:rsidP="00252D98">
      <w:pPr>
        <w:pStyle w:val="phnormal"/>
      </w:pPr>
      <w:r>
        <w:t>Настройте</w:t>
      </w:r>
      <w:r w:rsidR="00252D98" w:rsidRPr="000263B8">
        <w:t xml:space="preserve"> </w:t>
      </w:r>
      <w:r w:rsidR="00252D98">
        <w:t>значени</w:t>
      </w:r>
      <w:r>
        <w:t>е</w:t>
      </w:r>
      <w:r w:rsidR="00252D98" w:rsidRPr="000263B8">
        <w:t xml:space="preserve"> дополнительного свойства </w:t>
      </w:r>
      <w:r w:rsidR="00252D98" w:rsidRPr="00D41629">
        <w:t>«</w:t>
      </w:r>
      <w:r w:rsidRPr="00C959CC">
        <w:t>USE_METHOD_SERVICES</w:t>
      </w:r>
      <w:r w:rsidR="00252D98" w:rsidRPr="00D41629">
        <w:t>»</w:t>
      </w:r>
      <w:r>
        <w:t xml:space="preserve"> </w:t>
      </w:r>
      <w:r w:rsidRPr="00C959CC">
        <w:t>для способов приёма лекарственных средств</w:t>
      </w:r>
      <w:r w:rsidR="00252D98" w:rsidRPr="000263B8">
        <w:t>.</w:t>
      </w:r>
    </w:p>
    <w:p w14:paraId="65029DDC" w14:textId="5D190B37" w:rsidR="00252D98" w:rsidRDefault="00252D98" w:rsidP="00252D98">
      <w:pPr>
        <w:pStyle w:val="phlistitemizedtitle"/>
      </w:pPr>
      <w:r w:rsidRPr="000263B8">
        <w:t xml:space="preserve">Для </w:t>
      </w:r>
      <w:r w:rsidR="00C959CC">
        <w:t>настройки</w:t>
      </w:r>
      <w:r w:rsidRPr="000263B8">
        <w:t xml:space="preserve"> </w:t>
      </w:r>
      <w:r w:rsidRPr="00D41629">
        <w:t>значен</w:t>
      </w:r>
      <w:r>
        <w:t>ия</w:t>
      </w:r>
      <w:r w:rsidRPr="00D41629">
        <w:t xml:space="preserve"> дополнительного свойства</w:t>
      </w:r>
      <w:r>
        <w:t xml:space="preserve"> </w:t>
      </w:r>
      <w:r w:rsidRPr="000263B8">
        <w:t>выполните следующие действия</w:t>
      </w:r>
      <w:r>
        <w:t>:</w:t>
      </w:r>
    </w:p>
    <w:p w14:paraId="306EFAD5" w14:textId="3451F77D" w:rsidR="00252D98" w:rsidRDefault="00252D98" w:rsidP="00C959CC">
      <w:pPr>
        <w:pStyle w:val="phlistitemized1"/>
      </w:pPr>
      <w:r w:rsidRPr="000263B8">
        <w:t xml:space="preserve">перейдите в пункт меню </w:t>
      </w:r>
      <w:r>
        <w:t>«</w:t>
      </w:r>
      <w:r w:rsidR="00C959CC">
        <w:t>Словари</w:t>
      </w:r>
      <w:r>
        <w:t xml:space="preserve">/ </w:t>
      </w:r>
      <w:r w:rsidR="00C959CC">
        <w:t xml:space="preserve">Номенклатор/ </w:t>
      </w:r>
      <w:r w:rsidR="00C959CC" w:rsidRPr="00C959CC">
        <w:t>Способы приема лекарственных средств</w:t>
      </w:r>
      <w:r>
        <w:t>»</w:t>
      </w:r>
      <w:r w:rsidRPr="000263B8">
        <w:t xml:space="preserve">. Откроется форма настройки </w:t>
      </w:r>
      <w:r w:rsidR="00C959CC">
        <w:t>способов приема лекарственных средств</w:t>
      </w:r>
      <w:r>
        <w:t xml:space="preserve"> (</w:t>
      </w:r>
      <w:r w:rsidR="00E034C4">
        <w:fldChar w:fldCharType="begin"/>
      </w:r>
      <w:r w:rsidR="00E034C4">
        <w:instrText xml:space="preserve"> REF _Ref121164633 \h </w:instrText>
      </w:r>
      <w:r w:rsidR="00E034C4">
        <w:fldChar w:fldCharType="separate"/>
      </w:r>
      <w:r w:rsidR="00DE36C7">
        <w:t>Рисунок </w:t>
      </w:r>
      <w:r w:rsidR="00DE36C7">
        <w:rPr>
          <w:noProof/>
        </w:rPr>
        <w:t>106</w:t>
      </w:r>
      <w:r w:rsidR="00E034C4">
        <w:fldChar w:fldCharType="end"/>
      </w:r>
      <w:r>
        <w:t>)</w:t>
      </w:r>
      <w:r w:rsidRPr="000263B8">
        <w:t>;</w:t>
      </w:r>
    </w:p>
    <w:p w14:paraId="518CF076" w14:textId="2C46CBF7" w:rsidR="00C959CC" w:rsidRDefault="00C959CC" w:rsidP="00C959CC">
      <w:pPr>
        <w:pStyle w:val="phlistitemized1"/>
        <w:numPr>
          <w:ilvl w:val="0"/>
          <w:numId w:val="0"/>
        </w:numPr>
        <w:jc w:val="center"/>
      </w:pPr>
      <w:r w:rsidRPr="00C959CC">
        <w:rPr>
          <w:noProof/>
          <w:lang w:eastAsia="ru-RU"/>
        </w:rPr>
        <w:lastRenderedPageBreak/>
        <w:drawing>
          <wp:inline distT="0" distB="0" distL="0" distR="0" wp14:anchorId="3A7630CA" wp14:editId="14181E13">
            <wp:extent cx="5518800" cy="2304280"/>
            <wp:effectExtent l="19050" t="19050" r="24765" b="20320"/>
            <wp:docPr id="100137" name="Рисунок 1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35940" cy="2311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0B8A5D" w14:textId="0B91FBE8" w:rsidR="00C959CC" w:rsidRPr="00F23D35" w:rsidRDefault="00C959CC" w:rsidP="00F23D35">
      <w:pPr>
        <w:pStyle w:val="phlistitemized1"/>
        <w:numPr>
          <w:ilvl w:val="0"/>
          <w:numId w:val="0"/>
        </w:numPr>
        <w:jc w:val="center"/>
      </w:pPr>
      <w:bookmarkStart w:id="383" w:name="_Ref121164633"/>
      <w:r>
        <w:t>Рисунок </w:t>
      </w:r>
      <w:r w:rsidRPr="000263B8">
        <w:fldChar w:fldCharType="begin"/>
      </w:r>
      <w:r w:rsidRPr="000263B8">
        <w:instrText>SEQ Рисунок \* ARABIC</w:instrText>
      </w:r>
      <w:r w:rsidRPr="000263B8">
        <w:fldChar w:fldCharType="separate"/>
      </w:r>
      <w:r w:rsidR="00DE36C7">
        <w:rPr>
          <w:noProof/>
        </w:rPr>
        <w:t>106</w:t>
      </w:r>
      <w:r w:rsidRPr="000263B8">
        <w:fldChar w:fldCharType="end"/>
      </w:r>
      <w:bookmarkEnd w:id="383"/>
      <w:r w:rsidRPr="000263B8">
        <w:t xml:space="preserve"> </w:t>
      </w:r>
      <w:r>
        <w:t xml:space="preserve">– </w:t>
      </w:r>
      <w:r w:rsidR="00F23D35">
        <w:t>Ф</w:t>
      </w:r>
      <w:r w:rsidR="00F23D35" w:rsidRPr="000263B8">
        <w:t xml:space="preserve">орма настройки </w:t>
      </w:r>
      <w:r w:rsidR="00F23D35">
        <w:t>способов приема лекарственных средств</w:t>
      </w:r>
    </w:p>
    <w:p w14:paraId="5BA16ED3" w14:textId="2D67AF03" w:rsidR="00252D98" w:rsidRPr="000263B8" w:rsidRDefault="00252D98" w:rsidP="00F23D35">
      <w:pPr>
        <w:pStyle w:val="phlistitemized1"/>
      </w:pPr>
      <w:r w:rsidRPr="00170CAB">
        <w:t xml:space="preserve">выберите </w:t>
      </w:r>
      <w:r w:rsidR="00F23D35">
        <w:t>необходимый способ</w:t>
      </w:r>
      <w:r w:rsidR="00F23D35" w:rsidRPr="00F23D35">
        <w:t xml:space="preserve"> приёма лекарственного средства</w:t>
      </w:r>
      <w:r>
        <w:t xml:space="preserve">;                 </w:t>
      </w:r>
    </w:p>
    <w:p w14:paraId="4A651765" w14:textId="7EC481C5" w:rsidR="00252D98" w:rsidRPr="000263B8" w:rsidRDefault="00252D98" w:rsidP="00252D98">
      <w:pPr>
        <w:pStyle w:val="phlistitemized1"/>
      </w:pPr>
      <w:r w:rsidRPr="000263B8">
        <w:t xml:space="preserve">вызовите контекстное меню и выберите пункт </w:t>
      </w:r>
      <w:r>
        <w:t>«</w:t>
      </w:r>
      <w:r w:rsidR="00F23D35">
        <w:t>Редактировать</w:t>
      </w:r>
      <w:r>
        <w:t>»</w:t>
      </w:r>
      <w:r w:rsidRPr="000263B8">
        <w:t xml:space="preserve">. Откроется окно </w:t>
      </w:r>
      <w:r>
        <w:t>«</w:t>
      </w:r>
      <w:r w:rsidR="00E034C4" w:rsidRPr="00C959CC">
        <w:t>Способы приема лекарственных средств</w:t>
      </w:r>
      <w:r>
        <w:t xml:space="preserve">: </w:t>
      </w:r>
      <w:r w:rsidR="00E034C4">
        <w:t>Исправление</w:t>
      </w:r>
      <w:r>
        <w:t>» (</w:t>
      </w:r>
      <w:r w:rsidR="00E034C4">
        <w:fldChar w:fldCharType="begin"/>
      </w:r>
      <w:r w:rsidR="00E034C4">
        <w:instrText xml:space="preserve"> REF _Ref121164518 \h </w:instrText>
      </w:r>
      <w:r w:rsidR="00E034C4">
        <w:fldChar w:fldCharType="separate"/>
      </w:r>
      <w:r w:rsidR="00DE36C7">
        <w:t>Рисунок </w:t>
      </w:r>
      <w:r w:rsidR="00DE36C7">
        <w:rPr>
          <w:noProof/>
        </w:rPr>
        <w:t>107</w:t>
      </w:r>
      <w:r w:rsidR="00E034C4">
        <w:fldChar w:fldCharType="end"/>
      </w:r>
      <w:r>
        <w:t>)</w:t>
      </w:r>
      <w:r w:rsidRPr="000263B8">
        <w:t>;</w:t>
      </w:r>
    </w:p>
    <w:p w14:paraId="233F677E" w14:textId="3CB8B6DD" w:rsidR="00252D98" w:rsidRPr="000263B8" w:rsidRDefault="00E034C4" w:rsidP="00252D98">
      <w:pPr>
        <w:pStyle w:val="phfigure"/>
      </w:pPr>
      <w:r>
        <w:rPr>
          <w:noProof/>
        </w:rPr>
        <w:drawing>
          <wp:inline distT="0" distB="0" distL="0" distR="0" wp14:anchorId="0555658B" wp14:editId="705AEC82">
            <wp:extent cx="3979653" cy="2161363"/>
            <wp:effectExtent l="19050" t="19050" r="20955" b="107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999370" cy="2172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263B8">
        <w:rPr>
          <w:noProof/>
        </w:rPr>
        <w:t xml:space="preserve"> </w:t>
      </w:r>
    </w:p>
    <w:p w14:paraId="52721288" w14:textId="773CD282" w:rsidR="00252D98" w:rsidRPr="000263B8" w:rsidRDefault="00252D98" w:rsidP="00252D98">
      <w:pPr>
        <w:pStyle w:val="phfiguretitle"/>
      </w:pPr>
      <w:bookmarkStart w:id="384" w:name="_Ref121164518"/>
      <w:r>
        <w:t>Рисунок </w:t>
      </w:r>
      <w:r w:rsidRPr="000263B8">
        <w:fldChar w:fldCharType="begin"/>
      </w:r>
      <w:r w:rsidRPr="000263B8">
        <w:instrText>SEQ Рисунок \* ARABIC</w:instrText>
      </w:r>
      <w:r w:rsidRPr="000263B8">
        <w:fldChar w:fldCharType="separate"/>
      </w:r>
      <w:r w:rsidR="00DE36C7">
        <w:rPr>
          <w:noProof/>
        </w:rPr>
        <w:t>107</w:t>
      </w:r>
      <w:r w:rsidRPr="000263B8">
        <w:fldChar w:fldCharType="end"/>
      </w:r>
      <w:bookmarkEnd w:id="384"/>
      <w:r w:rsidRPr="000263B8">
        <w:t xml:space="preserve"> </w:t>
      </w:r>
      <w:r>
        <w:t xml:space="preserve">– </w:t>
      </w:r>
      <w:r w:rsidRPr="000263B8">
        <w:t xml:space="preserve">Окно </w:t>
      </w:r>
      <w:r w:rsidR="00E034C4">
        <w:t>изменения с</w:t>
      </w:r>
      <w:r w:rsidR="00E034C4" w:rsidRPr="00C959CC">
        <w:t>пособ</w:t>
      </w:r>
      <w:r w:rsidR="00E034C4">
        <w:t>ов</w:t>
      </w:r>
      <w:r w:rsidR="00E034C4" w:rsidRPr="00C959CC">
        <w:t xml:space="preserve"> приема лекарственных средств</w:t>
      </w:r>
    </w:p>
    <w:p w14:paraId="34E34F96" w14:textId="01091D5C" w:rsidR="00252D98" w:rsidRDefault="00E034C4" w:rsidP="00E034C4">
      <w:pPr>
        <w:pStyle w:val="phlistitemized1"/>
      </w:pPr>
      <w:r>
        <w:t>перейдите на вкладку «Дополнительно» и укажите соответствующую услугу в поле «</w:t>
      </w:r>
      <w:r w:rsidRPr="00E034C4">
        <w:t>Услуга приёма лек</w:t>
      </w:r>
      <w:r>
        <w:t>.</w:t>
      </w:r>
      <w:r w:rsidRPr="00E034C4">
        <w:t xml:space="preserve"> препарата</w:t>
      </w:r>
      <w:r>
        <w:t>»</w:t>
      </w:r>
      <w:r w:rsidR="00252D98" w:rsidRPr="000263B8">
        <w:t>;</w:t>
      </w:r>
    </w:p>
    <w:p w14:paraId="0F710815" w14:textId="67AA74BF" w:rsidR="00252D98" w:rsidRPr="000B3D68" w:rsidRDefault="00252D98" w:rsidP="00252D98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 после </w:t>
      </w:r>
      <w:r w:rsidR="00E034C4">
        <w:t>корректировки</w:t>
      </w:r>
      <w:r w:rsidRPr="000263B8">
        <w:t xml:space="preserve"> пол</w:t>
      </w:r>
      <w:r w:rsidR="00E034C4">
        <w:t>я</w:t>
      </w:r>
      <w:r w:rsidRPr="000263B8">
        <w:t xml:space="preserve">. </w:t>
      </w:r>
      <w:r w:rsidR="00E034C4">
        <w:t>Измененное</w:t>
      </w:r>
      <w:r w:rsidRPr="000263B8">
        <w:t xml:space="preserve"> </w:t>
      </w:r>
      <w:r>
        <w:t xml:space="preserve">значение </w:t>
      </w:r>
      <w:r w:rsidRPr="000263B8">
        <w:t xml:space="preserve">отобразится в блоке </w:t>
      </w:r>
      <w:r>
        <w:t>«</w:t>
      </w:r>
      <w:r w:rsidR="00E034C4" w:rsidRPr="00C959CC">
        <w:t>Способы приема лекарственных средств</w:t>
      </w:r>
      <w:r>
        <w:t>»</w:t>
      </w:r>
      <w:r w:rsidRPr="000263B8">
        <w:t>.</w:t>
      </w:r>
    </w:p>
    <w:p w14:paraId="3A857C96" w14:textId="77777777" w:rsidR="00166DA8" w:rsidRDefault="00166DA8" w:rsidP="00166DA8">
      <w:pPr>
        <w:pStyle w:val="4"/>
      </w:pPr>
      <w:r>
        <w:t>Настройка типа подписываемого документа</w:t>
      </w:r>
    </w:p>
    <w:p w14:paraId="2E095AA3" w14:textId="1DA9F145" w:rsidR="00166DA8" w:rsidRDefault="00166DA8" w:rsidP="00166DA8">
      <w:pPr>
        <w:pStyle w:val="phnormal"/>
      </w:pPr>
      <w:r>
        <w:t>Необходимо проверить наличие типа документа «</w:t>
      </w:r>
      <w:r w:rsidRPr="00166DA8">
        <w:rPr>
          <w:szCs w:val="24"/>
        </w:rPr>
        <w:t>Лист исполненных (выполненных) лекарственных назначений</w:t>
      </w:r>
      <w:r>
        <w:t>» в системном словаре «Типы подписываемых документов» («EHR_TYPES») и, в случае отсутствия, добавить его в словарь.</w:t>
      </w:r>
    </w:p>
    <w:p w14:paraId="37E6F861" w14:textId="23AD33A5" w:rsidR="00166DA8" w:rsidRDefault="00166DA8" w:rsidP="00166DA8">
      <w:pPr>
        <w:pStyle w:val="phnormal"/>
      </w:pPr>
      <w:r>
        <w:t xml:space="preserve">Для проверки и добавления типа подписываемого документа выполните действия, описанные в п. </w:t>
      </w:r>
      <w:r>
        <w:fldChar w:fldCharType="begin"/>
      </w:r>
      <w:r>
        <w:instrText xml:space="preserve"> REF _Ref118567273 \r \h  \* MERGEFORMAT </w:instrText>
      </w:r>
      <w:r>
        <w:fldChar w:fldCharType="separate"/>
      </w:r>
      <w:r w:rsidR="00DE36C7">
        <w:t>2.10</w:t>
      </w:r>
      <w:r>
        <w:fldChar w:fldCharType="end"/>
      </w:r>
      <w:r>
        <w:t>.</w:t>
      </w:r>
    </w:p>
    <w:p w14:paraId="32D380EC" w14:textId="73530A6D" w:rsidR="00166DA8" w:rsidRDefault="00166DA8" w:rsidP="00166DA8">
      <w:pPr>
        <w:pStyle w:val="phnormal"/>
      </w:pPr>
      <w:r>
        <w:lastRenderedPageBreak/>
        <w:t>Параметры типа подписываемого документа представлены в таблице ниже (</w:t>
      </w:r>
      <w:r>
        <w:fldChar w:fldCharType="begin"/>
      </w:r>
      <w:r>
        <w:instrText xml:space="preserve"> REF _Ref121149838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80</w:t>
      </w:r>
      <w:r>
        <w:fldChar w:fldCharType="end"/>
      </w:r>
      <w:r>
        <w:t>).</w:t>
      </w:r>
    </w:p>
    <w:p w14:paraId="7705B5D9" w14:textId="2D4D3497" w:rsidR="00166DA8" w:rsidRDefault="00166DA8" w:rsidP="00166DA8">
      <w:pPr>
        <w:pStyle w:val="phtabletitle"/>
      </w:pPr>
      <w:r>
        <w:t xml:space="preserve"> </w:t>
      </w:r>
      <w:bookmarkStart w:id="385" w:name="_Ref121149838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80</w:t>
      </w:r>
      <w:r>
        <w:fldChar w:fldCharType="end"/>
      </w:r>
      <w:bookmarkEnd w:id="385"/>
      <w:r>
        <w:t xml:space="preserve"> – Параметры типа подписываемого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166DA8" w:rsidRPr="00166DA8" w14:paraId="070554AF" w14:textId="77777777" w:rsidTr="00166DA8">
        <w:trPr>
          <w:tblHeader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370D" w14:textId="77777777" w:rsidR="00166DA8" w:rsidRPr="00166DA8" w:rsidRDefault="00166DA8" w:rsidP="00166DA8">
            <w:pPr>
              <w:pStyle w:val="phtablecolcaption"/>
            </w:pPr>
            <w:r w:rsidRPr="00166DA8">
              <w:t>Наименование поля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2B2E1" w14:textId="77777777" w:rsidR="00166DA8" w:rsidRPr="00166DA8" w:rsidRDefault="00166DA8" w:rsidP="00166DA8">
            <w:pPr>
              <w:pStyle w:val="phtablecolcaption"/>
            </w:pPr>
            <w:r w:rsidRPr="00166DA8">
              <w:t>Значение</w:t>
            </w:r>
          </w:p>
        </w:tc>
      </w:tr>
      <w:tr w:rsidR="00166DA8" w:rsidRPr="00166DA8" w14:paraId="4838CD59" w14:textId="77777777" w:rsidTr="00166DA8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E6343" w14:textId="77777777" w:rsidR="00166DA8" w:rsidRPr="00166DA8" w:rsidRDefault="00166DA8" w:rsidP="00166DA8">
            <w:pPr>
              <w:pStyle w:val="phtablecellleft"/>
            </w:pPr>
            <w:r w:rsidRPr="00166DA8">
              <w:t>Код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E930" w14:textId="01277B03" w:rsidR="00166DA8" w:rsidRPr="00166DA8" w:rsidRDefault="00166DA8" w:rsidP="00166DA8">
            <w:pPr>
              <w:pStyle w:val="phtablecellleft"/>
            </w:pPr>
            <w:r w:rsidRPr="00166DA8">
              <w:t>360</w:t>
            </w:r>
          </w:p>
        </w:tc>
      </w:tr>
      <w:tr w:rsidR="00166DA8" w:rsidRPr="00166DA8" w14:paraId="272EB3A9" w14:textId="77777777" w:rsidTr="00166DA8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AB349" w14:textId="77777777" w:rsidR="00166DA8" w:rsidRPr="00166DA8" w:rsidRDefault="00166DA8" w:rsidP="00166DA8">
            <w:pPr>
              <w:pStyle w:val="phtablecellleft"/>
            </w:pPr>
            <w:r w:rsidRPr="00166DA8">
              <w:t>ID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DD32" w14:textId="365D823F" w:rsidR="00166DA8" w:rsidRPr="00166DA8" w:rsidRDefault="00166DA8" w:rsidP="00166DA8">
            <w:pPr>
              <w:pStyle w:val="phtablecellleft"/>
            </w:pPr>
            <w:r w:rsidRPr="00166DA8">
              <w:t>360</w:t>
            </w:r>
          </w:p>
        </w:tc>
      </w:tr>
      <w:tr w:rsidR="00166DA8" w:rsidRPr="00166DA8" w14:paraId="7CEC2B1B" w14:textId="77777777" w:rsidTr="00166DA8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34D5" w14:textId="77777777" w:rsidR="00166DA8" w:rsidRPr="00166DA8" w:rsidRDefault="00166DA8" w:rsidP="00166DA8">
            <w:pPr>
              <w:pStyle w:val="phtablecellleft"/>
            </w:pPr>
            <w:r w:rsidRPr="00166DA8">
              <w:t>Наименование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AB26F" w14:textId="549851E7" w:rsidR="00166DA8" w:rsidRPr="00166DA8" w:rsidRDefault="00166DA8" w:rsidP="00166DA8">
            <w:pPr>
              <w:pStyle w:val="phtablecellleft"/>
            </w:pPr>
            <w:r w:rsidRPr="00166DA8">
              <w:rPr>
                <w:rFonts w:cs="Times New Roman"/>
              </w:rPr>
              <w:t>Лист исполненных (выполненных) лекарственных назначений</w:t>
            </w:r>
          </w:p>
        </w:tc>
      </w:tr>
      <w:tr w:rsidR="00166DA8" w:rsidRPr="00166DA8" w14:paraId="792EC190" w14:textId="77777777" w:rsidTr="00166DA8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A279" w14:textId="77777777" w:rsidR="00166DA8" w:rsidRPr="00166DA8" w:rsidRDefault="00166DA8" w:rsidP="00166DA8">
            <w:pPr>
              <w:pStyle w:val="phtablecellleft"/>
            </w:pPr>
            <w:r w:rsidRPr="00166DA8">
              <w:t>Описание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BB294" w14:textId="26F975C1" w:rsidR="00166DA8" w:rsidRPr="00166DA8" w:rsidRDefault="00166DA8" w:rsidP="00166DA8">
            <w:pPr>
              <w:pStyle w:val="phtablecellleft"/>
            </w:pPr>
            <w:r w:rsidRPr="00166DA8">
              <w:rPr>
                <w:rFonts w:cs="Times New Roman"/>
              </w:rPr>
              <w:t>Лист исполненных (выполненных) лекарственных назначений</w:t>
            </w:r>
          </w:p>
        </w:tc>
      </w:tr>
      <w:tr w:rsidR="00166DA8" w:rsidRPr="00166DA8" w14:paraId="141A66B1" w14:textId="77777777" w:rsidTr="00166DA8"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49D70" w14:textId="77777777" w:rsidR="00166DA8" w:rsidRPr="00166DA8" w:rsidRDefault="00166DA8" w:rsidP="00166DA8">
            <w:pPr>
              <w:pStyle w:val="phtablecellleft"/>
            </w:pPr>
            <w:r w:rsidRPr="00166DA8">
              <w:t>Код СМС в ВИМИС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895C" w14:textId="2889F528" w:rsidR="00166DA8" w:rsidRPr="00166DA8" w:rsidRDefault="00166DA8" w:rsidP="00166DA8">
            <w:pPr>
              <w:pStyle w:val="phtablecellleft"/>
            </w:pPr>
            <w:r w:rsidRPr="00166DA8">
              <w:t>SMSV14</w:t>
            </w:r>
          </w:p>
        </w:tc>
      </w:tr>
    </w:tbl>
    <w:p w14:paraId="53E246BA" w14:textId="77777777" w:rsidR="00166DA8" w:rsidRDefault="00166DA8" w:rsidP="00166DA8">
      <w:pPr>
        <w:pStyle w:val="phnormal"/>
      </w:pPr>
    </w:p>
    <w:p w14:paraId="475CB658" w14:textId="74EF9445" w:rsidR="00166DA8" w:rsidRDefault="00166DA8" w:rsidP="00166DA8">
      <w:pPr>
        <w:pStyle w:val="phnormal"/>
      </w:pPr>
      <w:r>
        <w:rPr>
          <w:b/>
        </w:rPr>
        <w:t xml:space="preserve">Примечание – </w:t>
      </w:r>
      <w:r>
        <w:t>Код и наименование типа документа заполняются согласно справочнику ФРНСИ 1.2.643.5.1.13.13.11.1522 «Виды медицинской документации».</w:t>
      </w:r>
    </w:p>
    <w:p w14:paraId="39947DFE" w14:textId="1FB2DF81" w:rsidR="00BB6CD0" w:rsidRDefault="00BB6CD0" w:rsidP="00BB6CD0">
      <w:pPr>
        <w:pStyle w:val="31"/>
      </w:pPr>
      <w:bookmarkStart w:id="386" w:name="_Toc122531060"/>
      <w:r w:rsidRPr="00BB6CD0">
        <w:t xml:space="preserve">Настройки для формирования СЭМД beta-версии </w:t>
      </w:r>
      <w:r>
        <w:t>«</w:t>
      </w:r>
      <w:r w:rsidRPr="00BB6CD0">
        <w:t>Карта вызова скорой помощи</w:t>
      </w:r>
      <w:r>
        <w:t>»</w:t>
      </w:r>
      <w:bookmarkEnd w:id="386"/>
    </w:p>
    <w:p w14:paraId="2C351F0C" w14:textId="27AC0C26" w:rsidR="00BB6CD0" w:rsidRDefault="00BB6CD0" w:rsidP="00BB6CD0">
      <w:pPr>
        <w:pStyle w:val="phnormal"/>
      </w:pPr>
      <w:r>
        <w:t xml:space="preserve">Формирование </w:t>
      </w:r>
      <w:r w:rsidRPr="00BB6CD0">
        <w:t>СЭМД beta-версии «Карта вызова скорой помощи»</w:t>
      </w:r>
      <w:r>
        <w:t xml:space="preserve"> производится через</w:t>
      </w:r>
      <w:r w:rsidRPr="00BB6CD0">
        <w:t xml:space="preserve"> проксирование данных ВИМИС через МИС</w:t>
      </w:r>
      <w:r>
        <w:t>.</w:t>
      </w:r>
    </w:p>
    <w:p w14:paraId="7B574541" w14:textId="79C68099" w:rsidR="00BB6CD0" w:rsidRPr="000263B8" w:rsidRDefault="00BB6CD0" w:rsidP="00BB6CD0">
      <w:pPr>
        <w:pStyle w:val="4"/>
      </w:pPr>
      <w:r w:rsidRPr="000263B8">
        <w:t xml:space="preserve">Добавление внешней системы </w:t>
      </w:r>
      <w:r>
        <w:t>«</w:t>
      </w:r>
      <w:r w:rsidRPr="00BB6CD0">
        <w:t>vimis2/proxy</w:t>
      </w:r>
      <w:r>
        <w:t>»</w:t>
      </w:r>
    </w:p>
    <w:p w14:paraId="110A4FA9" w14:textId="77777777" w:rsidR="00BB6CD0" w:rsidRPr="000263B8" w:rsidRDefault="00BB6CD0" w:rsidP="00BB6CD0">
      <w:pPr>
        <w:pStyle w:val="phlistitemizedtitle"/>
      </w:pPr>
      <w:r w:rsidRPr="000263B8">
        <w:t>Для добавления внешней системы выполните следующие действия:</w:t>
      </w:r>
    </w:p>
    <w:p w14:paraId="539ECA6E" w14:textId="66A8DEC3" w:rsidR="00BB6CD0" w:rsidRPr="000263B8" w:rsidRDefault="00BB6CD0" w:rsidP="00BB6CD0">
      <w:pPr>
        <w:pStyle w:val="phlistitemized1"/>
      </w:pPr>
      <w:r w:rsidRPr="000263B8">
        <w:t xml:space="preserve">выберите в главном меню пункт </w:t>
      </w:r>
      <w:r>
        <w:t>«</w:t>
      </w:r>
      <w:r w:rsidRPr="000263B8">
        <w:t>Система</w:t>
      </w:r>
      <w:r>
        <w:t xml:space="preserve">/ </w:t>
      </w:r>
      <w:r w:rsidRPr="000263B8">
        <w:t>Интеграция</w:t>
      </w:r>
      <w:r>
        <w:t xml:space="preserve">/ </w:t>
      </w:r>
      <w:r w:rsidRPr="000263B8">
        <w:t>Настройка внешних систем</w:t>
      </w:r>
      <w:r>
        <w:t xml:space="preserve">» (см. </w:t>
      </w:r>
      <w:r>
        <w:fldChar w:fldCharType="begin"/>
      </w:r>
      <w:r>
        <w:instrText xml:space="preserve"> REF _Ref119063330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</w:t>
      </w:r>
      <w:r>
        <w:fldChar w:fldCharType="end"/>
      </w:r>
      <w:r>
        <w:t>)</w:t>
      </w:r>
      <w:r w:rsidRPr="000263B8">
        <w:t>;</w:t>
      </w:r>
    </w:p>
    <w:p w14:paraId="792B51C4" w14:textId="7D6DF8C9" w:rsidR="00BB6CD0" w:rsidRPr="000263B8" w:rsidRDefault="00BB6CD0" w:rsidP="00BB6CD0">
      <w:pPr>
        <w:pStyle w:val="phlistitemized1"/>
      </w:pPr>
      <w:r w:rsidRPr="000263B8">
        <w:t xml:space="preserve">в разделе </w:t>
      </w:r>
      <w:r>
        <w:t>«</w:t>
      </w:r>
      <w:r w:rsidRPr="000263B8">
        <w:t>Внешние системы</w:t>
      </w:r>
      <w:r>
        <w:t>»</w:t>
      </w:r>
      <w:r w:rsidRPr="000263B8">
        <w:t xml:space="preserve"> выберите пункт контекстного меню </w:t>
      </w:r>
      <w:r>
        <w:t>«</w:t>
      </w:r>
      <w:r w:rsidRPr="000263B8">
        <w:t>Добавить</w:t>
      </w:r>
      <w:r>
        <w:t>»</w:t>
      </w:r>
      <w:r w:rsidRPr="000263B8">
        <w:t xml:space="preserve">. Откроется окно </w:t>
      </w:r>
      <w:r>
        <w:t>«</w:t>
      </w:r>
      <w:r w:rsidRPr="000263B8">
        <w:t>Внешние системы: Добавление</w:t>
      </w:r>
      <w:r>
        <w:t xml:space="preserve">» (см. </w:t>
      </w:r>
      <w:r>
        <w:fldChar w:fldCharType="begin"/>
      </w:r>
      <w:r>
        <w:instrText xml:space="preserve"> REF _Ref119063335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2</w:t>
      </w:r>
      <w:r>
        <w:fldChar w:fldCharType="end"/>
      </w:r>
      <w:r>
        <w:t>)</w:t>
      </w:r>
      <w:r w:rsidRPr="000263B8">
        <w:t>;</w:t>
      </w:r>
    </w:p>
    <w:p w14:paraId="531D4128" w14:textId="0016E61A" w:rsidR="00BB6CD0" w:rsidRPr="000263B8" w:rsidRDefault="00BB6CD0" w:rsidP="00BB6CD0">
      <w:pPr>
        <w:pStyle w:val="phlistitemized1"/>
      </w:pPr>
      <w:r w:rsidRPr="000263B8">
        <w:t>заполните поля согласно таблице ниже</w:t>
      </w:r>
      <w:r>
        <w:t xml:space="preserve"> (</w:t>
      </w:r>
      <w:r>
        <w:fldChar w:fldCharType="begin"/>
      </w:r>
      <w:r>
        <w:instrText xml:space="preserve"> REF _Ref121255524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81</w:t>
      </w:r>
      <w:r>
        <w:fldChar w:fldCharType="end"/>
      </w:r>
      <w:r>
        <w:t>)</w:t>
      </w:r>
      <w:r w:rsidRPr="000263B8">
        <w:t>;</w:t>
      </w:r>
    </w:p>
    <w:p w14:paraId="245985B5" w14:textId="3451C38A" w:rsidR="00BB6CD0" w:rsidRPr="000263B8" w:rsidRDefault="00BB6CD0" w:rsidP="00BB6CD0">
      <w:pPr>
        <w:pStyle w:val="phtabletitle"/>
      </w:pPr>
      <w:bookmarkStart w:id="387" w:name="_Ref121255524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81</w:t>
      </w:r>
      <w:r w:rsidRPr="000263B8">
        <w:fldChar w:fldCharType="end"/>
      </w:r>
      <w:bookmarkEnd w:id="387"/>
      <w:r w:rsidRPr="000263B8">
        <w:t xml:space="preserve"> </w:t>
      </w:r>
      <w:r>
        <w:t xml:space="preserve">– </w:t>
      </w:r>
      <w:r w:rsidRPr="000263B8">
        <w:t xml:space="preserve">Заполнение полей окна добавления внешней системы </w:t>
      </w:r>
      <w:r>
        <w:t>«</w:t>
      </w:r>
      <w:r w:rsidRPr="000263B8">
        <w:t>vimis</w:t>
      </w:r>
      <w:r>
        <w:t>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283"/>
        <w:gridCol w:w="4737"/>
        <w:gridCol w:w="4168"/>
      </w:tblGrid>
      <w:tr w:rsidR="00BB6CD0" w:rsidRPr="00E24349" w14:paraId="33EDC0B3" w14:textId="77777777" w:rsidTr="00BB6CD0">
        <w:trPr>
          <w:tblHeader/>
        </w:trPr>
        <w:tc>
          <w:tcPr>
            <w:tcW w:w="628" w:type="pct"/>
          </w:tcPr>
          <w:p w14:paraId="196B32FE" w14:textId="77777777" w:rsidR="00BB6CD0" w:rsidRPr="00E24349" w:rsidRDefault="00BB6CD0" w:rsidP="00BB6CD0">
            <w:pPr>
              <w:pStyle w:val="phtablecolcaption"/>
            </w:pPr>
            <w:r w:rsidRPr="00E24349">
              <w:t xml:space="preserve">Код </w:t>
            </w:r>
          </w:p>
        </w:tc>
        <w:tc>
          <w:tcPr>
            <w:tcW w:w="2326" w:type="pct"/>
          </w:tcPr>
          <w:p w14:paraId="409003A1" w14:textId="77777777" w:rsidR="00BB6CD0" w:rsidRPr="00E24349" w:rsidRDefault="00BB6CD0" w:rsidP="00BB6CD0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2046" w:type="pct"/>
          </w:tcPr>
          <w:p w14:paraId="6FE80AA8" w14:textId="77777777" w:rsidR="00BB6CD0" w:rsidRPr="00E24349" w:rsidRDefault="00BB6CD0" w:rsidP="00BB6CD0">
            <w:pPr>
              <w:pStyle w:val="phtablecolcaption"/>
            </w:pPr>
            <w:r w:rsidRPr="00E24349">
              <w:t>Сервис приостановлен</w:t>
            </w:r>
          </w:p>
        </w:tc>
      </w:tr>
      <w:tr w:rsidR="00BB6CD0" w:rsidRPr="00E24349" w14:paraId="56C4BD4C" w14:textId="77777777" w:rsidTr="00BB6CD0">
        <w:tc>
          <w:tcPr>
            <w:tcW w:w="628" w:type="pct"/>
          </w:tcPr>
          <w:p w14:paraId="43065BA2" w14:textId="6A8726D1" w:rsidR="00BB6CD0" w:rsidRPr="00E24349" w:rsidRDefault="00BB6CD0" w:rsidP="00BB6CD0">
            <w:pPr>
              <w:pStyle w:val="phtablecellleft"/>
            </w:pPr>
            <w:r w:rsidRPr="00BB6CD0">
              <w:t>vimis2/proxy</w:t>
            </w:r>
          </w:p>
        </w:tc>
        <w:tc>
          <w:tcPr>
            <w:tcW w:w="2326" w:type="pct"/>
          </w:tcPr>
          <w:p w14:paraId="65F63010" w14:textId="3D785BAC" w:rsidR="00BB6CD0" w:rsidRPr="00E24349" w:rsidRDefault="00BB6CD0" w:rsidP="00BB6CD0">
            <w:pPr>
              <w:pStyle w:val="phtablecellleft"/>
            </w:pPr>
            <w:r w:rsidRPr="00BB6CD0">
              <w:t>Проксирование запросов от сторонних МИС в ВИМИС</w:t>
            </w:r>
          </w:p>
        </w:tc>
        <w:tc>
          <w:tcPr>
            <w:tcW w:w="2046" w:type="pct"/>
          </w:tcPr>
          <w:p w14:paraId="309ECA54" w14:textId="59551F41" w:rsidR="00BB6CD0" w:rsidRPr="00E24349" w:rsidRDefault="00BB6CD0" w:rsidP="00BB6CD0">
            <w:pPr>
              <w:pStyle w:val="phtablecellleft"/>
            </w:pPr>
            <w:r w:rsidRPr="00BB6CD0">
              <w:t>Нет</w:t>
            </w:r>
          </w:p>
        </w:tc>
      </w:tr>
    </w:tbl>
    <w:p w14:paraId="549F0312" w14:textId="77777777" w:rsidR="00BB6CD0" w:rsidRDefault="00BB6CD0" w:rsidP="00BB6CD0">
      <w:pPr>
        <w:pStyle w:val="phnormal"/>
      </w:pPr>
    </w:p>
    <w:p w14:paraId="0E5AE746" w14:textId="72B183EC" w:rsidR="00BB6CD0" w:rsidRDefault="00BB6CD0" w:rsidP="00BB6CD0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Добавленная внешняя система отобразится в блоке </w:t>
      </w:r>
      <w:r>
        <w:t>«</w:t>
      </w:r>
      <w:r w:rsidRPr="000263B8">
        <w:t>Внешние системы</w:t>
      </w:r>
      <w:r>
        <w:t>»</w:t>
      </w:r>
      <w:r w:rsidRPr="000263B8">
        <w:t>.</w:t>
      </w:r>
    </w:p>
    <w:p w14:paraId="2588ABF2" w14:textId="28276DF0" w:rsidR="00BB6CD0" w:rsidRDefault="00BB6CD0" w:rsidP="00BB6CD0">
      <w:pPr>
        <w:pStyle w:val="4"/>
      </w:pPr>
      <w:r>
        <w:lastRenderedPageBreak/>
        <w:t>Проверка настроек сервисов</w:t>
      </w:r>
      <w:r w:rsidRPr="000263B8">
        <w:t xml:space="preserve"> внешней системы </w:t>
      </w:r>
      <w:r>
        <w:t>«</w:t>
      </w:r>
      <w:r w:rsidRPr="00BB6CD0">
        <w:t>vimis2/proxy</w:t>
      </w:r>
      <w:r>
        <w:t>»</w:t>
      </w:r>
    </w:p>
    <w:p w14:paraId="6927D2DF" w14:textId="0E3C0C96" w:rsidR="00BB6CD0" w:rsidRDefault="00BB6CD0" w:rsidP="00BB6CD0">
      <w:pPr>
        <w:pStyle w:val="phnormal"/>
      </w:pPr>
      <w:r>
        <w:t>Н</w:t>
      </w:r>
      <w:r w:rsidRPr="00BB6CD0">
        <w:t>еобходимо убедиться в наличии и корректности нас</w:t>
      </w:r>
      <w:r>
        <w:t>троек сервисов внешней системы «</w:t>
      </w:r>
      <w:r w:rsidRPr="00BB6CD0">
        <w:t>vimis2/proxy</w:t>
      </w:r>
      <w:r>
        <w:t>»</w:t>
      </w:r>
      <w:r w:rsidRPr="00BB6CD0">
        <w:t xml:space="preserve"> (сервисы добавляются автоматически).</w:t>
      </w:r>
    </w:p>
    <w:p w14:paraId="30BB8DB7" w14:textId="50DFC7F1" w:rsidR="00BB6CD0" w:rsidRDefault="00BB6CD0" w:rsidP="00BB6CD0">
      <w:pPr>
        <w:pStyle w:val="phnormal"/>
      </w:pPr>
      <w:r>
        <w:t>Для проверки выполните следующие действия:</w:t>
      </w:r>
    </w:p>
    <w:p w14:paraId="057F0482" w14:textId="10CF96E1" w:rsidR="00BB6CD0" w:rsidRPr="000263B8" w:rsidRDefault="00BB6CD0" w:rsidP="00BB6CD0">
      <w:pPr>
        <w:pStyle w:val="phlistitemized1"/>
      </w:pPr>
      <w:r w:rsidRPr="000263B8">
        <w:t xml:space="preserve">выберите в главном меню пункт </w:t>
      </w:r>
      <w:r>
        <w:t>«</w:t>
      </w:r>
      <w:r w:rsidRPr="000263B8">
        <w:t>Система</w:t>
      </w:r>
      <w:r>
        <w:t xml:space="preserve">/ </w:t>
      </w:r>
      <w:r w:rsidRPr="000263B8">
        <w:t>Интеграция</w:t>
      </w:r>
      <w:r>
        <w:t xml:space="preserve">/ </w:t>
      </w:r>
      <w:r w:rsidRPr="000263B8">
        <w:t>Настройка внешних систем</w:t>
      </w:r>
      <w:r>
        <w:t xml:space="preserve">» (см. </w:t>
      </w:r>
      <w:r>
        <w:fldChar w:fldCharType="begin"/>
      </w:r>
      <w:r>
        <w:instrText xml:space="preserve"> REF _Ref119063330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</w:t>
      </w:r>
      <w:r>
        <w:fldChar w:fldCharType="end"/>
      </w:r>
      <w:r>
        <w:t>)</w:t>
      </w:r>
      <w:r w:rsidRPr="000263B8">
        <w:t>;</w:t>
      </w:r>
    </w:p>
    <w:p w14:paraId="34063E92" w14:textId="653DF124" w:rsidR="00BB6CD0" w:rsidRDefault="00BB6CD0" w:rsidP="00E3126A">
      <w:pPr>
        <w:pStyle w:val="phnormal"/>
        <w:numPr>
          <w:ilvl w:val="0"/>
          <w:numId w:val="33"/>
        </w:numPr>
        <w:ind w:left="1276"/>
      </w:pPr>
      <w:r w:rsidRPr="000263B8">
        <w:t xml:space="preserve">в разделе </w:t>
      </w:r>
      <w:r>
        <w:t>«</w:t>
      </w:r>
      <w:r w:rsidRPr="000263B8">
        <w:t>Внешние системы</w:t>
      </w:r>
      <w:r>
        <w:t>»</w:t>
      </w:r>
      <w:r w:rsidRPr="000263B8">
        <w:t xml:space="preserve"> выберите</w:t>
      </w:r>
      <w:r>
        <w:t xml:space="preserve"> внешнюю систему «</w:t>
      </w:r>
      <w:r w:rsidRPr="00BB6CD0">
        <w:t>vimis2/proxy</w:t>
      </w:r>
      <w:r>
        <w:t>»;</w:t>
      </w:r>
    </w:p>
    <w:p w14:paraId="1458D30A" w14:textId="2809EFDF" w:rsidR="00BB6CD0" w:rsidRDefault="00BB6CD0" w:rsidP="00E3126A">
      <w:pPr>
        <w:pStyle w:val="phnormal"/>
        <w:numPr>
          <w:ilvl w:val="0"/>
          <w:numId w:val="33"/>
        </w:numPr>
        <w:ind w:left="1276"/>
      </w:pPr>
      <w:r>
        <w:t>перейдите на складку «</w:t>
      </w:r>
      <w:r w:rsidR="003B72E9" w:rsidRPr="003B72E9">
        <w:t>Сервисы внешней системы</w:t>
      </w:r>
      <w:r w:rsidR="003B72E9">
        <w:t>» и проверьте наличие сервисов согласно таблице, представленной ниже (</w:t>
      </w:r>
      <w:r w:rsidR="003B72E9">
        <w:fldChar w:fldCharType="begin"/>
      </w:r>
      <w:r w:rsidR="003B72E9">
        <w:instrText xml:space="preserve"> REF _Ref121255840 \h </w:instrText>
      </w:r>
      <w:r w:rsidR="003B72E9">
        <w:fldChar w:fldCharType="separate"/>
      </w:r>
      <w:r w:rsidR="00DE36C7">
        <w:t>Таблица </w:t>
      </w:r>
      <w:r w:rsidR="00DE36C7">
        <w:rPr>
          <w:noProof/>
        </w:rPr>
        <w:t>82</w:t>
      </w:r>
      <w:r w:rsidR="003B72E9">
        <w:fldChar w:fldCharType="end"/>
      </w:r>
      <w:r w:rsidR="003B72E9">
        <w:t>).</w:t>
      </w:r>
    </w:p>
    <w:p w14:paraId="7B0D20C6" w14:textId="7371481F" w:rsidR="003B72E9" w:rsidRPr="000263B8" w:rsidRDefault="003B72E9" w:rsidP="003B72E9">
      <w:pPr>
        <w:pStyle w:val="phtabletitle"/>
      </w:pPr>
      <w:bookmarkStart w:id="388" w:name="_Ref121255840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DE36C7">
        <w:rPr>
          <w:noProof/>
        </w:rPr>
        <w:t>82</w:t>
      </w:r>
      <w:r w:rsidRPr="000263B8">
        <w:fldChar w:fldCharType="end"/>
      </w:r>
      <w:bookmarkEnd w:id="388"/>
      <w:r w:rsidRPr="000263B8">
        <w:t xml:space="preserve"> </w:t>
      </w:r>
      <w:r>
        <w:t xml:space="preserve">– </w:t>
      </w:r>
      <w:r w:rsidRPr="000263B8">
        <w:t xml:space="preserve">Заполнение полей окна добавления внешней системы </w:t>
      </w:r>
      <w:r>
        <w:t>«</w:t>
      </w:r>
      <w:r w:rsidRPr="000263B8">
        <w:t>vimis</w:t>
      </w:r>
      <w:r>
        <w:t>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416"/>
        <w:gridCol w:w="3192"/>
        <w:gridCol w:w="2790"/>
        <w:gridCol w:w="2790"/>
      </w:tblGrid>
      <w:tr w:rsidR="003B72E9" w:rsidRPr="00E24349" w14:paraId="44C67479" w14:textId="2234DEA9" w:rsidTr="003B72E9">
        <w:trPr>
          <w:tblHeader/>
        </w:trPr>
        <w:tc>
          <w:tcPr>
            <w:tcW w:w="446" w:type="pct"/>
          </w:tcPr>
          <w:p w14:paraId="41AF435E" w14:textId="77777777" w:rsidR="003B72E9" w:rsidRPr="00E24349" w:rsidRDefault="003B72E9" w:rsidP="00B846CE">
            <w:pPr>
              <w:pStyle w:val="phtablecolcaption"/>
            </w:pPr>
            <w:r w:rsidRPr="00E24349">
              <w:t xml:space="preserve">Код </w:t>
            </w:r>
          </w:p>
        </w:tc>
        <w:tc>
          <w:tcPr>
            <w:tcW w:w="1650" w:type="pct"/>
          </w:tcPr>
          <w:p w14:paraId="7BB8354D" w14:textId="77777777" w:rsidR="003B72E9" w:rsidRPr="00E24349" w:rsidRDefault="003B72E9" w:rsidP="00B846CE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452" w:type="pct"/>
          </w:tcPr>
          <w:p w14:paraId="64E1C81A" w14:textId="367C85C5" w:rsidR="003B72E9" w:rsidRPr="00E24349" w:rsidRDefault="003B72E9" w:rsidP="00B846CE">
            <w:pPr>
              <w:pStyle w:val="phtablecolcaption"/>
            </w:pPr>
            <w:r w:rsidRPr="003B72E9">
              <w:t>Время хранения логов (дни)</w:t>
            </w:r>
          </w:p>
        </w:tc>
        <w:tc>
          <w:tcPr>
            <w:tcW w:w="1452" w:type="pct"/>
          </w:tcPr>
          <w:p w14:paraId="614EB419" w14:textId="59A69C2B" w:rsidR="003B72E9" w:rsidRPr="003B72E9" w:rsidRDefault="003B72E9" w:rsidP="00B846CE">
            <w:pPr>
              <w:pStyle w:val="phtablecolcaption"/>
            </w:pPr>
            <w:r w:rsidRPr="003B72E9">
              <w:t>Статус сервиса</w:t>
            </w:r>
          </w:p>
        </w:tc>
      </w:tr>
      <w:tr w:rsidR="003B72E9" w:rsidRPr="00E24349" w14:paraId="1BF1431B" w14:textId="23601C35" w:rsidTr="003B72E9">
        <w:trPr>
          <w:tblHeader/>
        </w:trPr>
        <w:tc>
          <w:tcPr>
            <w:tcW w:w="446" w:type="pct"/>
          </w:tcPr>
          <w:p w14:paraId="72CA1246" w14:textId="62273D98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checkStatus</w:t>
            </w:r>
          </w:p>
        </w:tc>
        <w:tc>
          <w:tcPr>
            <w:tcW w:w="1650" w:type="pct"/>
          </w:tcPr>
          <w:p w14:paraId="4D2BFC78" w14:textId="19E77E18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checkStatus</w:t>
            </w:r>
          </w:p>
        </w:tc>
        <w:tc>
          <w:tcPr>
            <w:tcW w:w="1452" w:type="pct"/>
          </w:tcPr>
          <w:p w14:paraId="2B8156F2" w14:textId="34F2BCC1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7</w:t>
            </w:r>
          </w:p>
        </w:tc>
        <w:tc>
          <w:tcPr>
            <w:tcW w:w="1452" w:type="pct"/>
          </w:tcPr>
          <w:p w14:paraId="3926D573" w14:textId="497FA0F8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Активен</w:t>
            </w:r>
          </w:p>
        </w:tc>
      </w:tr>
      <w:tr w:rsidR="003B72E9" w:rsidRPr="00E24349" w14:paraId="1F91C589" w14:textId="21D77F76" w:rsidTr="003B72E9">
        <w:trPr>
          <w:tblHeader/>
        </w:trPr>
        <w:tc>
          <w:tcPr>
            <w:tcW w:w="446" w:type="pct"/>
          </w:tcPr>
          <w:p w14:paraId="2E01F98B" w14:textId="1F1D4BA1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LOGS</w:t>
            </w:r>
          </w:p>
        </w:tc>
        <w:tc>
          <w:tcPr>
            <w:tcW w:w="1650" w:type="pct"/>
          </w:tcPr>
          <w:p w14:paraId="1CCF2776" w14:textId="544E0B72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LOGS</w:t>
            </w:r>
          </w:p>
        </w:tc>
        <w:tc>
          <w:tcPr>
            <w:tcW w:w="1452" w:type="pct"/>
          </w:tcPr>
          <w:p w14:paraId="5229904D" w14:textId="7CF2AD47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7</w:t>
            </w:r>
          </w:p>
        </w:tc>
        <w:tc>
          <w:tcPr>
            <w:tcW w:w="1452" w:type="pct"/>
          </w:tcPr>
          <w:p w14:paraId="63418DCF" w14:textId="14252122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Активен</w:t>
            </w:r>
          </w:p>
        </w:tc>
      </w:tr>
      <w:tr w:rsidR="003B72E9" w:rsidRPr="00E24349" w14:paraId="649DF8C6" w14:textId="64EA2406" w:rsidTr="003B72E9">
        <w:trPr>
          <w:tblHeader/>
        </w:trPr>
        <w:tc>
          <w:tcPr>
            <w:tcW w:w="446" w:type="pct"/>
          </w:tcPr>
          <w:p w14:paraId="1FE44C9D" w14:textId="36A8281E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sendDocument</w:t>
            </w:r>
          </w:p>
        </w:tc>
        <w:tc>
          <w:tcPr>
            <w:tcW w:w="1650" w:type="pct"/>
          </w:tcPr>
          <w:p w14:paraId="145BF4A3" w14:textId="3207CCAF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sendDocument</w:t>
            </w:r>
          </w:p>
        </w:tc>
        <w:tc>
          <w:tcPr>
            <w:tcW w:w="1452" w:type="pct"/>
          </w:tcPr>
          <w:p w14:paraId="26C4BD46" w14:textId="31CAE010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7</w:t>
            </w:r>
          </w:p>
        </w:tc>
        <w:tc>
          <w:tcPr>
            <w:tcW w:w="1452" w:type="pct"/>
          </w:tcPr>
          <w:p w14:paraId="0574F49E" w14:textId="4771E901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Активен</w:t>
            </w:r>
          </w:p>
        </w:tc>
      </w:tr>
      <w:tr w:rsidR="003B72E9" w:rsidRPr="00E24349" w14:paraId="434AE5E7" w14:textId="77777777" w:rsidTr="003B72E9">
        <w:trPr>
          <w:tblHeader/>
        </w:trPr>
        <w:tc>
          <w:tcPr>
            <w:tcW w:w="446" w:type="pct"/>
          </w:tcPr>
          <w:p w14:paraId="135AB369" w14:textId="18B310C7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sendResult</w:t>
            </w:r>
          </w:p>
        </w:tc>
        <w:tc>
          <w:tcPr>
            <w:tcW w:w="1650" w:type="pct"/>
          </w:tcPr>
          <w:p w14:paraId="19A17127" w14:textId="7EF88CCD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sendResult</w:t>
            </w:r>
          </w:p>
        </w:tc>
        <w:tc>
          <w:tcPr>
            <w:tcW w:w="1452" w:type="pct"/>
          </w:tcPr>
          <w:p w14:paraId="617EACDF" w14:textId="3EF2A94B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7</w:t>
            </w:r>
          </w:p>
        </w:tc>
        <w:tc>
          <w:tcPr>
            <w:tcW w:w="1452" w:type="pct"/>
          </w:tcPr>
          <w:p w14:paraId="53BAE0B2" w14:textId="4582D54B" w:rsidR="003B72E9" w:rsidRPr="003B72E9" w:rsidRDefault="003B72E9" w:rsidP="003B72E9">
            <w:pPr>
              <w:pStyle w:val="phtablecolcaption"/>
              <w:jc w:val="both"/>
              <w:rPr>
                <w:b w:val="0"/>
              </w:rPr>
            </w:pPr>
            <w:r w:rsidRPr="003B72E9">
              <w:rPr>
                <w:b w:val="0"/>
              </w:rPr>
              <w:t>Активен</w:t>
            </w:r>
          </w:p>
        </w:tc>
      </w:tr>
    </w:tbl>
    <w:p w14:paraId="14701CEE" w14:textId="59735BC5" w:rsidR="00CE0012" w:rsidRPr="00EA3676" w:rsidRDefault="00CE0012" w:rsidP="00761A56">
      <w:pPr>
        <w:pStyle w:val="23"/>
      </w:pPr>
      <w:bookmarkStart w:id="389" w:name="_Toc122531061"/>
      <w:r w:rsidRPr="00EA3676">
        <w:t>Настройки для формирования СЭМД</w:t>
      </w:r>
      <w:bookmarkEnd w:id="389"/>
    </w:p>
    <w:p w14:paraId="2C129AF2" w14:textId="2262A11D" w:rsidR="00CE0012" w:rsidRDefault="00CE0012" w:rsidP="00761A56">
      <w:pPr>
        <w:pStyle w:val="phlistitemizedtitle"/>
      </w:pPr>
      <w:r>
        <w:t>В данном разделе представлены настройки, необходимые для корректного формирования следующих СЭМД:</w:t>
      </w:r>
    </w:p>
    <w:p w14:paraId="60CF1080" w14:textId="77777777" w:rsidR="00CE0012" w:rsidRDefault="00CE0012" w:rsidP="00E3126A">
      <w:pPr>
        <w:pStyle w:val="phlistitemized1"/>
        <w:numPr>
          <w:ilvl w:val="0"/>
          <w:numId w:val="23"/>
        </w:numPr>
        <w:rPr>
          <w:lang w:eastAsia="ru-RU"/>
        </w:rPr>
      </w:pPr>
      <w:r>
        <w:rPr>
          <w:lang w:eastAsia="ru-RU"/>
        </w:rPr>
        <w:t>«Протокол инструментального исследования»;</w:t>
      </w:r>
    </w:p>
    <w:p w14:paraId="02B8EF7F" w14:textId="77777777" w:rsidR="00CE0012" w:rsidRDefault="00CE0012" w:rsidP="00E3126A">
      <w:pPr>
        <w:pStyle w:val="phlistitemized1"/>
        <w:numPr>
          <w:ilvl w:val="0"/>
          <w:numId w:val="23"/>
        </w:numPr>
        <w:rPr>
          <w:lang w:eastAsia="ru-RU"/>
        </w:rPr>
      </w:pPr>
      <w:r>
        <w:rPr>
          <w:lang w:eastAsia="ru-RU"/>
        </w:rPr>
        <w:t>«Протокол лабораторного исследования»;</w:t>
      </w:r>
    </w:p>
    <w:p w14:paraId="27957467" w14:textId="720C1F72" w:rsidR="00CE0012" w:rsidRDefault="00CE0012" w:rsidP="00E3126A">
      <w:pPr>
        <w:pStyle w:val="phlistitemized1"/>
        <w:numPr>
          <w:ilvl w:val="0"/>
          <w:numId w:val="23"/>
        </w:numPr>
        <w:rPr>
          <w:lang w:eastAsia="ru-RU"/>
        </w:rPr>
      </w:pPr>
      <w:r>
        <w:rPr>
          <w:lang w:eastAsia="ru-RU"/>
        </w:rPr>
        <w:t>«Направление на консультацию и во вспомогательные кабинеты»;</w:t>
      </w:r>
    </w:p>
    <w:p w14:paraId="57956ED1" w14:textId="5FBEA4A2" w:rsidR="00CE0012" w:rsidRDefault="00460FCA" w:rsidP="00E3126A">
      <w:pPr>
        <w:pStyle w:val="phlistitemized1"/>
        <w:numPr>
          <w:ilvl w:val="0"/>
          <w:numId w:val="23"/>
        </w:numPr>
        <w:rPr>
          <w:lang w:eastAsia="ru-RU"/>
        </w:rPr>
      </w:pPr>
      <w:r>
        <w:rPr>
          <w:lang w:eastAsia="ru-RU"/>
        </w:rPr>
        <w:t xml:space="preserve"> </w:t>
      </w:r>
      <w:r w:rsidR="00CE0012">
        <w:rPr>
          <w:lang w:eastAsia="ru-RU"/>
        </w:rPr>
        <w:t>«Медицинское свидетельство о смерти (CDA)».</w:t>
      </w:r>
    </w:p>
    <w:p w14:paraId="1AC939EF" w14:textId="77777777" w:rsidR="00CE0012" w:rsidRPr="00EA3676" w:rsidRDefault="00CE0012" w:rsidP="00761A56">
      <w:pPr>
        <w:pStyle w:val="31"/>
      </w:pPr>
      <w:bookmarkStart w:id="390" w:name="_Toc122531062"/>
      <w:r w:rsidRPr="00EA3676">
        <w:t>Настройки для формирования СЭМД «Протокол инструментального исследования»</w:t>
      </w:r>
      <w:bookmarkEnd w:id="390"/>
    </w:p>
    <w:p w14:paraId="34C03422" w14:textId="77777777" w:rsidR="00CE0012" w:rsidRPr="00EA3676" w:rsidRDefault="00CE0012" w:rsidP="00761A56">
      <w:pPr>
        <w:pStyle w:val="4"/>
      </w:pPr>
      <w:bookmarkStart w:id="391" w:name="scroll-bookmark-86"/>
      <w:bookmarkStart w:id="392" w:name="_Toc118569098"/>
      <w:bookmarkStart w:id="393" w:name="_Toc119335768"/>
      <w:r w:rsidRPr="00EA3676">
        <w:rPr>
          <w:bCs w:val="0"/>
        </w:rPr>
        <w:t>Настройка дополнительных словарей</w:t>
      </w:r>
      <w:bookmarkEnd w:id="391"/>
      <w:bookmarkEnd w:id="392"/>
      <w:bookmarkEnd w:id="393"/>
    </w:p>
    <w:p w14:paraId="4C9CB991" w14:textId="77777777" w:rsidR="00CE0012" w:rsidRDefault="00CE0012" w:rsidP="00761A56">
      <w:pPr>
        <w:pStyle w:val="phnormal"/>
      </w:pPr>
      <w:r>
        <w:t>Необходимо провести настройку дополнительных словарей «BIRADS_ZNO_Y_N» и «RECIST_1.1».</w:t>
      </w:r>
    </w:p>
    <w:p w14:paraId="3387D8E0" w14:textId="77777777" w:rsidR="00CE0012" w:rsidRPr="00EA3676" w:rsidRDefault="00CE0012" w:rsidP="00E034C4">
      <w:pPr>
        <w:pStyle w:val="5"/>
      </w:pPr>
      <w:bookmarkStart w:id="394" w:name="scroll-bookmark-87"/>
      <w:r w:rsidRPr="00EA3676">
        <w:lastRenderedPageBreak/>
        <w:t>Добавление дополнительных словарей</w:t>
      </w:r>
      <w:bookmarkEnd w:id="394"/>
    </w:p>
    <w:p w14:paraId="7D97E41C" w14:textId="77777777" w:rsidR="00CE0012" w:rsidRDefault="00CE0012" w:rsidP="00761A56">
      <w:pPr>
        <w:pStyle w:val="phlistitemizedtitle"/>
      </w:pPr>
      <w:r>
        <w:t>Для добавления дополнительного словаря выполните следующие действия:</w:t>
      </w:r>
    </w:p>
    <w:p w14:paraId="4717051A" w14:textId="57468D32" w:rsidR="00CE0012" w:rsidRDefault="00CE0012" w:rsidP="00E3126A">
      <w:pPr>
        <w:pStyle w:val="phlistitemized1"/>
        <w:numPr>
          <w:ilvl w:val="0"/>
          <w:numId w:val="25"/>
        </w:numPr>
      </w:pPr>
      <w:r>
        <w:t>перейдите в пункт главного меню «Словари/ Дополнительные словари». Откроется форма настройки дополнительных словарей (</w:t>
      </w:r>
      <w:r>
        <w:fldChar w:fldCharType="begin"/>
      </w:r>
      <w:r>
        <w:instrText xml:space="preserve"> REF _Ref119062475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108</w:t>
      </w:r>
      <w:r>
        <w:fldChar w:fldCharType="end"/>
      </w:r>
      <w:r>
        <w:t>);</w:t>
      </w:r>
    </w:p>
    <w:p w14:paraId="592B84E5" w14:textId="140B8E28" w:rsidR="00CE0012" w:rsidRDefault="00CE0012" w:rsidP="00761A56">
      <w:pPr>
        <w:pStyle w:val="phfigure"/>
      </w:pPr>
      <w:r>
        <w:rPr>
          <w:noProof/>
        </w:rPr>
        <w:drawing>
          <wp:inline distT="0" distB="0" distL="0" distR="0" wp14:anchorId="749F0C42" wp14:editId="3BFA7FF4">
            <wp:extent cx="6298565" cy="3459480"/>
            <wp:effectExtent l="19050" t="19050" r="26035" b="26670"/>
            <wp:docPr id="10" name="Рисунок 10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орма настройки дополнительных словаре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4594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9625D9" w14:textId="5F7CF10D" w:rsidR="00CE0012" w:rsidRDefault="00CE0012" w:rsidP="00761A56">
      <w:pPr>
        <w:pStyle w:val="phfiguretitle"/>
      </w:pPr>
      <w:bookmarkStart w:id="395" w:name="_Ref119062475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108</w:t>
      </w:r>
      <w:r>
        <w:fldChar w:fldCharType="end"/>
      </w:r>
      <w:bookmarkEnd w:id="395"/>
      <w:r>
        <w:t xml:space="preserve"> – Форма настройки дополнительных словарей</w:t>
      </w:r>
    </w:p>
    <w:p w14:paraId="1C36DBD0" w14:textId="21B8EF50" w:rsidR="00CE0012" w:rsidRDefault="00CE0012" w:rsidP="00E3126A">
      <w:pPr>
        <w:pStyle w:val="phlistitemized1"/>
        <w:numPr>
          <w:ilvl w:val="0"/>
          <w:numId w:val="25"/>
        </w:numPr>
      </w:pPr>
      <w:r>
        <w:t>вызовите контекстное меню в блоке «Дополнительные словари» и выберите пункт «Добавить». Откроется окно добавления дополнительного словаря (</w:t>
      </w:r>
      <w:r>
        <w:fldChar w:fldCharType="begin"/>
      </w:r>
      <w:r>
        <w:instrText xml:space="preserve"> REF _Ref119062484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109</w:t>
      </w:r>
      <w:r>
        <w:fldChar w:fldCharType="end"/>
      </w:r>
      <w:r>
        <w:t>);</w:t>
      </w:r>
    </w:p>
    <w:p w14:paraId="7F9B7647" w14:textId="6E8A4034" w:rsidR="00CE0012" w:rsidRDefault="00CE0012" w:rsidP="00761A56">
      <w:pPr>
        <w:pStyle w:val="phfigure"/>
      </w:pPr>
      <w:r>
        <w:rPr>
          <w:noProof/>
        </w:rPr>
        <w:drawing>
          <wp:inline distT="0" distB="0" distL="0" distR="0" wp14:anchorId="14A624E8" wp14:editId="1CA12EB9">
            <wp:extent cx="3077845" cy="1678940"/>
            <wp:effectExtent l="19050" t="19050" r="27305" b="16510"/>
            <wp:docPr id="9" name="Рисунок 9" descr="Окно добавления дополнительного сло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кно добавления дополнительного словаря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6789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157915" w14:textId="06B0F768" w:rsidR="00CE0012" w:rsidRDefault="00CE0012" w:rsidP="00761A56">
      <w:pPr>
        <w:pStyle w:val="phfiguretitle"/>
      </w:pPr>
      <w:bookmarkStart w:id="396" w:name="_Ref119062484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109</w:t>
      </w:r>
      <w:r>
        <w:fldChar w:fldCharType="end"/>
      </w:r>
      <w:bookmarkEnd w:id="396"/>
      <w:r>
        <w:t xml:space="preserve"> – Окно добавления дополнительного словаря</w:t>
      </w:r>
    </w:p>
    <w:p w14:paraId="74D2D4B2" w14:textId="4C9ECE62" w:rsidR="00CE0012" w:rsidRDefault="00CE0012" w:rsidP="00E3126A">
      <w:pPr>
        <w:pStyle w:val="phlistitemized1"/>
        <w:numPr>
          <w:ilvl w:val="0"/>
          <w:numId w:val="25"/>
        </w:numPr>
      </w:pPr>
      <w:r>
        <w:t>заполните поля поочередно для каждого словаря согласно таблице ниже (</w:t>
      </w:r>
      <w:r>
        <w:fldChar w:fldCharType="begin"/>
      </w:r>
      <w:r>
        <w:instrText xml:space="preserve"> REF _Ref119062970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83</w:t>
      </w:r>
      <w:r>
        <w:fldChar w:fldCharType="end"/>
      </w:r>
      <w:r>
        <w:t>);</w:t>
      </w:r>
    </w:p>
    <w:p w14:paraId="5736A819" w14:textId="0B82ADAB" w:rsidR="00CE0012" w:rsidRDefault="00CE0012" w:rsidP="00761A56">
      <w:pPr>
        <w:pStyle w:val="phtabletitle"/>
      </w:pPr>
      <w:bookmarkStart w:id="397" w:name="_Ref119062970"/>
      <w:r>
        <w:lastRenderedPageBreak/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83</w:t>
      </w:r>
      <w:r>
        <w:fldChar w:fldCharType="end"/>
      </w:r>
      <w:bookmarkEnd w:id="397"/>
      <w:r>
        <w:t xml:space="preserve"> – Заполнение полей окна добавления дополнительного словаря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50"/>
        <w:gridCol w:w="4244"/>
        <w:gridCol w:w="2145"/>
        <w:gridCol w:w="1849"/>
      </w:tblGrid>
      <w:tr w:rsidR="00CE0012" w14:paraId="5049D536" w14:textId="77777777" w:rsidTr="00CE0012">
        <w:trPr>
          <w:tblHeader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599" w14:textId="77777777" w:rsidR="00CE0012" w:rsidRDefault="00CE0012" w:rsidP="00761A56">
            <w:pPr>
              <w:pStyle w:val="phtablecolcaption"/>
            </w:pPr>
            <w:r>
              <w:t>Код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2ABB7" w14:textId="77777777" w:rsidR="00CE0012" w:rsidRDefault="00CE0012" w:rsidP="00761A56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24BFE" w14:textId="77777777" w:rsidR="00CE0012" w:rsidRDefault="00CE0012" w:rsidP="00761A56">
            <w:pPr>
              <w:pStyle w:val="phtablecolcaption"/>
            </w:pPr>
            <w:r>
              <w:t>Формат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A382D" w14:textId="77777777" w:rsidR="00CE0012" w:rsidRDefault="00CE0012" w:rsidP="00761A56">
            <w:pPr>
              <w:pStyle w:val="phtablecolcaption"/>
            </w:pPr>
            <w:r>
              <w:t>Длина строкового поля</w:t>
            </w:r>
          </w:p>
        </w:tc>
      </w:tr>
      <w:tr w:rsidR="00CE0012" w14:paraId="1F047B20" w14:textId="77777777" w:rsidTr="00CE0012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61AB" w14:textId="77777777" w:rsidR="00CE0012" w:rsidRDefault="00CE0012" w:rsidP="00761A56">
            <w:pPr>
              <w:pStyle w:val="phtablecellleft"/>
            </w:pPr>
            <w:r>
              <w:t>BIRADS_ZNO_Y_N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0A9ED" w14:textId="77777777" w:rsidR="00CE0012" w:rsidRDefault="00CE0012" w:rsidP="00761A56">
            <w:pPr>
              <w:pStyle w:val="phtablecellleft"/>
            </w:pPr>
            <w:r>
              <w:t>Любое (например, «BI-RADS»)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A38B" w14:textId="77777777" w:rsidR="00CE0012" w:rsidRDefault="00CE0012" w:rsidP="00761A56">
            <w:pPr>
              <w:pStyle w:val="phtablecellleft"/>
            </w:pPr>
            <w:r>
              <w:t>Строка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5D90C" w14:textId="77777777" w:rsidR="00CE0012" w:rsidRDefault="00CE0012" w:rsidP="00761A56">
            <w:pPr>
              <w:pStyle w:val="phtablecellleft"/>
            </w:pPr>
            <w:r>
              <w:t>250</w:t>
            </w:r>
          </w:p>
        </w:tc>
      </w:tr>
      <w:tr w:rsidR="00CE0012" w14:paraId="4642142F" w14:textId="77777777" w:rsidTr="00CE0012"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44555" w14:textId="77777777" w:rsidR="00CE0012" w:rsidRDefault="00CE0012" w:rsidP="00761A56">
            <w:pPr>
              <w:pStyle w:val="phtablecellleft"/>
            </w:pPr>
            <w:r>
              <w:t>RECIST_1.1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48506" w14:textId="77777777" w:rsidR="00CE0012" w:rsidRDefault="00CE0012" w:rsidP="00761A56">
            <w:pPr>
              <w:pStyle w:val="phtablecellleft"/>
            </w:pPr>
            <w:r>
              <w:t>Любое (например, «Оценка ответа солидных опухолей на терапию (RECIST 1.1)»)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2B64" w14:textId="77777777" w:rsidR="00CE0012" w:rsidRDefault="00CE0012" w:rsidP="00761A56">
            <w:pPr>
              <w:pStyle w:val="phtablecellleft"/>
            </w:pPr>
            <w:r>
              <w:t>Строка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910B" w14:textId="77777777" w:rsidR="00CE0012" w:rsidRDefault="00CE0012" w:rsidP="00761A56">
            <w:pPr>
              <w:pStyle w:val="phtablecellleft"/>
            </w:pPr>
            <w:r>
              <w:t>250</w:t>
            </w:r>
          </w:p>
        </w:tc>
      </w:tr>
    </w:tbl>
    <w:p w14:paraId="700D29F6" w14:textId="77777777" w:rsidR="00CE0012" w:rsidRDefault="00CE0012" w:rsidP="00761A56">
      <w:pPr>
        <w:pStyle w:val="phnormal"/>
      </w:pPr>
    </w:p>
    <w:p w14:paraId="440FBFDF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нажмите на кнопку «ОК» после заполнения полей. Добавленный справочник отобразится в блоке «Дополнительные словари».</w:t>
      </w:r>
    </w:p>
    <w:p w14:paraId="2B40B171" w14:textId="77777777" w:rsidR="00CE0012" w:rsidRPr="00EA3676" w:rsidRDefault="00CE0012" w:rsidP="00E034C4">
      <w:pPr>
        <w:pStyle w:val="5"/>
      </w:pPr>
      <w:bookmarkStart w:id="398" w:name="scroll-bookmark-88"/>
      <w:r w:rsidRPr="00EA3676">
        <w:t>Добавление значений дополнительного справочника</w:t>
      </w:r>
      <w:bookmarkEnd w:id="398"/>
    </w:p>
    <w:p w14:paraId="6BE41750" w14:textId="77777777" w:rsidR="00CE0012" w:rsidRDefault="00CE0012" w:rsidP="00761A56">
      <w:pPr>
        <w:pStyle w:val="phnormal"/>
      </w:pPr>
      <w:r>
        <w:t>Добавьте значения в созданные дополнительные словари.</w:t>
      </w:r>
    </w:p>
    <w:p w14:paraId="285F3B0B" w14:textId="77777777" w:rsidR="00CE0012" w:rsidRDefault="00CE0012" w:rsidP="00761A56">
      <w:pPr>
        <w:pStyle w:val="phlistitemizedtitle"/>
      </w:pPr>
      <w:r>
        <w:t>Для добавления значения в дополнительный словарь выполните следующие действия:</w:t>
      </w:r>
    </w:p>
    <w:p w14:paraId="6868ECE3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выберите нужный справочник в блоке «Дополнительные словари»;</w:t>
      </w:r>
    </w:p>
    <w:p w14:paraId="1C549CC7" w14:textId="6297274F" w:rsidR="00CE0012" w:rsidRDefault="00CE0012" w:rsidP="00E3126A">
      <w:pPr>
        <w:pStyle w:val="phlistitemized1"/>
        <w:numPr>
          <w:ilvl w:val="0"/>
          <w:numId w:val="25"/>
        </w:numPr>
      </w:pPr>
      <w:r>
        <w:t>вызовите контекстное меню в блоке «Дополнительные словари: значения» и выберите пункт «Добавить» (</w:t>
      </w:r>
      <w:r>
        <w:fldChar w:fldCharType="begin"/>
      </w:r>
      <w:r>
        <w:instrText xml:space="preserve"> REF _Ref119063005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110</w:t>
      </w:r>
      <w:r>
        <w:fldChar w:fldCharType="end"/>
      </w:r>
      <w:r>
        <w:t>);</w:t>
      </w:r>
    </w:p>
    <w:p w14:paraId="750F4FBD" w14:textId="294CB646" w:rsidR="00CE0012" w:rsidRDefault="00CE0012" w:rsidP="00761A56">
      <w:pPr>
        <w:pStyle w:val="phfigure"/>
      </w:pPr>
      <w:r>
        <w:rPr>
          <w:noProof/>
        </w:rPr>
        <w:drawing>
          <wp:inline distT="0" distB="0" distL="0" distR="0" wp14:anchorId="44E2A588" wp14:editId="50996F39">
            <wp:extent cx="6298565" cy="2954655"/>
            <wp:effectExtent l="19050" t="19050" r="26035" b="17145"/>
            <wp:docPr id="8" name="Рисунок 8" descr="Добавление значений в дополнительный сло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Добавление значений в дополнительный словарь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9546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72F081" w14:textId="5DF30C87" w:rsidR="00CE0012" w:rsidRDefault="00CE0012" w:rsidP="00761A56">
      <w:pPr>
        <w:pStyle w:val="phfiguretitle"/>
      </w:pPr>
      <w:bookmarkStart w:id="399" w:name="_Ref119063005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110</w:t>
      </w:r>
      <w:r>
        <w:fldChar w:fldCharType="end"/>
      </w:r>
      <w:bookmarkEnd w:id="399"/>
      <w:r>
        <w:t xml:space="preserve"> – Добавление значений в дополнительный словарь</w:t>
      </w:r>
    </w:p>
    <w:p w14:paraId="3F8185F7" w14:textId="6F8557CF" w:rsidR="00CE0012" w:rsidRDefault="00CE0012" w:rsidP="00E3126A">
      <w:pPr>
        <w:pStyle w:val="phlistitemized1"/>
        <w:numPr>
          <w:ilvl w:val="0"/>
          <w:numId w:val="25"/>
        </w:numPr>
      </w:pPr>
      <w:r>
        <w:t>заполните поля поочередно для каждого дополнительного словаря согласно таблице ниже (</w:t>
      </w:r>
      <w:r>
        <w:fldChar w:fldCharType="begin"/>
      </w:r>
      <w:r>
        <w:instrText xml:space="preserve"> REF _Ref119063023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84</w:t>
      </w:r>
      <w:r>
        <w:fldChar w:fldCharType="end"/>
      </w:r>
      <w:r>
        <w:t>);</w:t>
      </w:r>
    </w:p>
    <w:p w14:paraId="66FD2D4B" w14:textId="1521E8CD" w:rsidR="00CE0012" w:rsidRDefault="00CE0012" w:rsidP="00761A56">
      <w:pPr>
        <w:pStyle w:val="phtabletitle"/>
      </w:pPr>
      <w:bookmarkStart w:id="400" w:name="_Ref119063023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84</w:t>
      </w:r>
      <w:r>
        <w:fldChar w:fldCharType="end"/>
      </w:r>
      <w:bookmarkEnd w:id="400"/>
      <w:r>
        <w:t xml:space="preserve"> – Заполнение полей окна добавления значения дополнительного словаря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219"/>
        <w:gridCol w:w="1110"/>
        <w:gridCol w:w="6859"/>
      </w:tblGrid>
      <w:tr w:rsidR="00CE0012" w14:paraId="6D55C49E" w14:textId="77777777" w:rsidTr="00CE0012">
        <w:trPr>
          <w:tblHeader/>
        </w:trPr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F8AE9" w14:textId="77777777" w:rsidR="00CE0012" w:rsidRDefault="00CE0012" w:rsidP="00761A56">
            <w:pPr>
              <w:pStyle w:val="phtablecolcaption"/>
            </w:pPr>
            <w:r>
              <w:t>Дополнительный словарь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DF5D" w14:textId="77777777" w:rsidR="00CE0012" w:rsidRDefault="00CE0012" w:rsidP="00761A56">
            <w:pPr>
              <w:pStyle w:val="phtablecolcaption"/>
            </w:pPr>
            <w:r>
              <w:t>Значение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E102" w14:textId="77777777" w:rsidR="00CE0012" w:rsidRDefault="00CE0012" w:rsidP="00761A56">
            <w:pPr>
              <w:pStyle w:val="phtablecolcaption"/>
            </w:pPr>
            <w:r>
              <w:t>Примечание</w:t>
            </w:r>
          </w:p>
        </w:tc>
      </w:tr>
      <w:tr w:rsidR="00CE0012" w14:paraId="016D6594" w14:textId="77777777" w:rsidTr="00CE0012"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4D8C3" w14:textId="77777777" w:rsidR="00CE0012" w:rsidRDefault="00CE0012" w:rsidP="00761A56">
            <w:pPr>
              <w:pStyle w:val="phtablecellleft"/>
            </w:pPr>
            <w:r>
              <w:t>BIRADS_ZNO_Y_N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C71F4" w14:textId="77777777" w:rsidR="00CE0012" w:rsidRDefault="00CE0012" w:rsidP="00761A56">
            <w:pPr>
              <w:pStyle w:val="phtablecellleft"/>
            </w:pPr>
            <w:r>
              <w:t>1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7190" w14:textId="77777777" w:rsidR="00CE0012" w:rsidRDefault="00CE0012" w:rsidP="00761A56">
            <w:pPr>
              <w:pStyle w:val="phtablecellleft"/>
            </w:pPr>
            <w:r>
              <w:t>BI-RADS 0 требуется дополнительная визуализация</w:t>
            </w:r>
          </w:p>
        </w:tc>
      </w:tr>
      <w:tr w:rsidR="00CE0012" w14:paraId="04680C7C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E7E16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E8FC" w14:textId="77777777" w:rsidR="00CE0012" w:rsidRDefault="00CE0012" w:rsidP="00761A56">
            <w:pPr>
              <w:pStyle w:val="phtablecellleft"/>
            </w:pPr>
            <w:r>
              <w:t>2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EC6F" w14:textId="77777777" w:rsidR="00CE0012" w:rsidRDefault="00CE0012" w:rsidP="00761A56">
            <w:pPr>
              <w:pStyle w:val="phtablecellleft"/>
            </w:pPr>
            <w:r>
              <w:t xml:space="preserve">BI-RADS 1 отрицательная </w:t>
            </w:r>
          </w:p>
        </w:tc>
      </w:tr>
      <w:tr w:rsidR="00CE0012" w14:paraId="19F896DD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3A054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A8198" w14:textId="77777777" w:rsidR="00CE0012" w:rsidRDefault="00CE0012" w:rsidP="00761A56">
            <w:pPr>
              <w:pStyle w:val="phtablecellleft"/>
            </w:pPr>
            <w:r>
              <w:t>3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A7E36" w14:textId="77777777" w:rsidR="00CE0012" w:rsidRDefault="00CE0012" w:rsidP="00761A56">
            <w:pPr>
              <w:pStyle w:val="phtablecellleft"/>
            </w:pPr>
            <w:r>
              <w:t xml:space="preserve">BI-RADS 2 доброкачественные изменения </w:t>
            </w:r>
          </w:p>
        </w:tc>
      </w:tr>
      <w:tr w:rsidR="00CE0012" w14:paraId="4409F272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06D6E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30A4D" w14:textId="77777777" w:rsidR="00CE0012" w:rsidRDefault="00CE0012" w:rsidP="00761A56">
            <w:pPr>
              <w:pStyle w:val="phtablecellleft"/>
            </w:pPr>
            <w:r>
              <w:t>4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EF0D5" w14:textId="77777777" w:rsidR="00CE0012" w:rsidRDefault="00CE0012" w:rsidP="00761A56">
            <w:pPr>
              <w:pStyle w:val="phtablecellleft"/>
            </w:pPr>
            <w:r>
              <w:t xml:space="preserve">BI-RADS 3 вероятно доброкачественные изменения </w:t>
            </w:r>
          </w:p>
        </w:tc>
      </w:tr>
      <w:tr w:rsidR="00CE0012" w14:paraId="3BDFE8C4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6DBCD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B1FE4" w14:textId="77777777" w:rsidR="00CE0012" w:rsidRDefault="00CE0012" w:rsidP="00761A56">
            <w:pPr>
              <w:pStyle w:val="phtablecellleft"/>
            </w:pPr>
            <w:r>
              <w:t>5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32E31" w14:textId="77777777" w:rsidR="00CE0012" w:rsidRDefault="00CE0012" w:rsidP="00761A56">
            <w:pPr>
              <w:pStyle w:val="phtablecellleft"/>
            </w:pPr>
            <w:r>
              <w:t>BI-RADS 4a малоподозрительные изменения по принадлежности к РМЖ</w:t>
            </w:r>
          </w:p>
        </w:tc>
      </w:tr>
      <w:tr w:rsidR="00CE0012" w14:paraId="22400620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16E50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B500" w14:textId="77777777" w:rsidR="00CE0012" w:rsidRDefault="00CE0012" w:rsidP="00761A56">
            <w:pPr>
              <w:pStyle w:val="phtablecellleft"/>
            </w:pPr>
            <w:r>
              <w:t>6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94D8" w14:textId="77777777" w:rsidR="00CE0012" w:rsidRDefault="00CE0012" w:rsidP="00761A56">
            <w:pPr>
              <w:pStyle w:val="phtablecellleft"/>
            </w:pPr>
            <w:r>
              <w:t>BI-RADS 4b подозрительные в отношении РМЖ изменения</w:t>
            </w:r>
          </w:p>
        </w:tc>
      </w:tr>
      <w:tr w:rsidR="00CE0012" w14:paraId="52C34988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C36F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12994" w14:textId="77777777" w:rsidR="00CE0012" w:rsidRDefault="00CE0012" w:rsidP="00761A56">
            <w:pPr>
              <w:pStyle w:val="phtablecellleft"/>
            </w:pPr>
            <w:r>
              <w:t>7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4EBB4" w14:textId="77777777" w:rsidR="00CE0012" w:rsidRDefault="00CE0012" w:rsidP="00761A56">
            <w:pPr>
              <w:pStyle w:val="phtablecellleft"/>
            </w:pPr>
            <w:r>
              <w:t>BI-RADS 4c крайне подозрительные изменения</w:t>
            </w:r>
          </w:p>
        </w:tc>
      </w:tr>
      <w:tr w:rsidR="00CE0012" w14:paraId="352BB1A0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8CAE3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C3033" w14:textId="77777777" w:rsidR="00CE0012" w:rsidRDefault="00CE0012" w:rsidP="00761A56">
            <w:pPr>
              <w:pStyle w:val="phtablecellleft"/>
            </w:pPr>
            <w:r>
              <w:t>8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1BDD1" w14:textId="77777777" w:rsidR="00CE0012" w:rsidRDefault="00CE0012" w:rsidP="00761A56">
            <w:pPr>
              <w:pStyle w:val="phtablecellleft"/>
            </w:pPr>
            <w:r>
              <w:t>BI-RADS 5 характерно для рака</w:t>
            </w:r>
          </w:p>
        </w:tc>
      </w:tr>
      <w:tr w:rsidR="00CE0012" w14:paraId="618D4EBA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A1187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500A" w14:textId="77777777" w:rsidR="00CE0012" w:rsidRDefault="00CE0012" w:rsidP="00761A56">
            <w:pPr>
              <w:pStyle w:val="phtablecellleft"/>
            </w:pPr>
            <w:r>
              <w:t>9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E9455" w14:textId="77777777" w:rsidR="00CE0012" w:rsidRDefault="00CE0012" w:rsidP="00761A56">
            <w:pPr>
              <w:pStyle w:val="phtablecellleft"/>
            </w:pPr>
            <w:r>
              <w:t>BI-RADS 6 подтвержденный биопсией рак</w:t>
            </w:r>
          </w:p>
        </w:tc>
      </w:tr>
      <w:tr w:rsidR="00CE0012" w14:paraId="72B4CBE0" w14:textId="77777777" w:rsidTr="00CE0012"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22B36" w14:textId="77777777" w:rsidR="00CE0012" w:rsidRDefault="00CE0012" w:rsidP="00761A56">
            <w:pPr>
              <w:pStyle w:val="phtablecellleft"/>
            </w:pPr>
            <w:r>
              <w:t>RECIST_1.1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70D7" w14:textId="77777777" w:rsidR="00CE0012" w:rsidRDefault="00CE0012" w:rsidP="00761A56">
            <w:pPr>
              <w:pStyle w:val="phtablecellleft"/>
            </w:pPr>
            <w:r>
              <w:t>1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0C1" w14:textId="77777777" w:rsidR="00CE0012" w:rsidRDefault="00CE0012" w:rsidP="00761A56">
            <w:pPr>
              <w:pStyle w:val="phtablecellleft"/>
            </w:pPr>
            <w:r>
              <w:t>Целевые очаги – Полный ответ; Нецелевые очаги – Полный ответ; Новые очаги – Нет; Общий ответ – Полный ответ</w:t>
            </w:r>
          </w:p>
        </w:tc>
      </w:tr>
      <w:tr w:rsidR="00CE0012" w14:paraId="511BD8D0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4053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66294" w14:textId="77777777" w:rsidR="00CE0012" w:rsidRDefault="00CE0012" w:rsidP="00761A56">
            <w:pPr>
              <w:pStyle w:val="phtablecellleft"/>
            </w:pPr>
            <w:r>
              <w:t>2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0AAF8" w14:textId="77777777" w:rsidR="00CE0012" w:rsidRDefault="00CE0012" w:rsidP="00761A56">
            <w:pPr>
              <w:pStyle w:val="phtablecellleft"/>
            </w:pPr>
            <w:r>
              <w:t>Целевые очаги – Полный ответ; Нецелевые очаги – Частичный ответ/стабильный процесс; Новые очаги – Нет; Общий ответ – Частичный ответ.</w:t>
            </w:r>
          </w:p>
        </w:tc>
      </w:tr>
      <w:tr w:rsidR="00CE0012" w14:paraId="285810CF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992E8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5A4F9" w14:textId="77777777" w:rsidR="00CE0012" w:rsidRDefault="00CE0012" w:rsidP="00761A56">
            <w:pPr>
              <w:pStyle w:val="phtablecellleft"/>
            </w:pPr>
            <w:r>
              <w:t>3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6C45E" w14:textId="77777777" w:rsidR="00CE0012" w:rsidRDefault="00CE0012" w:rsidP="00761A56">
            <w:pPr>
              <w:pStyle w:val="phtablecellleft"/>
            </w:pPr>
            <w:r>
              <w:t>Целевые очаги – Полный ответ; Нецелевые очаги – Нельзя оценить; Новые очаги – Нет; Общий ответ – Частичный ответ</w:t>
            </w:r>
          </w:p>
        </w:tc>
      </w:tr>
      <w:tr w:rsidR="00CE0012" w14:paraId="1C0D1CCA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993B0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3B383" w14:textId="77777777" w:rsidR="00CE0012" w:rsidRDefault="00CE0012" w:rsidP="00761A56">
            <w:pPr>
              <w:pStyle w:val="phtablecellleft"/>
            </w:pPr>
            <w:r>
              <w:t>4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A63A2" w14:textId="77777777" w:rsidR="00CE0012" w:rsidRDefault="00CE0012" w:rsidP="00761A56">
            <w:pPr>
              <w:pStyle w:val="phtablecellleft"/>
            </w:pPr>
            <w:r>
              <w:t>Целевые очаги – Частичный ответ; Нецелевые очаги – Нет прогрессирования заболевания или нельзя оценить; Новые очаги – Нет; Общий ответ – Частичный ответ</w:t>
            </w:r>
          </w:p>
        </w:tc>
      </w:tr>
      <w:tr w:rsidR="00CE0012" w14:paraId="74E6124A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62A2E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CF469" w14:textId="77777777" w:rsidR="00CE0012" w:rsidRDefault="00CE0012" w:rsidP="00761A56">
            <w:pPr>
              <w:pStyle w:val="phtablecellleft"/>
            </w:pPr>
            <w:r>
              <w:t>5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47D8" w14:textId="77777777" w:rsidR="00CE0012" w:rsidRDefault="00CE0012" w:rsidP="00761A56">
            <w:pPr>
              <w:pStyle w:val="phtablecellleft"/>
            </w:pPr>
            <w:r>
              <w:t>Целевые очаги – Стабильное заболевание; Нецелевые очаги – Нет прогрессирования заболевания или нельзя оценить; Новые очаги – Нет; Общий ответ – Стабильное заболевание</w:t>
            </w:r>
          </w:p>
        </w:tc>
      </w:tr>
      <w:tr w:rsidR="00CE0012" w14:paraId="1F06E0C7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8A582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23330" w14:textId="77777777" w:rsidR="00CE0012" w:rsidRDefault="00CE0012" w:rsidP="00761A56">
            <w:pPr>
              <w:pStyle w:val="phtablecellleft"/>
            </w:pPr>
            <w:r>
              <w:t>6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6C70" w14:textId="77777777" w:rsidR="00CE0012" w:rsidRDefault="00CE0012" w:rsidP="00761A56">
            <w:pPr>
              <w:pStyle w:val="phtablecellleft"/>
            </w:pPr>
            <w:r>
              <w:t>Целевые очаги – Нельзя оценить; Нецелевые очаги – Нет прогрессирования заболевания; Новые очаги – Нет; Общий ответ – Нельзя оценить</w:t>
            </w:r>
          </w:p>
        </w:tc>
      </w:tr>
      <w:tr w:rsidR="00CE0012" w14:paraId="3BB188FC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9EED5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5897" w14:textId="77777777" w:rsidR="00CE0012" w:rsidRDefault="00CE0012" w:rsidP="00761A56">
            <w:pPr>
              <w:pStyle w:val="phtablecellleft"/>
            </w:pPr>
            <w:r>
              <w:t>7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F7251" w14:textId="77777777" w:rsidR="00CE0012" w:rsidRDefault="00CE0012" w:rsidP="00761A56">
            <w:pPr>
              <w:pStyle w:val="phtablecellleft"/>
            </w:pPr>
            <w:r>
              <w:t>Целевые очаги – Прогрессирование заболевания; Нецелевые очаги – Любое состояние; Новые очаги – Любое состояние; Общий ответ – Прогрессирование заболевания</w:t>
            </w:r>
          </w:p>
        </w:tc>
      </w:tr>
      <w:tr w:rsidR="00CE0012" w14:paraId="513CDD77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F341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0D7EE" w14:textId="77777777" w:rsidR="00CE0012" w:rsidRDefault="00CE0012" w:rsidP="00761A56">
            <w:pPr>
              <w:pStyle w:val="phtablecellleft"/>
            </w:pPr>
            <w:r>
              <w:t>8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C511" w14:textId="77777777" w:rsidR="00CE0012" w:rsidRDefault="00CE0012" w:rsidP="00761A56">
            <w:pPr>
              <w:pStyle w:val="phtablecellleft"/>
            </w:pPr>
            <w:r>
              <w:t>Целевые очаги – Любое состояние; Нецелевые очаги – Прогрессирование заболевания; Новые очаги – Любое состояние; Общий ответ – Прогрессирование заболевания</w:t>
            </w:r>
          </w:p>
        </w:tc>
      </w:tr>
      <w:tr w:rsidR="00CE0012" w14:paraId="68BDB422" w14:textId="77777777" w:rsidTr="00CE00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8F23A" w14:textId="77777777" w:rsidR="00CE0012" w:rsidRDefault="00CE0012" w:rsidP="00E034C4"/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1664D" w14:textId="77777777" w:rsidR="00CE0012" w:rsidRDefault="00CE0012" w:rsidP="00761A56">
            <w:pPr>
              <w:pStyle w:val="phtablecellleft"/>
            </w:pPr>
            <w:r>
              <w:t>9</w:t>
            </w:r>
          </w:p>
        </w:tc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E5988" w14:textId="77777777" w:rsidR="00CE0012" w:rsidRDefault="00CE0012" w:rsidP="00761A56">
            <w:pPr>
              <w:pStyle w:val="phtablecellleft"/>
            </w:pPr>
            <w:r>
              <w:t>Целевые очаги – Любое состояние; Нецелевые очаги – Любое состояние; Новые очаги – Есть; Общий ответ – Прогрессирование заболевания</w:t>
            </w:r>
          </w:p>
        </w:tc>
      </w:tr>
    </w:tbl>
    <w:p w14:paraId="50B474C3" w14:textId="77777777" w:rsidR="00CE0012" w:rsidRDefault="00CE0012" w:rsidP="00761A56">
      <w:pPr>
        <w:pStyle w:val="phnormal"/>
      </w:pPr>
    </w:p>
    <w:p w14:paraId="35F032B5" w14:textId="77777777" w:rsidR="00CE0012" w:rsidRDefault="00CE0012" w:rsidP="00761A56">
      <w:pPr>
        <w:pStyle w:val="phlistitemizedtitle"/>
      </w:pPr>
      <w:r>
        <w:rPr>
          <w:b/>
        </w:rPr>
        <w:t>Примечания</w:t>
      </w:r>
    </w:p>
    <w:p w14:paraId="5AD629BC" w14:textId="77777777" w:rsidR="00CE0012" w:rsidRDefault="00CE0012" w:rsidP="00761A56">
      <w:pPr>
        <w:pStyle w:val="phnormal"/>
      </w:pPr>
      <w:r>
        <w:t>1 Значения дополнительного словаря «BIRADS_ZNO_Y_N» должны соответствовать справочнику ФРНСИ 1.2.643.5.1.13.13.99.2.348.</w:t>
      </w:r>
    </w:p>
    <w:p w14:paraId="650C0549" w14:textId="77777777" w:rsidR="00CE0012" w:rsidRDefault="00CE0012" w:rsidP="00761A56">
      <w:pPr>
        <w:pStyle w:val="phnormal"/>
      </w:pPr>
      <w:r>
        <w:t>2 Значения дополнительного словаря «RECIST_1.1» должны соответствовать справочнику ФРНСИ 1.2.643.5.1.13.13.99.2.572.</w:t>
      </w:r>
    </w:p>
    <w:p w14:paraId="1933A241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нажмите на кнопку «ОК» после заполнения полей. Добавленное значение отобразится в блоке «Дополнительные словари: значения».</w:t>
      </w:r>
    </w:p>
    <w:p w14:paraId="6CE45E31" w14:textId="77777777" w:rsidR="00CE0012" w:rsidRPr="00EA3676" w:rsidRDefault="00CE0012" w:rsidP="00761A56">
      <w:pPr>
        <w:pStyle w:val="4"/>
      </w:pPr>
      <w:bookmarkStart w:id="401" w:name="scroll-bookmark-89"/>
      <w:bookmarkStart w:id="402" w:name="_Toc118569099"/>
      <w:bookmarkStart w:id="403" w:name="_Toc119335769"/>
      <w:r w:rsidRPr="00EA3676">
        <w:rPr>
          <w:bCs w:val="0"/>
        </w:rPr>
        <w:lastRenderedPageBreak/>
        <w:t>Настройка услуг</w:t>
      </w:r>
      <w:bookmarkEnd w:id="401"/>
      <w:bookmarkEnd w:id="402"/>
      <w:bookmarkEnd w:id="403"/>
    </w:p>
    <w:p w14:paraId="0FFE820D" w14:textId="77777777" w:rsidR="00CE0012" w:rsidRDefault="00CE0012" w:rsidP="00761A56">
      <w:pPr>
        <w:pStyle w:val="phnormal"/>
      </w:pPr>
      <w:r>
        <w:t>Для корректного формирования СЭМД «Протокол инструментального исследования» необходимо настроить услуги инструментальных исследований, указав для них тип услуги «Исследование».</w:t>
      </w:r>
    </w:p>
    <w:p w14:paraId="31CFF721" w14:textId="77777777" w:rsidR="00CE0012" w:rsidRDefault="00CE0012" w:rsidP="00761A56">
      <w:pPr>
        <w:pStyle w:val="phlistitemizedtitle"/>
      </w:pPr>
      <w:r>
        <w:t>Для этого выполните следующие действия:</w:t>
      </w:r>
    </w:p>
    <w:p w14:paraId="12486EA1" w14:textId="54E7CECD" w:rsidR="00CE0012" w:rsidRDefault="00CE0012" w:rsidP="00E3126A">
      <w:pPr>
        <w:pStyle w:val="phlistitemized1"/>
        <w:numPr>
          <w:ilvl w:val="0"/>
          <w:numId w:val="25"/>
        </w:numPr>
      </w:pPr>
      <w:r>
        <w:t>перейдите в пункт главного меню в «Словари/ Услуги/ Общие услуги». Откроется форма словаря услуг (</w:t>
      </w:r>
      <w:r>
        <w:fldChar w:fldCharType="begin"/>
      </w:r>
      <w:r>
        <w:instrText xml:space="preserve"> REF _Ref119063054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111</w:t>
      </w:r>
      <w:r>
        <w:fldChar w:fldCharType="end"/>
      </w:r>
      <w:r>
        <w:t>);</w:t>
      </w:r>
    </w:p>
    <w:p w14:paraId="7FC8CE75" w14:textId="386CB64A" w:rsidR="00CE0012" w:rsidRDefault="00CE0012" w:rsidP="00761A56">
      <w:pPr>
        <w:pStyle w:val="phfigure"/>
      </w:pPr>
      <w:r>
        <w:rPr>
          <w:noProof/>
        </w:rPr>
        <w:drawing>
          <wp:inline distT="0" distB="0" distL="0" distR="0" wp14:anchorId="45F536A9" wp14:editId="66ADE666">
            <wp:extent cx="6298565" cy="3568700"/>
            <wp:effectExtent l="19050" t="19050" r="26035" b="12700"/>
            <wp:docPr id="7" name="Рисунок 7" descr="_scroll_external/attachments/image2022-10-13_15-16-26-2cc1cfa39eecb1fd0c52c300e2225fabac43251ec099cb370c1e163067939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_scroll_external/attachments/image2022-10-13_15-16-26-2cc1cfa39eecb1fd0c52c300e2225fabac43251ec099cb370c1e163067939a07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568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A552A4" w14:textId="28994963" w:rsidR="00CE0012" w:rsidRDefault="00CE0012" w:rsidP="00761A56">
      <w:pPr>
        <w:pStyle w:val="phfiguretitle"/>
      </w:pPr>
      <w:bookmarkStart w:id="404" w:name="_Ref11906305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111</w:t>
      </w:r>
      <w:r>
        <w:fldChar w:fldCharType="end"/>
      </w:r>
      <w:bookmarkEnd w:id="404"/>
      <w:r>
        <w:t xml:space="preserve"> – Форма словаря услуг</w:t>
      </w:r>
    </w:p>
    <w:p w14:paraId="42604C66" w14:textId="45479217" w:rsidR="00CE0012" w:rsidRDefault="00CE0012" w:rsidP="00E3126A">
      <w:pPr>
        <w:pStyle w:val="phlistitemized1"/>
        <w:numPr>
          <w:ilvl w:val="0"/>
          <w:numId w:val="25"/>
        </w:numPr>
      </w:pPr>
      <w:r>
        <w:t>выберите нужную услугу в блоке «Услуги», вызовите контекстное меню и выберите пункт «Редактировать». Откроется окно изменения параметров услуги (</w:t>
      </w:r>
      <w:r>
        <w:fldChar w:fldCharType="begin"/>
      </w:r>
      <w:r>
        <w:instrText xml:space="preserve"> REF _Ref119063064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112</w:t>
      </w:r>
      <w:r>
        <w:fldChar w:fldCharType="end"/>
      </w:r>
      <w:r>
        <w:t>);</w:t>
      </w:r>
    </w:p>
    <w:p w14:paraId="035FB156" w14:textId="3740D684" w:rsidR="00CE0012" w:rsidRDefault="00CE0012" w:rsidP="00761A56">
      <w:pPr>
        <w:pStyle w:val="phfigure"/>
      </w:pPr>
      <w:r>
        <w:rPr>
          <w:noProof/>
        </w:rPr>
        <w:drawing>
          <wp:inline distT="0" distB="0" distL="0" distR="0" wp14:anchorId="6B3ECC94" wp14:editId="7EA26670">
            <wp:extent cx="3289300" cy="2101850"/>
            <wp:effectExtent l="19050" t="19050" r="25400" b="12700"/>
            <wp:docPr id="6" name="Рисунок 6" descr="_scroll_external/attachments/image2022-10-21_8-51-52-7faa0a18fdbbed8e9cd0e17b012428b96043dc25d8782bfd180d7e0d53c5e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_scroll_external/attachments/image2022-10-21_8-51-52-7faa0a18fdbbed8e9cd0e17b012428b96043dc25d8782bfd180d7e0d53c5ef55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01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22E046" w14:textId="0D627C5B" w:rsidR="00CE0012" w:rsidRDefault="00CE0012" w:rsidP="00761A56">
      <w:pPr>
        <w:pStyle w:val="phfiguretitle"/>
      </w:pPr>
      <w:bookmarkStart w:id="405" w:name="_Ref11906306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112</w:t>
      </w:r>
      <w:r>
        <w:fldChar w:fldCharType="end"/>
      </w:r>
      <w:bookmarkEnd w:id="405"/>
      <w:r>
        <w:t xml:space="preserve"> – Окно изменения параметров услуги</w:t>
      </w:r>
    </w:p>
    <w:p w14:paraId="1A02A178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lastRenderedPageBreak/>
        <w:t>проверьте и при необходимости выберите в поле «Тип услуги» значение «Исследование».</w:t>
      </w:r>
    </w:p>
    <w:p w14:paraId="71F9295F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нажмите на кнопку «ОК» для сохранения изменений.</w:t>
      </w:r>
    </w:p>
    <w:p w14:paraId="7EB504DD" w14:textId="77777777" w:rsidR="00CE0012" w:rsidRPr="00EA3676" w:rsidRDefault="00CE0012" w:rsidP="00761A56">
      <w:pPr>
        <w:pStyle w:val="4"/>
      </w:pPr>
      <w:bookmarkStart w:id="406" w:name="scroll-bookmark-90"/>
      <w:bookmarkStart w:id="407" w:name="_Toc118569100"/>
      <w:bookmarkStart w:id="408" w:name="_Toc119335770"/>
      <w:r w:rsidRPr="00EA3676">
        <w:rPr>
          <w:bCs w:val="0"/>
        </w:rPr>
        <w:t>Настройка шаблонов услуг</w:t>
      </w:r>
      <w:bookmarkEnd w:id="406"/>
      <w:bookmarkEnd w:id="407"/>
      <w:bookmarkEnd w:id="408"/>
    </w:p>
    <w:p w14:paraId="01888D19" w14:textId="77777777" w:rsidR="00CE0012" w:rsidRDefault="00CE0012" w:rsidP="00761A56">
      <w:pPr>
        <w:pStyle w:val="phnormal"/>
      </w:pPr>
      <w:r>
        <w:t>Для корректного формирования СЭМД «Протокол инструментального исследования» необходимо настроить соответствующий шаблон услуги.</w:t>
      </w:r>
    </w:p>
    <w:p w14:paraId="6E99A077" w14:textId="77777777" w:rsidR="00CE0012" w:rsidRPr="00EA3676" w:rsidRDefault="00CE0012" w:rsidP="00E034C4">
      <w:pPr>
        <w:pStyle w:val="5"/>
      </w:pPr>
      <w:bookmarkStart w:id="409" w:name="scroll-bookmark-91"/>
      <w:r w:rsidRPr="00EA3676">
        <w:t>Настройка полей в шаблоне</w:t>
      </w:r>
      <w:bookmarkEnd w:id="409"/>
    </w:p>
    <w:p w14:paraId="16ADF1C4" w14:textId="77777777" w:rsidR="00CE0012" w:rsidRDefault="00CE0012" w:rsidP="00761A56">
      <w:pPr>
        <w:pStyle w:val="phnormal"/>
      </w:pPr>
      <w:r>
        <w:t>Шаблон услуги осмотра/консультации специалиста должен содержать ряд полей, данные из которых передаются в ВИМИС.</w:t>
      </w:r>
    </w:p>
    <w:p w14:paraId="2A20A6E0" w14:textId="77777777" w:rsidR="00CE0012" w:rsidRDefault="00CE0012" w:rsidP="00761A56">
      <w:pPr>
        <w:pStyle w:val="phlistitemizedtitle"/>
      </w:pPr>
      <w:r>
        <w:t>Для настройки полей шаблона услуг выполните следующие действия:</w:t>
      </w:r>
    </w:p>
    <w:p w14:paraId="41AE9B78" w14:textId="71DCFC98" w:rsidR="00CE0012" w:rsidRDefault="00CE0012" w:rsidP="00E3126A">
      <w:pPr>
        <w:pStyle w:val="phlistitemized1"/>
        <w:numPr>
          <w:ilvl w:val="0"/>
          <w:numId w:val="25"/>
        </w:numPr>
      </w:pPr>
      <w:r>
        <w:t>перейдите в пункт главного меню «Система/ Конструктор шаблонов услуг/ Состав шаблонов (вкладки)». Откроется форма настройки вкладок приёмов (</w:t>
      </w:r>
      <w:r>
        <w:fldChar w:fldCharType="begin"/>
      </w:r>
      <w:r>
        <w:instrText xml:space="preserve"> REF _Ref119148206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113</w:t>
      </w:r>
      <w:r>
        <w:fldChar w:fldCharType="end"/>
      </w:r>
      <w:r>
        <w:t>);</w:t>
      </w:r>
    </w:p>
    <w:p w14:paraId="628F17FE" w14:textId="6EE0E2F9" w:rsidR="00CE0012" w:rsidRDefault="00CE0012" w:rsidP="00761A56">
      <w:pPr>
        <w:pStyle w:val="phfigure"/>
      </w:pPr>
      <w:r>
        <w:rPr>
          <w:noProof/>
        </w:rPr>
        <w:drawing>
          <wp:inline distT="0" distB="0" distL="0" distR="0" wp14:anchorId="633B4C24" wp14:editId="75378B1E">
            <wp:extent cx="6298565" cy="4497070"/>
            <wp:effectExtent l="19050" t="19050" r="26035" b="17780"/>
            <wp:docPr id="5" name="Рисунок 5" descr="_scroll_external/attachments/image2022-10-13_11-49-23-f3a0a84cfe19ba78382e6ba45645e643bc5b1f2e08cc55c0b077e5440be2b9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_scroll_external/attachments/image2022-10-13_11-49-23-f3a0a84cfe19ba78382e6ba45645e643bc5b1f2e08cc55c0b077e5440be2b9a0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4970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985D77" w14:textId="58C7C2AB" w:rsidR="00CE0012" w:rsidRDefault="00CE0012" w:rsidP="00761A56">
      <w:pPr>
        <w:pStyle w:val="phfiguretitle"/>
      </w:pPr>
      <w:bookmarkStart w:id="410" w:name="_Ref11914820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113</w:t>
      </w:r>
      <w:r>
        <w:fldChar w:fldCharType="end"/>
      </w:r>
      <w:bookmarkEnd w:id="410"/>
      <w:r>
        <w:t xml:space="preserve"> – Форма настройки вкладок приёмов</w:t>
      </w:r>
    </w:p>
    <w:p w14:paraId="3E46712D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в блоке «Шаблоны приёмов» выберите необходимый шаблон приёма;</w:t>
      </w:r>
    </w:p>
    <w:p w14:paraId="2F70A81C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перейдите на вкладку «Вкладки приема» и выберите нужную вкладку;</w:t>
      </w:r>
    </w:p>
    <w:p w14:paraId="0FEE0F12" w14:textId="6F3C4928" w:rsidR="00CE0012" w:rsidRDefault="00CE0012" w:rsidP="00E3126A">
      <w:pPr>
        <w:pStyle w:val="phlistitemized1"/>
        <w:numPr>
          <w:ilvl w:val="0"/>
          <w:numId w:val="25"/>
        </w:numPr>
      </w:pPr>
      <w:r>
        <w:lastRenderedPageBreak/>
        <w:t>вызовите контекстное меню и выберите пункт «Редактировать». Откроется окно редактирования вкладки шаблона приёма (</w:t>
      </w:r>
      <w:r>
        <w:fldChar w:fldCharType="begin"/>
      </w:r>
      <w:r>
        <w:instrText xml:space="preserve"> REF _Ref119148216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114</w:t>
      </w:r>
      <w:r>
        <w:fldChar w:fldCharType="end"/>
      </w:r>
      <w:r>
        <w:t>);</w:t>
      </w:r>
    </w:p>
    <w:p w14:paraId="3AC4D14C" w14:textId="4207171A" w:rsidR="00CE0012" w:rsidRDefault="00CE0012" w:rsidP="00761A56">
      <w:pPr>
        <w:pStyle w:val="phfigure"/>
      </w:pPr>
      <w:r>
        <w:rPr>
          <w:noProof/>
        </w:rPr>
        <w:drawing>
          <wp:inline distT="0" distB="0" distL="0" distR="0" wp14:anchorId="74E4DD03" wp14:editId="4D369536">
            <wp:extent cx="3398520" cy="1235075"/>
            <wp:effectExtent l="19050" t="19050" r="11430" b="22225"/>
            <wp:docPr id="4" name="Рисунок 4" descr="_scroll_external/attachments/image2022-10-13_11-44-43-901b08b2a346d15f73f287ca4148ac39d150d45cbd58d797e723e7b07e93dd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_scroll_external/attachments/image2022-10-13_11-44-43-901b08b2a346d15f73f287ca4148ac39d150d45cbd58d797e723e7b07e93dd87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235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9E2D72" w14:textId="5D536939" w:rsidR="00CE0012" w:rsidRDefault="00CE0012" w:rsidP="00761A56">
      <w:pPr>
        <w:pStyle w:val="phfiguretitle"/>
      </w:pPr>
      <w:bookmarkStart w:id="411" w:name="_Ref11914821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114</w:t>
      </w:r>
      <w:r>
        <w:fldChar w:fldCharType="end"/>
      </w:r>
      <w:bookmarkEnd w:id="411"/>
      <w:r>
        <w:t xml:space="preserve"> – Окно редактирования вкладки шаблона приёма</w:t>
      </w:r>
    </w:p>
    <w:p w14:paraId="6E424A46" w14:textId="36250BBE" w:rsidR="00CE0012" w:rsidRDefault="00CE0012" w:rsidP="00E3126A">
      <w:pPr>
        <w:pStyle w:val="phlistitemized1"/>
        <w:numPr>
          <w:ilvl w:val="0"/>
          <w:numId w:val="25"/>
        </w:numPr>
      </w:pPr>
      <w:r>
        <w:t xml:space="preserve">нажмите на кнопку </w:t>
      </w:r>
      <w:r>
        <w:rPr>
          <w:noProof/>
          <w:lang w:eastAsia="ru-RU"/>
        </w:rPr>
        <w:drawing>
          <wp:inline distT="0" distB="0" distL="0" distR="0" wp14:anchorId="0AFFB76D" wp14:editId="52E4FF5A">
            <wp:extent cx="191135" cy="184150"/>
            <wp:effectExtent l="19050" t="19050" r="18415" b="25400"/>
            <wp:docPr id="3" name="Рисунок 3" descr="_scroll_external/attachments/knopka-tri-tochki-mis-0039e8c8ee390d7c0cf6d869bf9cd3b057703753a896ac78218cf8e5fae2d6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scroll_external/attachments/knopka-tri-tochki-mis-0039e8c8ee390d7c0cf6d869bf9cd3b057703753a896ac78218cf8e5fae2d66c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 поле «Вкладка». Откроется окно «Вкладки приемов»;</w:t>
      </w:r>
    </w:p>
    <w:p w14:paraId="002853CC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вызовите контекстное меню в блоке «Вкладки шаблонов: поля» и выберите пункт «Добавить». Откроется окно добавления поля на вкладку шаблона услуги;</w:t>
      </w:r>
    </w:p>
    <w:p w14:paraId="26237009" w14:textId="3F48F4CE" w:rsidR="00CE0012" w:rsidRDefault="00CE0012" w:rsidP="00E3126A">
      <w:pPr>
        <w:pStyle w:val="phlistitemized1"/>
        <w:numPr>
          <w:ilvl w:val="0"/>
          <w:numId w:val="25"/>
        </w:numPr>
      </w:pPr>
      <w:r>
        <w:t>заполните поля в окне поочередно для каждого создаваемого поля шаблона услуги согласно таблице ниже (</w:t>
      </w:r>
      <w:r>
        <w:fldChar w:fldCharType="begin"/>
      </w:r>
      <w:r>
        <w:instrText xml:space="preserve"> REF _Ref119148228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85</w:t>
      </w:r>
      <w:r>
        <w:fldChar w:fldCharType="end"/>
      </w:r>
      <w:r>
        <w:t>);</w:t>
      </w:r>
    </w:p>
    <w:p w14:paraId="388DC238" w14:textId="1EB6BDE8" w:rsidR="00CE0012" w:rsidRDefault="00CE0012" w:rsidP="00761A56">
      <w:pPr>
        <w:pStyle w:val="phtabletitle"/>
      </w:pPr>
      <w:bookmarkStart w:id="412" w:name="_Ref119148228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85</w:t>
      </w:r>
      <w:r>
        <w:fldChar w:fldCharType="end"/>
      </w:r>
      <w:bookmarkEnd w:id="412"/>
      <w:r>
        <w:t xml:space="preserve"> – Описание полей окна добавления поля вкладки шаблона приема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630"/>
        <w:gridCol w:w="1427"/>
        <w:gridCol w:w="1348"/>
        <w:gridCol w:w="1261"/>
        <w:gridCol w:w="976"/>
        <w:gridCol w:w="1629"/>
        <w:gridCol w:w="703"/>
        <w:gridCol w:w="1214"/>
      </w:tblGrid>
      <w:tr w:rsidR="00CE0012" w14:paraId="25338DD4" w14:textId="77777777" w:rsidTr="00CE0012">
        <w:trPr>
          <w:tblHeader/>
        </w:trPr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0A201" w14:textId="77777777" w:rsidR="00CE0012" w:rsidRDefault="00CE0012" w:rsidP="00761A56">
            <w:pPr>
              <w:pStyle w:val="phtablecolcaption"/>
            </w:pPr>
            <w:r>
              <w:t>Код поля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3DB06" w14:textId="77777777" w:rsidR="00CE0012" w:rsidRDefault="00CE0012" w:rsidP="00761A56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6D24" w14:textId="77777777" w:rsidR="00CE0012" w:rsidRDefault="00CE0012" w:rsidP="00761A56">
            <w:pPr>
              <w:pStyle w:val="phtablecolcaption"/>
            </w:pPr>
            <w:r>
              <w:t>Тип данных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5D081" w14:textId="77777777" w:rsidR="00CE0012" w:rsidRDefault="00CE0012" w:rsidP="00761A56">
            <w:pPr>
              <w:pStyle w:val="phtablecolcaption"/>
            </w:pPr>
            <w:r>
              <w:t>Способ редактирования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C90D9" w14:textId="77777777" w:rsidR="00CE0012" w:rsidRDefault="00CE0012" w:rsidP="00761A56">
            <w:pPr>
              <w:pStyle w:val="phtablecolcaption"/>
            </w:pPr>
            <w:r>
              <w:t>Доп. справочник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DA037" w14:textId="77777777" w:rsidR="00CE0012" w:rsidRDefault="00CE0012" w:rsidP="00761A56">
            <w:pPr>
              <w:pStyle w:val="phtablecolcaption"/>
            </w:pPr>
            <w:r>
              <w:t>Раздел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071D" w14:textId="77777777" w:rsidR="00CE0012" w:rsidRDefault="00CE0012" w:rsidP="00761A56">
            <w:pPr>
              <w:pStyle w:val="phtablecolcaption"/>
            </w:pPr>
            <w:r>
              <w:t>Метод показа раздела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5D907" w14:textId="77777777" w:rsidR="00CE0012" w:rsidRDefault="00CE0012" w:rsidP="00761A56">
            <w:pPr>
              <w:pStyle w:val="phtablecolcaption"/>
            </w:pPr>
            <w:r>
              <w:t>Тип поля</w:t>
            </w:r>
          </w:p>
        </w:tc>
      </w:tr>
      <w:tr w:rsidR="00CE0012" w14:paraId="0DAC894D" w14:textId="77777777" w:rsidTr="00CE0012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BEE7" w14:textId="77777777" w:rsidR="00CE0012" w:rsidRDefault="00CE0012" w:rsidP="00761A56">
            <w:pPr>
              <w:pStyle w:val="phtablecolcaption"/>
            </w:pPr>
            <w:r>
              <w:t>Общие настройки по всем профилям медицинской помощи</w:t>
            </w:r>
          </w:p>
        </w:tc>
      </w:tr>
      <w:tr w:rsidR="00CE0012" w14:paraId="31585782" w14:textId="77777777" w:rsidTr="00CE0012"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BF93C" w14:textId="77777777" w:rsidR="00CE0012" w:rsidRDefault="00CE0012" w:rsidP="00761A56">
            <w:pPr>
              <w:pStyle w:val="phtablecellleft"/>
            </w:pPr>
            <w:r>
              <w:t>SERVICE_PRIORITIES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5375B" w14:textId="77777777" w:rsidR="00CE0012" w:rsidRDefault="00CE0012" w:rsidP="00761A56">
            <w:pPr>
              <w:pStyle w:val="phtablecellleft"/>
            </w:pPr>
            <w:r>
              <w:t>Приоритет услуги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7F9E" w14:textId="77777777" w:rsidR="00CE0012" w:rsidRDefault="00CE0012" w:rsidP="00761A56">
            <w:pPr>
              <w:pStyle w:val="phtablecellleft"/>
            </w:pPr>
            <w:r>
              <w:t>VARCHAR2(250)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196E7" w14:textId="77777777" w:rsidR="00CE0012" w:rsidRDefault="00CE0012" w:rsidP="00761A56">
            <w:pPr>
              <w:pStyle w:val="phtablecellleft"/>
            </w:pPr>
            <w:r>
              <w:t>Выбор из списка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1932" w14:textId="77777777" w:rsidR="00CE0012" w:rsidRDefault="00CE0012" w:rsidP="00761A56">
            <w:pPr>
              <w:pStyle w:val="phtablecellleft"/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E87FB" w14:textId="77777777" w:rsidR="00CE0012" w:rsidRDefault="00CE0012" w:rsidP="00761A56">
            <w:pPr>
              <w:pStyle w:val="phtablecellleft"/>
            </w:pPr>
            <w:r>
              <w:t>SERVICE_PRIORITIES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3628D" w14:textId="77777777" w:rsidR="00CE0012" w:rsidRDefault="00CE0012" w:rsidP="00761A56">
            <w:pPr>
              <w:pStyle w:val="phtablecellleft"/>
            </w:pPr>
            <w:r>
              <w:t>LIST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8A82A" w14:textId="77777777" w:rsidR="00CE0012" w:rsidRDefault="00CE0012" w:rsidP="00761A56">
            <w:pPr>
              <w:pStyle w:val="phtablecellleft"/>
            </w:pPr>
            <w:r>
              <w:t>Дополнительное</w:t>
            </w:r>
          </w:p>
        </w:tc>
      </w:tr>
      <w:tr w:rsidR="00CE0012" w14:paraId="55192CC3" w14:textId="77777777" w:rsidTr="00CE0012"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1E0A2" w14:textId="77777777" w:rsidR="00CE0012" w:rsidRDefault="00CE0012" w:rsidP="00761A56">
            <w:pPr>
              <w:pStyle w:val="phtablecellleft"/>
            </w:pPr>
            <w:r>
              <w:t>DEVICE_VIMIS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687E" w14:textId="77777777" w:rsidR="00CE0012" w:rsidRDefault="00CE0012" w:rsidP="00761A56">
            <w:pPr>
              <w:pStyle w:val="phtablecellleft"/>
            </w:pPr>
            <w:r>
              <w:t>Наименование используемого оборудования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C61BF" w14:textId="77777777" w:rsidR="00CE0012" w:rsidRDefault="00CE0012" w:rsidP="00761A56">
            <w:pPr>
              <w:pStyle w:val="phtablecellleft"/>
            </w:pPr>
            <w:r>
              <w:t>VARCHAR2(250)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EAA2A" w14:textId="77777777" w:rsidR="00CE0012" w:rsidRDefault="00CE0012" w:rsidP="00761A56">
            <w:pPr>
              <w:pStyle w:val="phtablecellleft"/>
            </w:pPr>
            <w:r>
              <w:t>Ручной ввод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D590" w14:textId="77777777" w:rsidR="00CE0012" w:rsidRDefault="00CE0012" w:rsidP="00761A56">
            <w:pPr>
              <w:pStyle w:val="phtablecellleft"/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DA04" w14:textId="77777777" w:rsidR="00CE0012" w:rsidRDefault="00CE0012" w:rsidP="00761A56">
            <w:pPr>
              <w:pStyle w:val="phtablecellleft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AA17" w14:textId="77777777" w:rsidR="00CE0012" w:rsidRDefault="00CE0012" w:rsidP="00761A56">
            <w:pPr>
              <w:pStyle w:val="phtablecellleft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0F7A4" w14:textId="77777777" w:rsidR="00CE0012" w:rsidRDefault="00CE0012" w:rsidP="00761A56">
            <w:pPr>
              <w:pStyle w:val="phtablecellleft"/>
            </w:pPr>
            <w:r>
              <w:t>Дополнительное</w:t>
            </w:r>
          </w:p>
        </w:tc>
      </w:tr>
      <w:tr w:rsidR="00CE0012" w14:paraId="3BD87262" w14:textId="77777777" w:rsidTr="00CE0012"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71B0B" w14:textId="77777777" w:rsidR="00CE0012" w:rsidRDefault="00CE0012" w:rsidP="00761A56">
            <w:pPr>
              <w:pStyle w:val="phtablecellleft"/>
            </w:pPr>
            <w:r>
              <w:t>PROTOCOL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458B" w14:textId="77777777" w:rsidR="00CE0012" w:rsidRDefault="00CE0012" w:rsidP="00761A56">
            <w:pPr>
              <w:pStyle w:val="phtablecellleft"/>
            </w:pPr>
            <w:r>
              <w:t>Протокол/Описание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9C973" w14:textId="77777777" w:rsidR="00CE0012" w:rsidRDefault="00CE0012" w:rsidP="00761A56">
            <w:pPr>
              <w:pStyle w:val="phtablecellleft"/>
            </w:pPr>
            <w:r>
              <w:t>VARCHAR2(4000)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2269C" w14:textId="77777777" w:rsidR="00CE0012" w:rsidRDefault="00CE0012" w:rsidP="00761A56">
            <w:pPr>
              <w:pStyle w:val="phtablecellleft"/>
            </w:pPr>
            <w:r>
              <w:t>Наполнение из словаря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DC61" w14:textId="77777777" w:rsidR="00CE0012" w:rsidRDefault="00CE0012" w:rsidP="00761A56">
            <w:pPr>
              <w:pStyle w:val="phtablecellleft"/>
            </w:pPr>
            <w:r>
              <w:t>Любой подходящий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476F" w14:textId="77777777" w:rsidR="00CE0012" w:rsidRDefault="00CE0012" w:rsidP="00761A56">
            <w:pPr>
              <w:pStyle w:val="phtablecellleft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5120" w14:textId="77777777" w:rsidR="00CE0012" w:rsidRDefault="00CE0012" w:rsidP="00761A56">
            <w:pPr>
              <w:pStyle w:val="phtablecellleft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36BB" w14:textId="77777777" w:rsidR="00CE0012" w:rsidRDefault="00CE0012" w:rsidP="00761A56">
            <w:pPr>
              <w:pStyle w:val="phtablecellleft"/>
            </w:pPr>
            <w:r>
              <w:t>Дополнительное</w:t>
            </w:r>
          </w:p>
        </w:tc>
      </w:tr>
      <w:tr w:rsidR="00CE0012" w14:paraId="50A659E6" w14:textId="77777777" w:rsidTr="00CE0012"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8FA42" w14:textId="77777777" w:rsidR="00CE0012" w:rsidRDefault="00CE0012" w:rsidP="00761A56">
            <w:pPr>
              <w:pStyle w:val="phtablecellleft"/>
            </w:pPr>
            <w:r>
              <w:t>CONCLUSION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9BF4" w14:textId="77777777" w:rsidR="00CE0012" w:rsidRDefault="00CE0012" w:rsidP="00761A56">
            <w:pPr>
              <w:pStyle w:val="phtablecellleft"/>
            </w:pPr>
            <w:r>
              <w:t>Заключение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CC1B9" w14:textId="77777777" w:rsidR="00CE0012" w:rsidRDefault="00CE0012" w:rsidP="00761A56">
            <w:pPr>
              <w:pStyle w:val="phtablecellleft"/>
            </w:pPr>
            <w:r>
              <w:t>VARCHAR2(4000)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0A721" w14:textId="77777777" w:rsidR="00CE0012" w:rsidRDefault="00CE0012" w:rsidP="00761A56">
            <w:pPr>
              <w:pStyle w:val="phtablecellleft"/>
            </w:pPr>
            <w:r>
              <w:t>Наполнение из словаря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7D6B" w14:textId="77777777" w:rsidR="00CE0012" w:rsidRDefault="00CE0012" w:rsidP="00761A56">
            <w:pPr>
              <w:pStyle w:val="phtablecellleft"/>
            </w:pPr>
            <w:r>
              <w:t>Любой подходящий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694E" w14:textId="77777777" w:rsidR="00CE0012" w:rsidRDefault="00CE0012" w:rsidP="00761A56">
            <w:pPr>
              <w:pStyle w:val="phtablecellleft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C3DC" w14:textId="77777777" w:rsidR="00CE0012" w:rsidRDefault="00CE0012" w:rsidP="00761A56">
            <w:pPr>
              <w:pStyle w:val="phtablecellleft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7F67" w14:textId="77777777" w:rsidR="00CE0012" w:rsidRDefault="00CE0012" w:rsidP="00761A56">
            <w:pPr>
              <w:pStyle w:val="phtablecellleft"/>
            </w:pPr>
            <w:r>
              <w:t>Дополнительное</w:t>
            </w:r>
          </w:p>
        </w:tc>
      </w:tr>
      <w:tr w:rsidR="00CE0012" w14:paraId="1BF000A2" w14:textId="77777777" w:rsidTr="00CE0012"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3B156" w14:textId="77777777" w:rsidR="00CE0012" w:rsidRDefault="00CE0012" w:rsidP="00761A56">
            <w:pPr>
              <w:pStyle w:val="phtablecellleft"/>
            </w:pPr>
            <w:r>
              <w:t>RECOMENDATIONS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6EF7C" w14:textId="77777777" w:rsidR="00CE0012" w:rsidRDefault="00CE0012" w:rsidP="00761A56">
            <w:pPr>
              <w:pStyle w:val="phtablecellleft"/>
            </w:pPr>
            <w:r>
              <w:t>Рекомендации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E2737" w14:textId="77777777" w:rsidR="00CE0012" w:rsidRDefault="00CE0012" w:rsidP="00761A56">
            <w:pPr>
              <w:pStyle w:val="phtablecellleft"/>
            </w:pPr>
            <w:r>
              <w:t>VARCHAR2(4000)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3212D" w14:textId="77777777" w:rsidR="00CE0012" w:rsidRDefault="00CE0012" w:rsidP="00761A56">
            <w:pPr>
              <w:pStyle w:val="phtablecellleft"/>
            </w:pPr>
            <w:r>
              <w:t>Наполнение из словаря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C9E07" w14:textId="77777777" w:rsidR="00CE0012" w:rsidRDefault="00CE0012" w:rsidP="00761A56">
            <w:pPr>
              <w:pStyle w:val="phtablecellleft"/>
            </w:pPr>
            <w:r>
              <w:t>Любой подходящий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54EC" w14:textId="77777777" w:rsidR="00CE0012" w:rsidRDefault="00CE0012" w:rsidP="00761A56">
            <w:pPr>
              <w:pStyle w:val="phtablecellleft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CE88" w14:textId="77777777" w:rsidR="00CE0012" w:rsidRDefault="00CE0012" w:rsidP="00761A56">
            <w:pPr>
              <w:pStyle w:val="phtablecellleft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D075B" w14:textId="77777777" w:rsidR="00CE0012" w:rsidRDefault="00CE0012" w:rsidP="00761A56">
            <w:pPr>
              <w:pStyle w:val="phtablecellleft"/>
            </w:pPr>
            <w:r>
              <w:t>Дополнительное</w:t>
            </w:r>
          </w:p>
        </w:tc>
      </w:tr>
      <w:tr w:rsidR="00CE0012" w14:paraId="4AAA44E2" w14:textId="77777777" w:rsidTr="00CE0012"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500C5" w14:textId="77777777" w:rsidR="00CE0012" w:rsidRDefault="00CE0012" w:rsidP="00761A56">
            <w:pPr>
              <w:pStyle w:val="phtablecellleft"/>
            </w:pPr>
            <w:r>
              <w:t>CDA_ZAKL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B6F12" w14:textId="77777777" w:rsidR="00CE0012" w:rsidRDefault="00CE0012" w:rsidP="00761A56">
            <w:pPr>
              <w:pStyle w:val="phtablecellleft"/>
            </w:pPr>
            <w:r>
              <w:t>Текст результатов и\или заключения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0AF6C" w14:textId="77777777" w:rsidR="00CE0012" w:rsidRDefault="00CE0012" w:rsidP="00761A56">
            <w:pPr>
              <w:pStyle w:val="phtablecellleft"/>
            </w:pPr>
            <w:r>
              <w:t>VARCHAR2(250)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6B0AD" w14:textId="77777777" w:rsidR="00CE0012" w:rsidRDefault="00CE0012" w:rsidP="00761A56">
            <w:pPr>
              <w:pStyle w:val="phtablecellleft"/>
            </w:pPr>
            <w:r>
              <w:t>Ручной ввод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D329" w14:textId="77777777" w:rsidR="00CE0012" w:rsidRDefault="00CE0012" w:rsidP="00761A56">
            <w:pPr>
              <w:pStyle w:val="phtablecellleft"/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9E8B" w14:textId="77777777" w:rsidR="00CE0012" w:rsidRDefault="00CE0012" w:rsidP="00761A56">
            <w:pPr>
              <w:pStyle w:val="phtablecellleft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FB62" w14:textId="77777777" w:rsidR="00CE0012" w:rsidRDefault="00CE0012" w:rsidP="00761A56">
            <w:pPr>
              <w:pStyle w:val="phtablecellleft"/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BC3FA" w14:textId="77777777" w:rsidR="00CE0012" w:rsidRDefault="00CE0012" w:rsidP="00761A56">
            <w:pPr>
              <w:pStyle w:val="phtablecellleft"/>
            </w:pPr>
            <w:r>
              <w:t>Дополнительное</w:t>
            </w:r>
          </w:p>
        </w:tc>
      </w:tr>
    </w:tbl>
    <w:p w14:paraId="01215DA2" w14:textId="77777777" w:rsidR="00CE0012" w:rsidRDefault="00CE0012" w:rsidP="00761A56">
      <w:pPr>
        <w:pStyle w:val="phnormal"/>
      </w:pPr>
    </w:p>
    <w:p w14:paraId="7811C6EC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нажмите на кнопку «ОК». Добавленное поле отобразится в блоке «Вкладки шаблонов: поля».</w:t>
      </w:r>
    </w:p>
    <w:p w14:paraId="5D0938FB" w14:textId="1C1737A5" w:rsidR="00CE0012" w:rsidRPr="00EA3676" w:rsidRDefault="00CE0012" w:rsidP="00761A56">
      <w:pPr>
        <w:pStyle w:val="4"/>
      </w:pPr>
      <w:bookmarkStart w:id="413" w:name="_Toc118569101"/>
      <w:bookmarkStart w:id="414" w:name="_Toc119335771"/>
      <w:r w:rsidRPr="00EA3676">
        <w:rPr>
          <w:bCs w:val="0"/>
        </w:rPr>
        <w:t>Настройка полей для выгрузки во внешние системы</w:t>
      </w:r>
      <w:bookmarkEnd w:id="413"/>
      <w:bookmarkEnd w:id="414"/>
    </w:p>
    <w:p w14:paraId="45DBD41E" w14:textId="77777777" w:rsidR="00CE0012" w:rsidRDefault="00CE0012" w:rsidP="00761A56">
      <w:pPr>
        <w:pStyle w:val="phnormal"/>
      </w:pPr>
      <w:r>
        <w:t>Для корректного формирования СМС «Протокол инструментального исследования» необходимо настроить поля для выгрузки во внешние системы, сопоставив им поля шаблона услуг.</w:t>
      </w:r>
    </w:p>
    <w:p w14:paraId="1D65620F" w14:textId="77777777" w:rsidR="00CE0012" w:rsidRPr="00EA3676" w:rsidRDefault="00CE0012" w:rsidP="00E034C4">
      <w:pPr>
        <w:pStyle w:val="5"/>
      </w:pPr>
      <w:bookmarkStart w:id="415" w:name="scroll-bookmark-93"/>
      <w:r w:rsidRPr="00EA3676">
        <w:t>Добавление полей выгрузки во внешние системы</w:t>
      </w:r>
      <w:bookmarkEnd w:id="415"/>
    </w:p>
    <w:p w14:paraId="556FA726" w14:textId="77777777" w:rsidR="00CE0012" w:rsidRDefault="00CE0012" w:rsidP="00761A56">
      <w:pPr>
        <w:pStyle w:val="phlistitemizedtitle"/>
      </w:pPr>
      <w:r>
        <w:t>Для добавления полей выгрузки выполните следующие действия:</w:t>
      </w:r>
    </w:p>
    <w:p w14:paraId="376C4482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перейдите в пункт главного меню «Система/ Интеграция/ Поля для выгрузки в внешние системы». Откроется форма настройки полей выгрузки;</w:t>
      </w:r>
    </w:p>
    <w:p w14:paraId="4F8CF1B0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перейдите к блоку «Поля для выгрузки в внешние системы» и проверьте в списке наличие полей согласно приведенной ниже таблице:</w:t>
      </w:r>
    </w:p>
    <w:p w14:paraId="6D20CB32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если поле отсутствует в списке, то выберите пункт контекстного меню «Добавить». Если же поле уже создано, то выберите пункт контекстного меню «Редактировать» для проверки его параметров на соответствие значениям. Откроется окно добавления/редактирования поля выгрузки;</w:t>
      </w:r>
    </w:p>
    <w:p w14:paraId="1E202A56" w14:textId="3A7B7027" w:rsidR="00CE0012" w:rsidRDefault="00CE0012" w:rsidP="00E3126A">
      <w:pPr>
        <w:pStyle w:val="phlistitemized1"/>
        <w:numPr>
          <w:ilvl w:val="0"/>
          <w:numId w:val="25"/>
        </w:numPr>
      </w:pPr>
      <w:r>
        <w:t>заполните поля окна поочередно для каждого поля выгрузки в соответствии с приведенной ниже таблицей (</w:t>
      </w:r>
      <w:r>
        <w:fldChar w:fldCharType="begin"/>
      </w:r>
      <w:r>
        <w:instrText xml:space="preserve"> REF _Ref119148386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86</w:t>
      </w:r>
      <w:r>
        <w:fldChar w:fldCharType="end"/>
      </w:r>
      <w:r>
        <w:t>);</w:t>
      </w:r>
    </w:p>
    <w:p w14:paraId="5304F1BE" w14:textId="41D8C89F" w:rsidR="00CE0012" w:rsidRDefault="00CE0012" w:rsidP="00761A56">
      <w:pPr>
        <w:pStyle w:val="phtabletitle"/>
      </w:pPr>
      <w:bookmarkStart w:id="416" w:name="_Ref119148386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86</w:t>
      </w:r>
      <w:r>
        <w:fldChar w:fldCharType="end"/>
      </w:r>
      <w:bookmarkEnd w:id="416"/>
      <w:r>
        <w:t xml:space="preserve"> – Заполнение полей окна добавления/редактирования поля выгрузки во внешние системы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892"/>
        <w:gridCol w:w="2298"/>
        <w:gridCol w:w="4998"/>
      </w:tblGrid>
      <w:tr w:rsidR="00CE0012" w14:paraId="33572208" w14:textId="77777777" w:rsidTr="00CE0012">
        <w:trPr>
          <w:tblHeader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AF151" w14:textId="77777777" w:rsidR="00CE0012" w:rsidRDefault="00CE0012" w:rsidP="00761A56">
            <w:pPr>
              <w:pStyle w:val="phtablecolcaption"/>
            </w:pPr>
            <w:r>
              <w:t>Код поля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B4D3" w14:textId="77777777" w:rsidR="00CE0012" w:rsidRDefault="00CE0012" w:rsidP="00761A56">
            <w:pPr>
              <w:pStyle w:val="phtablecolcaption"/>
            </w:pPr>
            <w:r>
              <w:t>Внешняя система</w:t>
            </w: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DDAFE" w14:textId="77777777" w:rsidR="00CE0012" w:rsidRDefault="00CE0012" w:rsidP="00761A56">
            <w:pPr>
              <w:pStyle w:val="phtablecolcaption"/>
            </w:pPr>
            <w:r>
              <w:t>Примечание</w:t>
            </w:r>
          </w:p>
        </w:tc>
      </w:tr>
      <w:tr w:rsidR="00CE0012" w14:paraId="6C846386" w14:textId="77777777" w:rsidTr="00CE0012"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16BFE" w14:textId="77777777" w:rsidR="00CE0012" w:rsidRDefault="00CE0012" w:rsidP="00761A56">
            <w:pPr>
              <w:pStyle w:val="phtablecellleft"/>
            </w:pPr>
            <w:r>
              <w:t>DEVICE_VIMIS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8B602" w14:textId="77777777" w:rsidR="00CE0012" w:rsidRDefault="00CE0012" w:rsidP="00761A56">
            <w:pPr>
              <w:pStyle w:val="phtablecellleft"/>
            </w:pPr>
            <w:r>
              <w:t>vimis</w:t>
            </w: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302F" w14:textId="77777777" w:rsidR="00CE0012" w:rsidRDefault="00CE0012" w:rsidP="00761A56">
            <w:pPr>
              <w:pStyle w:val="phtablecellleft"/>
            </w:pPr>
            <w:r>
              <w:t>Наименование используемого оборудования</w:t>
            </w:r>
          </w:p>
        </w:tc>
      </w:tr>
      <w:tr w:rsidR="00CE0012" w14:paraId="7A2ADEFC" w14:textId="77777777" w:rsidTr="00CE0012"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AED9D" w14:textId="77777777" w:rsidR="00CE0012" w:rsidRDefault="00CE0012" w:rsidP="00761A56">
            <w:pPr>
              <w:pStyle w:val="phtablecellleft"/>
            </w:pPr>
            <w:r>
              <w:t>SERVICE_PRIORITIES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A6319" w14:textId="77777777" w:rsidR="00CE0012" w:rsidRDefault="00CE0012" w:rsidP="00761A56">
            <w:pPr>
              <w:pStyle w:val="phtablecellleft"/>
            </w:pPr>
            <w:r>
              <w:t>fed_iemk</w:t>
            </w: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87F5D" w14:textId="77777777" w:rsidR="00CE0012" w:rsidRDefault="00CE0012" w:rsidP="00761A56">
            <w:pPr>
              <w:pStyle w:val="phtablecellleft"/>
            </w:pPr>
            <w:r>
              <w:t>Приоритет услуги</w:t>
            </w:r>
          </w:p>
        </w:tc>
      </w:tr>
      <w:tr w:rsidR="00CE0012" w14:paraId="503AC02A" w14:textId="77777777" w:rsidTr="00CE0012"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95F55" w14:textId="77777777" w:rsidR="00CE0012" w:rsidRDefault="00CE0012" w:rsidP="00761A56">
            <w:pPr>
              <w:pStyle w:val="phtablecellleft"/>
            </w:pPr>
            <w:r>
              <w:t>II_PROTOCOL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B2E66" w14:textId="77777777" w:rsidR="00CE0012" w:rsidRDefault="00CE0012" w:rsidP="00761A56">
            <w:pPr>
              <w:pStyle w:val="phtablecellleft"/>
            </w:pPr>
            <w:r>
              <w:t>fed_iemk</w:t>
            </w: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FD5D2" w14:textId="77777777" w:rsidR="00CE0012" w:rsidRDefault="00CE0012" w:rsidP="00761A56">
            <w:pPr>
              <w:pStyle w:val="phtablecellleft"/>
            </w:pPr>
            <w:r>
              <w:t>Протокол/Описание</w:t>
            </w:r>
          </w:p>
        </w:tc>
      </w:tr>
      <w:tr w:rsidR="00CE0012" w14:paraId="4F91860C" w14:textId="77777777" w:rsidTr="00CE0012"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AF43B" w14:textId="77777777" w:rsidR="00CE0012" w:rsidRDefault="00CE0012" w:rsidP="00761A56">
            <w:pPr>
              <w:pStyle w:val="phtablecellleft"/>
            </w:pPr>
            <w:r>
              <w:t>II_CONCLUSION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867A1" w14:textId="77777777" w:rsidR="00CE0012" w:rsidRDefault="00CE0012" w:rsidP="00761A56">
            <w:pPr>
              <w:pStyle w:val="phtablecellleft"/>
            </w:pPr>
            <w:r>
              <w:t>fed_iemk</w:t>
            </w: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C706B" w14:textId="77777777" w:rsidR="00CE0012" w:rsidRDefault="00CE0012" w:rsidP="00761A56">
            <w:pPr>
              <w:pStyle w:val="phtablecellleft"/>
            </w:pPr>
            <w:r>
              <w:t>Заключение</w:t>
            </w:r>
          </w:p>
        </w:tc>
      </w:tr>
      <w:tr w:rsidR="00CE0012" w14:paraId="09C62201" w14:textId="77777777" w:rsidTr="00CE0012"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057A6" w14:textId="77777777" w:rsidR="00CE0012" w:rsidRDefault="00CE0012" w:rsidP="00761A56">
            <w:pPr>
              <w:pStyle w:val="phtablecellleft"/>
            </w:pPr>
            <w:r>
              <w:t>II_RECOMENDATIONS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F343F" w14:textId="77777777" w:rsidR="00CE0012" w:rsidRDefault="00CE0012" w:rsidP="00761A56">
            <w:pPr>
              <w:pStyle w:val="phtablecellleft"/>
            </w:pPr>
            <w:r>
              <w:t>fed_iemk</w:t>
            </w: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456E3" w14:textId="77777777" w:rsidR="00CE0012" w:rsidRDefault="00CE0012" w:rsidP="00761A56">
            <w:pPr>
              <w:pStyle w:val="phtablecellleft"/>
            </w:pPr>
            <w:r>
              <w:t>Рекомендации</w:t>
            </w:r>
          </w:p>
        </w:tc>
      </w:tr>
      <w:tr w:rsidR="00CE0012" w14:paraId="48F4BC6C" w14:textId="77777777" w:rsidTr="00CE0012"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242F" w14:textId="77777777" w:rsidR="00CE0012" w:rsidRDefault="00CE0012" w:rsidP="00761A56">
            <w:pPr>
              <w:pStyle w:val="phtablecellleft"/>
            </w:pPr>
            <w:r>
              <w:t>CDA_ZAKL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FCBCF" w14:textId="77777777" w:rsidR="00CE0012" w:rsidRDefault="00CE0012" w:rsidP="00761A56">
            <w:pPr>
              <w:pStyle w:val="phtablecellleft"/>
            </w:pPr>
            <w:r>
              <w:t>fed_iemk</w:t>
            </w: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A8889" w14:textId="77777777" w:rsidR="00CE0012" w:rsidRDefault="00CE0012" w:rsidP="00761A56">
            <w:pPr>
              <w:pStyle w:val="phtablecellleft"/>
            </w:pPr>
            <w:r>
              <w:t>Текст результатов и\или заключения</w:t>
            </w:r>
          </w:p>
        </w:tc>
      </w:tr>
    </w:tbl>
    <w:p w14:paraId="6FED4E1A" w14:textId="77777777" w:rsidR="00CE0012" w:rsidRDefault="00CE0012" w:rsidP="00761A56">
      <w:pPr>
        <w:pStyle w:val="phnormal"/>
      </w:pPr>
    </w:p>
    <w:p w14:paraId="7DDA3799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после заполнения полей нажмите на кнопку «ОК» для сохранения введенных данных.</w:t>
      </w:r>
    </w:p>
    <w:p w14:paraId="3793E809" w14:textId="77777777" w:rsidR="00CE0012" w:rsidRPr="00EA3676" w:rsidRDefault="00CE0012" w:rsidP="00E034C4">
      <w:pPr>
        <w:pStyle w:val="5"/>
      </w:pPr>
      <w:bookmarkStart w:id="417" w:name="scroll-bookmark-94"/>
      <w:r w:rsidRPr="00EA3676">
        <w:lastRenderedPageBreak/>
        <w:t>Добавление соответствия полю выгрузки полю шаблона услуги</w:t>
      </w:r>
      <w:bookmarkEnd w:id="417"/>
    </w:p>
    <w:p w14:paraId="40397A0F" w14:textId="77777777" w:rsidR="00CE0012" w:rsidRDefault="00CE0012" w:rsidP="00761A56">
      <w:pPr>
        <w:pStyle w:val="phlistitemizedtitle"/>
      </w:pPr>
      <w:r>
        <w:t>Чтобы сопоставить полю выгрузки соответствующее поле из шаблона услуги осмотра/консультации выполните следующие действия:</w:t>
      </w:r>
    </w:p>
    <w:p w14:paraId="780C74A7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выберите поле необходимое в блоке «Поля для выгрузки в внешние системы» (перечень полей представлен в таблице ниже);</w:t>
      </w:r>
    </w:p>
    <w:p w14:paraId="10E41764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если соответствие не установлено, то выберите пункт контекстного меню «Добавить». Если же соответствие уже задано, то выберите пункт контекстного меню «Редактировать» и проверьте его параметры. Откроется окно добавления/ редактирования сопоставления полей;</w:t>
      </w:r>
    </w:p>
    <w:p w14:paraId="19622063" w14:textId="0B1DA944" w:rsidR="00CE0012" w:rsidRDefault="00CE0012" w:rsidP="00E3126A">
      <w:pPr>
        <w:pStyle w:val="phlistitemized1"/>
        <w:numPr>
          <w:ilvl w:val="0"/>
          <w:numId w:val="25"/>
        </w:numPr>
      </w:pPr>
      <w:r>
        <w:t>заполните поля окна поочередно для каждого поля выгрузки в соответствии с приведенной ниже таблицей (</w:t>
      </w:r>
      <w:r>
        <w:fldChar w:fldCharType="begin"/>
      </w:r>
      <w:r>
        <w:instrText xml:space="preserve"> REF _Ref119148403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87</w:t>
      </w:r>
      <w:r>
        <w:fldChar w:fldCharType="end"/>
      </w:r>
      <w:r>
        <w:t>);</w:t>
      </w:r>
    </w:p>
    <w:p w14:paraId="64812D43" w14:textId="649D4911" w:rsidR="00CE0012" w:rsidRDefault="00CE0012" w:rsidP="00761A56">
      <w:pPr>
        <w:pStyle w:val="phtabletitle"/>
      </w:pPr>
      <w:bookmarkStart w:id="418" w:name="_Ref119148403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87</w:t>
      </w:r>
      <w:r>
        <w:fldChar w:fldCharType="end"/>
      </w:r>
      <w:bookmarkEnd w:id="418"/>
      <w:r>
        <w:t xml:space="preserve"> – Заполнение полей окна сопоставления полей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598"/>
        <w:gridCol w:w="7590"/>
      </w:tblGrid>
      <w:tr w:rsidR="00CE0012" w14:paraId="516A4D26" w14:textId="77777777" w:rsidTr="00CE0012">
        <w:trPr>
          <w:tblHeader/>
        </w:trPr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3F20" w14:textId="77777777" w:rsidR="00CE0012" w:rsidRDefault="00CE0012" w:rsidP="00761A56">
            <w:pPr>
              <w:pStyle w:val="phtablecolcaption"/>
            </w:pPr>
            <w:r>
              <w:t>Код поля выгрузки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9C05" w14:textId="77777777" w:rsidR="00CE0012" w:rsidRDefault="00CE0012" w:rsidP="00761A56">
            <w:pPr>
              <w:pStyle w:val="phtablecolcaption"/>
            </w:pPr>
            <w:r>
              <w:t>Код поля шаблона услуги</w:t>
            </w:r>
          </w:p>
        </w:tc>
      </w:tr>
      <w:tr w:rsidR="00CE0012" w14:paraId="06F32C3D" w14:textId="77777777" w:rsidTr="00CE0012"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E82C4" w14:textId="77777777" w:rsidR="00CE0012" w:rsidRDefault="00CE0012" w:rsidP="00761A56">
            <w:pPr>
              <w:pStyle w:val="phtablecellleft"/>
            </w:pPr>
            <w:r>
              <w:t>SERVICE_PRIORITIES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BA2DA" w14:textId="77777777" w:rsidR="00CE0012" w:rsidRDefault="00CE0012" w:rsidP="00761A56">
            <w:pPr>
              <w:pStyle w:val="phtablecellleft"/>
            </w:pPr>
            <w:r>
              <w:t>Код поля, используемый в шаблоне для приоритета услуги</w:t>
            </w:r>
          </w:p>
        </w:tc>
      </w:tr>
      <w:tr w:rsidR="00CE0012" w14:paraId="1F7BB54D" w14:textId="77777777" w:rsidTr="00CE0012"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C5A0" w14:textId="77777777" w:rsidR="00CE0012" w:rsidRDefault="00CE0012" w:rsidP="00761A56">
            <w:pPr>
              <w:pStyle w:val="phtablecellleft"/>
            </w:pPr>
            <w:r>
              <w:t>II_PROTOCOL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E5E11" w14:textId="77777777" w:rsidR="00CE0012" w:rsidRDefault="00CE0012" w:rsidP="00761A56">
            <w:pPr>
              <w:pStyle w:val="phtablecellleft"/>
            </w:pPr>
            <w:r>
              <w:t>Код поля, используемый в шаблоне для протокола/описания</w:t>
            </w:r>
          </w:p>
        </w:tc>
      </w:tr>
      <w:tr w:rsidR="00CE0012" w14:paraId="06138B30" w14:textId="77777777" w:rsidTr="00CE0012"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72004" w14:textId="77777777" w:rsidR="00CE0012" w:rsidRDefault="00CE0012" w:rsidP="00761A56">
            <w:pPr>
              <w:pStyle w:val="phtablecellleft"/>
            </w:pPr>
            <w:r>
              <w:t>II_CONCLUSION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41983" w14:textId="77777777" w:rsidR="00CE0012" w:rsidRDefault="00CE0012" w:rsidP="00761A56">
            <w:pPr>
              <w:pStyle w:val="phtablecellleft"/>
            </w:pPr>
            <w:r>
              <w:t>Код поля, используемый в шаблоне для заключения</w:t>
            </w:r>
          </w:p>
        </w:tc>
      </w:tr>
      <w:tr w:rsidR="00CE0012" w14:paraId="09310F8F" w14:textId="77777777" w:rsidTr="00CE0012"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F66B0" w14:textId="77777777" w:rsidR="00CE0012" w:rsidRDefault="00CE0012" w:rsidP="00761A56">
            <w:pPr>
              <w:pStyle w:val="phtablecellleft"/>
            </w:pPr>
            <w:r>
              <w:t>II_RECOMENDATIONS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334E5" w14:textId="77777777" w:rsidR="00CE0012" w:rsidRDefault="00CE0012" w:rsidP="00761A56">
            <w:pPr>
              <w:pStyle w:val="phtablecellleft"/>
            </w:pPr>
            <w:r>
              <w:t>Код поля, используемый в шаблоне для рекомендаций</w:t>
            </w:r>
          </w:p>
        </w:tc>
      </w:tr>
      <w:tr w:rsidR="00CE0012" w14:paraId="328EF82D" w14:textId="77777777" w:rsidTr="00CE0012"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E96AC" w14:textId="77777777" w:rsidR="00CE0012" w:rsidRDefault="00CE0012" w:rsidP="00761A56">
            <w:pPr>
              <w:pStyle w:val="phtablecellleft"/>
            </w:pPr>
            <w:r>
              <w:t>CDA_ZAKL</w:t>
            </w:r>
          </w:p>
        </w:tc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72764" w14:textId="77777777" w:rsidR="00CE0012" w:rsidRDefault="00CE0012" w:rsidP="00761A56">
            <w:pPr>
              <w:pStyle w:val="phtablecellleft"/>
            </w:pPr>
            <w:r>
              <w:t>Код поля, используемый в шаблоне для текста результатов и\или заключения</w:t>
            </w:r>
          </w:p>
        </w:tc>
      </w:tr>
    </w:tbl>
    <w:p w14:paraId="31D3AFD0" w14:textId="77777777" w:rsidR="00CE0012" w:rsidRDefault="00CE0012" w:rsidP="00761A56">
      <w:pPr>
        <w:pStyle w:val="phnormal"/>
      </w:pPr>
    </w:p>
    <w:p w14:paraId="210C93C2" w14:textId="77777777" w:rsidR="00CE0012" w:rsidRDefault="00CE0012" w:rsidP="00E3126A">
      <w:pPr>
        <w:pStyle w:val="phlistitemized1"/>
        <w:numPr>
          <w:ilvl w:val="0"/>
          <w:numId w:val="25"/>
        </w:numPr>
      </w:pPr>
      <w:r>
        <w:t>после заполнения полей нажмите на кнопку «ОК» для сохранения введенных данных.</w:t>
      </w:r>
    </w:p>
    <w:p w14:paraId="7A8D411B" w14:textId="77777777" w:rsidR="00CE0012" w:rsidRPr="00EA3676" w:rsidRDefault="00CE0012" w:rsidP="00761A56">
      <w:pPr>
        <w:pStyle w:val="4"/>
      </w:pPr>
      <w:bookmarkStart w:id="419" w:name="scroll-bookmark-95"/>
      <w:bookmarkStart w:id="420" w:name="_Toc118569102"/>
      <w:bookmarkStart w:id="421" w:name="_Toc119335772"/>
      <w:r w:rsidRPr="00EA3676">
        <w:rPr>
          <w:bCs w:val="0"/>
        </w:rPr>
        <w:t>Настройка типа подписываемого документа</w:t>
      </w:r>
      <w:bookmarkEnd w:id="419"/>
      <w:bookmarkEnd w:id="420"/>
      <w:bookmarkEnd w:id="421"/>
    </w:p>
    <w:p w14:paraId="18079B87" w14:textId="77777777" w:rsidR="00CE0012" w:rsidRDefault="00CE0012" w:rsidP="00761A56">
      <w:pPr>
        <w:pStyle w:val="phnormal"/>
      </w:pPr>
      <w:r>
        <w:t>Необходимо проверить наличие типа документа «Протокол инструментального исследования» в системном словаре «Типы подписываемых документов» («EHR_TYPES») и, в случае отсутствия, добавить его в словарь.</w:t>
      </w:r>
    </w:p>
    <w:p w14:paraId="76E6411D" w14:textId="0E9BE346" w:rsidR="00CE0012" w:rsidRDefault="00CE0012" w:rsidP="00761A56">
      <w:pPr>
        <w:pStyle w:val="phnormal"/>
      </w:pPr>
      <w:r>
        <w:t xml:space="preserve">Для проверки и добавления типа подписываемого документа выполните действия, описанные в п. </w:t>
      </w:r>
      <w:r>
        <w:fldChar w:fldCharType="begin"/>
      </w:r>
      <w:r>
        <w:instrText xml:space="preserve"> REF _Ref118563569 \r \h </w:instrText>
      </w:r>
      <w:r>
        <w:fldChar w:fldCharType="separate"/>
      </w:r>
      <w:r w:rsidR="00DE36C7">
        <w:t>2.10</w:t>
      </w:r>
      <w:r>
        <w:fldChar w:fldCharType="end"/>
      </w:r>
      <w:r>
        <w:t>.</w:t>
      </w:r>
    </w:p>
    <w:p w14:paraId="7A5CE2C7" w14:textId="0540044D" w:rsidR="00CE0012" w:rsidRDefault="00CE0012" w:rsidP="00761A56">
      <w:pPr>
        <w:pStyle w:val="phnormal"/>
      </w:pPr>
      <w:r>
        <w:t>Параметры типа подписываемого документа представлены в таблице ниже (</w:t>
      </w:r>
      <w:r>
        <w:fldChar w:fldCharType="begin"/>
      </w:r>
      <w:r>
        <w:instrText xml:space="preserve"> REF _Ref119079203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88</w:t>
      </w:r>
      <w:r>
        <w:fldChar w:fldCharType="end"/>
      </w:r>
      <w:r>
        <w:t>).</w:t>
      </w:r>
    </w:p>
    <w:p w14:paraId="5874E633" w14:textId="423A8B4C" w:rsidR="00CE0012" w:rsidRDefault="00CE0012" w:rsidP="00761A56">
      <w:pPr>
        <w:pStyle w:val="phtabletitle"/>
      </w:pPr>
      <w:bookmarkStart w:id="422" w:name="_Ref119079203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88</w:t>
      </w:r>
      <w:r>
        <w:fldChar w:fldCharType="end"/>
      </w:r>
      <w:bookmarkEnd w:id="422"/>
      <w:r>
        <w:t xml:space="preserve"> – Параметры типа подписываемого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160"/>
        <w:gridCol w:w="7028"/>
      </w:tblGrid>
      <w:tr w:rsidR="00CE0012" w14:paraId="23222AF1" w14:textId="77777777" w:rsidTr="00CE0012">
        <w:trPr>
          <w:tblHeader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020C0" w14:textId="77777777" w:rsidR="00CE0012" w:rsidRDefault="00CE0012" w:rsidP="00761A56">
            <w:pPr>
              <w:pStyle w:val="phtablecolcaption"/>
            </w:pPr>
            <w:bookmarkStart w:id="423" w:name="scroll-bookmark-96"/>
            <w:r>
              <w:t>Наименование поля</w:t>
            </w:r>
            <w:bookmarkEnd w:id="423"/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520A4" w14:textId="77777777" w:rsidR="00CE0012" w:rsidRDefault="00CE0012" w:rsidP="00761A56">
            <w:pPr>
              <w:pStyle w:val="phtablecolcaption"/>
            </w:pPr>
            <w:r>
              <w:t>Значение</w:t>
            </w:r>
          </w:p>
        </w:tc>
      </w:tr>
      <w:tr w:rsidR="00CE0012" w14:paraId="46F786A8" w14:textId="77777777" w:rsidTr="00CE0012"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62096" w14:textId="77777777" w:rsidR="00CE0012" w:rsidRDefault="00CE0012" w:rsidP="00761A56">
            <w:pPr>
              <w:pStyle w:val="phtablecellleft"/>
            </w:pPr>
            <w:r>
              <w:t>ID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D0DCE" w14:textId="77777777" w:rsidR="00CE0012" w:rsidRDefault="00CE0012" w:rsidP="00761A56">
            <w:pPr>
              <w:pStyle w:val="phtablecellleft"/>
            </w:pPr>
            <w:r>
              <w:t>10</w:t>
            </w:r>
          </w:p>
        </w:tc>
      </w:tr>
      <w:tr w:rsidR="00CE0012" w14:paraId="72E054C0" w14:textId="77777777" w:rsidTr="00CE0012"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5A74F" w14:textId="77777777" w:rsidR="00CE0012" w:rsidRDefault="00CE0012" w:rsidP="00761A56">
            <w:pPr>
              <w:pStyle w:val="phtablecellleft"/>
            </w:pPr>
            <w:r>
              <w:t>Код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05818" w14:textId="77777777" w:rsidR="00CE0012" w:rsidRDefault="00CE0012" w:rsidP="00761A56">
            <w:pPr>
              <w:pStyle w:val="phtablecellleft"/>
            </w:pPr>
            <w:r>
              <w:t>6</w:t>
            </w:r>
          </w:p>
        </w:tc>
      </w:tr>
      <w:tr w:rsidR="00CE0012" w14:paraId="2FEFBD43" w14:textId="77777777" w:rsidTr="00CE0012"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04742" w14:textId="77777777" w:rsidR="00CE0012" w:rsidRDefault="00CE0012" w:rsidP="00761A56">
            <w:pPr>
              <w:pStyle w:val="phtablecellleft"/>
            </w:pPr>
            <w:r>
              <w:t>Наименование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A6C0B" w14:textId="77777777" w:rsidR="00CE0012" w:rsidRDefault="00CE0012" w:rsidP="00761A56">
            <w:pPr>
              <w:pStyle w:val="phtablecellleft"/>
            </w:pPr>
            <w:r>
              <w:t>Протокол инструментального исследования</w:t>
            </w:r>
          </w:p>
        </w:tc>
      </w:tr>
      <w:tr w:rsidR="00CE0012" w14:paraId="28A70AA2" w14:textId="77777777" w:rsidTr="00CE0012"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C6FF6" w14:textId="77777777" w:rsidR="00CE0012" w:rsidRDefault="00CE0012" w:rsidP="00761A56">
            <w:pPr>
              <w:pStyle w:val="phtablecellleft"/>
            </w:pPr>
            <w:r>
              <w:lastRenderedPageBreak/>
              <w:t>Описание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FE1D1" w14:textId="77777777" w:rsidR="00CE0012" w:rsidRDefault="00CE0012" w:rsidP="00761A56">
            <w:pPr>
              <w:pStyle w:val="phtablecellleft"/>
            </w:pPr>
            <w:r>
              <w:t>СЭМД Протокол инструментального исследования</w:t>
            </w:r>
          </w:p>
        </w:tc>
      </w:tr>
      <w:tr w:rsidR="00CE0012" w14:paraId="51D8ECF8" w14:textId="77777777" w:rsidTr="00CE0012"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BE7F" w14:textId="77777777" w:rsidR="00CE0012" w:rsidRDefault="00CE0012" w:rsidP="00761A56">
            <w:pPr>
              <w:pStyle w:val="phtablecellleft"/>
            </w:pPr>
            <w:r>
              <w:t>Код отчета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BD937" w14:textId="77777777" w:rsidR="00CE0012" w:rsidRDefault="00CE0012" w:rsidP="00761A56">
            <w:pPr>
              <w:pStyle w:val="phtablecellleft"/>
            </w:pPr>
            <w:r>
              <w:t>CDA_II_REP</w:t>
            </w:r>
          </w:p>
        </w:tc>
      </w:tr>
      <w:tr w:rsidR="00CE0012" w14:paraId="781C8C1B" w14:textId="77777777" w:rsidTr="00CE0012"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C5B5" w14:textId="77777777" w:rsidR="00CE0012" w:rsidRDefault="00CE0012" w:rsidP="00761A56">
            <w:pPr>
              <w:pStyle w:val="phtablecellleft"/>
            </w:pPr>
            <w:r>
              <w:t>Код СМС в ВИМИС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85B89" w14:textId="77777777" w:rsidR="00CE0012" w:rsidRDefault="00CE0012" w:rsidP="00761A56">
            <w:pPr>
              <w:pStyle w:val="phtablecellleft"/>
            </w:pPr>
            <w:r>
              <w:t>SMSV2</w:t>
            </w:r>
          </w:p>
        </w:tc>
      </w:tr>
    </w:tbl>
    <w:p w14:paraId="7A37D2E1" w14:textId="77777777" w:rsidR="00CE0012" w:rsidRDefault="00CE0012" w:rsidP="00761A56">
      <w:pPr>
        <w:pStyle w:val="phnormal"/>
      </w:pPr>
    </w:p>
    <w:p w14:paraId="4AA1F14E" w14:textId="77777777" w:rsidR="00CE0012" w:rsidRDefault="00CE0012" w:rsidP="00761A56">
      <w:pPr>
        <w:pStyle w:val="phnormal"/>
      </w:pPr>
      <w:r>
        <w:rPr>
          <w:b/>
        </w:rPr>
        <w:t xml:space="preserve">Примечание – </w:t>
      </w:r>
      <w:r>
        <w:t>Код и наименование типа документа заполняются согласно справочнику ФРНСИ 1.2.643.5.1.13.13.11.1522 «Виды медицинской документации».</w:t>
      </w:r>
    </w:p>
    <w:p w14:paraId="41B32902" w14:textId="26DCC334" w:rsidR="00CE0012" w:rsidRDefault="00CE0012" w:rsidP="00761A56">
      <w:pPr>
        <w:pStyle w:val="31"/>
      </w:pPr>
      <w:bookmarkStart w:id="424" w:name="_Toc122531063"/>
      <w:r w:rsidRPr="00EA3676">
        <w:t>Настройки для формирования СЭМД «</w:t>
      </w:r>
      <w:r w:rsidR="00EA3676">
        <w:t>Протокол лабораторного исследования</w:t>
      </w:r>
      <w:r w:rsidRPr="00EA3676">
        <w:t>»</w:t>
      </w:r>
      <w:bookmarkEnd w:id="424"/>
    </w:p>
    <w:p w14:paraId="6EB0692B" w14:textId="77777777" w:rsidR="00EA3676" w:rsidRDefault="00EA3676" w:rsidP="00761A56">
      <w:pPr>
        <w:pStyle w:val="phnormal"/>
      </w:pPr>
      <w:r>
        <w:t xml:space="preserve">СЭМД «Протокол лабораторного исследования» предназначен для документирования результатов диагностических исследований биологического материала пациента в специализированной клинико-диагностической лаборатории (далее – КДЛ). </w:t>
      </w:r>
    </w:p>
    <w:p w14:paraId="00BF7B07" w14:textId="77777777" w:rsidR="00EA3676" w:rsidRDefault="00EA3676" w:rsidP="00761A56">
      <w:pPr>
        <w:pStyle w:val="phnormal"/>
      </w:pPr>
      <w:r>
        <w:t xml:space="preserve">В КДЛ существует множество видов исследований: гематологические, общеклинические, биохимические, иммунологические, цитологические и т.д. </w:t>
      </w:r>
    </w:p>
    <w:p w14:paraId="4CDF7E4E" w14:textId="77777777" w:rsidR="00EA3676" w:rsidRDefault="00EA3676" w:rsidP="00761A56">
      <w:pPr>
        <w:pStyle w:val="phnormal"/>
      </w:pPr>
      <w:r>
        <w:t xml:space="preserve">Лабораторные исследования проводят сертифицированные врачи, а также могут быть задействованы медицинские лабораторные техники и лаборанты. </w:t>
      </w:r>
    </w:p>
    <w:p w14:paraId="34FD4A1C" w14:textId="77777777" w:rsidR="00EA3676" w:rsidRDefault="00EA3676" w:rsidP="00761A56">
      <w:pPr>
        <w:pStyle w:val="phnormal"/>
      </w:pPr>
      <w:r>
        <w:t>На основании собранных в ходе исследования данных врач КДЛ может составить заключение. В зависимости от типа исследования и его сложности, а также регламента работы, установленного в конкретной организации, полученные результаты и заключение могут быть дополнительно проверены и утверждены заведующим лабораторией.</w:t>
      </w:r>
    </w:p>
    <w:p w14:paraId="7410D5F5" w14:textId="77777777" w:rsidR="00EA3676" w:rsidRDefault="00EA3676" w:rsidP="00761A56">
      <w:pPr>
        <w:pStyle w:val="4"/>
      </w:pPr>
      <w:bookmarkStart w:id="425" w:name="_Toc118569104"/>
      <w:bookmarkStart w:id="426" w:name="scroll-bookmark-97"/>
      <w:bookmarkStart w:id="427" w:name="_Toc119335774"/>
      <w:r>
        <w:t xml:space="preserve">Настройка справочников </w:t>
      </w:r>
      <w:bookmarkEnd w:id="425"/>
      <w:bookmarkEnd w:id="426"/>
      <w:r>
        <w:t>ФРНСИ</w:t>
      </w:r>
      <w:bookmarkEnd w:id="427"/>
    </w:p>
    <w:p w14:paraId="44ED0446" w14:textId="60A5102D" w:rsidR="00EA3676" w:rsidRDefault="00EA3676" w:rsidP="00761A56">
      <w:pPr>
        <w:pStyle w:val="phnormal"/>
      </w:pPr>
      <w:r>
        <w:t>Для корректного формирования СЭМД «Протокол лабораторного исследования» необходимо загрузить из ФРНСИ дополнительные справочники и связать их с разделами МИС, указанными в таблице ниже (</w:t>
      </w:r>
      <w:r>
        <w:fldChar w:fldCharType="begin"/>
      </w:r>
      <w:r>
        <w:instrText xml:space="preserve"> REF _Ref119154621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89</w:t>
      </w:r>
      <w:r>
        <w:fldChar w:fldCharType="end"/>
      </w:r>
      <w:r>
        <w:t>).</w:t>
      </w:r>
    </w:p>
    <w:p w14:paraId="53C9DD67" w14:textId="5A4C4209" w:rsidR="00EA3676" w:rsidRDefault="00EA3676" w:rsidP="00761A56">
      <w:pPr>
        <w:pStyle w:val="phtabletitle"/>
      </w:pPr>
      <w:bookmarkStart w:id="428" w:name="_Ref119154621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89</w:t>
      </w:r>
      <w:r>
        <w:fldChar w:fldCharType="end"/>
      </w:r>
      <w:bookmarkEnd w:id="428"/>
      <w:r>
        <w:t xml:space="preserve"> – Справочники, необходимые для СЭМД «Протокол лабораторного исследования»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117"/>
        <w:gridCol w:w="2316"/>
        <w:gridCol w:w="3083"/>
        <w:gridCol w:w="2672"/>
      </w:tblGrid>
      <w:tr w:rsidR="00EA3676" w14:paraId="4277878A" w14:textId="77777777" w:rsidTr="00EA3676">
        <w:trPr>
          <w:tblHeader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F8872" w14:textId="77777777" w:rsidR="00EA3676" w:rsidRDefault="00EA3676" w:rsidP="00761A56">
            <w:pPr>
              <w:pStyle w:val="phtablecolcaption"/>
            </w:pPr>
            <w:bookmarkStart w:id="429" w:name="scroll-bookmark-98"/>
            <w:r>
              <w:t>Наименование федерального справочника</w:t>
            </w:r>
            <w:bookmarkEnd w:id="429"/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23097" w14:textId="77777777" w:rsidR="00EA3676" w:rsidRDefault="00EA3676" w:rsidP="00761A56">
            <w:pPr>
              <w:pStyle w:val="phtablecolcaption"/>
            </w:pPr>
            <w:r>
              <w:t>OID федерального справочника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D06" w14:textId="77777777" w:rsidR="00EA3676" w:rsidRDefault="00EA3676" w:rsidP="00761A56">
            <w:pPr>
              <w:pStyle w:val="phtablecolcaption"/>
            </w:pPr>
            <w:r>
              <w:t>Наименование раздела федерального справочника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B356" w14:textId="77777777" w:rsidR="00EA3676" w:rsidRDefault="00EA3676" w:rsidP="00761A56">
            <w:pPr>
              <w:pStyle w:val="phtablecolcaption"/>
            </w:pPr>
            <w:r>
              <w:t>Наименование раздела справочника МИС</w:t>
            </w:r>
          </w:p>
        </w:tc>
      </w:tr>
      <w:tr w:rsidR="00EA3676" w14:paraId="39462AD6" w14:textId="77777777" w:rsidTr="00EA3676"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793CB" w14:textId="77777777" w:rsidR="00EA3676" w:rsidRDefault="00EA3676" w:rsidP="00761A56">
            <w:pPr>
              <w:pStyle w:val="phtablecellleft"/>
            </w:pPr>
            <w:r>
              <w:t>Номенклатура медицинских услуг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DD859" w14:textId="77777777" w:rsidR="00EA3676" w:rsidRDefault="00EA3676" w:rsidP="00761A56">
            <w:pPr>
              <w:pStyle w:val="phtablecellleft"/>
            </w:pPr>
            <w:r>
              <w:t>1.2.643.5.1.13.13.11.1070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17CB6" w14:textId="77777777" w:rsidR="00EA3676" w:rsidRDefault="00EA3676" w:rsidP="00761A56">
            <w:pPr>
              <w:pStyle w:val="phtablecellleft"/>
            </w:pPr>
            <w:r>
              <w:t>INT_DLI_NETR_SERVICES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A3CAB" w14:textId="77777777" w:rsidR="00EA3676" w:rsidRDefault="00EA3676" w:rsidP="00761A56">
            <w:pPr>
              <w:pStyle w:val="phtablecellleft"/>
            </w:pPr>
            <w:r>
              <w:t>SERVICES</w:t>
            </w:r>
          </w:p>
        </w:tc>
      </w:tr>
      <w:tr w:rsidR="00EA3676" w14:paraId="2164C59E" w14:textId="77777777" w:rsidTr="00EA3676"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2EDB" w14:textId="77777777" w:rsidR="00EA3676" w:rsidRDefault="00EA3676" w:rsidP="00761A56">
            <w:pPr>
              <w:pStyle w:val="phtablecellleft"/>
            </w:pPr>
            <w:r>
              <w:t>Справочник единиц измерения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5C9A" w14:textId="77777777" w:rsidR="00EA3676" w:rsidRDefault="00EA3676" w:rsidP="00761A56">
            <w:pPr>
              <w:pStyle w:val="phtablecellleft"/>
            </w:pPr>
            <w:r>
              <w:t>1.2.643.5.1.13.13.11.1358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6000" w14:textId="77777777" w:rsidR="00EA3676" w:rsidRDefault="00EA3676" w:rsidP="00761A56">
            <w:pPr>
              <w:pStyle w:val="phtablecellleft"/>
            </w:pPr>
            <w:r>
              <w:t>INT_DLI_NETR_MEASURES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DAF6" w14:textId="77777777" w:rsidR="00EA3676" w:rsidRDefault="00EA3676" w:rsidP="00761A56">
            <w:pPr>
              <w:pStyle w:val="phtablecellleft"/>
            </w:pPr>
            <w:r>
              <w:t>MEASURES</w:t>
            </w:r>
          </w:p>
        </w:tc>
      </w:tr>
      <w:tr w:rsidR="00EA3676" w14:paraId="04558263" w14:textId="77777777" w:rsidTr="00EA3676"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E055B" w14:textId="77777777" w:rsidR="00EA3676" w:rsidRDefault="00EA3676" w:rsidP="00761A56">
            <w:pPr>
              <w:pStyle w:val="phtablecellleft"/>
            </w:pPr>
            <w:r>
              <w:t xml:space="preserve">Справочник материалов для проведения </w:t>
            </w:r>
            <w:r>
              <w:lastRenderedPageBreak/>
              <w:t>лабораторного исследования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4E6B" w14:textId="77777777" w:rsidR="00EA3676" w:rsidRDefault="00EA3676" w:rsidP="00761A56">
            <w:pPr>
              <w:pStyle w:val="phtablecellleft"/>
            </w:pPr>
            <w:r>
              <w:lastRenderedPageBreak/>
              <w:t>1.2.643.5.1.13.13.11.1081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6152" w14:textId="77777777" w:rsidR="00EA3676" w:rsidRDefault="00EA3676" w:rsidP="00761A56">
            <w:pPr>
              <w:pStyle w:val="phtablecellleft"/>
            </w:pPr>
            <w:r>
              <w:t>INT_DLI_NETR_BIOMATERIAL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B69C4" w14:textId="77777777" w:rsidR="00EA3676" w:rsidRDefault="00EA3676" w:rsidP="00761A56">
            <w:pPr>
              <w:pStyle w:val="phtablecellleft"/>
            </w:pPr>
            <w:r>
              <w:t>LABMED_BIOMATERIAL</w:t>
            </w:r>
          </w:p>
        </w:tc>
      </w:tr>
      <w:tr w:rsidR="00EA3676" w14:paraId="71AADACF" w14:textId="77777777" w:rsidTr="00EA3676"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7BEF1" w14:textId="77777777" w:rsidR="00EA3676" w:rsidRDefault="00EA3676" w:rsidP="00761A56">
            <w:pPr>
              <w:pStyle w:val="phtablecellleft"/>
            </w:pPr>
            <w:r>
              <w:lastRenderedPageBreak/>
              <w:t>Справочник лабораторных тестов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51F7C" w14:textId="77777777" w:rsidR="00EA3676" w:rsidRDefault="00EA3676" w:rsidP="00761A56">
            <w:pPr>
              <w:pStyle w:val="phtablecellleft"/>
            </w:pPr>
            <w:r>
              <w:t>1.2.643.5.1.13.13.11.1080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59C28" w14:textId="77777777" w:rsidR="00EA3676" w:rsidRDefault="00EA3676" w:rsidP="00761A56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INT_DLI_NETR_LBM_RES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488A4" w14:textId="77777777" w:rsidR="00EA3676" w:rsidRDefault="00EA3676" w:rsidP="00761A56">
            <w:pPr>
              <w:pStyle w:val="phtablecellleft"/>
            </w:pPr>
            <w:r>
              <w:t>LABMED_RESEARCH_RES</w:t>
            </w:r>
          </w:p>
        </w:tc>
      </w:tr>
    </w:tbl>
    <w:p w14:paraId="4299323B" w14:textId="77777777" w:rsidR="00EA3676" w:rsidRDefault="00EA3676" w:rsidP="00E034C4">
      <w:pPr>
        <w:pStyle w:val="5"/>
      </w:pPr>
      <w:bookmarkStart w:id="430" w:name="_Toc118569105"/>
      <w:r>
        <w:t>Загрузка справочников из ФРНСИ</w:t>
      </w:r>
    </w:p>
    <w:p w14:paraId="0A28E52B" w14:textId="77777777" w:rsidR="00EA3676" w:rsidRDefault="00EA3676" w:rsidP="00761A56">
      <w:pPr>
        <w:pStyle w:val="phlistitemizedtitle"/>
      </w:pPr>
      <w:r>
        <w:t>Чтобы загрузить справочники из ФРНСИ, выполните следующие действия:</w:t>
      </w:r>
    </w:p>
    <w:p w14:paraId="5DEC4D07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Добавление справочников». Откроется форма загрузки справочников;</w:t>
      </w:r>
    </w:p>
    <w:p w14:paraId="4D53FE67" w14:textId="3CD0A614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значение «</w:t>
      </w:r>
      <w:hyperlink r:id="rId115" w:history="1">
        <w:r>
          <w:rPr>
            <w:rStyle w:val="af1"/>
          </w:rPr>
          <w:t>nsi.rosminzdrav.ru</w:t>
        </w:r>
      </w:hyperlink>
      <w:r>
        <w:t>» из выпадающего списка в поле «Источник загрузки»;</w:t>
      </w:r>
    </w:p>
    <w:p w14:paraId="2A538EBC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при необходимости введите токен пользователя в поле «Идентификатор пользователя НСИ»;</w:t>
      </w:r>
    </w:p>
    <w:p w14:paraId="6297898D" w14:textId="77777777" w:rsidR="00EA3676" w:rsidRDefault="00EA3676" w:rsidP="00761A56">
      <w:pPr>
        <w:pStyle w:val="phnormal"/>
      </w:pPr>
      <w:r>
        <w:rPr>
          <w:b/>
        </w:rPr>
        <w:t xml:space="preserve">Примечание – </w:t>
      </w:r>
      <w:r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6A84DC75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«Загрузить». В результате в блоке «Добавление справочников НСИ» отобразится перечень справочников реестра ФРНСИ;</w:t>
      </w:r>
    </w:p>
    <w:p w14:paraId="060A6679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найдите требуемый справочник по OID в блоке «Добавление справочников НСИ» и выберите пункт контекстного меню «Установить раздел». Откроется окно установки раздела;</w:t>
      </w:r>
    </w:p>
    <w:p w14:paraId="5809EDFF" w14:textId="1548632A" w:rsidR="00EA3676" w:rsidRDefault="00EA3676" w:rsidP="00E3126A">
      <w:pPr>
        <w:pStyle w:val="phlistitemized1"/>
        <w:numPr>
          <w:ilvl w:val="0"/>
          <w:numId w:val="23"/>
        </w:numPr>
      </w:pPr>
      <w:r>
        <w:t xml:space="preserve">укажите в поле «Раздел» код раздела, соответствующий справочнику ФРНСИ. Нужное значение выбирается из справочника «Системы: разделы» с помощью кнопки </w:t>
      </w:r>
      <w:r>
        <w:rPr>
          <w:noProof/>
          <w:lang w:eastAsia="ru-RU"/>
        </w:rPr>
        <w:drawing>
          <wp:inline distT="0" distB="0" distL="0" distR="0" wp14:anchorId="112537D6" wp14:editId="1D605FD0">
            <wp:extent cx="211455" cy="198120"/>
            <wp:effectExtent l="19050" t="19050" r="17145" b="11430"/>
            <wp:docPr id="24" name="Рисунок 24" descr="_scroll_external/attachments/image2020-10-21_12-10-12-cbcfc8f2367c008eab83f1f8aaaaa1f474561ec437d6d16522eec283ccfed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_scroll_external/attachments/image2020-10-21_12-10-12-cbcfc8f2367c008eab83f1f8aaaaa1f474561ec437d6d16522eec283ccfed22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0FFC38C4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«ОК»;</w:t>
      </w:r>
    </w:p>
    <w:p w14:paraId="5A1A649C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в списке справочник ФРНСИ с установленным разделом и выберите пункт контекстного меню «Загрузить версии».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4192915C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снова выберите в списке справочник ФРНСИ с установленным разделом и загруженными версиями и выберите пункт контекстного меню «Загрузить содержимое». Если у справочника более одной версии, откроется окно для выбора версии справочника;</w:t>
      </w:r>
    </w:p>
    <w:p w14:paraId="2EDF4459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lastRenderedPageBreak/>
        <w:t>установите флажок напротив необходимой версии и нажмите на кнопку «Ок». Содержимое справочника ФРНСИ загрузится в выбранный раздел МИС. По окончанию загрузки справочника Система отобразит информационное сообщение – закройте его.</w:t>
      </w:r>
    </w:p>
    <w:p w14:paraId="464DE093" w14:textId="77777777" w:rsidR="00EA3676" w:rsidRDefault="00EA3676" w:rsidP="00E034C4">
      <w:pPr>
        <w:pStyle w:val="5"/>
      </w:pPr>
      <w:r>
        <w:t>Сопоставление справочников МИС и ФРНСИ</w:t>
      </w:r>
    </w:p>
    <w:p w14:paraId="34AD43DD" w14:textId="77777777" w:rsidR="00EA3676" w:rsidRDefault="00EA3676" w:rsidP="00761A56">
      <w:pPr>
        <w:pStyle w:val="phlistitemizedtitle"/>
      </w:pPr>
      <w:r>
        <w:t>Чтобы сопоставить значения справочников ФРНСИ и МИС, выполните следующие действия:</w:t>
      </w:r>
    </w:p>
    <w:p w14:paraId="761154AA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Связь со справочниками МИС». Откроется форма сопоставления значений справочников;</w:t>
      </w:r>
    </w:p>
    <w:p w14:paraId="11EA06BB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укажите в поле «Справочник НСИ» требуемый справочник ФРНСИ. В блоке «Справочник НСИ» отобразится содержимое выбранного справочника;</w:t>
      </w:r>
    </w:p>
    <w:p w14:paraId="5A10E8E8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укажите в поле «Раздел МИС» сопоставляемый справочник МИС. В блоке «Значения раздела МИС» отобразится содержимое выбранного справочника;</w:t>
      </w:r>
    </w:p>
    <w:p w14:paraId="55C3F63B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сопоставьте значения выбранных справочников следующим образом:</w:t>
      </w:r>
    </w:p>
    <w:p w14:paraId="59CA0921" w14:textId="77777777" w:rsidR="00EA3676" w:rsidRDefault="00EA3676" w:rsidP="002E4BE6">
      <w:pPr>
        <w:pStyle w:val="phlistitemized2"/>
      </w:pPr>
      <w:r>
        <w:t>выберите в списке значение федерального справочника;</w:t>
      </w:r>
    </w:p>
    <w:p w14:paraId="36CD0CB5" w14:textId="77777777" w:rsidR="00EA3676" w:rsidRDefault="00EA3676" w:rsidP="002E4BE6">
      <w:pPr>
        <w:pStyle w:val="phlistitemized2"/>
      </w:pPr>
      <w:r>
        <w:t>выберите в списке значение справочника МИС и выберите пункт контекстного меню «Добавить связь со справочником НСИ». Выбранные значения справочников будут сопоставлены.</w:t>
      </w:r>
    </w:p>
    <w:p w14:paraId="736D4DCC" w14:textId="77777777" w:rsidR="00EA3676" w:rsidRDefault="00EA3676" w:rsidP="00E034C4"/>
    <w:p w14:paraId="434E8757" w14:textId="77777777" w:rsidR="00EA3676" w:rsidRDefault="00EA3676" w:rsidP="00761A56">
      <w:pPr>
        <w:pStyle w:val="4"/>
      </w:pPr>
      <w:bookmarkStart w:id="431" w:name="_Toc119335775"/>
      <w:bookmarkStart w:id="432" w:name="scroll-bookmark-99"/>
      <w:r>
        <w:t>Настройка вида документа</w:t>
      </w:r>
      <w:bookmarkEnd w:id="430"/>
      <w:bookmarkEnd w:id="431"/>
      <w:bookmarkEnd w:id="432"/>
    </w:p>
    <w:p w14:paraId="36AAF4BD" w14:textId="77777777" w:rsidR="00EA3676" w:rsidRDefault="00EA3676" w:rsidP="00761A56">
      <w:pPr>
        <w:pStyle w:val="phnormal"/>
      </w:pPr>
      <w:r>
        <w:t>Необходимо проверить наличие вида документа «Протокол лабораторного исследования (CDA) Редакция 2» в дополнительном словаре «Вид документа».</w:t>
      </w:r>
    </w:p>
    <w:p w14:paraId="577BD239" w14:textId="77777777" w:rsidR="00EA3676" w:rsidRDefault="00EA3676" w:rsidP="00761A56">
      <w:pPr>
        <w:pStyle w:val="phlistitemizedtitle"/>
      </w:pPr>
      <w:r>
        <w:t>Для проверки и настройки вида документа выполните следующие действия:</w:t>
      </w:r>
    </w:p>
    <w:p w14:paraId="443CAD33" w14:textId="7A1C80FB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пункт главного меню «Словари/ Дополнительные словари». Отобразится форма настройки дополнительных словарей (</w:t>
      </w:r>
      <w:r>
        <w:fldChar w:fldCharType="begin"/>
      </w:r>
      <w:r>
        <w:instrText xml:space="preserve"> REF _Ref119148586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115</w:t>
      </w:r>
      <w:r>
        <w:fldChar w:fldCharType="end"/>
      </w:r>
      <w:r>
        <w:t>);</w:t>
      </w:r>
    </w:p>
    <w:p w14:paraId="66CD44DB" w14:textId="56844D30" w:rsidR="00EA3676" w:rsidRDefault="00EA3676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5BDBB726" wp14:editId="5335EAFA">
            <wp:extent cx="6298565" cy="2183765"/>
            <wp:effectExtent l="19050" t="19050" r="26035" b="26035"/>
            <wp:docPr id="23" name="Рисунок 23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82" descr="Форма настройки дополнительных словарей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1837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D782C3" w14:textId="4436F472" w:rsidR="00EA3676" w:rsidRDefault="00EA3676" w:rsidP="00761A56">
      <w:pPr>
        <w:pStyle w:val="phfiguretitle"/>
      </w:pPr>
      <w:bookmarkStart w:id="433" w:name="_Ref119148586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115</w:t>
      </w:r>
      <w:r>
        <w:fldChar w:fldCharType="end"/>
      </w:r>
      <w:bookmarkEnd w:id="433"/>
      <w:r>
        <w:t xml:space="preserve"> – Форма настройки дополнительных словарей</w:t>
      </w:r>
    </w:p>
    <w:p w14:paraId="45C060AF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найдите словарь «Вид документа» и перейдите к блоку «Дополнительные словари: значения»;</w:t>
      </w:r>
    </w:p>
    <w:p w14:paraId="0049FE82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проверьте в списке наличие вида документа «Протокол лабораторного исследования (CDA) Редакция 2»:</w:t>
      </w:r>
    </w:p>
    <w:p w14:paraId="31B5680A" w14:textId="3F7A2D55" w:rsidR="00EA3676" w:rsidRDefault="00EA3676" w:rsidP="002E4BE6">
      <w:pPr>
        <w:pStyle w:val="phlistitemized2"/>
      </w:pPr>
      <w:r>
        <w:t>если вид документа отсутствует в словаре, то выберите пункт контекстного меню «Добавить». Откроется окно добавления вида документа, в котором заполните поля согласно приведенной ниже таблице (</w:t>
      </w:r>
      <w:r>
        <w:fldChar w:fldCharType="begin"/>
      </w:r>
      <w:r>
        <w:instrText xml:space="preserve"> REF _Ref119148603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90</w:t>
      </w:r>
      <w:r>
        <w:fldChar w:fldCharType="end"/>
      </w:r>
      <w:r>
        <w:t>);</w:t>
      </w:r>
    </w:p>
    <w:p w14:paraId="176524EC" w14:textId="77777777" w:rsidR="00EA3676" w:rsidRDefault="00EA3676" w:rsidP="002E4BE6">
      <w:pPr>
        <w:pStyle w:val="phlistitemized2"/>
      </w:pPr>
      <w:r>
        <w:t>если вид документа уже создан, то выберите пункт контекстного меню «Редактировать» для проверки его параметров.</w:t>
      </w:r>
    </w:p>
    <w:p w14:paraId="1E463912" w14:textId="089EB705" w:rsidR="00EA3676" w:rsidRDefault="00EA3676" w:rsidP="00761A56">
      <w:pPr>
        <w:pStyle w:val="phtabletitle"/>
      </w:pPr>
      <w:bookmarkStart w:id="434" w:name="_Ref119148603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90</w:t>
      </w:r>
      <w:r>
        <w:fldChar w:fldCharType="end"/>
      </w:r>
      <w:bookmarkEnd w:id="434"/>
      <w:r>
        <w:t xml:space="preserve"> – Параметры вида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074"/>
        <w:gridCol w:w="8114"/>
      </w:tblGrid>
      <w:tr w:rsidR="00EA3676" w14:paraId="581F2B63" w14:textId="77777777" w:rsidTr="00EA3676">
        <w:trPr>
          <w:tblHeader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1805" w14:textId="77777777" w:rsidR="00EA3676" w:rsidRDefault="00EA3676" w:rsidP="00761A56">
            <w:pPr>
              <w:pStyle w:val="phtablecolcaption"/>
            </w:pPr>
            <w:r>
              <w:t>Поле</w:t>
            </w:r>
          </w:p>
        </w:tc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E3F4C" w14:textId="77777777" w:rsidR="00EA3676" w:rsidRDefault="00EA3676" w:rsidP="00761A56">
            <w:pPr>
              <w:pStyle w:val="phtablecolcaption"/>
            </w:pPr>
            <w:r>
              <w:t>Значение</w:t>
            </w:r>
          </w:p>
        </w:tc>
      </w:tr>
      <w:tr w:rsidR="00EA3676" w14:paraId="64717373" w14:textId="77777777" w:rsidTr="00EA3676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05A91" w14:textId="77777777" w:rsidR="00EA3676" w:rsidRDefault="00EA3676" w:rsidP="00761A56">
            <w:pPr>
              <w:pStyle w:val="phtablecellleft"/>
            </w:pPr>
            <w:r>
              <w:t>Значение</w:t>
            </w:r>
          </w:p>
        </w:tc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F5234" w14:textId="77777777" w:rsidR="00EA3676" w:rsidRDefault="00EA3676" w:rsidP="00761A56">
            <w:pPr>
              <w:pStyle w:val="phtablecellleft"/>
            </w:pPr>
            <w:r>
              <w:t>17</w:t>
            </w:r>
          </w:p>
        </w:tc>
      </w:tr>
      <w:tr w:rsidR="00EA3676" w14:paraId="42CF3A07" w14:textId="77777777" w:rsidTr="00EA3676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6E575" w14:textId="77777777" w:rsidR="00EA3676" w:rsidRDefault="00EA3676" w:rsidP="00761A56">
            <w:pPr>
              <w:pStyle w:val="phtablecellleft"/>
            </w:pPr>
            <w:r>
              <w:t>Примечание</w:t>
            </w:r>
          </w:p>
        </w:tc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D9BCF" w14:textId="77777777" w:rsidR="00EA3676" w:rsidRDefault="00EA3676" w:rsidP="00761A56">
            <w:pPr>
              <w:pStyle w:val="phtablecellleft"/>
            </w:pPr>
            <w:r>
              <w:t>Протокол лабораторного исследования (CDA) Редакция 2</w:t>
            </w:r>
          </w:p>
        </w:tc>
      </w:tr>
    </w:tbl>
    <w:p w14:paraId="22F1F29D" w14:textId="77777777" w:rsidR="00EA3676" w:rsidRDefault="00EA3676" w:rsidP="00761A56">
      <w:pPr>
        <w:pStyle w:val="phnormal"/>
      </w:pPr>
      <w:bookmarkStart w:id="435" w:name="_Toc118569106"/>
    </w:p>
    <w:p w14:paraId="36F5433B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Код и наименование вида документа заполняются согласно справочнику ФРНСИ 1.2.643.5.1.13.13.11.1520 «Регистрируемые электронные медицинские документы».</w:t>
      </w:r>
    </w:p>
    <w:p w14:paraId="75900208" w14:textId="77777777" w:rsidR="00EA3676" w:rsidRDefault="00EA3676" w:rsidP="00761A56">
      <w:pPr>
        <w:pStyle w:val="4"/>
      </w:pPr>
      <w:bookmarkStart w:id="436" w:name="_Toc119335777"/>
      <w:bookmarkStart w:id="437" w:name="_Toc118569107"/>
      <w:bookmarkStart w:id="438" w:name="scroll-bookmark-101"/>
      <w:bookmarkEnd w:id="435"/>
      <w:r>
        <w:t>Настройка типа подписываемого документа</w:t>
      </w:r>
      <w:bookmarkEnd w:id="436"/>
      <w:bookmarkEnd w:id="437"/>
      <w:bookmarkEnd w:id="438"/>
    </w:p>
    <w:p w14:paraId="30AAE1A5" w14:textId="77777777" w:rsidR="00EA3676" w:rsidRDefault="00EA3676" w:rsidP="00761A56">
      <w:pPr>
        <w:pStyle w:val="phnormal"/>
      </w:pPr>
      <w:r>
        <w:t>Необходимо проверить наличие документа «Протокол лабораторного исследования» в словаре «Типы подписываемых документов» (EHR_TYPES) и, в случае отсутствия, добавить его в словарь.</w:t>
      </w:r>
    </w:p>
    <w:p w14:paraId="269F50C8" w14:textId="5D7C5ECA" w:rsidR="00EA3676" w:rsidRDefault="00EA3676" w:rsidP="00761A56">
      <w:pPr>
        <w:pStyle w:val="phnormal"/>
      </w:pPr>
      <w:r>
        <w:t xml:space="preserve">Для проверки и добавления типа подписываемого документа выполните действия, описанные в п. </w:t>
      </w:r>
      <w:r>
        <w:fldChar w:fldCharType="begin"/>
      </w:r>
      <w:r>
        <w:instrText xml:space="preserve"> REF _Ref118563974 \r \h </w:instrText>
      </w:r>
      <w:r>
        <w:fldChar w:fldCharType="separate"/>
      </w:r>
      <w:r w:rsidR="00DE36C7">
        <w:t>2.10</w:t>
      </w:r>
      <w:r>
        <w:fldChar w:fldCharType="end"/>
      </w:r>
      <w:r>
        <w:t>.</w:t>
      </w:r>
    </w:p>
    <w:p w14:paraId="48EADA54" w14:textId="44D29D39" w:rsidR="00EA3676" w:rsidRDefault="00EA3676" w:rsidP="00761A56">
      <w:pPr>
        <w:pStyle w:val="phnormal"/>
      </w:pPr>
      <w:r>
        <w:t>Параметры типа подписываемого документа представлены в таблице ниже (</w:t>
      </w:r>
      <w:r>
        <w:fldChar w:fldCharType="begin"/>
      </w:r>
      <w:r>
        <w:instrText xml:space="preserve"> REF _Ref119079211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91</w:t>
      </w:r>
      <w:r>
        <w:fldChar w:fldCharType="end"/>
      </w:r>
      <w:r>
        <w:t>).</w:t>
      </w:r>
    </w:p>
    <w:p w14:paraId="74C6A1E7" w14:textId="46E3E90D" w:rsidR="00EA3676" w:rsidRDefault="00EA3676" w:rsidP="00761A56">
      <w:pPr>
        <w:pStyle w:val="phtabletitle"/>
      </w:pPr>
      <w:bookmarkStart w:id="439" w:name="_Ref119079211"/>
      <w:r>
        <w:lastRenderedPageBreak/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91</w:t>
      </w:r>
      <w:r>
        <w:fldChar w:fldCharType="end"/>
      </w:r>
      <w:bookmarkEnd w:id="439"/>
      <w:r>
        <w:t xml:space="preserve"> – Параметры типа подписываемого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840"/>
        <w:gridCol w:w="8348"/>
      </w:tblGrid>
      <w:tr w:rsidR="00EA3676" w14:paraId="4E1C9E2A" w14:textId="77777777" w:rsidTr="00EA3676">
        <w:trPr>
          <w:tblHeader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0F83" w14:textId="77777777" w:rsidR="00EA3676" w:rsidRDefault="00EA3676" w:rsidP="00761A56">
            <w:pPr>
              <w:pStyle w:val="phtablecolcaption"/>
            </w:pPr>
            <w:bookmarkStart w:id="440" w:name="scroll-bookmark-102"/>
            <w:r>
              <w:t>Поле</w:t>
            </w:r>
            <w:bookmarkEnd w:id="440"/>
          </w:p>
        </w:tc>
        <w:tc>
          <w:tcPr>
            <w:tcW w:w="4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5B9FA" w14:textId="77777777" w:rsidR="00EA3676" w:rsidRDefault="00EA3676" w:rsidP="00761A56">
            <w:pPr>
              <w:pStyle w:val="phtablecolcaption"/>
            </w:pPr>
            <w:r>
              <w:t>Значение</w:t>
            </w:r>
          </w:p>
        </w:tc>
      </w:tr>
      <w:tr w:rsidR="00EA3676" w14:paraId="1EA4B888" w14:textId="77777777" w:rsidTr="00EA3676"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82DB" w14:textId="77777777" w:rsidR="00EA3676" w:rsidRDefault="00EA3676" w:rsidP="00761A56">
            <w:pPr>
              <w:pStyle w:val="phtablecellleft"/>
            </w:pPr>
            <w:r>
              <w:t>ID</w:t>
            </w:r>
          </w:p>
        </w:tc>
        <w:tc>
          <w:tcPr>
            <w:tcW w:w="4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4DDFB" w14:textId="77777777" w:rsidR="00EA3676" w:rsidRDefault="00EA3676" w:rsidP="00761A56">
            <w:pPr>
              <w:pStyle w:val="phtablecellleft"/>
            </w:pPr>
            <w:r>
              <w:t>6</w:t>
            </w:r>
          </w:p>
        </w:tc>
      </w:tr>
      <w:tr w:rsidR="00EA3676" w14:paraId="688C5770" w14:textId="77777777" w:rsidTr="00EA3676"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04C9" w14:textId="77777777" w:rsidR="00EA3676" w:rsidRDefault="00EA3676" w:rsidP="00761A56">
            <w:pPr>
              <w:pStyle w:val="phtablecellleft"/>
            </w:pPr>
            <w:r>
              <w:t>Код</w:t>
            </w:r>
          </w:p>
        </w:tc>
        <w:tc>
          <w:tcPr>
            <w:tcW w:w="4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6284" w14:textId="77777777" w:rsidR="00EA3676" w:rsidRDefault="00EA3676" w:rsidP="00761A56">
            <w:pPr>
              <w:pStyle w:val="phtablecellleft"/>
            </w:pPr>
            <w:r>
              <w:t>7</w:t>
            </w:r>
          </w:p>
        </w:tc>
      </w:tr>
      <w:tr w:rsidR="00EA3676" w14:paraId="7CF19988" w14:textId="77777777" w:rsidTr="00EA3676"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35CB2" w14:textId="77777777" w:rsidR="00EA3676" w:rsidRDefault="00EA3676" w:rsidP="00761A56">
            <w:pPr>
              <w:pStyle w:val="phtablecellleft"/>
            </w:pPr>
            <w:r>
              <w:t>Наименование</w:t>
            </w:r>
          </w:p>
        </w:tc>
        <w:tc>
          <w:tcPr>
            <w:tcW w:w="4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7FFE9" w14:textId="77777777" w:rsidR="00EA3676" w:rsidRDefault="00EA3676" w:rsidP="00761A56">
            <w:pPr>
              <w:pStyle w:val="phtablecellleft"/>
            </w:pPr>
            <w:r>
              <w:t>Протокол лабораторного исследования</w:t>
            </w:r>
          </w:p>
        </w:tc>
      </w:tr>
      <w:tr w:rsidR="00EA3676" w14:paraId="045BB23C" w14:textId="77777777" w:rsidTr="00EA3676"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BFB67" w14:textId="77777777" w:rsidR="00EA3676" w:rsidRDefault="00EA3676" w:rsidP="00761A56">
            <w:pPr>
              <w:pStyle w:val="phtablecellleft"/>
            </w:pPr>
            <w:r>
              <w:t>Описание</w:t>
            </w:r>
          </w:p>
        </w:tc>
        <w:tc>
          <w:tcPr>
            <w:tcW w:w="4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88825" w14:textId="77777777" w:rsidR="00EA3676" w:rsidRDefault="00EA3676" w:rsidP="00761A56">
            <w:pPr>
              <w:pStyle w:val="phtablecellleft"/>
            </w:pPr>
            <w:r>
              <w:t>СЭМД Протокол лабораторного исследования</w:t>
            </w:r>
          </w:p>
        </w:tc>
      </w:tr>
      <w:tr w:rsidR="00EA3676" w14:paraId="101364D0" w14:textId="77777777" w:rsidTr="00EA3676"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6384" w14:textId="77777777" w:rsidR="00EA3676" w:rsidRDefault="00EA3676" w:rsidP="00761A56">
            <w:pPr>
              <w:pStyle w:val="phtablecellleft"/>
            </w:pPr>
            <w:r>
              <w:t>Код отчета</w:t>
            </w:r>
          </w:p>
        </w:tc>
        <w:tc>
          <w:tcPr>
            <w:tcW w:w="4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38FE1" w14:textId="77777777" w:rsidR="00EA3676" w:rsidRDefault="00EA3676" w:rsidP="00761A56">
            <w:pPr>
              <w:pStyle w:val="phtablecellleft"/>
            </w:pPr>
            <w:r>
              <w:t>Код созданного ранее отчета, содержащего настройки подписания СЭМД «Протокол лабораторного исследования» (например, «LIS_CDA»)</w:t>
            </w:r>
          </w:p>
        </w:tc>
      </w:tr>
      <w:tr w:rsidR="00EA3676" w14:paraId="25B99C85" w14:textId="77777777" w:rsidTr="00EA3676"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2A45" w14:textId="77777777" w:rsidR="00EA3676" w:rsidRDefault="00EA3676" w:rsidP="00761A56">
            <w:pPr>
              <w:pStyle w:val="phtablecellleft"/>
            </w:pPr>
            <w:r>
              <w:t>Код СМС в ВИМИС</w:t>
            </w:r>
          </w:p>
        </w:tc>
        <w:tc>
          <w:tcPr>
            <w:tcW w:w="4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58771" w14:textId="77777777" w:rsidR="00EA3676" w:rsidRDefault="00EA3676" w:rsidP="00761A56">
            <w:pPr>
              <w:pStyle w:val="phtablecellleft"/>
            </w:pPr>
            <w:r>
              <w:t>SMSV3</w:t>
            </w:r>
          </w:p>
        </w:tc>
      </w:tr>
    </w:tbl>
    <w:p w14:paraId="5CB66312" w14:textId="77777777" w:rsidR="00EA3676" w:rsidRDefault="00EA3676" w:rsidP="00761A56">
      <w:pPr>
        <w:pStyle w:val="phnormal"/>
      </w:pPr>
    </w:p>
    <w:p w14:paraId="7E397462" w14:textId="40363573" w:rsidR="00EA3676" w:rsidRP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Код и наименование типа документа заполняются согласно справочнику ФРНСИ 1.2.643.5.1.13.13.11.1522 «Виды медицинской документации».</w:t>
      </w:r>
    </w:p>
    <w:p w14:paraId="2F858F42" w14:textId="6AEFB10A" w:rsidR="00CE0012" w:rsidRDefault="00CE0012" w:rsidP="00761A56">
      <w:pPr>
        <w:pStyle w:val="31"/>
      </w:pPr>
      <w:bookmarkStart w:id="441" w:name="_Toc122531064"/>
      <w:r w:rsidRPr="00EA3676">
        <w:t>Настройки для формирования СЭМД «</w:t>
      </w:r>
      <w:r w:rsidR="00EA3676">
        <w:t>Направление на консультацию и во вспомогательные кабинеты</w:t>
      </w:r>
      <w:r w:rsidRPr="00EA3676">
        <w:t>»</w:t>
      </w:r>
      <w:bookmarkEnd w:id="441"/>
    </w:p>
    <w:p w14:paraId="1464F00D" w14:textId="77777777" w:rsidR="00EA3676" w:rsidRDefault="00EA3676" w:rsidP="00761A56">
      <w:pPr>
        <w:pStyle w:val="4"/>
      </w:pPr>
      <w:bookmarkStart w:id="442" w:name="_Toc119335763"/>
      <w:bookmarkStart w:id="443" w:name="_Toc118569093"/>
      <w:bookmarkStart w:id="444" w:name="scroll-bookmark-85"/>
      <w:r>
        <w:rPr>
          <w:b w:val="0"/>
          <w:bCs w:val="0"/>
        </w:rPr>
        <w:t>Настройка справочников ФРНСИ</w:t>
      </w:r>
      <w:bookmarkEnd w:id="442"/>
      <w:bookmarkEnd w:id="443"/>
      <w:bookmarkEnd w:id="444"/>
    </w:p>
    <w:p w14:paraId="7F59D6B8" w14:textId="331FFDCF" w:rsidR="00EA3676" w:rsidRDefault="00EA3676" w:rsidP="00761A56">
      <w:pPr>
        <w:pStyle w:val="phnormal"/>
      </w:pPr>
      <w:r>
        <w:t>Для корректного формирования СЭМД «Направление на госпитализацию, восстановительное лечение, обследование, консультацию» необходимо загрузить в Систему справочники ФРНСИ и связать их с разделами МИС согласно приведенной ниже таблице (</w:t>
      </w:r>
      <w:r>
        <w:fldChar w:fldCharType="begin"/>
      </w:r>
      <w:r>
        <w:instrText xml:space="preserve"> REF _Ref119062315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92</w:t>
      </w:r>
      <w:r>
        <w:fldChar w:fldCharType="end"/>
      </w:r>
      <w:r>
        <w:t>).</w:t>
      </w:r>
    </w:p>
    <w:p w14:paraId="348F534C" w14:textId="10D1F800" w:rsidR="00EA3676" w:rsidRDefault="00EA3676" w:rsidP="00761A56">
      <w:pPr>
        <w:pStyle w:val="phtabletitle"/>
      </w:pPr>
      <w:bookmarkStart w:id="445" w:name="_Ref119062315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92</w:t>
      </w:r>
      <w:r>
        <w:fldChar w:fldCharType="end"/>
      </w:r>
      <w:bookmarkEnd w:id="445"/>
      <w:r>
        <w:t xml:space="preserve"> – Сопоставление справочников ФРНСИ и МИС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408"/>
        <w:gridCol w:w="3087"/>
        <w:gridCol w:w="2802"/>
        <w:gridCol w:w="1891"/>
      </w:tblGrid>
      <w:tr w:rsidR="00EA3676" w14:paraId="6A537BAD" w14:textId="77777777" w:rsidTr="00EA3676">
        <w:trPr>
          <w:tblHeader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B4739" w14:textId="77777777" w:rsidR="00EA3676" w:rsidRDefault="00EA3676" w:rsidP="00761A56">
            <w:pPr>
              <w:pStyle w:val="phtablecolcaption"/>
            </w:pPr>
            <w:r>
              <w:t>OID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53E4" w14:textId="77777777" w:rsidR="00EA3676" w:rsidRDefault="00EA3676" w:rsidP="00761A56">
            <w:pPr>
              <w:pStyle w:val="phtablecolcaption"/>
            </w:pPr>
            <w:r>
              <w:t>Наименование справочника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700D0" w14:textId="77777777" w:rsidR="00EA3676" w:rsidRDefault="00EA3676" w:rsidP="00761A56">
            <w:pPr>
              <w:pStyle w:val="phtablecolcaption"/>
            </w:pPr>
            <w:r>
              <w:t>Раздел НСИ в МИС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6DAC4" w14:textId="77777777" w:rsidR="00EA3676" w:rsidRDefault="00EA3676" w:rsidP="00761A56">
            <w:pPr>
              <w:pStyle w:val="phtablecolcaption"/>
            </w:pPr>
            <w:r>
              <w:t>Связываемый раздел в МИС</w:t>
            </w:r>
          </w:p>
        </w:tc>
      </w:tr>
      <w:tr w:rsidR="00EA3676" w14:paraId="573C6DB3" w14:textId="77777777" w:rsidTr="00EA3676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90F6" w14:textId="77777777" w:rsidR="00EA3676" w:rsidRDefault="00EA3676" w:rsidP="00761A56">
            <w:pPr>
              <w:pStyle w:val="phtablecellleft"/>
            </w:pPr>
            <w:r>
              <w:t>1.2.643.5.1.13.13.99.2.797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20389" w14:textId="77777777" w:rsidR="00EA3676" w:rsidRDefault="00EA3676" w:rsidP="00761A56">
            <w:pPr>
              <w:pStyle w:val="phtablecellleft"/>
            </w:pPr>
            <w:r>
              <w:t>Типы консультаций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E7443" w14:textId="77777777" w:rsidR="00EA3676" w:rsidRDefault="00EA3676" w:rsidP="00761A56">
            <w:pPr>
              <w:pStyle w:val="phtablecellleft"/>
            </w:pPr>
            <w:r>
              <w:t>FN_TYPES_CONS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F11D9" w14:textId="77777777" w:rsidR="00EA3676" w:rsidRDefault="00EA3676" w:rsidP="00761A56">
            <w:pPr>
              <w:pStyle w:val="phtablecellleft"/>
            </w:pPr>
            <w:r>
              <w:t>SERVICES</w:t>
            </w:r>
          </w:p>
        </w:tc>
      </w:tr>
      <w:tr w:rsidR="00EA3676" w14:paraId="121B08AA" w14:textId="77777777" w:rsidTr="00EA3676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94AE3" w14:textId="77777777" w:rsidR="00EA3676" w:rsidRDefault="00EA3676" w:rsidP="00761A56">
            <w:pPr>
              <w:pStyle w:val="phtablecellleft"/>
            </w:pPr>
            <w:r>
              <w:t>1.2.643.5.1.13.13.11.1471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BEA8" w14:textId="77777777" w:rsidR="00EA3676" w:rsidRDefault="00EA3676" w:rsidP="00761A56">
            <w:pPr>
              <w:pStyle w:val="phtablecellleft"/>
            </w:pPr>
            <w:r>
              <w:t>Федеральный справочник инструментальных диагностических исследований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04DA" w14:textId="77777777" w:rsidR="00EA3676" w:rsidRDefault="00EA3676" w:rsidP="00761A56">
            <w:pPr>
              <w:pStyle w:val="phtablecellleft"/>
            </w:pPr>
            <w:r>
              <w:t>FN_INST_DIAG_RESEARCH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0685" w14:textId="77777777" w:rsidR="00EA3676" w:rsidRDefault="00EA3676" w:rsidP="00761A56">
            <w:pPr>
              <w:pStyle w:val="phtablecellleft"/>
            </w:pPr>
            <w:r>
              <w:t>SERVICES</w:t>
            </w:r>
          </w:p>
        </w:tc>
      </w:tr>
      <w:tr w:rsidR="00EA3676" w14:paraId="3EF1C5ED" w14:textId="77777777" w:rsidTr="00EA3676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82E43" w14:textId="77777777" w:rsidR="00EA3676" w:rsidRDefault="00EA3676" w:rsidP="00761A56">
            <w:pPr>
              <w:pStyle w:val="phtablecellleft"/>
            </w:pPr>
            <w:r>
              <w:t>1.2.643.5.1.13.13.99.2.13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8546" w14:textId="77777777" w:rsidR="00EA3676" w:rsidRDefault="00EA3676" w:rsidP="00761A56">
            <w:pPr>
              <w:pStyle w:val="phtablecellleft"/>
            </w:pPr>
            <w:r>
              <w:t>Типы лабораторных исследований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CAC77" w14:textId="77777777" w:rsidR="00EA3676" w:rsidRDefault="00EA3676" w:rsidP="00761A56">
            <w:pPr>
              <w:pStyle w:val="phtablecellleft"/>
            </w:pPr>
            <w:r>
              <w:t xml:space="preserve">FN_TYPES_LAB 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1297F" w14:textId="77777777" w:rsidR="00EA3676" w:rsidRDefault="00EA3676" w:rsidP="00761A56">
            <w:pPr>
              <w:pStyle w:val="phtablecellleft"/>
            </w:pPr>
            <w:r>
              <w:t>SERVICES</w:t>
            </w:r>
          </w:p>
        </w:tc>
      </w:tr>
    </w:tbl>
    <w:p w14:paraId="5C42F84D" w14:textId="77777777" w:rsidR="00EA3676" w:rsidRDefault="00EA3676" w:rsidP="00E034C4">
      <w:pPr>
        <w:pStyle w:val="5"/>
      </w:pPr>
      <w:bookmarkStart w:id="446" w:name="_Toc118569094"/>
      <w:r>
        <w:t>Загрузка справочников из ФРНСИ</w:t>
      </w:r>
    </w:p>
    <w:p w14:paraId="103C8EB2" w14:textId="77777777" w:rsidR="00EA3676" w:rsidRDefault="00EA3676" w:rsidP="00761A56">
      <w:pPr>
        <w:pStyle w:val="phlistitemizedtitle"/>
      </w:pPr>
      <w:r>
        <w:t>Чтобы загрузить справочники из ФРНСИ, выполните следующие действия:</w:t>
      </w:r>
    </w:p>
    <w:p w14:paraId="7E3B0BA4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Добавление справочников». Откроется форма загрузки справочников;</w:t>
      </w:r>
    </w:p>
    <w:p w14:paraId="3A3A8FA2" w14:textId="088D0111" w:rsidR="00EA3676" w:rsidRDefault="00EA3676" w:rsidP="00E3126A">
      <w:pPr>
        <w:pStyle w:val="phlistitemized1"/>
        <w:numPr>
          <w:ilvl w:val="0"/>
          <w:numId w:val="23"/>
        </w:numPr>
      </w:pPr>
      <w:r>
        <w:lastRenderedPageBreak/>
        <w:t>выберите значение «</w:t>
      </w:r>
      <w:hyperlink r:id="rId117" w:history="1">
        <w:r>
          <w:rPr>
            <w:rStyle w:val="af1"/>
          </w:rPr>
          <w:t>nsi.rosminzdrav.ru</w:t>
        </w:r>
      </w:hyperlink>
      <w:r>
        <w:t>» из выпадающего списка в поле «Источник загрузки»;</w:t>
      </w:r>
    </w:p>
    <w:p w14:paraId="73A519D5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при необходимости введите токен пользователя в поле «Идентификатор пользователя НСИ»;</w:t>
      </w:r>
    </w:p>
    <w:p w14:paraId="1FDCF45F" w14:textId="77777777" w:rsidR="00EA3676" w:rsidRDefault="00EA3676" w:rsidP="00761A56">
      <w:pPr>
        <w:pStyle w:val="phnormal"/>
      </w:pPr>
      <w:r>
        <w:rPr>
          <w:b/>
        </w:rPr>
        <w:t xml:space="preserve">Примечание – </w:t>
      </w:r>
      <w:r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7A979AE1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«Загрузить». В результате в блоке «Добавление справочников НСИ» отобразится перечень справочников реестра ФРНСИ;</w:t>
      </w:r>
    </w:p>
    <w:p w14:paraId="251D96B0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найдите требуемый справочник по OID в блоке «Добавление справочников НСИ» и выберите пункт контекстного меню «Установить раздел». Откроется окно установки раздела;</w:t>
      </w:r>
    </w:p>
    <w:p w14:paraId="7B2A959B" w14:textId="1D2A33AE" w:rsidR="00EA3676" w:rsidRDefault="00EA3676" w:rsidP="00E3126A">
      <w:pPr>
        <w:pStyle w:val="phlistitemized1"/>
        <w:numPr>
          <w:ilvl w:val="0"/>
          <w:numId w:val="23"/>
        </w:numPr>
      </w:pPr>
      <w:r>
        <w:t xml:space="preserve">укажите в поле «Раздел» код раздела, соответствующий справочнику ФРНСИ. Нужное значение выбирается из справочника «Системы: разделы» с помощью кнопки </w:t>
      </w:r>
      <w:r>
        <w:rPr>
          <w:noProof/>
          <w:lang w:eastAsia="ru-RU"/>
        </w:rPr>
        <w:drawing>
          <wp:inline distT="0" distB="0" distL="0" distR="0" wp14:anchorId="7D149C3F" wp14:editId="32024BFF">
            <wp:extent cx="211455" cy="198120"/>
            <wp:effectExtent l="19050" t="19050" r="17145" b="11430"/>
            <wp:docPr id="53" name="Рисунок 53" descr="_scroll_external/attachments/image2020-10-21_12-10-12-cbcfc8f2367c008eab83f1f8aaaaa1f474561ec437d6d16522eec283ccfed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_scroll_external/attachments/image2020-10-21_12-10-12-cbcfc8f2367c008eab83f1f8aaaaa1f474561ec437d6d16522eec283ccfed22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2BBA59F0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«ОК»;</w:t>
      </w:r>
    </w:p>
    <w:p w14:paraId="27192521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в списке справочник ФРНСИ с установленным разделом и выберите пункт контекстного меню «Загрузить версии».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0AB22DC5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снова выберите в списке справочник ФРНСИ с установленным разделом и загруженными версиями и выберите пункт контекстного меню «Загрузить содержимое». Если у справочника более одной версии, откроется окно для выбора версии справочника;</w:t>
      </w:r>
    </w:p>
    <w:p w14:paraId="70929CAE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установите флажок напротив необходимой версии и нажмите на кнопку «Ок». Содержимое справочника ФРНСИ загрузится в выбранный раздел МИС. По окончанию загрузки справочника Система отобразит информационное сообщение – закройте его.</w:t>
      </w:r>
    </w:p>
    <w:p w14:paraId="4391AF4E" w14:textId="77777777" w:rsidR="00EA3676" w:rsidRDefault="00EA3676" w:rsidP="00E034C4">
      <w:pPr>
        <w:pStyle w:val="5"/>
      </w:pPr>
      <w:r>
        <w:t>Сопоставление справочников МИС и ФРНСИ</w:t>
      </w:r>
    </w:p>
    <w:p w14:paraId="46FF12FC" w14:textId="77777777" w:rsidR="00EA3676" w:rsidRDefault="00EA3676" w:rsidP="00761A56">
      <w:pPr>
        <w:pStyle w:val="phlistitemizedtitle"/>
      </w:pPr>
      <w:r>
        <w:t>Чтобы сопоставить значения справочников ФРНСИ и МИС, выполните следующие действия:</w:t>
      </w:r>
    </w:p>
    <w:p w14:paraId="42882A9C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Связь со справочниками МИС». Откроется форма сопоставления значений справочников;</w:t>
      </w:r>
    </w:p>
    <w:p w14:paraId="7CD76D13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lastRenderedPageBreak/>
        <w:t>укажите в поле «Справочник НСИ» требуемый справочник ФРНСИ. В блоке «Справочник НСИ» отобразится содержимое выбранного справочника;</w:t>
      </w:r>
    </w:p>
    <w:p w14:paraId="6F8059E6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укажите в поле «Раздел МИС» сопоставляемый справочник МИС. В блоке «Значения раздела МИС» отобразится содержимое выбранного справочника;</w:t>
      </w:r>
    </w:p>
    <w:p w14:paraId="2A05D141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сопоставьте значения выбранных справочников следующим образом:</w:t>
      </w:r>
    </w:p>
    <w:p w14:paraId="3C397877" w14:textId="77777777" w:rsidR="00EA3676" w:rsidRDefault="00EA3676" w:rsidP="002E4BE6">
      <w:pPr>
        <w:pStyle w:val="phlistitemized2"/>
      </w:pPr>
      <w:r>
        <w:t>выберите в списке значение федерального справочника;</w:t>
      </w:r>
    </w:p>
    <w:p w14:paraId="03CF3C82" w14:textId="77777777" w:rsidR="00EA3676" w:rsidRDefault="00EA3676" w:rsidP="002E4BE6">
      <w:pPr>
        <w:pStyle w:val="phlistitemized2"/>
      </w:pPr>
      <w:r>
        <w:t>выберите в списке значение справочника МИС и выберите пункт контекстного меню «Добавить связь со справочником НСИ». Выбранные значения справочников будут сопоставлены.</w:t>
      </w:r>
    </w:p>
    <w:p w14:paraId="40510172" w14:textId="77777777" w:rsidR="00EA3676" w:rsidRDefault="00EA3676" w:rsidP="00761A56">
      <w:pPr>
        <w:pStyle w:val="4"/>
      </w:pPr>
      <w:bookmarkStart w:id="447" w:name="_Toc119335764"/>
      <w:bookmarkStart w:id="448" w:name="scroll-bookmark-82"/>
      <w:r>
        <w:rPr>
          <w:b w:val="0"/>
          <w:bCs w:val="0"/>
        </w:rPr>
        <w:t>Настройка вида документа</w:t>
      </w:r>
      <w:bookmarkEnd w:id="446"/>
      <w:bookmarkEnd w:id="447"/>
      <w:bookmarkEnd w:id="448"/>
    </w:p>
    <w:p w14:paraId="7EB1516B" w14:textId="77777777" w:rsidR="00EA3676" w:rsidRDefault="00EA3676" w:rsidP="00761A56">
      <w:pPr>
        <w:pStyle w:val="phnormal"/>
      </w:pPr>
      <w:r>
        <w:t>Необходимо настроить вид документа «Направление на консультацию и во вспомогательные кабинеты (CDA) Редакция 1» в дополнительном словаре «Вид документа».</w:t>
      </w:r>
    </w:p>
    <w:p w14:paraId="738D825C" w14:textId="77777777" w:rsidR="00EA3676" w:rsidRDefault="00EA3676" w:rsidP="00761A56">
      <w:pPr>
        <w:pStyle w:val="phlistitemizedtitle"/>
      </w:pPr>
      <w:r>
        <w:t>Для этого выполните следующие действия:</w:t>
      </w:r>
    </w:p>
    <w:p w14:paraId="16CEF371" w14:textId="2CF08D66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пункт главного меню «Словари/ Дополнительные словари». Отобразится форма настройки дополнительных словарей (</w:t>
      </w:r>
      <w:r>
        <w:fldChar w:fldCharType="begin"/>
      </w:r>
      <w:r>
        <w:instrText xml:space="preserve"> REF _Ref119148096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116</w:t>
      </w:r>
      <w:r>
        <w:fldChar w:fldCharType="end"/>
      </w:r>
      <w:r>
        <w:t>);</w:t>
      </w:r>
    </w:p>
    <w:p w14:paraId="1C5DFECF" w14:textId="5DF8530D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1ABB1F31" wp14:editId="602A9DE5">
            <wp:extent cx="6298565" cy="2190750"/>
            <wp:effectExtent l="19050" t="19050" r="26035" b="19050"/>
            <wp:docPr id="52" name="Рисунок 52" descr="_scroll_external/attachments/image2022-11-1_15-31-31-ff508377a41c79ee5e269a62334d8d22efe5170dfe3bf1ac187a9bf2f5374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66" descr="_scroll_external/attachments/image2022-11-1_15-31-31-ff508377a41c79ee5e269a62334d8d22efe5170dfe3bf1ac187a9bf2f53742b3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190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050CFC" w14:textId="06376282" w:rsidR="00EA3676" w:rsidRDefault="00EA3676" w:rsidP="00761A56">
      <w:pPr>
        <w:pStyle w:val="phfiguretitle"/>
      </w:pPr>
      <w:bookmarkStart w:id="449" w:name="_Ref11914809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116</w:t>
      </w:r>
      <w:r>
        <w:fldChar w:fldCharType="end"/>
      </w:r>
      <w:bookmarkEnd w:id="449"/>
      <w:r>
        <w:t xml:space="preserve"> – Форма настройки дополнительных словарей</w:t>
      </w:r>
    </w:p>
    <w:p w14:paraId="25D00BD2" w14:textId="5635D59A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к блоку «Дополнительные словари» и</w:t>
      </w:r>
      <w:r w:rsidR="000F7615">
        <w:t xml:space="preserve"> найдите словарь «Вид документа»</w:t>
      </w:r>
      <w:r>
        <w:t>, используя панель фильтрации;</w:t>
      </w:r>
    </w:p>
    <w:p w14:paraId="39623CD3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к блоку «Дополнительные словари: значения» и выберите пункт контекстного меню «Добавить». Откроется окно добавления вида документа;</w:t>
      </w:r>
    </w:p>
    <w:p w14:paraId="08C433B6" w14:textId="234C5A92" w:rsidR="00EA3676" w:rsidRDefault="00EA3676" w:rsidP="00E3126A">
      <w:pPr>
        <w:pStyle w:val="phlistitemized1"/>
        <w:numPr>
          <w:ilvl w:val="0"/>
          <w:numId w:val="23"/>
        </w:numPr>
      </w:pPr>
      <w:r>
        <w:t>заполните поля в открывшемся окне согласно приведенной ниже таблице (</w:t>
      </w:r>
      <w:r>
        <w:fldChar w:fldCharType="begin"/>
      </w:r>
      <w:r>
        <w:instrText xml:space="preserve"> REF _Ref119062349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93</w:t>
      </w:r>
      <w:r>
        <w:fldChar w:fldCharType="end"/>
      </w:r>
      <w:r>
        <w:t>);</w:t>
      </w:r>
    </w:p>
    <w:p w14:paraId="6A008469" w14:textId="48FC660F" w:rsidR="00EA3676" w:rsidRDefault="00EA3676" w:rsidP="00761A56">
      <w:pPr>
        <w:pStyle w:val="phtabletitle"/>
      </w:pPr>
      <w:bookmarkStart w:id="450" w:name="_Ref119062349"/>
      <w:r>
        <w:lastRenderedPageBreak/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93</w:t>
      </w:r>
      <w:r>
        <w:fldChar w:fldCharType="end"/>
      </w:r>
      <w:bookmarkEnd w:id="450"/>
      <w:r>
        <w:t xml:space="preserve"> – Параметры вида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274"/>
        <w:gridCol w:w="7914"/>
      </w:tblGrid>
      <w:tr w:rsidR="00EA3676" w14:paraId="122278EA" w14:textId="77777777" w:rsidTr="00EA3676">
        <w:trPr>
          <w:tblHeader/>
        </w:trPr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B24C" w14:textId="77777777" w:rsidR="00EA3676" w:rsidRDefault="00EA3676" w:rsidP="00761A56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D4A4" w14:textId="77777777" w:rsidR="00EA3676" w:rsidRDefault="00EA3676" w:rsidP="00761A56">
            <w:pPr>
              <w:pStyle w:val="phtablecolcaption"/>
            </w:pPr>
            <w:r>
              <w:t>Значение</w:t>
            </w:r>
          </w:p>
        </w:tc>
      </w:tr>
      <w:tr w:rsidR="00EA3676" w14:paraId="62755EF7" w14:textId="77777777" w:rsidTr="00EA3676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5A9C" w14:textId="77777777" w:rsidR="00EA3676" w:rsidRDefault="00EA3676" w:rsidP="00761A56">
            <w:pPr>
              <w:pStyle w:val="phtablecellleft"/>
            </w:pPr>
            <w:r>
              <w:t>Значение</w:t>
            </w: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F5F4" w14:textId="77777777" w:rsidR="00EA3676" w:rsidRDefault="00EA3676" w:rsidP="00761A56">
            <w:pPr>
              <w:pStyle w:val="phtablecellleft"/>
            </w:pPr>
            <w:r>
              <w:t>85</w:t>
            </w:r>
          </w:p>
        </w:tc>
      </w:tr>
      <w:tr w:rsidR="00EA3676" w14:paraId="32091B24" w14:textId="77777777" w:rsidTr="00EA3676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14F4" w14:textId="77777777" w:rsidR="00EA3676" w:rsidRDefault="00EA3676" w:rsidP="00761A56">
            <w:pPr>
              <w:pStyle w:val="phtablecellleft"/>
            </w:pPr>
            <w:r>
              <w:t>Примечание</w:t>
            </w: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5ABB4" w14:textId="77777777" w:rsidR="00EA3676" w:rsidRDefault="00EA3676" w:rsidP="00761A56">
            <w:pPr>
              <w:pStyle w:val="phtablecellleft"/>
            </w:pPr>
            <w:r>
              <w:t>Направление на консультацию и во вспомогательные кабинеты (CDA) Редакция 1</w:t>
            </w:r>
          </w:p>
        </w:tc>
      </w:tr>
    </w:tbl>
    <w:p w14:paraId="22630C92" w14:textId="77777777" w:rsidR="00EA3676" w:rsidRDefault="00EA3676" w:rsidP="00761A56">
      <w:pPr>
        <w:pStyle w:val="phnormal"/>
      </w:pPr>
    </w:p>
    <w:p w14:paraId="4CE6045F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Код и наименование вида документа заполняются согласно справочнику ФРНСИ 1.2.643.5.1.13.13.11.1520 «Регистрируемые электронные медицинские документы».</w:t>
      </w:r>
    </w:p>
    <w:p w14:paraId="2F42875B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«ОК» для сохранения внесенных данных. Добавленный вид документа отобразится в блоке «Дополнительные словари: значения».</w:t>
      </w:r>
    </w:p>
    <w:p w14:paraId="264F758B" w14:textId="77777777" w:rsidR="00EA3676" w:rsidRDefault="00EA3676" w:rsidP="00761A56">
      <w:pPr>
        <w:pStyle w:val="4"/>
      </w:pPr>
      <w:bookmarkStart w:id="451" w:name="_Toc119335765"/>
      <w:bookmarkStart w:id="452" w:name="_Toc118569095"/>
      <w:bookmarkStart w:id="453" w:name="scroll-bookmark-83"/>
      <w:r>
        <w:rPr>
          <w:b w:val="0"/>
          <w:bCs w:val="0"/>
        </w:rPr>
        <w:t>Настройка подписания СЭМД</w:t>
      </w:r>
      <w:bookmarkEnd w:id="451"/>
      <w:bookmarkEnd w:id="452"/>
      <w:bookmarkEnd w:id="453"/>
    </w:p>
    <w:p w14:paraId="515D13E9" w14:textId="77777777" w:rsidR="00EA3676" w:rsidRDefault="00EA3676" w:rsidP="00761A56">
      <w:pPr>
        <w:pStyle w:val="phnormal"/>
      </w:pPr>
      <w:r>
        <w:t>Для возможности подписания СЭМД «Направление на консультацию и во вспомогательные кабинеты» ЭП ответственных сотрудников необходимо создать пользовательский отчет, указав для него роли подписывающих сотрудников и связав его с видом документа.</w:t>
      </w:r>
    </w:p>
    <w:p w14:paraId="7AD1B73E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Отчет, хранящий настройки подписания СЭМД «Направление на консультацию и во вспомогательные кабинеты», настраивается только в одной МО.</w:t>
      </w:r>
    </w:p>
    <w:p w14:paraId="5A6FD16A" w14:textId="77777777" w:rsidR="00EA3676" w:rsidRDefault="00EA3676" w:rsidP="00761A56">
      <w:pPr>
        <w:pStyle w:val="phlistitemizedtitle"/>
      </w:pPr>
      <w:r>
        <w:t>Чтобы создать отчет, содержащий настройки подписания СЭМД, выполните следующие действия:</w:t>
      </w:r>
    </w:p>
    <w:p w14:paraId="0EC1AE25" w14:textId="72D33768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пункт главного меню «Система/ Настройка отчетов/ Пользовательские отчеты». Отобразится форма настройки пользовательских отчетов (</w:t>
      </w:r>
      <w:r>
        <w:fldChar w:fldCharType="begin"/>
      </w:r>
      <w:r>
        <w:instrText xml:space="preserve"> REF _Ref119062392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117</w:t>
      </w:r>
      <w:r>
        <w:fldChar w:fldCharType="end"/>
      </w:r>
      <w:r>
        <w:t>);</w:t>
      </w:r>
    </w:p>
    <w:p w14:paraId="374284BA" w14:textId="07595C10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17A8497C" wp14:editId="701C4393">
            <wp:extent cx="6298565" cy="2353945"/>
            <wp:effectExtent l="19050" t="19050" r="26035" b="27305"/>
            <wp:docPr id="51" name="Рисунок 51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67" descr="Форма настройки пользовательских отчетов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3539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EAB1C2" w14:textId="06A3FF7B" w:rsidR="00EA3676" w:rsidRDefault="00EA3676" w:rsidP="00761A56">
      <w:pPr>
        <w:pStyle w:val="phfiguretitle"/>
      </w:pPr>
      <w:bookmarkStart w:id="454" w:name="_Ref11906239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117</w:t>
      </w:r>
      <w:r>
        <w:fldChar w:fldCharType="end"/>
      </w:r>
      <w:bookmarkEnd w:id="454"/>
      <w:r>
        <w:t xml:space="preserve"> – Форма настройки пользовательских отчетов</w:t>
      </w:r>
    </w:p>
    <w:p w14:paraId="7FB21F50" w14:textId="05CB6A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к блоку «Пользовательские отчеты» и выберите пункт контекстного меню «Добавить». Откроется окно добавления отчета (</w:t>
      </w:r>
      <w:r>
        <w:fldChar w:fldCharType="begin"/>
      </w:r>
      <w:r>
        <w:instrText xml:space="preserve"> REF _Ref119148161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118</w:t>
      </w:r>
      <w:r>
        <w:fldChar w:fldCharType="end"/>
      </w:r>
      <w:r>
        <w:t>);</w:t>
      </w:r>
    </w:p>
    <w:p w14:paraId="6F6836F9" w14:textId="49308A83" w:rsidR="00EA3676" w:rsidRDefault="00EA3676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2E17D3BE" wp14:editId="13C00946">
            <wp:extent cx="4565015" cy="3391535"/>
            <wp:effectExtent l="19050" t="19050" r="26035" b="18415"/>
            <wp:docPr id="50" name="Рисунок 50" descr="Окно добавле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68" descr="Окно добавления отчета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3391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11D27D" w14:textId="0F6CB4D7" w:rsidR="00EA3676" w:rsidRDefault="00EA3676" w:rsidP="00761A56">
      <w:pPr>
        <w:pStyle w:val="phfiguretitle"/>
      </w:pPr>
      <w:bookmarkStart w:id="455" w:name="_Ref119148161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118</w:t>
      </w:r>
      <w:r>
        <w:fldChar w:fldCharType="end"/>
      </w:r>
      <w:bookmarkEnd w:id="455"/>
      <w:r>
        <w:t xml:space="preserve"> – Окно добавления отчета</w:t>
      </w:r>
    </w:p>
    <w:p w14:paraId="22C4CBC5" w14:textId="1D14F804" w:rsidR="00EA3676" w:rsidRDefault="00EA3676" w:rsidP="00E3126A">
      <w:pPr>
        <w:pStyle w:val="phlistitemized1"/>
        <w:numPr>
          <w:ilvl w:val="0"/>
          <w:numId w:val="23"/>
        </w:numPr>
      </w:pPr>
      <w:r>
        <w:t>заполните поля на вкладке «Основное» согласно приведенной ниже таблице (</w:t>
      </w:r>
      <w:r>
        <w:fldChar w:fldCharType="begin"/>
      </w:r>
      <w:r>
        <w:instrText xml:space="preserve"> REF _Ref119062404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94</w:t>
      </w:r>
      <w:r>
        <w:fldChar w:fldCharType="end"/>
      </w:r>
      <w:r>
        <w:t>);</w:t>
      </w:r>
    </w:p>
    <w:p w14:paraId="72CA0D8B" w14:textId="64B21C5C" w:rsidR="00EA3676" w:rsidRDefault="00EA3676" w:rsidP="00761A56">
      <w:pPr>
        <w:pStyle w:val="phtabletitle"/>
      </w:pPr>
      <w:bookmarkStart w:id="456" w:name="_Ref119062404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94</w:t>
      </w:r>
      <w:r>
        <w:fldChar w:fldCharType="end"/>
      </w:r>
      <w:bookmarkEnd w:id="456"/>
      <w:r>
        <w:t xml:space="preserve"> – Значения основных параметров отчета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129"/>
        <w:gridCol w:w="8059"/>
      </w:tblGrid>
      <w:tr w:rsidR="00EA3676" w14:paraId="058975E2" w14:textId="77777777" w:rsidTr="00EA3676">
        <w:trPr>
          <w:tblHeader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8A8D" w14:textId="77777777" w:rsidR="00EA3676" w:rsidRDefault="00EA3676" w:rsidP="00761A56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E2334" w14:textId="77777777" w:rsidR="00EA3676" w:rsidRDefault="00EA3676" w:rsidP="00761A56">
            <w:pPr>
              <w:pStyle w:val="phtablecolcaption"/>
            </w:pPr>
            <w:r>
              <w:t>Значение</w:t>
            </w:r>
          </w:p>
        </w:tc>
      </w:tr>
      <w:tr w:rsidR="00EA3676" w14:paraId="1FB07505" w14:textId="77777777" w:rsidTr="00EA3676"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1979" w14:textId="77777777" w:rsidR="00EA3676" w:rsidRDefault="00EA3676" w:rsidP="00761A56">
            <w:pPr>
              <w:pStyle w:val="phtablecellleft"/>
            </w:pPr>
            <w:r>
              <w:t>Тип (по виду продукта)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9FD8B" w14:textId="77777777" w:rsidR="00EA3676" w:rsidRDefault="00EA3676" w:rsidP="00761A56">
            <w:pPr>
              <w:pStyle w:val="phtablecellleft"/>
            </w:pPr>
            <w:r>
              <w:t>WEB-конструктор</w:t>
            </w:r>
          </w:p>
        </w:tc>
      </w:tr>
      <w:tr w:rsidR="00EA3676" w14:paraId="4835E36A" w14:textId="77777777" w:rsidTr="00EA3676"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60B25" w14:textId="77777777" w:rsidR="00EA3676" w:rsidRDefault="00EA3676" w:rsidP="00761A56">
            <w:pPr>
              <w:pStyle w:val="phtablecellleft"/>
            </w:pPr>
            <w:r>
              <w:t>Тип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6B79" w14:textId="77777777" w:rsidR="00EA3676" w:rsidRDefault="00EA3676" w:rsidP="00761A56">
            <w:pPr>
              <w:pStyle w:val="phtablecellleft"/>
            </w:pPr>
            <w:r>
              <w:t>Пользовательский</w:t>
            </w:r>
          </w:p>
        </w:tc>
      </w:tr>
      <w:tr w:rsidR="00EA3676" w14:paraId="3395E8E7" w14:textId="77777777" w:rsidTr="00EA3676"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26E8" w14:textId="77777777" w:rsidR="00EA3676" w:rsidRDefault="00EA3676" w:rsidP="00761A56">
            <w:pPr>
              <w:pStyle w:val="phtablecellleft"/>
            </w:pPr>
            <w:r>
              <w:t>Примечание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847A" w14:textId="77777777" w:rsidR="00EA3676" w:rsidRDefault="00EA3676" w:rsidP="00761A56">
            <w:pPr>
              <w:pStyle w:val="phtablecellleft"/>
            </w:pPr>
            <w:r>
              <w:t>Хранение настроек подписания для СЭМД «Направление на консультацию и во вспомогательные кабинеты»</w:t>
            </w:r>
          </w:p>
        </w:tc>
      </w:tr>
      <w:tr w:rsidR="00EA3676" w14:paraId="012977EF" w14:textId="77777777" w:rsidTr="00EA3676"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C2AF" w14:textId="77777777" w:rsidR="00EA3676" w:rsidRDefault="00EA3676" w:rsidP="00761A56">
            <w:pPr>
              <w:pStyle w:val="phtablecellleft"/>
            </w:pPr>
            <w:r>
              <w:t>Наименование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D621B" w14:textId="77777777" w:rsidR="00EA3676" w:rsidRDefault="00EA3676" w:rsidP="00761A56">
            <w:pPr>
              <w:pStyle w:val="phtablecellleft"/>
            </w:pPr>
            <w:r>
              <w:t>любое (например, «СЭМД Направление на консультацию и во вспомогательные кабинеты»)</w:t>
            </w:r>
          </w:p>
        </w:tc>
      </w:tr>
      <w:tr w:rsidR="00EA3676" w:rsidRPr="00E17883" w14:paraId="71D43075" w14:textId="77777777" w:rsidTr="00EA3676"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AC24C" w14:textId="77777777" w:rsidR="00EA3676" w:rsidRDefault="00EA3676" w:rsidP="00761A56">
            <w:pPr>
              <w:pStyle w:val="phtablecellleft"/>
            </w:pPr>
            <w:r>
              <w:t>Код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B978" w14:textId="77777777" w:rsidR="00EA3676" w:rsidRDefault="00EA3676" w:rsidP="00761A56">
            <w:pPr>
              <w:pStyle w:val="phtablecellleft"/>
              <w:rPr>
                <w:lang w:val="en-US"/>
              </w:rPr>
            </w:pPr>
            <w:r>
              <w:t>любое</w:t>
            </w:r>
            <w:r>
              <w:rPr>
                <w:lang w:val="en-US"/>
              </w:rPr>
              <w:t xml:space="preserve"> (</w:t>
            </w:r>
            <w:r>
              <w:t>например</w:t>
            </w:r>
            <w:r>
              <w:rPr>
                <w:lang w:val="en-US"/>
              </w:rPr>
              <w:t>, «CDA_CONS_DIRECTION»)</w:t>
            </w:r>
          </w:p>
        </w:tc>
      </w:tr>
      <w:tr w:rsidR="00EA3676" w14:paraId="742AA573" w14:textId="77777777" w:rsidTr="00EA3676"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3E479" w14:textId="77777777" w:rsidR="00EA3676" w:rsidRDefault="00EA3676" w:rsidP="00761A56">
            <w:pPr>
              <w:pStyle w:val="phtablecellleft"/>
            </w:pPr>
            <w:r>
              <w:t>Виден в других ЛПУ</w:t>
            </w:r>
          </w:p>
        </w:tc>
        <w:tc>
          <w:tcPr>
            <w:tcW w:w="3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0EC6B" w14:textId="77777777" w:rsidR="00EA3676" w:rsidRDefault="00EA3676" w:rsidP="00761A56">
            <w:pPr>
              <w:pStyle w:val="phtablecellleft"/>
            </w:pPr>
            <w:r>
              <w:t>Флажок установлен</w:t>
            </w:r>
          </w:p>
        </w:tc>
      </w:tr>
    </w:tbl>
    <w:p w14:paraId="231A3227" w14:textId="77777777" w:rsidR="00EA3676" w:rsidRDefault="00EA3676" w:rsidP="00761A56">
      <w:pPr>
        <w:pStyle w:val="phnormal"/>
      </w:pPr>
    </w:p>
    <w:p w14:paraId="3F02C1EF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на вкладку «Дополнительные св-ва» и укажите в поле «Вид документа» значение «85» («Направление на консультацию и во вспомогательные кабинеты (CDA) Редакция 1»). Значение выбирается из дополнительного словаря Системы;</w:t>
      </w:r>
    </w:p>
    <w:p w14:paraId="67D6B767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Значение в поле «Вид документа для передачи в РЭМД» указывается согласно справочнику ФРНСИ 1.2.643.5.1.13.13.11.1520 «Регистрируемые электронные медицинские документы».</w:t>
      </w:r>
    </w:p>
    <w:p w14:paraId="3346D27F" w14:textId="0B7E49AB" w:rsidR="00EA3676" w:rsidRDefault="00EA3676" w:rsidP="00E3126A">
      <w:pPr>
        <w:pStyle w:val="phlistitemized1"/>
        <w:numPr>
          <w:ilvl w:val="0"/>
          <w:numId w:val="23"/>
        </w:numPr>
      </w:pPr>
      <w:r>
        <w:lastRenderedPageBreak/>
        <w:t>нажмите на кнопку «Применить» для сохранения введенных данных. При этом в окне добавления отчета станет доступной для заполнения вкладка «Настройки подписи» (</w:t>
      </w:r>
      <w:r>
        <w:fldChar w:fldCharType="begin"/>
      </w:r>
      <w:r>
        <w:instrText xml:space="preserve"> REF _Ref119062424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119</w:t>
      </w:r>
      <w:r>
        <w:fldChar w:fldCharType="end"/>
      </w:r>
      <w:r>
        <w:t>);</w:t>
      </w:r>
    </w:p>
    <w:p w14:paraId="3F061114" w14:textId="6645E2E3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6322F49E" wp14:editId="0BCA2DA6">
            <wp:extent cx="5179060" cy="2115185"/>
            <wp:effectExtent l="19050" t="19050" r="21590" b="18415"/>
            <wp:docPr id="49" name="Рисунок 49" descr="Настройки подпис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69" descr="Настройки подписания отчета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1151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C9F5EB" w14:textId="08136C62" w:rsidR="00EA3676" w:rsidRDefault="00EA3676" w:rsidP="00761A56">
      <w:pPr>
        <w:pStyle w:val="phfiguretitle"/>
      </w:pPr>
      <w:bookmarkStart w:id="457" w:name="_Ref119062424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119</w:t>
      </w:r>
      <w:r>
        <w:fldChar w:fldCharType="end"/>
      </w:r>
      <w:bookmarkEnd w:id="457"/>
      <w:r>
        <w:t xml:space="preserve"> – Настройки подписания отчета</w:t>
      </w:r>
    </w:p>
    <w:p w14:paraId="6CEC276A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на вкладку «Настройки подписи/ Роли сотрудников» и сформируйте список ролей сотрудников, подписывающих СЭМД «Направление на консультацию и во вспомогательные кабинеты». Для добавления роли подписывающего сотрудника выполните следующие действия:</w:t>
      </w:r>
    </w:p>
    <w:p w14:paraId="3AB0EEB1" w14:textId="56CDB210" w:rsidR="00EA3676" w:rsidRDefault="00EA3676" w:rsidP="002E4BE6">
      <w:pPr>
        <w:pStyle w:val="phlistitemized2"/>
      </w:pPr>
      <w:r>
        <w:t>вызовите контекстное меню и выберите пункт «Добавить». Откроется окно «Роли сотрудников: добавление» (</w:t>
      </w:r>
      <w:r>
        <w:fldChar w:fldCharType="begin"/>
      </w:r>
      <w:r>
        <w:instrText xml:space="preserve"> REF _Ref119062432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120</w:t>
      </w:r>
      <w:r>
        <w:fldChar w:fldCharType="end"/>
      </w:r>
      <w:r>
        <w:t>);</w:t>
      </w:r>
    </w:p>
    <w:p w14:paraId="30C1C668" w14:textId="628B1639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4F0F2E02" wp14:editId="7D13254E">
            <wp:extent cx="3807460" cy="2531745"/>
            <wp:effectExtent l="19050" t="19050" r="21590" b="20955"/>
            <wp:docPr id="48" name="Рисунок 48" descr="Окно добавления роли подписывающего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70" descr="Окно добавления роли подписывающего сотрудника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5317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E54FE9" w14:textId="7DCA8B86" w:rsidR="00EA3676" w:rsidRDefault="00EA3676" w:rsidP="00761A56">
      <w:pPr>
        <w:pStyle w:val="phfiguretitle"/>
      </w:pPr>
      <w:bookmarkStart w:id="458" w:name="_Ref11906243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120</w:t>
      </w:r>
      <w:r>
        <w:fldChar w:fldCharType="end"/>
      </w:r>
      <w:bookmarkEnd w:id="458"/>
      <w:r>
        <w:t xml:space="preserve"> – Окно добавления роли подписывающего сотрудника</w:t>
      </w:r>
    </w:p>
    <w:p w14:paraId="3C37661A" w14:textId="5F40D9CF" w:rsidR="00EA3676" w:rsidRDefault="00EA3676" w:rsidP="002E4BE6">
      <w:pPr>
        <w:pStyle w:val="phlistitemized2"/>
      </w:pPr>
      <w:r>
        <w:t>заполните поля в окне добавления подписывающего сотрудника согласно приведенной ниже таблице (</w:t>
      </w:r>
      <w:r>
        <w:fldChar w:fldCharType="begin"/>
      </w:r>
      <w:r>
        <w:instrText xml:space="preserve"> REF _Ref119062445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95</w:t>
      </w:r>
      <w:r>
        <w:fldChar w:fldCharType="end"/>
      </w:r>
      <w:r>
        <w:t>);</w:t>
      </w:r>
    </w:p>
    <w:p w14:paraId="3454BFB9" w14:textId="77777777" w:rsidR="00EA3676" w:rsidRDefault="00EA3676" w:rsidP="002E4BE6">
      <w:pPr>
        <w:pStyle w:val="phlistitemized2"/>
      </w:pPr>
      <w:r>
        <w:t>нажмите на кнопку «Сохранить» для сохранения введенных данных. Добавленная роль отобразится в списке «Роли сотрудников» окна создания отчета.</w:t>
      </w:r>
    </w:p>
    <w:p w14:paraId="324BF29A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lastRenderedPageBreak/>
        <w:t>нажмите на кнопку «Ок» для сохранения отчета.</w:t>
      </w:r>
    </w:p>
    <w:p w14:paraId="26A6C1FB" w14:textId="359BF7BC" w:rsidR="00EA3676" w:rsidRDefault="00EA3676" w:rsidP="00761A56">
      <w:pPr>
        <w:pStyle w:val="phtabletitle"/>
      </w:pPr>
      <w:bookmarkStart w:id="459" w:name="_Ref119062445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95</w:t>
      </w:r>
      <w:r>
        <w:fldChar w:fldCharType="end"/>
      </w:r>
      <w:bookmarkEnd w:id="459"/>
      <w:r>
        <w:t xml:space="preserve"> – Роли подписывающих сотрудников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033"/>
        <w:gridCol w:w="3821"/>
        <w:gridCol w:w="4334"/>
      </w:tblGrid>
      <w:tr w:rsidR="00EA3676" w14:paraId="7C27887D" w14:textId="77777777" w:rsidTr="00EA3676">
        <w:trPr>
          <w:tblHeader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C9153" w14:textId="77777777" w:rsidR="00EA3676" w:rsidRDefault="00EA3676" w:rsidP="00761A56">
            <w:pPr>
              <w:pStyle w:val="phtablecolcaption"/>
            </w:pPr>
            <w:r>
              <w:t>Роль</w:t>
            </w:r>
          </w:p>
        </w:tc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00081" w14:textId="77777777" w:rsidR="00EA3676" w:rsidRDefault="00EA3676" w:rsidP="00761A56">
            <w:pPr>
              <w:pStyle w:val="phtablecolcaption"/>
            </w:pPr>
            <w:r>
              <w:t>Необязательная</w:t>
            </w: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04F85" w14:textId="77777777" w:rsidR="00EA3676" w:rsidRDefault="00EA3676" w:rsidP="00761A56">
            <w:pPr>
              <w:pStyle w:val="phtablecolcaption"/>
            </w:pPr>
            <w:r>
              <w:t>Автор документа</w:t>
            </w:r>
          </w:p>
        </w:tc>
      </w:tr>
      <w:tr w:rsidR="00EA3676" w14:paraId="25856C21" w14:textId="77777777" w:rsidTr="00EA3676"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C2843" w14:textId="77777777" w:rsidR="00EA3676" w:rsidRDefault="00EA3676" w:rsidP="00761A56">
            <w:pPr>
              <w:pStyle w:val="phtablecellleft"/>
            </w:pPr>
            <w:r>
              <w:t>Врач</w:t>
            </w:r>
          </w:p>
        </w:tc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147C3" w14:textId="77777777" w:rsidR="00EA3676" w:rsidRDefault="00EA3676" w:rsidP="00761A56">
            <w:pPr>
              <w:pStyle w:val="phtablecellleft"/>
            </w:pPr>
            <w:r>
              <w:t>Флажок снят</w:t>
            </w: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F13C" w14:textId="77777777" w:rsidR="00EA3676" w:rsidRDefault="00EA3676" w:rsidP="00761A56">
            <w:pPr>
              <w:pStyle w:val="phtablecellleft"/>
            </w:pPr>
            <w:r>
              <w:t>Флажок установлен</w:t>
            </w:r>
          </w:p>
        </w:tc>
      </w:tr>
      <w:tr w:rsidR="00EA3676" w14:paraId="326D2DAC" w14:textId="77777777" w:rsidTr="00EA3676"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205F5" w14:textId="77777777" w:rsidR="00EA3676" w:rsidRDefault="00EA3676" w:rsidP="00761A56">
            <w:pPr>
              <w:pStyle w:val="phtablecellleft"/>
            </w:pPr>
            <w:r>
              <w:t>ЭП МО</w:t>
            </w:r>
          </w:p>
        </w:tc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44EC" w14:textId="77777777" w:rsidR="00EA3676" w:rsidRDefault="00EA3676" w:rsidP="00761A56">
            <w:pPr>
              <w:pStyle w:val="phtablecellleft"/>
            </w:pPr>
            <w:r>
              <w:t>Флажок снят</w:t>
            </w:r>
          </w:p>
        </w:tc>
        <w:tc>
          <w:tcPr>
            <w:tcW w:w="2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FDF10" w14:textId="77777777" w:rsidR="00EA3676" w:rsidRDefault="00EA3676" w:rsidP="00761A56">
            <w:pPr>
              <w:pStyle w:val="phtablecellleft"/>
            </w:pPr>
            <w:r>
              <w:t>Флажок снят</w:t>
            </w:r>
          </w:p>
        </w:tc>
      </w:tr>
    </w:tbl>
    <w:p w14:paraId="217DF68E" w14:textId="77777777" w:rsidR="00EA3676" w:rsidRDefault="00EA3676" w:rsidP="00761A56">
      <w:pPr>
        <w:pStyle w:val="phnormal"/>
      </w:pPr>
    </w:p>
    <w:p w14:paraId="78685B9B" w14:textId="77777777" w:rsidR="00EA3676" w:rsidRDefault="00EA3676" w:rsidP="00761A56">
      <w:pPr>
        <w:pStyle w:val="phlistitemizedtitle"/>
      </w:pPr>
      <w:r>
        <w:rPr>
          <w:b/>
        </w:rPr>
        <w:t>Примечания</w:t>
      </w:r>
    </w:p>
    <w:p w14:paraId="568F4816" w14:textId="77777777" w:rsidR="00EA3676" w:rsidRDefault="00EA3676" w:rsidP="00761A56">
      <w:pPr>
        <w:pStyle w:val="phlistitemizedtitle"/>
      </w:pPr>
      <w:r>
        <w:t>1 Возможно несколько способов подписания документов ЭП МО:</w:t>
      </w:r>
    </w:p>
    <w:p w14:paraId="51CD5AB8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автоматическое подписание на сервере;</w:t>
      </w:r>
    </w:p>
    <w:p w14:paraId="4E1E1FCE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подписание лицом, отвечающим за подписание документов ЭП МО.</w:t>
      </w:r>
    </w:p>
    <w:p w14:paraId="74B70F4E" w14:textId="77777777" w:rsidR="00EA3676" w:rsidRDefault="00EA3676" w:rsidP="00761A56">
      <w:pPr>
        <w:pStyle w:val="phnormal"/>
      </w:pPr>
      <w:r>
        <w:t>2 Если для МО настроено автоматическое подписание на сервере, то роль «ЭП МО» в настройки подписи отчета добавлять не нужно.</w:t>
      </w:r>
    </w:p>
    <w:p w14:paraId="2DD30BA3" w14:textId="77777777" w:rsidR="00EA3676" w:rsidRDefault="00EA3676" w:rsidP="00761A56">
      <w:pPr>
        <w:pStyle w:val="4"/>
      </w:pPr>
      <w:bookmarkStart w:id="460" w:name="_Toc119335766"/>
      <w:bookmarkStart w:id="461" w:name="_Toc118569096"/>
      <w:bookmarkStart w:id="462" w:name="scroll-bookmark-84"/>
      <w:r>
        <w:rPr>
          <w:b w:val="0"/>
          <w:bCs w:val="0"/>
        </w:rPr>
        <w:t>Настройка типа подписываемого документа</w:t>
      </w:r>
      <w:bookmarkEnd w:id="460"/>
      <w:bookmarkEnd w:id="461"/>
      <w:bookmarkEnd w:id="462"/>
    </w:p>
    <w:p w14:paraId="14724010" w14:textId="5CB856AF" w:rsidR="00EA3676" w:rsidRDefault="00EA3676" w:rsidP="00761A56">
      <w:pPr>
        <w:pStyle w:val="phnormal"/>
      </w:pPr>
      <w:r>
        <w:t>Необходимо проверить наличие типа документа «Направление на консультацию и во вспомогательные кабинеты» в системном словаре «Типы подписываемых документов» («EHR_TYPES») и, в случае отсутствия, добавить его в словарь (</w:t>
      </w:r>
      <w:r>
        <w:fldChar w:fldCharType="begin"/>
      </w:r>
      <w:r>
        <w:instrText xml:space="preserve"> REF _Ref119062461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96</w:t>
      </w:r>
      <w:r>
        <w:fldChar w:fldCharType="end"/>
      </w:r>
      <w:r>
        <w:t>).</w:t>
      </w:r>
    </w:p>
    <w:p w14:paraId="7E10631A" w14:textId="5623011B" w:rsidR="00EA3676" w:rsidRDefault="00EA3676" w:rsidP="00761A56">
      <w:pPr>
        <w:pStyle w:val="phnormal"/>
      </w:pPr>
      <w:r>
        <w:t xml:space="preserve">Для проверки и добавления типа подписываемого документа выполните действия, описанные в п. </w:t>
      </w:r>
      <w:r>
        <w:fldChar w:fldCharType="begin"/>
      </w:r>
      <w:r>
        <w:instrText xml:space="preserve"> REF _Ref118567113 \r \h  \* MERGEFORMAT </w:instrText>
      </w:r>
      <w:r>
        <w:fldChar w:fldCharType="separate"/>
      </w:r>
      <w:r w:rsidR="00DE36C7">
        <w:t>2.10</w:t>
      </w:r>
      <w:r>
        <w:fldChar w:fldCharType="end"/>
      </w:r>
      <w:r>
        <w:t>.</w:t>
      </w:r>
    </w:p>
    <w:p w14:paraId="55B6CC9D" w14:textId="47D0161B" w:rsidR="00EA3676" w:rsidRDefault="00EA3676" w:rsidP="00761A56">
      <w:pPr>
        <w:pStyle w:val="phnormal"/>
      </w:pPr>
      <w:r>
        <w:t>Параметры типа подписываемого документа представлены в таблице ниже (</w:t>
      </w:r>
      <w:r>
        <w:fldChar w:fldCharType="begin"/>
      </w:r>
      <w:r>
        <w:instrText xml:space="preserve"> REF _Ref119062461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96</w:t>
      </w:r>
      <w:r>
        <w:fldChar w:fldCharType="end"/>
      </w:r>
      <w:r>
        <w:t>).</w:t>
      </w:r>
    </w:p>
    <w:p w14:paraId="60D479BA" w14:textId="1846DA58" w:rsidR="00EA3676" w:rsidRDefault="00EA3676" w:rsidP="00761A56">
      <w:pPr>
        <w:pStyle w:val="phtabletitle"/>
      </w:pPr>
      <w:bookmarkStart w:id="463" w:name="_Ref119062461"/>
      <w:r>
        <w:t>Таблица 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DE36C7">
        <w:rPr>
          <w:noProof/>
        </w:rPr>
        <w:t>96</w:t>
      </w:r>
      <w:r>
        <w:fldChar w:fldCharType="end"/>
      </w:r>
      <w:bookmarkEnd w:id="463"/>
      <w:r>
        <w:t xml:space="preserve"> – Параметры типа подписываемого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824"/>
        <w:gridCol w:w="8364"/>
      </w:tblGrid>
      <w:tr w:rsidR="00EA3676" w14:paraId="1DFD8376" w14:textId="77777777" w:rsidTr="00EA3676">
        <w:trPr>
          <w:tblHeader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EB47A" w14:textId="77777777" w:rsidR="00EA3676" w:rsidRDefault="00EA3676" w:rsidP="00761A56">
            <w:pPr>
              <w:pStyle w:val="phtablecolcaption"/>
            </w:pPr>
            <w:r>
              <w:t>Наименование поля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9958" w14:textId="77777777" w:rsidR="00EA3676" w:rsidRDefault="00EA3676" w:rsidP="00761A56">
            <w:pPr>
              <w:pStyle w:val="phtablecolcaption"/>
            </w:pPr>
            <w:r>
              <w:t>Значение</w:t>
            </w:r>
          </w:p>
        </w:tc>
      </w:tr>
      <w:tr w:rsidR="00EA3676" w14:paraId="7501B3A1" w14:textId="77777777" w:rsidTr="00EA3676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90C14" w14:textId="77777777" w:rsidR="00EA3676" w:rsidRDefault="00EA3676" w:rsidP="00761A56">
            <w:pPr>
              <w:pStyle w:val="phtablecellleft"/>
            </w:pPr>
            <w:r>
              <w:t>ID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1164F" w14:textId="77777777" w:rsidR="00EA3676" w:rsidRDefault="00EA3676" w:rsidP="00761A56">
            <w:pPr>
              <w:pStyle w:val="phtablecellleft"/>
            </w:pPr>
            <w:r>
              <w:t>57</w:t>
            </w:r>
          </w:p>
        </w:tc>
      </w:tr>
      <w:tr w:rsidR="00EA3676" w14:paraId="11DE0BD9" w14:textId="77777777" w:rsidTr="00EA3676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52D15" w14:textId="77777777" w:rsidR="00EA3676" w:rsidRDefault="00EA3676" w:rsidP="00761A56">
            <w:pPr>
              <w:pStyle w:val="phtablecellleft"/>
            </w:pPr>
            <w:r>
              <w:t>Код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F79BD" w14:textId="77777777" w:rsidR="00EA3676" w:rsidRDefault="00EA3676" w:rsidP="00761A56">
            <w:pPr>
              <w:pStyle w:val="phtablecellleft"/>
            </w:pPr>
            <w:r>
              <w:t>57</w:t>
            </w:r>
          </w:p>
        </w:tc>
      </w:tr>
      <w:tr w:rsidR="00EA3676" w14:paraId="1D095881" w14:textId="77777777" w:rsidTr="00EA3676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428D" w14:textId="77777777" w:rsidR="00EA3676" w:rsidRDefault="00EA3676" w:rsidP="00761A56">
            <w:pPr>
              <w:pStyle w:val="phtablecellleft"/>
            </w:pPr>
            <w:r>
              <w:t>Наименование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CFF9" w14:textId="77777777" w:rsidR="00EA3676" w:rsidRDefault="00EA3676" w:rsidP="00761A56">
            <w:pPr>
              <w:pStyle w:val="phtablecellleft"/>
            </w:pPr>
            <w:r>
              <w:t>Направление на консультацию и во вспомогательные кабинеты</w:t>
            </w:r>
          </w:p>
        </w:tc>
      </w:tr>
      <w:tr w:rsidR="00EA3676" w14:paraId="5ACF611B" w14:textId="77777777" w:rsidTr="00EA3676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50690" w14:textId="77777777" w:rsidR="00EA3676" w:rsidRDefault="00EA3676" w:rsidP="00761A56">
            <w:pPr>
              <w:pStyle w:val="phtablecellleft"/>
            </w:pPr>
            <w:r>
              <w:t>Описание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9708C" w14:textId="77777777" w:rsidR="00EA3676" w:rsidRDefault="00EA3676" w:rsidP="00761A56">
            <w:pPr>
              <w:pStyle w:val="phtablecellleft"/>
            </w:pPr>
            <w:r>
              <w:t>СЭМД Направление на консультацию и во вспомогательные кабинеты</w:t>
            </w:r>
          </w:p>
        </w:tc>
      </w:tr>
      <w:tr w:rsidR="00EA3676" w14:paraId="60D6DAC8" w14:textId="77777777" w:rsidTr="00EA3676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D3621" w14:textId="77777777" w:rsidR="00EA3676" w:rsidRDefault="00EA3676" w:rsidP="00761A56">
            <w:pPr>
              <w:pStyle w:val="phtablecellleft"/>
            </w:pPr>
            <w:r>
              <w:t>Код отчета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26A5A" w14:textId="77777777" w:rsidR="00EA3676" w:rsidRDefault="00EA3676" w:rsidP="00761A56">
            <w:pPr>
              <w:pStyle w:val="phtablecellleft"/>
            </w:pPr>
            <w:r>
              <w:t>указывается код отчета, содержащего настройки подписания СЭМД «Направление на консультацию и во вспомогательные кабинеты» (например, «CDA_CONS_DIRECTION»)</w:t>
            </w:r>
          </w:p>
        </w:tc>
      </w:tr>
    </w:tbl>
    <w:p w14:paraId="2D940D90" w14:textId="77777777" w:rsidR="00EA3676" w:rsidRDefault="00EA3676" w:rsidP="00761A56">
      <w:pPr>
        <w:pStyle w:val="phnormal"/>
      </w:pPr>
    </w:p>
    <w:p w14:paraId="0867B7A2" w14:textId="09BA743D" w:rsidR="00EA3676" w:rsidRPr="00EA3676" w:rsidRDefault="00EA3676" w:rsidP="00761A56">
      <w:pPr>
        <w:pStyle w:val="phnormal"/>
      </w:pPr>
      <w:r>
        <w:rPr>
          <w:b/>
        </w:rPr>
        <w:t xml:space="preserve">Примечание – </w:t>
      </w:r>
      <w:r>
        <w:t>Код и наименование типа документа заполняются согласно справочнику ФРНСИ 1.2.643.5.1.13.13.11.1522 «Виды медицинской документации».</w:t>
      </w:r>
    </w:p>
    <w:p w14:paraId="6FCADDC3" w14:textId="666358AD" w:rsidR="00E85BD7" w:rsidRDefault="00CE0012" w:rsidP="00761A56">
      <w:pPr>
        <w:pStyle w:val="31"/>
      </w:pPr>
      <w:bookmarkStart w:id="464" w:name="_Toc122531065"/>
      <w:r w:rsidRPr="00EA3676">
        <w:lastRenderedPageBreak/>
        <w:t>Настройки для формирования СЭМД «</w:t>
      </w:r>
      <w:r w:rsidR="00EA3676">
        <w:t>Медицинское свидетельство о смерти (CDA)</w:t>
      </w:r>
      <w:r w:rsidRPr="00EA3676">
        <w:t>»</w:t>
      </w:r>
      <w:bookmarkEnd w:id="268"/>
      <w:bookmarkEnd w:id="464"/>
    </w:p>
    <w:p w14:paraId="784C4DD1" w14:textId="77777777" w:rsidR="00EA3676" w:rsidRDefault="00EA3676" w:rsidP="00761A56">
      <w:pPr>
        <w:pStyle w:val="4"/>
      </w:pPr>
      <w:bookmarkStart w:id="465" w:name="_Toc119335787"/>
      <w:bookmarkStart w:id="466" w:name="_Toc118569117"/>
      <w:bookmarkStart w:id="467" w:name="scroll-bookmark-103"/>
      <w:r>
        <w:t>Настройки СЭМД «Медицинское свидетельство о смерти»</w:t>
      </w:r>
      <w:bookmarkEnd w:id="465"/>
      <w:bookmarkEnd w:id="466"/>
      <w:bookmarkEnd w:id="467"/>
    </w:p>
    <w:p w14:paraId="22525313" w14:textId="786EAE4A" w:rsidR="00EA3676" w:rsidRDefault="00EA3676" w:rsidP="00761A56">
      <w:pPr>
        <w:pStyle w:val="phnormal"/>
      </w:pPr>
      <w:r>
        <w:t>CDA документ «Медицинское свидетельство о смерти» предназначен для обмена данными о случае смерти взрослого или ребёнка между медицинскими учреждениями и ВИМИС «</w:t>
      </w:r>
      <w:r w:rsidR="003B72E9">
        <w:t>ССЗ</w:t>
      </w:r>
      <w:r>
        <w:t>». Документ формируется в случае оформления медицинского свидетельства в электронном формате.</w:t>
      </w:r>
    </w:p>
    <w:p w14:paraId="4B49B507" w14:textId="77777777" w:rsidR="00EA3676" w:rsidRDefault="00EA3676" w:rsidP="00761A56">
      <w:pPr>
        <w:pStyle w:val="phnormal"/>
      </w:pPr>
      <w:r>
        <w:t>Для корректного формирования СЭМД «Медицинское свидетельство о смерти» необходимо выполнить ряд настроек.</w:t>
      </w:r>
    </w:p>
    <w:p w14:paraId="65B29F10" w14:textId="77777777" w:rsidR="00EA3676" w:rsidRDefault="00EA3676" w:rsidP="00E034C4">
      <w:pPr>
        <w:pStyle w:val="5"/>
      </w:pPr>
      <w:bookmarkStart w:id="468" w:name="scroll-bookmark-104"/>
      <w:r>
        <w:t>Настройка справочников НСИ</w:t>
      </w:r>
      <w:bookmarkEnd w:id="468"/>
    </w:p>
    <w:p w14:paraId="108D1AA2" w14:textId="177C3685" w:rsidR="00EA3676" w:rsidRDefault="00EA3676" w:rsidP="00761A56">
      <w:pPr>
        <w:pStyle w:val="phnormal"/>
      </w:pPr>
      <w:r>
        <w:t>Загрузите справочники ФРНСИ и сопоставьте их справочникам МИС в соответствии с таблицей ниже (</w:t>
      </w:r>
      <w:r>
        <w:fldChar w:fldCharType="begin"/>
      </w:r>
      <w:r>
        <w:instrText xml:space="preserve"> REF _Ref119153818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97</w:t>
      </w:r>
      <w:r>
        <w:fldChar w:fldCharType="end"/>
      </w:r>
      <w:r>
        <w:t>).</w:t>
      </w:r>
    </w:p>
    <w:p w14:paraId="104368F5" w14:textId="1A1E73BA" w:rsidR="00EA3676" w:rsidRDefault="00EA3676" w:rsidP="00761A56">
      <w:pPr>
        <w:pStyle w:val="phtabletitle"/>
      </w:pPr>
      <w:bookmarkStart w:id="469" w:name="_Ref119153818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97</w:t>
      </w:r>
      <w:r>
        <w:fldChar w:fldCharType="end"/>
      </w:r>
      <w:bookmarkEnd w:id="469"/>
      <w:r>
        <w:t xml:space="preserve"> – Сопоставление справочников НСИ и МИС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366"/>
        <w:gridCol w:w="1733"/>
        <w:gridCol w:w="3072"/>
        <w:gridCol w:w="3017"/>
      </w:tblGrid>
      <w:tr w:rsidR="00EA3676" w14:paraId="2A760BED" w14:textId="77777777" w:rsidTr="00EA3676">
        <w:trPr>
          <w:tblHeader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E4A03" w14:textId="77777777" w:rsidR="00EA3676" w:rsidRDefault="00EA3676" w:rsidP="00761A56">
            <w:pPr>
              <w:pStyle w:val="phtablecolcaption"/>
            </w:pPr>
            <w:bookmarkStart w:id="470" w:name="scroll-bookmark-105"/>
            <w:r>
              <w:t>OID</w:t>
            </w:r>
            <w:bookmarkEnd w:id="470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A01BE" w14:textId="77777777" w:rsidR="00EA3676" w:rsidRDefault="00EA3676" w:rsidP="00761A56">
            <w:pPr>
              <w:pStyle w:val="phtablecolcaption"/>
            </w:pPr>
            <w:r>
              <w:t>Наименование справочника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1E01D" w14:textId="77777777" w:rsidR="00EA3676" w:rsidRDefault="00EA3676" w:rsidP="00761A56">
            <w:pPr>
              <w:pStyle w:val="phtablecolcaption"/>
            </w:pPr>
            <w:r>
              <w:t>Раздел НСИ в МИС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FAFBE" w14:textId="77777777" w:rsidR="00EA3676" w:rsidRDefault="00EA3676" w:rsidP="00761A56">
            <w:pPr>
              <w:pStyle w:val="phtablecolcaption"/>
            </w:pPr>
            <w:r>
              <w:t>Связываемый раздел в МИС</w:t>
            </w:r>
          </w:p>
        </w:tc>
      </w:tr>
      <w:tr w:rsidR="00EA3676" w14:paraId="4C13AA71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5F56" w14:textId="77777777" w:rsidR="00EA3676" w:rsidRDefault="00EA3676" w:rsidP="00761A56">
            <w:pPr>
              <w:pStyle w:val="phtablecellleft"/>
            </w:pPr>
            <w:r>
              <w:t>1.2.643.5.1.13.13.99.2.15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30B8" w14:textId="77777777" w:rsidR="00EA3676" w:rsidRDefault="00EA3676" w:rsidP="00761A56">
            <w:pPr>
              <w:pStyle w:val="phtablecellleft"/>
            </w:pPr>
            <w:r>
              <w:t>Семейное положение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BF1D1" w14:textId="77777777" w:rsidR="00EA3676" w:rsidRDefault="00EA3676" w:rsidP="00761A56">
            <w:pPr>
              <w:pStyle w:val="phtablecellleft"/>
            </w:pPr>
            <w:r>
              <w:t>FN_MARITAL_STATUS</w:t>
            </w:r>
            <w:r>
              <w:br/>
              <w:t>(значения из справочника с кодами «3», «4», «5»)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92C7" w14:textId="77777777" w:rsidR="00EA3676" w:rsidRDefault="00EA3676" w:rsidP="00761A56">
            <w:pPr>
              <w:pStyle w:val="phtablecellleft"/>
            </w:pPr>
            <w:r>
              <w:t>DIRECTORIES_DATA_VER</w:t>
            </w:r>
            <w:r>
              <w:br/>
              <w:t>(значения из справочника с кодом «244»)</w:t>
            </w:r>
          </w:p>
        </w:tc>
      </w:tr>
      <w:tr w:rsidR="00EA3676" w14:paraId="1427C528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9C33" w14:textId="77777777" w:rsidR="00EA3676" w:rsidRDefault="00EA3676" w:rsidP="00761A56">
            <w:pPr>
              <w:pStyle w:val="phtablecellleft"/>
            </w:pPr>
            <w:r>
              <w:t>1.2.643.5.1.13.13.99.2.16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B209F" w14:textId="77777777" w:rsidR="00EA3676" w:rsidRDefault="00EA3676" w:rsidP="00761A56">
            <w:pPr>
              <w:pStyle w:val="phtablecellleft"/>
            </w:pPr>
            <w:r>
              <w:t>Классификатор образования для медицинских свидетельств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F7AA1" w14:textId="77777777" w:rsidR="00EA3676" w:rsidRDefault="00EA3676" w:rsidP="00761A56">
            <w:pPr>
              <w:pStyle w:val="phtablecellleft"/>
            </w:pPr>
            <w:r>
              <w:t>FN_EDUCATION_CLASSIFIER</w:t>
            </w:r>
            <w:r>
              <w:br/>
              <w:t>(разрешенные значения из справочника с кодами «1» - «3», «5» - «7», «9» - «11»)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070E5" w14:textId="77777777" w:rsidR="00EA3676" w:rsidRDefault="00EA3676" w:rsidP="00761A56">
            <w:pPr>
              <w:pStyle w:val="phtablecellleft"/>
            </w:pPr>
            <w:r>
              <w:t>DIRECTORIES_DATA_VER</w:t>
            </w:r>
            <w:r>
              <w:br/>
              <w:t>(значения из справочника с кодом «236»)</w:t>
            </w:r>
          </w:p>
        </w:tc>
      </w:tr>
      <w:tr w:rsidR="00EA3676" w14:paraId="1DE74ABC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33957" w14:textId="77777777" w:rsidR="00EA3676" w:rsidRDefault="00EA3676" w:rsidP="00761A56">
            <w:pPr>
              <w:pStyle w:val="phtablecellleft"/>
            </w:pPr>
            <w:r>
              <w:t>1.2.643.5.1.13.13.99.2.17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BA614" w14:textId="77777777" w:rsidR="00EA3676" w:rsidRDefault="00EA3676" w:rsidP="00761A56">
            <w:pPr>
              <w:pStyle w:val="phtablecellleft"/>
            </w:pPr>
            <w:r>
              <w:t>Занятость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F478D" w14:textId="77777777" w:rsidR="00EA3676" w:rsidRDefault="00EA3676" w:rsidP="00761A56">
            <w:pPr>
              <w:pStyle w:val="phtablecellleft"/>
            </w:pPr>
            <w:r>
              <w:t>FN_EMPLOYMENT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8B07C" w14:textId="77777777" w:rsidR="00EA3676" w:rsidRDefault="00EA3676" w:rsidP="00761A56">
            <w:pPr>
              <w:pStyle w:val="phtablecellleft"/>
            </w:pPr>
            <w:r>
              <w:t>DIRECTORIES_DATA_VER</w:t>
            </w:r>
            <w:r>
              <w:br/>
              <w:t>(значения из справочника с кодом «7»)</w:t>
            </w:r>
          </w:p>
        </w:tc>
      </w:tr>
      <w:tr w:rsidR="00EA3676" w14:paraId="76FB3958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D5EE" w14:textId="77777777" w:rsidR="00EA3676" w:rsidRDefault="00EA3676" w:rsidP="00761A56">
            <w:pPr>
              <w:pStyle w:val="phtablecellleft"/>
            </w:pPr>
            <w:r>
              <w:t>1.2.643.5.1.13.13.99.2.19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DD7CF" w14:textId="77777777" w:rsidR="00EA3676" w:rsidRDefault="00EA3676" w:rsidP="00761A56">
            <w:pPr>
              <w:pStyle w:val="phtablecellleft"/>
            </w:pPr>
            <w:r>
              <w:t>Вид медицинского свидетельства о смерти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D23EC" w14:textId="77777777" w:rsidR="00EA3676" w:rsidRDefault="00EA3676" w:rsidP="00761A56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FN_TYPE_MED_DEATH_CERT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7FB2A" w14:textId="77777777" w:rsidR="00EA3676" w:rsidRDefault="00EA3676" w:rsidP="00761A56">
            <w:pPr>
              <w:pStyle w:val="phtablecellleft"/>
            </w:pPr>
            <w:r>
              <w:t>CERT_CONDEATH_STATUSES</w:t>
            </w:r>
          </w:p>
        </w:tc>
      </w:tr>
      <w:tr w:rsidR="00EA3676" w14:paraId="247A2EC1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3E2ED" w14:textId="77777777" w:rsidR="00EA3676" w:rsidRDefault="00EA3676" w:rsidP="00761A56">
            <w:pPr>
              <w:pStyle w:val="phtablecellleft"/>
            </w:pPr>
            <w:r>
              <w:t>1.2.643.5.1.13.13.99.2.20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5E9C" w14:textId="77777777" w:rsidR="00EA3676" w:rsidRDefault="00EA3676" w:rsidP="00761A56">
            <w:pPr>
              <w:pStyle w:val="phtablecellleft"/>
            </w:pPr>
            <w:r>
              <w:t>Типы мест наступления смерти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B6F92" w14:textId="77777777" w:rsidR="00EA3676" w:rsidRDefault="00EA3676" w:rsidP="00761A56">
            <w:pPr>
              <w:pStyle w:val="phtablecellleft"/>
            </w:pPr>
            <w:r>
              <w:t>FN_DEATH_PLACE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41944" w14:textId="77777777" w:rsidR="00EA3676" w:rsidRDefault="00EA3676" w:rsidP="00761A56">
            <w:pPr>
              <w:pStyle w:val="phtablecellleft"/>
            </w:pPr>
            <w:r>
              <w:t>DIRECTORIES_DATA_VER</w:t>
            </w:r>
            <w:r>
              <w:br/>
              <w:t>(значения из справочника с кодом «235»)</w:t>
            </w:r>
          </w:p>
        </w:tc>
      </w:tr>
      <w:tr w:rsidR="00EA3676" w14:paraId="5FF4CD5D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6F10" w14:textId="77777777" w:rsidR="00EA3676" w:rsidRDefault="00EA3676" w:rsidP="00761A56">
            <w:pPr>
              <w:pStyle w:val="phtablecellleft"/>
            </w:pPr>
            <w:r>
              <w:t>1.2.643.5.1.13.13.99.2.21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1A78E" w14:textId="77777777" w:rsidR="00EA3676" w:rsidRDefault="00EA3676" w:rsidP="00761A56">
            <w:pPr>
              <w:pStyle w:val="phtablecellleft"/>
            </w:pPr>
            <w:r>
              <w:t>Род причины смерти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5DE68" w14:textId="77777777" w:rsidR="00EA3676" w:rsidRDefault="00EA3676" w:rsidP="00761A56">
            <w:pPr>
              <w:pStyle w:val="phtablecellleft"/>
            </w:pPr>
            <w:r>
              <w:t>FN_TYPE_CAUSE_DEATH</w:t>
            </w:r>
            <w:r>
              <w:br/>
              <w:t>(значения из справочника с кодами «1» - «8»)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243C" w14:textId="77777777" w:rsidR="00EA3676" w:rsidRDefault="00EA3676" w:rsidP="00761A56">
            <w:pPr>
              <w:pStyle w:val="phtablecellleft"/>
            </w:pPr>
            <w:r>
              <w:t>DIRECTORIES_DATA_VER</w:t>
            </w:r>
            <w:r>
              <w:br/>
              <w:t>(значения из справочника с кодом «247»)</w:t>
            </w:r>
          </w:p>
        </w:tc>
      </w:tr>
      <w:tr w:rsidR="00EA3676" w14:paraId="5A8E38B4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75222" w14:textId="77777777" w:rsidR="00EA3676" w:rsidRDefault="00EA3676" w:rsidP="00761A56">
            <w:pPr>
              <w:pStyle w:val="phtablecellleft"/>
            </w:pPr>
            <w:r>
              <w:t>1.2.643.5.1.13.13.99.2.22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6CB06" w14:textId="77777777" w:rsidR="00EA3676" w:rsidRDefault="00EA3676" w:rsidP="00761A56">
            <w:pPr>
              <w:pStyle w:val="phtablecellleft"/>
            </w:pPr>
            <w:r>
              <w:t>Тип медицинского работника, установившего причины смерти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79BDE" w14:textId="77777777" w:rsidR="00EA3676" w:rsidRDefault="00EA3676" w:rsidP="00761A56">
            <w:pPr>
              <w:pStyle w:val="phtablecellleft"/>
            </w:pPr>
            <w:r>
              <w:t>FN_POS_REG_CAUSE_DEATH</w:t>
            </w:r>
            <w:r>
              <w:br/>
              <w:t>(значения из справочника с кодами «1» - «5»)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62B3" w14:textId="77777777" w:rsidR="00EA3676" w:rsidRDefault="00EA3676" w:rsidP="00761A56">
            <w:pPr>
              <w:pStyle w:val="phtablecellleft"/>
            </w:pPr>
            <w:r>
              <w:t>DIRECTORIES_DATA_VER</w:t>
            </w:r>
            <w:r>
              <w:br/>
              <w:t>(значения из справочника с кодом «248»)</w:t>
            </w:r>
          </w:p>
        </w:tc>
      </w:tr>
      <w:tr w:rsidR="00EA3676" w14:paraId="44833336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3CC4" w14:textId="77777777" w:rsidR="00EA3676" w:rsidRDefault="00EA3676" w:rsidP="00761A56">
            <w:pPr>
              <w:pStyle w:val="phtablecellleft"/>
            </w:pPr>
            <w:r>
              <w:lastRenderedPageBreak/>
              <w:t>1.2.643.5.1.13.13.99.2.23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1E9D8" w14:textId="77777777" w:rsidR="00EA3676" w:rsidRDefault="00EA3676" w:rsidP="00761A56">
            <w:pPr>
              <w:pStyle w:val="phtablecellleft"/>
            </w:pPr>
            <w:r>
              <w:t>Основания для установления причины смерти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4D79E" w14:textId="77777777" w:rsidR="00EA3676" w:rsidRDefault="00EA3676" w:rsidP="00761A56">
            <w:pPr>
              <w:pStyle w:val="phtablecellleft"/>
            </w:pPr>
            <w:r>
              <w:t>FN_GROUNDS_CAUSE_DEATH</w:t>
            </w:r>
            <w:r>
              <w:br/>
              <w:t>(значения из справочника с кодами «1», «2», «4», «5»)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07B34" w14:textId="77777777" w:rsidR="00EA3676" w:rsidRDefault="00EA3676" w:rsidP="00761A56">
            <w:pPr>
              <w:pStyle w:val="phtablecellleft"/>
            </w:pPr>
            <w:r>
              <w:t>DIRECTORIES_DATA_VER</w:t>
            </w:r>
            <w:r>
              <w:br/>
              <w:t>(значения из справочника с кодом «243»)</w:t>
            </w:r>
          </w:p>
        </w:tc>
      </w:tr>
      <w:tr w:rsidR="00EA3676" w14:paraId="343B61E9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076BB" w14:textId="77777777" w:rsidR="00EA3676" w:rsidRDefault="00EA3676" w:rsidP="00761A56">
            <w:pPr>
              <w:pStyle w:val="phtablecellleft"/>
            </w:pPr>
            <w:r>
              <w:t>1.2.643.5.1.13.13.99.2.24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EC27" w14:textId="77777777" w:rsidR="00EA3676" w:rsidRDefault="00EA3676" w:rsidP="00761A56">
            <w:pPr>
              <w:pStyle w:val="phtablecellleft"/>
            </w:pPr>
            <w:r>
              <w:t>Связь смерти с ДТП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76B2" w14:textId="77777777" w:rsidR="00EA3676" w:rsidRDefault="00EA3676" w:rsidP="00761A56">
            <w:pPr>
              <w:pStyle w:val="phtablecellleft"/>
            </w:pPr>
            <w:r>
              <w:t>FN_DTP_DEATH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58566" w14:textId="77777777" w:rsidR="00EA3676" w:rsidRDefault="00EA3676" w:rsidP="00761A56">
            <w:pPr>
              <w:pStyle w:val="phtablecellleft"/>
            </w:pPr>
            <w:r>
              <w:t>DIRECTORIES_DATA_VER</w:t>
            </w:r>
            <w:r>
              <w:br/>
              <w:t>(значения из справочника с кодом «11»)</w:t>
            </w:r>
          </w:p>
        </w:tc>
      </w:tr>
      <w:tr w:rsidR="00EA3676" w14:paraId="6C49B289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808E6" w14:textId="77777777" w:rsidR="00EA3676" w:rsidRDefault="00EA3676" w:rsidP="00761A56">
            <w:pPr>
              <w:pStyle w:val="phtablecellleft"/>
            </w:pPr>
            <w:r>
              <w:t>1.2.643.5.1.13.13.11.1038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A56EA" w14:textId="77777777" w:rsidR="00EA3676" w:rsidRDefault="00EA3676" w:rsidP="00761A56">
            <w:pPr>
              <w:pStyle w:val="phtablecellleft"/>
            </w:pPr>
            <w:r>
              <w:t>Социальные группы населения в учетной медицинской документации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3668" w14:textId="77777777" w:rsidR="00EA3676" w:rsidRDefault="00EA3676" w:rsidP="00761A56">
            <w:pPr>
              <w:pStyle w:val="phtablecellleft"/>
            </w:pPr>
            <w:r>
              <w:t>FN_SOCIAL_GROUPS</w:t>
            </w:r>
            <w:r>
              <w:br/>
              <w:t>(значения из справочника с кодами «1» - «7»)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2718" w14:textId="77777777" w:rsidR="00EA3676" w:rsidRDefault="00EA3676" w:rsidP="00761A56">
            <w:pPr>
              <w:pStyle w:val="phtablecellleft"/>
            </w:pPr>
            <w:r>
              <w:t>DIRECTORIES_DATA_VER</w:t>
            </w:r>
            <w:r>
              <w:br/>
              <w:t>(значения из справочника с кодом «238»)</w:t>
            </w:r>
          </w:p>
        </w:tc>
      </w:tr>
      <w:tr w:rsidR="00EA3676" w14:paraId="49DBA49A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2468" w14:textId="77777777" w:rsidR="00EA3676" w:rsidRDefault="00EA3676" w:rsidP="00761A56">
            <w:pPr>
              <w:pStyle w:val="phtablecellleft"/>
            </w:pPr>
            <w:r>
              <w:t>1.2.643.5.1.13.13.11.1489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8A6B0" w14:textId="77777777" w:rsidR="00EA3676" w:rsidRDefault="00EA3676" w:rsidP="00761A56">
            <w:pPr>
              <w:pStyle w:val="phtablecellleft"/>
            </w:pPr>
            <w:r>
              <w:t>Алфавитный указатель к Международной статистической классификации болезней и проблем, связанных со здоровьем (10-й пересмотр, том 3)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7FE9" w14:textId="77777777" w:rsidR="00EA3676" w:rsidRDefault="00EA3676" w:rsidP="00761A56">
            <w:pPr>
              <w:pStyle w:val="phtablecellleft"/>
            </w:pPr>
            <w:r>
              <w:t>FN_ABC_INDEX_MKB10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DC8C" w14:textId="77777777" w:rsidR="00EA3676" w:rsidRDefault="00EA3676" w:rsidP="00761A56">
            <w:pPr>
              <w:pStyle w:val="phtablecellleft"/>
            </w:pPr>
            <w:r>
              <w:t>MKB10_AI</w:t>
            </w:r>
          </w:p>
        </w:tc>
      </w:tr>
      <w:tr w:rsidR="00EA3676" w14:paraId="7E2ECCCD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7533" w14:textId="77777777" w:rsidR="00EA3676" w:rsidRDefault="00EA3676" w:rsidP="00761A56">
            <w:pPr>
              <w:pStyle w:val="phtablecellleft"/>
            </w:pPr>
            <w:r>
              <w:t>1.2.643.5.1.13.13.99.2.692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AE36B" w14:textId="77777777" w:rsidR="00EA3676" w:rsidRDefault="00EA3676" w:rsidP="00761A56">
            <w:pPr>
              <w:pStyle w:val="phtablecellleft"/>
            </w:pPr>
            <w:r>
              <w:t>Алфавитный указатель к Международной статистической классификации болезней и проблем, связанных со здоровьем (10-й пересмотр, том 3, внешние причины заболеваемости и смертности)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5B0F" w14:textId="77777777" w:rsidR="00EA3676" w:rsidRDefault="00EA3676" w:rsidP="00761A56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 xml:space="preserve">FN_ABC_INDEX_MKB10_EXT 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2A76" w14:textId="77777777" w:rsidR="00EA3676" w:rsidRDefault="00EA3676" w:rsidP="00761A56">
            <w:pPr>
              <w:pStyle w:val="phtablecellleft"/>
            </w:pPr>
            <w:r>
              <w:t>MKB10_AI_EXT</w:t>
            </w:r>
          </w:p>
        </w:tc>
      </w:tr>
      <w:tr w:rsidR="00EA3676" w14:paraId="39587C5C" w14:textId="77777777" w:rsidTr="00EA3676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3CFCE" w14:textId="77777777" w:rsidR="00EA3676" w:rsidRDefault="00EA3676" w:rsidP="00761A56">
            <w:pPr>
              <w:pStyle w:val="phtablecellleft"/>
            </w:pPr>
            <w:r>
              <w:t>1.2.643.5.1.13.13.99.2.700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EB13" w14:textId="77777777" w:rsidR="00EA3676" w:rsidRDefault="00EA3676" w:rsidP="00761A56">
            <w:pPr>
              <w:pStyle w:val="phtablecellleft"/>
            </w:pPr>
            <w:r>
              <w:t>Должности медицинских работников для ФРМСС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1E8E" w14:textId="77777777" w:rsidR="00EA3676" w:rsidRDefault="00EA3676" w:rsidP="00761A56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FN_POST_MED_EMP_FRMSS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B0195" w14:textId="77777777" w:rsidR="00EA3676" w:rsidRDefault="00EA3676" w:rsidP="00761A56">
            <w:pPr>
              <w:pStyle w:val="phtablecellleft"/>
            </w:pPr>
            <w:r>
              <w:t>JOBTITLES</w:t>
            </w:r>
          </w:p>
        </w:tc>
      </w:tr>
    </w:tbl>
    <w:p w14:paraId="12A796FD" w14:textId="77777777" w:rsidR="00EA3676" w:rsidRDefault="00EA3676" w:rsidP="00761A56">
      <w:pPr>
        <w:pStyle w:val="phnormal"/>
      </w:pPr>
    </w:p>
    <w:p w14:paraId="425818EA" w14:textId="77777777" w:rsidR="00EA3676" w:rsidRDefault="00EA3676" w:rsidP="00761A56">
      <w:pPr>
        <w:pStyle w:val="phnormal"/>
        <w:rPr>
          <w:i/>
        </w:rPr>
      </w:pPr>
      <w:r>
        <w:rPr>
          <w:b/>
        </w:rPr>
        <w:t>Пример</w:t>
      </w:r>
      <w:r>
        <w:rPr>
          <w:i/>
        </w:rPr>
        <w:t xml:space="preserve"> – Значение «Состоял(а) в зарегистрированном браке» из раздела НСИ «FN_MARITAL_STATUS» связывается со значением «244 5 1 Состоял(а) в зарегистрированном браке» из раздела </w:t>
      </w:r>
      <w:r>
        <w:t>МИС</w:t>
      </w:r>
      <w:r>
        <w:rPr>
          <w:i/>
        </w:rPr>
        <w:t xml:space="preserve"> «DIRECTORIES_DATA_VER».</w:t>
      </w:r>
    </w:p>
    <w:p w14:paraId="48C09AE7" w14:textId="77777777" w:rsidR="00EA3676" w:rsidRDefault="00EA3676" w:rsidP="00761A56">
      <w:pPr>
        <w:pStyle w:val="phnormal"/>
      </w:pPr>
      <w:r>
        <w:rPr>
          <w:b/>
        </w:rPr>
        <w:t>Примечание</w:t>
      </w:r>
      <w:r>
        <w:t xml:space="preserve"> – Если в разделе МИС «DIRECTORIES_DATA_VER» не настроено отображение значений или значения отображаются без кода, то необходимо установить отображаемое поле в виде: </w:t>
      </w:r>
      <w:r>
        <w:rPr>
          <w:color w:val="172B4D"/>
        </w:rPr>
        <w:t>DIR||' '||DD_CODE||' '||DD_NAME</w:t>
      </w:r>
      <w:r>
        <w:t>.</w:t>
      </w:r>
    </w:p>
    <w:p w14:paraId="20037E37" w14:textId="77777777" w:rsidR="00EA3676" w:rsidRDefault="00EA3676" w:rsidP="00610C6E">
      <w:pPr>
        <w:pStyle w:val="6"/>
        <w:tabs>
          <w:tab w:val="clear" w:pos="4111"/>
        </w:tabs>
        <w:ind w:left="851"/>
      </w:pPr>
      <w:bookmarkStart w:id="471" w:name="scroll-bookmark-106"/>
      <w:r>
        <w:lastRenderedPageBreak/>
        <w:t>Загрузка справочников из ФРНСИ</w:t>
      </w:r>
      <w:bookmarkEnd w:id="471"/>
    </w:p>
    <w:p w14:paraId="410DC5D8" w14:textId="77777777" w:rsidR="00EA3676" w:rsidRDefault="00EA3676" w:rsidP="00761A56">
      <w:pPr>
        <w:pStyle w:val="phlistitemizedtitle"/>
      </w:pPr>
      <w:r>
        <w:t>Чтобы загрузить справочники из ФРНСИ, выполните следующие действия:</w:t>
      </w:r>
    </w:p>
    <w:p w14:paraId="486BBC58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Добавление справочников». Откроется форма загрузки справочников;</w:t>
      </w:r>
    </w:p>
    <w:p w14:paraId="682563BE" w14:textId="25063F40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значение «</w:t>
      </w:r>
      <w:hyperlink r:id="rId123" w:history="1">
        <w:r>
          <w:rPr>
            <w:rStyle w:val="af1"/>
          </w:rPr>
          <w:t>nsi.rosminzdrav.ru</w:t>
        </w:r>
      </w:hyperlink>
      <w:r>
        <w:t>» из выпадающего списка в поле «Источник загрузки»;</w:t>
      </w:r>
    </w:p>
    <w:p w14:paraId="7D705FD0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при необходимости введите токен пользователя в поле «Идентификатор пользователя НСИ»;</w:t>
      </w:r>
    </w:p>
    <w:p w14:paraId="5B18AF10" w14:textId="77777777" w:rsidR="00EA3676" w:rsidRDefault="00EA3676" w:rsidP="00761A56">
      <w:pPr>
        <w:pStyle w:val="phnormal"/>
      </w:pPr>
      <w:r>
        <w:rPr>
          <w:b/>
        </w:rPr>
        <w:t xml:space="preserve">Примечание – </w:t>
      </w:r>
      <w:r>
        <w:t>Идентификатор пользователя 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5D00E66E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«Загрузить». В результате в блоке «Добавление справочников НСИ» отобразится перечень справочников реестра НСИ;</w:t>
      </w:r>
    </w:p>
    <w:p w14:paraId="06950034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найдите требуемый справочник по OID в блоке «Добавление справочников НСИ» и выберите пункт контекстного меню «Установить раздел». Откроется окно установки раздела;</w:t>
      </w:r>
    </w:p>
    <w:p w14:paraId="1D357022" w14:textId="084F5F99" w:rsidR="00EA3676" w:rsidRDefault="00EA3676" w:rsidP="00E3126A">
      <w:pPr>
        <w:pStyle w:val="phlistitemized1"/>
        <w:numPr>
          <w:ilvl w:val="0"/>
          <w:numId w:val="23"/>
        </w:numPr>
      </w:pPr>
      <w:r>
        <w:t xml:space="preserve">укажите в поле «Раздел» код раздела, соответствующий справочнику ФРНСИ. Нужное значение выбирается из справочника «Системы: разделы» с помощью кнопки </w:t>
      </w:r>
      <w:r>
        <w:rPr>
          <w:noProof/>
          <w:lang w:eastAsia="ru-RU"/>
        </w:rPr>
        <w:drawing>
          <wp:inline distT="0" distB="0" distL="0" distR="0" wp14:anchorId="26C987EA" wp14:editId="6A563580">
            <wp:extent cx="211455" cy="198120"/>
            <wp:effectExtent l="19050" t="19050" r="17145" b="11430"/>
            <wp:docPr id="99972" name="Рисунок 99972" descr="_scroll_external/attachments/image2020-10-21_12-10-12-074979dd3af6e313fee97461ea5285967f5cd312af258f91b914435d686c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87" descr="_scroll_external/attachments/image2020-10-21_12-10-12-074979dd3af6e313fee97461ea5285967f5cd312af258f91b914435d686c85a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261B8665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«ОК»;</w:t>
      </w:r>
    </w:p>
    <w:p w14:paraId="08FF9375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в списке справочник ФРНСИ с установленным разделом и выберите пункт контекстного меню «Загрузить версии».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4FC89CE9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снова выберите в списке справочник ФРНСИ с установленным разделом и загруженными версиями и выберите пункт контекстного меню «Загрузить содержимое». Если у справочника более одной версии, откроется окно для выбора версии справочника;</w:t>
      </w:r>
    </w:p>
    <w:p w14:paraId="5E387354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установите флажок напротив необходимой версии и нажмите на кнопку «Ок». Содержимое справочника НСИ загрузится в выбранный раздел МИС. По окончанию загрузки справочника Система отобразит информационное сообщение – закройте его.</w:t>
      </w:r>
    </w:p>
    <w:p w14:paraId="36AD51CE" w14:textId="77777777" w:rsidR="00EA3676" w:rsidRDefault="00EA3676" w:rsidP="00610C6E">
      <w:pPr>
        <w:pStyle w:val="6"/>
        <w:tabs>
          <w:tab w:val="clear" w:pos="4111"/>
        </w:tabs>
        <w:ind w:left="851"/>
      </w:pPr>
      <w:bookmarkStart w:id="472" w:name="scroll-bookmark-107"/>
      <w:r>
        <w:t>Сопоставление справочников МИС и НСИ</w:t>
      </w:r>
      <w:bookmarkEnd w:id="472"/>
    </w:p>
    <w:p w14:paraId="32282214" w14:textId="77777777" w:rsidR="00EA3676" w:rsidRDefault="00EA3676" w:rsidP="00761A56">
      <w:pPr>
        <w:pStyle w:val="phlistitemizedtitle"/>
      </w:pPr>
      <w:r>
        <w:t>Чтобы сопоставить значения справочников ФРНСИ и МИС, выполните следующие действия:</w:t>
      </w:r>
    </w:p>
    <w:p w14:paraId="48B035BA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в пункт главного меню «Система/ Импорт/ Федеральная НСИ/ Связь со справочниками МИС». Откроется форма сопоставления значений справочников;</w:t>
      </w:r>
    </w:p>
    <w:p w14:paraId="2B09FFF5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lastRenderedPageBreak/>
        <w:t>укажите в поле «Справочник НСИ» требуемый справочник НСИ. В блоке «Справочник НСИ» отобразится содержимое выбранного справочника;</w:t>
      </w:r>
    </w:p>
    <w:p w14:paraId="39AD163F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укажите в поле «Раздел МИС» сопоставляемый справочник МИС. В блоке «Значения раздела МИС» отобразится содержимое выбранного справочника;</w:t>
      </w:r>
    </w:p>
    <w:p w14:paraId="403B4A3A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сопоставьте значения выбранных справочников следующим образом:</w:t>
      </w:r>
    </w:p>
    <w:p w14:paraId="3D9B56A8" w14:textId="77777777" w:rsidR="00EA3676" w:rsidRDefault="00EA3676" w:rsidP="002E4BE6">
      <w:pPr>
        <w:pStyle w:val="phlistitemized2"/>
      </w:pPr>
      <w:r>
        <w:t>выберите в списке значение федерального справочника;</w:t>
      </w:r>
    </w:p>
    <w:p w14:paraId="0B583EBB" w14:textId="77777777" w:rsidR="00EA3676" w:rsidRDefault="00EA3676" w:rsidP="002E4BE6">
      <w:pPr>
        <w:pStyle w:val="phlistitemized2"/>
      </w:pPr>
      <w:r>
        <w:t>выберите в списке значение справочника МИС и выберите пункт контекстного меню «Добавить связь со справочником НСИ». Выбранные значения справочников будут сопоставлены.</w:t>
      </w:r>
    </w:p>
    <w:p w14:paraId="536B3B4A" w14:textId="77777777" w:rsidR="00EA3676" w:rsidRDefault="00EA3676" w:rsidP="00E034C4">
      <w:pPr>
        <w:pStyle w:val="5"/>
      </w:pPr>
      <w:bookmarkStart w:id="473" w:name="scroll-bookmark-108"/>
      <w:r>
        <w:t>Настройка вида документа</w:t>
      </w:r>
      <w:bookmarkEnd w:id="473"/>
    </w:p>
    <w:p w14:paraId="53CE57EE" w14:textId="77777777" w:rsidR="00EA3676" w:rsidRDefault="00EA3676" w:rsidP="00761A56">
      <w:pPr>
        <w:pStyle w:val="phnormal"/>
      </w:pPr>
      <w:r>
        <w:t>Необходимо проверить наличие вида документа «Медицинское свидетельство о смерти (CDA) Редакция 5» в дополнительном словаре «Вид документа для РЭМД» (код «KIND_REMD») и, в случае отсутствия, добавить его в словарь.</w:t>
      </w:r>
    </w:p>
    <w:p w14:paraId="2E101B55" w14:textId="77777777" w:rsidR="00EA3676" w:rsidRDefault="00EA3676" w:rsidP="00761A56">
      <w:pPr>
        <w:pStyle w:val="phlistitemizedtitle"/>
      </w:pPr>
      <w:r>
        <w:t>Для проверки и добавления вида документа выполните следующие действия:</w:t>
      </w:r>
    </w:p>
    <w:p w14:paraId="3AF54580" w14:textId="647C512A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пункт главного меню «Словари/ Дополнительные словари». Отобразится форма настройки дополнительных словарей (</w:t>
      </w:r>
      <w:r>
        <w:fldChar w:fldCharType="begin"/>
      </w:r>
      <w:r>
        <w:instrText xml:space="preserve"> REF _Ref119153943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121</w:t>
      </w:r>
      <w:r>
        <w:fldChar w:fldCharType="end"/>
      </w:r>
      <w:r>
        <w:t>);</w:t>
      </w:r>
    </w:p>
    <w:p w14:paraId="6E780D20" w14:textId="0FBF29AD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1C6FE37E" wp14:editId="67966575">
            <wp:extent cx="6298565" cy="3439160"/>
            <wp:effectExtent l="19050" t="19050" r="26035" b="27940"/>
            <wp:docPr id="99971" name="Рисунок 99971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88" descr="Форма настройки дополнительных словарей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4391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9C655C" w14:textId="1DD2C19C" w:rsidR="00EA3676" w:rsidRDefault="00EA3676" w:rsidP="00761A56">
      <w:pPr>
        <w:pStyle w:val="phfiguretitle"/>
      </w:pPr>
      <w:bookmarkStart w:id="474" w:name="_Ref119153943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121</w:t>
      </w:r>
      <w:r>
        <w:fldChar w:fldCharType="end"/>
      </w:r>
      <w:bookmarkEnd w:id="474"/>
      <w:r>
        <w:t xml:space="preserve"> – Форма настройки дополнительных словарей</w:t>
      </w:r>
    </w:p>
    <w:p w14:paraId="20E94115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найдите словарь «Вид документа для РЭМД» с кодом «KIND_REMD» и перейдите к блоку «Дополнительные словари: значения»;</w:t>
      </w:r>
    </w:p>
    <w:p w14:paraId="2F72811F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lastRenderedPageBreak/>
        <w:t>проверьте в списке наличие вида документа «Медицинское свидетельство о смерти (CDA) Редакция 5»:</w:t>
      </w:r>
    </w:p>
    <w:p w14:paraId="56D04878" w14:textId="77777777" w:rsidR="00EA3676" w:rsidRDefault="00EA3676" w:rsidP="002E4BE6">
      <w:pPr>
        <w:pStyle w:val="phlistitemized2"/>
      </w:pPr>
      <w:r>
        <w:t>если вид документа отсутствует в словаре, то выберите пункт контекстного меню «Добавить». Откроется окно добавления вида документа, в котором заполните поля согласно приведенной ниже таблице;</w:t>
      </w:r>
    </w:p>
    <w:p w14:paraId="0F790501" w14:textId="77777777" w:rsidR="00EA3676" w:rsidRDefault="00EA3676" w:rsidP="002E4BE6">
      <w:pPr>
        <w:pStyle w:val="phlistitemized2"/>
      </w:pPr>
      <w:r>
        <w:t>если же вид документа уже создан, то выберите пункт контекстного меню «Редактировать» для проверки его параметров.</w:t>
      </w:r>
    </w:p>
    <w:p w14:paraId="30C1AFEF" w14:textId="77777777" w:rsidR="00EA3676" w:rsidRDefault="00EA3676" w:rsidP="00E034C4">
      <w:pPr>
        <w:pStyle w:val="5"/>
      </w:pPr>
      <w:bookmarkStart w:id="475" w:name="scroll-bookmark-109"/>
      <w:r>
        <w:t>Настройка отчета для хранения настроек подписания СЭМД</w:t>
      </w:r>
      <w:bookmarkEnd w:id="475"/>
    </w:p>
    <w:p w14:paraId="118742FC" w14:textId="77777777" w:rsidR="00EA3676" w:rsidRDefault="00EA3676" w:rsidP="00761A56">
      <w:pPr>
        <w:pStyle w:val="phlistitemizedtitle"/>
      </w:pPr>
      <w:r>
        <w:t>Чтобы создать отчет, содержащий настройки подписания СЭМД «Медицинское свидетельство о смерти», выполните следующие действия:</w:t>
      </w:r>
    </w:p>
    <w:p w14:paraId="0D218B40" w14:textId="7F5B3DA5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пункт главного меню «Система/ Настройка отчетов/ Пользовательские отчеты». Отобразится форма настройки пользовательских отчетов (</w:t>
      </w:r>
      <w:r>
        <w:fldChar w:fldCharType="begin"/>
      </w:r>
      <w:r>
        <w:instrText xml:space="preserve"> REF _Ref119153952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122</w:t>
      </w:r>
      <w:r>
        <w:fldChar w:fldCharType="end"/>
      </w:r>
      <w:r>
        <w:t>);</w:t>
      </w:r>
    </w:p>
    <w:p w14:paraId="5AE7D796" w14:textId="49945E39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0B771731" wp14:editId="77BA852F">
            <wp:extent cx="6298565" cy="2353945"/>
            <wp:effectExtent l="19050" t="19050" r="26035" b="27305"/>
            <wp:docPr id="99970" name="Рисунок 99970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89" descr="Форма настройки пользовательских отчетов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3539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467E52" w14:textId="4D136D93" w:rsidR="00EA3676" w:rsidRDefault="00EA3676" w:rsidP="00761A56">
      <w:pPr>
        <w:pStyle w:val="phfiguretitle"/>
      </w:pPr>
      <w:bookmarkStart w:id="476" w:name="_Ref11915395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122</w:t>
      </w:r>
      <w:r>
        <w:fldChar w:fldCharType="end"/>
      </w:r>
      <w:bookmarkEnd w:id="476"/>
      <w:r>
        <w:t xml:space="preserve"> – Форма настройки пользовательских отчетов</w:t>
      </w:r>
    </w:p>
    <w:p w14:paraId="2A68C7B0" w14:textId="70473AE5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к блоку «Пользовательские отчеты» и выберите пункт контекстного меню «Добавить». Откроется окно добавления отчета (</w:t>
      </w:r>
      <w:r>
        <w:fldChar w:fldCharType="begin"/>
      </w:r>
      <w:r>
        <w:instrText xml:space="preserve"> REF _Ref119153962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123</w:t>
      </w:r>
      <w:r>
        <w:fldChar w:fldCharType="end"/>
      </w:r>
      <w:r>
        <w:t>);</w:t>
      </w:r>
    </w:p>
    <w:p w14:paraId="10C171BF" w14:textId="202FD8E3" w:rsidR="00EA3676" w:rsidRDefault="00EA3676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72C1720A" wp14:editId="1D7EAFED">
            <wp:extent cx="4694555" cy="3473450"/>
            <wp:effectExtent l="19050" t="19050" r="10795" b="12700"/>
            <wp:docPr id="99969" name="Рисунок 99969" descr="Окно добавле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0" descr="Окно добавления отчета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473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3578D0" w14:textId="2155D344" w:rsidR="00EA3676" w:rsidRDefault="00EA3676" w:rsidP="00761A56">
      <w:pPr>
        <w:pStyle w:val="phfiguretitle"/>
      </w:pPr>
      <w:bookmarkStart w:id="477" w:name="_Ref11915396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123</w:t>
      </w:r>
      <w:r>
        <w:fldChar w:fldCharType="end"/>
      </w:r>
      <w:bookmarkEnd w:id="477"/>
      <w:r>
        <w:t xml:space="preserve"> – Окно добавления отчета</w:t>
      </w:r>
    </w:p>
    <w:p w14:paraId="6668A7E4" w14:textId="4DCC7557" w:rsidR="00EA3676" w:rsidRDefault="00EA3676" w:rsidP="00E3126A">
      <w:pPr>
        <w:pStyle w:val="phlistitemized1"/>
        <w:numPr>
          <w:ilvl w:val="0"/>
          <w:numId w:val="23"/>
        </w:numPr>
      </w:pPr>
      <w:r>
        <w:t>на вкладке «Основное» заполните поля согласно таблице (</w:t>
      </w:r>
      <w:r>
        <w:fldChar w:fldCharType="begin"/>
      </w:r>
      <w:r>
        <w:instrText xml:space="preserve"> REF _Ref119153974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98</w:t>
      </w:r>
      <w:r>
        <w:fldChar w:fldCharType="end"/>
      </w:r>
      <w:r>
        <w:t>);</w:t>
      </w:r>
    </w:p>
    <w:p w14:paraId="57FDB7FC" w14:textId="31F5AC51" w:rsidR="00EA3676" w:rsidRDefault="00EA3676" w:rsidP="00761A56">
      <w:pPr>
        <w:pStyle w:val="phtabletitle"/>
      </w:pPr>
      <w:bookmarkStart w:id="478" w:name="_Ref119153974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98</w:t>
      </w:r>
      <w:r>
        <w:fldChar w:fldCharType="end"/>
      </w:r>
      <w:bookmarkEnd w:id="478"/>
      <w:r>
        <w:t xml:space="preserve"> – Значения основных параметров отчета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EA3676" w14:paraId="7B670872" w14:textId="77777777" w:rsidTr="00EA3676">
        <w:trPr>
          <w:tblHeader/>
        </w:trPr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81670" w14:textId="77777777" w:rsidR="00EA3676" w:rsidRDefault="00EA3676" w:rsidP="00761A56">
            <w:pPr>
              <w:pStyle w:val="phtablecolcaption"/>
            </w:pPr>
            <w:bookmarkStart w:id="479" w:name="scroll-bookmark-110"/>
            <w:r>
              <w:t>Поле</w:t>
            </w:r>
            <w:bookmarkEnd w:id="479"/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1A2FF" w14:textId="77777777" w:rsidR="00EA3676" w:rsidRDefault="00EA3676" w:rsidP="00761A56">
            <w:pPr>
              <w:pStyle w:val="phtablecolcaption"/>
            </w:pPr>
            <w:r>
              <w:t>Значение</w:t>
            </w:r>
          </w:p>
        </w:tc>
      </w:tr>
      <w:tr w:rsidR="00EA3676" w14:paraId="3673BADA" w14:textId="77777777" w:rsidTr="00EA3676"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BE856" w14:textId="77777777" w:rsidR="00EA3676" w:rsidRDefault="00EA3676" w:rsidP="00761A56">
            <w:pPr>
              <w:pStyle w:val="phtablecellleft"/>
            </w:pPr>
            <w:r>
              <w:t>Код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0CDF" w14:textId="77777777" w:rsidR="00EA3676" w:rsidRDefault="00EA3676" w:rsidP="00761A56">
            <w:pPr>
              <w:pStyle w:val="phtablecellleft"/>
            </w:pPr>
            <w:r>
              <w:t>Любой код, например, «CDA_DEATH_REP»</w:t>
            </w:r>
          </w:p>
        </w:tc>
      </w:tr>
      <w:tr w:rsidR="00EA3676" w14:paraId="00386639" w14:textId="77777777" w:rsidTr="00EA3676"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0FFF" w14:textId="77777777" w:rsidR="00EA3676" w:rsidRDefault="00EA3676" w:rsidP="00761A56">
            <w:pPr>
              <w:pStyle w:val="phtablecellleft"/>
            </w:pPr>
            <w:r>
              <w:t>Наименование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5219" w14:textId="77777777" w:rsidR="00EA3676" w:rsidRDefault="00EA3676" w:rsidP="00761A56">
            <w:pPr>
              <w:pStyle w:val="phtablecellleft"/>
            </w:pPr>
            <w:r>
              <w:t>Хранение настроек подписания для СЭМД «Медицинское свидетельство о смерти»</w:t>
            </w:r>
          </w:p>
        </w:tc>
      </w:tr>
      <w:tr w:rsidR="00EA3676" w14:paraId="0E316181" w14:textId="77777777" w:rsidTr="00EA3676"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43B8" w14:textId="77777777" w:rsidR="00EA3676" w:rsidRDefault="00EA3676" w:rsidP="00761A56">
            <w:pPr>
              <w:pStyle w:val="phtablecellleft"/>
            </w:pPr>
            <w:r>
              <w:t>Тип (по виду продукта)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0A75E" w14:textId="77777777" w:rsidR="00EA3676" w:rsidRDefault="00EA3676" w:rsidP="00761A56">
            <w:pPr>
              <w:pStyle w:val="phtablecellleft"/>
            </w:pPr>
            <w:r>
              <w:t>WEB-конструктор</w:t>
            </w:r>
          </w:p>
        </w:tc>
      </w:tr>
      <w:tr w:rsidR="00EA3676" w14:paraId="7803C71D" w14:textId="77777777" w:rsidTr="00EA3676"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38D0" w14:textId="77777777" w:rsidR="00EA3676" w:rsidRDefault="00EA3676" w:rsidP="00761A56">
            <w:pPr>
              <w:pStyle w:val="phtablecellleft"/>
            </w:pPr>
            <w:r>
              <w:t>Тип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E3569" w14:textId="77777777" w:rsidR="00EA3676" w:rsidRDefault="00EA3676" w:rsidP="00761A56">
            <w:pPr>
              <w:pStyle w:val="phtablecellleft"/>
            </w:pPr>
            <w:r>
              <w:t>Пользовательский</w:t>
            </w:r>
          </w:p>
        </w:tc>
      </w:tr>
      <w:tr w:rsidR="00EA3676" w14:paraId="79FB3CFB" w14:textId="77777777" w:rsidTr="00EA3676"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AA696" w14:textId="77777777" w:rsidR="00EA3676" w:rsidRDefault="00EA3676" w:rsidP="00761A56">
            <w:pPr>
              <w:pStyle w:val="phtablecellleft"/>
            </w:pPr>
            <w:r>
              <w:t>Виден в других ЛПУ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967F" w14:textId="77777777" w:rsidR="00EA3676" w:rsidRDefault="00EA3676" w:rsidP="00761A56">
            <w:pPr>
              <w:pStyle w:val="phtablecellleft"/>
            </w:pPr>
            <w:r>
              <w:t>Флажок установлен</w:t>
            </w:r>
          </w:p>
        </w:tc>
      </w:tr>
    </w:tbl>
    <w:p w14:paraId="365F67E4" w14:textId="77777777" w:rsidR="00EA3676" w:rsidRDefault="00EA3676" w:rsidP="00761A56">
      <w:pPr>
        <w:pStyle w:val="phnormal"/>
      </w:pPr>
    </w:p>
    <w:p w14:paraId="0521663B" w14:textId="1A6ACF05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на вкладку «Дополнительные св-ва» (</w:t>
      </w:r>
      <w:r>
        <w:fldChar w:fldCharType="begin"/>
      </w:r>
      <w:r>
        <w:instrText xml:space="preserve"> REF _Ref119153992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124</w:t>
      </w:r>
      <w:r>
        <w:fldChar w:fldCharType="end"/>
      </w:r>
      <w:r>
        <w:t>) и укажите в поле «Вид документа для передачи в РЭМД» значение «58» («Медицинское свидетельство о смерти (CDA) Редакция 5»). Значение выбирается из дополнительного словаря Системы с кодом «KIND_REMD»;</w:t>
      </w:r>
    </w:p>
    <w:p w14:paraId="6D5B9516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Значение в поле «Вид документа для передачи в РЭМД» указывается согласно справочнику НСИ 1.2.643.5.1.13.13.11.1520 «Регистрируемые электронные медицинские документы».</w:t>
      </w:r>
    </w:p>
    <w:p w14:paraId="6D735AE9" w14:textId="195AF3A7" w:rsidR="00EA3676" w:rsidRDefault="00EA3676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0240CF2A" wp14:editId="2AF1CD3A">
            <wp:extent cx="3602990" cy="798195"/>
            <wp:effectExtent l="19050" t="19050" r="16510" b="20955"/>
            <wp:docPr id="99968" name="Рисунок 99968" descr="Настройка дополнительных свойст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1" descr="Настройка дополнительных свойств отчета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7981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738877" w14:textId="0886ACD1" w:rsidR="00EA3676" w:rsidRDefault="00EA3676" w:rsidP="00761A56">
      <w:pPr>
        <w:pStyle w:val="phfiguretitle"/>
      </w:pPr>
      <w:bookmarkStart w:id="480" w:name="_Ref11915399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124</w:t>
      </w:r>
      <w:r>
        <w:fldChar w:fldCharType="end"/>
      </w:r>
      <w:bookmarkEnd w:id="480"/>
      <w:r>
        <w:t xml:space="preserve"> – Настройка дополнительных свойств отчета</w:t>
      </w:r>
    </w:p>
    <w:p w14:paraId="544725C1" w14:textId="486A8AA0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«Применить» для сохранения введенных данных. При этом в окне добавления отчета отобразится вкладка «Настройки подписания» (</w:t>
      </w:r>
      <w:r>
        <w:fldChar w:fldCharType="begin"/>
      </w:r>
      <w:r>
        <w:instrText xml:space="preserve"> REF _Ref119146211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125</w:t>
      </w:r>
      <w:r>
        <w:fldChar w:fldCharType="end"/>
      </w:r>
      <w:r>
        <w:t>);</w:t>
      </w:r>
    </w:p>
    <w:p w14:paraId="488045F0" w14:textId="4FB2B9C4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0B583688" wp14:editId="561DC8F1">
            <wp:extent cx="5384165" cy="2197100"/>
            <wp:effectExtent l="19050" t="19050" r="26035" b="12700"/>
            <wp:docPr id="63" name="Рисунок 63" descr="Настройки подпис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2" descr="Настройки подписания отчета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197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07E672" w14:textId="10A2B5F6" w:rsidR="00EA3676" w:rsidRDefault="00EA3676" w:rsidP="00761A56">
      <w:pPr>
        <w:pStyle w:val="phfiguretitle"/>
      </w:pPr>
      <w:bookmarkStart w:id="481" w:name="_Ref119146211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125</w:t>
      </w:r>
      <w:r>
        <w:fldChar w:fldCharType="end"/>
      </w:r>
      <w:bookmarkEnd w:id="481"/>
      <w:r>
        <w:t xml:space="preserve"> – Настройки подписания отчета</w:t>
      </w:r>
    </w:p>
    <w:p w14:paraId="56209095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на вкладку «Настройки подписи»/ «Роли сотрудников» и сформируйте список ролей сотрудников, подписывающих СЭМД «Медицинское свидетельство о смерти» в соответствии с приведенной ниже таблицей. Для добавления роли сотрудника выполните следующие действия:</w:t>
      </w:r>
    </w:p>
    <w:p w14:paraId="3A5796FF" w14:textId="63768FF5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пункт контекстного меню «Добавить». Откроется окно «Роли сотрудников: добавление» (</w:t>
      </w:r>
      <w:r>
        <w:fldChar w:fldCharType="begin"/>
      </w:r>
      <w:r>
        <w:instrText xml:space="preserve"> REF _Ref119146191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126</w:t>
      </w:r>
      <w:r>
        <w:fldChar w:fldCharType="end"/>
      </w:r>
      <w:r>
        <w:t>);</w:t>
      </w:r>
    </w:p>
    <w:p w14:paraId="4D487992" w14:textId="5187FE85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5230C2B2" wp14:editId="5F516B23">
            <wp:extent cx="3391535" cy="2149475"/>
            <wp:effectExtent l="19050" t="19050" r="18415" b="22225"/>
            <wp:docPr id="62" name="Рисунок 62" descr="_scroll_external/attachments/image2022-10-21_18-58-52-cfe0676550fd446a751234029a266b4e7f69592610f408771e0ead9821a2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3" descr="_scroll_external/attachments/image2022-10-21_18-58-52-cfe0676550fd446a751234029a266b4e7f69592610f408771e0ead9821a28bda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149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6CB412" w14:textId="044C8F33" w:rsidR="00EA3676" w:rsidRDefault="00EA3676" w:rsidP="00761A56">
      <w:pPr>
        <w:pStyle w:val="phfiguretitle"/>
      </w:pPr>
      <w:bookmarkStart w:id="482" w:name="_Ref11914619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126</w:t>
      </w:r>
      <w:r>
        <w:fldChar w:fldCharType="end"/>
      </w:r>
      <w:bookmarkEnd w:id="482"/>
      <w:r>
        <w:t xml:space="preserve"> – Окно «Роли сотрудников: добавление»</w:t>
      </w:r>
    </w:p>
    <w:p w14:paraId="1545152C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укажите роль для подписания СЭМД «Медицинское свидетельство о смерти»;</w:t>
      </w:r>
    </w:p>
    <w:p w14:paraId="1649EB90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lastRenderedPageBreak/>
        <w:t>установите флажок «Необязательная», если подпись документа сотрудником с данной ролью не является обязательной;</w:t>
      </w:r>
    </w:p>
    <w:p w14:paraId="2CDEBE18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установите флажок «Автор документа», если автором документа может быть сотрудник с данной ролью;</w:t>
      </w:r>
    </w:p>
    <w:p w14:paraId="782F5CD5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«Сохранить» для сохранения введенных данных. Добавленная роль отобразится в списке «Роли сотрудников» окна создания отчета;</w:t>
      </w:r>
    </w:p>
    <w:p w14:paraId="4C094779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Роли сотрудников подписания указываются согласно справочнику НСИ 1.2.643.5.1.13.13.99.2.42 «РЭМД. Правила подписи электронных медицинских документов».</w:t>
      </w:r>
    </w:p>
    <w:p w14:paraId="1B07BC9C" w14:textId="5E795D68" w:rsidR="00EA3676" w:rsidRDefault="00EA3676" w:rsidP="00761A56">
      <w:pPr>
        <w:pStyle w:val="phnormal"/>
      </w:pPr>
      <w:r>
        <w:t>Роли, подписывающие СЭМД «Медицинское свидетельство о смерти» представлены в таблице ниже (</w:t>
      </w:r>
      <w:r>
        <w:fldChar w:fldCharType="begin"/>
      </w:r>
      <w:r>
        <w:instrText xml:space="preserve"> REF _Ref119146149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99</w:t>
      </w:r>
      <w:r>
        <w:fldChar w:fldCharType="end"/>
      </w:r>
      <w:r>
        <w:t>).</w:t>
      </w:r>
    </w:p>
    <w:p w14:paraId="12DB635F" w14:textId="55F92DA3" w:rsidR="00EA3676" w:rsidRDefault="00EA3676" w:rsidP="00761A56">
      <w:pPr>
        <w:pStyle w:val="phtabletitle"/>
      </w:pPr>
      <w:bookmarkStart w:id="483" w:name="_Ref119146149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99</w:t>
      </w:r>
      <w:r>
        <w:fldChar w:fldCharType="end"/>
      </w:r>
      <w:bookmarkEnd w:id="483"/>
      <w:r>
        <w:t xml:space="preserve"> – Роли, подписывающие СЭМД «Медицинское свидетельство о смерти»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328"/>
        <w:gridCol w:w="3327"/>
        <w:gridCol w:w="3533"/>
      </w:tblGrid>
      <w:tr w:rsidR="00EA3676" w14:paraId="0DE14497" w14:textId="77777777" w:rsidTr="00EA3676">
        <w:trPr>
          <w:tblHeader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FDEB" w14:textId="77777777" w:rsidR="00EA3676" w:rsidRDefault="00EA3676" w:rsidP="00761A56">
            <w:pPr>
              <w:pStyle w:val="phtablecolcaption"/>
            </w:pPr>
            <w:bookmarkStart w:id="484" w:name="scroll-bookmark-111"/>
            <w:r>
              <w:t>Роль</w:t>
            </w:r>
            <w:bookmarkEnd w:id="484"/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CE203" w14:textId="77777777" w:rsidR="00EA3676" w:rsidRDefault="00EA3676" w:rsidP="00761A56">
            <w:pPr>
              <w:pStyle w:val="phtablecolcaption"/>
            </w:pPr>
            <w:r>
              <w:t>Обязательная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4510" w14:textId="77777777" w:rsidR="00EA3676" w:rsidRDefault="00EA3676" w:rsidP="00761A56">
            <w:pPr>
              <w:pStyle w:val="phtablecolcaption"/>
            </w:pPr>
            <w:r>
              <w:t>Автор документа</w:t>
            </w:r>
          </w:p>
        </w:tc>
      </w:tr>
      <w:tr w:rsidR="00EA3676" w14:paraId="01F2E5A2" w14:textId="77777777" w:rsidTr="00EA3676"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11D2A" w14:textId="77777777" w:rsidR="00EA3676" w:rsidRDefault="00EA3676" w:rsidP="00761A56">
            <w:pPr>
              <w:pStyle w:val="phtablecellleft"/>
            </w:pPr>
            <w:r>
              <w:t>Врач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929A" w14:textId="77777777" w:rsidR="00EA3676" w:rsidRDefault="00EA3676" w:rsidP="00761A56">
            <w:pPr>
              <w:pStyle w:val="phtablecellleft"/>
            </w:pPr>
            <w:r>
              <w:t>Да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CD637" w14:textId="77777777" w:rsidR="00EA3676" w:rsidRDefault="00EA3676" w:rsidP="00761A56">
            <w:pPr>
              <w:pStyle w:val="phtablecellleft"/>
            </w:pPr>
            <w:r>
              <w:t>Да</w:t>
            </w:r>
          </w:p>
        </w:tc>
      </w:tr>
      <w:tr w:rsidR="00EA3676" w14:paraId="38E0584D" w14:textId="77777777" w:rsidTr="00EA3676"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02FAC" w14:textId="77777777" w:rsidR="00EA3676" w:rsidRDefault="00EA3676" w:rsidP="00761A56">
            <w:pPr>
              <w:pStyle w:val="phtablecellleft"/>
            </w:pPr>
            <w:r>
              <w:t>Главный врач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BFB1" w14:textId="77777777" w:rsidR="00EA3676" w:rsidRDefault="00EA3676" w:rsidP="00761A56">
            <w:pPr>
              <w:pStyle w:val="phtablecellleft"/>
            </w:pPr>
            <w:r>
              <w:t>Да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AA7D" w14:textId="77777777" w:rsidR="00EA3676" w:rsidRDefault="00EA3676" w:rsidP="00761A56">
            <w:pPr>
              <w:pStyle w:val="phtablecellleft"/>
            </w:pPr>
            <w:r>
              <w:t>Нет</w:t>
            </w:r>
          </w:p>
        </w:tc>
      </w:tr>
      <w:tr w:rsidR="00EA3676" w14:paraId="37621144" w14:textId="77777777" w:rsidTr="00EA3676"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421D" w14:textId="77777777" w:rsidR="00EA3676" w:rsidRDefault="00EA3676" w:rsidP="00761A56">
            <w:pPr>
              <w:pStyle w:val="phtablecellleft"/>
            </w:pPr>
            <w:r>
              <w:t>Акушер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D1897" w14:textId="77777777" w:rsidR="00EA3676" w:rsidRDefault="00EA3676" w:rsidP="00761A56">
            <w:pPr>
              <w:pStyle w:val="phtablecellleft"/>
            </w:pPr>
            <w:r>
              <w:t>Нет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552B0" w14:textId="77777777" w:rsidR="00EA3676" w:rsidRDefault="00EA3676" w:rsidP="00761A56">
            <w:pPr>
              <w:pStyle w:val="phtablecellleft"/>
            </w:pPr>
            <w:r>
              <w:t>Нет</w:t>
            </w:r>
          </w:p>
        </w:tc>
      </w:tr>
      <w:tr w:rsidR="00EA3676" w14:paraId="7455E394" w14:textId="77777777" w:rsidTr="00EA3676"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D23B0" w14:textId="77777777" w:rsidR="00EA3676" w:rsidRDefault="00EA3676" w:rsidP="00761A56">
            <w:pPr>
              <w:pStyle w:val="phtablecellleft"/>
            </w:pPr>
            <w:r>
              <w:t>Фельдшер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EE370" w14:textId="77777777" w:rsidR="00EA3676" w:rsidRDefault="00EA3676" w:rsidP="00761A56">
            <w:pPr>
              <w:pStyle w:val="phtablecellleft"/>
            </w:pPr>
            <w:r>
              <w:t>Нет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82AFC" w14:textId="77777777" w:rsidR="00EA3676" w:rsidRDefault="00EA3676" w:rsidP="00761A56">
            <w:pPr>
              <w:pStyle w:val="phtablecellleft"/>
            </w:pPr>
            <w:r>
              <w:t>Нет</w:t>
            </w:r>
          </w:p>
        </w:tc>
      </w:tr>
    </w:tbl>
    <w:p w14:paraId="1E08A366" w14:textId="77777777" w:rsidR="00EA3676" w:rsidRDefault="00EA3676" w:rsidP="00761A56">
      <w:pPr>
        <w:pStyle w:val="phnormal"/>
      </w:pPr>
    </w:p>
    <w:p w14:paraId="4C7132A1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«Ок» для сохранения отчета.</w:t>
      </w:r>
    </w:p>
    <w:p w14:paraId="2DB03BA2" w14:textId="77777777" w:rsidR="00EA3676" w:rsidRDefault="00EA3676" w:rsidP="00E034C4">
      <w:pPr>
        <w:pStyle w:val="5"/>
      </w:pPr>
      <w:bookmarkStart w:id="485" w:name="scroll-bookmark-112"/>
      <w:r>
        <w:t>Настройка типа подписываемого документа</w:t>
      </w:r>
      <w:bookmarkEnd w:id="485"/>
    </w:p>
    <w:p w14:paraId="5CEC73F7" w14:textId="77777777" w:rsidR="00EA3676" w:rsidRDefault="00EA3676" w:rsidP="00761A56">
      <w:pPr>
        <w:pStyle w:val="phnormal"/>
      </w:pPr>
      <w:r>
        <w:t>Необходимо проверить наличие документа «Медицинское свидетельство о смерти» в словаре «Типы подписываемых документов» (EHR_TYPES) и, в случае отсутствия, добавить его в словарь.</w:t>
      </w:r>
    </w:p>
    <w:p w14:paraId="7629BAD2" w14:textId="57E8B1CB" w:rsidR="00EA3676" w:rsidRDefault="00EA3676" w:rsidP="00761A56">
      <w:pPr>
        <w:pStyle w:val="phnormal"/>
      </w:pPr>
      <w:r>
        <w:t xml:space="preserve">Для проверки и добавления типа подписываемого документа выполните действия, описанные в п. </w:t>
      </w:r>
      <w:r>
        <w:fldChar w:fldCharType="begin"/>
      </w:r>
      <w:r>
        <w:instrText xml:space="preserve"> REF scroll-bookmark-49 \r \h </w:instrText>
      </w:r>
      <w:r>
        <w:fldChar w:fldCharType="separate"/>
      </w:r>
      <w:r w:rsidR="00DE36C7">
        <w:t>2.10</w:t>
      </w:r>
      <w:r>
        <w:fldChar w:fldCharType="end"/>
      </w:r>
      <w:r>
        <w:t>.</w:t>
      </w:r>
    </w:p>
    <w:p w14:paraId="39F1004D" w14:textId="6D1E130A" w:rsidR="00EA3676" w:rsidRDefault="00EA3676" w:rsidP="00761A56">
      <w:pPr>
        <w:pStyle w:val="phnormal"/>
      </w:pPr>
      <w:r>
        <w:t>Параметры типа подписываемого документа представлены в таблице ниже (</w:t>
      </w:r>
      <w:r>
        <w:fldChar w:fldCharType="begin"/>
      </w:r>
      <w:r>
        <w:instrText xml:space="preserve"> REF _Ref119079242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100</w:t>
      </w:r>
      <w:r>
        <w:fldChar w:fldCharType="end"/>
      </w:r>
      <w:r>
        <w:t>).</w:t>
      </w:r>
    </w:p>
    <w:p w14:paraId="6DA5671B" w14:textId="3017A9C9" w:rsidR="00EA3676" w:rsidRDefault="00EA3676" w:rsidP="00761A56">
      <w:pPr>
        <w:pStyle w:val="phtabletitle"/>
      </w:pPr>
      <w:bookmarkStart w:id="486" w:name="_Ref119079242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100</w:t>
      </w:r>
      <w:r>
        <w:fldChar w:fldCharType="end"/>
      </w:r>
      <w:bookmarkEnd w:id="486"/>
      <w:r>
        <w:t xml:space="preserve"> – Параметры типа подписываемого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325"/>
        <w:gridCol w:w="7863"/>
      </w:tblGrid>
      <w:tr w:rsidR="00EA3676" w14:paraId="45F63767" w14:textId="77777777" w:rsidTr="00EA3676">
        <w:trPr>
          <w:tblHeader/>
        </w:trPr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16E8A" w14:textId="77777777" w:rsidR="00EA3676" w:rsidRDefault="00EA3676" w:rsidP="00761A56">
            <w:pPr>
              <w:pStyle w:val="phtablecolcaption"/>
            </w:pPr>
            <w:bookmarkStart w:id="487" w:name="scroll-bookmark-113"/>
            <w:r>
              <w:t>Поле</w:t>
            </w:r>
            <w:bookmarkEnd w:id="487"/>
          </w:p>
        </w:tc>
        <w:tc>
          <w:tcPr>
            <w:tcW w:w="3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AAE88" w14:textId="77777777" w:rsidR="00EA3676" w:rsidRDefault="00EA3676" w:rsidP="00761A56">
            <w:pPr>
              <w:pStyle w:val="phtablecolcaption"/>
            </w:pPr>
            <w:r>
              <w:t>Значение</w:t>
            </w:r>
          </w:p>
        </w:tc>
      </w:tr>
      <w:tr w:rsidR="00EA3676" w14:paraId="1541CD4C" w14:textId="77777777" w:rsidTr="00EA3676"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83367" w14:textId="77777777" w:rsidR="00EA3676" w:rsidRDefault="00EA3676" w:rsidP="00761A56">
            <w:pPr>
              <w:pStyle w:val="phtablecellleft"/>
            </w:pPr>
            <w:r>
              <w:t>ID</w:t>
            </w:r>
          </w:p>
        </w:tc>
        <w:tc>
          <w:tcPr>
            <w:tcW w:w="3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A6BF" w14:textId="77777777" w:rsidR="00EA3676" w:rsidRDefault="00EA3676" w:rsidP="00761A56">
            <w:pPr>
              <w:pStyle w:val="phtablecellleft"/>
            </w:pPr>
            <w:r>
              <w:t>13</w:t>
            </w:r>
          </w:p>
        </w:tc>
      </w:tr>
      <w:tr w:rsidR="00EA3676" w14:paraId="1C0ED029" w14:textId="77777777" w:rsidTr="00EA3676"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DA345" w14:textId="77777777" w:rsidR="00EA3676" w:rsidRDefault="00EA3676" w:rsidP="00761A56">
            <w:pPr>
              <w:pStyle w:val="phtablecellleft"/>
            </w:pPr>
            <w:r>
              <w:t>Код</w:t>
            </w:r>
          </w:p>
        </w:tc>
        <w:tc>
          <w:tcPr>
            <w:tcW w:w="3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4C8F" w14:textId="77777777" w:rsidR="00EA3676" w:rsidRDefault="00EA3676" w:rsidP="00761A56">
            <w:pPr>
              <w:pStyle w:val="phtablecellleft"/>
            </w:pPr>
            <w:r>
              <w:t>13</w:t>
            </w:r>
          </w:p>
        </w:tc>
      </w:tr>
      <w:tr w:rsidR="00EA3676" w14:paraId="5BD1697F" w14:textId="77777777" w:rsidTr="00EA3676"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6FEF" w14:textId="77777777" w:rsidR="00EA3676" w:rsidRDefault="00EA3676" w:rsidP="00761A56">
            <w:pPr>
              <w:pStyle w:val="phtablecellleft"/>
            </w:pPr>
            <w:r>
              <w:t>Наименование</w:t>
            </w:r>
          </w:p>
        </w:tc>
        <w:tc>
          <w:tcPr>
            <w:tcW w:w="3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7291F" w14:textId="77777777" w:rsidR="00EA3676" w:rsidRDefault="00EA3676" w:rsidP="00761A56">
            <w:pPr>
              <w:pStyle w:val="phtablecellleft"/>
            </w:pPr>
            <w:r>
              <w:t>Медицинское свидетельство о смерти</w:t>
            </w:r>
          </w:p>
        </w:tc>
      </w:tr>
      <w:tr w:rsidR="00EA3676" w14:paraId="5E5D0EB5" w14:textId="77777777" w:rsidTr="00EA3676"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01CF" w14:textId="77777777" w:rsidR="00EA3676" w:rsidRDefault="00EA3676" w:rsidP="00761A56">
            <w:pPr>
              <w:pStyle w:val="phtablecellleft"/>
            </w:pPr>
            <w:r>
              <w:t>Описание</w:t>
            </w:r>
          </w:p>
        </w:tc>
        <w:tc>
          <w:tcPr>
            <w:tcW w:w="3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1F6B" w14:textId="77777777" w:rsidR="00EA3676" w:rsidRDefault="00EA3676" w:rsidP="00761A56">
            <w:pPr>
              <w:pStyle w:val="phtablecellleft"/>
            </w:pPr>
            <w:r>
              <w:t>СЭМД Медицинское свидетельство о смерти</w:t>
            </w:r>
          </w:p>
        </w:tc>
      </w:tr>
      <w:tr w:rsidR="00EA3676" w14:paraId="1BF2F9E8" w14:textId="77777777" w:rsidTr="00EA3676"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A107E" w14:textId="77777777" w:rsidR="00EA3676" w:rsidRDefault="00EA3676" w:rsidP="00761A56">
            <w:pPr>
              <w:pStyle w:val="phtablecellleft"/>
            </w:pPr>
            <w:r>
              <w:t>Код отчета</w:t>
            </w:r>
          </w:p>
        </w:tc>
        <w:tc>
          <w:tcPr>
            <w:tcW w:w="3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78A57" w14:textId="77777777" w:rsidR="00EA3676" w:rsidRDefault="00EA3676" w:rsidP="00761A56">
            <w:pPr>
              <w:pStyle w:val="phtablecellleft"/>
            </w:pPr>
            <w:r>
              <w:t>Код созданного ранее отчета, содержащего настройки подписания СЭМД «Медицинское свидетельство о смерти» (например, «CDA_DEATH_REP»)</w:t>
            </w:r>
          </w:p>
        </w:tc>
      </w:tr>
      <w:tr w:rsidR="00EA3676" w14:paraId="173B279A" w14:textId="77777777" w:rsidTr="00EA3676"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A0C00" w14:textId="77777777" w:rsidR="00EA3676" w:rsidRDefault="00EA3676" w:rsidP="00761A56">
            <w:pPr>
              <w:pStyle w:val="phtablecellleft"/>
            </w:pPr>
            <w:r>
              <w:lastRenderedPageBreak/>
              <w:t>Код СМС в ВИМИС</w:t>
            </w:r>
          </w:p>
        </w:tc>
        <w:tc>
          <w:tcPr>
            <w:tcW w:w="3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B4A39" w14:textId="77777777" w:rsidR="00EA3676" w:rsidRDefault="00EA3676" w:rsidP="00761A56">
            <w:pPr>
              <w:pStyle w:val="phtablecellleft"/>
            </w:pPr>
            <w:r>
              <w:t>SMSV13</w:t>
            </w:r>
          </w:p>
        </w:tc>
      </w:tr>
    </w:tbl>
    <w:p w14:paraId="536B0FF1" w14:textId="77777777" w:rsidR="00EA3676" w:rsidRDefault="00EA3676" w:rsidP="00761A56">
      <w:pPr>
        <w:pStyle w:val="phnormal"/>
      </w:pPr>
      <w:bookmarkStart w:id="488" w:name="_Toc118569118"/>
    </w:p>
    <w:p w14:paraId="4D4F77F4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Код и наименование типа документа заполняются согласно справочнику НСИ 1.2.643.5.1.13.13.11.1522 «Виды медицинской документации».</w:t>
      </w:r>
    </w:p>
    <w:p w14:paraId="7CB99897" w14:textId="0318F83A" w:rsidR="00EA3676" w:rsidRDefault="00EA3676" w:rsidP="00761A56">
      <w:pPr>
        <w:pStyle w:val="4"/>
      </w:pPr>
      <w:bookmarkStart w:id="489" w:name="_Toc119335788"/>
      <w:bookmarkStart w:id="490" w:name="scroll-bookmark-114"/>
      <w:r>
        <w:t>Настройки СЭМД «Документ, подтверждающий содержание медицинского свидетельства о смерти в форме электронного документа»</w:t>
      </w:r>
      <w:bookmarkEnd w:id="488"/>
      <w:bookmarkEnd w:id="489"/>
      <w:bookmarkEnd w:id="490"/>
    </w:p>
    <w:p w14:paraId="771FC799" w14:textId="11939D5E" w:rsidR="00EA3676" w:rsidRDefault="00EA3676" w:rsidP="00761A56">
      <w:pPr>
        <w:pStyle w:val="phnormal"/>
      </w:pPr>
      <w:r>
        <w:t>CDA документ «Документ, подтверждающий содержание медицинского свидетельства о смерти в форме электронного документа» предназначен для обмена данными о случае смерти взрослого или ребёнка между медицинскими учреждениями и ВИМИС «</w:t>
      </w:r>
      <w:r w:rsidR="003B72E9">
        <w:t>ССЗ</w:t>
      </w:r>
      <w:r>
        <w:t>». Документ формируется в случае оформления медицинского свидетельства в бумажном формате.</w:t>
      </w:r>
    </w:p>
    <w:p w14:paraId="19392468" w14:textId="77777777" w:rsidR="00EA3676" w:rsidRDefault="00EA3676" w:rsidP="00761A56">
      <w:pPr>
        <w:pStyle w:val="phnormal"/>
      </w:pPr>
      <w:r>
        <w:t>Для корректного формирования СЭМД «Документ, подтверждающий содержание медицинского свидетельства о смерти в форме электронного документа» необходимо выполнить ряд настроек.</w:t>
      </w:r>
    </w:p>
    <w:p w14:paraId="40366BF1" w14:textId="77777777" w:rsidR="00EA3676" w:rsidRDefault="00EA3676" w:rsidP="00E034C4">
      <w:pPr>
        <w:pStyle w:val="5"/>
      </w:pPr>
      <w:bookmarkStart w:id="491" w:name="scroll-bookmark-115"/>
      <w:r>
        <w:t>Настройка вида документа</w:t>
      </w:r>
      <w:bookmarkEnd w:id="491"/>
    </w:p>
    <w:p w14:paraId="02D7E54E" w14:textId="77777777" w:rsidR="00EA3676" w:rsidRDefault="00EA3676" w:rsidP="00761A56">
      <w:pPr>
        <w:pStyle w:val="phnormal"/>
      </w:pPr>
      <w:r>
        <w:t>Необходимо проверить наличие вида документа «Документ, подтверждающий содержание медицинского свидетельства о смерти в форме электронного документа» в дополнительном словаре «Вид документа для РЭМД» (код «KIND_REMD») и, в случае отсутствия, добавить его в словарь.</w:t>
      </w:r>
    </w:p>
    <w:p w14:paraId="2F849244" w14:textId="77777777" w:rsidR="00EA3676" w:rsidRDefault="00EA3676" w:rsidP="00761A56">
      <w:pPr>
        <w:pStyle w:val="phlistitemizedtitle"/>
      </w:pPr>
      <w:r>
        <w:t>Для проверки вида документа выполните следующие действия:</w:t>
      </w:r>
    </w:p>
    <w:p w14:paraId="0BEC05A3" w14:textId="4E4FE4A5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пункт главного меню «Словари/ Дополнительные словари». Отобразится форма настройки дополнительных словарей (</w:t>
      </w:r>
      <w:r>
        <w:fldChar w:fldCharType="begin"/>
      </w:r>
      <w:r>
        <w:instrText xml:space="preserve"> REF _Ref119146038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127</w:t>
      </w:r>
      <w:r>
        <w:fldChar w:fldCharType="end"/>
      </w:r>
      <w:r>
        <w:t>);</w:t>
      </w:r>
    </w:p>
    <w:p w14:paraId="78A0FAE7" w14:textId="3D4EAE86" w:rsidR="00EA3676" w:rsidRDefault="00EA3676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33A9F57B" wp14:editId="095281EA">
            <wp:extent cx="6284595" cy="2859405"/>
            <wp:effectExtent l="19050" t="19050" r="20955" b="17145"/>
            <wp:docPr id="61" name="Рисунок 61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4" descr="Форма настройки дополнительных словарей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28594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C67511" w14:textId="4E4D0B81" w:rsidR="00EA3676" w:rsidRDefault="00EA3676" w:rsidP="00761A56">
      <w:pPr>
        <w:pStyle w:val="phfiguretitle"/>
      </w:pPr>
      <w:bookmarkStart w:id="492" w:name="_Ref119146038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127</w:t>
      </w:r>
      <w:r>
        <w:fldChar w:fldCharType="end"/>
      </w:r>
      <w:bookmarkEnd w:id="492"/>
      <w:r>
        <w:t xml:space="preserve"> – Форма настройки дополнительных словарей</w:t>
      </w:r>
    </w:p>
    <w:p w14:paraId="2285DE7A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найдите словарь «Вид документа для РЭМД» с кодом «KIND_REMD» и перейдите к блоку «Дополнительные словари: значения»;</w:t>
      </w:r>
    </w:p>
    <w:p w14:paraId="04B4A4DF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проверьте в списке наличие вида документа «Документ, подтверждающий содержание медицинского свидетельства о смерти в форме электронного документа»:</w:t>
      </w:r>
    </w:p>
    <w:p w14:paraId="2125BB7B" w14:textId="77777777" w:rsidR="00EA3676" w:rsidRDefault="00EA3676" w:rsidP="002E4BE6">
      <w:pPr>
        <w:pStyle w:val="phlistitemized2"/>
      </w:pPr>
      <w:r>
        <w:t>если вид документа отсутствует в словаре, то выберите пункт контекстного меню «Добавить». Откроется окно добавления вида документа, в котором заполните поля согласно приведенной ниже таблице;</w:t>
      </w:r>
    </w:p>
    <w:p w14:paraId="3F962790" w14:textId="3EAC898A" w:rsidR="00EA3676" w:rsidRDefault="00EA3676" w:rsidP="002E4BE6">
      <w:pPr>
        <w:pStyle w:val="phlistitemized2"/>
      </w:pPr>
      <w:r>
        <w:t>если вид документа уже создан, то выберите пункт контекстного меню «Редактировать». Откроется окно редактирования вида документа (</w:t>
      </w:r>
      <w:r>
        <w:fldChar w:fldCharType="begin"/>
      </w:r>
      <w:r>
        <w:instrText xml:space="preserve"> REF _Ref119145986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128</w:t>
      </w:r>
      <w:r>
        <w:fldChar w:fldCharType="end"/>
      </w:r>
      <w:r>
        <w:t>), в котором проверьте параметры вида документа, используя приведенную ниже таблицу (</w:t>
      </w:r>
      <w:r>
        <w:fldChar w:fldCharType="begin"/>
      </w:r>
      <w:r>
        <w:instrText xml:space="preserve"> REF _Ref119146001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101</w:t>
      </w:r>
      <w:r>
        <w:fldChar w:fldCharType="end"/>
      </w:r>
      <w:r>
        <w:t>).</w:t>
      </w:r>
    </w:p>
    <w:p w14:paraId="7E789CE5" w14:textId="18665B9B" w:rsidR="00EA3676" w:rsidRDefault="00EA3676" w:rsidP="00761A56">
      <w:pPr>
        <w:pStyle w:val="phtabletitle"/>
      </w:pPr>
      <w:bookmarkStart w:id="493" w:name="_Ref119146001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101</w:t>
      </w:r>
      <w:r>
        <w:fldChar w:fldCharType="end"/>
      </w:r>
      <w:bookmarkEnd w:id="493"/>
      <w:r>
        <w:t xml:space="preserve"> – Параметры вида документа для РЭМД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326"/>
        <w:gridCol w:w="8862"/>
      </w:tblGrid>
      <w:tr w:rsidR="00EA3676" w14:paraId="3A3B5B93" w14:textId="77777777" w:rsidTr="00EA3676">
        <w:trPr>
          <w:tblHeader/>
        </w:trPr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F85F" w14:textId="77777777" w:rsidR="00EA3676" w:rsidRDefault="00EA3676" w:rsidP="00761A56">
            <w:pPr>
              <w:pStyle w:val="phtablecolcaption"/>
            </w:pPr>
            <w:bookmarkStart w:id="494" w:name="scroll-bookmark-116"/>
            <w:r>
              <w:t>Поле</w:t>
            </w:r>
            <w:bookmarkEnd w:id="494"/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04607" w14:textId="77777777" w:rsidR="00EA3676" w:rsidRDefault="00EA3676" w:rsidP="00761A56">
            <w:pPr>
              <w:pStyle w:val="phtablecolcaption"/>
            </w:pPr>
            <w:r>
              <w:t>Значение</w:t>
            </w:r>
          </w:p>
        </w:tc>
      </w:tr>
      <w:tr w:rsidR="00EA3676" w14:paraId="34A684FB" w14:textId="77777777" w:rsidTr="00EA3676"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F8DC" w14:textId="77777777" w:rsidR="00EA3676" w:rsidRDefault="00EA3676" w:rsidP="00761A56">
            <w:pPr>
              <w:pStyle w:val="phtablecellleft"/>
            </w:pPr>
            <w:r>
              <w:t>Значение</w:t>
            </w: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DD53" w14:textId="77777777" w:rsidR="00EA3676" w:rsidRDefault="00EA3676" w:rsidP="00761A56">
            <w:pPr>
              <w:pStyle w:val="phtablecellleft"/>
            </w:pPr>
            <w:r>
              <w:t>113</w:t>
            </w:r>
          </w:p>
        </w:tc>
      </w:tr>
      <w:tr w:rsidR="00EA3676" w14:paraId="26DFF4CC" w14:textId="77777777" w:rsidTr="00EA3676"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6420" w14:textId="77777777" w:rsidR="00EA3676" w:rsidRDefault="00EA3676" w:rsidP="00761A56">
            <w:pPr>
              <w:pStyle w:val="phtablecellleft"/>
            </w:pPr>
            <w:r>
              <w:t>Примечание</w:t>
            </w: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22C0" w14:textId="77777777" w:rsidR="00EA3676" w:rsidRDefault="00EA3676" w:rsidP="00761A56">
            <w:pPr>
              <w:pStyle w:val="phtablecellleft"/>
            </w:pPr>
            <w:r>
              <w:t>Документ, подтверждающий содержание медицинского свидетельства о смерти в форме электронного документа</w:t>
            </w:r>
          </w:p>
        </w:tc>
      </w:tr>
    </w:tbl>
    <w:p w14:paraId="78BEEFCD" w14:textId="77777777" w:rsidR="00EA3676" w:rsidRDefault="00EA3676" w:rsidP="00761A56">
      <w:pPr>
        <w:pStyle w:val="phnormal"/>
      </w:pPr>
    </w:p>
    <w:p w14:paraId="5002866E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Код и наименование вида документа заполняются согласно справочнику НСИ 1.2.643.5.1.13.13.11.1520 «Регистрируемые электронные медицинские документы».</w:t>
      </w:r>
    </w:p>
    <w:p w14:paraId="0BEC06A7" w14:textId="6F09442B" w:rsidR="00EA3676" w:rsidRDefault="00EA3676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1A3B3D89" wp14:editId="707FB9D6">
            <wp:extent cx="5029200" cy="1535430"/>
            <wp:effectExtent l="19050" t="19050" r="19050" b="26670"/>
            <wp:docPr id="60" name="Рисунок 60" descr="Окно настройки вида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5" descr="Окно настройки вида документа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354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C7DC3A" w14:textId="0082B31A" w:rsidR="00EA3676" w:rsidRDefault="00EA3676" w:rsidP="00761A56">
      <w:pPr>
        <w:pStyle w:val="phfiguretitle"/>
      </w:pPr>
      <w:bookmarkStart w:id="495" w:name="_Ref119145986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128</w:t>
      </w:r>
      <w:r>
        <w:fldChar w:fldCharType="end"/>
      </w:r>
      <w:bookmarkEnd w:id="495"/>
      <w:r>
        <w:t xml:space="preserve"> – Окно настройки вида документа</w:t>
      </w:r>
    </w:p>
    <w:p w14:paraId="265899AE" w14:textId="77777777" w:rsidR="00EA3676" w:rsidRDefault="00EA3676" w:rsidP="00E034C4">
      <w:pPr>
        <w:pStyle w:val="5"/>
      </w:pPr>
      <w:bookmarkStart w:id="496" w:name="scroll-bookmark-117"/>
      <w:r>
        <w:t>Настройка отчета для хранения настроек подписания СЭМД</w:t>
      </w:r>
      <w:bookmarkEnd w:id="496"/>
    </w:p>
    <w:p w14:paraId="300C5E63" w14:textId="77777777" w:rsidR="00EA3676" w:rsidRDefault="00EA3676" w:rsidP="00761A56">
      <w:pPr>
        <w:pStyle w:val="phlistitemizedtitle"/>
      </w:pPr>
      <w:r>
        <w:t>Чтобы создать отчет, содержащий настройки подписания СЭМД «Документ, подтверждающий содержание медицинского свидетельства о смерти в форме электронного документа», выполните следующие действия:</w:t>
      </w:r>
    </w:p>
    <w:p w14:paraId="658DBBF4" w14:textId="49126D37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пункт главного меню «Система/ Настройка отчетов/ Пользовательские отчеты». Отобразится форма настройки пользовательских отчетов (</w:t>
      </w:r>
      <w:r>
        <w:fldChar w:fldCharType="begin"/>
      </w:r>
      <w:r>
        <w:instrText xml:space="preserve"> REF _Ref119145809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129</w:t>
      </w:r>
      <w:r>
        <w:fldChar w:fldCharType="end"/>
      </w:r>
      <w:r>
        <w:t>);</w:t>
      </w:r>
    </w:p>
    <w:p w14:paraId="09705E21" w14:textId="39109997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6DB4800B" wp14:editId="4A585062">
            <wp:extent cx="6298565" cy="2353945"/>
            <wp:effectExtent l="19050" t="19050" r="26035" b="27305"/>
            <wp:docPr id="59" name="Рисунок 59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6" descr="Форма настройки пользовательских отчетов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3539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D7CD57" w14:textId="707D989B" w:rsidR="00EA3676" w:rsidRDefault="00EA3676" w:rsidP="00761A56">
      <w:pPr>
        <w:pStyle w:val="phfiguretitle"/>
      </w:pPr>
      <w:bookmarkStart w:id="497" w:name="_Ref11914580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129</w:t>
      </w:r>
      <w:r>
        <w:fldChar w:fldCharType="end"/>
      </w:r>
      <w:bookmarkEnd w:id="497"/>
      <w:r>
        <w:t xml:space="preserve"> – Форма настройки пользовательских отчетов</w:t>
      </w:r>
    </w:p>
    <w:p w14:paraId="0FED42AC" w14:textId="5DF70300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к блоку «Пользовательские отчеты» и выберите пункт контекстного меню «Добавить». Откроется окно добавления отчета (</w:t>
      </w:r>
      <w:r>
        <w:fldChar w:fldCharType="begin"/>
      </w:r>
      <w:r>
        <w:instrText xml:space="preserve"> REF _Ref119145821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130</w:t>
      </w:r>
      <w:r>
        <w:fldChar w:fldCharType="end"/>
      </w:r>
      <w:r>
        <w:t>);</w:t>
      </w:r>
    </w:p>
    <w:p w14:paraId="1C237F94" w14:textId="453867A6" w:rsidR="00EA3676" w:rsidRDefault="00EA3676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40A10694" wp14:editId="174B779C">
            <wp:extent cx="4865370" cy="3609975"/>
            <wp:effectExtent l="19050" t="19050" r="11430" b="28575"/>
            <wp:docPr id="58" name="Рисунок 58" descr="Окно добавления пользовательского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7" descr="Окно добавления пользовательского отчета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609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E201FF" w14:textId="72458635" w:rsidR="00EA3676" w:rsidRDefault="00EA3676" w:rsidP="00761A56">
      <w:pPr>
        <w:pStyle w:val="phfiguretitle"/>
      </w:pPr>
      <w:bookmarkStart w:id="498" w:name="_Ref119145821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130</w:t>
      </w:r>
      <w:r>
        <w:fldChar w:fldCharType="end"/>
      </w:r>
      <w:bookmarkEnd w:id="498"/>
      <w:r>
        <w:t xml:space="preserve"> – Окно добавления пользовательского отчета</w:t>
      </w:r>
    </w:p>
    <w:p w14:paraId="31735414" w14:textId="176E3A86" w:rsidR="00EA3676" w:rsidRDefault="00EA3676" w:rsidP="00E3126A">
      <w:pPr>
        <w:pStyle w:val="phlistitemized1"/>
        <w:numPr>
          <w:ilvl w:val="0"/>
          <w:numId w:val="23"/>
        </w:numPr>
      </w:pPr>
      <w:r>
        <w:t>на вкладке «Основное» заполните поля согласно таблице (</w:t>
      </w:r>
      <w:r>
        <w:fldChar w:fldCharType="begin"/>
      </w:r>
      <w:r>
        <w:instrText xml:space="preserve"> REF _Ref119145835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102</w:t>
      </w:r>
      <w:r>
        <w:fldChar w:fldCharType="end"/>
      </w:r>
      <w:r>
        <w:t>);</w:t>
      </w:r>
    </w:p>
    <w:p w14:paraId="306D3ED6" w14:textId="5EEA5533" w:rsidR="00EA3676" w:rsidRDefault="00EA3676" w:rsidP="00761A56">
      <w:pPr>
        <w:pStyle w:val="phtabletitle"/>
      </w:pPr>
      <w:bookmarkStart w:id="499" w:name="_Ref119145835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102</w:t>
      </w:r>
      <w:r>
        <w:fldChar w:fldCharType="end"/>
      </w:r>
      <w:bookmarkEnd w:id="499"/>
      <w:r>
        <w:t xml:space="preserve"> – Значения основных параметров отчета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4014"/>
        <w:gridCol w:w="6174"/>
      </w:tblGrid>
      <w:tr w:rsidR="00EA3676" w14:paraId="05DF9337" w14:textId="77777777" w:rsidTr="00EA3676">
        <w:trPr>
          <w:tblHeader/>
        </w:trPr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5ABA" w14:textId="77777777" w:rsidR="00EA3676" w:rsidRDefault="00EA3676" w:rsidP="00761A56">
            <w:pPr>
              <w:pStyle w:val="phtablecolcaption"/>
            </w:pPr>
            <w:bookmarkStart w:id="500" w:name="scroll-bookmark-118"/>
            <w:r>
              <w:t>Поле</w:t>
            </w:r>
            <w:bookmarkEnd w:id="500"/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57A40" w14:textId="77777777" w:rsidR="00EA3676" w:rsidRDefault="00EA3676" w:rsidP="00761A56">
            <w:pPr>
              <w:pStyle w:val="phtablecolcaption"/>
            </w:pPr>
            <w:r>
              <w:t>Значение</w:t>
            </w:r>
          </w:p>
        </w:tc>
      </w:tr>
      <w:tr w:rsidR="00EA3676" w14:paraId="686ED1A1" w14:textId="77777777" w:rsidTr="00EA3676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F4DAA" w14:textId="77777777" w:rsidR="00EA3676" w:rsidRDefault="00EA3676" w:rsidP="00761A56">
            <w:pPr>
              <w:pStyle w:val="phtablecellleft"/>
            </w:pPr>
            <w:r>
              <w:t>Код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64CC" w14:textId="77777777" w:rsidR="00EA3676" w:rsidRDefault="00EA3676" w:rsidP="00761A56">
            <w:pPr>
              <w:pStyle w:val="phtablecellleft"/>
            </w:pPr>
            <w:r>
              <w:t>CDA_DEATH_REP_353</w:t>
            </w:r>
          </w:p>
        </w:tc>
      </w:tr>
      <w:tr w:rsidR="00EA3676" w14:paraId="09EFC347" w14:textId="77777777" w:rsidTr="00EA3676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006D" w14:textId="77777777" w:rsidR="00EA3676" w:rsidRDefault="00EA3676" w:rsidP="00761A56">
            <w:pPr>
              <w:pStyle w:val="phtablecellleft"/>
            </w:pPr>
            <w:r>
              <w:t>Наименование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47DD" w14:textId="77777777" w:rsidR="00EA3676" w:rsidRDefault="00EA3676" w:rsidP="00761A56">
            <w:pPr>
              <w:pStyle w:val="phtablecellleft"/>
            </w:pPr>
            <w:r>
              <w:t>Хранение настроек подписания для СЭМД «Документ, подтверждающий содержание медицинского свидетельства о смерти в форме электронного документа»</w:t>
            </w:r>
          </w:p>
        </w:tc>
      </w:tr>
      <w:tr w:rsidR="00EA3676" w14:paraId="3245ABA2" w14:textId="77777777" w:rsidTr="00EA3676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3340A" w14:textId="77777777" w:rsidR="00EA3676" w:rsidRDefault="00EA3676" w:rsidP="00761A56">
            <w:pPr>
              <w:pStyle w:val="phtablecellleft"/>
            </w:pPr>
            <w:r>
              <w:t>Тип (по виду продукта)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034C8" w14:textId="77777777" w:rsidR="00EA3676" w:rsidRDefault="00EA3676" w:rsidP="00761A56">
            <w:pPr>
              <w:pStyle w:val="phtablecellleft"/>
            </w:pPr>
            <w:r>
              <w:t>WEB-конструктор</w:t>
            </w:r>
          </w:p>
        </w:tc>
      </w:tr>
      <w:tr w:rsidR="00EA3676" w14:paraId="489096AE" w14:textId="77777777" w:rsidTr="00EA3676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62A90" w14:textId="77777777" w:rsidR="00EA3676" w:rsidRDefault="00EA3676" w:rsidP="00761A56">
            <w:pPr>
              <w:pStyle w:val="phtablecellleft"/>
            </w:pPr>
            <w:r>
              <w:t>Тип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B9F71" w14:textId="77777777" w:rsidR="00EA3676" w:rsidRDefault="00EA3676" w:rsidP="00761A56">
            <w:pPr>
              <w:pStyle w:val="phtablecellleft"/>
            </w:pPr>
            <w:r>
              <w:t>Пользовательский</w:t>
            </w:r>
          </w:p>
        </w:tc>
      </w:tr>
      <w:tr w:rsidR="00EA3676" w14:paraId="74699E4A" w14:textId="77777777" w:rsidTr="00EA3676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68F3" w14:textId="77777777" w:rsidR="00EA3676" w:rsidRDefault="00EA3676" w:rsidP="00761A56">
            <w:pPr>
              <w:pStyle w:val="phtablecellleft"/>
            </w:pPr>
            <w:r>
              <w:t>Виден в других ЛПУ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42704" w14:textId="77777777" w:rsidR="00EA3676" w:rsidRDefault="00EA3676" w:rsidP="00761A56">
            <w:pPr>
              <w:pStyle w:val="phtablecellleft"/>
            </w:pPr>
            <w:r>
              <w:t>Флажок установлен</w:t>
            </w:r>
          </w:p>
        </w:tc>
      </w:tr>
    </w:tbl>
    <w:p w14:paraId="12EA74EC" w14:textId="77777777" w:rsidR="00EA3676" w:rsidRDefault="00EA3676" w:rsidP="00761A56">
      <w:pPr>
        <w:pStyle w:val="phnormal"/>
      </w:pPr>
    </w:p>
    <w:p w14:paraId="479434E9" w14:textId="192D7CAE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на вкладку «Дополнительные св-ва» (</w:t>
      </w:r>
      <w:r>
        <w:fldChar w:fldCharType="begin"/>
      </w:r>
      <w:r>
        <w:instrText xml:space="preserve"> REF _Ref119145851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131</w:t>
      </w:r>
      <w:r>
        <w:fldChar w:fldCharType="end"/>
      </w:r>
      <w:r>
        <w:t>) и укажите в поле «Вид документа для передачи в РЭМД» значение «113» («Документ, подтверждающий содержание медицинского свидетельства о смерти в форме электронного документа»). Значение выбирается из дополнительного словаря Системы с кодом «KIND_REMD»;</w:t>
      </w:r>
    </w:p>
    <w:p w14:paraId="1BBEAACF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Значение в поле «Вид документа для передачи в РЭМД» указывается согласно справочнику НСИ 1.2.643.5.1.13.13.11.1520 «Регистрируемые электронные медицинские документы».</w:t>
      </w:r>
    </w:p>
    <w:p w14:paraId="7CAB8AB5" w14:textId="5CFB8D98" w:rsidR="00EA3676" w:rsidRDefault="00EA3676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7C863AD9" wp14:editId="0E2282AB">
            <wp:extent cx="3978275" cy="941705"/>
            <wp:effectExtent l="19050" t="19050" r="22225" b="10795"/>
            <wp:docPr id="56" name="Рисунок 56" descr="Настройка дополнительных свойст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8" descr="Настройка дополнительных свойств отчета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9417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F534D8" w14:textId="29968EF0" w:rsidR="00EA3676" w:rsidRDefault="00EA3676" w:rsidP="00761A56">
      <w:pPr>
        <w:pStyle w:val="phfiguretitle"/>
      </w:pPr>
      <w:bookmarkStart w:id="501" w:name="_Ref119145851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131</w:t>
      </w:r>
      <w:r>
        <w:fldChar w:fldCharType="end"/>
      </w:r>
      <w:bookmarkEnd w:id="501"/>
      <w:r>
        <w:t xml:space="preserve"> – Настройка дополнительных свойств отчета</w:t>
      </w:r>
    </w:p>
    <w:p w14:paraId="68F91C4E" w14:textId="0F207E28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«Применить» для сохранения введенных данных. При этом в окне добавления отчета отобразится вкладка «Настройки подписания» (</w:t>
      </w:r>
      <w:r>
        <w:fldChar w:fldCharType="begin"/>
      </w:r>
      <w:r>
        <w:instrText xml:space="preserve"> REF _Ref119145868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132</w:t>
      </w:r>
      <w:r>
        <w:fldChar w:fldCharType="end"/>
      </w:r>
      <w:r>
        <w:t>);</w:t>
      </w:r>
    </w:p>
    <w:p w14:paraId="37BFD45F" w14:textId="522B4A74" w:rsidR="00EA3676" w:rsidRDefault="00EA3676" w:rsidP="00761A56">
      <w:pPr>
        <w:pStyle w:val="phfigure"/>
      </w:pPr>
      <w:r>
        <w:rPr>
          <w:noProof/>
        </w:rPr>
        <w:drawing>
          <wp:inline distT="0" distB="0" distL="0" distR="0" wp14:anchorId="448C83ED" wp14:editId="4373F282">
            <wp:extent cx="5561330" cy="2279015"/>
            <wp:effectExtent l="19050" t="19050" r="20320" b="26035"/>
            <wp:docPr id="55" name="Рисунок 55" descr="Настройка подпис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99" descr="Настройка подписания отчета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2790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4319E6" w14:textId="2A1AAE4B" w:rsidR="00EA3676" w:rsidRDefault="00EA3676" w:rsidP="00761A56">
      <w:pPr>
        <w:pStyle w:val="phfiguretitle"/>
      </w:pPr>
      <w:bookmarkStart w:id="502" w:name="_Ref119145868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DE36C7">
        <w:rPr>
          <w:noProof/>
        </w:rPr>
        <w:t>132</w:t>
      </w:r>
      <w:r>
        <w:fldChar w:fldCharType="end"/>
      </w:r>
      <w:bookmarkEnd w:id="502"/>
      <w:r>
        <w:t xml:space="preserve"> – Настройка подписания отчета</w:t>
      </w:r>
    </w:p>
    <w:p w14:paraId="0A458126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перейдите на вкладку «Настройки подписи»/ «Роли сотрудников» и сформируйте список ролей сотрудников, подписывающих СЭМД «Документ, подтверждающий содержание медицинского свидетельства о смерти в форме электронного документа» в соответствии с приведенной ниже таблицей. Для добавления роли сотрудника выполните следующие действия:</w:t>
      </w:r>
    </w:p>
    <w:p w14:paraId="27783432" w14:textId="4BE38393" w:rsidR="00EA3676" w:rsidRDefault="00EA3676" w:rsidP="00E3126A">
      <w:pPr>
        <w:pStyle w:val="phlistitemized1"/>
        <w:numPr>
          <w:ilvl w:val="0"/>
          <w:numId w:val="23"/>
        </w:numPr>
      </w:pPr>
      <w:r>
        <w:t>выберите пункт контекстного меню «Добавить». Откроется окно «Роли сотрудников: добавление» (</w:t>
      </w:r>
      <w:r>
        <w:fldChar w:fldCharType="begin"/>
      </w:r>
      <w:r>
        <w:instrText xml:space="preserve"> REF _Ref119145896 \h </w:instrText>
      </w:r>
      <w:r>
        <w:fldChar w:fldCharType="separate"/>
      </w:r>
      <w:r w:rsidR="00DE36C7">
        <w:t>Рисунок </w:t>
      </w:r>
      <w:r w:rsidR="00DE36C7">
        <w:rPr>
          <w:noProof/>
        </w:rPr>
        <w:t>133</w:t>
      </w:r>
      <w:r>
        <w:fldChar w:fldCharType="end"/>
      </w:r>
      <w:r>
        <w:t>);</w:t>
      </w:r>
    </w:p>
    <w:p w14:paraId="49772E24" w14:textId="2D5F0B61" w:rsidR="00EA3676" w:rsidRDefault="00EA3676" w:rsidP="00761A56">
      <w:pPr>
        <w:pStyle w:val="phfigure"/>
      </w:pPr>
      <w:r>
        <w:rPr>
          <w:noProof/>
        </w:rPr>
        <w:lastRenderedPageBreak/>
        <w:drawing>
          <wp:inline distT="0" distB="0" distL="0" distR="0" wp14:anchorId="5DAE06EB" wp14:editId="34E76D76">
            <wp:extent cx="3446145" cy="2190750"/>
            <wp:effectExtent l="19050" t="19050" r="20955" b="19050"/>
            <wp:docPr id="54" name="Рисунок 54" descr="_scroll_external/attachments/image2022-10-21_18-58-52-e722320eae391e9782df7a1304425e4c893ada73e3917299dd8788c2fede4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100" descr="_scroll_external/attachments/image2022-10-21_18-58-52-e722320eae391e9782df7a1304425e4c893ada73e3917299dd8788c2fede4818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190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31FBF5" w14:textId="3DAD1FE1" w:rsidR="00EA3676" w:rsidRDefault="00EA3676" w:rsidP="00761A56">
      <w:pPr>
        <w:pStyle w:val="phfiguretitle"/>
      </w:pPr>
      <w:bookmarkStart w:id="503" w:name="_Ref11914589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E36C7">
        <w:rPr>
          <w:noProof/>
        </w:rPr>
        <w:t>133</w:t>
      </w:r>
      <w:r>
        <w:fldChar w:fldCharType="end"/>
      </w:r>
      <w:bookmarkEnd w:id="503"/>
      <w:r>
        <w:t xml:space="preserve"> – Окно «Роли сотрудников: добавление»</w:t>
      </w:r>
    </w:p>
    <w:p w14:paraId="249BE0E3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укажите роль для подписания СЭМД «Документ, подтверждающий содержание медицинского свидетельства о смерти в форме электронного документа»;</w:t>
      </w:r>
    </w:p>
    <w:p w14:paraId="0B0F3A1D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установите флажок «Необязательная», если подпись документа сотрудником с данной ролью не является обязательной;</w:t>
      </w:r>
    </w:p>
    <w:p w14:paraId="62350F40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установите флажок «Автор документа», если автором документа может быть сотрудник с данной ролью;</w:t>
      </w:r>
    </w:p>
    <w:p w14:paraId="2896E43E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«Сохранить» для сохранения введенных данных. Добавленная роль отобразится в списке «Роли сотрудников» окна создания отчета;</w:t>
      </w:r>
    </w:p>
    <w:p w14:paraId="3FBED7C5" w14:textId="0875751A" w:rsidR="00EA3676" w:rsidRDefault="00EA3676" w:rsidP="00761A56">
      <w:pPr>
        <w:pStyle w:val="phnormal"/>
      </w:pPr>
      <w:r>
        <w:t>Роли, подписывающие СЭМД «Документ, подтверждающий содержание медицинского свидетельства о смерти в форме электронного документа», представлены в таблице ниже (</w:t>
      </w:r>
      <w:r>
        <w:fldChar w:fldCharType="begin"/>
      </w:r>
      <w:r>
        <w:instrText xml:space="preserve"> REF _Ref119145934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103</w:t>
      </w:r>
      <w:r>
        <w:fldChar w:fldCharType="end"/>
      </w:r>
      <w:r>
        <w:t>).</w:t>
      </w:r>
    </w:p>
    <w:p w14:paraId="176871B7" w14:textId="347B66B1" w:rsidR="00EA3676" w:rsidRDefault="00EA3676" w:rsidP="00761A56">
      <w:pPr>
        <w:pStyle w:val="phtabletitle"/>
      </w:pPr>
      <w:bookmarkStart w:id="504" w:name="_Ref119145934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103</w:t>
      </w:r>
      <w:r>
        <w:fldChar w:fldCharType="end"/>
      </w:r>
      <w:bookmarkEnd w:id="504"/>
      <w:r>
        <w:t xml:space="preserve"> – Роли, подписывающие СЭМД «Документ, подтверждающий содержание медицинского свидетельства о смерти в форме электронного документа»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328"/>
        <w:gridCol w:w="3327"/>
        <w:gridCol w:w="3533"/>
      </w:tblGrid>
      <w:tr w:rsidR="00EA3676" w14:paraId="05FE7ECE" w14:textId="77777777" w:rsidTr="00EA3676">
        <w:trPr>
          <w:tblHeader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4875" w14:textId="77777777" w:rsidR="00EA3676" w:rsidRDefault="00EA3676" w:rsidP="00761A56">
            <w:pPr>
              <w:pStyle w:val="phtablecolcaption"/>
            </w:pPr>
            <w:bookmarkStart w:id="505" w:name="scroll-bookmark-119"/>
            <w:r>
              <w:t>Роль</w:t>
            </w:r>
            <w:bookmarkEnd w:id="505"/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7537" w14:textId="77777777" w:rsidR="00EA3676" w:rsidRDefault="00EA3676" w:rsidP="00761A56">
            <w:pPr>
              <w:pStyle w:val="phtablecolcaption"/>
            </w:pPr>
            <w:r>
              <w:t>Обязательная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C881D" w14:textId="77777777" w:rsidR="00EA3676" w:rsidRDefault="00EA3676" w:rsidP="00761A56">
            <w:pPr>
              <w:pStyle w:val="phtablecolcaption"/>
            </w:pPr>
            <w:r>
              <w:t>Автор документа</w:t>
            </w:r>
          </w:p>
        </w:tc>
      </w:tr>
      <w:tr w:rsidR="00EA3676" w14:paraId="6A175F48" w14:textId="77777777" w:rsidTr="00EA3676"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35624" w14:textId="77777777" w:rsidR="00EA3676" w:rsidRDefault="00EA3676" w:rsidP="00761A56">
            <w:pPr>
              <w:pStyle w:val="phtablecellleft"/>
            </w:pPr>
            <w:r>
              <w:t>Врач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C6A7D" w14:textId="77777777" w:rsidR="00EA3676" w:rsidRDefault="00EA3676" w:rsidP="00761A56">
            <w:pPr>
              <w:pStyle w:val="phtablecellleft"/>
            </w:pPr>
            <w:r>
              <w:t>Да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DF4DB" w14:textId="77777777" w:rsidR="00EA3676" w:rsidRDefault="00EA3676" w:rsidP="00761A56">
            <w:pPr>
              <w:pStyle w:val="phtablecellleft"/>
            </w:pPr>
            <w:r>
              <w:t>Да</w:t>
            </w:r>
          </w:p>
        </w:tc>
      </w:tr>
      <w:tr w:rsidR="00EA3676" w14:paraId="4B408533" w14:textId="77777777" w:rsidTr="00EA3676"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F3250" w14:textId="77777777" w:rsidR="00EA3676" w:rsidRDefault="00EA3676" w:rsidP="00761A56">
            <w:pPr>
              <w:pStyle w:val="phtablecellleft"/>
            </w:pPr>
            <w:r>
              <w:t>Главный врач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E2C7" w14:textId="77777777" w:rsidR="00EA3676" w:rsidRDefault="00EA3676" w:rsidP="00761A56">
            <w:pPr>
              <w:pStyle w:val="phtablecellleft"/>
            </w:pPr>
            <w:r>
              <w:t>Да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E395" w14:textId="77777777" w:rsidR="00EA3676" w:rsidRDefault="00EA3676" w:rsidP="00761A56">
            <w:pPr>
              <w:pStyle w:val="phtablecellleft"/>
            </w:pPr>
            <w:r>
              <w:t>Нет</w:t>
            </w:r>
          </w:p>
        </w:tc>
      </w:tr>
    </w:tbl>
    <w:p w14:paraId="0542C69B" w14:textId="77777777" w:rsidR="00EA3676" w:rsidRDefault="00EA3676" w:rsidP="00761A56">
      <w:pPr>
        <w:pStyle w:val="phnormal"/>
      </w:pPr>
    </w:p>
    <w:p w14:paraId="6DC9C9F3" w14:textId="77777777" w:rsidR="00EA3676" w:rsidRDefault="00EA3676" w:rsidP="00761A56">
      <w:pPr>
        <w:pStyle w:val="phnormal"/>
      </w:pPr>
      <w:r>
        <w:rPr>
          <w:b/>
        </w:rPr>
        <w:t>Примечание –</w:t>
      </w:r>
      <w:r>
        <w:t xml:space="preserve"> Роли сотрудников подписания указываются согласно справочнику НСИ 1.2.643.5.1.13.13.99.2.42 «РЭМД. Правила подписи электронных медицинских документов».</w:t>
      </w:r>
    </w:p>
    <w:p w14:paraId="71555E78" w14:textId="77777777" w:rsidR="00EA3676" w:rsidRDefault="00EA3676" w:rsidP="00E3126A">
      <w:pPr>
        <w:pStyle w:val="phlistitemized1"/>
        <w:numPr>
          <w:ilvl w:val="0"/>
          <w:numId w:val="23"/>
        </w:numPr>
      </w:pPr>
      <w:r>
        <w:t>нажмите на кнопку «Ок» для сохранения отчета.</w:t>
      </w:r>
    </w:p>
    <w:p w14:paraId="731610B6" w14:textId="77777777" w:rsidR="00EA3676" w:rsidRDefault="00EA3676" w:rsidP="00E034C4">
      <w:pPr>
        <w:pStyle w:val="5"/>
      </w:pPr>
      <w:bookmarkStart w:id="506" w:name="scroll-bookmark-120"/>
      <w:r>
        <w:t>Настройка типа подписываемого документа</w:t>
      </w:r>
      <w:bookmarkEnd w:id="506"/>
    </w:p>
    <w:p w14:paraId="308BFE58" w14:textId="77777777" w:rsidR="00EA3676" w:rsidRDefault="00EA3676" w:rsidP="00EA3676">
      <w:pPr>
        <w:pStyle w:val="phnormal"/>
      </w:pPr>
      <w:r>
        <w:t xml:space="preserve">Необходимо проверить наличие типа документа «Документ, подтверждающий содержание медицинского свидетельства о смерти в форме электронного документа» в системном словаре </w:t>
      </w:r>
      <w:r>
        <w:lastRenderedPageBreak/>
        <w:t>«Типы подписываемых документов» («EHR_TYPES») и, в случае отсутствия, добавить его в словарь.</w:t>
      </w:r>
    </w:p>
    <w:p w14:paraId="05A942ED" w14:textId="0BC35708" w:rsidR="00EA3676" w:rsidRDefault="00EA3676" w:rsidP="00EA3676">
      <w:pPr>
        <w:pStyle w:val="phnormal"/>
      </w:pPr>
      <w:r>
        <w:t xml:space="preserve">Для проверки и добавления типа подписываемого документа выполните действия, описанные в п. </w:t>
      </w:r>
      <w:r>
        <w:fldChar w:fldCharType="begin"/>
      </w:r>
      <w:r>
        <w:instrText xml:space="preserve"> REF scroll-bookmark-49 \r \h </w:instrText>
      </w:r>
      <w:r>
        <w:fldChar w:fldCharType="separate"/>
      </w:r>
      <w:r w:rsidR="00DE36C7">
        <w:t>2.10</w:t>
      </w:r>
      <w:r>
        <w:fldChar w:fldCharType="end"/>
      </w:r>
      <w:r>
        <w:t>.</w:t>
      </w:r>
    </w:p>
    <w:p w14:paraId="4979201D" w14:textId="64D12A0C" w:rsidR="00EA3676" w:rsidRDefault="00EA3676" w:rsidP="00EA3676">
      <w:pPr>
        <w:pStyle w:val="phnormal"/>
      </w:pPr>
      <w:r>
        <w:t>Параметры типа подписываемого документа представлены в таблице ниже (</w:t>
      </w:r>
      <w:r>
        <w:fldChar w:fldCharType="begin"/>
      </w:r>
      <w:r>
        <w:instrText xml:space="preserve"> REF _Ref119079250 \h </w:instrText>
      </w:r>
      <w:r>
        <w:fldChar w:fldCharType="separate"/>
      </w:r>
      <w:r w:rsidR="00DE36C7">
        <w:t>Таблица </w:t>
      </w:r>
      <w:r w:rsidR="00DE36C7">
        <w:rPr>
          <w:noProof/>
        </w:rPr>
        <w:t>104</w:t>
      </w:r>
      <w:r>
        <w:fldChar w:fldCharType="end"/>
      </w:r>
      <w:r>
        <w:t>).</w:t>
      </w:r>
    </w:p>
    <w:p w14:paraId="46D1E435" w14:textId="4A71A1F6" w:rsidR="00EA3676" w:rsidRDefault="00EA3676" w:rsidP="00EA3676">
      <w:pPr>
        <w:pStyle w:val="phtabletitle"/>
      </w:pPr>
      <w:bookmarkStart w:id="507" w:name="_Ref119079250"/>
      <w:r>
        <w:t>Таблица </w:t>
      </w:r>
      <w:r>
        <w:fldChar w:fldCharType="begin"/>
      </w:r>
      <w:r>
        <w:instrText>SEQ Таблица \* ARABIC</w:instrText>
      </w:r>
      <w:r>
        <w:fldChar w:fldCharType="separate"/>
      </w:r>
      <w:r w:rsidR="00DE36C7">
        <w:rPr>
          <w:noProof/>
        </w:rPr>
        <w:t>104</w:t>
      </w:r>
      <w:r>
        <w:fldChar w:fldCharType="end"/>
      </w:r>
      <w:bookmarkEnd w:id="507"/>
      <w:r>
        <w:t xml:space="preserve"> – Параметры типа подписываемого документа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875"/>
        <w:gridCol w:w="8313"/>
      </w:tblGrid>
      <w:tr w:rsidR="00EA3676" w14:paraId="1AB3E7D0" w14:textId="77777777" w:rsidTr="00EA3676">
        <w:trPr>
          <w:tblHeader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C9FC4" w14:textId="77777777" w:rsidR="00EA3676" w:rsidRDefault="00EA3676">
            <w:pPr>
              <w:pStyle w:val="phtablecolcaption"/>
            </w:pPr>
            <w:bookmarkStart w:id="508" w:name="scroll-bookmark-121"/>
            <w:r>
              <w:t>Поле</w:t>
            </w:r>
            <w:bookmarkEnd w:id="508"/>
          </w:p>
        </w:tc>
        <w:tc>
          <w:tcPr>
            <w:tcW w:w="4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A0C3A" w14:textId="77777777" w:rsidR="00EA3676" w:rsidRDefault="00EA3676">
            <w:pPr>
              <w:pStyle w:val="phtablecolcaption"/>
            </w:pPr>
            <w:r>
              <w:t>Значение</w:t>
            </w:r>
          </w:p>
        </w:tc>
      </w:tr>
      <w:tr w:rsidR="00EA3676" w14:paraId="4DB58896" w14:textId="77777777" w:rsidTr="00EA3676"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C8C5" w14:textId="77777777" w:rsidR="00EA3676" w:rsidRDefault="00EA3676">
            <w:pPr>
              <w:pStyle w:val="phtablecellleft"/>
            </w:pPr>
            <w:r>
              <w:t>ID</w:t>
            </w:r>
          </w:p>
        </w:tc>
        <w:tc>
          <w:tcPr>
            <w:tcW w:w="4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2D581" w14:textId="77777777" w:rsidR="00EA3676" w:rsidRDefault="00EA3676">
            <w:pPr>
              <w:pStyle w:val="phtablecellleft"/>
            </w:pPr>
            <w:r>
              <w:t>353</w:t>
            </w:r>
          </w:p>
        </w:tc>
      </w:tr>
      <w:tr w:rsidR="00EA3676" w14:paraId="1978E34A" w14:textId="77777777" w:rsidTr="00EA3676"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C15A" w14:textId="77777777" w:rsidR="00EA3676" w:rsidRDefault="00EA3676">
            <w:pPr>
              <w:pStyle w:val="phtablecellleft"/>
            </w:pPr>
            <w:r>
              <w:t>Код</w:t>
            </w:r>
          </w:p>
        </w:tc>
        <w:tc>
          <w:tcPr>
            <w:tcW w:w="4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771E3" w14:textId="77777777" w:rsidR="00EA3676" w:rsidRDefault="00EA3676">
            <w:pPr>
              <w:pStyle w:val="phtablecellleft"/>
            </w:pPr>
            <w:r>
              <w:t>353</w:t>
            </w:r>
          </w:p>
        </w:tc>
      </w:tr>
      <w:tr w:rsidR="00EA3676" w14:paraId="05C33E6E" w14:textId="77777777" w:rsidTr="00EA3676"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44ED8" w14:textId="77777777" w:rsidR="00EA3676" w:rsidRDefault="00EA3676">
            <w:pPr>
              <w:pStyle w:val="phtablecellleft"/>
            </w:pPr>
            <w:r>
              <w:t>Наименование</w:t>
            </w:r>
          </w:p>
        </w:tc>
        <w:tc>
          <w:tcPr>
            <w:tcW w:w="4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1A0D1" w14:textId="77777777" w:rsidR="00EA3676" w:rsidRDefault="00EA3676">
            <w:pPr>
              <w:pStyle w:val="phtablecellleft"/>
            </w:pPr>
            <w:r>
              <w:t>Документ, подтверждающий содержание медицинского свидетельства о смерти в форме электронного документа</w:t>
            </w:r>
          </w:p>
        </w:tc>
      </w:tr>
      <w:tr w:rsidR="00EA3676" w14:paraId="5DAB1256" w14:textId="77777777" w:rsidTr="00EA3676"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EC6E5" w14:textId="77777777" w:rsidR="00EA3676" w:rsidRDefault="00EA3676">
            <w:pPr>
              <w:pStyle w:val="phtablecellleft"/>
            </w:pPr>
            <w:r>
              <w:t>Описание</w:t>
            </w:r>
          </w:p>
        </w:tc>
        <w:tc>
          <w:tcPr>
            <w:tcW w:w="4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11D3A" w14:textId="77777777" w:rsidR="00EA3676" w:rsidRDefault="00EA3676">
            <w:pPr>
              <w:pStyle w:val="phtablecellleft"/>
            </w:pPr>
            <w:r>
              <w:t>СЭМД «Документ, подтверждающий содержание медицинского свидетельства о смерти в форме электронного документа»</w:t>
            </w:r>
          </w:p>
        </w:tc>
      </w:tr>
      <w:tr w:rsidR="00EA3676" w14:paraId="61DB12E4" w14:textId="77777777" w:rsidTr="00EA3676"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4609" w14:textId="77777777" w:rsidR="00EA3676" w:rsidRDefault="00EA3676">
            <w:pPr>
              <w:pStyle w:val="phtablecellleft"/>
            </w:pPr>
            <w:r>
              <w:t>Код отчета</w:t>
            </w:r>
          </w:p>
        </w:tc>
        <w:tc>
          <w:tcPr>
            <w:tcW w:w="4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A841D" w14:textId="77777777" w:rsidR="00EA3676" w:rsidRDefault="00EA3676">
            <w:pPr>
              <w:pStyle w:val="phtablecellleft"/>
            </w:pPr>
            <w:r>
              <w:t>CDA_DEATH_REP_353</w:t>
            </w:r>
          </w:p>
        </w:tc>
      </w:tr>
      <w:tr w:rsidR="00EA3676" w14:paraId="3D0E86C2" w14:textId="77777777" w:rsidTr="00EA3676"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0A42C" w14:textId="77777777" w:rsidR="00EA3676" w:rsidRDefault="00EA3676">
            <w:pPr>
              <w:pStyle w:val="phtablecellleft"/>
            </w:pPr>
            <w:r>
              <w:t>Код СМС в ВИМИС</w:t>
            </w:r>
          </w:p>
        </w:tc>
        <w:tc>
          <w:tcPr>
            <w:tcW w:w="4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702AC" w14:textId="77777777" w:rsidR="00EA3676" w:rsidRDefault="00EA3676">
            <w:pPr>
              <w:pStyle w:val="phtablecellleft"/>
            </w:pPr>
            <w:r>
              <w:t>SMSV13</w:t>
            </w:r>
          </w:p>
        </w:tc>
      </w:tr>
    </w:tbl>
    <w:p w14:paraId="71548722" w14:textId="77777777" w:rsidR="00EA3676" w:rsidRDefault="00EA3676" w:rsidP="00EA3676">
      <w:pPr>
        <w:pStyle w:val="phnormal"/>
      </w:pPr>
    </w:p>
    <w:p w14:paraId="0A3A1E9C" w14:textId="50FB4439" w:rsidR="00EA3676" w:rsidRPr="00EA3676" w:rsidRDefault="00EA3676" w:rsidP="00EA3676">
      <w:pPr>
        <w:pStyle w:val="phnormal"/>
      </w:pPr>
      <w:r>
        <w:rPr>
          <w:b/>
        </w:rPr>
        <w:t>Примечание –</w:t>
      </w:r>
      <w:r>
        <w:t xml:space="preserve"> Код и наименование типа документа заполняются согласно справочнику НСИ 1.2.643.5.1.13.13.11.1522 «Виды медицинской документации».</w:t>
      </w:r>
    </w:p>
    <w:sectPr w:rsidR="00EA3676" w:rsidRPr="00EA3676" w:rsidSect="002802BD">
      <w:footerReference w:type="first" r:id="rId130"/>
      <w:pgSz w:w="11899" w:h="16838"/>
      <w:pgMar w:top="1134" w:right="567" w:bottom="1134" w:left="1134" w:header="709" w:footer="3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C6365" w14:textId="77777777" w:rsidR="006830F1" w:rsidRDefault="006830F1" w:rsidP="00E034C4">
      <w:r>
        <w:separator/>
      </w:r>
    </w:p>
    <w:p w14:paraId="397DFE52" w14:textId="77777777" w:rsidR="006830F1" w:rsidRDefault="006830F1" w:rsidP="00E034C4"/>
    <w:p w14:paraId="31926775" w14:textId="77777777" w:rsidR="006830F1" w:rsidRDefault="006830F1" w:rsidP="00E034C4"/>
    <w:p w14:paraId="5897BAE9" w14:textId="77777777" w:rsidR="006830F1" w:rsidRDefault="006830F1" w:rsidP="00E034C4"/>
    <w:p w14:paraId="4FEA5A74" w14:textId="77777777" w:rsidR="006830F1" w:rsidRDefault="006830F1" w:rsidP="00E034C4"/>
    <w:p w14:paraId="6C9CFDDD" w14:textId="77777777" w:rsidR="006830F1" w:rsidRDefault="006830F1" w:rsidP="00E034C4"/>
    <w:p w14:paraId="5DC3EC70" w14:textId="77777777" w:rsidR="006830F1" w:rsidRDefault="006830F1" w:rsidP="00E034C4">
      <w:pPr>
        <w:pStyle w:val="phlistitemized1"/>
      </w:pPr>
    </w:p>
    <w:p w14:paraId="405266EB" w14:textId="77777777" w:rsidR="006830F1" w:rsidRDefault="006830F1" w:rsidP="00E034C4">
      <w:pPr>
        <w:pStyle w:val="phlistitemized1"/>
      </w:pPr>
    </w:p>
    <w:p w14:paraId="3443243B" w14:textId="77777777" w:rsidR="006830F1" w:rsidRDefault="006830F1" w:rsidP="00E034C4">
      <w:pPr>
        <w:pStyle w:val="phlistitemized1"/>
      </w:pPr>
    </w:p>
    <w:p w14:paraId="0ED1C3A1" w14:textId="77777777" w:rsidR="006830F1" w:rsidRDefault="006830F1" w:rsidP="00E034C4"/>
    <w:p w14:paraId="204AA2F3" w14:textId="77777777" w:rsidR="006830F1" w:rsidRDefault="006830F1" w:rsidP="00E034C4"/>
    <w:p w14:paraId="6A5A053D" w14:textId="77777777" w:rsidR="006830F1" w:rsidRDefault="006830F1" w:rsidP="00E034C4"/>
    <w:p w14:paraId="1A87E182" w14:textId="77777777" w:rsidR="006830F1" w:rsidRDefault="006830F1" w:rsidP="00E034C4"/>
    <w:p w14:paraId="69E304BA" w14:textId="77777777" w:rsidR="006830F1" w:rsidRDefault="006830F1" w:rsidP="00076ACF"/>
    <w:p w14:paraId="45393EDE" w14:textId="77777777" w:rsidR="006830F1" w:rsidRDefault="006830F1" w:rsidP="00076ACF"/>
    <w:p w14:paraId="402DA8AF" w14:textId="77777777" w:rsidR="006830F1" w:rsidRDefault="006830F1" w:rsidP="002802BD"/>
    <w:p w14:paraId="32AD19D7" w14:textId="77777777" w:rsidR="006830F1" w:rsidRDefault="006830F1" w:rsidP="002802BD"/>
    <w:p w14:paraId="35C525E5" w14:textId="77777777" w:rsidR="006830F1" w:rsidRDefault="006830F1" w:rsidP="002802BD"/>
    <w:p w14:paraId="674BA565" w14:textId="77777777" w:rsidR="006830F1" w:rsidRDefault="006830F1" w:rsidP="002802BD"/>
    <w:p w14:paraId="5C150069" w14:textId="77777777" w:rsidR="006830F1" w:rsidRDefault="006830F1" w:rsidP="002802BD"/>
    <w:p w14:paraId="2CBDAB7D" w14:textId="77777777" w:rsidR="006830F1" w:rsidRDefault="006830F1"/>
    <w:p w14:paraId="0368B11B" w14:textId="77777777" w:rsidR="006830F1" w:rsidRDefault="006830F1" w:rsidP="002806C0"/>
    <w:p w14:paraId="625F125A" w14:textId="77777777" w:rsidR="006830F1" w:rsidRDefault="006830F1" w:rsidP="002806C0"/>
  </w:endnote>
  <w:endnote w:type="continuationSeparator" w:id="0">
    <w:p w14:paraId="3A459856" w14:textId="77777777" w:rsidR="006830F1" w:rsidRDefault="006830F1" w:rsidP="00E034C4">
      <w:r>
        <w:continuationSeparator/>
      </w:r>
    </w:p>
    <w:p w14:paraId="1AF1E19A" w14:textId="77777777" w:rsidR="006830F1" w:rsidRDefault="006830F1" w:rsidP="00E034C4"/>
    <w:p w14:paraId="4C6899ED" w14:textId="77777777" w:rsidR="006830F1" w:rsidRDefault="006830F1" w:rsidP="00E034C4"/>
    <w:p w14:paraId="63E5EFCA" w14:textId="77777777" w:rsidR="006830F1" w:rsidRDefault="006830F1" w:rsidP="00E034C4"/>
    <w:p w14:paraId="072CF84B" w14:textId="77777777" w:rsidR="006830F1" w:rsidRDefault="006830F1" w:rsidP="00E034C4"/>
    <w:p w14:paraId="633E1BE7" w14:textId="77777777" w:rsidR="006830F1" w:rsidRDefault="006830F1" w:rsidP="00E034C4"/>
    <w:p w14:paraId="60C151C5" w14:textId="77777777" w:rsidR="006830F1" w:rsidRDefault="006830F1" w:rsidP="00E034C4">
      <w:pPr>
        <w:pStyle w:val="phlistitemized1"/>
      </w:pPr>
    </w:p>
    <w:p w14:paraId="736ADF22" w14:textId="77777777" w:rsidR="006830F1" w:rsidRDefault="006830F1" w:rsidP="00E034C4">
      <w:pPr>
        <w:pStyle w:val="phlistitemized1"/>
      </w:pPr>
    </w:p>
    <w:p w14:paraId="65FF231F" w14:textId="77777777" w:rsidR="006830F1" w:rsidRDefault="006830F1" w:rsidP="00E034C4">
      <w:pPr>
        <w:pStyle w:val="phlistitemized1"/>
      </w:pPr>
    </w:p>
    <w:p w14:paraId="07F33B33" w14:textId="77777777" w:rsidR="006830F1" w:rsidRDefault="006830F1" w:rsidP="00E034C4"/>
    <w:p w14:paraId="1932CC53" w14:textId="77777777" w:rsidR="006830F1" w:rsidRDefault="006830F1" w:rsidP="00E034C4"/>
    <w:p w14:paraId="4CD559DA" w14:textId="77777777" w:rsidR="006830F1" w:rsidRDefault="006830F1" w:rsidP="00E034C4"/>
    <w:p w14:paraId="2FE4E7E6" w14:textId="77777777" w:rsidR="006830F1" w:rsidRDefault="006830F1" w:rsidP="00E034C4"/>
    <w:p w14:paraId="7BA12503" w14:textId="77777777" w:rsidR="006830F1" w:rsidRDefault="006830F1" w:rsidP="00076ACF"/>
    <w:p w14:paraId="7015E8B6" w14:textId="77777777" w:rsidR="006830F1" w:rsidRDefault="006830F1" w:rsidP="00076ACF"/>
    <w:p w14:paraId="138D7B71" w14:textId="77777777" w:rsidR="006830F1" w:rsidRDefault="006830F1" w:rsidP="002802BD"/>
    <w:p w14:paraId="35C55220" w14:textId="77777777" w:rsidR="006830F1" w:rsidRDefault="006830F1" w:rsidP="002802BD"/>
    <w:p w14:paraId="6DEC78AD" w14:textId="77777777" w:rsidR="006830F1" w:rsidRDefault="006830F1" w:rsidP="002802BD"/>
    <w:p w14:paraId="23DE89FF" w14:textId="77777777" w:rsidR="006830F1" w:rsidRDefault="006830F1" w:rsidP="002802BD"/>
    <w:p w14:paraId="2B60CCEF" w14:textId="77777777" w:rsidR="006830F1" w:rsidRDefault="006830F1" w:rsidP="002802BD"/>
    <w:p w14:paraId="3BA2C9BC" w14:textId="77777777" w:rsidR="006830F1" w:rsidRDefault="006830F1"/>
    <w:p w14:paraId="6F221420" w14:textId="77777777" w:rsidR="006830F1" w:rsidRDefault="006830F1" w:rsidP="002806C0"/>
    <w:p w14:paraId="096AFFDF" w14:textId="77777777" w:rsidR="006830F1" w:rsidRDefault="006830F1" w:rsidP="002806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charset w:val="00"/>
    <w:family w:val="roman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911026"/>
      <w:docPartObj>
        <w:docPartGallery w:val="Page Numbers (Bottom of Page)"/>
        <w:docPartUnique/>
      </w:docPartObj>
    </w:sdtPr>
    <w:sdtEndPr/>
    <w:sdtContent>
      <w:p w14:paraId="6DB0A80D" w14:textId="15EB2446" w:rsidR="00F4643A" w:rsidRPr="000263B8" w:rsidRDefault="00F4643A" w:rsidP="00E034C4">
        <w:pPr>
          <w:pStyle w:val="af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BC1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0DA28" w14:textId="77777777" w:rsidR="00F4643A" w:rsidRDefault="00F4643A" w:rsidP="00081F28">
    <w:pPr>
      <w:pStyle w:val="phtitlepagedocpart"/>
    </w:pPr>
    <w:r>
      <w:t>2022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5841092"/>
      <w:docPartObj>
        <w:docPartGallery w:val="Page Numbers (Bottom of Page)"/>
        <w:docPartUnique/>
      </w:docPartObj>
    </w:sdtPr>
    <w:sdtEndPr/>
    <w:sdtContent>
      <w:p w14:paraId="6354D5E6" w14:textId="321BC551" w:rsidR="00F4643A" w:rsidRPr="000263B8" w:rsidRDefault="00F4643A" w:rsidP="00E034C4">
        <w:pPr>
          <w:pStyle w:val="af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BC1">
          <w:rPr>
            <w:noProof/>
          </w:rPr>
          <w:t>85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B169B" w14:textId="77777777" w:rsidR="00F4643A" w:rsidRDefault="00F4643A" w:rsidP="00081F28">
    <w:pPr>
      <w:pStyle w:val="phtitlepagedocpart"/>
    </w:pPr>
    <w:r>
      <w:t>2022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142598"/>
      <w:docPartObj>
        <w:docPartGallery w:val="Page Numbers (Bottom of Page)"/>
        <w:docPartUnique/>
      </w:docPartObj>
    </w:sdtPr>
    <w:sdtEndPr/>
    <w:sdtContent>
      <w:p w14:paraId="4C904C49" w14:textId="5D24B98B" w:rsidR="00F4643A" w:rsidRPr="000263B8" w:rsidRDefault="00F4643A" w:rsidP="00E034C4">
        <w:pPr>
          <w:pStyle w:val="af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BC1">
          <w:rPr>
            <w:noProof/>
          </w:rPr>
          <w:t>185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18F3A" w14:textId="77777777" w:rsidR="00F4643A" w:rsidRDefault="00F4643A" w:rsidP="00081F28">
    <w:pPr>
      <w:pStyle w:val="phtitlepagedocpart"/>
    </w:pPr>
    <w:r>
      <w:t>2022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B8BCC" w14:textId="77777777" w:rsidR="00F4643A" w:rsidRDefault="00F4643A" w:rsidP="00081F28">
    <w:pPr>
      <w:pStyle w:val="phtitlepagedocpart"/>
    </w:pPr>
    <w: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E9256" w14:textId="77777777" w:rsidR="006830F1" w:rsidRDefault="006830F1" w:rsidP="00E034C4">
      <w:r>
        <w:separator/>
      </w:r>
    </w:p>
    <w:p w14:paraId="41D0E26E" w14:textId="77777777" w:rsidR="006830F1" w:rsidRDefault="006830F1" w:rsidP="00E034C4"/>
    <w:p w14:paraId="058B731A" w14:textId="77777777" w:rsidR="006830F1" w:rsidRDefault="006830F1" w:rsidP="00E034C4"/>
    <w:p w14:paraId="51CB5774" w14:textId="77777777" w:rsidR="006830F1" w:rsidRDefault="006830F1" w:rsidP="00E034C4"/>
    <w:p w14:paraId="00E6E106" w14:textId="77777777" w:rsidR="006830F1" w:rsidRDefault="006830F1" w:rsidP="00E034C4"/>
    <w:p w14:paraId="34535B87" w14:textId="77777777" w:rsidR="006830F1" w:rsidRDefault="006830F1" w:rsidP="00E034C4"/>
    <w:p w14:paraId="7CEB144B" w14:textId="77777777" w:rsidR="006830F1" w:rsidRDefault="006830F1" w:rsidP="00E034C4">
      <w:pPr>
        <w:pStyle w:val="phlistitemized1"/>
      </w:pPr>
    </w:p>
    <w:p w14:paraId="61768D2C" w14:textId="77777777" w:rsidR="006830F1" w:rsidRDefault="006830F1" w:rsidP="00E034C4">
      <w:pPr>
        <w:pStyle w:val="phlistitemized1"/>
      </w:pPr>
    </w:p>
    <w:p w14:paraId="1C12C640" w14:textId="77777777" w:rsidR="006830F1" w:rsidRDefault="006830F1" w:rsidP="00E034C4">
      <w:pPr>
        <w:pStyle w:val="phlistitemized1"/>
      </w:pPr>
    </w:p>
    <w:p w14:paraId="174C42FE" w14:textId="77777777" w:rsidR="006830F1" w:rsidRDefault="006830F1" w:rsidP="00E034C4"/>
    <w:p w14:paraId="63B2D786" w14:textId="77777777" w:rsidR="006830F1" w:rsidRDefault="006830F1" w:rsidP="00E034C4"/>
    <w:p w14:paraId="5F0313EF" w14:textId="77777777" w:rsidR="006830F1" w:rsidRDefault="006830F1" w:rsidP="00E034C4"/>
    <w:p w14:paraId="14209304" w14:textId="77777777" w:rsidR="006830F1" w:rsidRDefault="006830F1" w:rsidP="00E034C4"/>
    <w:p w14:paraId="40B4B61A" w14:textId="77777777" w:rsidR="006830F1" w:rsidRDefault="006830F1" w:rsidP="00076ACF"/>
    <w:p w14:paraId="6FBADF61" w14:textId="77777777" w:rsidR="006830F1" w:rsidRDefault="006830F1" w:rsidP="00076ACF"/>
    <w:p w14:paraId="6F188791" w14:textId="77777777" w:rsidR="006830F1" w:rsidRDefault="006830F1" w:rsidP="002802BD"/>
    <w:p w14:paraId="1B15C548" w14:textId="77777777" w:rsidR="006830F1" w:rsidRDefault="006830F1" w:rsidP="002802BD"/>
    <w:p w14:paraId="2D3E1B85" w14:textId="77777777" w:rsidR="006830F1" w:rsidRDefault="006830F1" w:rsidP="002802BD"/>
    <w:p w14:paraId="42B29848" w14:textId="77777777" w:rsidR="006830F1" w:rsidRDefault="006830F1" w:rsidP="002802BD"/>
    <w:p w14:paraId="5888C943" w14:textId="77777777" w:rsidR="006830F1" w:rsidRDefault="006830F1" w:rsidP="002802BD"/>
    <w:p w14:paraId="129DF7A5" w14:textId="77777777" w:rsidR="006830F1" w:rsidRDefault="006830F1"/>
    <w:p w14:paraId="5132226C" w14:textId="77777777" w:rsidR="006830F1" w:rsidRDefault="006830F1" w:rsidP="002806C0"/>
    <w:p w14:paraId="0B5F6CE4" w14:textId="77777777" w:rsidR="006830F1" w:rsidRDefault="006830F1" w:rsidP="002806C0"/>
  </w:footnote>
  <w:footnote w:type="continuationSeparator" w:id="0">
    <w:p w14:paraId="68138D77" w14:textId="77777777" w:rsidR="006830F1" w:rsidRDefault="006830F1" w:rsidP="00E034C4">
      <w:r>
        <w:continuationSeparator/>
      </w:r>
    </w:p>
    <w:p w14:paraId="51270D88" w14:textId="77777777" w:rsidR="006830F1" w:rsidRDefault="006830F1" w:rsidP="00E034C4"/>
    <w:p w14:paraId="623F0B8C" w14:textId="77777777" w:rsidR="006830F1" w:rsidRDefault="006830F1" w:rsidP="00E034C4"/>
    <w:p w14:paraId="27AADE57" w14:textId="77777777" w:rsidR="006830F1" w:rsidRDefault="006830F1" w:rsidP="00E034C4"/>
    <w:p w14:paraId="61207955" w14:textId="77777777" w:rsidR="006830F1" w:rsidRDefault="006830F1" w:rsidP="00E034C4"/>
    <w:p w14:paraId="35DBA7E4" w14:textId="77777777" w:rsidR="006830F1" w:rsidRDefault="006830F1" w:rsidP="00E034C4"/>
    <w:p w14:paraId="46C4B2E4" w14:textId="77777777" w:rsidR="006830F1" w:rsidRDefault="006830F1" w:rsidP="00E034C4">
      <w:pPr>
        <w:pStyle w:val="phlistitemized1"/>
      </w:pPr>
    </w:p>
    <w:p w14:paraId="030F9F3C" w14:textId="77777777" w:rsidR="006830F1" w:rsidRDefault="006830F1" w:rsidP="00E034C4">
      <w:pPr>
        <w:pStyle w:val="phlistitemized1"/>
      </w:pPr>
    </w:p>
    <w:p w14:paraId="095C8270" w14:textId="77777777" w:rsidR="006830F1" w:rsidRDefault="006830F1" w:rsidP="00E034C4">
      <w:pPr>
        <w:pStyle w:val="phlistitemized1"/>
      </w:pPr>
    </w:p>
    <w:p w14:paraId="3D04BAA9" w14:textId="77777777" w:rsidR="006830F1" w:rsidRDefault="006830F1" w:rsidP="00E034C4"/>
    <w:p w14:paraId="7979CA29" w14:textId="77777777" w:rsidR="006830F1" w:rsidRDefault="006830F1" w:rsidP="00E034C4"/>
    <w:p w14:paraId="504D8393" w14:textId="77777777" w:rsidR="006830F1" w:rsidRDefault="006830F1" w:rsidP="00E034C4"/>
    <w:p w14:paraId="48BD81D5" w14:textId="77777777" w:rsidR="006830F1" w:rsidRDefault="006830F1" w:rsidP="00E034C4"/>
    <w:p w14:paraId="292AA3A5" w14:textId="77777777" w:rsidR="006830F1" w:rsidRDefault="006830F1" w:rsidP="00076ACF"/>
    <w:p w14:paraId="63D4AD8E" w14:textId="77777777" w:rsidR="006830F1" w:rsidRDefault="006830F1" w:rsidP="00076ACF"/>
    <w:p w14:paraId="71131EC3" w14:textId="77777777" w:rsidR="006830F1" w:rsidRDefault="006830F1" w:rsidP="002802BD"/>
    <w:p w14:paraId="05901A8D" w14:textId="77777777" w:rsidR="006830F1" w:rsidRDefault="006830F1" w:rsidP="002802BD"/>
    <w:p w14:paraId="04574282" w14:textId="77777777" w:rsidR="006830F1" w:rsidRDefault="006830F1" w:rsidP="002802BD"/>
    <w:p w14:paraId="229F19F2" w14:textId="77777777" w:rsidR="006830F1" w:rsidRDefault="006830F1" w:rsidP="002802BD"/>
    <w:p w14:paraId="4CB30C8A" w14:textId="77777777" w:rsidR="006830F1" w:rsidRDefault="006830F1" w:rsidP="002802BD"/>
    <w:p w14:paraId="0BF4E9BF" w14:textId="77777777" w:rsidR="006830F1" w:rsidRDefault="006830F1"/>
    <w:p w14:paraId="4DB7EF2C" w14:textId="77777777" w:rsidR="006830F1" w:rsidRDefault="006830F1" w:rsidP="002806C0"/>
    <w:p w14:paraId="245F39F6" w14:textId="77777777" w:rsidR="006830F1" w:rsidRDefault="006830F1" w:rsidP="002806C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05C91"/>
    <w:multiLevelType w:val="multilevel"/>
    <w:tmpl w:val="E9FC01D4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931"/>
        </w:tabs>
        <w:ind w:left="193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291"/>
        </w:tabs>
        <w:ind w:left="2291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011"/>
        </w:tabs>
        <w:ind w:left="3011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371"/>
        </w:tabs>
        <w:ind w:left="3371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091"/>
        </w:tabs>
        <w:ind w:left="4091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451"/>
        </w:tabs>
        <w:ind w:left="4451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8B11F79"/>
    <w:multiLevelType w:val="hybridMultilevel"/>
    <w:tmpl w:val="3F62EF20"/>
    <w:lvl w:ilvl="0" w:tplc="7E145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EC54E81"/>
    <w:multiLevelType w:val="hybridMultilevel"/>
    <w:tmpl w:val="63B6DCE2"/>
    <w:lvl w:ilvl="0" w:tplc="400A1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907"/>
    <w:multiLevelType w:val="multilevel"/>
    <w:tmpl w:val="C7B05148"/>
    <w:lvl w:ilvl="0">
      <w:start w:val="1"/>
      <w:numFmt w:val="bullet"/>
      <w:lvlText w:val=""/>
      <w:lvlJc w:val="left"/>
      <w:pPr>
        <w:ind w:left="1315" w:hanging="46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5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" w15:restartNumberingAfterBreak="0">
    <w:nsid w:val="13BA77A7"/>
    <w:multiLevelType w:val="multilevel"/>
    <w:tmpl w:val="9410BC64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6916CDD"/>
    <w:multiLevelType w:val="multilevel"/>
    <w:tmpl w:val="5BCADA22"/>
    <w:lvl w:ilvl="0">
      <w:start w:val="1"/>
      <w:numFmt w:val="bullet"/>
      <w:pStyle w:val="1-"/>
      <w:lvlText w:val="-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8244F08"/>
    <w:multiLevelType w:val="multilevel"/>
    <w:tmpl w:val="5A3ADB92"/>
    <w:lvl w:ilvl="0">
      <w:start w:val="1"/>
      <w:numFmt w:val="decimal"/>
      <w:pStyle w:val="a"/>
      <w:suff w:val="space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12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84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56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28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00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72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44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168" w:hanging="180"/>
      </w:pPr>
    </w:lvl>
  </w:abstractNum>
  <w:abstractNum w:abstractNumId="9" w15:restartNumberingAfterBreak="0">
    <w:nsid w:val="19952A7E"/>
    <w:multiLevelType w:val="multilevel"/>
    <w:tmpl w:val="0E1817F0"/>
    <w:lvl w:ilvl="0">
      <w:start w:val="1"/>
      <w:numFmt w:val="bullet"/>
      <w:lvlText w:val=""/>
      <w:lvlJc w:val="left"/>
      <w:pPr>
        <w:ind w:left="1315" w:hanging="46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0" w15:restartNumberingAfterBreak="0">
    <w:nsid w:val="19C42A07"/>
    <w:multiLevelType w:val="multilevel"/>
    <w:tmpl w:val="F7484790"/>
    <w:lvl w:ilvl="0">
      <w:start w:val="1"/>
      <w:numFmt w:val="decimal"/>
      <w:pStyle w:val="a0"/>
      <w:suff w:val="space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russianLower"/>
      <w:suff w:val="space"/>
      <w:lvlText w:val="%2)"/>
      <w:lvlJc w:val="left"/>
      <w:pPr>
        <w:tabs>
          <w:tab w:val="num" w:pos="0"/>
        </w:tabs>
        <w:ind w:left="284" w:firstLine="0"/>
      </w:pPr>
    </w:lvl>
    <w:lvl w:ilvl="2">
      <w:start w:val="1"/>
      <w:numFmt w:val="bullet"/>
      <w:suff w:val="space"/>
      <w:lvlText w:val=""/>
      <w:lvlJc w:val="left"/>
      <w:pPr>
        <w:tabs>
          <w:tab w:val="num" w:pos="0"/>
        </w:tabs>
        <w:ind w:left="567" w:firstLine="0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o"/>
      <w:lvlJc w:val="left"/>
      <w:pPr>
        <w:tabs>
          <w:tab w:val="num" w:pos="0"/>
        </w:tabs>
        <w:ind w:left="851" w:firstLine="0"/>
      </w:pPr>
      <w:rPr>
        <w:rFonts w:ascii="Courier New" w:hAnsi="Courier New" w:cs="Courier New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1B717D40"/>
    <w:multiLevelType w:val="multilevel"/>
    <w:tmpl w:val="C884274A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C3C62F5"/>
    <w:multiLevelType w:val="hybridMultilevel"/>
    <w:tmpl w:val="D0E2144A"/>
    <w:lvl w:ilvl="0" w:tplc="400A1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416231"/>
    <w:multiLevelType w:val="multilevel"/>
    <w:tmpl w:val="78A83876"/>
    <w:lvl w:ilvl="0">
      <w:start w:val="1"/>
      <w:numFmt w:val="russianLower"/>
      <w:pStyle w:val="192"/>
      <w:lvlText w:val="%1)"/>
      <w:lvlJc w:val="left"/>
      <w:pPr>
        <w:tabs>
          <w:tab w:val="num" w:pos="0"/>
        </w:tabs>
        <w:ind w:left="103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21283133"/>
    <w:multiLevelType w:val="multilevel"/>
    <w:tmpl w:val="527AA990"/>
    <w:lvl w:ilvl="0">
      <w:start w:val="1"/>
      <w:numFmt w:val="russianUpper"/>
      <w:pStyle w:val="10"/>
      <w:lvlText w:val="Приложение %1 "/>
      <w:lvlJc w:val="center"/>
      <w:pPr>
        <w:tabs>
          <w:tab w:val="num" w:pos="0"/>
        </w:tabs>
        <w:ind w:left="2061" w:hanging="360"/>
      </w:p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baseline"/>
        <w:em w:val="none"/>
      </w:rPr>
    </w:lvl>
    <w:lvl w:ilvl="2">
      <w:start w:val="1"/>
      <w:numFmt w:val="decimal"/>
      <w:pStyle w:val="a1"/>
      <w:lvlText w:val="Таблица %1.%3"/>
      <w:lvlJc w:val="right"/>
      <w:pPr>
        <w:tabs>
          <w:tab w:val="num" w:pos="432"/>
        </w:tabs>
        <w:ind w:left="432" w:hanging="432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222235DC"/>
    <w:multiLevelType w:val="multilevel"/>
    <w:tmpl w:val="E56027C2"/>
    <w:lvl w:ilvl="0">
      <w:start w:val="1"/>
      <w:numFmt w:val="decimal"/>
      <w:lvlText w:val="%1"/>
      <w:lvlJc w:val="left"/>
      <w:pPr>
        <w:tabs>
          <w:tab w:val="num" w:pos="0"/>
        </w:tabs>
        <w:ind w:left="1571" w:hanging="360"/>
      </w:pPr>
    </w:lvl>
    <w:lvl w:ilvl="1">
      <w:start w:val="1"/>
      <w:numFmt w:val="decimal"/>
      <w:pStyle w:val="a2"/>
      <w:suff w:val="space"/>
      <w:lvlText w:val="%2.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8" w15:restartNumberingAfterBreak="0">
    <w:nsid w:val="25514F20"/>
    <w:multiLevelType w:val="multilevel"/>
    <w:tmpl w:val="6D303426"/>
    <w:lvl w:ilvl="0">
      <w:start w:val="1"/>
      <w:numFmt w:val="decimal"/>
      <w:pStyle w:val="Order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%2%%%."/>
      <w:lvlJc w:val="left"/>
      <w:pPr>
        <w:tabs>
          <w:tab w:val="num" w:pos="2314"/>
        </w:tabs>
        <w:ind w:left="2314" w:hanging="1245"/>
      </w:pPr>
    </w:lvl>
    <w:lvl w:ilvl="2">
      <w:start w:val="1"/>
      <w:numFmt w:val="decimal"/>
      <w:lvlText w:val="%1.%2.%3."/>
      <w:lvlJc w:val="left"/>
      <w:pPr>
        <w:tabs>
          <w:tab w:val="num" w:pos="2314"/>
        </w:tabs>
        <w:ind w:left="2314" w:hanging="1245"/>
      </w:pPr>
    </w:lvl>
    <w:lvl w:ilvl="3">
      <w:start w:val="1"/>
      <w:numFmt w:val="decimal"/>
      <w:lvlText w:val="%1.%2.%3.%4."/>
      <w:lvlJc w:val="left"/>
      <w:pPr>
        <w:tabs>
          <w:tab w:val="num" w:pos="2314"/>
        </w:tabs>
        <w:ind w:left="2314" w:hanging="1245"/>
      </w:pPr>
    </w:lvl>
    <w:lvl w:ilvl="4">
      <w:start w:val="1"/>
      <w:numFmt w:val="decimal"/>
      <w:lvlText w:val="%1.%2.%3.%4.%5."/>
      <w:lvlJc w:val="left"/>
      <w:pPr>
        <w:tabs>
          <w:tab w:val="num" w:pos="2314"/>
        </w:tabs>
        <w:ind w:left="2314" w:hanging="1245"/>
      </w:pPr>
    </w:lvl>
    <w:lvl w:ilvl="5">
      <w:start w:val="1"/>
      <w:numFmt w:val="decimal"/>
      <w:lvlText w:val="%1.%2.%3.%4.%5.%6."/>
      <w:lvlJc w:val="left"/>
      <w:pPr>
        <w:tabs>
          <w:tab w:val="num" w:pos="2509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69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869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29"/>
        </w:tabs>
        <w:ind w:left="3229" w:hanging="2160"/>
      </w:pPr>
    </w:lvl>
  </w:abstractNum>
  <w:abstractNum w:abstractNumId="19" w15:restartNumberingAfterBreak="0">
    <w:nsid w:val="25946459"/>
    <w:multiLevelType w:val="multilevel"/>
    <w:tmpl w:val="0C127024"/>
    <w:lvl w:ilvl="0">
      <w:start w:val="1"/>
      <w:numFmt w:val="bullet"/>
      <w:pStyle w:val="11"/>
      <w:lvlText w:val="–"/>
      <w:lvlJc w:val="left"/>
      <w:pPr>
        <w:tabs>
          <w:tab w:val="num" w:pos="0"/>
        </w:tabs>
        <w:ind w:left="135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C561DD4"/>
    <w:multiLevelType w:val="multilevel"/>
    <w:tmpl w:val="E60C0640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</w:rPr>
    </w:lvl>
    <w:lvl w:ilvl="1">
      <w:start w:val="1"/>
      <w:numFmt w:val="decimal"/>
      <w:lvlText w:val="%2)"/>
      <w:lvlJc w:val="left"/>
      <w:pPr>
        <w:tabs>
          <w:tab w:val="num" w:pos="1565"/>
        </w:tabs>
        <w:ind w:left="1565" w:hanging="357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21" w15:restartNumberingAfterBreak="0">
    <w:nsid w:val="30892A4F"/>
    <w:multiLevelType w:val="hybridMultilevel"/>
    <w:tmpl w:val="A24CF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D942CB"/>
    <w:multiLevelType w:val="multilevel"/>
    <w:tmpl w:val="46F20726"/>
    <w:lvl w:ilvl="0">
      <w:start w:val="1"/>
      <w:numFmt w:val="bullet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cs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cs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cs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ED2549"/>
    <w:multiLevelType w:val="multilevel"/>
    <w:tmpl w:val="4084679C"/>
    <w:lvl w:ilvl="0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EE5D90"/>
    <w:multiLevelType w:val="multilevel"/>
    <w:tmpl w:val="420C1B6A"/>
    <w:lvl w:ilvl="0">
      <w:start w:val="1"/>
      <w:numFmt w:val="bullet"/>
      <w:pStyle w:val="13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50B2FF7"/>
    <w:multiLevelType w:val="multilevel"/>
    <w:tmpl w:val="BE46F2DA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36645546"/>
    <w:multiLevelType w:val="multilevel"/>
    <w:tmpl w:val="51ACBE64"/>
    <w:lvl w:ilvl="0">
      <w:start w:val="1"/>
      <w:numFmt w:val="decimal"/>
      <w:pStyle w:val="a3"/>
      <w:lvlText w:val="%1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)"/>
      <w:lvlJc w:val="left"/>
      <w:pPr>
        <w:tabs>
          <w:tab w:val="num" w:pos="1428"/>
        </w:tabs>
        <w:ind w:left="1428" w:hanging="360"/>
      </w:pPr>
    </w:lvl>
    <w:lvl w:ilvl="2">
      <w:start w:val="1"/>
      <w:numFmt w:val="lowerRoman"/>
      <w:lvlText w:val="%3)"/>
      <w:lvlJc w:val="left"/>
      <w:pPr>
        <w:tabs>
          <w:tab w:val="num" w:pos="1788"/>
        </w:tabs>
        <w:ind w:left="1788" w:hanging="360"/>
      </w:p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</w:lvl>
  </w:abstractNum>
  <w:abstractNum w:abstractNumId="27" w15:restartNumberingAfterBreak="0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534328"/>
    <w:multiLevelType w:val="multilevel"/>
    <w:tmpl w:val="14E4B20E"/>
    <w:lvl w:ilvl="0">
      <w:start w:val="1"/>
      <w:numFmt w:val="bullet"/>
      <w:pStyle w:val="191"/>
      <w:lvlText w:val="–"/>
      <w:lvlJc w:val="left"/>
      <w:pPr>
        <w:tabs>
          <w:tab w:val="num" w:pos="1191"/>
        </w:tabs>
        <w:ind w:left="1191" w:hanging="471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920"/>
      <w:lvlText w:val="–"/>
      <w:lvlJc w:val="left"/>
      <w:pPr>
        <w:tabs>
          <w:tab w:val="num" w:pos="1888"/>
        </w:tabs>
        <w:ind w:left="1888" w:hanging="47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193"/>
      <w:lvlText w:val="–"/>
      <w:lvlJc w:val="left"/>
      <w:pPr>
        <w:tabs>
          <w:tab w:val="num" w:pos="2586"/>
        </w:tabs>
        <w:ind w:left="2586" w:hanging="47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4374026C"/>
    <w:multiLevelType w:val="multilevel"/>
    <w:tmpl w:val="28D49E8C"/>
    <w:lvl w:ilvl="0">
      <w:start w:val="1"/>
      <w:numFmt w:val="russianLower"/>
      <w:pStyle w:val="a4"/>
      <w:suff w:val="space"/>
      <w:lvlText w:val="%1)"/>
      <w:lvlJc w:val="left"/>
      <w:pPr>
        <w:tabs>
          <w:tab w:val="num" w:pos="0"/>
        </w:tabs>
        <w:ind w:left="0" w:firstLine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48D153C"/>
    <w:multiLevelType w:val="multilevel"/>
    <w:tmpl w:val="A24A7938"/>
    <w:lvl w:ilvl="0">
      <w:start w:val="1"/>
      <w:numFmt w:val="bullet"/>
      <w:pStyle w:val="14"/>
      <w:lvlText w:val="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4B05A04"/>
    <w:multiLevelType w:val="multilevel"/>
    <w:tmpl w:val="124E80F8"/>
    <w:lvl w:ilvl="0">
      <w:start w:val="1"/>
      <w:numFmt w:val="decimal"/>
      <w:pStyle w:val="a5"/>
      <w:lvlText w:val="%1)"/>
      <w:lvlJc w:val="left"/>
      <w:pPr>
        <w:tabs>
          <w:tab w:val="num" w:pos="0"/>
        </w:tabs>
        <w:ind w:left="1056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76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9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1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3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5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7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9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16" w:hanging="180"/>
      </w:pPr>
    </w:lvl>
  </w:abstractNum>
  <w:abstractNum w:abstractNumId="34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E16CB"/>
    <w:multiLevelType w:val="multilevel"/>
    <w:tmpl w:val="52D42596"/>
    <w:lvl w:ilvl="0">
      <w:start w:val="1"/>
      <w:numFmt w:val="decimal"/>
      <w:pStyle w:val="15"/>
      <w:lvlText w:val="%1."/>
      <w:lvlJc w:val="left"/>
      <w:pPr>
        <w:tabs>
          <w:tab w:val="num" w:pos="984"/>
        </w:tabs>
        <w:ind w:left="0" w:firstLine="624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6" w15:restartNumberingAfterBreak="0">
    <w:nsid w:val="49285681"/>
    <w:multiLevelType w:val="hybridMultilevel"/>
    <w:tmpl w:val="10C6FF3E"/>
    <w:lvl w:ilvl="0" w:tplc="7E32CB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4ADB0828"/>
    <w:multiLevelType w:val="multilevel"/>
    <w:tmpl w:val="2B1E8BB2"/>
    <w:lvl w:ilvl="0">
      <w:start w:val="1"/>
      <w:numFmt w:val="bullet"/>
      <w:lvlText w:val=""/>
      <w:lvlJc w:val="left"/>
      <w:pPr>
        <w:ind w:left="1315" w:hanging="46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38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9" w15:restartNumberingAfterBreak="0">
    <w:nsid w:val="4DF85914"/>
    <w:multiLevelType w:val="multilevel"/>
    <w:tmpl w:val="2E16723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931"/>
        </w:tabs>
        <w:ind w:left="193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291"/>
        </w:tabs>
        <w:ind w:left="2291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011"/>
        </w:tabs>
        <w:ind w:left="3011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371"/>
        </w:tabs>
        <w:ind w:left="3371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091"/>
        </w:tabs>
        <w:ind w:left="4091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451"/>
        </w:tabs>
        <w:ind w:left="4451" w:hanging="360"/>
      </w:pPr>
      <w:rPr>
        <w:rFonts w:ascii="OpenSymbol" w:hAnsi="OpenSymbol" w:cs="OpenSymbol" w:hint="default"/>
      </w:rPr>
    </w:lvl>
  </w:abstractNum>
  <w:abstractNum w:abstractNumId="40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558A6598"/>
    <w:multiLevelType w:val="multilevel"/>
    <w:tmpl w:val="7782561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>
      <w:start w:val="1"/>
      <w:numFmt w:val="decimal"/>
      <w:lvlText w:val="%3."/>
      <w:lvlJc w:val="left"/>
      <w:pPr>
        <w:tabs>
          <w:tab w:val="num" w:pos="2291"/>
        </w:tabs>
        <w:ind w:left="2291" w:hanging="360"/>
      </w:pPr>
    </w:lvl>
    <w:lvl w:ilvl="3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>
      <w:start w:val="1"/>
      <w:numFmt w:val="decimal"/>
      <w:lvlText w:val="%5."/>
      <w:lvlJc w:val="left"/>
      <w:pPr>
        <w:tabs>
          <w:tab w:val="num" w:pos="3011"/>
        </w:tabs>
        <w:ind w:left="3011" w:hanging="360"/>
      </w:pPr>
    </w:lvl>
    <w:lvl w:ilvl="5">
      <w:start w:val="1"/>
      <w:numFmt w:val="decimal"/>
      <w:lvlText w:val="%6."/>
      <w:lvlJc w:val="left"/>
      <w:pPr>
        <w:tabs>
          <w:tab w:val="num" w:pos="3371"/>
        </w:tabs>
        <w:ind w:left="3371" w:hanging="360"/>
      </w:pPr>
    </w:lvl>
    <w:lvl w:ilvl="6">
      <w:start w:val="1"/>
      <w:numFmt w:val="decimal"/>
      <w:lvlText w:val="%7."/>
      <w:lvlJc w:val="left"/>
      <w:pPr>
        <w:tabs>
          <w:tab w:val="num" w:pos="3731"/>
        </w:tabs>
        <w:ind w:left="3731" w:hanging="360"/>
      </w:pPr>
    </w:lvl>
    <w:lvl w:ilvl="7">
      <w:start w:val="1"/>
      <w:numFmt w:val="decimal"/>
      <w:lvlText w:val="%8."/>
      <w:lvlJc w:val="left"/>
      <w:pPr>
        <w:tabs>
          <w:tab w:val="num" w:pos="4091"/>
        </w:tabs>
        <w:ind w:left="4091" w:hanging="360"/>
      </w:pPr>
    </w:lvl>
    <w:lvl w:ilvl="8">
      <w:start w:val="1"/>
      <w:numFmt w:val="decimal"/>
      <w:lvlText w:val="%9."/>
      <w:lvlJc w:val="left"/>
      <w:pPr>
        <w:tabs>
          <w:tab w:val="num" w:pos="4451"/>
        </w:tabs>
        <w:ind w:left="4451" w:hanging="360"/>
      </w:pPr>
    </w:lvl>
  </w:abstractNum>
  <w:abstractNum w:abstractNumId="42" w15:restartNumberingAfterBreak="0">
    <w:nsid w:val="5A2F1253"/>
    <w:multiLevelType w:val="hybridMultilevel"/>
    <w:tmpl w:val="46D6D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070782B"/>
    <w:multiLevelType w:val="multilevel"/>
    <w:tmpl w:val="91B6703C"/>
    <w:lvl w:ilvl="0">
      <w:numFmt w:val="decimal"/>
      <w:pStyle w:val="110"/>
      <w:lvlText w:val=""/>
      <w:lvlJc w:val="left"/>
      <w:pPr>
        <w:tabs>
          <w:tab w:val="num" w:pos="0"/>
        </w:tabs>
        <w:ind w:left="0" w:firstLine="0"/>
      </w:p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1E02959"/>
    <w:multiLevelType w:val="hybridMultilevel"/>
    <w:tmpl w:val="DD409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7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A3F4F2C"/>
    <w:multiLevelType w:val="multilevel"/>
    <w:tmpl w:val="41F6E73E"/>
    <w:lvl w:ilvl="0">
      <w:numFmt w:val="decimal"/>
      <w:pStyle w:val="21"/>
      <w:lvlText w:val=""/>
      <w:lvlJc w:val="left"/>
      <w:pPr>
        <w:tabs>
          <w:tab w:val="num" w:pos="0"/>
        </w:tabs>
        <w:ind w:left="0" w:firstLine="0"/>
      </w:p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B45169D"/>
    <w:multiLevelType w:val="multilevel"/>
    <w:tmpl w:val="743ED53E"/>
    <w:lvl w:ilvl="0">
      <w:start w:val="1"/>
      <w:numFmt w:val="decimal"/>
      <w:pStyle w:val="22"/>
      <w:lvlText w:val="А.%1."/>
      <w:lvlJc w:val="left"/>
      <w:pPr>
        <w:tabs>
          <w:tab w:val="num" w:pos="0"/>
        </w:tabs>
        <w:ind w:left="1134" w:firstLine="567"/>
      </w:pPr>
    </w:lvl>
    <w:lvl w:ilvl="1">
      <w:start w:val="1"/>
      <w:numFmt w:val="decimal"/>
      <w:pStyle w:val="30"/>
      <w:lvlText w:val="А.%1.%2."/>
      <w:lvlJc w:val="left"/>
      <w:pPr>
        <w:tabs>
          <w:tab w:val="num" w:pos="0"/>
        </w:tabs>
        <w:ind w:left="3411" w:hanging="432"/>
      </w:pPr>
    </w:lvl>
    <w:lvl w:ilvl="2">
      <w:start w:val="1"/>
      <w:numFmt w:val="decimal"/>
      <w:lvlText w:val="А.%1.%2.%3."/>
      <w:lvlJc w:val="left"/>
      <w:pPr>
        <w:tabs>
          <w:tab w:val="num" w:pos="0"/>
        </w:tabs>
        <w:ind w:left="3210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714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18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722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2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3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06" w:hanging="1440"/>
      </w:pPr>
    </w:lvl>
  </w:abstractNum>
  <w:abstractNum w:abstractNumId="50" w15:restartNumberingAfterBreak="0">
    <w:nsid w:val="706B0E18"/>
    <w:multiLevelType w:val="multilevel"/>
    <w:tmpl w:val="B8E2428C"/>
    <w:lvl w:ilvl="0">
      <w:start w:val="1"/>
      <w:numFmt w:val="bullet"/>
      <w:pStyle w:val="ItemizedLis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710A4C83"/>
    <w:multiLevelType w:val="hybridMultilevel"/>
    <w:tmpl w:val="36D28328"/>
    <w:lvl w:ilvl="0" w:tplc="400A1E7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400A1E76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 w15:restartNumberingAfterBreak="0">
    <w:nsid w:val="71437464"/>
    <w:multiLevelType w:val="multilevel"/>
    <w:tmpl w:val="D9B80EB8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931"/>
        </w:tabs>
        <w:ind w:left="193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291"/>
        </w:tabs>
        <w:ind w:left="2291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011"/>
        </w:tabs>
        <w:ind w:left="3011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371"/>
        </w:tabs>
        <w:ind w:left="3371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091"/>
        </w:tabs>
        <w:ind w:left="4091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451"/>
        </w:tabs>
        <w:ind w:left="4451" w:hanging="360"/>
      </w:pPr>
      <w:rPr>
        <w:rFonts w:ascii="OpenSymbol" w:hAnsi="OpenSymbol" w:cs="OpenSymbol" w:hint="default"/>
      </w:rPr>
    </w:lvl>
  </w:abstractNum>
  <w:abstractNum w:abstractNumId="53" w15:restartNumberingAfterBreak="0">
    <w:nsid w:val="73012FC2"/>
    <w:multiLevelType w:val="multilevel"/>
    <w:tmpl w:val="67C8C542"/>
    <w:lvl w:ilvl="0">
      <w:start w:val="1"/>
      <w:numFmt w:val="decimal"/>
      <w:pStyle w:val="16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3"/>
      <w:lvlText w:val="%1.%2"/>
      <w:lvlJc w:val="left"/>
      <w:pPr>
        <w:tabs>
          <w:tab w:val="num" w:pos="1430"/>
        </w:tabs>
        <w:ind w:left="710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1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4111"/>
        </w:tabs>
        <w:ind w:left="2694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54" w15:restartNumberingAfterBreak="0">
    <w:nsid w:val="75161AFA"/>
    <w:multiLevelType w:val="multilevel"/>
    <w:tmpl w:val="BFAE0BC4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 w15:restartNumberingAfterBreak="0">
    <w:nsid w:val="75796949"/>
    <w:multiLevelType w:val="multilevel"/>
    <w:tmpl w:val="A8126178"/>
    <w:lvl w:ilvl="0">
      <w:start w:val="1"/>
      <w:numFmt w:val="bullet"/>
      <w:pStyle w:val="ScrollListBullet3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 w15:restartNumberingAfterBreak="0">
    <w:nsid w:val="759F1A4E"/>
    <w:multiLevelType w:val="multilevel"/>
    <w:tmpl w:val="C63EDB06"/>
    <w:lvl w:ilvl="0">
      <w:start w:val="1"/>
      <w:numFmt w:val="decimal"/>
      <w:pStyle w:val="a6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761965CE"/>
    <w:multiLevelType w:val="multilevel"/>
    <w:tmpl w:val="A82C09AA"/>
    <w:lvl w:ilvl="0">
      <w:start w:val="1"/>
      <w:numFmt w:val="bullet"/>
      <w:pStyle w:val="a7"/>
      <w:suff w:val="space"/>
      <w:lvlText w:val="–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7646230E"/>
    <w:multiLevelType w:val="multilevel"/>
    <w:tmpl w:val="317E1076"/>
    <w:lvl w:ilvl="0">
      <w:start w:val="1"/>
      <w:numFmt w:val="russianLower"/>
      <w:lvlText w:val="%1)"/>
      <w:lvlJc w:val="left"/>
      <w:pPr>
        <w:tabs>
          <w:tab w:val="num" w:pos="1208"/>
        </w:tabs>
        <w:ind w:left="1208" w:hanging="357"/>
      </w:pPr>
    </w:lvl>
    <w:lvl w:ilvl="1">
      <w:start w:val="1"/>
      <w:numFmt w:val="decimal"/>
      <w:lvlText w:val="%2)"/>
      <w:lvlJc w:val="left"/>
      <w:pPr>
        <w:tabs>
          <w:tab w:val="num" w:pos="1565"/>
        </w:tabs>
        <w:ind w:left="1565" w:hanging="357"/>
      </w:p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60" w15:restartNumberingAfterBreak="0">
    <w:nsid w:val="76DF12EA"/>
    <w:multiLevelType w:val="hybridMultilevel"/>
    <w:tmpl w:val="8756569C"/>
    <w:lvl w:ilvl="0" w:tplc="400A1E7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 w15:restartNumberingAfterBreak="0">
    <w:nsid w:val="79337A25"/>
    <w:multiLevelType w:val="multilevel"/>
    <w:tmpl w:val="6268CA74"/>
    <w:lvl w:ilvl="0">
      <w:start w:val="1"/>
      <w:numFmt w:val="decimal"/>
      <w:pStyle w:val="a8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b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b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62" w15:restartNumberingAfterBreak="0">
    <w:nsid w:val="7A2477E8"/>
    <w:multiLevelType w:val="multilevel"/>
    <w:tmpl w:val="A288C15A"/>
    <w:lvl w:ilvl="0">
      <w:start w:val="1"/>
      <w:numFmt w:val="decimal"/>
      <w:pStyle w:val="24"/>
      <w:lvlText w:val="%1."/>
      <w:lvlJc w:val="left"/>
      <w:pPr>
        <w:tabs>
          <w:tab w:val="num" w:pos="0"/>
        </w:tabs>
        <w:ind w:left="1040" w:hanging="360"/>
      </w:pPr>
    </w:lvl>
    <w:lvl w:ilvl="1">
      <w:start w:val="1"/>
      <w:numFmt w:val="decimal"/>
      <w:pStyle w:val="17"/>
      <w:lvlText w:val="%1.%2."/>
      <w:lvlJc w:val="left"/>
      <w:pPr>
        <w:tabs>
          <w:tab w:val="num" w:pos="0"/>
        </w:tabs>
        <w:ind w:left="140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6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8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4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00" w:hanging="2520"/>
      </w:pPr>
    </w:lvl>
  </w:abstractNum>
  <w:abstractNum w:abstractNumId="63" w15:restartNumberingAfterBreak="0">
    <w:nsid w:val="7CDA0F36"/>
    <w:multiLevelType w:val="multilevel"/>
    <w:tmpl w:val="6276C0D6"/>
    <w:lvl w:ilvl="0">
      <w:start w:val="1"/>
      <w:numFmt w:val="decimal"/>
      <w:pStyle w:val="a9"/>
      <w:suff w:val="space"/>
      <w:lvlText w:val="%1)"/>
      <w:lvlJc w:val="left"/>
      <w:pPr>
        <w:tabs>
          <w:tab w:val="num" w:pos="0"/>
        </w:tabs>
        <w:ind w:left="0" w:firstLine="851"/>
      </w:pPr>
      <w:rPr>
        <w:rFonts w:ascii="Times New Roman" w:hAnsi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94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6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38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10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82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54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269" w:hanging="180"/>
      </w:pPr>
    </w:lvl>
  </w:abstractNum>
  <w:abstractNum w:abstractNumId="64" w15:restartNumberingAfterBreak="0">
    <w:nsid w:val="7E485A2B"/>
    <w:multiLevelType w:val="multilevel"/>
    <w:tmpl w:val="C9AC5FF8"/>
    <w:lvl w:ilvl="0">
      <w:start w:val="1"/>
      <w:numFmt w:val="decimal"/>
      <w:pStyle w:val="70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5" w15:restartNumberingAfterBreak="0">
    <w:nsid w:val="7F693D09"/>
    <w:multiLevelType w:val="multilevel"/>
    <w:tmpl w:val="AAC48DCA"/>
    <w:lvl w:ilvl="0">
      <w:start w:val="1"/>
      <w:numFmt w:val="decimal"/>
      <w:pStyle w:val="aa"/>
      <w:suff w:val="space"/>
      <w:lvlText w:val="%1)"/>
      <w:lvlJc w:val="left"/>
      <w:pPr>
        <w:tabs>
          <w:tab w:val="num" w:pos="0"/>
        </w:tabs>
        <w:ind w:left="0" w:firstLine="851"/>
      </w:pPr>
    </w:lvl>
    <w:lvl w:ilvl="1">
      <w:start w:val="1"/>
      <w:numFmt w:val="russianLower"/>
      <w:suff w:val="space"/>
      <w:lvlText w:val="%2)"/>
      <w:lvlJc w:val="left"/>
      <w:pPr>
        <w:tabs>
          <w:tab w:val="num" w:pos="0"/>
        </w:tabs>
        <w:ind w:left="851" w:firstLine="283"/>
      </w:p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0"/>
        </w:tabs>
        <w:ind w:left="1418" w:firstLine="283"/>
      </w:pPr>
      <w:rPr>
        <w:rFonts w:ascii="Symbol" w:hAnsi="Symbol" w:cs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tabs>
          <w:tab w:val="num" w:pos="0"/>
        </w:tabs>
        <w:ind w:left="1701" w:firstLine="284"/>
      </w:pPr>
      <w:rPr>
        <w:rFonts w:ascii="Courier New" w:hAnsi="Courier New" w:cs="Courier New" w:hint="default"/>
      </w:rPr>
    </w:lvl>
    <w:lvl w:ilvl="5">
      <w:start w:val="1"/>
      <w:numFmt w:val="none"/>
      <w:suff w:val="nothing"/>
      <w:lvlText w:val=""/>
      <w:lvlJc w:val="right"/>
      <w:pPr>
        <w:tabs>
          <w:tab w:val="num" w:pos="0"/>
        </w:tabs>
        <w:ind w:left="-32767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-32767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-32767" w:firstLine="0"/>
      </w:pPr>
    </w:lvl>
    <w:lvl w:ilvl="8">
      <w:start w:val="1"/>
      <w:numFmt w:val="none"/>
      <w:suff w:val="nothing"/>
      <w:lvlText w:val="%9"/>
      <w:lvlJc w:val="right"/>
      <w:pPr>
        <w:tabs>
          <w:tab w:val="num" w:pos="0"/>
        </w:tabs>
        <w:ind w:left="-32767" w:firstLine="0"/>
      </w:pPr>
    </w:lvl>
  </w:abstractNum>
  <w:num w:numId="1">
    <w:abstractNumId w:val="43"/>
  </w:num>
  <w:num w:numId="2">
    <w:abstractNumId w:val="47"/>
  </w:num>
  <w:num w:numId="3">
    <w:abstractNumId w:val="5"/>
  </w:num>
  <w:num w:numId="4">
    <w:abstractNumId w:val="9"/>
  </w:num>
  <w:num w:numId="5">
    <w:abstractNumId w:val="55"/>
  </w:num>
  <w:num w:numId="6">
    <w:abstractNumId w:val="40"/>
  </w:num>
  <w:num w:numId="7">
    <w:abstractNumId w:val="34"/>
  </w:num>
  <w:num w:numId="8">
    <w:abstractNumId w:val="2"/>
  </w:num>
  <w:num w:numId="9">
    <w:abstractNumId w:val="38"/>
  </w:num>
  <w:num w:numId="10">
    <w:abstractNumId w:val="56"/>
  </w:num>
  <w:num w:numId="11">
    <w:abstractNumId w:val="53"/>
  </w:num>
  <w:num w:numId="12">
    <w:abstractNumId w:val="30"/>
  </w:num>
  <w:num w:numId="13">
    <w:abstractNumId w:val="13"/>
  </w:num>
  <w:num w:numId="14">
    <w:abstractNumId w:val="54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6"/>
  </w:num>
  <w:num w:numId="18">
    <w:abstractNumId w:val="45"/>
  </w:num>
  <w:num w:numId="19">
    <w:abstractNumId w:val="42"/>
  </w:num>
  <w:num w:numId="20">
    <w:abstractNumId w:val="21"/>
  </w:num>
  <w:num w:numId="21">
    <w:abstractNumId w:val="54"/>
  </w:num>
  <w:num w:numId="22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4"/>
  </w:num>
  <w:num w:numId="24">
    <w:abstractNumId w:val="36"/>
  </w:num>
  <w:num w:numId="25">
    <w:abstractNumId w:val="54"/>
  </w:num>
  <w:num w:numId="26">
    <w:abstractNumId w:val="5"/>
  </w:num>
  <w:num w:numId="27">
    <w:abstractNumId w:val="27"/>
  </w:num>
  <w:num w:numId="28">
    <w:abstractNumId w:val="17"/>
  </w:num>
  <w:num w:numId="29">
    <w:abstractNumId w:val="51"/>
  </w:num>
  <w:num w:numId="30">
    <w:abstractNumId w:val="37"/>
  </w:num>
  <w:num w:numId="31">
    <w:abstractNumId w:val="4"/>
  </w:num>
  <w:num w:numId="32">
    <w:abstractNumId w:val="12"/>
  </w:num>
  <w:num w:numId="33">
    <w:abstractNumId w:val="3"/>
  </w:num>
  <w:num w:numId="3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0"/>
  </w:num>
  <w:num w:numId="36">
    <w:abstractNumId w:val="35"/>
  </w:num>
  <w:num w:numId="37">
    <w:abstractNumId w:val="23"/>
  </w:num>
  <w:num w:numId="38">
    <w:abstractNumId w:val="25"/>
  </w:num>
  <w:num w:numId="39">
    <w:abstractNumId w:val="19"/>
  </w:num>
  <w:num w:numId="40">
    <w:abstractNumId w:val="33"/>
  </w:num>
  <w:num w:numId="41">
    <w:abstractNumId w:val="61"/>
  </w:num>
  <w:num w:numId="42">
    <w:abstractNumId w:val="24"/>
  </w:num>
  <w:num w:numId="43">
    <w:abstractNumId w:val="7"/>
  </w:num>
  <w:num w:numId="44">
    <w:abstractNumId w:val="62"/>
  </w:num>
  <w:num w:numId="45">
    <w:abstractNumId w:val="59"/>
  </w:num>
  <w:num w:numId="46">
    <w:abstractNumId w:val="48"/>
  </w:num>
  <w:num w:numId="47">
    <w:abstractNumId w:val="44"/>
  </w:num>
  <w:num w:numId="48">
    <w:abstractNumId w:val="8"/>
  </w:num>
  <w:num w:numId="49">
    <w:abstractNumId w:val="10"/>
  </w:num>
  <w:num w:numId="50">
    <w:abstractNumId w:val="50"/>
  </w:num>
  <w:num w:numId="51">
    <w:abstractNumId w:val="18"/>
  </w:num>
  <w:num w:numId="52">
    <w:abstractNumId w:val="57"/>
  </w:num>
  <w:num w:numId="53">
    <w:abstractNumId w:val="64"/>
  </w:num>
  <w:num w:numId="54">
    <w:abstractNumId w:val="16"/>
  </w:num>
  <w:num w:numId="55">
    <w:abstractNumId w:val="31"/>
  </w:num>
  <w:num w:numId="56">
    <w:abstractNumId w:val="58"/>
  </w:num>
  <w:num w:numId="57">
    <w:abstractNumId w:val="65"/>
  </w:num>
  <w:num w:numId="58">
    <w:abstractNumId w:val="63"/>
  </w:num>
  <w:num w:numId="59">
    <w:abstractNumId w:val="32"/>
  </w:num>
  <w:num w:numId="60">
    <w:abstractNumId w:val="49"/>
  </w:num>
  <w:num w:numId="61">
    <w:abstractNumId w:val="15"/>
  </w:num>
  <w:num w:numId="62">
    <w:abstractNumId w:val="26"/>
  </w:num>
  <w:num w:numId="63">
    <w:abstractNumId w:val="22"/>
  </w:num>
  <w:num w:numId="64">
    <w:abstractNumId w:val="29"/>
  </w:num>
  <w:num w:numId="65">
    <w:abstractNumId w:val="14"/>
  </w:num>
  <w:num w:numId="66">
    <w:abstractNumId w:val="20"/>
  </w:num>
  <w:num w:numId="67">
    <w:abstractNumId w:val="11"/>
  </w:num>
  <w:num w:numId="68">
    <w:abstractNumId w:val="41"/>
  </w:num>
  <w:num w:numId="69">
    <w:abstractNumId w:val="0"/>
  </w:num>
  <w:num w:numId="70">
    <w:abstractNumId w:val="39"/>
  </w:num>
  <w:num w:numId="71">
    <w:abstractNumId w:val="52"/>
  </w:num>
  <w:num w:numId="72">
    <w:abstractNumId w:val="22"/>
    <w:lvlOverride w:ilvl="1">
      <w:startOverride w:val="1"/>
    </w:lvlOverride>
  </w:num>
  <w:num w:numId="73">
    <w:abstractNumId w:val="1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3772"/>
    <w:rsid w:val="000174F7"/>
    <w:rsid w:val="000176D9"/>
    <w:rsid w:val="0002164F"/>
    <w:rsid w:val="0002386C"/>
    <w:rsid w:val="000263B8"/>
    <w:rsid w:val="0003060D"/>
    <w:rsid w:val="0003345F"/>
    <w:rsid w:val="00033D89"/>
    <w:rsid w:val="000345BB"/>
    <w:rsid w:val="000371D6"/>
    <w:rsid w:val="000377BD"/>
    <w:rsid w:val="00042947"/>
    <w:rsid w:val="0004794A"/>
    <w:rsid w:val="00047CEE"/>
    <w:rsid w:val="0005064B"/>
    <w:rsid w:val="00050E27"/>
    <w:rsid w:val="00053BAB"/>
    <w:rsid w:val="00055224"/>
    <w:rsid w:val="00055D88"/>
    <w:rsid w:val="00060D09"/>
    <w:rsid w:val="00064671"/>
    <w:rsid w:val="00065ED9"/>
    <w:rsid w:val="000669E0"/>
    <w:rsid w:val="00076ACF"/>
    <w:rsid w:val="00081F28"/>
    <w:rsid w:val="00082616"/>
    <w:rsid w:val="00085931"/>
    <w:rsid w:val="00091F1E"/>
    <w:rsid w:val="00094A05"/>
    <w:rsid w:val="00095811"/>
    <w:rsid w:val="000A2545"/>
    <w:rsid w:val="000A4285"/>
    <w:rsid w:val="000B1C98"/>
    <w:rsid w:val="000B3D68"/>
    <w:rsid w:val="000B63DE"/>
    <w:rsid w:val="000B7BF1"/>
    <w:rsid w:val="000D11A6"/>
    <w:rsid w:val="000D2590"/>
    <w:rsid w:val="000D499C"/>
    <w:rsid w:val="000D6D79"/>
    <w:rsid w:val="000D7B6F"/>
    <w:rsid w:val="000E22D8"/>
    <w:rsid w:val="000E2BA0"/>
    <w:rsid w:val="000E571A"/>
    <w:rsid w:val="000E57ED"/>
    <w:rsid w:val="000E62C2"/>
    <w:rsid w:val="000F1854"/>
    <w:rsid w:val="000F53D8"/>
    <w:rsid w:val="000F7615"/>
    <w:rsid w:val="0010197D"/>
    <w:rsid w:val="00102A51"/>
    <w:rsid w:val="001030A4"/>
    <w:rsid w:val="001067BD"/>
    <w:rsid w:val="00107168"/>
    <w:rsid w:val="001153E8"/>
    <w:rsid w:val="00115BAB"/>
    <w:rsid w:val="00115E3A"/>
    <w:rsid w:val="00117CBA"/>
    <w:rsid w:val="0012072B"/>
    <w:rsid w:val="00125779"/>
    <w:rsid w:val="001257CA"/>
    <w:rsid w:val="0013590A"/>
    <w:rsid w:val="0013593A"/>
    <w:rsid w:val="00141222"/>
    <w:rsid w:val="00143B4B"/>
    <w:rsid w:val="00146C45"/>
    <w:rsid w:val="001530E7"/>
    <w:rsid w:val="00153F20"/>
    <w:rsid w:val="0015478B"/>
    <w:rsid w:val="00156F0D"/>
    <w:rsid w:val="001641CF"/>
    <w:rsid w:val="00166DA8"/>
    <w:rsid w:val="00170CAB"/>
    <w:rsid w:val="00172359"/>
    <w:rsid w:val="00173B90"/>
    <w:rsid w:val="00176438"/>
    <w:rsid w:val="00177C6C"/>
    <w:rsid w:val="0018068C"/>
    <w:rsid w:val="001811C5"/>
    <w:rsid w:val="001821A8"/>
    <w:rsid w:val="00183F05"/>
    <w:rsid w:val="001872D4"/>
    <w:rsid w:val="0019037A"/>
    <w:rsid w:val="0019521D"/>
    <w:rsid w:val="001A1360"/>
    <w:rsid w:val="001A6E0B"/>
    <w:rsid w:val="001A7E8A"/>
    <w:rsid w:val="001C3614"/>
    <w:rsid w:val="001D03A9"/>
    <w:rsid w:val="001D1053"/>
    <w:rsid w:val="001D1804"/>
    <w:rsid w:val="001D318D"/>
    <w:rsid w:val="001D75EA"/>
    <w:rsid w:val="001E145D"/>
    <w:rsid w:val="001E3B1B"/>
    <w:rsid w:val="001E3F81"/>
    <w:rsid w:val="001F0B70"/>
    <w:rsid w:val="001F69B7"/>
    <w:rsid w:val="00200442"/>
    <w:rsid w:val="00201B47"/>
    <w:rsid w:val="0021001B"/>
    <w:rsid w:val="0021131F"/>
    <w:rsid w:val="0021480A"/>
    <w:rsid w:val="0021544B"/>
    <w:rsid w:val="00220E40"/>
    <w:rsid w:val="00225535"/>
    <w:rsid w:val="00225F28"/>
    <w:rsid w:val="00226903"/>
    <w:rsid w:val="00232F89"/>
    <w:rsid w:val="00236273"/>
    <w:rsid w:val="0023789D"/>
    <w:rsid w:val="00240B4A"/>
    <w:rsid w:val="0025070E"/>
    <w:rsid w:val="0025115E"/>
    <w:rsid w:val="00251D6B"/>
    <w:rsid w:val="00252D98"/>
    <w:rsid w:val="0025303E"/>
    <w:rsid w:val="0025541B"/>
    <w:rsid w:val="00256008"/>
    <w:rsid w:val="00256D1F"/>
    <w:rsid w:val="00260A0F"/>
    <w:rsid w:val="00262F5C"/>
    <w:rsid w:val="00264339"/>
    <w:rsid w:val="002664AF"/>
    <w:rsid w:val="0027076E"/>
    <w:rsid w:val="002707E8"/>
    <w:rsid w:val="00272125"/>
    <w:rsid w:val="00274AC0"/>
    <w:rsid w:val="002802BD"/>
    <w:rsid w:val="002806C0"/>
    <w:rsid w:val="0029225C"/>
    <w:rsid w:val="00294EE2"/>
    <w:rsid w:val="002A1252"/>
    <w:rsid w:val="002A2826"/>
    <w:rsid w:val="002B2512"/>
    <w:rsid w:val="002B48D8"/>
    <w:rsid w:val="002B6022"/>
    <w:rsid w:val="002C037A"/>
    <w:rsid w:val="002C1743"/>
    <w:rsid w:val="002C41D6"/>
    <w:rsid w:val="002D0E23"/>
    <w:rsid w:val="002D4435"/>
    <w:rsid w:val="002D7662"/>
    <w:rsid w:val="002E1EC5"/>
    <w:rsid w:val="002E282B"/>
    <w:rsid w:val="002E4BE6"/>
    <w:rsid w:val="002E7AC6"/>
    <w:rsid w:val="002F052C"/>
    <w:rsid w:val="002F0D43"/>
    <w:rsid w:val="002F4EC4"/>
    <w:rsid w:val="002F50E9"/>
    <w:rsid w:val="002F6A76"/>
    <w:rsid w:val="002F79E0"/>
    <w:rsid w:val="00301613"/>
    <w:rsid w:val="00310BF6"/>
    <w:rsid w:val="003111A7"/>
    <w:rsid w:val="0031124E"/>
    <w:rsid w:val="0031378D"/>
    <w:rsid w:val="00315745"/>
    <w:rsid w:val="003228F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314E"/>
    <w:rsid w:val="00355B18"/>
    <w:rsid w:val="00356AA8"/>
    <w:rsid w:val="003570EA"/>
    <w:rsid w:val="0036082A"/>
    <w:rsid w:val="0036214D"/>
    <w:rsid w:val="003640DF"/>
    <w:rsid w:val="00371231"/>
    <w:rsid w:val="00374498"/>
    <w:rsid w:val="00374612"/>
    <w:rsid w:val="00374AF9"/>
    <w:rsid w:val="003767F4"/>
    <w:rsid w:val="003779E7"/>
    <w:rsid w:val="00383862"/>
    <w:rsid w:val="003846FB"/>
    <w:rsid w:val="00385A58"/>
    <w:rsid w:val="0038668F"/>
    <w:rsid w:val="00394C42"/>
    <w:rsid w:val="003955CE"/>
    <w:rsid w:val="00396392"/>
    <w:rsid w:val="003A06A8"/>
    <w:rsid w:val="003B29DF"/>
    <w:rsid w:val="003B67DE"/>
    <w:rsid w:val="003B72E9"/>
    <w:rsid w:val="003C359B"/>
    <w:rsid w:val="003C4459"/>
    <w:rsid w:val="003C5ED8"/>
    <w:rsid w:val="003D0349"/>
    <w:rsid w:val="003D31E6"/>
    <w:rsid w:val="003D6F48"/>
    <w:rsid w:val="003F59CE"/>
    <w:rsid w:val="003F6EC0"/>
    <w:rsid w:val="00400C21"/>
    <w:rsid w:val="00412F5B"/>
    <w:rsid w:val="00413690"/>
    <w:rsid w:val="00420FC5"/>
    <w:rsid w:val="00425E40"/>
    <w:rsid w:val="004266BE"/>
    <w:rsid w:val="0043363E"/>
    <w:rsid w:val="00434C83"/>
    <w:rsid w:val="00437EB3"/>
    <w:rsid w:val="00443EED"/>
    <w:rsid w:val="00446192"/>
    <w:rsid w:val="004522DD"/>
    <w:rsid w:val="00452C6E"/>
    <w:rsid w:val="00456C96"/>
    <w:rsid w:val="004574CF"/>
    <w:rsid w:val="00460FCA"/>
    <w:rsid w:val="0046101E"/>
    <w:rsid w:val="00461C23"/>
    <w:rsid w:val="00462D65"/>
    <w:rsid w:val="004701B6"/>
    <w:rsid w:val="00474975"/>
    <w:rsid w:val="00474ACE"/>
    <w:rsid w:val="00481948"/>
    <w:rsid w:val="00483DC6"/>
    <w:rsid w:val="00484911"/>
    <w:rsid w:val="00484B9E"/>
    <w:rsid w:val="00487784"/>
    <w:rsid w:val="00490CC4"/>
    <w:rsid w:val="0049144E"/>
    <w:rsid w:val="00491FD8"/>
    <w:rsid w:val="00492786"/>
    <w:rsid w:val="004934CB"/>
    <w:rsid w:val="00496747"/>
    <w:rsid w:val="00497B7A"/>
    <w:rsid w:val="004A0120"/>
    <w:rsid w:val="004A59BC"/>
    <w:rsid w:val="004A6BC1"/>
    <w:rsid w:val="004B0472"/>
    <w:rsid w:val="004B0910"/>
    <w:rsid w:val="004B1F34"/>
    <w:rsid w:val="004B5047"/>
    <w:rsid w:val="004B5FCD"/>
    <w:rsid w:val="004B68F9"/>
    <w:rsid w:val="004C216B"/>
    <w:rsid w:val="004C5956"/>
    <w:rsid w:val="004C6B4F"/>
    <w:rsid w:val="004C726F"/>
    <w:rsid w:val="004D025D"/>
    <w:rsid w:val="004D42D3"/>
    <w:rsid w:val="004D4905"/>
    <w:rsid w:val="004E2645"/>
    <w:rsid w:val="004E4DAA"/>
    <w:rsid w:val="0050368C"/>
    <w:rsid w:val="0050426E"/>
    <w:rsid w:val="00506961"/>
    <w:rsid w:val="00511498"/>
    <w:rsid w:val="00514F7C"/>
    <w:rsid w:val="005203A1"/>
    <w:rsid w:val="0052114B"/>
    <w:rsid w:val="005261B4"/>
    <w:rsid w:val="00526BCD"/>
    <w:rsid w:val="005308EE"/>
    <w:rsid w:val="00531B81"/>
    <w:rsid w:val="00536CAB"/>
    <w:rsid w:val="00542D6B"/>
    <w:rsid w:val="00546E6D"/>
    <w:rsid w:val="005540AD"/>
    <w:rsid w:val="005567E1"/>
    <w:rsid w:val="00557F9A"/>
    <w:rsid w:val="00560122"/>
    <w:rsid w:val="0056219B"/>
    <w:rsid w:val="0056242C"/>
    <w:rsid w:val="00562E3B"/>
    <w:rsid w:val="005631DC"/>
    <w:rsid w:val="00563315"/>
    <w:rsid w:val="005633F1"/>
    <w:rsid w:val="00567E51"/>
    <w:rsid w:val="00573FAD"/>
    <w:rsid w:val="00576E5F"/>
    <w:rsid w:val="00577554"/>
    <w:rsid w:val="0058329F"/>
    <w:rsid w:val="0059486A"/>
    <w:rsid w:val="00596E10"/>
    <w:rsid w:val="005A1218"/>
    <w:rsid w:val="005A732F"/>
    <w:rsid w:val="005A75A5"/>
    <w:rsid w:val="005B0F6C"/>
    <w:rsid w:val="005B49CA"/>
    <w:rsid w:val="005B6E56"/>
    <w:rsid w:val="005C36BD"/>
    <w:rsid w:val="005E07CA"/>
    <w:rsid w:val="005F3B38"/>
    <w:rsid w:val="005F54A6"/>
    <w:rsid w:val="005F7630"/>
    <w:rsid w:val="00605B03"/>
    <w:rsid w:val="00610C6E"/>
    <w:rsid w:val="00615E04"/>
    <w:rsid w:val="006260DA"/>
    <w:rsid w:val="006269E7"/>
    <w:rsid w:val="00626ADC"/>
    <w:rsid w:val="00626BD9"/>
    <w:rsid w:val="006306AC"/>
    <w:rsid w:val="0063464D"/>
    <w:rsid w:val="00635019"/>
    <w:rsid w:val="00635EC1"/>
    <w:rsid w:val="00637275"/>
    <w:rsid w:val="0064074D"/>
    <w:rsid w:val="0064102F"/>
    <w:rsid w:val="00641D00"/>
    <w:rsid w:val="00647964"/>
    <w:rsid w:val="00657E0A"/>
    <w:rsid w:val="00661F22"/>
    <w:rsid w:val="0067120F"/>
    <w:rsid w:val="006718FA"/>
    <w:rsid w:val="00674B0A"/>
    <w:rsid w:val="00674F28"/>
    <w:rsid w:val="00680209"/>
    <w:rsid w:val="00680491"/>
    <w:rsid w:val="00680A40"/>
    <w:rsid w:val="006830F1"/>
    <w:rsid w:val="006844EA"/>
    <w:rsid w:val="00687C0D"/>
    <w:rsid w:val="006903FA"/>
    <w:rsid w:val="0069178C"/>
    <w:rsid w:val="00694F9C"/>
    <w:rsid w:val="006952FE"/>
    <w:rsid w:val="0069593B"/>
    <w:rsid w:val="00696A79"/>
    <w:rsid w:val="00697D28"/>
    <w:rsid w:val="006A0970"/>
    <w:rsid w:val="006A2407"/>
    <w:rsid w:val="006A571D"/>
    <w:rsid w:val="006A7D5E"/>
    <w:rsid w:val="006B12B3"/>
    <w:rsid w:val="006B2933"/>
    <w:rsid w:val="006B2C3A"/>
    <w:rsid w:val="006C2BEE"/>
    <w:rsid w:val="006C364E"/>
    <w:rsid w:val="006C5DF0"/>
    <w:rsid w:val="006C661E"/>
    <w:rsid w:val="006C7236"/>
    <w:rsid w:val="006D4B5D"/>
    <w:rsid w:val="006E0C29"/>
    <w:rsid w:val="006E1DF6"/>
    <w:rsid w:val="006E3090"/>
    <w:rsid w:val="006E4D7D"/>
    <w:rsid w:val="006F03C0"/>
    <w:rsid w:val="006F28F6"/>
    <w:rsid w:val="006F31B1"/>
    <w:rsid w:val="006F56FD"/>
    <w:rsid w:val="006F7CE7"/>
    <w:rsid w:val="00700B25"/>
    <w:rsid w:val="00701C72"/>
    <w:rsid w:val="00703BAB"/>
    <w:rsid w:val="00707F4C"/>
    <w:rsid w:val="00710A3D"/>
    <w:rsid w:val="00713D76"/>
    <w:rsid w:val="00716E0E"/>
    <w:rsid w:val="00720C59"/>
    <w:rsid w:val="007230C8"/>
    <w:rsid w:val="00726D9F"/>
    <w:rsid w:val="0073499E"/>
    <w:rsid w:val="00740970"/>
    <w:rsid w:val="00741CAC"/>
    <w:rsid w:val="00741DE9"/>
    <w:rsid w:val="007476A7"/>
    <w:rsid w:val="007504EF"/>
    <w:rsid w:val="00752FB9"/>
    <w:rsid w:val="00753D50"/>
    <w:rsid w:val="00754499"/>
    <w:rsid w:val="00754AEE"/>
    <w:rsid w:val="00756D95"/>
    <w:rsid w:val="007606BD"/>
    <w:rsid w:val="00761A56"/>
    <w:rsid w:val="00761B98"/>
    <w:rsid w:val="00761EBB"/>
    <w:rsid w:val="00762D1C"/>
    <w:rsid w:val="00770CB3"/>
    <w:rsid w:val="00774C40"/>
    <w:rsid w:val="007906F0"/>
    <w:rsid w:val="007959C1"/>
    <w:rsid w:val="00797ECC"/>
    <w:rsid w:val="007A1ADF"/>
    <w:rsid w:val="007A372C"/>
    <w:rsid w:val="007A4569"/>
    <w:rsid w:val="007A6C0B"/>
    <w:rsid w:val="007A76AB"/>
    <w:rsid w:val="007B1262"/>
    <w:rsid w:val="007B4DA3"/>
    <w:rsid w:val="007C5657"/>
    <w:rsid w:val="007C574F"/>
    <w:rsid w:val="007D06AE"/>
    <w:rsid w:val="007D0E94"/>
    <w:rsid w:val="007D2A6C"/>
    <w:rsid w:val="007D2B2D"/>
    <w:rsid w:val="007D398E"/>
    <w:rsid w:val="007D5FAB"/>
    <w:rsid w:val="007D7CE5"/>
    <w:rsid w:val="007E2A07"/>
    <w:rsid w:val="007E4E0D"/>
    <w:rsid w:val="007E5A53"/>
    <w:rsid w:val="007E7172"/>
    <w:rsid w:val="007F209D"/>
    <w:rsid w:val="007F3748"/>
    <w:rsid w:val="007F3C14"/>
    <w:rsid w:val="007F4B4A"/>
    <w:rsid w:val="007F6610"/>
    <w:rsid w:val="008000C9"/>
    <w:rsid w:val="00802AC2"/>
    <w:rsid w:val="00803E58"/>
    <w:rsid w:val="00803F2D"/>
    <w:rsid w:val="00806BEC"/>
    <w:rsid w:val="00807FDB"/>
    <w:rsid w:val="00814967"/>
    <w:rsid w:val="0081618C"/>
    <w:rsid w:val="00824950"/>
    <w:rsid w:val="008263D2"/>
    <w:rsid w:val="00827214"/>
    <w:rsid w:val="008277F2"/>
    <w:rsid w:val="008304A9"/>
    <w:rsid w:val="00831334"/>
    <w:rsid w:val="008322DD"/>
    <w:rsid w:val="008353EE"/>
    <w:rsid w:val="00837A0D"/>
    <w:rsid w:val="008412F7"/>
    <w:rsid w:val="008416DC"/>
    <w:rsid w:val="00843643"/>
    <w:rsid w:val="00846EA2"/>
    <w:rsid w:val="008504F7"/>
    <w:rsid w:val="008512D6"/>
    <w:rsid w:val="008520DF"/>
    <w:rsid w:val="0085296E"/>
    <w:rsid w:val="00852D83"/>
    <w:rsid w:val="00854449"/>
    <w:rsid w:val="00857637"/>
    <w:rsid w:val="0085764F"/>
    <w:rsid w:val="00857D92"/>
    <w:rsid w:val="00865695"/>
    <w:rsid w:val="00865E11"/>
    <w:rsid w:val="00866641"/>
    <w:rsid w:val="008710A3"/>
    <w:rsid w:val="00872ED0"/>
    <w:rsid w:val="008742D6"/>
    <w:rsid w:val="0087474E"/>
    <w:rsid w:val="00875443"/>
    <w:rsid w:val="0087617C"/>
    <w:rsid w:val="008831B6"/>
    <w:rsid w:val="0088524A"/>
    <w:rsid w:val="0089075B"/>
    <w:rsid w:val="008964A9"/>
    <w:rsid w:val="008A038D"/>
    <w:rsid w:val="008A0FC1"/>
    <w:rsid w:val="008A130E"/>
    <w:rsid w:val="008A7D26"/>
    <w:rsid w:val="008B111A"/>
    <w:rsid w:val="008B1BA8"/>
    <w:rsid w:val="008B1C6A"/>
    <w:rsid w:val="008B26D2"/>
    <w:rsid w:val="008B4BEC"/>
    <w:rsid w:val="008B7020"/>
    <w:rsid w:val="008C0E6C"/>
    <w:rsid w:val="008C19A7"/>
    <w:rsid w:val="008D309B"/>
    <w:rsid w:val="008E2086"/>
    <w:rsid w:val="008E5A64"/>
    <w:rsid w:val="008F3066"/>
    <w:rsid w:val="008F4EAC"/>
    <w:rsid w:val="008F69CE"/>
    <w:rsid w:val="009024C0"/>
    <w:rsid w:val="009028E4"/>
    <w:rsid w:val="00906B10"/>
    <w:rsid w:val="00910A82"/>
    <w:rsid w:val="00910A93"/>
    <w:rsid w:val="009176F2"/>
    <w:rsid w:val="00920E8C"/>
    <w:rsid w:val="009233F0"/>
    <w:rsid w:val="0093769A"/>
    <w:rsid w:val="00937DF4"/>
    <w:rsid w:val="00940D8A"/>
    <w:rsid w:val="00945C27"/>
    <w:rsid w:val="00946C05"/>
    <w:rsid w:val="009515D5"/>
    <w:rsid w:val="009550EE"/>
    <w:rsid w:val="00956B52"/>
    <w:rsid w:val="00957B57"/>
    <w:rsid w:val="0096176F"/>
    <w:rsid w:val="009670CB"/>
    <w:rsid w:val="009700F2"/>
    <w:rsid w:val="009709DB"/>
    <w:rsid w:val="0097485B"/>
    <w:rsid w:val="00976C4B"/>
    <w:rsid w:val="00982ADA"/>
    <w:rsid w:val="00994241"/>
    <w:rsid w:val="00995731"/>
    <w:rsid w:val="0099728D"/>
    <w:rsid w:val="009A5181"/>
    <w:rsid w:val="009B76C6"/>
    <w:rsid w:val="009C4691"/>
    <w:rsid w:val="009C77F6"/>
    <w:rsid w:val="009D0356"/>
    <w:rsid w:val="009D3DE2"/>
    <w:rsid w:val="009F0917"/>
    <w:rsid w:val="00A02EB1"/>
    <w:rsid w:val="00A05EAF"/>
    <w:rsid w:val="00A129FC"/>
    <w:rsid w:val="00A15A49"/>
    <w:rsid w:val="00A17CE3"/>
    <w:rsid w:val="00A25127"/>
    <w:rsid w:val="00A36D4F"/>
    <w:rsid w:val="00A36F31"/>
    <w:rsid w:val="00A370D0"/>
    <w:rsid w:val="00A41CA6"/>
    <w:rsid w:val="00A46A1E"/>
    <w:rsid w:val="00A47191"/>
    <w:rsid w:val="00A4767B"/>
    <w:rsid w:val="00A47CB9"/>
    <w:rsid w:val="00A47E67"/>
    <w:rsid w:val="00A5258E"/>
    <w:rsid w:val="00A53D3D"/>
    <w:rsid w:val="00A55823"/>
    <w:rsid w:val="00A55E1B"/>
    <w:rsid w:val="00A64749"/>
    <w:rsid w:val="00A65224"/>
    <w:rsid w:val="00A67E1B"/>
    <w:rsid w:val="00A70E67"/>
    <w:rsid w:val="00A711A0"/>
    <w:rsid w:val="00A75B8C"/>
    <w:rsid w:val="00A76A2A"/>
    <w:rsid w:val="00A83DC7"/>
    <w:rsid w:val="00A8511A"/>
    <w:rsid w:val="00A91702"/>
    <w:rsid w:val="00A91FC3"/>
    <w:rsid w:val="00A9246B"/>
    <w:rsid w:val="00A937E4"/>
    <w:rsid w:val="00A9796F"/>
    <w:rsid w:val="00A9798E"/>
    <w:rsid w:val="00AA1074"/>
    <w:rsid w:val="00AA42CB"/>
    <w:rsid w:val="00AA7455"/>
    <w:rsid w:val="00AB01D8"/>
    <w:rsid w:val="00AB3248"/>
    <w:rsid w:val="00AB39A1"/>
    <w:rsid w:val="00AB405D"/>
    <w:rsid w:val="00AB5969"/>
    <w:rsid w:val="00AB6AA6"/>
    <w:rsid w:val="00AB6BA6"/>
    <w:rsid w:val="00AB7A8C"/>
    <w:rsid w:val="00AC230D"/>
    <w:rsid w:val="00AC48A3"/>
    <w:rsid w:val="00AC7EA3"/>
    <w:rsid w:val="00AD1772"/>
    <w:rsid w:val="00AD2B00"/>
    <w:rsid w:val="00AD4936"/>
    <w:rsid w:val="00AE2366"/>
    <w:rsid w:val="00AE36A0"/>
    <w:rsid w:val="00AF1D37"/>
    <w:rsid w:val="00AF20ED"/>
    <w:rsid w:val="00AF4BFC"/>
    <w:rsid w:val="00AF4DB6"/>
    <w:rsid w:val="00AF6D5A"/>
    <w:rsid w:val="00B04689"/>
    <w:rsid w:val="00B05B4F"/>
    <w:rsid w:val="00B118B6"/>
    <w:rsid w:val="00B16088"/>
    <w:rsid w:val="00B161BF"/>
    <w:rsid w:val="00B170AF"/>
    <w:rsid w:val="00B20BD5"/>
    <w:rsid w:val="00B21CB4"/>
    <w:rsid w:val="00B432C1"/>
    <w:rsid w:val="00B44927"/>
    <w:rsid w:val="00B45615"/>
    <w:rsid w:val="00B458BD"/>
    <w:rsid w:val="00B4598D"/>
    <w:rsid w:val="00B53603"/>
    <w:rsid w:val="00B55A51"/>
    <w:rsid w:val="00B5616C"/>
    <w:rsid w:val="00B57227"/>
    <w:rsid w:val="00B60306"/>
    <w:rsid w:val="00B607C1"/>
    <w:rsid w:val="00B61725"/>
    <w:rsid w:val="00B628DE"/>
    <w:rsid w:val="00B71556"/>
    <w:rsid w:val="00B80BA6"/>
    <w:rsid w:val="00B82AB6"/>
    <w:rsid w:val="00B846CE"/>
    <w:rsid w:val="00B86799"/>
    <w:rsid w:val="00B87A1B"/>
    <w:rsid w:val="00B91C8D"/>
    <w:rsid w:val="00BA2DB5"/>
    <w:rsid w:val="00BA3D69"/>
    <w:rsid w:val="00BA3F76"/>
    <w:rsid w:val="00BB2D77"/>
    <w:rsid w:val="00BB2DCB"/>
    <w:rsid w:val="00BB6CD0"/>
    <w:rsid w:val="00BC16F4"/>
    <w:rsid w:val="00BC50C6"/>
    <w:rsid w:val="00BC642E"/>
    <w:rsid w:val="00BD1F17"/>
    <w:rsid w:val="00BE0FD9"/>
    <w:rsid w:val="00BE281B"/>
    <w:rsid w:val="00BE4AED"/>
    <w:rsid w:val="00BE5325"/>
    <w:rsid w:val="00BF0F9E"/>
    <w:rsid w:val="00C02839"/>
    <w:rsid w:val="00C04B20"/>
    <w:rsid w:val="00C04B59"/>
    <w:rsid w:val="00C04DEA"/>
    <w:rsid w:val="00C076AD"/>
    <w:rsid w:val="00C206C3"/>
    <w:rsid w:val="00C217DD"/>
    <w:rsid w:val="00C267DA"/>
    <w:rsid w:val="00C30B19"/>
    <w:rsid w:val="00C32369"/>
    <w:rsid w:val="00C42E29"/>
    <w:rsid w:val="00C4331B"/>
    <w:rsid w:val="00C46760"/>
    <w:rsid w:val="00C46D06"/>
    <w:rsid w:val="00C51797"/>
    <w:rsid w:val="00C5690A"/>
    <w:rsid w:val="00C64EFA"/>
    <w:rsid w:val="00C71498"/>
    <w:rsid w:val="00C72C1C"/>
    <w:rsid w:val="00C745BE"/>
    <w:rsid w:val="00C76568"/>
    <w:rsid w:val="00C81AB8"/>
    <w:rsid w:val="00C84BC1"/>
    <w:rsid w:val="00C858AD"/>
    <w:rsid w:val="00C868C5"/>
    <w:rsid w:val="00C87BE0"/>
    <w:rsid w:val="00C9549C"/>
    <w:rsid w:val="00C959CC"/>
    <w:rsid w:val="00CA2E88"/>
    <w:rsid w:val="00CA3986"/>
    <w:rsid w:val="00CA4ACB"/>
    <w:rsid w:val="00CB63E7"/>
    <w:rsid w:val="00CB7EA1"/>
    <w:rsid w:val="00CC22FB"/>
    <w:rsid w:val="00CC72D1"/>
    <w:rsid w:val="00CD3A88"/>
    <w:rsid w:val="00CD4104"/>
    <w:rsid w:val="00CD46CB"/>
    <w:rsid w:val="00CD4862"/>
    <w:rsid w:val="00CD4AB0"/>
    <w:rsid w:val="00CD519C"/>
    <w:rsid w:val="00CD52D9"/>
    <w:rsid w:val="00CD63BE"/>
    <w:rsid w:val="00CE0012"/>
    <w:rsid w:val="00CF0B4F"/>
    <w:rsid w:val="00CF2DCD"/>
    <w:rsid w:val="00CF706B"/>
    <w:rsid w:val="00D02004"/>
    <w:rsid w:val="00D03848"/>
    <w:rsid w:val="00D06AF6"/>
    <w:rsid w:val="00D10529"/>
    <w:rsid w:val="00D1273F"/>
    <w:rsid w:val="00D166B6"/>
    <w:rsid w:val="00D20AB4"/>
    <w:rsid w:val="00D2116B"/>
    <w:rsid w:val="00D24E1A"/>
    <w:rsid w:val="00D256B8"/>
    <w:rsid w:val="00D27B9D"/>
    <w:rsid w:val="00D31D7A"/>
    <w:rsid w:val="00D3234F"/>
    <w:rsid w:val="00D33D17"/>
    <w:rsid w:val="00D34AF1"/>
    <w:rsid w:val="00D34F85"/>
    <w:rsid w:val="00D35DAF"/>
    <w:rsid w:val="00D363B1"/>
    <w:rsid w:val="00D37256"/>
    <w:rsid w:val="00D41629"/>
    <w:rsid w:val="00D4293B"/>
    <w:rsid w:val="00D42A44"/>
    <w:rsid w:val="00D4433E"/>
    <w:rsid w:val="00D46ABF"/>
    <w:rsid w:val="00D52A5F"/>
    <w:rsid w:val="00D52B51"/>
    <w:rsid w:val="00D5732C"/>
    <w:rsid w:val="00D63938"/>
    <w:rsid w:val="00D64343"/>
    <w:rsid w:val="00D666F4"/>
    <w:rsid w:val="00D706C6"/>
    <w:rsid w:val="00D7194D"/>
    <w:rsid w:val="00D8012A"/>
    <w:rsid w:val="00D8146B"/>
    <w:rsid w:val="00D83A59"/>
    <w:rsid w:val="00D841F2"/>
    <w:rsid w:val="00D85366"/>
    <w:rsid w:val="00D9762D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D3154"/>
    <w:rsid w:val="00DE096A"/>
    <w:rsid w:val="00DE1143"/>
    <w:rsid w:val="00DE280F"/>
    <w:rsid w:val="00DE297A"/>
    <w:rsid w:val="00DE36C7"/>
    <w:rsid w:val="00DE5251"/>
    <w:rsid w:val="00DE72F4"/>
    <w:rsid w:val="00DF0F2D"/>
    <w:rsid w:val="00DF2776"/>
    <w:rsid w:val="00DF4D52"/>
    <w:rsid w:val="00DF63C1"/>
    <w:rsid w:val="00E031BD"/>
    <w:rsid w:val="00E034C4"/>
    <w:rsid w:val="00E03C58"/>
    <w:rsid w:val="00E04129"/>
    <w:rsid w:val="00E05CE2"/>
    <w:rsid w:val="00E1044B"/>
    <w:rsid w:val="00E125E8"/>
    <w:rsid w:val="00E14FCE"/>
    <w:rsid w:val="00E15409"/>
    <w:rsid w:val="00E16162"/>
    <w:rsid w:val="00E17883"/>
    <w:rsid w:val="00E20F39"/>
    <w:rsid w:val="00E2119B"/>
    <w:rsid w:val="00E221BC"/>
    <w:rsid w:val="00E24349"/>
    <w:rsid w:val="00E244B5"/>
    <w:rsid w:val="00E2453B"/>
    <w:rsid w:val="00E26B2A"/>
    <w:rsid w:val="00E30111"/>
    <w:rsid w:val="00E304C7"/>
    <w:rsid w:val="00E3126A"/>
    <w:rsid w:val="00E333CC"/>
    <w:rsid w:val="00E33F00"/>
    <w:rsid w:val="00E36C4C"/>
    <w:rsid w:val="00E412A1"/>
    <w:rsid w:val="00E41468"/>
    <w:rsid w:val="00E41FF9"/>
    <w:rsid w:val="00E4561D"/>
    <w:rsid w:val="00E56C6C"/>
    <w:rsid w:val="00E61617"/>
    <w:rsid w:val="00E62DB2"/>
    <w:rsid w:val="00E661C1"/>
    <w:rsid w:val="00E666A5"/>
    <w:rsid w:val="00E7175F"/>
    <w:rsid w:val="00E72498"/>
    <w:rsid w:val="00E7305A"/>
    <w:rsid w:val="00E776C3"/>
    <w:rsid w:val="00E85567"/>
    <w:rsid w:val="00E85BD7"/>
    <w:rsid w:val="00E92F7C"/>
    <w:rsid w:val="00E95458"/>
    <w:rsid w:val="00EA3676"/>
    <w:rsid w:val="00EA456B"/>
    <w:rsid w:val="00EA4AC4"/>
    <w:rsid w:val="00EB0156"/>
    <w:rsid w:val="00EB1CB7"/>
    <w:rsid w:val="00EB34FD"/>
    <w:rsid w:val="00EB726E"/>
    <w:rsid w:val="00EB7285"/>
    <w:rsid w:val="00EB7A17"/>
    <w:rsid w:val="00EC6B78"/>
    <w:rsid w:val="00ED00B5"/>
    <w:rsid w:val="00ED1978"/>
    <w:rsid w:val="00ED7AE0"/>
    <w:rsid w:val="00EE3561"/>
    <w:rsid w:val="00EF7E4E"/>
    <w:rsid w:val="00EF7F2A"/>
    <w:rsid w:val="00F021C2"/>
    <w:rsid w:val="00F05BD6"/>
    <w:rsid w:val="00F10657"/>
    <w:rsid w:val="00F127F6"/>
    <w:rsid w:val="00F13B1D"/>
    <w:rsid w:val="00F23D35"/>
    <w:rsid w:val="00F2635D"/>
    <w:rsid w:val="00F32249"/>
    <w:rsid w:val="00F32F9C"/>
    <w:rsid w:val="00F338E9"/>
    <w:rsid w:val="00F36ECC"/>
    <w:rsid w:val="00F379BC"/>
    <w:rsid w:val="00F4154F"/>
    <w:rsid w:val="00F441D1"/>
    <w:rsid w:val="00F458D8"/>
    <w:rsid w:val="00F4643A"/>
    <w:rsid w:val="00F4698B"/>
    <w:rsid w:val="00F46B4A"/>
    <w:rsid w:val="00F504FB"/>
    <w:rsid w:val="00F52A14"/>
    <w:rsid w:val="00F54913"/>
    <w:rsid w:val="00F5769F"/>
    <w:rsid w:val="00F57CCA"/>
    <w:rsid w:val="00F61B61"/>
    <w:rsid w:val="00F62148"/>
    <w:rsid w:val="00F637AF"/>
    <w:rsid w:val="00F72201"/>
    <w:rsid w:val="00F77EA0"/>
    <w:rsid w:val="00F77F29"/>
    <w:rsid w:val="00F82C93"/>
    <w:rsid w:val="00F86556"/>
    <w:rsid w:val="00F91BC6"/>
    <w:rsid w:val="00F92884"/>
    <w:rsid w:val="00F92E81"/>
    <w:rsid w:val="00F9431D"/>
    <w:rsid w:val="00F94FF9"/>
    <w:rsid w:val="00F950A8"/>
    <w:rsid w:val="00F96BA5"/>
    <w:rsid w:val="00F970E5"/>
    <w:rsid w:val="00FA1066"/>
    <w:rsid w:val="00FA1D89"/>
    <w:rsid w:val="00FA2873"/>
    <w:rsid w:val="00FA5BBB"/>
    <w:rsid w:val="00FB0B7A"/>
    <w:rsid w:val="00FB43A0"/>
    <w:rsid w:val="00FC1C82"/>
    <w:rsid w:val="00FC1C9C"/>
    <w:rsid w:val="00FC462B"/>
    <w:rsid w:val="00FD01D5"/>
    <w:rsid w:val="00FD109F"/>
    <w:rsid w:val="00FE4318"/>
    <w:rsid w:val="00FE6C45"/>
    <w:rsid w:val="00FE7BD3"/>
    <w:rsid w:val="00FE7EA2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22E970"/>
  <w15:docId w15:val="{B34ABD5F-6CE4-4A40-8206-AAA75BB6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iPriority="99" w:unhideWhenUsed="1" w:qFormat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 w:qFormat="1"/>
    <w:lsdException w:name="macro" w:semiHidden="1" w:unhideWhenUsed="1"/>
    <w:lsdException w:name="toa heading" w:semiHidden="1" w:uiPriority="99" w:unhideWhenUsed="1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 w:qFormat="1"/>
    <w:lsdException w:name="HTML Cite" w:semiHidden="1" w:unhideWhenUsed="1"/>
    <w:lsdException w:name="HTML Code" w:semiHidden="1" w:uiPriority="99" w:unhideWhenUsed="1" w:qFormat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 w:qFormat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qFormat="1"/>
    <w:lsdException w:name="Intense Reference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autoRedefine/>
    <w:qFormat/>
    <w:rsid w:val="00E034C4"/>
    <w:pPr>
      <w:spacing w:before="20" w:after="160"/>
      <w:jc w:val="both"/>
    </w:pPr>
    <w:rPr>
      <w:szCs w:val="20"/>
      <w:lang w:val="ru-RU" w:eastAsia="ru-RU"/>
    </w:rPr>
  </w:style>
  <w:style w:type="paragraph" w:styleId="16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8"/>
    <w:qFormat/>
    <w:rsid w:val="000263B8"/>
    <w:pPr>
      <w:keepNext/>
      <w:keepLines/>
      <w:pageBreakBefore/>
      <w:numPr>
        <w:numId w:val="11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3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5"/>
    <w:qFormat/>
    <w:rsid w:val="000263B8"/>
    <w:pPr>
      <w:keepNext/>
      <w:keepLines/>
      <w:numPr>
        <w:ilvl w:val="1"/>
        <w:numId w:val="11"/>
      </w:numPr>
      <w:spacing w:before="360" w:after="360"/>
      <w:ind w:right="-2"/>
      <w:outlineLvl w:val="1"/>
    </w:pPr>
    <w:rPr>
      <w:b/>
    </w:rPr>
  </w:style>
  <w:style w:type="paragraph" w:styleId="31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2"/>
    <w:qFormat/>
    <w:rsid w:val="000263B8"/>
    <w:pPr>
      <w:keepNext/>
      <w:keepLines/>
      <w:numPr>
        <w:ilvl w:val="2"/>
        <w:numId w:val="11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1"/>
    <w:next w:val="phnormal"/>
    <w:link w:val="40"/>
    <w:qFormat/>
    <w:rsid w:val="000263B8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b"/>
    <w:next w:val="ab"/>
    <w:link w:val="50"/>
    <w:uiPriority w:val="9"/>
    <w:unhideWhenUsed/>
    <w:qFormat/>
    <w:rsid w:val="000263B8"/>
    <w:pPr>
      <w:keepNext/>
      <w:numPr>
        <w:ilvl w:val="4"/>
        <w:numId w:val="11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b"/>
    <w:next w:val="ab"/>
    <w:link w:val="60"/>
    <w:uiPriority w:val="9"/>
    <w:unhideWhenUsed/>
    <w:qFormat/>
    <w:rsid w:val="000263B8"/>
    <w:pPr>
      <w:keepNext/>
      <w:keepLines/>
      <w:numPr>
        <w:ilvl w:val="5"/>
        <w:numId w:val="1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b"/>
    <w:next w:val="ab"/>
    <w:link w:val="71"/>
    <w:uiPriority w:val="9"/>
    <w:unhideWhenUsed/>
    <w:qFormat/>
    <w:rsid w:val="00E33F00"/>
    <w:pPr>
      <w:keepNext/>
      <w:keepLines/>
      <w:numPr>
        <w:ilvl w:val="6"/>
        <w:numId w:val="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b"/>
    <w:next w:val="ab"/>
    <w:link w:val="80"/>
    <w:uiPriority w:val="9"/>
    <w:unhideWhenUsed/>
    <w:qFormat/>
    <w:rsid w:val="00E33F00"/>
    <w:pPr>
      <w:keepNext/>
      <w:keepLines/>
      <w:numPr>
        <w:ilvl w:val="7"/>
        <w:numId w:val="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b"/>
    <w:next w:val="ab"/>
    <w:link w:val="90"/>
    <w:uiPriority w:val="9"/>
    <w:unhideWhenUsed/>
    <w:qFormat/>
    <w:rsid w:val="00E33F00"/>
    <w:pPr>
      <w:keepNext/>
      <w:keepLines/>
      <w:numPr>
        <w:ilvl w:val="8"/>
        <w:numId w:val="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styleId="af">
    <w:name w:val="Title"/>
    <w:basedOn w:val="ab"/>
    <w:link w:val="af0"/>
    <w:autoRedefine/>
    <w:uiPriority w:val="10"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f1">
    <w:name w:val="Hyperlink"/>
    <w:uiPriority w:val="99"/>
    <w:rsid w:val="000263B8"/>
    <w:rPr>
      <w:color w:val="0000FF"/>
      <w:u w:val="single"/>
    </w:rPr>
  </w:style>
  <w:style w:type="paragraph" w:styleId="af2">
    <w:name w:val="caption"/>
    <w:basedOn w:val="ab"/>
    <w:next w:val="ab"/>
    <w:link w:val="af3"/>
    <w:uiPriority w:val="35"/>
    <w:unhideWhenUsed/>
    <w:qFormat/>
    <w:rsid w:val="000263B8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af4">
    <w:name w:val="header"/>
    <w:basedOn w:val="ab"/>
    <w:link w:val="af5"/>
    <w:rsid w:val="000263B8"/>
    <w:pPr>
      <w:tabs>
        <w:tab w:val="center" w:pos="4677"/>
        <w:tab w:val="right" w:pos="9355"/>
      </w:tabs>
      <w:jc w:val="center"/>
    </w:pPr>
  </w:style>
  <w:style w:type="character" w:customStyle="1" w:styleId="af5">
    <w:name w:val="Верхний колонтитул Знак"/>
    <w:basedOn w:val="ac"/>
    <w:link w:val="af4"/>
    <w:qFormat/>
    <w:rsid w:val="0096176F"/>
    <w:rPr>
      <w:szCs w:val="20"/>
      <w:lang w:val="ru-RU" w:eastAsia="ru-RU"/>
    </w:rPr>
  </w:style>
  <w:style w:type="paragraph" w:styleId="af6">
    <w:name w:val="footer"/>
    <w:basedOn w:val="ab"/>
    <w:link w:val="af7"/>
    <w:uiPriority w:val="99"/>
    <w:rsid w:val="000263B8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c"/>
    <w:link w:val="af6"/>
    <w:uiPriority w:val="99"/>
    <w:qFormat/>
    <w:rsid w:val="000263B8"/>
    <w:rPr>
      <w:szCs w:val="20"/>
      <w:lang w:val="ru-RU" w:eastAsia="ru-RU"/>
    </w:rPr>
  </w:style>
  <w:style w:type="character" w:styleId="af8">
    <w:name w:val="page number"/>
    <w:basedOn w:val="ac"/>
    <w:qFormat/>
    <w:rsid w:val="00E33F00"/>
    <w:rPr>
      <w:rFonts w:ascii="Arial" w:hAnsi="Arial"/>
      <w:sz w:val="20"/>
    </w:rPr>
  </w:style>
  <w:style w:type="table" w:styleId="af9">
    <w:name w:val="Table Grid"/>
    <w:basedOn w:val="ad"/>
    <w:uiPriority w:val="59"/>
    <w:rsid w:val="000263B8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9">
    <w:name w:val="toc 1"/>
    <w:basedOn w:val="ab"/>
    <w:next w:val="ab"/>
    <w:link w:val="1a"/>
    <w:autoRedefine/>
    <w:uiPriority w:val="39"/>
    <w:rsid w:val="001067BD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6">
    <w:name w:val="toc 2"/>
    <w:basedOn w:val="ab"/>
    <w:next w:val="ab"/>
    <w:autoRedefine/>
    <w:uiPriority w:val="39"/>
    <w:rsid w:val="000263B8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3">
    <w:name w:val="toc 3"/>
    <w:basedOn w:val="ab"/>
    <w:next w:val="ab"/>
    <w:autoRedefine/>
    <w:uiPriority w:val="39"/>
    <w:rsid w:val="000263B8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b"/>
    <w:next w:val="ab"/>
    <w:autoRedefine/>
    <w:uiPriority w:val="39"/>
    <w:rsid w:val="000263B8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b"/>
    <w:next w:val="ab"/>
    <w:autoRedefine/>
    <w:uiPriority w:val="39"/>
    <w:rsid w:val="000263B8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b"/>
    <w:next w:val="ab"/>
    <w:autoRedefine/>
    <w:uiPriority w:val="39"/>
    <w:rsid w:val="000263B8"/>
    <w:pPr>
      <w:tabs>
        <w:tab w:val="left" w:pos="4536"/>
        <w:tab w:val="right" w:leader="dot" w:pos="9923"/>
      </w:tabs>
      <w:ind w:left="4536" w:right="567" w:hanging="1559"/>
    </w:pPr>
  </w:style>
  <w:style w:type="paragraph" w:styleId="72">
    <w:name w:val="toc 7"/>
    <w:basedOn w:val="ab"/>
    <w:next w:val="ab"/>
    <w:autoRedefine/>
    <w:uiPriority w:val="39"/>
    <w:rsid w:val="000263B8"/>
    <w:pPr>
      <w:ind w:left="1440"/>
    </w:pPr>
  </w:style>
  <w:style w:type="paragraph" w:styleId="81">
    <w:name w:val="toc 8"/>
    <w:basedOn w:val="ab"/>
    <w:next w:val="ab"/>
    <w:autoRedefine/>
    <w:uiPriority w:val="39"/>
    <w:rsid w:val="000263B8"/>
    <w:pPr>
      <w:ind w:left="1680"/>
    </w:pPr>
  </w:style>
  <w:style w:type="paragraph" w:styleId="91">
    <w:name w:val="toc 9"/>
    <w:basedOn w:val="ab"/>
    <w:next w:val="ab"/>
    <w:autoRedefine/>
    <w:uiPriority w:val="39"/>
    <w:rsid w:val="000263B8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fa">
    <w:name w:val="Document Map"/>
    <w:basedOn w:val="ab"/>
    <w:link w:val="afb"/>
    <w:qFormat/>
    <w:rsid w:val="000263B8"/>
    <w:pPr>
      <w:shd w:val="clear" w:color="auto" w:fill="000080"/>
    </w:pPr>
    <w:rPr>
      <w:rFonts w:ascii="Tahoma" w:hAnsi="Tahoma" w:cs="Tahoma"/>
      <w:sz w:val="20"/>
    </w:rPr>
  </w:style>
  <w:style w:type="character" w:customStyle="1" w:styleId="afb">
    <w:name w:val="Схема документа Знак"/>
    <w:basedOn w:val="ac"/>
    <w:link w:val="afa"/>
    <w:qFormat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c">
    <w:name w:val="TOC Heading"/>
    <w:next w:val="ab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c"/>
    <w:link w:val="4"/>
    <w:qFormat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qFormat/>
    <w:rsid w:val="000263B8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d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d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d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d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d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d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d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d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d">
    <w:name w:val="Plain Text"/>
    <w:basedOn w:val="ab"/>
    <w:link w:val="afe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f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qFormat/>
    <w:rsid w:val="000263B8"/>
    <w:rPr>
      <w:b/>
      <w:bCs/>
      <w:szCs w:val="22"/>
      <w:lang w:val="ru-RU" w:eastAsia="ru-RU"/>
    </w:rPr>
  </w:style>
  <w:style w:type="character" w:customStyle="1" w:styleId="71">
    <w:name w:val="Заголовок 7 Знак"/>
    <w:basedOn w:val="ac"/>
    <w:link w:val="7"/>
    <w:uiPriority w:val="9"/>
    <w:qFormat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c"/>
    <w:link w:val="8"/>
    <w:uiPriority w:val="9"/>
    <w:qFormat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c"/>
    <w:link w:val="9"/>
    <w:uiPriority w:val="9"/>
    <w:qFormat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f">
    <w:name w:val="Intense Emphasis"/>
    <w:basedOn w:val="ac"/>
    <w:qFormat/>
    <w:rsid w:val="00E33F00"/>
    <w:rPr>
      <w:i/>
      <w:iCs/>
      <w:color w:val="7F7F7F" w:themeColor="text1" w:themeTint="80"/>
    </w:rPr>
  </w:style>
  <w:style w:type="paragraph" w:styleId="aff0">
    <w:name w:val="Intense Quote"/>
    <w:basedOn w:val="ab"/>
    <w:next w:val="ab"/>
    <w:link w:val="aff1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1">
    <w:name w:val="Выделенная цитата Знак"/>
    <w:basedOn w:val="ac"/>
    <w:link w:val="aff0"/>
    <w:uiPriority w:val="30"/>
    <w:rsid w:val="00C745BE"/>
    <w:rPr>
      <w:i/>
      <w:iCs/>
      <w:color w:val="4F81BD" w:themeColor="accent1"/>
      <w:lang w:val="ru-RU" w:eastAsia="ru-RU"/>
    </w:rPr>
  </w:style>
  <w:style w:type="character" w:styleId="aff2">
    <w:name w:val="Intense Reference"/>
    <w:basedOn w:val="ac"/>
    <w:qFormat/>
    <w:rsid w:val="00E33F00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aliases w:val="KoronaPay"/>
    <w:basedOn w:val="ad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d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d"/>
    <w:uiPriority w:val="99"/>
    <w:rsid w:val="003111A7"/>
    <w:tblPr/>
  </w:style>
  <w:style w:type="paragraph" w:styleId="1b">
    <w:name w:val="index 1"/>
    <w:basedOn w:val="ab"/>
    <w:next w:val="ab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7">
    <w:name w:val="index 2"/>
    <w:basedOn w:val="ab"/>
    <w:next w:val="ab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4">
    <w:name w:val="index 3"/>
    <w:basedOn w:val="ab"/>
    <w:next w:val="ab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b"/>
    <w:next w:val="ab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b"/>
    <w:next w:val="ab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b"/>
    <w:next w:val="ab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3">
    <w:name w:val="index 7"/>
    <w:basedOn w:val="ab"/>
    <w:next w:val="ab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b"/>
    <w:next w:val="ab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b"/>
    <w:next w:val="ab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3">
    <w:name w:val="index heading"/>
    <w:basedOn w:val="ab"/>
    <w:next w:val="1b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4">
    <w:name w:val="Подпись к таблице"/>
    <w:basedOn w:val="ScrollTitleTable"/>
    <w:link w:val="aff5"/>
    <w:qFormat/>
    <w:rsid w:val="00696A79"/>
  </w:style>
  <w:style w:type="character" w:customStyle="1" w:styleId="af3">
    <w:name w:val="Название объекта Знак"/>
    <w:basedOn w:val="ac"/>
    <w:link w:val="af2"/>
    <w:uiPriority w:val="35"/>
    <w:qFormat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f5">
    <w:name w:val="Подпись к таблице Знак"/>
    <w:basedOn w:val="af3"/>
    <w:link w:val="aff4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f6">
    <w:name w:val="table of figures"/>
    <w:basedOn w:val="ab"/>
    <w:next w:val="ab"/>
    <w:uiPriority w:val="99"/>
    <w:unhideWhenUsed/>
    <w:qFormat/>
    <w:rsid w:val="00E33F00"/>
  </w:style>
  <w:style w:type="paragraph" w:styleId="aff7">
    <w:name w:val="Balloon Text"/>
    <w:basedOn w:val="ab"/>
    <w:link w:val="aff8"/>
    <w:uiPriority w:val="99"/>
    <w:semiHidden/>
    <w:unhideWhenUsed/>
    <w:qFormat/>
    <w:rsid w:val="000263B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c"/>
    <w:link w:val="aff7"/>
    <w:uiPriority w:val="99"/>
    <w:semiHidden/>
    <w:qFormat/>
    <w:rsid w:val="000263B8"/>
    <w:rPr>
      <w:rFonts w:ascii="Tahoma" w:hAnsi="Tahoma" w:cs="Tahoma"/>
      <w:sz w:val="16"/>
      <w:szCs w:val="16"/>
      <w:lang w:val="ru-RU" w:eastAsia="ru-RU"/>
    </w:rPr>
  </w:style>
  <w:style w:type="paragraph" w:styleId="aff9">
    <w:name w:val="List Paragraph"/>
    <w:aliases w:val="ТЗ список,Абзац списка литеральный,Bullet List,FooterText,numbered,Bullet 1,Use Case List Paragraph,mcd_гпи_маркиров.список ур.1,Абзац списка МКД,List Paragraph,4.2.2,A_маркированный_список,_Абзац списка,Paragraphe de liste1,lp1,lp11"/>
    <w:basedOn w:val="ab"/>
    <w:link w:val="aff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f5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fb">
    <w:name w:val="Placeholder Text"/>
    <w:basedOn w:val="ac"/>
    <w:uiPriority w:val="99"/>
    <w:rsid w:val="00E33F00"/>
    <w:rPr>
      <w:color w:val="808080"/>
    </w:rPr>
  </w:style>
  <w:style w:type="character" w:customStyle="1" w:styleId="af0">
    <w:name w:val="Заголовок Знак"/>
    <w:basedOn w:val="ac"/>
    <w:link w:val="af"/>
    <w:uiPriority w:val="10"/>
    <w:qFormat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f7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fc">
    <w:name w:val="Предупреждение"/>
    <w:basedOn w:val="ab"/>
    <w:link w:val="affd"/>
    <w:qFormat/>
    <w:rsid w:val="00E33F00"/>
    <w:pPr>
      <w:shd w:val="clear" w:color="auto" w:fill="FEB19C"/>
    </w:pPr>
    <w:rPr>
      <w:i/>
    </w:rPr>
  </w:style>
  <w:style w:type="character" w:customStyle="1" w:styleId="affd">
    <w:name w:val="Предупреждение Знак"/>
    <w:basedOn w:val="ac"/>
    <w:link w:val="affc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e">
    <w:name w:val="Примечание"/>
    <w:basedOn w:val="ab"/>
    <w:link w:val="afff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f">
    <w:name w:val="Примечание Знак"/>
    <w:basedOn w:val="ac"/>
    <w:link w:val="affe"/>
    <w:qFormat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f0">
    <w:name w:val="Текст цитаты"/>
    <w:basedOn w:val="ab"/>
    <w:link w:val="afff1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1">
    <w:name w:val="Текст цитаты Знак"/>
    <w:basedOn w:val="ac"/>
    <w:link w:val="afff0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f2">
    <w:name w:val="Титульный"/>
    <w:basedOn w:val="ab"/>
    <w:link w:val="afff3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3">
    <w:name w:val="Титульный Знак"/>
    <w:basedOn w:val="ac"/>
    <w:link w:val="afff2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f4">
    <w:name w:val="Фрагмент кода"/>
    <w:basedOn w:val="ab"/>
    <w:link w:val="afff5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5">
    <w:name w:val="Фрагмент кода Знак"/>
    <w:basedOn w:val="ac"/>
    <w:link w:val="afff4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1"/>
    <w:link w:val="44"/>
    <w:rsid w:val="00FC1C9C"/>
  </w:style>
  <w:style w:type="character" w:customStyle="1" w:styleId="32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c"/>
    <w:link w:val="31"/>
    <w:qFormat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2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qFormat/>
    <w:rsid w:val="000263B8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qFormat/>
    <w:rsid w:val="000263B8"/>
    <w:pPr>
      <w:keepNext/>
      <w:keepLines/>
      <w:pageBreakBefore/>
      <w:numPr>
        <w:numId w:val="9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qFormat/>
    <w:rsid w:val="000263B8"/>
    <w:pPr>
      <w:keepNext/>
      <w:keepLines/>
      <w:numPr>
        <w:ilvl w:val="1"/>
        <w:numId w:val="9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qFormat/>
    <w:rsid w:val="000263B8"/>
    <w:pPr>
      <w:keepNext/>
      <w:keepLines/>
      <w:numPr>
        <w:ilvl w:val="2"/>
        <w:numId w:val="9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e"/>
    <w:qFormat/>
    <w:rsid w:val="000263B8"/>
    <w:pPr>
      <w:numPr>
        <w:numId w:val="9"/>
      </w:numPr>
    </w:pPr>
  </w:style>
  <w:style w:type="paragraph" w:customStyle="1" w:styleId="phbibliography">
    <w:name w:val="ph_bibliography"/>
    <w:basedOn w:val="phbase"/>
    <w:qFormat/>
    <w:rsid w:val="000263B8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qFormat/>
    <w:rsid w:val="000263B8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qFormat/>
    <w:rsid w:val="000263B8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qFormat/>
    <w:rsid w:val="000263B8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qFormat/>
    <w:rsid w:val="000263B8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qFormat/>
    <w:rsid w:val="000263B8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qFormat/>
    <w:rsid w:val="000263B8"/>
  </w:style>
  <w:style w:type="paragraph" w:customStyle="1" w:styleId="phconfirmstamptitle">
    <w:name w:val="ph_confirmstamp_title"/>
    <w:basedOn w:val="phconfirmstamp"/>
    <w:next w:val="phconfirmstampstamp"/>
    <w:qFormat/>
    <w:rsid w:val="000263B8"/>
    <w:rPr>
      <w:b/>
      <w:caps/>
      <w:szCs w:val="24"/>
    </w:rPr>
  </w:style>
  <w:style w:type="paragraph" w:customStyle="1" w:styleId="phcontent">
    <w:name w:val="ph_content"/>
    <w:basedOn w:val="phbase"/>
    <w:next w:val="19"/>
    <w:qFormat/>
    <w:rsid w:val="000263B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qFormat/>
    <w:rsid w:val="000263B8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qFormat/>
    <w:rsid w:val="000263B8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qFormat/>
    <w:rsid w:val="000263B8"/>
    <w:pPr>
      <w:spacing w:before="120"/>
    </w:pPr>
  </w:style>
  <w:style w:type="paragraph" w:customStyle="1" w:styleId="phfiguretitle">
    <w:name w:val="ph_figure_title"/>
    <w:basedOn w:val="phfigure"/>
    <w:next w:val="phnormal"/>
    <w:qFormat/>
    <w:rsid w:val="000263B8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qFormat/>
    <w:rsid w:val="000263B8"/>
    <w:pPr>
      <w:widowControl w:val="0"/>
    </w:pPr>
    <w:rPr>
      <w:sz w:val="18"/>
    </w:rPr>
  </w:style>
  <w:style w:type="character" w:customStyle="1" w:styleId="phinline">
    <w:name w:val="ph_inline"/>
    <w:basedOn w:val="ac"/>
    <w:qFormat/>
    <w:rsid w:val="000263B8"/>
  </w:style>
  <w:style w:type="character" w:customStyle="1" w:styleId="phinline8">
    <w:name w:val="ph_inline_8"/>
    <w:qFormat/>
    <w:rsid w:val="000263B8"/>
    <w:rPr>
      <w:sz w:val="16"/>
    </w:rPr>
  </w:style>
  <w:style w:type="character" w:customStyle="1" w:styleId="phinlinebolditalic">
    <w:name w:val="ph_inline_bolditalic"/>
    <w:qFormat/>
    <w:rsid w:val="000263B8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qFormat/>
    <w:rsid w:val="000263B8"/>
    <w:rPr>
      <w:rFonts w:ascii="Courier New" w:hAnsi="Courier New"/>
      <w:sz w:val="24"/>
    </w:rPr>
  </w:style>
  <w:style w:type="character" w:customStyle="1" w:styleId="phinlinefirstterm">
    <w:name w:val="ph_inline_firstterm"/>
    <w:qFormat/>
    <w:rsid w:val="000263B8"/>
    <w:rPr>
      <w:i/>
      <w:sz w:val="24"/>
    </w:rPr>
  </w:style>
  <w:style w:type="character" w:customStyle="1" w:styleId="phinlineguiitem">
    <w:name w:val="ph_inline_guiitem"/>
    <w:qFormat/>
    <w:rsid w:val="000263B8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qFormat/>
    <w:rsid w:val="000263B8"/>
    <w:rPr>
      <w:b/>
      <w:smallCaps/>
      <w:sz w:val="24"/>
    </w:rPr>
  </w:style>
  <w:style w:type="character" w:customStyle="1" w:styleId="phinlinespace">
    <w:name w:val="ph_inline_space"/>
    <w:qFormat/>
    <w:rsid w:val="000263B8"/>
    <w:rPr>
      <w:spacing w:val="60"/>
    </w:rPr>
  </w:style>
  <w:style w:type="character" w:customStyle="1" w:styleId="phinlinesuperline">
    <w:name w:val="ph_inline_superline"/>
    <w:qFormat/>
    <w:rsid w:val="000263B8"/>
    <w:rPr>
      <w:vertAlign w:val="superscript"/>
    </w:rPr>
  </w:style>
  <w:style w:type="character" w:customStyle="1" w:styleId="phinlineunderline">
    <w:name w:val="ph_inline_underline"/>
    <w:qFormat/>
    <w:rsid w:val="000263B8"/>
    <w:rPr>
      <w:u w:val="single"/>
      <w:lang w:val="ru-RU"/>
    </w:rPr>
  </w:style>
  <w:style w:type="character" w:customStyle="1" w:styleId="phinlineunderlineitalic">
    <w:name w:val="ph_inline_underlineitalic"/>
    <w:qFormat/>
    <w:rsid w:val="000263B8"/>
    <w:rPr>
      <w:i/>
      <w:u w:val="single"/>
      <w:lang w:val="ru-RU"/>
    </w:rPr>
  </w:style>
  <w:style w:type="character" w:customStyle="1" w:styleId="phinlineuppercase">
    <w:name w:val="ph_inline_uppercase"/>
    <w:qFormat/>
    <w:rsid w:val="000263B8"/>
    <w:rPr>
      <w:caps/>
      <w:lang w:val="ru-RU"/>
    </w:rPr>
  </w:style>
  <w:style w:type="paragraph" w:customStyle="1" w:styleId="phinset">
    <w:name w:val="ph_inset"/>
    <w:basedOn w:val="phnormal"/>
    <w:next w:val="phnormal"/>
    <w:qFormat/>
    <w:rsid w:val="000263B8"/>
  </w:style>
  <w:style w:type="paragraph" w:customStyle="1" w:styleId="phinsetcaution">
    <w:name w:val="ph_inset_caution"/>
    <w:basedOn w:val="phinset"/>
    <w:qFormat/>
    <w:rsid w:val="000263B8"/>
    <w:pPr>
      <w:keepLines/>
    </w:pPr>
  </w:style>
  <w:style w:type="paragraph" w:customStyle="1" w:styleId="phinsetnote">
    <w:name w:val="ph_inset_note"/>
    <w:basedOn w:val="phinset"/>
    <w:qFormat/>
    <w:rsid w:val="000263B8"/>
    <w:pPr>
      <w:keepLines/>
    </w:pPr>
  </w:style>
  <w:style w:type="paragraph" w:customStyle="1" w:styleId="phinsettitle">
    <w:name w:val="ph_inset_title"/>
    <w:basedOn w:val="phinset"/>
    <w:next w:val="phinsetnote"/>
    <w:qFormat/>
    <w:rsid w:val="000263B8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qFormat/>
    <w:rsid w:val="000263B8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qFormat/>
    <w:rsid w:val="000263B8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qFormat/>
    <w:rsid w:val="000263B8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qFormat/>
    <w:rsid w:val="000263B8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qFormat/>
    <w:locked/>
    <w:rsid w:val="000263B8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qFormat/>
    <w:rsid w:val="000263B8"/>
    <w:pPr>
      <w:jc w:val="center"/>
    </w:pPr>
    <w:rPr>
      <w:bCs/>
      <w:i/>
    </w:rPr>
  </w:style>
  <w:style w:type="paragraph" w:customStyle="1" w:styleId="phstampitalic">
    <w:name w:val="ph_stamp_italic"/>
    <w:basedOn w:val="phstamp"/>
    <w:qFormat/>
    <w:rsid w:val="000263B8"/>
    <w:pPr>
      <w:ind w:left="57"/>
    </w:pPr>
    <w:rPr>
      <w:i/>
    </w:rPr>
  </w:style>
  <w:style w:type="paragraph" w:customStyle="1" w:styleId="phtablecell">
    <w:name w:val="ph_table_cell"/>
    <w:basedOn w:val="phbase"/>
    <w:qFormat/>
    <w:rsid w:val="000263B8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qFormat/>
    <w:rsid w:val="000263B8"/>
    <w:pPr>
      <w:jc w:val="center"/>
    </w:pPr>
  </w:style>
  <w:style w:type="paragraph" w:customStyle="1" w:styleId="phtablecolcaption">
    <w:name w:val="ph_table_colcaption"/>
    <w:basedOn w:val="phtablecell"/>
    <w:next w:val="phtablecell"/>
    <w:qFormat/>
    <w:rsid w:val="000263B8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qFormat/>
    <w:rsid w:val="000263B8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qFormat/>
    <w:rsid w:val="000263B8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qFormat/>
    <w:rsid w:val="000263B8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qFormat/>
    <w:rsid w:val="000263B8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qFormat/>
    <w:rsid w:val="000263B8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qFormat/>
    <w:rsid w:val="000263B8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qFormat/>
    <w:rsid w:val="000263B8"/>
    <w:rPr>
      <w:b/>
    </w:rPr>
  </w:style>
  <w:style w:type="paragraph" w:customStyle="1" w:styleId="phtitlepagedocument">
    <w:name w:val="ph_titlepage_document"/>
    <w:basedOn w:val="phtitlepage"/>
    <w:autoRedefine/>
    <w:qFormat/>
    <w:rsid w:val="000263B8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qFormat/>
    <w:rsid w:val="000263B8"/>
  </w:style>
  <w:style w:type="paragraph" w:customStyle="1" w:styleId="phtitlepagesystemfull">
    <w:name w:val="ph_titlepage_system_full"/>
    <w:basedOn w:val="phtitlepage"/>
    <w:next w:val="phtitlepagesystemshort"/>
    <w:qFormat/>
    <w:rsid w:val="000263B8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qFormat/>
    <w:rsid w:val="000263B8"/>
    <w:rPr>
      <w:b/>
      <w:sz w:val="32"/>
    </w:rPr>
  </w:style>
  <w:style w:type="paragraph" w:styleId="HTML">
    <w:name w:val="HTML Address"/>
    <w:basedOn w:val="ab"/>
    <w:link w:val="HTML0"/>
    <w:qFormat/>
    <w:rsid w:val="000263B8"/>
    <w:rPr>
      <w:i/>
      <w:iCs/>
    </w:rPr>
  </w:style>
  <w:style w:type="character" w:customStyle="1" w:styleId="HTML0">
    <w:name w:val="Адрес HTML Знак"/>
    <w:basedOn w:val="ac"/>
    <w:link w:val="HTML"/>
    <w:qFormat/>
    <w:rsid w:val="00C745BE"/>
    <w:rPr>
      <w:i/>
      <w:iCs/>
      <w:szCs w:val="20"/>
      <w:lang w:val="ru-RU" w:eastAsia="ru-RU"/>
    </w:rPr>
  </w:style>
  <w:style w:type="paragraph" w:styleId="afff6">
    <w:name w:val="Body Text"/>
    <w:basedOn w:val="ab"/>
    <w:link w:val="afff7"/>
    <w:rsid w:val="000263B8"/>
  </w:style>
  <w:style w:type="character" w:customStyle="1" w:styleId="afff7">
    <w:name w:val="Основной текст Знак"/>
    <w:basedOn w:val="ac"/>
    <w:link w:val="afff6"/>
    <w:qFormat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6"/>
    <w:next w:val="phnormal"/>
    <w:qFormat/>
    <w:rsid w:val="000263B8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qFormat/>
    <w:rsid w:val="000263B8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qFormat/>
    <w:rsid w:val="000263B8"/>
    <w:rPr>
      <w:u w:val="single"/>
    </w:rPr>
  </w:style>
  <w:style w:type="paragraph" w:customStyle="1" w:styleId="phstampleft">
    <w:name w:val="ph_stamp_left"/>
    <w:basedOn w:val="phstamp"/>
    <w:qFormat/>
    <w:rsid w:val="000263B8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355B18"/>
    <w:pPr>
      <w:numPr>
        <w:numId w:val="10"/>
      </w:numPr>
      <w:tabs>
        <w:tab w:val="left" w:pos="2127"/>
      </w:tabs>
      <w:ind w:left="2592"/>
      <w:jc w:val="center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numId w:val="0"/>
      </w:numPr>
      <w:tabs>
        <w:tab w:val="clear" w:pos="2127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c"/>
    <w:link w:val="phbase"/>
    <w:qFormat/>
    <w:rsid w:val="000263B8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355B18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f6"/>
    <w:link w:val="phpagenumber0"/>
    <w:autoRedefine/>
    <w:qFormat/>
    <w:rsid w:val="000263B8"/>
    <w:pPr>
      <w:jc w:val="center"/>
    </w:pPr>
  </w:style>
  <w:style w:type="character" w:customStyle="1" w:styleId="phpagenumber0">
    <w:name w:val="ph_pagenumber Знак"/>
    <w:basedOn w:val="af7"/>
    <w:link w:val="phpagenumber"/>
    <w:qFormat/>
    <w:rsid w:val="000263B8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0263B8"/>
    <w:pPr>
      <w:numPr>
        <w:numId w:val="15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0263B8"/>
    <w:pPr>
      <w:numPr>
        <w:ilvl w:val="1"/>
      </w:numPr>
    </w:pPr>
  </w:style>
  <w:style w:type="paragraph" w:customStyle="1" w:styleId="1c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0263B8"/>
    <w:pPr>
      <w:numPr>
        <w:numId w:val="12"/>
      </w:numPr>
      <w:spacing w:after="120"/>
    </w:pPr>
  </w:style>
  <w:style w:type="paragraph" w:customStyle="1" w:styleId="afff8">
    <w:name w:val="Текст_программы"/>
    <w:qFormat/>
    <w:rsid w:val="000263B8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b"/>
    <w:autoRedefine/>
    <w:qFormat/>
    <w:rsid w:val="000263B8"/>
    <w:pPr>
      <w:spacing w:after="0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b"/>
    <w:autoRedefine/>
    <w:qFormat/>
    <w:rsid w:val="000263B8"/>
    <w:pPr>
      <w:spacing w:after="20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0263B8"/>
    <w:pPr>
      <w:numPr>
        <w:numId w:val="6"/>
      </w:numPr>
    </w:pPr>
  </w:style>
  <w:style w:type="paragraph" w:customStyle="1" w:styleId="phtableorderlist1">
    <w:name w:val="ph_table_orderlist_1_бок"/>
    <w:basedOn w:val="phtablecellleft"/>
    <w:autoRedefine/>
    <w:qFormat/>
    <w:rsid w:val="000263B8"/>
    <w:pPr>
      <w:numPr>
        <w:numId w:val="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0263B8"/>
    <w:pPr>
      <w:ind w:left="0"/>
      <w:jc w:val="center"/>
    </w:pPr>
  </w:style>
  <w:style w:type="paragraph" w:customStyle="1" w:styleId="ph2">
    <w:name w:val="ph_Рамка_гориз_круп"/>
    <w:basedOn w:val="ab"/>
    <w:autoRedefine/>
    <w:qFormat/>
    <w:rsid w:val="000263B8"/>
    <w:pPr>
      <w:spacing w:after="20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qFormat/>
    <w:rsid w:val="000263B8"/>
    <w:rPr>
      <w:rFonts w:cs="Arial"/>
      <w:b/>
      <w:bCs/>
      <w:sz w:val="28"/>
      <w:szCs w:val="28"/>
      <w:lang w:val="ru-RU" w:eastAsia="ru-RU"/>
    </w:rPr>
  </w:style>
  <w:style w:type="paragraph" w:customStyle="1" w:styleId="afff9">
    <w:name w:val="_Табл_Текст"/>
    <w:basedOn w:val="ab"/>
    <w:qFormat/>
    <w:rsid w:val="000263B8"/>
  </w:style>
  <w:style w:type="character" w:styleId="afffa">
    <w:name w:val="annotation reference"/>
    <w:basedOn w:val="ac"/>
    <w:uiPriority w:val="99"/>
    <w:unhideWhenUsed/>
    <w:qFormat/>
    <w:rsid w:val="000263B8"/>
    <w:rPr>
      <w:sz w:val="16"/>
      <w:szCs w:val="16"/>
    </w:rPr>
  </w:style>
  <w:style w:type="paragraph" w:styleId="afffb">
    <w:name w:val="annotation text"/>
    <w:basedOn w:val="ab"/>
    <w:link w:val="afffc"/>
    <w:uiPriority w:val="99"/>
    <w:unhideWhenUsed/>
    <w:qFormat/>
    <w:rsid w:val="000263B8"/>
    <w:rPr>
      <w:sz w:val="20"/>
    </w:rPr>
  </w:style>
  <w:style w:type="character" w:customStyle="1" w:styleId="afffc">
    <w:name w:val="Текст примечания Знак"/>
    <w:basedOn w:val="ac"/>
    <w:link w:val="afffb"/>
    <w:uiPriority w:val="99"/>
    <w:qFormat/>
    <w:rsid w:val="000263B8"/>
    <w:rPr>
      <w:sz w:val="20"/>
      <w:szCs w:val="20"/>
      <w:lang w:val="ru-RU" w:eastAsia="ru-RU"/>
    </w:rPr>
  </w:style>
  <w:style w:type="paragraph" w:styleId="afffd">
    <w:name w:val="annotation subject"/>
    <w:basedOn w:val="afffb"/>
    <w:next w:val="afffb"/>
    <w:link w:val="afffe"/>
    <w:uiPriority w:val="99"/>
    <w:unhideWhenUsed/>
    <w:qFormat/>
    <w:rsid w:val="000263B8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qFormat/>
    <w:rsid w:val="000263B8"/>
    <w:rPr>
      <w:b/>
      <w:bCs/>
      <w:sz w:val="20"/>
      <w:szCs w:val="20"/>
      <w:lang w:val="ru-RU" w:eastAsia="ru-RU"/>
    </w:rPr>
  </w:style>
  <w:style w:type="paragraph" w:styleId="affff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f0">
    <w:name w:val="Emphasis"/>
    <w:basedOn w:val="ac"/>
    <w:uiPriority w:val="20"/>
    <w:qFormat/>
    <w:rsid w:val="00C745BE"/>
    <w:rPr>
      <w:i/>
      <w:iCs/>
    </w:rPr>
  </w:style>
  <w:style w:type="character" w:styleId="affff1">
    <w:name w:val="Book Title"/>
    <w:basedOn w:val="ac"/>
    <w:uiPriority w:val="33"/>
    <w:qFormat/>
    <w:rsid w:val="00C745BE"/>
    <w:rPr>
      <w:b/>
      <w:bCs/>
      <w:i/>
      <w:iCs/>
      <w:spacing w:val="5"/>
    </w:rPr>
  </w:style>
  <w:style w:type="character" w:styleId="affff2">
    <w:name w:val="Strong"/>
    <w:basedOn w:val="ac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f6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0263B8"/>
    <w:pPr>
      <w:spacing w:after="160"/>
    </w:pPr>
  </w:style>
  <w:style w:type="table" w:customStyle="1" w:styleId="1d">
    <w:name w:val="Сетка таблицы светлая1"/>
    <w:basedOn w:val="ad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b"/>
    <w:autoRedefine/>
    <w:qFormat/>
    <w:rsid w:val="00BB2D77"/>
  </w:style>
  <w:style w:type="table" w:customStyle="1" w:styleId="510">
    <w:name w:val="Таблица простая 51"/>
    <w:basedOn w:val="ad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b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f2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f2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d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d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d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qFormat/>
    <w:rsid w:val="000263B8"/>
    <w:pPr>
      <w:ind w:right="-1" w:firstLine="851"/>
    </w:pPr>
  </w:style>
  <w:style w:type="character" w:customStyle="1" w:styleId="phnormal0">
    <w:name w:val="ph_normal Знак"/>
    <w:basedOn w:val="phbase0"/>
    <w:link w:val="phnormal"/>
    <w:qFormat/>
    <w:rsid w:val="000263B8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roll-code">
    <w:name w:val="scroll-code"/>
    <w:basedOn w:val="ab"/>
  </w:style>
  <w:style w:type="paragraph" w:customStyle="1" w:styleId="scroll-codecontentcontent">
    <w:name w:val="scroll-code_content_content"/>
    <w:basedOn w:val="ab"/>
  </w:style>
  <w:style w:type="paragraph" w:customStyle="1" w:styleId="scroll-codecontentdivline">
    <w:name w:val="scroll-code_content_div_line"/>
    <w:basedOn w:val="ab"/>
    <w:pPr>
      <w:keepNext/>
      <w:pBdr>
        <w:left w:val="none" w:sz="0" w:space="12" w:color="auto"/>
      </w:pBdr>
    </w:pPr>
  </w:style>
  <w:style w:type="character" w:customStyle="1" w:styleId="scroll-codedefaultnewcontentplain">
    <w:name w:val="scroll-code_defaultnew_content_plain"/>
    <w:basedOn w:val="ac"/>
    <w:rPr>
      <w:color w:val="000000"/>
    </w:rPr>
  </w:style>
  <w:style w:type="character" w:customStyle="1" w:styleId="scroll-codedefaultnewcontentstring">
    <w:name w:val="scroll-code_defaultnew_content_string"/>
    <w:basedOn w:val="ac"/>
    <w:rPr>
      <w:color w:val="003366"/>
    </w:rPr>
  </w:style>
  <w:style w:type="character" w:customStyle="1" w:styleId="scroll-codedefaultnewcontentvalue">
    <w:name w:val="scroll-code_defaultnew_content_value"/>
    <w:basedOn w:val="ac"/>
    <w:rPr>
      <w:color w:val="009900"/>
    </w:rPr>
  </w:style>
  <w:style w:type="character" w:customStyle="1" w:styleId="scroll-codedefaultnewcontentcomments">
    <w:name w:val="scroll-code_defaultnew_content_comments"/>
    <w:basedOn w:val="ac"/>
    <w:rPr>
      <w:color w:val="008200"/>
    </w:rPr>
  </w:style>
  <w:style w:type="character" w:customStyle="1" w:styleId="scroll-codedefaultnewcontentkeyword">
    <w:name w:val="scroll-code_defaultnew_content_keyword"/>
    <w:basedOn w:val="ac"/>
    <w:rPr>
      <w:b/>
      <w:bCs/>
      <w:color w:val="336699"/>
    </w:rPr>
  </w:style>
  <w:style w:type="character" w:customStyle="1" w:styleId="scroll-codedefaultnewcontentcolor1">
    <w:name w:val="scroll-code_defaultnew_content_color1"/>
    <w:basedOn w:val="ac"/>
    <w:rPr>
      <w:color w:val="808080"/>
    </w:rPr>
  </w:style>
  <w:style w:type="character" w:customStyle="1" w:styleId="phtablecellleft0">
    <w:name w:val="ph_table_cellleft Знак"/>
    <w:link w:val="phtablecellleft"/>
    <w:qFormat/>
    <w:rsid w:val="00872ED0"/>
    <w:rPr>
      <w:rFonts w:cs="Arial"/>
      <w:bCs/>
      <w:sz w:val="20"/>
      <w:szCs w:val="20"/>
      <w:lang w:val="ru-RU" w:eastAsia="ru-RU"/>
    </w:rPr>
  </w:style>
  <w:style w:type="paragraph" w:styleId="affff3">
    <w:name w:val="Normal (Web)"/>
    <w:basedOn w:val="ab"/>
    <w:uiPriority w:val="99"/>
    <w:unhideWhenUsed/>
    <w:qFormat/>
    <w:rsid w:val="00F9431D"/>
    <w:pPr>
      <w:spacing w:before="100" w:beforeAutospacing="1" w:after="100" w:afterAutospacing="1"/>
      <w:jc w:val="left"/>
    </w:pPr>
  </w:style>
  <w:style w:type="paragraph" w:customStyle="1" w:styleId="phlistitemized1">
    <w:name w:val="ph_list_itemized_1"/>
    <w:basedOn w:val="phnormal"/>
    <w:link w:val="phlistitemized10"/>
    <w:qFormat/>
    <w:rsid w:val="000263B8"/>
    <w:pPr>
      <w:numPr>
        <w:numId w:val="1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qFormat/>
    <w:rsid w:val="000263B8"/>
    <w:pPr>
      <w:numPr>
        <w:numId w:val="26"/>
      </w:numPr>
    </w:pPr>
  </w:style>
  <w:style w:type="paragraph" w:customStyle="1" w:styleId="phlistordered1">
    <w:name w:val="ph_list_ordered_1"/>
    <w:basedOn w:val="phnormal"/>
    <w:qFormat/>
    <w:rsid w:val="000263B8"/>
    <w:pPr>
      <w:numPr>
        <w:numId w:val="16"/>
      </w:numPr>
      <w:ind w:right="-2"/>
    </w:pPr>
  </w:style>
  <w:style w:type="paragraph" w:customStyle="1" w:styleId="phlistordereda">
    <w:name w:val="ph_list_ordered_aбв"/>
    <w:basedOn w:val="phnormal"/>
    <w:qFormat/>
    <w:rsid w:val="000263B8"/>
    <w:pPr>
      <w:ind w:right="-2" w:firstLine="0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0263B8"/>
    <w:pPr>
      <w:numPr>
        <w:ilvl w:val="1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0263B8"/>
    <w:pPr>
      <w:numPr>
        <w:ilvl w:val="2"/>
        <w:numId w:val="5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qFormat/>
    <w:rsid w:val="000263B8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qFormat/>
    <w:rsid w:val="000263B8"/>
    <w:rPr>
      <w:szCs w:val="20"/>
      <w:lang w:val="ru-RU" w:eastAsia="ru-RU"/>
    </w:rPr>
  </w:style>
  <w:style w:type="paragraph" w:customStyle="1" w:styleId="1">
    <w:name w:val="Список_1)"/>
    <w:basedOn w:val="ab"/>
    <w:link w:val="1e"/>
    <w:qFormat/>
    <w:rsid w:val="000263B8"/>
    <w:pPr>
      <w:numPr>
        <w:numId w:val="13"/>
      </w:numPr>
    </w:pPr>
  </w:style>
  <w:style w:type="character" w:customStyle="1" w:styleId="phlistitemized10">
    <w:name w:val="ph_list_itemized_1 Знак"/>
    <w:link w:val="phlistitemized1"/>
    <w:qFormat/>
    <w:rsid w:val="000263B8"/>
    <w:rPr>
      <w:rFonts w:cs="Arial"/>
      <w:szCs w:val="20"/>
      <w:lang w:val="ru-RU"/>
    </w:rPr>
  </w:style>
  <w:style w:type="character" w:customStyle="1" w:styleId="phnormal1">
    <w:name w:val="ph_normal Знак Знак"/>
    <w:qFormat/>
    <w:rsid w:val="000263B8"/>
    <w:rPr>
      <w:rFonts w:ascii="Times New Roman" w:hAnsi="Times New Roman"/>
      <w:sz w:val="24"/>
    </w:rPr>
  </w:style>
  <w:style w:type="paragraph" w:customStyle="1" w:styleId="phlistordered1up">
    <w:name w:val="ph_list_ordered_1_up"/>
    <w:basedOn w:val="phlistordered1"/>
    <w:autoRedefine/>
    <w:qFormat/>
    <w:rsid w:val="000263B8"/>
    <w:pPr>
      <w:numPr>
        <w:numId w:val="17"/>
      </w:numPr>
      <w:tabs>
        <w:tab w:val="left" w:pos="851"/>
      </w:tabs>
      <w:ind w:left="1276" w:hanging="425"/>
    </w:pPr>
  </w:style>
  <w:style w:type="character" w:styleId="affff4">
    <w:name w:val="FollowedHyperlink"/>
    <w:basedOn w:val="ac"/>
    <w:semiHidden/>
    <w:unhideWhenUsed/>
    <w:rsid w:val="00F4154F"/>
    <w:rPr>
      <w:color w:val="800080" w:themeColor="followedHyperlink"/>
      <w:u w:val="single"/>
    </w:rPr>
  </w:style>
  <w:style w:type="paragraph" w:customStyle="1" w:styleId="affff5">
    <w:name w:val="Номер формулы"/>
    <w:basedOn w:val="ab"/>
    <w:next w:val="afff6"/>
    <w:link w:val="affff6"/>
    <w:rsid w:val="00F05BD6"/>
    <w:pPr>
      <w:keepLines/>
      <w:widowControl w:val="0"/>
      <w:suppressAutoHyphens/>
      <w:spacing w:before="0" w:after="0"/>
      <w:contextualSpacing/>
      <w:jc w:val="right"/>
    </w:pPr>
    <w:rPr>
      <w:rFonts w:cs="Arial"/>
      <w:sz w:val="28"/>
    </w:rPr>
  </w:style>
  <w:style w:type="character" w:customStyle="1" w:styleId="affff6">
    <w:name w:val="Номер формулы Знак"/>
    <w:basedOn w:val="phlistitemized10"/>
    <w:link w:val="affff5"/>
    <w:rsid w:val="00F05BD6"/>
    <w:rPr>
      <w:rFonts w:cs="Arial"/>
      <w:sz w:val="28"/>
      <w:szCs w:val="20"/>
      <w:lang w:val="ru-RU" w:eastAsia="ru-RU"/>
    </w:rPr>
  </w:style>
  <w:style w:type="paragraph" w:styleId="affff7">
    <w:name w:val="Revision"/>
    <w:hidden/>
    <w:uiPriority w:val="99"/>
    <w:semiHidden/>
    <w:qFormat/>
    <w:rsid w:val="009233F0"/>
    <w:rPr>
      <w:szCs w:val="20"/>
      <w:lang w:val="ru-RU" w:eastAsia="ru-RU"/>
    </w:rPr>
  </w:style>
  <w:style w:type="character" w:customStyle="1" w:styleId="inline-comment-marker">
    <w:name w:val="inline-comment-marker"/>
    <w:basedOn w:val="ac"/>
    <w:rsid w:val="00374612"/>
  </w:style>
  <w:style w:type="character" w:styleId="HTML1">
    <w:name w:val="HTML Code"/>
    <w:basedOn w:val="ac"/>
    <w:uiPriority w:val="99"/>
    <w:semiHidden/>
    <w:unhideWhenUsed/>
    <w:qFormat/>
    <w:rsid w:val="007A4569"/>
    <w:rPr>
      <w:rFonts w:ascii="Courier New" w:eastAsia="Times New Roman" w:hAnsi="Courier New" w:cs="Courier New"/>
      <w:sz w:val="20"/>
      <w:szCs w:val="20"/>
    </w:rPr>
  </w:style>
  <w:style w:type="character" w:customStyle="1" w:styleId="25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c"/>
    <w:link w:val="23"/>
    <w:qFormat/>
    <w:rsid w:val="00C217DD"/>
    <w:rPr>
      <w:b/>
      <w:szCs w:val="20"/>
      <w:lang w:val="ru-RU" w:eastAsia="ru-RU"/>
    </w:rPr>
  </w:style>
  <w:style w:type="character" w:customStyle="1" w:styleId="18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c"/>
    <w:link w:val="16"/>
    <w:qFormat/>
    <w:rsid w:val="00EA3676"/>
    <w:rPr>
      <w:b/>
      <w:sz w:val="28"/>
      <w:szCs w:val="28"/>
      <w:lang w:val="ru-RU" w:eastAsia="ru-RU"/>
    </w:rPr>
  </w:style>
  <w:style w:type="character" w:customStyle="1" w:styleId="410">
    <w:name w:val="Заголовок 4 Знак1"/>
    <w:aliases w:val="Scroll Heading 4 Знак1"/>
    <w:basedOn w:val="ac"/>
    <w:semiHidden/>
    <w:rsid w:val="00EA3676"/>
    <w:rPr>
      <w:rFonts w:asciiTheme="majorHAnsi" w:eastAsiaTheme="majorEastAsia" w:hAnsiTheme="majorHAnsi" w:cstheme="majorBidi"/>
      <w:i/>
      <w:iCs/>
      <w:color w:val="365F91" w:themeColor="accent1" w:themeShade="BF"/>
      <w:szCs w:val="20"/>
      <w:lang w:val="ru-RU" w:eastAsia="ru-RU"/>
    </w:rPr>
  </w:style>
  <w:style w:type="character" w:customStyle="1" w:styleId="511">
    <w:name w:val="Заголовок 5 Знак1"/>
    <w:aliases w:val="Scroll Heading 5 Знак1"/>
    <w:basedOn w:val="ac"/>
    <w:uiPriority w:val="9"/>
    <w:semiHidden/>
    <w:rsid w:val="00EA3676"/>
    <w:rPr>
      <w:rFonts w:asciiTheme="majorHAnsi" w:eastAsiaTheme="majorEastAsia" w:hAnsiTheme="majorHAnsi" w:cstheme="majorBidi"/>
      <w:color w:val="365F91" w:themeColor="accent1" w:themeShade="BF"/>
      <w:szCs w:val="20"/>
      <w:lang w:val="ru-RU" w:eastAsia="ru-RU"/>
    </w:rPr>
  </w:style>
  <w:style w:type="character" w:customStyle="1" w:styleId="610">
    <w:name w:val="Заголовок 6 Знак1"/>
    <w:aliases w:val="Scroll Heading 6 Знак1"/>
    <w:basedOn w:val="ac"/>
    <w:uiPriority w:val="9"/>
    <w:semiHidden/>
    <w:rsid w:val="00EA3676"/>
    <w:rPr>
      <w:rFonts w:asciiTheme="majorHAnsi" w:eastAsiaTheme="majorEastAsia" w:hAnsiTheme="majorHAnsi" w:cstheme="majorBidi"/>
      <w:color w:val="243F60" w:themeColor="accent1" w:themeShade="7F"/>
      <w:szCs w:val="20"/>
      <w:lang w:val="ru-RU" w:eastAsia="ru-RU"/>
    </w:rPr>
  </w:style>
  <w:style w:type="paragraph" w:customStyle="1" w:styleId="msonormal0">
    <w:name w:val="msonormal"/>
    <w:basedOn w:val="ab"/>
    <w:uiPriority w:val="99"/>
    <w:semiHidden/>
    <w:rsid w:val="00EA3676"/>
    <w:pPr>
      <w:spacing w:before="100" w:beforeAutospacing="1" w:after="100" w:afterAutospacing="1"/>
      <w:jc w:val="left"/>
    </w:pPr>
  </w:style>
  <w:style w:type="character" w:customStyle="1" w:styleId="afe">
    <w:name w:val="Текст Знак"/>
    <w:basedOn w:val="ac"/>
    <w:link w:val="afd"/>
    <w:rsid w:val="00EA3676"/>
    <w:rPr>
      <w:rFonts w:ascii="Courier New" w:hAnsi="Courier New" w:cs="Courier New"/>
      <w:szCs w:val="20"/>
      <w:lang w:val="ru-RU" w:eastAsia="ru-RU"/>
    </w:rPr>
  </w:style>
  <w:style w:type="paragraph" w:styleId="affff8">
    <w:name w:val="List Bullet"/>
    <w:basedOn w:val="ab"/>
    <w:unhideWhenUsed/>
    <w:rsid w:val="0035314E"/>
    <w:pPr>
      <w:tabs>
        <w:tab w:val="num" w:pos="360"/>
      </w:tabs>
      <w:ind w:left="360" w:hanging="360"/>
      <w:contextualSpacing/>
    </w:pPr>
  </w:style>
  <w:style w:type="paragraph" w:styleId="35">
    <w:name w:val="List Bullet 3"/>
    <w:basedOn w:val="ab"/>
    <w:rsid w:val="0035314E"/>
    <w:pPr>
      <w:tabs>
        <w:tab w:val="num" w:pos="926"/>
      </w:tabs>
      <w:ind w:left="926" w:hanging="360"/>
      <w:contextualSpacing/>
    </w:pPr>
  </w:style>
  <w:style w:type="paragraph" w:customStyle="1" w:styleId="20">
    <w:name w:val="Маркированный 2 уровень"/>
    <w:basedOn w:val="ab"/>
    <w:link w:val="28"/>
    <w:qFormat/>
    <w:rsid w:val="0035314E"/>
    <w:pPr>
      <w:numPr>
        <w:numId w:val="27"/>
      </w:numPr>
      <w:spacing w:before="60" w:after="60" w:line="288" w:lineRule="auto"/>
      <w:jc w:val="left"/>
    </w:pPr>
    <w:rPr>
      <w:rFonts w:ascii="Tahoma" w:eastAsia="Calibri" w:hAnsi="Tahoma"/>
      <w:snapToGrid w:val="0"/>
      <w:spacing w:val="2"/>
      <w:szCs w:val="24"/>
    </w:rPr>
  </w:style>
  <w:style w:type="table" w:customStyle="1" w:styleId="120">
    <w:name w:val="Таблица простая 12"/>
    <w:basedOn w:val="ad"/>
    <w:rsid w:val="0035314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d"/>
    <w:rsid w:val="0035314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9">
    <w:name w:val="Сетка таблицы светлая2"/>
    <w:basedOn w:val="ad"/>
    <w:rsid w:val="0035314E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table" w:customStyle="1" w:styleId="520">
    <w:name w:val="Таблица простая 52"/>
    <w:basedOn w:val="ad"/>
    <w:rsid w:val="0035314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20">
    <w:name w:val="Таблица простая 32"/>
    <w:basedOn w:val="ad"/>
    <w:rsid w:val="0035314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uto-cursor-target">
    <w:name w:val="auto-cursor-target"/>
    <w:basedOn w:val="ab"/>
    <w:rsid w:val="0035314E"/>
    <w:pPr>
      <w:spacing w:before="100" w:beforeAutospacing="1" w:after="100" w:afterAutospacing="1"/>
      <w:jc w:val="left"/>
    </w:pPr>
    <w:rPr>
      <w:szCs w:val="24"/>
    </w:rPr>
  </w:style>
  <w:style w:type="paragraph" w:customStyle="1" w:styleId="340">
    <w:name w:val="34_ТЛ_Подпись"/>
    <w:basedOn w:val="ab"/>
    <w:rsid w:val="0035314E"/>
    <w:pPr>
      <w:jc w:val="left"/>
    </w:pPr>
    <w:rPr>
      <w:sz w:val="22"/>
    </w:rPr>
  </w:style>
  <w:style w:type="paragraph" w:customStyle="1" w:styleId="3">
    <w:name w:val="Маркированный 3 уровень"/>
    <w:basedOn w:val="ab"/>
    <w:link w:val="36"/>
    <w:qFormat/>
    <w:rsid w:val="0035314E"/>
    <w:pPr>
      <w:numPr>
        <w:numId w:val="28"/>
      </w:numPr>
      <w:spacing w:before="60" w:after="60" w:line="288" w:lineRule="auto"/>
      <w:ind w:left="1701"/>
      <w:jc w:val="left"/>
    </w:pPr>
    <w:rPr>
      <w:rFonts w:ascii="Tahoma" w:hAnsi="Tahoma"/>
      <w:snapToGrid w:val="0"/>
      <w:spacing w:val="2"/>
      <w:szCs w:val="24"/>
      <w:lang w:eastAsia="en-US"/>
    </w:rPr>
  </w:style>
  <w:style w:type="paragraph" w:customStyle="1" w:styleId="phnormal2">
    <w:name w:val="ph_normal+полужирный"/>
    <w:basedOn w:val="phnormal"/>
    <w:autoRedefine/>
    <w:rsid w:val="0035314E"/>
    <w:rPr>
      <w:b/>
    </w:rPr>
  </w:style>
  <w:style w:type="character" w:customStyle="1" w:styleId="1f">
    <w:name w:val="Выдел_1"/>
    <w:qFormat/>
    <w:rsid w:val="0035314E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affff9">
    <w:name w:val="Текст пункта"/>
    <w:link w:val="37"/>
    <w:qFormat/>
    <w:rsid w:val="0035314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lang w:val="ru-RU"/>
    </w:rPr>
  </w:style>
  <w:style w:type="character" w:customStyle="1" w:styleId="37">
    <w:name w:val="Текст пункта Знак3"/>
    <w:link w:val="affff9"/>
    <w:rsid w:val="0035314E"/>
    <w:rPr>
      <w:rFonts w:ascii="Tahoma" w:hAnsi="Tahoma"/>
      <w:spacing w:val="2"/>
      <w:lang w:val="ru-RU"/>
    </w:rPr>
  </w:style>
  <w:style w:type="paragraph" w:styleId="HTML2">
    <w:name w:val="HTML Preformatted"/>
    <w:basedOn w:val="ab"/>
    <w:link w:val="HTML3"/>
    <w:uiPriority w:val="99"/>
    <w:unhideWhenUsed/>
    <w:qFormat/>
    <w:rsid w:val="00310B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hAnsi="Courier New" w:cs="Courier New"/>
      <w:sz w:val="20"/>
    </w:rPr>
  </w:style>
  <w:style w:type="character" w:customStyle="1" w:styleId="HTML3">
    <w:name w:val="Стандартный HTML Знак"/>
    <w:basedOn w:val="ac"/>
    <w:link w:val="HTML2"/>
    <w:uiPriority w:val="99"/>
    <w:qFormat/>
    <w:rsid w:val="00310BF6"/>
    <w:rPr>
      <w:rFonts w:ascii="Courier New" w:hAnsi="Courier New" w:cs="Courier New"/>
      <w:sz w:val="20"/>
      <w:szCs w:val="20"/>
      <w:lang w:val="ru-RU" w:eastAsia="ru-RU"/>
    </w:rPr>
  </w:style>
  <w:style w:type="numbering" w:customStyle="1" w:styleId="1111111">
    <w:name w:val="1 / 1.1 / 1.1.11"/>
    <w:next w:val="111111"/>
    <w:rsid w:val="00E034C4"/>
  </w:style>
  <w:style w:type="table" w:customStyle="1" w:styleId="ScrollPanel1">
    <w:name w:val="Scroll Panel1"/>
    <w:basedOn w:val="-1"/>
    <w:uiPriority w:val="99"/>
    <w:qFormat/>
    <w:rsid w:val="00E034C4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numbering" w:customStyle="1" w:styleId="phadditiontitle10">
    <w:name w:val="ph_additiontitle1"/>
    <w:basedOn w:val="ae"/>
    <w:qFormat/>
    <w:rsid w:val="00E034C4"/>
  </w:style>
  <w:style w:type="numbering" w:customStyle="1" w:styleId="1f0">
    <w:name w:val="Нет списка1"/>
    <w:next w:val="ae"/>
    <w:uiPriority w:val="99"/>
    <w:semiHidden/>
    <w:unhideWhenUsed/>
    <w:rsid w:val="002806C0"/>
  </w:style>
  <w:style w:type="numbering" w:customStyle="1" w:styleId="1111112">
    <w:name w:val="1 / 1.1 / 1.1.12"/>
    <w:next w:val="111111"/>
    <w:rsid w:val="002806C0"/>
  </w:style>
  <w:style w:type="table" w:customStyle="1" w:styleId="ScrollPanel2">
    <w:name w:val="Scroll Panel2"/>
    <w:basedOn w:val="-1"/>
    <w:uiPriority w:val="99"/>
    <w:qFormat/>
    <w:rsid w:val="002806C0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numbering" w:customStyle="1" w:styleId="phadditiontitle20">
    <w:name w:val="ph_additiontitle2"/>
    <w:basedOn w:val="ae"/>
    <w:rsid w:val="002806C0"/>
  </w:style>
  <w:style w:type="character" w:customStyle="1" w:styleId="affffa">
    <w:name w:val="Текст пункта Знак"/>
    <w:qFormat/>
    <w:rsid w:val="00B846CE"/>
    <w:rPr>
      <w:spacing w:val="2"/>
      <w:sz w:val="24"/>
      <w:szCs w:val="24"/>
      <w:lang w:val="ru-RU" w:eastAsia="en-US" w:bidi="ar-SA"/>
    </w:rPr>
  </w:style>
  <w:style w:type="character" w:customStyle="1" w:styleId="TableGraf10L">
    <w:name w:val="TableGraf 10L Знак"/>
    <w:link w:val="TableGraf10L0"/>
    <w:qFormat/>
    <w:rsid w:val="00B846CE"/>
  </w:style>
  <w:style w:type="character" w:customStyle="1" w:styleId="affffb">
    <w:name w:val="Рис Знак"/>
    <w:link w:val="affffc"/>
    <w:qFormat/>
    <w:rsid w:val="00B846CE"/>
  </w:style>
  <w:style w:type="character" w:customStyle="1" w:styleId="-0">
    <w:name w:val="Список- Знак"/>
    <w:link w:val="-"/>
    <w:qFormat/>
    <w:rsid w:val="00B846CE"/>
    <w:rPr>
      <w:spacing w:val="2"/>
    </w:rPr>
  </w:style>
  <w:style w:type="character" w:customStyle="1" w:styleId="1e">
    <w:name w:val="Список_1) Знак"/>
    <w:link w:val="1"/>
    <w:qFormat/>
    <w:rsid w:val="00B846CE"/>
    <w:rPr>
      <w:szCs w:val="20"/>
      <w:lang w:val="ru-RU" w:eastAsia="ru-RU"/>
    </w:rPr>
  </w:style>
  <w:style w:type="character" w:customStyle="1" w:styleId="1f1">
    <w:name w:val="ТИТ1 Знак"/>
    <w:link w:val="1f2"/>
    <w:qFormat/>
    <w:rsid w:val="00B846CE"/>
    <w:rPr>
      <w:b/>
      <w:caps/>
      <w:spacing w:val="2"/>
    </w:rPr>
  </w:style>
  <w:style w:type="character" w:customStyle="1" w:styleId="Bold">
    <w:name w:val="Текст_Bold"/>
    <w:qFormat/>
    <w:rsid w:val="00B846CE"/>
    <w:rPr>
      <w:b/>
    </w:rPr>
  </w:style>
  <w:style w:type="character" w:customStyle="1" w:styleId="2a">
    <w:name w:val="Код_2"/>
    <w:qFormat/>
    <w:rsid w:val="00B846CE"/>
    <w:rPr>
      <w:rFonts w:ascii="Courier New" w:hAnsi="Courier New"/>
      <w:spacing w:val="-2"/>
      <w:sz w:val="23"/>
      <w:szCs w:val="23"/>
      <w:lang w:val="en-US" w:eastAsia="en-US" w:bidi="ar-SA"/>
    </w:rPr>
  </w:style>
  <w:style w:type="character" w:customStyle="1" w:styleId="affffd">
    <w:name w:val="Кмд_польз"/>
    <w:qFormat/>
    <w:rsid w:val="00B846CE"/>
    <w:rPr>
      <w:rFonts w:ascii="Courier New" w:hAnsi="Courier New"/>
      <w:b/>
      <w:sz w:val="20"/>
    </w:rPr>
  </w:style>
  <w:style w:type="character" w:customStyle="1" w:styleId="-4">
    <w:name w:val="Интернет-ссылка"/>
    <w:uiPriority w:val="99"/>
    <w:rsid w:val="00B846CE"/>
    <w:rPr>
      <w:color w:val="0000FF"/>
      <w:u w:val="single"/>
    </w:rPr>
  </w:style>
  <w:style w:type="character" w:customStyle="1" w:styleId="affffe">
    <w:name w:val="Основной шрифт Знак"/>
    <w:link w:val="afffff"/>
    <w:qFormat/>
    <w:rsid w:val="00B846CE"/>
    <w:rPr>
      <w:rFonts w:cs="Tahoma"/>
      <w:lang w:val="ru-RU" w:eastAsia="ru-RU"/>
    </w:rPr>
  </w:style>
  <w:style w:type="character" w:customStyle="1" w:styleId="WW8Num1z3">
    <w:name w:val="WW8Num1z3"/>
    <w:qFormat/>
    <w:rsid w:val="00B846CE"/>
    <w:rPr>
      <w:rFonts w:ascii="Symbol" w:hAnsi="Symbol" w:cs="Symbol"/>
    </w:rPr>
  </w:style>
  <w:style w:type="character" w:customStyle="1" w:styleId="1f3">
    <w:name w:val="Маркированный1 Знак"/>
    <w:link w:val="11"/>
    <w:qFormat/>
    <w:rsid w:val="00B846CE"/>
    <w:rPr>
      <w:rFonts w:ascii="Arial" w:hAnsi="Arial"/>
    </w:rPr>
  </w:style>
  <w:style w:type="character" w:customStyle="1" w:styleId="2-">
    <w:name w:val="2-Маркированный Знак"/>
    <w:basedOn w:val="1f3"/>
    <w:link w:val="2-0"/>
    <w:qFormat/>
    <w:rsid w:val="00B846CE"/>
    <w:rPr>
      <w:rFonts w:ascii="Arial" w:hAnsi="Arial"/>
    </w:rPr>
  </w:style>
  <w:style w:type="character" w:customStyle="1" w:styleId="afffff0">
    <w:name w:val="Нумерованный Знак"/>
    <w:link w:val="a5"/>
    <w:qFormat/>
    <w:rsid w:val="00B846CE"/>
    <w:rPr>
      <w:rFonts w:ascii="Arial" w:hAnsi="Arial"/>
    </w:rPr>
  </w:style>
  <w:style w:type="character" w:customStyle="1" w:styleId="28">
    <w:name w:val="Маркированный 2 уровень Знак Знак"/>
    <w:link w:val="20"/>
    <w:qFormat/>
    <w:rsid w:val="00B846CE"/>
    <w:rPr>
      <w:rFonts w:ascii="Tahoma" w:eastAsia="Calibri" w:hAnsi="Tahoma"/>
      <w:snapToGrid w:val="0"/>
      <w:spacing w:val="2"/>
      <w:lang w:val="ru-RU" w:eastAsia="ru-RU"/>
    </w:rPr>
  </w:style>
  <w:style w:type="character" w:customStyle="1" w:styleId="1f4">
    <w:name w:val="Текст пункта Знак1"/>
    <w:qFormat/>
    <w:rsid w:val="00B846CE"/>
    <w:rPr>
      <w:rFonts w:ascii="Tahoma" w:eastAsia="Times New Roman" w:hAnsi="Tahoma"/>
      <w:spacing w:val="2"/>
      <w:sz w:val="24"/>
      <w:szCs w:val="24"/>
      <w:lang w:val="ru-RU" w:eastAsia="en-US" w:bidi="ar-SA"/>
    </w:rPr>
  </w:style>
  <w:style w:type="character" w:customStyle="1" w:styleId="1f5">
    <w:name w:val="Маркированный 1 уровень Знак Знак"/>
    <w:link w:val="13"/>
    <w:qFormat/>
    <w:rsid w:val="00B846CE"/>
    <w:rPr>
      <w:rFonts w:cs="Tahoma"/>
    </w:rPr>
  </w:style>
  <w:style w:type="character" w:customStyle="1" w:styleId="A20">
    <w:name w:val="A2"/>
    <w:uiPriority w:val="99"/>
    <w:qFormat/>
    <w:rsid w:val="00B846CE"/>
    <w:rPr>
      <w:color w:val="000000"/>
      <w:sz w:val="22"/>
      <w:szCs w:val="22"/>
    </w:rPr>
  </w:style>
  <w:style w:type="character" w:customStyle="1" w:styleId="ext-mb-text">
    <w:name w:val="ext-mb-text"/>
    <w:basedOn w:val="ac"/>
    <w:qFormat/>
    <w:rsid w:val="00B846CE"/>
  </w:style>
  <w:style w:type="character" w:customStyle="1" w:styleId="afffff1">
    <w:name w:val="синий Ж в ковычках Знак"/>
    <w:link w:val="a8"/>
    <w:qFormat/>
    <w:rsid w:val="00B846CE"/>
    <w:rPr>
      <w:rFonts w:ascii="Arial" w:hAnsi="Arial"/>
      <w:b/>
      <w:color w:val="1F497D"/>
    </w:rPr>
  </w:style>
  <w:style w:type="character" w:customStyle="1" w:styleId="afffff2">
    <w:name w:val="Текст сноски Знак"/>
    <w:basedOn w:val="ac"/>
    <w:link w:val="afffff3"/>
    <w:uiPriority w:val="99"/>
    <w:qFormat/>
    <w:rsid w:val="00B846CE"/>
  </w:style>
  <w:style w:type="character" w:customStyle="1" w:styleId="afffff4">
    <w:name w:val="Привязка сноски"/>
    <w:rsid w:val="00B846CE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B846CE"/>
    <w:rPr>
      <w:vertAlign w:val="superscript"/>
    </w:rPr>
  </w:style>
  <w:style w:type="character" w:customStyle="1" w:styleId="afffff5">
    <w:name w:val="Надпись ТЛ и ЛУ Знак Знак"/>
    <w:link w:val="afffff6"/>
    <w:qFormat/>
    <w:rsid w:val="00B846CE"/>
    <w:rPr>
      <w:rFonts w:ascii="Tahoma" w:hAnsi="Tahoma" w:cs="Tahoma"/>
      <w:sz w:val="32"/>
      <w:szCs w:val="36"/>
    </w:rPr>
  </w:style>
  <w:style w:type="character" w:customStyle="1" w:styleId="afffff7">
    <w:name w:val="Термин Знак"/>
    <w:link w:val="afffff8"/>
    <w:qFormat/>
    <w:rsid w:val="00B846CE"/>
    <w:rPr>
      <w:rFonts w:ascii="Tahoma" w:hAnsi="Tahoma" w:cs="Tahoma"/>
      <w:b/>
      <w:i/>
    </w:rPr>
  </w:style>
  <w:style w:type="character" w:customStyle="1" w:styleId="36">
    <w:name w:val="Маркированный 3 уровень Знак"/>
    <w:basedOn w:val="affffe"/>
    <w:link w:val="3"/>
    <w:qFormat/>
    <w:rsid w:val="00B846CE"/>
    <w:rPr>
      <w:rFonts w:ascii="Tahoma" w:hAnsi="Tahoma" w:cs="Tahoma"/>
      <w:snapToGrid w:val="0"/>
      <w:spacing w:val="2"/>
      <w:lang w:val="ru-RU" w:eastAsia="ru-RU"/>
    </w:rPr>
  </w:style>
  <w:style w:type="character" w:customStyle="1" w:styleId="1f6">
    <w:name w:val="Стиль1 Знак"/>
    <w:link w:val="17"/>
    <w:uiPriority w:val="99"/>
    <w:qFormat/>
    <w:rsid w:val="00B846CE"/>
    <w:rPr>
      <w:rFonts w:ascii="Tahoma" w:hAnsi="Tahoma"/>
      <w:b/>
      <w:bCs/>
      <w:szCs w:val="26"/>
    </w:rPr>
  </w:style>
  <w:style w:type="character" w:customStyle="1" w:styleId="afffff9">
    <w:name w:val="Основной Знак"/>
    <w:link w:val="afffffa"/>
    <w:qFormat/>
    <w:rsid w:val="00B846CE"/>
    <w:rPr>
      <w:rFonts w:eastAsia="Calibri"/>
      <w:szCs w:val="18"/>
    </w:rPr>
  </w:style>
  <w:style w:type="character" w:customStyle="1" w:styleId="1f7">
    <w:name w:val="Нумерованный 1 уровень Знак Знак"/>
    <w:link w:val="1f8"/>
    <w:qFormat/>
    <w:rsid w:val="00B846CE"/>
    <w:rPr>
      <w:rFonts w:ascii="Tahoma" w:hAnsi="Tahoma" w:cs="Tahoma"/>
    </w:rPr>
  </w:style>
  <w:style w:type="character" w:customStyle="1" w:styleId="afffffb">
    <w:name w:val="Горячая клавиша (пункт меню) Знак Знак"/>
    <w:link w:val="afffffc"/>
    <w:qFormat/>
    <w:rsid w:val="00B846CE"/>
    <w:rPr>
      <w:rFonts w:ascii="Tahoma" w:hAnsi="Tahoma" w:cs="Tahoma"/>
      <w:i/>
    </w:rPr>
  </w:style>
  <w:style w:type="character" w:customStyle="1" w:styleId="afffffd">
    <w:name w:val="Примечание (текст) Знак"/>
    <w:link w:val="afffffe"/>
    <w:qFormat/>
    <w:rsid w:val="00B846CE"/>
    <w:rPr>
      <w:rFonts w:ascii="Tahoma" w:hAnsi="Tahoma" w:cs="Tahoma"/>
    </w:rPr>
  </w:style>
  <w:style w:type="character" w:customStyle="1" w:styleId="affffff">
    <w:name w:val="Важно! Знак"/>
    <w:link w:val="affffff0"/>
    <w:qFormat/>
    <w:rsid w:val="00B846CE"/>
    <w:rPr>
      <w:rFonts w:ascii="Tahoma" w:hAnsi="Tahoma" w:cs="Tahoma"/>
      <w:b/>
      <w:color w:val="E02020"/>
    </w:rPr>
  </w:style>
  <w:style w:type="character" w:customStyle="1" w:styleId="affffff1">
    <w:name w:val="Название Модуля/ Подсистемы Знак Знак"/>
    <w:link w:val="affffff2"/>
    <w:qFormat/>
    <w:rsid w:val="00B846CE"/>
    <w:rPr>
      <w:rFonts w:ascii="Tahoma" w:hAnsi="Tahoma" w:cs="Tahoma"/>
      <w:caps/>
      <w:sz w:val="52"/>
      <w:szCs w:val="48"/>
    </w:rPr>
  </w:style>
  <w:style w:type="character" w:customStyle="1" w:styleId="1f9">
    <w:name w:val="Заголовок 1  не нумерованный Знак"/>
    <w:link w:val="1fa"/>
    <w:qFormat/>
    <w:rsid w:val="00B846CE"/>
    <w:rPr>
      <w:rFonts w:ascii="Tahoma" w:hAnsi="Tahoma"/>
      <w:b/>
      <w:caps/>
      <w:sz w:val="28"/>
    </w:rPr>
  </w:style>
  <w:style w:type="character" w:customStyle="1" w:styleId="1a">
    <w:name w:val="Оглавление 1 Знак"/>
    <w:link w:val="19"/>
    <w:uiPriority w:val="39"/>
    <w:qFormat/>
    <w:rsid w:val="00B846CE"/>
    <w:rPr>
      <w:b/>
      <w:lang w:val="ru-RU" w:eastAsia="ru-RU"/>
    </w:rPr>
  </w:style>
  <w:style w:type="character" w:customStyle="1" w:styleId="affffff3">
    <w:name w:val="Стиль примечаний Знак"/>
    <w:link w:val="affffff4"/>
    <w:qFormat/>
    <w:rsid w:val="00B846CE"/>
    <w:rPr>
      <w:rFonts w:ascii="Tahoma" w:hAnsi="Tahoma" w:cs="Tahoma"/>
    </w:rPr>
  </w:style>
  <w:style w:type="character" w:customStyle="1" w:styleId="affffff5">
    <w:name w:val="заголовок Знак"/>
    <w:link w:val="affffff6"/>
    <w:qFormat/>
    <w:rsid w:val="00B846CE"/>
    <w:rPr>
      <w:rFonts w:ascii="Tahoma" w:hAnsi="Tahoma" w:cs="Tahoma"/>
      <w:b/>
      <w:bCs/>
      <w:szCs w:val="22"/>
    </w:rPr>
  </w:style>
  <w:style w:type="character" w:customStyle="1" w:styleId="2b">
    <w:name w:val="заголовок2 Знак"/>
    <w:link w:val="2c"/>
    <w:qFormat/>
    <w:rsid w:val="00B846CE"/>
    <w:rPr>
      <w:rFonts w:ascii="Tahoma" w:hAnsi="Tahoma"/>
      <w:b/>
      <w:lang w:val="ru-RU"/>
    </w:rPr>
  </w:style>
  <w:style w:type="character" w:customStyle="1" w:styleId="kbtitlemain">
    <w:name w:val="kbtitlemain"/>
    <w:basedOn w:val="ac"/>
    <w:qFormat/>
    <w:rsid w:val="00B846CE"/>
  </w:style>
  <w:style w:type="character" w:customStyle="1" w:styleId="affffff7">
    <w:name w:val="_Основной с красной строки Знак"/>
    <w:link w:val="affffff8"/>
    <w:qFormat/>
    <w:rsid w:val="00B846CE"/>
  </w:style>
  <w:style w:type="character" w:customStyle="1" w:styleId="1fb">
    <w:name w:val="1Основной шрифт Знак"/>
    <w:link w:val="1fc"/>
    <w:qFormat/>
    <w:rsid w:val="00B846CE"/>
  </w:style>
  <w:style w:type="character" w:customStyle="1" w:styleId="affffff9">
    <w:name w:val="Маркер Знак"/>
    <w:link w:val="affffffa"/>
    <w:qFormat/>
    <w:rsid w:val="00B846CE"/>
    <w:rPr>
      <w:rFonts w:ascii="Tahoma" w:hAnsi="Tahoma" w:cs="Tahoma"/>
      <w:lang w:val="ru-RU" w:eastAsia="ru-RU"/>
    </w:rPr>
  </w:style>
  <w:style w:type="character" w:customStyle="1" w:styleId="2d">
    <w:name w:val="2Маркер Знак"/>
    <w:basedOn w:val="affffff9"/>
    <w:link w:val="2e"/>
    <w:qFormat/>
    <w:rsid w:val="00B846CE"/>
    <w:rPr>
      <w:rFonts w:ascii="Tahoma" w:hAnsi="Tahoma" w:cs="Tahoma"/>
      <w:lang w:val="ru-RU" w:eastAsia="ru-RU"/>
    </w:rPr>
  </w:style>
  <w:style w:type="character" w:customStyle="1" w:styleId="affffffb">
    <w:name w:val="Пример Знак"/>
    <w:link w:val="affffffc"/>
    <w:qFormat/>
    <w:rsid w:val="00B846CE"/>
    <w:rPr>
      <w:b/>
      <w:color w:val="1E5C3D"/>
    </w:rPr>
  </w:style>
  <w:style w:type="character" w:customStyle="1" w:styleId="affffffd">
    <w:name w:val="Текст концевой сноски Знак"/>
    <w:basedOn w:val="ac"/>
    <w:link w:val="affffffe"/>
    <w:qFormat/>
    <w:rsid w:val="00B846CE"/>
  </w:style>
  <w:style w:type="character" w:customStyle="1" w:styleId="afffffff">
    <w:name w:val="Привязка концевой сноски"/>
    <w:rsid w:val="00B846CE"/>
    <w:rPr>
      <w:vertAlign w:val="superscript"/>
    </w:rPr>
  </w:style>
  <w:style w:type="character" w:customStyle="1" w:styleId="EndnoteCharacters">
    <w:name w:val="Endnote Characters"/>
    <w:qFormat/>
    <w:rsid w:val="00B846CE"/>
    <w:rPr>
      <w:vertAlign w:val="superscript"/>
    </w:rPr>
  </w:style>
  <w:style w:type="character" w:styleId="afffffff0">
    <w:name w:val="line number"/>
    <w:uiPriority w:val="99"/>
    <w:unhideWhenUsed/>
    <w:qFormat/>
    <w:rsid w:val="00B846CE"/>
  </w:style>
  <w:style w:type="character" w:customStyle="1" w:styleId="2f">
    <w:name w:val="Стиль2 Знак"/>
    <w:link w:val="24"/>
    <w:qFormat/>
    <w:rsid w:val="00B846CE"/>
    <w:rPr>
      <w:rFonts w:ascii="Tahoma" w:hAnsi="Tahoma"/>
      <w:b/>
      <w:sz w:val="28"/>
      <w:szCs w:val="28"/>
    </w:rPr>
  </w:style>
  <w:style w:type="character" w:customStyle="1" w:styleId="apple-converted-space">
    <w:name w:val="apple-converted-space"/>
    <w:qFormat/>
    <w:rsid w:val="00B846CE"/>
  </w:style>
  <w:style w:type="character" w:customStyle="1" w:styleId="image-wrap">
    <w:name w:val="image-wrap"/>
    <w:qFormat/>
    <w:rsid w:val="00B846CE"/>
  </w:style>
  <w:style w:type="character" w:customStyle="1" w:styleId="38">
    <w:name w:val="Стиль3 Знак"/>
    <w:link w:val="39"/>
    <w:uiPriority w:val="99"/>
    <w:qFormat/>
    <w:rsid w:val="00B846CE"/>
    <w:rPr>
      <w:bCs/>
      <w:lang w:val="x-none" w:eastAsia="x-none"/>
    </w:rPr>
  </w:style>
  <w:style w:type="character" w:customStyle="1" w:styleId="45">
    <w:name w:val="Стиль4 Знак"/>
    <w:link w:val="46"/>
    <w:uiPriority w:val="99"/>
    <w:qFormat/>
    <w:rsid w:val="00B846CE"/>
    <w:rPr>
      <w:bCs/>
      <w:lang w:val="x-none" w:eastAsia="x-none"/>
    </w:rPr>
  </w:style>
  <w:style w:type="character" w:customStyle="1" w:styleId="53">
    <w:name w:val="Стиль5 Знак"/>
    <w:link w:val="54"/>
    <w:uiPriority w:val="99"/>
    <w:qFormat/>
    <w:rsid w:val="00B846CE"/>
    <w:rPr>
      <w:lang w:val="x-none" w:eastAsia="x-none"/>
    </w:rPr>
  </w:style>
  <w:style w:type="character" w:customStyle="1" w:styleId="Char">
    <w:name w:val="Абзац Char"/>
    <w:link w:val="afffffff1"/>
    <w:qFormat/>
    <w:rsid w:val="00B846CE"/>
    <w:rPr>
      <w:sz w:val="28"/>
      <w:szCs w:val="28"/>
      <w:vertAlign w:val="subscript"/>
      <w:lang w:val="x-none" w:eastAsia="x-none"/>
    </w:rPr>
  </w:style>
  <w:style w:type="character" w:customStyle="1" w:styleId="1fd">
    <w:name w:val="Заголовок вне содержания1 Знак"/>
    <w:link w:val="1fe"/>
    <w:uiPriority w:val="1"/>
    <w:qFormat/>
    <w:rsid w:val="00B846CE"/>
    <w:rPr>
      <w:rFonts w:ascii="Times New Roman Полужирный" w:eastAsia="Calibri" w:hAnsi="Times New Roman Полужирный"/>
      <w:b/>
      <w:caps/>
      <w:szCs w:val="28"/>
      <w:lang w:val="x-none" w:eastAsia="x-none"/>
    </w:rPr>
  </w:style>
  <w:style w:type="character" w:customStyle="1" w:styleId="afffffff2">
    <w:name w:val="Подзаголовок ненумерованный Знак"/>
    <w:link w:val="afffffff3"/>
    <w:uiPriority w:val="99"/>
    <w:qFormat/>
    <w:rsid w:val="00B846CE"/>
    <w:rPr>
      <w:rFonts w:eastAsia="Calibri"/>
      <w:b/>
      <w:lang w:val="x-none" w:eastAsia="x-none"/>
    </w:rPr>
  </w:style>
  <w:style w:type="character" w:customStyle="1" w:styleId="afffffff4">
    <w:name w:val="Таблица_название Знак"/>
    <w:link w:val="afffffff5"/>
    <w:uiPriority w:val="3"/>
    <w:qFormat/>
    <w:rsid w:val="00B846CE"/>
    <w:rPr>
      <w:rFonts w:eastAsia="Calibri"/>
      <w:bCs/>
    </w:rPr>
  </w:style>
  <w:style w:type="character" w:customStyle="1" w:styleId="afffffff6">
    <w:name w:val="Текст колонтитулов Знак"/>
    <w:link w:val="afffffff7"/>
    <w:uiPriority w:val="5"/>
    <w:qFormat/>
    <w:rsid w:val="00B846CE"/>
    <w:rPr>
      <w:rFonts w:eastAsia="Calibri"/>
      <w:lang w:val="x-none" w:eastAsia="x-none"/>
    </w:rPr>
  </w:style>
  <w:style w:type="character" w:customStyle="1" w:styleId="N3">
    <w:name w:val="N3_Основной_текст Знак"/>
    <w:link w:val="N30"/>
    <w:qFormat/>
    <w:rsid w:val="00B846CE"/>
    <w:rPr>
      <w:rFonts w:eastAsia="Calibri"/>
    </w:rPr>
  </w:style>
  <w:style w:type="character" w:customStyle="1" w:styleId="1ff">
    <w:name w:val="_Маркированный список уровня 1 Знак"/>
    <w:link w:val="1ff0"/>
    <w:qFormat/>
    <w:rsid w:val="00B846CE"/>
    <w:rPr>
      <w:lang w:val="x-none"/>
    </w:rPr>
  </w:style>
  <w:style w:type="character" w:customStyle="1" w:styleId="2f0">
    <w:name w:val="_Маркированный список уровня 2 Знак"/>
    <w:link w:val="2f1"/>
    <w:qFormat/>
    <w:rsid w:val="00B846CE"/>
    <w:rPr>
      <w:lang w:val="x-none"/>
    </w:rPr>
  </w:style>
  <w:style w:type="character" w:customStyle="1" w:styleId="afffffff8">
    <w:name w:val="_Основной перед списком Знак"/>
    <w:link w:val="afffffff9"/>
    <w:qFormat/>
    <w:rsid w:val="00B846CE"/>
    <w:rPr>
      <w:lang w:val="x-none"/>
    </w:rPr>
  </w:style>
  <w:style w:type="character" w:customStyle="1" w:styleId="afffffffa">
    <w:name w:val="_Заголовок без нумерации Не в оглавлении Знак"/>
    <w:link w:val="afffffffb"/>
    <w:qFormat/>
    <w:rsid w:val="00B846CE"/>
    <w:rPr>
      <w:rFonts w:ascii="Times New Roman Полужирный" w:hAnsi="Times New Roman Полужирный"/>
      <w:b/>
      <w:caps/>
      <w:spacing w:val="20"/>
      <w:sz w:val="28"/>
      <w:szCs w:val="28"/>
      <w:lang w:val="x-none" w:eastAsia="x-none"/>
    </w:rPr>
  </w:style>
  <w:style w:type="character" w:customStyle="1" w:styleId="2f2">
    <w:name w:val="Заголовок 2 Приложение Знак"/>
    <w:link w:val="2"/>
    <w:qFormat/>
    <w:rsid w:val="00B846CE"/>
    <w:rPr>
      <w:rFonts w:ascii="Arial" w:hAnsi="Arial" w:cs="Arial CYR"/>
      <w:b/>
      <w:iCs/>
      <w:color w:val="4F81BD"/>
      <w:sz w:val="32"/>
      <w:szCs w:val="32"/>
    </w:rPr>
  </w:style>
  <w:style w:type="character" w:customStyle="1" w:styleId="affa">
    <w:name w:val="Абзац списка Знак"/>
    <w:aliases w:val="ТЗ список Знак,Абзац списка литеральный Знак,Bullet List Знак,FooterText Знак,numbered Знак,Bullet 1 Знак,Use Case List Paragraph Знак,mcd_гпи_маркиров.список ур.1 Знак,Абзац списка МКД Знак,List Paragraph Знак,4.2.2 Знак,lp1 Знак"/>
    <w:link w:val="aff9"/>
    <w:uiPriority w:val="34"/>
    <w:qFormat/>
    <w:rsid w:val="00B846CE"/>
    <w:rPr>
      <w:szCs w:val="20"/>
      <w:lang w:val="ru-RU" w:eastAsia="ru-RU"/>
    </w:rPr>
  </w:style>
  <w:style w:type="character" w:styleId="afffffffc">
    <w:name w:val="Subtle Emphasis"/>
    <w:uiPriority w:val="19"/>
    <w:qFormat/>
    <w:rsid w:val="00B846CE"/>
    <w:rPr>
      <w:i/>
      <w:iCs/>
      <w:color w:val="808080"/>
    </w:rPr>
  </w:style>
  <w:style w:type="character" w:customStyle="1" w:styleId="error">
    <w:name w:val="error"/>
    <w:qFormat/>
    <w:rsid w:val="00B846CE"/>
  </w:style>
  <w:style w:type="character" w:customStyle="1" w:styleId="afffffffd">
    <w:name w:val="Примечания Знак"/>
    <w:basedOn w:val="affa"/>
    <w:link w:val="a3"/>
    <w:qFormat/>
    <w:rsid w:val="00B846CE"/>
    <w:rPr>
      <w:rFonts w:ascii="Arial" w:hAnsi="Arial" w:cs="Arial"/>
      <w:szCs w:val="20"/>
      <w:lang w:val="ru-RU" w:eastAsia="ru-RU"/>
    </w:rPr>
  </w:style>
  <w:style w:type="character" w:customStyle="1" w:styleId="afffffffe">
    <w:name w:val="Название рисунка Знак"/>
    <w:basedOn w:val="32"/>
    <w:link w:val="affffffff"/>
    <w:qFormat/>
    <w:rsid w:val="00B846CE"/>
    <w:rPr>
      <w:rFonts w:ascii="Arial" w:hAnsi="Arial"/>
      <w:b w:val="0"/>
      <w:bCs w:val="0"/>
      <w:sz w:val="28"/>
      <w:szCs w:val="20"/>
      <w:lang w:val="ru-RU" w:eastAsia="ru-RU"/>
    </w:rPr>
  </w:style>
  <w:style w:type="character" w:customStyle="1" w:styleId="sp-highlight-term">
    <w:name w:val="sp-highlight-term"/>
    <w:basedOn w:val="ac"/>
    <w:qFormat/>
    <w:rsid w:val="00B846CE"/>
  </w:style>
  <w:style w:type="character" w:customStyle="1" w:styleId="affffffff0">
    <w:name w:val="Посещённая гиперссылка"/>
    <w:basedOn w:val="ac"/>
    <w:uiPriority w:val="99"/>
    <w:semiHidden/>
    <w:unhideWhenUsed/>
    <w:rsid w:val="00B846CE"/>
    <w:rPr>
      <w:color w:val="800080" w:themeColor="followedHyperlink"/>
      <w:u w:val="single"/>
    </w:rPr>
  </w:style>
  <w:style w:type="character" w:customStyle="1" w:styleId="E">
    <w:name w:val="E_основной Знак"/>
    <w:link w:val="E0"/>
    <w:qFormat/>
    <w:locked/>
    <w:rsid w:val="00B846CE"/>
    <w:rPr>
      <w:rFonts w:eastAsia="MS Mincho"/>
    </w:rPr>
  </w:style>
  <w:style w:type="character" w:customStyle="1" w:styleId="token">
    <w:name w:val="token"/>
    <w:basedOn w:val="ac"/>
    <w:qFormat/>
    <w:rsid w:val="00B846CE"/>
  </w:style>
  <w:style w:type="character" w:customStyle="1" w:styleId="190">
    <w:name w:val="19_Абзац_Обычный Знак"/>
    <w:link w:val="194"/>
    <w:qFormat/>
    <w:rsid w:val="00B846CE"/>
    <w:rPr>
      <w:rFonts w:ascii="Arial" w:hAnsi="Arial"/>
    </w:rPr>
  </w:style>
  <w:style w:type="character" w:customStyle="1" w:styleId="1910">
    <w:name w:val="19_Список_Марк_1 Знак"/>
    <w:link w:val="191"/>
    <w:qFormat/>
    <w:rsid w:val="00B846CE"/>
    <w:rPr>
      <w:rFonts w:ascii="Arial" w:hAnsi="Arial"/>
    </w:rPr>
  </w:style>
  <w:style w:type="character" w:customStyle="1" w:styleId="195">
    <w:name w:val="19_Список_Нум_Вводная_фраза Знак"/>
    <w:link w:val="196"/>
    <w:qFormat/>
    <w:rsid w:val="00B846CE"/>
    <w:rPr>
      <w:rFonts w:ascii="Arial" w:hAnsi="Arial"/>
    </w:rPr>
  </w:style>
  <w:style w:type="character" w:customStyle="1" w:styleId="197">
    <w:name w:val="19_Примечание_Заголовок"/>
    <w:qFormat/>
    <w:rsid w:val="00B846CE"/>
    <w:rPr>
      <w:spacing w:val="30"/>
    </w:rPr>
  </w:style>
  <w:style w:type="character" w:customStyle="1" w:styleId="198">
    <w:name w:val="19_Знак_Программный_код"/>
    <w:qFormat/>
    <w:rsid w:val="00B846CE"/>
    <w:rPr>
      <w:rFonts w:ascii="Courier New" w:hAnsi="Courier New"/>
      <w:sz w:val="24"/>
    </w:rPr>
  </w:style>
  <w:style w:type="character" w:customStyle="1" w:styleId="affffffff1">
    <w:name w:val="Ссылка указателя"/>
    <w:qFormat/>
    <w:rsid w:val="00B846CE"/>
  </w:style>
  <w:style w:type="character" w:customStyle="1" w:styleId="affffffff2">
    <w:name w:val="Нумерация строк"/>
    <w:rsid w:val="00B846CE"/>
  </w:style>
  <w:style w:type="character" w:customStyle="1" w:styleId="affffffff3">
    <w:name w:val="Символ нумерации"/>
    <w:qFormat/>
    <w:rsid w:val="00B846CE"/>
  </w:style>
  <w:style w:type="character" w:customStyle="1" w:styleId="affffffff4">
    <w:name w:val="Маркеры"/>
    <w:qFormat/>
    <w:rsid w:val="00B846CE"/>
    <w:rPr>
      <w:rFonts w:ascii="OpenSymbol" w:eastAsia="OpenSymbol" w:hAnsi="OpenSymbol" w:cs="OpenSymbol"/>
    </w:rPr>
  </w:style>
  <w:style w:type="paragraph" w:styleId="affffffff5">
    <w:name w:val="List"/>
    <w:basedOn w:val="afff6"/>
    <w:rsid w:val="00B846CE"/>
    <w:pPr>
      <w:suppressAutoHyphens/>
      <w:spacing w:after="120" w:line="360" w:lineRule="auto"/>
    </w:pPr>
    <w:rPr>
      <w:rFonts w:ascii="Arial" w:hAnsi="Arial" w:cs="Arial"/>
    </w:rPr>
  </w:style>
  <w:style w:type="paragraph" w:customStyle="1" w:styleId="TableGraf8L">
    <w:name w:val="TableGraf 8L"/>
    <w:basedOn w:val="ab"/>
    <w:qFormat/>
    <w:rsid w:val="00B846CE"/>
    <w:pPr>
      <w:suppressAutoHyphens/>
      <w:spacing w:before="40" w:after="40" w:line="360" w:lineRule="auto"/>
    </w:pPr>
    <w:rPr>
      <w:rFonts w:ascii="Arial" w:hAnsi="Arial"/>
      <w:sz w:val="16"/>
      <w:lang w:eastAsia="en-US"/>
    </w:rPr>
  </w:style>
  <w:style w:type="paragraph" w:customStyle="1" w:styleId="TableGraf10L0">
    <w:name w:val="TableGraf 10L"/>
    <w:basedOn w:val="TableGraf8L"/>
    <w:link w:val="TableGraf10L"/>
    <w:qFormat/>
    <w:rsid w:val="00B846CE"/>
    <w:rPr>
      <w:rFonts w:ascii="Times New Roman" w:hAnsi="Times New Roman"/>
      <w:sz w:val="24"/>
      <w:szCs w:val="24"/>
      <w:lang w:val="en-US"/>
    </w:rPr>
  </w:style>
  <w:style w:type="paragraph" w:customStyle="1" w:styleId="Head10L">
    <w:name w:val="Head 10L"/>
    <w:basedOn w:val="TableGraf10L0"/>
    <w:qFormat/>
    <w:rsid w:val="00B846CE"/>
    <w:rPr>
      <w:b/>
    </w:rPr>
  </w:style>
  <w:style w:type="paragraph" w:customStyle="1" w:styleId="TableGraf8M">
    <w:name w:val="TableGraf 8M"/>
    <w:basedOn w:val="TableGraf8L"/>
    <w:qFormat/>
    <w:rsid w:val="00B846CE"/>
    <w:pPr>
      <w:jc w:val="center"/>
    </w:pPr>
  </w:style>
  <w:style w:type="paragraph" w:customStyle="1" w:styleId="Head8M">
    <w:name w:val="Head 8M"/>
    <w:basedOn w:val="TableGraf8M"/>
    <w:qFormat/>
    <w:rsid w:val="00B846CE"/>
    <w:rPr>
      <w:b/>
    </w:rPr>
  </w:style>
  <w:style w:type="paragraph" w:customStyle="1" w:styleId="Head10M">
    <w:name w:val="Head 10M"/>
    <w:basedOn w:val="Head8M"/>
    <w:qFormat/>
    <w:rsid w:val="00B846CE"/>
    <w:rPr>
      <w:sz w:val="20"/>
    </w:rPr>
  </w:style>
  <w:style w:type="paragraph" w:customStyle="1" w:styleId="Head12M">
    <w:name w:val="Head 12M"/>
    <w:qFormat/>
    <w:rsid w:val="00B846CE"/>
    <w:pPr>
      <w:keepLines/>
      <w:suppressAutoHyphens/>
      <w:spacing w:before="40" w:after="40"/>
      <w:jc w:val="center"/>
    </w:pPr>
    <w:rPr>
      <w:szCs w:val="20"/>
      <w:lang w:val="ru-RU"/>
    </w:rPr>
  </w:style>
  <w:style w:type="paragraph" w:customStyle="1" w:styleId="Head12M1">
    <w:name w:val="Head 12M1"/>
    <w:basedOn w:val="ab"/>
    <w:qFormat/>
    <w:rsid w:val="00B846CE"/>
    <w:pPr>
      <w:suppressAutoHyphens/>
      <w:spacing w:before="60" w:after="60" w:line="360" w:lineRule="auto"/>
      <w:ind w:left="851" w:right="851"/>
      <w:jc w:val="center"/>
    </w:pPr>
    <w:rPr>
      <w:rFonts w:ascii="Arial" w:hAnsi="Arial"/>
      <w:b/>
      <w:caps/>
      <w:lang w:eastAsia="en-US"/>
    </w:rPr>
  </w:style>
  <w:style w:type="paragraph" w:customStyle="1" w:styleId="Head12M2">
    <w:name w:val="Head 12M2"/>
    <w:basedOn w:val="Head12M1"/>
    <w:autoRedefine/>
    <w:qFormat/>
    <w:rsid w:val="00B846CE"/>
    <w:pPr>
      <w:ind w:left="0" w:right="0"/>
    </w:pPr>
    <w:rPr>
      <w:caps w:val="0"/>
    </w:rPr>
  </w:style>
  <w:style w:type="paragraph" w:customStyle="1" w:styleId="Head8L">
    <w:name w:val="Head 8L"/>
    <w:basedOn w:val="TableGraf8L"/>
    <w:qFormat/>
    <w:rsid w:val="00B846CE"/>
    <w:rPr>
      <w:b/>
    </w:rPr>
  </w:style>
  <w:style w:type="paragraph" w:customStyle="1" w:styleId="TablName">
    <w:name w:val="Tabl_Name"/>
    <w:basedOn w:val="ab"/>
    <w:qFormat/>
    <w:rsid w:val="00B846CE"/>
    <w:pPr>
      <w:keepNext/>
      <w:keepLines/>
      <w:suppressAutoHyphens/>
      <w:spacing w:after="120" w:line="288" w:lineRule="auto"/>
      <w:ind w:firstLine="624"/>
    </w:pPr>
    <w:rPr>
      <w:rFonts w:ascii="Arial" w:hAnsi="Arial"/>
      <w:lang w:eastAsia="en-US"/>
    </w:rPr>
  </w:style>
  <w:style w:type="paragraph" w:customStyle="1" w:styleId="TableGraf10M">
    <w:name w:val="TableGraf 10M"/>
    <w:basedOn w:val="TableGraf8M"/>
    <w:qFormat/>
    <w:rsid w:val="00B846CE"/>
    <w:rPr>
      <w:sz w:val="20"/>
    </w:rPr>
  </w:style>
  <w:style w:type="paragraph" w:customStyle="1" w:styleId="TableGraf8R">
    <w:name w:val="TableGraf 8R"/>
    <w:basedOn w:val="TableGraf8L"/>
    <w:qFormat/>
    <w:rsid w:val="00B846CE"/>
    <w:pPr>
      <w:jc w:val="right"/>
    </w:pPr>
  </w:style>
  <w:style w:type="paragraph" w:customStyle="1" w:styleId="TableGraf10R">
    <w:name w:val="TableGraf 10R"/>
    <w:basedOn w:val="TableGraf8R"/>
    <w:qFormat/>
    <w:rsid w:val="00B846CE"/>
    <w:rPr>
      <w:sz w:val="20"/>
    </w:rPr>
  </w:style>
  <w:style w:type="paragraph" w:customStyle="1" w:styleId="TableGraf12L">
    <w:name w:val="TableGraf 12L"/>
    <w:basedOn w:val="TableGraf8L"/>
    <w:qFormat/>
    <w:rsid w:val="00B846CE"/>
    <w:rPr>
      <w:sz w:val="24"/>
    </w:rPr>
  </w:style>
  <w:style w:type="paragraph" w:customStyle="1" w:styleId="TableGraf12M">
    <w:name w:val="TableGraf 12M"/>
    <w:basedOn w:val="TableGraf8L"/>
    <w:qFormat/>
    <w:rsid w:val="00B846CE"/>
    <w:pPr>
      <w:jc w:val="center"/>
    </w:pPr>
    <w:rPr>
      <w:sz w:val="24"/>
    </w:rPr>
  </w:style>
  <w:style w:type="paragraph" w:customStyle="1" w:styleId="TableGraf12R">
    <w:name w:val="TableGraf 12R"/>
    <w:basedOn w:val="TableGraf8R"/>
    <w:qFormat/>
    <w:rsid w:val="00B846CE"/>
    <w:rPr>
      <w:sz w:val="24"/>
    </w:rPr>
  </w:style>
  <w:style w:type="paragraph" w:customStyle="1" w:styleId="TablGraf8L">
    <w:name w:val="TablGraf 8L"/>
    <w:basedOn w:val="ab"/>
    <w:qFormat/>
    <w:rsid w:val="00B846CE"/>
    <w:pPr>
      <w:suppressAutoHyphens/>
      <w:spacing w:before="60" w:after="60" w:line="288" w:lineRule="auto"/>
    </w:pPr>
    <w:rPr>
      <w:rFonts w:ascii="Arial" w:hAnsi="Arial"/>
      <w:sz w:val="16"/>
      <w:lang w:eastAsia="en-US"/>
    </w:rPr>
  </w:style>
  <w:style w:type="paragraph" w:customStyle="1" w:styleId="affffffff6">
    <w:name w:val="Колонтитул"/>
    <w:basedOn w:val="ab"/>
    <w:qFormat/>
    <w:rsid w:val="00B846CE"/>
    <w:pPr>
      <w:suppressAutoHyphens/>
      <w:spacing w:after="120" w:line="360" w:lineRule="auto"/>
    </w:pPr>
    <w:rPr>
      <w:rFonts w:ascii="Arial" w:hAnsi="Arial"/>
    </w:rPr>
  </w:style>
  <w:style w:type="paragraph" w:customStyle="1" w:styleId="affffffff7">
    <w:name w:val="КМД_начало"/>
    <w:autoRedefine/>
    <w:qFormat/>
    <w:rsid w:val="00B846CE"/>
    <w:pPr>
      <w:tabs>
        <w:tab w:val="left" w:pos="2041"/>
      </w:tabs>
      <w:suppressAutoHyphens/>
      <w:spacing w:before="120" w:after="120"/>
      <w:ind w:left="1474" w:hanging="1474"/>
    </w:pPr>
    <w:rPr>
      <w:color w:val="000000"/>
      <w:szCs w:val="20"/>
      <w:lang w:val="ru-RU" w:eastAsia="ru-RU"/>
    </w:rPr>
  </w:style>
  <w:style w:type="paragraph" w:customStyle="1" w:styleId="affffffff8">
    <w:name w:val="КМД_параметр"/>
    <w:autoRedefine/>
    <w:qFormat/>
    <w:rsid w:val="00B846CE"/>
    <w:pPr>
      <w:tabs>
        <w:tab w:val="left" w:pos="2041"/>
      </w:tabs>
      <w:suppressAutoHyphens/>
      <w:spacing w:after="240"/>
      <w:ind w:left="2041" w:hanging="1701"/>
    </w:pPr>
    <w:rPr>
      <w:szCs w:val="20"/>
      <w:lang w:val="ru-RU" w:eastAsia="ru-RU"/>
    </w:rPr>
  </w:style>
  <w:style w:type="paragraph" w:customStyle="1" w:styleId="2f3">
    <w:name w:val="КМД_Параметр2"/>
    <w:basedOn w:val="affffffff8"/>
    <w:qFormat/>
    <w:rsid w:val="00B846CE"/>
    <w:pPr>
      <w:tabs>
        <w:tab w:val="clear" w:pos="2041"/>
        <w:tab w:val="left" w:pos="2381"/>
      </w:tabs>
      <w:ind w:left="2381"/>
    </w:pPr>
  </w:style>
  <w:style w:type="paragraph" w:customStyle="1" w:styleId="3a">
    <w:name w:val="КМД_параметр3"/>
    <w:basedOn w:val="affffffff8"/>
    <w:qFormat/>
    <w:rsid w:val="00B846CE"/>
    <w:pPr>
      <w:tabs>
        <w:tab w:val="clear" w:pos="2041"/>
        <w:tab w:val="left" w:pos="2722"/>
      </w:tabs>
      <w:ind w:left="2722"/>
    </w:pPr>
  </w:style>
  <w:style w:type="paragraph" w:customStyle="1" w:styleId="affffffff9">
    <w:name w:val="КМД_формат"/>
    <w:qFormat/>
    <w:rsid w:val="00B846CE"/>
    <w:pPr>
      <w:suppressAutoHyphens/>
      <w:spacing w:after="120" w:line="264" w:lineRule="auto"/>
      <w:ind w:left="1474"/>
    </w:pPr>
    <w:rPr>
      <w:i/>
      <w:color w:val="000000"/>
      <w:szCs w:val="20"/>
      <w:lang w:val="ru-RU" w:eastAsia="ru-RU"/>
    </w:rPr>
  </w:style>
  <w:style w:type="paragraph" w:customStyle="1" w:styleId="-10">
    <w:name w:val="Приглашение ИКС-1"/>
    <w:qFormat/>
    <w:rsid w:val="00B846CE"/>
    <w:pPr>
      <w:suppressAutoHyphens/>
      <w:spacing w:after="120"/>
      <w:ind w:left="624"/>
    </w:pPr>
    <w:rPr>
      <w:rFonts w:ascii="Courier New" w:hAnsi="Courier New"/>
      <w:sz w:val="20"/>
      <w:szCs w:val="20"/>
      <w:lang w:val="ru-RU"/>
    </w:rPr>
  </w:style>
  <w:style w:type="paragraph" w:customStyle="1" w:styleId="1ff1">
    <w:name w:val="Прощание1"/>
    <w:basedOn w:val="ab"/>
    <w:next w:val="ab"/>
    <w:qFormat/>
    <w:rsid w:val="00B846CE"/>
    <w:pPr>
      <w:pageBreakBefore/>
      <w:suppressAutoHyphens/>
      <w:spacing w:after="240" w:line="288" w:lineRule="auto"/>
      <w:jc w:val="center"/>
    </w:pPr>
    <w:rPr>
      <w:rFonts w:ascii="Arial" w:hAnsi="Arial"/>
      <w:b/>
      <w:caps/>
      <w:lang w:eastAsia="en-US"/>
    </w:rPr>
  </w:style>
  <w:style w:type="paragraph" w:customStyle="1" w:styleId="15">
    <w:name w:val="Примечание_1"/>
    <w:basedOn w:val="affe"/>
    <w:qFormat/>
    <w:rsid w:val="00B846CE"/>
    <w:pPr>
      <w:numPr>
        <w:numId w:val="36"/>
      </w:numPr>
      <w:shd w:val="clear" w:color="auto" w:fill="auto"/>
      <w:suppressAutoHyphens/>
      <w:spacing w:before="120" w:after="0"/>
      <w:contextualSpacing/>
    </w:pPr>
    <w:rPr>
      <w:i w:val="0"/>
      <w:lang w:eastAsia="en-US"/>
    </w:rPr>
  </w:style>
  <w:style w:type="paragraph" w:customStyle="1" w:styleId="affffffffa">
    <w:name w:val="Раздел документа"/>
    <w:basedOn w:val="ab"/>
    <w:next w:val="ab"/>
    <w:qFormat/>
    <w:rsid w:val="00B846CE"/>
    <w:pPr>
      <w:keepNext/>
      <w:pageBreakBefore/>
      <w:suppressAutoHyphens/>
      <w:spacing w:after="360" w:line="288" w:lineRule="auto"/>
      <w:ind w:left="851" w:right="851"/>
      <w:jc w:val="center"/>
    </w:pPr>
    <w:rPr>
      <w:rFonts w:ascii="Arial" w:hAnsi="Arial"/>
      <w:b/>
      <w:caps/>
      <w:lang w:eastAsia="en-US"/>
    </w:rPr>
  </w:style>
  <w:style w:type="paragraph" w:customStyle="1" w:styleId="affffc">
    <w:name w:val="Рис"/>
    <w:next w:val="affff9"/>
    <w:link w:val="affffb"/>
    <w:qFormat/>
    <w:rsid w:val="00B846CE"/>
    <w:pPr>
      <w:keepNext/>
      <w:keepLines/>
      <w:suppressAutoHyphens/>
      <w:spacing w:before="240" w:after="120"/>
      <w:jc w:val="center"/>
    </w:pPr>
  </w:style>
  <w:style w:type="paragraph" w:customStyle="1" w:styleId="affffffffb">
    <w:name w:val="Рис Имя"/>
    <w:basedOn w:val="ab"/>
    <w:next w:val="affffc"/>
    <w:qFormat/>
    <w:rsid w:val="00B846CE"/>
    <w:pPr>
      <w:suppressAutoHyphens/>
      <w:spacing w:before="240" w:after="360" w:line="288" w:lineRule="auto"/>
      <w:jc w:val="center"/>
    </w:pPr>
    <w:rPr>
      <w:rFonts w:ascii="Arial" w:hAnsi="Arial"/>
      <w:lang w:eastAsia="en-US"/>
    </w:rPr>
  </w:style>
  <w:style w:type="paragraph" w:customStyle="1" w:styleId="affffffffc">
    <w:name w:val="Рис Текст"/>
    <w:basedOn w:val="ab"/>
    <w:qFormat/>
    <w:rsid w:val="00B846CE"/>
    <w:pPr>
      <w:keepLines/>
      <w:suppressAutoHyphens/>
      <w:spacing w:after="120" w:line="360" w:lineRule="auto"/>
      <w:ind w:left="851" w:right="851"/>
    </w:pPr>
    <w:rPr>
      <w:rFonts w:ascii="Arial" w:hAnsi="Arial"/>
      <w:sz w:val="20"/>
      <w:lang w:eastAsia="en-US"/>
    </w:rPr>
  </w:style>
  <w:style w:type="paragraph" w:customStyle="1" w:styleId="affffffffd">
    <w:name w:val="Содержание"/>
    <w:basedOn w:val="ab"/>
    <w:next w:val="ab"/>
    <w:qFormat/>
    <w:rsid w:val="00B846CE"/>
    <w:pPr>
      <w:keepNext/>
      <w:pageBreakBefore/>
      <w:suppressAutoHyphens/>
      <w:spacing w:before="240" w:after="240" w:line="360" w:lineRule="auto"/>
      <w:jc w:val="center"/>
    </w:pPr>
    <w:rPr>
      <w:rFonts w:ascii="Arial" w:hAnsi="Arial"/>
      <w:b/>
      <w:caps/>
      <w:lang w:eastAsia="en-US"/>
    </w:rPr>
  </w:style>
  <w:style w:type="paragraph" w:customStyle="1" w:styleId="-">
    <w:name w:val="Список-"/>
    <w:link w:val="-0"/>
    <w:autoRedefine/>
    <w:qFormat/>
    <w:rsid w:val="00B846CE"/>
    <w:pPr>
      <w:numPr>
        <w:numId w:val="38"/>
      </w:numPr>
      <w:suppressAutoHyphens/>
      <w:spacing w:line="288" w:lineRule="auto"/>
    </w:pPr>
    <w:rPr>
      <w:spacing w:val="2"/>
    </w:rPr>
  </w:style>
  <w:style w:type="paragraph" w:customStyle="1" w:styleId="--">
    <w:name w:val="Список- -"/>
    <w:basedOn w:val="-"/>
    <w:qFormat/>
    <w:rsid w:val="00B846CE"/>
    <w:pPr>
      <w:numPr>
        <w:numId w:val="0"/>
      </w:numPr>
    </w:pPr>
  </w:style>
  <w:style w:type="paragraph" w:customStyle="1" w:styleId="12">
    <w:name w:val="Список_1."/>
    <w:basedOn w:val="ab"/>
    <w:qFormat/>
    <w:rsid w:val="00B846CE"/>
    <w:pPr>
      <w:numPr>
        <w:numId w:val="37"/>
      </w:numPr>
      <w:suppressAutoHyphens/>
      <w:spacing w:after="120" w:line="288" w:lineRule="auto"/>
      <w:ind w:firstLine="0"/>
    </w:pPr>
    <w:rPr>
      <w:rFonts w:ascii="Arial" w:hAnsi="Arial"/>
      <w:lang w:eastAsia="en-US"/>
    </w:rPr>
  </w:style>
  <w:style w:type="paragraph" w:customStyle="1" w:styleId="1f2">
    <w:name w:val="ТИТ1"/>
    <w:basedOn w:val="affff9"/>
    <w:link w:val="1f1"/>
    <w:qFormat/>
    <w:rsid w:val="00B846CE"/>
    <w:pPr>
      <w:suppressAutoHyphens/>
      <w:spacing w:before="60" w:after="60" w:line="360" w:lineRule="auto"/>
      <w:ind w:left="851" w:right="851" w:firstLine="0"/>
      <w:jc w:val="center"/>
    </w:pPr>
    <w:rPr>
      <w:rFonts w:ascii="Times New Roman" w:hAnsi="Times New Roman"/>
      <w:b/>
      <w:caps/>
      <w:lang w:val="en-US"/>
    </w:rPr>
  </w:style>
  <w:style w:type="paragraph" w:customStyle="1" w:styleId="2f4">
    <w:name w:val="Тит2"/>
    <w:basedOn w:val="1f2"/>
    <w:qFormat/>
    <w:rsid w:val="00B846CE"/>
    <w:rPr>
      <w:caps w:val="0"/>
    </w:rPr>
  </w:style>
  <w:style w:type="paragraph" w:customStyle="1" w:styleId="3b">
    <w:name w:val="Тит3"/>
    <w:basedOn w:val="2f4"/>
    <w:qFormat/>
    <w:rsid w:val="00B846CE"/>
    <w:pPr>
      <w:spacing w:before="0" w:after="0" w:line="240" w:lineRule="auto"/>
    </w:pPr>
    <w:rPr>
      <w:b w:val="0"/>
    </w:rPr>
  </w:style>
  <w:style w:type="paragraph" w:customStyle="1" w:styleId="1-">
    <w:name w:val="Рис текст+1-"/>
    <w:basedOn w:val="affffffffc"/>
    <w:qFormat/>
    <w:rsid w:val="00B846CE"/>
    <w:pPr>
      <w:numPr>
        <w:numId w:val="43"/>
      </w:numPr>
      <w:tabs>
        <w:tab w:val="left" w:pos="284"/>
      </w:tabs>
      <w:spacing w:before="60" w:after="60"/>
      <w:ind w:left="851" w:firstLine="0"/>
    </w:pPr>
    <w:rPr>
      <w:lang w:eastAsia="ru-RU"/>
    </w:rPr>
  </w:style>
  <w:style w:type="paragraph" w:customStyle="1" w:styleId="1ff2">
    <w:name w:val="Прил_Заголовок_1"/>
    <w:basedOn w:val="16"/>
    <w:qFormat/>
    <w:rsid w:val="00B846CE"/>
    <w:pPr>
      <w:numPr>
        <w:numId w:val="0"/>
      </w:numPr>
      <w:suppressAutoHyphens/>
    </w:pPr>
    <w:rPr>
      <w:rFonts w:ascii="Arial" w:hAnsi="Arial"/>
    </w:rPr>
  </w:style>
  <w:style w:type="paragraph" w:customStyle="1" w:styleId="Numpage8">
    <w:name w:val="Num page 8"/>
    <w:qFormat/>
    <w:rsid w:val="00B846CE"/>
    <w:pPr>
      <w:widowControl w:val="0"/>
      <w:suppressAutoHyphens/>
      <w:jc w:val="center"/>
    </w:pPr>
    <w:rPr>
      <w:sz w:val="16"/>
      <w:szCs w:val="20"/>
      <w:lang w:val="ru-RU"/>
    </w:rPr>
  </w:style>
  <w:style w:type="paragraph" w:customStyle="1" w:styleId="Head12L">
    <w:name w:val="Head 12L"/>
    <w:basedOn w:val="Head10L"/>
    <w:qFormat/>
    <w:rsid w:val="00B846CE"/>
  </w:style>
  <w:style w:type="paragraph" w:customStyle="1" w:styleId="ArialMK8">
    <w:name w:val="Arial MK8"/>
    <w:qFormat/>
    <w:rsid w:val="00B846CE"/>
    <w:pPr>
      <w:suppressAutoHyphens/>
      <w:spacing w:before="60" w:after="60"/>
      <w:jc w:val="center"/>
    </w:pPr>
    <w:rPr>
      <w:rFonts w:ascii="Arial" w:hAnsi="Arial"/>
      <w:i/>
      <w:sz w:val="16"/>
      <w:szCs w:val="20"/>
      <w:lang w:val="ru-RU"/>
    </w:rPr>
  </w:style>
  <w:style w:type="paragraph" w:customStyle="1" w:styleId="ArialMK12">
    <w:name w:val="Arial MK12"/>
    <w:qFormat/>
    <w:rsid w:val="00B846CE"/>
    <w:pPr>
      <w:pageBreakBefore/>
      <w:suppressAutoHyphens/>
      <w:spacing w:before="60" w:after="60"/>
      <w:jc w:val="center"/>
    </w:pPr>
    <w:rPr>
      <w:rFonts w:ascii="Arial" w:hAnsi="Arial"/>
      <w:i/>
      <w:szCs w:val="20"/>
    </w:rPr>
  </w:style>
  <w:style w:type="paragraph" w:customStyle="1" w:styleId="afffff">
    <w:name w:val="Основной шрифт"/>
    <w:link w:val="affffe"/>
    <w:qFormat/>
    <w:rsid w:val="00B846CE"/>
    <w:pPr>
      <w:suppressAutoHyphens/>
      <w:spacing w:line="360" w:lineRule="auto"/>
      <w:ind w:firstLine="567"/>
      <w:jc w:val="both"/>
    </w:pPr>
    <w:rPr>
      <w:rFonts w:cs="Tahoma"/>
      <w:lang w:val="ru-RU" w:eastAsia="ru-RU"/>
    </w:rPr>
  </w:style>
  <w:style w:type="paragraph" w:customStyle="1" w:styleId="11">
    <w:name w:val="Маркированный1"/>
    <w:basedOn w:val="ab"/>
    <w:link w:val="1f3"/>
    <w:qFormat/>
    <w:rsid w:val="00B846CE"/>
    <w:pPr>
      <w:numPr>
        <w:numId w:val="39"/>
      </w:numPr>
      <w:suppressAutoHyphens/>
      <w:spacing w:after="120" w:line="360" w:lineRule="auto"/>
    </w:pPr>
    <w:rPr>
      <w:rFonts w:ascii="Arial" w:hAnsi="Arial"/>
      <w:szCs w:val="24"/>
      <w:lang w:val="en-US" w:eastAsia="en-US"/>
    </w:rPr>
  </w:style>
  <w:style w:type="paragraph" w:customStyle="1" w:styleId="2-0">
    <w:name w:val="2-Маркированный"/>
    <w:basedOn w:val="11"/>
    <w:link w:val="2-"/>
    <w:qFormat/>
    <w:rsid w:val="00B846CE"/>
    <w:pPr>
      <w:tabs>
        <w:tab w:val="left" w:pos="1418"/>
      </w:tabs>
      <w:ind w:left="1418" w:hanging="284"/>
    </w:pPr>
  </w:style>
  <w:style w:type="paragraph" w:customStyle="1" w:styleId="a5">
    <w:name w:val="Нумерованный"/>
    <w:basedOn w:val="ab"/>
    <w:link w:val="afffff0"/>
    <w:qFormat/>
    <w:rsid w:val="00B846CE"/>
    <w:pPr>
      <w:numPr>
        <w:numId w:val="40"/>
      </w:numPr>
      <w:suppressAutoHyphens/>
      <w:spacing w:after="120" w:line="360" w:lineRule="auto"/>
    </w:pPr>
    <w:rPr>
      <w:rFonts w:ascii="Arial" w:hAnsi="Arial"/>
      <w:szCs w:val="24"/>
      <w:lang w:val="en-US" w:eastAsia="en-US"/>
    </w:rPr>
  </w:style>
  <w:style w:type="paragraph" w:styleId="affffffffe">
    <w:name w:val="toa heading"/>
    <w:basedOn w:val="ab"/>
    <w:next w:val="ab"/>
    <w:uiPriority w:val="99"/>
    <w:qFormat/>
    <w:rsid w:val="00B846CE"/>
    <w:pPr>
      <w:suppressAutoHyphens/>
      <w:spacing w:after="120" w:line="360" w:lineRule="auto"/>
    </w:pPr>
    <w:rPr>
      <w:rFonts w:ascii="Cambria" w:hAnsi="Cambria"/>
      <w:b/>
      <w:bCs/>
    </w:rPr>
  </w:style>
  <w:style w:type="paragraph" w:styleId="afffffffff">
    <w:name w:val="table of authorities"/>
    <w:basedOn w:val="ab"/>
    <w:next w:val="ab"/>
    <w:uiPriority w:val="99"/>
    <w:qFormat/>
    <w:rsid w:val="00B846CE"/>
    <w:pPr>
      <w:suppressAutoHyphens/>
      <w:spacing w:after="120" w:line="360" w:lineRule="auto"/>
      <w:ind w:left="240" w:hanging="240"/>
    </w:pPr>
    <w:rPr>
      <w:rFonts w:ascii="Arial" w:hAnsi="Arial"/>
    </w:rPr>
  </w:style>
  <w:style w:type="paragraph" w:customStyle="1" w:styleId="13">
    <w:name w:val="Маркированный 1 уровень"/>
    <w:basedOn w:val="afffff"/>
    <w:next w:val="afffff"/>
    <w:link w:val="1f5"/>
    <w:qFormat/>
    <w:rsid w:val="00B846CE"/>
    <w:pPr>
      <w:numPr>
        <w:numId w:val="42"/>
      </w:numPr>
      <w:spacing w:before="120" w:line="288" w:lineRule="auto"/>
    </w:pPr>
    <w:rPr>
      <w:lang w:val="en-US" w:eastAsia="en-US"/>
    </w:rPr>
  </w:style>
  <w:style w:type="paragraph" w:customStyle="1" w:styleId="a8">
    <w:name w:val="синий Ж в ковычках"/>
    <w:basedOn w:val="11"/>
    <w:link w:val="afffff1"/>
    <w:qFormat/>
    <w:rsid w:val="00B846CE"/>
    <w:pPr>
      <w:numPr>
        <w:numId w:val="41"/>
      </w:numPr>
      <w:ind w:left="709" w:hanging="349"/>
    </w:pPr>
    <w:rPr>
      <w:b/>
      <w:color w:val="1F497D"/>
    </w:rPr>
  </w:style>
  <w:style w:type="paragraph" w:styleId="afffff3">
    <w:name w:val="footnote text"/>
    <w:basedOn w:val="ab"/>
    <w:link w:val="afffff2"/>
    <w:uiPriority w:val="99"/>
    <w:unhideWhenUsed/>
    <w:rsid w:val="00B846CE"/>
    <w:pPr>
      <w:suppressAutoHyphens/>
      <w:spacing w:after="120" w:line="360" w:lineRule="auto"/>
    </w:pPr>
    <w:rPr>
      <w:szCs w:val="24"/>
      <w:lang w:val="en-US" w:eastAsia="en-US"/>
    </w:rPr>
  </w:style>
  <w:style w:type="character" w:customStyle="1" w:styleId="1ff3">
    <w:name w:val="Текст сноски Знак1"/>
    <w:basedOn w:val="ac"/>
    <w:semiHidden/>
    <w:rsid w:val="00B846CE"/>
    <w:rPr>
      <w:sz w:val="20"/>
      <w:szCs w:val="20"/>
      <w:lang w:val="ru-RU" w:eastAsia="ru-RU"/>
    </w:rPr>
  </w:style>
  <w:style w:type="paragraph" w:customStyle="1" w:styleId="afffff6">
    <w:name w:val="Надпись ТЛ и ЛУ"/>
    <w:basedOn w:val="afffff"/>
    <w:next w:val="afffff"/>
    <w:link w:val="afffff5"/>
    <w:qFormat/>
    <w:rsid w:val="00B846CE"/>
    <w:pPr>
      <w:ind w:firstLine="0"/>
      <w:jc w:val="center"/>
    </w:pPr>
    <w:rPr>
      <w:rFonts w:ascii="Tahoma" w:hAnsi="Tahoma"/>
      <w:sz w:val="32"/>
      <w:szCs w:val="36"/>
      <w:lang w:val="en-US" w:eastAsia="en-US"/>
    </w:rPr>
  </w:style>
  <w:style w:type="paragraph" w:customStyle="1" w:styleId="afffff8">
    <w:name w:val="Термин"/>
    <w:basedOn w:val="afffff"/>
    <w:next w:val="afffff"/>
    <w:link w:val="afffff7"/>
    <w:qFormat/>
    <w:rsid w:val="00B846CE"/>
    <w:pPr>
      <w:ind w:firstLine="0"/>
    </w:pPr>
    <w:rPr>
      <w:rFonts w:ascii="Tahoma" w:hAnsi="Tahoma"/>
      <w:b/>
      <w:i/>
      <w:lang w:val="en-US" w:eastAsia="en-US"/>
    </w:rPr>
  </w:style>
  <w:style w:type="paragraph" w:customStyle="1" w:styleId="17">
    <w:name w:val="Стиль1"/>
    <w:basedOn w:val="23"/>
    <w:link w:val="1f6"/>
    <w:uiPriority w:val="99"/>
    <w:qFormat/>
    <w:rsid w:val="00B846CE"/>
    <w:pPr>
      <w:numPr>
        <w:numId w:val="44"/>
      </w:numPr>
      <w:suppressAutoHyphens/>
      <w:spacing w:before="0"/>
      <w:jc w:val="left"/>
    </w:pPr>
    <w:rPr>
      <w:rFonts w:ascii="Tahoma" w:hAnsi="Tahoma"/>
      <w:bCs/>
      <w:szCs w:val="26"/>
      <w:lang w:val="en-US" w:eastAsia="en-US"/>
    </w:rPr>
  </w:style>
  <w:style w:type="paragraph" w:customStyle="1" w:styleId="24">
    <w:name w:val="Стиль2"/>
    <w:basedOn w:val="16"/>
    <w:link w:val="2f"/>
    <w:qFormat/>
    <w:rsid w:val="00B846CE"/>
    <w:pPr>
      <w:numPr>
        <w:numId w:val="44"/>
      </w:numPr>
      <w:suppressAutoHyphens/>
      <w:spacing w:after="0"/>
    </w:pPr>
    <w:rPr>
      <w:rFonts w:ascii="Tahoma" w:hAnsi="Tahoma"/>
      <w:lang w:val="en-US" w:eastAsia="en-US"/>
    </w:rPr>
  </w:style>
  <w:style w:type="paragraph" w:customStyle="1" w:styleId="afffffa">
    <w:name w:val="Основной"/>
    <w:basedOn w:val="afff6"/>
    <w:link w:val="afffff9"/>
    <w:qFormat/>
    <w:rsid w:val="00B846CE"/>
    <w:pPr>
      <w:suppressAutoHyphens/>
      <w:spacing w:after="120" w:line="360" w:lineRule="auto"/>
      <w:ind w:firstLine="709"/>
    </w:pPr>
    <w:rPr>
      <w:rFonts w:eastAsia="Calibri"/>
      <w:szCs w:val="18"/>
      <w:lang w:val="en-US" w:eastAsia="en-US"/>
    </w:rPr>
  </w:style>
  <w:style w:type="paragraph" w:customStyle="1" w:styleId="afffffffff0">
    <w:name w:val="_Табл_Название"/>
    <w:basedOn w:val="ab"/>
    <w:qFormat/>
    <w:rsid w:val="00B846CE"/>
    <w:pPr>
      <w:keepNext/>
      <w:keepLines/>
      <w:suppressAutoHyphens/>
      <w:spacing w:before="240" w:after="240" w:line="360" w:lineRule="auto"/>
      <w:textAlignment w:val="baseline"/>
    </w:pPr>
    <w:rPr>
      <w:rFonts w:ascii="Tahoma" w:hAnsi="Tahoma"/>
    </w:rPr>
  </w:style>
  <w:style w:type="paragraph" w:customStyle="1" w:styleId="1f8">
    <w:name w:val="Нумерованный 1 уровень"/>
    <w:basedOn w:val="afffff"/>
    <w:next w:val="afffff"/>
    <w:link w:val="1f7"/>
    <w:qFormat/>
    <w:rsid w:val="00B846CE"/>
    <w:pPr>
      <w:ind w:firstLine="0"/>
    </w:pPr>
    <w:rPr>
      <w:rFonts w:ascii="Tahoma" w:hAnsi="Tahoma"/>
      <w:lang w:val="en-US" w:eastAsia="en-US"/>
    </w:rPr>
  </w:style>
  <w:style w:type="paragraph" w:customStyle="1" w:styleId="afffffffff1">
    <w:name w:val="Текст таблицы (по левому краю)"/>
    <w:basedOn w:val="ab"/>
    <w:qFormat/>
    <w:rsid w:val="00B846CE"/>
    <w:pPr>
      <w:suppressAutoHyphens/>
      <w:spacing w:before="60" w:after="60" w:line="360" w:lineRule="auto"/>
      <w:ind w:left="57" w:right="57"/>
    </w:pPr>
    <w:rPr>
      <w:rFonts w:ascii="Tahoma" w:hAnsi="Tahoma"/>
      <w:sz w:val="20"/>
    </w:rPr>
  </w:style>
  <w:style w:type="paragraph" w:customStyle="1" w:styleId="afffffc">
    <w:name w:val="Горячая клавиша (пункт меню)"/>
    <w:basedOn w:val="afffff"/>
    <w:next w:val="afffff"/>
    <w:link w:val="afffffb"/>
    <w:qFormat/>
    <w:rsid w:val="00B846CE"/>
    <w:pPr>
      <w:ind w:firstLine="680"/>
    </w:pPr>
    <w:rPr>
      <w:rFonts w:ascii="Tahoma" w:hAnsi="Tahoma"/>
      <w:i/>
      <w:lang w:val="en-US" w:eastAsia="en-US"/>
    </w:rPr>
  </w:style>
  <w:style w:type="paragraph" w:customStyle="1" w:styleId="afffffe">
    <w:name w:val="Примечание (текст)"/>
    <w:basedOn w:val="afffff"/>
    <w:next w:val="afffff"/>
    <w:link w:val="afffffd"/>
    <w:qFormat/>
    <w:rsid w:val="00B846CE"/>
    <w:pPr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spacing w:before="120" w:after="120"/>
      <w:ind w:left="567" w:right="567" w:firstLine="0"/>
    </w:pPr>
    <w:rPr>
      <w:rFonts w:ascii="Tahoma" w:hAnsi="Tahoma"/>
      <w:lang w:val="en-US" w:eastAsia="en-US"/>
    </w:rPr>
  </w:style>
  <w:style w:type="paragraph" w:customStyle="1" w:styleId="affffff0">
    <w:name w:val="Важно!"/>
    <w:basedOn w:val="afffff"/>
    <w:next w:val="afffff"/>
    <w:link w:val="affffff"/>
    <w:qFormat/>
    <w:rsid w:val="00B846CE"/>
    <w:pPr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spacing w:before="240" w:after="120"/>
      <w:ind w:left="567" w:right="567" w:firstLine="0"/>
    </w:pPr>
    <w:rPr>
      <w:rFonts w:ascii="Tahoma" w:hAnsi="Tahoma"/>
      <w:b/>
      <w:color w:val="E02020"/>
      <w:lang w:val="en-US" w:eastAsia="en-US"/>
    </w:rPr>
  </w:style>
  <w:style w:type="paragraph" w:customStyle="1" w:styleId="affffff2">
    <w:name w:val="Название Модуля/ Подсистемы"/>
    <w:basedOn w:val="afffff"/>
    <w:next w:val="afffff"/>
    <w:link w:val="affffff1"/>
    <w:qFormat/>
    <w:rsid w:val="00B846CE"/>
    <w:pPr>
      <w:ind w:firstLine="0"/>
      <w:jc w:val="center"/>
    </w:pPr>
    <w:rPr>
      <w:rFonts w:ascii="Tahoma" w:hAnsi="Tahoma"/>
      <w:caps/>
      <w:sz w:val="52"/>
      <w:szCs w:val="48"/>
      <w:lang w:val="en-US" w:eastAsia="en-US"/>
    </w:rPr>
  </w:style>
  <w:style w:type="paragraph" w:customStyle="1" w:styleId="afffffffff2">
    <w:name w:val="Обозначение документа"/>
    <w:basedOn w:val="afffff6"/>
    <w:qFormat/>
    <w:rsid w:val="00B846CE"/>
    <w:rPr>
      <w:sz w:val="28"/>
    </w:rPr>
  </w:style>
  <w:style w:type="paragraph" w:customStyle="1" w:styleId="afffffffff3">
    <w:name w:val="Наименование документа"/>
    <w:basedOn w:val="afffff"/>
    <w:next w:val="afffff"/>
    <w:qFormat/>
    <w:rsid w:val="00B846CE"/>
    <w:pPr>
      <w:spacing w:before="720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ffffff4">
    <w:name w:val="Пометка о конфиденциальности"/>
    <w:basedOn w:val="afffff"/>
    <w:next w:val="afffff"/>
    <w:qFormat/>
    <w:rsid w:val="00B846CE"/>
    <w:pPr>
      <w:ind w:firstLine="0"/>
      <w:jc w:val="center"/>
    </w:pPr>
    <w:rPr>
      <w:rFonts w:ascii="Tahoma" w:hAnsi="Tahoma"/>
      <w:b/>
    </w:rPr>
  </w:style>
  <w:style w:type="paragraph" w:customStyle="1" w:styleId="1fa">
    <w:name w:val="Заголовок 1  не нумерованный"/>
    <w:basedOn w:val="16"/>
    <w:next w:val="afffff"/>
    <w:link w:val="1f9"/>
    <w:qFormat/>
    <w:rsid w:val="00B846CE"/>
    <w:pPr>
      <w:numPr>
        <w:numId w:val="0"/>
      </w:numPr>
      <w:suppressAutoHyphens/>
      <w:spacing w:before="120"/>
      <w:ind w:left="340"/>
    </w:pPr>
    <w:rPr>
      <w:rFonts w:ascii="Tahoma" w:hAnsi="Tahoma"/>
      <w:caps/>
      <w:szCs w:val="24"/>
      <w:lang w:val="en-US" w:eastAsia="en-US"/>
    </w:rPr>
  </w:style>
  <w:style w:type="paragraph" w:customStyle="1" w:styleId="afffffffff5">
    <w:name w:val="Заголовок строки"/>
    <w:basedOn w:val="ab"/>
    <w:qFormat/>
    <w:rsid w:val="00B846CE"/>
    <w:pPr>
      <w:widowControl w:val="0"/>
      <w:suppressAutoHyphens/>
      <w:spacing w:before="60" w:after="60" w:line="360" w:lineRule="auto"/>
      <w:ind w:left="-57" w:right="-57"/>
    </w:pPr>
    <w:rPr>
      <w:rFonts w:ascii="Verdana" w:hAnsi="Verdana"/>
      <w:b/>
      <w:sz w:val="20"/>
    </w:rPr>
  </w:style>
  <w:style w:type="paragraph" w:customStyle="1" w:styleId="affffff4">
    <w:name w:val="Стиль примечаний"/>
    <w:basedOn w:val="afffb"/>
    <w:link w:val="affffff3"/>
    <w:qFormat/>
    <w:rsid w:val="00B846CE"/>
    <w:pPr>
      <w:suppressAutoHyphens/>
      <w:spacing w:after="120"/>
    </w:pPr>
    <w:rPr>
      <w:rFonts w:ascii="Tahoma" w:hAnsi="Tahoma" w:cs="Tahoma"/>
      <w:sz w:val="24"/>
      <w:szCs w:val="24"/>
      <w:lang w:val="en-US" w:eastAsia="en-US"/>
    </w:rPr>
  </w:style>
  <w:style w:type="paragraph" w:customStyle="1" w:styleId="affffff6">
    <w:name w:val="заголовок"/>
    <w:basedOn w:val="6"/>
    <w:link w:val="affffff5"/>
    <w:qFormat/>
    <w:rsid w:val="00B846CE"/>
    <w:pPr>
      <w:pageBreakBefore/>
      <w:numPr>
        <w:ilvl w:val="0"/>
        <w:numId w:val="0"/>
      </w:numPr>
      <w:suppressAutoHyphens/>
      <w:spacing w:line="288" w:lineRule="auto"/>
    </w:pPr>
    <w:rPr>
      <w:rFonts w:ascii="Tahoma" w:hAnsi="Tahoma" w:cs="Tahoma"/>
      <w:lang w:val="en-US" w:eastAsia="en-US"/>
    </w:rPr>
  </w:style>
  <w:style w:type="paragraph" w:customStyle="1" w:styleId="2c">
    <w:name w:val="заголовок2"/>
    <w:basedOn w:val="23"/>
    <w:link w:val="2b"/>
    <w:qFormat/>
    <w:rsid w:val="00B846CE"/>
    <w:pPr>
      <w:numPr>
        <w:ilvl w:val="0"/>
        <w:numId w:val="0"/>
      </w:numPr>
      <w:suppressAutoHyphens/>
      <w:spacing w:before="480" w:line="288" w:lineRule="auto"/>
    </w:pPr>
    <w:rPr>
      <w:rFonts w:ascii="Tahoma" w:hAnsi="Tahoma"/>
      <w:szCs w:val="24"/>
      <w:lang w:eastAsia="en-US"/>
    </w:rPr>
  </w:style>
  <w:style w:type="paragraph" w:customStyle="1" w:styleId="affffff8">
    <w:name w:val="_Основной с красной строки"/>
    <w:basedOn w:val="ab"/>
    <w:link w:val="affffff7"/>
    <w:qFormat/>
    <w:rsid w:val="00B846CE"/>
    <w:pPr>
      <w:suppressAutoHyphens/>
      <w:spacing w:after="120" w:line="360" w:lineRule="auto"/>
      <w:ind w:firstLine="709"/>
    </w:pPr>
    <w:rPr>
      <w:szCs w:val="24"/>
      <w:lang w:val="en-US" w:eastAsia="en-US"/>
    </w:rPr>
  </w:style>
  <w:style w:type="paragraph" w:customStyle="1" w:styleId="1fc">
    <w:name w:val="1Основной шрифт"/>
    <w:link w:val="1fb"/>
    <w:qFormat/>
    <w:rsid w:val="00B846CE"/>
    <w:pPr>
      <w:suppressAutoHyphens/>
      <w:spacing w:line="360" w:lineRule="auto"/>
      <w:ind w:right="284" w:firstLine="680"/>
      <w:jc w:val="both"/>
    </w:pPr>
  </w:style>
  <w:style w:type="paragraph" w:customStyle="1" w:styleId="affffffa">
    <w:name w:val="Маркер"/>
    <w:basedOn w:val="afffff"/>
    <w:link w:val="affffff9"/>
    <w:qFormat/>
    <w:rsid w:val="00B846CE"/>
    <w:pPr>
      <w:ind w:left="1037" w:hanging="357"/>
    </w:pPr>
    <w:rPr>
      <w:rFonts w:ascii="Tahoma" w:hAnsi="Tahoma"/>
    </w:rPr>
  </w:style>
  <w:style w:type="paragraph" w:customStyle="1" w:styleId="2e">
    <w:name w:val="2Маркер"/>
    <w:basedOn w:val="affffffa"/>
    <w:link w:val="2d"/>
    <w:qFormat/>
    <w:rsid w:val="00B846CE"/>
    <w:pPr>
      <w:ind w:left="1923" w:hanging="360"/>
    </w:pPr>
  </w:style>
  <w:style w:type="paragraph" w:customStyle="1" w:styleId="phlistordered2">
    <w:name w:val="ph_list_ordered_2"/>
    <w:basedOn w:val="phnormal"/>
    <w:qFormat/>
    <w:rsid w:val="00B846CE"/>
    <w:pPr>
      <w:tabs>
        <w:tab w:val="left" w:pos="1757"/>
      </w:tabs>
      <w:suppressAutoHyphens/>
      <w:ind w:left="1752" w:hanging="357"/>
    </w:pPr>
    <w:rPr>
      <w:rFonts w:ascii="Arial" w:hAnsi="Arial"/>
    </w:rPr>
  </w:style>
  <w:style w:type="paragraph" w:customStyle="1" w:styleId="1ff4">
    <w:name w:val="Стиль 1"/>
    <w:basedOn w:val="4"/>
    <w:autoRedefine/>
    <w:qFormat/>
    <w:rsid w:val="00B846CE"/>
    <w:pPr>
      <w:numPr>
        <w:ilvl w:val="0"/>
        <w:numId w:val="0"/>
      </w:numPr>
      <w:suppressAutoHyphens/>
      <w:ind w:left="2694"/>
    </w:pPr>
    <w:rPr>
      <w:rFonts w:ascii="Arial" w:hAnsi="Arial"/>
    </w:rPr>
  </w:style>
  <w:style w:type="paragraph" w:customStyle="1" w:styleId="21">
    <w:name w:val="Нумерованный 2 уровень"/>
    <w:basedOn w:val="ab"/>
    <w:qFormat/>
    <w:rsid w:val="00B846CE"/>
    <w:pPr>
      <w:numPr>
        <w:numId w:val="46"/>
      </w:numPr>
      <w:suppressAutoHyphens/>
      <w:spacing w:after="120" w:line="360" w:lineRule="auto"/>
    </w:pPr>
    <w:rPr>
      <w:rFonts w:ascii="Arial" w:hAnsi="Arial"/>
      <w:sz w:val="20"/>
    </w:rPr>
  </w:style>
  <w:style w:type="paragraph" w:customStyle="1" w:styleId="47">
    <w:name w:val="Маркированный 4 уровень"/>
    <w:basedOn w:val="3"/>
    <w:qFormat/>
    <w:rsid w:val="00B846CE"/>
    <w:pPr>
      <w:numPr>
        <w:numId w:val="0"/>
      </w:numPr>
      <w:suppressAutoHyphens/>
      <w:ind w:left="2061" w:hanging="360"/>
    </w:pPr>
    <w:rPr>
      <w:snapToGrid/>
    </w:rPr>
  </w:style>
  <w:style w:type="paragraph" w:customStyle="1" w:styleId="afffffffff6">
    <w:name w:val="К сведению"/>
    <w:basedOn w:val="ab"/>
    <w:next w:val="afffffe"/>
    <w:qFormat/>
    <w:rsid w:val="00B846CE"/>
    <w:pPr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suppressAutoHyphens/>
      <w:spacing w:before="240" w:after="120" w:line="360" w:lineRule="auto"/>
      <w:ind w:left="567" w:right="567"/>
    </w:pPr>
    <w:rPr>
      <w:rFonts w:ascii="Arial" w:hAnsi="Arial"/>
      <w:b/>
      <w:sz w:val="20"/>
    </w:rPr>
  </w:style>
  <w:style w:type="paragraph" w:customStyle="1" w:styleId="affffffc">
    <w:name w:val="Пример"/>
    <w:basedOn w:val="ab"/>
    <w:link w:val="affffffb"/>
    <w:qFormat/>
    <w:rsid w:val="00B846CE"/>
    <w:pPr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suppressAutoHyphens/>
      <w:spacing w:before="240" w:after="120" w:line="360" w:lineRule="auto"/>
      <w:ind w:left="567" w:right="567"/>
    </w:pPr>
    <w:rPr>
      <w:b/>
      <w:color w:val="1E5C3D"/>
      <w:szCs w:val="24"/>
      <w:lang w:val="en-US" w:eastAsia="en-US"/>
    </w:rPr>
  </w:style>
  <w:style w:type="paragraph" w:customStyle="1" w:styleId="110">
    <w:name w:val="Стиль_1.1)"/>
    <w:basedOn w:val="1"/>
    <w:autoRedefine/>
    <w:qFormat/>
    <w:rsid w:val="00B846CE"/>
    <w:pPr>
      <w:numPr>
        <w:numId w:val="47"/>
      </w:numPr>
      <w:suppressAutoHyphens/>
      <w:spacing w:after="120" w:line="360" w:lineRule="auto"/>
    </w:pPr>
    <w:rPr>
      <w:rFonts w:ascii="Tahoma" w:hAnsi="Tahoma"/>
    </w:rPr>
  </w:style>
  <w:style w:type="paragraph" w:styleId="affffffe">
    <w:name w:val="endnote text"/>
    <w:basedOn w:val="ab"/>
    <w:link w:val="affffffd"/>
    <w:rsid w:val="00B846CE"/>
    <w:pPr>
      <w:suppressAutoHyphens/>
      <w:spacing w:after="120" w:line="360" w:lineRule="auto"/>
    </w:pPr>
    <w:rPr>
      <w:szCs w:val="24"/>
      <w:lang w:val="en-US" w:eastAsia="en-US"/>
    </w:rPr>
  </w:style>
  <w:style w:type="character" w:customStyle="1" w:styleId="1ff5">
    <w:name w:val="Текст концевой сноски Знак1"/>
    <w:basedOn w:val="ac"/>
    <w:semiHidden/>
    <w:rsid w:val="00B846CE"/>
    <w:rPr>
      <w:sz w:val="20"/>
      <w:szCs w:val="20"/>
      <w:lang w:val="ru-RU" w:eastAsia="ru-RU"/>
    </w:rPr>
  </w:style>
  <w:style w:type="paragraph" w:customStyle="1" w:styleId="39">
    <w:name w:val="Стиль3"/>
    <w:basedOn w:val="ab"/>
    <w:link w:val="38"/>
    <w:uiPriority w:val="99"/>
    <w:qFormat/>
    <w:rsid w:val="00B846CE"/>
    <w:pPr>
      <w:keepNext/>
      <w:widowControl w:val="0"/>
      <w:suppressAutoHyphens/>
      <w:spacing w:before="240" w:after="240" w:line="360" w:lineRule="auto"/>
      <w:ind w:left="720" w:hanging="720"/>
      <w:outlineLvl w:val="2"/>
    </w:pPr>
    <w:rPr>
      <w:bCs/>
      <w:szCs w:val="24"/>
      <w:lang w:val="x-none" w:eastAsia="x-none"/>
    </w:rPr>
  </w:style>
  <w:style w:type="paragraph" w:customStyle="1" w:styleId="46">
    <w:name w:val="Стиль4"/>
    <w:basedOn w:val="ab"/>
    <w:link w:val="45"/>
    <w:uiPriority w:val="99"/>
    <w:qFormat/>
    <w:rsid w:val="00B846CE"/>
    <w:pPr>
      <w:keepNext/>
      <w:widowControl w:val="0"/>
      <w:suppressAutoHyphens/>
      <w:spacing w:before="120" w:after="120" w:line="360" w:lineRule="auto"/>
      <w:ind w:left="1080" w:hanging="1080"/>
      <w:outlineLvl w:val="2"/>
    </w:pPr>
    <w:rPr>
      <w:bCs/>
      <w:szCs w:val="24"/>
      <w:lang w:val="x-none" w:eastAsia="x-none"/>
    </w:rPr>
  </w:style>
  <w:style w:type="paragraph" w:customStyle="1" w:styleId="54">
    <w:name w:val="Стиль5"/>
    <w:basedOn w:val="ab"/>
    <w:link w:val="53"/>
    <w:uiPriority w:val="99"/>
    <w:qFormat/>
    <w:rsid w:val="00B846CE"/>
    <w:pPr>
      <w:widowControl w:val="0"/>
      <w:suppressAutoHyphens/>
      <w:spacing w:before="200" w:after="120" w:line="360" w:lineRule="auto"/>
      <w:ind w:left="1080" w:hanging="1080"/>
    </w:pPr>
    <w:rPr>
      <w:szCs w:val="24"/>
      <w:lang w:val="x-none" w:eastAsia="x-none"/>
    </w:rPr>
  </w:style>
  <w:style w:type="paragraph" w:customStyle="1" w:styleId="afffffff1">
    <w:name w:val="Абзац"/>
    <w:basedOn w:val="ab"/>
    <w:link w:val="Char"/>
    <w:qFormat/>
    <w:rsid w:val="00B846CE"/>
    <w:pPr>
      <w:suppressAutoHyphens/>
      <w:spacing w:after="120" w:line="360" w:lineRule="auto"/>
      <w:ind w:firstLine="709"/>
      <w:contextualSpacing/>
    </w:pPr>
    <w:rPr>
      <w:sz w:val="28"/>
      <w:szCs w:val="28"/>
      <w:vertAlign w:val="subscript"/>
      <w:lang w:val="x-none" w:eastAsia="x-none"/>
    </w:rPr>
  </w:style>
  <w:style w:type="paragraph" w:customStyle="1" w:styleId="2f5">
    <w:name w:val="Заголовок оглавления2"/>
    <w:basedOn w:val="afff6"/>
    <w:next w:val="afff6"/>
    <w:uiPriority w:val="39"/>
    <w:unhideWhenUsed/>
    <w:qFormat/>
    <w:rsid w:val="00B846CE"/>
    <w:pPr>
      <w:keepNext/>
      <w:pageBreakBefore/>
      <w:suppressAutoHyphens/>
      <w:spacing w:before="120" w:after="120" w:line="360" w:lineRule="auto"/>
      <w:jc w:val="center"/>
    </w:pPr>
    <w:rPr>
      <w:rFonts w:ascii="Arial" w:hAnsi="Arial"/>
      <w:b/>
      <w:bCs/>
      <w:iCs/>
      <w:caps/>
      <w:sz w:val="28"/>
      <w:szCs w:val="32"/>
    </w:rPr>
  </w:style>
  <w:style w:type="paragraph" w:customStyle="1" w:styleId="1fe">
    <w:name w:val="Заголовок вне содержания1"/>
    <w:basedOn w:val="ab"/>
    <w:link w:val="1fd"/>
    <w:uiPriority w:val="1"/>
    <w:qFormat/>
    <w:rsid w:val="00B846CE"/>
    <w:pPr>
      <w:keepNext/>
      <w:keepLines/>
      <w:pageBreakBefore/>
      <w:suppressAutoHyphens/>
      <w:spacing w:before="120" w:after="240" w:line="360" w:lineRule="auto"/>
      <w:jc w:val="center"/>
    </w:pPr>
    <w:rPr>
      <w:rFonts w:ascii="Times New Roman Полужирный" w:eastAsia="Calibri" w:hAnsi="Times New Roman Полужирный"/>
      <w:b/>
      <w:caps/>
      <w:szCs w:val="28"/>
      <w:lang w:val="x-none" w:eastAsia="x-none"/>
    </w:rPr>
  </w:style>
  <w:style w:type="paragraph" w:customStyle="1" w:styleId="afffffff3">
    <w:name w:val="Подзаголовок ненумерованный"/>
    <w:basedOn w:val="ab"/>
    <w:link w:val="afffffff2"/>
    <w:uiPriority w:val="99"/>
    <w:qFormat/>
    <w:rsid w:val="00B846CE"/>
    <w:pPr>
      <w:keepNext/>
      <w:suppressAutoHyphens/>
      <w:spacing w:before="240" w:after="120" w:line="360" w:lineRule="auto"/>
      <w:ind w:firstLine="851"/>
    </w:pPr>
    <w:rPr>
      <w:rFonts w:eastAsia="Calibri"/>
      <w:b/>
      <w:szCs w:val="24"/>
      <w:lang w:val="x-none" w:eastAsia="x-none"/>
    </w:rPr>
  </w:style>
  <w:style w:type="paragraph" w:customStyle="1" w:styleId="afffffff5">
    <w:name w:val="Таблица_название"/>
    <w:basedOn w:val="af2"/>
    <w:link w:val="afffffff4"/>
    <w:uiPriority w:val="3"/>
    <w:qFormat/>
    <w:rsid w:val="00B846CE"/>
    <w:pPr>
      <w:keepNext/>
      <w:suppressAutoHyphens/>
      <w:spacing w:before="240"/>
    </w:pPr>
    <w:rPr>
      <w:rFonts w:eastAsia="Calibri"/>
      <w:b w:val="0"/>
      <w:color w:val="auto"/>
      <w:sz w:val="24"/>
      <w:szCs w:val="24"/>
      <w:lang w:val="en-US" w:eastAsia="en-US"/>
    </w:rPr>
  </w:style>
  <w:style w:type="paragraph" w:customStyle="1" w:styleId="afffffff7">
    <w:name w:val="Текст колонтитулов"/>
    <w:basedOn w:val="af6"/>
    <w:link w:val="afffffff6"/>
    <w:uiPriority w:val="5"/>
    <w:qFormat/>
    <w:rsid w:val="00B846CE"/>
    <w:pPr>
      <w:suppressAutoHyphens/>
      <w:spacing w:after="120" w:line="360" w:lineRule="auto"/>
      <w:jc w:val="center"/>
    </w:pPr>
    <w:rPr>
      <w:rFonts w:eastAsia="Calibri"/>
      <w:szCs w:val="24"/>
      <w:lang w:val="x-none" w:eastAsia="x-none"/>
    </w:rPr>
  </w:style>
  <w:style w:type="paragraph" w:customStyle="1" w:styleId="3c">
    <w:name w:val="Заголовок 3 пункт"/>
    <w:basedOn w:val="31"/>
    <w:qFormat/>
    <w:rsid w:val="00B846CE"/>
    <w:pPr>
      <w:numPr>
        <w:ilvl w:val="0"/>
        <w:numId w:val="0"/>
      </w:numPr>
      <w:suppressAutoHyphens/>
      <w:spacing w:before="120" w:after="120"/>
      <w:ind w:firstLine="851"/>
    </w:pPr>
    <w:rPr>
      <w:rFonts w:ascii="Arial" w:eastAsia="Calibri" w:hAnsi="Arial"/>
      <w:b w:val="0"/>
      <w:szCs w:val="24"/>
    </w:rPr>
  </w:style>
  <w:style w:type="paragraph" w:customStyle="1" w:styleId="N31">
    <w:name w:val="N3_Рисунок_название"/>
    <w:basedOn w:val="ab"/>
    <w:next w:val="ab"/>
    <w:qFormat/>
    <w:rsid w:val="00B846CE"/>
    <w:pPr>
      <w:suppressAutoHyphens/>
      <w:spacing w:before="120" w:after="120" w:line="360" w:lineRule="auto"/>
      <w:jc w:val="center"/>
    </w:pPr>
    <w:rPr>
      <w:rFonts w:ascii="Arial" w:eastAsia="Calibri" w:hAnsi="Arial"/>
      <w:lang w:val="en-US" w:eastAsia="en-US"/>
    </w:rPr>
  </w:style>
  <w:style w:type="paragraph" w:customStyle="1" w:styleId="N30">
    <w:name w:val="N3_Основной_текст"/>
    <w:basedOn w:val="ab"/>
    <w:link w:val="N3"/>
    <w:qFormat/>
    <w:rsid w:val="00B846CE"/>
    <w:pPr>
      <w:suppressAutoHyphens/>
      <w:spacing w:after="120" w:line="360" w:lineRule="auto"/>
      <w:ind w:firstLine="709"/>
    </w:pPr>
    <w:rPr>
      <w:rFonts w:eastAsia="Calibri"/>
      <w:szCs w:val="24"/>
      <w:lang w:val="en-US" w:eastAsia="en-US"/>
    </w:rPr>
  </w:style>
  <w:style w:type="paragraph" w:customStyle="1" w:styleId="afffffffff7">
    <w:name w:val="Приложение_Название"/>
    <w:next w:val="afff6"/>
    <w:qFormat/>
    <w:rsid w:val="00B846CE"/>
    <w:pPr>
      <w:keepNext/>
      <w:keepLines/>
      <w:suppressAutoHyphens/>
      <w:spacing w:before="240" w:after="240"/>
      <w:jc w:val="center"/>
    </w:pPr>
    <w:rPr>
      <w:rFonts w:eastAsia="Calibri"/>
      <w:b/>
      <w:caps/>
      <w:lang w:val="ru-RU"/>
    </w:rPr>
  </w:style>
  <w:style w:type="paragraph" w:customStyle="1" w:styleId="a">
    <w:name w:val="Таблица_Список_Цифр"/>
    <w:basedOn w:val="a9"/>
    <w:uiPriority w:val="5"/>
    <w:qFormat/>
    <w:rsid w:val="00B846CE"/>
    <w:pPr>
      <w:numPr>
        <w:numId w:val="48"/>
      </w:numPr>
    </w:pPr>
  </w:style>
  <w:style w:type="paragraph" w:customStyle="1" w:styleId="a0">
    <w:name w:val="Таблица_Список_МнУр_ЦБМ"/>
    <w:basedOn w:val="afffffffff8"/>
    <w:uiPriority w:val="5"/>
    <w:qFormat/>
    <w:rsid w:val="00B846CE"/>
    <w:pPr>
      <w:numPr>
        <w:numId w:val="49"/>
      </w:numPr>
    </w:pPr>
  </w:style>
  <w:style w:type="paragraph" w:customStyle="1" w:styleId="1ff0">
    <w:name w:val="_Маркированный список уровня 1"/>
    <w:basedOn w:val="ab"/>
    <w:link w:val="1ff"/>
    <w:qFormat/>
    <w:rsid w:val="00B846CE"/>
    <w:pPr>
      <w:suppressAutoHyphens/>
      <w:spacing w:after="120" w:line="360" w:lineRule="auto"/>
      <w:ind w:left="1134" w:hanging="425"/>
      <w:textAlignment w:val="baseline"/>
    </w:pPr>
    <w:rPr>
      <w:szCs w:val="24"/>
      <w:lang w:val="x-none" w:eastAsia="en-US"/>
    </w:rPr>
  </w:style>
  <w:style w:type="paragraph" w:customStyle="1" w:styleId="2f1">
    <w:name w:val="_Маркированный список уровня 2"/>
    <w:basedOn w:val="ab"/>
    <w:link w:val="2f0"/>
    <w:qFormat/>
    <w:rsid w:val="00B846CE"/>
    <w:pPr>
      <w:tabs>
        <w:tab w:val="left" w:pos="1559"/>
      </w:tabs>
      <w:suppressAutoHyphens/>
      <w:spacing w:after="120" w:line="360" w:lineRule="auto"/>
      <w:ind w:left="1559" w:hanging="425"/>
      <w:contextualSpacing/>
      <w:textAlignment w:val="baseline"/>
    </w:pPr>
    <w:rPr>
      <w:szCs w:val="24"/>
      <w:lang w:val="x-none" w:eastAsia="en-US"/>
    </w:rPr>
  </w:style>
  <w:style w:type="paragraph" w:customStyle="1" w:styleId="afffffff9">
    <w:name w:val="_Основной перед списком"/>
    <w:basedOn w:val="ab"/>
    <w:next w:val="1ff0"/>
    <w:link w:val="afffffff8"/>
    <w:qFormat/>
    <w:rsid w:val="00B846CE"/>
    <w:pPr>
      <w:keepNext/>
      <w:suppressAutoHyphens/>
      <w:spacing w:after="120" w:line="360" w:lineRule="auto"/>
      <w:ind w:firstLine="709"/>
    </w:pPr>
    <w:rPr>
      <w:szCs w:val="24"/>
      <w:lang w:val="x-none" w:eastAsia="en-US"/>
    </w:rPr>
  </w:style>
  <w:style w:type="paragraph" w:customStyle="1" w:styleId="afffffffff9">
    <w:name w:val="_Основной"/>
    <w:basedOn w:val="ab"/>
    <w:qFormat/>
    <w:rsid w:val="00B846CE"/>
    <w:pPr>
      <w:suppressAutoHyphens/>
      <w:spacing w:after="120" w:line="360" w:lineRule="auto"/>
      <w:ind w:firstLine="709"/>
    </w:pPr>
    <w:rPr>
      <w:rFonts w:ascii="Arial" w:eastAsia="Calibri" w:hAnsi="Arial"/>
      <w:szCs w:val="22"/>
      <w:lang w:eastAsia="en-US"/>
    </w:rPr>
  </w:style>
  <w:style w:type="paragraph" w:customStyle="1" w:styleId="afffffffffa">
    <w:name w:val="Осн_текст"/>
    <w:basedOn w:val="ab"/>
    <w:qFormat/>
    <w:rsid w:val="00B846CE"/>
    <w:pPr>
      <w:suppressAutoHyphens/>
      <w:spacing w:after="120" w:line="360" w:lineRule="auto"/>
      <w:ind w:firstLine="851"/>
    </w:pPr>
    <w:rPr>
      <w:rFonts w:ascii="Arial" w:hAnsi="Arial"/>
      <w:sz w:val="28"/>
      <w:lang w:eastAsia="en-US"/>
    </w:rPr>
  </w:style>
  <w:style w:type="paragraph" w:customStyle="1" w:styleId="ItemizedList">
    <w:name w:val="ItemizedList"/>
    <w:basedOn w:val="ab"/>
    <w:qFormat/>
    <w:rsid w:val="00B846CE"/>
    <w:pPr>
      <w:numPr>
        <w:numId w:val="50"/>
      </w:numPr>
      <w:suppressAutoHyphens/>
      <w:spacing w:before="120" w:after="120" w:line="276" w:lineRule="auto"/>
    </w:pPr>
    <w:rPr>
      <w:rFonts w:ascii="Arial" w:eastAsia="Calibri" w:hAnsi="Arial"/>
      <w:lang w:eastAsia="en-US"/>
    </w:rPr>
  </w:style>
  <w:style w:type="paragraph" w:customStyle="1" w:styleId="OrderL">
    <w:name w:val="OrderL"/>
    <w:basedOn w:val="affff3"/>
    <w:qFormat/>
    <w:rsid w:val="00B846CE"/>
    <w:pPr>
      <w:numPr>
        <w:numId w:val="51"/>
      </w:numPr>
      <w:suppressAutoHyphens/>
      <w:spacing w:before="20" w:after="120" w:line="276" w:lineRule="auto"/>
      <w:jc w:val="both"/>
    </w:pPr>
    <w:rPr>
      <w:rFonts w:ascii="Arial" w:eastAsia="Calibri" w:hAnsi="Arial"/>
      <w:lang w:eastAsia="en-US"/>
    </w:rPr>
  </w:style>
  <w:style w:type="paragraph" w:customStyle="1" w:styleId="a6">
    <w:name w:val="Таблица № записи"/>
    <w:basedOn w:val="aff9"/>
    <w:autoRedefine/>
    <w:qFormat/>
    <w:rsid w:val="00B846CE"/>
    <w:pPr>
      <w:numPr>
        <w:numId w:val="52"/>
      </w:numPr>
      <w:suppressAutoHyphens/>
      <w:spacing w:after="120"/>
      <w:contextualSpacing w:val="0"/>
    </w:pPr>
    <w:rPr>
      <w:rFonts w:eastAsia="MS Mincho"/>
      <w:sz w:val="22"/>
      <w:szCs w:val="22"/>
      <w:lang w:eastAsia="en-US"/>
    </w:rPr>
  </w:style>
  <w:style w:type="paragraph" w:customStyle="1" w:styleId="70">
    <w:name w:val="Стиль7"/>
    <w:basedOn w:val="ab"/>
    <w:uiPriority w:val="99"/>
    <w:qFormat/>
    <w:rsid w:val="00B846CE"/>
    <w:pPr>
      <w:numPr>
        <w:numId w:val="53"/>
      </w:numPr>
      <w:suppressAutoHyphens/>
      <w:spacing w:after="120" w:line="360" w:lineRule="auto"/>
    </w:pPr>
    <w:rPr>
      <w:rFonts w:ascii="Calibri" w:eastAsia="Calibri" w:hAnsi="Calibri"/>
      <w:sz w:val="20"/>
      <w:lang w:val="x-none" w:eastAsia="x-none"/>
    </w:rPr>
  </w:style>
  <w:style w:type="paragraph" w:customStyle="1" w:styleId="afffffffffb">
    <w:name w:val="Приложение_тип"/>
    <w:basedOn w:val="afff6"/>
    <w:next w:val="afff6"/>
    <w:uiPriority w:val="5"/>
    <w:qFormat/>
    <w:rsid w:val="00B846CE"/>
    <w:pPr>
      <w:suppressAutoHyphens/>
      <w:spacing w:after="120" w:line="360" w:lineRule="auto"/>
      <w:jc w:val="center"/>
    </w:pPr>
    <w:rPr>
      <w:rFonts w:ascii="Arial" w:hAnsi="Arial"/>
      <w:sz w:val="28"/>
    </w:rPr>
  </w:style>
  <w:style w:type="paragraph" w:customStyle="1" w:styleId="2f6">
    <w:name w:val="Приложение_Ур2"/>
    <w:next w:val="afff6"/>
    <w:qFormat/>
    <w:rsid w:val="00B846CE"/>
    <w:pPr>
      <w:keepNext/>
      <w:keepLines/>
      <w:suppressAutoHyphens/>
      <w:spacing w:before="120" w:after="120" w:line="360" w:lineRule="auto"/>
      <w:outlineLvl w:val="1"/>
    </w:pPr>
    <w:rPr>
      <w:b/>
      <w:iCs/>
      <w:szCs w:val="26"/>
      <w:lang w:val="ru-RU"/>
    </w:rPr>
  </w:style>
  <w:style w:type="paragraph" w:customStyle="1" w:styleId="3d">
    <w:name w:val="Приложение_Ур3"/>
    <w:basedOn w:val="2f6"/>
    <w:next w:val="afff6"/>
    <w:qFormat/>
    <w:rsid w:val="00B846CE"/>
    <w:pPr>
      <w:outlineLvl w:val="2"/>
    </w:pPr>
  </w:style>
  <w:style w:type="paragraph" w:customStyle="1" w:styleId="48">
    <w:name w:val="Приложение_Ур4"/>
    <w:basedOn w:val="3d"/>
    <w:next w:val="afff6"/>
    <w:qFormat/>
    <w:rsid w:val="00B846CE"/>
    <w:pPr>
      <w:outlineLvl w:val="3"/>
    </w:pPr>
  </w:style>
  <w:style w:type="paragraph" w:customStyle="1" w:styleId="55">
    <w:name w:val="Приложение_Ур5"/>
    <w:basedOn w:val="48"/>
    <w:next w:val="afff6"/>
    <w:qFormat/>
    <w:rsid w:val="00B846CE"/>
    <w:pPr>
      <w:outlineLvl w:val="4"/>
    </w:pPr>
  </w:style>
  <w:style w:type="paragraph" w:customStyle="1" w:styleId="a2">
    <w:name w:val="Примечание_Список"/>
    <w:basedOn w:val="afff6"/>
    <w:next w:val="afff6"/>
    <w:qFormat/>
    <w:rsid w:val="00B846CE"/>
    <w:pPr>
      <w:numPr>
        <w:ilvl w:val="1"/>
        <w:numId w:val="54"/>
      </w:numPr>
      <w:suppressAutoHyphens/>
      <w:spacing w:after="120" w:line="360" w:lineRule="auto"/>
    </w:pPr>
    <w:rPr>
      <w:rFonts w:ascii="Arial" w:hAnsi="Arial"/>
    </w:rPr>
  </w:style>
  <w:style w:type="paragraph" w:customStyle="1" w:styleId="2f7">
    <w:name w:val="Пункт 2"/>
    <w:basedOn w:val="23"/>
    <w:qFormat/>
    <w:rsid w:val="00B846CE"/>
    <w:pPr>
      <w:numPr>
        <w:ilvl w:val="0"/>
        <w:numId w:val="0"/>
      </w:numPr>
      <w:suppressAutoHyphens/>
      <w:spacing w:before="120" w:after="120" w:line="240" w:lineRule="auto"/>
      <w:outlineLvl w:val="9"/>
    </w:pPr>
    <w:rPr>
      <w:rFonts w:ascii="Arial" w:hAnsi="Arial"/>
      <w:b w:val="0"/>
    </w:rPr>
  </w:style>
  <w:style w:type="paragraph" w:customStyle="1" w:styleId="3e">
    <w:name w:val="Пункт 3"/>
    <w:basedOn w:val="31"/>
    <w:qFormat/>
    <w:rsid w:val="00B846CE"/>
    <w:pPr>
      <w:numPr>
        <w:ilvl w:val="0"/>
        <w:numId w:val="0"/>
      </w:numPr>
      <w:suppressAutoHyphens/>
      <w:spacing w:before="120" w:after="120" w:line="240" w:lineRule="auto"/>
      <w:outlineLvl w:val="9"/>
    </w:pPr>
    <w:rPr>
      <w:rFonts w:ascii="Arial" w:hAnsi="Arial"/>
      <w:b w:val="0"/>
    </w:rPr>
  </w:style>
  <w:style w:type="paragraph" w:customStyle="1" w:styleId="49">
    <w:name w:val="Пункт 4"/>
    <w:basedOn w:val="4"/>
    <w:qFormat/>
    <w:rsid w:val="00B846CE"/>
    <w:pPr>
      <w:numPr>
        <w:ilvl w:val="0"/>
        <w:numId w:val="0"/>
      </w:numPr>
      <w:suppressAutoHyphens/>
      <w:spacing w:line="240" w:lineRule="auto"/>
      <w:outlineLvl w:val="9"/>
    </w:pPr>
    <w:rPr>
      <w:rFonts w:ascii="Arial" w:hAnsi="Arial"/>
      <w:szCs w:val="26"/>
    </w:rPr>
  </w:style>
  <w:style w:type="paragraph" w:customStyle="1" w:styleId="56">
    <w:name w:val="Пункт 5"/>
    <w:basedOn w:val="5"/>
    <w:qFormat/>
    <w:rsid w:val="00B846CE"/>
    <w:pPr>
      <w:numPr>
        <w:ilvl w:val="0"/>
        <w:numId w:val="0"/>
      </w:numPr>
      <w:suppressAutoHyphens/>
      <w:spacing w:after="120" w:line="360" w:lineRule="auto"/>
      <w:outlineLvl w:val="9"/>
    </w:pPr>
    <w:rPr>
      <w:rFonts w:ascii="Arial" w:hAnsi="Arial"/>
    </w:rPr>
  </w:style>
  <w:style w:type="paragraph" w:customStyle="1" w:styleId="a4">
    <w:name w:val="Список_Буква"/>
    <w:basedOn w:val="afff6"/>
    <w:uiPriority w:val="2"/>
    <w:qFormat/>
    <w:rsid w:val="00B846CE"/>
    <w:pPr>
      <w:numPr>
        <w:numId w:val="55"/>
      </w:numPr>
      <w:suppressAutoHyphens/>
      <w:spacing w:after="120" w:line="360" w:lineRule="auto"/>
    </w:pPr>
    <w:rPr>
      <w:rFonts w:ascii="Arial" w:hAnsi="Arial"/>
    </w:rPr>
  </w:style>
  <w:style w:type="paragraph" w:customStyle="1" w:styleId="a7">
    <w:name w:val="Список_Марк"/>
    <w:basedOn w:val="afff6"/>
    <w:next w:val="afff6"/>
    <w:qFormat/>
    <w:rsid w:val="00B846CE"/>
    <w:pPr>
      <w:numPr>
        <w:numId w:val="56"/>
      </w:numPr>
      <w:suppressAutoHyphens/>
      <w:spacing w:after="120" w:line="360" w:lineRule="auto"/>
    </w:pPr>
    <w:rPr>
      <w:rFonts w:ascii="Arial" w:hAnsi="Arial"/>
    </w:rPr>
  </w:style>
  <w:style w:type="paragraph" w:customStyle="1" w:styleId="afffffffffc">
    <w:name w:val="Список_МнУр_БЦМ"/>
    <w:basedOn w:val="afff6"/>
    <w:uiPriority w:val="2"/>
    <w:qFormat/>
    <w:rsid w:val="00B846CE"/>
    <w:pPr>
      <w:suppressAutoHyphens/>
      <w:spacing w:after="120" w:line="360" w:lineRule="auto"/>
    </w:pPr>
    <w:rPr>
      <w:rFonts w:ascii="Arial" w:hAnsi="Arial"/>
    </w:rPr>
  </w:style>
  <w:style w:type="paragraph" w:customStyle="1" w:styleId="aa">
    <w:name w:val="Список_МнУр_ЦБМ"/>
    <w:basedOn w:val="afff6"/>
    <w:qFormat/>
    <w:rsid w:val="00B846CE"/>
    <w:pPr>
      <w:numPr>
        <w:numId w:val="57"/>
      </w:numPr>
      <w:suppressAutoHyphens/>
      <w:spacing w:after="120" w:line="360" w:lineRule="auto"/>
    </w:pPr>
    <w:rPr>
      <w:rFonts w:ascii="Arial" w:hAnsi="Arial"/>
    </w:rPr>
  </w:style>
  <w:style w:type="paragraph" w:customStyle="1" w:styleId="a9">
    <w:name w:val="Список_Цифр"/>
    <w:basedOn w:val="afff6"/>
    <w:qFormat/>
    <w:rsid w:val="00B846CE"/>
    <w:pPr>
      <w:numPr>
        <w:numId w:val="58"/>
      </w:numPr>
      <w:suppressAutoHyphens/>
      <w:spacing w:after="120" w:line="360" w:lineRule="auto"/>
    </w:pPr>
    <w:rPr>
      <w:rFonts w:ascii="Arial" w:hAnsi="Arial"/>
    </w:rPr>
  </w:style>
  <w:style w:type="paragraph" w:customStyle="1" w:styleId="afffffffffd">
    <w:name w:val="Таблица_Заголовки"/>
    <w:uiPriority w:val="5"/>
    <w:qFormat/>
    <w:rsid w:val="00B846CE"/>
    <w:pPr>
      <w:suppressAutoHyphens/>
      <w:spacing w:before="40" w:after="40"/>
      <w:jc w:val="center"/>
    </w:pPr>
    <w:rPr>
      <w:rFonts w:eastAsia="Calibri"/>
      <w:b/>
      <w:lang w:val="ru-RU"/>
    </w:rPr>
  </w:style>
  <w:style w:type="paragraph" w:customStyle="1" w:styleId="afffffffffe">
    <w:name w:val="Таблица_Название"/>
    <w:basedOn w:val="af2"/>
    <w:uiPriority w:val="5"/>
    <w:qFormat/>
    <w:rsid w:val="00B846CE"/>
    <w:pPr>
      <w:keepNext/>
      <w:keepLines/>
      <w:suppressAutoHyphens/>
      <w:spacing w:before="120"/>
      <w:contextualSpacing/>
      <w:jc w:val="left"/>
    </w:pPr>
    <w:rPr>
      <w:rFonts w:ascii="Arial" w:eastAsia="Calibri" w:hAnsi="Arial"/>
      <w:bCs w:val="0"/>
    </w:rPr>
  </w:style>
  <w:style w:type="paragraph" w:customStyle="1" w:styleId="affffffffff">
    <w:name w:val="Таблица_Список_буква"/>
    <w:basedOn w:val="a4"/>
    <w:uiPriority w:val="3"/>
    <w:qFormat/>
    <w:rsid w:val="00B846CE"/>
    <w:pPr>
      <w:numPr>
        <w:numId w:val="0"/>
      </w:numPr>
      <w:spacing w:before="40" w:after="40"/>
    </w:pPr>
  </w:style>
  <w:style w:type="paragraph" w:customStyle="1" w:styleId="afffffffff8">
    <w:name w:val="Таблица_Текст"/>
    <w:uiPriority w:val="5"/>
    <w:qFormat/>
    <w:rsid w:val="00B846CE"/>
    <w:pPr>
      <w:suppressAutoHyphens/>
      <w:spacing w:before="40" w:after="40"/>
      <w:jc w:val="both"/>
    </w:pPr>
    <w:rPr>
      <w:rFonts w:eastAsia="Calibri"/>
      <w:lang w:val="ru-RU"/>
    </w:rPr>
  </w:style>
  <w:style w:type="paragraph" w:customStyle="1" w:styleId="affffffffff0">
    <w:name w:val="Таблица_Список_МнУр_БЦМ"/>
    <w:basedOn w:val="afffffffff8"/>
    <w:uiPriority w:val="3"/>
    <w:qFormat/>
    <w:rsid w:val="00B846CE"/>
    <w:pPr>
      <w:ind w:firstLine="709"/>
    </w:pPr>
  </w:style>
  <w:style w:type="paragraph" w:customStyle="1" w:styleId="afffffffb">
    <w:name w:val="_Заголовок без нумерации Не в оглавлении"/>
    <w:basedOn w:val="ab"/>
    <w:link w:val="afffffffa"/>
    <w:qFormat/>
    <w:rsid w:val="00B846CE"/>
    <w:pPr>
      <w:widowControl w:val="0"/>
      <w:suppressAutoHyphens/>
      <w:spacing w:after="240" w:line="360" w:lineRule="atLeast"/>
      <w:textAlignment w:val="baseline"/>
    </w:pPr>
    <w:rPr>
      <w:rFonts w:ascii="Times New Roman Полужирный" w:hAnsi="Times New Roman Полужирный"/>
      <w:b/>
      <w:caps/>
      <w:spacing w:val="20"/>
      <w:sz w:val="28"/>
      <w:szCs w:val="28"/>
      <w:lang w:val="x-none" w:eastAsia="x-none"/>
    </w:rPr>
  </w:style>
  <w:style w:type="paragraph" w:customStyle="1" w:styleId="1ff6">
    <w:name w:val="Оглавл_1"/>
    <w:basedOn w:val="19"/>
    <w:qFormat/>
    <w:rsid w:val="00B846CE"/>
    <w:pPr>
      <w:keepNext/>
      <w:tabs>
        <w:tab w:val="left" w:pos="397"/>
        <w:tab w:val="right" w:leader="dot" w:pos="9344"/>
      </w:tabs>
      <w:suppressAutoHyphens/>
      <w:spacing w:before="60" w:after="60" w:line="360" w:lineRule="auto"/>
      <w:outlineLvl w:val="0"/>
    </w:pPr>
    <w:rPr>
      <w:rFonts w:ascii="Arial" w:hAnsi="Arial"/>
      <w:b w:val="0"/>
      <w:caps/>
      <w:sz w:val="20"/>
    </w:rPr>
  </w:style>
  <w:style w:type="paragraph" w:customStyle="1" w:styleId="2f8">
    <w:name w:val="Оглавл_2"/>
    <w:basedOn w:val="26"/>
    <w:qFormat/>
    <w:rsid w:val="00B846CE"/>
    <w:pPr>
      <w:tabs>
        <w:tab w:val="left" w:pos="720"/>
        <w:tab w:val="right" w:leader="dot" w:pos="9344"/>
        <w:tab w:val="right" w:leader="hyphen" w:pos="9498"/>
      </w:tabs>
      <w:suppressAutoHyphens/>
      <w:spacing w:before="60" w:after="60" w:line="360" w:lineRule="auto"/>
      <w:ind w:left="397" w:right="567"/>
      <w:outlineLvl w:val="1"/>
    </w:pPr>
    <w:rPr>
      <w:rFonts w:ascii="Arial" w:hAnsi="Arial"/>
      <w:smallCaps/>
      <w:sz w:val="28"/>
      <w:szCs w:val="20"/>
    </w:rPr>
  </w:style>
  <w:style w:type="paragraph" w:customStyle="1" w:styleId="3f">
    <w:name w:val="Оглавл_3"/>
    <w:basedOn w:val="33"/>
    <w:qFormat/>
    <w:rsid w:val="00B846CE"/>
    <w:pPr>
      <w:tabs>
        <w:tab w:val="right" w:leader="dot" w:pos="9344"/>
      </w:tabs>
      <w:suppressAutoHyphens/>
      <w:spacing w:after="120" w:line="360" w:lineRule="auto"/>
      <w:ind w:left="397" w:right="567"/>
      <w:outlineLvl w:val="2"/>
    </w:pPr>
    <w:rPr>
      <w:rFonts w:ascii="Arial" w:hAnsi="Arial"/>
      <w:sz w:val="22"/>
    </w:rPr>
  </w:style>
  <w:style w:type="paragraph" w:customStyle="1" w:styleId="14">
    <w:name w:val="маркер1"/>
    <w:basedOn w:val="ab"/>
    <w:qFormat/>
    <w:rsid w:val="00B846CE"/>
    <w:pPr>
      <w:numPr>
        <w:numId w:val="59"/>
      </w:numPr>
      <w:suppressAutoHyphens/>
      <w:spacing w:before="120" w:after="120" w:line="360" w:lineRule="auto"/>
    </w:pPr>
    <w:rPr>
      <w:rFonts w:ascii="Arial" w:hAnsi="Arial"/>
      <w:sz w:val="28"/>
      <w:lang w:val="x-none" w:eastAsia="x-none"/>
    </w:rPr>
  </w:style>
  <w:style w:type="paragraph" w:customStyle="1" w:styleId="affffffffff1">
    <w:name w:val="Текст_табл"/>
    <w:basedOn w:val="ab"/>
    <w:qFormat/>
    <w:rsid w:val="00B846CE"/>
    <w:pPr>
      <w:suppressAutoHyphens/>
      <w:spacing w:beforeAutospacing="1" w:after="120" w:afterAutospacing="1" w:line="360" w:lineRule="auto"/>
    </w:pPr>
    <w:rPr>
      <w:rFonts w:ascii="Arial" w:hAnsi="Arial"/>
      <w:sz w:val="28"/>
      <w:lang w:eastAsia="en-US"/>
    </w:rPr>
  </w:style>
  <w:style w:type="paragraph" w:customStyle="1" w:styleId="affffffffff2">
    <w:name w:val="!Приложение_обозн"/>
    <w:basedOn w:val="ab"/>
    <w:qFormat/>
    <w:rsid w:val="00B846CE"/>
    <w:pPr>
      <w:keepNext/>
      <w:pageBreakBefore/>
      <w:tabs>
        <w:tab w:val="left" w:pos="708"/>
      </w:tabs>
      <w:suppressAutoHyphens/>
      <w:spacing w:before="240" w:after="120" w:line="360" w:lineRule="auto"/>
      <w:jc w:val="center"/>
      <w:outlineLvl w:val="0"/>
    </w:pPr>
    <w:rPr>
      <w:rFonts w:ascii="Arial" w:hAnsi="Arial"/>
      <w:b/>
      <w:caps/>
      <w:kern w:val="2"/>
      <w:sz w:val="36"/>
      <w:szCs w:val="28"/>
      <w:lang w:eastAsia="en-US"/>
    </w:rPr>
  </w:style>
  <w:style w:type="paragraph" w:customStyle="1" w:styleId="affffffffff3">
    <w:name w:val="!Приложение_подпись"/>
    <w:basedOn w:val="ab"/>
    <w:qFormat/>
    <w:rsid w:val="00B846CE"/>
    <w:pPr>
      <w:suppressAutoHyphens/>
      <w:spacing w:after="120" w:line="360" w:lineRule="auto"/>
      <w:jc w:val="center"/>
    </w:pPr>
    <w:rPr>
      <w:rFonts w:ascii="Arial" w:eastAsia="Calibri" w:hAnsi="Arial"/>
      <w:kern w:val="2"/>
      <w:sz w:val="28"/>
      <w:szCs w:val="28"/>
      <w:lang w:eastAsia="en-US"/>
    </w:rPr>
  </w:style>
  <w:style w:type="paragraph" w:customStyle="1" w:styleId="22">
    <w:name w:val="Загол_2_прил_"/>
    <w:basedOn w:val="ab"/>
    <w:qFormat/>
    <w:rsid w:val="00B846CE"/>
    <w:pPr>
      <w:keepNext/>
      <w:numPr>
        <w:numId w:val="60"/>
      </w:numPr>
      <w:tabs>
        <w:tab w:val="left" w:pos="1418"/>
      </w:tabs>
      <w:suppressAutoHyphens/>
      <w:spacing w:before="240" w:after="120" w:line="360" w:lineRule="auto"/>
      <w:outlineLvl w:val="1"/>
    </w:pPr>
    <w:rPr>
      <w:rFonts w:ascii="Arial" w:hAnsi="Arial"/>
      <w:b/>
      <w:sz w:val="28"/>
      <w:lang w:eastAsia="en-US"/>
    </w:rPr>
  </w:style>
  <w:style w:type="paragraph" w:customStyle="1" w:styleId="30">
    <w:name w:val="Загол_3_прил_"/>
    <w:basedOn w:val="31"/>
    <w:qFormat/>
    <w:rsid w:val="00B846CE"/>
    <w:pPr>
      <w:numPr>
        <w:ilvl w:val="1"/>
        <w:numId w:val="60"/>
      </w:numPr>
      <w:suppressAutoHyphens/>
      <w:spacing w:after="120"/>
      <w:jc w:val="left"/>
    </w:pPr>
    <w:rPr>
      <w:rFonts w:ascii="Arial" w:hAnsi="Arial"/>
      <w:bCs w:val="0"/>
      <w:szCs w:val="24"/>
    </w:rPr>
  </w:style>
  <w:style w:type="paragraph" w:customStyle="1" w:styleId="2f9">
    <w:name w:val="Загол_2_прил_В"/>
    <w:basedOn w:val="22"/>
    <w:qFormat/>
    <w:rsid w:val="00B846CE"/>
    <w:pPr>
      <w:numPr>
        <w:numId w:val="0"/>
      </w:numPr>
    </w:pPr>
    <w:rPr>
      <w:szCs w:val="28"/>
    </w:rPr>
  </w:style>
  <w:style w:type="paragraph" w:customStyle="1" w:styleId="2fa">
    <w:name w:val="Заг2_Прил"/>
    <w:basedOn w:val="2f9"/>
    <w:qFormat/>
    <w:rsid w:val="00B846CE"/>
    <w:pPr>
      <w:ind w:left="1986" w:hanging="1135"/>
    </w:pPr>
  </w:style>
  <w:style w:type="paragraph" w:customStyle="1" w:styleId="affffffffff4">
    <w:name w:val="Лист_изм"/>
    <w:basedOn w:val="16"/>
    <w:qFormat/>
    <w:rsid w:val="00B846CE"/>
    <w:pPr>
      <w:numPr>
        <w:numId w:val="0"/>
      </w:numPr>
      <w:suppressAutoHyphens/>
      <w:spacing w:after="120"/>
      <w:outlineLvl w:val="9"/>
    </w:pPr>
    <w:rPr>
      <w:rFonts w:ascii="Arial" w:hAnsi="Arial" w:cs="Arial"/>
      <w:bCs/>
      <w:kern w:val="2"/>
      <w:sz w:val="36"/>
      <w:szCs w:val="32"/>
    </w:rPr>
  </w:style>
  <w:style w:type="paragraph" w:customStyle="1" w:styleId="affffffffff5">
    <w:name w:val="Шапка_табл"/>
    <w:basedOn w:val="affffffffff1"/>
    <w:qFormat/>
    <w:rsid w:val="00B846CE"/>
    <w:pPr>
      <w:jc w:val="center"/>
    </w:pPr>
    <w:rPr>
      <w:b/>
    </w:rPr>
  </w:style>
  <w:style w:type="paragraph" w:customStyle="1" w:styleId="2fb">
    <w:name w:val="Загол_2_ст"/>
    <w:basedOn w:val="23"/>
    <w:qFormat/>
    <w:rsid w:val="00B846CE"/>
    <w:pPr>
      <w:numPr>
        <w:ilvl w:val="0"/>
        <w:numId w:val="0"/>
      </w:numPr>
      <w:tabs>
        <w:tab w:val="left" w:pos="360"/>
        <w:tab w:val="left" w:pos="1418"/>
      </w:tabs>
      <w:suppressAutoHyphens/>
      <w:spacing w:after="120"/>
      <w:ind w:left="1418" w:hanging="567"/>
      <w:jc w:val="left"/>
    </w:pPr>
    <w:rPr>
      <w:rFonts w:ascii="Arial" w:hAnsi="Arial"/>
      <w:bCs/>
      <w:iCs/>
      <w:szCs w:val="24"/>
    </w:rPr>
  </w:style>
  <w:style w:type="paragraph" w:customStyle="1" w:styleId="affffffffff6">
    <w:name w:val="Назв_"/>
    <w:basedOn w:val="ab"/>
    <w:qFormat/>
    <w:rsid w:val="00B846CE"/>
    <w:pPr>
      <w:tabs>
        <w:tab w:val="left" w:pos="-31680"/>
        <w:tab w:val="left" w:pos="-31504"/>
        <w:tab w:val="left" w:pos="-30795"/>
        <w:tab w:val="left" w:pos="-30086"/>
        <w:tab w:val="left" w:pos="-29377"/>
        <w:tab w:val="left" w:pos="-28668"/>
        <w:tab w:val="left" w:pos="-27959"/>
        <w:tab w:val="left" w:pos="-27250"/>
        <w:tab w:val="left" w:pos="-26541"/>
        <w:tab w:val="left" w:pos="-25832"/>
        <w:tab w:val="left" w:pos="-25123"/>
        <w:tab w:val="left" w:pos="-24414"/>
        <w:tab w:val="left" w:pos="-23705"/>
        <w:tab w:val="left" w:pos="-22996"/>
        <w:tab w:val="left" w:pos="-22287"/>
        <w:tab w:val="left" w:pos="-21578"/>
        <w:tab w:val="left" w:pos="-20869"/>
        <w:tab w:val="left" w:pos="-20160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  <w:tab w:val="left" w:pos="10635"/>
        <w:tab w:val="left" w:pos="11344"/>
        <w:tab w:val="left" w:pos="12053"/>
        <w:tab w:val="left" w:pos="12762"/>
        <w:tab w:val="left" w:pos="13471"/>
        <w:tab w:val="left" w:pos="14180"/>
        <w:tab w:val="left" w:pos="14889"/>
        <w:tab w:val="left" w:pos="15598"/>
        <w:tab w:val="left" w:pos="16307"/>
        <w:tab w:val="left" w:pos="17016"/>
        <w:tab w:val="left" w:pos="17725"/>
        <w:tab w:val="left" w:pos="18434"/>
        <w:tab w:val="left" w:pos="19143"/>
        <w:tab w:val="left" w:pos="19852"/>
        <w:tab w:val="left" w:pos="20561"/>
        <w:tab w:val="left" w:pos="21270"/>
        <w:tab w:val="left" w:pos="21979"/>
        <w:tab w:val="left" w:pos="22688"/>
        <w:tab w:val="left" w:pos="23397"/>
        <w:tab w:val="left" w:pos="24106"/>
        <w:tab w:val="left" w:pos="24815"/>
        <w:tab w:val="left" w:pos="25524"/>
        <w:tab w:val="left" w:pos="26233"/>
        <w:tab w:val="left" w:pos="26942"/>
        <w:tab w:val="left" w:pos="27651"/>
        <w:tab w:val="left" w:pos="28360"/>
        <w:tab w:val="left" w:pos="29069"/>
        <w:tab w:val="left" w:pos="29778"/>
        <w:tab w:val="left" w:pos="30487"/>
        <w:tab w:val="left" w:pos="31196"/>
        <w:tab w:val="left" w:pos="31680"/>
      </w:tabs>
      <w:suppressAutoHyphens/>
      <w:spacing w:after="120" w:line="360" w:lineRule="auto"/>
      <w:jc w:val="center"/>
    </w:pPr>
    <w:rPr>
      <w:rFonts w:ascii="Arial" w:eastAsia="ヒラギノ角ゴ Pro W3" w:hAnsi="Arial"/>
      <w:b/>
      <w:color w:val="000000"/>
      <w:sz w:val="36"/>
      <w:szCs w:val="36"/>
      <w:lang w:eastAsia="en-US"/>
    </w:rPr>
  </w:style>
  <w:style w:type="paragraph" w:customStyle="1" w:styleId="affffffffff7">
    <w:name w:val="тип_док"/>
    <w:basedOn w:val="ab"/>
    <w:qFormat/>
    <w:rsid w:val="00B846CE"/>
    <w:pPr>
      <w:tabs>
        <w:tab w:val="left" w:pos="-31680"/>
        <w:tab w:val="left" w:pos="-31504"/>
        <w:tab w:val="left" w:pos="-30795"/>
        <w:tab w:val="left" w:pos="-30086"/>
        <w:tab w:val="left" w:pos="-29377"/>
        <w:tab w:val="left" w:pos="-28668"/>
        <w:tab w:val="left" w:pos="-27959"/>
        <w:tab w:val="left" w:pos="-27250"/>
        <w:tab w:val="left" w:pos="-26541"/>
        <w:tab w:val="left" w:pos="-25832"/>
        <w:tab w:val="left" w:pos="-25123"/>
        <w:tab w:val="left" w:pos="-24414"/>
        <w:tab w:val="left" w:pos="-23705"/>
        <w:tab w:val="left" w:pos="-22996"/>
        <w:tab w:val="left" w:pos="-22287"/>
        <w:tab w:val="left" w:pos="-21578"/>
        <w:tab w:val="left" w:pos="-20869"/>
        <w:tab w:val="left" w:pos="-20160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  <w:tab w:val="left" w:pos="10635"/>
        <w:tab w:val="left" w:pos="11344"/>
        <w:tab w:val="left" w:pos="12053"/>
        <w:tab w:val="left" w:pos="12762"/>
        <w:tab w:val="left" w:pos="13471"/>
        <w:tab w:val="left" w:pos="14180"/>
        <w:tab w:val="left" w:pos="14889"/>
        <w:tab w:val="left" w:pos="15598"/>
        <w:tab w:val="left" w:pos="16307"/>
        <w:tab w:val="left" w:pos="17016"/>
        <w:tab w:val="left" w:pos="17725"/>
        <w:tab w:val="left" w:pos="18434"/>
        <w:tab w:val="left" w:pos="19143"/>
        <w:tab w:val="left" w:pos="19852"/>
        <w:tab w:val="left" w:pos="20561"/>
        <w:tab w:val="left" w:pos="21270"/>
        <w:tab w:val="left" w:pos="21979"/>
        <w:tab w:val="left" w:pos="22688"/>
        <w:tab w:val="left" w:pos="23397"/>
        <w:tab w:val="left" w:pos="24106"/>
        <w:tab w:val="left" w:pos="24815"/>
        <w:tab w:val="left" w:pos="25524"/>
        <w:tab w:val="left" w:pos="26233"/>
        <w:tab w:val="left" w:pos="26942"/>
        <w:tab w:val="left" w:pos="27651"/>
        <w:tab w:val="left" w:pos="28360"/>
        <w:tab w:val="left" w:pos="29069"/>
        <w:tab w:val="left" w:pos="29778"/>
        <w:tab w:val="left" w:pos="30487"/>
        <w:tab w:val="left" w:pos="31196"/>
        <w:tab w:val="left" w:pos="31680"/>
      </w:tabs>
      <w:suppressAutoHyphens/>
      <w:spacing w:after="120" w:line="360" w:lineRule="auto"/>
      <w:jc w:val="center"/>
    </w:pPr>
    <w:rPr>
      <w:rFonts w:ascii="Arial" w:hAnsi="Arial"/>
      <w:color w:val="000000"/>
      <w:sz w:val="28"/>
      <w:szCs w:val="28"/>
      <w:lang w:eastAsia="en-US"/>
    </w:rPr>
  </w:style>
  <w:style w:type="paragraph" w:customStyle="1" w:styleId="10">
    <w:name w:val="Заголовок 1 Приложение"/>
    <w:basedOn w:val="16"/>
    <w:next w:val="ab"/>
    <w:qFormat/>
    <w:rsid w:val="00B846CE"/>
    <w:pPr>
      <w:numPr>
        <w:numId w:val="61"/>
      </w:numPr>
      <w:suppressAutoHyphens/>
      <w:spacing w:before="0" w:after="240" w:line="240" w:lineRule="auto"/>
    </w:pPr>
    <w:rPr>
      <w:rFonts w:ascii="Arial" w:hAnsi="Arial"/>
      <w:bCs/>
      <w:caps/>
      <w:sz w:val="36"/>
      <w:szCs w:val="36"/>
    </w:rPr>
  </w:style>
  <w:style w:type="paragraph" w:customStyle="1" w:styleId="2">
    <w:name w:val="Заголовок 2 Приложение"/>
    <w:basedOn w:val="23"/>
    <w:next w:val="ab"/>
    <w:link w:val="2f2"/>
    <w:qFormat/>
    <w:rsid w:val="00B846CE"/>
    <w:pPr>
      <w:numPr>
        <w:numId w:val="61"/>
      </w:numPr>
      <w:suppressAutoHyphens/>
      <w:spacing w:after="240" w:line="240" w:lineRule="auto"/>
      <w:jc w:val="left"/>
    </w:pPr>
    <w:rPr>
      <w:rFonts w:ascii="Arial" w:hAnsi="Arial" w:cs="Arial CYR"/>
      <w:iCs/>
      <w:color w:val="4F81BD"/>
      <w:sz w:val="32"/>
      <w:szCs w:val="32"/>
      <w:lang w:val="en-US" w:eastAsia="en-US"/>
    </w:rPr>
  </w:style>
  <w:style w:type="paragraph" w:customStyle="1" w:styleId="a1">
    <w:name w:val="Таблица Приложение"/>
    <w:basedOn w:val="ab"/>
    <w:next w:val="ab"/>
    <w:qFormat/>
    <w:rsid w:val="00B846CE"/>
    <w:pPr>
      <w:keepNext/>
      <w:numPr>
        <w:ilvl w:val="2"/>
        <w:numId w:val="61"/>
      </w:numPr>
      <w:suppressAutoHyphens/>
      <w:spacing w:before="120" w:after="120" w:line="360" w:lineRule="auto"/>
    </w:pPr>
    <w:rPr>
      <w:rFonts w:ascii="Arial" w:hAnsi="Arial"/>
      <w:b/>
      <w:szCs w:val="27"/>
      <w:lang w:eastAsia="en-US"/>
    </w:rPr>
  </w:style>
  <w:style w:type="paragraph" w:customStyle="1" w:styleId="affffffffff8">
    <w:name w:val="Таблица. Заголовки таблицы"/>
    <w:basedOn w:val="ab"/>
    <w:next w:val="ab"/>
    <w:qFormat/>
    <w:rsid w:val="00B846CE"/>
    <w:pPr>
      <w:suppressAutoHyphens/>
      <w:spacing w:after="120" w:line="276" w:lineRule="auto"/>
      <w:ind w:firstLine="23"/>
      <w:jc w:val="center"/>
    </w:pPr>
    <w:rPr>
      <w:rFonts w:ascii="Arial" w:hAnsi="Arial"/>
      <w:b/>
      <w:lang w:eastAsia="en-US"/>
    </w:rPr>
  </w:style>
  <w:style w:type="paragraph" w:customStyle="1" w:styleId="a3">
    <w:name w:val="Примечания"/>
    <w:basedOn w:val="aff9"/>
    <w:link w:val="afffffffd"/>
    <w:autoRedefine/>
    <w:qFormat/>
    <w:rsid w:val="00B846CE"/>
    <w:pPr>
      <w:numPr>
        <w:numId w:val="62"/>
      </w:numPr>
      <w:suppressAutoHyphens/>
      <w:spacing w:after="200" w:line="360" w:lineRule="auto"/>
    </w:pPr>
    <w:rPr>
      <w:rFonts w:ascii="Arial" w:hAnsi="Arial" w:cs="Arial"/>
      <w:szCs w:val="24"/>
    </w:rPr>
  </w:style>
  <w:style w:type="paragraph" w:customStyle="1" w:styleId="phlistorderedabc">
    <w:name w:val="ph_list_ordered_abc"/>
    <w:basedOn w:val="phnormal"/>
    <w:qFormat/>
    <w:rsid w:val="00B846CE"/>
    <w:pPr>
      <w:suppressAutoHyphens/>
      <w:ind w:left="1077" w:hanging="357"/>
    </w:pPr>
    <w:rPr>
      <w:rFonts w:ascii="Arial" w:hAnsi="Arial"/>
    </w:rPr>
  </w:style>
  <w:style w:type="paragraph" w:customStyle="1" w:styleId="affffffff">
    <w:name w:val="Название рисунка"/>
    <w:basedOn w:val="ab"/>
    <w:next w:val="afff6"/>
    <w:link w:val="afffffffe"/>
    <w:qFormat/>
    <w:rsid w:val="00B846CE"/>
    <w:pPr>
      <w:keepLines/>
      <w:widowControl w:val="0"/>
      <w:suppressAutoHyphens/>
      <w:spacing w:before="0" w:after="240"/>
      <w:contextualSpacing/>
      <w:jc w:val="center"/>
    </w:pPr>
    <w:rPr>
      <w:rFonts w:ascii="Arial" w:hAnsi="Arial"/>
      <w:sz w:val="28"/>
      <w:szCs w:val="24"/>
      <w:lang w:val="en-US" w:eastAsia="en-US"/>
    </w:rPr>
  </w:style>
  <w:style w:type="paragraph" w:customStyle="1" w:styleId="1ff7">
    <w:name w:val="_ОснТекстБезОтст_1и"/>
    <w:basedOn w:val="ab"/>
    <w:qFormat/>
    <w:rsid w:val="00B846CE"/>
    <w:pPr>
      <w:tabs>
        <w:tab w:val="left" w:pos="851"/>
      </w:tabs>
      <w:suppressAutoHyphens/>
      <w:snapToGrid w:val="0"/>
      <w:spacing w:after="120" w:line="360" w:lineRule="auto"/>
      <w:ind w:left="284"/>
      <w:jc w:val="center"/>
    </w:pPr>
    <w:rPr>
      <w:szCs w:val="24"/>
    </w:rPr>
  </w:style>
  <w:style w:type="paragraph" w:customStyle="1" w:styleId="E0">
    <w:name w:val="E_основной"/>
    <w:basedOn w:val="ab"/>
    <w:link w:val="E"/>
    <w:qFormat/>
    <w:rsid w:val="00B846CE"/>
    <w:pPr>
      <w:widowControl w:val="0"/>
      <w:suppressAutoHyphens/>
      <w:spacing w:before="60" w:after="60" w:line="360" w:lineRule="auto"/>
      <w:ind w:firstLine="709"/>
      <w:jc w:val="center"/>
    </w:pPr>
    <w:rPr>
      <w:rFonts w:eastAsia="MS Mincho"/>
      <w:szCs w:val="24"/>
      <w:lang w:val="en-US" w:eastAsia="en-US"/>
    </w:rPr>
  </w:style>
  <w:style w:type="paragraph" w:customStyle="1" w:styleId="tip">
    <w:name w:val="tip"/>
    <w:basedOn w:val="ab"/>
    <w:qFormat/>
    <w:rsid w:val="00B846CE"/>
    <w:pPr>
      <w:suppressAutoHyphens/>
      <w:spacing w:beforeAutospacing="1" w:after="120" w:afterAutospacing="1"/>
      <w:jc w:val="left"/>
    </w:pPr>
    <w:rPr>
      <w:szCs w:val="24"/>
    </w:rPr>
  </w:style>
  <w:style w:type="paragraph" w:customStyle="1" w:styleId="194">
    <w:name w:val="19_Абзац_Обычный"/>
    <w:link w:val="190"/>
    <w:qFormat/>
    <w:rsid w:val="00B846CE"/>
    <w:pPr>
      <w:suppressAutoHyphens/>
      <w:spacing w:line="360" w:lineRule="auto"/>
      <w:ind w:firstLine="720"/>
      <w:jc w:val="both"/>
    </w:pPr>
    <w:rPr>
      <w:rFonts w:ascii="Arial" w:hAnsi="Arial"/>
    </w:rPr>
  </w:style>
  <w:style w:type="paragraph" w:customStyle="1" w:styleId="199">
    <w:name w:val="19_Рисунок_Изображение"/>
    <w:basedOn w:val="194"/>
    <w:next w:val="19a"/>
    <w:qFormat/>
    <w:rsid w:val="00B846CE"/>
    <w:pPr>
      <w:keepNext/>
      <w:spacing w:before="120"/>
      <w:ind w:firstLine="0"/>
      <w:jc w:val="center"/>
    </w:pPr>
  </w:style>
  <w:style w:type="paragraph" w:customStyle="1" w:styleId="19a">
    <w:name w:val="19_Рисунок_Название"/>
    <w:basedOn w:val="194"/>
    <w:next w:val="194"/>
    <w:qFormat/>
    <w:rsid w:val="00B846CE"/>
    <w:pPr>
      <w:keepNext/>
      <w:keepLines/>
      <w:spacing w:before="120"/>
      <w:ind w:firstLine="0"/>
      <w:jc w:val="center"/>
    </w:pPr>
    <w:rPr>
      <w:rFonts w:cs="Arial"/>
    </w:rPr>
  </w:style>
  <w:style w:type="paragraph" w:customStyle="1" w:styleId="1920">
    <w:name w:val="19_Список_Марк_2"/>
    <w:basedOn w:val="194"/>
    <w:qFormat/>
    <w:rsid w:val="00B846CE"/>
    <w:pPr>
      <w:numPr>
        <w:ilvl w:val="1"/>
        <w:numId w:val="64"/>
      </w:numPr>
      <w:tabs>
        <w:tab w:val="clear" w:pos="1888"/>
        <w:tab w:val="left" w:pos="720"/>
        <w:tab w:val="left" w:pos="1548"/>
      </w:tabs>
      <w:ind w:left="1548" w:hanging="414"/>
    </w:pPr>
    <w:rPr>
      <w:rFonts w:eastAsiaTheme="minorHAnsi" w:cstheme="minorBidi"/>
      <w:lang w:eastAsia="x-none"/>
    </w:rPr>
  </w:style>
  <w:style w:type="paragraph" w:customStyle="1" w:styleId="19b">
    <w:name w:val="19_Примечание_Текст"/>
    <w:basedOn w:val="194"/>
    <w:qFormat/>
    <w:rsid w:val="00B846CE"/>
    <w:pPr>
      <w:keepLines/>
      <w:spacing w:after="120" w:line="240" w:lineRule="auto"/>
      <w:ind w:left="720" w:firstLine="0"/>
    </w:pPr>
  </w:style>
  <w:style w:type="paragraph" w:customStyle="1" w:styleId="191">
    <w:name w:val="19_Список_Марк_1"/>
    <w:basedOn w:val="194"/>
    <w:link w:val="1910"/>
    <w:qFormat/>
    <w:rsid w:val="00B846CE"/>
    <w:pPr>
      <w:numPr>
        <w:numId w:val="64"/>
      </w:numPr>
      <w:tabs>
        <w:tab w:val="left" w:pos="1134"/>
      </w:tabs>
      <w:ind w:left="1134" w:hanging="414"/>
    </w:pPr>
  </w:style>
  <w:style w:type="paragraph" w:customStyle="1" w:styleId="196">
    <w:name w:val="19_Список_Нум_Вводная_фраза"/>
    <w:basedOn w:val="194"/>
    <w:next w:val="ab"/>
    <w:link w:val="195"/>
    <w:qFormat/>
    <w:rsid w:val="00B846CE"/>
    <w:pPr>
      <w:keepNext/>
    </w:pPr>
  </w:style>
  <w:style w:type="paragraph" w:customStyle="1" w:styleId="193">
    <w:name w:val="19_Список_Марк_3"/>
    <w:basedOn w:val="194"/>
    <w:qFormat/>
    <w:rsid w:val="00B846CE"/>
    <w:pPr>
      <w:numPr>
        <w:ilvl w:val="2"/>
        <w:numId w:val="64"/>
      </w:numPr>
      <w:tabs>
        <w:tab w:val="clear" w:pos="2586"/>
        <w:tab w:val="left" w:pos="720"/>
        <w:tab w:val="left" w:pos="1985"/>
      </w:tabs>
      <w:ind w:left="1973" w:hanging="414"/>
    </w:pPr>
  </w:style>
  <w:style w:type="paragraph" w:customStyle="1" w:styleId="19c">
    <w:name w:val="19_Рисунок_Номер"/>
    <w:basedOn w:val="194"/>
    <w:next w:val="194"/>
    <w:qFormat/>
    <w:rsid w:val="00B846CE"/>
    <w:pPr>
      <w:spacing w:after="120"/>
      <w:ind w:firstLine="0"/>
      <w:jc w:val="center"/>
    </w:pPr>
  </w:style>
  <w:style w:type="paragraph" w:customStyle="1" w:styleId="192">
    <w:name w:val="19_Таблица_Список_Нум_2"/>
    <w:basedOn w:val="ab"/>
    <w:qFormat/>
    <w:rsid w:val="00B846CE"/>
    <w:pPr>
      <w:numPr>
        <w:numId w:val="65"/>
      </w:numPr>
      <w:tabs>
        <w:tab w:val="left" w:pos="1033"/>
      </w:tabs>
      <w:suppressAutoHyphens/>
      <w:spacing w:before="0" w:after="0"/>
      <w:jc w:val="left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6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si.rosminzdrav.ru/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3.png"/><Relationship Id="rId89" Type="http://schemas.openxmlformats.org/officeDocument/2006/relationships/footer" Target="footer3.xml"/><Relationship Id="rId112" Type="http://schemas.openxmlformats.org/officeDocument/2006/relationships/image" Target="media/image92.png"/><Relationship Id="rId16" Type="http://schemas.openxmlformats.org/officeDocument/2006/relationships/image" Target="media/image9.pn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32" Type="http://schemas.openxmlformats.org/officeDocument/2006/relationships/footer" Target="footer2.xml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102" Type="http://schemas.openxmlformats.org/officeDocument/2006/relationships/image" Target="media/image85.png"/><Relationship Id="rId123" Type="http://schemas.openxmlformats.org/officeDocument/2006/relationships/hyperlink" Target="http://nsi.rosminzdrav.ru/" TargetMode="External"/><Relationship Id="rId128" Type="http://schemas.openxmlformats.org/officeDocument/2006/relationships/image" Target="media/image105.png"/><Relationship Id="rId5" Type="http://schemas.openxmlformats.org/officeDocument/2006/relationships/webSettings" Target="webSettings.xml"/><Relationship Id="rId90" Type="http://schemas.openxmlformats.org/officeDocument/2006/relationships/footer" Target="footer4.xml"/><Relationship Id="rId95" Type="http://schemas.openxmlformats.org/officeDocument/2006/relationships/image" Target="media/image81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3.png"/><Relationship Id="rId118" Type="http://schemas.openxmlformats.org/officeDocument/2006/relationships/image" Target="media/image96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6.png"/><Relationship Id="rId108" Type="http://schemas.openxmlformats.org/officeDocument/2006/relationships/image" Target="media/image90.png"/><Relationship Id="rId124" Type="http://schemas.openxmlformats.org/officeDocument/2006/relationships/image" Target="media/image101.png"/><Relationship Id="rId129" Type="http://schemas.openxmlformats.org/officeDocument/2006/relationships/image" Target="media/image106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91" Type="http://schemas.openxmlformats.org/officeDocument/2006/relationships/hyperlink" Target="http://nsi.rosminzdrav.ru/" TargetMode="External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0.png"/><Relationship Id="rId114" Type="http://schemas.openxmlformats.org/officeDocument/2006/relationships/image" Target="media/image94.png"/><Relationship Id="rId119" Type="http://schemas.openxmlformats.org/officeDocument/2006/relationships/image" Target="media/image97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footer" Target="footer7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91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3.png"/><Relationship Id="rId104" Type="http://schemas.openxmlformats.org/officeDocument/2006/relationships/image" Target="media/image87.emf"/><Relationship Id="rId120" Type="http://schemas.openxmlformats.org/officeDocument/2006/relationships/image" Target="media/image98.png"/><Relationship Id="rId125" Type="http://schemas.openxmlformats.org/officeDocument/2006/relationships/image" Target="media/image102.png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110" Type="http://schemas.openxmlformats.org/officeDocument/2006/relationships/hyperlink" Target="http://nsi.rosminzdrav.ru/" TargetMode="External"/><Relationship Id="rId115" Type="http://schemas.openxmlformats.org/officeDocument/2006/relationships/hyperlink" Target="http://nsi.rosminzdrav.ru/" TargetMode="External"/><Relationship Id="rId131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hyperlink" Target="http://nsi.rosminzdrav.ru/" TargetMode="External"/><Relationship Id="rId100" Type="http://schemas.openxmlformats.org/officeDocument/2006/relationships/hyperlink" Target="http://nsi.rosminzdrav.ru/" TargetMode="External"/><Relationship Id="rId105" Type="http://schemas.openxmlformats.org/officeDocument/2006/relationships/oleObject" Target="embeddings/oleObject2.bin"/><Relationship Id="rId126" Type="http://schemas.openxmlformats.org/officeDocument/2006/relationships/image" Target="media/image103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oleObject" Target="embeddings/oleObject1.bin"/><Relationship Id="rId93" Type="http://schemas.openxmlformats.org/officeDocument/2006/relationships/image" Target="media/image79.png"/><Relationship Id="rId98" Type="http://schemas.openxmlformats.org/officeDocument/2006/relationships/footer" Target="footer5.xml"/><Relationship Id="rId121" Type="http://schemas.openxmlformats.org/officeDocument/2006/relationships/image" Target="media/image99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95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hyperlink" Target="http://nsi.rosminzdrav.ru/" TargetMode="External"/><Relationship Id="rId132" Type="http://schemas.openxmlformats.org/officeDocument/2006/relationships/theme" Target="theme/theme1.xml"/><Relationship Id="rId15" Type="http://schemas.openxmlformats.org/officeDocument/2006/relationships/image" Target="media/image8.emf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88.png"/><Relationship Id="rId127" Type="http://schemas.openxmlformats.org/officeDocument/2006/relationships/image" Target="media/image104.png"/><Relationship Id="rId10" Type="http://schemas.openxmlformats.org/officeDocument/2006/relationships/image" Target="media/image3.png"/><Relationship Id="rId31" Type="http://schemas.openxmlformats.org/officeDocument/2006/relationships/footer" Target="footer1.xml"/><Relationship Id="rId52" Type="http://schemas.openxmlformats.org/officeDocument/2006/relationships/image" Target="media/image43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94" Type="http://schemas.openxmlformats.org/officeDocument/2006/relationships/image" Target="media/image80.png"/><Relationship Id="rId99" Type="http://schemas.openxmlformats.org/officeDocument/2006/relationships/footer" Target="footer6.xml"/><Relationship Id="rId101" Type="http://schemas.openxmlformats.org/officeDocument/2006/relationships/image" Target="media/image84.png"/><Relationship Id="rId122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077;&#1084;&#1084;&#1072;\AppData\Roaming\Microsoft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C929E-65B5-48B9-B4C3-37B547C95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</Template>
  <TotalTime>0</TotalTime>
  <Pages>1</Pages>
  <Words>32977</Words>
  <Characters>187969</Characters>
  <Application>Microsoft Office Word</Application>
  <DocSecurity>0</DocSecurity>
  <Lines>1566</Lines>
  <Paragraphs>441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Красько Яна Сергеевна</dc:creator>
  <cp:keywords/>
  <dc:description/>
  <cp:lastModifiedBy>Юрий Сильченко</cp:lastModifiedBy>
  <cp:revision>5</cp:revision>
  <cp:lastPrinted>2017-10-13T10:40:00Z</cp:lastPrinted>
  <dcterms:created xsi:type="dcterms:W3CDTF">2022-12-08T16:26:00Z</dcterms:created>
  <dcterms:modified xsi:type="dcterms:W3CDTF">2022-12-21T13:03:00Z</dcterms:modified>
</cp:coreProperties>
</file>