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FE650A" w14:textId="77777777" w:rsidR="00E57FDE" w:rsidRDefault="00E57FDE" w:rsidP="00E57FDE">
      <w:pPr>
        <w:pStyle w:val="phtitlepageother"/>
      </w:pPr>
    </w:p>
    <w:p w14:paraId="3976D580" w14:textId="77777777" w:rsidR="00E57FDE" w:rsidRDefault="00E57FDE" w:rsidP="00E57FDE">
      <w:pPr>
        <w:pStyle w:val="phtitlepageother"/>
      </w:pPr>
    </w:p>
    <w:p w14:paraId="1EE95111" w14:textId="77777777" w:rsidR="00E57FDE" w:rsidRDefault="00E57FDE" w:rsidP="00E57FDE">
      <w:pPr>
        <w:pStyle w:val="phtitlepageother"/>
      </w:pPr>
    </w:p>
    <w:p w14:paraId="77D7AA2D" w14:textId="77777777" w:rsidR="00E57FDE" w:rsidRDefault="00E57FDE" w:rsidP="00E57FDE">
      <w:pPr>
        <w:pStyle w:val="phtitlepageother"/>
      </w:pPr>
    </w:p>
    <w:p w14:paraId="27A8789C" w14:textId="77777777" w:rsidR="00E57FDE" w:rsidRDefault="00E57FDE" w:rsidP="00E57FDE">
      <w:pPr>
        <w:pStyle w:val="phtitlepageother"/>
      </w:pPr>
    </w:p>
    <w:p w14:paraId="0527C0AF" w14:textId="77777777" w:rsidR="00E57FDE" w:rsidRDefault="00E57FDE" w:rsidP="00E57FDE">
      <w:pPr>
        <w:pStyle w:val="phtitlepageother"/>
      </w:pPr>
    </w:p>
    <w:p w14:paraId="61179C0A" w14:textId="77777777" w:rsidR="00E57FDE" w:rsidRDefault="00E57FDE" w:rsidP="00E57FDE">
      <w:pPr>
        <w:pStyle w:val="phtitlepageother"/>
      </w:pPr>
    </w:p>
    <w:p w14:paraId="61CA1AC0" w14:textId="77777777" w:rsidR="00E57FDE" w:rsidRDefault="00E57FDE" w:rsidP="00E57FDE">
      <w:pPr>
        <w:pStyle w:val="phtitlepageother"/>
      </w:pPr>
    </w:p>
    <w:p w14:paraId="21711FE7" w14:textId="77777777" w:rsidR="00E57FDE" w:rsidRDefault="00E57FDE" w:rsidP="00E57FDE">
      <w:pPr>
        <w:pStyle w:val="phtitlepagesystemfull0"/>
        <w:rPr>
          <w:lang w:val="ru-RU"/>
        </w:rPr>
      </w:pPr>
      <w:r w:rsidRPr="004E3D0A">
        <w:rPr>
          <w:lang w:val="ru-RU"/>
        </w:rPr>
        <w:t>ЕМИАС Самарской области</w:t>
      </w:r>
    </w:p>
    <w:p w14:paraId="0BE1A6D4" w14:textId="77777777" w:rsidR="00E57FDE" w:rsidRDefault="00E57FDE" w:rsidP="00E57FDE">
      <w:pPr>
        <w:pStyle w:val="phtitlepagesystemshort"/>
      </w:pPr>
      <w:r w:rsidRPr="008F245A">
        <w:t xml:space="preserve">Интеграция </w:t>
      </w:r>
      <w:r w:rsidRPr="003F4691">
        <w:t>c</w:t>
      </w:r>
      <w:r w:rsidRPr="008F245A">
        <w:t xml:space="preserve"> СФР в части ЭРС</w:t>
      </w:r>
    </w:p>
    <w:p w14:paraId="6AC9D88C" w14:textId="77777777" w:rsidR="00E57FDE" w:rsidRDefault="00E57FDE" w:rsidP="00E57FDE">
      <w:pPr>
        <w:pStyle w:val="phtitlepageother"/>
      </w:pPr>
    </w:p>
    <w:p w14:paraId="5C856247" w14:textId="77777777" w:rsidR="00E57FDE" w:rsidRDefault="00E57FDE" w:rsidP="00E57FDE">
      <w:pPr>
        <w:pStyle w:val="phconfirmstamptitle0"/>
      </w:pPr>
      <w:r w:rsidRPr="004B671D">
        <w:t xml:space="preserve">Руководство </w:t>
      </w:r>
      <w:r>
        <w:t>администратора</w:t>
      </w:r>
    </w:p>
    <w:p w14:paraId="04181B88" w14:textId="77777777" w:rsidR="00AD505F" w:rsidRDefault="00AD505F" w:rsidP="00AD505F">
      <w:pPr>
        <w:pStyle w:val="phcontent"/>
      </w:pPr>
      <w:r>
        <w:lastRenderedPageBreak/>
        <w:t>Содержание</w:t>
      </w:r>
    </w:p>
    <w:p w14:paraId="10A0B791" w14:textId="77777777" w:rsidR="008F41BB" w:rsidRDefault="00AD505F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66068601" w:history="1">
        <w:r w:rsidR="008F41BB" w:rsidRPr="00C03F12">
          <w:rPr>
            <w:rStyle w:val="a4"/>
            <w:noProof/>
          </w:rPr>
          <w:t>Перечень терминов и сокращений</w:t>
        </w:r>
        <w:r w:rsidR="008F41BB">
          <w:rPr>
            <w:noProof/>
            <w:webHidden/>
          </w:rPr>
          <w:tab/>
        </w:r>
        <w:r w:rsidR="008F41BB">
          <w:rPr>
            <w:noProof/>
            <w:webHidden/>
          </w:rPr>
          <w:fldChar w:fldCharType="begin"/>
        </w:r>
        <w:r w:rsidR="008F41BB">
          <w:rPr>
            <w:noProof/>
            <w:webHidden/>
          </w:rPr>
          <w:instrText xml:space="preserve"> PAGEREF _Toc166068601 \h </w:instrText>
        </w:r>
        <w:r w:rsidR="008F41BB">
          <w:rPr>
            <w:noProof/>
            <w:webHidden/>
          </w:rPr>
        </w:r>
        <w:r w:rsidR="008F41BB">
          <w:rPr>
            <w:noProof/>
            <w:webHidden/>
          </w:rPr>
          <w:fldChar w:fldCharType="separate"/>
        </w:r>
        <w:r w:rsidR="008F41BB">
          <w:rPr>
            <w:noProof/>
            <w:webHidden/>
          </w:rPr>
          <w:t>4</w:t>
        </w:r>
        <w:r w:rsidR="008F41BB">
          <w:rPr>
            <w:noProof/>
            <w:webHidden/>
          </w:rPr>
          <w:fldChar w:fldCharType="end"/>
        </w:r>
      </w:hyperlink>
    </w:p>
    <w:p w14:paraId="00AEE81B" w14:textId="77777777" w:rsidR="008F41BB" w:rsidRDefault="003111A9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66068602" w:history="1">
        <w:r w:rsidR="008F41BB" w:rsidRPr="00C03F12">
          <w:rPr>
            <w:rStyle w:val="a4"/>
            <w:rFonts w:ascii="Times New Roman Полужирный" w:hAnsi="Times New Roman Полужирный"/>
            <w:noProof/>
          </w:rPr>
          <w:t>1</w:t>
        </w:r>
        <w:r w:rsidR="008F41BB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8F41BB" w:rsidRPr="00C03F12">
          <w:rPr>
            <w:rStyle w:val="a4"/>
            <w:noProof/>
          </w:rPr>
          <w:t>Введение</w:t>
        </w:r>
        <w:r w:rsidR="008F41BB">
          <w:rPr>
            <w:noProof/>
            <w:webHidden/>
          </w:rPr>
          <w:tab/>
        </w:r>
        <w:r w:rsidR="008F41BB">
          <w:rPr>
            <w:noProof/>
            <w:webHidden/>
          </w:rPr>
          <w:fldChar w:fldCharType="begin"/>
        </w:r>
        <w:r w:rsidR="008F41BB">
          <w:rPr>
            <w:noProof/>
            <w:webHidden/>
          </w:rPr>
          <w:instrText xml:space="preserve"> PAGEREF _Toc166068602 \h </w:instrText>
        </w:r>
        <w:r w:rsidR="008F41BB">
          <w:rPr>
            <w:noProof/>
            <w:webHidden/>
          </w:rPr>
        </w:r>
        <w:r w:rsidR="008F41BB">
          <w:rPr>
            <w:noProof/>
            <w:webHidden/>
          </w:rPr>
          <w:fldChar w:fldCharType="separate"/>
        </w:r>
        <w:r w:rsidR="008F41BB">
          <w:rPr>
            <w:noProof/>
            <w:webHidden/>
          </w:rPr>
          <w:t>6</w:t>
        </w:r>
        <w:r w:rsidR="008F41BB">
          <w:rPr>
            <w:noProof/>
            <w:webHidden/>
          </w:rPr>
          <w:fldChar w:fldCharType="end"/>
        </w:r>
      </w:hyperlink>
    </w:p>
    <w:p w14:paraId="510B10A6" w14:textId="77777777" w:rsidR="008F41BB" w:rsidRDefault="003111A9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66068603" w:history="1">
        <w:r w:rsidR="008F41BB" w:rsidRPr="00C03F12">
          <w:rPr>
            <w:rStyle w:val="a4"/>
            <w:rFonts w:ascii="Times New Roman Полужирный" w:hAnsi="Times New Roman Полужирный"/>
            <w:noProof/>
          </w:rPr>
          <w:t>2</w:t>
        </w:r>
        <w:r w:rsidR="008F41BB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8F41BB" w:rsidRPr="00C03F12">
          <w:rPr>
            <w:rStyle w:val="a4"/>
            <w:noProof/>
          </w:rPr>
          <w:t>Настройка ролей</w:t>
        </w:r>
        <w:r w:rsidR="008F41BB">
          <w:rPr>
            <w:noProof/>
            <w:webHidden/>
          </w:rPr>
          <w:tab/>
        </w:r>
        <w:r w:rsidR="008F41BB">
          <w:rPr>
            <w:noProof/>
            <w:webHidden/>
          </w:rPr>
          <w:fldChar w:fldCharType="begin"/>
        </w:r>
        <w:r w:rsidR="008F41BB">
          <w:rPr>
            <w:noProof/>
            <w:webHidden/>
          </w:rPr>
          <w:instrText xml:space="preserve"> PAGEREF _Toc166068603 \h </w:instrText>
        </w:r>
        <w:r w:rsidR="008F41BB">
          <w:rPr>
            <w:noProof/>
            <w:webHidden/>
          </w:rPr>
        </w:r>
        <w:r w:rsidR="008F41BB">
          <w:rPr>
            <w:noProof/>
            <w:webHidden/>
          </w:rPr>
          <w:fldChar w:fldCharType="separate"/>
        </w:r>
        <w:r w:rsidR="008F41BB">
          <w:rPr>
            <w:noProof/>
            <w:webHidden/>
          </w:rPr>
          <w:t>8</w:t>
        </w:r>
        <w:r w:rsidR="008F41BB">
          <w:rPr>
            <w:noProof/>
            <w:webHidden/>
          </w:rPr>
          <w:fldChar w:fldCharType="end"/>
        </w:r>
      </w:hyperlink>
    </w:p>
    <w:p w14:paraId="308A9D07" w14:textId="77777777" w:rsidR="008F41BB" w:rsidRDefault="003111A9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6068604" w:history="1">
        <w:r w:rsidR="008F41BB" w:rsidRPr="00C03F12">
          <w:rPr>
            <w:rStyle w:val="a4"/>
            <w:rFonts w:ascii="Times New Roman Полужирный" w:hAnsi="Times New Roman Полужирный"/>
            <w:noProof/>
          </w:rPr>
          <w:t>2.1</w:t>
        </w:r>
        <w:r w:rsidR="008F41B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F41BB" w:rsidRPr="00C03F12">
          <w:rPr>
            <w:rStyle w:val="a4"/>
            <w:noProof/>
          </w:rPr>
          <w:t>Регистрация ролей</w:t>
        </w:r>
        <w:r w:rsidR="008F41BB">
          <w:rPr>
            <w:noProof/>
            <w:webHidden/>
          </w:rPr>
          <w:tab/>
        </w:r>
        <w:r w:rsidR="008F41BB">
          <w:rPr>
            <w:noProof/>
            <w:webHidden/>
          </w:rPr>
          <w:fldChar w:fldCharType="begin"/>
        </w:r>
        <w:r w:rsidR="008F41BB">
          <w:rPr>
            <w:noProof/>
            <w:webHidden/>
          </w:rPr>
          <w:instrText xml:space="preserve"> PAGEREF _Toc166068604 \h </w:instrText>
        </w:r>
        <w:r w:rsidR="008F41BB">
          <w:rPr>
            <w:noProof/>
            <w:webHidden/>
          </w:rPr>
        </w:r>
        <w:r w:rsidR="008F41BB">
          <w:rPr>
            <w:noProof/>
            <w:webHidden/>
          </w:rPr>
          <w:fldChar w:fldCharType="separate"/>
        </w:r>
        <w:r w:rsidR="008F41BB">
          <w:rPr>
            <w:noProof/>
            <w:webHidden/>
          </w:rPr>
          <w:t>8</w:t>
        </w:r>
        <w:r w:rsidR="008F41BB">
          <w:rPr>
            <w:noProof/>
            <w:webHidden/>
          </w:rPr>
          <w:fldChar w:fldCharType="end"/>
        </w:r>
      </w:hyperlink>
    </w:p>
    <w:p w14:paraId="50B6E9FD" w14:textId="77777777" w:rsidR="008F41BB" w:rsidRDefault="003111A9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6068605" w:history="1">
        <w:r w:rsidR="008F41BB" w:rsidRPr="00C03F12">
          <w:rPr>
            <w:rStyle w:val="a4"/>
            <w:rFonts w:ascii="Times New Roman Полужирный" w:hAnsi="Times New Roman Полужирный"/>
            <w:noProof/>
          </w:rPr>
          <w:t>2.2</w:t>
        </w:r>
        <w:r w:rsidR="008F41B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F41BB" w:rsidRPr="00C03F12">
          <w:rPr>
            <w:rStyle w:val="a4"/>
            <w:noProof/>
          </w:rPr>
          <w:t>Настройка ролей</w:t>
        </w:r>
        <w:r w:rsidR="008F41BB">
          <w:rPr>
            <w:noProof/>
            <w:webHidden/>
          </w:rPr>
          <w:tab/>
        </w:r>
        <w:r w:rsidR="008F41BB">
          <w:rPr>
            <w:noProof/>
            <w:webHidden/>
          </w:rPr>
          <w:fldChar w:fldCharType="begin"/>
        </w:r>
        <w:r w:rsidR="008F41BB">
          <w:rPr>
            <w:noProof/>
            <w:webHidden/>
          </w:rPr>
          <w:instrText xml:space="preserve"> PAGEREF _Toc166068605 \h </w:instrText>
        </w:r>
        <w:r w:rsidR="008F41BB">
          <w:rPr>
            <w:noProof/>
            <w:webHidden/>
          </w:rPr>
        </w:r>
        <w:r w:rsidR="008F41BB">
          <w:rPr>
            <w:noProof/>
            <w:webHidden/>
          </w:rPr>
          <w:fldChar w:fldCharType="separate"/>
        </w:r>
        <w:r w:rsidR="008F41BB">
          <w:rPr>
            <w:noProof/>
            <w:webHidden/>
          </w:rPr>
          <w:t>9</w:t>
        </w:r>
        <w:r w:rsidR="008F41BB">
          <w:rPr>
            <w:noProof/>
            <w:webHidden/>
          </w:rPr>
          <w:fldChar w:fldCharType="end"/>
        </w:r>
      </w:hyperlink>
    </w:p>
    <w:p w14:paraId="143B5D96" w14:textId="77777777" w:rsidR="008F41BB" w:rsidRDefault="003111A9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66068606" w:history="1">
        <w:r w:rsidR="008F41BB" w:rsidRPr="00C03F12">
          <w:rPr>
            <w:rStyle w:val="a4"/>
            <w:rFonts w:ascii="Times New Roman Полужирный" w:hAnsi="Times New Roman Полужирный"/>
            <w:noProof/>
          </w:rPr>
          <w:t>3</w:t>
        </w:r>
        <w:r w:rsidR="008F41BB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8F41BB" w:rsidRPr="00C03F12">
          <w:rPr>
            <w:rStyle w:val="a4"/>
            <w:noProof/>
          </w:rPr>
          <w:t>Настройка прав подписи</w:t>
        </w:r>
        <w:r w:rsidR="008F41BB">
          <w:rPr>
            <w:noProof/>
            <w:webHidden/>
          </w:rPr>
          <w:tab/>
        </w:r>
        <w:r w:rsidR="008F41BB">
          <w:rPr>
            <w:noProof/>
            <w:webHidden/>
          </w:rPr>
          <w:fldChar w:fldCharType="begin"/>
        </w:r>
        <w:r w:rsidR="008F41BB">
          <w:rPr>
            <w:noProof/>
            <w:webHidden/>
          </w:rPr>
          <w:instrText xml:space="preserve"> PAGEREF _Toc166068606 \h </w:instrText>
        </w:r>
        <w:r w:rsidR="008F41BB">
          <w:rPr>
            <w:noProof/>
            <w:webHidden/>
          </w:rPr>
        </w:r>
        <w:r w:rsidR="008F41BB">
          <w:rPr>
            <w:noProof/>
            <w:webHidden/>
          </w:rPr>
          <w:fldChar w:fldCharType="separate"/>
        </w:r>
        <w:r w:rsidR="008F41BB">
          <w:rPr>
            <w:noProof/>
            <w:webHidden/>
          </w:rPr>
          <w:t>12</w:t>
        </w:r>
        <w:r w:rsidR="008F41BB">
          <w:rPr>
            <w:noProof/>
            <w:webHidden/>
          </w:rPr>
          <w:fldChar w:fldCharType="end"/>
        </w:r>
      </w:hyperlink>
    </w:p>
    <w:p w14:paraId="448212B1" w14:textId="77777777" w:rsidR="008F41BB" w:rsidRDefault="003111A9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66068607" w:history="1">
        <w:r w:rsidR="008F41BB" w:rsidRPr="00C03F12">
          <w:rPr>
            <w:rStyle w:val="a4"/>
            <w:rFonts w:ascii="Times New Roman Полужирный" w:hAnsi="Times New Roman Полужирный"/>
            <w:noProof/>
          </w:rPr>
          <w:t>4</w:t>
        </w:r>
        <w:r w:rsidR="008F41BB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8F41BB" w:rsidRPr="00C03F12">
          <w:rPr>
            <w:rStyle w:val="a4"/>
            <w:noProof/>
          </w:rPr>
          <w:t>Настройка пунктов главного меню</w:t>
        </w:r>
        <w:r w:rsidR="008F41BB">
          <w:rPr>
            <w:noProof/>
            <w:webHidden/>
          </w:rPr>
          <w:tab/>
        </w:r>
        <w:r w:rsidR="008F41BB">
          <w:rPr>
            <w:noProof/>
            <w:webHidden/>
          </w:rPr>
          <w:fldChar w:fldCharType="begin"/>
        </w:r>
        <w:r w:rsidR="008F41BB">
          <w:rPr>
            <w:noProof/>
            <w:webHidden/>
          </w:rPr>
          <w:instrText xml:space="preserve"> PAGEREF _Toc166068607 \h </w:instrText>
        </w:r>
        <w:r w:rsidR="008F41BB">
          <w:rPr>
            <w:noProof/>
            <w:webHidden/>
          </w:rPr>
        </w:r>
        <w:r w:rsidR="008F41BB">
          <w:rPr>
            <w:noProof/>
            <w:webHidden/>
          </w:rPr>
          <w:fldChar w:fldCharType="separate"/>
        </w:r>
        <w:r w:rsidR="008F41BB">
          <w:rPr>
            <w:noProof/>
            <w:webHidden/>
          </w:rPr>
          <w:t>14</w:t>
        </w:r>
        <w:r w:rsidR="008F41BB">
          <w:rPr>
            <w:noProof/>
            <w:webHidden/>
          </w:rPr>
          <w:fldChar w:fldCharType="end"/>
        </w:r>
      </w:hyperlink>
    </w:p>
    <w:p w14:paraId="4D13E9EA" w14:textId="77777777" w:rsidR="008F41BB" w:rsidRDefault="003111A9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6068608" w:history="1">
        <w:r w:rsidR="008F41BB" w:rsidRPr="00C03F12">
          <w:rPr>
            <w:rStyle w:val="a4"/>
            <w:rFonts w:ascii="Times New Roman Полужирный" w:hAnsi="Times New Roman Полужирный"/>
            <w:noProof/>
          </w:rPr>
          <w:t>4.1</w:t>
        </w:r>
        <w:r w:rsidR="008F41B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F41BB" w:rsidRPr="00C03F12">
          <w:rPr>
            <w:rStyle w:val="a4"/>
            <w:noProof/>
          </w:rPr>
          <w:t>Настройка видимости пунктов главного меню</w:t>
        </w:r>
        <w:r w:rsidR="008F41BB">
          <w:rPr>
            <w:noProof/>
            <w:webHidden/>
          </w:rPr>
          <w:tab/>
        </w:r>
        <w:r w:rsidR="008F41BB">
          <w:rPr>
            <w:noProof/>
            <w:webHidden/>
          </w:rPr>
          <w:fldChar w:fldCharType="begin"/>
        </w:r>
        <w:r w:rsidR="008F41BB">
          <w:rPr>
            <w:noProof/>
            <w:webHidden/>
          </w:rPr>
          <w:instrText xml:space="preserve"> PAGEREF _Toc166068608 \h </w:instrText>
        </w:r>
        <w:r w:rsidR="008F41BB">
          <w:rPr>
            <w:noProof/>
            <w:webHidden/>
          </w:rPr>
        </w:r>
        <w:r w:rsidR="008F41BB">
          <w:rPr>
            <w:noProof/>
            <w:webHidden/>
          </w:rPr>
          <w:fldChar w:fldCharType="separate"/>
        </w:r>
        <w:r w:rsidR="008F41BB">
          <w:rPr>
            <w:noProof/>
            <w:webHidden/>
          </w:rPr>
          <w:t>15</w:t>
        </w:r>
        <w:r w:rsidR="008F41BB">
          <w:rPr>
            <w:noProof/>
            <w:webHidden/>
          </w:rPr>
          <w:fldChar w:fldCharType="end"/>
        </w:r>
      </w:hyperlink>
    </w:p>
    <w:p w14:paraId="10019924" w14:textId="77777777" w:rsidR="008F41BB" w:rsidRDefault="003111A9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66068609" w:history="1">
        <w:r w:rsidR="008F41BB" w:rsidRPr="00C03F12">
          <w:rPr>
            <w:rStyle w:val="a4"/>
            <w:rFonts w:ascii="Times New Roman Полужирный" w:hAnsi="Times New Roman Полужирный"/>
            <w:noProof/>
          </w:rPr>
          <w:t>5</w:t>
        </w:r>
        <w:r w:rsidR="008F41BB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8F41BB" w:rsidRPr="00C03F12">
          <w:rPr>
            <w:rStyle w:val="a4"/>
            <w:noProof/>
          </w:rPr>
          <w:t>Настройка системных опций</w:t>
        </w:r>
        <w:r w:rsidR="008F41BB">
          <w:rPr>
            <w:noProof/>
            <w:webHidden/>
          </w:rPr>
          <w:tab/>
        </w:r>
        <w:r w:rsidR="008F41BB">
          <w:rPr>
            <w:noProof/>
            <w:webHidden/>
          </w:rPr>
          <w:fldChar w:fldCharType="begin"/>
        </w:r>
        <w:r w:rsidR="008F41BB">
          <w:rPr>
            <w:noProof/>
            <w:webHidden/>
          </w:rPr>
          <w:instrText xml:space="preserve"> PAGEREF _Toc166068609 \h </w:instrText>
        </w:r>
        <w:r w:rsidR="008F41BB">
          <w:rPr>
            <w:noProof/>
            <w:webHidden/>
          </w:rPr>
        </w:r>
        <w:r w:rsidR="008F41BB">
          <w:rPr>
            <w:noProof/>
            <w:webHidden/>
          </w:rPr>
          <w:fldChar w:fldCharType="separate"/>
        </w:r>
        <w:r w:rsidR="008F41BB">
          <w:rPr>
            <w:noProof/>
            <w:webHidden/>
          </w:rPr>
          <w:t>17</w:t>
        </w:r>
        <w:r w:rsidR="008F41BB">
          <w:rPr>
            <w:noProof/>
            <w:webHidden/>
          </w:rPr>
          <w:fldChar w:fldCharType="end"/>
        </w:r>
      </w:hyperlink>
    </w:p>
    <w:p w14:paraId="285CB978" w14:textId="77777777" w:rsidR="008F41BB" w:rsidRDefault="003111A9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66068610" w:history="1">
        <w:r w:rsidR="008F41BB" w:rsidRPr="00C03F12">
          <w:rPr>
            <w:rStyle w:val="a4"/>
            <w:rFonts w:ascii="Times New Roman Полужирный" w:hAnsi="Times New Roman Полужирный"/>
            <w:noProof/>
          </w:rPr>
          <w:t>6</w:t>
        </w:r>
        <w:r w:rsidR="008F41BB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8F41BB" w:rsidRPr="00C03F12">
          <w:rPr>
            <w:rStyle w:val="a4"/>
            <w:noProof/>
          </w:rPr>
          <w:t>Настройка внешних систем</w:t>
        </w:r>
        <w:r w:rsidR="008F41BB">
          <w:rPr>
            <w:noProof/>
            <w:webHidden/>
          </w:rPr>
          <w:tab/>
        </w:r>
        <w:r w:rsidR="008F41BB">
          <w:rPr>
            <w:noProof/>
            <w:webHidden/>
          </w:rPr>
          <w:fldChar w:fldCharType="begin"/>
        </w:r>
        <w:r w:rsidR="008F41BB">
          <w:rPr>
            <w:noProof/>
            <w:webHidden/>
          </w:rPr>
          <w:instrText xml:space="preserve"> PAGEREF _Toc166068610 \h </w:instrText>
        </w:r>
        <w:r w:rsidR="008F41BB">
          <w:rPr>
            <w:noProof/>
            <w:webHidden/>
          </w:rPr>
        </w:r>
        <w:r w:rsidR="008F41BB">
          <w:rPr>
            <w:noProof/>
            <w:webHidden/>
          </w:rPr>
          <w:fldChar w:fldCharType="separate"/>
        </w:r>
        <w:r w:rsidR="008F41BB">
          <w:rPr>
            <w:noProof/>
            <w:webHidden/>
          </w:rPr>
          <w:t>21</w:t>
        </w:r>
        <w:r w:rsidR="008F41BB">
          <w:rPr>
            <w:noProof/>
            <w:webHidden/>
          </w:rPr>
          <w:fldChar w:fldCharType="end"/>
        </w:r>
      </w:hyperlink>
    </w:p>
    <w:p w14:paraId="0843FDB3" w14:textId="77777777" w:rsidR="008F41BB" w:rsidRDefault="003111A9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6068611" w:history="1">
        <w:r w:rsidR="008F41BB" w:rsidRPr="00C03F12">
          <w:rPr>
            <w:rStyle w:val="a4"/>
            <w:rFonts w:ascii="Times New Roman Полужирный" w:hAnsi="Times New Roman Полужирный"/>
            <w:noProof/>
          </w:rPr>
          <w:t>6.1</w:t>
        </w:r>
        <w:r w:rsidR="008F41B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F41BB" w:rsidRPr="00C03F12">
          <w:rPr>
            <w:rStyle w:val="a4"/>
            <w:noProof/>
          </w:rPr>
          <w:t>Добавление внешней системы</w:t>
        </w:r>
        <w:r w:rsidR="008F41BB">
          <w:rPr>
            <w:noProof/>
            <w:webHidden/>
          </w:rPr>
          <w:tab/>
        </w:r>
        <w:r w:rsidR="008F41BB">
          <w:rPr>
            <w:noProof/>
            <w:webHidden/>
          </w:rPr>
          <w:fldChar w:fldCharType="begin"/>
        </w:r>
        <w:r w:rsidR="008F41BB">
          <w:rPr>
            <w:noProof/>
            <w:webHidden/>
          </w:rPr>
          <w:instrText xml:space="preserve"> PAGEREF _Toc166068611 \h </w:instrText>
        </w:r>
        <w:r w:rsidR="008F41BB">
          <w:rPr>
            <w:noProof/>
            <w:webHidden/>
          </w:rPr>
        </w:r>
        <w:r w:rsidR="008F41BB">
          <w:rPr>
            <w:noProof/>
            <w:webHidden/>
          </w:rPr>
          <w:fldChar w:fldCharType="separate"/>
        </w:r>
        <w:r w:rsidR="008F41BB">
          <w:rPr>
            <w:noProof/>
            <w:webHidden/>
          </w:rPr>
          <w:t>21</w:t>
        </w:r>
        <w:r w:rsidR="008F41BB">
          <w:rPr>
            <w:noProof/>
            <w:webHidden/>
          </w:rPr>
          <w:fldChar w:fldCharType="end"/>
        </w:r>
      </w:hyperlink>
    </w:p>
    <w:p w14:paraId="33686BFC" w14:textId="77777777" w:rsidR="008F41BB" w:rsidRDefault="003111A9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6068612" w:history="1">
        <w:r w:rsidR="008F41BB" w:rsidRPr="00C03F12">
          <w:rPr>
            <w:rStyle w:val="a4"/>
            <w:rFonts w:ascii="Times New Roman Полужирный" w:hAnsi="Times New Roman Полужирный"/>
            <w:noProof/>
          </w:rPr>
          <w:t>6.2</w:t>
        </w:r>
        <w:r w:rsidR="008F41B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F41BB" w:rsidRPr="00C03F12">
          <w:rPr>
            <w:rStyle w:val="a4"/>
            <w:noProof/>
          </w:rPr>
          <w:t>Добавление сервисов интеграции</w:t>
        </w:r>
        <w:r w:rsidR="008F41BB">
          <w:rPr>
            <w:noProof/>
            <w:webHidden/>
          </w:rPr>
          <w:tab/>
        </w:r>
        <w:r w:rsidR="008F41BB">
          <w:rPr>
            <w:noProof/>
            <w:webHidden/>
          </w:rPr>
          <w:fldChar w:fldCharType="begin"/>
        </w:r>
        <w:r w:rsidR="008F41BB">
          <w:rPr>
            <w:noProof/>
            <w:webHidden/>
          </w:rPr>
          <w:instrText xml:space="preserve"> PAGEREF _Toc166068612 \h </w:instrText>
        </w:r>
        <w:r w:rsidR="008F41BB">
          <w:rPr>
            <w:noProof/>
            <w:webHidden/>
          </w:rPr>
        </w:r>
        <w:r w:rsidR="008F41BB">
          <w:rPr>
            <w:noProof/>
            <w:webHidden/>
          </w:rPr>
          <w:fldChar w:fldCharType="separate"/>
        </w:r>
        <w:r w:rsidR="008F41BB">
          <w:rPr>
            <w:noProof/>
            <w:webHidden/>
          </w:rPr>
          <w:t>22</w:t>
        </w:r>
        <w:r w:rsidR="008F41BB">
          <w:rPr>
            <w:noProof/>
            <w:webHidden/>
          </w:rPr>
          <w:fldChar w:fldCharType="end"/>
        </w:r>
      </w:hyperlink>
    </w:p>
    <w:p w14:paraId="48035F9D" w14:textId="77777777" w:rsidR="008F41BB" w:rsidRDefault="003111A9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6068613" w:history="1">
        <w:r w:rsidR="008F41BB" w:rsidRPr="00C03F12">
          <w:rPr>
            <w:rStyle w:val="a4"/>
            <w:rFonts w:ascii="Times New Roman Полужирный" w:hAnsi="Times New Roman Полужирный"/>
            <w:noProof/>
          </w:rPr>
          <w:t>6.3</w:t>
        </w:r>
        <w:r w:rsidR="008F41B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F41BB" w:rsidRPr="00C03F12">
          <w:rPr>
            <w:rStyle w:val="a4"/>
            <w:noProof/>
          </w:rPr>
          <w:t>Добавление параметров внешней системы</w:t>
        </w:r>
        <w:r w:rsidR="008F41BB">
          <w:rPr>
            <w:noProof/>
            <w:webHidden/>
          </w:rPr>
          <w:tab/>
        </w:r>
        <w:r w:rsidR="008F41BB">
          <w:rPr>
            <w:noProof/>
            <w:webHidden/>
          </w:rPr>
          <w:fldChar w:fldCharType="begin"/>
        </w:r>
        <w:r w:rsidR="008F41BB">
          <w:rPr>
            <w:noProof/>
            <w:webHidden/>
          </w:rPr>
          <w:instrText xml:space="preserve"> PAGEREF _Toc166068613 \h </w:instrText>
        </w:r>
        <w:r w:rsidR="008F41BB">
          <w:rPr>
            <w:noProof/>
            <w:webHidden/>
          </w:rPr>
        </w:r>
        <w:r w:rsidR="008F41BB">
          <w:rPr>
            <w:noProof/>
            <w:webHidden/>
          </w:rPr>
          <w:fldChar w:fldCharType="separate"/>
        </w:r>
        <w:r w:rsidR="008F41BB">
          <w:rPr>
            <w:noProof/>
            <w:webHidden/>
          </w:rPr>
          <w:t>24</w:t>
        </w:r>
        <w:r w:rsidR="008F41BB">
          <w:rPr>
            <w:noProof/>
            <w:webHidden/>
          </w:rPr>
          <w:fldChar w:fldCharType="end"/>
        </w:r>
      </w:hyperlink>
    </w:p>
    <w:p w14:paraId="4477E54C" w14:textId="77777777" w:rsidR="008F41BB" w:rsidRDefault="003111A9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66068614" w:history="1">
        <w:r w:rsidR="008F41BB" w:rsidRPr="00C03F12">
          <w:rPr>
            <w:rStyle w:val="a4"/>
            <w:rFonts w:ascii="Times New Roman Полужирный" w:hAnsi="Times New Roman Полужирный"/>
            <w:noProof/>
          </w:rPr>
          <w:t>7</w:t>
        </w:r>
        <w:r w:rsidR="008F41BB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8F41BB" w:rsidRPr="00C03F12">
          <w:rPr>
            <w:rStyle w:val="a4"/>
            <w:noProof/>
          </w:rPr>
          <w:t>Настройка шифрования и подписания сообщений</w:t>
        </w:r>
        <w:r w:rsidR="008F41BB">
          <w:rPr>
            <w:noProof/>
            <w:webHidden/>
          </w:rPr>
          <w:tab/>
        </w:r>
        <w:r w:rsidR="008F41BB">
          <w:rPr>
            <w:noProof/>
            <w:webHidden/>
          </w:rPr>
          <w:fldChar w:fldCharType="begin"/>
        </w:r>
        <w:r w:rsidR="008F41BB">
          <w:rPr>
            <w:noProof/>
            <w:webHidden/>
          </w:rPr>
          <w:instrText xml:space="preserve"> PAGEREF _Toc166068614 \h </w:instrText>
        </w:r>
        <w:r w:rsidR="008F41BB">
          <w:rPr>
            <w:noProof/>
            <w:webHidden/>
          </w:rPr>
        </w:r>
        <w:r w:rsidR="008F41BB">
          <w:rPr>
            <w:noProof/>
            <w:webHidden/>
          </w:rPr>
          <w:fldChar w:fldCharType="separate"/>
        </w:r>
        <w:r w:rsidR="008F41BB">
          <w:rPr>
            <w:noProof/>
            <w:webHidden/>
          </w:rPr>
          <w:t>26</w:t>
        </w:r>
        <w:r w:rsidR="008F41BB">
          <w:rPr>
            <w:noProof/>
            <w:webHidden/>
          </w:rPr>
          <w:fldChar w:fldCharType="end"/>
        </w:r>
      </w:hyperlink>
    </w:p>
    <w:p w14:paraId="46A47797" w14:textId="77777777" w:rsidR="008F41BB" w:rsidRDefault="003111A9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66068615" w:history="1">
        <w:r w:rsidR="008F41BB" w:rsidRPr="00C03F12">
          <w:rPr>
            <w:rStyle w:val="a4"/>
            <w:rFonts w:ascii="Times New Roman Полужирный" w:hAnsi="Times New Roman Полужирный"/>
            <w:noProof/>
          </w:rPr>
          <w:t>8</w:t>
        </w:r>
        <w:r w:rsidR="008F41BB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8F41BB" w:rsidRPr="00C03F12">
          <w:rPr>
            <w:rStyle w:val="a4"/>
            <w:noProof/>
          </w:rPr>
          <w:t>Настройки ЭП с использованием машиночитаемой доверенности</w:t>
        </w:r>
        <w:r w:rsidR="008F41BB">
          <w:rPr>
            <w:noProof/>
            <w:webHidden/>
          </w:rPr>
          <w:tab/>
        </w:r>
        <w:r w:rsidR="008F41BB">
          <w:rPr>
            <w:noProof/>
            <w:webHidden/>
          </w:rPr>
          <w:fldChar w:fldCharType="begin"/>
        </w:r>
        <w:r w:rsidR="008F41BB">
          <w:rPr>
            <w:noProof/>
            <w:webHidden/>
          </w:rPr>
          <w:instrText xml:space="preserve"> PAGEREF _Toc166068615 \h </w:instrText>
        </w:r>
        <w:r w:rsidR="008F41BB">
          <w:rPr>
            <w:noProof/>
            <w:webHidden/>
          </w:rPr>
        </w:r>
        <w:r w:rsidR="008F41BB">
          <w:rPr>
            <w:noProof/>
            <w:webHidden/>
          </w:rPr>
          <w:fldChar w:fldCharType="separate"/>
        </w:r>
        <w:r w:rsidR="008F41BB">
          <w:rPr>
            <w:noProof/>
            <w:webHidden/>
          </w:rPr>
          <w:t>27</w:t>
        </w:r>
        <w:r w:rsidR="008F41BB">
          <w:rPr>
            <w:noProof/>
            <w:webHidden/>
          </w:rPr>
          <w:fldChar w:fldCharType="end"/>
        </w:r>
      </w:hyperlink>
    </w:p>
    <w:p w14:paraId="2E8CB3AC" w14:textId="77777777" w:rsidR="008F41BB" w:rsidRDefault="003111A9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6068616" w:history="1">
        <w:r w:rsidR="008F41BB" w:rsidRPr="00C03F12">
          <w:rPr>
            <w:rStyle w:val="a4"/>
            <w:rFonts w:ascii="Times New Roman Полужирный" w:hAnsi="Times New Roman Полужирный"/>
            <w:noProof/>
          </w:rPr>
          <w:t>8.1</w:t>
        </w:r>
        <w:r w:rsidR="008F41B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F41BB" w:rsidRPr="00C03F12">
          <w:rPr>
            <w:rStyle w:val="a4"/>
            <w:noProof/>
          </w:rPr>
          <w:t>Настройка опций внешней системы для использования МЧД.</w:t>
        </w:r>
        <w:r w:rsidR="008F41BB">
          <w:rPr>
            <w:noProof/>
            <w:webHidden/>
          </w:rPr>
          <w:tab/>
        </w:r>
        <w:r w:rsidR="008F41BB">
          <w:rPr>
            <w:noProof/>
            <w:webHidden/>
          </w:rPr>
          <w:fldChar w:fldCharType="begin"/>
        </w:r>
        <w:r w:rsidR="008F41BB">
          <w:rPr>
            <w:noProof/>
            <w:webHidden/>
          </w:rPr>
          <w:instrText xml:space="preserve"> PAGEREF _Toc166068616 \h </w:instrText>
        </w:r>
        <w:r w:rsidR="008F41BB">
          <w:rPr>
            <w:noProof/>
            <w:webHidden/>
          </w:rPr>
        </w:r>
        <w:r w:rsidR="008F41BB">
          <w:rPr>
            <w:noProof/>
            <w:webHidden/>
          </w:rPr>
          <w:fldChar w:fldCharType="separate"/>
        </w:r>
        <w:r w:rsidR="008F41BB">
          <w:rPr>
            <w:noProof/>
            <w:webHidden/>
          </w:rPr>
          <w:t>27</w:t>
        </w:r>
        <w:r w:rsidR="008F41BB">
          <w:rPr>
            <w:noProof/>
            <w:webHidden/>
          </w:rPr>
          <w:fldChar w:fldCharType="end"/>
        </w:r>
      </w:hyperlink>
    </w:p>
    <w:p w14:paraId="66D5A2D3" w14:textId="77777777" w:rsidR="008F41BB" w:rsidRDefault="003111A9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6068617" w:history="1">
        <w:r w:rsidR="008F41BB" w:rsidRPr="00C03F12">
          <w:rPr>
            <w:rStyle w:val="a4"/>
            <w:rFonts w:ascii="Times New Roman Полужирный" w:hAnsi="Times New Roman Полужирный"/>
            <w:noProof/>
          </w:rPr>
          <w:t>8.2</w:t>
        </w:r>
        <w:r w:rsidR="008F41B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F41BB" w:rsidRPr="00C03F12">
          <w:rPr>
            <w:rStyle w:val="a4"/>
            <w:noProof/>
          </w:rPr>
          <w:t>Настройка пункта главного меню «Настройка МЧД»</w:t>
        </w:r>
        <w:r w:rsidR="008F41BB">
          <w:rPr>
            <w:noProof/>
            <w:webHidden/>
          </w:rPr>
          <w:tab/>
        </w:r>
        <w:r w:rsidR="008F41BB">
          <w:rPr>
            <w:noProof/>
            <w:webHidden/>
          </w:rPr>
          <w:fldChar w:fldCharType="begin"/>
        </w:r>
        <w:r w:rsidR="008F41BB">
          <w:rPr>
            <w:noProof/>
            <w:webHidden/>
          </w:rPr>
          <w:instrText xml:space="preserve"> PAGEREF _Toc166068617 \h </w:instrText>
        </w:r>
        <w:r w:rsidR="008F41BB">
          <w:rPr>
            <w:noProof/>
            <w:webHidden/>
          </w:rPr>
        </w:r>
        <w:r w:rsidR="008F41BB">
          <w:rPr>
            <w:noProof/>
            <w:webHidden/>
          </w:rPr>
          <w:fldChar w:fldCharType="separate"/>
        </w:r>
        <w:r w:rsidR="008F41BB">
          <w:rPr>
            <w:noProof/>
            <w:webHidden/>
          </w:rPr>
          <w:t>27</w:t>
        </w:r>
        <w:r w:rsidR="008F41BB">
          <w:rPr>
            <w:noProof/>
            <w:webHidden/>
          </w:rPr>
          <w:fldChar w:fldCharType="end"/>
        </w:r>
      </w:hyperlink>
    </w:p>
    <w:p w14:paraId="2CD47496" w14:textId="77777777" w:rsidR="008F41BB" w:rsidRDefault="003111A9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6068618" w:history="1">
        <w:r w:rsidR="008F41BB" w:rsidRPr="00C03F12">
          <w:rPr>
            <w:rStyle w:val="a4"/>
            <w:rFonts w:ascii="Times New Roman Полужирный" w:hAnsi="Times New Roman Полужирный"/>
            <w:noProof/>
          </w:rPr>
          <w:t>8.3</w:t>
        </w:r>
        <w:r w:rsidR="008F41B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F41BB" w:rsidRPr="00C03F12">
          <w:rPr>
            <w:rStyle w:val="a4"/>
            <w:noProof/>
          </w:rPr>
          <w:t>Настройка прав для использования МЧД</w:t>
        </w:r>
        <w:r w:rsidR="008F41BB">
          <w:rPr>
            <w:noProof/>
            <w:webHidden/>
          </w:rPr>
          <w:tab/>
        </w:r>
        <w:r w:rsidR="008F41BB">
          <w:rPr>
            <w:noProof/>
            <w:webHidden/>
          </w:rPr>
          <w:fldChar w:fldCharType="begin"/>
        </w:r>
        <w:r w:rsidR="008F41BB">
          <w:rPr>
            <w:noProof/>
            <w:webHidden/>
          </w:rPr>
          <w:instrText xml:space="preserve"> PAGEREF _Toc166068618 \h </w:instrText>
        </w:r>
        <w:r w:rsidR="008F41BB">
          <w:rPr>
            <w:noProof/>
            <w:webHidden/>
          </w:rPr>
        </w:r>
        <w:r w:rsidR="008F41BB">
          <w:rPr>
            <w:noProof/>
            <w:webHidden/>
          </w:rPr>
          <w:fldChar w:fldCharType="separate"/>
        </w:r>
        <w:r w:rsidR="008F41BB">
          <w:rPr>
            <w:noProof/>
            <w:webHidden/>
          </w:rPr>
          <w:t>27</w:t>
        </w:r>
        <w:r w:rsidR="008F41BB">
          <w:rPr>
            <w:noProof/>
            <w:webHidden/>
          </w:rPr>
          <w:fldChar w:fldCharType="end"/>
        </w:r>
      </w:hyperlink>
    </w:p>
    <w:p w14:paraId="6D896299" w14:textId="77777777" w:rsidR="008F41BB" w:rsidRDefault="003111A9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6068619" w:history="1">
        <w:r w:rsidR="008F41BB" w:rsidRPr="00C03F12">
          <w:rPr>
            <w:rStyle w:val="a4"/>
            <w:rFonts w:ascii="Times New Roman Полужирный" w:hAnsi="Times New Roman Полужирный"/>
            <w:noProof/>
          </w:rPr>
          <w:t>8.4</w:t>
        </w:r>
        <w:r w:rsidR="008F41B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F41BB" w:rsidRPr="00C03F12">
          <w:rPr>
            <w:rStyle w:val="a4"/>
            <w:noProof/>
          </w:rPr>
          <w:t>Добавление МЧД пользователям</w:t>
        </w:r>
        <w:r w:rsidR="008F41BB">
          <w:rPr>
            <w:noProof/>
            <w:webHidden/>
          </w:rPr>
          <w:tab/>
        </w:r>
        <w:r w:rsidR="008F41BB">
          <w:rPr>
            <w:noProof/>
            <w:webHidden/>
          </w:rPr>
          <w:fldChar w:fldCharType="begin"/>
        </w:r>
        <w:r w:rsidR="008F41BB">
          <w:rPr>
            <w:noProof/>
            <w:webHidden/>
          </w:rPr>
          <w:instrText xml:space="preserve"> PAGEREF _Toc166068619 \h </w:instrText>
        </w:r>
        <w:r w:rsidR="008F41BB">
          <w:rPr>
            <w:noProof/>
            <w:webHidden/>
          </w:rPr>
        </w:r>
        <w:r w:rsidR="008F41BB">
          <w:rPr>
            <w:noProof/>
            <w:webHidden/>
          </w:rPr>
          <w:fldChar w:fldCharType="separate"/>
        </w:r>
        <w:r w:rsidR="008F41BB">
          <w:rPr>
            <w:noProof/>
            <w:webHidden/>
          </w:rPr>
          <w:t>27</w:t>
        </w:r>
        <w:r w:rsidR="008F41BB">
          <w:rPr>
            <w:noProof/>
            <w:webHidden/>
          </w:rPr>
          <w:fldChar w:fldCharType="end"/>
        </w:r>
      </w:hyperlink>
    </w:p>
    <w:p w14:paraId="4A988C0E" w14:textId="77777777" w:rsidR="008F41BB" w:rsidRDefault="003111A9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66068620" w:history="1">
        <w:r w:rsidR="008F41BB" w:rsidRPr="00C03F12">
          <w:rPr>
            <w:rStyle w:val="a4"/>
            <w:rFonts w:ascii="Times New Roman Полужирный" w:hAnsi="Times New Roman Полужирный"/>
            <w:noProof/>
          </w:rPr>
          <w:t>9</w:t>
        </w:r>
        <w:r w:rsidR="008F41BB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8F41BB" w:rsidRPr="00C03F12">
          <w:rPr>
            <w:rStyle w:val="a4"/>
            <w:noProof/>
          </w:rPr>
          <w:t>Настройка справочников</w:t>
        </w:r>
        <w:r w:rsidR="008F41BB">
          <w:rPr>
            <w:noProof/>
            <w:webHidden/>
          </w:rPr>
          <w:tab/>
        </w:r>
        <w:r w:rsidR="008F41BB">
          <w:rPr>
            <w:noProof/>
            <w:webHidden/>
          </w:rPr>
          <w:fldChar w:fldCharType="begin"/>
        </w:r>
        <w:r w:rsidR="008F41BB">
          <w:rPr>
            <w:noProof/>
            <w:webHidden/>
          </w:rPr>
          <w:instrText xml:space="preserve"> PAGEREF _Toc166068620 \h </w:instrText>
        </w:r>
        <w:r w:rsidR="008F41BB">
          <w:rPr>
            <w:noProof/>
            <w:webHidden/>
          </w:rPr>
        </w:r>
        <w:r w:rsidR="008F41BB">
          <w:rPr>
            <w:noProof/>
            <w:webHidden/>
          </w:rPr>
          <w:fldChar w:fldCharType="separate"/>
        </w:r>
        <w:r w:rsidR="008F41BB">
          <w:rPr>
            <w:noProof/>
            <w:webHidden/>
          </w:rPr>
          <w:t>30</w:t>
        </w:r>
        <w:r w:rsidR="008F41BB">
          <w:rPr>
            <w:noProof/>
            <w:webHidden/>
          </w:rPr>
          <w:fldChar w:fldCharType="end"/>
        </w:r>
      </w:hyperlink>
    </w:p>
    <w:p w14:paraId="5941D452" w14:textId="77777777" w:rsidR="008F41BB" w:rsidRDefault="003111A9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6068621" w:history="1">
        <w:r w:rsidR="008F41BB" w:rsidRPr="00C03F12">
          <w:rPr>
            <w:rStyle w:val="a4"/>
            <w:rFonts w:ascii="Times New Roman Полужирный" w:hAnsi="Times New Roman Полужирный"/>
            <w:noProof/>
          </w:rPr>
          <w:t>9.1</w:t>
        </w:r>
        <w:r w:rsidR="008F41B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F41BB" w:rsidRPr="00C03F12">
          <w:rPr>
            <w:rStyle w:val="a4"/>
            <w:noProof/>
          </w:rPr>
          <w:t>Настройка справочника «Особые случаи»</w:t>
        </w:r>
        <w:r w:rsidR="008F41BB">
          <w:rPr>
            <w:noProof/>
            <w:webHidden/>
          </w:rPr>
          <w:tab/>
        </w:r>
        <w:r w:rsidR="008F41BB">
          <w:rPr>
            <w:noProof/>
            <w:webHidden/>
          </w:rPr>
          <w:fldChar w:fldCharType="begin"/>
        </w:r>
        <w:r w:rsidR="008F41BB">
          <w:rPr>
            <w:noProof/>
            <w:webHidden/>
          </w:rPr>
          <w:instrText xml:space="preserve"> PAGEREF _Toc166068621 \h </w:instrText>
        </w:r>
        <w:r w:rsidR="008F41BB">
          <w:rPr>
            <w:noProof/>
            <w:webHidden/>
          </w:rPr>
        </w:r>
        <w:r w:rsidR="008F41BB">
          <w:rPr>
            <w:noProof/>
            <w:webHidden/>
          </w:rPr>
          <w:fldChar w:fldCharType="separate"/>
        </w:r>
        <w:r w:rsidR="008F41BB">
          <w:rPr>
            <w:noProof/>
            <w:webHidden/>
          </w:rPr>
          <w:t>30</w:t>
        </w:r>
        <w:r w:rsidR="008F41BB">
          <w:rPr>
            <w:noProof/>
            <w:webHidden/>
          </w:rPr>
          <w:fldChar w:fldCharType="end"/>
        </w:r>
      </w:hyperlink>
    </w:p>
    <w:p w14:paraId="4D7B2275" w14:textId="77777777" w:rsidR="008F41BB" w:rsidRDefault="003111A9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6068622" w:history="1">
        <w:r w:rsidR="008F41BB" w:rsidRPr="00C03F12">
          <w:rPr>
            <w:rStyle w:val="a4"/>
            <w:rFonts w:ascii="Times New Roman Полужирный" w:hAnsi="Times New Roman Полужирный"/>
            <w:noProof/>
          </w:rPr>
          <w:t>9.2</w:t>
        </w:r>
        <w:r w:rsidR="008F41B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F41BB" w:rsidRPr="00C03F12">
          <w:rPr>
            <w:rStyle w:val="a4"/>
            <w:noProof/>
          </w:rPr>
          <w:t>Настройка справочника «Тип особого случая»</w:t>
        </w:r>
        <w:r w:rsidR="008F41BB">
          <w:rPr>
            <w:noProof/>
            <w:webHidden/>
          </w:rPr>
          <w:tab/>
        </w:r>
        <w:r w:rsidR="008F41BB">
          <w:rPr>
            <w:noProof/>
            <w:webHidden/>
          </w:rPr>
          <w:fldChar w:fldCharType="begin"/>
        </w:r>
        <w:r w:rsidR="008F41BB">
          <w:rPr>
            <w:noProof/>
            <w:webHidden/>
          </w:rPr>
          <w:instrText xml:space="preserve"> PAGEREF _Toc166068622 \h </w:instrText>
        </w:r>
        <w:r w:rsidR="008F41BB">
          <w:rPr>
            <w:noProof/>
            <w:webHidden/>
          </w:rPr>
        </w:r>
        <w:r w:rsidR="008F41BB">
          <w:rPr>
            <w:noProof/>
            <w:webHidden/>
          </w:rPr>
          <w:fldChar w:fldCharType="separate"/>
        </w:r>
        <w:r w:rsidR="008F41BB">
          <w:rPr>
            <w:noProof/>
            <w:webHidden/>
          </w:rPr>
          <w:t>32</w:t>
        </w:r>
        <w:r w:rsidR="008F41BB">
          <w:rPr>
            <w:noProof/>
            <w:webHidden/>
          </w:rPr>
          <w:fldChar w:fldCharType="end"/>
        </w:r>
      </w:hyperlink>
    </w:p>
    <w:p w14:paraId="07E5C616" w14:textId="77777777" w:rsidR="008F41BB" w:rsidRDefault="003111A9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6068623" w:history="1">
        <w:r w:rsidR="008F41BB" w:rsidRPr="00C03F12">
          <w:rPr>
            <w:rStyle w:val="a4"/>
            <w:rFonts w:ascii="Times New Roman Полужирный" w:hAnsi="Times New Roman Полужирный"/>
            <w:noProof/>
          </w:rPr>
          <w:t>9.3</w:t>
        </w:r>
        <w:r w:rsidR="008F41B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F41BB" w:rsidRPr="00C03F12">
          <w:rPr>
            <w:rStyle w:val="a4"/>
            <w:noProof/>
          </w:rPr>
          <w:t>Настройка справочника «Типы персональных документов»</w:t>
        </w:r>
        <w:r w:rsidR="008F41BB">
          <w:rPr>
            <w:noProof/>
            <w:webHidden/>
          </w:rPr>
          <w:tab/>
        </w:r>
        <w:r w:rsidR="008F41BB">
          <w:rPr>
            <w:noProof/>
            <w:webHidden/>
          </w:rPr>
          <w:fldChar w:fldCharType="begin"/>
        </w:r>
        <w:r w:rsidR="008F41BB">
          <w:rPr>
            <w:noProof/>
            <w:webHidden/>
          </w:rPr>
          <w:instrText xml:space="preserve"> PAGEREF _Toc166068623 \h </w:instrText>
        </w:r>
        <w:r w:rsidR="008F41BB">
          <w:rPr>
            <w:noProof/>
            <w:webHidden/>
          </w:rPr>
        </w:r>
        <w:r w:rsidR="008F41BB">
          <w:rPr>
            <w:noProof/>
            <w:webHidden/>
          </w:rPr>
          <w:fldChar w:fldCharType="separate"/>
        </w:r>
        <w:r w:rsidR="008F41BB">
          <w:rPr>
            <w:noProof/>
            <w:webHidden/>
          </w:rPr>
          <w:t>33</w:t>
        </w:r>
        <w:r w:rsidR="008F41BB">
          <w:rPr>
            <w:noProof/>
            <w:webHidden/>
          </w:rPr>
          <w:fldChar w:fldCharType="end"/>
        </w:r>
      </w:hyperlink>
    </w:p>
    <w:p w14:paraId="14ECFCD5" w14:textId="77777777" w:rsidR="008F41BB" w:rsidRDefault="003111A9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66068624" w:history="1">
        <w:r w:rsidR="008F41BB" w:rsidRPr="00C03F12">
          <w:rPr>
            <w:rStyle w:val="a4"/>
            <w:rFonts w:ascii="Times New Roman Полужирный" w:hAnsi="Times New Roman Полужирный"/>
            <w:noProof/>
          </w:rPr>
          <w:t>10</w:t>
        </w:r>
        <w:r w:rsidR="008F41BB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8F41BB" w:rsidRPr="00C03F12">
          <w:rPr>
            <w:rStyle w:val="a4"/>
            <w:noProof/>
          </w:rPr>
          <w:t>Настройка отчетных форм</w:t>
        </w:r>
        <w:r w:rsidR="008F41BB">
          <w:rPr>
            <w:noProof/>
            <w:webHidden/>
          </w:rPr>
          <w:tab/>
        </w:r>
        <w:r w:rsidR="008F41BB">
          <w:rPr>
            <w:noProof/>
            <w:webHidden/>
          </w:rPr>
          <w:fldChar w:fldCharType="begin"/>
        </w:r>
        <w:r w:rsidR="008F41BB">
          <w:rPr>
            <w:noProof/>
            <w:webHidden/>
          </w:rPr>
          <w:instrText xml:space="preserve"> PAGEREF _Toc166068624 \h </w:instrText>
        </w:r>
        <w:r w:rsidR="008F41BB">
          <w:rPr>
            <w:noProof/>
            <w:webHidden/>
          </w:rPr>
        </w:r>
        <w:r w:rsidR="008F41BB">
          <w:rPr>
            <w:noProof/>
            <w:webHidden/>
          </w:rPr>
          <w:fldChar w:fldCharType="separate"/>
        </w:r>
        <w:r w:rsidR="008F41BB">
          <w:rPr>
            <w:noProof/>
            <w:webHidden/>
          </w:rPr>
          <w:t>37</w:t>
        </w:r>
        <w:r w:rsidR="008F41BB">
          <w:rPr>
            <w:noProof/>
            <w:webHidden/>
          </w:rPr>
          <w:fldChar w:fldCharType="end"/>
        </w:r>
      </w:hyperlink>
    </w:p>
    <w:p w14:paraId="62AC2BC1" w14:textId="77777777" w:rsidR="008F41BB" w:rsidRDefault="003111A9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6068625" w:history="1">
        <w:r w:rsidR="008F41BB" w:rsidRPr="00C03F12">
          <w:rPr>
            <w:rStyle w:val="a4"/>
            <w:rFonts w:ascii="Times New Roman Полужирный" w:hAnsi="Times New Roman Полужирный"/>
            <w:noProof/>
          </w:rPr>
          <w:t>10.1</w:t>
        </w:r>
        <w:r w:rsidR="008F41B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F41BB" w:rsidRPr="00C03F12">
          <w:rPr>
            <w:rStyle w:val="a4"/>
            <w:noProof/>
          </w:rPr>
          <w:t>Добавление отчетов</w:t>
        </w:r>
        <w:r w:rsidR="008F41BB">
          <w:rPr>
            <w:noProof/>
            <w:webHidden/>
          </w:rPr>
          <w:tab/>
        </w:r>
        <w:r w:rsidR="008F41BB">
          <w:rPr>
            <w:noProof/>
            <w:webHidden/>
          </w:rPr>
          <w:fldChar w:fldCharType="begin"/>
        </w:r>
        <w:r w:rsidR="008F41BB">
          <w:rPr>
            <w:noProof/>
            <w:webHidden/>
          </w:rPr>
          <w:instrText xml:space="preserve"> PAGEREF _Toc166068625 \h </w:instrText>
        </w:r>
        <w:r w:rsidR="008F41BB">
          <w:rPr>
            <w:noProof/>
            <w:webHidden/>
          </w:rPr>
        </w:r>
        <w:r w:rsidR="008F41BB">
          <w:rPr>
            <w:noProof/>
            <w:webHidden/>
          </w:rPr>
          <w:fldChar w:fldCharType="separate"/>
        </w:r>
        <w:r w:rsidR="008F41BB">
          <w:rPr>
            <w:noProof/>
            <w:webHidden/>
          </w:rPr>
          <w:t>37</w:t>
        </w:r>
        <w:r w:rsidR="008F41BB">
          <w:rPr>
            <w:noProof/>
            <w:webHidden/>
          </w:rPr>
          <w:fldChar w:fldCharType="end"/>
        </w:r>
      </w:hyperlink>
    </w:p>
    <w:p w14:paraId="021763AF" w14:textId="77777777" w:rsidR="008F41BB" w:rsidRDefault="003111A9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6068626" w:history="1">
        <w:r w:rsidR="008F41BB" w:rsidRPr="00C03F12">
          <w:rPr>
            <w:rStyle w:val="a4"/>
            <w:rFonts w:ascii="Times New Roman Полужирный" w:hAnsi="Times New Roman Полужирный"/>
            <w:noProof/>
          </w:rPr>
          <w:t>10.2</w:t>
        </w:r>
        <w:r w:rsidR="008F41B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F41BB" w:rsidRPr="00C03F12">
          <w:rPr>
            <w:rStyle w:val="a4"/>
            <w:noProof/>
          </w:rPr>
          <w:t>Прикрепление отчетов к пункту главного меню</w:t>
        </w:r>
        <w:r w:rsidR="008F41BB">
          <w:rPr>
            <w:noProof/>
            <w:webHidden/>
          </w:rPr>
          <w:tab/>
        </w:r>
        <w:r w:rsidR="008F41BB">
          <w:rPr>
            <w:noProof/>
            <w:webHidden/>
          </w:rPr>
          <w:fldChar w:fldCharType="begin"/>
        </w:r>
        <w:r w:rsidR="008F41BB">
          <w:rPr>
            <w:noProof/>
            <w:webHidden/>
          </w:rPr>
          <w:instrText xml:space="preserve"> PAGEREF _Toc166068626 \h </w:instrText>
        </w:r>
        <w:r w:rsidR="008F41BB">
          <w:rPr>
            <w:noProof/>
            <w:webHidden/>
          </w:rPr>
        </w:r>
        <w:r w:rsidR="008F41BB">
          <w:rPr>
            <w:noProof/>
            <w:webHidden/>
          </w:rPr>
          <w:fldChar w:fldCharType="separate"/>
        </w:r>
        <w:r w:rsidR="008F41BB">
          <w:rPr>
            <w:noProof/>
            <w:webHidden/>
          </w:rPr>
          <w:t>39</w:t>
        </w:r>
        <w:r w:rsidR="008F41BB">
          <w:rPr>
            <w:noProof/>
            <w:webHidden/>
          </w:rPr>
          <w:fldChar w:fldCharType="end"/>
        </w:r>
      </w:hyperlink>
    </w:p>
    <w:p w14:paraId="5657D883" w14:textId="77777777" w:rsidR="008F41BB" w:rsidRDefault="003111A9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6068627" w:history="1">
        <w:r w:rsidR="008F41BB" w:rsidRPr="00C03F12">
          <w:rPr>
            <w:rStyle w:val="a4"/>
            <w:rFonts w:ascii="Times New Roman Полужирный" w:hAnsi="Times New Roman Полужирный"/>
            <w:noProof/>
          </w:rPr>
          <w:t>10.3</w:t>
        </w:r>
        <w:r w:rsidR="008F41B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F41BB" w:rsidRPr="00C03F12">
          <w:rPr>
            <w:rStyle w:val="a4"/>
            <w:noProof/>
          </w:rPr>
          <w:t>Добавление параметров отчетов</w:t>
        </w:r>
        <w:r w:rsidR="008F41BB">
          <w:rPr>
            <w:noProof/>
            <w:webHidden/>
          </w:rPr>
          <w:tab/>
        </w:r>
        <w:r w:rsidR="008F41BB">
          <w:rPr>
            <w:noProof/>
            <w:webHidden/>
          </w:rPr>
          <w:fldChar w:fldCharType="begin"/>
        </w:r>
        <w:r w:rsidR="008F41BB">
          <w:rPr>
            <w:noProof/>
            <w:webHidden/>
          </w:rPr>
          <w:instrText xml:space="preserve"> PAGEREF _Toc166068627 \h </w:instrText>
        </w:r>
        <w:r w:rsidR="008F41BB">
          <w:rPr>
            <w:noProof/>
            <w:webHidden/>
          </w:rPr>
        </w:r>
        <w:r w:rsidR="008F41BB">
          <w:rPr>
            <w:noProof/>
            <w:webHidden/>
          </w:rPr>
          <w:fldChar w:fldCharType="separate"/>
        </w:r>
        <w:r w:rsidR="008F41BB">
          <w:rPr>
            <w:noProof/>
            <w:webHidden/>
          </w:rPr>
          <w:t>40</w:t>
        </w:r>
        <w:r w:rsidR="008F41BB">
          <w:rPr>
            <w:noProof/>
            <w:webHidden/>
          </w:rPr>
          <w:fldChar w:fldCharType="end"/>
        </w:r>
      </w:hyperlink>
    </w:p>
    <w:p w14:paraId="0319EC51" w14:textId="77777777" w:rsidR="008F41BB" w:rsidRDefault="003111A9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66068628" w:history="1">
        <w:r w:rsidR="008F41BB" w:rsidRPr="00C03F12">
          <w:rPr>
            <w:rStyle w:val="a4"/>
            <w:rFonts w:ascii="Times New Roman Полужирный" w:hAnsi="Times New Roman Полужирный"/>
            <w:noProof/>
          </w:rPr>
          <w:t>11</w:t>
        </w:r>
        <w:r w:rsidR="008F41BB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8F41BB" w:rsidRPr="00C03F12">
          <w:rPr>
            <w:rStyle w:val="a4"/>
            <w:noProof/>
          </w:rPr>
          <w:t>Настройка дополнительных свойств</w:t>
        </w:r>
        <w:r w:rsidR="008F41BB">
          <w:rPr>
            <w:noProof/>
            <w:webHidden/>
          </w:rPr>
          <w:tab/>
        </w:r>
        <w:r w:rsidR="008F41BB">
          <w:rPr>
            <w:noProof/>
            <w:webHidden/>
          </w:rPr>
          <w:fldChar w:fldCharType="begin"/>
        </w:r>
        <w:r w:rsidR="008F41BB">
          <w:rPr>
            <w:noProof/>
            <w:webHidden/>
          </w:rPr>
          <w:instrText xml:space="preserve"> PAGEREF _Toc166068628 \h </w:instrText>
        </w:r>
        <w:r w:rsidR="008F41BB">
          <w:rPr>
            <w:noProof/>
            <w:webHidden/>
          </w:rPr>
        </w:r>
        <w:r w:rsidR="008F41BB">
          <w:rPr>
            <w:noProof/>
            <w:webHidden/>
          </w:rPr>
          <w:fldChar w:fldCharType="separate"/>
        </w:r>
        <w:r w:rsidR="008F41BB">
          <w:rPr>
            <w:noProof/>
            <w:webHidden/>
          </w:rPr>
          <w:t>42</w:t>
        </w:r>
        <w:r w:rsidR="008F41BB">
          <w:rPr>
            <w:noProof/>
            <w:webHidden/>
          </w:rPr>
          <w:fldChar w:fldCharType="end"/>
        </w:r>
      </w:hyperlink>
    </w:p>
    <w:p w14:paraId="148B97ED" w14:textId="77777777" w:rsidR="008F41BB" w:rsidRDefault="003111A9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6068629" w:history="1">
        <w:r w:rsidR="008F41BB" w:rsidRPr="00C03F12">
          <w:rPr>
            <w:rStyle w:val="a4"/>
            <w:rFonts w:ascii="Times New Roman Полужирный" w:hAnsi="Times New Roman Полужирный"/>
            <w:noProof/>
          </w:rPr>
          <w:t>11.1</w:t>
        </w:r>
        <w:r w:rsidR="008F41B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F41BB" w:rsidRPr="00C03F12">
          <w:rPr>
            <w:rStyle w:val="a4"/>
            <w:noProof/>
          </w:rPr>
          <w:t>Добавление свойств документов</w:t>
        </w:r>
        <w:r w:rsidR="008F41BB">
          <w:rPr>
            <w:noProof/>
            <w:webHidden/>
          </w:rPr>
          <w:tab/>
        </w:r>
        <w:r w:rsidR="008F41BB">
          <w:rPr>
            <w:noProof/>
            <w:webHidden/>
          </w:rPr>
          <w:fldChar w:fldCharType="begin"/>
        </w:r>
        <w:r w:rsidR="008F41BB">
          <w:rPr>
            <w:noProof/>
            <w:webHidden/>
          </w:rPr>
          <w:instrText xml:space="preserve"> PAGEREF _Toc166068629 \h </w:instrText>
        </w:r>
        <w:r w:rsidR="008F41BB">
          <w:rPr>
            <w:noProof/>
            <w:webHidden/>
          </w:rPr>
        </w:r>
        <w:r w:rsidR="008F41BB">
          <w:rPr>
            <w:noProof/>
            <w:webHidden/>
          </w:rPr>
          <w:fldChar w:fldCharType="separate"/>
        </w:r>
        <w:r w:rsidR="008F41BB">
          <w:rPr>
            <w:noProof/>
            <w:webHidden/>
          </w:rPr>
          <w:t>42</w:t>
        </w:r>
        <w:r w:rsidR="008F41BB">
          <w:rPr>
            <w:noProof/>
            <w:webHidden/>
          </w:rPr>
          <w:fldChar w:fldCharType="end"/>
        </w:r>
      </w:hyperlink>
    </w:p>
    <w:p w14:paraId="4A5010ED" w14:textId="77777777" w:rsidR="008F41BB" w:rsidRDefault="003111A9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6068630" w:history="1">
        <w:r w:rsidR="008F41BB" w:rsidRPr="00C03F12">
          <w:rPr>
            <w:rStyle w:val="a4"/>
            <w:rFonts w:ascii="Times New Roman Полужирный" w:hAnsi="Times New Roman Полужирный"/>
            <w:noProof/>
          </w:rPr>
          <w:t>11.2</w:t>
        </w:r>
        <w:r w:rsidR="008F41B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F41BB" w:rsidRPr="00C03F12">
          <w:rPr>
            <w:rStyle w:val="a4"/>
            <w:noProof/>
          </w:rPr>
          <w:t>Настройка связи с разделами</w:t>
        </w:r>
        <w:r w:rsidR="008F41BB">
          <w:rPr>
            <w:noProof/>
            <w:webHidden/>
          </w:rPr>
          <w:tab/>
        </w:r>
        <w:r w:rsidR="008F41BB">
          <w:rPr>
            <w:noProof/>
            <w:webHidden/>
          </w:rPr>
          <w:fldChar w:fldCharType="begin"/>
        </w:r>
        <w:r w:rsidR="008F41BB">
          <w:rPr>
            <w:noProof/>
            <w:webHidden/>
          </w:rPr>
          <w:instrText xml:space="preserve"> PAGEREF _Toc166068630 \h </w:instrText>
        </w:r>
        <w:r w:rsidR="008F41BB">
          <w:rPr>
            <w:noProof/>
            <w:webHidden/>
          </w:rPr>
        </w:r>
        <w:r w:rsidR="008F41BB">
          <w:rPr>
            <w:noProof/>
            <w:webHidden/>
          </w:rPr>
          <w:fldChar w:fldCharType="separate"/>
        </w:r>
        <w:r w:rsidR="008F41BB">
          <w:rPr>
            <w:noProof/>
            <w:webHidden/>
          </w:rPr>
          <w:t>43</w:t>
        </w:r>
        <w:r w:rsidR="008F41BB">
          <w:rPr>
            <w:noProof/>
            <w:webHidden/>
          </w:rPr>
          <w:fldChar w:fldCharType="end"/>
        </w:r>
      </w:hyperlink>
    </w:p>
    <w:p w14:paraId="7CA63CEB" w14:textId="77777777" w:rsidR="008F41BB" w:rsidRDefault="003111A9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66068631" w:history="1">
        <w:r w:rsidR="008F41BB" w:rsidRPr="00C03F12">
          <w:rPr>
            <w:rStyle w:val="a4"/>
            <w:rFonts w:ascii="Times New Roman Полужирный" w:hAnsi="Times New Roman Полужирный"/>
            <w:noProof/>
          </w:rPr>
          <w:t>12</w:t>
        </w:r>
        <w:r w:rsidR="008F41BB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8F41BB" w:rsidRPr="00C03F12">
          <w:rPr>
            <w:rStyle w:val="a4"/>
            <w:noProof/>
          </w:rPr>
          <w:t>Настройка лицевого счета поставщика</w:t>
        </w:r>
        <w:r w:rsidR="008F41BB">
          <w:rPr>
            <w:noProof/>
            <w:webHidden/>
          </w:rPr>
          <w:tab/>
        </w:r>
        <w:r w:rsidR="008F41BB">
          <w:rPr>
            <w:noProof/>
            <w:webHidden/>
          </w:rPr>
          <w:fldChar w:fldCharType="begin"/>
        </w:r>
        <w:r w:rsidR="008F41BB">
          <w:rPr>
            <w:noProof/>
            <w:webHidden/>
          </w:rPr>
          <w:instrText xml:space="preserve"> PAGEREF _Toc166068631 \h </w:instrText>
        </w:r>
        <w:r w:rsidR="008F41BB">
          <w:rPr>
            <w:noProof/>
            <w:webHidden/>
          </w:rPr>
        </w:r>
        <w:r w:rsidR="008F41BB">
          <w:rPr>
            <w:noProof/>
            <w:webHidden/>
          </w:rPr>
          <w:fldChar w:fldCharType="separate"/>
        </w:r>
        <w:r w:rsidR="008F41BB">
          <w:rPr>
            <w:noProof/>
            <w:webHidden/>
          </w:rPr>
          <w:t>45</w:t>
        </w:r>
        <w:r w:rsidR="008F41BB">
          <w:rPr>
            <w:noProof/>
            <w:webHidden/>
          </w:rPr>
          <w:fldChar w:fldCharType="end"/>
        </w:r>
      </w:hyperlink>
    </w:p>
    <w:p w14:paraId="107C07FF" w14:textId="77777777" w:rsidR="008F41BB" w:rsidRDefault="003111A9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66068632" w:history="1">
        <w:r w:rsidR="008F41BB" w:rsidRPr="00C03F12">
          <w:rPr>
            <w:rStyle w:val="a4"/>
            <w:rFonts w:ascii="Times New Roman Полужирный" w:hAnsi="Times New Roman Полужирный"/>
            <w:noProof/>
          </w:rPr>
          <w:t>13</w:t>
        </w:r>
        <w:r w:rsidR="008F41BB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8F41BB" w:rsidRPr="00C03F12">
          <w:rPr>
            <w:rStyle w:val="a4"/>
            <w:noProof/>
          </w:rPr>
          <w:t>Настройка передачи данных о посещениях из окна оказания приема в окно «Данные о посещениях» ЭРС</w:t>
        </w:r>
        <w:r w:rsidR="008F41BB">
          <w:rPr>
            <w:noProof/>
            <w:webHidden/>
          </w:rPr>
          <w:tab/>
        </w:r>
        <w:r w:rsidR="008F41BB">
          <w:rPr>
            <w:noProof/>
            <w:webHidden/>
          </w:rPr>
          <w:fldChar w:fldCharType="begin"/>
        </w:r>
        <w:r w:rsidR="008F41BB">
          <w:rPr>
            <w:noProof/>
            <w:webHidden/>
          </w:rPr>
          <w:instrText xml:space="preserve"> PAGEREF _Toc166068632 \h </w:instrText>
        </w:r>
        <w:r w:rsidR="008F41BB">
          <w:rPr>
            <w:noProof/>
            <w:webHidden/>
          </w:rPr>
        </w:r>
        <w:r w:rsidR="008F41BB">
          <w:rPr>
            <w:noProof/>
            <w:webHidden/>
          </w:rPr>
          <w:fldChar w:fldCharType="separate"/>
        </w:r>
        <w:r w:rsidR="008F41BB">
          <w:rPr>
            <w:noProof/>
            <w:webHidden/>
          </w:rPr>
          <w:t>46</w:t>
        </w:r>
        <w:r w:rsidR="008F41BB">
          <w:rPr>
            <w:noProof/>
            <w:webHidden/>
          </w:rPr>
          <w:fldChar w:fldCharType="end"/>
        </w:r>
      </w:hyperlink>
    </w:p>
    <w:p w14:paraId="014B8899" w14:textId="77777777" w:rsidR="008F41BB" w:rsidRDefault="003111A9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6068633" w:history="1">
        <w:r w:rsidR="008F41BB" w:rsidRPr="00C03F12">
          <w:rPr>
            <w:rStyle w:val="a4"/>
            <w:rFonts w:ascii="Times New Roman Полужирный" w:hAnsi="Times New Roman Полужирный"/>
            <w:noProof/>
          </w:rPr>
          <w:t>13.1</w:t>
        </w:r>
        <w:r w:rsidR="008F41B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F41BB" w:rsidRPr="00C03F12">
          <w:rPr>
            <w:rStyle w:val="a4"/>
            <w:noProof/>
          </w:rPr>
          <w:t>Добавление вкладки «ЭРС: Информация по посещениям»</w:t>
        </w:r>
        <w:r w:rsidR="008F41BB">
          <w:rPr>
            <w:noProof/>
            <w:webHidden/>
          </w:rPr>
          <w:tab/>
        </w:r>
        <w:r w:rsidR="008F41BB">
          <w:rPr>
            <w:noProof/>
            <w:webHidden/>
          </w:rPr>
          <w:fldChar w:fldCharType="begin"/>
        </w:r>
        <w:r w:rsidR="008F41BB">
          <w:rPr>
            <w:noProof/>
            <w:webHidden/>
          </w:rPr>
          <w:instrText xml:space="preserve"> PAGEREF _Toc166068633 \h </w:instrText>
        </w:r>
        <w:r w:rsidR="008F41BB">
          <w:rPr>
            <w:noProof/>
            <w:webHidden/>
          </w:rPr>
        </w:r>
        <w:r w:rsidR="008F41BB">
          <w:rPr>
            <w:noProof/>
            <w:webHidden/>
          </w:rPr>
          <w:fldChar w:fldCharType="separate"/>
        </w:r>
        <w:r w:rsidR="008F41BB">
          <w:rPr>
            <w:noProof/>
            <w:webHidden/>
          </w:rPr>
          <w:t>46</w:t>
        </w:r>
        <w:r w:rsidR="008F41BB">
          <w:rPr>
            <w:noProof/>
            <w:webHidden/>
          </w:rPr>
          <w:fldChar w:fldCharType="end"/>
        </w:r>
      </w:hyperlink>
    </w:p>
    <w:p w14:paraId="49C40995" w14:textId="77777777" w:rsidR="008F41BB" w:rsidRDefault="003111A9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6068634" w:history="1">
        <w:r w:rsidR="008F41BB" w:rsidRPr="00C03F12">
          <w:rPr>
            <w:rStyle w:val="a4"/>
            <w:rFonts w:ascii="Times New Roman Полужирный" w:hAnsi="Times New Roman Полужирный"/>
            <w:noProof/>
          </w:rPr>
          <w:t>13.2</w:t>
        </w:r>
        <w:r w:rsidR="008F41B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F41BB" w:rsidRPr="00C03F12">
          <w:rPr>
            <w:rStyle w:val="a4"/>
            <w:noProof/>
          </w:rPr>
          <w:t>Добавление вкладки «ers» в шаблон услуги</w:t>
        </w:r>
        <w:r w:rsidR="008F41BB">
          <w:rPr>
            <w:noProof/>
            <w:webHidden/>
          </w:rPr>
          <w:tab/>
        </w:r>
        <w:r w:rsidR="008F41BB">
          <w:rPr>
            <w:noProof/>
            <w:webHidden/>
          </w:rPr>
          <w:fldChar w:fldCharType="begin"/>
        </w:r>
        <w:r w:rsidR="008F41BB">
          <w:rPr>
            <w:noProof/>
            <w:webHidden/>
          </w:rPr>
          <w:instrText xml:space="preserve"> PAGEREF _Toc166068634 \h </w:instrText>
        </w:r>
        <w:r w:rsidR="008F41BB">
          <w:rPr>
            <w:noProof/>
            <w:webHidden/>
          </w:rPr>
        </w:r>
        <w:r w:rsidR="008F41BB">
          <w:rPr>
            <w:noProof/>
            <w:webHidden/>
          </w:rPr>
          <w:fldChar w:fldCharType="separate"/>
        </w:r>
        <w:r w:rsidR="008F41BB">
          <w:rPr>
            <w:noProof/>
            <w:webHidden/>
          </w:rPr>
          <w:t>47</w:t>
        </w:r>
        <w:r w:rsidR="008F41BB">
          <w:rPr>
            <w:noProof/>
            <w:webHidden/>
          </w:rPr>
          <w:fldChar w:fldCharType="end"/>
        </w:r>
      </w:hyperlink>
    </w:p>
    <w:p w14:paraId="00B07539" w14:textId="77777777" w:rsidR="008F41BB" w:rsidRDefault="003111A9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6068635" w:history="1">
        <w:r w:rsidR="008F41BB" w:rsidRPr="00C03F12">
          <w:rPr>
            <w:rStyle w:val="a4"/>
            <w:rFonts w:ascii="Times New Roman Полужирный" w:hAnsi="Times New Roman Полужирный"/>
            <w:noProof/>
          </w:rPr>
          <w:t>13.3</w:t>
        </w:r>
        <w:r w:rsidR="008F41B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F41BB" w:rsidRPr="00C03F12">
          <w:rPr>
            <w:rStyle w:val="a4"/>
            <w:noProof/>
          </w:rPr>
          <w:t>Добавление значка сигнальной информации</w:t>
        </w:r>
        <w:r w:rsidR="008F41BB">
          <w:rPr>
            <w:noProof/>
            <w:webHidden/>
          </w:rPr>
          <w:tab/>
        </w:r>
        <w:r w:rsidR="008F41BB">
          <w:rPr>
            <w:noProof/>
            <w:webHidden/>
          </w:rPr>
          <w:fldChar w:fldCharType="begin"/>
        </w:r>
        <w:r w:rsidR="008F41BB">
          <w:rPr>
            <w:noProof/>
            <w:webHidden/>
          </w:rPr>
          <w:instrText xml:space="preserve"> PAGEREF _Toc166068635 \h </w:instrText>
        </w:r>
        <w:r w:rsidR="008F41BB">
          <w:rPr>
            <w:noProof/>
            <w:webHidden/>
          </w:rPr>
        </w:r>
        <w:r w:rsidR="008F41BB">
          <w:rPr>
            <w:noProof/>
            <w:webHidden/>
          </w:rPr>
          <w:fldChar w:fldCharType="separate"/>
        </w:r>
        <w:r w:rsidR="008F41BB">
          <w:rPr>
            <w:noProof/>
            <w:webHidden/>
          </w:rPr>
          <w:t>49</w:t>
        </w:r>
        <w:r w:rsidR="008F41BB">
          <w:rPr>
            <w:noProof/>
            <w:webHidden/>
          </w:rPr>
          <w:fldChar w:fldCharType="end"/>
        </w:r>
      </w:hyperlink>
    </w:p>
    <w:p w14:paraId="0C8DAD5A" w14:textId="77777777" w:rsidR="008F41BB" w:rsidRDefault="003111A9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6068636" w:history="1">
        <w:r w:rsidR="008F41BB" w:rsidRPr="00C03F12">
          <w:rPr>
            <w:rStyle w:val="a4"/>
            <w:rFonts w:ascii="Times New Roman Полужирный" w:hAnsi="Times New Roman Полужирный"/>
            <w:noProof/>
          </w:rPr>
          <w:t>13.4</w:t>
        </w:r>
        <w:r w:rsidR="008F41B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F41BB" w:rsidRPr="00C03F12">
          <w:rPr>
            <w:rStyle w:val="a4"/>
            <w:noProof/>
          </w:rPr>
          <w:t>Настройка сигнальной информации</w:t>
        </w:r>
        <w:r w:rsidR="008F41BB">
          <w:rPr>
            <w:noProof/>
            <w:webHidden/>
          </w:rPr>
          <w:tab/>
        </w:r>
        <w:r w:rsidR="008F41BB">
          <w:rPr>
            <w:noProof/>
            <w:webHidden/>
          </w:rPr>
          <w:fldChar w:fldCharType="begin"/>
        </w:r>
        <w:r w:rsidR="008F41BB">
          <w:rPr>
            <w:noProof/>
            <w:webHidden/>
          </w:rPr>
          <w:instrText xml:space="preserve"> PAGEREF _Toc166068636 \h </w:instrText>
        </w:r>
        <w:r w:rsidR="008F41BB">
          <w:rPr>
            <w:noProof/>
            <w:webHidden/>
          </w:rPr>
        </w:r>
        <w:r w:rsidR="008F41BB">
          <w:rPr>
            <w:noProof/>
            <w:webHidden/>
          </w:rPr>
          <w:fldChar w:fldCharType="separate"/>
        </w:r>
        <w:r w:rsidR="008F41BB">
          <w:rPr>
            <w:noProof/>
            <w:webHidden/>
          </w:rPr>
          <w:t>50</w:t>
        </w:r>
        <w:r w:rsidR="008F41BB">
          <w:rPr>
            <w:noProof/>
            <w:webHidden/>
          </w:rPr>
          <w:fldChar w:fldCharType="end"/>
        </w:r>
      </w:hyperlink>
    </w:p>
    <w:p w14:paraId="32401E87" w14:textId="77777777" w:rsidR="008F41BB" w:rsidRDefault="003111A9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66068637" w:history="1">
        <w:r w:rsidR="008F41BB" w:rsidRPr="00C03F12">
          <w:rPr>
            <w:rStyle w:val="a4"/>
            <w:rFonts w:ascii="Times New Roman Полужирный" w:hAnsi="Times New Roman Полужирный"/>
            <w:noProof/>
          </w:rPr>
          <w:t>14</w:t>
        </w:r>
        <w:r w:rsidR="008F41BB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8F41BB" w:rsidRPr="00C03F12">
          <w:rPr>
            <w:rStyle w:val="a4"/>
            <w:noProof/>
          </w:rPr>
          <w:t>Просмотр результатов выполнения запросов</w:t>
        </w:r>
        <w:r w:rsidR="008F41BB">
          <w:rPr>
            <w:noProof/>
            <w:webHidden/>
          </w:rPr>
          <w:tab/>
        </w:r>
        <w:r w:rsidR="008F41BB">
          <w:rPr>
            <w:noProof/>
            <w:webHidden/>
          </w:rPr>
          <w:fldChar w:fldCharType="begin"/>
        </w:r>
        <w:r w:rsidR="008F41BB">
          <w:rPr>
            <w:noProof/>
            <w:webHidden/>
          </w:rPr>
          <w:instrText xml:space="preserve"> PAGEREF _Toc166068637 \h </w:instrText>
        </w:r>
        <w:r w:rsidR="008F41BB">
          <w:rPr>
            <w:noProof/>
            <w:webHidden/>
          </w:rPr>
        </w:r>
        <w:r w:rsidR="008F41BB">
          <w:rPr>
            <w:noProof/>
            <w:webHidden/>
          </w:rPr>
          <w:fldChar w:fldCharType="separate"/>
        </w:r>
        <w:r w:rsidR="008F41BB">
          <w:rPr>
            <w:noProof/>
            <w:webHidden/>
          </w:rPr>
          <w:t>54</w:t>
        </w:r>
        <w:r w:rsidR="008F41BB">
          <w:rPr>
            <w:noProof/>
            <w:webHidden/>
          </w:rPr>
          <w:fldChar w:fldCharType="end"/>
        </w:r>
      </w:hyperlink>
    </w:p>
    <w:p w14:paraId="4B41009C" w14:textId="77777777" w:rsidR="00AD505F" w:rsidRPr="00AD505F" w:rsidRDefault="00AD505F" w:rsidP="00AD505F">
      <w:pPr>
        <w:pStyle w:val="11"/>
      </w:pPr>
      <w:r>
        <w:fldChar w:fldCharType="end"/>
      </w:r>
    </w:p>
    <w:p w14:paraId="17C14F7E" w14:textId="77777777" w:rsidR="0087617C" w:rsidRPr="00722006" w:rsidRDefault="00722006" w:rsidP="00722006">
      <w:pPr>
        <w:pStyle w:val="10"/>
        <w:numPr>
          <w:ilvl w:val="0"/>
          <w:numId w:val="0"/>
        </w:numPr>
        <w:ind w:left="851"/>
      </w:pPr>
      <w:bookmarkStart w:id="0" w:name="_Toc166068601"/>
      <w:r w:rsidRPr="00722006">
        <w:lastRenderedPageBreak/>
        <w:t>Перечень терминов и сокращений</w:t>
      </w:r>
      <w:bookmarkEnd w:id="0"/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2324"/>
        <w:gridCol w:w="8090"/>
      </w:tblGrid>
      <w:tr w:rsidR="00DB7C98" w:rsidRPr="00ED0BBF" w14:paraId="245BDA6E" w14:textId="77777777" w:rsidTr="00237052">
        <w:trPr>
          <w:tblHeader/>
        </w:trPr>
        <w:tc>
          <w:tcPr>
            <w:tcW w:w="1116" w:type="pct"/>
          </w:tcPr>
          <w:p w14:paraId="16A558ED" w14:textId="77777777" w:rsidR="00DB7C98" w:rsidRPr="00ED0BBF" w:rsidRDefault="00DB7C98" w:rsidP="00EE1DC5">
            <w:pPr>
              <w:pStyle w:val="phtablecolcaption"/>
            </w:pPr>
            <w:bookmarkStart w:id="1" w:name="scroll-bookmark-3"/>
            <w:r w:rsidRPr="00ED0BBF">
              <w:t>Термин, сокращение</w:t>
            </w:r>
            <w:bookmarkEnd w:id="1"/>
          </w:p>
        </w:tc>
        <w:tc>
          <w:tcPr>
            <w:tcW w:w="3884" w:type="pct"/>
          </w:tcPr>
          <w:p w14:paraId="60512741" w14:textId="77777777" w:rsidR="00DB7C98" w:rsidRPr="00ED0BBF" w:rsidRDefault="00DB7C98" w:rsidP="00EE1DC5">
            <w:pPr>
              <w:pStyle w:val="phtablecolcaption"/>
            </w:pPr>
            <w:r w:rsidRPr="00ED0BBF">
              <w:t>Определение</w:t>
            </w:r>
          </w:p>
        </w:tc>
      </w:tr>
      <w:tr w:rsidR="00DB7C98" w:rsidRPr="00ED0BBF" w14:paraId="10E2E8D4" w14:textId="77777777" w:rsidTr="00237052">
        <w:tc>
          <w:tcPr>
            <w:tcW w:w="1116" w:type="pct"/>
          </w:tcPr>
          <w:p w14:paraId="72D7846D" w14:textId="77777777" w:rsidR="00DB7C98" w:rsidRPr="00ED0BBF" w:rsidRDefault="00DB7C98" w:rsidP="007B63BC">
            <w:pPr>
              <w:pStyle w:val="phtablecellleft"/>
            </w:pPr>
            <w:r w:rsidRPr="007B63BC">
              <w:t>ID</w:t>
            </w:r>
          </w:p>
        </w:tc>
        <w:tc>
          <w:tcPr>
            <w:tcW w:w="3884" w:type="pct"/>
          </w:tcPr>
          <w:p w14:paraId="51003AF7" w14:textId="77777777" w:rsidR="00DB7C98" w:rsidRPr="00ED0BBF" w:rsidRDefault="00DB7C98" w:rsidP="00EE1DC5">
            <w:pPr>
              <w:pStyle w:val="phtablecellleft"/>
            </w:pPr>
            <w:r w:rsidRPr="007B63BC">
              <w:t>Уникальный признак объекта, позволяющий отличать его от других объектов</w:t>
            </w:r>
          </w:p>
        </w:tc>
      </w:tr>
      <w:tr w:rsidR="00DB7C98" w:rsidRPr="00ED0BBF" w14:paraId="1A47C748" w14:textId="77777777" w:rsidTr="00237052">
        <w:tc>
          <w:tcPr>
            <w:tcW w:w="1116" w:type="pct"/>
          </w:tcPr>
          <w:p w14:paraId="6C0AD159" w14:textId="77777777" w:rsidR="00DB7C98" w:rsidRPr="00ED0BBF" w:rsidRDefault="00DB7C98" w:rsidP="00EE1DC5">
            <w:pPr>
              <w:pStyle w:val="phtablecellleft"/>
            </w:pPr>
            <w:r w:rsidRPr="007B63BC">
              <w:t>URL</w:t>
            </w:r>
          </w:p>
        </w:tc>
        <w:tc>
          <w:tcPr>
            <w:tcW w:w="3884" w:type="pct"/>
          </w:tcPr>
          <w:p w14:paraId="760E3658" w14:textId="77777777" w:rsidR="00DB7C98" w:rsidRPr="00ED0BBF" w:rsidRDefault="00DB7C98" w:rsidP="00EE1DC5">
            <w:pPr>
              <w:pStyle w:val="phtablecellleft"/>
            </w:pPr>
            <w:r w:rsidRPr="007B63BC">
              <w:t>Uniform Resource Locator – система унифицированных адресов электронных ресурсов или единообразный определитель местонахождения ресурса (файла)</w:t>
            </w:r>
          </w:p>
        </w:tc>
      </w:tr>
      <w:tr w:rsidR="00DB7C98" w:rsidRPr="00ED0BBF" w14:paraId="2FC439B2" w14:textId="77777777" w:rsidTr="00237052">
        <w:tc>
          <w:tcPr>
            <w:tcW w:w="1116" w:type="pct"/>
          </w:tcPr>
          <w:p w14:paraId="4EB4CBA1" w14:textId="77777777" w:rsidR="00DB7C98" w:rsidRPr="00ED0BBF" w:rsidRDefault="00DB7C98" w:rsidP="00EE1DC5">
            <w:pPr>
              <w:pStyle w:val="phtablecellleft"/>
            </w:pPr>
            <w:r w:rsidRPr="007B63BC">
              <w:t>WEB-форма</w:t>
            </w:r>
          </w:p>
        </w:tc>
        <w:tc>
          <w:tcPr>
            <w:tcW w:w="3884" w:type="pct"/>
          </w:tcPr>
          <w:p w14:paraId="08F4BB5B" w14:textId="77777777" w:rsidR="00DB7C98" w:rsidRPr="00ED0BBF" w:rsidRDefault="00DB7C98" w:rsidP="00EE1DC5">
            <w:pPr>
              <w:pStyle w:val="phtablecellleft"/>
            </w:pPr>
            <w:r w:rsidRPr="007B63BC">
              <w:t>Элемент web-страницы (документа или информационного ресурса Интернет), предназначенный для ввода информации</w:t>
            </w:r>
          </w:p>
        </w:tc>
      </w:tr>
      <w:tr w:rsidR="00DB7C98" w:rsidRPr="00ED0BBF" w14:paraId="4E271F3D" w14:textId="77777777" w:rsidTr="00237052">
        <w:tc>
          <w:tcPr>
            <w:tcW w:w="1116" w:type="pct"/>
          </w:tcPr>
          <w:p w14:paraId="15E63EE1" w14:textId="77777777" w:rsidR="00DB7C98" w:rsidRDefault="00DB7C98" w:rsidP="00EE1DC5">
            <w:pPr>
              <w:pStyle w:val="phtablecellleft"/>
            </w:pPr>
            <w:r w:rsidRPr="00ED0BBF">
              <w:t>АРМ</w:t>
            </w:r>
          </w:p>
        </w:tc>
        <w:tc>
          <w:tcPr>
            <w:tcW w:w="3884" w:type="pct"/>
          </w:tcPr>
          <w:p w14:paraId="3D06EFB7" w14:textId="77777777" w:rsidR="00DB7C98" w:rsidRPr="00ED0BBF" w:rsidRDefault="00DB7C98" w:rsidP="00EE1DC5">
            <w:pPr>
              <w:pStyle w:val="phtablecellleft"/>
            </w:pPr>
            <w:r w:rsidRPr="00304EA8">
              <w:t>Автоматизированное рабочее место</w:t>
            </w:r>
          </w:p>
        </w:tc>
      </w:tr>
      <w:tr w:rsidR="00DB7C98" w:rsidRPr="00ED0BBF" w14:paraId="23DB8A39" w14:textId="77777777" w:rsidTr="00237052">
        <w:tc>
          <w:tcPr>
            <w:tcW w:w="1116" w:type="pct"/>
          </w:tcPr>
          <w:p w14:paraId="4DE6463E" w14:textId="77777777" w:rsidR="00DB7C98" w:rsidRPr="00ED0BBF" w:rsidRDefault="00DB7C98" w:rsidP="00EE1DC5">
            <w:pPr>
              <w:pStyle w:val="phtablecellleft"/>
            </w:pPr>
            <w:r w:rsidRPr="007B63BC">
              <w:t>ГОСТ</w:t>
            </w:r>
          </w:p>
        </w:tc>
        <w:tc>
          <w:tcPr>
            <w:tcW w:w="3884" w:type="pct"/>
          </w:tcPr>
          <w:p w14:paraId="1621A59F" w14:textId="77777777" w:rsidR="00DB7C98" w:rsidRPr="00ED0BBF" w:rsidRDefault="00DB7C98" w:rsidP="00EE1DC5">
            <w:pPr>
              <w:pStyle w:val="phtablecellleft"/>
            </w:pPr>
            <w:r w:rsidRPr="007B63BC">
              <w:t>Государственный стандарт</w:t>
            </w:r>
          </w:p>
        </w:tc>
      </w:tr>
      <w:tr w:rsidR="00DB7C98" w:rsidRPr="00ED0BBF" w14:paraId="0D386D75" w14:textId="77777777" w:rsidTr="00237052">
        <w:tc>
          <w:tcPr>
            <w:tcW w:w="1116" w:type="pct"/>
          </w:tcPr>
          <w:p w14:paraId="38526ECB" w14:textId="77777777" w:rsidR="00DB7C98" w:rsidRPr="007B63BC" w:rsidRDefault="00DB7C98" w:rsidP="00EE1DC5">
            <w:pPr>
              <w:pStyle w:val="phtablecellleft"/>
            </w:pPr>
            <w:r w:rsidRPr="008C1E6E">
              <w:t>ЕИИС</w:t>
            </w:r>
            <w:r>
              <w:t xml:space="preserve"> </w:t>
            </w:r>
            <w:r w:rsidRPr="003F4691">
              <w:t>«Соцстрах»</w:t>
            </w:r>
          </w:p>
        </w:tc>
        <w:tc>
          <w:tcPr>
            <w:tcW w:w="3884" w:type="pct"/>
          </w:tcPr>
          <w:p w14:paraId="4D714387" w14:textId="77777777" w:rsidR="00DB7C98" w:rsidRPr="007B63BC" w:rsidRDefault="00DB7C98" w:rsidP="00EE1DC5">
            <w:pPr>
              <w:pStyle w:val="phtablecellleft"/>
            </w:pPr>
            <w:r w:rsidRPr="00A26D4E">
              <w:t xml:space="preserve">Единая </w:t>
            </w:r>
            <w:r>
              <w:t>и</w:t>
            </w:r>
            <w:r w:rsidRPr="00A26D4E">
              <w:t xml:space="preserve">нтегрированная </w:t>
            </w:r>
            <w:r>
              <w:t>и</w:t>
            </w:r>
            <w:r w:rsidRPr="00A26D4E">
              <w:t xml:space="preserve">нформационная </w:t>
            </w:r>
            <w:r>
              <w:t>с</w:t>
            </w:r>
            <w:r w:rsidRPr="00A26D4E">
              <w:t xml:space="preserve">истема </w:t>
            </w:r>
            <w:r>
              <w:t>ф</w:t>
            </w:r>
            <w:r w:rsidRPr="00A26D4E">
              <w:t>онда социального страхования</w:t>
            </w:r>
          </w:p>
        </w:tc>
      </w:tr>
      <w:tr w:rsidR="00DB7C98" w:rsidRPr="00ED0BBF" w14:paraId="75187B45" w14:textId="77777777" w:rsidTr="00237052">
        <w:tc>
          <w:tcPr>
            <w:tcW w:w="1116" w:type="pct"/>
          </w:tcPr>
          <w:p w14:paraId="48CBEC0F" w14:textId="77777777" w:rsidR="00DB7C98" w:rsidRDefault="00DB7C98" w:rsidP="00EE1DC5">
            <w:pPr>
              <w:pStyle w:val="phtablecellleft"/>
            </w:pPr>
            <w:r>
              <w:t>ЛПУ</w:t>
            </w:r>
          </w:p>
        </w:tc>
        <w:tc>
          <w:tcPr>
            <w:tcW w:w="3884" w:type="pct"/>
          </w:tcPr>
          <w:p w14:paraId="522BCB06" w14:textId="77777777" w:rsidR="00DB7C98" w:rsidRPr="00ED0BBF" w:rsidRDefault="00DB7C98" w:rsidP="00EE1DC5">
            <w:pPr>
              <w:pStyle w:val="phtablecellleft"/>
            </w:pPr>
            <w:r w:rsidRPr="00304EA8">
              <w:t>Лечебно-профилактическое учреждение</w:t>
            </w:r>
          </w:p>
        </w:tc>
      </w:tr>
      <w:tr w:rsidR="00DB7C98" w:rsidRPr="00ED0BBF" w14:paraId="0B1AF490" w14:textId="77777777" w:rsidTr="00237052">
        <w:tc>
          <w:tcPr>
            <w:tcW w:w="1116" w:type="pct"/>
          </w:tcPr>
          <w:p w14:paraId="473DFAF4" w14:textId="77777777" w:rsidR="00DB7C98" w:rsidRDefault="00DB7C98" w:rsidP="00EE1DC5">
            <w:pPr>
              <w:pStyle w:val="phtablecellleft"/>
            </w:pPr>
            <w:r>
              <w:t>МВД</w:t>
            </w:r>
          </w:p>
        </w:tc>
        <w:tc>
          <w:tcPr>
            <w:tcW w:w="3884" w:type="pct"/>
          </w:tcPr>
          <w:p w14:paraId="2FD14A45" w14:textId="77777777" w:rsidR="00DB7C98" w:rsidRPr="00ED0BBF" w:rsidRDefault="00DB7C98" w:rsidP="00EE1DC5">
            <w:pPr>
              <w:pStyle w:val="phtablecellleft"/>
            </w:pPr>
            <w:r w:rsidRPr="00304EA8">
              <w:t>Министерство внутренних дел</w:t>
            </w:r>
          </w:p>
        </w:tc>
      </w:tr>
      <w:tr w:rsidR="00DB7C98" w:rsidRPr="00ED0BBF" w14:paraId="71F6F802" w14:textId="77777777" w:rsidTr="00237052">
        <w:tc>
          <w:tcPr>
            <w:tcW w:w="1116" w:type="pct"/>
          </w:tcPr>
          <w:p w14:paraId="2424F455" w14:textId="77777777" w:rsidR="00DB7C98" w:rsidRPr="00ED0BBF" w:rsidRDefault="00DB7C98" w:rsidP="00EE1DC5">
            <w:pPr>
              <w:pStyle w:val="phtablecellleft"/>
            </w:pPr>
            <w:r w:rsidRPr="00ED0BBF">
              <w:t>МО</w:t>
            </w:r>
          </w:p>
        </w:tc>
        <w:tc>
          <w:tcPr>
            <w:tcW w:w="3884" w:type="pct"/>
          </w:tcPr>
          <w:p w14:paraId="38BE2750" w14:textId="77777777" w:rsidR="00DB7C98" w:rsidRPr="00ED0BBF" w:rsidRDefault="00DB7C98" w:rsidP="005A6A6D">
            <w:pPr>
              <w:pStyle w:val="phtablecellleft"/>
            </w:pPr>
            <w:r w:rsidRPr="00ED0BBF">
              <w:t>Медицинская организ</w:t>
            </w:r>
            <w:r>
              <w:t>ация</w:t>
            </w:r>
          </w:p>
        </w:tc>
      </w:tr>
      <w:tr w:rsidR="00DB7C98" w:rsidRPr="00ED0BBF" w14:paraId="3B8E2217" w14:textId="77777777" w:rsidTr="00237052">
        <w:tc>
          <w:tcPr>
            <w:tcW w:w="1116" w:type="pct"/>
          </w:tcPr>
          <w:p w14:paraId="2A955DAA" w14:textId="77777777" w:rsidR="00DB7C98" w:rsidRDefault="00DB7C98" w:rsidP="00EE1DC5">
            <w:pPr>
              <w:pStyle w:val="phtablecellleft"/>
            </w:pPr>
            <w:r>
              <w:t>МЧД</w:t>
            </w:r>
          </w:p>
        </w:tc>
        <w:tc>
          <w:tcPr>
            <w:tcW w:w="3884" w:type="pct"/>
          </w:tcPr>
          <w:p w14:paraId="3F36FCD4" w14:textId="77777777" w:rsidR="00DB7C98" w:rsidRPr="00ED0BBF" w:rsidRDefault="00DB7C98" w:rsidP="00EE1DC5">
            <w:pPr>
              <w:pStyle w:val="phtablecellleft"/>
            </w:pPr>
            <w:r w:rsidRPr="00304EA8">
              <w:t>Машиночитаемая доверенность</w:t>
            </w:r>
          </w:p>
        </w:tc>
      </w:tr>
      <w:tr w:rsidR="00DB7C98" w:rsidRPr="00ED0BBF" w14:paraId="260F8228" w14:textId="77777777" w:rsidTr="00237052">
        <w:tc>
          <w:tcPr>
            <w:tcW w:w="1116" w:type="pct"/>
          </w:tcPr>
          <w:p w14:paraId="56BE945C" w14:textId="77777777" w:rsidR="00DB7C98" w:rsidRDefault="00DB7C98" w:rsidP="00EE1DC5">
            <w:pPr>
              <w:pStyle w:val="phtablecellleft"/>
            </w:pPr>
            <w:r>
              <w:t>ОМС</w:t>
            </w:r>
          </w:p>
        </w:tc>
        <w:tc>
          <w:tcPr>
            <w:tcW w:w="3884" w:type="pct"/>
          </w:tcPr>
          <w:p w14:paraId="684E7C9D" w14:textId="77777777" w:rsidR="00DB7C98" w:rsidRPr="00ED0BBF" w:rsidRDefault="00DB7C98" w:rsidP="00EE1DC5">
            <w:pPr>
              <w:pStyle w:val="phtablecellleft"/>
            </w:pPr>
            <w:r>
              <w:t>О</w:t>
            </w:r>
            <w:r w:rsidRPr="00304EA8">
              <w:t>бязательное медицинское страхование</w:t>
            </w:r>
          </w:p>
        </w:tc>
      </w:tr>
      <w:tr w:rsidR="00DB7C98" w:rsidRPr="00ED0BBF" w14:paraId="06D25591" w14:textId="77777777" w:rsidTr="00237052">
        <w:tc>
          <w:tcPr>
            <w:tcW w:w="1116" w:type="pct"/>
          </w:tcPr>
          <w:p w14:paraId="3C00FA52" w14:textId="77777777" w:rsidR="00DB7C98" w:rsidRDefault="00DB7C98" w:rsidP="00EE1DC5">
            <w:pPr>
              <w:pStyle w:val="phtablecellleft"/>
            </w:pPr>
            <w:r>
              <w:t>РФ</w:t>
            </w:r>
          </w:p>
        </w:tc>
        <w:tc>
          <w:tcPr>
            <w:tcW w:w="3884" w:type="pct"/>
          </w:tcPr>
          <w:p w14:paraId="0C8FE1B3" w14:textId="77777777" w:rsidR="00DB7C98" w:rsidRPr="00ED0BBF" w:rsidRDefault="00DB7C98" w:rsidP="00EE1DC5">
            <w:pPr>
              <w:pStyle w:val="phtablecellleft"/>
            </w:pPr>
            <w:r>
              <w:t>Российская Федерация</w:t>
            </w:r>
          </w:p>
        </w:tc>
      </w:tr>
      <w:tr w:rsidR="00DB7C98" w:rsidRPr="00ED0BBF" w14:paraId="072FD5FD" w14:textId="77777777" w:rsidTr="00237052">
        <w:tc>
          <w:tcPr>
            <w:tcW w:w="1116" w:type="pct"/>
          </w:tcPr>
          <w:p w14:paraId="4E293E5E" w14:textId="77777777" w:rsidR="00DB7C98" w:rsidRPr="00ED0BBF" w:rsidRDefault="00DB7C98" w:rsidP="00EE1DC5">
            <w:pPr>
              <w:pStyle w:val="phtablecellleft"/>
            </w:pPr>
            <w:r w:rsidRPr="00ED0BBF">
              <w:t>Система</w:t>
            </w:r>
            <w:r>
              <w:t xml:space="preserve">, </w:t>
            </w:r>
            <w:r w:rsidRPr="00BF64A1">
              <w:t>ЕМИАС Самарской области</w:t>
            </w:r>
          </w:p>
        </w:tc>
        <w:tc>
          <w:tcPr>
            <w:tcW w:w="3884" w:type="pct"/>
          </w:tcPr>
          <w:p w14:paraId="1F4A79D0" w14:textId="77777777" w:rsidR="00DB7C98" w:rsidRPr="00ED0BBF" w:rsidRDefault="00DB7C98" w:rsidP="00EE1DC5">
            <w:pPr>
              <w:pStyle w:val="phtablecellleft"/>
            </w:pPr>
            <w:r w:rsidRPr="00AA3DAB">
              <w:t>Единая медицинская информационно-аналитическая система, обеспечивающая ведение централизованных информационных ресурсов в сфере здравоохранения Самарской области, информационное взаимодействие с ЕГИСЗ, организацию электронного медицинского документооборота</w:t>
            </w:r>
          </w:p>
        </w:tc>
      </w:tr>
      <w:tr w:rsidR="00DB7C98" w:rsidRPr="00ED0BBF" w14:paraId="69C25511" w14:textId="77777777" w:rsidTr="00237052">
        <w:tc>
          <w:tcPr>
            <w:tcW w:w="1116" w:type="pct"/>
          </w:tcPr>
          <w:p w14:paraId="513111F1" w14:textId="77777777" w:rsidR="00DB7C98" w:rsidRPr="00ED0BBF" w:rsidRDefault="00DB7C98" w:rsidP="00EE1DC5">
            <w:pPr>
              <w:pStyle w:val="phtablecellleft"/>
            </w:pPr>
            <w:r w:rsidRPr="00ED0BBF">
              <w:t>СНИЛС</w:t>
            </w:r>
          </w:p>
        </w:tc>
        <w:tc>
          <w:tcPr>
            <w:tcW w:w="3884" w:type="pct"/>
          </w:tcPr>
          <w:p w14:paraId="628A2BE1" w14:textId="77777777" w:rsidR="00DB7C98" w:rsidRPr="00ED0BBF" w:rsidRDefault="00DB7C98" w:rsidP="00EE1DC5">
            <w:pPr>
              <w:pStyle w:val="phtablecellleft"/>
            </w:pPr>
            <w:r w:rsidRPr="00ED0BBF">
              <w:t>Страховой номер индивидуального лицевого счёта</w:t>
            </w:r>
          </w:p>
        </w:tc>
      </w:tr>
      <w:tr w:rsidR="00DB7C98" w:rsidRPr="00ED0BBF" w14:paraId="5D14613D" w14:textId="77777777" w:rsidTr="00237052">
        <w:tc>
          <w:tcPr>
            <w:tcW w:w="1116" w:type="pct"/>
          </w:tcPr>
          <w:p w14:paraId="5F465074" w14:textId="77777777" w:rsidR="00DB7C98" w:rsidRDefault="00DB7C98" w:rsidP="00EE1DC5">
            <w:pPr>
              <w:pStyle w:val="phtablecellleft"/>
            </w:pPr>
            <w:r>
              <w:t>СО</w:t>
            </w:r>
          </w:p>
        </w:tc>
        <w:tc>
          <w:tcPr>
            <w:tcW w:w="3884" w:type="pct"/>
          </w:tcPr>
          <w:p w14:paraId="278965D5" w14:textId="77777777" w:rsidR="00DB7C98" w:rsidRPr="00ED0BBF" w:rsidRDefault="00DB7C98" w:rsidP="00EE1DC5">
            <w:pPr>
              <w:pStyle w:val="phtablecellleft"/>
            </w:pPr>
            <w:r>
              <w:t>Системная опция</w:t>
            </w:r>
          </w:p>
        </w:tc>
      </w:tr>
      <w:tr w:rsidR="00DB7C98" w:rsidRPr="00ED0BBF" w14:paraId="189F91FF" w14:textId="77777777" w:rsidTr="00237052">
        <w:tc>
          <w:tcPr>
            <w:tcW w:w="1116" w:type="pct"/>
          </w:tcPr>
          <w:p w14:paraId="71E33839" w14:textId="77777777" w:rsidR="00DB7C98" w:rsidRDefault="00DB7C98" w:rsidP="00EE1DC5">
            <w:pPr>
              <w:pStyle w:val="phtablecellleft"/>
            </w:pPr>
            <w:r>
              <w:t>СССР</w:t>
            </w:r>
          </w:p>
        </w:tc>
        <w:tc>
          <w:tcPr>
            <w:tcW w:w="3884" w:type="pct"/>
          </w:tcPr>
          <w:p w14:paraId="34F0E575" w14:textId="77777777" w:rsidR="00DB7C98" w:rsidRPr="00ED0BBF" w:rsidRDefault="00DB7C98" w:rsidP="00EE1DC5">
            <w:pPr>
              <w:pStyle w:val="phtablecellleft"/>
            </w:pPr>
            <w:r w:rsidRPr="00304EA8">
              <w:t>Союз Советских Социалистических Республик</w:t>
            </w:r>
          </w:p>
        </w:tc>
      </w:tr>
      <w:tr w:rsidR="00DB7C98" w:rsidRPr="00ED0BBF" w14:paraId="529238AB" w14:textId="77777777" w:rsidTr="00237052">
        <w:tc>
          <w:tcPr>
            <w:tcW w:w="1116" w:type="pct"/>
          </w:tcPr>
          <w:p w14:paraId="3CB0AAF8" w14:textId="77777777" w:rsidR="00DB7C98" w:rsidRPr="00ED0BBF" w:rsidRDefault="00DB7C98" w:rsidP="00EE1DC5">
            <w:pPr>
              <w:pStyle w:val="phtablecellleft"/>
            </w:pPr>
            <w:r w:rsidRPr="00ED0BBF">
              <w:t>СФР</w:t>
            </w:r>
          </w:p>
        </w:tc>
        <w:tc>
          <w:tcPr>
            <w:tcW w:w="3884" w:type="pct"/>
          </w:tcPr>
          <w:p w14:paraId="609BC2EF" w14:textId="77777777" w:rsidR="00DB7C98" w:rsidRPr="00ED0BBF" w:rsidRDefault="00DB7C98" w:rsidP="00EE1DC5">
            <w:pPr>
              <w:pStyle w:val="phtablecellleft"/>
            </w:pPr>
            <w:r w:rsidRPr="000F382E">
              <w:t>Социальный фонд России</w:t>
            </w:r>
          </w:p>
        </w:tc>
      </w:tr>
      <w:tr w:rsidR="00DB7C98" w:rsidRPr="00ED0BBF" w14:paraId="4062690F" w14:textId="77777777" w:rsidTr="00237052">
        <w:tc>
          <w:tcPr>
            <w:tcW w:w="1116" w:type="pct"/>
          </w:tcPr>
          <w:p w14:paraId="4E94DCE6" w14:textId="77777777" w:rsidR="00DB7C98" w:rsidRDefault="00DB7C98" w:rsidP="00EE1DC5">
            <w:pPr>
              <w:pStyle w:val="phtablecellleft"/>
            </w:pPr>
            <w:r>
              <w:t>СЭМД</w:t>
            </w:r>
          </w:p>
        </w:tc>
        <w:tc>
          <w:tcPr>
            <w:tcW w:w="3884" w:type="pct"/>
          </w:tcPr>
          <w:p w14:paraId="3FEB4928" w14:textId="77777777" w:rsidR="00DB7C98" w:rsidRPr="00ED0BBF" w:rsidRDefault="00DB7C98" w:rsidP="00EE1DC5">
            <w:pPr>
              <w:pStyle w:val="phtablecellleft"/>
            </w:pPr>
            <w:r w:rsidRPr="00304EA8">
              <w:t>Стандартизированный электронный медицинский документ</w:t>
            </w:r>
          </w:p>
        </w:tc>
      </w:tr>
      <w:tr w:rsidR="00DB7C98" w:rsidRPr="00ED0BBF" w14:paraId="5CD92616" w14:textId="77777777" w:rsidTr="00237052">
        <w:tc>
          <w:tcPr>
            <w:tcW w:w="1116" w:type="pct"/>
          </w:tcPr>
          <w:p w14:paraId="1A654303" w14:textId="77777777" w:rsidR="00DB7C98" w:rsidRPr="00ED0BBF" w:rsidRDefault="00DB7C98" w:rsidP="00EE1DC5">
            <w:pPr>
              <w:pStyle w:val="phtablecellleft"/>
            </w:pPr>
            <w:r>
              <w:t>ФИО</w:t>
            </w:r>
          </w:p>
        </w:tc>
        <w:tc>
          <w:tcPr>
            <w:tcW w:w="3884" w:type="pct"/>
          </w:tcPr>
          <w:p w14:paraId="39C88668" w14:textId="77777777" w:rsidR="00DB7C98" w:rsidRPr="00ED0BBF" w:rsidRDefault="00DB7C98" w:rsidP="00EE1DC5">
            <w:pPr>
              <w:pStyle w:val="phtablecellleft"/>
            </w:pPr>
            <w:r>
              <w:t>Фамилия, имя, отчество</w:t>
            </w:r>
          </w:p>
        </w:tc>
      </w:tr>
      <w:tr w:rsidR="00DB7C98" w:rsidRPr="00ED0BBF" w14:paraId="184B6E9F" w14:textId="77777777" w:rsidTr="00237052">
        <w:tc>
          <w:tcPr>
            <w:tcW w:w="1116" w:type="pct"/>
          </w:tcPr>
          <w:p w14:paraId="1196FFD3" w14:textId="77777777" w:rsidR="00DB7C98" w:rsidRPr="00ED0BBF" w:rsidRDefault="00DB7C98" w:rsidP="00EE1DC5">
            <w:pPr>
              <w:pStyle w:val="phtablecellleft"/>
            </w:pPr>
            <w:r>
              <w:t>ФСС</w:t>
            </w:r>
          </w:p>
        </w:tc>
        <w:tc>
          <w:tcPr>
            <w:tcW w:w="3884" w:type="pct"/>
          </w:tcPr>
          <w:p w14:paraId="68E0EF5B" w14:textId="77777777" w:rsidR="00DB7C98" w:rsidRPr="00ED0BBF" w:rsidRDefault="00DB7C98" w:rsidP="00EE1DC5">
            <w:pPr>
              <w:pStyle w:val="phtablecellleft"/>
            </w:pPr>
            <w:r w:rsidRPr="00304EA8">
              <w:t>Фонд социального страхования</w:t>
            </w:r>
          </w:p>
        </w:tc>
      </w:tr>
      <w:tr w:rsidR="00DB7C98" w:rsidRPr="00ED0BBF" w14:paraId="10DBEE3B" w14:textId="77777777" w:rsidTr="00237052">
        <w:tc>
          <w:tcPr>
            <w:tcW w:w="1116" w:type="pct"/>
          </w:tcPr>
          <w:p w14:paraId="20DF8735" w14:textId="77777777" w:rsidR="00DB7C98" w:rsidRPr="00ED0BBF" w:rsidRDefault="00DB7C98" w:rsidP="00EE1DC5">
            <w:pPr>
              <w:pStyle w:val="phtablecellleft"/>
            </w:pPr>
            <w:r w:rsidRPr="00ED0BBF">
              <w:t>ЭП</w:t>
            </w:r>
          </w:p>
        </w:tc>
        <w:tc>
          <w:tcPr>
            <w:tcW w:w="3884" w:type="pct"/>
          </w:tcPr>
          <w:p w14:paraId="3A52ADA2" w14:textId="77777777" w:rsidR="00DB7C98" w:rsidRPr="00ED0BBF" w:rsidRDefault="00DB7C98" w:rsidP="005A6A6D">
            <w:pPr>
              <w:pStyle w:val="phtablecellleft"/>
            </w:pPr>
            <w:r>
              <w:t>Электронная подпись</w:t>
            </w:r>
          </w:p>
        </w:tc>
      </w:tr>
      <w:tr w:rsidR="00DB7C98" w:rsidRPr="00ED0BBF" w14:paraId="25D27509" w14:textId="77777777" w:rsidTr="00237052">
        <w:tc>
          <w:tcPr>
            <w:tcW w:w="1116" w:type="pct"/>
          </w:tcPr>
          <w:p w14:paraId="604F00C2" w14:textId="77777777" w:rsidR="00DB7C98" w:rsidRPr="00ED0BBF" w:rsidRDefault="00DB7C98" w:rsidP="00EE1DC5">
            <w:pPr>
              <w:pStyle w:val="phtablecellleft"/>
            </w:pPr>
            <w:r w:rsidRPr="00ED0BBF">
              <w:lastRenderedPageBreak/>
              <w:t>ЭРС</w:t>
            </w:r>
          </w:p>
        </w:tc>
        <w:tc>
          <w:tcPr>
            <w:tcW w:w="3884" w:type="pct"/>
          </w:tcPr>
          <w:p w14:paraId="51DCFC93" w14:textId="77777777" w:rsidR="00DB7C98" w:rsidRPr="00ED0BBF" w:rsidRDefault="00DB7C98" w:rsidP="00EE1DC5">
            <w:pPr>
              <w:pStyle w:val="phtablecellleft"/>
            </w:pPr>
            <w:r w:rsidRPr="00ED0BBF">
              <w:t>Электронный родовой сертификат</w:t>
            </w:r>
          </w:p>
        </w:tc>
      </w:tr>
    </w:tbl>
    <w:p w14:paraId="35427B5D" w14:textId="77777777" w:rsidR="00ED3BAD" w:rsidRPr="00720F64" w:rsidRDefault="00FA73BC" w:rsidP="00720F64">
      <w:pPr>
        <w:pStyle w:val="10"/>
      </w:pPr>
      <w:bookmarkStart w:id="2" w:name="_Toc256000001"/>
      <w:bookmarkStart w:id="3" w:name="scroll-bookmark-4"/>
      <w:bookmarkStart w:id="4" w:name="_Toc166068602"/>
      <w:r w:rsidRPr="00720F64">
        <w:lastRenderedPageBreak/>
        <w:t>Введение</w:t>
      </w:r>
      <w:bookmarkEnd w:id="2"/>
      <w:bookmarkEnd w:id="3"/>
      <w:bookmarkEnd w:id="4"/>
    </w:p>
    <w:p w14:paraId="528363CB" w14:textId="77777777" w:rsidR="00AD1ECF" w:rsidRDefault="00AD1ECF" w:rsidP="00AD1ECF">
      <w:pPr>
        <w:pStyle w:val="phnormal"/>
      </w:pPr>
      <w:r>
        <w:t>Настоящий документ представляет собой руководство администратора Системы в части компонента «</w:t>
      </w:r>
      <w:r w:rsidRPr="003F4691">
        <w:t>Интеграция c СФР в части ЭРС</w:t>
      </w:r>
      <w:r>
        <w:t>» (далее – Компонент).</w:t>
      </w:r>
    </w:p>
    <w:p w14:paraId="159847C1" w14:textId="77777777" w:rsidR="00ED3BAD" w:rsidRPr="00ED0BBF" w:rsidRDefault="00FA73BC" w:rsidP="00720F64">
      <w:pPr>
        <w:pStyle w:val="phnormal"/>
      </w:pPr>
      <w:r w:rsidRPr="00ED0BBF">
        <w:t>Родовой сертификат</w:t>
      </w:r>
      <w:r w:rsidR="00ED0BBF">
        <w:t xml:space="preserve"> </w:t>
      </w:r>
      <w:r w:rsidR="007B63BC">
        <w:t>–</w:t>
      </w:r>
      <w:r w:rsidRPr="00ED0BBF">
        <w:t xml:space="preserve"> это документ, позволяющий женщинам</w:t>
      </w:r>
      <w:r w:rsidR="00ED0BBF">
        <w:t xml:space="preserve"> </w:t>
      </w:r>
      <w:r w:rsidRPr="00ED0BBF">
        <w:t>бесплатно</w:t>
      </w:r>
      <w:r w:rsidR="00ED0BBF">
        <w:t xml:space="preserve"> </w:t>
      </w:r>
      <w:r w:rsidRPr="00ED0BBF">
        <w:t xml:space="preserve">вставать на учет по беременности и проходить все обследования. С помощью </w:t>
      </w:r>
      <w:proofErr w:type="gramStart"/>
      <w:r w:rsidRPr="00ED0BBF">
        <w:t>документа</w:t>
      </w:r>
      <w:proofErr w:type="gramEnd"/>
      <w:r w:rsidRPr="00ED0BBF">
        <w:t xml:space="preserve"> возможно наблюдаться ребенку в детской поликлинике в течение первого года жизни, получать все необходимые консультации врачей. По сертификату медицинские организации получают выплаты от СФР.</w:t>
      </w:r>
    </w:p>
    <w:p w14:paraId="0E0564E6" w14:textId="77777777" w:rsidR="00ED3BAD" w:rsidRPr="00ED0BBF" w:rsidRDefault="00FA73BC" w:rsidP="00720F64">
      <w:pPr>
        <w:pStyle w:val="phnormal"/>
      </w:pPr>
      <w:r w:rsidRPr="00ED0BBF">
        <w:t xml:space="preserve">С 1 июля 2021 года родовой сертификат формируется только в электронном виде. Это означает, что беременной пациентке теперь не нужно предоставлять бумажные талоны в медицинские организации. Все данные о состоянии матери и ребенка заполняются и хранятся в единой информационной системе СФР </w:t>
      </w:r>
      <w:r w:rsidR="00ED0BBF">
        <w:t>«</w:t>
      </w:r>
      <w:r w:rsidRPr="00ED0BBF">
        <w:t>ЕИИС Соцстрах</w:t>
      </w:r>
      <w:r w:rsidR="00ED0BBF">
        <w:t>»</w:t>
      </w:r>
      <w:r w:rsidRPr="00ED0BBF">
        <w:t>.</w:t>
      </w:r>
    </w:p>
    <w:p w14:paraId="7FFC7E5A" w14:textId="77777777" w:rsidR="00ED3BAD" w:rsidRPr="00ED0BBF" w:rsidRDefault="00FA73BC" w:rsidP="00720F64">
      <w:pPr>
        <w:pStyle w:val="phlistitemizedtitle"/>
      </w:pPr>
      <w:r w:rsidRPr="00ED0BBF">
        <w:t>Компонент позволяет сотрудникам МО выполнять следующие задачи:</w:t>
      </w:r>
    </w:p>
    <w:p w14:paraId="148848BF" w14:textId="77777777" w:rsidR="00ED3BAD" w:rsidRPr="00ED0BBF" w:rsidRDefault="00FA73BC" w:rsidP="00720F64">
      <w:pPr>
        <w:pStyle w:val="phlistitemized1"/>
      </w:pPr>
      <w:r w:rsidRPr="00ED0BBF">
        <w:t>направлять запрос в СФР для формирования нового ЭРС и получения номера сформированного ЭРС;</w:t>
      </w:r>
    </w:p>
    <w:p w14:paraId="4B5B7937" w14:textId="77777777" w:rsidR="00ED3BAD" w:rsidRPr="00ED0BBF" w:rsidRDefault="00FA73BC" w:rsidP="00720F64">
      <w:pPr>
        <w:pStyle w:val="phlistitemized1"/>
      </w:pPr>
      <w:r w:rsidRPr="00ED0BBF">
        <w:t>направлять запрос в СФР на получение сведений ЭРС, сформированного ранее другими МО;</w:t>
      </w:r>
    </w:p>
    <w:p w14:paraId="0F4604CE" w14:textId="77777777" w:rsidR="00ED3BAD" w:rsidRPr="00ED0BBF" w:rsidRDefault="00FA73BC" w:rsidP="00720F64">
      <w:pPr>
        <w:pStyle w:val="phlistitemized1"/>
      </w:pPr>
      <w:r w:rsidRPr="00ED0BBF">
        <w:t xml:space="preserve">формировать </w:t>
      </w:r>
      <w:r w:rsidR="00403056">
        <w:t>«</w:t>
      </w:r>
      <w:r w:rsidR="00403056" w:rsidRPr="003F4691">
        <w:t>Талон 1</w:t>
      </w:r>
      <w:r w:rsidR="00403056">
        <w:t>»</w:t>
      </w:r>
      <w:r w:rsidR="00403056" w:rsidRPr="003F4691">
        <w:t xml:space="preserve">, </w:t>
      </w:r>
      <w:r w:rsidR="00403056">
        <w:t xml:space="preserve">«Талон </w:t>
      </w:r>
      <w:r w:rsidR="00403056" w:rsidRPr="003F4691">
        <w:t xml:space="preserve">1 </w:t>
      </w:r>
      <w:r w:rsidR="00403056">
        <w:t>–</w:t>
      </w:r>
      <w:r w:rsidR="00403056" w:rsidRPr="003F4691">
        <w:t xml:space="preserve"> доплата</w:t>
      </w:r>
      <w:r w:rsidR="00403056">
        <w:t>»</w:t>
      </w:r>
      <w:r w:rsidR="00403056" w:rsidRPr="003F4691">
        <w:t xml:space="preserve">, </w:t>
      </w:r>
      <w:r w:rsidR="00403056">
        <w:t xml:space="preserve">«Талон </w:t>
      </w:r>
      <w:r w:rsidR="00403056" w:rsidRPr="003F4691">
        <w:t>2</w:t>
      </w:r>
      <w:r w:rsidR="00403056">
        <w:t>»</w:t>
      </w:r>
      <w:r w:rsidR="00403056" w:rsidRPr="003F4691">
        <w:t xml:space="preserve">, </w:t>
      </w:r>
      <w:r w:rsidR="00403056">
        <w:t xml:space="preserve">«Талон </w:t>
      </w:r>
      <w:r w:rsidR="00403056" w:rsidRPr="003F4691">
        <w:t>3.1</w:t>
      </w:r>
      <w:r w:rsidR="00403056">
        <w:t>»</w:t>
      </w:r>
      <w:r w:rsidR="00403056" w:rsidRPr="003F4691">
        <w:t xml:space="preserve"> и </w:t>
      </w:r>
      <w:r w:rsidR="00403056">
        <w:t xml:space="preserve">«Талон </w:t>
      </w:r>
      <w:r w:rsidR="00403056" w:rsidRPr="003F4691">
        <w:t>3.2</w:t>
      </w:r>
      <w:r w:rsidR="00403056">
        <w:t xml:space="preserve">» </w:t>
      </w:r>
      <w:r w:rsidRPr="00ED0BBF">
        <w:t>и направлять их в СФР;</w:t>
      </w:r>
    </w:p>
    <w:p w14:paraId="0C3313CD" w14:textId="77777777" w:rsidR="00ED3BAD" w:rsidRPr="00ED0BBF" w:rsidRDefault="00FA73BC" w:rsidP="00720F64">
      <w:pPr>
        <w:pStyle w:val="phlistitemized1"/>
      </w:pPr>
      <w:r w:rsidRPr="00ED0BBF">
        <w:t>формировать посещения в женской консультации и направлять их в СФР;</w:t>
      </w:r>
    </w:p>
    <w:p w14:paraId="1E8B6575" w14:textId="77777777" w:rsidR="00ED3BAD" w:rsidRPr="00ED0BBF" w:rsidRDefault="00FA73BC" w:rsidP="00720F64">
      <w:pPr>
        <w:pStyle w:val="phlistitemized1"/>
      </w:pPr>
      <w:r w:rsidRPr="00ED0BBF">
        <w:t>формировать сведения о постановке детей на учет в детской поликлинике и направлять их в СФР;</w:t>
      </w:r>
    </w:p>
    <w:p w14:paraId="64C00601" w14:textId="77777777" w:rsidR="00ED3BAD" w:rsidRPr="00ED0BBF" w:rsidRDefault="00FA73BC" w:rsidP="00720F64">
      <w:pPr>
        <w:pStyle w:val="phlistitemized1"/>
      </w:pPr>
      <w:r w:rsidRPr="00ED0BBF">
        <w:t>формировать сведения платежных документов (счет на оплату, реестр талонов) и направлять их в СФР;</w:t>
      </w:r>
    </w:p>
    <w:p w14:paraId="35B33FA9" w14:textId="77777777" w:rsidR="00ED3BAD" w:rsidRPr="00ED0BBF" w:rsidRDefault="00FA73BC" w:rsidP="00720F64">
      <w:pPr>
        <w:pStyle w:val="phlistitemized1"/>
      </w:pPr>
      <w:r w:rsidRPr="00ED0BBF">
        <w:t>направлять запрос в СФР для передачи текущего акушерского статуса;</w:t>
      </w:r>
    </w:p>
    <w:p w14:paraId="389E146E" w14:textId="77777777" w:rsidR="00ED3BAD" w:rsidRPr="00ED0BBF" w:rsidRDefault="00FA73BC" w:rsidP="00720F64">
      <w:pPr>
        <w:pStyle w:val="phlistitemized1"/>
      </w:pPr>
      <w:r w:rsidRPr="00ED0BBF">
        <w:t>направлять запрос в СФР на получение сведений по статусу счетов на оплату;</w:t>
      </w:r>
    </w:p>
    <w:p w14:paraId="2382983B" w14:textId="77777777" w:rsidR="00ED3BAD" w:rsidRPr="00ED0BBF" w:rsidRDefault="00FA73BC" w:rsidP="00720F64">
      <w:pPr>
        <w:pStyle w:val="phlistitemized1"/>
      </w:pPr>
      <w:r w:rsidRPr="00ED0BBF">
        <w:t>направлять запрос в СФР на получение сведений о переданных талонах ЭРС, находящихся в определенных статусах, в рамках заданного периода времени;</w:t>
      </w:r>
    </w:p>
    <w:p w14:paraId="6416C1DC" w14:textId="77777777" w:rsidR="00ED3BAD" w:rsidRPr="00ED0BBF" w:rsidRDefault="00FA73BC" w:rsidP="00720F64">
      <w:pPr>
        <w:pStyle w:val="phlistitemized1"/>
      </w:pPr>
      <w:r w:rsidRPr="00ED0BBF">
        <w:t>направлять запрос в СФР на аннулирование документов на оплату (счет на оплату, реестр талонов);</w:t>
      </w:r>
    </w:p>
    <w:p w14:paraId="5817F820" w14:textId="77777777" w:rsidR="00ED3BAD" w:rsidRPr="00ED0BBF" w:rsidRDefault="00FA73BC" w:rsidP="00720F64">
      <w:pPr>
        <w:pStyle w:val="phlistitemized1"/>
      </w:pPr>
      <w:r w:rsidRPr="00ED0BBF">
        <w:t>направлять запрос в СФР на закрытие ЭРС.</w:t>
      </w:r>
    </w:p>
    <w:p w14:paraId="2A96D059" w14:textId="77777777" w:rsidR="00ED3BAD" w:rsidRPr="00ED0BBF" w:rsidRDefault="00FA73BC" w:rsidP="00720F64">
      <w:pPr>
        <w:pStyle w:val="phlistitemizedtitle"/>
      </w:pPr>
      <w:r w:rsidRPr="00ED0BBF">
        <w:lastRenderedPageBreak/>
        <w:t>Настоящее руководство описывает выполнение необходимых на</w:t>
      </w:r>
      <w:r w:rsidR="00787113">
        <w:t>строек для корректной работы с К</w:t>
      </w:r>
      <w:r w:rsidRPr="00ED0BBF">
        <w:t>омпонентом:</w:t>
      </w:r>
    </w:p>
    <w:p w14:paraId="76C3AF4F" w14:textId="77777777" w:rsidR="00ED3BAD" w:rsidRPr="00ED0BBF" w:rsidRDefault="00FA73BC" w:rsidP="00720F64">
      <w:pPr>
        <w:pStyle w:val="phlistitemized1"/>
      </w:pPr>
      <w:r w:rsidRPr="00ED0BBF">
        <w:t xml:space="preserve">настройку ролей </w:t>
      </w:r>
      <w:r w:rsidR="00D77216">
        <w:t>К</w:t>
      </w:r>
      <w:r w:rsidRPr="00ED0BBF">
        <w:t>омпонента;</w:t>
      </w:r>
    </w:p>
    <w:p w14:paraId="4C2966C1" w14:textId="77777777" w:rsidR="00ED3BAD" w:rsidRPr="00ED0BBF" w:rsidRDefault="00FA73BC" w:rsidP="00720F64">
      <w:pPr>
        <w:pStyle w:val="phlistitemized1"/>
      </w:pPr>
      <w:r w:rsidRPr="00ED0BBF">
        <w:t>настройку</w:t>
      </w:r>
      <w:r w:rsidR="00ED0BBF">
        <w:t xml:space="preserve"> </w:t>
      </w:r>
      <w:r w:rsidRPr="00ED0BBF">
        <w:t>пунктов главного меню;</w:t>
      </w:r>
    </w:p>
    <w:p w14:paraId="6B57DA18" w14:textId="77777777" w:rsidR="00ED3BAD" w:rsidRPr="00ED0BBF" w:rsidRDefault="00FA73BC" w:rsidP="00720F64">
      <w:pPr>
        <w:pStyle w:val="phlistitemized1"/>
      </w:pPr>
      <w:r w:rsidRPr="00ED0BBF">
        <w:t>настройку системных опций;</w:t>
      </w:r>
    </w:p>
    <w:p w14:paraId="2456BEB6" w14:textId="77777777" w:rsidR="00ED3BAD" w:rsidRPr="00ED0BBF" w:rsidRDefault="00FA73BC" w:rsidP="00720F64">
      <w:pPr>
        <w:pStyle w:val="phlistitemized1"/>
      </w:pPr>
      <w:r w:rsidRPr="00ED0BBF">
        <w:t>настройку внешних систем;</w:t>
      </w:r>
    </w:p>
    <w:p w14:paraId="2EDF067D" w14:textId="77777777" w:rsidR="00ED3BAD" w:rsidRPr="00ED0BBF" w:rsidRDefault="00FA73BC" w:rsidP="00720F64">
      <w:pPr>
        <w:pStyle w:val="phlistitemized1"/>
      </w:pPr>
      <w:r w:rsidRPr="00ED0BBF">
        <w:t>и др.</w:t>
      </w:r>
    </w:p>
    <w:p w14:paraId="3D08AFFE" w14:textId="77777777" w:rsidR="00ED3BAD" w:rsidRPr="00ED0BBF" w:rsidRDefault="00FA73BC" w:rsidP="00720F64">
      <w:pPr>
        <w:pStyle w:val="phnormal"/>
      </w:pPr>
      <w:r w:rsidRPr="00ED0BBF">
        <w:t xml:space="preserve">Перед началом работы с </w:t>
      </w:r>
      <w:r w:rsidR="007E1F4D">
        <w:t>К</w:t>
      </w:r>
      <w:r w:rsidRPr="00ED0BBF">
        <w:t>омпонентом</w:t>
      </w:r>
      <w:r w:rsidR="00ED0BBF">
        <w:t xml:space="preserve"> </w:t>
      </w:r>
      <w:r w:rsidRPr="00ED0BBF">
        <w:t xml:space="preserve">выполните настройки Системы в соответствии с руководством администратора </w:t>
      </w:r>
      <w:r w:rsidR="00ED0BBF">
        <w:t>«</w:t>
      </w:r>
      <w:r w:rsidRPr="00ED0BBF">
        <w:t>Администратор системы</w:t>
      </w:r>
      <w:r w:rsidR="00ED0BBF">
        <w:t>»</w:t>
      </w:r>
      <w:r w:rsidRPr="00ED0BBF">
        <w:t xml:space="preserve"> (настройка пользователей, настройка ролей пользователям, настройка главного меню и т.д.).</w:t>
      </w:r>
      <w:r w:rsidR="00ED0BBF">
        <w:t xml:space="preserve"> </w:t>
      </w:r>
      <w:r w:rsidRPr="00ED0BBF">
        <w:t xml:space="preserve">Настройки выполняются </w:t>
      </w:r>
      <w:r w:rsidR="009632F7">
        <w:t>а</w:t>
      </w:r>
      <w:r w:rsidRPr="00ED0BBF">
        <w:t>дминистратором Системы.</w:t>
      </w:r>
    </w:p>
    <w:p w14:paraId="11548129" w14:textId="77777777" w:rsidR="00ED3BAD" w:rsidRPr="00720F64" w:rsidRDefault="00FA73BC" w:rsidP="00720F64">
      <w:pPr>
        <w:pStyle w:val="10"/>
      </w:pPr>
      <w:bookmarkStart w:id="5" w:name="_Toc256000002"/>
      <w:bookmarkStart w:id="6" w:name="scroll-bookmark-5"/>
      <w:bookmarkStart w:id="7" w:name="_Ref165620698"/>
      <w:bookmarkStart w:id="8" w:name="_Toc166068603"/>
      <w:r w:rsidRPr="00720F64">
        <w:lastRenderedPageBreak/>
        <w:t>Настройка ролей</w:t>
      </w:r>
      <w:bookmarkEnd w:id="5"/>
      <w:bookmarkEnd w:id="6"/>
      <w:bookmarkEnd w:id="7"/>
      <w:bookmarkEnd w:id="8"/>
    </w:p>
    <w:p w14:paraId="71EBCC38" w14:textId="77777777" w:rsidR="00ED3BAD" w:rsidRPr="00ED0BBF" w:rsidRDefault="00E23A88" w:rsidP="00720F64">
      <w:pPr>
        <w:pStyle w:val="phnormal"/>
      </w:pPr>
      <w:r>
        <w:t>Для работы с К</w:t>
      </w:r>
      <w:r w:rsidR="00FA73BC" w:rsidRPr="00ED0BBF">
        <w:t xml:space="preserve">омпонентом зарегистрируйте роли </w:t>
      </w:r>
      <w:r w:rsidR="00ED0BBF">
        <w:t>«</w:t>
      </w:r>
      <w:r w:rsidR="00FA73BC" w:rsidRPr="00ED0BBF">
        <w:t>Администратор ЭРС</w:t>
      </w:r>
      <w:r w:rsidR="00ED0BBF">
        <w:t>»</w:t>
      </w:r>
      <w:r w:rsidR="00FA73BC" w:rsidRPr="00ED0BBF">
        <w:t xml:space="preserve">, </w:t>
      </w:r>
      <w:r w:rsidR="00ED0BBF">
        <w:t>«</w:t>
      </w:r>
      <w:r w:rsidR="00FA73BC" w:rsidRPr="00ED0BBF">
        <w:t>Врач</w:t>
      </w:r>
      <w:r w:rsidR="00ED0BBF">
        <w:t>»</w:t>
      </w:r>
      <w:r w:rsidR="00FA73BC" w:rsidRPr="00ED0BBF">
        <w:t xml:space="preserve">, </w:t>
      </w:r>
      <w:r w:rsidR="00ED0BBF">
        <w:t>«</w:t>
      </w:r>
      <w:r w:rsidR="00FA73BC" w:rsidRPr="00ED0BBF">
        <w:t>Руководитель МО</w:t>
      </w:r>
      <w:r w:rsidR="00ED0BBF">
        <w:t>»</w:t>
      </w:r>
      <w:r w:rsidR="00FA73BC" w:rsidRPr="00ED0BBF">
        <w:t xml:space="preserve">, </w:t>
      </w:r>
      <w:r w:rsidR="00ED0BBF">
        <w:t>«</w:t>
      </w:r>
      <w:r w:rsidR="00FA73BC" w:rsidRPr="00ED0BBF">
        <w:t>Главный бухгалтер</w:t>
      </w:r>
      <w:r w:rsidR="00ED0BBF">
        <w:t>»</w:t>
      </w:r>
      <w:r w:rsidR="00FA73BC" w:rsidRPr="00ED0BBF">
        <w:t xml:space="preserve"> и </w:t>
      </w:r>
      <w:r w:rsidR="00720F64">
        <w:t xml:space="preserve">настройте права для этих ролей </w:t>
      </w:r>
    </w:p>
    <w:p w14:paraId="7E0687BC" w14:textId="77777777" w:rsidR="00ED3BAD" w:rsidRPr="00720F64" w:rsidRDefault="00FA73BC" w:rsidP="00720F64">
      <w:pPr>
        <w:pStyle w:val="2"/>
      </w:pPr>
      <w:bookmarkStart w:id="9" w:name="_Toc256000003"/>
      <w:bookmarkStart w:id="10" w:name="scroll-bookmark-6"/>
      <w:bookmarkStart w:id="11" w:name="_Toc166068604"/>
      <w:r w:rsidRPr="00720F64">
        <w:t>Регистрация ролей</w:t>
      </w:r>
      <w:bookmarkEnd w:id="9"/>
      <w:bookmarkEnd w:id="10"/>
      <w:bookmarkEnd w:id="11"/>
    </w:p>
    <w:p w14:paraId="5B924031" w14:textId="77777777" w:rsidR="00ED3BAD" w:rsidRPr="00ED0BBF" w:rsidRDefault="00FA73BC" w:rsidP="00720F64">
      <w:pPr>
        <w:pStyle w:val="phlistitemizedtitle"/>
      </w:pPr>
      <w:r w:rsidRPr="00ED0BBF">
        <w:t>Для регистрации новых ролей выполните следующие действия:</w:t>
      </w:r>
    </w:p>
    <w:p w14:paraId="14B56C3F" w14:textId="5381AB77" w:rsidR="00ED3BAD" w:rsidRPr="00ED0BBF" w:rsidRDefault="00FA73BC" w:rsidP="00720F64">
      <w:pPr>
        <w:pStyle w:val="phlistitemized1"/>
      </w:pPr>
      <w:r w:rsidRPr="00ED0BBF">
        <w:t xml:space="preserve">выберите пункт главного меню </w:t>
      </w:r>
      <w:r w:rsidR="00ED0BBF">
        <w:t>«</w:t>
      </w:r>
      <w:r w:rsidRPr="00ED0BBF">
        <w:t>Администратор</w:t>
      </w:r>
      <w:r w:rsidR="00ED0BBF">
        <w:t xml:space="preserve">/ </w:t>
      </w:r>
      <w:r w:rsidRPr="00ED0BBF">
        <w:t>Настройка ролей</w:t>
      </w:r>
      <w:r w:rsidR="00ED0BBF">
        <w:t>»</w:t>
      </w:r>
      <w:r w:rsidRPr="00ED0BBF">
        <w:t>. Откроется форма настройки ролей</w:t>
      </w:r>
      <w:r w:rsidR="00720F64">
        <w:t xml:space="preserve"> (</w:t>
      </w:r>
      <w:r w:rsidR="00720F64">
        <w:fldChar w:fldCharType="begin"/>
      </w:r>
      <w:r w:rsidR="00720F64">
        <w:instrText xml:space="preserve"> REF _Ref165618151 \h </w:instrText>
      </w:r>
      <w:r w:rsidR="00720F64">
        <w:fldChar w:fldCharType="separate"/>
      </w:r>
      <w:r w:rsidR="008F41BB">
        <w:t>Рисунок </w:t>
      </w:r>
      <w:r w:rsidR="008F41BB">
        <w:rPr>
          <w:noProof/>
        </w:rPr>
        <w:t>1</w:t>
      </w:r>
      <w:r w:rsidR="00720F64">
        <w:fldChar w:fldCharType="end"/>
      </w:r>
      <w:r w:rsidR="00720F64">
        <w:t>)</w:t>
      </w:r>
      <w:r w:rsidRPr="00ED0BBF">
        <w:t>;</w:t>
      </w:r>
    </w:p>
    <w:p w14:paraId="0F067B91" w14:textId="77777777" w:rsidR="00720F64" w:rsidRDefault="00FA73BC" w:rsidP="00720F64">
      <w:pPr>
        <w:pStyle w:val="phfigure"/>
      </w:pPr>
      <w:r w:rsidRPr="00ED0BBF">
        <w:rPr>
          <w:noProof/>
        </w:rPr>
        <w:drawing>
          <wp:inline distT="0" distB="0" distL="0" distR="0" wp14:anchorId="2D04DD76" wp14:editId="2EB0B7B5">
            <wp:extent cx="5395595" cy="936920"/>
            <wp:effectExtent l="19050" t="19050" r="14605" b="15875"/>
            <wp:docPr id="100001" name="Рисунок 100001" descr="Форма настройки ро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340727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93692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6BF1284" w14:textId="62E74999" w:rsidR="00ED3BAD" w:rsidRPr="00ED0BBF" w:rsidRDefault="00DB7C98" w:rsidP="00720F64">
      <w:pPr>
        <w:pStyle w:val="phfiguretitle"/>
      </w:pPr>
      <w:bookmarkStart w:id="12" w:name="_Ref165618151"/>
      <w:r>
        <w:t>Рисунок </w:t>
      </w:r>
      <w:r w:rsidR="00720F64">
        <w:fldChar w:fldCharType="begin"/>
      </w:r>
      <w:r w:rsidR="00720F64">
        <w:instrText xml:space="preserve"> SEQ Рисунок \* ARABIC </w:instrText>
      </w:r>
      <w:r w:rsidR="00720F64">
        <w:fldChar w:fldCharType="separate"/>
      </w:r>
      <w:r w:rsidR="008F41BB">
        <w:rPr>
          <w:noProof/>
        </w:rPr>
        <w:t>1</w:t>
      </w:r>
      <w:r w:rsidR="00720F64">
        <w:fldChar w:fldCharType="end"/>
      </w:r>
      <w:bookmarkEnd w:id="12"/>
      <w:r w:rsidR="00720F64">
        <w:t xml:space="preserve"> – Форма настройки ролей</w:t>
      </w:r>
    </w:p>
    <w:p w14:paraId="6B360534" w14:textId="2A9309D3" w:rsidR="00ED3BAD" w:rsidRPr="00ED0BBF" w:rsidRDefault="00FA73BC" w:rsidP="00720F64">
      <w:pPr>
        <w:pStyle w:val="phlistitemized1"/>
      </w:pPr>
      <w:r w:rsidRPr="00ED0BBF">
        <w:t xml:space="preserve">выберите пункт контекстного меню </w:t>
      </w:r>
      <w:r w:rsidR="00ED0BBF">
        <w:t>«</w:t>
      </w:r>
      <w:r w:rsidRPr="00ED0BBF">
        <w:t>Добавить</w:t>
      </w:r>
      <w:r w:rsidR="00ED0BBF">
        <w:t>»</w:t>
      </w:r>
      <w:r w:rsidRPr="00ED0BBF">
        <w:t xml:space="preserve"> в блоке </w:t>
      </w:r>
      <w:r w:rsidR="00ED0BBF">
        <w:t>«</w:t>
      </w:r>
      <w:r w:rsidRPr="00ED0BBF">
        <w:t>Роли</w:t>
      </w:r>
      <w:r w:rsidR="00ED0BBF">
        <w:t>»</w:t>
      </w:r>
      <w:r w:rsidRPr="00ED0BBF">
        <w:t>. Откроется окно добавления роли</w:t>
      </w:r>
      <w:r w:rsidR="00720F64">
        <w:t xml:space="preserve"> (</w:t>
      </w:r>
      <w:r w:rsidR="00720F64">
        <w:fldChar w:fldCharType="begin"/>
      </w:r>
      <w:r w:rsidR="00720F64">
        <w:instrText xml:space="preserve"> REF _Ref165618158 \h </w:instrText>
      </w:r>
      <w:r w:rsidR="00720F64">
        <w:fldChar w:fldCharType="separate"/>
      </w:r>
      <w:r w:rsidR="008F41BB">
        <w:t>Рисунок </w:t>
      </w:r>
      <w:r w:rsidR="008F41BB">
        <w:rPr>
          <w:noProof/>
        </w:rPr>
        <w:t>2</w:t>
      </w:r>
      <w:r w:rsidR="00720F64">
        <w:fldChar w:fldCharType="end"/>
      </w:r>
      <w:r w:rsidR="00720F64">
        <w:t>)</w:t>
      </w:r>
      <w:r w:rsidRPr="00ED0BBF">
        <w:t>;</w:t>
      </w:r>
    </w:p>
    <w:p w14:paraId="12727F06" w14:textId="77777777" w:rsidR="00720F64" w:rsidRDefault="00FA73BC" w:rsidP="00720F64">
      <w:pPr>
        <w:pStyle w:val="phfigure"/>
      </w:pPr>
      <w:r w:rsidRPr="00ED0BBF">
        <w:rPr>
          <w:noProof/>
        </w:rPr>
        <w:drawing>
          <wp:inline distT="0" distB="0" distL="0" distR="0" wp14:anchorId="4C846B4D" wp14:editId="0F154CEE">
            <wp:extent cx="3810000" cy="1462865"/>
            <wp:effectExtent l="19050" t="19050" r="19050" b="23495"/>
            <wp:docPr id="100002" name="Рисунок 100002" descr="Окно добавления ро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0021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46286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D7FC8A5" w14:textId="43A1D9CD" w:rsidR="00ED3BAD" w:rsidRPr="00ED0BBF" w:rsidRDefault="00DB7C98" w:rsidP="00720F64">
      <w:pPr>
        <w:pStyle w:val="phfiguretitle"/>
      </w:pPr>
      <w:bookmarkStart w:id="13" w:name="_Ref165618158"/>
      <w:r>
        <w:t>Рисунок </w:t>
      </w:r>
      <w:r w:rsidR="00720F64">
        <w:fldChar w:fldCharType="begin"/>
      </w:r>
      <w:r w:rsidR="00720F64">
        <w:instrText xml:space="preserve"> SEQ Рисунок \* ARABIC </w:instrText>
      </w:r>
      <w:r w:rsidR="00720F64">
        <w:fldChar w:fldCharType="separate"/>
      </w:r>
      <w:r w:rsidR="008F41BB">
        <w:rPr>
          <w:noProof/>
        </w:rPr>
        <w:t>2</w:t>
      </w:r>
      <w:r w:rsidR="00720F64">
        <w:fldChar w:fldCharType="end"/>
      </w:r>
      <w:bookmarkEnd w:id="13"/>
      <w:r w:rsidR="00720F64">
        <w:t xml:space="preserve"> – Окно добавления роли</w:t>
      </w:r>
    </w:p>
    <w:p w14:paraId="3A413603" w14:textId="77777777" w:rsidR="00ED3BAD" w:rsidRPr="00ED0BBF" w:rsidRDefault="00FA73BC" w:rsidP="00720F64">
      <w:pPr>
        <w:pStyle w:val="phlistitemized1"/>
      </w:pPr>
      <w:r w:rsidRPr="00ED0BBF">
        <w:t>введите вручную наименование роли;</w:t>
      </w:r>
    </w:p>
    <w:p w14:paraId="72C1E349" w14:textId="77777777" w:rsidR="00ED3BAD" w:rsidRPr="00ED0BBF" w:rsidRDefault="00FA73BC" w:rsidP="00720F64">
      <w:pPr>
        <w:pStyle w:val="phlistitemized1"/>
      </w:pPr>
      <w:r w:rsidRPr="00ED0BBF">
        <w:t xml:space="preserve">нажмите на кнопку </w:t>
      </w:r>
      <w:r w:rsidR="00ED0BBF">
        <w:t>«</w:t>
      </w:r>
      <w:r w:rsidRPr="00ED0BBF">
        <w:t>ОК</w:t>
      </w:r>
      <w:r w:rsidR="00ED0BBF">
        <w:t>»</w:t>
      </w:r>
      <w:r w:rsidRPr="00ED0BBF">
        <w:t xml:space="preserve">. Новая роль </w:t>
      </w:r>
      <w:r w:rsidR="0084077B">
        <w:t>отобразится</w:t>
      </w:r>
      <w:r w:rsidRPr="00ED0BBF">
        <w:t xml:space="preserve"> в блоке </w:t>
      </w:r>
      <w:r w:rsidR="00ED0BBF">
        <w:t>«</w:t>
      </w:r>
      <w:r w:rsidRPr="00ED0BBF">
        <w:t>Роли</w:t>
      </w:r>
      <w:r w:rsidR="00ED0BBF">
        <w:t>»</w:t>
      </w:r>
      <w:r w:rsidRPr="00ED0BBF">
        <w:t>.</w:t>
      </w:r>
    </w:p>
    <w:p w14:paraId="13394B54" w14:textId="77777777" w:rsidR="00ED3BAD" w:rsidRPr="00ED0BBF" w:rsidRDefault="00FA73BC" w:rsidP="00720F64">
      <w:pPr>
        <w:pStyle w:val="phnormal"/>
      </w:pPr>
      <w:r w:rsidRPr="00ED0BBF">
        <w:t xml:space="preserve">Таким </w:t>
      </w:r>
      <w:r w:rsidR="00720F64" w:rsidRPr="00ED0BBF">
        <w:t>образом,</w:t>
      </w:r>
      <w:r w:rsidRPr="00ED0BBF">
        <w:t xml:space="preserve"> зарегистрируйте роли </w:t>
      </w:r>
      <w:r w:rsidR="00ED0BBF">
        <w:t>«</w:t>
      </w:r>
      <w:r w:rsidRPr="00ED0BBF">
        <w:t>Администратор ЭРС</w:t>
      </w:r>
      <w:r w:rsidR="00ED0BBF">
        <w:t>»</w:t>
      </w:r>
      <w:r w:rsidRPr="00ED0BBF">
        <w:t xml:space="preserve">, </w:t>
      </w:r>
      <w:r w:rsidR="00ED0BBF">
        <w:t>«</w:t>
      </w:r>
      <w:r w:rsidRPr="00ED0BBF">
        <w:t>Врач</w:t>
      </w:r>
      <w:r w:rsidR="00ED0BBF">
        <w:t>»</w:t>
      </w:r>
      <w:r w:rsidRPr="00ED0BBF">
        <w:t xml:space="preserve">, </w:t>
      </w:r>
      <w:r w:rsidR="00ED0BBF">
        <w:t>«</w:t>
      </w:r>
      <w:r w:rsidRPr="00ED0BBF">
        <w:t>Руководитель МО</w:t>
      </w:r>
      <w:r w:rsidR="00ED0BBF">
        <w:t>»</w:t>
      </w:r>
      <w:r w:rsidRPr="00ED0BBF">
        <w:t xml:space="preserve">, </w:t>
      </w:r>
      <w:r w:rsidR="00ED0BBF">
        <w:t>«</w:t>
      </w:r>
      <w:r w:rsidRPr="00ED0BBF">
        <w:t>Главный бухгалтер</w:t>
      </w:r>
      <w:r w:rsidR="00ED0BBF">
        <w:t>»</w:t>
      </w:r>
      <w:r w:rsidRPr="00ED0BBF">
        <w:t>.</w:t>
      </w:r>
    </w:p>
    <w:p w14:paraId="180B86E5" w14:textId="77777777" w:rsidR="00ED3BAD" w:rsidRPr="00720F64" w:rsidRDefault="00FA73BC" w:rsidP="00720F64">
      <w:pPr>
        <w:pStyle w:val="2"/>
      </w:pPr>
      <w:bookmarkStart w:id="14" w:name="_Toc256000004"/>
      <w:bookmarkStart w:id="15" w:name="scroll-bookmark-7"/>
      <w:bookmarkStart w:id="16" w:name="_Toc166068605"/>
      <w:r w:rsidRPr="00720F64">
        <w:lastRenderedPageBreak/>
        <w:t>Настройка ролей</w:t>
      </w:r>
      <w:bookmarkEnd w:id="14"/>
      <w:bookmarkEnd w:id="15"/>
      <w:bookmarkEnd w:id="16"/>
    </w:p>
    <w:p w14:paraId="0D42CD92" w14:textId="77777777" w:rsidR="00ED3BAD" w:rsidRPr="00ED0BBF" w:rsidRDefault="00FA73BC" w:rsidP="00720F64">
      <w:pPr>
        <w:pStyle w:val="phlistitemizedtitle"/>
      </w:pPr>
      <w:r w:rsidRPr="00ED0BBF">
        <w:t>Для настройки ролей выполните следующие действия:</w:t>
      </w:r>
    </w:p>
    <w:p w14:paraId="56D50D5D" w14:textId="72064108" w:rsidR="00ED3BAD" w:rsidRDefault="00FA73BC" w:rsidP="00720F64">
      <w:pPr>
        <w:pStyle w:val="phlistitemized1"/>
      </w:pPr>
      <w:r w:rsidRPr="00ED0BBF">
        <w:t xml:space="preserve">выберите пункт главного меню </w:t>
      </w:r>
      <w:r w:rsidR="00ED0BBF">
        <w:t>«</w:t>
      </w:r>
      <w:r w:rsidRPr="00ED0BBF">
        <w:t>Администратор</w:t>
      </w:r>
      <w:r w:rsidR="00720F64">
        <w:t>/</w:t>
      </w:r>
      <w:r w:rsidRPr="00ED0BBF">
        <w:t xml:space="preserve"> Назначение прав ролям</w:t>
      </w:r>
      <w:r w:rsidR="00ED0BBF">
        <w:t>»</w:t>
      </w:r>
      <w:r w:rsidRPr="00ED0BBF">
        <w:t xml:space="preserve">. Откроется форма </w:t>
      </w:r>
      <w:r w:rsidR="00ED0BBF">
        <w:t>«</w:t>
      </w:r>
      <w:r w:rsidRPr="00ED0BBF">
        <w:t>Назначение прав на роли</w:t>
      </w:r>
      <w:r w:rsidR="00ED0BBF">
        <w:t>»</w:t>
      </w:r>
      <w:r w:rsidR="00720F64">
        <w:t xml:space="preserve"> (</w:t>
      </w:r>
      <w:r w:rsidR="00720F64">
        <w:fldChar w:fldCharType="begin"/>
      </w:r>
      <w:r w:rsidR="00720F64">
        <w:instrText xml:space="preserve"> REF _Ref165618173 \h </w:instrText>
      </w:r>
      <w:r w:rsidR="00720F64">
        <w:fldChar w:fldCharType="separate"/>
      </w:r>
      <w:r w:rsidR="008F41BB">
        <w:t>Рисунок </w:t>
      </w:r>
      <w:r w:rsidR="008F41BB">
        <w:rPr>
          <w:noProof/>
        </w:rPr>
        <w:t>3</w:t>
      </w:r>
      <w:r w:rsidR="00720F64">
        <w:fldChar w:fldCharType="end"/>
      </w:r>
      <w:r w:rsidR="00720F64">
        <w:t>)</w:t>
      </w:r>
      <w:r w:rsidRPr="00ED0BBF">
        <w:t>;</w:t>
      </w:r>
    </w:p>
    <w:p w14:paraId="466E92E2" w14:textId="77777777" w:rsidR="00720F64" w:rsidRDefault="006E7C4E" w:rsidP="00720F64">
      <w:pPr>
        <w:pStyle w:val="phfigure"/>
      </w:pPr>
      <w:r>
        <w:rPr>
          <w:noProof/>
        </w:rPr>
        <w:drawing>
          <wp:inline distT="0" distB="0" distL="0" distR="0" wp14:anchorId="3F3505C7" wp14:editId="702B696C">
            <wp:extent cx="5479472" cy="1347671"/>
            <wp:effectExtent l="19050" t="19050" r="26035" b="2413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0575" cy="135040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B05C9BC" w14:textId="2BA696E5" w:rsidR="00720F64" w:rsidRPr="00ED0BBF" w:rsidRDefault="00DB7C98" w:rsidP="00720F64">
      <w:pPr>
        <w:pStyle w:val="phfiguretitle"/>
      </w:pPr>
      <w:bookmarkStart w:id="17" w:name="_Ref165618173"/>
      <w:r>
        <w:t>Рисунок </w:t>
      </w:r>
      <w:r w:rsidR="00720F64">
        <w:fldChar w:fldCharType="begin"/>
      </w:r>
      <w:r w:rsidR="00720F64">
        <w:instrText xml:space="preserve"> SEQ Рисунок \* ARABIC </w:instrText>
      </w:r>
      <w:r w:rsidR="00720F64">
        <w:fldChar w:fldCharType="separate"/>
      </w:r>
      <w:r w:rsidR="008F41BB">
        <w:rPr>
          <w:noProof/>
        </w:rPr>
        <w:t>3</w:t>
      </w:r>
      <w:r w:rsidR="00720F64">
        <w:fldChar w:fldCharType="end"/>
      </w:r>
      <w:bookmarkEnd w:id="17"/>
      <w:r w:rsidR="00720F64">
        <w:t xml:space="preserve"> – Форма «Назначение прав на роли»</w:t>
      </w:r>
    </w:p>
    <w:p w14:paraId="4818FEC6" w14:textId="77777777" w:rsidR="00ED3BAD" w:rsidRPr="00ED0BBF" w:rsidRDefault="00FA73BC" w:rsidP="00720F64">
      <w:pPr>
        <w:pStyle w:val="phlistitemized1"/>
      </w:pPr>
      <w:r w:rsidRPr="00ED0BBF">
        <w:t xml:space="preserve">выберите в поле </w:t>
      </w:r>
      <w:r w:rsidR="00ED0BBF">
        <w:t>«</w:t>
      </w:r>
      <w:r w:rsidRPr="00ED0BBF">
        <w:t>Роль</w:t>
      </w:r>
      <w:r w:rsidR="00ED0BBF">
        <w:t>»</w:t>
      </w:r>
      <w:r w:rsidRPr="00ED0BBF">
        <w:t xml:space="preserve"> необходимую роль (</w:t>
      </w:r>
      <w:r w:rsidR="00ED0BBF">
        <w:t>«</w:t>
      </w:r>
      <w:r w:rsidRPr="00ED0BBF">
        <w:t>Администратор ЭРС</w:t>
      </w:r>
      <w:r w:rsidR="00ED0BBF">
        <w:t>»</w:t>
      </w:r>
      <w:r w:rsidRPr="00ED0BBF">
        <w:t xml:space="preserve">, </w:t>
      </w:r>
      <w:r w:rsidR="00ED0BBF">
        <w:t>«</w:t>
      </w:r>
      <w:r w:rsidRPr="00ED0BBF">
        <w:t>Врач</w:t>
      </w:r>
      <w:r w:rsidR="00ED0BBF">
        <w:t>»</w:t>
      </w:r>
      <w:r w:rsidRPr="00ED0BBF">
        <w:t xml:space="preserve">, </w:t>
      </w:r>
      <w:r w:rsidR="00ED0BBF">
        <w:t>«</w:t>
      </w:r>
      <w:r w:rsidRPr="00ED0BBF">
        <w:t>Руководитель МО</w:t>
      </w:r>
      <w:r w:rsidR="00ED0BBF">
        <w:t>»</w:t>
      </w:r>
      <w:r w:rsidRPr="00ED0BBF">
        <w:t xml:space="preserve">, </w:t>
      </w:r>
      <w:r w:rsidR="00ED0BBF">
        <w:t>«</w:t>
      </w:r>
      <w:r w:rsidRPr="00ED0BBF">
        <w:t>Главный бухгалтер</w:t>
      </w:r>
      <w:r w:rsidR="00ED0BBF">
        <w:t>»</w:t>
      </w:r>
      <w:r w:rsidRPr="00ED0BBF">
        <w:t>);</w:t>
      </w:r>
    </w:p>
    <w:p w14:paraId="01F2C4BB" w14:textId="77777777" w:rsidR="00ED3BAD" w:rsidRPr="00ED0BBF" w:rsidRDefault="00FA73BC" w:rsidP="00720F64">
      <w:pPr>
        <w:pStyle w:val="phlistitemized1"/>
      </w:pPr>
      <w:r w:rsidRPr="00ED0BBF">
        <w:t xml:space="preserve">выберите в поле </w:t>
      </w:r>
      <w:r w:rsidR="00ED0BBF">
        <w:t>«</w:t>
      </w:r>
      <w:r w:rsidRPr="00ED0BBF">
        <w:t>ЛПУ</w:t>
      </w:r>
      <w:r w:rsidR="00ED0BBF">
        <w:t>»</w:t>
      </w:r>
      <w:r w:rsidRPr="00ED0BBF">
        <w:t xml:space="preserve"> </w:t>
      </w:r>
      <w:proofErr w:type="gramStart"/>
      <w:r w:rsidRPr="00ED0BBF">
        <w:t>необходимую</w:t>
      </w:r>
      <w:proofErr w:type="gramEnd"/>
      <w:r w:rsidRPr="00ED0BBF">
        <w:t xml:space="preserve"> МО;</w:t>
      </w:r>
    </w:p>
    <w:p w14:paraId="5971E265" w14:textId="77777777" w:rsidR="00720F64" w:rsidRPr="00ED0BBF" w:rsidRDefault="00720F64" w:rsidP="00720F64">
      <w:pPr>
        <w:pStyle w:val="phnormal"/>
      </w:pPr>
      <w:r w:rsidRPr="00ED0BBF">
        <w:rPr>
          <w:b/>
        </w:rPr>
        <w:t>Примечание</w:t>
      </w:r>
      <w:r>
        <w:t xml:space="preserve"> </w:t>
      </w:r>
      <w:r w:rsidRPr="00ED0BBF">
        <w:rPr>
          <w:b/>
        </w:rPr>
        <w:t>–</w:t>
      </w:r>
      <w:r>
        <w:t xml:space="preserve"> </w:t>
      </w:r>
      <w:r w:rsidRPr="00ED0BBF">
        <w:t xml:space="preserve">Если установлен флажок </w:t>
      </w:r>
      <w:r>
        <w:t>«</w:t>
      </w:r>
      <w:r w:rsidRPr="00ED0BBF">
        <w:t>Наследовать права</w:t>
      </w:r>
      <w:r>
        <w:t>»</w:t>
      </w:r>
      <w:r w:rsidRPr="00ED0BBF">
        <w:t xml:space="preserve"> на главном разделе, тогда права на подразделы и подкаталоги будут наследоваться автоматически.</w:t>
      </w:r>
    </w:p>
    <w:p w14:paraId="010719D5" w14:textId="543C1E96" w:rsidR="00ED3BAD" w:rsidRPr="00ED0BBF" w:rsidRDefault="00FA73BC" w:rsidP="00720F64">
      <w:pPr>
        <w:pStyle w:val="phlistitemized1"/>
      </w:pPr>
      <w:r w:rsidRPr="00ED0BBF">
        <w:t xml:space="preserve">назначьте права на разделы для каждой роли. Для этого установите флажки в пунктах таблицы </w:t>
      </w:r>
      <w:r w:rsidR="00ED0BBF">
        <w:t>«</w:t>
      </w:r>
      <w:r w:rsidRPr="00ED0BBF">
        <w:t>Наименование раздела</w:t>
      </w:r>
      <w:r w:rsidR="00ED0BBF">
        <w:t>»</w:t>
      </w:r>
      <w:r w:rsidRPr="00ED0BBF">
        <w:t xml:space="preserve"> и </w:t>
      </w:r>
      <w:r w:rsidR="00ED0BBF">
        <w:t>«</w:t>
      </w:r>
      <w:r w:rsidRPr="00ED0BBF">
        <w:t>Действия с разделами</w:t>
      </w:r>
      <w:r w:rsidR="00ED0BBF">
        <w:t>»</w:t>
      </w:r>
      <w:r w:rsidR="00AF5456">
        <w:t xml:space="preserve"> (</w:t>
      </w:r>
      <w:r w:rsidR="00AF5456">
        <w:fldChar w:fldCharType="begin"/>
      </w:r>
      <w:r w:rsidR="00AF5456">
        <w:instrText xml:space="preserve"> REF _Ref165618345 \h </w:instrText>
      </w:r>
      <w:r w:rsidR="00AF5456">
        <w:fldChar w:fldCharType="separate"/>
      </w:r>
      <w:r w:rsidR="008F41BB">
        <w:t>Таблица </w:t>
      </w:r>
      <w:r w:rsidR="008F41BB">
        <w:rPr>
          <w:noProof/>
        </w:rPr>
        <w:t>1</w:t>
      </w:r>
      <w:r w:rsidR="00AF5456">
        <w:fldChar w:fldCharType="end"/>
      </w:r>
      <w:r w:rsidR="00AF5456">
        <w:t>)</w:t>
      </w:r>
      <w:r w:rsidRPr="00ED0BBF">
        <w:t>.</w:t>
      </w:r>
    </w:p>
    <w:p w14:paraId="0876C265" w14:textId="202A793D" w:rsidR="00AF5456" w:rsidRDefault="00DB7C98" w:rsidP="00AF5456">
      <w:pPr>
        <w:pStyle w:val="phtabletitle"/>
      </w:pPr>
      <w:bookmarkStart w:id="18" w:name="_Ref165618345"/>
      <w:r>
        <w:t>Таблица </w:t>
      </w:r>
      <w:r w:rsidR="00AF5456">
        <w:fldChar w:fldCharType="begin"/>
      </w:r>
      <w:r w:rsidR="00AF5456">
        <w:instrText xml:space="preserve"> SEQ Таблица \* ARABIC </w:instrText>
      </w:r>
      <w:r w:rsidR="00AF5456">
        <w:fldChar w:fldCharType="separate"/>
      </w:r>
      <w:r w:rsidR="008F41BB">
        <w:rPr>
          <w:noProof/>
        </w:rPr>
        <w:t>1</w:t>
      </w:r>
      <w:r w:rsidR="00AF5456">
        <w:fldChar w:fldCharType="end"/>
      </w:r>
      <w:bookmarkEnd w:id="18"/>
      <w:r w:rsidR="00AF5456">
        <w:t xml:space="preserve"> – </w:t>
      </w:r>
      <w:r w:rsidR="004D72E9">
        <w:t>Перечень прав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6311"/>
        <w:gridCol w:w="4103"/>
      </w:tblGrid>
      <w:tr w:rsidR="00ED0BBF" w:rsidRPr="00ED0BBF" w14:paraId="4010DA67" w14:textId="77777777" w:rsidTr="007911BC">
        <w:trPr>
          <w:tblHeader/>
        </w:trPr>
        <w:tc>
          <w:tcPr>
            <w:tcW w:w="3030" w:type="pct"/>
          </w:tcPr>
          <w:p w14:paraId="4F0C5124" w14:textId="77777777" w:rsidR="00ED3BAD" w:rsidRPr="00ED0BBF" w:rsidRDefault="00FA73BC" w:rsidP="00720F64">
            <w:pPr>
              <w:pStyle w:val="phtablecolcaption"/>
            </w:pPr>
            <w:bookmarkStart w:id="19" w:name="scroll-bookmark-8"/>
            <w:r w:rsidRPr="00ED0BBF">
              <w:t>Наименование раздела</w:t>
            </w:r>
            <w:bookmarkEnd w:id="19"/>
          </w:p>
        </w:tc>
        <w:tc>
          <w:tcPr>
            <w:tcW w:w="1970" w:type="pct"/>
          </w:tcPr>
          <w:p w14:paraId="2691BD1D" w14:textId="77777777" w:rsidR="00ED3BAD" w:rsidRPr="00ED0BBF" w:rsidRDefault="00FA73BC" w:rsidP="00720F64">
            <w:pPr>
              <w:pStyle w:val="phtablecolcaption"/>
            </w:pPr>
            <w:r w:rsidRPr="00ED0BBF">
              <w:t>Действия с разделами</w:t>
            </w:r>
          </w:p>
        </w:tc>
      </w:tr>
      <w:tr w:rsidR="00ED0BBF" w:rsidRPr="00ED0BBF" w14:paraId="08134AAD" w14:textId="77777777" w:rsidTr="0014316B">
        <w:tc>
          <w:tcPr>
            <w:tcW w:w="5000" w:type="pct"/>
            <w:gridSpan w:val="2"/>
          </w:tcPr>
          <w:p w14:paraId="6197653A" w14:textId="77777777" w:rsidR="00ED3BAD" w:rsidRPr="00ED0BBF" w:rsidRDefault="00FA73BC" w:rsidP="00720F64">
            <w:pPr>
              <w:pStyle w:val="phtablecolcaption"/>
            </w:pPr>
            <w:r w:rsidRPr="00ED0BBF">
              <w:t xml:space="preserve">Права для роли </w:t>
            </w:r>
            <w:r w:rsidR="00ED0BBF">
              <w:t>«</w:t>
            </w:r>
            <w:r w:rsidRPr="00ED0BBF">
              <w:t>Администратор ЭРС</w:t>
            </w:r>
            <w:r w:rsidR="00ED0BBF">
              <w:t>»</w:t>
            </w:r>
          </w:p>
        </w:tc>
      </w:tr>
      <w:tr w:rsidR="00ED0BBF" w:rsidRPr="00ED0BBF" w14:paraId="5C202718" w14:textId="77777777" w:rsidTr="0014316B">
        <w:tc>
          <w:tcPr>
            <w:tcW w:w="3030" w:type="pct"/>
          </w:tcPr>
          <w:p w14:paraId="672471D6" w14:textId="77777777" w:rsidR="00ED3BAD" w:rsidRPr="00ED0BBF" w:rsidRDefault="00FA73BC" w:rsidP="00720F64">
            <w:pPr>
              <w:pStyle w:val="phtablecellleft"/>
            </w:pPr>
            <w:r w:rsidRPr="00ED0BBF">
              <w:t>Родовые сертификаты</w:t>
            </w:r>
          </w:p>
        </w:tc>
        <w:tc>
          <w:tcPr>
            <w:tcW w:w="1970" w:type="pct"/>
          </w:tcPr>
          <w:p w14:paraId="7C301846" w14:textId="77777777" w:rsidR="00ED3BAD" w:rsidRPr="00ED0BBF" w:rsidRDefault="00FA73BC" w:rsidP="00720F64">
            <w:pPr>
              <w:pStyle w:val="phtablecellleft"/>
            </w:pPr>
            <w:r w:rsidRPr="00ED0BBF">
              <w:t>Добавление, исправление, удаление</w:t>
            </w:r>
          </w:p>
        </w:tc>
      </w:tr>
      <w:tr w:rsidR="00ED0BBF" w:rsidRPr="00ED0BBF" w14:paraId="07AC7A52" w14:textId="77777777" w:rsidTr="0014316B">
        <w:tc>
          <w:tcPr>
            <w:tcW w:w="3030" w:type="pct"/>
          </w:tcPr>
          <w:p w14:paraId="5888B2B0" w14:textId="77777777" w:rsidR="00ED3BAD" w:rsidRPr="00ED0BBF" w:rsidRDefault="00FA73BC" w:rsidP="00720F64">
            <w:pPr>
              <w:pStyle w:val="phtablecellleft"/>
            </w:pPr>
            <w:r w:rsidRPr="00ED0BBF">
              <w:t>Родовые сертификаты: посещения</w:t>
            </w:r>
          </w:p>
        </w:tc>
        <w:tc>
          <w:tcPr>
            <w:tcW w:w="1970" w:type="pct"/>
          </w:tcPr>
          <w:p w14:paraId="0F3BE428" w14:textId="77777777" w:rsidR="00ED3BAD" w:rsidRPr="00ED0BBF" w:rsidRDefault="00FA73BC" w:rsidP="00720F64">
            <w:pPr>
              <w:pStyle w:val="phtablecellleft"/>
            </w:pPr>
            <w:r w:rsidRPr="00ED0BBF">
              <w:t>Добавление, исправление, удаление</w:t>
            </w:r>
          </w:p>
        </w:tc>
      </w:tr>
      <w:tr w:rsidR="00ED0BBF" w:rsidRPr="00ED0BBF" w14:paraId="4E628A15" w14:textId="77777777" w:rsidTr="0014316B">
        <w:tc>
          <w:tcPr>
            <w:tcW w:w="3030" w:type="pct"/>
          </w:tcPr>
          <w:p w14:paraId="7EDD6092" w14:textId="77777777" w:rsidR="00ED3BAD" w:rsidRPr="00ED0BBF" w:rsidRDefault="00FA73BC" w:rsidP="00720F64">
            <w:pPr>
              <w:pStyle w:val="phtablecellleft"/>
            </w:pPr>
            <w:r w:rsidRPr="00ED0BBF">
              <w:t>Родовые сертификаты: сведения о детях</w:t>
            </w:r>
          </w:p>
        </w:tc>
        <w:tc>
          <w:tcPr>
            <w:tcW w:w="1970" w:type="pct"/>
          </w:tcPr>
          <w:p w14:paraId="0DCEB781" w14:textId="77777777" w:rsidR="00ED3BAD" w:rsidRPr="00ED0BBF" w:rsidRDefault="00FA73BC" w:rsidP="00720F64">
            <w:pPr>
              <w:pStyle w:val="phtablecellleft"/>
            </w:pPr>
            <w:r w:rsidRPr="00ED0BBF">
              <w:t>Добавление, исправление, удаление</w:t>
            </w:r>
          </w:p>
        </w:tc>
      </w:tr>
      <w:tr w:rsidR="00ED0BBF" w:rsidRPr="00ED0BBF" w14:paraId="523EF68C" w14:textId="77777777" w:rsidTr="0014316B">
        <w:tc>
          <w:tcPr>
            <w:tcW w:w="3030" w:type="pct"/>
          </w:tcPr>
          <w:p w14:paraId="355826A4" w14:textId="77777777" w:rsidR="00ED3BAD" w:rsidRPr="00ED0BBF" w:rsidRDefault="00FA73BC" w:rsidP="00720F64">
            <w:pPr>
              <w:pStyle w:val="phtablecellleft"/>
            </w:pPr>
            <w:r w:rsidRPr="00ED0BBF">
              <w:t>Родовые сертификаты: статусы</w:t>
            </w:r>
          </w:p>
        </w:tc>
        <w:tc>
          <w:tcPr>
            <w:tcW w:w="1970" w:type="pct"/>
          </w:tcPr>
          <w:p w14:paraId="11CF2158" w14:textId="77777777" w:rsidR="00ED3BAD" w:rsidRPr="00ED0BBF" w:rsidRDefault="00FA73BC" w:rsidP="00720F64">
            <w:pPr>
              <w:pStyle w:val="phtablecellleft"/>
            </w:pPr>
            <w:r w:rsidRPr="00ED0BBF">
              <w:t>Добавление, исправление, удаление</w:t>
            </w:r>
          </w:p>
        </w:tc>
      </w:tr>
      <w:tr w:rsidR="00ED0BBF" w:rsidRPr="00ED0BBF" w14:paraId="33A719A5" w14:textId="77777777" w:rsidTr="0014316B">
        <w:tc>
          <w:tcPr>
            <w:tcW w:w="3030" w:type="pct"/>
          </w:tcPr>
          <w:p w14:paraId="548540EF" w14:textId="77777777" w:rsidR="00ED3BAD" w:rsidRPr="00ED0BBF" w:rsidRDefault="00FA73BC" w:rsidP="00720F64">
            <w:pPr>
              <w:pStyle w:val="phtablecellleft"/>
            </w:pPr>
            <w:r w:rsidRPr="00ED0BBF">
              <w:t>Договоры для родовых сертификатов</w:t>
            </w:r>
          </w:p>
        </w:tc>
        <w:tc>
          <w:tcPr>
            <w:tcW w:w="1970" w:type="pct"/>
          </w:tcPr>
          <w:p w14:paraId="1718F621" w14:textId="77777777" w:rsidR="00ED3BAD" w:rsidRPr="00ED0BBF" w:rsidRDefault="00FA73BC" w:rsidP="00720F64">
            <w:pPr>
              <w:pStyle w:val="phtablecellleft"/>
            </w:pPr>
            <w:r w:rsidRPr="00ED0BBF">
              <w:t>Добавление, исправление, удаление</w:t>
            </w:r>
          </w:p>
        </w:tc>
      </w:tr>
      <w:tr w:rsidR="00ED0BBF" w:rsidRPr="00ED0BBF" w14:paraId="127700F2" w14:textId="77777777" w:rsidTr="0014316B">
        <w:tc>
          <w:tcPr>
            <w:tcW w:w="3030" w:type="pct"/>
          </w:tcPr>
          <w:p w14:paraId="2C8F97A0" w14:textId="77777777" w:rsidR="00ED3BAD" w:rsidRPr="00ED0BBF" w:rsidRDefault="00FA73BC" w:rsidP="00720F64">
            <w:pPr>
              <w:pStyle w:val="phtablecellleft"/>
            </w:pPr>
            <w:r w:rsidRPr="00ED0BBF">
              <w:t>Типы родовых сертификатов</w:t>
            </w:r>
          </w:p>
        </w:tc>
        <w:tc>
          <w:tcPr>
            <w:tcW w:w="1970" w:type="pct"/>
          </w:tcPr>
          <w:p w14:paraId="1BB88FF2" w14:textId="77777777" w:rsidR="00ED3BAD" w:rsidRPr="00ED0BBF" w:rsidRDefault="00FA73BC" w:rsidP="00720F64">
            <w:pPr>
              <w:pStyle w:val="phtablecellleft"/>
            </w:pPr>
            <w:r w:rsidRPr="00ED0BBF">
              <w:t>Добавление, исправление, удаление</w:t>
            </w:r>
          </w:p>
        </w:tc>
      </w:tr>
      <w:tr w:rsidR="00ED0BBF" w:rsidRPr="00ED0BBF" w14:paraId="5AC43CBC" w14:textId="77777777" w:rsidTr="0014316B">
        <w:tc>
          <w:tcPr>
            <w:tcW w:w="3030" w:type="pct"/>
          </w:tcPr>
          <w:p w14:paraId="7A6C0912" w14:textId="77777777" w:rsidR="00ED3BAD" w:rsidRPr="00ED0BBF" w:rsidRDefault="00FA73BC" w:rsidP="00720F64">
            <w:pPr>
              <w:pStyle w:val="phtablecellleft"/>
            </w:pPr>
            <w:r w:rsidRPr="00ED0BBF">
              <w:t>Тип родового сертификата договора</w:t>
            </w:r>
          </w:p>
        </w:tc>
        <w:tc>
          <w:tcPr>
            <w:tcW w:w="1970" w:type="pct"/>
          </w:tcPr>
          <w:p w14:paraId="1DA4EA7B" w14:textId="77777777" w:rsidR="00ED3BAD" w:rsidRPr="00ED0BBF" w:rsidRDefault="00FA73BC" w:rsidP="00720F64">
            <w:pPr>
              <w:pStyle w:val="phtablecellleft"/>
            </w:pPr>
            <w:r w:rsidRPr="00ED0BBF">
              <w:t>Добавление, исправление, удаление</w:t>
            </w:r>
          </w:p>
        </w:tc>
      </w:tr>
      <w:tr w:rsidR="00ED0BBF" w:rsidRPr="00ED0BBF" w14:paraId="4BD3BAE8" w14:textId="77777777" w:rsidTr="0014316B">
        <w:tc>
          <w:tcPr>
            <w:tcW w:w="3030" w:type="pct"/>
          </w:tcPr>
          <w:p w14:paraId="355AE026" w14:textId="77777777" w:rsidR="00ED3BAD" w:rsidRPr="00ED0BBF" w:rsidRDefault="00FA73BC" w:rsidP="00720F64">
            <w:pPr>
              <w:pStyle w:val="phtablecellleft"/>
            </w:pPr>
            <w:r w:rsidRPr="00ED0BBF">
              <w:t>Архив медицинских документов</w:t>
            </w:r>
          </w:p>
        </w:tc>
        <w:tc>
          <w:tcPr>
            <w:tcW w:w="1970" w:type="pct"/>
          </w:tcPr>
          <w:p w14:paraId="7A55E233" w14:textId="77777777" w:rsidR="00ED3BAD" w:rsidRPr="00ED0BBF" w:rsidRDefault="00FA73BC" w:rsidP="00720F64">
            <w:pPr>
              <w:pStyle w:val="phtablecellleft"/>
            </w:pPr>
            <w:r w:rsidRPr="00ED0BBF">
              <w:t>Добавление, исправление, удаление</w:t>
            </w:r>
          </w:p>
        </w:tc>
      </w:tr>
      <w:tr w:rsidR="00ED0BBF" w:rsidRPr="00ED0BBF" w14:paraId="0E3F12EA" w14:textId="77777777" w:rsidTr="0014316B">
        <w:tc>
          <w:tcPr>
            <w:tcW w:w="3030" w:type="pct"/>
          </w:tcPr>
          <w:p w14:paraId="14B64434" w14:textId="77777777" w:rsidR="00ED3BAD" w:rsidRPr="00ED0BBF" w:rsidRDefault="00FA73BC" w:rsidP="00720F64">
            <w:pPr>
              <w:pStyle w:val="phtablecellleft"/>
            </w:pPr>
            <w:r w:rsidRPr="00ED0BBF">
              <w:t>Реестр родовых сертификатов</w:t>
            </w:r>
          </w:p>
        </w:tc>
        <w:tc>
          <w:tcPr>
            <w:tcW w:w="1970" w:type="pct"/>
          </w:tcPr>
          <w:p w14:paraId="2F634447" w14:textId="77777777" w:rsidR="00ED3BAD" w:rsidRPr="00ED0BBF" w:rsidRDefault="00FA73BC" w:rsidP="00720F64">
            <w:pPr>
              <w:pStyle w:val="phtablecellleft"/>
            </w:pPr>
            <w:r w:rsidRPr="00ED0BBF">
              <w:t>Добавление, исправление, удаление</w:t>
            </w:r>
          </w:p>
        </w:tc>
      </w:tr>
      <w:tr w:rsidR="00ED0BBF" w:rsidRPr="00ED0BBF" w14:paraId="347D50A2" w14:textId="77777777" w:rsidTr="0014316B">
        <w:tc>
          <w:tcPr>
            <w:tcW w:w="3030" w:type="pct"/>
          </w:tcPr>
          <w:p w14:paraId="24C55A8D" w14:textId="77777777" w:rsidR="00ED3BAD" w:rsidRPr="00ED0BBF" w:rsidRDefault="00FA73BC" w:rsidP="00720F64">
            <w:pPr>
              <w:pStyle w:val="phtablecellleft"/>
            </w:pPr>
            <w:r w:rsidRPr="00ED0BBF">
              <w:t>Реестр родовых сертификатов: список талонов</w:t>
            </w:r>
          </w:p>
        </w:tc>
        <w:tc>
          <w:tcPr>
            <w:tcW w:w="1970" w:type="pct"/>
          </w:tcPr>
          <w:p w14:paraId="422F87E6" w14:textId="77777777" w:rsidR="00ED3BAD" w:rsidRPr="00ED0BBF" w:rsidRDefault="00FA73BC" w:rsidP="00720F64">
            <w:pPr>
              <w:pStyle w:val="phtablecellleft"/>
            </w:pPr>
            <w:r w:rsidRPr="00ED0BBF">
              <w:t>Добавление, исправление, удаление</w:t>
            </w:r>
          </w:p>
        </w:tc>
      </w:tr>
      <w:tr w:rsidR="00ED0BBF" w:rsidRPr="00ED0BBF" w14:paraId="2A40C1BD" w14:textId="77777777" w:rsidTr="0014316B">
        <w:tc>
          <w:tcPr>
            <w:tcW w:w="3030" w:type="pct"/>
          </w:tcPr>
          <w:p w14:paraId="468B14AB" w14:textId="77777777" w:rsidR="00ED3BAD" w:rsidRPr="00ED0BBF" w:rsidRDefault="00FA73BC" w:rsidP="00720F64">
            <w:pPr>
              <w:pStyle w:val="phtablecellleft"/>
            </w:pPr>
            <w:r w:rsidRPr="00ED0BBF">
              <w:lastRenderedPageBreak/>
              <w:t>Статус реестра</w:t>
            </w:r>
          </w:p>
        </w:tc>
        <w:tc>
          <w:tcPr>
            <w:tcW w:w="1970" w:type="pct"/>
          </w:tcPr>
          <w:p w14:paraId="60A4B857" w14:textId="77777777" w:rsidR="00ED3BAD" w:rsidRPr="00ED0BBF" w:rsidRDefault="00FA73BC" w:rsidP="00720F64">
            <w:pPr>
              <w:pStyle w:val="phtablecellleft"/>
            </w:pPr>
            <w:r w:rsidRPr="00ED0BBF">
              <w:t>Добавление, исправление, удаление</w:t>
            </w:r>
          </w:p>
        </w:tc>
      </w:tr>
      <w:tr w:rsidR="00ED0BBF" w:rsidRPr="00ED0BBF" w14:paraId="27E245DC" w14:textId="77777777" w:rsidTr="0014316B">
        <w:tc>
          <w:tcPr>
            <w:tcW w:w="3030" w:type="pct"/>
          </w:tcPr>
          <w:p w14:paraId="11554B3A" w14:textId="77777777" w:rsidR="00ED3BAD" w:rsidRPr="00ED0BBF" w:rsidRDefault="00FA73BC" w:rsidP="00720F64">
            <w:pPr>
              <w:pStyle w:val="phtablecellleft"/>
            </w:pPr>
            <w:r w:rsidRPr="00ED0BBF">
              <w:t>Реестр родовых сертификатов: информация о платежном поручении</w:t>
            </w:r>
          </w:p>
        </w:tc>
        <w:tc>
          <w:tcPr>
            <w:tcW w:w="1970" w:type="pct"/>
          </w:tcPr>
          <w:p w14:paraId="1033A233" w14:textId="77777777" w:rsidR="00ED3BAD" w:rsidRPr="00ED0BBF" w:rsidRDefault="00FA73BC" w:rsidP="00720F64">
            <w:pPr>
              <w:pStyle w:val="phtablecellleft"/>
            </w:pPr>
            <w:r w:rsidRPr="00ED0BBF">
              <w:t>Добавление, исправление, удаление</w:t>
            </w:r>
          </w:p>
        </w:tc>
      </w:tr>
      <w:tr w:rsidR="00ED0BBF" w:rsidRPr="00ED0BBF" w14:paraId="017B035B" w14:textId="77777777" w:rsidTr="0014316B">
        <w:tc>
          <w:tcPr>
            <w:tcW w:w="3030" w:type="pct"/>
          </w:tcPr>
          <w:p w14:paraId="2E9EDFC4" w14:textId="77777777" w:rsidR="00ED3BAD" w:rsidRPr="00ED0BBF" w:rsidRDefault="00FA73BC" w:rsidP="00720F64">
            <w:pPr>
              <w:pStyle w:val="phtablecellleft"/>
            </w:pPr>
            <w:r w:rsidRPr="00ED0BBF">
              <w:t>Справочник статусов оплаты</w:t>
            </w:r>
          </w:p>
        </w:tc>
        <w:tc>
          <w:tcPr>
            <w:tcW w:w="1970" w:type="pct"/>
          </w:tcPr>
          <w:p w14:paraId="1FFB29B0" w14:textId="77777777" w:rsidR="00ED3BAD" w:rsidRPr="00ED0BBF" w:rsidRDefault="00FA73BC" w:rsidP="00720F64">
            <w:pPr>
              <w:pStyle w:val="phtablecellleft"/>
            </w:pPr>
            <w:r w:rsidRPr="00ED0BBF">
              <w:t>Добавление, исправление, удаление</w:t>
            </w:r>
          </w:p>
        </w:tc>
      </w:tr>
      <w:tr w:rsidR="00ED0BBF" w:rsidRPr="00ED0BBF" w14:paraId="088AAEBE" w14:textId="77777777" w:rsidTr="0014316B">
        <w:tc>
          <w:tcPr>
            <w:tcW w:w="3030" w:type="pct"/>
          </w:tcPr>
          <w:p w14:paraId="673C794C" w14:textId="77777777" w:rsidR="00ED3BAD" w:rsidRPr="00ED0BBF" w:rsidRDefault="00FA73BC" w:rsidP="00720F64">
            <w:pPr>
              <w:pStyle w:val="phtablecellleft"/>
            </w:pPr>
            <w:r w:rsidRPr="00ED0BBF">
              <w:t>Типы подписываемых документов</w:t>
            </w:r>
          </w:p>
        </w:tc>
        <w:tc>
          <w:tcPr>
            <w:tcW w:w="1970" w:type="pct"/>
          </w:tcPr>
          <w:p w14:paraId="16063E24" w14:textId="77777777" w:rsidR="00ED3BAD" w:rsidRPr="00ED0BBF" w:rsidRDefault="00FA73BC" w:rsidP="00720F64">
            <w:pPr>
              <w:pStyle w:val="phtablecellleft"/>
            </w:pPr>
            <w:r w:rsidRPr="00ED0BBF">
              <w:t>Добавление, исправление, удаление</w:t>
            </w:r>
          </w:p>
        </w:tc>
      </w:tr>
      <w:tr w:rsidR="00ED0BBF" w:rsidRPr="00ED0BBF" w14:paraId="6C2EF02B" w14:textId="77777777" w:rsidTr="0014316B">
        <w:tc>
          <w:tcPr>
            <w:tcW w:w="3030" w:type="pct"/>
          </w:tcPr>
          <w:p w14:paraId="4B5E6353" w14:textId="77777777" w:rsidR="00ED3BAD" w:rsidRPr="00ED0BBF" w:rsidRDefault="00FA73BC" w:rsidP="00720F64">
            <w:pPr>
              <w:pStyle w:val="phtablecellleft"/>
            </w:pPr>
            <w:r w:rsidRPr="00ED0BBF">
              <w:t>Логи взаимодействия с ФСС в части ЭРС</w:t>
            </w:r>
          </w:p>
        </w:tc>
        <w:tc>
          <w:tcPr>
            <w:tcW w:w="1970" w:type="pct"/>
          </w:tcPr>
          <w:p w14:paraId="7F1538BF" w14:textId="77777777" w:rsidR="00ED3BAD" w:rsidRPr="00ED0BBF" w:rsidRDefault="00FA73BC" w:rsidP="00720F64">
            <w:pPr>
              <w:pStyle w:val="phtablecellleft"/>
            </w:pPr>
            <w:r w:rsidRPr="00ED0BBF">
              <w:t>Добавление, исправление, удаление</w:t>
            </w:r>
          </w:p>
        </w:tc>
      </w:tr>
      <w:tr w:rsidR="00ED0BBF" w:rsidRPr="00ED0BBF" w14:paraId="1CBD527D" w14:textId="77777777" w:rsidTr="0014316B">
        <w:tc>
          <w:tcPr>
            <w:tcW w:w="3030" w:type="pct"/>
          </w:tcPr>
          <w:p w14:paraId="5FC09A54" w14:textId="77777777" w:rsidR="00ED3BAD" w:rsidRPr="00ED0BBF" w:rsidRDefault="00FA73BC" w:rsidP="00720F64">
            <w:pPr>
              <w:pStyle w:val="phtablecellleft"/>
            </w:pPr>
            <w:r w:rsidRPr="00ED0BBF">
              <w:t>Право подписи пользователя для документов по родовым сертификатам</w:t>
            </w:r>
            <w:r w:rsidR="0084077B">
              <w:t>.</w:t>
            </w:r>
          </w:p>
          <w:p w14:paraId="7AED7A54" w14:textId="77777777" w:rsidR="00ED3BAD" w:rsidRPr="00ED0BBF" w:rsidRDefault="00FA73BC" w:rsidP="00720F64">
            <w:pPr>
              <w:pStyle w:val="phtablecellleft"/>
            </w:pPr>
            <w:r w:rsidRPr="00ED0BBF">
              <w:rPr>
                <w:b/>
              </w:rPr>
              <w:t>Примечание</w:t>
            </w:r>
            <w:r w:rsidRPr="00720F64">
              <w:t xml:space="preserve"> –</w:t>
            </w:r>
            <w:r w:rsidRPr="00ED0BBF">
              <w:t xml:space="preserve"> Права на данный раздел необходимо также предоставить по пути </w:t>
            </w:r>
            <w:r w:rsidR="00ED0BBF">
              <w:t>«</w:t>
            </w:r>
            <w:r w:rsidRPr="00ED0BBF">
              <w:t>Администратор</w:t>
            </w:r>
            <w:r w:rsidR="00ED0BBF">
              <w:t xml:space="preserve">/ </w:t>
            </w:r>
            <w:r w:rsidRPr="00ED0BBF">
              <w:t>Назначение прав пользователям</w:t>
            </w:r>
            <w:r w:rsidR="00ED0BBF">
              <w:t>»</w:t>
            </w:r>
            <w:r w:rsidRPr="00ED0BBF">
              <w:t>. Алгоритм работы на форме</w:t>
            </w:r>
            <w:r w:rsidR="00ED0BBF">
              <w:t xml:space="preserve"> «</w:t>
            </w:r>
            <w:r w:rsidRPr="00ED0BBF">
              <w:t>Назначение прав пользователям</w:t>
            </w:r>
            <w:r w:rsidR="00ED0BBF">
              <w:t>»</w:t>
            </w:r>
            <w:r w:rsidRPr="00ED0BBF">
              <w:t xml:space="preserve"> не отличается от работы на форме </w:t>
            </w:r>
            <w:r w:rsidR="00ED0BBF">
              <w:t>«</w:t>
            </w:r>
            <w:r w:rsidRPr="00ED0BBF">
              <w:t>Назначение прав ролям</w:t>
            </w:r>
            <w:r w:rsidR="00ED0BBF">
              <w:t>»</w:t>
            </w:r>
          </w:p>
        </w:tc>
        <w:tc>
          <w:tcPr>
            <w:tcW w:w="1970" w:type="pct"/>
          </w:tcPr>
          <w:p w14:paraId="037AE55A" w14:textId="77777777" w:rsidR="00ED3BAD" w:rsidRPr="00ED0BBF" w:rsidRDefault="00FA73BC" w:rsidP="00720F64">
            <w:pPr>
              <w:pStyle w:val="phtablecellleft"/>
            </w:pPr>
            <w:r w:rsidRPr="00ED0BBF">
              <w:t>Добавление, исправление, удаление</w:t>
            </w:r>
          </w:p>
        </w:tc>
      </w:tr>
      <w:tr w:rsidR="00ED0BBF" w:rsidRPr="00ED0BBF" w14:paraId="7AA119B7" w14:textId="77777777" w:rsidTr="0014316B">
        <w:tc>
          <w:tcPr>
            <w:tcW w:w="3030" w:type="pct"/>
          </w:tcPr>
          <w:p w14:paraId="26124002" w14:textId="77777777" w:rsidR="00ED3BAD" w:rsidRPr="00ED0BBF" w:rsidRDefault="00FA73BC" w:rsidP="00720F64">
            <w:pPr>
              <w:pStyle w:val="phtablecellleft"/>
            </w:pPr>
            <w:r w:rsidRPr="00ED0BBF">
              <w:t>МЧД пользователя для ФСС</w:t>
            </w:r>
          </w:p>
        </w:tc>
        <w:tc>
          <w:tcPr>
            <w:tcW w:w="1970" w:type="pct"/>
          </w:tcPr>
          <w:p w14:paraId="252E41DA" w14:textId="77777777" w:rsidR="00ED3BAD" w:rsidRPr="00ED0BBF" w:rsidRDefault="00FA73BC" w:rsidP="00720F64">
            <w:pPr>
              <w:pStyle w:val="phtablecellleft"/>
            </w:pPr>
            <w:r w:rsidRPr="00ED0BBF">
              <w:t>Добавление, исправление, удаление</w:t>
            </w:r>
          </w:p>
        </w:tc>
      </w:tr>
      <w:tr w:rsidR="00ED0BBF" w:rsidRPr="00ED0BBF" w14:paraId="29410724" w14:textId="77777777" w:rsidTr="0014316B">
        <w:tc>
          <w:tcPr>
            <w:tcW w:w="3030" w:type="pct"/>
          </w:tcPr>
          <w:p w14:paraId="1164734D" w14:textId="77777777" w:rsidR="00ED3BAD" w:rsidRPr="00ED0BBF" w:rsidRDefault="00FA73BC" w:rsidP="00720F64">
            <w:pPr>
              <w:pStyle w:val="phtablecellleft"/>
            </w:pPr>
            <w:r w:rsidRPr="00ED0BBF">
              <w:t>Полномочие МЧД для ФСС</w:t>
            </w:r>
          </w:p>
        </w:tc>
        <w:tc>
          <w:tcPr>
            <w:tcW w:w="1970" w:type="pct"/>
          </w:tcPr>
          <w:p w14:paraId="55A80127" w14:textId="77777777" w:rsidR="00ED3BAD" w:rsidRPr="00ED0BBF" w:rsidRDefault="00FA73BC" w:rsidP="00720F64">
            <w:pPr>
              <w:pStyle w:val="phtablecellleft"/>
            </w:pPr>
            <w:r w:rsidRPr="00ED0BBF">
              <w:t>Добавление, исправление, удаление</w:t>
            </w:r>
          </w:p>
        </w:tc>
      </w:tr>
      <w:tr w:rsidR="00ED0BBF" w:rsidRPr="00ED0BBF" w14:paraId="1485315A" w14:textId="77777777" w:rsidTr="0014316B">
        <w:tc>
          <w:tcPr>
            <w:tcW w:w="3030" w:type="pct"/>
          </w:tcPr>
          <w:p w14:paraId="3EBBBEFA" w14:textId="77777777" w:rsidR="00ED3BAD" w:rsidRPr="00ED0BBF" w:rsidRDefault="00FA73BC" w:rsidP="00720F64">
            <w:pPr>
              <w:pStyle w:val="phtablecellleft"/>
            </w:pPr>
            <w:r w:rsidRPr="00ED0BBF">
              <w:t>Полномочие для ФСС</w:t>
            </w:r>
          </w:p>
        </w:tc>
        <w:tc>
          <w:tcPr>
            <w:tcW w:w="1970" w:type="pct"/>
          </w:tcPr>
          <w:p w14:paraId="439A60ED" w14:textId="77777777" w:rsidR="00ED3BAD" w:rsidRPr="00ED0BBF" w:rsidRDefault="00FA73BC" w:rsidP="00720F64">
            <w:pPr>
              <w:pStyle w:val="phtablecellleft"/>
            </w:pPr>
            <w:r w:rsidRPr="00ED0BBF">
              <w:t>Добавление, исправление, удаление</w:t>
            </w:r>
          </w:p>
        </w:tc>
      </w:tr>
      <w:tr w:rsidR="00ED0BBF" w:rsidRPr="00ED0BBF" w14:paraId="5906E0AE" w14:textId="77777777" w:rsidTr="0014316B">
        <w:tc>
          <w:tcPr>
            <w:tcW w:w="5000" w:type="pct"/>
            <w:gridSpan w:val="2"/>
          </w:tcPr>
          <w:p w14:paraId="54C30796" w14:textId="77777777" w:rsidR="00ED3BAD" w:rsidRPr="00ED0BBF" w:rsidRDefault="00FA73BC" w:rsidP="00720F64">
            <w:pPr>
              <w:pStyle w:val="phtablecolcaption"/>
            </w:pPr>
            <w:r w:rsidRPr="00ED0BBF">
              <w:t xml:space="preserve">Права для роли </w:t>
            </w:r>
            <w:r w:rsidR="00ED0BBF">
              <w:t>«</w:t>
            </w:r>
            <w:r w:rsidRPr="00ED0BBF">
              <w:t>Врач</w:t>
            </w:r>
            <w:r w:rsidR="00ED0BBF">
              <w:t>»</w:t>
            </w:r>
          </w:p>
        </w:tc>
      </w:tr>
      <w:tr w:rsidR="00ED0BBF" w:rsidRPr="00ED0BBF" w14:paraId="3C36A3FC" w14:textId="77777777" w:rsidTr="0014316B">
        <w:tc>
          <w:tcPr>
            <w:tcW w:w="3030" w:type="pct"/>
          </w:tcPr>
          <w:p w14:paraId="77E64F38" w14:textId="77777777" w:rsidR="00ED3BAD" w:rsidRPr="00ED0BBF" w:rsidRDefault="00FA73BC" w:rsidP="00720F64">
            <w:pPr>
              <w:pStyle w:val="phtablecellleft"/>
            </w:pPr>
            <w:r w:rsidRPr="00ED0BBF">
              <w:t>Родовые сертификаты</w:t>
            </w:r>
          </w:p>
        </w:tc>
        <w:tc>
          <w:tcPr>
            <w:tcW w:w="1970" w:type="pct"/>
          </w:tcPr>
          <w:p w14:paraId="597A19A5" w14:textId="77777777" w:rsidR="00ED3BAD" w:rsidRPr="00ED0BBF" w:rsidRDefault="00FA73BC" w:rsidP="00720F64">
            <w:pPr>
              <w:pStyle w:val="phtablecellleft"/>
            </w:pPr>
            <w:r w:rsidRPr="00ED0BBF">
              <w:t>Добавление, исправление, удаление</w:t>
            </w:r>
          </w:p>
        </w:tc>
      </w:tr>
      <w:tr w:rsidR="00ED0BBF" w:rsidRPr="00ED0BBF" w14:paraId="60DEBA87" w14:textId="77777777" w:rsidTr="0014316B">
        <w:tc>
          <w:tcPr>
            <w:tcW w:w="3030" w:type="pct"/>
          </w:tcPr>
          <w:p w14:paraId="173DDA9C" w14:textId="77777777" w:rsidR="00ED3BAD" w:rsidRPr="00ED0BBF" w:rsidRDefault="00FA73BC" w:rsidP="00720F64">
            <w:pPr>
              <w:pStyle w:val="phtablecellleft"/>
            </w:pPr>
            <w:r w:rsidRPr="00ED0BBF">
              <w:t>Родовые сертификаты: посещения</w:t>
            </w:r>
          </w:p>
        </w:tc>
        <w:tc>
          <w:tcPr>
            <w:tcW w:w="1970" w:type="pct"/>
          </w:tcPr>
          <w:p w14:paraId="3AF840E7" w14:textId="77777777" w:rsidR="00ED3BAD" w:rsidRPr="00ED0BBF" w:rsidRDefault="00FA73BC" w:rsidP="00720F64">
            <w:pPr>
              <w:pStyle w:val="phtablecellleft"/>
            </w:pPr>
            <w:r w:rsidRPr="00ED0BBF">
              <w:t>Добавление, исправление, удаление</w:t>
            </w:r>
          </w:p>
        </w:tc>
      </w:tr>
      <w:tr w:rsidR="00ED0BBF" w:rsidRPr="00ED0BBF" w14:paraId="4103F9E4" w14:textId="77777777" w:rsidTr="0014316B">
        <w:tc>
          <w:tcPr>
            <w:tcW w:w="3030" w:type="pct"/>
          </w:tcPr>
          <w:p w14:paraId="5BA6BA5D" w14:textId="77777777" w:rsidR="00ED3BAD" w:rsidRPr="00ED0BBF" w:rsidRDefault="00FA73BC" w:rsidP="00720F64">
            <w:pPr>
              <w:pStyle w:val="phtablecellleft"/>
            </w:pPr>
            <w:r w:rsidRPr="00ED0BBF">
              <w:t>Родовые сертификаты: сведения о детях</w:t>
            </w:r>
          </w:p>
        </w:tc>
        <w:tc>
          <w:tcPr>
            <w:tcW w:w="1970" w:type="pct"/>
          </w:tcPr>
          <w:p w14:paraId="26485C27" w14:textId="77777777" w:rsidR="00ED3BAD" w:rsidRPr="00ED0BBF" w:rsidRDefault="00FA73BC" w:rsidP="00720F64">
            <w:pPr>
              <w:pStyle w:val="phtablecellleft"/>
            </w:pPr>
            <w:r w:rsidRPr="00ED0BBF">
              <w:t>Добавление, исправление, удаление</w:t>
            </w:r>
          </w:p>
        </w:tc>
      </w:tr>
      <w:tr w:rsidR="00ED0BBF" w:rsidRPr="00ED0BBF" w14:paraId="70AA5FE7" w14:textId="77777777" w:rsidTr="0014316B">
        <w:tc>
          <w:tcPr>
            <w:tcW w:w="3030" w:type="pct"/>
          </w:tcPr>
          <w:p w14:paraId="509682BC" w14:textId="77777777" w:rsidR="00ED3BAD" w:rsidRPr="00ED0BBF" w:rsidRDefault="00FA73BC" w:rsidP="00720F64">
            <w:pPr>
              <w:pStyle w:val="phtablecellleft"/>
            </w:pPr>
            <w:r w:rsidRPr="00ED0BBF">
              <w:t>Родовые сертификаты: статусы</w:t>
            </w:r>
          </w:p>
        </w:tc>
        <w:tc>
          <w:tcPr>
            <w:tcW w:w="1970" w:type="pct"/>
          </w:tcPr>
          <w:p w14:paraId="39223725" w14:textId="77777777" w:rsidR="00ED3BAD" w:rsidRPr="00ED0BBF" w:rsidRDefault="00FA73BC" w:rsidP="00720F64">
            <w:pPr>
              <w:pStyle w:val="phtablecellleft"/>
            </w:pPr>
            <w:r w:rsidRPr="00ED0BBF">
              <w:t>Просмотр</w:t>
            </w:r>
          </w:p>
        </w:tc>
      </w:tr>
      <w:tr w:rsidR="00ED0BBF" w:rsidRPr="00ED0BBF" w14:paraId="4F96ABDD" w14:textId="77777777" w:rsidTr="0014316B">
        <w:tc>
          <w:tcPr>
            <w:tcW w:w="3030" w:type="pct"/>
          </w:tcPr>
          <w:p w14:paraId="532E1C79" w14:textId="77777777" w:rsidR="00ED3BAD" w:rsidRPr="00ED0BBF" w:rsidRDefault="00FA73BC" w:rsidP="00720F64">
            <w:pPr>
              <w:pStyle w:val="phtablecellleft"/>
            </w:pPr>
            <w:r w:rsidRPr="00ED0BBF">
              <w:t>Договоры для родовых сертификатов</w:t>
            </w:r>
          </w:p>
        </w:tc>
        <w:tc>
          <w:tcPr>
            <w:tcW w:w="1970" w:type="pct"/>
          </w:tcPr>
          <w:p w14:paraId="2B073C07" w14:textId="77777777" w:rsidR="00ED3BAD" w:rsidRPr="00ED0BBF" w:rsidRDefault="00FA73BC" w:rsidP="00720F64">
            <w:pPr>
              <w:pStyle w:val="phtablecellleft"/>
            </w:pPr>
            <w:r w:rsidRPr="00ED0BBF">
              <w:t>Просмотр</w:t>
            </w:r>
          </w:p>
        </w:tc>
      </w:tr>
      <w:tr w:rsidR="00ED0BBF" w:rsidRPr="00ED0BBF" w14:paraId="1F5205E0" w14:textId="77777777" w:rsidTr="0014316B">
        <w:tc>
          <w:tcPr>
            <w:tcW w:w="3030" w:type="pct"/>
          </w:tcPr>
          <w:p w14:paraId="624C1686" w14:textId="77777777" w:rsidR="00ED3BAD" w:rsidRPr="00ED0BBF" w:rsidRDefault="00FA73BC" w:rsidP="00720F64">
            <w:pPr>
              <w:pStyle w:val="phtablecellleft"/>
            </w:pPr>
            <w:r w:rsidRPr="00ED0BBF">
              <w:t>Типы родовых сертификатов</w:t>
            </w:r>
          </w:p>
        </w:tc>
        <w:tc>
          <w:tcPr>
            <w:tcW w:w="1970" w:type="pct"/>
          </w:tcPr>
          <w:p w14:paraId="1C08F955" w14:textId="77777777" w:rsidR="00ED3BAD" w:rsidRPr="00ED0BBF" w:rsidRDefault="00FA73BC" w:rsidP="00720F64">
            <w:pPr>
              <w:pStyle w:val="phtablecellleft"/>
            </w:pPr>
            <w:r w:rsidRPr="00ED0BBF">
              <w:t>Просмотр</w:t>
            </w:r>
          </w:p>
        </w:tc>
      </w:tr>
      <w:tr w:rsidR="00ED0BBF" w:rsidRPr="00ED0BBF" w14:paraId="5356C661" w14:textId="77777777" w:rsidTr="0014316B">
        <w:tc>
          <w:tcPr>
            <w:tcW w:w="3030" w:type="pct"/>
          </w:tcPr>
          <w:p w14:paraId="28B82D9B" w14:textId="77777777" w:rsidR="00ED3BAD" w:rsidRPr="00ED0BBF" w:rsidRDefault="00FA73BC" w:rsidP="00720F64">
            <w:pPr>
              <w:pStyle w:val="phtablecellleft"/>
            </w:pPr>
            <w:r w:rsidRPr="00ED0BBF">
              <w:t>Тип родового сертификата договора</w:t>
            </w:r>
          </w:p>
        </w:tc>
        <w:tc>
          <w:tcPr>
            <w:tcW w:w="1970" w:type="pct"/>
          </w:tcPr>
          <w:p w14:paraId="3CBA54DF" w14:textId="77777777" w:rsidR="00ED3BAD" w:rsidRPr="00ED0BBF" w:rsidRDefault="00FA73BC" w:rsidP="00720F64">
            <w:pPr>
              <w:pStyle w:val="phtablecellleft"/>
            </w:pPr>
            <w:r w:rsidRPr="00ED0BBF">
              <w:t>Просмотр</w:t>
            </w:r>
          </w:p>
        </w:tc>
      </w:tr>
      <w:tr w:rsidR="00ED0BBF" w:rsidRPr="00ED0BBF" w14:paraId="1AA1212B" w14:textId="77777777" w:rsidTr="0014316B">
        <w:tc>
          <w:tcPr>
            <w:tcW w:w="3030" w:type="pct"/>
          </w:tcPr>
          <w:p w14:paraId="43054923" w14:textId="77777777" w:rsidR="00ED3BAD" w:rsidRPr="00ED0BBF" w:rsidRDefault="00FA73BC" w:rsidP="00720F64">
            <w:pPr>
              <w:pStyle w:val="phtablecellleft"/>
            </w:pPr>
            <w:r w:rsidRPr="00ED0BBF">
              <w:t>Логи взаимодействия с ФСС в части ЭРС</w:t>
            </w:r>
          </w:p>
        </w:tc>
        <w:tc>
          <w:tcPr>
            <w:tcW w:w="1970" w:type="pct"/>
          </w:tcPr>
          <w:p w14:paraId="3CD38BA6" w14:textId="77777777" w:rsidR="00ED3BAD" w:rsidRPr="00ED0BBF" w:rsidRDefault="00FA73BC" w:rsidP="00720F64">
            <w:pPr>
              <w:pStyle w:val="phtablecellleft"/>
            </w:pPr>
            <w:r w:rsidRPr="00ED0BBF">
              <w:t>Добавление, исправление, удаление</w:t>
            </w:r>
          </w:p>
        </w:tc>
      </w:tr>
      <w:tr w:rsidR="00ED0BBF" w:rsidRPr="00ED0BBF" w14:paraId="49315EEA" w14:textId="77777777" w:rsidTr="0014316B">
        <w:tc>
          <w:tcPr>
            <w:tcW w:w="5000" w:type="pct"/>
            <w:gridSpan w:val="2"/>
          </w:tcPr>
          <w:p w14:paraId="32823B80" w14:textId="77777777" w:rsidR="00ED3BAD" w:rsidRPr="00ED0BBF" w:rsidRDefault="00FA73BC" w:rsidP="00720F64">
            <w:pPr>
              <w:pStyle w:val="phtablecolcaption"/>
            </w:pPr>
            <w:r w:rsidRPr="00ED0BBF">
              <w:t xml:space="preserve">Права для роли </w:t>
            </w:r>
            <w:r w:rsidR="00ED0BBF">
              <w:t>«</w:t>
            </w:r>
            <w:r w:rsidRPr="00ED0BBF">
              <w:t>Руководитель МО</w:t>
            </w:r>
            <w:r w:rsidR="00ED0BBF">
              <w:t>»</w:t>
            </w:r>
          </w:p>
        </w:tc>
      </w:tr>
      <w:tr w:rsidR="00ED0BBF" w:rsidRPr="00ED0BBF" w14:paraId="26E76633" w14:textId="77777777" w:rsidTr="0014316B">
        <w:tc>
          <w:tcPr>
            <w:tcW w:w="3030" w:type="pct"/>
          </w:tcPr>
          <w:p w14:paraId="06130071" w14:textId="77777777" w:rsidR="00ED3BAD" w:rsidRPr="00ED0BBF" w:rsidRDefault="00FA73BC" w:rsidP="00720F64">
            <w:pPr>
              <w:pStyle w:val="phtablecellleft"/>
            </w:pPr>
            <w:r w:rsidRPr="00ED0BBF">
              <w:t>Архив медицинских документов</w:t>
            </w:r>
          </w:p>
        </w:tc>
        <w:tc>
          <w:tcPr>
            <w:tcW w:w="1970" w:type="pct"/>
          </w:tcPr>
          <w:p w14:paraId="2204A2D4" w14:textId="77777777" w:rsidR="00ED3BAD" w:rsidRPr="00ED0BBF" w:rsidRDefault="00FA73BC" w:rsidP="00720F64">
            <w:pPr>
              <w:pStyle w:val="phtablecellleft"/>
            </w:pPr>
            <w:r w:rsidRPr="00ED0BBF">
              <w:t>Добавление, исправление, удаление</w:t>
            </w:r>
          </w:p>
        </w:tc>
      </w:tr>
      <w:tr w:rsidR="00ED0BBF" w:rsidRPr="00ED0BBF" w14:paraId="1A64AD64" w14:textId="77777777" w:rsidTr="0014316B">
        <w:tc>
          <w:tcPr>
            <w:tcW w:w="3030" w:type="pct"/>
          </w:tcPr>
          <w:p w14:paraId="16487B6F" w14:textId="77777777" w:rsidR="00ED3BAD" w:rsidRPr="00ED0BBF" w:rsidRDefault="00FA73BC" w:rsidP="00720F64">
            <w:pPr>
              <w:pStyle w:val="phtablecellleft"/>
            </w:pPr>
            <w:r w:rsidRPr="00ED0BBF">
              <w:t>Родовые сертификаты</w:t>
            </w:r>
          </w:p>
        </w:tc>
        <w:tc>
          <w:tcPr>
            <w:tcW w:w="1970" w:type="pct"/>
          </w:tcPr>
          <w:p w14:paraId="75B4210C" w14:textId="77777777" w:rsidR="00ED3BAD" w:rsidRPr="00ED0BBF" w:rsidRDefault="00FA73BC" w:rsidP="00720F64">
            <w:pPr>
              <w:pStyle w:val="phtablecellleft"/>
            </w:pPr>
            <w:r w:rsidRPr="00ED0BBF">
              <w:t>Просмотр</w:t>
            </w:r>
          </w:p>
        </w:tc>
      </w:tr>
      <w:tr w:rsidR="00ED0BBF" w:rsidRPr="00ED0BBF" w14:paraId="0F7E4911" w14:textId="77777777" w:rsidTr="0014316B">
        <w:tc>
          <w:tcPr>
            <w:tcW w:w="3030" w:type="pct"/>
          </w:tcPr>
          <w:p w14:paraId="235C9BB0" w14:textId="77777777" w:rsidR="00ED3BAD" w:rsidRPr="00ED0BBF" w:rsidRDefault="00FA73BC" w:rsidP="00720F64">
            <w:pPr>
              <w:pStyle w:val="phtablecellleft"/>
            </w:pPr>
            <w:r w:rsidRPr="00ED0BBF">
              <w:t>Родовые сертификаты: сведения о детях</w:t>
            </w:r>
          </w:p>
        </w:tc>
        <w:tc>
          <w:tcPr>
            <w:tcW w:w="1970" w:type="pct"/>
          </w:tcPr>
          <w:p w14:paraId="32CD77EB" w14:textId="77777777" w:rsidR="00ED3BAD" w:rsidRPr="00ED0BBF" w:rsidRDefault="00FA73BC" w:rsidP="00720F64">
            <w:pPr>
              <w:pStyle w:val="phtablecellleft"/>
            </w:pPr>
            <w:r w:rsidRPr="00ED0BBF">
              <w:t>Просмотр</w:t>
            </w:r>
          </w:p>
        </w:tc>
      </w:tr>
      <w:tr w:rsidR="00ED0BBF" w:rsidRPr="00ED0BBF" w14:paraId="1D2BC037" w14:textId="77777777" w:rsidTr="0014316B">
        <w:tc>
          <w:tcPr>
            <w:tcW w:w="3030" w:type="pct"/>
          </w:tcPr>
          <w:p w14:paraId="7AC5CAB8" w14:textId="77777777" w:rsidR="00ED3BAD" w:rsidRPr="00ED0BBF" w:rsidRDefault="00FA73BC" w:rsidP="00720F64">
            <w:pPr>
              <w:pStyle w:val="phtablecellleft"/>
            </w:pPr>
            <w:r w:rsidRPr="00ED0BBF">
              <w:t>Родовые сертификаты: посещения</w:t>
            </w:r>
          </w:p>
        </w:tc>
        <w:tc>
          <w:tcPr>
            <w:tcW w:w="1970" w:type="pct"/>
          </w:tcPr>
          <w:p w14:paraId="10FEE1DE" w14:textId="77777777" w:rsidR="00ED3BAD" w:rsidRPr="00ED0BBF" w:rsidRDefault="00FA73BC" w:rsidP="00720F64">
            <w:pPr>
              <w:pStyle w:val="phtablecellleft"/>
            </w:pPr>
            <w:r w:rsidRPr="00ED0BBF">
              <w:t>Просмотр</w:t>
            </w:r>
          </w:p>
        </w:tc>
      </w:tr>
      <w:tr w:rsidR="00ED0BBF" w:rsidRPr="00ED0BBF" w14:paraId="3F07233C" w14:textId="77777777" w:rsidTr="0014316B">
        <w:tc>
          <w:tcPr>
            <w:tcW w:w="3030" w:type="pct"/>
          </w:tcPr>
          <w:p w14:paraId="3279CB28" w14:textId="77777777" w:rsidR="00ED3BAD" w:rsidRPr="00ED0BBF" w:rsidRDefault="00FA73BC" w:rsidP="00720F64">
            <w:pPr>
              <w:pStyle w:val="phtablecellleft"/>
            </w:pPr>
            <w:r w:rsidRPr="00ED0BBF">
              <w:t>Родовые сертификаты: статусы</w:t>
            </w:r>
          </w:p>
        </w:tc>
        <w:tc>
          <w:tcPr>
            <w:tcW w:w="1970" w:type="pct"/>
          </w:tcPr>
          <w:p w14:paraId="05739AD2" w14:textId="77777777" w:rsidR="00ED3BAD" w:rsidRPr="00ED0BBF" w:rsidRDefault="00FA73BC" w:rsidP="00720F64">
            <w:pPr>
              <w:pStyle w:val="phtablecellleft"/>
            </w:pPr>
            <w:r w:rsidRPr="00ED0BBF">
              <w:t>Просмотр</w:t>
            </w:r>
          </w:p>
        </w:tc>
      </w:tr>
      <w:tr w:rsidR="00ED0BBF" w:rsidRPr="00ED0BBF" w14:paraId="49E0CF3B" w14:textId="77777777" w:rsidTr="0014316B">
        <w:tc>
          <w:tcPr>
            <w:tcW w:w="3030" w:type="pct"/>
          </w:tcPr>
          <w:p w14:paraId="0FDF9070" w14:textId="77777777" w:rsidR="00ED3BAD" w:rsidRPr="00ED0BBF" w:rsidRDefault="00FA73BC" w:rsidP="00720F64">
            <w:pPr>
              <w:pStyle w:val="phtablecellleft"/>
            </w:pPr>
            <w:r w:rsidRPr="00ED0BBF">
              <w:t>Типы родовых сертификатов</w:t>
            </w:r>
          </w:p>
        </w:tc>
        <w:tc>
          <w:tcPr>
            <w:tcW w:w="1970" w:type="pct"/>
          </w:tcPr>
          <w:p w14:paraId="0EB4D1C9" w14:textId="77777777" w:rsidR="00ED3BAD" w:rsidRPr="00ED0BBF" w:rsidRDefault="00FA73BC" w:rsidP="00720F64">
            <w:pPr>
              <w:pStyle w:val="phtablecellleft"/>
            </w:pPr>
            <w:r w:rsidRPr="00ED0BBF">
              <w:t>Просмотр</w:t>
            </w:r>
          </w:p>
        </w:tc>
      </w:tr>
      <w:tr w:rsidR="00ED0BBF" w:rsidRPr="00ED0BBF" w14:paraId="5B72FBA9" w14:textId="77777777" w:rsidTr="0014316B">
        <w:tc>
          <w:tcPr>
            <w:tcW w:w="3030" w:type="pct"/>
          </w:tcPr>
          <w:p w14:paraId="507AE1A6" w14:textId="77777777" w:rsidR="00ED3BAD" w:rsidRPr="00ED0BBF" w:rsidRDefault="00FA73BC" w:rsidP="00720F64">
            <w:pPr>
              <w:pStyle w:val="phtablecellleft"/>
            </w:pPr>
            <w:r w:rsidRPr="00ED0BBF">
              <w:lastRenderedPageBreak/>
              <w:t>Договоры для родовых сертификатов</w:t>
            </w:r>
          </w:p>
        </w:tc>
        <w:tc>
          <w:tcPr>
            <w:tcW w:w="1970" w:type="pct"/>
          </w:tcPr>
          <w:p w14:paraId="152F87A2" w14:textId="77777777" w:rsidR="00ED3BAD" w:rsidRPr="00ED0BBF" w:rsidRDefault="00FA73BC" w:rsidP="00720F64">
            <w:pPr>
              <w:pStyle w:val="phtablecellleft"/>
            </w:pPr>
            <w:r w:rsidRPr="00ED0BBF">
              <w:t>Просмотр</w:t>
            </w:r>
          </w:p>
        </w:tc>
      </w:tr>
      <w:tr w:rsidR="00ED0BBF" w:rsidRPr="00ED0BBF" w14:paraId="265D8C16" w14:textId="77777777" w:rsidTr="0014316B">
        <w:tc>
          <w:tcPr>
            <w:tcW w:w="3030" w:type="pct"/>
          </w:tcPr>
          <w:p w14:paraId="652D69DE" w14:textId="77777777" w:rsidR="00ED3BAD" w:rsidRPr="00ED0BBF" w:rsidRDefault="00FA73BC" w:rsidP="00720F64">
            <w:pPr>
              <w:pStyle w:val="phtablecellleft"/>
            </w:pPr>
            <w:r w:rsidRPr="00ED0BBF">
              <w:t>Тип родового сертификата договора</w:t>
            </w:r>
          </w:p>
        </w:tc>
        <w:tc>
          <w:tcPr>
            <w:tcW w:w="1970" w:type="pct"/>
          </w:tcPr>
          <w:p w14:paraId="1A4363EF" w14:textId="77777777" w:rsidR="00ED3BAD" w:rsidRPr="00ED0BBF" w:rsidRDefault="00FA73BC" w:rsidP="00720F64">
            <w:pPr>
              <w:pStyle w:val="phtablecellleft"/>
            </w:pPr>
            <w:r w:rsidRPr="00ED0BBF">
              <w:t>Просмотр</w:t>
            </w:r>
          </w:p>
        </w:tc>
      </w:tr>
      <w:tr w:rsidR="00ED0BBF" w:rsidRPr="00ED0BBF" w14:paraId="3D91F999" w14:textId="77777777" w:rsidTr="0014316B">
        <w:tc>
          <w:tcPr>
            <w:tcW w:w="3030" w:type="pct"/>
          </w:tcPr>
          <w:p w14:paraId="6DD3EDAC" w14:textId="77777777" w:rsidR="00ED3BAD" w:rsidRPr="00ED0BBF" w:rsidRDefault="00FA73BC" w:rsidP="00720F64">
            <w:pPr>
              <w:pStyle w:val="phtablecellleft"/>
            </w:pPr>
            <w:r w:rsidRPr="00ED0BBF">
              <w:t>Реестр родовых сертификатов</w:t>
            </w:r>
          </w:p>
        </w:tc>
        <w:tc>
          <w:tcPr>
            <w:tcW w:w="1970" w:type="pct"/>
          </w:tcPr>
          <w:p w14:paraId="7651DCD6" w14:textId="77777777" w:rsidR="00ED3BAD" w:rsidRPr="00ED0BBF" w:rsidRDefault="00FA73BC" w:rsidP="00720F64">
            <w:pPr>
              <w:pStyle w:val="phtablecellleft"/>
            </w:pPr>
            <w:r w:rsidRPr="00ED0BBF">
              <w:t>Просмотр</w:t>
            </w:r>
          </w:p>
        </w:tc>
      </w:tr>
      <w:tr w:rsidR="00ED0BBF" w:rsidRPr="00ED0BBF" w14:paraId="6DDE7F74" w14:textId="77777777" w:rsidTr="0014316B">
        <w:tc>
          <w:tcPr>
            <w:tcW w:w="3030" w:type="pct"/>
          </w:tcPr>
          <w:p w14:paraId="2421462A" w14:textId="77777777" w:rsidR="00ED3BAD" w:rsidRPr="00ED0BBF" w:rsidRDefault="00FA73BC" w:rsidP="00720F64">
            <w:pPr>
              <w:pStyle w:val="phtablecellleft"/>
            </w:pPr>
            <w:r w:rsidRPr="00ED0BBF">
              <w:t>Реестр родовых сертификатов: список талонов</w:t>
            </w:r>
          </w:p>
        </w:tc>
        <w:tc>
          <w:tcPr>
            <w:tcW w:w="1970" w:type="pct"/>
          </w:tcPr>
          <w:p w14:paraId="2B8D7C18" w14:textId="77777777" w:rsidR="00ED3BAD" w:rsidRPr="00ED0BBF" w:rsidRDefault="00FA73BC" w:rsidP="00720F64">
            <w:pPr>
              <w:pStyle w:val="phtablecellleft"/>
            </w:pPr>
            <w:r w:rsidRPr="00ED0BBF">
              <w:t>Просмотр</w:t>
            </w:r>
          </w:p>
        </w:tc>
      </w:tr>
      <w:tr w:rsidR="00ED0BBF" w:rsidRPr="00ED0BBF" w14:paraId="79DBEE90" w14:textId="77777777" w:rsidTr="0014316B">
        <w:tc>
          <w:tcPr>
            <w:tcW w:w="3030" w:type="pct"/>
          </w:tcPr>
          <w:p w14:paraId="0BCC8413" w14:textId="77777777" w:rsidR="00ED3BAD" w:rsidRPr="00ED0BBF" w:rsidRDefault="00FA73BC" w:rsidP="00720F64">
            <w:pPr>
              <w:pStyle w:val="phtablecellleft"/>
            </w:pPr>
            <w:r w:rsidRPr="00ED0BBF">
              <w:t>Статус реестра</w:t>
            </w:r>
          </w:p>
        </w:tc>
        <w:tc>
          <w:tcPr>
            <w:tcW w:w="1970" w:type="pct"/>
          </w:tcPr>
          <w:p w14:paraId="3FF374FD" w14:textId="77777777" w:rsidR="00ED3BAD" w:rsidRPr="00ED0BBF" w:rsidRDefault="00FA73BC" w:rsidP="00720F64">
            <w:pPr>
              <w:pStyle w:val="phtablecellleft"/>
            </w:pPr>
            <w:r w:rsidRPr="00ED0BBF">
              <w:t>Просмотр</w:t>
            </w:r>
          </w:p>
        </w:tc>
      </w:tr>
      <w:tr w:rsidR="00ED0BBF" w:rsidRPr="00ED0BBF" w14:paraId="33EA24AC" w14:textId="77777777" w:rsidTr="0014316B">
        <w:tc>
          <w:tcPr>
            <w:tcW w:w="3030" w:type="pct"/>
          </w:tcPr>
          <w:p w14:paraId="055C16A8" w14:textId="77777777" w:rsidR="00ED3BAD" w:rsidRPr="00ED0BBF" w:rsidRDefault="00FA73BC" w:rsidP="00720F64">
            <w:pPr>
              <w:pStyle w:val="phtablecellleft"/>
            </w:pPr>
            <w:r w:rsidRPr="00ED0BBF">
              <w:t>Реестр родовых сертификатов: информация о платежном поручении</w:t>
            </w:r>
          </w:p>
        </w:tc>
        <w:tc>
          <w:tcPr>
            <w:tcW w:w="1970" w:type="pct"/>
          </w:tcPr>
          <w:p w14:paraId="38DDE6C0" w14:textId="77777777" w:rsidR="00ED3BAD" w:rsidRPr="00ED0BBF" w:rsidRDefault="00FA73BC" w:rsidP="00720F64">
            <w:pPr>
              <w:pStyle w:val="phtablecellleft"/>
            </w:pPr>
            <w:r w:rsidRPr="00ED0BBF">
              <w:t>Просмотр</w:t>
            </w:r>
          </w:p>
        </w:tc>
      </w:tr>
      <w:tr w:rsidR="00ED0BBF" w:rsidRPr="00ED0BBF" w14:paraId="6C59CF6B" w14:textId="77777777" w:rsidTr="0014316B">
        <w:tc>
          <w:tcPr>
            <w:tcW w:w="3030" w:type="pct"/>
          </w:tcPr>
          <w:p w14:paraId="388DBAEB" w14:textId="77777777" w:rsidR="00ED3BAD" w:rsidRPr="00ED0BBF" w:rsidRDefault="00FA73BC" w:rsidP="00720F64">
            <w:pPr>
              <w:pStyle w:val="phtablecellleft"/>
            </w:pPr>
            <w:r w:rsidRPr="00ED0BBF">
              <w:t>Справочник статусов оплаты</w:t>
            </w:r>
          </w:p>
        </w:tc>
        <w:tc>
          <w:tcPr>
            <w:tcW w:w="1970" w:type="pct"/>
          </w:tcPr>
          <w:p w14:paraId="30489A72" w14:textId="77777777" w:rsidR="00ED3BAD" w:rsidRPr="00ED0BBF" w:rsidRDefault="00FA73BC" w:rsidP="00720F64">
            <w:pPr>
              <w:pStyle w:val="phtablecellleft"/>
            </w:pPr>
            <w:r w:rsidRPr="00ED0BBF">
              <w:t>Просмотр</w:t>
            </w:r>
          </w:p>
        </w:tc>
      </w:tr>
      <w:tr w:rsidR="00ED0BBF" w:rsidRPr="00ED0BBF" w14:paraId="4F89D99C" w14:textId="77777777" w:rsidTr="0014316B">
        <w:tc>
          <w:tcPr>
            <w:tcW w:w="3030" w:type="pct"/>
          </w:tcPr>
          <w:p w14:paraId="4C772B10" w14:textId="77777777" w:rsidR="00ED3BAD" w:rsidRPr="00ED0BBF" w:rsidRDefault="00FA73BC" w:rsidP="00720F64">
            <w:pPr>
              <w:pStyle w:val="phtablecellleft"/>
            </w:pPr>
            <w:r w:rsidRPr="00ED0BBF">
              <w:t>Типы подписываемых документов</w:t>
            </w:r>
          </w:p>
        </w:tc>
        <w:tc>
          <w:tcPr>
            <w:tcW w:w="1970" w:type="pct"/>
          </w:tcPr>
          <w:p w14:paraId="12BBF3EF" w14:textId="77777777" w:rsidR="00ED3BAD" w:rsidRPr="00ED0BBF" w:rsidRDefault="00FA73BC" w:rsidP="00720F64">
            <w:pPr>
              <w:pStyle w:val="phtablecellleft"/>
            </w:pPr>
            <w:r w:rsidRPr="00ED0BBF">
              <w:t>Просмотр</w:t>
            </w:r>
          </w:p>
        </w:tc>
      </w:tr>
      <w:tr w:rsidR="00ED0BBF" w:rsidRPr="00ED0BBF" w14:paraId="2D1932D5" w14:textId="77777777" w:rsidTr="0014316B">
        <w:tc>
          <w:tcPr>
            <w:tcW w:w="3030" w:type="pct"/>
          </w:tcPr>
          <w:p w14:paraId="766E21F1" w14:textId="77777777" w:rsidR="00ED3BAD" w:rsidRPr="00ED0BBF" w:rsidRDefault="00FA73BC" w:rsidP="00720F64">
            <w:pPr>
              <w:pStyle w:val="phtablecellleft"/>
            </w:pPr>
            <w:r w:rsidRPr="00ED0BBF">
              <w:t>Логи взаимодействия с ФСС в части ЭРС</w:t>
            </w:r>
          </w:p>
        </w:tc>
        <w:tc>
          <w:tcPr>
            <w:tcW w:w="1970" w:type="pct"/>
          </w:tcPr>
          <w:p w14:paraId="7A190672" w14:textId="77777777" w:rsidR="00ED3BAD" w:rsidRPr="00ED0BBF" w:rsidRDefault="00FA73BC" w:rsidP="00720F64">
            <w:pPr>
              <w:pStyle w:val="phtablecellleft"/>
            </w:pPr>
            <w:r w:rsidRPr="00ED0BBF">
              <w:t>Добавление, исправление, удаление</w:t>
            </w:r>
          </w:p>
        </w:tc>
      </w:tr>
      <w:tr w:rsidR="00ED0BBF" w:rsidRPr="00ED0BBF" w14:paraId="70DE824A" w14:textId="77777777" w:rsidTr="0014316B">
        <w:tc>
          <w:tcPr>
            <w:tcW w:w="5000" w:type="pct"/>
            <w:gridSpan w:val="2"/>
          </w:tcPr>
          <w:p w14:paraId="3ABFF31D" w14:textId="77777777" w:rsidR="00ED3BAD" w:rsidRPr="00ED0BBF" w:rsidRDefault="00FA73BC" w:rsidP="00720F64">
            <w:pPr>
              <w:pStyle w:val="phtablecolcaption"/>
            </w:pPr>
            <w:r w:rsidRPr="00ED0BBF">
              <w:t xml:space="preserve">Права для роли </w:t>
            </w:r>
            <w:r w:rsidR="00ED0BBF">
              <w:t>«</w:t>
            </w:r>
            <w:r w:rsidRPr="00ED0BBF">
              <w:t>Главный бухгалтер</w:t>
            </w:r>
            <w:r w:rsidR="00ED0BBF">
              <w:t>»</w:t>
            </w:r>
          </w:p>
        </w:tc>
      </w:tr>
      <w:tr w:rsidR="00ED0BBF" w:rsidRPr="00ED0BBF" w14:paraId="6BF4C279" w14:textId="77777777" w:rsidTr="0014316B">
        <w:tc>
          <w:tcPr>
            <w:tcW w:w="3030" w:type="pct"/>
          </w:tcPr>
          <w:p w14:paraId="23393A29" w14:textId="77777777" w:rsidR="00ED3BAD" w:rsidRPr="00ED0BBF" w:rsidRDefault="00FA73BC" w:rsidP="00720F64">
            <w:pPr>
              <w:pStyle w:val="phtablecellleft"/>
            </w:pPr>
            <w:r w:rsidRPr="00ED0BBF">
              <w:t>Архив медицинских документов</w:t>
            </w:r>
          </w:p>
        </w:tc>
        <w:tc>
          <w:tcPr>
            <w:tcW w:w="1970" w:type="pct"/>
          </w:tcPr>
          <w:p w14:paraId="6578F250" w14:textId="77777777" w:rsidR="00ED3BAD" w:rsidRPr="00ED0BBF" w:rsidRDefault="00FA73BC" w:rsidP="00720F64">
            <w:pPr>
              <w:pStyle w:val="phtablecellleft"/>
            </w:pPr>
            <w:r w:rsidRPr="00ED0BBF">
              <w:t>Добавление, исправление, удаление</w:t>
            </w:r>
          </w:p>
        </w:tc>
      </w:tr>
      <w:tr w:rsidR="00ED0BBF" w:rsidRPr="00ED0BBF" w14:paraId="4053EC3E" w14:textId="77777777" w:rsidTr="0014316B">
        <w:tc>
          <w:tcPr>
            <w:tcW w:w="3030" w:type="pct"/>
          </w:tcPr>
          <w:p w14:paraId="27D58CE0" w14:textId="77777777" w:rsidR="00ED3BAD" w:rsidRPr="00ED0BBF" w:rsidRDefault="00FA73BC" w:rsidP="00720F64">
            <w:pPr>
              <w:pStyle w:val="phtablecellleft"/>
            </w:pPr>
            <w:r w:rsidRPr="00ED0BBF">
              <w:t>Реестр родовых сертификатов</w:t>
            </w:r>
          </w:p>
        </w:tc>
        <w:tc>
          <w:tcPr>
            <w:tcW w:w="1970" w:type="pct"/>
          </w:tcPr>
          <w:p w14:paraId="468A3D06" w14:textId="77777777" w:rsidR="00ED3BAD" w:rsidRPr="00ED0BBF" w:rsidRDefault="00FA73BC" w:rsidP="00720F64">
            <w:pPr>
              <w:pStyle w:val="phtablecellleft"/>
            </w:pPr>
            <w:r w:rsidRPr="00ED0BBF">
              <w:t>Добавление, исправление, удаление</w:t>
            </w:r>
          </w:p>
        </w:tc>
      </w:tr>
      <w:tr w:rsidR="00ED0BBF" w:rsidRPr="00ED0BBF" w14:paraId="7ECD296A" w14:textId="77777777" w:rsidTr="0014316B">
        <w:tc>
          <w:tcPr>
            <w:tcW w:w="3030" w:type="pct"/>
          </w:tcPr>
          <w:p w14:paraId="6E9AD0ED" w14:textId="77777777" w:rsidR="00ED3BAD" w:rsidRPr="00ED0BBF" w:rsidRDefault="00FA73BC" w:rsidP="00720F64">
            <w:pPr>
              <w:pStyle w:val="phtablecellleft"/>
            </w:pPr>
            <w:r w:rsidRPr="00ED0BBF">
              <w:t>Реестр родовых сертификатов: список талонов</w:t>
            </w:r>
          </w:p>
        </w:tc>
        <w:tc>
          <w:tcPr>
            <w:tcW w:w="1970" w:type="pct"/>
          </w:tcPr>
          <w:p w14:paraId="444DFC19" w14:textId="77777777" w:rsidR="00ED3BAD" w:rsidRPr="00ED0BBF" w:rsidRDefault="00FA73BC" w:rsidP="00720F64">
            <w:pPr>
              <w:pStyle w:val="phtablecellleft"/>
            </w:pPr>
            <w:r w:rsidRPr="00ED0BBF">
              <w:t>Добавление, исправление, удаление</w:t>
            </w:r>
          </w:p>
        </w:tc>
      </w:tr>
      <w:tr w:rsidR="00ED0BBF" w:rsidRPr="00ED0BBF" w14:paraId="5973E01E" w14:textId="77777777" w:rsidTr="0014316B">
        <w:tc>
          <w:tcPr>
            <w:tcW w:w="3030" w:type="pct"/>
          </w:tcPr>
          <w:p w14:paraId="1FBABBA6" w14:textId="77777777" w:rsidR="00ED3BAD" w:rsidRPr="00ED0BBF" w:rsidRDefault="00FA73BC" w:rsidP="00720F64">
            <w:pPr>
              <w:pStyle w:val="phtablecellleft"/>
            </w:pPr>
            <w:r w:rsidRPr="00ED0BBF">
              <w:t>Реестр родовых сертификатов: информация о платежном поручении</w:t>
            </w:r>
          </w:p>
        </w:tc>
        <w:tc>
          <w:tcPr>
            <w:tcW w:w="1970" w:type="pct"/>
          </w:tcPr>
          <w:p w14:paraId="59BD97C2" w14:textId="77777777" w:rsidR="00ED3BAD" w:rsidRPr="00ED0BBF" w:rsidRDefault="00FA73BC" w:rsidP="00720F64">
            <w:pPr>
              <w:pStyle w:val="phtablecellleft"/>
            </w:pPr>
            <w:r w:rsidRPr="00ED0BBF">
              <w:t>Добавление, исправление, удаление</w:t>
            </w:r>
          </w:p>
        </w:tc>
      </w:tr>
      <w:tr w:rsidR="00ED0BBF" w:rsidRPr="00ED0BBF" w14:paraId="60961B4C" w14:textId="77777777" w:rsidTr="0014316B">
        <w:tc>
          <w:tcPr>
            <w:tcW w:w="3030" w:type="pct"/>
          </w:tcPr>
          <w:p w14:paraId="4D69B54A" w14:textId="77777777" w:rsidR="00ED3BAD" w:rsidRPr="00ED0BBF" w:rsidRDefault="00FA73BC" w:rsidP="00720F64">
            <w:pPr>
              <w:pStyle w:val="phtablecellleft"/>
            </w:pPr>
            <w:r w:rsidRPr="00ED0BBF">
              <w:t>Договоры для родовых сертификатов</w:t>
            </w:r>
          </w:p>
        </w:tc>
        <w:tc>
          <w:tcPr>
            <w:tcW w:w="1970" w:type="pct"/>
          </w:tcPr>
          <w:p w14:paraId="6B5CC247" w14:textId="77777777" w:rsidR="00ED3BAD" w:rsidRPr="00ED0BBF" w:rsidRDefault="00FA73BC" w:rsidP="00720F64">
            <w:pPr>
              <w:pStyle w:val="phtablecellleft"/>
            </w:pPr>
            <w:r w:rsidRPr="00ED0BBF">
              <w:t>Добавление, исправление, удаление</w:t>
            </w:r>
          </w:p>
        </w:tc>
      </w:tr>
      <w:tr w:rsidR="00ED0BBF" w:rsidRPr="00ED0BBF" w14:paraId="25432C53" w14:textId="77777777" w:rsidTr="0014316B">
        <w:tc>
          <w:tcPr>
            <w:tcW w:w="3030" w:type="pct"/>
          </w:tcPr>
          <w:p w14:paraId="79A21609" w14:textId="77777777" w:rsidR="00ED3BAD" w:rsidRPr="00ED0BBF" w:rsidRDefault="00FA73BC" w:rsidP="00720F64">
            <w:pPr>
              <w:pStyle w:val="phtablecellleft"/>
            </w:pPr>
            <w:r w:rsidRPr="00ED0BBF">
              <w:t>Родовые сертификаты</w:t>
            </w:r>
          </w:p>
        </w:tc>
        <w:tc>
          <w:tcPr>
            <w:tcW w:w="1970" w:type="pct"/>
          </w:tcPr>
          <w:p w14:paraId="5A3458E5" w14:textId="77777777" w:rsidR="00ED3BAD" w:rsidRPr="00ED0BBF" w:rsidRDefault="00FA73BC" w:rsidP="00720F64">
            <w:pPr>
              <w:pStyle w:val="phtablecellleft"/>
            </w:pPr>
            <w:r w:rsidRPr="00ED0BBF">
              <w:t>Просмотр</w:t>
            </w:r>
          </w:p>
        </w:tc>
      </w:tr>
      <w:tr w:rsidR="00ED0BBF" w:rsidRPr="00ED0BBF" w14:paraId="5C6A03E6" w14:textId="77777777" w:rsidTr="0014316B">
        <w:tc>
          <w:tcPr>
            <w:tcW w:w="3030" w:type="pct"/>
          </w:tcPr>
          <w:p w14:paraId="1D082B8B" w14:textId="77777777" w:rsidR="00ED3BAD" w:rsidRPr="00ED0BBF" w:rsidRDefault="00FA73BC" w:rsidP="00720F64">
            <w:pPr>
              <w:pStyle w:val="phtablecellleft"/>
            </w:pPr>
            <w:r w:rsidRPr="00ED0BBF">
              <w:t>Родовые сертификаты: сведения о детях</w:t>
            </w:r>
          </w:p>
        </w:tc>
        <w:tc>
          <w:tcPr>
            <w:tcW w:w="1970" w:type="pct"/>
          </w:tcPr>
          <w:p w14:paraId="5D7B4099" w14:textId="77777777" w:rsidR="00ED3BAD" w:rsidRPr="00ED0BBF" w:rsidRDefault="00FA73BC" w:rsidP="00720F64">
            <w:pPr>
              <w:pStyle w:val="phtablecellleft"/>
            </w:pPr>
            <w:r w:rsidRPr="00ED0BBF">
              <w:t>Просмотр</w:t>
            </w:r>
          </w:p>
        </w:tc>
      </w:tr>
      <w:tr w:rsidR="00ED0BBF" w:rsidRPr="00ED0BBF" w14:paraId="0D0D072F" w14:textId="77777777" w:rsidTr="0014316B">
        <w:tc>
          <w:tcPr>
            <w:tcW w:w="3030" w:type="pct"/>
          </w:tcPr>
          <w:p w14:paraId="6A2471FB" w14:textId="77777777" w:rsidR="00ED3BAD" w:rsidRPr="00ED0BBF" w:rsidRDefault="00FA73BC" w:rsidP="00720F64">
            <w:pPr>
              <w:pStyle w:val="phtablecellleft"/>
            </w:pPr>
            <w:r w:rsidRPr="00ED0BBF">
              <w:t>Родовые сертификаты: посещения</w:t>
            </w:r>
          </w:p>
        </w:tc>
        <w:tc>
          <w:tcPr>
            <w:tcW w:w="1970" w:type="pct"/>
          </w:tcPr>
          <w:p w14:paraId="1335ABD0" w14:textId="77777777" w:rsidR="00ED3BAD" w:rsidRPr="00ED0BBF" w:rsidRDefault="00FA73BC" w:rsidP="00720F64">
            <w:pPr>
              <w:pStyle w:val="phtablecellleft"/>
            </w:pPr>
            <w:r w:rsidRPr="00ED0BBF">
              <w:t>Просмотр</w:t>
            </w:r>
          </w:p>
        </w:tc>
      </w:tr>
      <w:tr w:rsidR="00ED0BBF" w:rsidRPr="00ED0BBF" w14:paraId="2A823A89" w14:textId="77777777" w:rsidTr="0014316B">
        <w:tc>
          <w:tcPr>
            <w:tcW w:w="3030" w:type="pct"/>
          </w:tcPr>
          <w:p w14:paraId="47D94787" w14:textId="77777777" w:rsidR="00ED3BAD" w:rsidRPr="00ED0BBF" w:rsidRDefault="00FA73BC" w:rsidP="00720F64">
            <w:pPr>
              <w:pStyle w:val="phtablecellleft"/>
            </w:pPr>
            <w:r w:rsidRPr="00ED0BBF">
              <w:t>Родовые сертификаты: статусы</w:t>
            </w:r>
          </w:p>
        </w:tc>
        <w:tc>
          <w:tcPr>
            <w:tcW w:w="1970" w:type="pct"/>
          </w:tcPr>
          <w:p w14:paraId="7599DB62" w14:textId="77777777" w:rsidR="00ED3BAD" w:rsidRPr="00ED0BBF" w:rsidRDefault="00FA73BC" w:rsidP="00720F64">
            <w:pPr>
              <w:pStyle w:val="phtablecellleft"/>
            </w:pPr>
            <w:r w:rsidRPr="00ED0BBF">
              <w:t>Просмотр</w:t>
            </w:r>
          </w:p>
        </w:tc>
      </w:tr>
      <w:tr w:rsidR="00ED0BBF" w:rsidRPr="00ED0BBF" w14:paraId="78225DD8" w14:textId="77777777" w:rsidTr="0014316B">
        <w:tc>
          <w:tcPr>
            <w:tcW w:w="3030" w:type="pct"/>
          </w:tcPr>
          <w:p w14:paraId="610C5E07" w14:textId="77777777" w:rsidR="00ED3BAD" w:rsidRPr="00ED0BBF" w:rsidRDefault="00FA73BC" w:rsidP="00720F64">
            <w:pPr>
              <w:pStyle w:val="phtablecellleft"/>
            </w:pPr>
            <w:r w:rsidRPr="00ED0BBF">
              <w:t>Типы родовых сертификатов</w:t>
            </w:r>
          </w:p>
        </w:tc>
        <w:tc>
          <w:tcPr>
            <w:tcW w:w="1970" w:type="pct"/>
          </w:tcPr>
          <w:p w14:paraId="32801E97" w14:textId="77777777" w:rsidR="00ED3BAD" w:rsidRPr="00ED0BBF" w:rsidRDefault="00FA73BC" w:rsidP="00720F64">
            <w:pPr>
              <w:pStyle w:val="phtablecellleft"/>
            </w:pPr>
            <w:r w:rsidRPr="00ED0BBF">
              <w:t>Просмотр</w:t>
            </w:r>
          </w:p>
        </w:tc>
      </w:tr>
      <w:tr w:rsidR="00ED0BBF" w:rsidRPr="00ED0BBF" w14:paraId="17C64760" w14:textId="77777777" w:rsidTr="0014316B">
        <w:tc>
          <w:tcPr>
            <w:tcW w:w="3030" w:type="pct"/>
          </w:tcPr>
          <w:p w14:paraId="59772340" w14:textId="77777777" w:rsidR="00ED3BAD" w:rsidRPr="00ED0BBF" w:rsidRDefault="00FA73BC" w:rsidP="00720F64">
            <w:pPr>
              <w:pStyle w:val="phtablecellleft"/>
            </w:pPr>
            <w:r w:rsidRPr="00ED0BBF">
              <w:t>Тип родового сертификата договора</w:t>
            </w:r>
          </w:p>
        </w:tc>
        <w:tc>
          <w:tcPr>
            <w:tcW w:w="1970" w:type="pct"/>
          </w:tcPr>
          <w:p w14:paraId="4A902AC9" w14:textId="77777777" w:rsidR="00ED3BAD" w:rsidRPr="00ED0BBF" w:rsidRDefault="00FA73BC" w:rsidP="00720F64">
            <w:pPr>
              <w:pStyle w:val="phtablecellleft"/>
            </w:pPr>
            <w:r w:rsidRPr="00ED0BBF">
              <w:t>Просмотр</w:t>
            </w:r>
          </w:p>
        </w:tc>
      </w:tr>
      <w:tr w:rsidR="00ED0BBF" w:rsidRPr="00ED0BBF" w14:paraId="252493C3" w14:textId="77777777" w:rsidTr="0014316B">
        <w:tc>
          <w:tcPr>
            <w:tcW w:w="3030" w:type="pct"/>
          </w:tcPr>
          <w:p w14:paraId="2CACE5FF" w14:textId="77777777" w:rsidR="00ED3BAD" w:rsidRPr="00ED0BBF" w:rsidRDefault="00FA73BC" w:rsidP="00720F64">
            <w:pPr>
              <w:pStyle w:val="phtablecellleft"/>
            </w:pPr>
            <w:r w:rsidRPr="00ED0BBF">
              <w:t>Статус реестра</w:t>
            </w:r>
          </w:p>
        </w:tc>
        <w:tc>
          <w:tcPr>
            <w:tcW w:w="1970" w:type="pct"/>
          </w:tcPr>
          <w:p w14:paraId="0000435A" w14:textId="77777777" w:rsidR="00ED3BAD" w:rsidRPr="00ED0BBF" w:rsidRDefault="00FA73BC" w:rsidP="00720F64">
            <w:pPr>
              <w:pStyle w:val="phtablecellleft"/>
            </w:pPr>
            <w:r w:rsidRPr="00ED0BBF">
              <w:t>Просмотр</w:t>
            </w:r>
          </w:p>
        </w:tc>
      </w:tr>
      <w:tr w:rsidR="00ED0BBF" w:rsidRPr="00ED0BBF" w14:paraId="3EE7C9BB" w14:textId="77777777" w:rsidTr="0014316B">
        <w:tc>
          <w:tcPr>
            <w:tcW w:w="3030" w:type="pct"/>
          </w:tcPr>
          <w:p w14:paraId="07455EEF" w14:textId="77777777" w:rsidR="00ED3BAD" w:rsidRPr="00ED0BBF" w:rsidRDefault="00FA73BC" w:rsidP="00720F64">
            <w:pPr>
              <w:pStyle w:val="phtablecellleft"/>
            </w:pPr>
            <w:r w:rsidRPr="00ED0BBF">
              <w:t>Справочник статусов оплаты</w:t>
            </w:r>
          </w:p>
        </w:tc>
        <w:tc>
          <w:tcPr>
            <w:tcW w:w="1970" w:type="pct"/>
          </w:tcPr>
          <w:p w14:paraId="0B57B5D8" w14:textId="77777777" w:rsidR="00ED3BAD" w:rsidRPr="00ED0BBF" w:rsidRDefault="00FA73BC" w:rsidP="00720F64">
            <w:pPr>
              <w:pStyle w:val="phtablecellleft"/>
            </w:pPr>
            <w:r w:rsidRPr="00ED0BBF">
              <w:t>Просмотр</w:t>
            </w:r>
          </w:p>
        </w:tc>
      </w:tr>
      <w:tr w:rsidR="00ED0BBF" w:rsidRPr="00ED0BBF" w14:paraId="4D4CE163" w14:textId="77777777" w:rsidTr="0014316B">
        <w:tc>
          <w:tcPr>
            <w:tcW w:w="3030" w:type="pct"/>
          </w:tcPr>
          <w:p w14:paraId="5D32CF7E" w14:textId="77777777" w:rsidR="00ED3BAD" w:rsidRPr="00ED0BBF" w:rsidRDefault="00FA73BC" w:rsidP="00720F64">
            <w:pPr>
              <w:pStyle w:val="phtablecellleft"/>
            </w:pPr>
            <w:r w:rsidRPr="00ED0BBF">
              <w:t>Типы подписываемых документов</w:t>
            </w:r>
          </w:p>
        </w:tc>
        <w:tc>
          <w:tcPr>
            <w:tcW w:w="1970" w:type="pct"/>
          </w:tcPr>
          <w:p w14:paraId="014EF656" w14:textId="77777777" w:rsidR="00ED3BAD" w:rsidRPr="00ED0BBF" w:rsidRDefault="00FA73BC" w:rsidP="00720F64">
            <w:pPr>
              <w:pStyle w:val="phtablecellleft"/>
            </w:pPr>
            <w:r w:rsidRPr="00ED0BBF">
              <w:t>Просмотр</w:t>
            </w:r>
          </w:p>
        </w:tc>
      </w:tr>
      <w:tr w:rsidR="00ED0BBF" w:rsidRPr="00ED0BBF" w14:paraId="7A54BB17" w14:textId="77777777" w:rsidTr="0014316B">
        <w:tc>
          <w:tcPr>
            <w:tcW w:w="3030" w:type="pct"/>
          </w:tcPr>
          <w:p w14:paraId="196F69E3" w14:textId="77777777" w:rsidR="00ED3BAD" w:rsidRPr="00ED0BBF" w:rsidRDefault="00FA73BC" w:rsidP="00720F64">
            <w:pPr>
              <w:pStyle w:val="phtablecellleft"/>
            </w:pPr>
            <w:r w:rsidRPr="00ED0BBF">
              <w:t>Логи взаимодействия с ФСС в части ЭРС</w:t>
            </w:r>
          </w:p>
        </w:tc>
        <w:tc>
          <w:tcPr>
            <w:tcW w:w="1970" w:type="pct"/>
          </w:tcPr>
          <w:p w14:paraId="623DDD04" w14:textId="77777777" w:rsidR="00ED3BAD" w:rsidRPr="00ED0BBF" w:rsidRDefault="00FA73BC" w:rsidP="00720F64">
            <w:pPr>
              <w:pStyle w:val="phtablecellleft"/>
            </w:pPr>
            <w:r w:rsidRPr="00ED0BBF">
              <w:t>Добавление, исправление, удаление</w:t>
            </w:r>
          </w:p>
        </w:tc>
      </w:tr>
    </w:tbl>
    <w:p w14:paraId="1F9A5CFD" w14:textId="77777777" w:rsidR="00ED3BAD" w:rsidRPr="00AF5456" w:rsidRDefault="00FA73BC" w:rsidP="00AF5456">
      <w:pPr>
        <w:pStyle w:val="10"/>
      </w:pPr>
      <w:bookmarkStart w:id="20" w:name="_Toc256000005"/>
      <w:bookmarkStart w:id="21" w:name="scroll-bookmark-9"/>
      <w:bookmarkStart w:id="22" w:name="_Toc166068606"/>
      <w:r w:rsidRPr="00AF5456">
        <w:lastRenderedPageBreak/>
        <w:t>Настройка прав подписи</w:t>
      </w:r>
      <w:bookmarkEnd w:id="20"/>
      <w:bookmarkEnd w:id="21"/>
      <w:bookmarkEnd w:id="22"/>
    </w:p>
    <w:p w14:paraId="7FEE24A8" w14:textId="77777777" w:rsidR="00ED3BAD" w:rsidRPr="00ED0BBF" w:rsidRDefault="00FA73BC" w:rsidP="00AF5456">
      <w:pPr>
        <w:pStyle w:val="phlistitemizedtitle"/>
      </w:pPr>
      <w:r w:rsidRPr="00ED0BBF">
        <w:t xml:space="preserve">Для возможности подписания документов на форме </w:t>
      </w:r>
      <w:r w:rsidR="00ED0BBF">
        <w:t>«</w:t>
      </w:r>
      <w:r w:rsidRPr="00ED0BBF">
        <w:t>Журналирование подписания документов ЭРС</w:t>
      </w:r>
      <w:r w:rsidR="00ED0BBF">
        <w:t>»</w:t>
      </w:r>
      <w:r w:rsidRPr="00ED0BBF">
        <w:t xml:space="preserve"> Руководителем МО и Главным бухгалтером настройте права подписи. Для настройки права подписи выполните следующие действия:</w:t>
      </w:r>
    </w:p>
    <w:p w14:paraId="6E013D8F" w14:textId="22F22512" w:rsidR="00ED3BAD" w:rsidRPr="00ED0BBF" w:rsidRDefault="00FA73BC" w:rsidP="00AF5456">
      <w:pPr>
        <w:pStyle w:val="phlistitemized1"/>
      </w:pPr>
      <w:r w:rsidRPr="00ED0BBF">
        <w:t xml:space="preserve">выберите пункт главного меню </w:t>
      </w:r>
      <w:r w:rsidR="00ED0BBF">
        <w:t>«</w:t>
      </w:r>
      <w:r w:rsidRPr="00ED0BBF">
        <w:t>Учет</w:t>
      </w:r>
      <w:r w:rsidR="00ED0BBF">
        <w:t xml:space="preserve">/ </w:t>
      </w:r>
      <w:r w:rsidRPr="00ED0BBF">
        <w:t>Учет беременных</w:t>
      </w:r>
      <w:r w:rsidR="00ED0BBF">
        <w:t xml:space="preserve">/ </w:t>
      </w:r>
      <w:r w:rsidRPr="00ED0BBF">
        <w:t>Права подписи</w:t>
      </w:r>
      <w:r w:rsidR="00ED0BBF">
        <w:t>»</w:t>
      </w:r>
      <w:r w:rsidRPr="00ED0BBF">
        <w:t xml:space="preserve">. Откроется форма настройки права подписи, которая содержит блоки </w:t>
      </w:r>
      <w:r w:rsidR="00ED0BBF">
        <w:t>«</w:t>
      </w:r>
      <w:r w:rsidRPr="00ED0BBF">
        <w:t>Персонал</w:t>
      </w:r>
      <w:r w:rsidR="00ED0BBF">
        <w:t>»</w:t>
      </w:r>
      <w:r w:rsidRPr="00ED0BBF">
        <w:t xml:space="preserve"> и </w:t>
      </w:r>
      <w:r w:rsidR="00ED0BBF">
        <w:t>«</w:t>
      </w:r>
      <w:r w:rsidRPr="00ED0BBF">
        <w:t>Роли</w:t>
      </w:r>
      <w:r w:rsidR="00ED0BBF">
        <w:t>»</w:t>
      </w:r>
      <w:r w:rsidR="00AF5456">
        <w:t xml:space="preserve"> (</w:t>
      </w:r>
      <w:r w:rsidR="00AF5456">
        <w:fldChar w:fldCharType="begin"/>
      </w:r>
      <w:r w:rsidR="00AF5456">
        <w:instrText xml:space="preserve"> REF _Ref165618422 \h </w:instrText>
      </w:r>
      <w:r w:rsidR="00AF5456">
        <w:fldChar w:fldCharType="separate"/>
      </w:r>
      <w:r w:rsidR="008F41BB">
        <w:t>Рисунок </w:t>
      </w:r>
      <w:r w:rsidR="008F41BB">
        <w:rPr>
          <w:noProof/>
        </w:rPr>
        <w:t>4</w:t>
      </w:r>
      <w:r w:rsidR="00AF5456">
        <w:fldChar w:fldCharType="end"/>
      </w:r>
      <w:r w:rsidR="00AF5456">
        <w:t>)</w:t>
      </w:r>
      <w:r w:rsidRPr="00ED0BBF">
        <w:t>;</w:t>
      </w:r>
    </w:p>
    <w:p w14:paraId="40A392F5" w14:textId="77777777" w:rsidR="00AF5456" w:rsidRDefault="00FA73BC" w:rsidP="00AF5456">
      <w:pPr>
        <w:pStyle w:val="phfigure"/>
      </w:pPr>
      <w:r w:rsidRPr="00ED0BBF">
        <w:rPr>
          <w:noProof/>
        </w:rPr>
        <w:drawing>
          <wp:inline distT="0" distB="0" distL="0" distR="0" wp14:anchorId="4C785509" wp14:editId="3F631D66">
            <wp:extent cx="5395595" cy="1852759"/>
            <wp:effectExtent l="19050" t="19050" r="14605" b="14605"/>
            <wp:docPr id="100004" name="Рисунок 100004" descr="Форма настройки права под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521988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85275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E498C28" w14:textId="0B89AB7D" w:rsidR="00ED3BAD" w:rsidRPr="00ED0BBF" w:rsidRDefault="00DB7C98" w:rsidP="00AF5456">
      <w:pPr>
        <w:pStyle w:val="phfiguretitle"/>
      </w:pPr>
      <w:bookmarkStart w:id="23" w:name="_Ref165618422"/>
      <w:r>
        <w:t>Рисунок </w:t>
      </w:r>
      <w:r w:rsidR="00AF5456">
        <w:fldChar w:fldCharType="begin"/>
      </w:r>
      <w:r w:rsidR="00AF5456">
        <w:instrText xml:space="preserve"> SEQ Рисунок \* ARABIC </w:instrText>
      </w:r>
      <w:r w:rsidR="00AF5456">
        <w:fldChar w:fldCharType="separate"/>
      </w:r>
      <w:r w:rsidR="008F41BB">
        <w:rPr>
          <w:noProof/>
        </w:rPr>
        <w:t>4</w:t>
      </w:r>
      <w:r w:rsidR="00AF5456">
        <w:fldChar w:fldCharType="end"/>
      </w:r>
      <w:bookmarkEnd w:id="23"/>
      <w:r w:rsidR="00AF5456">
        <w:t xml:space="preserve"> – Форма настройки прав подписи</w:t>
      </w:r>
    </w:p>
    <w:p w14:paraId="4692BB7D" w14:textId="77777777" w:rsidR="00ED3BAD" w:rsidRPr="00ED0BBF" w:rsidRDefault="00FA73BC" w:rsidP="00AF5456">
      <w:pPr>
        <w:pStyle w:val="phlistitemized1"/>
      </w:pPr>
      <w:r w:rsidRPr="00ED0BBF">
        <w:t xml:space="preserve">выберите сотрудника в блоке </w:t>
      </w:r>
      <w:r w:rsidR="00ED0BBF">
        <w:t>«</w:t>
      </w:r>
      <w:r w:rsidRPr="00ED0BBF">
        <w:t>Персонал</w:t>
      </w:r>
      <w:r w:rsidR="00ED0BBF">
        <w:t>»</w:t>
      </w:r>
      <w:r w:rsidRPr="00ED0BBF">
        <w:t>;</w:t>
      </w:r>
    </w:p>
    <w:p w14:paraId="062F85E7" w14:textId="77777777" w:rsidR="00AF5456" w:rsidRPr="00ED0BBF" w:rsidRDefault="00AF5456" w:rsidP="00AF5456">
      <w:pPr>
        <w:pStyle w:val="phnormal"/>
      </w:pPr>
      <w:r w:rsidRPr="00ED0BBF">
        <w:rPr>
          <w:b/>
        </w:rPr>
        <w:t>Примечание –</w:t>
      </w:r>
      <w:r w:rsidRPr="00ED0BBF">
        <w:t xml:space="preserve"> При необходимости добавьте нового сотрудника с помощью пункта контекстного меню </w:t>
      </w:r>
      <w:r>
        <w:t>«</w:t>
      </w:r>
      <w:r w:rsidRPr="00ED0BBF">
        <w:t>Добавить</w:t>
      </w:r>
      <w:r>
        <w:t>»</w:t>
      </w:r>
      <w:r w:rsidRPr="00ED0BBF">
        <w:t>. Откроется окно добавления персонала. Описание работы в окне</w:t>
      </w:r>
      <w:r>
        <w:t xml:space="preserve"> </w:t>
      </w:r>
      <w:r w:rsidRPr="00ED0BBF">
        <w:t xml:space="preserve">добавления персонала приведено в руководстве администратора </w:t>
      </w:r>
      <w:r>
        <w:t>«</w:t>
      </w:r>
      <w:hyperlink r:id="rId13" w:history="1">
        <w:r w:rsidRPr="00ED0BBF">
          <w:t>Администратор системы</w:t>
        </w:r>
      </w:hyperlink>
      <w:r>
        <w:t>»</w:t>
      </w:r>
      <w:r w:rsidRPr="00ED0BBF">
        <w:t>.</w:t>
      </w:r>
    </w:p>
    <w:p w14:paraId="68309A13" w14:textId="66751872" w:rsidR="00ED3BAD" w:rsidRPr="00ED0BBF" w:rsidRDefault="00FA73BC" w:rsidP="00AF5456">
      <w:pPr>
        <w:pStyle w:val="phlistitemized1"/>
      </w:pPr>
      <w:r w:rsidRPr="00ED0BBF">
        <w:t xml:space="preserve">выберите пункт контекстного меню </w:t>
      </w:r>
      <w:r w:rsidR="00ED0BBF">
        <w:t>«</w:t>
      </w:r>
      <w:r w:rsidRPr="00ED0BBF">
        <w:t>Добавить</w:t>
      </w:r>
      <w:r w:rsidR="00ED0BBF">
        <w:t>»</w:t>
      </w:r>
      <w:r w:rsidRPr="00ED0BBF">
        <w:t xml:space="preserve"> в блоке </w:t>
      </w:r>
      <w:r w:rsidR="00ED0BBF">
        <w:t>«</w:t>
      </w:r>
      <w:r w:rsidRPr="00ED0BBF">
        <w:t>Роли</w:t>
      </w:r>
      <w:r w:rsidR="00ED0BBF">
        <w:t>»</w:t>
      </w:r>
      <w:r w:rsidRPr="00ED0BBF">
        <w:t>. Откроется окно настройки прав подписи</w:t>
      </w:r>
      <w:r w:rsidR="00AF5456">
        <w:t xml:space="preserve"> (</w:t>
      </w:r>
      <w:r w:rsidR="00AF5456">
        <w:fldChar w:fldCharType="begin"/>
      </w:r>
      <w:r w:rsidR="00AF5456">
        <w:instrText xml:space="preserve"> REF _Ref165618563 \h </w:instrText>
      </w:r>
      <w:r w:rsidR="00AF5456">
        <w:fldChar w:fldCharType="separate"/>
      </w:r>
      <w:r w:rsidR="008F41BB">
        <w:t>Рисунок </w:t>
      </w:r>
      <w:r w:rsidR="008F41BB">
        <w:rPr>
          <w:noProof/>
        </w:rPr>
        <w:t>5</w:t>
      </w:r>
      <w:r w:rsidR="00AF5456">
        <w:fldChar w:fldCharType="end"/>
      </w:r>
      <w:r w:rsidR="00AF5456">
        <w:t>)</w:t>
      </w:r>
      <w:r w:rsidRPr="00ED0BBF">
        <w:t>;</w:t>
      </w:r>
    </w:p>
    <w:p w14:paraId="2B93BCB8" w14:textId="77777777" w:rsidR="00AF5456" w:rsidRDefault="00AF5456" w:rsidP="00AF5456">
      <w:pPr>
        <w:pStyle w:val="phfigure"/>
      </w:pPr>
      <w:r>
        <w:rPr>
          <w:noProof/>
        </w:rPr>
        <w:drawing>
          <wp:inline distT="0" distB="0" distL="0" distR="0" wp14:anchorId="586BB7CE" wp14:editId="37774D4D">
            <wp:extent cx="3086100" cy="1569720"/>
            <wp:effectExtent l="19050" t="19050" r="19050" b="114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56972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DBBB54F" w14:textId="373FCA6F" w:rsidR="00ED3BAD" w:rsidRPr="00ED0BBF" w:rsidRDefault="00DB7C98" w:rsidP="00AF5456">
      <w:pPr>
        <w:pStyle w:val="phfiguretitle"/>
      </w:pPr>
      <w:bookmarkStart w:id="24" w:name="_Ref165618563"/>
      <w:r>
        <w:t>Рисунок </w:t>
      </w:r>
      <w:r w:rsidR="00AF5456">
        <w:fldChar w:fldCharType="begin"/>
      </w:r>
      <w:r w:rsidR="00AF5456">
        <w:instrText xml:space="preserve"> SEQ Рисунок \* ARABIC </w:instrText>
      </w:r>
      <w:r w:rsidR="00AF5456">
        <w:fldChar w:fldCharType="separate"/>
      </w:r>
      <w:r w:rsidR="008F41BB">
        <w:rPr>
          <w:noProof/>
        </w:rPr>
        <w:t>5</w:t>
      </w:r>
      <w:r w:rsidR="00AF5456">
        <w:fldChar w:fldCharType="end"/>
      </w:r>
      <w:bookmarkEnd w:id="24"/>
      <w:r w:rsidR="00AF5456">
        <w:t xml:space="preserve"> – Окно настройки прав подписи</w:t>
      </w:r>
    </w:p>
    <w:p w14:paraId="05278912" w14:textId="77777777" w:rsidR="00ED3BAD" w:rsidRPr="00ED0BBF" w:rsidRDefault="00FA73BC" w:rsidP="00AF5456">
      <w:pPr>
        <w:pStyle w:val="phlistitemized1"/>
      </w:pPr>
      <w:r w:rsidRPr="00ED0BBF">
        <w:lastRenderedPageBreak/>
        <w:t xml:space="preserve">выберите роль в поле </w:t>
      </w:r>
      <w:r w:rsidR="00ED0BBF">
        <w:t>«</w:t>
      </w:r>
      <w:r w:rsidRPr="00ED0BBF">
        <w:t>Роль</w:t>
      </w:r>
      <w:r w:rsidR="00ED0BBF">
        <w:t>»</w:t>
      </w:r>
      <w:r w:rsidRPr="00ED0BBF">
        <w:t xml:space="preserve"> из выпадающего списка: </w:t>
      </w:r>
      <w:r w:rsidR="00ED0BBF">
        <w:t>«</w:t>
      </w:r>
      <w:r w:rsidRPr="00ED0BBF">
        <w:t>Руководитель МО</w:t>
      </w:r>
      <w:r w:rsidR="00ED0BBF">
        <w:t>»</w:t>
      </w:r>
      <w:r w:rsidRPr="00ED0BBF">
        <w:t xml:space="preserve"> либо </w:t>
      </w:r>
      <w:r w:rsidR="00ED0BBF">
        <w:t>«</w:t>
      </w:r>
      <w:r w:rsidRPr="00ED0BBF">
        <w:t>Главный бухгалтер</w:t>
      </w:r>
      <w:r w:rsidR="00ED0BBF">
        <w:t>»</w:t>
      </w:r>
      <w:r w:rsidRPr="00ED0BBF">
        <w:t>, также укажите период действия роли с помощью календаря или вручную;</w:t>
      </w:r>
    </w:p>
    <w:p w14:paraId="58C22432" w14:textId="77777777" w:rsidR="00ED3BAD" w:rsidRPr="00ED0BBF" w:rsidRDefault="00FA73BC" w:rsidP="00AF5456">
      <w:pPr>
        <w:pStyle w:val="phlistitemized1"/>
      </w:pPr>
      <w:r w:rsidRPr="00ED0BBF">
        <w:t xml:space="preserve">нажмите на кнопку </w:t>
      </w:r>
      <w:r w:rsidR="00ED0BBF">
        <w:t>«</w:t>
      </w:r>
      <w:r w:rsidRPr="00ED0BBF">
        <w:t>ОК</w:t>
      </w:r>
      <w:r w:rsidR="00ED0BBF">
        <w:t>»</w:t>
      </w:r>
      <w:r w:rsidRPr="00ED0BBF">
        <w:t xml:space="preserve"> для сохранения внесенной информации. Выбранному пользователю будет доступно подписание</w:t>
      </w:r>
      <w:r w:rsidR="00ED0BBF">
        <w:t xml:space="preserve"> </w:t>
      </w:r>
      <w:r w:rsidRPr="00ED0BBF">
        <w:t xml:space="preserve">документов на форме </w:t>
      </w:r>
      <w:r w:rsidR="00ED0BBF">
        <w:t>«</w:t>
      </w:r>
      <w:r w:rsidRPr="00ED0BBF">
        <w:t>Журналирование подписания документов ЭРС</w:t>
      </w:r>
      <w:r w:rsidR="00ED0BBF">
        <w:t>»</w:t>
      </w:r>
      <w:r w:rsidRPr="00ED0BBF">
        <w:t>.</w:t>
      </w:r>
    </w:p>
    <w:p w14:paraId="2AF375E5" w14:textId="77777777" w:rsidR="00ED3BAD" w:rsidRPr="00AF5456" w:rsidRDefault="00FA73BC" w:rsidP="00AF5456">
      <w:pPr>
        <w:pStyle w:val="10"/>
      </w:pPr>
      <w:bookmarkStart w:id="25" w:name="_Toc256000006"/>
      <w:bookmarkStart w:id="26" w:name="scroll-bookmark-10"/>
      <w:bookmarkStart w:id="27" w:name="_Ref165620671"/>
      <w:bookmarkStart w:id="28" w:name="_Toc166068607"/>
      <w:r w:rsidRPr="00AF5456">
        <w:lastRenderedPageBreak/>
        <w:t>Настройка пунктов главного меню</w:t>
      </w:r>
      <w:bookmarkEnd w:id="25"/>
      <w:bookmarkEnd w:id="26"/>
      <w:bookmarkEnd w:id="27"/>
      <w:bookmarkEnd w:id="28"/>
    </w:p>
    <w:p w14:paraId="58FEA2F7" w14:textId="77777777" w:rsidR="00ED3BAD" w:rsidRPr="00ED0BBF" w:rsidRDefault="00FA73BC" w:rsidP="00AF5456">
      <w:pPr>
        <w:pStyle w:val="phlistitemizedtitle"/>
      </w:pPr>
      <w:r w:rsidRPr="00ED0BBF">
        <w:t>Для настройки пунктов главного меню выполните следующие действия:</w:t>
      </w:r>
    </w:p>
    <w:p w14:paraId="3BBEB03A" w14:textId="05CD32E6" w:rsidR="00ED3BAD" w:rsidRPr="00ED0BBF" w:rsidRDefault="00FA73BC" w:rsidP="00AF5456">
      <w:pPr>
        <w:pStyle w:val="phlistitemized1"/>
      </w:pPr>
      <w:r w:rsidRPr="00ED0BBF">
        <w:t>выберите пункт главного меню</w:t>
      </w:r>
      <w:r w:rsidR="00ED0BBF">
        <w:t xml:space="preserve"> «</w:t>
      </w:r>
      <w:r w:rsidRPr="00ED0BBF">
        <w:t>Система</w:t>
      </w:r>
      <w:r w:rsidR="00ED0BBF">
        <w:t xml:space="preserve">/ </w:t>
      </w:r>
      <w:r w:rsidRPr="00ED0BBF">
        <w:t>Настройка главного меню</w:t>
      </w:r>
      <w:r w:rsidR="00ED0BBF">
        <w:t>»</w:t>
      </w:r>
      <w:r w:rsidRPr="00ED0BBF">
        <w:t>. Откроется форма настройки пунктов главного меню</w:t>
      </w:r>
      <w:r w:rsidR="00AF5456">
        <w:t xml:space="preserve"> (</w:t>
      </w:r>
      <w:r w:rsidR="00AF5456">
        <w:fldChar w:fldCharType="begin"/>
      </w:r>
      <w:r w:rsidR="00AF5456">
        <w:instrText xml:space="preserve"> REF _Ref165618628 \h </w:instrText>
      </w:r>
      <w:r w:rsidR="00AF5456">
        <w:fldChar w:fldCharType="separate"/>
      </w:r>
      <w:r w:rsidR="008F41BB">
        <w:t>Рисунок </w:t>
      </w:r>
      <w:r w:rsidR="008F41BB">
        <w:rPr>
          <w:noProof/>
        </w:rPr>
        <w:t>6</w:t>
      </w:r>
      <w:r w:rsidR="00AF5456">
        <w:fldChar w:fldCharType="end"/>
      </w:r>
      <w:r w:rsidR="00AF5456">
        <w:t>)</w:t>
      </w:r>
      <w:r w:rsidRPr="00ED0BBF">
        <w:t>;</w:t>
      </w:r>
    </w:p>
    <w:p w14:paraId="1D7B7A63" w14:textId="77777777" w:rsidR="00AF5456" w:rsidRDefault="00FA73BC" w:rsidP="00AF5456">
      <w:pPr>
        <w:pStyle w:val="phfigure"/>
      </w:pPr>
      <w:r w:rsidRPr="00ED0BBF">
        <w:rPr>
          <w:noProof/>
        </w:rPr>
        <w:drawing>
          <wp:inline distT="0" distB="0" distL="0" distR="0" wp14:anchorId="76DD5949" wp14:editId="24B74F51">
            <wp:extent cx="5395595" cy="1175320"/>
            <wp:effectExtent l="19050" t="19050" r="14605" b="25400"/>
            <wp:docPr id="100006" name="Рисунок 100006" descr="Форма настройки пунктов главного ме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172052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17532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512EF39" w14:textId="53B03B90" w:rsidR="00ED3BAD" w:rsidRPr="00ED0BBF" w:rsidRDefault="00DB7C98" w:rsidP="00AF5456">
      <w:pPr>
        <w:pStyle w:val="phfiguretitle"/>
      </w:pPr>
      <w:bookmarkStart w:id="29" w:name="_Ref165618628"/>
      <w:r>
        <w:t>Рисунок </w:t>
      </w:r>
      <w:r w:rsidR="00AF5456">
        <w:fldChar w:fldCharType="begin"/>
      </w:r>
      <w:r w:rsidR="00AF5456">
        <w:instrText xml:space="preserve"> SEQ Рисунок \* ARABIC </w:instrText>
      </w:r>
      <w:r w:rsidR="00AF5456">
        <w:fldChar w:fldCharType="separate"/>
      </w:r>
      <w:r w:rsidR="008F41BB">
        <w:rPr>
          <w:noProof/>
        </w:rPr>
        <w:t>6</w:t>
      </w:r>
      <w:r w:rsidR="00AF5456">
        <w:fldChar w:fldCharType="end"/>
      </w:r>
      <w:bookmarkEnd w:id="29"/>
      <w:r w:rsidR="00AF5456">
        <w:t xml:space="preserve"> – Форма настройки пунктов главного меню</w:t>
      </w:r>
    </w:p>
    <w:p w14:paraId="62702D94" w14:textId="77777777" w:rsidR="00ED3BAD" w:rsidRPr="00ED0BBF" w:rsidRDefault="00FA73BC" w:rsidP="00AF5456">
      <w:pPr>
        <w:pStyle w:val="phlistitemized1"/>
      </w:pPr>
      <w:r w:rsidRPr="00ED0BBF">
        <w:t xml:space="preserve">выберите пункт главного меню </w:t>
      </w:r>
      <w:r w:rsidR="00ED0BBF">
        <w:t>«</w:t>
      </w:r>
      <w:r w:rsidRPr="00ED0BBF">
        <w:t>Учет беременных</w:t>
      </w:r>
      <w:r w:rsidR="00ED0BBF">
        <w:t>»</w:t>
      </w:r>
      <w:r w:rsidRPr="00ED0BBF">
        <w:t xml:space="preserve"> в блоке </w:t>
      </w:r>
      <w:r w:rsidR="00ED0BBF">
        <w:t>«</w:t>
      </w:r>
      <w:r w:rsidRPr="00ED0BBF">
        <w:t>Главное меню</w:t>
      </w:r>
      <w:r w:rsidR="00ED0BBF">
        <w:t>»</w:t>
      </w:r>
      <w:r w:rsidRPr="00ED0BBF">
        <w:t>;</w:t>
      </w:r>
    </w:p>
    <w:p w14:paraId="049178BC" w14:textId="6A45E249" w:rsidR="00ED3BAD" w:rsidRPr="00ED0BBF" w:rsidRDefault="00FA73BC" w:rsidP="00AF5456">
      <w:pPr>
        <w:pStyle w:val="phlistitemized1"/>
      </w:pPr>
      <w:r w:rsidRPr="00ED0BBF">
        <w:t xml:space="preserve">выберите пункт контекстного меню </w:t>
      </w:r>
      <w:r w:rsidR="00ED0BBF">
        <w:t>«</w:t>
      </w:r>
      <w:r w:rsidRPr="00ED0BBF">
        <w:t>Добавить</w:t>
      </w:r>
      <w:r w:rsidR="00ED0BBF">
        <w:t>»</w:t>
      </w:r>
      <w:r w:rsidRPr="00ED0BBF">
        <w:t xml:space="preserve"> в блоке </w:t>
      </w:r>
      <w:r w:rsidR="00ED0BBF">
        <w:t>«</w:t>
      </w:r>
      <w:r w:rsidRPr="00ED0BBF">
        <w:t>Вложенные пункты меню</w:t>
      </w:r>
      <w:r w:rsidR="00ED0BBF">
        <w:t>»</w:t>
      </w:r>
      <w:r w:rsidRPr="00ED0BBF">
        <w:t xml:space="preserve"> для настройки нового вложенного пункта.</w:t>
      </w:r>
      <w:r w:rsidR="00ED0BBF">
        <w:t xml:space="preserve"> </w:t>
      </w:r>
      <w:r w:rsidRPr="00ED0BBF">
        <w:t>Откроется окно добавления пункта главного меню</w:t>
      </w:r>
      <w:r w:rsidR="00AF5456">
        <w:t xml:space="preserve"> (</w:t>
      </w:r>
      <w:r w:rsidR="00AF5456">
        <w:fldChar w:fldCharType="begin"/>
      </w:r>
      <w:r w:rsidR="00AF5456">
        <w:instrText xml:space="preserve"> REF _Ref165618670 \h </w:instrText>
      </w:r>
      <w:r w:rsidR="00AF5456">
        <w:fldChar w:fldCharType="separate"/>
      </w:r>
      <w:r w:rsidR="008F41BB">
        <w:t>Рисунок </w:t>
      </w:r>
      <w:r w:rsidR="008F41BB">
        <w:rPr>
          <w:noProof/>
        </w:rPr>
        <w:t>7</w:t>
      </w:r>
      <w:r w:rsidR="00AF5456">
        <w:fldChar w:fldCharType="end"/>
      </w:r>
      <w:r w:rsidR="00AF5456">
        <w:t>)</w:t>
      </w:r>
      <w:r w:rsidRPr="00ED0BBF">
        <w:t>;</w:t>
      </w:r>
    </w:p>
    <w:p w14:paraId="5BD18256" w14:textId="77777777" w:rsidR="00AF5456" w:rsidRDefault="00FA73BC" w:rsidP="00AF5456">
      <w:pPr>
        <w:pStyle w:val="phfigure"/>
      </w:pPr>
      <w:r w:rsidRPr="00ED0BBF">
        <w:rPr>
          <w:noProof/>
        </w:rPr>
        <w:drawing>
          <wp:inline distT="0" distB="0" distL="0" distR="0" wp14:anchorId="276A8B67" wp14:editId="3D72B201">
            <wp:extent cx="3810000" cy="2656852"/>
            <wp:effectExtent l="19050" t="19050" r="19050" b="10160"/>
            <wp:docPr id="100007" name="Рисунок 100007" descr="Окно добавления пункта главного ме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49845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5685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F82065F" w14:textId="22D21F51" w:rsidR="00ED3BAD" w:rsidRPr="00ED0BBF" w:rsidRDefault="00DB7C98" w:rsidP="00AF5456">
      <w:pPr>
        <w:pStyle w:val="phfiguretitle"/>
      </w:pPr>
      <w:bookmarkStart w:id="30" w:name="_Ref165618670"/>
      <w:r>
        <w:t>Рисунок </w:t>
      </w:r>
      <w:r w:rsidR="00AF5456">
        <w:fldChar w:fldCharType="begin"/>
      </w:r>
      <w:r w:rsidR="00AF5456">
        <w:instrText xml:space="preserve"> SEQ Рисунок \* ARABIC </w:instrText>
      </w:r>
      <w:r w:rsidR="00AF5456">
        <w:fldChar w:fldCharType="separate"/>
      </w:r>
      <w:r w:rsidR="008F41BB">
        <w:rPr>
          <w:noProof/>
        </w:rPr>
        <w:t>7</w:t>
      </w:r>
      <w:r w:rsidR="00AF5456">
        <w:fldChar w:fldCharType="end"/>
      </w:r>
      <w:bookmarkEnd w:id="30"/>
      <w:r w:rsidR="00AF5456">
        <w:t xml:space="preserve"> – Окно добавления пункта главного меню</w:t>
      </w:r>
    </w:p>
    <w:p w14:paraId="0A3B17EC" w14:textId="159504E7" w:rsidR="00ED3BAD" w:rsidRPr="00ED0BBF" w:rsidRDefault="00FA73BC" w:rsidP="00AF5456">
      <w:pPr>
        <w:pStyle w:val="phlistitemized1"/>
      </w:pPr>
      <w:r w:rsidRPr="00ED0BBF">
        <w:t xml:space="preserve">заполните поля </w:t>
      </w:r>
      <w:r w:rsidR="005245DD">
        <w:t>согласно таблице ниже</w:t>
      </w:r>
      <w:r w:rsidR="00C102C4">
        <w:t xml:space="preserve"> (</w:t>
      </w:r>
      <w:r w:rsidR="00C102C4">
        <w:fldChar w:fldCharType="begin"/>
      </w:r>
      <w:r w:rsidR="00C102C4">
        <w:instrText xml:space="preserve"> REF _Ref165619052 \h </w:instrText>
      </w:r>
      <w:r w:rsidR="00C102C4">
        <w:fldChar w:fldCharType="separate"/>
      </w:r>
      <w:r w:rsidR="008F41BB">
        <w:t>Таблица </w:t>
      </w:r>
      <w:r w:rsidR="008F41BB">
        <w:rPr>
          <w:noProof/>
        </w:rPr>
        <w:t>2</w:t>
      </w:r>
      <w:r w:rsidR="00C102C4">
        <w:fldChar w:fldCharType="end"/>
      </w:r>
      <w:r w:rsidR="00C102C4">
        <w:t>)</w:t>
      </w:r>
      <w:r w:rsidRPr="00ED0BBF">
        <w:t>;</w:t>
      </w:r>
    </w:p>
    <w:p w14:paraId="18116F0F" w14:textId="7773D540" w:rsidR="00AF5456" w:rsidRDefault="00DB7C98" w:rsidP="00C102C4">
      <w:pPr>
        <w:pStyle w:val="phtabletitle"/>
      </w:pPr>
      <w:bookmarkStart w:id="31" w:name="_Ref165619052"/>
      <w:r>
        <w:t>Таблица </w:t>
      </w:r>
      <w:r w:rsidR="00AF5456">
        <w:fldChar w:fldCharType="begin"/>
      </w:r>
      <w:r w:rsidR="00AF5456">
        <w:instrText xml:space="preserve"> SEQ Таблица \* ARABIC </w:instrText>
      </w:r>
      <w:r w:rsidR="00AF5456">
        <w:fldChar w:fldCharType="separate"/>
      </w:r>
      <w:r w:rsidR="008F41BB">
        <w:rPr>
          <w:noProof/>
        </w:rPr>
        <w:t>2</w:t>
      </w:r>
      <w:r w:rsidR="00AF5456">
        <w:fldChar w:fldCharType="end"/>
      </w:r>
      <w:bookmarkEnd w:id="31"/>
      <w:r w:rsidR="00AF5456">
        <w:t xml:space="preserve"> </w:t>
      </w:r>
      <w:r w:rsidR="00C102C4">
        <w:t>– Заполнение полей окна добавления пункта главного меню</w:t>
      </w:r>
    </w:p>
    <w:tbl>
      <w:tblPr>
        <w:tblStyle w:val="ab"/>
        <w:tblW w:w="5000" w:type="pct"/>
        <w:tblLayout w:type="fixed"/>
        <w:tblLook w:val="04A0" w:firstRow="1" w:lastRow="0" w:firstColumn="1" w:lastColumn="0" w:noHBand="0" w:noVBand="1"/>
      </w:tblPr>
      <w:tblGrid>
        <w:gridCol w:w="1668"/>
        <w:gridCol w:w="1558"/>
        <w:gridCol w:w="2693"/>
        <w:gridCol w:w="2554"/>
        <w:gridCol w:w="1941"/>
      </w:tblGrid>
      <w:tr w:rsidR="0014316B" w:rsidRPr="00ED0BBF" w14:paraId="35E14FAB" w14:textId="77777777" w:rsidTr="00DB7C98">
        <w:trPr>
          <w:tblHeader/>
        </w:trPr>
        <w:tc>
          <w:tcPr>
            <w:tcW w:w="801" w:type="pct"/>
          </w:tcPr>
          <w:p w14:paraId="6FDE605F" w14:textId="77777777" w:rsidR="00ED3BAD" w:rsidRPr="00ED0BBF" w:rsidRDefault="00FA73BC" w:rsidP="00AF5456">
            <w:pPr>
              <w:pStyle w:val="phtablecolcaption"/>
            </w:pPr>
            <w:bookmarkStart w:id="32" w:name="scroll-bookmark-11"/>
            <w:r w:rsidRPr="00ED0BBF">
              <w:t>Заголовок</w:t>
            </w:r>
            <w:bookmarkEnd w:id="32"/>
          </w:p>
        </w:tc>
        <w:tc>
          <w:tcPr>
            <w:tcW w:w="748" w:type="pct"/>
          </w:tcPr>
          <w:p w14:paraId="4124191E" w14:textId="77777777" w:rsidR="00ED3BAD" w:rsidRPr="00ED0BBF" w:rsidRDefault="00FA73BC" w:rsidP="00AF5456">
            <w:pPr>
              <w:pStyle w:val="phtablecolcaption"/>
            </w:pPr>
            <w:r w:rsidRPr="00ED0BBF">
              <w:t>Родитель</w:t>
            </w:r>
          </w:p>
        </w:tc>
        <w:tc>
          <w:tcPr>
            <w:tcW w:w="1293" w:type="pct"/>
          </w:tcPr>
          <w:p w14:paraId="20E47070" w14:textId="77777777" w:rsidR="00ED3BAD" w:rsidRPr="00ED0BBF" w:rsidRDefault="00FA73BC" w:rsidP="00AF5456">
            <w:pPr>
              <w:pStyle w:val="phtablecolcaption"/>
            </w:pPr>
            <w:r w:rsidRPr="00ED0BBF">
              <w:t>Действие</w:t>
            </w:r>
          </w:p>
        </w:tc>
        <w:tc>
          <w:tcPr>
            <w:tcW w:w="1226" w:type="pct"/>
          </w:tcPr>
          <w:p w14:paraId="76BA38AC" w14:textId="77777777" w:rsidR="00ED3BAD" w:rsidRPr="00ED0BBF" w:rsidRDefault="00FA73BC" w:rsidP="00AF5456">
            <w:pPr>
              <w:pStyle w:val="phtablecolcaption"/>
            </w:pPr>
            <w:r w:rsidRPr="00ED0BBF">
              <w:t>Роли</w:t>
            </w:r>
          </w:p>
        </w:tc>
        <w:tc>
          <w:tcPr>
            <w:tcW w:w="932" w:type="pct"/>
          </w:tcPr>
          <w:p w14:paraId="611D2355" w14:textId="77777777" w:rsidR="00ED3BAD" w:rsidRPr="00ED0BBF" w:rsidRDefault="00FA73BC" w:rsidP="00AF5456">
            <w:pPr>
              <w:pStyle w:val="phtablecolcaption"/>
            </w:pPr>
            <w:r w:rsidRPr="00ED0BBF">
              <w:t>Путь в системе</w:t>
            </w:r>
          </w:p>
        </w:tc>
      </w:tr>
      <w:tr w:rsidR="0014316B" w:rsidRPr="00ED0BBF" w14:paraId="2E454F64" w14:textId="77777777" w:rsidTr="00DB7C98">
        <w:tc>
          <w:tcPr>
            <w:tcW w:w="801" w:type="pct"/>
          </w:tcPr>
          <w:p w14:paraId="1FBA1A28" w14:textId="77777777" w:rsidR="00ED3BAD" w:rsidRPr="00ED0BBF" w:rsidRDefault="00FA73BC" w:rsidP="00AF5456">
            <w:pPr>
              <w:pStyle w:val="phtablecellleft"/>
            </w:pPr>
            <w:r w:rsidRPr="00ED0BBF">
              <w:t>Договор</w:t>
            </w:r>
          </w:p>
        </w:tc>
        <w:tc>
          <w:tcPr>
            <w:tcW w:w="748" w:type="pct"/>
          </w:tcPr>
          <w:p w14:paraId="418A2B80" w14:textId="77777777" w:rsidR="00ED3BAD" w:rsidRPr="00ED0BBF" w:rsidRDefault="00FA73BC" w:rsidP="00AF5456">
            <w:pPr>
              <w:pStyle w:val="phtablecellleft"/>
            </w:pPr>
            <w:r w:rsidRPr="00ED0BBF">
              <w:t>Учет беременных</w:t>
            </w:r>
          </w:p>
        </w:tc>
        <w:tc>
          <w:tcPr>
            <w:tcW w:w="1293" w:type="pct"/>
          </w:tcPr>
          <w:p w14:paraId="6CB3A577" w14:textId="77777777" w:rsidR="00ED3BAD" w:rsidRPr="00ED0BBF" w:rsidRDefault="00FA73BC" w:rsidP="00AF5456">
            <w:pPr>
              <w:pStyle w:val="phtablecellleft"/>
              <w:rPr>
                <w:lang w:val="en-US"/>
              </w:rPr>
            </w:pPr>
            <w:r w:rsidRPr="00ED0BBF">
              <w:rPr>
                <w:lang w:val="en-US"/>
              </w:rPr>
              <w:t>openD3Form('ChildBirth_Certs_Contracts/main_f</w:t>
            </w:r>
            <w:r w:rsidRPr="00ED0BBF">
              <w:rPr>
                <w:lang w:val="en-US"/>
              </w:rPr>
              <w:lastRenderedPageBreak/>
              <w:t>orm');</w:t>
            </w:r>
          </w:p>
        </w:tc>
        <w:tc>
          <w:tcPr>
            <w:tcW w:w="1226" w:type="pct"/>
          </w:tcPr>
          <w:p w14:paraId="42DFA983" w14:textId="77777777" w:rsidR="00ED3BAD" w:rsidRPr="00ED0BBF" w:rsidRDefault="00FA73BC" w:rsidP="00AF5456">
            <w:pPr>
              <w:pStyle w:val="phtablecellleft"/>
            </w:pPr>
            <w:r w:rsidRPr="00ED0BBF">
              <w:lastRenderedPageBreak/>
              <w:t>Администратор ЭРС;</w:t>
            </w:r>
          </w:p>
          <w:p w14:paraId="1976D3FE" w14:textId="77777777" w:rsidR="00ED3BAD" w:rsidRPr="00ED0BBF" w:rsidRDefault="00FA73BC" w:rsidP="00AF5456">
            <w:pPr>
              <w:pStyle w:val="phtablecellleft"/>
            </w:pPr>
            <w:r w:rsidRPr="00ED0BBF">
              <w:t>Главный бухгалтер</w:t>
            </w:r>
          </w:p>
        </w:tc>
        <w:tc>
          <w:tcPr>
            <w:tcW w:w="932" w:type="pct"/>
          </w:tcPr>
          <w:p w14:paraId="7EAF8319" w14:textId="77777777" w:rsidR="00ED3BAD" w:rsidRPr="00ED0BBF" w:rsidRDefault="00ED0BBF" w:rsidP="00AF5456">
            <w:pPr>
              <w:pStyle w:val="phtablecellleft"/>
            </w:pPr>
            <w:r>
              <w:t>«</w:t>
            </w:r>
            <w:r w:rsidR="00FA73BC" w:rsidRPr="00ED0BBF">
              <w:t>Учет</w:t>
            </w:r>
            <w:r>
              <w:t xml:space="preserve">/ </w:t>
            </w:r>
            <w:r w:rsidR="00FA73BC" w:rsidRPr="00ED0BBF">
              <w:t>Учет беременных</w:t>
            </w:r>
            <w:r>
              <w:t>»</w:t>
            </w:r>
          </w:p>
        </w:tc>
      </w:tr>
      <w:tr w:rsidR="0014316B" w:rsidRPr="00ED0BBF" w14:paraId="53773861" w14:textId="77777777" w:rsidTr="00DB7C98">
        <w:tc>
          <w:tcPr>
            <w:tcW w:w="801" w:type="pct"/>
          </w:tcPr>
          <w:p w14:paraId="34038C2A" w14:textId="77777777" w:rsidR="00ED3BAD" w:rsidRPr="00ED0BBF" w:rsidRDefault="00FA73BC" w:rsidP="00AF5456">
            <w:pPr>
              <w:pStyle w:val="phtablecellleft"/>
            </w:pPr>
            <w:r w:rsidRPr="00ED0BBF">
              <w:lastRenderedPageBreak/>
              <w:t>Работа с ЭРС</w:t>
            </w:r>
          </w:p>
        </w:tc>
        <w:tc>
          <w:tcPr>
            <w:tcW w:w="748" w:type="pct"/>
          </w:tcPr>
          <w:p w14:paraId="07250320" w14:textId="77777777" w:rsidR="00ED3BAD" w:rsidRPr="00ED0BBF" w:rsidRDefault="00FA73BC" w:rsidP="00AF5456">
            <w:pPr>
              <w:pStyle w:val="phtablecellleft"/>
            </w:pPr>
            <w:r w:rsidRPr="00ED0BBF">
              <w:t>Учет беременных</w:t>
            </w:r>
          </w:p>
        </w:tc>
        <w:tc>
          <w:tcPr>
            <w:tcW w:w="1293" w:type="pct"/>
          </w:tcPr>
          <w:p w14:paraId="31F58A43" w14:textId="77777777" w:rsidR="00ED3BAD" w:rsidRPr="00ED0BBF" w:rsidRDefault="00FA73BC" w:rsidP="00AF5456">
            <w:pPr>
              <w:pStyle w:val="phtablecellleft"/>
            </w:pPr>
            <w:r w:rsidRPr="00ED0BBF">
              <w:t>openD3Form('ElectronicChildBirthCerts/ers_journal')</w:t>
            </w:r>
          </w:p>
        </w:tc>
        <w:tc>
          <w:tcPr>
            <w:tcW w:w="1226" w:type="pct"/>
          </w:tcPr>
          <w:p w14:paraId="33C6098D" w14:textId="77777777" w:rsidR="00ED3BAD" w:rsidRPr="00ED0BBF" w:rsidRDefault="00FA73BC" w:rsidP="00AF5456">
            <w:pPr>
              <w:pStyle w:val="phtablecellleft"/>
            </w:pPr>
            <w:r w:rsidRPr="00ED0BBF">
              <w:t>Администратор ЭРС;</w:t>
            </w:r>
          </w:p>
          <w:p w14:paraId="4F693E90" w14:textId="77777777" w:rsidR="00ED3BAD" w:rsidRPr="00ED0BBF" w:rsidRDefault="00FA73BC" w:rsidP="00AF5456">
            <w:pPr>
              <w:pStyle w:val="phtablecellleft"/>
            </w:pPr>
            <w:r w:rsidRPr="00ED0BBF">
              <w:t>Руководитель МО;</w:t>
            </w:r>
          </w:p>
          <w:p w14:paraId="1391FA13" w14:textId="77777777" w:rsidR="00ED3BAD" w:rsidRPr="00ED0BBF" w:rsidRDefault="00FA73BC" w:rsidP="00AF5456">
            <w:pPr>
              <w:pStyle w:val="phtablecellleft"/>
            </w:pPr>
            <w:r w:rsidRPr="00ED0BBF">
              <w:t>Врач поликлиники;</w:t>
            </w:r>
          </w:p>
          <w:p w14:paraId="6233639F" w14:textId="77777777" w:rsidR="00ED3BAD" w:rsidRPr="00ED0BBF" w:rsidRDefault="00FA73BC" w:rsidP="00AF5456">
            <w:pPr>
              <w:pStyle w:val="phtablecellleft"/>
            </w:pPr>
            <w:r w:rsidRPr="00ED0BBF">
              <w:t>Врач стационара</w:t>
            </w:r>
          </w:p>
        </w:tc>
        <w:tc>
          <w:tcPr>
            <w:tcW w:w="932" w:type="pct"/>
          </w:tcPr>
          <w:p w14:paraId="6881B7DB" w14:textId="77777777" w:rsidR="00ED3BAD" w:rsidRPr="00ED0BBF" w:rsidRDefault="00ED0BBF" w:rsidP="00AF5456">
            <w:pPr>
              <w:pStyle w:val="phtablecellleft"/>
            </w:pPr>
            <w:r>
              <w:t>«</w:t>
            </w:r>
            <w:r w:rsidR="00FA73BC" w:rsidRPr="00ED0BBF">
              <w:t>Учет</w:t>
            </w:r>
            <w:r>
              <w:t xml:space="preserve">/ </w:t>
            </w:r>
            <w:r w:rsidR="00FA73BC" w:rsidRPr="00ED0BBF">
              <w:t>Учет беременных</w:t>
            </w:r>
            <w:r>
              <w:t>»</w:t>
            </w:r>
          </w:p>
        </w:tc>
      </w:tr>
      <w:tr w:rsidR="0014316B" w:rsidRPr="00ED0BBF" w14:paraId="5B7A54D6" w14:textId="77777777" w:rsidTr="00DB7C98">
        <w:tc>
          <w:tcPr>
            <w:tcW w:w="801" w:type="pct"/>
          </w:tcPr>
          <w:p w14:paraId="1FBAC9B1" w14:textId="77777777" w:rsidR="00ED3BAD" w:rsidRPr="00ED0BBF" w:rsidRDefault="00FA73BC" w:rsidP="00AF5456">
            <w:pPr>
              <w:pStyle w:val="phtablecellleft"/>
            </w:pPr>
            <w:r w:rsidRPr="00ED0BBF">
              <w:t>Реестр родовых сертификатов</w:t>
            </w:r>
          </w:p>
        </w:tc>
        <w:tc>
          <w:tcPr>
            <w:tcW w:w="748" w:type="pct"/>
          </w:tcPr>
          <w:p w14:paraId="5BD846B8" w14:textId="77777777" w:rsidR="00ED3BAD" w:rsidRPr="00ED0BBF" w:rsidRDefault="00FA73BC" w:rsidP="00AF5456">
            <w:pPr>
              <w:pStyle w:val="phtablecellleft"/>
            </w:pPr>
            <w:r w:rsidRPr="00ED0BBF">
              <w:t>Учет беременных</w:t>
            </w:r>
          </w:p>
        </w:tc>
        <w:tc>
          <w:tcPr>
            <w:tcW w:w="1293" w:type="pct"/>
          </w:tcPr>
          <w:p w14:paraId="131DDC42" w14:textId="77777777" w:rsidR="00ED3BAD" w:rsidRPr="00ED0BBF" w:rsidRDefault="00FA73BC" w:rsidP="00AF5456">
            <w:pPr>
              <w:pStyle w:val="phtablecellleft"/>
              <w:rPr>
                <w:lang w:val="en-US"/>
              </w:rPr>
            </w:pPr>
            <w:r w:rsidRPr="00ED0BBF">
              <w:rPr>
                <w:lang w:val="en-US"/>
              </w:rPr>
              <w:t>openD3Form('ChildBirth_Certs_Registry/main_form');</w:t>
            </w:r>
          </w:p>
        </w:tc>
        <w:tc>
          <w:tcPr>
            <w:tcW w:w="1226" w:type="pct"/>
          </w:tcPr>
          <w:p w14:paraId="7B979A87" w14:textId="77777777" w:rsidR="00ED3BAD" w:rsidRPr="00ED0BBF" w:rsidRDefault="00FA73BC" w:rsidP="00AF5456">
            <w:pPr>
              <w:pStyle w:val="phtablecellleft"/>
            </w:pPr>
            <w:r w:rsidRPr="00ED0BBF">
              <w:t>Администратор ЭРС;</w:t>
            </w:r>
          </w:p>
          <w:p w14:paraId="021022FC" w14:textId="77777777" w:rsidR="00ED3BAD" w:rsidRPr="00ED0BBF" w:rsidRDefault="00FA73BC" w:rsidP="00AF5456">
            <w:pPr>
              <w:pStyle w:val="phtablecellleft"/>
            </w:pPr>
            <w:r w:rsidRPr="00ED0BBF">
              <w:t>Руководитель МО;</w:t>
            </w:r>
          </w:p>
          <w:p w14:paraId="401ACD6D" w14:textId="77777777" w:rsidR="00ED3BAD" w:rsidRPr="00ED0BBF" w:rsidRDefault="00FA73BC" w:rsidP="00AF5456">
            <w:pPr>
              <w:pStyle w:val="phtablecellleft"/>
            </w:pPr>
            <w:r w:rsidRPr="00ED0BBF">
              <w:t>Главный бухгалтер</w:t>
            </w:r>
          </w:p>
        </w:tc>
        <w:tc>
          <w:tcPr>
            <w:tcW w:w="932" w:type="pct"/>
          </w:tcPr>
          <w:p w14:paraId="5F47AB0F" w14:textId="77777777" w:rsidR="00ED3BAD" w:rsidRPr="00ED0BBF" w:rsidRDefault="00ED0BBF" w:rsidP="00AF5456">
            <w:pPr>
              <w:pStyle w:val="phtablecellleft"/>
            </w:pPr>
            <w:r>
              <w:t>«</w:t>
            </w:r>
            <w:r w:rsidR="00FA73BC" w:rsidRPr="00ED0BBF">
              <w:t>Учет</w:t>
            </w:r>
            <w:r>
              <w:t xml:space="preserve">/ </w:t>
            </w:r>
            <w:r w:rsidR="00FA73BC" w:rsidRPr="00ED0BBF">
              <w:t>Учет беременных</w:t>
            </w:r>
            <w:r>
              <w:t>»</w:t>
            </w:r>
          </w:p>
        </w:tc>
      </w:tr>
      <w:tr w:rsidR="0014316B" w:rsidRPr="00ED0BBF" w14:paraId="535FACC5" w14:textId="77777777" w:rsidTr="00DB7C98">
        <w:tc>
          <w:tcPr>
            <w:tcW w:w="801" w:type="pct"/>
          </w:tcPr>
          <w:p w14:paraId="7F156F47" w14:textId="77777777" w:rsidR="00ED3BAD" w:rsidRPr="00ED0BBF" w:rsidRDefault="00FA73BC" w:rsidP="00AF5456">
            <w:pPr>
              <w:pStyle w:val="phtablecellleft"/>
            </w:pPr>
            <w:r w:rsidRPr="00ED0BBF">
              <w:t>Журналирование подписания документов ЭРС</w:t>
            </w:r>
          </w:p>
        </w:tc>
        <w:tc>
          <w:tcPr>
            <w:tcW w:w="748" w:type="pct"/>
          </w:tcPr>
          <w:p w14:paraId="745AF951" w14:textId="77777777" w:rsidR="00ED3BAD" w:rsidRPr="00ED0BBF" w:rsidRDefault="00FA73BC" w:rsidP="00AF5456">
            <w:pPr>
              <w:pStyle w:val="phtablecellleft"/>
            </w:pPr>
            <w:r w:rsidRPr="00ED0BBF">
              <w:t>Учет беременных</w:t>
            </w:r>
          </w:p>
        </w:tc>
        <w:tc>
          <w:tcPr>
            <w:tcW w:w="1293" w:type="pct"/>
          </w:tcPr>
          <w:p w14:paraId="611B8273" w14:textId="77777777" w:rsidR="00ED3BAD" w:rsidRPr="00ED0BBF" w:rsidRDefault="00FA73BC" w:rsidP="00AF5456">
            <w:pPr>
              <w:pStyle w:val="phtablecellleft"/>
              <w:rPr>
                <w:lang w:val="en-US"/>
              </w:rPr>
            </w:pPr>
            <w:r w:rsidRPr="00ED0BBF">
              <w:rPr>
                <w:lang w:val="en-US"/>
              </w:rPr>
              <w:t>openD3Form('ElectronicChildBirthCerts/Journaling/sent_signing_ers')</w:t>
            </w:r>
          </w:p>
        </w:tc>
        <w:tc>
          <w:tcPr>
            <w:tcW w:w="1226" w:type="pct"/>
          </w:tcPr>
          <w:p w14:paraId="77685083" w14:textId="77777777" w:rsidR="00ED3BAD" w:rsidRPr="00ED0BBF" w:rsidRDefault="00FA73BC" w:rsidP="00AF5456">
            <w:pPr>
              <w:pStyle w:val="phtablecellleft"/>
            </w:pPr>
            <w:r w:rsidRPr="00ED0BBF">
              <w:t>Администратор ЭРС;</w:t>
            </w:r>
          </w:p>
          <w:p w14:paraId="77E5B084" w14:textId="77777777" w:rsidR="00ED3BAD" w:rsidRPr="00ED0BBF" w:rsidRDefault="00FA73BC" w:rsidP="00AF5456">
            <w:pPr>
              <w:pStyle w:val="phtablecellleft"/>
            </w:pPr>
            <w:r w:rsidRPr="00ED0BBF">
              <w:t>Руководитель МО;</w:t>
            </w:r>
          </w:p>
          <w:p w14:paraId="41B1ACC4" w14:textId="77777777" w:rsidR="00ED3BAD" w:rsidRPr="00ED0BBF" w:rsidRDefault="00FA73BC" w:rsidP="00AF5456">
            <w:pPr>
              <w:pStyle w:val="phtablecellleft"/>
            </w:pPr>
            <w:r w:rsidRPr="00ED0BBF">
              <w:t>Главный бухгалтер</w:t>
            </w:r>
          </w:p>
        </w:tc>
        <w:tc>
          <w:tcPr>
            <w:tcW w:w="932" w:type="pct"/>
          </w:tcPr>
          <w:p w14:paraId="583DBBEF" w14:textId="77777777" w:rsidR="00ED3BAD" w:rsidRPr="00ED0BBF" w:rsidRDefault="00ED0BBF" w:rsidP="00AF5456">
            <w:pPr>
              <w:pStyle w:val="phtablecellleft"/>
            </w:pPr>
            <w:r>
              <w:t>«</w:t>
            </w:r>
            <w:r w:rsidR="00FA73BC" w:rsidRPr="00ED0BBF">
              <w:t>Учет</w:t>
            </w:r>
            <w:r>
              <w:t xml:space="preserve">/ </w:t>
            </w:r>
            <w:r w:rsidR="00FA73BC" w:rsidRPr="00ED0BBF">
              <w:t>Учет беременных</w:t>
            </w:r>
            <w:r>
              <w:t>»</w:t>
            </w:r>
          </w:p>
        </w:tc>
      </w:tr>
      <w:tr w:rsidR="0014316B" w:rsidRPr="00ED0BBF" w14:paraId="6400913B" w14:textId="77777777" w:rsidTr="00DB7C98">
        <w:tc>
          <w:tcPr>
            <w:tcW w:w="801" w:type="pct"/>
          </w:tcPr>
          <w:p w14:paraId="1873DF74" w14:textId="77777777" w:rsidR="00ED3BAD" w:rsidRPr="00ED0BBF" w:rsidRDefault="00FA73BC" w:rsidP="00AF5456">
            <w:pPr>
              <w:pStyle w:val="phtablecellleft"/>
            </w:pPr>
            <w:r w:rsidRPr="00ED0BBF">
              <w:t>Права подписи</w:t>
            </w:r>
          </w:p>
        </w:tc>
        <w:tc>
          <w:tcPr>
            <w:tcW w:w="748" w:type="pct"/>
          </w:tcPr>
          <w:p w14:paraId="30502F79" w14:textId="77777777" w:rsidR="00ED3BAD" w:rsidRPr="00ED0BBF" w:rsidRDefault="00FA73BC" w:rsidP="00AF5456">
            <w:pPr>
              <w:pStyle w:val="phtablecellleft"/>
            </w:pPr>
            <w:r w:rsidRPr="00ED0BBF">
              <w:t>Учет беременных</w:t>
            </w:r>
          </w:p>
        </w:tc>
        <w:tc>
          <w:tcPr>
            <w:tcW w:w="1293" w:type="pct"/>
          </w:tcPr>
          <w:p w14:paraId="0F39EFA1" w14:textId="77777777" w:rsidR="00ED3BAD" w:rsidRPr="00ED0BBF" w:rsidRDefault="00FA73BC" w:rsidP="00AF5456">
            <w:pPr>
              <w:pStyle w:val="phtablecellleft"/>
              <w:rPr>
                <w:lang w:val="en-US"/>
              </w:rPr>
            </w:pPr>
            <w:r w:rsidRPr="00ED0BBF">
              <w:rPr>
                <w:lang w:val="en-US"/>
              </w:rPr>
              <w:t>openWindow({name:'UniversalComposition/UniversalComposition',unit:'EMPLOYERS', composition:'CERT_ROLE_SIGNERS',show_buttons:false});</w:t>
            </w:r>
          </w:p>
        </w:tc>
        <w:tc>
          <w:tcPr>
            <w:tcW w:w="1226" w:type="pct"/>
          </w:tcPr>
          <w:p w14:paraId="3CAAAF95" w14:textId="77777777" w:rsidR="00ED3BAD" w:rsidRPr="00ED0BBF" w:rsidRDefault="00FA73BC" w:rsidP="00AF5456">
            <w:pPr>
              <w:pStyle w:val="phtablecellleft"/>
            </w:pPr>
            <w:r w:rsidRPr="00ED0BBF">
              <w:t>Администратор ЭРС</w:t>
            </w:r>
          </w:p>
        </w:tc>
        <w:tc>
          <w:tcPr>
            <w:tcW w:w="932" w:type="pct"/>
          </w:tcPr>
          <w:p w14:paraId="7B1EB487" w14:textId="77777777" w:rsidR="00ED3BAD" w:rsidRPr="00ED0BBF" w:rsidRDefault="00ED0BBF" w:rsidP="00AF5456">
            <w:pPr>
              <w:pStyle w:val="phtablecellleft"/>
            </w:pPr>
            <w:r>
              <w:t>«</w:t>
            </w:r>
            <w:r w:rsidR="00FA73BC" w:rsidRPr="00ED0BBF">
              <w:t>Учет</w:t>
            </w:r>
            <w:r>
              <w:t xml:space="preserve">/ </w:t>
            </w:r>
            <w:r w:rsidR="00FA73BC" w:rsidRPr="00ED0BBF">
              <w:t>Учет беременных</w:t>
            </w:r>
            <w:r>
              <w:t>»</w:t>
            </w:r>
          </w:p>
        </w:tc>
      </w:tr>
      <w:tr w:rsidR="0014316B" w:rsidRPr="00ED0BBF" w14:paraId="0AD736EE" w14:textId="77777777" w:rsidTr="00DB7C98">
        <w:tc>
          <w:tcPr>
            <w:tcW w:w="801" w:type="pct"/>
          </w:tcPr>
          <w:p w14:paraId="04D07DBF" w14:textId="77777777" w:rsidR="00ED3BAD" w:rsidRPr="00ED0BBF" w:rsidRDefault="00FA73BC" w:rsidP="00AF5456">
            <w:pPr>
              <w:pStyle w:val="phtablecellleft"/>
            </w:pPr>
            <w:r w:rsidRPr="00ED0BBF">
              <w:t>Аналитика ЭРС</w:t>
            </w:r>
          </w:p>
        </w:tc>
        <w:tc>
          <w:tcPr>
            <w:tcW w:w="748" w:type="pct"/>
          </w:tcPr>
          <w:p w14:paraId="4D74BEC9" w14:textId="77777777" w:rsidR="00ED3BAD" w:rsidRPr="00ED0BBF" w:rsidRDefault="00FA73BC" w:rsidP="00AF5456">
            <w:pPr>
              <w:pStyle w:val="phtablecellleft"/>
            </w:pPr>
            <w:r w:rsidRPr="00ED0BBF">
              <w:t>Учет беременных</w:t>
            </w:r>
          </w:p>
        </w:tc>
        <w:tc>
          <w:tcPr>
            <w:tcW w:w="1293" w:type="pct"/>
          </w:tcPr>
          <w:p w14:paraId="12C7F9EB" w14:textId="77777777" w:rsidR="00ED3BAD" w:rsidRPr="00ED0BBF" w:rsidRDefault="00FA73BC" w:rsidP="00AF5456">
            <w:pPr>
              <w:pStyle w:val="phtablecellleft"/>
            </w:pPr>
            <w:r w:rsidRPr="00ED0BBF">
              <w:t>openD3Form('ElectronicChildBirthCerts/analytics/analytics');</w:t>
            </w:r>
          </w:p>
        </w:tc>
        <w:tc>
          <w:tcPr>
            <w:tcW w:w="1226" w:type="pct"/>
          </w:tcPr>
          <w:p w14:paraId="1CCB5822" w14:textId="77777777" w:rsidR="00ED3BAD" w:rsidRPr="00ED0BBF" w:rsidRDefault="00FA73BC" w:rsidP="00AF5456">
            <w:pPr>
              <w:pStyle w:val="phtablecellleft"/>
            </w:pPr>
            <w:r w:rsidRPr="00ED0BBF">
              <w:t>Администратор ЭРС;</w:t>
            </w:r>
          </w:p>
          <w:p w14:paraId="4000C6D3" w14:textId="77777777" w:rsidR="00ED3BAD" w:rsidRPr="00ED0BBF" w:rsidRDefault="00FA73BC" w:rsidP="00AF5456">
            <w:pPr>
              <w:pStyle w:val="phtablecellleft"/>
            </w:pPr>
            <w:r w:rsidRPr="00ED0BBF">
              <w:t>Руководитель МО;</w:t>
            </w:r>
          </w:p>
          <w:p w14:paraId="78D86883" w14:textId="77777777" w:rsidR="00ED3BAD" w:rsidRPr="00ED0BBF" w:rsidRDefault="00FA73BC" w:rsidP="00AF5456">
            <w:pPr>
              <w:pStyle w:val="phtablecellleft"/>
            </w:pPr>
            <w:r w:rsidRPr="00ED0BBF">
              <w:t>Главный бухгалтер</w:t>
            </w:r>
          </w:p>
        </w:tc>
        <w:tc>
          <w:tcPr>
            <w:tcW w:w="932" w:type="pct"/>
          </w:tcPr>
          <w:p w14:paraId="212E5DF5" w14:textId="77777777" w:rsidR="00ED3BAD" w:rsidRPr="00ED0BBF" w:rsidRDefault="00ED0BBF" w:rsidP="00AF5456">
            <w:pPr>
              <w:pStyle w:val="phtablecellleft"/>
            </w:pPr>
            <w:r>
              <w:t>«</w:t>
            </w:r>
            <w:r w:rsidR="00FA73BC" w:rsidRPr="00ED0BBF">
              <w:t>Учет</w:t>
            </w:r>
            <w:r>
              <w:t xml:space="preserve">/ </w:t>
            </w:r>
            <w:r w:rsidR="00FA73BC" w:rsidRPr="00ED0BBF">
              <w:t>Учет беременных</w:t>
            </w:r>
            <w:r>
              <w:t>»</w:t>
            </w:r>
          </w:p>
        </w:tc>
      </w:tr>
      <w:tr w:rsidR="0014316B" w:rsidRPr="00ED0BBF" w14:paraId="789E9661" w14:textId="77777777" w:rsidTr="00DB7C98">
        <w:tc>
          <w:tcPr>
            <w:tcW w:w="801" w:type="pct"/>
          </w:tcPr>
          <w:p w14:paraId="7D630167" w14:textId="77777777" w:rsidR="00ED3BAD" w:rsidRPr="00ED0BBF" w:rsidRDefault="00FA73BC" w:rsidP="00AF5456">
            <w:pPr>
              <w:pStyle w:val="phtablecellleft"/>
            </w:pPr>
            <w:r w:rsidRPr="00ED0BBF">
              <w:t>Настройка МЧД</w:t>
            </w:r>
          </w:p>
        </w:tc>
        <w:tc>
          <w:tcPr>
            <w:tcW w:w="748" w:type="pct"/>
          </w:tcPr>
          <w:p w14:paraId="5A39CE6B" w14:textId="77777777" w:rsidR="00ED3BAD" w:rsidRPr="00ED0BBF" w:rsidRDefault="00FA73BC" w:rsidP="00AF5456">
            <w:pPr>
              <w:pStyle w:val="phtablecellleft"/>
            </w:pPr>
            <w:r w:rsidRPr="00ED0BBF">
              <w:t>Настройки</w:t>
            </w:r>
          </w:p>
        </w:tc>
        <w:tc>
          <w:tcPr>
            <w:tcW w:w="1293" w:type="pct"/>
          </w:tcPr>
          <w:p w14:paraId="76B0BE67" w14:textId="77777777" w:rsidR="00ED3BAD" w:rsidRPr="00ED0BBF" w:rsidRDefault="00FA73BC" w:rsidP="00AF5456">
            <w:pPr>
              <w:pStyle w:val="phtablecellleft"/>
            </w:pPr>
            <w:r w:rsidRPr="00ED0BBF">
              <w:t>openD3Form('machineReadeblePowerOfAttorney/setting');</w:t>
            </w:r>
          </w:p>
        </w:tc>
        <w:tc>
          <w:tcPr>
            <w:tcW w:w="1226" w:type="pct"/>
          </w:tcPr>
          <w:p w14:paraId="758565F5" w14:textId="77777777" w:rsidR="00ED3BAD" w:rsidRPr="00ED0BBF" w:rsidRDefault="00FA73BC" w:rsidP="00AF5456">
            <w:pPr>
              <w:pStyle w:val="phtablecellleft"/>
            </w:pPr>
            <w:r w:rsidRPr="00ED0BBF">
              <w:t>Администратор ЭРС</w:t>
            </w:r>
          </w:p>
        </w:tc>
        <w:tc>
          <w:tcPr>
            <w:tcW w:w="932" w:type="pct"/>
          </w:tcPr>
          <w:p w14:paraId="19A5619D" w14:textId="77777777" w:rsidR="00ED3BAD" w:rsidRPr="00ED0BBF" w:rsidRDefault="00ED0BBF" w:rsidP="00AF5456">
            <w:pPr>
              <w:pStyle w:val="phtablecellleft"/>
            </w:pPr>
            <w:r>
              <w:t>«</w:t>
            </w:r>
            <w:r w:rsidR="00FA73BC" w:rsidRPr="00ED0BBF">
              <w:t>Настройки</w:t>
            </w:r>
            <w:r>
              <w:t xml:space="preserve">/ </w:t>
            </w:r>
            <w:r w:rsidR="00FA73BC" w:rsidRPr="00ED0BBF">
              <w:t>Настройка МЧД</w:t>
            </w:r>
            <w:r>
              <w:t>»</w:t>
            </w:r>
          </w:p>
        </w:tc>
      </w:tr>
    </w:tbl>
    <w:p w14:paraId="76FBF8FA" w14:textId="77777777" w:rsidR="00AF5456" w:rsidRDefault="00AF5456" w:rsidP="00AF5456">
      <w:pPr>
        <w:pStyle w:val="phnormal"/>
      </w:pPr>
    </w:p>
    <w:p w14:paraId="3B8B84D5" w14:textId="77777777" w:rsidR="00ED3BAD" w:rsidRPr="00ED0BBF" w:rsidRDefault="00FA73BC" w:rsidP="00AF5456">
      <w:pPr>
        <w:pStyle w:val="phlistitemized1"/>
      </w:pPr>
      <w:r w:rsidRPr="00ED0BBF">
        <w:t xml:space="preserve">нажмите на кнопку </w:t>
      </w:r>
      <w:r w:rsidR="00ED0BBF">
        <w:t>«</w:t>
      </w:r>
      <w:r w:rsidRPr="00ED0BBF">
        <w:t>ОК</w:t>
      </w:r>
      <w:r w:rsidR="00ED0BBF">
        <w:t>»</w:t>
      </w:r>
      <w:r w:rsidRPr="00ED0BBF">
        <w:t xml:space="preserve"> для сохранения внесенных данных.</w:t>
      </w:r>
    </w:p>
    <w:p w14:paraId="7273BC83" w14:textId="77777777" w:rsidR="00ED3BAD" w:rsidRPr="00C102C4" w:rsidRDefault="00FA73BC" w:rsidP="00C102C4">
      <w:pPr>
        <w:pStyle w:val="2"/>
      </w:pPr>
      <w:bookmarkStart w:id="33" w:name="_Toc256000007"/>
      <w:bookmarkStart w:id="34" w:name="scroll-bookmark-12"/>
      <w:bookmarkStart w:id="35" w:name="_Toc166068608"/>
      <w:r w:rsidRPr="00C102C4">
        <w:t>Настройка видимости пунктов главного меню</w:t>
      </w:r>
      <w:bookmarkEnd w:id="33"/>
      <w:bookmarkEnd w:id="34"/>
      <w:bookmarkEnd w:id="35"/>
    </w:p>
    <w:p w14:paraId="5D13E553" w14:textId="77777777" w:rsidR="00ED3BAD" w:rsidRPr="00ED0BBF" w:rsidRDefault="00FA73BC" w:rsidP="00C102C4">
      <w:pPr>
        <w:pStyle w:val="phlistitemizedtitle"/>
      </w:pPr>
      <w:r w:rsidRPr="00ED0BBF">
        <w:t>Далее произведите настройку видимости пунктов главного меню. Для этого выполните следующие действия:</w:t>
      </w:r>
    </w:p>
    <w:p w14:paraId="5F51852E" w14:textId="77777777" w:rsidR="00ED3BAD" w:rsidRPr="00ED0BBF" w:rsidRDefault="00FA73BC" w:rsidP="00C102C4">
      <w:pPr>
        <w:pStyle w:val="phlistitemized1"/>
      </w:pPr>
      <w:r w:rsidRPr="00ED0BBF">
        <w:t xml:space="preserve">выделите </w:t>
      </w:r>
      <w:r w:rsidR="0084077B">
        <w:t>необходимый</w:t>
      </w:r>
      <w:r w:rsidRPr="00ED0BBF">
        <w:t xml:space="preserve"> пункт меню в блоке </w:t>
      </w:r>
      <w:r w:rsidR="00ED0BBF">
        <w:t>«</w:t>
      </w:r>
      <w:r w:rsidRPr="00ED0BBF">
        <w:t>Вложенные пункты меню</w:t>
      </w:r>
      <w:r w:rsidR="00ED0BBF">
        <w:t>»</w:t>
      </w:r>
      <w:r w:rsidRPr="00ED0BBF">
        <w:t>;</w:t>
      </w:r>
    </w:p>
    <w:p w14:paraId="556F225B" w14:textId="40E9CA23" w:rsidR="00ED3BAD" w:rsidRPr="00ED0BBF" w:rsidRDefault="00FA73BC" w:rsidP="00C102C4">
      <w:pPr>
        <w:pStyle w:val="phlistitemized1"/>
      </w:pPr>
      <w:r w:rsidRPr="00ED0BBF">
        <w:t xml:space="preserve">выберите пункт контекстного меню </w:t>
      </w:r>
      <w:r w:rsidR="00ED0BBF">
        <w:t>«</w:t>
      </w:r>
      <w:r w:rsidRPr="00ED0BBF">
        <w:t>Добавить</w:t>
      </w:r>
      <w:r w:rsidR="00ED0BBF">
        <w:t>»</w:t>
      </w:r>
      <w:r w:rsidRPr="00ED0BBF">
        <w:t xml:space="preserve"> в блоке </w:t>
      </w:r>
      <w:r w:rsidR="00ED0BBF">
        <w:t>«</w:t>
      </w:r>
      <w:r w:rsidRPr="00ED0BBF">
        <w:t>Роли, имеющие права на выбранный пункт</w:t>
      </w:r>
      <w:r w:rsidR="00ED0BBF">
        <w:t>»</w:t>
      </w:r>
      <w:r w:rsidRPr="00ED0BBF">
        <w:t>. Откроется окно добавления ролей</w:t>
      </w:r>
      <w:r w:rsidR="00C102C4">
        <w:t xml:space="preserve"> (</w:t>
      </w:r>
      <w:r w:rsidR="00C102C4">
        <w:fldChar w:fldCharType="begin"/>
      </w:r>
      <w:r w:rsidR="00C102C4">
        <w:instrText xml:space="preserve"> REF _Ref165619124 \h </w:instrText>
      </w:r>
      <w:r w:rsidR="00C102C4">
        <w:fldChar w:fldCharType="separate"/>
      </w:r>
      <w:r w:rsidR="008F41BB">
        <w:t>Рисунок </w:t>
      </w:r>
      <w:r w:rsidR="008F41BB">
        <w:rPr>
          <w:noProof/>
        </w:rPr>
        <w:t>8</w:t>
      </w:r>
      <w:r w:rsidR="00C102C4">
        <w:fldChar w:fldCharType="end"/>
      </w:r>
      <w:r w:rsidR="00C102C4">
        <w:t>)</w:t>
      </w:r>
      <w:r w:rsidRPr="00ED0BBF">
        <w:t>;</w:t>
      </w:r>
    </w:p>
    <w:p w14:paraId="2385E570" w14:textId="77777777" w:rsidR="00C102C4" w:rsidRDefault="00FA73BC" w:rsidP="00C102C4">
      <w:pPr>
        <w:pStyle w:val="phfigure"/>
      </w:pPr>
      <w:r w:rsidRPr="00ED0BBF">
        <w:rPr>
          <w:noProof/>
        </w:rPr>
        <w:lastRenderedPageBreak/>
        <w:drawing>
          <wp:inline distT="0" distB="0" distL="0" distR="0" wp14:anchorId="7423A40E" wp14:editId="1659A92C">
            <wp:extent cx="5395595" cy="1508820"/>
            <wp:effectExtent l="19050" t="19050" r="14605" b="15240"/>
            <wp:docPr id="100008" name="Рисунок 100008" descr="Окно добавления ро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355516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50882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2BFAE23" w14:textId="64BA9080" w:rsidR="00ED3BAD" w:rsidRPr="00ED0BBF" w:rsidRDefault="00DB7C98" w:rsidP="00C102C4">
      <w:pPr>
        <w:pStyle w:val="phfiguretitle"/>
      </w:pPr>
      <w:bookmarkStart w:id="36" w:name="_Ref165619124"/>
      <w:r>
        <w:t>Рисунок </w:t>
      </w:r>
      <w:r w:rsidR="00C102C4">
        <w:fldChar w:fldCharType="begin"/>
      </w:r>
      <w:r w:rsidR="00C102C4">
        <w:instrText xml:space="preserve"> SEQ Рисунок \* ARABIC </w:instrText>
      </w:r>
      <w:r w:rsidR="00C102C4">
        <w:fldChar w:fldCharType="separate"/>
      </w:r>
      <w:r w:rsidR="008F41BB">
        <w:rPr>
          <w:noProof/>
        </w:rPr>
        <w:t>8</w:t>
      </w:r>
      <w:r w:rsidR="00C102C4">
        <w:fldChar w:fldCharType="end"/>
      </w:r>
      <w:bookmarkEnd w:id="36"/>
      <w:r w:rsidR="00C102C4">
        <w:t xml:space="preserve"> – Окно добавления ролей</w:t>
      </w:r>
    </w:p>
    <w:p w14:paraId="6E88543F" w14:textId="06188A15" w:rsidR="00ED3BAD" w:rsidRPr="00ED0BBF" w:rsidRDefault="00FA73BC" w:rsidP="00C102C4">
      <w:pPr>
        <w:pStyle w:val="phlistitemized1"/>
      </w:pPr>
      <w:r w:rsidRPr="00ED0BBF">
        <w:t xml:space="preserve">установите флажки в открывшемся окне перед названиями ролей, которым </w:t>
      </w:r>
      <w:r w:rsidR="0084077B">
        <w:t>необходим доступ на пункт меню. П</w:t>
      </w:r>
      <w:r w:rsidRPr="00ED0BBF">
        <w:t>ер</w:t>
      </w:r>
      <w:r w:rsidR="00646BF8">
        <w:t>ечень ролей приведен в таблице</w:t>
      </w:r>
      <w:r w:rsidR="0084077B">
        <w:t xml:space="preserve"> выше (см. </w:t>
      </w:r>
      <w:r w:rsidR="0084077B">
        <w:fldChar w:fldCharType="begin"/>
      </w:r>
      <w:r w:rsidR="0084077B">
        <w:instrText xml:space="preserve"> REF _Ref165619052 \h </w:instrText>
      </w:r>
      <w:r w:rsidR="0084077B">
        <w:fldChar w:fldCharType="separate"/>
      </w:r>
      <w:r w:rsidR="008F41BB">
        <w:t>Таблица </w:t>
      </w:r>
      <w:r w:rsidR="008F41BB">
        <w:rPr>
          <w:noProof/>
        </w:rPr>
        <w:t>2</w:t>
      </w:r>
      <w:r w:rsidR="0084077B">
        <w:fldChar w:fldCharType="end"/>
      </w:r>
      <w:r w:rsidR="0084077B">
        <w:t>)</w:t>
      </w:r>
      <w:r w:rsidRPr="00ED0BBF">
        <w:t>;</w:t>
      </w:r>
    </w:p>
    <w:p w14:paraId="7F14E56D" w14:textId="77777777" w:rsidR="00ED3BAD" w:rsidRPr="00ED0BBF" w:rsidRDefault="00FA73BC" w:rsidP="00C102C4">
      <w:pPr>
        <w:pStyle w:val="phlistitemized1"/>
      </w:pPr>
      <w:r w:rsidRPr="00ED0BBF">
        <w:t xml:space="preserve">нажмите на кнопку </w:t>
      </w:r>
      <w:r w:rsidR="00ED0BBF">
        <w:t>«</w:t>
      </w:r>
      <w:r w:rsidRPr="00ED0BBF">
        <w:t>ОК</w:t>
      </w:r>
      <w:r w:rsidR="00ED0BBF">
        <w:t>»</w:t>
      </w:r>
      <w:r w:rsidRPr="00ED0BBF">
        <w:t xml:space="preserve"> для сохранения внесенных данных.</w:t>
      </w:r>
    </w:p>
    <w:p w14:paraId="5FB28034" w14:textId="77777777" w:rsidR="00ED3BAD" w:rsidRPr="00C102C4" w:rsidRDefault="00FA73BC" w:rsidP="00C102C4">
      <w:pPr>
        <w:pStyle w:val="10"/>
      </w:pPr>
      <w:bookmarkStart w:id="37" w:name="_Toc256000008"/>
      <w:bookmarkStart w:id="38" w:name="scroll-bookmark-13"/>
      <w:bookmarkStart w:id="39" w:name="_Toc166068609"/>
      <w:r w:rsidRPr="00C102C4">
        <w:lastRenderedPageBreak/>
        <w:t>Настройка системных опций</w:t>
      </w:r>
      <w:bookmarkEnd w:id="37"/>
      <w:bookmarkEnd w:id="38"/>
      <w:bookmarkEnd w:id="39"/>
    </w:p>
    <w:p w14:paraId="5DED4399" w14:textId="77777777" w:rsidR="00ED3BAD" w:rsidRPr="00ED0BBF" w:rsidRDefault="00FA73BC" w:rsidP="00C102C4">
      <w:pPr>
        <w:pStyle w:val="phnormal"/>
      </w:pPr>
      <w:r w:rsidRPr="00ED0BBF">
        <w:t>Системные опции используются администраторами Системы для создания пользовательских настроек, управления списками и значениями по умолчанию.</w:t>
      </w:r>
    </w:p>
    <w:p w14:paraId="72473652" w14:textId="77777777" w:rsidR="00ED3BAD" w:rsidRPr="00ED0BBF" w:rsidRDefault="00FA73BC" w:rsidP="00C102C4">
      <w:pPr>
        <w:pStyle w:val="phlistitemizedtitle"/>
      </w:pPr>
      <w:r w:rsidRPr="00ED0BBF">
        <w:t>Для настройки системных опций выполните следующие действия:</w:t>
      </w:r>
    </w:p>
    <w:p w14:paraId="30FBDDA7" w14:textId="7F0A55F9" w:rsidR="00ED3BAD" w:rsidRPr="00ED0BBF" w:rsidRDefault="00FA73BC" w:rsidP="00C102C4">
      <w:pPr>
        <w:pStyle w:val="phlistitemized1"/>
      </w:pPr>
      <w:r w:rsidRPr="00ED0BBF">
        <w:t xml:space="preserve">выберите пункт главного меню </w:t>
      </w:r>
      <w:r w:rsidR="00ED0BBF">
        <w:t>«</w:t>
      </w:r>
      <w:r w:rsidRPr="00ED0BBF">
        <w:t>Система</w:t>
      </w:r>
      <w:r w:rsidR="00ED0BBF">
        <w:t xml:space="preserve">/ </w:t>
      </w:r>
      <w:r w:rsidRPr="00ED0BBF">
        <w:t>Настройка системных опций</w:t>
      </w:r>
      <w:r w:rsidR="00ED0BBF">
        <w:t xml:space="preserve">/ </w:t>
      </w:r>
      <w:r w:rsidRPr="00ED0BBF">
        <w:t>Системные опции (Администратор)</w:t>
      </w:r>
      <w:r w:rsidR="00ED0BBF">
        <w:t>»</w:t>
      </w:r>
      <w:r w:rsidRPr="00ED0BBF">
        <w:t>. Откроется форма настройки системных опций</w:t>
      </w:r>
      <w:r w:rsidR="00C102C4">
        <w:t xml:space="preserve"> (</w:t>
      </w:r>
      <w:r w:rsidR="00C102C4">
        <w:fldChar w:fldCharType="begin"/>
      </w:r>
      <w:r w:rsidR="00C102C4">
        <w:instrText xml:space="preserve"> REF _Ref165619230 \h </w:instrText>
      </w:r>
      <w:r w:rsidR="00C102C4">
        <w:fldChar w:fldCharType="separate"/>
      </w:r>
      <w:r w:rsidR="008F41BB">
        <w:t>Рисунок </w:t>
      </w:r>
      <w:r w:rsidR="008F41BB">
        <w:rPr>
          <w:noProof/>
        </w:rPr>
        <w:t>9</w:t>
      </w:r>
      <w:r w:rsidR="00C102C4">
        <w:fldChar w:fldCharType="end"/>
      </w:r>
      <w:r w:rsidR="00C102C4">
        <w:t>)</w:t>
      </w:r>
      <w:r w:rsidRPr="00ED0BBF">
        <w:t>;</w:t>
      </w:r>
    </w:p>
    <w:p w14:paraId="49731EDE" w14:textId="77777777" w:rsidR="00C102C4" w:rsidRDefault="00FA73BC" w:rsidP="00C102C4">
      <w:pPr>
        <w:pStyle w:val="phfigure"/>
      </w:pPr>
      <w:r w:rsidRPr="00ED0BBF">
        <w:rPr>
          <w:noProof/>
        </w:rPr>
        <w:drawing>
          <wp:inline distT="0" distB="0" distL="0" distR="0" wp14:anchorId="08BBA8AC" wp14:editId="22427DFE">
            <wp:extent cx="5395595" cy="1315232"/>
            <wp:effectExtent l="19050" t="19050" r="14605" b="18415"/>
            <wp:docPr id="100009" name="Рисунок 100009" descr="Форма настройки системных оп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139471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31523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0740443" w14:textId="3F926D7C" w:rsidR="00ED3BAD" w:rsidRPr="00ED0BBF" w:rsidRDefault="00DB7C98" w:rsidP="00C102C4">
      <w:pPr>
        <w:pStyle w:val="phfiguretitle"/>
      </w:pPr>
      <w:bookmarkStart w:id="40" w:name="_Ref165619230"/>
      <w:r>
        <w:t>Рисунок </w:t>
      </w:r>
      <w:r w:rsidR="00C102C4">
        <w:fldChar w:fldCharType="begin"/>
      </w:r>
      <w:r w:rsidR="00C102C4">
        <w:instrText xml:space="preserve"> SEQ Рисунок \* ARABIC </w:instrText>
      </w:r>
      <w:r w:rsidR="00C102C4">
        <w:fldChar w:fldCharType="separate"/>
      </w:r>
      <w:r w:rsidR="008F41BB">
        <w:rPr>
          <w:noProof/>
        </w:rPr>
        <w:t>9</w:t>
      </w:r>
      <w:r w:rsidR="00C102C4">
        <w:fldChar w:fldCharType="end"/>
      </w:r>
      <w:bookmarkEnd w:id="40"/>
      <w:r w:rsidR="00C102C4">
        <w:t xml:space="preserve"> – </w:t>
      </w:r>
      <w:r w:rsidR="00C102C4" w:rsidRPr="00DE2782">
        <w:t>Форма настройки системных опций</w:t>
      </w:r>
    </w:p>
    <w:p w14:paraId="5DD46178" w14:textId="77777777" w:rsidR="00ED3BAD" w:rsidRPr="00ED0BBF" w:rsidRDefault="00FA73BC" w:rsidP="00C102C4">
      <w:pPr>
        <w:pStyle w:val="phlistitemized1"/>
      </w:pPr>
      <w:r w:rsidRPr="00ED0BBF">
        <w:t xml:space="preserve">выберите каталог </w:t>
      </w:r>
      <w:r w:rsidR="00ED0BBF">
        <w:t>«</w:t>
      </w:r>
      <w:r w:rsidRPr="00ED0BBF">
        <w:t>Родовые сертификаты</w:t>
      </w:r>
      <w:r w:rsidR="00ED0BBF">
        <w:t>»</w:t>
      </w:r>
      <w:r w:rsidRPr="00ED0BBF">
        <w:t xml:space="preserve"> в блоке </w:t>
      </w:r>
      <w:r w:rsidR="00ED0BBF">
        <w:t>«</w:t>
      </w:r>
      <w:r w:rsidRPr="00ED0BBF">
        <w:t>Каталоги</w:t>
      </w:r>
      <w:r w:rsidR="00ED0BBF">
        <w:t>»</w:t>
      </w:r>
      <w:r w:rsidRPr="00ED0BBF">
        <w:t>;</w:t>
      </w:r>
    </w:p>
    <w:p w14:paraId="37AC1E59" w14:textId="791BED17" w:rsidR="00ED3BAD" w:rsidRPr="00ED0BBF" w:rsidRDefault="00FA73BC" w:rsidP="00C102C4">
      <w:pPr>
        <w:pStyle w:val="phlistitemized1"/>
      </w:pPr>
      <w:r w:rsidRPr="00ED0BBF">
        <w:t xml:space="preserve">выберите пункт контекстного меню </w:t>
      </w:r>
      <w:r w:rsidR="00ED0BBF">
        <w:t>«</w:t>
      </w:r>
      <w:r w:rsidRPr="00ED0BBF">
        <w:t>Добавить</w:t>
      </w:r>
      <w:r w:rsidR="00ED0BBF">
        <w:t>»</w:t>
      </w:r>
      <w:r w:rsidRPr="00ED0BBF">
        <w:t xml:space="preserve"> в блоке </w:t>
      </w:r>
      <w:r w:rsidR="00ED0BBF">
        <w:t>«</w:t>
      </w:r>
      <w:r w:rsidRPr="00ED0BBF">
        <w:t>Системные опции</w:t>
      </w:r>
      <w:r w:rsidR="00ED0BBF">
        <w:t>»</w:t>
      </w:r>
      <w:r w:rsidRPr="00ED0BBF">
        <w:t>. Откроется окно добавления системных опций</w:t>
      </w:r>
      <w:r w:rsidR="00C102C4">
        <w:t xml:space="preserve"> (</w:t>
      </w:r>
      <w:r w:rsidR="00C102C4">
        <w:fldChar w:fldCharType="begin"/>
      </w:r>
      <w:r w:rsidR="00C102C4">
        <w:instrText xml:space="preserve"> REF _Ref165619273 \h </w:instrText>
      </w:r>
      <w:r w:rsidR="00C102C4">
        <w:fldChar w:fldCharType="separate"/>
      </w:r>
      <w:r w:rsidR="008F41BB">
        <w:t>Рисунок </w:t>
      </w:r>
      <w:r w:rsidR="008F41BB">
        <w:rPr>
          <w:noProof/>
        </w:rPr>
        <w:t>10</w:t>
      </w:r>
      <w:r w:rsidR="00C102C4">
        <w:fldChar w:fldCharType="end"/>
      </w:r>
      <w:r w:rsidR="00C102C4">
        <w:t>)</w:t>
      </w:r>
      <w:r w:rsidRPr="00ED0BBF">
        <w:t>;</w:t>
      </w:r>
    </w:p>
    <w:p w14:paraId="6115096E" w14:textId="77777777" w:rsidR="00C102C4" w:rsidRDefault="00FA73BC" w:rsidP="00C102C4">
      <w:pPr>
        <w:pStyle w:val="phfigure"/>
      </w:pPr>
      <w:r w:rsidRPr="00ED0BBF">
        <w:rPr>
          <w:noProof/>
        </w:rPr>
        <w:drawing>
          <wp:inline distT="0" distB="0" distL="0" distR="0" wp14:anchorId="6BE832E4" wp14:editId="45F548D1">
            <wp:extent cx="4429125" cy="2857500"/>
            <wp:effectExtent l="19050" t="19050" r="28575" b="19050"/>
            <wp:docPr id="100010" name="Рисунок 100010" descr="Окно добавления системных оп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668913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8575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F17BDA3" w14:textId="65222A68" w:rsidR="00ED3BAD" w:rsidRPr="00ED0BBF" w:rsidRDefault="00DB7C98" w:rsidP="00C102C4">
      <w:pPr>
        <w:pStyle w:val="phfiguretitle"/>
      </w:pPr>
      <w:bookmarkStart w:id="41" w:name="_Ref165619273"/>
      <w:r>
        <w:t>Рисунок </w:t>
      </w:r>
      <w:r w:rsidR="00C102C4">
        <w:fldChar w:fldCharType="begin"/>
      </w:r>
      <w:r w:rsidR="00C102C4">
        <w:instrText xml:space="preserve"> SEQ Рисунок \* ARABIC </w:instrText>
      </w:r>
      <w:r w:rsidR="00C102C4">
        <w:fldChar w:fldCharType="separate"/>
      </w:r>
      <w:r w:rsidR="008F41BB">
        <w:rPr>
          <w:noProof/>
        </w:rPr>
        <w:t>10</w:t>
      </w:r>
      <w:r w:rsidR="00C102C4">
        <w:fldChar w:fldCharType="end"/>
      </w:r>
      <w:bookmarkEnd w:id="41"/>
      <w:r w:rsidR="00C102C4">
        <w:t xml:space="preserve"> – Окно добавления системных опций</w:t>
      </w:r>
    </w:p>
    <w:p w14:paraId="4CD32002" w14:textId="25438299" w:rsidR="00ED3BAD" w:rsidRDefault="00FA73BC" w:rsidP="00C102C4">
      <w:pPr>
        <w:pStyle w:val="phlistitemized1"/>
      </w:pPr>
      <w:r w:rsidRPr="00ED0BBF">
        <w:t xml:space="preserve">заполните поля </w:t>
      </w:r>
      <w:r w:rsidR="005245DD">
        <w:t>согласно таблице ниже</w:t>
      </w:r>
      <w:r w:rsidR="00C26EDA">
        <w:t xml:space="preserve"> (</w:t>
      </w:r>
      <w:r w:rsidR="00C26EDA">
        <w:fldChar w:fldCharType="begin"/>
      </w:r>
      <w:r w:rsidR="00C26EDA">
        <w:instrText xml:space="preserve"> REF _Ref165619443 \h </w:instrText>
      </w:r>
      <w:r w:rsidR="00C26EDA">
        <w:fldChar w:fldCharType="separate"/>
      </w:r>
      <w:r w:rsidR="008F41BB">
        <w:t>Таблица </w:t>
      </w:r>
      <w:r w:rsidR="008F41BB">
        <w:rPr>
          <w:noProof/>
        </w:rPr>
        <w:t>3</w:t>
      </w:r>
      <w:r w:rsidR="00C26EDA">
        <w:fldChar w:fldCharType="end"/>
      </w:r>
      <w:r w:rsidR="00C26EDA">
        <w:t>)</w:t>
      </w:r>
      <w:r w:rsidRPr="00ED0BBF">
        <w:t>;</w:t>
      </w:r>
    </w:p>
    <w:p w14:paraId="2ADFC6C7" w14:textId="77777777" w:rsidR="00DB7C98" w:rsidRDefault="00DB7C98" w:rsidP="00C102C4">
      <w:pPr>
        <w:pStyle w:val="phlistitemized1"/>
      </w:pPr>
      <w:r w:rsidRPr="00ED0BBF">
        <w:t xml:space="preserve">нажмите на кнопку </w:t>
      </w:r>
      <w:r>
        <w:t>«</w:t>
      </w:r>
      <w:r w:rsidRPr="00ED0BBF">
        <w:t>ОК</w:t>
      </w:r>
      <w:r>
        <w:t xml:space="preserve">» </w:t>
      </w:r>
      <w:r w:rsidRPr="00ED0BBF">
        <w:t>для сохранения внесенных данных.</w:t>
      </w:r>
    </w:p>
    <w:p w14:paraId="65D978B7" w14:textId="77777777" w:rsidR="00DB7C98" w:rsidRDefault="00DB7C98" w:rsidP="00C102C4">
      <w:pPr>
        <w:pStyle w:val="phlistitemized1"/>
        <w:sectPr w:rsidR="00DB7C98" w:rsidSect="00DB7C98">
          <w:footerReference w:type="default" r:id="rId20"/>
          <w:footerReference w:type="first" r:id="rId21"/>
          <w:type w:val="continuous"/>
          <w:pgSz w:w="11899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14:paraId="5A7FC810" w14:textId="59F28853" w:rsidR="00C26EDA" w:rsidRDefault="00DB7C98" w:rsidP="00C26EDA">
      <w:pPr>
        <w:pStyle w:val="phtabletitle"/>
      </w:pPr>
      <w:bookmarkStart w:id="42" w:name="_Ref165619443"/>
      <w:r>
        <w:lastRenderedPageBreak/>
        <w:t>Таблица </w:t>
      </w:r>
      <w:r w:rsidR="00C26EDA">
        <w:fldChar w:fldCharType="begin"/>
      </w:r>
      <w:r w:rsidR="00C26EDA">
        <w:instrText xml:space="preserve"> SEQ Таблица \* ARABIC </w:instrText>
      </w:r>
      <w:r w:rsidR="00C26EDA">
        <w:fldChar w:fldCharType="separate"/>
      </w:r>
      <w:r w:rsidR="008F41BB">
        <w:rPr>
          <w:noProof/>
        </w:rPr>
        <w:t>3</w:t>
      </w:r>
      <w:r w:rsidR="00C26EDA">
        <w:fldChar w:fldCharType="end"/>
      </w:r>
      <w:bookmarkEnd w:id="42"/>
      <w:r w:rsidR="00C26EDA">
        <w:t xml:space="preserve"> – Заполнение полей окна добавления системных опций</w:t>
      </w:r>
    </w:p>
    <w:tbl>
      <w:tblPr>
        <w:tblStyle w:val="ab"/>
        <w:tblW w:w="5000" w:type="pct"/>
        <w:tblLayout w:type="fixed"/>
        <w:tblLook w:val="04A0" w:firstRow="1" w:lastRow="0" w:firstColumn="1" w:lastColumn="0" w:noHBand="0" w:noVBand="1"/>
      </w:tblPr>
      <w:tblGrid>
        <w:gridCol w:w="1413"/>
        <w:gridCol w:w="1529"/>
        <w:gridCol w:w="1987"/>
        <w:gridCol w:w="2266"/>
        <w:gridCol w:w="1136"/>
        <w:gridCol w:w="1842"/>
        <w:gridCol w:w="5180"/>
      </w:tblGrid>
      <w:tr w:rsidR="00DB7C98" w:rsidRPr="00ED0BBF" w14:paraId="6F02347A" w14:textId="77777777" w:rsidTr="00DB7C98">
        <w:trPr>
          <w:tblHeader/>
        </w:trPr>
        <w:tc>
          <w:tcPr>
            <w:tcW w:w="460" w:type="pct"/>
          </w:tcPr>
          <w:p w14:paraId="732AF7C2" w14:textId="77777777" w:rsidR="00ED3BAD" w:rsidRPr="00ED0BBF" w:rsidRDefault="00FA73BC" w:rsidP="00C102C4">
            <w:pPr>
              <w:pStyle w:val="phtablecolcaption"/>
            </w:pPr>
            <w:bookmarkStart w:id="43" w:name="scroll-bookmark-14"/>
            <w:r w:rsidRPr="00ED0BBF">
              <w:t>Раздел</w:t>
            </w:r>
            <w:bookmarkEnd w:id="43"/>
          </w:p>
        </w:tc>
        <w:tc>
          <w:tcPr>
            <w:tcW w:w="498" w:type="pct"/>
          </w:tcPr>
          <w:p w14:paraId="526FC789" w14:textId="77777777" w:rsidR="00ED3BAD" w:rsidRPr="00ED0BBF" w:rsidRDefault="00FA73BC" w:rsidP="00C102C4">
            <w:pPr>
              <w:pStyle w:val="phtablecolcaption"/>
            </w:pPr>
            <w:r w:rsidRPr="00ED0BBF">
              <w:t>Код опции</w:t>
            </w:r>
          </w:p>
        </w:tc>
        <w:tc>
          <w:tcPr>
            <w:tcW w:w="647" w:type="pct"/>
          </w:tcPr>
          <w:p w14:paraId="2546A890" w14:textId="77777777" w:rsidR="00ED3BAD" w:rsidRPr="00ED0BBF" w:rsidRDefault="00FA73BC" w:rsidP="00C102C4">
            <w:pPr>
              <w:pStyle w:val="phtablecolcaption"/>
            </w:pPr>
            <w:r w:rsidRPr="00ED0BBF">
              <w:t>Наименование опции</w:t>
            </w:r>
          </w:p>
        </w:tc>
        <w:tc>
          <w:tcPr>
            <w:tcW w:w="738" w:type="pct"/>
          </w:tcPr>
          <w:p w14:paraId="22BD7554" w14:textId="77777777" w:rsidR="00ED3BAD" w:rsidRPr="00ED0BBF" w:rsidRDefault="00FA73BC" w:rsidP="00C102C4">
            <w:pPr>
              <w:pStyle w:val="phtablecolcaption"/>
            </w:pPr>
            <w:r w:rsidRPr="00ED0BBF">
              <w:t>Уровень запрета переопределения</w:t>
            </w:r>
          </w:p>
        </w:tc>
        <w:tc>
          <w:tcPr>
            <w:tcW w:w="370" w:type="pct"/>
          </w:tcPr>
          <w:p w14:paraId="594AE943" w14:textId="77777777" w:rsidR="00ED3BAD" w:rsidRPr="00ED0BBF" w:rsidRDefault="00FA73BC" w:rsidP="00C102C4">
            <w:pPr>
              <w:pStyle w:val="phtablecolcaption"/>
            </w:pPr>
            <w:r w:rsidRPr="00ED0BBF">
              <w:t>Тип данных</w:t>
            </w:r>
          </w:p>
        </w:tc>
        <w:tc>
          <w:tcPr>
            <w:tcW w:w="600" w:type="pct"/>
          </w:tcPr>
          <w:p w14:paraId="29E38FB3" w14:textId="77777777" w:rsidR="00ED3BAD" w:rsidRPr="00ED0BBF" w:rsidRDefault="00FA73BC" w:rsidP="00C102C4">
            <w:pPr>
              <w:pStyle w:val="phtablecolcaption"/>
            </w:pPr>
            <w:r w:rsidRPr="00ED0BBF">
              <w:t>Значение</w:t>
            </w:r>
          </w:p>
        </w:tc>
        <w:tc>
          <w:tcPr>
            <w:tcW w:w="1687" w:type="pct"/>
          </w:tcPr>
          <w:p w14:paraId="1A0C9022" w14:textId="77777777" w:rsidR="00ED3BAD" w:rsidRPr="00ED0BBF" w:rsidRDefault="00FA73BC" w:rsidP="00C102C4">
            <w:pPr>
              <w:pStyle w:val="phtablecolcaption"/>
            </w:pPr>
            <w:r w:rsidRPr="00ED0BBF">
              <w:t>Пояснение</w:t>
            </w:r>
          </w:p>
        </w:tc>
      </w:tr>
      <w:tr w:rsidR="00DB7C98" w:rsidRPr="00ED0BBF" w14:paraId="3697AA6B" w14:textId="77777777" w:rsidTr="00DB7C98">
        <w:tc>
          <w:tcPr>
            <w:tcW w:w="460" w:type="pct"/>
          </w:tcPr>
          <w:p w14:paraId="42A41B24" w14:textId="77777777" w:rsidR="00ED3BAD" w:rsidRPr="00ED0BBF" w:rsidRDefault="00FA73BC" w:rsidP="00C102C4">
            <w:pPr>
              <w:pStyle w:val="phtablecellleft"/>
            </w:pPr>
            <w:r w:rsidRPr="00ED0BBF">
              <w:t>BJ_BULLETINES</w:t>
            </w:r>
          </w:p>
        </w:tc>
        <w:tc>
          <w:tcPr>
            <w:tcW w:w="498" w:type="pct"/>
          </w:tcPr>
          <w:p w14:paraId="2CB2006E" w14:textId="77777777" w:rsidR="00ED3BAD" w:rsidRPr="00ED0BBF" w:rsidRDefault="00FA73BC" w:rsidP="00C102C4">
            <w:pPr>
              <w:pStyle w:val="phtablecellleft"/>
            </w:pPr>
            <w:r w:rsidRPr="00ED0BBF">
              <w:t>fss_server_side_sign</w:t>
            </w:r>
          </w:p>
        </w:tc>
        <w:tc>
          <w:tcPr>
            <w:tcW w:w="647" w:type="pct"/>
          </w:tcPr>
          <w:p w14:paraId="43C75952" w14:textId="77777777" w:rsidR="00ED3BAD" w:rsidRPr="00ED0BBF" w:rsidRDefault="00FA73BC" w:rsidP="00C102C4">
            <w:pPr>
              <w:pStyle w:val="phtablecellleft"/>
            </w:pPr>
            <w:r w:rsidRPr="00ED0BBF">
              <w:t>Регулирование ЭП для взаимодействия с ФСС</w:t>
            </w:r>
          </w:p>
        </w:tc>
        <w:tc>
          <w:tcPr>
            <w:tcW w:w="738" w:type="pct"/>
          </w:tcPr>
          <w:p w14:paraId="51BA8511" w14:textId="77777777" w:rsidR="00ED3BAD" w:rsidRPr="00ED0BBF" w:rsidRDefault="00FA73BC" w:rsidP="00C102C4">
            <w:pPr>
              <w:pStyle w:val="phtablecellleft"/>
            </w:pPr>
            <w:r w:rsidRPr="00ED0BBF">
              <w:t>До версия-ЛПУ</w:t>
            </w:r>
          </w:p>
        </w:tc>
        <w:tc>
          <w:tcPr>
            <w:tcW w:w="370" w:type="pct"/>
          </w:tcPr>
          <w:p w14:paraId="7B8FB4B0" w14:textId="77777777" w:rsidR="00ED3BAD" w:rsidRPr="00ED0BBF" w:rsidRDefault="00FA73BC" w:rsidP="00C102C4">
            <w:pPr>
              <w:pStyle w:val="phtablecellleft"/>
            </w:pPr>
            <w:r w:rsidRPr="00ED0BBF">
              <w:t>Число</w:t>
            </w:r>
          </w:p>
        </w:tc>
        <w:tc>
          <w:tcPr>
            <w:tcW w:w="600" w:type="pct"/>
          </w:tcPr>
          <w:p w14:paraId="5313CA22" w14:textId="77777777" w:rsidR="00ED3BAD" w:rsidRPr="00ED0BBF" w:rsidRDefault="00ED3BAD" w:rsidP="00C102C4">
            <w:pPr>
              <w:pStyle w:val="phtablecellleft"/>
            </w:pPr>
          </w:p>
        </w:tc>
        <w:tc>
          <w:tcPr>
            <w:tcW w:w="1687" w:type="pct"/>
          </w:tcPr>
          <w:p w14:paraId="393E607B" w14:textId="77777777" w:rsidR="00ED3BAD" w:rsidRPr="00ED0BBF" w:rsidRDefault="00FA73BC" w:rsidP="00C102C4">
            <w:pPr>
              <w:pStyle w:val="phtablecellleft"/>
            </w:pPr>
            <w:r w:rsidRPr="00ED0BBF">
              <w:t xml:space="preserve">СО позволяет работать отдельным МО на </w:t>
            </w:r>
            <w:proofErr w:type="gramStart"/>
            <w:r w:rsidRPr="00ED0BBF">
              <w:t>серверной</w:t>
            </w:r>
            <w:proofErr w:type="gramEnd"/>
            <w:r w:rsidRPr="00ED0BBF">
              <w:t xml:space="preserve"> ЭП, если регион настроен на локальную ЭП. И наоборот, отдельные МО могут работать на </w:t>
            </w:r>
            <w:proofErr w:type="gramStart"/>
            <w:r w:rsidRPr="00ED0BBF">
              <w:t>локальной</w:t>
            </w:r>
            <w:proofErr w:type="gramEnd"/>
            <w:r w:rsidRPr="00ED0BBF">
              <w:t xml:space="preserve"> ЭП, если регион настроен на серверную ЭП.</w:t>
            </w:r>
          </w:p>
          <w:p w14:paraId="29081844" w14:textId="77777777" w:rsidR="00ED3BAD" w:rsidRPr="00ED0BBF" w:rsidRDefault="00FA73BC" w:rsidP="00C102C4">
            <w:pPr>
              <w:pStyle w:val="phtablecellleft"/>
            </w:pPr>
            <w:r w:rsidRPr="00ED0BBF">
              <w:t>Настройка СО осуществляется при необходимости для отдельных МО,</w:t>
            </w:r>
            <w:r w:rsidR="00ED0BBF">
              <w:t xml:space="preserve"> </w:t>
            </w:r>
            <w:r w:rsidRPr="00ED0BBF">
              <w:t xml:space="preserve">если в МО используют ЭП, </w:t>
            </w:r>
            <w:proofErr w:type="gramStart"/>
            <w:r w:rsidRPr="00ED0BBF">
              <w:t>отличающуюся</w:t>
            </w:r>
            <w:proofErr w:type="gramEnd"/>
            <w:r w:rsidRPr="00ED0BBF">
              <w:t xml:space="preserve"> от настройки региона</w:t>
            </w:r>
          </w:p>
        </w:tc>
      </w:tr>
      <w:tr w:rsidR="00DB7C98" w:rsidRPr="00ED0BBF" w14:paraId="6A819DD8" w14:textId="77777777" w:rsidTr="00DB7C98">
        <w:tc>
          <w:tcPr>
            <w:tcW w:w="460" w:type="pct"/>
          </w:tcPr>
          <w:p w14:paraId="737189CF" w14:textId="77777777" w:rsidR="00ED3BAD" w:rsidRPr="00ED0BBF" w:rsidRDefault="00FA73BC" w:rsidP="00C102C4">
            <w:pPr>
              <w:pStyle w:val="phtablecellleft"/>
            </w:pPr>
            <w:r w:rsidRPr="00ED0BBF">
              <w:t>CHILDBIRTH_CERTS</w:t>
            </w:r>
          </w:p>
        </w:tc>
        <w:tc>
          <w:tcPr>
            <w:tcW w:w="498" w:type="pct"/>
          </w:tcPr>
          <w:p w14:paraId="65C0BA37" w14:textId="77777777" w:rsidR="00ED3BAD" w:rsidRPr="00ED0BBF" w:rsidRDefault="00FA73BC" w:rsidP="00C102C4">
            <w:pPr>
              <w:pStyle w:val="phtablecellleft"/>
            </w:pPr>
            <w:r w:rsidRPr="00ED0BBF">
              <w:t>BIRTH_SERT_TYPE1</w:t>
            </w:r>
          </w:p>
        </w:tc>
        <w:tc>
          <w:tcPr>
            <w:tcW w:w="647" w:type="pct"/>
          </w:tcPr>
          <w:p w14:paraId="2DB4BF1A" w14:textId="77777777" w:rsidR="00ED3BAD" w:rsidRPr="00ED0BBF" w:rsidRDefault="00FA73BC" w:rsidP="00C102C4">
            <w:pPr>
              <w:pStyle w:val="phtablecellleft"/>
            </w:pPr>
            <w:r w:rsidRPr="00ED0BBF">
              <w:t>Оплата родового сертификата 1</w:t>
            </w:r>
          </w:p>
        </w:tc>
        <w:tc>
          <w:tcPr>
            <w:tcW w:w="738" w:type="pct"/>
          </w:tcPr>
          <w:p w14:paraId="0A140A3C" w14:textId="77777777" w:rsidR="00ED3BAD" w:rsidRPr="00ED0BBF" w:rsidRDefault="00FA73BC" w:rsidP="00C102C4">
            <w:pPr>
              <w:pStyle w:val="phtablecellleft"/>
            </w:pPr>
            <w:r w:rsidRPr="00ED0BBF">
              <w:t>До системного</w:t>
            </w:r>
          </w:p>
        </w:tc>
        <w:tc>
          <w:tcPr>
            <w:tcW w:w="370" w:type="pct"/>
          </w:tcPr>
          <w:p w14:paraId="3DD965B5" w14:textId="77777777" w:rsidR="00ED3BAD" w:rsidRPr="00ED0BBF" w:rsidRDefault="00FA73BC" w:rsidP="00C102C4">
            <w:pPr>
              <w:pStyle w:val="phtablecellleft"/>
            </w:pPr>
            <w:r w:rsidRPr="00ED0BBF">
              <w:t>Число</w:t>
            </w:r>
          </w:p>
        </w:tc>
        <w:tc>
          <w:tcPr>
            <w:tcW w:w="600" w:type="pct"/>
          </w:tcPr>
          <w:p w14:paraId="581F9649" w14:textId="77777777" w:rsidR="00ED3BAD" w:rsidRPr="00ED0BBF" w:rsidRDefault="00FA73BC" w:rsidP="00C102C4">
            <w:pPr>
              <w:pStyle w:val="phtablecellleft"/>
            </w:pPr>
            <w:r w:rsidRPr="00ED0BBF">
              <w:t>3000</w:t>
            </w:r>
          </w:p>
        </w:tc>
        <w:tc>
          <w:tcPr>
            <w:tcW w:w="1687" w:type="pct"/>
          </w:tcPr>
          <w:p w14:paraId="4ED55DF0" w14:textId="77777777" w:rsidR="00ED3BAD" w:rsidRPr="00ED0BBF" w:rsidRDefault="00FA73BC" w:rsidP="00C102C4">
            <w:pPr>
              <w:pStyle w:val="phtablecellleft"/>
            </w:pPr>
            <w:r w:rsidRPr="00ED0BBF">
              <w:t>Используется при оплате родового сертификата, если выбран талон 1</w:t>
            </w:r>
          </w:p>
        </w:tc>
      </w:tr>
      <w:tr w:rsidR="00DB7C98" w:rsidRPr="00ED0BBF" w14:paraId="71B9BC67" w14:textId="77777777" w:rsidTr="00DB7C98">
        <w:tc>
          <w:tcPr>
            <w:tcW w:w="460" w:type="pct"/>
          </w:tcPr>
          <w:p w14:paraId="0991699F" w14:textId="77777777" w:rsidR="00ED3BAD" w:rsidRPr="00ED0BBF" w:rsidRDefault="00FA73BC" w:rsidP="00C102C4">
            <w:pPr>
              <w:pStyle w:val="phtablecellleft"/>
            </w:pPr>
            <w:r w:rsidRPr="00ED0BBF">
              <w:t>CHILDBIRTH_CERTS</w:t>
            </w:r>
          </w:p>
        </w:tc>
        <w:tc>
          <w:tcPr>
            <w:tcW w:w="498" w:type="pct"/>
          </w:tcPr>
          <w:p w14:paraId="2A8DBFCC" w14:textId="77777777" w:rsidR="00ED3BAD" w:rsidRPr="00ED0BBF" w:rsidRDefault="00FA73BC" w:rsidP="00C102C4">
            <w:pPr>
              <w:pStyle w:val="phtablecellleft"/>
            </w:pPr>
            <w:r w:rsidRPr="00ED0BBF">
              <w:t>BIRTH_SERT_TYPE1-1</w:t>
            </w:r>
          </w:p>
        </w:tc>
        <w:tc>
          <w:tcPr>
            <w:tcW w:w="647" w:type="pct"/>
          </w:tcPr>
          <w:p w14:paraId="1B03B015" w14:textId="77777777" w:rsidR="00ED3BAD" w:rsidRPr="00ED0BBF" w:rsidRDefault="00FA73BC" w:rsidP="003B4DC7">
            <w:pPr>
              <w:pStyle w:val="phtablecellleft"/>
            </w:pPr>
            <w:r w:rsidRPr="00ED0BBF">
              <w:t xml:space="preserve">Оплата родового сертификата 1-1 (Талон 1 </w:t>
            </w:r>
            <w:r w:rsidR="003B4DC7">
              <w:t>–</w:t>
            </w:r>
            <w:r w:rsidRPr="00ED0BBF">
              <w:t xml:space="preserve"> доплата)</w:t>
            </w:r>
          </w:p>
        </w:tc>
        <w:tc>
          <w:tcPr>
            <w:tcW w:w="738" w:type="pct"/>
          </w:tcPr>
          <w:p w14:paraId="7786C73A" w14:textId="77777777" w:rsidR="00ED3BAD" w:rsidRPr="00ED0BBF" w:rsidRDefault="00FA73BC" w:rsidP="00C102C4">
            <w:pPr>
              <w:pStyle w:val="phtablecellleft"/>
            </w:pPr>
            <w:r w:rsidRPr="00ED0BBF">
              <w:t>До системного</w:t>
            </w:r>
          </w:p>
        </w:tc>
        <w:tc>
          <w:tcPr>
            <w:tcW w:w="370" w:type="pct"/>
          </w:tcPr>
          <w:p w14:paraId="089605B8" w14:textId="77777777" w:rsidR="00ED3BAD" w:rsidRPr="00ED0BBF" w:rsidRDefault="00FA73BC" w:rsidP="00C102C4">
            <w:pPr>
              <w:pStyle w:val="phtablecellleft"/>
            </w:pPr>
            <w:r w:rsidRPr="00ED0BBF">
              <w:t>Число</w:t>
            </w:r>
          </w:p>
        </w:tc>
        <w:tc>
          <w:tcPr>
            <w:tcW w:w="600" w:type="pct"/>
          </w:tcPr>
          <w:p w14:paraId="7E660AE1" w14:textId="77777777" w:rsidR="00ED3BAD" w:rsidRPr="00ED0BBF" w:rsidRDefault="00FA73BC" w:rsidP="00C102C4">
            <w:pPr>
              <w:pStyle w:val="phtablecellleft"/>
            </w:pPr>
            <w:r w:rsidRPr="00ED0BBF">
              <w:t>1000</w:t>
            </w:r>
          </w:p>
        </w:tc>
        <w:tc>
          <w:tcPr>
            <w:tcW w:w="1687" w:type="pct"/>
          </w:tcPr>
          <w:p w14:paraId="2BBC4BEE" w14:textId="77777777" w:rsidR="00ED3BAD" w:rsidRPr="00ED0BBF" w:rsidRDefault="00FA73BC" w:rsidP="00C102C4">
            <w:pPr>
              <w:pStyle w:val="phtablecellleft"/>
            </w:pPr>
            <w:r w:rsidRPr="00ED0BBF">
              <w:t>Используется при оплате родового сертификата, если выбран талон 1 - доплата</w:t>
            </w:r>
          </w:p>
        </w:tc>
      </w:tr>
      <w:tr w:rsidR="00DB7C98" w:rsidRPr="00ED0BBF" w14:paraId="54E0278E" w14:textId="77777777" w:rsidTr="00DB7C98">
        <w:tc>
          <w:tcPr>
            <w:tcW w:w="460" w:type="pct"/>
          </w:tcPr>
          <w:p w14:paraId="7D7DBE8A" w14:textId="77777777" w:rsidR="00ED3BAD" w:rsidRPr="00ED0BBF" w:rsidRDefault="00FA73BC" w:rsidP="00C102C4">
            <w:pPr>
              <w:pStyle w:val="phtablecellleft"/>
            </w:pPr>
            <w:r w:rsidRPr="00ED0BBF">
              <w:t>CHILDBIRTH_CERTS</w:t>
            </w:r>
          </w:p>
        </w:tc>
        <w:tc>
          <w:tcPr>
            <w:tcW w:w="498" w:type="pct"/>
          </w:tcPr>
          <w:p w14:paraId="5C03AF8A" w14:textId="77777777" w:rsidR="00ED3BAD" w:rsidRPr="00ED0BBF" w:rsidRDefault="00FA73BC" w:rsidP="00C102C4">
            <w:pPr>
              <w:pStyle w:val="phtablecellleft"/>
            </w:pPr>
            <w:r w:rsidRPr="00ED0BBF">
              <w:t>BIRTH_SERT_TYPE2</w:t>
            </w:r>
          </w:p>
        </w:tc>
        <w:tc>
          <w:tcPr>
            <w:tcW w:w="647" w:type="pct"/>
          </w:tcPr>
          <w:p w14:paraId="14722145" w14:textId="77777777" w:rsidR="00ED3BAD" w:rsidRPr="00ED0BBF" w:rsidRDefault="00FA73BC" w:rsidP="00C102C4">
            <w:pPr>
              <w:pStyle w:val="phtablecellleft"/>
            </w:pPr>
            <w:r w:rsidRPr="00ED0BBF">
              <w:t>Оплата родового сертификата 2</w:t>
            </w:r>
          </w:p>
        </w:tc>
        <w:tc>
          <w:tcPr>
            <w:tcW w:w="738" w:type="pct"/>
          </w:tcPr>
          <w:p w14:paraId="79730943" w14:textId="77777777" w:rsidR="00ED3BAD" w:rsidRPr="00ED0BBF" w:rsidRDefault="00FA73BC" w:rsidP="00C102C4">
            <w:pPr>
              <w:pStyle w:val="phtablecellleft"/>
            </w:pPr>
            <w:r w:rsidRPr="00ED0BBF">
              <w:t>До системного</w:t>
            </w:r>
          </w:p>
        </w:tc>
        <w:tc>
          <w:tcPr>
            <w:tcW w:w="370" w:type="pct"/>
          </w:tcPr>
          <w:p w14:paraId="4D374E31" w14:textId="77777777" w:rsidR="00ED3BAD" w:rsidRPr="00ED0BBF" w:rsidRDefault="00FA73BC" w:rsidP="00C102C4">
            <w:pPr>
              <w:pStyle w:val="phtablecellleft"/>
            </w:pPr>
            <w:r w:rsidRPr="00ED0BBF">
              <w:t>Число</w:t>
            </w:r>
          </w:p>
        </w:tc>
        <w:tc>
          <w:tcPr>
            <w:tcW w:w="600" w:type="pct"/>
          </w:tcPr>
          <w:p w14:paraId="5DBF9B92" w14:textId="77777777" w:rsidR="00ED3BAD" w:rsidRPr="00ED0BBF" w:rsidRDefault="00FA73BC" w:rsidP="00C102C4">
            <w:pPr>
              <w:pStyle w:val="phtablecellleft"/>
            </w:pPr>
            <w:r w:rsidRPr="00ED0BBF">
              <w:t>6000</w:t>
            </w:r>
          </w:p>
        </w:tc>
        <w:tc>
          <w:tcPr>
            <w:tcW w:w="1687" w:type="pct"/>
          </w:tcPr>
          <w:p w14:paraId="1AC00DDA" w14:textId="77777777" w:rsidR="00ED3BAD" w:rsidRPr="00ED0BBF" w:rsidRDefault="00FA73BC" w:rsidP="00C102C4">
            <w:pPr>
              <w:pStyle w:val="phtablecellleft"/>
            </w:pPr>
            <w:r w:rsidRPr="00ED0BBF">
              <w:t>Используется при оплате родового сертификата, если выбран</w:t>
            </w:r>
            <w:r w:rsidR="00ED0BBF">
              <w:t xml:space="preserve"> </w:t>
            </w:r>
            <w:r w:rsidRPr="00ED0BBF">
              <w:t>талон 2</w:t>
            </w:r>
          </w:p>
        </w:tc>
      </w:tr>
      <w:tr w:rsidR="00DB7C98" w:rsidRPr="00ED0BBF" w14:paraId="7B39E884" w14:textId="77777777" w:rsidTr="00DB7C98">
        <w:tc>
          <w:tcPr>
            <w:tcW w:w="460" w:type="pct"/>
          </w:tcPr>
          <w:p w14:paraId="365A57BD" w14:textId="77777777" w:rsidR="00ED3BAD" w:rsidRPr="00ED0BBF" w:rsidRDefault="00FA73BC" w:rsidP="00C102C4">
            <w:pPr>
              <w:pStyle w:val="phtablecellleft"/>
            </w:pPr>
            <w:r w:rsidRPr="00ED0BBF">
              <w:t>CHILDBIRTH_CERTS</w:t>
            </w:r>
          </w:p>
        </w:tc>
        <w:tc>
          <w:tcPr>
            <w:tcW w:w="498" w:type="pct"/>
          </w:tcPr>
          <w:p w14:paraId="42E4CFBE" w14:textId="77777777" w:rsidR="00ED3BAD" w:rsidRPr="00ED0BBF" w:rsidRDefault="00FA73BC" w:rsidP="00C102C4">
            <w:pPr>
              <w:pStyle w:val="phtablecellleft"/>
            </w:pPr>
            <w:r w:rsidRPr="00ED0BBF">
              <w:t>BIRTH_SERT_TYPE3-1</w:t>
            </w:r>
          </w:p>
        </w:tc>
        <w:tc>
          <w:tcPr>
            <w:tcW w:w="647" w:type="pct"/>
          </w:tcPr>
          <w:p w14:paraId="5F027CF2" w14:textId="77777777" w:rsidR="00ED3BAD" w:rsidRPr="00ED0BBF" w:rsidRDefault="00FA73BC" w:rsidP="00C102C4">
            <w:pPr>
              <w:pStyle w:val="phtablecellleft"/>
            </w:pPr>
            <w:r w:rsidRPr="00ED0BBF">
              <w:t>Оплата родового сертификата 3-1</w:t>
            </w:r>
          </w:p>
        </w:tc>
        <w:tc>
          <w:tcPr>
            <w:tcW w:w="738" w:type="pct"/>
          </w:tcPr>
          <w:p w14:paraId="7D803058" w14:textId="77777777" w:rsidR="00ED3BAD" w:rsidRPr="00ED0BBF" w:rsidRDefault="00FA73BC" w:rsidP="00C102C4">
            <w:pPr>
              <w:pStyle w:val="phtablecellleft"/>
            </w:pPr>
            <w:r w:rsidRPr="00ED0BBF">
              <w:t>До системного</w:t>
            </w:r>
          </w:p>
        </w:tc>
        <w:tc>
          <w:tcPr>
            <w:tcW w:w="370" w:type="pct"/>
          </w:tcPr>
          <w:p w14:paraId="39CB9768" w14:textId="77777777" w:rsidR="00ED3BAD" w:rsidRPr="00ED0BBF" w:rsidRDefault="00FA73BC" w:rsidP="00C102C4">
            <w:pPr>
              <w:pStyle w:val="phtablecellleft"/>
            </w:pPr>
            <w:r w:rsidRPr="00ED0BBF">
              <w:t>Число</w:t>
            </w:r>
          </w:p>
        </w:tc>
        <w:tc>
          <w:tcPr>
            <w:tcW w:w="600" w:type="pct"/>
          </w:tcPr>
          <w:p w14:paraId="527C38F0" w14:textId="77777777" w:rsidR="00ED3BAD" w:rsidRPr="00ED0BBF" w:rsidRDefault="00FA73BC" w:rsidP="00C102C4">
            <w:pPr>
              <w:pStyle w:val="phtablecellleft"/>
            </w:pPr>
            <w:r w:rsidRPr="00ED0BBF">
              <w:t>1000</w:t>
            </w:r>
          </w:p>
        </w:tc>
        <w:tc>
          <w:tcPr>
            <w:tcW w:w="1687" w:type="pct"/>
          </w:tcPr>
          <w:p w14:paraId="02A125F5" w14:textId="77777777" w:rsidR="00ED3BAD" w:rsidRPr="00ED0BBF" w:rsidRDefault="00FA73BC" w:rsidP="00C102C4">
            <w:pPr>
              <w:pStyle w:val="phtablecellleft"/>
            </w:pPr>
            <w:r w:rsidRPr="00ED0BBF">
              <w:t>Используется при оплате родового сертификата, если выбран</w:t>
            </w:r>
            <w:r w:rsidR="00ED0BBF">
              <w:t xml:space="preserve"> </w:t>
            </w:r>
            <w:r w:rsidRPr="00ED0BBF">
              <w:t>талон 3-1</w:t>
            </w:r>
          </w:p>
        </w:tc>
      </w:tr>
      <w:tr w:rsidR="00DB7C98" w:rsidRPr="00ED0BBF" w14:paraId="5DE23814" w14:textId="77777777" w:rsidTr="00DB7C98">
        <w:tc>
          <w:tcPr>
            <w:tcW w:w="460" w:type="pct"/>
          </w:tcPr>
          <w:p w14:paraId="7799F8DA" w14:textId="77777777" w:rsidR="00ED3BAD" w:rsidRPr="00ED0BBF" w:rsidRDefault="00FA73BC" w:rsidP="00C102C4">
            <w:pPr>
              <w:pStyle w:val="phtablecellleft"/>
            </w:pPr>
            <w:r w:rsidRPr="00ED0BBF">
              <w:t>CHILDBIRTH_CERTS</w:t>
            </w:r>
          </w:p>
        </w:tc>
        <w:tc>
          <w:tcPr>
            <w:tcW w:w="498" w:type="pct"/>
          </w:tcPr>
          <w:p w14:paraId="68ECBF80" w14:textId="77777777" w:rsidR="00ED3BAD" w:rsidRPr="00ED0BBF" w:rsidRDefault="00FA73BC" w:rsidP="00C102C4">
            <w:pPr>
              <w:pStyle w:val="phtablecellleft"/>
            </w:pPr>
            <w:r w:rsidRPr="00ED0BBF">
              <w:t>BIRTH_SERT_TYPE3-2</w:t>
            </w:r>
          </w:p>
        </w:tc>
        <w:tc>
          <w:tcPr>
            <w:tcW w:w="647" w:type="pct"/>
          </w:tcPr>
          <w:p w14:paraId="5D7B7886" w14:textId="77777777" w:rsidR="00ED3BAD" w:rsidRPr="00ED0BBF" w:rsidRDefault="00FA73BC" w:rsidP="00C102C4">
            <w:pPr>
              <w:pStyle w:val="phtablecellleft"/>
            </w:pPr>
            <w:r w:rsidRPr="00ED0BBF">
              <w:t>Оплата родового сертификата 3-2</w:t>
            </w:r>
          </w:p>
        </w:tc>
        <w:tc>
          <w:tcPr>
            <w:tcW w:w="738" w:type="pct"/>
          </w:tcPr>
          <w:p w14:paraId="64CBA384" w14:textId="77777777" w:rsidR="00ED3BAD" w:rsidRPr="00ED0BBF" w:rsidRDefault="00FA73BC" w:rsidP="00C102C4">
            <w:pPr>
              <w:pStyle w:val="phtablecellleft"/>
            </w:pPr>
            <w:r w:rsidRPr="00ED0BBF">
              <w:t>До системного</w:t>
            </w:r>
          </w:p>
        </w:tc>
        <w:tc>
          <w:tcPr>
            <w:tcW w:w="370" w:type="pct"/>
          </w:tcPr>
          <w:p w14:paraId="734CDBF0" w14:textId="77777777" w:rsidR="00ED3BAD" w:rsidRPr="00ED0BBF" w:rsidRDefault="00FA73BC" w:rsidP="00C102C4">
            <w:pPr>
              <w:pStyle w:val="phtablecellleft"/>
            </w:pPr>
            <w:r w:rsidRPr="00ED0BBF">
              <w:t>Число</w:t>
            </w:r>
          </w:p>
        </w:tc>
        <w:tc>
          <w:tcPr>
            <w:tcW w:w="600" w:type="pct"/>
          </w:tcPr>
          <w:p w14:paraId="669E6FFC" w14:textId="77777777" w:rsidR="00ED3BAD" w:rsidRPr="00ED0BBF" w:rsidRDefault="00FA73BC" w:rsidP="00C102C4">
            <w:pPr>
              <w:pStyle w:val="phtablecellleft"/>
            </w:pPr>
            <w:r w:rsidRPr="00ED0BBF">
              <w:t>1000</w:t>
            </w:r>
          </w:p>
        </w:tc>
        <w:tc>
          <w:tcPr>
            <w:tcW w:w="1687" w:type="pct"/>
          </w:tcPr>
          <w:p w14:paraId="673B02AB" w14:textId="77777777" w:rsidR="00ED3BAD" w:rsidRPr="00ED0BBF" w:rsidRDefault="00FA73BC" w:rsidP="00C102C4">
            <w:pPr>
              <w:pStyle w:val="phtablecellleft"/>
            </w:pPr>
            <w:r w:rsidRPr="00ED0BBF">
              <w:t>Используется при оплате родового сертификата, если выбран</w:t>
            </w:r>
            <w:r w:rsidR="00ED0BBF">
              <w:t xml:space="preserve"> </w:t>
            </w:r>
            <w:r w:rsidRPr="00ED0BBF">
              <w:t>талон 3-2</w:t>
            </w:r>
          </w:p>
        </w:tc>
      </w:tr>
      <w:tr w:rsidR="00DB7C98" w:rsidRPr="00ED0BBF" w14:paraId="7239016B" w14:textId="77777777" w:rsidTr="00DB7C98">
        <w:tc>
          <w:tcPr>
            <w:tcW w:w="460" w:type="pct"/>
          </w:tcPr>
          <w:p w14:paraId="4A8E4EED" w14:textId="77777777" w:rsidR="00ED3BAD" w:rsidRPr="00ED0BBF" w:rsidRDefault="00FA73BC" w:rsidP="00C102C4">
            <w:pPr>
              <w:pStyle w:val="phtablecellleft"/>
            </w:pPr>
            <w:r w:rsidRPr="00ED0BBF">
              <w:t>CHILDBIRTH_CERTS</w:t>
            </w:r>
          </w:p>
        </w:tc>
        <w:tc>
          <w:tcPr>
            <w:tcW w:w="498" w:type="pct"/>
          </w:tcPr>
          <w:p w14:paraId="5076B702" w14:textId="77777777" w:rsidR="00ED3BAD" w:rsidRPr="00ED0BBF" w:rsidRDefault="00FA73BC" w:rsidP="00C102C4">
            <w:pPr>
              <w:pStyle w:val="phtablecellleft"/>
            </w:pPr>
            <w:r w:rsidRPr="00ED0BBF">
              <w:t>VISION_CHILDBIRTH_CERTS</w:t>
            </w:r>
          </w:p>
        </w:tc>
        <w:tc>
          <w:tcPr>
            <w:tcW w:w="647" w:type="pct"/>
          </w:tcPr>
          <w:p w14:paraId="7557AA8E" w14:textId="77777777" w:rsidR="00ED3BAD" w:rsidRPr="00ED0BBF" w:rsidRDefault="00FA73BC" w:rsidP="003B4DC7">
            <w:pPr>
              <w:pStyle w:val="phtablecellleft"/>
            </w:pPr>
            <w:r w:rsidRPr="00ED0BBF">
              <w:t xml:space="preserve">Отображение иерархии документов ЭРС </w:t>
            </w:r>
            <w:r w:rsidRPr="00ED0BBF">
              <w:lastRenderedPageBreak/>
              <w:t xml:space="preserve">при открытии журнала </w:t>
            </w:r>
            <w:r w:rsidR="00ED0BBF">
              <w:t>«</w:t>
            </w:r>
            <w:r w:rsidRPr="00ED0BBF">
              <w:t>Работа с ЭРС</w:t>
            </w:r>
            <w:r w:rsidR="00ED0BBF">
              <w:t>»</w:t>
            </w:r>
            <w:r w:rsidR="003B4DC7">
              <w:t xml:space="preserve"> (0 –</w:t>
            </w:r>
            <w:r w:rsidRPr="00ED0BBF">
              <w:t xml:space="preserve"> иерархия свернута, 1 </w:t>
            </w:r>
            <w:r w:rsidR="003B4DC7">
              <w:t>–</w:t>
            </w:r>
            <w:r w:rsidRPr="00ED0BBF">
              <w:t xml:space="preserve"> иерархия развернута)</w:t>
            </w:r>
          </w:p>
        </w:tc>
        <w:tc>
          <w:tcPr>
            <w:tcW w:w="738" w:type="pct"/>
          </w:tcPr>
          <w:p w14:paraId="3F36F9D4" w14:textId="77777777" w:rsidR="00ED3BAD" w:rsidRPr="00ED0BBF" w:rsidRDefault="00FA73BC" w:rsidP="00C102C4">
            <w:pPr>
              <w:pStyle w:val="phtablecellleft"/>
            </w:pPr>
            <w:r w:rsidRPr="00ED0BBF">
              <w:lastRenderedPageBreak/>
              <w:t>До версия-ЛПУ</w:t>
            </w:r>
          </w:p>
        </w:tc>
        <w:tc>
          <w:tcPr>
            <w:tcW w:w="370" w:type="pct"/>
          </w:tcPr>
          <w:p w14:paraId="3B1B17C0" w14:textId="77777777" w:rsidR="00ED3BAD" w:rsidRPr="00ED0BBF" w:rsidRDefault="00FA73BC" w:rsidP="00C102C4">
            <w:pPr>
              <w:pStyle w:val="phtablecellleft"/>
            </w:pPr>
            <w:r w:rsidRPr="00ED0BBF">
              <w:t>Строка</w:t>
            </w:r>
          </w:p>
        </w:tc>
        <w:tc>
          <w:tcPr>
            <w:tcW w:w="600" w:type="pct"/>
          </w:tcPr>
          <w:p w14:paraId="196B0382" w14:textId="77777777" w:rsidR="00ED3BAD" w:rsidRPr="00ED0BBF" w:rsidRDefault="00FA73BC" w:rsidP="00C102C4">
            <w:pPr>
              <w:pStyle w:val="phtablecellleft"/>
            </w:pPr>
            <w:r w:rsidRPr="00ED0BBF">
              <w:t>1</w:t>
            </w:r>
          </w:p>
        </w:tc>
        <w:tc>
          <w:tcPr>
            <w:tcW w:w="1687" w:type="pct"/>
          </w:tcPr>
          <w:p w14:paraId="39725523" w14:textId="77777777" w:rsidR="00ED3BAD" w:rsidRPr="00ED0BBF" w:rsidRDefault="00FA73BC" w:rsidP="00C102C4">
            <w:pPr>
              <w:pStyle w:val="phtablecellleft"/>
            </w:pPr>
            <w:proofErr w:type="gramStart"/>
            <w:r w:rsidRPr="00ED0BBF">
              <w:t>СО</w:t>
            </w:r>
            <w:proofErr w:type="gramEnd"/>
            <w:r w:rsidRPr="00ED0BBF">
              <w:t xml:space="preserve"> используется </w:t>
            </w:r>
            <w:proofErr w:type="gramStart"/>
            <w:r w:rsidRPr="00ED0BBF">
              <w:t>в</w:t>
            </w:r>
            <w:proofErr w:type="gramEnd"/>
            <w:r w:rsidRPr="00ED0BBF">
              <w:t xml:space="preserve"> случае необходимости в МО сворачивать иерархию документов ЭРС на форме </w:t>
            </w:r>
            <w:r w:rsidR="00ED0BBF">
              <w:t>«</w:t>
            </w:r>
            <w:r w:rsidRPr="00ED0BBF">
              <w:t>Работа с ЭРС</w:t>
            </w:r>
            <w:r w:rsidR="00ED0BBF">
              <w:t>»</w:t>
            </w:r>
            <w:r w:rsidRPr="00ED0BBF">
              <w:t xml:space="preserve">. При установленном </w:t>
            </w:r>
            <w:r w:rsidRPr="00ED0BBF">
              <w:lastRenderedPageBreak/>
              <w:t xml:space="preserve">значении </w:t>
            </w:r>
            <w:r w:rsidR="00ED0BBF">
              <w:t>«</w:t>
            </w:r>
            <w:r w:rsidRPr="00ED0BBF">
              <w:t>0</w:t>
            </w:r>
            <w:r w:rsidR="00ED0BBF">
              <w:t>»</w:t>
            </w:r>
            <w:r w:rsidRPr="00ED0BBF">
              <w:t xml:space="preserve"> иерархия отображается в свернутом виде, при установленном значении </w:t>
            </w:r>
            <w:r w:rsidR="00ED0BBF">
              <w:t>«</w:t>
            </w:r>
            <w:r w:rsidRPr="00ED0BBF">
              <w:t>1</w:t>
            </w:r>
            <w:r w:rsidR="00ED0BBF">
              <w:t xml:space="preserve">» </w:t>
            </w:r>
            <w:r w:rsidRPr="00ED0BBF">
              <w:t>иерархия отображается в развернутом виде</w:t>
            </w:r>
          </w:p>
        </w:tc>
      </w:tr>
      <w:tr w:rsidR="00DB7C98" w:rsidRPr="00ED0BBF" w14:paraId="43FC87CE" w14:textId="77777777" w:rsidTr="00DB7C98">
        <w:tc>
          <w:tcPr>
            <w:tcW w:w="460" w:type="pct"/>
          </w:tcPr>
          <w:p w14:paraId="0FF860AF" w14:textId="77777777" w:rsidR="00ED3BAD" w:rsidRPr="00ED0BBF" w:rsidRDefault="00FA73BC" w:rsidP="00C102C4">
            <w:pPr>
              <w:pStyle w:val="phtablecellleft"/>
            </w:pPr>
            <w:r w:rsidRPr="00ED0BBF">
              <w:lastRenderedPageBreak/>
              <w:t>CHILDBIRTH_CERTS</w:t>
            </w:r>
          </w:p>
        </w:tc>
        <w:tc>
          <w:tcPr>
            <w:tcW w:w="498" w:type="pct"/>
          </w:tcPr>
          <w:p w14:paraId="46A1C1F6" w14:textId="77777777" w:rsidR="00ED3BAD" w:rsidRPr="00ED0BBF" w:rsidRDefault="00FA73BC" w:rsidP="00C102C4">
            <w:pPr>
              <w:pStyle w:val="phtablecellleft"/>
            </w:pPr>
            <w:r w:rsidRPr="00ED0BBF">
              <w:t>BIRTH_SERT_TYPE1_PSYCHO</w:t>
            </w:r>
          </w:p>
        </w:tc>
        <w:tc>
          <w:tcPr>
            <w:tcW w:w="647" w:type="pct"/>
          </w:tcPr>
          <w:p w14:paraId="469AD089" w14:textId="77777777" w:rsidR="00ED3BAD" w:rsidRPr="00ED0BBF" w:rsidRDefault="00FA73BC" w:rsidP="00C102C4">
            <w:pPr>
              <w:pStyle w:val="phtablecellleft"/>
            </w:pPr>
            <w:r w:rsidRPr="00ED0BBF">
              <w:t xml:space="preserve">Оплата оказания услуги по правовой, психологической и </w:t>
            </w:r>
            <w:proofErr w:type="gramStart"/>
            <w:r w:rsidRPr="00ED0BBF">
              <w:t>медико-социальной</w:t>
            </w:r>
            <w:proofErr w:type="gramEnd"/>
            <w:r w:rsidRPr="00ED0BBF">
              <w:t xml:space="preserve"> помощи (для Талона 1)</w:t>
            </w:r>
          </w:p>
        </w:tc>
        <w:tc>
          <w:tcPr>
            <w:tcW w:w="738" w:type="pct"/>
          </w:tcPr>
          <w:p w14:paraId="3C3EED43" w14:textId="77777777" w:rsidR="00ED3BAD" w:rsidRPr="00ED0BBF" w:rsidRDefault="00FA73BC" w:rsidP="00C102C4">
            <w:pPr>
              <w:pStyle w:val="phtablecellleft"/>
            </w:pPr>
            <w:r w:rsidRPr="00ED0BBF">
              <w:t>До системного</w:t>
            </w:r>
          </w:p>
        </w:tc>
        <w:tc>
          <w:tcPr>
            <w:tcW w:w="370" w:type="pct"/>
          </w:tcPr>
          <w:p w14:paraId="552106D8" w14:textId="77777777" w:rsidR="00ED3BAD" w:rsidRPr="00ED0BBF" w:rsidRDefault="00FA73BC" w:rsidP="00C102C4">
            <w:pPr>
              <w:pStyle w:val="phtablecellleft"/>
            </w:pPr>
            <w:r w:rsidRPr="00ED0BBF">
              <w:t>Число</w:t>
            </w:r>
          </w:p>
        </w:tc>
        <w:tc>
          <w:tcPr>
            <w:tcW w:w="600" w:type="pct"/>
          </w:tcPr>
          <w:p w14:paraId="6F106EB2" w14:textId="77777777" w:rsidR="00ED3BAD" w:rsidRPr="00ED0BBF" w:rsidRDefault="00FA73BC" w:rsidP="00C102C4">
            <w:pPr>
              <w:pStyle w:val="phtablecellleft"/>
            </w:pPr>
            <w:r w:rsidRPr="00ED0BBF">
              <w:t>1000</w:t>
            </w:r>
          </w:p>
        </w:tc>
        <w:tc>
          <w:tcPr>
            <w:tcW w:w="1687" w:type="pct"/>
          </w:tcPr>
          <w:p w14:paraId="6473A7E2" w14:textId="77777777" w:rsidR="00ED3BAD" w:rsidRPr="00ED0BBF" w:rsidRDefault="00FA73BC" w:rsidP="00C102C4">
            <w:pPr>
              <w:pStyle w:val="phtablecellleft"/>
            </w:pPr>
            <w:r w:rsidRPr="00ED0BBF">
              <w:t>СО используется для</w:t>
            </w:r>
            <w:r w:rsidR="00ED0BBF">
              <w:t xml:space="preserve"> </w:t>
            </w:r>
            <w:r w:rsidRPr="00ED0BBF">
              <w:t>расчета суммы талонов 1:</w:t>
            </w:r>
            <w:r w:rsidR="00ED0BBF">
              <w:t xml:space="preserve"> </w:t>
            </w:r>
            <w:r w:rsidRPr="00ED0BBF">
              <w:t xml:space="preserve">если в окне Талона 1 установлен флажок </w:t>
            </w:r>
            <w:r w:rsidR="00ED0BBF">
              <w:t>«</w:t>
            </w:r>
            <w:r w:rsidRPr="00ED0BBF">
              <w:t>Признак оказания услуги по правовой, психологической и медико-социальной помощи</w:t>
            </w:r>
            <w:r w:rsidR="00ED0BBF">
              <w:t>»</w:t>
            </w:r>
            <w:r w:rsidRPr="00ED0BBF">
              <w:t xml:space="preserve">, то в реестре к стоимости такого талона будет прибавляться сумма, прописанная </w:t>
            </w:r>
            <w:proofErr w:type="gramStart"/>
            <w:r w:rsidRPr="00ED0BBF">
              <w:t>в</w:t>
            </w:r>
            <w:proofErr w:type="gramEnd"/>
            <w:r w:rsidRPr="00ED0BBF">
              <w:t xml:space="preserve"> СО</w:t>
            </w:r>
          </w:p>
        </w:tc>
      </w:tr>
      <w:tr w:rsidR="00DB7C98" w:rsidRPr="00ED0BBF" w14:paraId="34F2D4DC" w14:textId="77777777" w:rsidTr="00DB7C98">
        <w:tc>
          <w:tcPr>
            <w:tcW w:w="460" w:type="pct"/>
          </w:tcPr>
          <w:p w14:paraId="49F2C998" w14:textId="77777777" w:rsidR="00ED3BAD" w:rsidRPr="00ED0BBF" w:rsidRDefault="00FA73BC" w:rsidP="00C102C4">
            <w:pPr>
              <w:pStyle w:val="phtablecellleft"/>
            </w:pPr>
            <w:r w:rsidRPr="00ED0BBF">
              <w:t>CHILDBIRTH_CERTS</w:t>
            </w:r>
          </w:p>
        </w:tc>
        <w:tc>
          <w:tcPr>
            <w:tcW w:w="498" w:type="pct"/>
          </w:tcPr>
          <w:p w14:paraId="022CAB4F" w14:textId="77777777" w:rsidR="00ED3BAD" w:rsidRPr="00ED0BBF" w:rsidRDefault="00FA73BC" w:rsidP="00C102C4">
            <w:pPr>
              <w:pStyle w:val="phtablecellleft"/>
            </w:pPr>
            <w:r w:rsidRPr="00ED0BBF">
              <w:t>NOT_DOWNLOAD_SERT_TYPE</w:t>
            </w:r>
          </w:p>
        </w:tc>
        <w:tc>
          <w:tcPr>
            <w:tcW w:w="647" w:type="pct"/>
          </w:tcPr>
          <w:p w14:paraId="06B49612" w14:textId="77777777" w:rsidR="00ED3BAD" w:rsidRPr="00ED0BBF" w:rsidRDefault="00FA73BC" w:rsidP="00C102C4">
            <w:pPr>
              <w:pStyle w:val="phtablecellleft"/>
            </w:pPr>
            <w:proofErr w:type="gramStart"/>
            <w:r w:rsidRPr="00ED0BBF">
              <w:t>Типы талонов, которые не нужно загружать при обработки ответа от ФСС при запросе ранее созданных ЭРС</w:t>
            </w:r>
            <w:proofErr w:type="gramEnd"/>
          </w:p>
        </w:tc>
        <w:tc>
          <w:tcPr>
            <w:tcW w:w="738" w:type="pct"/>
          </w:tcPr>
          <w:p w14:paraId="58EDF600" w14:textId="77777777" w:rsidR="00ED3BAD" w:rsidRPr="00ED0BBF" w:rsidRDefault="00FA73BC" w:rsidP="00C102C4">
            <w:pPr>
              <w:pStyle w:val="phtablecellleft"/>
            </w:pPr>
            <w:r w:rsidRPr="00ED0BBF">
              <w:t>До версия-ЛПУ</w:t>
            </w:r>
          </w:p>
        </w:tc>
        <w:tc>
          <w:tcPr>
            <w:tcW w:w="370" w:type="pct"/>
          </w:tcPr>
          <w:p w14:paraId="3C033715" w14:textId="77777777" w:rsidR="00ED3BAD" w:rsidRPr="00ED0BBF" w:rsidRDefault="00FA73BC" w:rsidP="00C102C4">
            <w:pPr>
              <w:pStyle w:val="phtablecellleft"/>
            </w:pPr>
            <w:r w:rsidRPr="00ED0BBF">
              <w:t>Строка</w:t>
            </w:r>
          </w:p>
        </w:tc>
        <w:tc>
          <w:tcPr>
            <w:tcW w:w="600" w:type="pct"/>
          </w:tcPr>
          <w:p w14:paraId="6264EA0F" w14:textId="77777777" w:rsidR="00ED3BAD" w:rsidRPr="00ED0BBF" w:rsidRDefault="00ED3BAD" w:rsidP="00C102C4">
            <w:pPr>
              <w:pStyle w:val="phtablecellleft"/>
            </w:pPr>
          </w:p>
        </w:tc>
        <w:tc>
          <w:tcPr>
            <w:tcW w:w="1687" w:type="pct"/>
          </w:tcPr>
          <w:p w14:paraId="54741B96" w14:textId="77777777" w:rsidR="00ED3BAD" w:rsidRPr="00ED0BBF" w:rsidRDefault="00FA73BC" w:rsidP="00C102C4">
            <w:pPr>
              <w:pStyle w:val="phtablecellleft"/>
            </w:pPr>
            <w:proofErr w:type="gramStart"/>
            <w:r w:rsidRPr="00ED0BBF">
              <w:t>СО</w:t>
            </w:r>
            <w:proofErr w:type="gramEnd"/>
            <w:r w:rsidRPr="00ED0BBF">
              <w:t xml:space="preserve"> </w:t>
            </w:r>
            <w:proofErr w:type="gramStart"/>
            <w:r w:rsidRPr="00ED0BBF">
              <w:t>является</w:t>
            </w:r>
            <w:proofErr w:type="gramEnd"/>
            <w:r w:rsidRPr="00ED0BBF">
              <w:t xml:space="preserve"> необязательной и настраивается, если необходим ввод ограничений по загрузке типов Талонов из СФР при запросе ранее созданных ЭРС.</w:t>
            </w:r>
          </w:p>
          <w:p w14:paraId="0553370B" w14:textId="77777777" w:rsidR="00ED3BAD" w:rsidRPr="00ED0BBF" w:rsidRDefault="00FA73BC" w:rsidP="00C102C4">
            <w:pPr>
              <w:pStyle w:val="phtablecellleft"/>
            </w:pPr>
            <w:r w:rsidRPr="00ED0BBF">
              <w:t xml:space="preserve">В поле </w:t>
            </w:r>
            <w:r w:rsidR="00ED0BBF">
              <w:t>«</w:t>
            </w:r>
            <w:r w:rsidRPr="00ED0BBF">
              <w:t>Значение</w:t>
            </w:r>
            <w:r w:rsidR="00ED0BBF">
              <w:t>»</w:t>
            </w:r>
            <w:r w:rsidRPr="00ED0BBF">
              <w:t xml:space="preserve"> указываются через знак </w:t>
            </w:r>
            <w:r w:rsidR="00ED0BBF">
              <w:t>«</w:t>
            </w:r>
            <w:proofErr w:type="gramStart"/>
            <w:r w:rsidRPr="00ED0BBF">
              <w:t>:</w:t>
            </w:r>
            <w:r w:rsidR="00ED0BBF">
              <w:t>»</w:t>
            </w:r>
            <w:proofErr w:type="gramEnd"/>
            <w:r w:rsidRPr="00ED0BBF">
              <w:t xml:space="preserve"> типы талонов, которые не нужно загружать при обработке ответа от СФР при запросе ранее созданных ЭРС.</w:t>
            </w:r>
            <w:r w:rsidR="00ED0BBF">
              <w:t xml:space="preserve"> </w:t>
            </w:r>
            <w:r w:rsidRPr="00ED0BBF">
              <w:t xml:space="preserve">Например, если в </w:t>
            </w:r>
            <w:proofErr w:type="gramStart"/>
            <w:r w:rsidRPr="00ED0BBF">
              <w:t>СО</w:t>
            </w:r>
            <w:proofErr w:type="gramEnd"/>
            <w:r w:rsidRPr="00ED0BBF">
              <w:t xml:space="preserve"> проставлено значение </w:t>
            </w:r>
            <w:r w:rsidR="00ED0BBF">
              <w:t>«</w:t>
            </w:r>
            <w:r w:rsidRPr="00ED0BBF">
              <w:t>1:3.1</w:t>
            </w:r>
            <w:r w:rsidR="00ED0BBF">
              <w:t>»</w:t>
            </w:r>
            <w:r w:rsidRPr="00ED0BBF">
              <w:t>, то Талоны 1 и 3.1 загружаться не будут</w:t>
            </w:r>
            <w:r w:rsidR="0084077B">
              <w:t>.</w:t>
            </w:r>
          </w:p>
          <w:p w14:paraId="64734389" w14:textId="77777777" w:rsidR="00ED3BAD" w:rsidRPr="00ED0BBF" w:rsidRDefault="00FA73BC" w:rsidP="00C102C4">
            <w:pPr>
              <w:pStyle w:val="phtablecellleft"/>
            </w:pPr>
            <w:r w:rsidRPr="00ED0BBF">
              <w:rPr>
                <w:b/>
              </w:rPr>
              <w:t>Примечание –</w:t>
            </w:r>
            <w:r w:rsidRPr="00ED0BBF">
              <w:t xml:space="preserve"> Если СО отсутствует, а </w:t>
            </w:r>
            <w:proofErr w:type="gramStart"/>
            <w:r w:rsidRPr="00ED0BBF">
              <w:t>также</w:t>
            </w:r>
            <w:proofErr w:type="gramEnd"/>
            <w:r w:rsidRPr="00ED0BBF">
              <w:t xml:space="preserve"> если в СО не прописаны значения, загружаются все подходящие Талоны ЭРС, которые есть в </w:t>
            </w:r>
            <w:r w:rsidRPr="00ED0BBF">
              <w:lastRenderedPageBreak/>
              <w:t>ответе от</w:t>
            </w:r>
            <w:r w:rsidR="00ED0BBF">
              <w:t xml:space="preserve"> </w:t>
            </w:r>
            <w:r w:rsidRPr="00ED0BBF">
              <w:t>СФР</w:t>
            </w:r>
          </w:p>
        </w:tc>
      </w:tr>
      <w:tr w:rsidR="00DB7C98" w:rsidRPr="00ED0BBF" w14:paraId="54AB2A36" w14:textId="77777777" w:rsidTr="00DB7C98">
        <w:tc>
          <w:tcPr>
            <w:tcW w:w="460" w:type="pct"/>
          </w:tcPr>
          <w:p w14:paraId="62DCB996" w14:textId="77777777" w:rsidR="00ED3BAD" w:rsidRPr="00ED0BBF" w:rsidRDefault="00FA73BC" w:rsidP="00C102C4">
            <w:pPr>
              <w:pStyle w:val="phtablecellleft"/>
            </w:pPr>
            <w:r w:rsidRPr="00ED0BBF">
              <w:lastRenderedPageBreak/>
              <w:t>CHILDBIRTH_CERTS</w:t>
            </w:r>
          </w:p>
        </w:tc>
        <w:tc>
          <w:tcPr>
            <w:tcW w:w="498" w:type="pct"/>
          </w:tcPr>
          <w:p w14:paraId="48C89C23" w14:textId="77777777" w:rsidR="00ED3BAD" w:rsidRPr="00ED0BBF" w:rsidRDefault="00FA73BC" w:rsidP="00C102C4">
            <w:pPr>
              <w:pStyle w:val="phtablecellleft"/>
            </w:pPr>
            <w:r w:rsidRPr="00ED0BBF">
              <w:t>GETERSDATA_CHECK_SNILS</w:t>
            </w:r>
          </w:p>
        </w:tc>
        <w:tc>
          <w:tcPr>
            <w:tcW w:w="647" w:type="pct"/>
          </w:tcPr>
          <w:p w14:paraId="531AD317" w14:textId="77777777" w:rsidR="00ED3BAD" w:rsidRPr="00ED0BBF" w:rsidRDefault="00FA73BC" w:rsidP="00C102C4">
            <w:pPr>
              <w:pStyle w:val="phtablecellleft"/>
            </w:pPr>
            <w:r w:rsidRPr="00ED0BBF">
              <w:t>Поиск пациента только по СНИЛС при загрузке ЭРС из СФР (1-только по СНИЛС, 0-СНИЛС+ФИО)</w:t>
            </w:r>
          </w:p>
        </w:tc>
        <w:tc>
          <w:tcPr>
            <w:tcW w:w="738" w:type="pct"/>
          </w:tcPr>
          <w:p w14:paraId="4720F42B" w14:textId="77777777" w:rsidR="00ED3BAD" w:rsidRPr="00ED0BBF" w:rsidRDefault="00FA73BC" w:rsidP="00C102C4">
            <w:pPr>
              <w:pStyle w:val="phtablecellleft"/>
            </w:pPr>
            <w:r w:rsidRPr="00ED0BBF">
              <w:t>До версия-ЛПУ</w:t>
            </w:r>
          </w:p>
        </w:tc>
        <w:tc>
          <w:tcPr>
            <w:tcW w:w="370" w:type="pct"/>
          </w:tcPr>
          <w:p w14:paraId="5643F527" w14:textId="77777777" w:rsidR="00ED3BAD" w:rsidRPr="00ED0BBF" w:rsidRDefault="00FA73BC" w:rsidP="00C102C4">
            <w:pPr>
              <w:pStyle w:val="phtablecellleft"/>
            </w:pPr>
            <w:r w:rsidRPr="00ED0BBF">
              <w:t>Число</w:t>
            </w:r>
          </w:p>
        </w:tc>
        <w:tc>
          <w:tcPr>
            <w:tcW w:w="600" w:type="pct"/>
          </w:tcPr>
          <w:p w14:paraId="0820C9B7" w14:textId="77777777" w:rsidR="00ED3BAD" w:rsidRPr="00ED0BBF" w:rsidRDefault="00ED0BBF" w:rsidP="00DB7C98">
            <w:pPr>
              <w:pStyle w:val="phtableitemizedlist1"/>
            </w:pPr>
            <w:r>
              <w:t>«</w:t>
            </w:r>
            <w:r w:rsidR="00FA73BC" w:rsidRPr="00ED0BBF">
              <w:t>1</w:t>
            </w:r>
            <w:r>
              <w:t>»</w:t>
            </w:r>
            <w:r w:rsidR="00FA73BC" w:rsidRPr="00ED0BBF">
              <w:t xml:space="preserve"> – поиск пациентки только по ее СНИЛС (без учета ФИО) при получении ранее сформированного ЭРС;</w:t>
            </w:r>
          </w:p>
          <w:p w14:paraId="6CE71E36" w14:textId="77777777" w:rsidR="00ED3BAD" w:rsidRPr="00ED0BBF" w:rsidRDefault="00ED0BBF" w:rsidP="00DB7C98">
            <w:pPr>
              <w:pStyle w:val="phtableitemizedlist1"/>
            </w:pPr>
            <w:r>
              <w:t>«</w:t>
            </w:r>
            <w:r w:rsidR="00FA73BC" w:rsidRPr="00ED0BBF">
              <w:t>0</w:t>
            </w:r>
            <w:r>
              <w:t>»</w:t>
            </w:r>
            <w:r w:rsidR="00FA73BC" w:rsidRPr="00ED0BBF">
              <w:t xml:space="preserve"> – поиск пациентки по СНИЛС и ФИО</w:t>
            </w:r>
          </w:p>
        </w:tc>
        <w:tc>
          <w:tcPr>
            <w:tcW w:w="1687" w:type="pct"/>
          </w:tcPr>
          <w:p w14:paraId="797EE850" w14:textId="77777777" w:rsidR="00ED3BAD" w:rsidRPr="00ED0BBF" w:rsidRDefault="00FA73BC" w:rsidP="00C102C4">
            <w:pPr>
              <w:pStyle w:val="phtablecellleft"/>
            </w:pPr>
            <w:proofErr w:type="gramStart"/>
            <w:r w:rsidRPr="00ED0BBF">
              <w:t>Настройка является необязательной и производится, если при получении ранее сформированного ЭРС</w:t>
            </w:r>
            <w:r w:rsidR="00ED0BBF">
              <w:t xml:space="preserve"> </w:t>
            </w:r>
            <w:r w:rsidRPr="00ED0BBF">
              <w:t>необходимо выполнять поиск пациентки только по ее СНИЛС, без учета ФИО.</w:t>
            </w:r>
            <w:proofErr w:type="gramEnd"/>
          </w:p>
          <w:p w14:paraId="14A33815" w14:textId="77777777" w:rsidR="00ED3BAD" w:rsidRPr="00ED0BBF" w:rsidRDefault="00FA73BC" w:rsidP="00C102C4">
            <w:pPr>
              <w:pStyle w:val="phtablecellleft"/>
            </w:pPr>
            <w:r w:rsidRPr="00ED0BBF">
              <w:rPr>
                <w:b/>
              </w:rPr>
              <w:t>Примечание</w:t>
            </w:r>
            <w:r w:rsidRPr="003B4DC7">
              <w:t xml:space="preserve"> –</w:t>
            </w:r>
            <w:r w:rsidRPr="00ED0BBF">
              <w:t xml:space="preserve"> Настройка выполняется</w:t>
            </w:r>
            <w:r w:rsidR="00ED0BBF">
              <w:t xml:space="preserve"> </w:t>
            </w:r>
            <w:r w:rsidRPr="00ED0BBF">
              <w:t>в одной (любой) МО</w:t>
            </w:r>
          </w:p>
        </w:tc>
      </w:tr>
    </w:tbl>
    <w:p w14:paraId="4643C2D1" w14:textId="77777777" w:rsidR="00DB7C98" w:rsidRDefault="00DB7C98" w:rsidP="00C102C4">
      <w:pPr>
        <w:pStyle w:val="phnormal"/>
        <w:sectPr w:rsidR="00DB7C98" w:rsidSect="00DB7C98">
          <w:pgSz w:w="16838" w:h="11899" w:orient="landscape"/>
          <w:pgMar w:top="1134" w:right="567" w:bottom="1134" w:left="1134" w:header="709" w:footer="709" w:gutter="0"/>
          <w:cols w:space="708"/>
          <w:docGrid w:linePitch="360"/>
        </w:sectPr>
      </w:pPr>
    </w:p>
    <w:p w14:paraId="49B67679" w14:textId="77777777" w:rsidR="00ED3BAD" w:rsidRPr="00786094" w:rsidRDefault="00FA73BC" w:rsidP="00786094">
      <w:pPr>
        <w:pStyle w:val="10"/>
      </w:pPr>
      <w:bookmarkStart w:id="44" w:name="_Toc256000009"/>
      <w:bookmarkStart w:id="45" w:name="scroll-bookmark-15"/>
      <w:bookmarkStart w:id="46" w:name="_Ref165620570"/>
      <w:bookmarkStart w:id="47" w:name="_Toc166068610"/>
      <w:r w:rsidRPr="00786094">
        <w:lastRenderedPageBreak/>
        <w:t>Настройка внешних систем</w:t>
      </w:r>
      <w:bookmarkEnd w:id="44"/>
      <w:bookmarkEnd w:id="45"/>
      <w:bookmarkEnd w:id="46"/>
      <w:bookmarkEnd w:id="47"/>
    </w:p>
    <w:p w14:paraId="77EBDCCA" w14:textId="268832C0" w:rsidR="00ED3BAD" w:rsidRPr="00ED0BBF" w:rsidRDefault="00FA73BC" w:rsidP="00786094">
      <w:pPr>
        <w:pStyle w:val="phnormal"/>
      </w:pPr>
      <w:r w:rsidRPr="00ED0BBF">
        <w:t xml:space="preserve">Для настройки внешних систем выберите пункт главного меню </w:t>
      </w:r>
      <w:r w:rsidR="00ED0BBF">
        <w:t>«</w:t>
      </w:r>
      <w:r w:rsidRPr="00ED0BBF">
        <w:t>Система</w:t>
      </w:r>
      <w:r w:rsidR="00ED0BBF">
        <w:t xml:space="preserve">/ </w:t>
      </w:r>
      <w:r w:rsidRPr="00ED0BBF">
        <w:t>Интеграция</w:t>
      </w:r>
      <w:r w:rsidR="00ED0BBF">
        <w:t xml:space="preserve">/ </w:t>
      </w:r>
      <w:r w:rsidRPr="00ED0BBF">
        <w:t>Настройка внешних систем</w:t>
      </w:r>
      <w:r w:rsidR="00ED0BBF">
        <w:t>»</w:t>
      </w:r>
      <w:r w:rsidRPr="00ED0BBF">
        <w:t>. Откроется форма настройки внешних систем</w:t>
      </w:r>
      <w:r w:rsidR="00786094">
        <w:t xml:space="preserve"> (</w:t>
      </w:r>
      <w:r w:rsidR="00786094">
        <w:fldChar w:fldCharType="begin"/>
      </w:r>
      <w:r w:rsidR="00786094">
        <w:instrText xml:space="preserve"> REF _Ref165619528 \h </w:instrText>
      </w:r>
      <w:r w:rsidR="00786094">
        <w:fldChar w:fldCharType="separate"/>
      </w:r>
      <w:r w:rsidR="008F41BB">
        <w:t>Рисунок </w:t>
      </w:r>
      <w:r w:rsidR="008F41BB">
        <w:rPr>
          <w:noProof/>
        </w:rPr>
        <w:t>11</w:t>
      </w:r>
      <w:r w:rsidR="00786094">
        <w:fldChar w:fldCharType="end"/>
      </w:r>
      <w:r w:rsidR="00786094">
        <w:t>)</w:t>
      </w:r>
      <w:r w:rsidRPr="00ED0BBF">
        <w:t xml:space="preserve">. Форма содержит блок </w:t>
      </w:r>
      <w:r w:rsidR="00ED0BBF">
        <w:t>«</w:t>
      </w:r>
      <w:r w:rsidRPr="00ED0BBF">
        <w:t>Внешние системы</w:t>
      </w:r>
      <w:r w:rsidR="00ED0BBF">
        <w:t>»</w:t>
      </w:r>
      <w:r w:rsidRPr="00ED0BBF">
        <w:t xml:space="preserve"> и вкладки </w:t>
      </w:r>
      <w:r w:rsidR="00ED0BBF">
        <w:t>«</w:t>
      </w:r>
      <w:r w:rsidRPr="00ED0BBF">
        <w:t>Сервисы внешней системы</w:t>
      </w:r>
      <w:r w:rsidR="00ED0BBF">
        <w:t>»</w:t>
      </w:r>
      <w:r w:rsidRPr="00ED0BBF">
        <w:t xml:space="preserve">, </w:t>
      </w:r>
      <w:r w:rsidR="00ED0BBF">
        <w:t>«</w:t>
      </w:r>
      <w:r w:rsidRPr="00ED0BBF">
        <w:t>Интеграционные процедуры</w:t>
      </w:r>
      <w:r w:rsidR="00ED0BBF">
        <w:t>»</w:t>
      </w:r>
      <w:r w:rsidRPr="00ED0BBF">
        <w:t xml:space="preserve">, </w:t>
      </w:r>
      <w:r w:rsidR="00ED0BBF">
        <w:t>«</w:t>
      </w:r>
      <w:r w:rsidRPr="00ED0BBF">
        <w:t>Опции</w:t>
      </w:r>
      <w:r w:rsidR="00ED0BBF">
        <w:t>»</w:t>
      </w:r>
      <w:r w:rsidRPr="00ED0BBF">
        <w:t>.</w:t>
      </w:r>
    </w:p>
    <w:p w14:paraId="2E82339C" w14:textId="77777777" w:rsidR="00786094" w:rsidRDefault="00FA73BC" w:rsidP="00786094">
      <w:pPr>
        <w:pStyle w:val="phfigure"/>
      </w:pPr>
      <w:r w:rsidRPr="00ED0BBF">
        <w:rPr>
          <w:noProof/>
        </w:rPr>
        <w:drawing>
          <wp:inline distT="0" distB="0" distL="0" distR="0" wp14:anchorId="6DF75AA8" wp14:editId="455DCBFA">
            <wp:extent cx="5395595" cy="2292391"/>
            <wp:effectExtent l="19050" t="19050" r="14605" b="12700"/>
            <wp:docPr id="100011" name="Рисунок 100011" descr="Форма настройки внешних сист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163608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29239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402B5D2" w14:textId="40CFAD62" w:rsidR="00ED3BAD" w:rsidRPr="00ED0BBF" w:rsidRDefault="00DB7C98" w:rsidP="00786094">
      <w:pPr>
        <w:pStyle w:val="phfiguretitle"/>
      </w:pPr>
      <w:bookmarkStart w:id="48" w:name="_Ref165619528"/>
      <w:r>
        <w:t>Рисунок </w:t>
      </w:r>
      <w:r w:rsidR="00786094">
        <w:fldChar w:fldCharType="begin"/>
      </w:r>
      <w:r w:rsidR="00786094">
        <w:instrText xml:space="preserve"> SEQ Рисунок \* ARABIC </w:instrText>
      </w:r>
      <w:r w:rsidR="00786094">
        <w:fldChar w:fldCharType="separate"/>
      </w:r>
      <w:r w:rsidR="008F41BB">
        <w:rPr>
          <w:noProof/>
        </w:rPr>
        <w:t>11</w:t>
      </w:r>
      <w:r w:rsidR="00786094">
        <w:fldChar w:fldCharType="end"/>
      </w:r>
      <w:bookmarkEnd w:id="48"/>
      <w:r w:rsidR="00786094">
        <w:t xml:space="preserve"> – Форма настройки внешних систем</w:t>
      </w:r>
    </w:p>
    <w:p w14:paraId="07062471" w14:textId="77777777" w:rsidR="00ED3BAD" w:rsidRPr="00786094" w:rsidRDefault="00FA73BC" w:rsidP="00786094">
      <w:pPr>
        <w:pStyle w:val="2"/>
      </w:pPr>
      <w:bookmarkStart w:id="49" w:name="_Toc256000010"/>
      <w:bookmarkStart w:id="50" w:name="scroll-bookmark-16"/>
      <w:bookmarkStart w:id="51" w:name="_Toc166068611"/>
      <w:r w:rsidRPr="00786094">
        <w:t>Добавление внешней системы</w:t>
      </w:r>
      <w:bookmarkEnd w:id="49"/>
      <w:bookmarkEnd w:id="50"/>
      <w:bookmarkEnd w:id="51"/>
    </w:p>
    <w:p w14:paraId="11B0ACCA" w14:textId="77777777" w:rsidR="00ED3BAD" w:rsidRPr="00ED0BBF" w:rsidRDefault="00FA73BC" w:rsidP="00786094">
      <w:pPr>
        <w:pStyle w:val="phlistitemizedtitle"/>
      </w:pPr>
      <w:r w:rsidRPr="00ED0BBF">
        <w:t>Чтобы добавить внешнюю систему, выполните следующие действия:</w:t>
      </w:r>
    </w:p>
    <w:p w14:paraId="41E17B87" w14:textId="540E3148" w:rsidR="00ED3BAD" w:rsidRPr="00ED0BBF" w:rsidRDefault="00FA73BC" w:rsidP="00786094">
      <w:pPr>
        <w:pStyle w:val="phlistitemized1"/>
      </w:pPr>
      <w:r w:rsidRPr="00ED0BBF">
        <w:t xml:space="preserve">выберите пункт контекстного меню </w:t>
      </w:r>
      <w:r w:rsidR="00ED0BBF">
        <w:t>«</w:t>
      </w:r>
      <w:r w:rsidRPr="00ED0BBF">
        <w:t>Добавить</w:t>
      </w:r>
      <w:r w:rsidR="00ED0BBF">
        <w:t>»</w:t>
      </w:r>
      <w:r w:rsidRPr="00ED0BBF">
        <w:t xml:space="preserve"> в блоке </w:t>
      </w:r>
      <w:r w:rsidR="00ED0BBF">
        <w:t>«</w:t>
      </w:r>
      <w:r w:rsidRPr="00ED0BBF">
        <w:t>Внешние системы</w:t>
      </w:r>
      <w:r w:rsidR="00ED0BBF">
        <w:t>»</w:t>
      </w:r>
      <w:r w:rsidRPr="00ED0BBF">
        <w:t>. Откроется окно добавления внешних систем</w:t>
      </w:r>
      <w:r w:rsidR="00786094">
        <w:t xml:space="preserve"> (</w:t>
      </w:r>
      <w:r w:rsidR="00786094">
        <w:fldChar w:fldCharType="begin"/>
      </w:r>
      <w:r w:rsidR="00786094">
        <w:instrText xml:space="preserve"> REF _Ref165619585 \h </w:instrText>
      </w:r>
      <w:r w:rsidR="00786094">
        <w:fldChar w:fldCharType="separate"/>
      </w:r>
      <w:r w:rsidR="008F41BB">
        <w:t>Рисунок </w:t>
      </w:r>
      <w:r w:rsidR="008F41BB">
        <w:rPr>
          <w:noProof/>
        </w:rPr>
        <w:t>12</w:t>
      </w:r>
      <w:r w:rsidR="00786094">
        <w:fldChar w:fldCharType="end"/>
      </w:r>
      <w:r w:rsidR="00786094">
        <w:t>)</w:t>
      </w:r>
      <w:r w:rsidRPr="00ED0BBF">
        <w:t>;</w:t>
      </w:r>
    </w:p>
    <w:p w14:paraId="024CC216" w14:textId="77777777" w:rsidR="00786094" w:rsidRDefault="00FA73BC" w:rsidP="00786094">
      <w:pPr>
        <w:pStyle w:val="phfigure"/>
      </w:pPr>
      <w:r w:rsidRPr="00ED0BBF">
        <w:rPr>
          <w:noProof/>
        </w:rPr>
        <w:drawing>
          <wp:inline distT="0" distB="0" distL="0" distR="0" wp14:anchorId="3A6713DB" wp14:editId="1F7190D4">
            <wp:extent cx="4286250" cy="1618278"/>
            <wp:effectExtent l="19050" t="19050" r="19050" b="20320"/>
            <wp:docPr id="100012" name="Рисунок 100012" descr="Окно добавления внешних сист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079198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61827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5BE89E0" w14:textId="7E272E7A" w:rsidR="00ED3BAD" w:rsidRPr="00ED0BBF" w:rsidRDefault="00DB7C98" w:rsidP="00786094">
      <w:pPr>
        <w:pStyle w:val="phfiguretitle"/>
      </w:pPr>
      <w:bookmarkStart w:id="52" w:name="_Ref165619585"/>
      <w:r>
        <w:t>Рисунок </w:t>
      </w:r>
      <w:r w:rsidR="00786094">
        <w:fldChar w:fldCharType="begin"/>
      </w:r>
      <w:r w:rsidR="00786094">
        <w:instrText xml:space="preserve"> SEQ Рисунок \* ARABIC </w:instrText>
      </w:r>
      <w:r w:rsidR="00786094">
        <w:fldChar w:fldCharType="separate"/>
      </w:r>
      <w:r w:rsidR="008F41BB">
        <w:rPr>
          <w:noProof/>
        </w:rPr>
        <w:t>12</w:t>
      </w:r>
      <w:r w:rsidR="00786094">
        <w:fldChar w:fldCharType="end"/>
      </w:r>
      <w:bookmarkEnd w:id="52"/>
      <w:r w:rsidR="00786094">
        <w:t xml:space="preserve"> – Окно добавления внешних систем</w:t>
      </w:r>
    </w:p>
    <w:p w14:paraId="09BC45F3" w14:textId="5B54E033" w:rsidR="00ED3BAD" w:rsidRPr="00ED0BBF" w:rsidRDefault="00FA73BC" w:rsidP="00786094">
      <w:pPr>
        <w:pStyle w:val="phlistitemized1"/>
      </w:pPr>
      <w:r w:rsidRPr="00ED0BBF">
        <w:t xml:space="preserve">заполните поля </w:t>
      </w:r>
      <w:r w:rsidR="005245DD">
        <w:t>согласно таблице ниже</w:t>
      </w:r>
      <w:r w:rsidR="00786094">
        <w:t xml:space="preserve"> (</w:t>
      </w:r>
      <w:r w:rsidR="00786094">
        <w:fldChar w:fldCharType="begin"/>
      </w:r>
      <w:r w:rsidR="00786094">
        <w:instrText xml:space="preserve"> REF _Ref165619695 \h </w:instrText>
      </w:r>
      <w:r w:rsidR="00786094">
        <w:fldChar w:fldCharType="separate"/>
      </w:r>
      <w:r w:rsidR="008F41BB">
        <w:t>Таблица </w:t>
      </w:r>
      <w:r w:rsidR="008F41BB">
        <w:rPr>
          <w:noProof/>
        </w:rPr>
        <w:t>4</w:t>
      </w:r>
      <w:r w:rsidR="00786094">
        <w:fldChar w:fldCharType="end"/>
      </w:r>
      <w:r w:rsidR="00786094">
        <w:t>)</w:t>
      </w:r>
      <w:r w:rsidRPr="00ED0BBF">
        <w:t>;</w:t>
      </w:r>
    </w:p>
    <w:p w14:paraId="16D43127" w14:textId="7F88DCAC" w:rsidR="00786094" w:rsidRDefault="00DB7C98" w:rsidP="00786094">
      <w:pPr>
        <w:pStyle w:val="phtabletitle"/>
      </w:pPr>
      <w:bookmarkStart w:id="53" w:name="_Ref165619695"/>
      <w:r>
        <w:lastRenderedPageBreak/>
        <w:t>Таблица </w:t>
      </w:r>
      <w:r w:rsidR="00786094">
        <w:fldChar w:fldCharType="begin"/>
      </w:r>
      <w:r w:rsidR="00786094">
        <w:instrText xml:space="preserve"> SEQ Таблица \* ARABIC </w:instrText>
      </w:r>
      <w:r w:rsidR="00786094">
        <w:fldChar w:fldCharType="separate"/>
      </w:r>
      <w:r w:rsidR="008F41BB">
        <w:rPr>
          <w:noProof/>
        </w:rPr>
        <w:t>4</w:t>
      </w:r>
      <w:r w:rsidR="00786094">
        <w:fldChar w:fldCharType="end"/>
      </w:r>
      <w:bookmarkEnd w:id="53"/>
      <w:r w:rsidR="00786094">
        <w:t xml:space="preserve"> – Заполнение полей окна добавления внешних систем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2518"/>
        <w:gridCol w:w="1985"/>
        <w:gridCol w:w="5911"/>
      </w:tblGrid>
      <w:tr w:rsidR="00ED0BBF" w:rsidRPr="00ED0BBF" w14:paraId="47190D12" w14:textId="77777777" w:rsidTr="00C340F8">
        <w:trPr>
          <w:tblHeader/>
        </w:trPr>
        <w:tc>
          <w:tcPr>
            <w:tcW w:w="1209" w:type="pct"/>
          </w:tcPr>
          <w:p w14:paraId="656E6FA5" w14:textId="77777777" w:rsidR="00ED3BAD" w:rsidRPr="00ED0BBF" w:rsidRDefault="00FA73BC" w:rsidP="00786094">
            <w:pPr>
              <w:pStyle w:val="phtablecolcaption"/>
            </w:pPr>
            <w:bookmarkStart w:id="54" w:name="scroll-bookmark-17"/>
            <w:r w:rsidRPr="00ED0BBF">
              <w:t>Наименование поля</w:t>
            </w:r>
            <w:bookmarkEnd w:id="54"/>
          </w:p>
        </w:tc>
        <w:tc>
          <w:tcPr>
            <w:tcW w:w="953" w:type="pct"/>
            <w:tcBorders>
              <w:bottom w:val="single" w:sz="8" w:space="0" w:color="auto"/>
            </w:tcBorders>
          </w:tcPr>
          <w:p w14:paraId="58BDFBE9" w14:textId="77777777" w:rsidR="00ED3BAD" w:rsidRPr="00ED0BBF" w:rsidRDefault="00FA73BC" w:rsidP="00786094">
            <w:pPr>
              <w:pStyle w:val="phtablecolcaption"/>
            </w:pPr>
            <w:r w:rsidRPr="00ED0BBF">
              <w:t>Обязательность</w:t>
            </w:r>
          </w:p>
        </w:tc>
        <w:tc>
          <w:tcPr>
            <w:tcW w:w="2838" w:type="pct"/>
          </w:tcPr>
          <w:p w14:paraId="0B75F3DD" w14:textId="77777777" w:rsidR="00ED3BAD" w:rsidRPr="00ED0BBF" w:rsidRDefault="00FA73BC" w:rsidP="00786094">
            <w:pPr>
              <w:pStyle w:val="phtablecolcaption"/>
            </w:pPr>
            <w:r w:rsidRPr="00ED0BBF">
              <w:t>Заполнение</w:t>
            </w:r>
          </w:p>
        </w:tc>
      </w:tr>
      <w:tr w:rsidR="00ED0BBF" w:rsidRPr="00ED0BBF" w14:paraId="7CA4BD55" w14:textId="77777777" w:rsidTr="00C340F8">
        <w:tc>
          <w:tcPr>
            <w:tcW w:w="1209" w:type="pct"/>
            <w:tcBorders>
              <w:right w:val="single" w:sz="8" w:space="0" w:color="auto"/>
            </w:tcBorders>
          </w:tcPr>
          <w:p w14:paraId="271756B0" w14:textId="77777777" w:rsidR="00ED3BAD" w:rsidRPr="00786094" w:rsidRDefault="00FA73BC" w:rsidP="00786094">
            <w:pPr>
              <w:pStyle w:val="phtablecellleft"/>
            </w:pPr>
            <w:r w:rsidRPr="00786094">
              <w:t>Код</w:t>
            </w:r>
            <w:r w:rsidR="00ED0BBF" w:rsidRPr="00786094">
              <w:t xml:space="preserve"> </w:t>
            </w:r>
          </w:p>
        </w:tc>
        <w:tc>
          <w:tcPr>
            <w:tcW w:w="9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5656E09" w14:textId="77777777" w:rsidR="00ED3BAD" w:rsidRPr="00ED0BBF" w:rsidRDefault="00FA73BC" w:rsidP="00786094">
            <w:pPr>
              <w:pStyle w:val="phtablecellcenter"/>
            </w:pPr>
            <w:r w:rsidRPr="00ED0BBF">
              <w:rPr>
                <w:noProof/>
              </w:rPr>
              <w:drawing>
                <wp:inline distT="0" distB="0" distL="0" distR="0" wp14:anchorId="62CDC771" wp14:editId="0B691D42">
                  <wp:extent cx="152213" cy="152297"/>
                  <wp:effectExtent l="0" t="0" r="0" b="0"/>
                  <wp:docPr id="100013" name="Рисунок 100013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92738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pct"/>
            <w:tcBorders>
              <w:left w:val="single" w:sz="8" w:space="0" w:color="auto"/>
            </w:tcBorders>
          </w:tcPr>
          <w:p w14:paraId="5F3B2FC7" w14:textId="77777777" w:rsidR="00ED3BAD" w:rsidRPr="00ED0BBF" w:rsidRDefault="00FA73BC" w:rsidP="00786094">
            <w:pPr>
              <w:pStyle w:val="phtablecellleft"/>
            </w:pPr>
            <w:r w:rsidRPr="00ED0BBF">
              <w:t>Введите вручную код внешней системы:</w:t>
            </w:r>
            <w:r w:rsidR="00ED0BBF">
              <w:t xml:space="preserve"> «</w:t>
            </w:r>
            <w:r w:rsidRPr="00ED0BBF">
              <w:t>fss_ers</w:t>
            </w:r>
            <w:r w:rsidR="00ED0BBF">
              <w:t>»</w:t>
            </w:r>
          </w:p>
        </w:tc>
      </w:tr>
      <w:tr w:rsidR="00ED0BBF" w:rsidRPr="00ED0BBF" w14:paraId="0E73AA62" w14:textId="77777777" w:rsidTr="007911BC">
        <w:tc>
          <w:tcPr>
            <w:tcW w:w="1209" w:type="pct"/>
            <w:tcBorders>
              <w:right w:val="single" w:sz="8" w:space="0" w:color="auto"/>
            </w:tcBorders>
          </w:tcPr>
          <w:p w14:paraId="57005020" w14:textId="77777777" w:rsidR="00ED3BAD" w:rsidRPr="00786094" w:rsidRDefault="00FA73BC" w:rsidP="00786094">
            <w:pPr>
              <w:pStyle w:val="phtablecellleft"/>
            </w:pPr>
            <w:r w:rsidRPr="00786094">
              <w:t>Наименование</w:t>
            </w:r>
          </w:p>
        </w:tc>
        <w:tc>
          <w:tcPr>
            <w:tcW w:w="9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20ECB58" w14:textId="77777777" w:rsidR="00ED3BAD" w:rsidRPr="00ED0BBF" w:rsidRDefault="00FA73BC" w:rsidP="00786094">
            <w:pPr>
              <w:pStyle w:val="phtablecellcenter"/>
            </w:pPr>
            <w:r w:rsidRPr="00ED0BBF">
              <w:rPr>
                <w:noProof/>
              </w:rPr>
              <w:drawing>
                <wp:inline distT="0" distB="0" distL="0" distR="0" wp14:anchorId="5A943355" wp14:editId="0282333A">
                  <wp:extent cx="152213" cy="152297"/>
                  <wp:effectExtent l="0" t="0" r="0" b="0"/>
                  <wp:docPr id="100014" name="Рисунок 100014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8518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pct"/>
            <w:tcBorders>
              <w:left w:val="single" w:sz="8" w:space="0" w:color="auto"/>
            </w:tcBorders>
          </w:tcPr>
          <w:p w14:paraId="4C9BC224" w14:textId="77777777" w:rsidR="00ED3BAD" w:rsidRPr="00ED0BBF" w:rsidRDefault="00FA73BC" w:rsidP="00786094">
            <w:pPr>
              <w:pStyle w:val="phtablecellleft"/>
            </w:pPr>
            <w:r w:rsidRPr="00ED0BBF">
              <w:t xml:space="preserve">Введите вручную наименование внешней системы: </w:t>
            </w:r>
            <w:r w:rsidR="00ED0BBF">
              <w:t>«</w:t>
            </w:r>
            <w:r w:rsidRPr="00ED0BBF">
              <w:t>ФСС в части родовых сертификатов</w:t>
            </w:r>
            <w:r w:rsidR="00ED0BBF">
              <w:t>»</w:t>
            </w:r>
          </w:p>
        </w:tc>
      </w:tr>
      <w:tr w:rsidR="00ED0BBF" w:rsidRPr="00CB0D8E" w14:paraId="2BBF491A" w14:textId="77777777" w:rsidTr="00C340F8">
        <w:tc>
          <w:tcPr>
            <w:tcW w:w="1209" w:type="pct"/>
          </w:tcPr>
          <w:p w14:paraId="065C3A23" w14:textId="77777777" w:rsidR="00ED3BAD" w:rsidRPr="00786094" w:rsidRDefault="00FA73BC" w:rsidP="00786094">
            <w:pPr>
              <w:pStyle w:val="phtablecellleft"/>
            </w:pPr>
            <w:r w:rsidRPr="00786094">
              <w:t>URL</w:t>
            </w:r>
          </w:p>
        </w:tc>
        <w:tc>
          <w:tcPr>
            <w:tcW w:w="953" w:type="pct"/>
            <w:tcBorders>
              <w:top w:val="single" w:sz="8" w:space="0" w:color="auto"/>
              <w:bottom w:val="single" w:sz="8" w:space="0" w:color="auto"/>
            </w:tcBorders>
          </w:tcPr>
          <w:p w14:paraId="1B2EFD99" w14:textId="77777777" w:rsidR="00ED3BAD" w:rsidRPr="00ED0BBF" w:rsidRDefault="00ED3BAD" w:rsidP="00786094">
            <w:pPr>
              <w:pStyle w:val="phtablecellcenter"/>
            </w:pPr>
          </w:p>
        </w:tc>
        <w:tc>
          <w:tcPr>
            <w:tcW w:w="2838" w:type="pct"/>
          </w:tcPr>
          <w:p w14:paraId="74C3A8DA" w14:textId="77777777" w:rsidR="00ED3BAD" w:rsidRPr="00ED0BBF" w:rsidRDefault="00FA73BC" w:rsidP="00786094">
            <w:pPr>
              <w:pStyle w:val="phtablecellleft"/>
            </w:pPr>
            <w:r w:rsidRPr="00ED0BBF">
              <w:t>Введите вручную URL:</w:t>
            </w:r>
          </w:p>
          <w:p w14:paraId="11319DF9" w14:textId="77777777" w:rsidR="00ED3BAD" w:rsidRPr="00403056" w:rsidRDefault="00FA73BC" w:rsidP="00403056">
            <w:pPr>
              <w:pStyle w:val="phtableitemizedlist1"/>
              <w:rPr>
                <w:b/>
              </w:rPr>
            </w:pPr>
            <w:r w:rsidRPr="00ED0BBF">
              <w:t>тестовый стенд:</w:t>
            </w:r>
            <w:r w:rsidR="00ED0BBF">
              <w:t xml:space="preserve"> </w:t>
            </w:r>
            <w:r w:rsidRPr="00403056">
              <w:rPr>
                <w:b/>
                <w:lang w:val="en-US"/>
              </w:rPr>
              <w:t>https</w:t>
            </w:r>
            <w:r w:rsidRPr="00403056">
              <w:rPr>
                <w:b/>
              </w:rPr>
              <w:t>://</w:t>
            </w:r>
            <w:r w:rsidRPr="00403056">
              <w:rPr>
                <w:b/>
                <w:lang w:val="en-US"/>
              </w:rPr>
              <w:t>docs</w:t>
            </w:r>
            <w:r w:rsidRPr="00403056">
              <w:rPr>
                <w:b/>
              </w:rPr>
              <w:t>-</w:t>
            </w:r>
            <w:r w:rsidRPr="00403056">
              <w:rPr>
                <w:b/>
                <w:lang w:val="en-US"/>
              </w:rPr>
              <w:t>test</w:t>
            </w:r>
            <w:r w:rsidRPr="00403056">
              <w:rPr>
                <w:b/>
              </w:rPr>
              <w:t>.</w:t>
            </w:r>
            <w:r w:rsidRPr="00403056">
              <w:rPr>
                <w:b/>
                <w:lang w:val="en-US"/>
              </w:rPr>
              <w:t>fss</w:t>
            </w:r>
            <w:r w:rsidRPr="00403056">
              <w:rPr>
                <w:b/>
              </w:rPr>
              <w:t>.</w:t>
            </w:r>
            <w:r w:rsidRPr="00403056">
              <w:rPr>
                <w:b/>
                <w:lang w:val="en-US"/>
              </w:rPr>
              <w:t>ru</w:t>
            </w:r>
            <w:r w:rsidRPr="00403056">
              <w:rPr>
                <w:b/>
              </w:rPr>
              <w:t>/</w:t>
            </w:r>
            <w:r w:rsidRPr="00403056">
              <w:rPr>
                <w:b/>
                <w:lang w:val="en-US"/>
              </w:rPr>
              <w:t>ws</w:t>
            </w:r>
            <w:r w:rsidRPr="00403056">
              <w:rPr>
                <w:b/>
              </w:rPr>
              <w:t>-</w:t>
            </w:r>
            <w:r w:rsidRPr="00403056">
              <w:rPr>
                <w:b/>
                <w:lang w:val="en-US"/>
              </w:rPr>
              <w:t>gtw</w:t>
            </w:r>
            <w:r w:rsidRPr="00403056">
              <w:rPr>
                <w:b/>
              </w:rPr>
              <w:t>-</w:t>
            </w:r>
            <w:r w:rsidRPr="00403056">
              <w:rPr>
                <w:b/>
                <w:lang w:val="en-US"/>
              </w:rPr>
              <w:t>ers</w:t>
            </w:r>
            <w:r w:rsidRPr="00403056">
              <w:rPr>
                <w:b/>
              </w:rPr>
              <w:t>/</w:t>
            </w:r>
            <w:r w:rsidRPr="00403056">
              <w:rPr>
                <w:b/>
                <w:lang w:val="en-US"/>
              </w:rPr>
              <w:t>api</w:t>
            </w:r>
            <w:r w:rsidRPr="00403056">
              <w:rPr>
                <w:b/>
              </w:rPr>
              <w:t>/</w:t>
            </w:r>
            <w:r w:rsidRPr="00403056">
              <w:rPr>
                <w:b/>
                <w:lang w:val="en-US"/>
              </w:rPr>
              <w:t>soap</w:t>
            </w:r>
            <w:r w:rsidRPr="00403056">
              <w:rPr>
                <w:b/>
              </w:rPr>
              <w:t>/</w:t>
            </w:r>
            <w:r w:rsidRPr="00403056">
              <w:rPr>
                <w:b/>
                <w:lang w:val="en-US"/>
              </w:rPr>
              <w:t>v</w:t>
            </w:r>
            <w:r w:rsidRPr="00403056">
              <w:rPr>
                <w:b/>
              </w:rPr>
              <w:t>1/</w:t>
            </w:r>
            <w:r w:rsidRPr="00403056">
              <w:rPr>
                <w:b/>
                <w:lang w:val="en-US"/>
              </w:rPr>
              <w:t>ErsService</w:t>
            </w:r>
            <w:r w:rsidRPr="00403056">
              <w:rPr>
                <w:b/>
              </w:rPr>
              <w:t>?</w:t>
            </w:r>
            <w:r w:rsidRPr="00403056">
              <w:rPr>
                <w:b/>
                <w:lang w:val="en-US"/>
              </w:rPr>
              <w:t>wsdl</w:t>
            </w:r>
            <w:proofErr w:type="gramStart"/>
            <w:r w:rsidR="009632F7">
              <w:rPr>
                <w:b/>
              </w:rPr>
              <w:t>К</w:t>
            </w:r>
            <w:proofErr w:type="gramEnd"/>
            <w:r w:rsidR="009632F7" w:rsidRPr="009632F7">
              <w:t>;</w:t>
            </w:r>
          </w:p>
          <w:p w14:paraId="378606CA" w14:textId="77777777" w:rsidR="00ED3BAD" w:rsidRPr="00CB0D8E" w:rsidRDefault="00FA73BC" w:rsidP="00403056">
            <w:pPr>
              <w:pStyle w:val="phtableitemizedlist1"/>
            </w:pPr>
            <w:r w:rsidRPr="00ED0BBF">
              <w:t>продуктивный стенд:</w:t>
            </w:r>
            <w:r w:rsidR="00ED0BBF">
              <w:t xml:space="preserve"> </w:t>
            </w:r>
            <w:r w:rsidRPr="00403056">
              <w:rPr>
                <w:b/>
              </w:rPr>
              <w:t>https://docs.fss.ru/ws-gtw-ers-crypto-v20/api/soap/v1/ErsService?wsdl</w:t>
            </w:r>
          </w:p>
        </w:tc>
      </w:tr>
      <w:tr w:rsidR="00ED0BBF" w:rsidRPr="00ED0BBF" w14:paraId="7EA60402" w14:textId="77777777" w:rsidTr="007911BC">
        <w:tc>
          <w:tcPr>
            <w:tcW w:w="1209" w:type="pct"/>
            <w:tcBorders>
              <w:right w:val="single" w:sz="8" w:space="0" w:color="auto"/>
            </w:tcBorders>
          </w:tcPr>
          <w:p w14:paraId="64643C7D" w14:textId="77777777" w:rsidR="00ED3BAD" w:rsidRPr="00786094" w:rsidRDefault="00FA73BC" w:rsidP="00786094">
            <w:pPr>
              <w:pStyle w:val="phtablecellleft"/>
            </w:pPr>
            <w:r w:rsidRPr="00786094">
              <w:rPr>
                <w:rStyle w:val="a4"/>
                <w:color w:val="auto"/>
                <w:u w:val="none"/>
              </w:rPr>
              <w:t>Сервис приостановлен</w:t>
            </w:r>
          </w:p>
        </w:tc>
        <w:tc>
          <w:tcPr>
            <w:tcW w:w="9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47183A3" w14:textId="77777777" w:rsidR="00ED3BAD" w:rsidRPr="00ED0BBF" w:rsidRDefault="00FA73BC" w:rsidP="00786094">
            <w:pPr>
              <w:pStyle w:val="phtablecellcenter"/>
            </w:pPr>
            <w:r w:rsidRPr="00ED0BBF">
              <w:rPr>
                <w:noProof/>
              </w:rPr>
              <w:drawing>
                <wp:inline distT="0" distB="0" distL="0" distR="0" wp14:anchorId="57F3E866" wp14:editId="432770F7">
                  <wp:extent cx="152213" cy="152297"/>
                  <wp:effectExtent l="0" t="0" r="0" b="0"/>
                  <wp:docPr id="100017" name="Рисунок 100017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23887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pct"/>
            <w:tcBorders>
              <w:left w:val="single" w:sz="8" w:space="0" w:color="auto"/>
            </w:tcBorders>
          </w:tcPr>
          <w:p w14:paraId="41D40A90" w14:textId="77777777" w:rsidR="00ED3BAD" w:rsidRPr="00ED0BBF" w:rsidRDefault="00FA73BC" w:rsidP="00786094">
            <w:pPr>
              <w:pStyle w:val="phtablecellleft"/>
            </w:pPr>
            <w:r w:rsidRPr="00ED0BBF">
              <w:t xml:space="preserve">Выберите значение </w:t>
            </w:r>
            <w:r w:rsidR="00ED0BBF">
              <w:t>«</w:t>
            </w:r>
            <w:r w:rsidRPr="00ED0BBF">
              <w:t>Нет</w:t>
            </w:r>
            <w:r w:rsidR="00ED0BBF">
              <w:t>»</w:t>
            </w:r>
            <w:r w:rsidRPr="00ED0BBF">
              <w:t xml:space="preserve"> из выпадающего списка</w:t>
            </w:r>
          </w:p>
        </w:tc>
      </w:tr>
    </w:tbl>
    <w:p w14:paraId="41F4CECA" w14:textId="77777777" w:rsidR="00786094" w:rsidRDefault="00786094" w:rsidP="00786094">
      <w:pPr>
        <w:pStyle w:val="phnormal"/>
      </w:pPr>
    </w:p>
    <w:p w14:paraId="67AE0435" w14:textId="77777777" w:rsidR="00ED3BAD" w:rsidRPr="00ED0BBF" w:rsidRDefault="00FA73BC" w:rsidP="00786094">
      <w:pPr>
        <w:pStyle w:val="phlistitemized1"/>
      </w:pPr>
      <w:r w:rsidRPr="00ED0BBF">
        <w:t xml:space="preserve">нажмите на кнопку </w:t>
      </w:r>
      <w:r w:rsidR="00ED0BBF">
        <w:t>«</w:t>
      </w:r>
      <w:r w:rsidRPr="00ED0BBF">
        <w:t>ОК</w:t>
      </w:r>
      <w:r w:rsidR="00ED0BBF">
        <w:t>»</w:t>
      </w:r>
      <w:r w:rsidRPr="00ED0BBF">
        <w:t xml:space="preserve">. Данные </w:t>
      </w:r>
      <w:r w:rsidR="0084077B">
        <w:t>отобразятся</w:t>
      </w:r>
      <w:r w:rsidRPr="00ED0BBF">
        <w:t xml:space="preserve"> в блоке </w:t>
      </w:r>
      <w:r w:rsidR="00ED0BBF">
        <w:t>«</w:t>
      </w:r>
      <w:r w:rsidRPr="00ED0BBF">
        <w:t>Внешние системы</w:t>
      </w:r>
      <w:r w:rsidR="00ED0BBF">
        <w:t>»</w:t>
      </w:r>
      <w:r w:rsidRPr="00ED0BBF">
        <w:t>.</w:t>
      </w:r>
    </w:p>
    <w:p w14:paraId="19E44384" w14:textId="77777777" w:rsidR="00ED3BAD" w:rsidRPr="00786094" w:rsidRDefault="00FA73BC" w:rsidP="00786094">
      <w:pPr>
        <w:pStyle w:val="2"/>
      </w:pPr>
      <w:bookmarkStart w:id="55" w:name="_Toc256000011"/>
      <w:bookmarkStart w:id="56" w:name="scroll-bookmark-18"/>
      <w:bookmarkStart w:id="57" w:name="_Toc166068612"/>
      <w:r w:rsidRPr="00786094">
        <w:t>Добавление сервисов интеграции</w:t>
      </w:r>
      <w:bookmarkEnd w:id="55"/>
      <w:bookmarkEnd w:id="56"/>
      <w:bookmarkEnd w:id="57"/>
    </w:p>
    <w:p w14:paraId="64FEE5C2" w14:textId="77777777" w:rsidR="00ED3BAD" w:rsidRPr="00ED0BBF" w:rsidRDefault="00FA73BC" w:rsidP="00786094">
      <w:pPr>
        <w:pStyle w:val="phlistitemizedtitle"/>
      </w:pPr>
      <w:r w:rsidRPr="00ED0BBF">
        <w:t>Далее добавьте сервисы интеграции. Для этого выполните следующие действия:</w:t>
      </w:r>
    </w:p>
    <w:p w14:paraId="21C13645" w14:textId="77777777" w:rsidR="00ED3BAD" w:rsidRPr="00ED0BBF" w:rsidRDefault="00FA73BC" w:rsidP="00786094">
      <w:pPr>
        <w:pStyle w:val="phlistitemized1"/>
      </w:pPr>
      <w:r w:rsidRPr="00ED0BBF">
        <w:t xml:space="preserve">выделите строку с внешней системой </w:t>
      </w:r>
      <w:r w:rsidR="00ED0BBF">
        <w:t>«</w:t>
      </w:r>
      <w:r w:rsidRPr="00ED0BBF">
        <w:t>ФСС в части родовых сертификатов</w:t>
      </w:r>
      <w:r w:rsidR="00ED0BBF">
        <w:t>»</w:t>
      </w:r>
      <w:r w:rsidRPr="00ED0BBF">
        <w:t xml:space="preserve"> в блоке </w:t>
      </w:r>
      <w:r w:rsidR="00ED0BBF">
        <w:t>«</w:t>
      </w:r>
      <w:r w:rsidRPr="00ED0BBF">
        <w:t>Внешние системы</w:t>
      </w:r>
      <w:r w:rsidR="00ED0BBF">
        <w:t>»</w:t>
      </w:r>
      <w:r w:rsidRPr="00ED0BBF">
        <w:t>;</w:t>
      </w:r>
    </w:p>
    <w:p w14:paraId="0C4BB309" w14:textId="64E47810" w:rsidR="00ED3BAD" w:rsidRPr="00ED0BBF" w:rsidRDefault="00FA73BC" w:rsidP="00786094">
      <w:pPr>
        <w:pStyle w:val="phlistitemized1"/>
      </w:pPr>
      <w:r w:rsidRPr="00ED0BBF">
        <w:t xml:space="preserve">выберите пункт контекстного меню </w:t>
      </w:r>
      <w:r w:rsidR="00ED0BBF">
        <w:t>«</w:t>
      </w:r>
      <w:r w:rsidRPr="00ED0BBF">
        <w:t>Добавить</w:t>
      </w:r>
      <w:r w:rsidR="00ED0BBF">
        <w:t>»</w:t>
      </w:r>
      <w:r w:rsidRPr="00ED0BBF">
        <w:t xml:space="preserve"> на вкладке </w:t>
      </w:r>
      <w:r w:rsidR="00ED0BBF">
        <w:t>«</w:t>
      </w:r>
      <w:r w:rsidRPr="00ED0BBF">
        <w:t>Сервисы внешней системы</w:t>
      </w:r>
      <w:r w:rsidR="00ED0BBF">
        <w:t>»</w:t>
      </w:r>
      <w:r w:rsidRPr="00ED0BBF">
        <w:t>. Откроется окно добавления сервиса интеграции</w:t>
      </w:r>
      <w:r w:rsidR="00786094">
        <w:t xml:space="preserve"> (</w:t>
      </w:r>
      <w:r w:rsidR="00786094">
        <w:fldChar w:fldCharType="begin"/>
      </w:r>
      <w:r w:rsidR="00786094">
        <w:instrText xml:space="preserve"> REF _Ref165619787 \h </w:instrText>
      </w:r>
      <w:r w:rsidR="00786094">
        <w:fldChar w:fldCharType="separate"/>
      </w:r>
      <w:r w:rsidR="008F41BB">
        <w:t>Рисунок </w:t>
      </w:r>
      <w:r w:rsidR="008F41BB">
        <w:rPr>
          <w:noProof/>
        </w:rPr>
        <w:t>13</w:t>
      </w:r>
      <w:r w:rsidR="00786094">
        <w:fldChar w:fldCharType="end"/>
      </w:r>
      <w:r w:rsidR="00786094">
        <w:t>)</w:t>
      </w:r>
      <w:r w:rsidRPr="00ED0BBF">
        <w:t>;</w:t>
      </w:r>
    </w:p>
    <w:p w14:paraId="4F201C10" w14:textId="77777777" w:rsidR="00786094" w:rsidRDefault="00786094" w:rsidP="00786094">
      <w:pPr>
        <w:pStyle w:val="phfigure"/>
      </w:pPr>
      <w:r>
        <w:rPr>
          <w:noProof/>
        </w:rPr>
        <w:drawing>
          <wp:inline distT="0" distB="0" distL="0" distR="0" wp14:anchorId="5B259164" wp14:editId="4B47851D">
            <wp:extent cx="3398520" cy="1851660"/>
            <wp:effectExtent l="19050" t="19050" r="11430" b="152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185166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DE169B5" w14:textId="23D51BDC" w:rsidR="00ED3BAD" w:rsidRPr="00ED0BBF" w:rsidRDefault="00DB7C98" w:rsidP="00786094">
      <w:pPr>
        <w:pStyle w:val="phfiguretitle"/>
      </w:pPr>
      <w:bookmarkStart w:id="58" w:name="_Ref165619787"/>
      <w:r>
        <w:t>Рисунок </w:t>
      </w:r>
      <w:r w:rsidR="00786094">
        <w:fldChar w:fldCharType="begin"/>
      </w:r>
      <w:r w:rsidR="00786094">
        <w:instrText xml:space="preserve"> SEQ Рисунок \* ARABIC </w:instrText>
      </w:r>
      <w:r w:rsidR="00786094">
        <w:fldChar w:fldCharType="separate"/>
      </w:r>
      <w:r w:rsidR="008F41BB">
        <w:rPr>
          <w:noProof/>
        </w:rPr>
        <w:t>13</w:t>
      </w:r>
      <w:r w:rsidR="00786094">
        <w:fldChar w:fldCharType="end"/>
      </w:r>
      <w:bookmarkEnd w:id="58"/>
      <w:r w:rsidR="00786094">
        <w:t xml:space="preserve"> – Окно добавления сервиса интеграции</w:t>
      </w:r>
    </w:p>
    <w:p w14:paraId="6BA0FAB3" w14:textId="0B791091" w:rsidR="00ED3BAD" w:rsidRPr="00ED0BBF" w:rsidRDefault="00FA73BC" w:rsidP="00786094">
      <w:pPr>
        <w:pStyle w:val="phlistitemized1"/>
      </w:pPr>
      <w:r w:rsidRPr="00ED0BBF">
        <w:t xml:space="preserve">заполните поля </w:t>
      </w:r>
      <w:r w:rsidR="005245DD">
        <w:t>согласно таблице ниже</w:t>
      </w:r>
      <w:r w:rsidR="00786094">
        <w:t xml:space="preserve"> (</w:t>
      </w:r>
      <w:r w:rsidR="00786094">
        <w:fldChar w:fldCharType="begin"/>
      </w:r>
      <w:r w:rsidR="00786094">
        <w:instrText xml:space="preserve"> REF _Ref165619856 \h </w:instrText>
      </w:r>
      <w:r w:rsidR="00786094">
        <w:fldChar w:fldCharType="separate"/>
      </w:r>
      <w:r w:rsidR="008F41BB">
        <w:t>Таблица </w:t>
      </w:r>
      <w:r w:rsidR="008F41BB">
        <w:rPr>
          <w:noProof/>
        </w:rPr>
        <w:t>5</w:t>
      </w:r>
      <w:r w:rsidR="00786094">
        <w:fldChar w:fldCharType="end"/>
      </w:r>
      <w:r w:rsidR="00786094">
        <w:t>)</w:t>
      </w:r>
      <w:r w:rsidRPr="00ED0BBF">
        <w:t>;</w:t>
      </w:r>
    </w:p>
    <w:p w14:paraId="19BE9CD7" w14:textId="6561945D" w:rsidR="00786094" w:rsidRDefault="00DB7C98" w:rsidP="00786094">
      <w:pPr>
        <w:pStyle w:val="phtabletitle"/>
      </w:pPr>
      <w:bookmarkStart w:id="59" w:name="_Ref165619856"/>
      <w:r>
        <w:lastRenderedPageBreak/>
        <w:t>Таблица </w:t>
      </w:r>
      <w:r w:rsidR="00786094">
        <w:fldChar w:fldCharType="begin"/>
      </w:r>
      <w:r w:rsidR="00786094">
        <w:instrText xml:space="preserve"> SEQ Таблица \* ARABIC </w:instrText>
      </w:r>
      <w:r w:rsidR="00786094">
        <w:fldChar w:fldCharType="separate"/>
      </w:r>
      <w:r w:rsidR="008F41BB">
        <w:rPr>
          <w:noProof/>
        </w:rPr>
        <w:t>5</w:t>
      </w:r>
      <w:r w:rsidR="00786094">
        <w:fldChar w:fldCharType="end"/>
      </w:r>
      <w:bookmarkEnd w:id="59"/>
      <w:r w:rsidR="00786094">
        <w:t xml:space="preserve"> – Заполнение </w:t>
      </w:r>
      <w:proofErr w:type="gramStart"/>
      <w:r w:rsidR="00786094">
        <w:t>полей окна добавления сервиса интеграции</w:t>
      </w:r>
      <w:proofErr w:type="gramEnd"/>
    </w:p>
    <w:tbl>
      <w:tblPr>
        <w:tblStyle w:val="ab"/>
        <w:tblW w:w="5000" w:type="pct"/>
        <w:tblLayout w:type="fixed"/>
        <w:tblLook w:val="04A0" w:firstRow="1" w:lastRow="0" w:firstColumn="1" w:lastColumn="0" w:noHBand="0" w:noVBand="1"/>
      </w:tblPr>
      <w:tblGrid>
        <w:gridCol w:w="3795"/>
        <w:gridCol w:w="3826"/>
        <w:gridCol w:w="2793"/>
      </w:tblGrid>
      <w:tr w:rsidR="00ED0BBF" w:rsidRPr="00ED0BBF" w14:paraId="434207D1" w14:textId="77777777" w:rsidTr="00DB7C98">
        <w:trPr>
          <w:tblHeader/>
        </w:trPr>
        <w:tc>
          <w:tcPr>
            <w:tcW w:w="1822" w:type="pct"/>
          </w:tcPr>
          <w:p w14:paraId="4093A8AA" w14:textId="77777777" w:rsidR="00ED3BAD" w:rsidRPr="00ED0BBF" w:rsidRDefault="00FA73BC" w:rsidP="00786094">
            <w:pPr>
              <w:pStyle w:val="phtablecolcaption"/>
            </w:pPr>
            <w:bookmarkStart w:id="60" w:name="scroll-bookmark-19"/>
            <w:r w:rsidRPr="00ED0BBF">
              <w:t>Код</w:t>
            </w:r>
            <w:bookmarkEnd w:id="60"/>
          </w:p>
        </w:tc>
        <w:tc>
          <w:tcPr>
            <w:tcW w:w="1837" w:type="pct"/>
          </w:tcPr>
          <w:p w14:paraId="7BBA6350" w14:textId="77777777" w:rsidR="00ED3BAD" w:rsidRPr="00ED0BBF" w:rsidRDefault="00FA73BC" w:rsidP="00786094">
            <w:pPr>
              <w:pStyle w:val="phtablecolcaption"/>
            </w:pPr>
            <w:r w:rsidRPr="00ED0BBF">
              <w:t>Наименование</w:t>
            </w:r>
          </w:p>
        </w:tc>
        <w:tc>
          <w:tcPr>
            <w:tcW w:w="1341" w:type="pct"/>
          </w:tcPr>
          <w:p w14:paraId="3880E0EF" w14:textId="77777777" w:rsidR="00ED3BAD" w:rsidRPr="00ED0BBF" w:rsidRDefault="00FA73BC" w:rsidP="00786094">
            <w:pPr>
              <w:pStyle w:val="phtablecolcaption"/>
            </w:pPr>
            <w:r w:rsidRPr="00ED0BBF">
              <w:t>Описание</w:t>
            </w:r>
          </w:p>
        </w:tc>
      </w:tr>
      <w:tr w:rsidR="00ED0BBF" w:rsidRPr="00ED0BBF" w14:paraId="39E97177" w14:textId="77777777" w:rsidTr="00DB7C98">
        <w:tc>
          <w:tcPr>
            <w:tcW w:w="1822" w:type="pct"/>
          </w:tcPr>
          <w:p w14:paraId="5732B258" w14:textId="77777777" w:rsidR="00ED3BAD" w:rsidRPr="00ED0BBF" w:rsidRDefault="00FA73BC" w:rsidP="00786094">
            <w:pPr>
              <w:pStyle w:val="phtablecellleft"/>
            </w:pPr>
            <w:r w:rsidRPr="00ED0BBF">
              <w:t>createErs</w:t>
            </w:r>
          </w:p>
        </w:tc>
        <w:tc>
          <w:tcPr>
            <w:tcW w:w="1837" w:type="pct"/>
          </w:tcPr>
          <w:p w14:paraId="4EF0B681" w14:textId="77777777" w:rsidR="00ED3BAD" w:rsidRPr="00ED0BBF" w:rsidRDefault="00FA73BC" w:rsidP="00786094">
            <w:pPr>
              <w:pStyle w:val="phtablecellleft"/>
            </w:pPr>
            <w:r w:rsidRPr="00ED0BBF">
              <w:t>createErs</w:t>
            </w:r>
          </w:p>
        </w:tc>
        <w:tc>
          <w:tcPr>
            <w:tcW w:w="1341" w:type="pct"/>
          </w:tcPr>
          <w:p w14:paraId="03965938" w14:textId="77777777" w:rsidR="00ED3BAD" w:rsidRPr="00ED0BBF" w:rsidRDefault="00FA73BC" w:rsidP="00786094">
            <w:pPr>
              <w:pStyle w:val="phtablecellleft"/>
            </w:pPr>
            <w:r w:rsidRPr="00ED0BBF">
              <w:t>Добавлен автоматически</w:t>
            </w:r>
          </w:p>
        </w:tc>
      </w:tr>
      <w:tr w:rsidR="00ED0BBF" w:rsidRPr="00ED0BBF" w14:paraId="20E2CD06" w14:textId="77777777" w:rsidTr="00DB7C98">
        <w:tc>
          <w:tcPr>
            <w:tcW w:w="1822" w:type="pct"/>
          </w:tcPr>
          <w:p w14:paraId="4BB2BDF1" w14:textId="77777777" w:rsidR="00ED3BAD" w:rsidRPr="00ED0BBF" w:rsidRDefault="00FA73BC" w:rsidP="00786094">
            <w:pPr>
              <w:pStyle w:val="phtablecellleft"/>
            </w:pPr>
            <w:r w:rsidRPr="00ED0BBF">
              <w:t>createErs/createErs</w:t>
            </w:r>
          </w:p>
        </w:tc>
        <w:tc>
          <w:tcPr>
            <w:tcW w:w="1837" w:type="pct"/>
          </w:tcPr>
          <w:p w14:paraId="232DACFB" w14:textId="77777777" w:rsidR="00ED3BAD" w:rsidRPr="00ED0BBF" w:rsidRDefault="00FA73BC" w:rsidP="00786094">
            <w:pPr>
              <w:pStyle w:val="phtablecellleft"/>
            </w:pPr>
            <w:r w:rsidRPr="00ED0BBF">
              <w:t>createErs/createErs</w:t>
            </w:r>
          </w:p>
        </w:tc>
        <w:tc>
          <w:tcPr>
            <w:tcW w:w="1341" w:type="pct"/>
          </w:tcPr>
          <w:p w14:paraId="2A51D846" w14:textId="77777777" w:rsidR="00ED3BAD" w:rsidRPr="00ED0BBF" w:rsidRDefault="00FA73BC" w:rsidP="00786094">
            <w:pPr>
              <w:pStyle w:val="phtablecellleft"/>
            </w:pPr>
            <w:r w:rsidRPr="00ED0BBF">
              <w:t>Добавлен автоматически</w:t>
            </w:r>
          </w:p>
        </w:tc>
      </w:tr>
      <w:tr w:rsidR="00ED0BBF" w:rsidRPr="00ED0BBF" w14:paraId="772B0BF5" w14:textId="77777777" w:rsidTr="00DB7C98">
        <w:tc>
          <w:tcPr>
            <w:tcW w:w="1822" w:type="pct"/>
          </w:tcPr>
          <w:p w14:paraId="37E01F9E" w14:textId="77777777" w:rsidR="00ED3BAD" w:rsidRPr="00ED0BBF" w:rsidRDefault="00FA73BC" w:rsidP="00786094">
            <w:pPr>
              <w:pStyle w:val="phtablecellleft"/>
            </w:pPr>
            <w:r w:rsidRPr="00ED0BBF">
              <w:t>ErsGatewayOpenService</w:t>
            </w:r>
          </w:p>
        </w:tc>
        <w:tc>
          <w:tcPr>
            <w:tcW w:w="1837" w:type="pct"/>
          </w:tcPr>
          <w:p w14:paraId="2C29D255" w14:textId="77777777" w:rsidR="00ED3BAD" w:rsidRPr="00ED0BBF" w:rsidRDefault="00FA73BC" w:rsidP="00786094">
            <w:pPr>
              <w:pStyle w:val="phtablecellleft"/>
            </w:pPr>
            <w:r w:rsidRPr="00ED0BBF">
              <w:t>ErsGatewayOpenService</w:t>
            </w:r>
          </w:p>
        </w:tc>
        <w:tc>
          <w:tcPr>
            <w:tcW w:w="1341" w:type="pct"/>
          </w:tcPr>
          <w:p w14:paraId="5B76C9DD" w14:textId="77777777" w:rsidR="00ED3BAD" w:rsidRPr="00ED0BBF" w:rsidRDefault="00ED3BAD" w:rsidP="00786094">
            <w:pPr>
              <w:pStyle w:val="phtablecellleft"/>
            </w:pPr>
          </w:p>
        </w:tc>
      </w:tr>
      <w:tr w:rsidR="00ED0BBF" w:rsidRPr="00ED0BBF" w14:paraId="0AAB68E3" w14:textId="77777777" w:rsidTr="00DB7C98">
        <w:tc>
          <w:tcPr>
            <w:tcW w:w="1822" w:type="pct"/>
          </w:tcPr>
          <w:p w14:paraId="4976ACB1" w14:textId="77777777" w:rsidR="00ED3BAD" w:rsidRPr="00ED0BBF" w:rsidRDefault="00FA73BC" w:rsidP="00786094">
            <w:pPr>
              <w:pStyle w:val="phtablecellleft"/>
            </w:pPr>
            <w:r w:rsidRPr="00ED0BBF">
              <w:t>ErsGatewayOpenService/createErs</w:t>
            </w:r>
          </w:p>
        </w:tc>
        <w:tc>
          <w:tcPr>
            <w:tcW w:w="1837" w:type="pct"/>
          </w:tcPr>
          <w:p w14:paraId="68CBD159" w14:textId="77777777" w:rsidR="00ED3BAD" w:rsidRPr="00ED0BBF" w:rsidRDefault="00FA73BC" w:rsidP="00786094">
            <w:pPr>
              <w:pStyle w:val="phtablecellleft"/>
            </w:pPr>
            <w:r w:rsidRPr="00ED0BBF">
              <w:t>ErsGatewayOpenService/createErs</w:t>
            </w:r>
          </w:p>
        </w:tc>
        <w:tc>
          <w:tcPr>
            <w:tcW w:w="1341" w:type="pct"/>
          </w:tcPr>
          <w:p w14:paraId="6E2B355F" w14:textId="77777777" w:rsidR="00ED3BAD" w:rsidRPr="00ED0BBF" w:rsidRDefault="00FA73BC" w:rsidP="00786094">
            <w:pPr>
              <w:pStyle w:val="phtablecellleft"/>
            </w:pPr>
            <w:r w:rsidRPr="00ED0BBF">
              <w:t>Добавлен автоматически</w:t>
            </w:r>
          </w:p>
        </w:tc>
      </w:tr>
      <w:tr w:rsidR="00ED0BBF" w:rsidRPr="00ED0BBF" w14:paraId="60ED01CC" w14:textId="77777777" w:rsidTr="00DB7C98">
        <w:tc>
          <w:tcPr>
            <w:tcW w:w="1822" w:type="pct"/>
          </w:tcPr>
          <w:p w14:paraId="6CE38B2D" w14:textId="77777777" w:rsidR="00ED3BAD" w:rsidRPr="00ED0BBF" w:rsidRDefault="00FA73BC" w:rsidP="00786094">
            <w:pPr>
              <w:pStyle w:val="phtablecellleft"/>
            </w:pPr>
            <w:r w:rsidRPr="00ED0BBF">
              <w:t>ErsGatewayOpenService/disableErs</w:t>
            </w:r>
          </w:p>
        </w:tc>
        <w:tc>
          <w:tcPr>
            <w:tcW w:w="1837" w:type="pct"/>
          </w:tcPr>
          <w:p w14:paraId="705F3ED2" w14:textId="77777777" w:rsidR="00ED3BAD" w:rsidRPr="00ED0BBF" w:rsidRDefault="00FA73BC" w:rsidP="00786094">
            <w:pPr>
              <w:pStyle w:val="phtablecellleft"/>
            </w:pPr>
            <w:r w:rsidRPr="00ED0BBF">
              <w:t>ErsGatewayOpenService/disableErs</w:t>
            </w:r>
          </w:p>
        </w:tc>
        <w:tc>
          <w:tcPr>
            <w:tcW w:w="1341" w:type="pct"/>
          </w:tcPr>
          <w:p w14:paraId="10F9F9B3" w14:textId="77777777" w:rsidR="00ED3BAD" w:rsidRPr="00ED0BBF" w:rsidRDefault="00FA73BC" w:rsidP="00786094">
            <w:pPr>
              <w:pStyle w:val="phtablecellleft"/>
            </w:pPr>
            <w:r w:rsidRPr="00ED0BBF">
              <w:t>Добавлен автоматически</w:t>
            </w:r>
          </w:p>
        </w:tc>
      </w:tr>
      <w:tr w:rsidR="00ED0BBF" w:rsidRPr="00ED0BBF" w14:paraId="106814E2" w14:textId="77777777" w:rsidTr="00DB7C98">
        <w:tc>
          <w:tcPr>
            <w:tcW w:w="1822" w:type="pct"/>
          </w:tcPr>
          <w:p w14:paraId="7F6ACAAB" w14:textId="77777777" w:rsidR="00ED3BAD" w:rsidRPr="00ED0BBF" w:rsidRDefault="00FA73BC" w:rsidP="00786094">
            <w:pPr>
              <w:pStyle w:val="phtablecellleft"/>
            </w:pPr>
            <w:r w:rsidRPr="00ED0BBF">
              <w:t>ErsGatewayOpenService/getErsData</w:t>
            </w:r>
          </w:p>
        </w:tc>
        <w:tc>
          <w:tcPr>
            <w:tcW w:w="1837" w:type="pct"/>
          </w:tcPr>
          <w:p w14:paraId="3EEE00FA" w14:textId="77777777" w:rsidR="00ED3BAD" w:rsidRPr="00ED0BBF" w:rsidRDefault="00FA73BC" w:rsidP="00786094">
            <w:pPr>
              <w:pStyle w:val="phtablecellleft"/>
            </w:pPr>
            <w:r w:rsidRPr="00ED0BBF">
              <w:t>ErsGatewayOpenService/getErsData</w:t>
            </w:r>
          </w:p>
        </w:tc>
        <w:tc>
          <w:tcPr>
            <w:tcW w:w="1341" w:type="pct"/>
          </w:tcPr>
          <w:p w14:paraId="4BA83E3A" w14:textId="77777777" w:rsidR="00ED3BAD" w:rsidRPr="00ED0BBF" w:rsidRDefault="00FA73BC" w:rsidP="00786094">
            <w:pPr>
              <w:pStyle w:val="phtablecellleft"/>
            </w:pPr>
            <w:r w:rsidRPr="00ED0BBF">
              <w:t>Добавлен автоматически</w:t>
            </w:r>
          </w:p>
        </w:tc>
      </w:tr>
      <w:tr w:rsidR="00ED0BBF" w:rsidRPr="00ED0BBF" w14:paraId="2D04727B" w14:textId="77777777" w:rsidTr="00DB7C98">
        <w:tc>
          <w:tcPr>
            <w:tcW w:w="1822" w:type="pct"/>
          </w:tcPr>
          <w:p w14:paraId="03F5E577" w14:textId="77777777" w:rsidR="00ED3BAD" w:rsidRPr="00ED0BBF" w:rsidRDefault="00FA73BC" w:rsidP="00786094">
            <w:pPr>
              <w:pStyle w:val="phtablecellleft"/>
            </w:pPr>
            <w:r w:rsidRPr="00ED0BBF">
              <w:t>ErsGatewayOpenService/getResultById</w:t>
            </w:r>
          </w:p>
        </w:tc>
        <w:tc>
          <w:tcPr>
            <w:tcW w:w="1837" w:type="pct"/>
          </w:tcPr>
          <w:p w14:paraId="0B70C506" w14:textId="77777777" w:rsidR="00ED3BAD" w:rsidRPr="00ED0BBF" w:rsidRDefault="00FA73BC" w:rsidP="00786094">
            <w:pPr>
              <w:pStyle w:val="phtablecellleft"/>
            </w:pPr>
            <w:r w:rsidRPr="00ED0BBF">
              <w:t>ErsGatewayOpenService/getResultById</w:t>
            </w:r>
          </w:p>
        </w:tc>
        <w:tc>
          <w:tcPr>
            <w:tcW w:w="1341" w:type="pct"/>
          </w:tcPr>
          <w:p w14:paraId="004332E7" w14:textId="77777777" w:rsidR="00ED3BAD" w:rsidRPr="00ED0BBF" w:rsidRDefault="00FA73BC" w:rsidP="00786094">
            <w:pPr>
              <w:pStyle w:val="phtablecellleft"/>
            </w:pPr>
            <w:r w:rsidRPr="00ED0BBF">
              <w:t>Добавлен автоматически</w:t>
            </w:r>
          </w:p>
        </w:tc>
      </w:tr>
      <w:tr w:rsidR="00ED0BBF" w:rsidRPr="00ED0BBF" w14:paraId="65CDFD40" w14:textId="77777777" w:rsidTr="00DB7C98">
        <w:tc>
          <w:tcPr>
            <w:tcW w:w="1822" w:type="pct"/>
          </w:tcPr>
          <w:p w14:paraId="1EA892C2" w14:textId="77777777" w:rsidR="00ED3BAD" w:rsidRPr="00ED0BBF" w:rsidRDefault="00FA73BC" w:rsidP="00786094">
            <w:pPr>
              <w:pStyle w:val="phtablecellleft"/>
            </w:pPr>
            <w:r w:rsidRPr="00ED0BBF">
              <w:t>ErsGatewayOpenService/getTickets</w:t>
            </w:r>
          </w:p>
        </w:tc>
        <w:tc>
          <w:tcPr>
            <w:tcW w:w="1837" w:type="pct"/>
          </w:tcPr>
          <w:p w14:paraId="4412D592" w14:textId="77777777" w:rsidR="00ED3BAD" w:rsidRPr="00ED0BBF" w:rsidRDefault="00FA73BC" w:rsidP="00786094">
            <w:pPr>
              <w:pStyle w:val="phtablecellleft"/>
            </w:pPr>
            <w:r w:rsidRPr="00ED0BBF">
              <w:t>ErsGatewayOpenService/getTickets</w:t>
            </w:r>
          </w:p>
        </w:tc>
        <w:tc>
          <w:tcPr>
            <w:tcW w:w="1341" w:type="pct"/>
          </w:tcPr>
          <w:p w14:paraId="21982B9D" w14:textId="77777777" w:rsidR="00ED3BAD" w:rsidRPr="00ED0BBF" w:rsidRDefault="00FA73BC" w:rsidP="00786094">
            <w:pPr>
              <w:pStyle w:val="phtablecellleft"/>
            </w:pPr>
            <w:r w:rsidRPr="00ED0BBF">
              <w:t>Добавлен автоматически</w:t>
            </w:r>
          </w:p>
        </w:tc>
      </w:tr>
      <w:tr w:rsidR="00ED0BBF" w:rsidRPr="00ED0BBF" w14:paraId="2377E2A9" w14:textId="77777777" w:rsidTr="00DB7C98">
        <w:tc>
          <w:tcPr>
            <w:tcW w:w="1822" w:type="pct"/>
          </w:tcPr>
          <w:p w14:paraId="2A796A93" w14:textId="77777777" w:rsidR="00ED3BAD" w:rsidRPr="00ED0BBF" w:rsidRDefault="00FA73BC" w:rsidP="00786094">
            <w:pPr>
              <w:pStyle w:val="phtablecellleft"/>
            </w:pPr>
            <w:r w:rsidRPr="00ED0BBF">
              <w:t>ErsGatewayOpenService/getTicketsPayStatus</w:t>
            </w:r>
          </w:p>
        </w:tc>
        <w:tc>
          <w:tcPr>
            <w:tcW w:w="1837" w:type="pct"/>
          </w:tcPr>
          <w:p w14:paraId="0EFA5994" w14:textId="77777777" w:rsidR="00ED3BAD" w:rsidRPr="00ED0BBF" w:rsidRDefault="00FA73BC" w:rsidP="00786094">
            <w:pPr>
              <w:pStyle w:val="phtablecellleft"/>
            </w:pPr>
            <w:r w:rsidRPr="00ED0BBF">
              <w:t>ErsGatewayOpenService/getTicketsPayStatus</w:t>
            </w:r>
          </w:p>
        </w:tc>
        <w:tc>
          <w:tcPr>
            <w:tcW w:w="1341" w:type="pct"/>
          </w:tcPr>
          <w:p w14:paraId="354B43E1" w14:textId="77777777" w:rsidR="00ED3BAD" w:rsidRPr="00ED0BBF" w:rsidRDefault="00FA73BC" w:rsidP="00786094">
            <w:pPr>
              <w:pStyle w:val="phtablecellleft"/>
            </w:pPr>
            <w:r w:rsidRPr="00ED0BBF">
              <w:t>Добавлен автоматически</w:t>
            </w:r>
          </w:p>
        </w:tc>
      </w:tr>
      <w:tr w:rsidR="00ED0BBF" w:rsidRPr="00ED0BBF" w14:paraId="04AA4561" w14:textId="77777777" w:rsidTr="00DB7C98">
        <w:tc>
          <w:tcPr>
            <w:tcW w:w="1822" w:type="pct"/>
          </w:tcPr>
          <w:p w14:paraId="493F31A7" w14:textId="77777777" w:rsidR="00ED3BAD" w:rsidRPr="00ED0BBF" w:rsidRDefault="00FA73BC" w:rsidP="00786094">
            <w:pPr>
              <w:pStyle w:val="phtablecellleft"/>
            </w:pPr>
            <w:r w:rsidRPr="00ED0BBF">
              <w:t>ErsGatewayOpenService/putTicketPay</w:t>
            </w:r>
          </w:p>
        </w:tc>
        <w:tc>
          <w:tcPr>
            <w:tcW w:w="1837" w:type="pct"/>
          </w:tcPr>
          <w:p w14:paraId="1860BFB8" w14:textId="77777777" w:rsidR="00ED3BAD" w:rsidRPr="00ED0BBF" w:rsidRDefault="00FA73BC" w:rsidP="00786094">
            <w:pPr>
              <w:pStyle w:val="phtablecellleft"/>
            </w:pPr>
            <w:r w:rsidRPr="00ED0BBF">
              <w:t>ErsGatewayOpenService/putTicketPay</w:t>
            </w:r>
          </w:p>
        </w:tc>
        <w:tc>
          <w:tcPr>
            <w:tcW w:w="1341" w:type="pct"/>
          </w:tcPr>
          <w:p w14:paraId="52A7A679" w14:textId="77777777" w:rsidR="00ED3BAD" w:rsidRPr="00ED0BBF" w:rsidRDefault="00FA73BC" w:rsidP="00786094">
            <w:pPr>
              <w:pStyle w:val="phtablecellleft"/>
            </w:pPr>
            <w:r w:rsidRPr="00ED0BBF">
              <w:t>Добавлен автоматически</w:t>
            </w:r>
          </w:p>
        </w:tc>
      </w:tr>
      <w:tr w:rsidR="00ED0BBF" w:rsidRPr="00ED0BBF" w14:paraId="2B79FF7A" w14:textId="77777777" w:rsidTr="00DB7C98">
        <w:tc>
          <w:tcPr>
            <w:tcW w:w="1822" w:type="pct"/>
          </w:tcPr>
          <w:p w14:paraId="1334506A" w14:textId="77777777" w:rsidR="00ED3BAD" w:rsidRPr="00ED0BBF" w:rsidRDefault="00FA73BC" w:rsidP="00786094">
            <w:pPr>
              <w:pStyle w:val="phtablecellleft"/>
            </w:pPr>
            <w:r w:rsidRPr="00ED0BBF">
              <w:t>ErsGatewayOpenService/putTicketsPay</w:t>
            </w:r>
          </w:p>
        </w:tc>
        <w:tc>
          <w:tcPr>
            <w:tcW w:w="1837" w:type="pct"/>
          </w:tcPr>
          <w:p w14:paraId="58FDB27F" w14:textId="77777777" w:rsidR="00ED3BAD" w:rsidRPr="00ED0BBF" w:rsidRDefault="00FA73BC" w:rsidP="00786094">
            <w:pPr>
              <w:pStyle w:val="phtablecellleft"/>
            </w:pPr>
            <w:r w:rsidRPr="00ED0BBF">
              <w:t>ErsGatewayOpenService/putTicketsPay</w:t>
            </w:r>
          </w:p>
        </w:tc>
        <w:tc>
          <w:tcPr>
            <w:tcW w:w="1341" w:type="pct"/>
          </w:tcPr>
          <w:p w14:paraId="17B590A0" w14:textId="77777777" w:rsidR="00ED3BAD" w:rsidRPr="00ED0BBF" w:rsidRDefault="00FA73BC" w:rsidP="00786094">
            <w:pPr>
              <w:pStyle w:val="phtablecellleft"/>
            </w:pPr>
            <w:r w:rsidRPr="00ED0BBF">
              <w:t>Добавлен автоматически</w:t>
            </w:r>
          </w:p>
        </w:tc>
      </w:tr>
      <w:tr w:rsidR="00ED0BBF" w:rsidRPr="00ED0BBF" w14:paraId="49EA6EA5" w14:textId="77777777" w:rsidTr="00DB7C98">
        <w:tc>
          <w:tcPr>
            <w:tcW w:w="1822" w:type="pct"/>
          </w:tcPr>
          <w:p w14:paraId="024AAB63" w14:textId="77777777" w:rsidR="00ED3BAD" w:rsidRPr="00ED0BBF" w:rsidRDefault="00FA73BC" w:rsidP="00786094">
            <w:pPr>
              <w:pStyle w:val="phtablecellleft"/>
            </w:pPr>
            <w:r w:rsidRPr="00ED0BBF">
              <w:t>ErsGatewayOpenService/putTicketsPayStatus</w:t>
            </w:r>
          </w:p>
        </w:tc>
        <w:tc>
          <w:tcPr>
            <w:tcW w:w="1837" w:type="pct"/>
          </w:tcPr>
          <w:p w14:paraId="059DB40F" w14:textId="77777777" w:rsidR="00ED3BAD" w:rsidRPr="00ED0BBF" w:rsidRDefault="00FA73BC" w:rsidP="00786094">
            <w:pPr>
              <w:pStyle w:val="phtablecellleft"/>
            </w:pPr>
            <w:r w:rsidRPr="00ED0BBF">
              <w:t>ErsGatewayOpenService/putTicketsPayStatus</w:t>
            </w:r>
          </w:p>
        </w:tc>
        <w:tc>
          <w:tcPr>
            <w:tcW w:w="1341" w:type="pct"/>
          </w:tcPr>
          <w:p w14:paraId="0E1154AF" w14:textId="77777777" w:rsidR="00ED3BAD" w:rsidRPr="00ED0BBF" w:rsidRDefault="00FA73BC" w:rsidP="00786094">
            <w:pPr>
              <w:pStyle w:val="phtablecellleft"/>
            </w:pPr>
            <w:r w:rsidRPr="00ED0BBF">
              <w:t>Добавлен автоматически</w:t>
            </w:r>
          </w:p>
        </w:tc>
      </w:tr>
      <w:tr w:rsidR="00ED0BBF" w:rsidRPr="00ED0BBF" w14:paraId="7EF48D8D" w14:textId="77777777" w:rsidTr="00DB7C98">
        <w:tc>
          <w:tcPr>
            <w:tcW w:w="1822" w:type="pct"/>
          </w:tcPr>
          <w:p w14:paraId="41A3798F" w14:textId="77777777" w:rsidR="00ED3BAD" w:rsidRPr="00ED0BBF" w:rsidRDefault="00FA73BC" w:rsidP="00786094">
            <w:pPr>
              <w:pStyle w:val="phtablecellleft"/>
            </w:pPr>
            <w:r w:rsidRPr="00ED0BBF">
              <w:t>ErsGatewayOpenService/putTicket1</w:t>
            </w:r>
          </w:p>
        </w:tc>
        <w:tc>
          <w:tcPr>
            <w:tcW w:w="1837" w:type="pct"/>
          </w:tcPr>
          <w:p w14:paraId="377B3B5E" w14:textId="77777777" w:rsidR="00ED3BAD" w:rsidRPr="00ED0BBF" w:rsidRDefault="00FA73BC" w:rsidP="00786094">
            <w:pPr>
              <w:pStyle w:val="phtablecellleft"/>
            </w:pPr>
            <w:r w:rsidRPr="00ED0BBF">
              <w:t>ErsGatewayOpenService/putTicket1</w:t>
            </w:r>
          </w:p>
        </w:tc>
        <w:tc>
          <w:tcPr>
            <w:tcW w:w="1341" w:type="pct"/>
          </w:tcPr>
          <w:p w14:paraId="0DA14584" w14:textId="77777777" w:rsidR="00ED3BAD" w:rsidRPr="00ED0BBF" w:rsidRDefault="00FA73BC" w:rsidP="00786094">
            <w:pPr>
              <w:pStyle w:val="phtablecellleft"/>
            </w:pPr>
            <w:r w:rsidRPr="00ED0BBF">
              <w:t>Добавлен автоматически</w:t>
            </w:r>
          </w:p>
        </w:tc>
      </w:tr>
      <w:tr w:rsidR="00ED0BBF" w:rsidRPr="00ED0BBF" w14:paraId="10EE3EEE" w14:textId="77777777" w:rsidTr="00DB7C98">
        <w:tc>
          <w:tcPr>
            <w:tcW w:w="1822" w:type="pct"/>
          </w:tcPr>
          <w:p w14:paraId="06E747B2" w14:textId="77777777" w:rsidR="00ED3BAD" w:rsidRPr="00ED0BBF" w:rsidRDefault="00FA73BC" w:rsidP="00786094">
            <w:pPr>
              <w:pStyle w:val="phtablecellleft"/>
            </w:pPr>
            <w:r w:rsidRPr="00ED0BBF">
              <w:t>ErsGatewayOpenService/putTicket1Request</w:t>
            </w:r>
          </w:p>
        </w:tc>
        <w:tc>
          <w:tcPr>
            <w:tcW w:w="1837" w:type="pct"/>
          </w:tcPr>
          <w:p w14:paraId="71B639AC" w14:textId="77777777" w:rsidR="00ED3BAD" w:rsidRPr="00ED0BBF" w:rsidRDefault="00FA73BC" w:rsidP="00786094">
            <w:pPr>
              <w:pStyle w:val="phtablecellleft"/>
            </w:pPr>
            <w:r w:rsidRPr="00ED0BBF">
              <w:t>ErsGatewayOpenService/putTicket1Request</w:t>
            </w:r>
          </w:p>
        </w:tc>
        <w:tc>
          <w:tcPr>
            <w:tcW w:w="1341" w:type="pct"/>
          </w:tcPr>
          <w:p w14:paraId="76CF7CA8" w14:textId="77777777" w:rsidR="00ED3BAD" w:rsidRPr="00ED0BBF" w:rsidRDefault="00FA73BC" w:rsidP="00786094">
            <w:pPr>
              <w:pStyle w:val="phtablecellleft"/>
            </w:pPr>
            <w:r w:rsidRPr="00ED0BBF">
              <w:t>Добавлен автоматически</w:t>
            </w:r>
          </w:p>
        </w:tc>
      </w:tr>
      <w:tr w:rsidR="00ED0BBF" w:rsidRPr="00ED0BBF" w14:paraId="2C646CEE" w14:textId="77777777" w:rsidTr="00DB7C98">
        <w:tc>
          <w:tcPr>
            <w:tcW w:w="1822" w:type="pct"/>
          </w:tcPr>
          <w:p w14:paraId="1EF0FAB8" w14:textId="77777777" w:rsidR="00ED3BAD" w:rsidRPr="00ED0BBF" w:rsidRDefault="00FA73BC" w:rsidP="00786094">
            <w:pPr>
              <w:pStyle w:val="phtablecellleft"/>
            </w:pPr>
            <w:r w:rsidRPr="00ED0BBF">
              <w:t>ErsGatewayOpenService/putTicket2</w:t>
            </w:r>
          </w:p>
        </w:tc>
        <w:tc>
          <w:tcPr>
            <w:tcW w:w="1837" w:type="pct"/>
          </w:tcPr>
          <w:p w14:paraId="1DCF188C" w14:textId="77777777" w:rsidR="00ED3BAD" w:rsidRPr="00ED0BBF" w:rsidRDefault="00FA73BC" w:rsidP="00786094">
            <w:pPr>
              <w:pStyle w:val="phtablecellleft"/>
            </w:pPr>
            <w:r w:rsidRPr="00ED0BBF">
              <w:t>ErsGatewayOpenService/putTicket2</w:t>
            </w:r>
          </w:p>
        </w:tc>
        <w:tc>
          <w:tcPr>
            <w:tcW w:w="1341" w:type="pct"/>
          </w:tcPr>
          <w:p w14:paraId="2CED7313" w14:textId="77777777" w:rsidR="00ED3BAD" w:rsidRPr="00ED0BBF" w:rsidRDefault="00FA73BC" w:rsidP="00786094">
            <w:pPr>
              <w:pStyle w:val="phtablecellleft"/>
            </w:pPr>
            <w:r w:rsidRPr="00ED0BBF">
              <w:t>Добавлен автоматически</w:t>
            </w:r>
          </w:p>
        </w:tc>
      </w:tr>
      <w:tr w:rsidR="00ED0BBF" w:rsidRPr="00ED0BBF" w14:paraId="44A748B7" w14:textId="77777777" w:rsidTr="00DB7C98">
        <w:tc>
          <w:tcPr>
            <w:tcW w:w="1822" w:type="pct"/>
          </w:tcPr>
          <w:p w14:paraId="23B3B5D0" w14:textId="77777777" w:rsidR="00ED3BAD" w:rsidRPr="00ED0BBF" w:rsidRDefault="00FA73BC" w:rsidP="00786094">
            <w:pPr>
              <w:pStyle w:val="phtablecellleft"/>
            </w:pPr>
            <w:r w:rsidRPr="00ED0BBF">
              <w:t>ErsGatewayOpenService/putTicket3</w:t>
            </w:r>
          </w:p>
        </w:tc>
        <w:tc>
          <w:tcPr>
            <w:tcW w:w="1837" w:type="pct"/>
          </w:tcPr>
          <w:p w14:paraId="4052ADC0" w14:textId="77777777" w:rsidR="00ED3BAD" w:rsidRPr="00ED0BBF" w:rsidRDefault="00FA73BC" w:rsidP="00786094">
            <w:pPr>
              <w:pStyle w:val="phtablecellleft"/>
            </w:pPr>
            <w:r w:rsidRPr="00ED0BBF">
              <w:t>ErsGatewayOpenService/putTicket3</w:t>
            </w:r>
          </w:p>
        </w:tc>
        <w:tc>
          <w:tcPr>
            <w:tcW w:w="1341" w:type="pct"/>
          </w:tcPr>
          <w:p w14:paraId="3EE079A3" w14:textId="77777777" w:rsidR="00ED3BAD" w:rsidRPr="00ED0BBF" w:rsidRDefault="00FA73BC" w:rsidP="00786094">
            <w:pPr>
              <w:pStyle w:val="phtablecellleft"/>
            </w:pPr>
            <w:r w:rsidRPr="00ED0BBF">
              <w:t>Добавлен автоматически</w:t>
            </w:r>
          </w:p>
        </w:tc>
      </w:tr>
      <w:tr w:rsidR="00ED0BBF" w:rsidRPr="00ED0BBF" w14:paraId="2EF4257D" w14:textId="77777777" w:rsidTr="00DB7C98">
        <w:tc>
          <w:tcPr>
            <w:tcW w:w="1822" w:type="pct"/>
          </w:tcPr>
          <w:p w14:paraId="609D80E6" w14:textId="77777777" w:rsidR="00ED3BAD" w:rsidRPr="00ED0BBF" w:rsidRDefault="00FA73BC" w:rsidP="00786094">
            <w:pPr>
              <w:pStyle w:val="phtablecellleft"/>
            </w:pPr>
            <w:r w:rsidRPr="00ED0BBF">
              <w:t>ErsGatewayOpenService/registerChildErs</w:t>
            </w:r>
          </w:p>
        </w:tc>
        <w:tc>
          <w:tcPr>
            <w:tcW w:w="1837" w:type="pct"/>
          </w:tcPr>
          <w:p w14:paraId="1566F164" w14:textId="77777777" w:rsidR="00ED3BAD" w:rsidRPr="00ED0BBF" w:rsidRDefault="00FA73BC" w:rsidP="00786094">
            <w:pPr>
              <w:pStyle w:val="phtablecellleft"/>
            </w:pPr>
            <w:r w:rsidRPr="00ED0BBF">
              <w:t>ErsGatewayOpenService/registerChildErs</w:t>
            </w:r>
          </w:p>
        </w:tc>
        <w:tc>
          <w:tcPr>
            <w:tcW w:w="1341" w:type="pct"/>
          </w:tcPr>
          <w:p w14:paraId="29474A25" w14:textId="77777777" w:rsidR="00ED3BAD" w:rsidRPr="00ED0BBF" w:rsidRDefault="00FA73BC" w:rsidP="00786094">
            <w:pPr>
              <w:pStyle w:val="phtablecellleft"/>
            </w:pPr>
            <w:r w:rsidRPr="00ED0BBF">
              <w:t>Добавлен автоматически</w:t>
            </w:r>
          </w:p>
        </w:tc>
      </w:tr>
      <w:tr w:rsidR="00ED0BBF" w:rsidRPr="00ED0BBF" w14:paraId="5E150D0F" w14:textId="77777777" w:rsidTr="00DB7C98">
        <w:tc>
          <w:tcPr>
            <w:tcW w:w="1822" w:type="pct"/>
          </w:tcPr>
          <w:p w14:paraId="674F0127" w14:textId="77777777" w:rsidR="00ED3BAD" w:rsidRPr="00ED0BBF" w:rsidRDefault="00FA73BC" w:rsidP="00786094">
            <w:pPr>
              <w:pStyle w:val="phtablecellleft"/>
            </w:pPr>
            <w:r w:rsidRPr="00ED0BBF">
              <w:t>ErsGatewayOpenService/registerChildrenInfo</w:t>
            </w:r>
          </w:p>
        </w:tc>
        <w:tc>
          <w:tcPr>
            <w:tcW w:w="1837" w:type="pct"/>
          </w:tcPr>
          <w:p w14:paraId="5CEC1FB7" w14:textId="77777777" w:rsidR="00ED3BAD" w:rsidRPr="00ED0BBF" w:rsidRDefault="00FA73BC" w:rsidP="00786094">
            <w:pPr>
              <w:pStyle w:val="phtablecellleft"/>
            </w:pPr>
            <w:r w:rsidRPr="00ED0BBF">
              <w:t>ErsGatewayOpenService/registerChildrenInfo</w:t>
            </w:r>
          </w:p>
        </w:tc>
        <w:tc>
          <w:tcPr>
            <w:tcW w:w="1341" w:type="pct"/>
          </w:tcPr>
          <w:p w14:paraId="6989948E" w14:textId="77777777" w:rsidR="00ED3BAD" w:rsidRPr="00ED0BBF" w:rsidRDefault="00FA73BC" w:rsidP="00786094">
            <w:pPr>
              <w:pStyle w:val="phtablecellleft"/>
            </w:pPr>
            <w:r w:rsidRPr="00ED0BBF">
              <w:t>Добавлен автоматически</w:t>
            </w:r>
          </w:p>
        </w:tc>
      </w:tr>
      <w:tr w:rsidR="00ED0BBF" w:rsidRPr="00ED0BBF" w14:paraId="262F81E3" w14:textId="77777777" w:rsidTr="00DB7C98">
        <w:tc>
          <w:tcPr>
            <w:tcW w:w="1822" w:type="pct"/>
          </w:tcPr>
          <w:p w14:paraId="68A2F3DB" w14:textId="77777777" w:rsidR="00ED3BAD" w:rsidRPr="00ED0BBF" w:rsidRDefault="00FA73BC" w:rsidP="00786094">
            <w:pPr>
              <w:pStyle w:val="phtablecellleft"/>
            </w:pPr>
            <w:r w:rsidRPr="00ED0BBF">
              <w:t>ErsGatewayOpenService/SEND</w:t>
            </w:r>
          </w:p>
        </w:tc>
        <w:tc>
          <w:tcPr>
            <w:tcW w:w="1837" w:type="pct"/>
          </w:tcPr>
          <w:p w14:paraId="4E71F89E" w14:textId="77777777" w:rsidR="00ED3BAD" w:rsidRPr="00ED0BBF" w:rsidRDefault="00FA73BC" w:rsidP="00786094">
            <w:pPr>
              <w:pStyle w:val="phtablecellleft"/>
            </w:pPr>
            <w:r w:rsidRPr="00ED0BBF">
              <w:t>ErsGatewayOpenService/SEND</w:t>
            </w:r>
          </w:p>
        </w:tc>
        <w:tc>
          <w:tcPr>
            <w:tcW w:w="1341" w:type="pct"/>
          </w:tcPr>
          <w:p w14:paraId="055B99FF" w14:textId="77777777" w:rsidR="00ED3BAD" w:rsidRPr="00ED0BBF" w:rsidRDefault="00FA73BC" w:rsidP="00786094">
            <w:pPr>
              <w:pStyle w:val="phtablecellleft"/>
            </w:pPr>
            <w:r w:rsidRPr="00ED0BBF">
              <w:t>Добавлен автоматически</w:t>
            </w:r>
          </w:p>
        </w:tc>
      </w:tr>
      <w:tr w:rsidR="00ED0BBF" w:rsidRPr="00ED0BBF" w14:paraId="089EE108" w14:textId="77777777" w:rsidTr="00DB7C98">
        <w:tc>
          <w:tcPr>
            <w:tcW w:w="1822" w:type="pct"/>
          </w:tcPr>
          <w:p w14:paraId="0796A86D" w14:textId="77777777" w:rsidR="00ED3BAD" w:rsidRPr="00ED0BBF" w:rsidRDefault="00FA73BC" w:rsidP="00786094">
            <w:pPr>
              <w:pStyle w:val="phtablecellleft"/>
            </w:pPr>
            <w:r w:rsidRPr="00ED0BBF">
              <w:t>LOGS</w:t>
            </w:r>
          </w:p>
        </w:tc>
        <w:tc>
          <w:tcPr>
            <w:tcW w:w="1837" w:type="pct"/>
          </w:tcPr>
          <w:p w14:paraId="39C81199" w14:textId="77777777" w:rsidR="00ED3BAD" w:rsidRPr="00ED0BBF" w:rsidRDefault="00FA73BC" w:rsidP="00786094">
            <w:pPr>
              <w:pStyle w:val="phtablecellleft"/>
            </w:pPr>
            <w:r w:rsidRPr="00ED0BBF">
              <w:t>LOGS</w:t>
            </w:r>
          </w:p>
        </w:tc>
        <w:tc>
          <w:tcPr>
            <w:tcW w:w="1341" w:type="pct"/>
          </w:tcPr>
          <w:p w14:paraId="4B57F6AB" w14:textId="77777777" w:rsidR="00ED3BAD" w:rsidRPr="00ED0BBF" w:rsidRDefault="00FA73BC" w:rsidP="00786094">
            <w:pPr>
              <w:pStyle w:val="phtablecellleft"/>
            </w:pPr>
            <w:r w:rsidRPr="00ED0BBF">
              <w:t>Добавлен автоматически</w:t>
            </w:r>
          </w:p>
        </w:tc>
      </w:tr>
      <w:tr w:rsidR="00ED0BBF" w:rsidRPr="00ED0BBF" w14:paraId="3EAC6442" w14:textId="77777777" w:rsidTr="00DB7C98">
        <w:tc>
          <w:tcPr>
            <w:tcW w:w="1822" w:type="pct"/>
          </w:tcPr>
          <w:p w14:paraId="522B9A64" w14:textId="77777777" w:rsidR="00ED3BAD" w:rsidRPr="00ED0BBF" w:rsidRDefault="00FA73BC" w:rsidP="00786094">
            <w:pPr>
              <w:pStyle w:val="phtablecellleft"/>
            </w:pPr>
            <w:r w:rsidRPr="00ED0BBF">
              <w:t>prParseFilelnlpu</w:t>
            </w:r>
          </w:p>
        </w:tc>
        <w:tc>
          <w:tcPr>
            <w:tcW w:w="1837" w:type="pct"/>
          </w:tcPr>
          <w:p w14:paraId="6DCEC7CA" w14:textId="77777777" w:rsidR="00ED3BAD" w:rsidRPr="00ED0BBF" w:rsidRDefault="00FA73BC" w:rsidP="00786094">
            <w:pPr>
              <w:pStyle w:val="phtablecellleft"/>
            </w:pPr>
            <w:r w:rsidRPr="00ED0BBF">
              <w:t>prParseFilelnlpu</w:t>
            </w:r>
          </w:p>
        </w:tc>
        <w:tc>
          <w:tcPr>
            <w:tcW w:w="1341" w:type="pct"/>
          </w:tcPr>
          <w:p w14:paraId="30D38BF1" w14:textId="77777777" w:rsidR="00ED3BAD" w:rsidRPr="00ED0BBF" w:rsidRDefault="00FA73BC" w:rsidP="00786094">
            <w:pPr>
              <w:pStyle w:val="phtablecellleft"/>
            </w:pPr>
            <w:r w:rsidRPr="00ED0BBF">
              <w:t>Добавлен автоматически</w:t>
            </w:r>
          </w:p>
        </w:tc>
      </w:tr>
      <w:tr w:rsidR="00ED0BBF" w:rsidRPr="00ED0BBF" w14:paraId="493A7AE9" w14:textId="77777777" w:rsidTr="00DB7C98">
        <w:tc>
          <w:tcPr>
            <w:tcW w:w="1822" w:type="pct"/>
          </w:tcPr>
          <w:p w14:paraId="768F0B4B" w14:textId="77777777" w:rsidR="00ED3BAD" w:rsidRPr="00ED0BBF" w:rsidRDefault="00FA73BC" w:rsidP="00786094">
            <w:pPr>
              <w:pStyle w:val="phtablecellleft"/>
            </w:pPr>
            <w:r w:rsidRPr="00ED0BBF">
              <w:t>putTicket1</w:t>
            </w:r>
          </w:p>
        </w:tc>
        <w:tc>
          <w:tcPr>
            <w:tcW w:w="1837" w:type="pct"/>
          </w:tcPr>
          <w:p w14:paraId="68B13BD9" w14:textId="77777777" w:rsidR="00ED3BAD" w:rsidRPr="00ED0BBF" w:rsidRDefault="00FA73BC" w:rsidP="00786094">
            <w:pPr>
              <w:pStyle w:val="phtablecellleft"/>
            </w:pPr>
            <w:r w:rsidRPr="00ED0BBF">
              <w:t>putTicket1</w:t>
            </w:r>
          </w:p>
        </w:tc>
        <w:tc>
          <w:tcPr>
            <w:tcW w:w="1341" w:type="pct"/>
          </w:tcPr>
          <w:p w14:paraId="7251DA8E" w14:textId="77777777" w:rsidR="00ED3BAD" w:rsidRPr="00ED0BBF" w:rsidRDefault="00FA73BC" w:rsidP="00786094">
            <w:pPr>
              <w:pStyle w:val="phtablecellleft"/>
            </w:pPr>
            <w:r w:rsidRPr="00ED0BBF">
              <w:t>Добавлен автоматически</w:t>
            </w:r>
          </w:p>
        </w:tc>
      </w:tr>
      <w:tr w:rsidR="00ED0BBF" w:rsidRPr="00ED0BBF" w14:paraId="6857418D" w14:textId="77777777" w:rsidTr="00DB7C98">
        <w:tc>
          <w:tcPr>
            <w:tcW w:w="1822" w:type="pct"/>
          </w:tcPr>
          <w:p w14:paraId="638A2A43" w14:textId="77777777" w:rsidR="00ED3BAD" w:rsidRPr="00ED0BBF" w:rsidRDefault="00FA73BC" w:rsidP="00786094">
            <w:pPr>
              <w:pStyle w:val="phtablecellleft"/>
            </w:pPr>
            <w:r w:rsidRPr="00ED0BBF">
              <w:t>putTicket1Request</w:t>
            </w:r>
          </w:p>
        </w:tc>
        <w:tc>
          <w:tcPr>
            <w:tcW w:w="1837" w:type="pct"/>
          </w:tcPr>
          <w:p w14:paraId="46844294" w14:textId="77777777" w:rsidR="00ED3BAD" w:rsidRPr="00ED0BBF" w:rsidRDefault="00FA73BC" w:rsidP="00786094">
            <w:pPr>
              <w:pStyle w:val="phtablecellleft"/>
            </w:pPr>
            <w:r w:rsidRPr="00ED0BBF">
              <w:t>putTicket1Request</w:t>
            </w:r>
          </w:p>
        </w:tc>
        <w:tc>
          <w:tcPr>
            <w:tcW w:w="1341" w:type="pct"/>
          </w:tcPr>
          <w:p w14:paraId="5AFAF35E" w14:textId="77777777" w:rsidR="00ED3BAD" w:rsidRPr="00ED0BBF" w:rsidRDefault="00FA73BC" w:rsidP="00786094">
            <w:pPr>
              <w:pStyle w:val="phtablecellleft"/>
            </w:pPr>
            <w:r w:rsidRPr="00ED0BBF">
              <w:t>Добавлен автоматически</w:t>
            </w:r>
          </w:p>
        </w:tc>
      </w:tr>
    </w:tbl>
    <w:p w14:paraId="767AA758" w14:textId="77777777" w:rsidR="00786094" w:rsidRDefault="00786094" w:rsidP="00786094">
      <w:pPr>
        <w:pStyle w:val="phnormal"/>
      </w:pPr>
    </w:p>
    <w:p w14:paraId="5A72D51A" w14:textId="77777777" w:rsidR="00ED3BAD" w:rsidRPr="00ED0BBF" w:rsidRDefault="00FA73BC" w:rsidP="00786094">
      <w:pPr>
        <w:pStyle w:val="phlistitemized1"/>
      </w:pPr>
      <w:r w:rsidRPr="00ED0BBF">
        <w:lastRenderedPageBreak/>
        <w:t xml:space="preserve">нажмите на кнопку </w:t>
      </w:r>
      <w:r w:rsidR="00ED0BBF">
        <w:t>«</w:t>
      </w:r>
      <w:r w:rsidRPr="00ED0BBF">
        <w:t>ОК</w:t>
      </w:r>
      <w:r w:rsidR="00ED0BBF">
        <w:t>»</w:t>
      </w:r>
      <w:r w:rsidRPr="00ED0BBF">
        <w:t xml:space="preserve">. Данные </w:t>
      </w:r>
      <w:r w:rsidR="0084077B">
        <w:t>отобразятся</w:t>
      </w:r>
      <w:r w:rsidRPr="00ED0BBF">
        <w:t xml:space="preserve"> на вкладке </w:t>
      </w:r>
      <w:r w:rsidR="00ED0BBF">
        <w:t>«</w:t>
      </w:r>
      <w:r w:rsidRPr="00ED0BBF">
        <w:t>Сервисы внешней системы</w:t>
      </w:r>
      <w:r w:rsidR="00ED0BBF">
        <w:t>»</w:t>
      </w:r>
      <w:r w:rsidRPr="00ED0BBF">
        <w:t>.</w:t>
      </w:r>
    </w:p>
    <w:p w14:paraId="02662349" w14:textId="77777777" w:rsidR="00ED3BAD" w:rsidRPr="00786094" w:rsidRDefault="00FA73BC" w:rsidP="00786094">
      <w:pPr>
        <w:pStyle w:val="2"/>
      </w:pPr>
      <w:bookmarkStart w:id="61" w:name="_Toc256000012"/>
      <w:bookmarkStart w:id="62" w:name="scroll-bookmark-20"/>
      <w:bookmarkStart w:id="63" w:name="_Toc166068613"/>
      <w:r w:rsidRPr="00786094">
        <w:t>Добавление параметров внешней системы</w:t>
      </w:r>
      <w:bookmarkEnd w:id="61"/>
      <w:bookmarkEnd w:id="62"/>
      <w:bookmarkEnd w:id="63"/>
    </w:p>
    <w:p w14:paraId="23645D05" w14:textId="77777777" w:rsidR="00ED3BAD" w:rsidRPr="00ED0BBF" w:rsidRDefault="00FA73BC" w:rsidP="00786094">
      <w:pPr>
        <w:pStyle w:val="phlistorderedtitle"/>
      </w:pPr>
      <w:r w:rsidRPr="00ED0BBF">
        <w:t>Далее добавьте параметры внешней системы. Для этого выполните следующие действия:</w:t>
      </w:r>
    </w:p>
    <w:p w14:paraId="5C5156D1" w14:textId="77777777" w:rsidR="00ED3BAD" w:rsidRPr="00ED0BBF" w:rsidRDefault="00FA73BC" w:rsidP="00786094">
      <w:pPr>
        <w:pStyle w:val="phlistitemized1"/>
      </w:pPr>
      <w:r w:rsidRPr="00ED0BBF">
        <w:t xml:space="preserve">выделите строку с внешней системой </w:t>
      </w:r>
      <w:r w:rsidR="00ED0BBF">
        <w:t>«</w:t>
      </w:r>
      <w:r w:rsidRPr="00ED0BBF">
        <w:t>ФСС в части родовых сертификатов</w:t>
      </w:r>
      <w:r w:rsidR="00ED0BBF">
        <w:t xml:space="preserve">» </w:t>
      </w:r>
      <w:r w:rsidRPr="00ED0BBF">
        <w:t xml:space="preserve">в блоке </w:t>
      </w:r>
      <w:r w:rsidR="00ED0BBF">
        <w:t>«</w:t>
      </w:r>
      <w:r w:rsidRPr="00ED0BBF">
        <w:t>Внешние системы</w:t>
      </w:r>
      <w:r w:rsidR="00ED0BBF">
        <w:t>»</w:t>
      </w:r>
      <w:r w:rsidRPr="00ED0BBF">
        <w:t>;</w:t>
      </w:r>
    </w:p>
    <w:p w14:paraId="377C8424" w14:textId="638950D9" w:rsidR="00ED3BAD" w:rsidRPr="00ED0BBF" w:rsidRDefault="00FA73BC" w:rsidP="00786094">
      <w:pPr>
        <w:pStyle w:val="phlistitemized1"/>
      </w:pPr>
      <w:r w:rsidRPr="00ED0BBF">
        <w:t xml:space="preserve">выберите пункт контекстного меню </w:t>
      </w:r>
      <w:r w:rsidR="00ED0BBF">
        <w:t>«</w:t>
      </w:r>
      <w:r w:rsidRPr="00ED0BBF">
        <w:t>Добавить</w:t>
      </w:r>
      <w:r w:rsidR="00ED0BBF">
        <w:t>»</w:t>
      </w:r>
      <w:r w:rsidRPr="00ED0BBF">
        <w:t xml:space="preserve"> на вкладке </w:t>
      </w:r>
      <w:r w:rsidR="00ED0BBF">
        <w:t>«</w:t>
      </w:r>
      <w:r w:rsidRPr="00ED0BBF">
        <w:t>Опции</w:t>
      </w:r>
      <w:r w:rsidR="00ED0BBF">
        <w:t>»</w:t>
      </w:r>
      <w:r w:rsidRPr="00ED0BBF">
        <w:t>. Откроется окно добавления параметров внешней системы</w:t>
      </w:r>
      <w:r w:rsidR="00786094">
        <w:t xml:space="preserve"> (</w:t>
      </w:r>
      <w:r w:rsidR="00786094">
        <w:fldChar w:fldCharType="begin"/>
      </w:r>
      <w:r w:rsidR="00786094">
        <w:instrText xml:space="preserve"> REF _Ref165619925 \h </w:instrText>
      </w:r>
      <w:r w:rsidR="00786094">
        <w:fldChar w:fldCharType="separate"/>
      </w:r>
      <w:r w:rsidR="008F41BB">
        <w:t>Рисунок </w:t>
      </w:r>
      <w:r w:rsidR="008F41BB">
        <w:rPr>
          <w:noProof/>
        </w:rPr>
        <w:t>14</w:t>
      </w:r>
      <w:r w:rsidR="00786094">
        <w:fldChar w:fldCharType="end"/>
      </w:r>
      <w:r w:rsidR="00786094">
        <w:t>)</w:t>
      </w:r>
      <w:r w:rsidRPr="00ED0BBF">
        <w:t>;</w:t>
      </w:r>
    </w:p>
    <w:p w14:paraId="3EE6285A" w14:textId="77777777" w:rsidR="00786094" w:rsidRDefault="00FA73BC" w:rsidP="00786094">
      <w:pPr>
        <w:pStyle w:val="phfigure"/>
      </w:pPr>
      <w:r w:rsidRPr="00ED0BBF">
        <w:rPr>
          <w:noProof/>
        </w:rPr>
        <w:drawing>
          <wp:inline distT="0" distB="0" distL="0" distR="0" wp14:anchorId="11CA96EF" wp14:editId="240D09CB">
            <wp:extent cx="4191000" cy="1933575"/>
            <wp:effectExtent l="19050" t="19050" r="19050" b="28575"/>
            <wp:docPr id="100019" name="Рисунок 100019" descr="Окно добавления параметров внешней сис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962557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9335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EA6E548" w14:textId="6EE85D78" w:rsidR="00ED3BAD" w:rsidRPr="00ED0BBF" w:rsidRDefault="00DB7C98" w:rsidP="00786094">
      <w:pPr>
        <w:pStyle w:val="phfiguretitle"/>
      </w:pPr>
      <w:bookmarkStart w:id="64" w:name="_Ref165619925"/>
      <w:r>
        <w:t>Рисунок </w:t>
      </w:r>
      <w:r w:rsidR="00786094">
        <w:fldChar w:fldCharType="begin"/>
      </w:r>
      <w:r w:rsidR="00786094">
        <w:instrText xml:space="preserve"> SEQ Рисунок \* ARABIC </w:instrText>
      </w:r>
      <w:r w:rsidR="00786094">
        <w:fldChar w:fldCharType="separate"/>
      </w:r>
      <w:r w:rsidR="008F41BB">
        <w:rPr>
          <w:noProof/>
        </w:rPr>
        <w:t>14</w:t>
      </w:r>
      <w:r w:rsidR="00786094">
        <w:fldChar w:fldCharType="end"/>
      </w:r>
      <w:bookmarkEnd w:id="64"/>
      <w:r w:rsidR="00786094">
        <w:t xml:space="preserve"> – Окно добавления параметров внешней системы</w:t>
      </w:r>
    </w:p>
    <w:p w14:paraId="03B6B3CE" w14:textId="01E3F345" w:rsidR="00ED3BAD" w:rsidRPr="00ED0BBF" w:rsidRDefault="00FA73BC" w:rsidP="00786094">
      <w:pPr>
        <w:pStyle w:val="phlistitemized1"/>
      </w:pPr>
      <w:r w:rsidRPr="00ED0BBF">
        <w:t xml:space="preserve">заполните поля </w:t>
      </w:r>
      <w:r w:rsidR="005245DD">
        <w:t>согласно таблице ниже</w:t>
      </w:r>
      <w:r w:rsidR="00786094">
        <w:t xml:space="preserve"> (</w:t>
      </w:r>
      <w:r w:rsidR="00786094">
        <w:fldChar w:fldCharType="begin"/>
      </w:r>
      <w:r w:rsidR="00786094">
        <w:instrText xml:space="preserve"> REF _Ref165620022 \h </w:instrText>
      </w:r>
      <w:r w:rsidR="00786094">
        <w:fldChar w:fldCharType="separate"/>
      </w:r>
      <w:r w:rsidR="008F41BB">
        <w:t>Таблица </w:t>
      </w:r>
      <w:r w:rsidR="008F41BB">
        <w:rPr>
          <w:noProof/>
        </w:rPr>
        <w:t>6</w:t>
      </w:r>
      <w:r w:rsidR="00786094">
        <w:fldChar w:fldCharType="end"/>
      </w:r>
      <w:r w:rsidR="00786094">
        <w:t>)</w:t>
      </w:r>
      <w:r w:rsidRPr="00ED0BBF">
        <w:t>;</w:t>
      </w:r>
    </w:p>
    <w:p w14:paraId="131CA59A" w14:textId="707CDD41" w:rsidR="00786094" w:rsidRDefault="00DB7C98" w:rsidP="00786094">
      <w:pPr>
        <w:pStyle w:val="phtabletitle"/>
      </w:pPr>
      <w:bookmarkStart w:id="65" w:name="_Ref165620022"/>
      <w:r>
        <w:t>Таблица </w:t>
      </w:r>
      <w:r w:rsidR="00786094">
        <w:fldChar w:fldCharType="begin"/>
      </w:r>
      <w:r w:rsidR="00786094">
        <w:instrText xml:space="preserve"> SEQ Таблица \* ARABIC </w:instrText>
      </w:r>
      <w:r w:rsidR="00786094">
        <w:fldChar w:fldCharType="separate"/>
      </w:r>
      <w:r w:rsidR="008F41BB">
        <w:rPr>
          <w:noProof/>
        </w:rPr>
        <w:t>6</w:t>
      </w:r>
      <w:r w:rsidR="00786094">
        <w:fldChar w:fldCharType="end"/>
      </w:r>
      <w:bookmarkEnd w:id="65"/>
      <w:r w:rsidR="00786094">
        <w:t xml:space="preserve"> – Заполнение </w:t>
      </w:r>
      <w:proofErr w:type="gramStart"/>
      <w:r w:rsidR="00786094">
        <w:t>полей окна добавления параметров внешней системы</w:t>
      </w:r>
      <w:proofErr w:type="gramEnd"/>
    </w:p>
    <w:tbl>
      <w:tblPr>
        <w:tblStyle w:val="ab"/>
        <w:tblW w:w="5000" w:type="pct"/>
        <w:tblLayout w:type="fixed"/>
        <w:tblLook w:val="04A0" w:firstRow="1" w:lastRow="0" w:firstColumn="1" w:lastColumn="0" w:noHBand="0" w:noVBand="1"/>
      </w:tblPr>
      <w:tblGrid>
        <w:gridCol w:w="2093"/>
        <w:gridCol w:w="1702"/>
        <w:gridCol w:w="1558"/>
        <w:gridCol w:w="5061"/>
      </w:tblGrid>
      <w:tr w:rsidR="00CB0D8E" w:rsidRPr="00ED0BBF" w14:paraId="754F80B8" w14:textId="77777777" w:rsidTr="00DB7C98">
        <w:trPr>
          <w:tblHeader/>
        </w:trPr>
        <w:tc>
          <w:tcPr>
            <w:tcW w:w="1005" w:type="pct"/>
          </w:tcPr>
          <w:p w14:paraId="4D09CE86" w14:textId="77777777" w:rsidR="00ED3BAD" w:rsidRPr="00ED0BBF" w:rsidRDefault="00FA73BC" w:rsidP="00786094">
            <w:pPr>
              <w:pStyle w:val="phtablecolcaption"/>
            </w:pPr>
            <w:bookmarkStart w:id="66" w:name="scroll-bookmark-21"/>
            <w:r w:rsidRPr="00ED0BBF">
              <w:t>Код значения</w:t>
            </w:r>
            <w:bookmarkEnd w:id="66"/>
          </w:p>
        </w:tc>
        <w:tc>
          <w:tcPr>
            <w:tcW w:w="817" w:type="pct"/>
          </w:tcPr>
          <w:p w14:paraId="0C44D2C2" w14:textId="77777777" w:rsidR="00ED3BAD" w:rsidRPr="00ED0BBF" w:rsidRDefault="00FA73BC" w:rsidP="00786094">
            <w:pPr>
              <w:pStyle w:val="phtablecolcaption"/>
            </w:pPr>
            <w:r w:rsidRPr="00ED0BBF">
              <w:t>Строковое значение</w:t>
            </w:r>
          </w:p>
        </w:tc>
        <w:tc>
          <w:tcPr>
            <w:tcW w:w="748" w:type="pct"/>
          </w:tcPr>
          <w:p w14:paraId="47561B6B" w14:textId="77777777" w:rsidR="00ED3BAD" w:rsidRPr="00ED0BBF" w:rsidRDefault="00FA73BC" w:rsidP="00786094">
            <w:pPr>
              <w:pStyle w:val="phtablecolcaption"/>
            </w:pPr>
            <w:r w:rsidRPr="00ED0BBF">
              <w:t>Числовое значение</w:t>
            </w:r>
          </w:p>
        </w:tc>
        <w:tc>
          <w:tcPr>
            <w:tcW w:w="2430" w:type="pct"/>
          </w:tcPr>
          <w:p w14:paraId="4D66A186" w14:textId="77777777" w:rsidR="00ED3BAD" w:rsidRPr="00ED0BBF" w:rsidRDefault="00FA73BC" w:rsidP="00786094">
            <w:pPr>
              <w:pStyle w:val="phtablecolcaption"/>
            </w:pPr>
            <w:r w:rsidRPr="00ED0BBF">
              <w:t>Примечание</w:t>
            </w:r>
          </w:p>
        </w:tc>
      </w:tr>
      <w:tr w:rsidR="00CB0D8E" w:rsidRPr="00ED0BBF" w14:paraId="309671DC" w14:textId="77777777" w:rsidTr="00DB7C98">
        <w:tc>
          <w:tcPr>
            <w:tcW w:w="1005" w:type="pct"/>
          </w:tcPr>
          <w:p w14:paraId="060A1A65" w14:textId="77777777" w:rsidR="00ED3BAD" w:rsidRPr="00ED0BBF" w:rsidRDefault="00FA73BC" w:rsidP="00786094">
            <w:pPr>
              <w:pStyle w:val="phtablecellleft"/>
            </w:pPr>
            <w:r w:rsidRPr="00ED0BBF">
              <w:t>csp</w:t>
            </w:r>
          </w:p>
        </w:tc>
        <w:tc>
          <w:tcPr>
            <w:tcW w:w="817" w:type="pct"/>
          </w:tcPr>
          <w:p w14:paraId="4CA3386F" w14:textId="77777777" w:rsidR="00ED3BAD" w:rsidRPr="00ED0BBF" w:rsidRDefault="00FA73BC" w:rsidP="00786094">
            <w:pPr>
              <w:pStyle w:val="phtablecellleft"/>
            </w:pPr>
            <w:r w:rsidRPr="00ED0BBF">
              <w:t>cryptopro</w:t>
            </w:r>
          </w:p>
        </w:tc>
        <w:tc>
          <w:tcPr>
            <w:tcW w:w="748" w:type="pct"/>
          </w:tcPr>
          <w:p w14:paraId="2CB8C674" w14:textId="77777777" w:rsidR="00ED3BAD" w:rsidRPr="00ED0BBF" w:rsidRDefault="00ED3BAD" w:rsidP="00786094">
            <w:pPr>
              <w:pStyle w:val="phtablecellleft"/>
            </w:pPr>
          </w:p>
        </w:tc>
        <w:tc>
          <w:tcPr>
            <w:tcW w:w="2430" w:type="pct"/>
          </w:tcPr>
          <w:p w14:paraId="47A21899" w14:textId="77777777" w:rsidR="00ED3BAD" w:rsidRPr="00ED0BBF" w:rsidRDefault="00FA73BC" w:rsidP="00786094">
            <w:pPr>
              <w:pStyle w:val="phtablecellleft"/>
            </w:pPr>
            <w:r w:rsidRPr="00ED0BBF">
              <w:t>Криптопровайдер для подписания на сервере</w:t>
            </w:r>
          </w:p>
        </w:tc>
      </w:tr>
      <w:tr w:rsidR="00CB0D8E" w:rsidRPr="00ED0BBF" w14:paraId="355DEDED" w14:textId="77777777" w:rsidTr="00DB7C98">
        <w:tc>
          <w:tcPr>
            <w:tcW w:w="1005" w:type="pct"/>
          </w:tcPr>
          <w:p w14:paraId="169ADB51" w14:textId="77777777" w:rsidR="00ED3BAD" w:rsidRPr="00ED0BBF" w:rsidRDefault="00FA73BC" w:rsidP="00786094">
            <w:pPr>
              <w:pStyle w:val="phtablecellleft"/>
            </w:pPr>
            <w:r w:rsidRPr="00ED0BBF">
              <w:t>#server_side_sign</w:t>
            </w:r>
          </w:p>
        </w:tc>
        <w:tc>
          <w:tcPr>
            <w:tcW w:w="817" w:type="pct"/>
          </w:tcPr>
          <w:p w14:paraId="4DDC7676" w14:textId="77777777" w:rsidR="00ED3BAD" w:rsidRPr="00ED0BBF" w:rsidRDefault="00ED3BAD" w:rsidP="00786094">
            <w:pPr>
              <w:pStyle w:val="phtablecellleft"/>
            </w:pPr>
          </w:p>
        </w:tc>
        <w:tc>
          <w:tcPr>
            <w:tcW w:w="748" w:type="pct"/>
          </w:tcPr>
          <w:p w14:paraId="1DB96403" w14:textId="77777777" w:rsidR="00ED3BAD" w:rsidRPr="00ED0BBF" w:rsidRDefault="00FA73BC" w:rsidP="00786094">
            <w:pPr>
              <w:pStyle w:val="phtablecellleft"/>
            </w:pPr>
            <w:r w:rsidRPr="00ED0BBF">
              <w:t>0</w:t>
            </w:r>
          </w:p>
        </w:tc>
        <w:tc>
          <w:tcPr>
            <w:tcW w:w="2430" w:type="pct"/>
          </w:tcPr>
          <w:p w14:paraId="6C3E8414" w14:textId="77777777" w:rsidR="00ED3BAD" w:rsidRPr="00ED0BBF" w:rsidRDefault="00FA73BC" w:rsidP="00786094">
            <w:pPr>
              <w:pStyle w:val="phtablecellleft"/>
            </w:pPr>
            <w:r w:rsidRPr="00ED0BBF">
              <w:t xml:space="preserve">Значение </w:t>
            </w:r>
            <w:r w:rsidR="00ED0BBF">
              <w:t>«</w:t>
            </w:r>
            <w:r w:rsidRPr="00ED0BBF">
              <w:t>0</w:t>
            </w:r>
            <w:r w:rsidR="00ED0BBF">
              <w:t>»</w:t>
            </w:r>
            <w:r w:rsidRPr="00ED0BBF">
              <w:t xml:space="preserve"> – подписание на клиенте, значение </w:t>
            </w:r>
            <w:r w:rsidR="00ED0BBF">
              <w:t>«</w:t>
            </w:r>
            <w:r w:rsidRPr="00ED0BBF">
              <w:t>1</w:t>
            </w:r>
            <w:r w:rsidR="00ED0BBF">
              <w:t xml:space="preserve">» </w:t>
            </w:r>
            <w:r w:rsidRPr="00ED0BBF">
              <w:t>– подписание на сервере</w:t>
            </w:r>
          </w:p>
        </w:tc>
      </w:tr>
      <w:tr w:rsidR="00CB0D8E" w:rsidRPr="00ED0BBF" w14:paraId="50C3FB64" w14:textId="77777777" w:rsidTr="00DB7C98">
        <w:tc>
          <w:tcPr>
            <w:tcW w:w="1005" w:type="pct"/>
          </w:tcPr>
          <w:p w14:paraId="6F7D5DE8" w14:textId="77777777" w:rsidR="00ED3BAD" w:rsidRPr="00ED0BBF" w:rsidRDefault="00FA73BC" w:rsidP="00786094">
            <w:pPr>
              <w:pStyle w:val="phtablecellleft"/>
            </w:pPr>
            <w:r w:rsidRPr="00ED0BBF">
              <w:t>#ssl_no_verify_peer</w:t>
            </w:r>
          </w:p>
        </w:tc>
        <w:tc>
          <w:tcPr>
            <w:tcW w:w="817" w:type="pct"/>
          </w:tcPr>
          <w:p w14:paraId="3788920E" w14:textId="77777777" w:rsidR="00ED3BAD" w:rsidRPr="00ED0BBF" w:rsidRDefault="00ED3BAD" w:rsidP="00786094">
            <w:pPr>
              <w:pStyle w:val="phtablecellleft"/>
            </w:pPr>
          </w:p>
        </w:tc>
        <w:tc>
          <w:tcPr>
            <w:tcW w:w="748" w:type="pct"/>
          </w:tcPr>
          <w:p w14:paraId="0D57F7D5" w14:textId="77777777" w:rsidR="00ED3BAD" w:rsidRPr="00ED0BBF" w:rsidRDefault="00FA73BC" w:rsidP="00786094">
            <w:pPr>
              <w:pStyle w:val="phtablecellleft"/>
            </w:pPr>
            <w:r w:rsidRPr="00ED0BBF">
              <w:t>1</w:t>
            </w:r>
          </w:p>
        </w:tc>
        <w:tc>
          <w:tcPr>
            <w:tcW w:w="2430" w:type="pct"/>
          </w:tcPr>
          <w:p w14:paraId="02CB6A91" w14:textId="77777777" w:rsidR="00ED3BAD" w:rsidRPr="00ED0BBF" w:rsidRDefault="00FA73BC" w:rsidP="00786094">
            <w:pPr>
              <w:pStyle w:val="phtablecellleft"/>
            </w:pPr>
            <w:r w:rsidRPr="00ED0BBF">
              <w:t>Отключить верификацию ssl-сертификата</w:t>
            </w:r>
          </w:p>
        </w:tc>
      </w:tr>
      <w:tr w:rsidR="00CB0D8E" w:rsidRPr="00ED0BBF" w14:paraId="09122F33" w14:textId="77777777" w:rsidTr="00DB7C98">
        <w:tc>
          <w:tcPr>
            <w:tcW w:w="1005" w:type="pct"/>
          </w:tcPr>
          <w:p w14:paraId="09900672" w14:textId="77777777" w:rsidR="00ED3BAD" w:rsidRPr="00ED0BBF" w:rsidRDefault="00FA73BC" w:rsidP="00786094">
            <w:pPr>
              <w:pStyle w:val="phtablecellleft"/>
            </w:pPr>
            <w:r w:rsidRPr="00ED0BBF">
              <w:t>VERSION</w:t>
            </w:r>
          </w:p>
        </w:tc>
        <w:tc>
          <w:tcPr>
            <w:tcW w:w="817" w:type="pct"/>
          </w:tcPr>
          <w:p w14:paraId="75540918" w14:textId="77777777" w:rsidR="00ED3BAD" w:rsidRPr="00ED0BBF" w:rsidRDefault="00FA73BC" w:rsidP="00786094">
            <w:pPr>
              <w:pStyle w:val="phtablecellleft"/>
            </w:pPr>
            <w:r w:rsidRPr="00ED0BBF">
              <w:t>2.0</w:t>
            </w:r>
          </w:p>
        </w:tc>
        <w:tc>
          <w:tcPr>
            <w:tcW w:w="748" w:type="pct"/>
          </w:tcPr>
          <w:p w14:paraId="33EDDB13" w14:textId="77777777" w:rsidR="00ED3BAD" w:rsidRPr="00ED0BBF" w:rsidRDefault="00ED3BAD" w:rsidP="00786094">
            <w:pPr>
              <w:pStyle w:val="phtablecellleft"/>
            </w:pPr>
          </w:p>
        </w:tc>
        <w:tc>
          <w:tcPr>
            <w:tcW w:w="2430" w:type="pct"/>
          </w:tcPr>
          <w:p w14:paraId="46FA3D65" w14:textId="77777777" w:rsidR="00ED3BAD" w:rsidRPr="00ED0BBF" w:rsidRDefault="00FA73BC" w:rsidP="00786094">
            <w:pPr>
              <w:pStyle w:val="phtablecellleft"/>
            </w:pPr>
            <w:r w:rsidRPr="00ED0BBF">
              <w:t>Версия используемой спецификации (передается в теге &lt;specVersion&gt; при интеграции)</w:t>
            </w:r>
          </w:p>
        </w:tc>
      </w:tr>
      <w:tr w:rsidR="00CB0D8E" w:rsidRPr="00ED0BBF" w14:paraId="1CB04AD8" w14:textId="77777777" w:rsidTr="00DB7C98">
        <w:tc>
          <w:tcPr>
            <w:tcW w:w="1005" w:type="pct"/>
          </w:tcPr>
          <w:p w14:paraId="19A97366" w14:textId="77777777" w:rsidR="00ED3BAD" w:rsidRPr="00ED0BBF" w:rsidRDefault="00FA73BC" w:rsidP="00786094">
            <w:pPr>
              <w:pStyle w:val="phtablecellleft"/>
            </w:pPr>
            <w:r w:rsidRPr="00ED0BBF">
              <w:t>xmlsec</w:t>
            </w:r>
          </w:p>
        </w:tc>
        <w:tc>
          <w:tcPr>
            <w:tcW w:w="817" w:type="pct"/>
          </w:tcPr>
          <w:p w14:paraId="14BCC88E" w14:textId="77777777" w:rsidR="00ED3BAD" w:rsidRPr="00ED0BBF" w:rsidRDefault="00ED3BAD" w:rsidP="00786094">
            <w:pPr>
              <w:pStyle w:val="phtablecellleft"/>
            </w:pPr>
          </w:p>
        </w:tc>
        <w:tc>
          <w:tcPr>
            <w:tcW w:w="748" w:type="pct"/>
          </w:tcPr>
          <w:p w14:paraId="2966A16A" w14:textId="77777777" w:rsidR="00ED3BAD" w:rsidRPr="00ED0BBF" w:rsidRDefault="00FA73BC" w:rsidP="00786094">
            <w:pPr>
              <w:pStyle w:val="phtablecellleft"/>
            </w:pPr>
            <w:r w:rsidRPr="00ED0BBF">
              <w:t>0</w:t>
            </w:r>
          </w:p>
        </w:tc>
        <w:tc>
          <w:tcPr>
            <w:tcW w:w="2430" w:type="pct"/>
          </w:tcPr>
          <w:p w14:paraId="614B3154" w14:textId="77777777" w:rsidR="00ED3BAD" w:rsidRPr="00ED0BBF" w:rsidRDefault="00FA73BC" w:rsidP="00786094">
            <w:pPr>
              <w:pStyle w:val="phtablecellleft"/>
            </w:pPr>
            <w:r w:rsidRPr="00ED0BBF">
              <w:t xml:space="preserve">Значение </w:t>
            </w:r>
            <w:r w:rsidR="00ED0BBF">
              <w:t>«</w:t>
            </w:r>
            <w:r w:rsidRPr="00ED0BBF">
              <w:t>0</w:t>
            </w:r>
            <w:r w:rsidR="00ED0BBF">
              <w:t xml:space="preserve">» </w:t>
            </w:r>
            <w:r w:rsidRPr="00ED0BBF">
              <w:t xml:space="preserve">– отключить, значение </w:t>
            </w:r>
            <w:r w:rsidR="00ED0BBF">
              <w:t>«</w:t>
            </w:r>
            <w:r w:rsidRPr="00ED0BBF">
              <w:t>1</w:t>
            </w:r>
            <w:r w:rsidR="00ED0BBF">
              <w:t xml:space="preserve">» </w:t>
            </w:r>
            <w:r w:rsidRPr="00ED0BBF">
              <w:t>– включить шифрование</w:t>
            </w:r>
          </w:p>
        </w:tc>
      </w:tr>
      <w:tr w:rsidR="00CB0D8E" w:rsidRPr="00ED0BBF" w14:paraId="1054A16A" w14:textId="77777777" w:rsidTr="00DB7C98">
        <w:tc>
          <w:tcPr>
            <w:tcW w:w="1005" w:type="pct"/>
          </w:tcPr>
          <w:p w14:paraId="32340674" w14:textId="77777777" w:rsidR="00ED3BAD" w:rsidRPr="00ED0BBF" w:rsidRDefault="00FA73BC" w:rsidP="00786094">
            <w:pPr>
              <w:pStyle w:val="phtablecellleft"/>
            </w:pPr>
            <w:r w:rsidRPr="00ED0BBF">
              <w:t>xmlsec_csp</w:t>
            </w:r>
          </w:p>
        </w:tc>
        <w:tc>
          <w:tcPr>
            <w:tcW w:w="817" w:type="pct"/>
          </w:tcPr>
          <w:p w14:paraId="10E85CA5" w14:textId="77777777" w:rsidR="00ED3BAD" w:rsidRPr="00ED0BBF" w:rsidRDefault="00FA73BC" w:rsidP="00786094">
            <w:pPr>
              <w:pStyle w:val="phtablecellleft"/>
            </w:pPr>
            <w:r w:rsidRPr="00ED0BBF">
              <w:t>cryptopro</w:t>
            </w:r>
          </w:p>
        </w:tc>
        <w:tc>
          <w:tcPr>
            <w:tcW w:w="748" w:type="pct"/>
          </w:tcPr>
          <w:p w14:paraId="3D36EAE0" w14:textId="77777777" w:rsidR="00ED3BAD" w:rsidRPr="00ED0BBF" w:rsidRDefault="00ED3BAD" w:rsidP="00786094">
            <w:pPr>
              <w:pStyle w:val="phtablecellleft"/>
            </w:pPr>
          </w:p>
        </w:tc>
        <w:tc>
          <w:tcPr>
            <w:tcW w:w="2430" w:type="pct"/>
          </w:tcPr>
          <w:p w14:paraId="7EDD7168" w14:textId="77777777" w:rsidR="00ED3BAD" w:rsidRPr="00ED0BBF" w:rsidRDefault="00FA73BC" w:rsidP="00786094">
            <w:pPr>
              <w:pStyle w:val="phtablecellleft"/>
            </w:pPr>
            <w:r w:rsidRPr="00ED0BBF">
              <w:t xml:space="preserve">Криптопровайдер, </w:t>
            </w:r>
            <w:proofErr w:type="gramStart"/>
            <w:r w:rsidRPr="00ED0BBF">
              <w:t>используемый</w:t>
            </w:r>
            <w:proofErr w:type="gramEnd"/>
            <w:r w:rsidRPr="00ED0BBF">
              <w:t xml:space="preserve"> для шифрования</w:t>
            </w:r>
          </w:p>
        </w:tc>
      </w:tr>
      <w:tr w:rsidR="00CB0D8E" w:rsidRPr="00ED0BBF" w14:paraId="038E1A02" w14:textId="77777777" w:rsidTr="00DB7C98">
        <w:tc>
          <w:tcPr>
            <w:tcW w:w="1005" w:type="pct"/>
          </w:tcPr>
          <w:p w14:paraId="19C11216" w14:textId="77777777" w:rsidR="00ED3BAD" w:rsidRPr="00ED0BBF" w:rsidRDefault="00FA73BC" w:rsidP="00786094">
            <w:pPr>
              <w:pStyle w:val="phtablecellleft"/>
            </w:pPr>
            <w:r w:rsidRPr="00ED0BBF">
              <w:lastRenderedPageBreak/>
              <w:t>xmlsec_pub_cert_12</w:t>
            </w:r>
          </w:p>
        </w:tc>
        <w:tc>
          <w:tcPr>
            <w:tcW w:w="817" w:type="pct"/>
          </w:tcPr>
          <w:p w14:paraId="1EDFA0C6" w14:textId="77777777" w:rsidR="00ED3BAD" w:rsidRPr="00ED0BBF" w:rsidRDefault="00FA73BC" w:rsidP="00786094">
            <w:pPr>
              <w:pStyle w:val="phtablecellleft"/>
            </w:pPr>
            <w:r w:rsidRPr="00ED0BBF">
              <w:t>eln_2021_test.cer</w:t>
            </w:r>
          </w:p>
        </w:tc>
        <w:tc>
          <w:tcPr>
            <w:tcW w:w="748" w:type="pct"/>
          </w:tcPr>
          <w:p w14:paraId="04278A0D" w14:textId="77777777" w:rsidR="00ED3BAD" w:rsidRPr="00ED0BBF" w:rsidRDefault="00ED3BAD" w:rsidP="00786094">
            <w:pPr>
              <w:pStyle w:val="phtablecellleft"/>
            </w:pPr>
          </w:p>
        </w:tc>
        <w:tc>
          <w:tcPr>
            <w:tcW w:w="2430" w:type="pct"/>
          </w:tcPr>
          <w:p w14:paraId="7BE7B816" w14:textId="77777777" w:rsidR="00ED3BAD" w:rsidRPr="00ED0BBF" w:rsidRDefault="00FA73BC" w:rsidP="00786094">
            <w:pPr>
              <w:pStyle w:val="phtablecellleft"/>
            </w:pPr>
            <w:r w:rsidRPr="00ED0BBF">
              <w:t>Наименование сертификата СФР для</w:t>
            </w:r>
            <w:r w:rsidR="00ED0BBF">
              <w:t xml:space="preserve"> </w:t>
            </w:r>
            <w:r w:rsidRPr="00ED0BBF">
              <w:t>шифрования</w:t>
            </w:r>
            <w:r w:rsidR="00ED0BBF">
              <w:t xml:space="preserve"> </w:t>
            </w:r>
            <w:r w:rsidRPr="00ED0BBF">
              <w:t xml:space="preserve">по алгоритму ГОСТ </w:t>
            </w:r>
            <w:proofErr w:type="gramStart"/>
            <w:r w:rsidRPr="00ED0BBF">
              <w:t>Р</w:t>
            </w:r>
            <w:proofErr w:type="gramEnd"/>
            <w:r w:rsidRPr="00ED0BBF">
              <w:t xml:space="preserve"> 34.10-2012</w:t>
            </w:r>
          </w:p>
        </w:tc>
      </w:tr>
      <w:tr w:rsidR="00CB0D8E" w:rsidRPr="00ED0BBF" w14:paraId="43612F0A" w14:textId="77777777" w:rsidTr="00DB7C98">
        <w:tc>
          <w:tcPr>
            <w:tcW w:w="1005" w:type="pct"/>
          </w:tcPr>
          <w:p w14:paraId="7D88757F" w14:textId="77777777" w:rsidR="00ED3BAD" w:rsidRPr="00ED0BBF" w:rsidRDefault="00FA73BC" w:rsidP="00786094">
            <w:pPr>
              <w:pStyle w:val="phtablecellleft"/>
            </w:pPr>
            <w:r w:rsidRPr="00ED0BBF">
              <w:t>xmlsec_pvt_12_256_container</w:t>
            </w:r>
          </w:p>
        </w:tc>
        <w:tc>
          <w:tcPr>
            <w:tcW w:w="817" w:type="pct"/>
          </w:tcPr>
          <w:p w14:paraId="771080DE" w14:textId="77777777" w:rsidR="00ED3BAD" w:rsidRPr="00ED0BBF" w:rsidRDefault="00FA73BC" w:rsidP="00786094">
            <w:pPr>
              <w:pStyle w:val="phtablecellleft"/>
            </w:pPr>
            <w:r w:rsidRPr="00ED0BBF">
              <w:t>\\.\HDIMAGE\FSSERS2021</w:t>
            </w:r>
          </w:p>
        </w:tc>
        <w:tc>
          <w:tcPr>
            <w:tcW w:w="748" w:type="pct"/>
          </w:tcPr>
          <w:p w14:paraId="4F2CCF0A" w14:textId="77777777" w:rsidR="00ED3BAD" w:rsidRPr="00ED0BBF" w:rsidRDefault="00ED3BAD" w:rsidP="00786094">
            <w:pPr>
              <w:pStyle w:val="phtablecellleft"/>
            </w:pPr>
          </w:p>
        </w:tc>
        <w:tc>
          <w:tcPr>
            <w:tcW w:w="2430" w:type="pct"/>
          </w:tcPr>
          <w:p w14:paraId="050F9F5C" w14:textId="77777777" w:rsidR="00ED3BAD" w:rsidRPr="00ED0BBF" w:rsidRDefault="00FA73BC" w:rsidP="00786094">
            <w:pPr>
              <w:pStyle w:val="phtablecellleft"/>
            </w:pPr>
            <w:r w:rsidRPr="00ED0BBF">
              <w:t>Наименование контейнера для</w:t>
            </w:r>
            <w:r w:rsidR="00ED0BBF">
              <w:t xml:space="preserve"> </w:t>
            </w:r>
            <w:r w:rsidRPr="00ED0BBF">
              <w:t>шифрования</w:t>
            </w:r>
            <w:r w:rsidR="00ED0BBF">
              <w:t xml:space="preserve"> </w:t>
            </w:r>
            <w:r w:rsidRPr="00ED0BBF">
              <w:t xml:space="preserve">по алгоритму ГОСТ </w:t>
            </w:r>
            <w:proofErr w:type="gramStart"/>
            <w:r w:rsidRPr="00ED0BBF">
              <w:t>Р</w:t>
            </w:r>
            <w:proofErr w:type="gramEnd"/>
            <w:r w:rsidRPr="00ED0BBF">
              <w:t xml:space="preserve"> 34.10-2012 256 бит</w:t>
            </w:r>
          </w:p>
        </w:tc>
      </w:tr>
      <w:tr w:rsidR="00CB0D8E" w:rsidRPr="00ED0BBF" w14:paraId="5F36AF48" w14:textId="77777777" w:rsidTr="00DB7C98">
        <w:tc>
          <w:tcPr>
            <w:tcW w:w="1005" w:type="pct"/>
          </w:tcPr>
          <w:p w14:paraId="02566954" w14:textId="77777777" w:rsidR="00ED3BAD" w:rsidRPr="00ED0BBF" w:rsidRDefault="00FA73BC" w:rsidP="00786094">
            <w:pPr>
              <w:pStyle w:val="phtablecellleft"/>
            </w:pPr>
            <w:r w:rsidRPr="00ED0BBF">
              <w:t>xmlsec_pvt_12_256_password</w:t>
            </w:r>
          </w:p>
        </w:tc>
        <w:tc>
          <w:tcPr>
            <w:tcW w:w="817" w:type="pct"/>
          </w:tcPr>
          <w:p w14:paraId="4813750F" w14:textId="77777777" w:rsidR="00ED3BAD" w:rsidRPr="00ED0BBF" w:rsidRDefault="00ED3BAD" w:rsidP="00786094">
            <w:pPr>
              <w:pStyle w:val="phtablecellleft"/>
            </w:pPr>
          </w:p>
        </w:tc>
        <w:tc>
          <w:tcPr>
            <w:tcW w:w="748" w:type="pct"/>
          </w:tcPr>
          <w:p w14:paraId="2D7EAD79" w14:textId="77777777" w:rsidR="00ED3BAD" w:rsidRPr="00ED0BBF" w:rsidRDefault="00ED3BAD" w:rsidP="00786094">
            <w:pPr>
              <w:pStyle w:val="phtablecellleft"/>
            </w:pPr>
          </w:p>
        </w:tc>
        <w:tc>
          <w:tcPr>
            <w:tcW w:w="2430" w:type="pct"/>
          </w:tcPr>
          <w:p w14:paraId="6FD1D073" w14:textId="77777777" w:rsidR="00ED3BAD" w:rsidRPr="00ED0BBF" w:rsidRDefault="00FA73BC" w:rsidP="00786094">
            <w:pPr>
              <w:pStyle w:val="phtablecellleft"/>
            </w:pPr>
            <w:r w:rsidRPr="00ED0BBF">
              <w:t>Указывается пароль от контейнера для</w:t>
            </w:r>
            <w:r w:rsidR="00ED0BBF">
              <w:t xml:space="preserve"> </w:t>
            </w:r>
            <w:r w:rsidRPr="00ED0BBF">
              <w:t>шифрования</w:t>
            </w:r>
            <w:r w:rsidR="00ED0BBF">
              <w:t xml:space="preserve"> </w:t>
            </w:r>
            <w:r w:rsidRPr="00ED0BBF">
              <w:t xml:space="preserve">по алгоритму ГОСТ </w:t>
            </w:r>
            <w:proofErr w:type="gramStart"/>
            <w:r w:rsidRPr="00ED0BBF">
              <w:t>Р</w:t>
            </w:r>
            <w:proofErr w:type="gramEnd"/>
            <w:r w:rsidRPr="00ED0BBF">
              <w:t xml:space="preserve"> 34.10-2012 256 бит</w:t>
            </w:r>
          </w:p>
        </w:tc>
      </w:tr>
      <w:tr w:rsidR="00CB0D8E" w:rsidRPr="00ED0BBF" w14:paraId="4F7F0735" w14:textId="77777777" w:rsidTr="00DB7C98">
        <w:tc>
          <w:tcPr>
            <w:tcW w:w="1005" w:type="pct"/>
          </w:tcPr>
          <w:p w14:paraId="4FEF3F63" w14:textId="77777777" w:rsidR="00ED3BAD" w:rsidRPr="00ED0BBF" w:rsidRDefault="00FA73BC" w:rsidP="00786094">
            <w:pPr>
              <w:pStyle w:val="phtablecellleft"/>
            </w:pPr>
            <w:r w:rsidRPr="00ED0BBF">
              <w:t>xmlsec_session_key</w:t>
            </w:r>
          </w:p>
        </w:tc>
        <w:tc>
          <w:tcPr>
            <w:tcW w:w="817" w:type="pct"/>
          </w:tcPr>
          <w:p w14:paraId="285F97D3" w14:textId="77777777" w:rsidR="00ED3BAD" w:rsidRPr="00ED0BBF" w:rsidRDefault="00ED3BAD" w:rsidP="00786094">
            <w:pPr>
              <w:pStyle w:val="phtablecellleft"/>
            </w:pPr>
          </w:p>
        </w:tc>
        <w:tc>
          <w:tcPr>
            <w:tcW w:w="748" w:type="pct"/>
          </w:tcPr>
          <w:p w14:paraId="765051D7" w14:textId="77777777" w:rsidR="00ED3BAD" w:rsidRPr="00ED0BBF" w:rsidRDefault="00FA73BC" w:rsidP="00786094">
            <w:pPr>
              <w:pStyle w:val="phtablecellleft"/>
            </w:pPr>
            <w:r w:rsidRPr="00ED0BBF">
              <w:t>1</w:t>
            </w:r>
          </w:p>
        </w:tc>
        <w:tc>
          <w:tcPr>
            <w:tcW w:w="2430" w:type="pct"/>
          </w:tcPr>
          <w:p w14:paraId="02609D4B" w14:textId="77777777" w:rsidR="00ED3BAD" w:rsidRPr="00ED0BBF" w:rsidRDefault="007B63BC" w:rsidP="00786094">
            <w:pPr>
              <w:pStyle w:val="phtablecellleft"/>
            </w:pPr>
            <w:r>
              <w:t>Если</w:t>
            </w:r>
            <w:r w:rsidR="00FA73BC" w:rsidRPr="00ED0BBF">
              <w:t xml:space="preserve"> СФР для шифрования предоставил открытый ключ, устанавливается значение </w:t>
            </w:r>
            <w:r w:rsidR="00ED0BBF">
              <w:t>«</w:t>
            </w:r>
            <w:r w:rsidR="00FA73BC" w:rsidRPr="00ED0BBF">
              <w:t>1</w:t>
            </w:r>
            <w:r w:rsidR="00ED0BBF">
              <w:t>»</w:t>
            </w:r>
            <w:r w:rsidR="00FA73BC" w:rsidRPr="00ED0BBF">
              <w:t xml:space="preserve">, если закрытый ключ – значение </w:t>
            </w:r>
            <w:r w:rsidR="00ED0BBF">
              <w:t>«</w:t>
            </w:r>
            <w:r w:rsidR="00FA73BC" w:rsidRPr="00ED0BBF">
              <w:t>0</w:t>
            </w:r>
            <w:r w:rsidR="00ED0BBF">
              <w:t>»</w:t>
            </w:r>
          </w:p>
        </w:tc>
      </w:tr>
      <w:tr w:rsidR="00CB0D8E" w:rsidRPr="00ED0BBF" w14:paraId="46791AA1" w14:textId="77777777" w:rsidTr="00DB7C98">
        <w:tc>
          <w:tcPr>
            <w:tcW w:w="1005" w:type="pct"/>
          </w:tcPr>
          <w:p w14:paraId="5744689A" w14:textId="77777777" w:rsidR="00ED3BAD" w:rsidRPr="00ED0BBF" w:rsidRDefault="00FA73BC" w:rsidP="00786094">
            <w:pPr>
              <w:pStyle w:val="phtablecellleft"/>
            </w:pPr>
            <w:r w:rsidRPr="00ED0BBF">
              <w:t>[LPU_CODE]container</w:t>
            </w:r>
          </w:p>
        </w:tc>
        <w:tc>
          <w:tcPr>
            <w:tcW w:w="817" w:type="pct"/>
          </w:tcPr>
          <w:p w14:paraId="766DBF72" w14:textId="77777777" w:rsidR="00ED3BAD" w:rsidRPr="00ED0BBF" w:rsidRDefault="00FA73BC" w:rsidP="00786094">
            <w:pPr>
              <w:pStyle w:val="phtablecellleft"/>
            </w:pPr>
            <w:r w:rsidRPr="00ED0BBF">
              <w:t>\\.\HDIMAGE\FSSERS2021</w:t>
            </w:r>
          </w:p>
        </w:tc>
        <w:tc>
          <w:tcPr>
            <w:tcW w:w="748" w:type="pct"/>
          </w:tcPr>
          <w:p w14:paraId="6B568102" w14:textId="77777777" w:rsidR="00ED3BAD" w:rsidRPr="00ED0BBF" w:rsidRDefault="00ED3BAD" w:rsidP="00786094">
            <w:pPr>
              <w:pStyle w:val="phtablecellleft"/>
            </w:pPr>
          </w:p>
        </w:tc>
        <w:tc>
          <w:tcPr>
            <w:tcW w:w="2430" w:type="pct"/>
          </w:tcPr>
          <w:p w14:paraId="70A008A8" w14:textId="77777777" w:rsidR="00ED3BAD" w:rsidRPr="00ED0BBF" w:rsidRDefault="00FA73BC" w:rsidP="00786094">
            <w:pPr>
              <w:pStyle w:val="phtablecellleft"/>
            </w:pPr>
            <w:r w:rsidRPr="00ED0BBF">
              <w:t xml:space="preserve">Наименование контейнера для подписания на сервере, где </w:t>
            </w:r>
            <w:r w:rsidR="00ED0BBF">
              <w:t>«</w:t>
            </w:r>
            <w:r w:rsidRPr="00ED0BBF">
              <w:t>LPU_CODE</w:t>
            </w:r>
            <w:r w:rsidR="00ED0BBF">
              <w:t xml:space="preserve">» </w:t>
            </w:r>
            <w:r w:rsidRPr="00ED0BBF">
              <w:t>– код МО</w:t>
            </w:r>
          </w:p>
        </w:tc>
      </w:tr>
      <w:tr w:rsidR="00CB0D8E" w:rsidRPr="00ED0BBF" w14:paraId="15385630" w14:textId="77777777" w:rsidTr="00DB7C98">
        <w:tc>
          <w:tcPr>
            <w:tcW w:w="1005" w:type="pct"/>
          </w:tcPr>
          <w:p w14:paraId="2EFF673C" w14:textId="77777777" w:rsidR="00ED3BAD" w:rsidRPr="00ED0BBF" w:rsidRDefault="00FA73BC" w:rsidP="00786094">
            <w:pPr>
              <w:pStyle w:val="phtablecellleft"/>
            </w:pPr>
            <w:r w:rsidRPr="00ED0BBF">
              <w:t>[LPU_CODE]container_password</w:t>
            </w:r>
          </w:p>
        </w:tc>
        <w:tc>
          <w:tcPr>
            <w:tcW w:w="817" w:type="pct"/>
          </w:tcPr>
          <w:p w14:paraId="17282CFC" w14:textId="77777777" w:rsidR="00ED3BAD" w:rsidRPr="00ED0BBF" w:rsidRDefault="00ED3BAD" w:rsidP="00786094">
            <w:pPr>
              <w:pStyle w:val="phtablecellleft"/>
            </w:pPr>
          </w:p>
        </w:tc>
        <w:tc>
          <w:tcPr>
            <w:tcW w:w="748" w:type="pct"/>
          </w:tcPr>
          <w:p w14:paraId="7B527E42" w14:textId="77777777" w:rsidR="00ED3BAD" w:rsidRPr="00ED0BBF" w:rsidRDefault="00ED3BAD" w:rsidP="00786094">
            <w:pPr>
              <w:pStyle w:val="phtablecellleft"/>
            </w:pPr>
          </w:p>
        </w:tc>
        <w:tc>
          <w:tcPr>
            <w:tcW w:w="2430" w:type="pct"/>
          </w:tcPr>
          <w:p w14:paraId="26C2AB74" w14:textId="77777777" w:rsidR="00ED3BAD" w:rsidRPr="00ED0BBF" w:rsidRDefault="00FA73BC" w:rsidP="00786094">
            <w:pPr>
              <w:pStyle w:val="phtablecellleft"/>
            </w:pPr>
            <w:r w:rsidRPr="00ED0BBF">
              <w:t xml:space="preserve">Указывается пароль от контейнера для подписания на сервере, где </w:t>
            </w:r>
            <w:r w:rsidR="00ED0BBF">
              <w:t>«</w:t>
            </w:r>
            <w:r w:rsidRPr="00ED0BBF">
              <w:t>LPU_CODE</w:t>
            </w:r>
            <w:r w:rsidR="00ED0BBF">
              <w:t>»</w:t>
            </w:r>
            <w:r w:rsidRPr="00ED0BBF">
              <w:t xml:space="preserve"> – код МО</w:t>
            </w:r>
          </w:p>
        </w:tc>
      </w:tr>
      <w:tr w:rsidR="00CB0D8E" w:rsidRPr="00ED0BBF" w14:paraId="0B76D0E0" w14:textId="77777777" w:rsidTr="00DB7C98">
        <w:tc>
          <w:tcPr>
            <w:tcW w:w="1005" w:type="pct"/>
          </w:tcPr>
          <w:p w14:paraId="2D4F2922" w14:textId="77777777" w:rsidR="00ED3BAD" w:rsidRPr="00ED0BBF" w:rsidRDefault="00FA73BC" w:rsidP="00786094">
            <w:pPr>
              <w:pStyle w:val="phtablecellleft"/>
            </w:pPr>
            <w:r w:rsidRPr="00ED0BBF">
              <w:t>[LPU_CODE]csp_hashalg</w:t>
            </w:r>
          </w:p>
        </w:tc>
        <w:tc>
          <w:tcPr>
            <w:tcW w:w="817" w:type="pct"/>
          </w:tcPr>
          <w:p w14:paraId="50E9D1F2" w14:textId="77777777" w:rsidR="00ED3BAD" w:rsidRPr="00ED0BBF" w:rsidRDefault="00FA73BC" w:rsidP="00786094">
            <w:pPr>
              <w:pStyle w:val="phtablecellleft"/>
            </w:pPr>
            <w:r w:rsidRPr="00ED0BBF">
              <w:t>GOST12_256</w:t>
            </w:r>
          </w:p>
        </w:tc>
        <w:tc>
          <w:tcPr>
            <w:tcW w:w="748" w:type="pct"/>
          </w:tcPr>
          <w:p w14:paraId="35280D87" w14:textId="77777777" w:rsidR="00ED3BAD" w:rsidRPr="00ED0BBF" w:rsidRDefault="00ED3BAD" w:rsidP="00786094">
            <w:pPr>
              <w:pStyle w:val="phtablecellleft"/>
            </w:pPr>
          </w:p>
        </w:tc>
        <w:tc>
          <w:tcPr>
            <w:tcW w:w="2430" w:type="pct"/>
          </w:tcPr>
          <w:p w14:paraId="5C9BBB00" w14:textId="77777777" w:rsidR="00ED3BAD" w:rsidRPr="00ED0BBF" w:rsidRDefault="00FA73BC" w:rsidP="00786094">
            <w:pPr>
              <w:pStyle w:val="phtablecellleft"/>
            </w:pPr>
            <w:r w:rsidRPr="00ED0BBF">
              <w:t>Алгоритм для передачи криптопровайдеру при подписании на сервере.</w:t>
            </w:r>
          </w:p>
          <w:p w14:paraId="5D61C95D" w14:textId="77777777" w:rsidR="00ED3BAD" w:rsidRPr="00ED0BBF" w:rsidRDefault="00FA73BC" w:rsidP="00786094">
            <w:pPr>
              <w:pStyle w:val="phtablecellleft"/>
            </w:pPr>
            <w:proofErr w:type="gramStart"/>
            <w:r w:rsidRPr="00ED0BBF">
              <w:t xml:space="preserve">Заполняется </w:t>
            </w:r>
            <w:r w:rsidR="007B63BC">
              <w:t>«</w:t>
            </w:r>
            <w:r w:rsidRPr="00ED0BBF">
              <w:t>[LPU_CODE]csp_hashalg</w:t>
            </w:r>
            <w:r w:rsidR="007B63BC">
              <w:t>»</w:t>
            </w:r>
            <w:r w:rsidRPr="00ED0BBF">
              <w:t>, если в регионе есть МО, работающие параллельно с разными ГОСТ</w:t>
            </w:r>
            <w:proofErr w:type="gramEnd"/>
          </w:p>
        </w:tc>
      </w:tr>
      <w:tr w:rsidR="00CB0D8E" w:rsidRPr="00ED0BBF" w14:paraId="46D29653" w14:textId="77777777" w:rsidTr="00DB7C98">
        <w:tc>
          <w:tcPr>
            <w:tcW w:w="1005" w:type="pct"/>
          </w:tcPr>
          <w:p w14:paraId="6837DDEA" w14:textId="77777777" w:rsidR="00ED3BAD" w:rsidRPr="00ED0BBF" w:rsidRDefault="00FA73BC" w:rsidP="00786094">
            <w:pPr>
              <w:pStyle w:val="phtablecellleft"/>
            </w:pPr>
            <w:r w:rsidRPr="00ED0BBF">
              <w:t>[LPU_CODE]pem_key</w:t>
            </w:r>
          </w:p>
        </w:tc>
        <w:tc>
          <w:tcPr>
            <w:tcW w:w="817" w:type="pct"/>
          </w:tcPr>
          <w:p w14:paraId="42495138" w14:textId="77777777" w:rsidR="00ED3BAD" w:rsidRPr="00ED0BBF" w:rsidRDefault="00FA73BC" w:rsidP="00786094">
            <w:pPr>
              <w:pStyle w:val="phtablecellleft"/>
            </w:pPr>
            <w:r w:rsidRPr="00ED0BBF">
              <w:t>Etc/key.pem</w:t>
            </w:r>
          </w:p>
        </w:tc>
        <w:tc>
          <w:tcPr>
            <w:tcW w:w="748" w:type="pct"/>
          </w:tcPr>
          <w:p w14:paraId="11BDAAD0" w14:textId="77777777" w:rsidR="00ED3BAD" w:rsidRPr="00ED0BBF" w:rsidRDefault="00ED3BAD" w:rsidP="00786094">
            <w:pPr>
              <w:pStyle w:val="phtablecellleft"/>
            </w:pPr>
          </w:p>
        </w:tc>
        <w:tc>
          <w:tcPr>
            <w:tcW w:w="2430" w:type="pct"/>
          </w:tcPr>
          <w:p w14:paraId="344E9C65" w14:textId="77777777" w:rsidR="00ED3BAD" w:rsidRPr="00ED0BBF" w:rsidRDefault="00FA73BC" w:rsidP="00786094">
            <w:pPr>
              <w:pStyle w:val="phtablecellleft"/>
            </w:pPr>
            <w:r w:rsidRPr="00ED0BBF">
              <w:t>Наименование ключа для подписания на сервере, где</w:t>
            </w:r>
            <w:r w:rsidR="00ED0BBF">
              <w:t xml:space="preserve"> «</w:t>
            </w:r>
            <w:r w:rsidRPr="00ED0BBF">
              <w:t>LPU_CODE</w:t>
            </w:r>
            <w:r w:rsidR="00ED0BBF">
              <w:t>»</w:t>
            </w:r>
            <w:r w:rsidRPr="00ED0BBF">
              <w:t xml:space="preserve"> – код МО</w:t>
            </w:r>
          </w:p>
        </w:tc>
      </w:tr>
      <w:tr w:rsidR="00CB0D8E" w:rsidRPr="00ED0BBF" w14:paraId="7D8458A4" w14:textId="77777777" w:rsidTr="00DB7C98">
        <w:tc>
          <w:tcPr>
            <w:tcW w:w="1005" w:type="pct"/>
          </w:tcPr>
          <w:p w14:paraId="17DDBA82" w14:textId="77777777" w:rsidR="00ED3BAD" w:rsidRPr="00ED0BBF" w:rsidRDefault="00FA73BC" w:rsidP="00786094">
            <w:pPr>
              <w:pStyle w:val="phtablecellleft"/>
            </w:pPr>
            <w:r w:rsidRPr="00ED0BBF">
              <w:t>authority_mchd</w:t>
            </w:r>
          </w:p>
        </w:tc>
        <w:tc>
          <w:tcPr>
            <w:tcW w:w="817" w:type="pct"/>
          </w:tcPr>
          <w:p w14:paraId="3048C43A" w14:textId="77777777" w:rsidR="00ED3BAD" w:rsidRPr="00ED0BBF" w:rsidRDefault="00FA73BC" w:rsidP="00786094">
            <w:pPr>
              <w:pStyle w:val="phtablecellleft"/>
              <w:rPr>
                <w:lang w:val="en-US"/>
              </w:rPr>
            </w:pPr>
            <w:r w:rsidRPr="00ED0BBF">
              <w:rPr>
                <w:lang w:val="en-US"/>
              </w:rPr>
              <w:t>urn:ru:fss:integration:types:signature:v01</w:t>
            </w:r>
          </w:p>
        </w:tc>
        <w:tc>
          <w:tcPr>
            <w:tcW w:w="748" w:type="pct"/>
          </w:tcPr>
          <w:p w14:paraId="729CA4FB" w14:textId="77777777" w:rsidR="00ED3BAD" w:rsidRPr="00ED0BBF" w:rsidRDefault="00ED3BAD" w:rsidP="00786094">
            <w:pPr>
              <w:pStyle w:val="phtablecellleft"/>
              <w:rPr>
                <w:lang w:val="en-US"/>
              </w:rPr>
            </w:pPr>
          </w:p>
        </w:tc>
        <w:tc>
          <w:tcPr>
            <w:tcW w:w="2430" w:type="pct"/>
          </w:tcPr>
          <w:p w14:paraId="7E722F0F" w14:textId="77777777" w:rsidR="00ED3BAD" w:rsidRPr="00ED0BBF" w:rsidRDefault="00FA73BC" w:rsidP="00786094">
            <w:pPr>
              <w:pStyle w:val="phtablecellleft"/>
            </w:pPr>
            <w:r w:rsidRPr="00ED0BBF">
              <w:t>Настраивается для</w:t>
            </w:r>
            <w:r w:rsidR="00ED0BBF">
              <w:t xml:space="preserve"> </w:t>
            </w:r>
            <w:r w:rsidRPr="00ED0BBF">
              <w:t>отправки данных в СФР при использовании МЧД</w:t>
            </w:r>
          </w:p>
        </w:tc>
      </w:tr>
      <w:tr w:rsidR="00CB0D8E" w:rsidRPr="00ED0BBF" w14:paraId="7BF8ED6F" w14:textId="77777777" w:rsidTr="00DB7C98">
        <w:tc>
          <w:tcPr>
            <w:tcW w:w="1005" w:type="pct"/>
          </w:tcPr>
          <w:p w14:paraId="59499811" w14:textId="77777777" w:rsidR="00ED3BAD" w:rsidRPr="00ED0BBF" w:rsidRDefault="00FA73BC" w:rsidP="00786094">
            <w:pPr>
              <w:pStyle w:val="phtablecellleft"/>
            </w:pPr>
            <w:r w:rsidRPr="00ED0BBF">
              <w:t>powerOfAttorneyLink</w:t>
            </w:r>
          </w:p>
        </w:tc>
        <w:tc>
          <w:tcPr>
            <w:tcW w:w="817" w:type="pct"/>
          </w:tcPr>
          <w:p w14:paraId="775BB431" w14:textId="77777777" w:rsidR="00ED3BAD" w:rsidRPr="00ED0BBF" w:rsidRDefault="00FA73BC" w:rsidP="00786094">
            <w:pPr>
              <w:pStyle w:val="phtablecellleft"/>
              <w:rPr>
                <w:lang w:val="en-US"/>
              </w:rPr>
            </w:pPr>
            <w:r w:rsidRPr="00ED0BBF">
              <w:rPr>
                <w:lang w:val="en-US"/>
              </w:rPr>
              <w:t>urn:ru:fss:integration:types:mchd:v01</w:t>
            </w:r>
          </w:p>
        </w:tc>
        <w:tc>
          <w:tcPr>
            <w:tcW w:w="748" w:type="pct"/>
          </w:tcPr>
          <w:p w14:paraId="141CAAD9" w14:textId="77777777" w:rsidR="00ED3BAD" w:rsidRPr="00ED0BBF" w:rsidRDefault="00ED3BAD" w:rsidP="00786094">
            <w:pPr>
              <w:pStyle w:val="phtablecellleft"/>
              <w:rPr>
                <w:lang w:val="en-US"/>
              </w:rPr>
            </w:pPr>
          </w:p>
        </w:tc>
        <w:tc>
          <w:tcPr>
            <w:tcW w:w="2430" w:type="pct"/>
          </w:tcPr>
          <w:p w14:paraId="2AD301CD" w14:textId="77777777" w:rsidR="00ED3BAD" w:rsidRPr="00ED0BBF" w:rsidRDefault="00FA73BC" w:rsidP="00786094">
            <w:pPr>
              <w:pStyle w:val="phtablecellleft"/>
            </w:pPr>
            <w:r w:rsidRPr="00ED0BBF">
              <w:t>Настраивается для</w:t>
            </w:r>
            <w:r w:rsidR="00ED0BBF">
              <w:t xml:space="preserve"> </w:t>
            </w:r>
            <w:r w:rsidRPr="00ED0BBF">
              <w:t>отправки данных в СФР при использовании МЧД</w:t>
            </w:r>
          </w:p>
        </w:tc>
      </w:tr>
    </w:tbl>
    <w:p w14:paraId="17B9C4F8" w14:textId="77777777" w:rsidR="00786094" w:rsidRDefault="00786094" w:rsidP="00786094">
      <w:pPr>
        <w:pStyle w:val="phnormal"/>
      </w:pPr>
    </w:p>
    <w:p w14:paraId="4CC62B7F" w14:textId="77777777" w:rsidR="00ED3BAD" w:rsidRPr="00ED0BBF" w:rsidRDefault="00FA73BC" w:rsidP="00786094">
      <w:pPr>
        <w:pStyle w:val="phlistitemized1"/>
      </w:pPr>
      <w:r w:rsidRPr="00ED0BBF">
        <w:t xml:space="preserve">нажмите на кнопку </w:t>
      </w:r>
      <w:r w:rsidR="00ED0BBF">
        <w:t>«</w:t>
      </w:r>
      <w:r w:rsidRPr="00ED0BBF">
        <w:t>ОК</w:t>
      </w:r>
      <w:r w:rsidR="00ED0BBF">
        <w:t>»</w:t>
      </w:r>
      <w:r w:rsidRPr="00ED0BBF">
        <w:t xml:space="preserve">. Данные </w:t>
      </w:r>
      <w:r w:rsidR="0084077B">
        <w:t>отобразятся</w:t>
      </w:r>
      <w:r w:rsidRPr="00ED0BBF">
        <w:t xml:space="preserve"> на вкладке </w:t>
      </w:r>
      <w:r w:rsidR="00ED0BBF">
        <w:t>«</w:t>
      </w:r>
      <w:r w:rsidRPr="00ED0BBF">
        <w:t>Опции</w:t>
      </w:r>
      <w:r w:rsidR="00ED0BBF">
        <w:t>»</w:t>
      </w:r>
      <w:r w:rsidRPr="00ED0BBF">
        <w:t>.</w:t>
      </w:r>
    </w:p>
    <w:p w14:paraId="697F72F6" w14:textId="77777777" w:rsidR="00ED3BAD" w:rsidRPr="00786094" w:rsidRDefault="00FA6024" w:rsidP="00786094">
      <w:pPr>
        <w:pStyle w:val="10"/>
      </w:pPr>
      <w:bookmarkStart w:id="67" w:name="_Toc256000013"/>
      <w:bookmarkStart w:id="68" w:name="scroll-bookmark-22"/>
      <w:r>
        <w:lastRenderedPageBreak/>
        <w:t xml:space="preserve"> </w:t>
      </w:r>
      <w:bookmarkStart w:id="69" w:name="_Toc166068614"/>
      <w:r w:rsidR="00FA73BC" w:rsidRPr="00786094">
        <w:t>Настройка шифрования и подписания сообщений</w:t>
      </w:r>
      <w:bookmarkEnd w:id="67"/>
      <w:bookmarkEnd w:id="68"/>
      <w:bookmarkEnd w:id="69"/>
    </w:p>
    <w:p w14:paraId="596A40AD" w14:textId="77777777" w:rsidR="00ED3BAD" w:rsidRPr="00ED0BBF" w:rsidRDefault="00FA73BC" w:rsidP="00786094">
      <w:pPr>
        <w:pStyle w:val="phnormal"/>
      </w:pPr>
      <w:r w:rsidRPr="00ED0BBF">
        <w:t>Для шифрования ЭРС разработано серверное приложение для шифрования в соответствии с алгоритмом ГОСТ 28147-89 на ключе уполномоченного лица СФР.</w:t>
      </w:r>
    </w:p>
    <w:p w14:paraId="5C40099C" w14:textId="77777777" w:rsidR="00ED3BAD" w:rsidRPr="00ED0BBF" w:rsidRDefault="00FA73BC" w:rsidP="00786094">
      <w:pPr>
        <w:pStyle w:val="phlistorderedtitle"/>
      </w:pPr>
      <w:r w:rsidRPr="00ED0BBF">
        <w:t>Для настройки шифрования данных ЭРС выполните следующие действия:</w:t>
      </w:r>
    </w:p>
    <w:p w14:paraId="1FBD7A91" w14:textId="467C4194" w:rsidR="00ED3BAD" w:rsidRPr="00ED0BBF" w:rsidRDefault="00FA73BC" w:rsidP="00786094">
      <w:pPr>
        <w:pStyle w:val="phlistordered1up"/>
      </w:pPr>
      <w:r w:rsidRPr="00ED0BBF">
        <w:t xml:space="preserve">произведите настройку электронной подписи на сервере </w:t>
      </w:r>
      <w:r w:rsidR="00BF64A1">
        <w:t>Системы</w:t>
      </w:r>
      <w:r w:rsidRPr="00ED0BBF">
        <w:t>;</w:t>
      </w:r>
    </w:p>
    <w:p w14:paraId="4313DECC" w14:textId="77777777" w:rsidR="00ED3BAD" w:rsidRPr="00ED0BBF" w:rsidRDefault="00FA73BC" w:rsidP="00786094">
      <w:pPr>
        <w:pStyle w:val="phlistordered1up"/>
      </w:pPr>
      <w:r w:rsidRPr="00ED0BBF">
        <w:t>скачайте приложение по адресу</w:t>
      </w:r>
      <w:r w:rsidR="00403056">
        <w:t>:</w:t>
      </w:r>
      <w:r w:rsidR="00ED0BBF">
        <w:t xml:space="preserve"> </w:t>
      </w:r>
      <w:r w:rsidRPr="00CB0D8E">
        <w:rPr>
          <w:b/>
        </w:rPr>
        <w:t>https://stash.bars-open.ru/projects/MED/repos/gostsec/browse</w:t>
      </w:r>
      <w:r w:rsidR="00ED0BBF">
        <w:t xml:space="preserve"> </w:t>
      </w:r>
      <w:r w:rsidRPr="00ED0BBF">
        <w:t xml:space="preserve">и установите его на сервер </w:t>
      </w:r>
      <w:r w:rsidR="00BF64A1">
        <w:t>Системы</w:t>
      </w:r>
      <w:r w:rsidRPr="00ED0BBF">
        <w:t>;</w:t>
      </w:r>
    </w:p>
    <w:p w14:paraId="6C5714F1" w14:textId="77777777" w:rsidR="00ED3BAD" w:rsidRPr="00ED0BBF" w:rsidRDefault="00FA73BC" w:rsidP="00786094">
      <w:pPr>
        <w:pStyle w:val="phlistordered1up"/>
      </w:pPr>
      <w:r w:rsidRPr="00ED0BBF">
        <w:t>установите на сервере актуальный сертификат СФР. Его можно взять по адресу:</w:t>
      </w:r>
    </w:p>
    <w:p w14:paraId="63CB63C6" w14:textId="77777777" w:rsidR="00ED3BAD" w:rsidRPr="00ED0BBF" w:rsidRDefault="00FA73BC" w:rsidP="00786094">
      <w:pPr>
        <w:pStyle w:val="phlistitemized2"/>
      </w:pPr>
      <w:r w:rsidRPr="00ED0BBF">
        <w:t>тестовый</w:t>
      </w:r>
      <w:r w:rsidR="00403056">
        <w:t>:</w:t>
      </w:r>
      <w:r w:rsidRPr="00ED0BBF">
        <w:t xml:space="preserve"> </w:t>
      </w:r>
      <w:r w:rsidRPr="00CB0D8E">
        <w:rPr>
          <w:b/>
        </w:rPr>
        <w:t>https://lk-test.fss.ru/cert.html</w:t>
      </w:r>
      <w:r w:rsidRPr="00ED0BBF">
        <w:t>;</w:t>
      </w:r>
    </w:p>
    <w:p w14:paraId="0CBF9772" w14:textId="77777777" w:rsidR="00ED3BAD" w:rsidRPr="00ED0BBF" w:rsidRDefault="00FA73BC" w:rsidP="00786094">
      <w:pPr>
        <w:pStyle w:val="phlistitemized2"/>
      </w:pPr>
      <w:r w:rsidRPr="00ED0BBF">
        <w:t>продуктивный</w:t>
      </w:r>
      <w:r w:rsidR="00403056">
        <w:t>:</w:t>
      </w:r>
      <w:r w:rsidRPr="00ED0BBF">
        <w:t xml:space="preserve"> </w:t>
      </w:r>
      <w:r w:rsidRPr="00CB0D8E">
        <w:rPr>
          <w:b/>
        </w:rPr>
        <w:t>https://lk.fss.ru/cert.html</w:t>
      </w:r>
      <w:r w:rsidR="00403056">
        <w:t>.</w:t>
      </w:r>
    </w:p>
    <w:p w14:paraId="2D21B533" w14:textId="77777777" w:rsidR="00ED3BAD" w:rsidRPr="00ED0BBF" w:rsidRDefault="00FA73BC" w:rsidP="00786094">
      <w:pPr>
        <w:pStyle w:val="phlistordered1up"/>
      </w:pPr>
      <w:r w:rsidRPr="00ED0BBF">
        <w:t xml:space="preserve">произведите настройки внешней системы </w:t>
      </w:r>
      <w:r w:rsidR="00ED0BBF" w:rsidRPr="00CB0D8E">
        <w:t>«</w:t>
      </w:r>
      <w:r w:rsidRPr="00CB0D8E">
        <w:t>fss_ers</w:t>
      </w:r>
      <w:r w:rsidR="00ED0BBF" w:rsidRPr="00CB0D8E">
        <w:t>»</w:t>
      </w:r>
      <w:r w:rsidRPr="00ED0BBF">
        <w:t xml:space="preserve"> в пункте главного меню </w:t>
      </w:r>
      <w:r w:rsidR="00ED0BBF">
        <w:t>«</w:t>
      </w:r>
      <w:r w:rsidRPr="00ED0BBF">
        <w:t>Система</w:t>
      </w:r>
      <w:r w:rsidR="00ED0BBF">
        <w:t xml:space="preserve">/ </w:t>
      </w:r>
      <w:r w:rsidRPr="00ED0BBF">
        <w:t>Интеграция</w:t>
      </w:r>
      <w:r w:rsidR="00ED0BBF">
        <w:t xml:space="preserve">/ </w:t>
      </w:r>
      <w:r w:rsidRPr="00ED0BBF">
        <w:t>Настройка внешних систем</w:t>
      </w:r>
      <w:r w:rsidR="00ED0BBF">
        <w:t>»</w:t>
      </w:r>
      <w:r w:rsidRPr="00ED0BBF">
        <w:t>:</w:t>
      </w:r>
    </w:p>
    <w:p w14:paraId="013135A1" w14:textId="77777777" w:rsidR="00ED3BAD" w:rsidRPr="00ED0BBF" w:rsidRDefault="00FA73BC" w:rsidP="00786094">
      <w:pPr>
        <w:pStyle w:val="phlistitemized2"/>
      </w:pPr>
      <w:r w:rsidRPr="00ED0BBF">
        <w:t>у сервиса внешней системы с кодом</w:t>
      </w:r>
      <w:r w:rsidR="00ED0BBF" w:rsidRPr="00CB0D8E">
        <w:t xml:space="preserve"> «</w:t>
      </w:r>
      <w:r w:rsidRPr="00CB0D8E">
        <w:t>ErsGatewayOpenService</w:t>
      </w:r>
      <w:r w:rsidR="00ED0BBF">
        <w:rPr>
          <w:b/>
        </w:rPr>
        <w:t>»</w:t>
      </w:r>
      <w:r w:rsidRPr="00ED0BBF">
        <w:t xml:space="preserve"> укажите URL:</w:t>
      </w:r>
    </w:p>
    <w:p w14:paraId="57E31BA2" w14:textId="77777777" w:rsidR="00ED3BAD" w:rsidRPr="00ED0BBF" w:rsidRDefault="00FA73BC" w:rsidP="00786094">
      <w:pPr>
        <w:pStyle w:val="phlistitemized3"/>
      </w:pPr>
      <w:r w:rsidRPr="00ED0BBF">
        <w:t>тестовый</w:t>
      </w:r>
      <w:r w:rsidR="00403056">
        <w:t>:</w:t>
      </w:r>
      <w:r w:rsidRPr="00ED0BBF">
        <w:t xml:space="preserve"> </w:t>
      </w:r>
      <w:r w:rsidRPr="00CB0D8E">
        <w:rPr>
          <w:b/>
        </w:rPr>
        <w:t>https://docs-test.fss.ru/ws-gtw-ers-crypto-v20/api/soap/v1/ErsService?wsdl</w:t>
      </w:r>
      <w:r w:rsidRPr="00ED0BBF">
        <w:t>;</w:t>
      </w:r>
    </w:p>
    <w:p w14:paraId="3EA7EDE5" w14:textId="77777777" w:rsidR="00ED3BAD" w:rsidRPr="00ED0BBF" w:rsidRDefault="00FA73BC" w:rsidP="00786094">
      <w:pPr>
        <w:pStyle w:val="phlistitemized3"/>
      </w:pPr>
      <w:r w:rsidRPr="00ED0BBF">
        <w:t>продуктивный</w:t>
      </w:r>
      <w:r w:rsidR="00403056">
        <w:t>:</w:t>
      </w:r>
      <w:r w:rsidR="00CB0D8E" w:rsidRPr="00CB0D8E">
        <w:t xml:space="preserve"> </w:t>
      </w:r>
      <w:r w:rsidRPr="00CB0D8E">
        <w:rPr>
          <w:b/>
        </w:rPr>
        <w:t>https://docs.fss.ru/ws-gtw-ers-crypto-v20/api/soap/v1/ErsService?wsdl</w:t>
      </w:r>
      <w:r w:rsidR="00403056">
        <w:t>.</w:t>
      </w:r>
    </w:p>
    <w:p w14:paraId="4B5E398A" w14:textId="367E73F2" w:rsidR="00ED3BAD" w:rsidRPr="00ED0BBF" w:rsidRDefault="00FA73BC" w:rsidP="00786094">
      <w:pPr>
        <w:pStyle w:val="phlistitemized2"/>
      </w:pPr>
      <w:r w:rsidRPr="00ED0BBF">
        <w:t>настройте опции внешней системы так, как представлено в таблице ниже</w:t>
      </w:r>
      <w:r w:rsidR="00786094">
        <w:t xml:space="preserve"> (</w:t>
      </w:r>
      <w:r w:rsidR="00786094">
        <w:fldChar w:fldCharType="begin"/>
      </w:r>
      <w:r w:rsidR="00786094">
        <w:instrText xml:space="preserve"> REF _Ref165620176 \h </w:instrText>
      </w:r>
      <w:r w:rsidR="00786094">
        <w:fldChar w:fldCharType="separate"/>
      </w:r>
      <w:r w:rsidR="008F41BB">
        <w:t>Таблица </w:t>
      </w:r>
      <w:r w:rsidR="008F41BB">
        <w:rPr>
          <w:noProof/>
        </w:rPr>
        <w:t>7</w:t>
      </w:r>
      <w:r w:rsidR="00786094">
        <w:fldChar w:fldCharType="end"/>
      </w:r>
      <w:r w:rsidR="00786094">
        <w:t>)</w:t>
      </w:r>
      <w:r w:rsidRPr="00ED0BBF">
        <w:t>.</w:t>
      </w:r>
    </w:p>
    <w:p w14:paraId="78D24AAE" w14:textId="3884317B" w:rsidR="00786094" w:rsidRDefault="00DB7C98" w:rsidP="00786094">
      <w:pPr>
        <w:pStyle w:val="phtabletitle"/>
      </w:pPr>
      <w:bookmarkStart w:id="70" w:name="_Ref165620176"/>
      <w:r>
        <w:t>Таблица </w:t>
      </w:r>
      <w:r w:rsidR="00786094">
        <w:fldChar w:fldCharType="begin"/>
      </w:r>
      <w:r w:rsidR="00786094">
        <w:instrText xml:space="preserve"> SEQ Таблица \* ARABIC </w:instrText>
      </w:r>
      <w:r w:rsidR="00786094">
        <w:fldChar w:fldCharType="separate"/>
      </w:r>
      <w:r w:rsidR="008F41BB">
        <w:rPr>
          <w:noProof/>
        </w:rPr>
        <w:t>7</w:t>
      </w:r>
      <w:r w:rsidR="00786094">
        <w:fldChar w:fldCharType="end"/>
      </w:r>
      <w:bookmarkEnd w:id="70"/>
      <w:r w:rsidR="00786094">
        <w:t xml:space="preserve"> – Настройки опции внешней системы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3651"/>
        <w:gridCol w:w="6763"/>
      </w:tblGrid>
      <w:tr w:rsidR="00ED0BBF" w:rsidRPr="00ED0BBF" w14:paraId="3AB62971" w14:textId="77777777" w:rsidTr="00320E1C">
        <w:trPr>
          <w:tblHeader/>
        </w:trPr>
        <w:tc>
          <w:tcPr>
            <w:tcW w:w="1753" w:type="pct"/>
          </w:tcPr>
          <w:p w14:paraId="3687F677" w14:textId="77777777" w:rsidR="00ED3BAD" w:rsidRPr="00ED0BBF" w:rsidRDefault="00FA73BC" w:rsidP="00786094">
            <w:pPr>
              <w:pStyle w:val="phtablecolcaption"/>
            </w:pPr>
            <w:bookmarkStart w:id="71" w:name="scroll-bookmark-23"/>
            <w:r w:rsidRPr="00ED0BBF">
              <w:t>Код опции внешней системы</w:t>
            </w:r>
            <w:bookmarkEnd w:id="71"/>
          </w:p>
        </w:tc>
        <w:tc>
          <w:tcPr>
            <w:tcW w:w="3247" w:type="pct"/>
          </w:tcPr>
          <w:p w14:paraId="1906F372" w14:textId="77777777" w:rsidR="00ED3BAD" w:rsidRPr="00ED0BBF" w:rsidRDefault="00FA73BC" w:rsidP="00786094">
            <w:pPr>
              <w:pStyle w:val="phtablecolcaption"/>
            </w:pPr>
            <w:r w:rsidRPr="00ED0BBF">
              <w:t>Значение</w:t>
            </w:r>
          </w:p>
        </w:tc>
      </w:tr>
      <w:tr w:rsidR="00ED0BBF" w:rsidRPr="00ED0BBF" w14:paraId="65B88058" w14:textId="77777777" w:rsidTr="00320E1C">
        <w:tc>
          <w:tcPr>
            <w:tcW w:w="1753" w:type="pct"/>
          </w:tcPr>
          <w:p w14:paraId="7960A366" w14:textId="77777777" w:rsidR="00ED3BAD" w:rsidRPr="00ED0BBF" w:rsidRDefault="00FA73BC" w:rsidP="00786094">
            <w:pPr>
              <w:pStyle w:val="phtablecellleft"/>
            </w:pPr>
            <w:r w:rsidRPr="00ED0BBF">
              <w:t>xmlsec</w:t>
            </w:r>
          </w:p>
        </w:tc>
        <w:tc>
          <w:tcPr>
            <w:tcW w:w="3247" w:type="pct"/>
          </w:tcPr>
          <w:p w14:paraId="0B69679C" w14:textId="77777777" w:rsidR="00ED3BAD" w:rsidRPr="00ED0BBF" w:rsidRDefault="00FA73BC" w:rsidP="00786094">
            <w:pPr>
              <w:pStyle w:val="phtablecellleft"/>
            </w:pPr>
            <w:r w:rsidRPr="00ED0BBF">
              <w:t xml:space="preserve">Укажите значение </w:t>
            </w:r>
            <w:r w:rsidR="00ED0BBF">
              <w:t>«</w:t>
            </w:r>
            <w:r w:rsidRPr="00ED0BBF">
              <w:t>1</w:t>
            </w:r>
            <w:r w:rsidR="00ED0BBF">
              <w:t>»</w:t>
            </w:r>
          </w:p>
        </w:tc>
      </w:tr>
      <w:tr w:rsidR="00ED0BBF" w:rsidRPr="00ED0BBF" w14:paraId="3F346AA9" w14:textId="77777777" w:rsidTr="00320E1C">
        <w:tc>
          <w:tcPr>
            <w:tcW w:w="1753" w:type="pct"/>
          </w:tcPr>
          <w:p w14:paraId="7220A468" w14:textId="77777777" w:rsidR="00ED3BAD" w:rsidRPr="00ED0BBF" w:rsidRDefault="00FA73BC" w:rsidP="00786094">
            <w:pPr>
              <w:pStyle w:val="phtablecellleft"/>
            </w:pPr>
            <w:r w:rsidRPr="00ED0BBF">
              <w:t>xmlsec_pub_cert_12</w:t>
            </w:r>
          </w:p>
        </w:tc>
        <w:tc>
          <w:tcPr>
            <w:tcW w:w="3247" w:type="pct"/>
          </w:tcPr>
          <w:p w14:paraId="69500DF5" w14:textId="77777777" w:rsidR="00ED3BAD" w:rsidRPr="00ED0BBF" w:rsidRDefault="00FA73BC" w:rsidP="00786094">
            <w:pPr>
              <w:pStyle w:val="phtablecellleft"/>
            </w:pPr>
            <w:r w:rsidRPr="00ED0BBF">
              <w:t xml:space="preserve">Укажите наименование актуального сертификата СФР (который был скачен на шаге 3). Укажите полное имя с расширением, например, </w:t>
            </w:r>
            <w:r w:rsidR="00ED0BBF">
              <w:t>«</w:t>
            </w:r>
            <w:r w:rsidRPr="00ED0BBF">
              <w:t>eln_2021_test.cer</w:t>
            </w:r>
            <w:r w:rsidR="00ED0BBF">
              <w:t>»</w:t>
            </w:r>
          </w:p>
        </w:tc>
      </w:tr>
      <w:tr w:rsidR="00ED0BBF" w:rsidRPr="00ED0BBF" w14:paraId="0D7CA5A2" w14:textId="77777777" w:rsidTr="00320E1C">
        <w:tc>
          <w:tcPr>
            <w:tcW w:w="1753" w:type="pct"/>
          </w:tcPr>
          <w:p w14:paraId="58ECBC7F" w14:textId="77777777" w:rsidR="00ED3BAD" w:rsidRPr="00ED0BBF" w:rsidRDefault="00FA73BC" w:rsidP="00786094">
            <w:pPr>
              <w:pStyle w:val="phtablecellleft"/>
            </w:pPr>
            <w:r w:rsidRPr="00ED0BBF">
              <w:t>xmlsec_session_key</w:t>
            </w:r>
          </w:p>
        </w:tc>
        <w:tc>
          <w:tcPr>
            <w:tcW w:w="3247" w:type="pct"/>
          </w:tcPr>
          <w:p w14:paraId="0D082B95" w14:textId="77777777" w:rsidR="00ED3BAD" w:rsidRPr="00ED0BBF" w:rsidRDefault="00FA73BC" w:rsidP="00786094">
            <w:pPr>
              <w:pStyle w:val="phtablecellleft"/>
            </w:pPr>
            <w:r w:rsidRPr="00ED0BBF">
              <w:t xml:space="preserve">Укажите значение </w:t>
            </w:r>
            <w:r w:rsidR="00ED0BBF">
              <w:t>«</w:t>
            </w:r>
            <w:r w:rsidRPr="00ED0BBF">
              <w:t>1</w:t>
            </w:r>
            <w:r w:rsidR="00ED0BBF">
              <w:t>»</w:t>
            </w:r>
          </w:p>
        </w:tc>
      </w:tr>
      <w:tr w:rsidR="00ED0BBF" w:rsidRPr="00ED0BBF" w14:paraId="66A681FE" w14:textId="77777777" w:rsidTr="00320E1C">
        <w:tc>
          <w:tcPr>
            <w:tcW w:w="1753" w:type="pct"/>
          </w:tcPr>
          <w:p w14:paraId="01EAFBAA" w14:textId="77777777" w:rsidR="00ED3BAD" w:rsidRPr="00ED0BBF" w:rsidRDefault="00FA73BC" w:rsidP="00786094">
            <w:pPr>
              <w:pStyle w:val="phtablecellleft"/>
            </w:pPr>
            <w:r w:rsidRPr="00ED0BBF">
              <w:t>xmlsec_csp</w:t>
            </w:r>
          </w:p>
        </w:tc>
        <w:tc>
          <w:tcPr>
            <w:tcW w:w="3247" w:type="pct"/>
          </w:tcPr>
          <w:p w14:paraId="2EC56AFF" w14:textId="77777777" w:rsidR="00ED3BAD" w:rsidRPr="00ED0BBF" w:rsidRDefault="00FA73BC" w:rsidP="00786094">
            <w:pPr>
              <w:pStyle w:val="phtablecellleft"/>
            </w:pPr>
            <w:r w:rsidRPr="00ED0BBF">
              <w:t>Укажите</w:t>
            </w:r>
            <w:r w:rsidR="00ED0BBF">
              <w:t xml:space="preserve"> </w:t>
            </w:r>
            <w:r w:rsidRPr="00ED0BBF">
              <w:t xml:space="preserve">криптопровайдер, </w:t>
            </w:r>
            <w:proofErr w:type="gramStart"/>
            <w:r w:rsidRPr="00ED0BBF">
              <w:t>используемый</w:t>
            </w:r>
            <w:proofErr w:type="gramEnd"/>
            <w:r w:rsidRPr="00ED0BBF">
              <w:t xml:space="preserve"> для шифрования: </w:t>
            </w:r>
            <w:r w:rsidR="00ED0BBF">
              <w:t>«</w:t>
            </w:r>
            <w:r w:rsidRPr="00ED0BBF">
              <w:t>cryptopro</w:t>
            </w:r>
            <w:r w:rsidR="00ED0BBF">
              <w:t>»</w:t>
            </w:r>
            <w:r w:rsidRPr="00ED0BBF">
              <w:t xml:space="preserve"> или </w:t>
            </w:r>
            <w:r w:rsidR="00ED0BBF">
              <w:t>«</w:t>
            </w:r>
            <w:r w:rsidRPr="00ED0BBF">
              <w:t>vipnet</w:t>
            </w:r>
            <w:r w:rsidR="00ED0BBF">
              <w:t>»</w:t>
            </w:r>
          </w:p>
        </w:tc>
      </w:tr>
      <w:tr w:rsidR="00ED0BBF" w:rsidRPr="00ED0BBF" w14:paraId="554777CF" w14:textId="77777777" w:rsidTr="00320E1C">
        <w:tc>
          <w:tcPr>
            <w:tcW w:w="1753" w:type="pct"/>
          </w:tcPr>
          <w:p w14:paraId="1CD5D773" w14:textId="77777777" w:rsidR="00ED3BAD" w:rsidRPr="00ED0BBF" w:rsidRDefault="00FA73BC" w:rsidP="00786094">
            <w:pPr>
              <w:pStyle w:val="phtablecellleft"/>
            </w:pPr>
            <w:r w:rsidRPr="00ED0BBF">
              <w:t>xmlsec_pvt_12_256_container</w:t>
            </w:r>
          </w:p>
        </w:tc>
        <w:tc>
          <w:tcPr>
            <w:tcW w:w="3247" w:type="pct"/>
          </w:tcPr>
          <w:p w14:paraId="52B71903" w14:textId="77777777" w:rsidR="00ED3BAD" w:rsidRPr="00ED0BBF" w:rsidRDefault="00FA73BC" w:rsidP="00786094">
            <w:pPr>
              <w:pStyle w:val="phtablecellleft"/>
            </w:pPr>
            <w:r w:rsidRPr="00ED0BBF">
              <w:t>Укажите</w:t>
            </w:r>
            <w:r w:rsidR="00ED0BBF">
              <w:t xml:space="preserve"> </w:t>
            </w:r>
            <w:r w:rsidRPr="00ED0BBF">
              <w:t>путь до контейнера, в котором установлена подпись на шаге 1 (например, контейнер, в котором установлена подпись МО)</w:t>
            </w:r>
          </w:p>
        </w:tc>
      </w:tr>
      <w:tr w:rsidR="00ED0BBF" w:rsidRPr="00ED0BBF" w14:paraId="67499074" w14:textId="77777777" w:rsidTr="00320E1C">
        <w:tc>
          <w:tcPr>
            <w:tcW w:w="1753" w:type="pct"/>
          </w:tcPr>
          <w:p w14:paraId="31CC135F" w14:textId="77777777" w:rsidR="00ED3BAD" w:rsidRPr="00ED0BBF" w:rsidRDefault="00FA73BC" w:rsidP="00786094">
            <w:pPr>
              <w:pStyle w:val="phtablecellleft"/>
            </w:pPr>
            <w:r w:rsidRPr="00ED0BBF">
              <w:t>xmlsec_pvt_12_256_password</w:t>
            </w:r>
          </w:p>
        </w:tc>
        <w:tc>
          <w:tcPr>
            <w:tcW w:w="3247" w:type="pct"/>
          </w:tcPr>
          <w:p w14:paraId="7D0FEED0" w14:textId="77777777" w:rsidR="00ED3BAD" w:rsidRPr="00ED0BBF" w:rsidRDefault="00FA73BC" w:rsidP="00786094">
            <w:pPr>
              <w:pStyle w:val="phtablecellleft"/>
            </w:pPr>
            <w:r w:rsidRPr="00ED0BBF">
              <w:t>Укажите пароль контейнера</w:t>
            </w:r>
          </w:p>
        </w:tc>
      </w:tr>
    </w:tbl>
    <w:p w14:paraId="0C37ABC1" w14:textId="77777777" w:rsidR="00ED3BAD" w:rsidRPr="00F0137C" w:rsidRDefault="00FA73BC" w:rsidP="00F0137C">
      <w:pPr>
        <w:pStyle w:val="10"/>
      </w:pPr>
      <w:bookmarkStart w:id="72" w:name="_Toc256000014"/>
      <w:bookmarkStart w:id="73" w:name="scroll-bookmark-24"/>
      <w:bookmarkStart w:id="74" w:name="_Toc166068615"/>
      <w:r w:rsidRPr="00F0137C">
        <w:lastRenderedPageBreak/>
        <w:t>Настройки ЭП с использованием машиночитаемой доверенности</w:t>
      </w:r>
      <w:bookmarkEnd w:id="72"/>
      <w:bookmarkEnd w:id="73"/>
      <w:bookmarkEnd w:id="74"/>
    </w:p>
    <w:p w14:paraId="4EC4B705" w14:textId="77777777" w:rsidR="00ED3BAD" w:rsidRPr="00ED0BBF" w:rsidRDefault="00FA73BC" w:rsidP="0046436C">
      <w:pPr>
        <w:pStyle w:val="phnormal"/>
      </w:pPr>
      <w:r w:rsidRPr="00ED0BBF">
        <w:t>В текущем разделе описаны настройки электронной подписи с использовани</w:t>
      </w:r>
      <w:r w:rsidR="004D72E9">
        <w:t>ем машиночитаемой доверенности</w:t>
      </w:r>
      <w:r w:rsidRPr="00ED0BBF">
        <w:t xml:space="preserve"> д</w:t>
      </w:r>
      <w:r w:rsidR="00145F72">
        <w:t>ля подписан</w:t>
      </w:r>
      <w:r w:rsidR="0046436C">
        <w:t>ия данных ЭРС.</w:t>
      </w:r>
    </w:p>
    <w:p w14:paraId="6BAE2596" w14:textId="77777777" w:rsidR="00ED3BAD" w:rsidRPr="00F0137C" w:rsidRDefault="00FA73BC" w:rsidP="00F0137C">
      <w:pPr>
        <w:pStyle w:val="2"/>
      </w:pPr>
      <w:bookmarkStart w:id="75" w:name="_Toc256000015"/>
      <w:bookmarkStart w:id="76" w:name="scroll-bookmark-25"/>
      <w:bookmarkStart w:id="77" w:name="_Ref165620589"/>
      <w:bookmarkStart w:id="78" w:name="_Toc166068616"/>
      <w:r w:rsidRPr="00F0137C">
        <w:t>Настройка опций внешней системы для использования МЧД.</w:t>
      </w:r>
      <w:bookmarkEnd w:id="75"/>
      <w:bookmarkEnd w:id="76"/>
      <w:bookmarkEnd w:id="77"/>
      <w:bookmarkEnd w:id="78"/>
    </w:p>
    <w:p w14:paraId="12E4E57B" w14:textId="77777777" w:rsidR="00ED3BAD" w:rsidRPr="00ED0BBF" w:rsidRDefault="00FA73BC" w:rsidP="00F0137C">
      <w:pPr>
        <w:pStyle w:val="phnormal"/>
      </w:pPr>
      <w:r w:rsidRPr="00ED0BBF">
        <w:t>Для использования МЧД добавьте</w:t>
      </w:r>
      <w:r w:rsidR="00ED0BBF">
        <w:t xml:space="preserve"> </w:t>
      </w:r>
      <w:r w:rsidRPr="00ED0BBF">
        <w:t>опции</w:t>
      </w:r>
      <w:r w:rsidR="00ED0BBF">
        <w:t xml:space="preserve"> «</w:t>
      </w:r>
      <w:r w:rsidRPr="00ED0BBF">
        <w:t>authority_mchd</w:t>
      </w:r>
      <w:r w:rsidR="00ED0BBF">
        <w:t>»</w:t>
      </w:r>
      <w:r w:rsidRPr="00ED0BBF">
        <w:t xml:space="preserve"> и </w:t>
      </w:r>
      <w:r w:rsidR="00ED0BBF">
        <w:t>«</w:t>
      </w:r>
      <w:r w:rsidRPr="00ED0BBF">
        <w:t>powerOfAttorneyLink</w:t>
      </w:r>
      <w:r w:rsidR="00ED0BBF">
        <w:t>»</w:t>
      </w:r>
      <w:r w:rsidRPr="00ED0BBF">
        <w:t xml:space="preserve"> внешней системы </w:t>
      </w:r>
      <w:r w:rsidR="00ED0BBF">
        <w:t>«</w:t>
      </w:r>
      <w:r w:rsidRPr="00ED0BBF">
        <w:t>fss_ers</w:t>
      </w:r>
      <w:r w:rsidR="00ED0BBF">
        <w:t>»</w:t>
      </w:r>
      <w:r w:rsidRPr="00ED0BBF">
        <w:t xml:space="preserve"> по пути</w:t>
      </w:r>
      <w:r w:rsidR="00ED0BBF">
        <w:t xml:space="preserve"> «</w:t>
      </w:r>
      <w:r w:rsidRPr="00ED0BBF">
        <w:t>Система</w:t>
      </w:r>
      <w:r w:rsidR="00ED0BBF">
        <w:t xml:space="preserve">/ </w:t>
      </w:r>
      <w:r w:rsidRPr="00ED0BBF">
        <w:t>Интеграция</w:t>
      </w:r>
      <w:r w:rsidR="00ED0BBF">
        <w:t xml:space="preserve">/ </w:t>
      </w:r>
      <w:r w:rsidRPr="00ED0BBF">
        <w:t>Настройка внешних систем</w:t>
      </w:r>
      <w:r w:rsidR="00ED0BBF">
        <w:t>»</w:t>
      </w:r>
      <w:r w:rsidRPr="00ED0BBF">
        <w:t>.</w:t>
      </w:r>
    </w:p>
    <w:p w14:paraId="72444811" w14:textId="77777777" w:rsidR="00ED3BAD" w:rsidRPr="00ED0BBF" w:rsidRDefault="00FA73BC" w:rsidP="00F0137C">
      <w:pPr>
        <w:pStyle w:val="phnormal"/>
      </w:pPr>
      <w:r w:rsidRPr="00ED0BBF">
        <w:t xml:space="preserve">Подробное описание настройки приведено в разделе </w:t>
      </w:r>
      <w:r w:rsidR="00ED0BBF">
        <w:t>«</w:t>
      </w:r>
      <w:r w:rsidRPr="001B2578">
        <w:t>Настройка внешних систем</w:t>
      </w:r>
      <w:r w:rsidR="00F0137C">
        <w:t>»</w:t>
      </w:r>
      <w:r w:rsidR="00376AA3">
        <w:t xml:space="preserve"> (</w:t>
      </w:r>
      <w:r w:rsidR="0084077B">
        <w:t>см. </w:t>
      </w:r>
      <w:r w:rsidR="00376AA3">
        <w:t>п.</w:t>
      </w:r>
      <w:r w:rsidR="00320E1C">
        <w:t> </w:t>
      </w:r>
      <w:r w:rsidR="00376AA3">
        <w:fldChar w:fldCharType="begin"/>
      </w:r>
      <w:r w:rsidR="00376AA3">
        <w:instrText xml:space="preserve"> REF _Ref165620570 \r \h </w:instrText>
      </w:r>
      <w:r w:rsidR="00376AA3">
        <w:fldChar w:fldCharType="separate"/>
      </w:r>
      <w:r w:rsidR="008F41BB">
        <w:t>6</w:t>
      </w:r>
      <w:r w:rsidR="00376AA3">
        <w:fldChar w:fldCharType="end"/>
      </w:r>
      <w:r w:rsidR="00376AA3">
        <w:t>).</w:t>
      </w:r>
    </w:p>
    <w:p w14:paraId="408DB0B5" w14:textId="77777777" w:rsidR="00ED3BAD" w:rsidRPr="00F0137C" w:rsidRDefault="00FA73BC" w:rsidP="00F0137C">
      <w:pPr>
        <w:pStyle w:val="2"/>
      </w:pPr>
      <w:bookmarkStart w:id="79" w:name="_Toc256000016"/>
      <w:bookmarkStart w:id="80" w:name="scroll-bookmark-26"/>
      <w:bookmarkStart w:id="81" w:name="_Ref165620594"/>
      <w:bookmarkStart w:id="82" w:name="_Toc166068617"/>
      <w:r w:rsidRPr="00F0137C">
        <w:t xml:space="preserve">Настройка пункта главного меню </w:t>
      </w:r>
      <w:r w:rsidR="00ED0BBF" w:rsidRPr="00F0137C">
        <w:t>«</w:t>
      </w:r>
      <w:r w:rsidRPr="00F0137C">
        <w:t>Настройка МЧД</w:t>
      </w:r>
      <w:r w:rsidR="00ED0BBF" w:rsidRPr="00F0137C">
        <w:t>»</w:t>
      </w:r>
      <w:bookmarkEnd w:id="79"/>
      <w:bookmarkEnd w:id="80"/>
      <w:bookmarkEnd w:id="81"/>
      <w:bookmarkEnd w:id="82"/>
    </w:p>
    <w:p w14:paraId="16C0E566" w14:textId="77777777" w:rsidR="00ED3BAD" w:rsidRPr="00ED0BBF" w:rsidRDefault="00FA73BC" w:rsidP="00F0137C">
      <w:pPr>
        <w:pStyle w:val="phnormal"/>
      </w:pPr>
      <w:r w:rsidRPr="00ED0BBF">
        <w:t xml:space="preserve">Для использования МЧД настройте пункт главного меню </w:t>
      </w:r>
      <w:r w:rsidR="00ED0BBF">
        <w:t>«</w:t>
      </w:r>
      <w:r w:rsidRPr="00ED0BBF">
        <w:t>Настройка МЧД</w:t>
      </w:r>
      <w:r w:rsidR="00ED0BBF">
        <w:t>»</w:t>
      </w:r>
      <w:r w:rsidRPr="00ED0BBF">
        <w:t xml:space="preserve"> по пути</w:t>
      </w:r>
      <w:r w:rsidR="00ED0BBF">
        <w:t xml:space="preserve"> «</w:t>
      </w:r>
      <w:r w:rsidRPr="00ED0BBF">
        <w:t>Система</w:t>
      </w:r>
      <w:r w:rsidR="00ED0BBF">
        <w:t xml:space="preserve">/ </w:t>
      </w:r>
      <w:r w:rsidRPr="00ED0BBF">
        <w:t>Настройка главного меню</w:t>
      </w:r>
      <w:r w:rsidR="00ED0BBF">
        <w:t>»</w:t>
      </w:r>
      <w:r w:rsidRPr="00ED0BBF">
        <w:t>.</w:t>
      </w:r>
    </w:p>
    <w:p w14:paraId="012D4523" w14:textId="77777777" w:rsidR="00ED3BAD" w:rsidRPr="00ED0BBF" w:rsidRDefault="00FA73BC" w:rsidP="00F0137C">
      <w:pPr>
        <w:pStyle w:val="phnormal"/>
      </w:pPr>
      <w:r w:rsidRPr="00ED0BBF">
        <w:t xml:space="preserve">Подробное описание настройки приведено в разделе </w:t>
      </w:r>
      <w:r w:rsidR="00ED0BBF">
        <w:t>«</w:t>
      </w:r>
      <w:r w:rsidRPr="001B2578">
        <w:t>Настройка пунктов главного меню</w:t>
      </w:r>
      <w:r w:rsidR="00F0137C">
        <w:t>»</w:t>
      </w:r>
      <w:r w:rsidR="001B2578">
        <w:t xml:space="preserve"> (</w:t>
      </w:r>
      <w:r w:rsidR="0084077B">
        <w:t>см. </w:t>
      </w:r>
      <w:r w:rsidR="001B2578">
        <w:t>п.</w:t>
      </w:r>
      <w:r w:rsidR="00320E1C">
        <w:t> </w:t>
      </w:r>
      <w:r w:rsidR="001B2578">
        <w:fldChar w:fldCharType="begin"/>
      </w:r>
      <w:r w:rsidR="001B2578">
        <w:instrText xml:space="preserve"> REF _Ref165620671 \r \h </w:instrText>
      </w:r>
      <w:r w:rsidR="001B2578">
        <w:fldChar w:fldCharType="separate"/>
      </w:r>
      <w:r w:rsidR="008F41BB">
        <w:t>4</w:t>
      </w:r>
      <w:r w:rsidR="001B2578">
        <w:fldChar w:fldCharType="end"/>
      </w:r>
      <w:r w:rsidR="001B2578">
        <w:t>)</w:t>
      </w:r>
      <w:r w:rsidRPr="00ED0BBF">
        <w:t>.</w:t>
      </w:r>
    </w:p>
    <w:p w14:paraId="40C20357" w14:textId="77777777" w:rsidR="00ED3BAD" w:rsidRPr="00F0137C" w:rsidRDefault="00FA73BC" w:rsidP="00F0137C">
      <w:pPr>
        <w:pStyle w:val="2"/>
      </w:pPr>
      <w:bookmarkStart w:id="83" w:name="_Toc256000017"/>
      <w:bookmarkStart w:id="84" w:name="scroll-bookmark-27"/>
      <w:bookmarkStart w:id="85" w:name="_Ref165620599"/>
      <w:bookmarkStart w:id="86" w:name="_Toc166068618"/>
      <w:r w:rsidRPr="00F0137C">
        <w:t>Настройка прав для использования МЧД</w:t>
      </w:r>
      <w:bookmarkEnd w:id="83"/>
      <w:bookmarkEnd w:id="84"/>
      <w:bookmarkEnd w:id="85"/>
      <w:bookmarkEnd w:id="86"/>
    </w:p>
    <w:p w14:paraId="6E070036" w14:textId="77777777" w:rsidR="00ED3BAD" w:rsidRPr="00ED0BBF" w:rsidRDefault="00FA73BC" w:rsidP="001411DB">
      <w:pPr>
        <w:pStyle w:val="phnormal"/>
      </w:pPr>
      <w:r w:rsidRPr="00ED0BBF">
        <w:t xml:space="preserve">Чтобы настроить права для использования МЧД, предоставьте необходимым ролям права на разделы </w:t>
      </w:r>
      <w:r w:rsidR="00ED0BBF">
        <w:t>«</w:t>
      </w:r>
      <w:r w:rsidRPr="00ED0BBF">
        <w:t>МЧД пользователя для ФСС</w:t>
      </w:r>
      <w:r w:rsidR="00ED0BBF">
        <w:t>»</w:t>
      </w:r>
      <w:r w:rsidRPr="00ED0BBF">
        <w:t xml:space="preserve">, </w:t>
      </w:r>
      <w:r w:rsidR="00ED0BBF">
        <w:t>«</w:t>
      </w:r>
      <w:r w:rsidRPr="00ED0BBF">
        <w:t>Полномочие МЧД для ФСС</w:t>
      </w:r>
      <w:r w:rsidR="00ED0BBF">
        <w:t>»</w:t>
      </w:r>
      <w:r w:rsidRPr="00ED0BBF">
        <w:t xml:space="preserve">, </w:t>
      </w:r>
      <w:r w:rsidR="00ED0BBF">
        <w:t>«</w:t>
      </w:r>
      <w:r w:rsidRPr="00ED0BBF">
        <w:t>Полномочие для ФСС</w:t>
      </w:r>
      <w:r w:rsidR="00ED0BBF">
        <w:t>»</w:t>
      </w:r>
      <w:r w:rsidRPr="00ED0BBF">
        <w:t xml:space="preserve"> по пути</w:t>
      </w:r>
      <w:r w:rsidR="00ED0BBF">
        <w:t xml:space="preserve"> «</w:t>
      </w:r>
      <w:r w:rsidR="00F41A7B">
        <w:t xml:space="preserve">Администратор/ </w:t>
      </w:r>
      <w:r w:rsidRPr="00ED0BBF">
        <w:t>Назначение прав ролям</w:t>
      </w:r>
      <w:r w:rsidR="00ED0BBF">
        <w:t>»</w:t>
      </w:r>
      <w:r w:rsidRPr="00ED0BBF">
        <w:t>.</w:t>
      </w:r>
    </w:p>
    <w:p w14:paraId="1DA01A98" w14:textId="77777777" w:rsidR="00ED3BAD" w:rsidRPr="00ED0BBF" w:rsidRDefault="00FA73BC" w:rsidP="001411DB">
      <w:pPr>
        <w:pStyle w:val="phnormal"/>
      </w:pPr>
      <w:r w:rsidRPr="00ED0BBF">
        <w:t xml:space="preserve">Подробное описание настройки приведено в разделе </w:t>
      </w:r>
      <w:r w:rsidR="00ED0BBF">
        <w:t>«</w:t>
      </w:r>
      <w:r w:rsidRPr="00F41A7B">
        <w:t>Настройка ролей</w:t>
      </w:r>
      <w:r w:rsidR="001B2578">
        <w:t>» (</w:t>
      </w:r>
      <w:r w:rsidR="0084077B">
        <w:t>см. </w:t>
      </w:r>
      <w:r w:rsidR="001B2578">
        <w:t>п.</w:t>
      </w:r>
      <w:r w:rsidR="00320E1C">
        <w:t> </w:t>
      </w:r>
      <w:r w:rsidR="001B2578">
        <w:fldChar w:fldCharType="begin"/>
      </w:r>
      <w:r w:rsidR="001B2578">
        <w:instrText xml:space="preserve"> REF _Ref165620698 \r \h </w:instrText>
      </w:r>
      <w:r w:rsidR="001B2578">
        <w:fldChar w:fldCharType="separate"/>
      </w:r>
      <w:r w:rsidR="008F41BB">
        <w:t>2</w:t>
      </w:r>
      <w:r w:rsidR="001B2578">
        <w:fldChar w:fldCharType="end"/>
      </w:r>
      <w:r w:rsidR="001B2578">
        <w:t>)</w:t>
      </w:r>
      <w:r w:rsidRPr="00ED0BBF">
        <w:t>.</w:t>
      </w:r>
    </w:p>
    <w:p w14:paraId="2229002E" w14:textId="77777777" w:rsidR="00ED3BAD" w:rsidRPr="00F0137C" w:rsidRDefault="00FA73BC" w:rsidP="00F0137C">
      <w:pPr>
        <w:pStyle w:val="2"/>
      </w:pPr>
      <w:bookmarkStart w:id="87" w:name="_Toc256000018"/>
      <w:bookmarkStart w:id="88" w:name="scroll-bookmark-28"/>
      <w:bookmarkStart w:id="89" w:name="_Ref165620605"/>
      <w:bookmarkStart w:id="90" w:name="_Toc166068619"/>
      <w:r w:rsidRPr="00F0137C">
        <w:t>Добавление МЧД пользователям</w:t>
      </w:r>
      <w:bookmarkEnd w:id="87"/>
      <w:bookmarkEnd w:id="88"/>
      <w:bookmarkEnd w:id="89"/>
      <w:bookmarkEnd w:id="90"/>
    </w:p>
    <w:p w14:paraId="19F898B7" w14:textId="77777777" w:rsidR="00ED3BAD" w:rsidRPr="00ED0BBF" w:rsidRDefault="00FA73BC" w:rsidP="001411DB">
      <w:pPr>
        <w:pStyle w:val="phnormal"/>
      </w:pPr>
      <w:r w:rsidRPr="00ED0BBF">
        <w:t>В текущем разделе описана настройка предоставления прав пользователям</w:t>
      </w:r>
      <w:r w:rsidR="00ED0BBF">
        <w:t xml:space="preserve"> </w:t>
      </w:r>
      <w:r w:rsidRPr="00ED0BBF">
        <w:t>для использования машиночитаемой подписи при подписании документов для отправки в СФР.</w:t>
      </w:r>
    </w:p>
    <w:p w14:paraId="71075A34" w14:textId="77777777" w:rsidR="00ED3BAD" w:rsidRPr="00ED0BBF" w:rsidRDefault="00FA73BC" w:rsidP="001411DB">
      <w:pPr>
        <w:pStyle w:val="phlistitemizedtitle"/>
      </w:pPr>
      <w:r w:rsidRPr="00ED0BBF">
        <w:t xml:space="preserve">Для добавления данных </w:t>
      </w:r>
      <w:r w:rsidR="00056548">
        <w:t xml:space="preserve">МЧД </w:t>
      </w:r>
      <w:r w:rsidRPr="00ED0BBF">
        <w:t>пользователям выполните следующие действия:</w:t>
      </w:r>
    </w:p>
    <w:p w14:paraId="421C5FCC" w14:textId="13892F45" w:rsidR="00ED3BAD" w:rsidRPr="00ED0BBF" w:rsidRDefault="00FA73BC" w:rsidP="001411DB">
      <w:pPr>
        <w:pStyle w:val="phlistitemized1"/>
      </w:pPr>
      <w:r w:rsidRPr="00ED0BBF">
        <w:t>выберите пункт главного меню</w:t>
      </w:r>
      <w:r w:rsidR="00ED0BBF">
        <w:t xml:space="preserve"> «</w:t>
      </w:r>
      <w:r w:rsidRPr="00ED0BBF">
        <w:t>Настройки</w:t>
      </w:r>
      <w:r w:rsidR="00ED0BBF">
        <w:t xml:space="preserve">/ </w:t>
      </w:r>
      <w:r w:rsidRPr="00ED0BBF">
        <w:t>Настройка МЧД</w:t>
      </w:r>
      <w:r w:rsidR="00ED0BBF">
        <w:t>»</w:t>
      </w:r>
      <w:r w:rsidRPr="00ED0BBF">
        <w:t>. Откроется форма настройки МЧД</w:t>
      </w:r>
      <w:r w:rsidR="00D26D6D">
        <w:t xml:space="preserve"> (</w:t>
      </w:r>
      <w:r w:rsidR="00D26D6D">
        <w:fldChar w:fldCharType="begin"/>
      </w:r>
      <w:r w:rsidR="00D26D6D">
        <w:instrText xml:space="preserve"> REF _Ref165620805 \h </w:instrText>
      </w:r>
      <w:r w:rsidR="00D26D6D">
        <w:fldChar w:fldCharType="separate"/>
      </w:r>
      <w:r w:rsidR="008F41BB">
        <w:t>Рисунок </w:t>
      </w:r>
      <w:r w:rsidR="008F41BB">
        <w:rPr>
          <w:noProof/>
        </w:rPr>
        <w:t>15</w:t>
      </w:r>
      <w:r w:rsidR="00D26D6D">
        <w:fldChar w:fldCharType="end"/>
      </w:r>
      <w:r w:rsidR="00D26D6D">
        <w:t>)</w:t>
      </w:r>
      <w:r w:rsidRPr="00ED0BBF">
        <w:t>;</w:t>
      </w:r>
    </w:p>
    <w:p w14:paraId="5593E5F5" w14:textId="77777777" w:rsidR="00D26D6D" w:rsidRDefault="00FA73BC" w:rsidP="00D26D6D">
      <w:pPr>
        <w:pStyle w:val="phfigure"/>
      </w:pPr>
      <w:r w:rsidRPr="00ED0BBF">
        <w:rPr>
          <w:noProof/>
        </w:rPr>
        <w:lastRenderedPageBreak/>
        <w:drawing>
          <wp:inline distT="0" distB="0" distL="0" distR="0" wp14:anchorId="233D88B7" wp14:editId="0AB29167">
            <wp:extent cx="5395595" cy="2704787"/>
            <wp:effectExtent l="19050" t="19050" r="14605" b="19685"/>
            <wp:docPr id="100020" name="Рисунок 100020" descr="Форма настройки МЧ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186293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70478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5E9C178" w14:textId="0E4844F4" w:rsidR="00ED3BAD" w:rsidRPr="00ED0BBF" w:rsidRDefault="00DB7C98" w:rsidP="00D26D6D">
      <w:pPr>
        <w:pStyle w:val="phfiguretitle"/>
      </w:pPr>
      <w:bookmarkStart w:id="91" w:name="_Ref165620805"/>
      <w:r>
        <w:t>Рисунок </w:t>
      </w:r>
      <w:r w:rsidR="00D26D6D">
        <w:fldChar w:fldCharType="begin"/>
      </w:r>
      <w:r w:rsidR="00D26D6D">
        <w:instrText xml:space="preserve"> SEQ Рисунок \* ARABIC </w:instrText>
      </w:r>
      <w:r w:rsidR="00D26D6D">
        <w:fldChar w:fldCharType="separate"/>
      </w:r>
      <w:r w:rsidR="008F41BB">
        <w:rPr>
          <w:noProof/>
        </w:rPr>
        <w:t>15</w:t>
      </w:r>
      <w:r w:rsidR="00D26D6D">
        <w:fldChar w:fldCharType="end"/>
      </w:r>
      <w:bookmarkEnd w:id="91"/>
      <w:r w:rsidR="00D26D6D">
        <w:t xml:space="preserve"> – Форма настройки МЧД</w:t>
      </w:r>
    </w:p>
    <w:p w14:paraId="13AFEDCA" w14:textId="77777777" w:rsidR="00ED3BAD" w:rsidRDefault="00FA73BC" w:rsidP="00D26D6D">
      <w:pPr>
        <w:pStyle w:val="phlistitemized1"/>
      </w:pPr>
      <w:r w:rsidRPr="00ED0BBF">
        <w:t>выделите строку с сотрудником, которому необходимо предоставить права для использования машиночитаемой подписи,</w:t>
      </w:r>
      <w:r w:rsidR="00ED0BBF">
        <w:t xml:space="preserve"> </w:t>
      </w:r>
      <w:r w:rsidRPr="00ED0BBF">
        <w:t xml:space="preserve">в блоке </w:t>
      </w:r>
      <w:r w:rsidR="00ED0BBF">
        <w:t>«</w:t>
      </w:r>
      <w:r w:rsidRPr="00ED0BBF">
        <w:t>Персонал</w:t>
      </w:r>
      <w:r w:rsidR="00ED0BBF">
        <w:t>»</w:t>
      </w:r>
      <w:r w:rsidRPr="00ED0BBF">
        <w:t>;</w:t>
      </w:r>
    </w:p>
    <w:p w14:paraId="5F422603" w14:textId="1BE32756" w:rsidR="00ED3BAD" w:rsidRPr="00ED0BBF" w:rsidRDefault="00FA73BC" w:rsidP="00D26D6D">
      <w:pPr>
        <w:pStyle w:val="phlistitemized1"/>
      </w:pPr>
      <w:r w:rsidRPr="00ED0BBF">
        <w:t xml:space="preserve">выберите пункт контекстного меню </w:t>
      </w:r>
      <w:r w:rsidR="00ED0BBF">
        <w:t>«</w:t>
      </w:r>
      <w:r w:rsidRPr="00ED0BBF">
        <w:t>Добавить</w:t>
      </w:r>
      <w:r w:rsidR="00ED0BBF">
        <w:t>»</w:t>
      </w:r>
      <w:r w:rsidRPr="00ED0BBF">
        <w:t xml:space="preserve"> в блоке </w:t>
      </w:r>
      <w:r w:rsidR="00ED0BBF">
        <w:t>«</w:t>
      </w:r>
      <w:r w:rsidRPr="00ED0BBF">
        <w:t>Данные МЧД</w:t>
      </w:r>
      <w:r w:rsidR="00ED0BBF">
        <w:t>»</w:t>
      </w:r>
      <w:r w:rsidRPr="00ED0BBF">
        <w:t>. Откроется окно добавления МЧД</w:t>
      </w:r>
      <w:r w:rsidR="00D26D6D">
        <w:t xml:space="preserve"> (</w:t>
      </w:r>
      <w:r w:rsidR="00D26D6D">
        <w:fldChar w:fldCharType="begin"/>
      </w:r>
      <w:r w:rsidR="00D26D6D">
        <w:instrText xml:space="preserve"> REF _Ref165620883 \h </w:instrText>
      </w:r>
      <w:r w:rsidR="00D26D6D">
        <w:fldChar w:fldCharType="separate"/>
      </w:r>
      <w:r w:rsidR="008F41BB">
        <w:t>Рисунок </w:t>
      </w:r>
      <w:r w:rsidR="008F41BB">
        <w:rPr>
          <w:noProof/>
        </w:rPr>
        <w:t>16</w:t>
      </w:r>
      <w:r w:rsidR="00D26D6D">
        <w:fldChar w:fldCharType="end"/>
      </w:r>
      <w:r w:rsidR="00D26D6D">
        <w:t>)</w:t>
      </w:r>
      <w:r w:rsidRPr="00ED0BBF">
        <w:t>;</w:t>
      </w:r>
    </w:p>
    <w:p w14:paraId="07B933CF" w14:textId="77777777" w:rsidR="00D26D6D" w:rsidRDefault="00D26D6D" w:rsidP="00027740">
      <w:pPr>
        <w:pStyle w:val="phfigure"/>
      </w:pPr>
      <w:r w:rsidRPr="00027740">
        <w:rPr>
          <w:noProof/>
        </w:rPr>
        <w:drawing>
          <wp:inline distT="0" distB="0" distL="0" distR="0" wp14:anchorId="7F80C361" wp14:editId="09D44B77">
            <wp:extent cx="3789219" cy="3499771"/>
            <wp:effectExtent l="19050" t="19050" r="20955" b="247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758" cy="350211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7054332" w14:textId="740D084B" w:rsidR="00ED3BAD" w:rsidRPr="00ED0BBF" w:rsidRDefault="00DB7C98" w:rsidP="00D26D6D">
      <w:pPr>
        <w:pStyle w:val="phfiguretitle"/>
      </w:pPr>
      <w:bookmarkStart w:id="92" w:name="_Ref165620883"/>
      <w:r>
        <w:t>Рисунок </w:t>
      </w:r>
      <w:r w:rsidR="00D26D6D">
        <w:fldChar w:fldCharType="begin"/>
      </w:r>
      <w:r w:rsidR="00D26D6D">
        <w:instrText xml:space="preserve"> SEQ Рисунок \* ARABIC </w:instrText>
      </w:r>
      <w:r w:rsidR="00D26D6D">
        <w:fldChar w:fldCharType="separate"/>
      </w:r>
      <w:r w:rsidR="008F41BB">
        <w:rPr>
          <w:noProof/>
        </w:rPr>
        <w:t>16</w:t>
      </w:r>
      <w:r w:rsidR="00D26D6D">
        <w:fldChar w:fldCharType="end"/>
      </w:r>
      <w:bookmarkEnd w:id="92"/>
      <w:r w:rsidR="00D26D6D">
        <w:t xml:space="preserve"> – Окно добавления МЧД</w:t>
      </w:r>
    </w:p>
    <w:p w14:paraId="4FEFBB71" w14:textId="212B4718" w:rsidR="00ED3BAD" w:rsidRPr="00ED0BBF" w:rsidRDefault="00FA73BC" w:rsidP="00D26D6D">
      <w:pPr>
        <w:pStyle w:val="phlistitemized1"/>
      </w:pPr>
      <w:r w:rsidRPr="00ED0BBF">
        <w:t>заполните данные МЧД в верхнем блоке окна</w:t>
      </w:r>
      <w:r w:rsidR="00D26D6D">
        <w:t xml:space="preserve"> (</w:t>
      </w:r>
      <w:r w:rsidR="00D26D6D">
        <w:fldChar w:fldCharType="begin"/>
      </w:r>
      <w:r w:rsidR="00D26D6D">
        <w:instrText xml:space="preserve"> REF _Ref165621005 \h </w:instrText>
      </w:r>
      <w:r w:rsidR="00D26D6D">
        <w:fldChar w:fldCharType="separate"/>
      </w:r>
      <w:r w:rsidR="008F41BB">
        <w:t>Таблица </w:t>
      </w:r>
      <w:r w:rsidR="008F41BB">
        <w:rPr>
          <w:noProof/>
        </w:rPr>
        <w:t>8</w:t>
      </w:r>
      <w:r w:rsidR="00D26D6D">
        <w:fldChar w:fldCharType="end"/>
      </w:r>
      <w:r w:rsidR="00D26D6D">
        <w:t>)</w:t>
      </w:r>
      <w:r w:rsidRPr="00ED0BBF">
        <w:t>;</w:t>
      </w:r>
    </w:p>
    <w:p w14:paraId="3AF6B591" w14:textId="571FF79F" w:rsidR="00D26D6D" w:rsidRDefault="00DB7C98" w:rsidP="00D26D6D">
      <w:pPr>
        <w:pStyle w:val="phtabletitle"/>
      </w:pPr>
      <w:bookmarkStart w:id="93" w:name="_Ref165621005"/>
      <w:r>
        <w:lastRenderedPageBreak/>
        <w:t>Таблица </w:t>
      </w:r>
      <w:r w:rsidR="00D26D6D">
        <w:fldChar w:fldCharType="begin"/>
      </w:r>
      <w:r w:rsidR="00D26D6D">
        <w:instrText xml:space="preserve"> SEQ Таблица \* ARABIC </w:instrText>
      </w:r>
      <w:r w:rsidR="00D26D6D">
        <w:fldChar w:fldCharType="separate"/>
      </w:r>
      <w:r w:rsidR="008F41BB">
        <w:rPr>
          <w:noProof/>
        </w:rPr>
        <w:t>8</w:t>
      </w:r>
      <w:r w:rsidR="00D26D6D">
        <w:fldChar w:fldCharType="end"/>
      </w:r>
      <w:bookmarkEnd w:id="93"/>
      <w:r w:rsidR="00D26D6D">
        <w:t xml:space="preserve"> – Заполнение </w:t>
      </w:r>
      <w:r w:rsidR="006E7C4E">
        <w:t>данных</w:t>
      </w:r>
      <w:r w:rsidR="00D26D6D">
        <w:t xml:space="preserve"> МЧД в верхнем блоке окна добавления МЧД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2943"/>
        <w:gridCol w:w="2127"/>
        <w:gridCol w:w="5344"/>
      </w:tblGrid>
      <w:tr w:rsidR="00ED0BBF" w:rsidRPr="00ED0BBF" w14:paraId="08C31767" w14:textId="77777777" w:rsidTr="00C340F8">
        <w:trPr>
          <w:tblHeader/>
        </w:trPr>
        <w:tc>
          <w:tcPr>
            <w:tcW w:w="1413" w:type="pct"/>
          </w:tcPr>
          <w:p w14:paraId="25A05B83" w14:textId="77777777" w:rsidR="00ED3BAD" w:rsidRPr="00ED0BBF" w:rsidRDefault="00FA73BC" w:rsidP="00D26D6D">
            <w:pPr>
              <w:pStyle w:val="phtablecolcaption"/>
            </w:pPr>
            <w:bookmarkStart w:id="94" w:name="scroll-bookmark-29"/>
            <w:r w:rsidRPr="00ED0BBF">
              <w:t>Наименование поля</w:t>
            </w:r>
            <w:bookmarkEnd w:id="94"/>
          </w:p>
        </w:tc>
        <w:tc>
          <w:tcPr>
            <w:tcW w:w="1021" w:type="pct"/>
            <w:tcBorders>
              <w:bottom w:val="single" w:sz="8" w:space="0" w:color="auto"/>
            </w:tcBorders>
          </w:tcPr>
          <w:p w14:paraId="13E37048" w14:textId="77777777" w:rsidR="00ED3BAD" w:rsidRPr="00ED0BBF" w:rsidRDefault="00FA73BC" w:rsidP="00D26D6D">
            <w:pPr>
              <w:pStyle w:val="phtablecolcaption"/>
            </w:pPr>
            <w:r w:rsidRPr="00ED0BBF">
              <w:t>Обязательность</w:t>
            </w:r>
          </w:p>
        </w:tc>
        <w:tc>
          <w:tcPr>
            <w:tcW w:w="2566" w:type="pct"/>
          </w:tcPr>
          <w:p w14:paraId="17573CC5" w14:textId="77777777" w:rsidR="00ED3BAD" w:rsidRPr="00ED0BBF" w:rsidRDefault="00FA73BC" w:rsidP="00D26D6D">
            <w:pPr>
              <w:pStyle w:val="phtablecolcaption"/>
            </w:pPr>
            <w:r w:rsidRPr="00ED0BBF">
              <w:t>Заполнение</w:t>
            </w:r>
          </w:p>
        </w:tc>
      </w:tr>
      <w:tr w:rsidR="00ED0BBF" w:rsidRPr="00ED0BBF" w14:paraId="4560F715" w14:textId="77777777" w:rsidTr="00C340F8">
        <w:tc>
          <w:tcPr>
            <w:tcW w:w="1413" w:type="pct"/>
            <w:tcBorders>
              <w:right w:val="single" w:sz="8" w:space="0" w:color="auto"/>
            </w:tcBorders>
          </w:tcPr>
          <w:p w14:paraId="3F6588FC" w14:textId="77777777" w:rsidR="00ED3BAD" w:rsidRPr="00D26D6D" w:rsidRDefault="00FA73BC" w:rsidP="00D26D6D">
            <w:pPr>
              <w:pStyle w:val="phtablecellleft"/>
            </w:pPr>
            <w:r w:rsidRPr="00D26D6D">
              <w:t>Номер МЧД</w:t>
            </w:r>
          </w:p>
        </w:tc>
        <w:tc>
          <w:tcPr>
            <w:tcW w:w="10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544F8B9" w14:textId="77777777" w:rsidR="00ED3BAD" w:rsidRPr="00D26D6D" w:rsidRDefault="00FA73BC" w:rsidP="00D26D6D">
            <w:pPr>
              <w:pStyle w:val="phtablecellcenter"/>
            </w:pPr>
            <w:r w:rsidRPr="00D26D6D">
              <w:rPr>
                <w:noProof/>
              </w:rPr>
              <w:drawing>
                <wp:inline distT="0" distB="0" distL="0" distR="0" wp14:anchorId="305FC503" wp14:editId="6515C114">
                  <wp:extent cx="152213" cy="152297"/>
                  <wp:effectExtent l="0" t="0" r="0" b="0"/>
                  <wp:docPr id="100022" name="Рисунок 100022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38929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pct"/>
            <w:tcBorders>
              <w:left w:val="single" w:sz="8" w:space="0" w:color="auto"/>
            </w:tcBorders>
          </w:tcPr>
          <w:p w14:paraId="3206AE7E" w14:textId="77777777" w:rsidR="00ED3BAD" w:rsidRPr="00D26D6D" w:rsidRDefault="00FA73BC" w:rsidP="00D26D6D">
            <w:pPr>
              <w:pStyle w:val="phtablecellleft"/>
            </w:pPr>
            <w:r w:rsidRPr="00D26D6D">
              <w:t>Введите номер МЧД</w:t>
            </w:r>
          </w:p>
        </w:tc>
      </w:tr>
      <w:tr w:rsidR="00ED0BBF" w:rsidRPr="00ED0BBF" w14:paraId="63AD24CF" w14:textId="77777777" w:rsidTr="00320E1C">
        <w:tc>
          <w:tcPr>
            <w:tcW w:w="1413" w:type="pct"/>
            <w:tcBorders>
              <w:right w:val="single" w:sz="8" w:space="0" w:color="auto"/>
            </w:tcBorders>
          </w:tcPr>
          <w:p w14:paraId="33F3BC44" w14:textId="77777777" w:rsidR="00ED3BAD" w:rsidRPr="00D26D6D" w:rsidRDefault="00FA73BC" w:rsidP="00D26D6D">
            <w:pPr>
              <w:pStyle w:val="phtablecellleft"/>
            </w:pPr>
            <w:r w:rsidRPr="00D26D6D">
              <w:t>Дата начала действия</w:t>
            </w:r>
          </w:p>
        </w:tc>
        <w:tc>
          <w:tcPr>
            <w:tcW w:w="10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88A5C2A" w14:textId="77777777" w:rsidR="00ED3BAD" w:rsidRPr="00D26D6D" w:rsidRDefault="00FA73BC" w:rsidP="00D26D6D">
            <w:pPr>
              <w:pStyle w:val="phtablecellcenter"/>
            </w:pPr>
            <w:r w:rsidRPr="00D26D6D">
              <w:rPr>
                <w:noProof/>
              </w:rPr>
              <w:drawing>
                <wp:inline distT="0" distB="0" distL="0" distR="0" wp14:anchorId="0E9D16ED" wp14:editId="3B8542D6">
                  <wp:extent cx="152213" cy="152297"/>
                  <wp:effectExtent l="0" t="0" r="0" b="0"/>
                  <wp:docPr id="100023" name="Рисунок 100023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82769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pct"/>
            <w:tcBorders>
              <w:left w:val="single" w:sz="8" w:space="0" w:color="auto"/>
            </w:tcBorders>
          </w:tcPr>
          <w:p w14:paraId="5EFE7A78" w14:textId="77777777" w:rsidR="00ED3BAD" w:rsidRPr="00D26D6D" w:rsidRDefault="00FA73BC" w:rsidP="00D26D6D">
            <w:pPr>
              <w:pStyle w:val="phtablecellleft"/>
            </w:pPr>
            <w:r w:rsidRPr="00D26D6D">
              <w:t>По умолчанию указана текущая дата. При необходимости выберите другую дату начала действия МЧД с помощью календаря или вручную</w:t>
            </w:r>
          </w:p>
        </w:tc>
      </w:tr>
      <w:tr w:rsidR="00ED0BBF" w:rsidRPr="00ED0BBF" w14:paraId="50F1B77A" w14:textId="77777777" w:rsidTr="00320E1C">
        <w:tc>
          <w:tcPr>
            <w:tcW w:w="1413" w:type="pct"/>
          </w:tcPr>
          <w:p w14:paraId="046A0387" w14:textId="77777777" w:rsidR="00ED3BAD" w:rsidRPr="00D26D6D" w:rsidRDefault="00FA73BC" w:rsidP="00D26D6D">
            <w:pPr>
              <w:pStyle w:val="phtablecellleft"/>
            </w:pPr>
            <w:r w:rsidRPr="00D26D6D">
              <w:t>Дата окончания действия</w:t>
            </w:r>
          </w:p>
        </w:tc>
        <w:tc>
          <w:tcPr>
            <w:tcW w:w="1021" w:type="pct"/>
            <w:tcBorders>
              <w:top w:val="single" w:sz="8" w:space="0" w:color="auto"/>
            </w:tcBorders>
          </w:tcPr>
          <w:p w14:paraId="7215FBDA" w14:textId="77777777" w:rsidR="00ED3BAD" w:rsidRPr="00D26D6D" w:rsidRDefault="00ED3BAD" w:rsidP="00D26D6D">
            <w:pPr>
              <w:pStyle w:val="phtablecellcenter"/>
            </w:pPr>
          </w:p>
        </w:tc>
        <w:tc>
          <w:tcPr>
            <w:tcW w:w="2566" w:type="pct"/>
          </w:tcPr>
          <w:p w14:paraId="506BC1AC" w14:textId="77777777" w:rsidR="00ED3BAD" w:rsidRPr="00D26D6D" w:rsidRDefault="00FA73BC" w:rsidP="00D26D6D">
            <w:pPr>
              <w:pStyle w:val="phtablecellleft"/>
            </w:pPr>
            <w:r w:rsidRPr="00D26D6D">
              <w:t>Укажите дату окончания действия МЧД с помощью календаря или вручную</w:t>
            </w:r>
          </w:p>
        </w:tc>
      </w:tr>
      <w:tr w:rsidR="00ED0BBF" w:rsidRPr="00ED0BBF" w14:paraId="0FBAA5AE" w14:textId="77777777" w:rsidTr="00320E1C">
        <w:tc>
          <w:tcPr>
            <w:tcW w:w="1413" w:type="pct"/>
          </w:tcPr>
          <w:p w14:paraId="6418B4E9" w14:textId="77777777" w:rsidR="00ED3BAD" w:rsidRPr="00D26D6D" w:rsidRDefault="00FA73BC" w:rsidP="00D26D6D">
            <w:pPr>
              <w:pStyle w:val="phtablecellleft"/>
            </w:pPr>
            <w:r w:rsidRPr="00D26D6D">
              <w:t>Примечание</w:t>
            </w:r>
          </w:p>
        </w:tc>
        <w:tc>
          <w:tcPr>
            <w:tcW w:w="1021" w:type="pct"/>
          </w:tcPr>
          <w:p w14:paraId="22E13692" w14:textId="77777777" w:rsidR="00ED3BAD" w:rsidRPr="00D26D6D" w:rsidRDefault="00ED3BAD" w:rsidP="00D26D6D">
            <w:pPr>
              <w:pStyle w:val="phtablecellcenter"/>
            </w:pPr>
          </w:p>
        </w:tc>
        <w:tc>
          <w:tcPr>
            <w:tcW w:w="2566" w:type="pct"/>
          </w:tcPr>
          <w:p w14:paraId="34F75668" w14:textId="77777777" w:rsidR="00ED3BAD" w:rsidRPr="00D26D6D" w:rsidRDefault="00FA73BC" w:rsidP="00D26D6D">
            <w:pPr>
              <w:pStyle w:val="phtablecellleft"/>
            </w:pPr>
            <w:r w:rsidRPr="00D26D6D">
              <w:t>Введите примечание при необходимости</w:t>
            </w:r>
          </w:p>
        </w:tc>
      </w:tr>
    </w:tbl>
    <w:p w14:paraId="0672CC25" w14:textId="77777777" w:rsidR="00D26D6D" w:rsidRDefault="00D26D6D" w:rsidP="00D26D6D">
      <w:pPr>
        <w:pStyle w:val="phnormal"/>
      </w:pPr>
    </w:p>
    <w:p w14:paraId="7D0E694D" w14:textId="77777777" w:rsidR="00ED3BAD" w:rsidRPr="00ED0BBF" w:rsidRDefault="00FA73BC" w:rsidP="00D26D6D">
      <w:pPr>
        <w:pStyle w:val="phlistitemized1"/>
      </w:pPr>
      <w:r w:rsidRPr="00ED0BBF">
        <w:t xml:space="preserve">перейдите на вкладку </w:t>
      </w:r>
      <w:r w:rsidR="00ED0BBF">
        <w:t>«</w:t>
      </w:r>
      <w:r w:rsidRPr="00ED0BBF">
        <w:t>ЭРС</w:t>
      </w:r>
      <w:r w:rsidR="00ED0BBF">
        <w:t>»</w:t>
      </w:r>
      <w:r w:rsidRPr="00ED0BBF">
        <w:t>;</w:t>
      </w:r>
    </w:p>
    <w:p w14:paraId="2CEAA237" w14:textId="77777777" w:rsidR="00ED3BAD" w:rsidRPr="00ED0BBF" w:rsidRDefault="00FA73BC" w:rsidP="00D26D6D">
      <w:pPr>
        <w:pStyle w:val="phlistitemized1"/>
      </w:pPr>
      <w:r w:rsidRPr="00ED0BBF">
        <w:t>установите флажки напротив необходимых полномочий в справочнике полномочий ЭРС;</w:t>
      </w:r>
    </w:p>
    <w:p w14:paraId="405DD98B" w14:textId="77777777" w:rsidR="00ED3BAD" w:rsidRPr="00ED0BBF" w:rsidRDefault="00FA73BC" w:rsidP="00D26D6D">
      <w:pPr>
        <w:pStyle w:val="phlistitemized1"/>
      </w:pPr>
      <w:r w:rsidRPr="00ED0BBF">
        <w:t>нажмите на кнопку</w:t>
      </w:r>
      <w:r w:rsidR="00ED0BBF">
        <w:t xml:space="preserve"> </w:t>
      </w:r>
      <w:r w:rsidRPr="00ED0BBF">
        <w:rPr>
          <w:noProof/>
          <w:lang w:eastAsia="ru-RU"/>
        </w:rPr>
        <w:drawing>
          <wp:inline distT="0" distB="0" distL="0" distR="0" wp14:anchorId="0261E330" wp14:editId="00555AF2">
            <wp:extent cx="238125" cy="228600"/>
            <wp:effectExtent l="19050" t="19050" r="28575" b="19050"/>
            <wp:docPr id="100024" name="Рисунок 100024" descr="_scroll_external/attachments/image2023-2-27_12-55-5-d0306f15bfda3159d8107e4b98e91ea8c069e3bea0e8d681594e1dd9edda68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92757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ED0BBF">
        <w:t xml:space="preserve">. Выбранные полномочия отобразятся в блоке </w:t>
      </w:r>
      <w:r w:rsidR="00ED0BBF">
        <w:t>«</w:t>
      </w:r>
      <w:r w:rsidRPr="00ED0BBF">
        <w:t>Полномочия МЧД пользователя</w:t>
      </w:r>
      <w:r w:rsidR="00ED0BBF">
        <w:t>»</w:t>
      </w:r>
      <w:r w:rsidRPr="00ED0BBF">
        <w:t>;</w:t>
      </w:r>
    </w:p>
    <w:p w14:paraId="6B6F80DC" w14:textId="77777777" w:rsidR="00ED3BAD" w:rsidRPr="00ED0BBF" w:rsidRDefault="00FA73BC" w:rsidP="00D26D6D">
      <w:pPr>
        <w:pStyle w:val="phlistitemized1"/>
      </w:pPr>
      <w:r w:rsidRPr="00ED0BBF">
        <w:t xml:space="preserve">нажмите на кнопку </w:t>
      </w:r>
      <w:r w:rsidR="00ED0BBF">
        <w:t>«</w:t>
      </w:r>
      <w:r w:rsidRPr="00ED0BBF">
        <w:t>Сохранить</w:t>
      </w:r>
      <w:r w:rsidR="00ED0BBF">
        <w:t>»</w:t>
      </w:r>
      <w:r w:rsidRPr="00ED0BBF">
        <w:t xml:space="preserve"> для сохранения внесенных данных. Данные МЧД отобразятся в блоке </w:t>
      </w:r>
      <w:r w:rsidR="00ED0BBF">
        <w:t>«</w:t>
      </w:r>
      <w:r w:rsidRPr="00ED0BBF">
        <w:t>Данные МЧД</w:t>
      </w:r>
      <w:r w:rsidR="00ED0BBF">
        <w:t>»</w:t>
      </w:r>
      <w:r w:rsidRPr="00ED0BBF">
        <w:t xml:space="preserve"> формы </w:t>
      </w:r>
      <w:r w:rsidR="00ED0BBF">
        <w:t>«</w:t>
      </w:r>
      <w:r w:rsidRPr="00ED0BBF">
        <w:t>Настройка МЧД</w:t>
      </w:r>
      <w:r w:rsidR="00ED0BBF">
        <w:t>»</w:t>
      </w:r>
      <w:r w:rsidRPr="00ED0BBF">
        <w:t>.</w:t>
      </w:r>
    </w:p>
    <w:p w14:paraId="2FAF702F" w14:textId="77777777" w:rsidR="00ED3BAD" w:rsidRPr="00D112FF" w:rsidRDefault="00FA73BC" w:rsidP="00D112FF">
      <w:pPr>
        <w:pStyle w:val="10"/>
      </w:pPr>
      <w:bookmarkStart w:id="95" w:name="_Toc256000019"/>
      <w:bookmarkStart w:id="96" w:name="scroll-bookmark-30"/>
      <w:bookmarkStart w:id="97" w:name="_Toc166068620"/>
      <w:r w:rsidRPr="00D112FF">
        <w:lastRenderedPageBreak/>
        <w:t>Настройка справочников</w:t>
      </w:r>
      <w:bookmarkEnd w:id="95"/>
      <w:bookmarkEnd w:id="96"/>
      <w:bookmarkEnd w:id="97"/>
    </w:p>
    <w:p w14:paraId="786F8314" w14:textId="77777777" w:rsidR="00ED3BAD" w:rsidRPr="00ED0BBF" w:rsidRDefault="00FA73BC" w:rsidP="00D112FF">
      <w:pPr>
        <w:pStyle w:val="phnormal"/>
      </w:pPr>
      <w:r w:rsidRPr="00ED0BBF">
        <w:t xml:space="preserve">Для работы с ЭРС должны быть настроены справочники </w:t>
      </w:r>
      <w:r w:rsidR="00ED0BBF">
        <w:t>«</w:t>
      </w:r>
      <w:r w:rsidRPr="00ED0BBF">
        <w:t>Особые случаи</w:t>
      </w:r>
      <w:r w:rsidR="00ED0BBF">
        <w:t>»</w:t>
      </w:r>
      <w:r w:rsidRPr="00ED0BBF">
        <w:t xml:space="preserve">, </w:t>
      </w:r>
      <w:r w:rsidR="00ED0BBF">
        <w:t>«</w:t>
      </w:r>
      <w:r w:rsidRPr="00ED0BBF">
        <w:t>Тип особого случая</w:t>
      </w:r>
      <w:r w:rsidR="00ED0BBF">
        <w:t>»</w:t>
      </w:r>
      <w:r w:rsidRPr="00ED0BBF">
        <w:t xml:space="preserve"> и </w:t>
      </w:r>
      <w:r w:rsidR="00ED0BBF">
        <w:t>«</w:t>
      </w:r>
      <w:r w:rsidRPr="00ED0BBF">
        <w:t>Типы персональных документов</w:t>
      </w:r>
      <w:r w:rsidR="00ED0BBF">
        <w:t>»</w:t>
      </w:r>
      <w:r w:rsidRPr="00ED0BBF">
        <w:t>.</w:t>
      </w:r>
    </w:p>
    <w:p w14:paraId="69048575" w14:textId="415CBBAE" w:rsidR="00ED3BAD" w:rsidRPr="00ED0BBF" w:rsidRDefault="00FA73BC" w:rsidP="00D112FF">
      <w:pPr>
        <w:pStyle w:val="phnormal"/>
      </w:pPr>
      <w:r w:rsidRPr="00ED0BBF">
        <w:t xml:space="preserve">Чтобы перейти к настройке справочников, выберите пункт главного меню </w:t>
      </w:r>
      <w:r w:rsidR="00ED0BBF">
        <w:t>«</w:t>
      </w:r>
      <w:r w:rsidRPr="00ED0BBF">
        <w:t>Система</w:t>
      </w:r>
      <w:r w:rsidR="00ED0BBF">
        <w:t xml:space="preserve">/ </w:t>
      </w:r>
      <w:r w:rsidRPr="00ED0BBF">
        <w:t>Словари-админ</w:t>
      </w:r>
      <w:r w:rsidR="00ED0BBF">
        <w:t>»</w:t>
      </w:r>
      <w:r w:rsidRPr="00ED0BBF">
        <w:t>. Откроется форма настройки словарей</w:t>
      </w:r>
      <w:r w:rsidR="00145F72">
        <w:t xml:space="preserve"> (</w:t>
      </w:r>
      <w:r w:rsidR="00145F72">
        <w:fldChar w:fldCharType="begin"/>
      </w:r>
      <w:r w:rsidR="00145F72">
        <w:instrText xml:space="preserve"> REF _Ref165621074 \h </w:instrText>
      </w:r>
      <w:r w:rsidR="00145F72">
        <w:fldChar w:fldCharType="separate"/>
      </w:r>
      <w:r w:rsidR="008F41BB">
        <w:t>Рисунок </w:t>
      </w:r>
      <w:r w:rsidR="008F41BB">
        <w:rPr>
          <w:noProof/>
        </w:rPr>
        <w:t>17</w:t>
      </w:r>
      <w:r w:rsidR="00145F72">
        <w:fldChar w:fldCharType="end"/>
      </w:r>
      <w:r w:rsidR="00145F72">
        <w:t>)</w:t>
      </w:r>
      <w:r w:rsidRPr="00ED0BBF">
        <w:t>.</w:t>
      </w:r>
    </w:p>
    <w:p w14:paraId="6D80C89F" w14:textId="77777777" w:rsidR="00145F72" w:rsidRDefault="00FA73BC" w:rsidP="00145F72">
      <w:pPr>
        <w:pStyle w:val="phfigure"/>
      </w:pPr>
      <w:r w:rsidRPr="00ED0BBF">
        <w:rPr>
          <w:noProof/>
        </w:rPr>
        <w:drawing>
          <wp:inline distT="0" distB="0" distL="0" distR="0" wp14:anchorId="658E935C" wp14:editId="29B83005">
            <wp:extent cx="5395595" cy="1617272"/>
            <wp:effectExtent l="19050" t="19050" r="14605" b="21590"/>
            <wp:docPr id="100025" name="Рисунок 100025" descr="Форма настройки слова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958571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61727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09D63EB" w14:textId="0B221D34" w:rsidR="00ED3BAD" w:rsidRPr="00ED0BBF" w:rsidRDefault="00DB7C98" w:rsidP="00145F72">
      <w:pPr>
        <w:pStyle w:val="phfiguretitle"/>
      </w:pPr>
      <w:bookmarkStart w:id="98" w:name="_Ref165621074"/>
      <w:r>
        <w:t>Рисунок </w:t>
      </w:r>
      <w:r w:rsidR="00145F72">
        <w:fldChar w:fldCharType="begin"/>
      </w:r>
      <w:r w:rsidR="00145F72">
        <w:instrText xml:space="preserve"> SEQ Рисунок \* ARABIC </w:instrText>
      </w:r>
      <w:r w:rsidR="00145F72">
        <w:fldChar w:fldCharType="separate"/>
      </w:r>
      <w:r w:rsidR="008F41BB">
        <w:rPr>
          <w:noProof/>
        </w:rPr>
        <w:t>17</w:t>
      </w:r>
      <w:r w:rsidR="00145F72">
        <w:fldChar w:fldCharType="end"/>
      </w:r>
      <w:bookmarkEnd w:id="98"/>
      <w:r w:rsidR="00145F72">
        <w:t xml:space="preserve"> – Форма настройки словарей</w:t>
      </w:r>
    </w:p>
    <w:p w14:paraId="310ECE11" w14:textId="77777777" w:rsidR="00ED3BAD" w:rsidRPr="00AE385A" w:rsidRDefault="00FA73BC" w:rsidP="00AE385A">
      <w:pPr>
        <w:pStyle w:val="2"/>
      </w:pPr>
      <w:bookmarkStart w:id="99" w:name="_Toc256000020"/>
      <w:bookmarkStart w:id="100" w:name="scroll-bookmark-31"/>
      <w:bookmarkStart w:id="101" w:name="_Ref165628610"/>
      <w:bookmarkStart w:id="102" w:name="_Toc166068621"/>
      <w:r w:rsidRPr="00AE385A">
        <w:t xml:space="preserve">Настройка справочника </w:t>
      </w:r>
      <w:r w:rsidR="00ED0BBF" w:rsidRPr="00AE385A">
        <w:t>«</w:t>
      </w:r>
      <w:r w:rsidRPr="00AE385A">
        <w:t>Особые случаи</w:t>
      </w:r>
      <w:r w:rsidR="00ED0BBF" w:rsidRPr="00AE385A">
        <w:t>»</w:t>
      </w:r>
      <w:bookmarkEnd w:id="99"/>
      <w:bookmarkEnd w:id="100"/>
      <w:bookmarkEnd w:id="101"/>
      <w:bookmarkEnd w:id="102"/>
    </w:p>
    <w:p w14:paraId="200435A6" w14:textId="77777777" w:rsidR="00ED3BAD" w:rsidRPr="00ED0BBF" w:rsidRDefault="00FA73BC" w:rsidP="00B52723">
      <w:pPr>
        <w:pStyle w:val="phlistitemizedtitle"/>
      </w:pPr>
      <w:r w:rsidRPr="00ED0BBF">
        <w:t xml:space="preserve">Для настройки справочника </w:t>
      </w:r>
      <w:r w:rsidR="00ED0BBF">
        <w:t>«</w:t>
      </w:r>
      <w:r w:rsidRPr="00ED0BBF">
        <w:t>Особые случаи</w:t>
      </w:r>
      <w:r w:rsidR="00ED0BBF">
        <w:t>»</w:t>
      </w:r>
      <w:r w:rsidRPr="00ED0BBF">
        <w:t xml:space="preserve"> выполните следующие действия:</w:t>
      </w:r>
    </w:p>
    <w:p w14:paraId="5C8AED9E" w14:textId="77777777" w:rsidR="00ED3BAD" w:rsidRPr="00ED0BBF" w:rsidRDefault="00FA73BC" w:rsidP="00B52723">
      <w:pPr>
        <w:pStyle w:val="phlistitemized1"/>
      </w:pPr>
      <w:r w:rsidRPr="00ED0BBF">
        <w:t xml:space="preserve">найдите с помощью поиска справочник </w:t>
      </w:r>
      <w:r w:rsidR="00ED0BBF">
        <w:t>«</w:t>
      </w:r>
      <w:r w:rsidRPr="00ED0BBF">
        <w:t>Особые случаи</w:t>
      </w:r>
      <w:r w:rsidR="00ED0BBF">
        <w:t>»</w:t>
      </w:r>
      <w:r w:rsidRPr="00ED0BBF">
        <w:t xml:space="preserve"> с кодом </w:t>
      </w:r>
      <w:r w:rsidR="00ED0BBF">
        <w:t>«</w:t>
      </w:r>
      <w:r w:rsidRPr="00ED0BBF">
        <w:t>SPECIAL_CASES</w:t>
      </w:r>
      <w:r w:rsidR="00ED0BBF">
        <w:t>»</w:t>
      </w:r>
      <w:r w:rsidRPr="00ED0BBF">
        <w:t>;</w:t>
      </w:r>
    </w:p>
    <w:p w14:paraId="58CAB375" w14:textId="0A47ABC9" w:rsidR="00ED3BAD" w:rsidRPr="00ED0BBF" w:rsidRDefault="00FA73BC" w:rsidP="00B52723">
      <w:pPr>
        <w:pStyle w:val="phlistitemized1"/>
      </w:pPr>
      <w:r w:rsidRPr="00ED0BBF">
        <w:t xml:space="preserve">перейдите по ссылке с наименованием словаря или с его кодом. Откроется окно </w:t>
      </w:r>
      <w:r w:rsidR="00ED0BBF">
        <w:t>«</w:t>
      </w:r>
      <w:r w:rsidRPr="00ED0BBF">
        <w:t>Особые случаи</w:t>
      </w:r>
      <w:r w:rsidR="00ED0BBF">
        <w:t>»</w:t>
      </w:r>
      <w:r w:rsidR="00B52723">
        <w:t xml:space="preserve"> (</w:t>
      </w:r>
      <w:r w:rsidR="00B52723">
        <w:fldChar w:fldCharType="begin"/>
      </w:r>
      <w:r w:rsidR="00B52723">
        <w:instrText xml:space="preserve"> REF _Ref165621313 \h </w:instrText>
      </w:r>
      <w:r w:rsidR="00B52723">
        <w:fldChar w:fldCharType="separate"/>
      </w:r>
      <w:r w:rsidR="008F41BB">
        <w:t>Рисунок </w:t>
      </w:r>
      <w:r w:rsidR="008F41BB">
        <w:rPr>
          <w:noProof/>
        </w:rPr>
        <w:t>18</w:t>
      </w:r>
      <w:r w:rsidR="00B52723">
        <w:fldChar w:fldCharType="end"/>
      </w:r>
      <w:r w:rsidR="00B52723">
        <w:t>)</w:t>
      </w:r>
      <w:r w:rsidRPr="00ED0BBF">
        <w:t>. В данном окне доступно добавление, копирование, редактирование, удаление особых случаев с помощью соответствующих пунктов контекстного меню.</w:t>
      </w:r>
    </w:p>
    <w:p w14:paraId="7353649F" w14:textId="77777777" w:rsidR="00B52723" w:rsidRDefault="00B52723" w:rsidP="00B52723">
      <w:pPr>
        <w:pStyle w:val="phfigure"/>
      </w:pPr>
      <w:r>
        <w:rPr>
          <w:noProof/>
        </w:rPr>
        <w:lastRenderedPageBreak/>
        <w:drawing>
          <wp:inline distT="0" distB="0" distL="0" distR="0" wp14:anchorId="1A170636" wp14:editId="005609A8">
            <wp:extent cx="4488873" cy="2851874"/>
            <wp:effectExtent l="19050" t="19050" r="26035" b="247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285143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480EC9" w14:textId="63C3594D" w:rsidR="00ED3BAD" w:rsidRPr="00ED0BBF" w:rsidRDefault="00DB7C98" w:rsidP="00B52723">
      <w:pPr>
        <w:pStyle w:val="phfiguretitle"/>
      </w:pPr>
      <w:bookmarkStart w:id="103" w:name="_Ref165621313"/>
      <w:r>
        <w:t>Рисунок </w:t>
      </w:r>
      <w:r w:rsidR="00B52723">
        <w:fldChar w:fldCharType="begin"/>
      </w:r>
      <w:r w:rsidR="00B52723">
        <w:instrText xml:space="preserve"> SEQ Рисунок \* ARABIC </w:instrText>
      </w:r>
      <w:r w:rsidR="00B52723">
        <w:fldChar w:fldCharType="separate"/>
      </w:r>
      <w:r w:rsidR="008F41BB">
        <w:rPr>
          <w:noProof/>
        </w:rPr>
        <w:t>18</w:t>
      </w:r>
      <w:r w:rsidR="00B52723">
        <w:fldChar w:fldCharType="end"/>
      </w:r>
      <w:bookmarkEnd w:id="103"/>
      <w:r w:rsidR="00B52723">
        <w:t xml:space="preserve"> – Окно «Особые случаи»</w:t>
      </w:r>
    </w:p>
    <w:p w14:paraId="246C2BEF" w14:textId="07D53DF6" w:rsidR="00ED3BAD" w:rsidRPr="00ED0BBF" w:rsidRDefault="00FA73BC" w:rsidP="00B52723">
      <w:pPr>
        <w:pStyle w:val="phlistitemized1"/>
      </w:pPr>
      <w:r w:rsidRPr="00ED0BBF">
        <w:t xml:space="preserve">выберите пункт контекстного меню </w:t>
      </w:r>
      <w:r w:rsidR="00ED0BBF">
        <w:t>«</w:t>
      </w:r>
      <w:r w:rsidRPr="00ED0BBF">
        <w:t>Добавить</w:t>
      </w:r>
      <w:r w:rsidR="00ED0BBF">
        <w:t>»</w:t>
      </w:r>
      <w:r w:rsidRPr="00ED0BBF">
        <w:t xml:space="preserve"> для добавления особого случая. Откроется окно добавления особых случаев</w:t>
      </w:r>
      <w:r w:rsidR="00B52723">
        <w:t xml:space="preserve"> (</w:t>
      </w:r>
      <w:r w:rsidR="00B52723">
        <w:fldChar w:fldCharType="begin"/>
      </w:r>
      <w:r w:rsidR="00B52723">
        <w:instrText xml:space="preserve"> REF _Ref165621363 \h </w:instrText>
      </w:r>
      <w:r w:rsidR="00B52723">
        <w:fldChar w:fldCharType="separate"/>
      </w:r>
      <w:r w:rsidR="008F41BB">
        <w:t>Рисунок </w:t>
      </w:r>
      <w:r w:rsidR="008F41BB">
        <w:rPr>
          <w:noProof/>
        </w:rPr>
        <w:t>19</w:t>
      </w:r>
      <w:r w:rsidR="00B52723">
        <w:fldChar w:fldCharType="end"/>
      </w:r>
      <w:r w:rsidR="00B52723">
        <w:t>)</w:t>
      </w:r>
      <w:r w:rsidRPr="00ED0BBF">
        <w:t>;</w:t>
      </w:r>
    </w:p>
    <w:p w14:paraId="64DE2D6A" w14:textId="77777777" w:rsidR="00B52723" w:rsidRDefault="00FA73BC" w:rsidP="00B52723">
      <w:pPr>
        <w:pStyle w:val="phfigure"/>
      </w:pPr>
      <w:r w:rsidRPr="00ED0BBF">
        <w:rPr>
          <w:noProof/>
        </w:rPr>
        <w:drawing>
          <wp:inline distT="0" distB="0" distL="0" distR="0" wp14:anchorId="7FBD22CE" wp14:editId="15ED428F">
            <wp:extent cx="5395595" cy="2983739"/>
            <wp:effectExtent l="19050" t="19050" r="14605" b="26670"/>
            <wp:docPr id="100027" name="Рисунок 100027" descr="Окно добавления особых случа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610287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8373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A812130" w14:textId="6D04BC28" w:rsidR="00ED3BAD" w:rsidRPr="00ED0BBF" w:rsidRDefault="00DB7C98" w:rsidP="00B52723">
      <w:pPr>
        <w:pStyle w:val="phfiguretitle"/>
      </w:pPr>
      <w:bookmarkStart w:id="104" w:name="_Ref165621363"/>
      <w:r>
        <w:t>Рисунок </w:t>
      </w:r>
      <w:r w:rsidR="00B52723">
        <w:fldChar w:fldCharType="begin"/>
      </w:r>
      <w:r w:rsidR="00B52723">
        <w:instrText xml:space="preserve"> SEQ Рисунок \* ARABIC </w:instrText>
      </w:r>
      <w:r w:rsidR="00B52723">
        <w:fldChar w:fldCharType="separate"/>
      </w:r>
      <w:r w:rsidR="008F41BB">
        <w:rPr>
          <w:noProof/>
        </w:rPr>
        <w:t>19</w:t>
      </w:r>
      <w:r w:rsidR="00B52723">
        <w:fldChar w:fldCharType="end"/>
      </w:r>
      <w:bookmarkEnd w:id="104"/>
      <w:r w:rsidR="00B52723">
        <w:t xml:space="preserve"> – Окно добавления особых случаев</w:t>
      </w:r>
    </w:p>
    <w:p w14:paraId="06E2F493" w14:textId="362DCFE0" w:rsidR="00ED3BAD" w:rsidRPr="00ED0BBF" w:rsidRDefault="00FA73BC" w:rsidP="00B52723">
      <w:pPr>
        <w:pStyle w:val="phlistitemized1"/>
      </w:pPr>
      <w:r w:rsidRPr="00ED0BBF">
        <w:t>заполните поля поочередно для каждого случая значениями из таблицы ниже</w:t>
      </w:r>
      <w:r w:rsidR="003A334F">
        <w:t xml:space="preserve"> (</w:t>
      </w:r>
      <w:r w:rsidR="003A334F">
        <w:fldChar w:fldCharType="begin"/>
      </w:r>
      <w:r w:rsidR="003A334F">
        <w:instrText xml:space="preserve"> REF _Ref165621456 \h </w:instrText>
      </w:r>
      <w:r w:rsidR="003A334F">
        <w:fldChar w:fldCharType="separate"/>
      </w:r>
      <w:r w:rsidR="008F41BB">
        <w:t>Таблица </w:t>
      </w:r>
      <w:r w:rsidR="008F41BB">
        <w:rPr>
          <w:noProof/>
        </w:rPr>
        <w:t>9</w:t>
      </w:r>
      <w:r w:rsidR="003A334F">
        <w:fldChar w:fldCharType="end"/>
      </w:r>
      <w:r w:rsidR="003A334F">
        <w:t>)</w:t>
      </w:r>
      <w:r w:rsidRPr="00ED0BBF">
        <w:t>;</w:t>
      </w:r>
    </w:p>
    <w:p w14:paraId="4BCD5F7A" w14:textId="277CB0B6" w:rsidR="003A334F" w:rsidRDefault="00DB7C98" w:rsidP="003A334F">
      <w:pPr>
        <w:pStyle w:val="phtabletitle"/>
      </w:pPr>
      <w:bookmarkStart w:id="105" w:name="_Ref165621456"/>
      <w:r>
        <w:t>Таблица </w:t>
      </w:r>
      <w:r w:rsidR="003A334F">
        <w:fldChar w:fldCharType="begin"/>
      </w:r>
      <w:r w:rsidR="003A334F">
        <w:instrText xml:space="preserve"> SEQ Таблица \* ARABIC </w:instrText>
      </w:r>
      <w:r w:rsidR="003A334F">
        <w:fldChar w:fldCharType="separate"/>
      </w:r>
      <w:r w:rsidR="008F41BB">
        <w:rPr>
          <w:noProof/>
        </w:rPr>
        <w:t>9</w:t>
      </w:r>
      <w:r w:rsidR="003A334F">
        <w:fldChar w:fldCharType="end"/>
      </w:r>
      <w:bookmarkEnd w:id="105"/>
      <w:r w:rsidR="003A334F">
        <w:t xml:space="preserve"> – Заполнение полей окна добавления особых случаев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817"/>
        <w:gridCol w:w="3120"/>
        <w:gridCol w:w="2693"/>
        <w:gridCol w:w="3784"/>
      </w:tblGrid>
      <w:tr w:rsidR="00ED0BBF" w:rsidRPr="00ED0BBF" w14:paraId="3D4A1E8F" w14:textId="77777777" w:rsidTr="00320E1C">
        <w:trPr>
          <w:tblHeader/>
        </w:trPr>
        <w:tc>
          <w:tcPr>
            <w:tcW w:w="392" w:type="pct"/>
          </w:tcPr>
          <w:p w14:paraId="20D4AE61" w14:textId="77777777" w:rsidR="00ED3BAD" w:rsidRPr="00ED0BBF" w:rsidRDefault="00FA73BC" w:rsidP="00B52723">
            <w:pPr>
              <w:pStyle w:val="phtablecolcaption"/>
            </w:pPr>
            <w:bookmarkStart w:id="106" w:name="scroll-bookmark-34"/>
            <w:r w:rsidRPr="00ED0BBF">
              <w:t>Код</w:t>
            </w:r>
            <w:bookmarkEnd w:id="106"/>
          </w:p>
        </w:tc>
        <w:tc>
          <w:tcPr>
            <w:tcW w:w="1498" w:type="pct"/>
          </w:tcPr>
          <w:p w14:paraId="1A3277A9" w14:textId="77777777" w:rsidR="00ED3BAD" w:rsidRPr="00ED0BBF" w:rsidRDefault="00FA73BC" w:rsidP="00B52723">
            <w:pPr>
              <w:pStyle w:val="phtablecolcaption"/>
            </w:pPr>
            <w:r w:rsidRPr="00ED0BBF">
              <w:t>Наименование</w:t>
            </w:r>
          </w:p>
        </w:tc>
        <w:tc>
          <w:tcPr>
            <w:tcW w:w="1293" w:type="pct"/>
          </w:tcPr>
          <w:p w14:paraId="1D255F9F" w14:textId="77777777" w:rsidR="00ED3BAD" w:rsidRPr="00ED0BBF" w:rsidRDefault="00FA73BC" w:rsidP="00B52723">
            <w:pPr>
              <w:pStyle w:val="phtablecolcaption"/>
            </w:pPr>
            <w:r w:rsidRPr="00ED0BBF">
              <w:t>Примечание</w:t>
            </w:r>
          </w:p>
        </w:tc>
        <w:tc>
          <w:tcPr>
            <w:tcW w:w="1817" w:type="pct"/>
          </w:tcPr>
          <w:p w14:paraId="3DD20657" w14:textId="77777777" w:rsidR="00ED3BAD" w:rsidRPr="00ED0BBF" w:rsidRDefault="00FA73BC" w:rsidP="00B52723">
            <w:pPr>
              <w:pStyle w:val="phtablecolcaption"/>
            </w:pPr>
            <w:r w:rsidRPr="00ED0BBF">
              <w:t>Тип особого случая</w:t>
            </w:r>
          </w:p>
        </w:tc>
      </w:tr>
      <w:tr w:rsidR="00ED0BBF" w:rsidRPr="00ED0BBF" w14:paraId="4B21902C" w14:textId="77777777" w:rsidTr="00320E1C">
        <w:tc>
          <w:tcPr>
            <w:tcW w:w="392" w:type="pct"/>
          </w:tcPr>
          <w:p w14:paraId="5F831D74" w14:textId="77777777" w:rsidR="00ED3BAD" w:rsidRPr="00ED0BBF" w:rsidRDefault="00FA73BC" w:rsidP="00B52723">
            <w:pPr>
              <w:pStyle w:val="phtablecellleft"/>
            </w:pPr>
            <w:r w:rsidRPr="00ED0BBF">
              <w:t>Е</w:t>
            </w:r>
            <w:proofErr w:type="gramStart"/>
            <w:r w:rsidRPr="00ED0BBF">
              <w:t>1</w:t>
            </w:r>
            <w:proofErr w:type="gramEnd"/>
          </w:p>
        </w:tc>
        <w:tc>
          <w:tcPr>
            <w:tcW w:w="1498" w:type="pct"/>
          </w:tcPr>
          <w:p w14:paraId="440DCC3F" w14:textId="77777777" w:rsidR="00ED3BAD" w:rsidRPr="00ED0BBF" w:rsidRDefault="00FA73BC" w:rsidP="00B52723">
            <w:pPr>
              <w:pStyle w:val="phtablecellleft"/>
            </w:pPr>
            <w:r w:rsidRPr="00ED0BBF">
              <w:t>Не предоставлен СНИЛС</w:t>
            </w:r>
          </w:p>
        </w:tc>
        <w:tc>
          <w:tcPr>
            <w:tcW w:w="1293" w:type="pct"/>
          </w:tcPr>
          <w:p w14:paraId="6061764F" w14:textId="77777777" w:rsidR="00ED3BAD" w:rsidRPr="00ED0BBF" w:rsidRDefault="00FA73BC" w:rsidP="00B52723">
            <w:pPr>
              <w:pStyle w:val="phtablecellleft"/>
            </w:pPr>
            <w:r w:rsidRPr="00ED0BBF">
              <w:t>Нет документа</w:t>
            </w:r>
          </w:p>
        </w:tc>
        <w:tc>
          <w:tcPr>
            <w:tcW w:w="1817" w:type="pct"/>
          </w:tcPr>
          <w:p w14:paraId="1604A458" w14:textId="77777777" w:rsidR="00ED3BAD" w:rsidRPr="00ED0BBF" w:rsidRDefault="00FA73BC" w:rsidP="00B52723">
            <w:pPr>
              <w:pStyle w:val="phtablecellleft"/>
            </w:pPr>
            <w:r w:rsidRPr="00ED0BBF">
              <w:t xml:space="preserve">Причина непредоставления </w:t>
            </w:r>
            <w:r w:rsidRPr="00ED0BBF">
              <w:lastRenderedPageBreak/>
              <w:t>СНИЛС</w:t>
            </w:r>
          </w:p>
        </w:tc>
      </w:tr>
      <w:tr w:rsidR="00ED0BBF" w:rsidRPr="00ED0BBF" w14:paraId="745D80BE" w14:textId="77777777" w:rsidTr="00320E1C">
        <w:tc>
          <w:tcPr>
            <w:tcW w:w="392" w:type="pct"/>
          </w:tcPr>
          <w:p w14:paraId="61A4B768" w14:textId="77777777" w:rsidR="00ED3BAD" w:rsidRPr="00ED0BBF" w:rsidRDefault="00FA73BC" w:rsidP="00B52723">
            <w:pPr>
              <w:pStyle w:val="phtablecellleft"/>
            </w:pPr>
            <w:r w:rsidRPr="00ED0BBF">
              <w:lastRenderedPageBreak/>
              <w:t>Е</w:t>
            </w:r>
            <w:proofErr w:type="gramStart"/>
            <w:r w:rsidRPr="00ED0BBF">
              <w:t>2</w:t>
            </w:r>
            <w:proofErr w:type="gramEnd"/>
          </w:p>
        </w:tc>
        <w:tc>
          <w:tcPr>
            <w:tcW w:w="1498" w:type="pct"/>
          </w:tcPr>
          <w:p w14:paraId="071CFF4E" w14:textId="77777777" w:rsidR="00ED3BAD" w:rsidRPr="00ED0BBF" w:rsidRDefault="00FA73BC" w:rsidP="00B52723">
            <w:pPr>
              <w:pStyle w:val="phtablecellleft"/>
            </w:pPr>
            <w:r w:rsidRPr="00ED0BBF">
              <w:t>Не предоставлен ОМС</w:t>
            </w:r>
          </w:p>
        </w:tc>
        <w:tc>
          <w:tcPr>
            <w:tcW w:w="1293" w:type="pct"/>
          </w:tcPr>
          <w:p w14:paraId="7E7B03BC" w14:textId="77777777" w:rsidR="00ED3BAD" w:rsidRPr="00ED0BBF" w:rsidRDefault="00FA73BC" w:rsidP="00B52723">
            <w:pPr>
              <w:pStyle w:val="phtablecellleft"/>
            </w:pPr>
            <w:r w:rsidRPr="00ED0BBF">
              <w:t>Нет Полиса</w:t>
            </w:r>
          </w:p>
        </w:tc>
        <w:tc>
          <w:tcPr>
            <w:tcW w:w="1817" w:type="pct"/>
          </w:tcPr>
          <w:p w14:paraId="504B5089" w14:textId="77777777" w:rsidR="00ED3BAD" w:rsidRPr="00ED0BBF" w:rsidRDefault="00FA73BC" w:rsidP="00B52723">
            <w:pPr>
              <w:pStyle w:val="phtablecellleft"/>
            </w:pPr>
            <w:r w:rsidRPr="00ED0BBF">
              <w:t>Причина непредоставления полиса ОМС</w:t>
            </w:r>
          </w:p>
        </w:tc>
      </w:tr>
      <w:tr w:rsidR="00ED0BBF" w:rsidRPr="00ED0BBF" w14:paraId="2C059488" w14:textId="77777777" w:rsidTr="00320E1C">
        <w:tc>
          <w:tcPr>
            <w:tcW w:w="392" w:type="pct"/>
          </w:tcPr>
          <w:p w14:paraId="4220E538" w14:textId="77777777" w:rsidR="00ED3BAD" w:rsidRPr="00ED0BBF" w:rsidRDefault="00FA73BC" w:rsidP="00B52723">
            <w:pPr>
              <w:pStyle w:val="phtablecellleft"/>
            </w:pPr>
            <w:r w:rsidRPr="00ED0BBF">
              <w:t>Е3</w:t>
            </w:r>
          </w:p>
        </w:tc>
        <w:tc>
          <w:tcPr>
            <w:tcW w:w="1498" w:type="pct"/>
          </w:tcPr>
          <w:p w14:paraId="03067A47" w14:textId="77777777" w:rsidR="00ED3BAD" w:rsidRPr="00ED0BBF" w:rsidRDefault="00FA73BC" w:rsidP="00B52723">
            <w:pPr>
              <w:pStyle w:val="phtablecellleft"/>
            </w:pPr>
            <w:r w:rsidRPr="00ED0BBF">
              <w:t>Не предоставлен Документ подтверждающий личность</w:t>
            </w:r>
          </w:p>
        </w:tc>
        <w:tc>
          <w:tcPr>
            <w:tcW w:w="1293" w:type="pct"/>
          </w:tcPr>
          <w:p w14:paraId="2A8D9C9C" w14:textId="77777777" w:rsidR="00ED3BAD" w:rsidRPr="00ED0BBF" w:rsidRDefault="00FA73BC" w:rsidP="00B52723">
            <w:pPr>
              <w:pStyle w:val="phtablecellleft"/>
            </w:pPr>
            <w:r w:rsidRPr="00ED0BBF">
              <w:t>Нет Документа</w:t>
            </w:r>
          </w:p>
        </w:tc>
        <w:tc>
          <w:tcPr>
            <w:tcW w:w="1817" w:type="pct"/>
          </w:tcPr>
          <w:p w14:paraId="15BDC399" w14:textId="77777777" w:rsidR="00ED3BAD" w:rsidRPr="00ED0BBF" w:rsidRDefault="00FA73BC" w:rsidP="00B52723">
            <w:pPr>
              <w:pStyle w:val="phtablecellleft"/>
            </w:pPr>
            <w:r w:rsidRPr="00ED0BBF">
              <w:t>Причина непредоставления Документа</w:t>
            </w:r>
          </w:p>
        </w:tc>
      </w:tr>
      <w:tr w:rsidR="00ED0BBF" w:rsidRPr="00ED0BBF" w14:paraId="71DDB919" w14:textId="77777777" w:rsidTr="00320E1C">
        <w:tc>
          <w:tcPr>
            <w:tcW w:w="392" w:type="pct"/>
          </w:tcPr>
          <w:p w14:paraId="6D1FF7FA" w14:textId="77777777" w:rsidR="00ED3BAD" w:rsidRPr="00ED0BBF" w:rsidRDefault="00FA73BC" w:rsidP="00B52723">
            <w:pPr>
              <w:pStyle w:val="phtablecellleft"/>
            </w:pPr>
            <w:r w:rsidRPr="00ED0BBF">
              <w:t>Е</w:t>
            </w:r>
            <w:proofErr w:type="gramStart"/>
            <w:r w:rsidRPr="00ED0BBF">
              <w:t>4</w:t>
            </w:r>
            <w:proofErr w:type="gramEnd"/>
          </w:p>
        </w:tc>
        <w:tc>
          <w:tcPr>
            <w:tcW w:w="1498" w:type="pct"/>
          </w:tcPr>
          <w:p w14:paraId="7E79121A" w14:textId="77777777" w:rsidR="00ED3BAD" w:rsidRPr="00ED0BBF" w:rsidRDefault="00FA73BC" w:rsidP="00B52723">
            <w:pPr>
              <w:pStyle w:val="phtablecellleft"/>
            </w:pPr>
            <w:r w:rsidRPr="00ED0BBF">
              <w:t>Адрес не предоставлен</w:t>
            </w:r>
          </w:p>
        </w:tc>
        <w:tc>
          <w:tcPr>
            <w:tcW w:w="1293" w:type="pct"/>
          </w:tcPr>
          <w:p w14:paraId="05B85906" w14:textId="77777777" w:rsidR="00ED3BAD" w:rsidRPr="00ED0BBF" w:rsidRDefault="00FA73BC" w:rsidP="00B52723">
            <w:pPr>
              <w:pStyle w:val="phtablecellleft"/>
            </w:pPr>
            <w:r w:rsidRPr="00ED0BBF">
              <w:t>Адрес не предоставлен</w:t>
            </w:r>
          </w:p>
        </w:tc>
        <w:tc>
          <w:tcPr>
            <w:tcW w:w="1817" w:type="pct"/>
          </w:tcPr>
          <w:p w14:paraId="0C3BEC1D" w14:textId="77777777" w:rsidR="00ED3BAD" w:rsidRPr="00ED0BBF" w:rsidRDefault="00FA73BC" w:rsidP="00B52723">
            <w:pPr>
              <w:pStyle w:val="phtablecellleft"/>
            </w:pPr>
            <w:r w:rsidRPr="00ED0BBF">
              <w:t>Причина непредоставления адреса</w:t>
            </w:r>
          </w:p>
        </w:tc>
      </w:tr>
    </w:tbl>
    <w:p w14:paraId="6212E67F" w14:textId="77777777" w:rsidR="00B52723" w:rsidRDefault="00B52723" w:rsidP="00B52723">
      <w:pPr>
        <w:pStyle w:val="phnormal"/>
      </w:pPr>
    </w:p>
    <w:p w14:paraId="0A217E11" w14:textId="77777777" w:rsidR="00ED3BAD" w:rsidRPr="00ED0BBF" w:rsidRDefault="00FA73BC" w:rsidP="00B52723">
      <w:pPr>
        <w:pStyle w:val="phlistitemized1"/>
      </w:pPr>
      <w:r w:rsidRPr="00ED0BBF">
        <w:t xml:space="preserve">нажмите на кнопку </w:t>
      </w:r>
      <w:r w:rsidR="00ED0BBF">
        <w:t>«</w:t>
      </w:r>
      <w:r w:rsidRPr="00ED0BBF">
        <w:t>ОК</w:t>
      </w:r>
      <w:r w:rsidR="00ED0BBF">
        <w:t>»</w:t>
      </w:r>
      <w:r w:rsidRPr="00ED0BBF">
        <w:t xml:space="preserve">. Новая запись </w:t>
      </w:r>
      <w:r w:rsidR="0084077B">
        <w:t>отобразится</w:t>
      </w:r>
      <w:r w:rsidRPr="00ED0BBF">
        <w:t xml:space="preserve"> в окне </w:t>
      </w:r>
      <w:r w:rsidR="00ED0BBF">
        <w:t>«</w:t>
      </w:r>
      <w:r w:rsidRPr="00ED0BBF">
        <w:t>Особые случаи</w:t>
      </w:r>
      <w:r w:rsidR="00ED0BBF">
        <w:t>»</w:t>
      </w:r>
      <w:r w:rsidRPr="00ED0BBF">
        <w:t>.</w:t>
      </w:r>
    </w:p>
    <w:p w14:paraId="41EE032E" w14:textId="77777777" w:rsidR="00ED3BAD" w:rsidRPr="003A334F" w:rsidRDefault="00FA73BC" w:rsidP="003A334F">
      <w:pPr>
        <w:pStyle w:val="2"/>
      </w:pPr>
      <w:bookmarkStart w:id="107" w:name="_Toc256000021"/>
      <w:bookmarkStart w:id="108" w:name="scroll-bookmark-32"/>
      <w:bookmarkStart w:id="109" w:name="_Ref165628617"/>
      <w:bookmarkStart w:id="110" w:name="_Toc166068622"/>
      <w:r w:rsidRPr="003A334F">
        <w:t xml:space="preserve">Настройка справочника </w:t>
      </w:r>
      <w:r w:rsidR="00ED0BBF" w:rsidRPr="003A334F">
        <w:t>«</w:t>
      </w:r>
      <w:r w:rsidRPr="003A334F">
        <w:t>Тип особого случая</w:t>
      </w:r>
      <w:r w:rsidR="00ED0BBF" w:rsidRPr="003A334F">
        <w:t>»</w:t>
      </w:r>
      <w:bookmarkEnd w:id="107"/>
      <w:bookmarkEnd w:id="108"/>
      <w:bookmarkEnd w:id="109"/>
      <w:bookmarkEnd w:id="110"/>
    </w:p>
    <w:p w14:paraId="62FCCD9B" w14:textId="77777777" w:rsidR="00ED3BAD" w:rsidRPr="00ED0BBF" w:rsidRDefault="00FA73BC" w:rsidP="003A334F">
      <w:pPr>
        <w:pStyle w:val="phlistitemizedtitle"/>
      </w:pPr>
      <w:r w:rsidRPr="00ED0BBF">
        <w:t xml:space="preserve">Для настройки справочника </w:t>
      </w:r>
      <w:r w:rsidR="00ED0BBF">
        <w:t>«</w:t>
      </w:r>
      <w:r w:rsidRPr="00ED0BBF">
        <w:t>Тип особого случая</w:t>
      </w:r>
      <w:r w:rsidR="00ED0BBF">
        <w:t>»</w:t>
      </w:r>
      <w:r w:rsidRPr="00ED0BBF">
        <w:t xml:space="preserve"> выполните следующие действия:</w:t>
      </w:r>
    </w:p>
    <w:p w14:paraId="1768A19B" w14:textId="77777777" w:rsidR="00ED3BAD" w:rsidRPr="00ED0BBF" w:rsidRDefault="00FA73BC" w:rsidP="003A334F">
      <w:pPr>
        <w:pStyle w:val="phlistitemized1"/>
      </w:pPr>
      <w:r w:rsidRPr="00ED0BBF">
        <w:t xml:space="preserve">найдите с помощью поиска справочник </w:t>
      </w:r>
      <w:r w:rsidR="00ED0BBF">
        <w:t>«</w:t>
      </w:r>
      <w:r w:rsidRPr="00ED0BBF">
        <w:t>Тип особого случая</w:t>
      </w:r>
      <w:r w:rsidR="00ED0BBF">
        <w:t>»</w:t>
      </w:r>
      <w:r w:rsidRPr="00ED0BBF">
        <w:t xml:space="preserve"> с кодом </w:t>
      </w:r>
      <w:r w:rsidR="00ED0BBF">
        <w:t>«</w:t>
      </w:r>
      <w:r w:rsidRPr="00ED0BBF">
        <w:t>SPECIAL_CASES_TYPE</w:t>
      </w:r>
      <w:r w:rsidR="00ED0BBF">
        <w:t>»</w:t>
      </w:r>
      <w:r w:rsidRPr="00ED0BBF">
        <w:t>;</w:t>
      </w:r>
    </w:p>
    <w:p w14:paraId="240C792C" w14:textId="1EE7D8CE" w:rsidR="00ED3BAD" w:rsidRPr="00ED0BBF" w:rsidRDefault="00FA73BC" w:rsidP="003A334F">
      <w:pPr>
        <w:pStyle w:val="phlistitemized1"/>
      </w:pPr>
      <w:r w:rsidRPr="00ED0BBF">
        <w:t xml:space="preserve">перейдите по ссылке с наименованием словаря или с его кодом. Откроется окно </w:t>
      </w:r>
      <w:r w:rsidR="00ED0BBF">
        <w:t>«</w:t>
      </w:r>
      <w:r w:rsidRPr="00ED0BBF">
        <w:t>Тип особого случая</w:t>
      </w:r>
      <w:r w:rsidR="00ED0BBF">
        <w:t>»</w:t>
      </w:r>
      <w:r w:rsidR="00183407">
        <w:t xml:space="preserve"> (</w:t>
      </w:r>
      <w:r w:rsidR="00183407">
        <w:fldChar w:fldCharType="begin"/>
      </w:r>
      <w:r w:rsidR="00183407">
        <w:instrText xml:space="preserve"> REF _Ref165621529 \h </w:instrText>
      </w:r>
      <w:r w:rsidR="00183407">
        <w:fldChar w:fldCharType="separate"/>
      </w:r>
      <w:r w:rsidR="008F41BB">
        <w:t>Рисунок </w:t>
      </w:r>
      <w:r w:rsidR="008F41BB">
        <w:rPr>
          <w:noProof/>
        </w:rPr>
        <w:t>20</w:t>
      </w:r>
      <w:r w:rsidR="00183407">
        <w:fldChar w:fldCharType="end"/>
      </w:r>
      <w:r w:rsidR="00183407">
        <w:t>)</w:t>
      </w:r>
      <w:r w:rsidRPr="00ED0BBF">
        <w:t>. В данном окне доступно добавление, копирование, редактирование, удаление типов особых случаев с помощью соответствующих пунктов контекстного меню;</w:t>
      </w:r>
    </w:p>
    <w:p w14:paraId="0D9159DD" w14:textId="77777777" w:rsidR="00183407" w:rsidRDefault="00FA73BC" w:rsidP="00183407">
      <w:pPr>
        <w:pStyle w:val="phfigure"/>
      </w:pPr>
      <w:r w:rsidRPr="00ED0BBF">
        <w:rPr>
          <w:noProof/>
        </w:rPr>
        <w:drawing>
          <wp:inline distT="0" distB="0" distL="0" distR="0" wp14:anchorId="4A1F2444" wp14:editId="27BF2703">
            <wp:extent cx="4895850" cy="2105025"/>
            <wp:effectExtent l="19050" t="19050" r="19050" b="28575"/>
            <wp:docPr id="100028" name="Рисунок 100028" descr="Окно с типами особых случа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415069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1050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C3134B3" w14:textId="08FC8685" w:rsidR="00ED3BAD" w:rsidRPr="00ED0BBF" w:rsidRDefault="00DB7C98" w:rsidP="00183407">
      <w:pPr>
        <w:pStyle w:val="phfiguretitle"/>
      </w:pPr>
      <w:bookmarkStart w:id="111" w:name="_Ref165621529"/>
      <w:r>
        <w:t>Рисунок </w:t>
      </w:r>
      <w:r w:rsidR="00183407">
        <w:fldChar w:fldCharType="begin"/>
      </w:r>
      <w:r w:rsidR="00183407">
        <w:instrText xml:space="preserve"> SEQ Рисунок \* ARABIC </w:instrText>
      </w:r>
      <w:r w:rsidR="00183407">
        <w:fldChar w:fldCharType="separate"/>
      </w:r>
      <w:r w:rsidR="008F41BB">
        <w:rPr>
          <w:noProof/>
        </w:rPr>
        <w:t>20</w:t>
      </w:r>
      <w:r w:rsidR="00183407">
        <w:fldChar w:fldCharType="end"/>
      </w:r>
      <w:bookmarkEnd w:id="111"/>
      <w:r w:rsidR="00183407">
        <w:t xml:space="preserve"> – Окно «Тип особого случая»</w:t>
      </w:r>
    </w:p>
    <w:p w14:paraId="26BF8075" w14:textId="4801AF2E" w:rsidR="00ED3BAD" w:rsidRPr="00ED0BBF" w:rsidRDefault="00FA73BC" w:rsidP="00183407">
      <w:pPr>
        <w:pStyle w:val="phlistitemized1"/>
      </w:pPr>
      <w:r w:rsidRPr="00ED0BBF">
        <w:t xml:space="preserve">выберите пункт контекстного меню </w:t>
      </w:r>
      <w:r w:rsidR="00ED0BBF">
        <w:t>«</w:t>
      </w:r>
      <w:r w:rsidRPr="00ED0BBF">
        <w:t>Добавить</w:t>
      </w:r>
      <w:r w:rsidR="00ED0BBF">
        <w:t>»</w:t>
      </w:r>
      <w:r w:rsidRPr="00ED0BBF">
        <w:t xml:space="preserve"> для добавления типа особого случая. Откроется окно добавления типа особого случая</w:t>
      </w:r>
      <w:r w:rsidR="00183407">
        <w:t xml:space="preserve"> (</w:t>
      </w:r>
      <w:r w:rsidR="00183407">
        <w:fldChar w:fldCharType="begin"/>
      </w:r>
      <w:r w:rsidR="00183407">
        <w:instrText xml:space="preserve"> REF _Ref165621614 \h </w:instrText>
      </w:r>
      <w:r w:rsidR="00183407">
        <w:fldChar w:fldCharType="separate"/>
      </w:r>
      <w:r w:rsidR="008F41BB">
        <w:t>Рисунок </w:t>
      </w:r>
      <w:r w:rsidR="008F41BB">
        <w:rPr>
          <w:noProof/>
        </w:rPr>
        <w:t>21</w:t>
      </w:r>
      <w:r w:rsidR="00183407">
        <w:fldChar w:fldCharType="end"/>
      </w:r>
      <w:r w:rsidR="00183407">
        <w:t>)</w:t>
      </w:r>
      <w:r w:rsidRPr="00ED0BBF">
        <w:t>;</w:t>
      </w:r>
    </w:p>
    <w:p w14:paraId="1BAFE2A5" w14:textId="77777777" w:rsidR="00183407" w:rsidRDefault="00183407" w:rsidP="00183407">
      <w:pPr>
        <w:pStyle w:val="phfigure"/>
      </w:pPr>
      <w:r>
        <w:rPr>
          <w:noProof/>
        </w:rPr>
        <w:lastRenderedPageBreak/>
        <w:drawing>
          <wp:inline distT="0" distB="0" distL="0" distR="0" wp14:anchorId="6B485D8D" wp14:editId="5239E4A8">
            <wp:extent cx="2583180" cy="1295400"/>
            <wp:effectExtent l="19050" t="19050" r="26670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12954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5969B20" w14:textId="3A37E6AD" w:rsidR="00ED3BAD" w:rsidRPr="00ED0BBF" w:rsidRDefault="00DB7C98" w:rsidP="00183407">
      <w:pPr>
        <w:pStyle w:val="phfiguretitle"/>
      </w:pPr>
      <w:bookmarkStart w:id="112" w:name="_Ref165621614"/>
      <w:r>
        <w:t>Рисунок </w:t>
      </w:r>
      <w:r w:rsidR="00183407">
        <w:fldChar w:fldCharType="begin"/>
      </w:r>
      <w:r w:rsidR="00183407">
        <w:instrText xml:space="preserve"> SEQ Рисунок \* ARABIC </w:instrText>
      </w:r>
      <w:r w:rsidR="00183407">
        <w:fldChar w:fldCharType="separate"/>
      </w:r>
      <w:r w:rsidR="008F41BB">
        <w:rPr>
          <w:noProof/>
        </w:rPr>
        <w:t>21</w:t>
      </w:r>
      <w:r w:rsidR="00183407">
        <w:fldChar w:fldCharType="end"/>
      </w:r>
      <w:bookmarkEnd w:id="112"/>
      <w:r w:rsidR="00183407">
        <w:t xml:space="preserve"> – Окно добавления типа особого случая</w:t>
      </w:r>
    </w:p>
    <w:p w14:paraId="3DC9E388" w14:textId="483E4954" w:rsidR="00ED3BAD" w:rsidRPr="00ED0BBF" w:rsidRDefault="00FA73BC" w:rsidP="00183407">
      <w:pPr>
        <w:pStyle w:val="phlistitemized1"/>
      </w:pPr>
      <w:r w:rsidRPr="00ED0BBF">
        <w:t>заполните поля поочередно для каждого типа так, как указано в таблице ниже</w:t>
      </w:r>
      <w:r w:rsidR="00183407">
        <w:t xml:space="preserve"> (</w:t>
      </w:r>
      <w:r w:rsidR="00183407">
        <w:fldChar w:fldCharType="begin"/>
      </w:r>
      <w:r w:rsidR="00183407">
        <w:instrText xml:space="preserve"> REF _Ref165621681 \h </w:instrText>
      </w:r>
      <w:r w:rsidR="00183407">
        <w:fldChar w:fldCharType="separate"/>
      </w:r>
      <w:r w:rsidR="008F41BB">
        <w:t>Таблица </w:t>
      </w:r>
      <w:r w:rsidR="008F41BB">
        <w:rPr>
          <w:noProof/>
        </w:rPr>
        <w:t>10</w:t>
      </w:r>
      <w:r w:rsidR="00183407">
        <w:fldChar w:fldCharType="end"/>
      </w:r>
      <w:r w:rsidR="00183407">
        <w:t>)</w:t>
      </w:r>
      <w:r w:rsidRPr="00ED0BBF">
        <w:t>;</w:t>
      </w:r>
    </w:p>
    <w:p w14:paraId="052AA822" w14:textId="65403BAD" w:rsidR="00183407" w:rsidRDefault="00DB7C98" w:rsidP="00183407">
      <w:pPr>
        <w:pStyle w:val="phtabletitle"/>
      </w:pPr>
      <w:bookmarkStart w:id="113" w:name="_Ref165621681"/>
      <w:r>
        <w:t>Таблица </w:t>
      </w:r>
      <w:r w:rsidR="00183407">
        <w:fldChar w:fldCharType="begin"/>
      </w:r>
      <w:r w:rsidR="00183407">
        <w:instrText xml:space="preserve"> SEQ Таблица \* ARABIC </w:instrText>
      </w:r>
      <w:r w:rsidR="00183407">
        <w:fldChar w:fldCharType="separate"/>
      </w:r>
      <w:r w:rsidR="008F41BB">
        <w:rPr>
          <w:noProof/>
        </w:rPr>
        <w:t>10</w:t>
      </w:r>
      <w:r w:rsidR="00183407">
        <w:fldChar w:fldCharType="end"/>
      </w:r>
      <w:bookmarkEnd w:id="113"/>
      <w:r w:rsidR="00183407">
        <w:t xml:space="preserve"> – Заполнение </w:t>
      </w:r>
      <w:proofErr w:type="gramStart"/>
      <w:r w:rsidR="00183407">
        <w:t>полей окна добавления типа особого случая</w:t>
      </w:r>
      <w:proofErr w:type="gramEnd"/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2524"/>
        <w:gridCol w:w="7890"/>
      </w:tblGrid>
      <w:tr w:rsidR="00ED0BBF" w:rsidRPr="00ED0BBF" w14:paraId="6BF2A374" w14:textId="77777777" w:rsidTr="00320E1C">
        <w:trPr>
          <w:tblHeader/>
        </w:trPr>
        <w:tc>
          <w:tcPr>
            <w:tcW w:w="1212" w:type="pct"/>
          </w:tcPr>
          <w:p w14:paraId="5080DE04" w14:textId="77777777" w:rsidR="00ED3BAD" w:rsidRPr="00ED0BBF" w:rsidRDefault="00FA73BC" w:rsidP="00183407">
            <w:pPr>
              <w:pStyle w:val="phtablecolcaption"/>
            </w:pPr>
            <w:bookmarkStart w:id="114" w:name="scroll-bookmark-35"/>
            <w:r w:rsidRPr="00ED0BBF">
              <w:t>Код</w:t>
            </w:r>
            <w:bookmarkEnd w:id="114"/>
          </w:p>
        </w:tc>
        <w:tc>
          <w:tcPr>
            <w:tcW w:w="3788" w:type="pct"/>
          </w:tcPr>
          <w:p w14:paraId="7AD22C19" w14:textId="77777777" w:rsidR="00ED3BAD" w:rsidRPr="00ED0BBF" w:rsidRDefault="00FA73BC" w:rsidP="00183407">
            <w:pPr>
              <w:pStyle w:val="phtablecolcaption"/>
            </w:pPr>
            <w:r w:rsidRPr="00ED0BBF">
              <w:t>Наименование</w:t>
            </w:r>
          </w:p>
        </w:tc>
      </w:tr>
      <w:tr w:rsidR="00ED0BBF" w:rsidRPr="00ED0BBF" w14:paraId="32E4954F" w14:textId="77777777" w:rsidTr="0014316B">
        <w:tc>
          <w:tcPr>
            <w:tcW w:w="1212" w:type="pct"/>
          </w:tcPr>
          <w:p w14:paraId="56759A64" w14:textId="77777777" w:rsidR="00ED3BAD" w:rsidRPr="00ED0BBF" w:rsidRDefault="00FA73BC" w:rsidP="00183407">
            <w:pPr>
              <w:pStyle w:val="phtablecellleft"/>
            </w:pPr>
            <w:r w:rsidRPr="00ED0BBF">
              <w:t>01</w:t>
            </w:r>
          </w:p>
        </w:tc>
        <w:tc>
          <w:tcPr>
            <w:tcW w:w="3788" w:type="pct"/>
          </w:tcPr>
          <w:p w14:paraId="78B0D4E7" w14:textId="77777777" w:rsidR="00ED3BAD" w:rsidRPr="00ED0BBF" w:rsidRDefault="00FA73BC" w:rsidP="00183407">
            <w:pPr>
              <w:pStyle w:val="phtablecellleft"/>
            </w:pPr>
            <w:r w:rsidRPr="00ED0BBF">
              <w:t>Причина непредоставления СНИЛС</w:t>
            </w:r>
          </w:p>
        </w:tc>
      </w:tr>
      <w:tr w:rsidR="00ED0BBF" w:rsidRPr="00ED0BBF" w14:paraId="52E00B88" w14:textId="77777777" w:rsidTr="0014316B">
        <w:tc>
          <w:tcPr>
            <w:tcW w:w="1212" w:type="pct"/>
          </w:tcPr>
          <w:p w14:paraId="0640C70D" w14:textId="77777777" w:rsidR="00ED3BAD" w:rsidRPr="00ED0BBF" w:rsidRDefault="00FA73BC" w:rsidP="00183407">
            <w:pPr>
              <w:pStyle w:val="phtablecellleft"/>
            </w:pPr>
            <w:r w:rsidRPr="00ED0BBF">
              <w:t>02</w:t>
            </w:r>
          </w:p>
        </w:tc>
        <w:tc>
          <w:tcPr>
            <w:tcW w:w="3788" w:type="pct"/>
          </w:tcPr>
          <w:p w14:paraId="7E20FEE8" w14:textId="77777777" w:rsidR="00ED3BAD" w:rsidRPr="00ED0BBF" w:rsidRDefault="00FA73BC" w:rsidP="00183407">
            <w:pPr>
              <w:pStyle w:val="phtablecellleft"/>
            </w:pPr>
            <w:r w:rsidRPr="00ED0BBF">
              <w:t>Причина непредоставления полиса ОМС</w:t>
            </w:r>
          </w:p>
        </w:tc>
      </w:tr>
      <w:tr w:rsidR="00ED0BBF" w:rsidRPr="00ED0BBF" w14:paraId="0D651CC1" w14:textId="77777777" w:rsidTr="0014316B">
        <w:tc>
          <w:tcPr>
            <w:tcW w:w="1212" w:type="pct"/>
          </w:tcPr>
          <w:p w14:paraId="782746FB" w14:textId="77777777" w:rsidR="00ED3BAD" w:rsidRPr="00ED0BBF" w:rsidRDefault="00FA73BC" w:rsidP="00183407">
            <w:pPr>
              <w:pStyle w:val="phtablecellleft"/>
            </w:pPr>
            <w:r w:rsidRPr="00ED0BBF">
              <w:t>03</w:t>
            </w:r>
          </w:p>
        </w:tc>
        <w:tc>
          <w:tcPr>
            <w:tcW w:w="3788" w:type="pct"/>
          </w:tcPr>
          <w:p w14:paraId="15DAFE93" w14:textId="77777777" w:rsidR="00ED3BAD" w:rsidRPr="00ED0BBF" w:rsidRDefault="00FA73BC" w:rsidP="00183407">
            <w:pPr>
              <w:pStyle w:val="phtablecellleft"/>
            </w:pPr>
            <w:r w:rsidRPr="00ED0BBF">
              <w:t>Причина непредоставления Документа</w:t>
            </w:r>
          </w:p>
        </w:tc>
      </w:tr>
      <w:tr w:rsidR="00ED0BBF" w:rsidRPr="00ED0BBF" w14:paraId="122D9380" w14:textId="77777777" w:rsidTr="0014316B">
        <w:tc>
          <w:tcPr>
            <w:tcW w:w="1212" w:type="pct"/>
          </w:tcPr>
          <w:p w14:paraId="7B0CD94C" w14:textId="77777777" w:rsidR="00ED3BAD" w:rsidRPr="00ED0BBF" w:rsidRDefault="00FA73BC" w:rsidP="00183407">
            <w:pPr>
              <w:pStyle w:val="phtablecellleft"/>
            </w:pPr>
            <w:r w:rsidRPr="00ED0BBF">
              <w:t>04</w:t>
            </w:r>
          </w:p>
        </w:tc>
        <w:tc>
          <w:tcPr>
            <w:tcW w:w="3788" w:type="pct"/>
          </w:tcPr>
          <w:p w14:paraId="36F939DD" w14:textId="77777777" w:rsidR="00ED3BAD" w:rsidRPr="00ED0BBF" w:rsidRDefault="00FA73BC" w:rsidP="00183407">
            <w:pPr>
              <w:pStyle w:val="phtablecellleft"/>
            </w:pPr>
            <w:r w:rsidRPr="00ED0BBF">
              <w:t>Причина непредоставления Документов</w:t>
            </w:r>
          </w:p>
        </w:tc>
      </w:tr>
      <w:tr w:rsidR="00ED0BBF" w:rsidRPr="00ED0BBF" w14:paraId="29BF77F5" w14:textId="77777777" w:rsidTr="0014316B">
        <w:tc>
          <w:tcPr>
            <w:tcW w:w="1212" w:type="pct"/>
          </w:tcPr>
          <w:p w14:paraId="79806286" w14:textId="77777777" w:rsidR="00ED3BAD" w:rsidRPr="00ED0BBF" w:rsidRDefault="00FA73BC" w:rsidP="00183407">
            <w:pPr>
              <w:pStyle w:val="phtablecellleft"/>
            </w:pPr>
            <w:r w:rsidRPr="00ED0BBF">
              <w:t>05</w:t>
            </w:r>
          </w:p>
        </w:tc>
        <w:tc>
          <w:tcPr>
            <w:tcW w:w="3788" w:type="pct"/>
          </w:tcPr>
          <w:p w14:paraId="4D50A464" w14:textId="77777777" w:rsidR="00ED3BAD" w:rsidRPr="00ED0BBF" w:rsidRDefault="00FA73BC" w:rsidP="00183407">
            <w:pPr>
              <w:pStyle w:val="phtablecellleft"/>
            </w:pPr>
            <w:r w:rsidRPr="00ED0BBF">
              <w:t>Причина непредоставления адреса</w:t>
            </w:r>
          </w:p>
        </w:tc>
      </w:tr>
    </w:tbl>
    <w:p w14:paraId="3169AD80" w14:textId="77777777" w:rsidR="00183407" w:rsidRDefault="00183407" w:rsidP="00183407">
      <w:pPr>
        <w:pStyle w:val="phnormal"/>
      </w:pPr>
    </w:p>
    <w:p w14:paraId="3E31C385" w14:textId="77777777" w:rsidR="00ED3BAD" w:rsidRPr="00ED0BBF" w:rsidRDefault="00FA73BC" w:rsidP="00183407">
      <w:pPr>
        <w:pStyle w:val="phlistitemized1"/>
      </w:pPr>
      <w:r w:rsidRPr="00ED0BBF">
        <w:t xml:space="preserve">нажмите на кнопку </w:t>
      </w:r>
      <w:r w:rsidR="00ED0BBF">
        <w:t>«</w:t>
      </w:r>
      <w:r w:rsidRPr="00ED0BBF">
        <w:t>ОК</w:t>
      </w:r>
      <w:r w:rsidR="00ED0BBF">
        <w:t>»</w:t>
      </w:r>
      <w:r w:rsidRPr="00ED0BBF">
        <w:t xml:space="preserve">. Новая запись </w:t>
      </w:r>
      <w:r w:rsidR="0084077B">
        <w:t>отобразится</w:t>
      </w:r>
      <w:r w:rsidRPr="00ED0BBF">
        <w:t xml:space="preserve"> в окне </w:t>
      </w:r>
      <w:r w:rsidR="00ED0BBF">
        <w:t>«</w:t>
      </w:r>
      <w:r w:rsidRPr="00ED0BBF">
        <w:t>Тип особого случая</w:t>
      </w:r>
      <w:r w:rsidR="00ED0BBF">
        <w:t>»</w:t>
      </w:r>
      <w:r w:rsidRPr="00ED0BBF">
        <w:t>.</w:t>
      </w:r>
    </w:p>
    <w:p w14:paraId="16268BC0" w14:textId="77777777" w:rsidR="00ED3BAD" w:rsidRPr="00183407" w:rsidRDefault="00FA73BC" w:rsidP="00183407">
      <w:pPr>
        <w:pStyle w:val="2"/>
      </w:pPr>
      <w:bookmarkStart w:id="115" w:name="_Toc256000022"/>
      <w:bookmarkStart w:id="116" w:name="scroll-bookmark-33"/>
      <w:bookmarkStart w:id="117" w:name="_Ref165628633"/>
      <w:bookmarkStart w:id="118" w:name="_Toc166068623"/>
      <w:r w:rsidRPr="00183407">
        <w:t xml:space="preserve">Настройка справочника </w:t>
      </w:r>
      <w:r w:rsidR="00ED0BBF" w:rsidRPr="00183407">
        <w:t>«</w:t>
      </w:r>
      <w:r w:rsidRPr="00183407">
        <w:t>Типы персональных документов</w:t>
      </w:r>
      <w:r w:rsidR="00ED0BBF" w:rsidRPr="00183407">
        <w:t>»</w:t>
      </w:r>
      <w:bookmarkEnd w:id="115"/>
      <w:bookmarkEnd w:id="116"/>
      <w:bookmarkEnd w:id="117"/>
      <w:bookmarkEnd w:id="118"/>
    </w:p>
    <w:p w14:paraId="5FCC14B2" w14:textId="77777777" w:rsidR="00ED3BAD" w:rsidRPr="00ED0BBF" w:rsidRDefault="00FA73BC" w:rsidP="00183407">
      <w:pPr>
        <w:pStyle w:val="phlistitemizedtitle"/>
      </w:pPr>
      <w:r w:rsidRPr="00ED0BBF">
        <w:t xml:space="preserve">Для настройки справочника </w:t>
      </w:r>
      <w:r w:rsidR="00ED0BBF">
        <w:t>«</w:t>
      </w:r>
      <w:r w:rsidRPr="00ED0BBF">
        <w:t>Типы персональных документов</w:t>
      </w:r>
      <w:r w:rsidR="00ED0BBF">
        <w:t>»</w:t>
      </w:r>
      <w:r w:rsidRPr="00ED0BBF">
        <w:t xml:space="preserve"> выполните следующие действия:</w:t>
      </w:r>
    </w:p>
    <w:p w14:paraId="3342E999" w14:textId="77777777" w:rsidR="00ED3BAD" w:rsidRPr="00ED0BBF" w:rsidRDefault="00FA73BC" w:rsidP="00183407">
      <w:pPr>
        <w:pStyle w:val="phlistitemized1"/>
      </w:pPr>
      <w:r w:rsidRPr="00ED0BBF">
        <w:t xml:space="preserve">найдите с помощью поиска справочник </w:t>
      </w:r>
      <w:r w:rsidR="00ED0BBF">
        <w:t>«</w:t>
      </w:r>
      <w:r w:rsidRPr="00ED0BBF">
        <w:t>Типы персональных документов</w:t>
      </w:r>
      <w:r w:rsidR="00ED0BBF">
        <w:t>»</w:t>
      </w:r>
      <w:r w:rsidRPr="00ED0BBF">
        <w:t xml:space="preserve"> с кодом </w:t>
      </w:r>
      <w:r w:rsidR="00ED0BBF">
        <w:t>«</w:t>
      </w:r>
      <w:r w:rsidRPr="00ED0BBF">
        <w:t>PERSDOCTYPES</w:t>
      </w:r>
      <w:r w:rsidR="00ED0BBF">
        <w:t>»</w:t>
      </w:r>
      <w:r w:rsidRPr="00ED0BBF">
        <w:t>;</w:t>
      </w:r>
    </w:p>
    <w:p w14:paraId="290872DE" w14:textId="4E8F12E5" w:rsidR="00ED3BAD" w:rsidRPr="00ED0BBF" w:rsidRDefault="00FA73BC" w:rsidP="00183407">
      <w:pPr>
        <w:pStyle w:val="phlistitemized1"/>
      </w:pPr>
      <w:r w:rsidRPr="00ED0BBF">
        <w:t xml:space="preserve">перейдите по ссылке с наименованием словаря или с его кодом. Откроется окно </w:t>
      </w:r>
      <w:r w:rsidR="00ED0BBF">
        <w:t>«</w:t>
      </w:r>
      <w:r w:rsidRPr="00ED0BBF">
        <w:t>Персональные документы</w:t>
      </w:r>
      <w:r w:rsidR="00ED0BBF">
        <w:t>»</w:t>
      </w:r>
      <w:r w:rsidR="00183407">
        <w:t xml:space="preserve"> (</w:t>
      </w:r>
      <w:r w:rsidR="00183407">
        <w:fldChar w:fldCharType="begin"/>
      </w:r>
      <w:r w:rsidR="00183407">
        <w:instrText xml:space="preserve"> REF _Ref165621798 \h </w:instrText>
      </w:r>
      <w:r w:rsidR="00183407">
        <w:fldChar w:fldCharType="separate"/>
      </w:r>
      <w:r w:rsidR="008F41BB">
        <w:t>Рисунок </w:t>
      </w:r>
      <w:r w:rsidR="008F41BB">
        <w:rPr>
          <w:noProof/>
        </w:rPr>
        <w:t>22</w:t>
      </w:r>
      <w:r w:rsidR="00183407">
        <w:fldChar w:fldCharType="end"/>
      </w:r>
      <w:r w:rsidR="00183407">
        <w:t>)</w:t>
      </w:r>
      <w:r w:rsidRPr="00ED0BBF">
        <w:t>. В данном окне доступно добавление, копирование, редактирование, удаление типов персональных документов с помощью соответствующих пунктов контекстного меню;</w:t>
      </w:r>
    </w:p>
    <w:p w14:paraId="442B71C9" w14:textId="77777777" w:rsidR="00183407" w:rsidRDefault="00183407" w:rsidP="00183407">
      <w:pPr>
        <w:pStyle w:val="phfigure"/>
      </w:pPr>
      <w:r>
        <w:rPr>
          <w:noProof/>
        </w:rPr>
        <w:lastRenderedPageBreak/>
        <w:drawing>
          <wp:inline distT="0" distB="0" distL="0" distR="0" wp14:anchorId="1205D361" wp14:editId="048AFB9F">
            <wp:extent cx="4218351" cy="3366655"/>
            <wp:effectExtent l="19050" t="19050" r="10795" b="247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803" cy="336701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1B8FC44" w14:textId="36A7F74C" w:rsidR="00ED3BAD" w:rsidRPr="00ED0BBF" w:rsidRDefault="00DB7C98" w:rsidP="00183407">
      <w:pPr>
        <w:pStyle w:val="phfiguretitle"/>
      </w:pPr>
      <w:bookmarkStart w:id="119" w:name="_Ref165621798"/>
      <w:r>
        <w:t>Рисунок </w:t>
      </w:r>
      <w:r w:rsidR="00183407">
        <w:fldChar w:fldCharType="begin"/>
      </w:r>
      <w:r w:rsidR="00183407">
        <w:instrText xml:space="preserve"> SEQ Рисунок \* ARABIC </w:instrText>
      </w:r>
      <w:r w:rsidR="00183407">
        <w:fldChar w:fldCharType="separate"/>
      </w:r>
      <w:r w:rsidR="008F41BB">
        <w:rPr>
          <w:noProof/>
        </w:rPr>
        <w:t>22</w:t>
      </w:r>
      <w:r w:rsidR="00183407">
        <w:fldChar w:fldCharType="end"/>
      </w:r>
      <w:bookmarkEnd w:id="119"/>
      <w:r w:rsidR="00183407">
        <w:t xml:space="preserve"> – Окно «Персональные документы»</w:t>
      </w:r>
    </w:p>
    <w:p w14:paraId="40B2AB26" w14:textId="77777777" w:rsidR="00ED3BAD" w:rsidRPr="00ED0BBF" w:rsidRDefault="00FA73BC" w:rsidP="00183407">
      <w:pPr>
        <w:pStyle w:val="phlistitemized1"/>
      </w:pPr>
      <w:r w:rsidRPr="00ED0BBF">
        <w:t xml:space="preserve">выберите пункт контекстного меню </w:t>
      </w:r>
      <w:r w:rsidR="00ED0BBF">
        <w:t>«</w:t>
      </w:r>
      <w:r w:rsidRPr="00ED0BBF">
        <w:t>Редактировать</w:t>
      </w:r>
      <w:r w:rsidR="00ED0BBF">
        <w:t>»</w:t>
      </w:r>
      <w:r w:rsidRPr="00ED0BBF">
        <w:t xml:space="preserve"> на записи типа документа. Откроется окно исправления типов персональных документов;</w:t>
      </w:r>
    </w:p>
    <w:p w14:paraId="215CA09B" w14:textId="3E8418FA" w:rsidR="00ED3BAD" w:rsidRPr="00ED0BBF" w:rsidRDefault="00FA73BC" w:rsidP="00183407">
      <w:pPr>
        <w:pStyle w:val="phlistitemized1"/>
      </w:pPr>
      <w:r w:rsidRPr="00ED0BBF">
        <w:t xml:space="preserve">перейдите на вкладку </w:t>
      </w:r>
      <w:r w:rsidR="00ED0BBF">
        <w:t>«</w:t>
      </w:r>
      <w:r w:rsidRPr="00ED0BBF">
        <w:t>Дополнительно</w:t>
      </w:r>
      <w:r w:rsidR="00ED0BBF">
        <w:t>»</w:t>
      </w:r>
      <w:r w:rsidR="00183407">
        <w:t xml:space="preserve"> (</w:t>
      </w:r>
      <w:r w:rsidR="00183407">
        <w:fldChar w:fldCharType="begin"/>
      </w:r>
      <w:r w:rsidR="00183407">
        <w:instrText xml:space="preserve"> REF _Ref165621860 \h </w:instrText>
      </w:r>
      <w:r w:rsidR="00183407">
        <w:fldChar w:fldCharType="separate"/>
      </w:r>
      <w:r w:rsidR="008F41BB">
        <w:t>Рисунок </w:t>
      </w:r>
      <w:r w:rsidR="008F41BB">
        <w:rPr>
          <w:noProof/>
        </w:rPr>
        <w:t>23</w:t>
      </w:r>
      <w:r w:rsidR="00183407">
        <w:fldChar w:fldCharType="end"/>
      </w:r>
      <w:r w:rsidR="00183407">
        <w:t>)</w:t>
      </w:r>
      <w:r w:rsidRPr="00ED0BBF">
        <w:t>;</w:t>
      </w:r>
    </w:p>
    <w:p w14:paraId="798A1EF1" w14:textId="77777777" w:rsidR="00183407" w:rsidRDefault="00FA73BC" w:rsidP="00183407">
      <w:pPr>
        <w:pStyle w:val="phfigure"/>
      </w:pPr>
      <w:r w:rsidRPr="00ED0BBF">
        <w:rPr>
          <w:noProof/>
        </w:rPr>
        <w:drawing>
          <wp:inline distT="0" distB="0" distL="0" distR="0" wp14:anchorId="62E3ABE5" wp14:editId="534665AE">
            <wp:extent cx="4017818" cy="3926693"/>
            <wp:effectExtent l="19050" t="19050" r="20955" b="17145"/>
            <wp:docPr id="100031" name="Рисунок 100031" descr="Окно исправления типов персональны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388577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17263" cy="392615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2D1EC13" w14:textId="78EF9F3A" w:rsidR="00ED3BAD" w:rsidRPr="00ED0BBF" w:rsidRDefault="00DB7C98" w:rsidP="00183407">
      <w:pPr>
        <w:pStyle w:val="phfiguretitle"/>
      </w:pPr>
      <w:bookmarkStart w:id="120" w:name="_Ref165621860"/>
      <w:r>
        <w:t>Рисунок </w:t>
      </w:r>
      <w:r w:rsidR="00183407">
        <w:fldChar w:fldCharType="begin"/>
      </w:r>
      <w:r w:rsidR="00183407">
        <w:instrText xml:space="preserve"> SEQ Рисунок \* ARABIC </w:instrText>
      </w:r>
      <w:r w:rsidR="00183407">
        <w:fldChar w:fldCharType="separate"/>
      </w:r>
      <w:r w:rsidR="008F41BB">
        <w:rPr>
          <w:noProof/>
        </w:rPr>
        <w:t>23</w:t>
      </w:r>
      <w:r w:rsidR="00183407">
        <w:fldChar w:fldCharType="end"/>
      </w:r>
      <w:bookmarkEnd w:id="120"/>
      <w:r w:rsidR="00183407">
        <w:t xml:space="preserve"> – Окно исправления типов персональных документов</w:t>
      </w:r>
    </w:p>
    <w:p w14:paraId="0A5A7DBB" w14:textId="2EF6B50D" w:rsidR="00ED3BAD" w:rsidRPr="00ED0BBF" w:rsidRDefault="00FA73BC" w:rsidP="00183407">
      <w:pPr>
        <w:pStyle w:val="phlistitemized1"/>
      </w:pPr>
      <w:r w:rsidRPr="00ED0BBF">
        <w:lastRenderedPageBreak/>
        <w:t xml:space="preserve">заполните поле </w:t>
      </w:r>
      <w:r w:rsidR="00ED0BBF">
        <w:t>«</w:t>
      </w:r>
      <w:r w:rsidRPr="00ED0BBF">
        <w:t>ФСС ЭРС: Виды удостоверяющих личность документов</w:t>
      </w:r>
      <w:r w:rsidR="00ED0BBF">
        <w:t>»</w:t>
      </w:r>
      <w:r w:rsidRPr="00ED0BBF">
        <w:t xml:space="preserve"> для каждого типа документа значением, указанным в таблице ниже</w:t>
      </w:r>
      <w:r w:rsidR="00183407">
        <w:t xml:space="preserve"> (</w:t>
      </w:r>
      <w:r w:rsidR="00183407">
        <w:fldChar w:fldCharType="begin"/>
      </w:r>
      <w:r w:rsidR="00183407">
        <w:instrText xml:space="preserve"> REF _Ref165622008 \h </w:instrText>
      </w:r>
      <w:r w:rsidR="00183407">
        <w:fldChar w:fldCharType="separate"/>
      </w:r>
      <w:r w:rsidR="008F41BB">
        <w:t>Таблица </w:t>
      </w:r>
      <w:r w:rsidR="008F41BB">
        <w:rPr>
          <w:noProof/>
        </w:rPr>
        <w:t>11</w:t>
      </w:r>
      <w:r w:rsidR="00183407">
        <w:fldChar w:fldCharType="end"/>
      </w:r>
      <w:r w:rsidR="00183407">
        <w:t>)</w:t>
      </w:r>
      <w:r w:rsidRPr="00ED0BBF">
        <w:t>;</w:t>
      </w:r>
    </w:p>
    <w:p w14:paraId="4C9626D4" w14:textId="2F50A84C" w:rsidR="00183407" w:rsidRDefault="00DB7C98" w:rsidP="00183407">
      <w:pPr>
        <w:pStyle w:val="phtabletitle"/>
      </w:pPr>
      <w:bookmarkStart w:id="121" w:name="_Ref165622008"/>
      <w:r>
        <w:t>Таблица </w:t>
      </w:r>
      <w:r w:rsidR="00183407">
        <w:fldChar w:fldCharType="begin"/>
      </w:r>
      <w:r w:rsidR="00183407">
        <w:instrText xml:space="preserve"> SEQ Таблица \* ARABIC </w:instrText>
      </w:r>
      <w:r w:rsidR="00183407">
        <w:fldChar w:fldCharType="separate"/>
      </w:r>
      <w:r w:rsidR="008F41BB">
        <w:rPr>
          <w:noProof/>
        </w:rPr>
        <w:t>11</w:t>
      </w:r>
      <w:r w:rsidR="00183407">
        <w:fldChar w:fldCharType="end"/>
      </w:r>
      <w:bookmarkEnd w:id="121"/>
      <w:r w:rsidR="00183407">
        <w:t xml:space="preserve"> – Заполнение поля «ФСС ЭРС: Виды удостоверяющих личность документов»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6561"/>
        <w:gridCol w:w="3853"/>
      </w:tblGrid>
      <w:tr w:rsidR="00ED0BBF" w:rsidRPr="00ED0BBF" w14:paraId="2B1F6B9E" w14:textId="77777777" w:rsidTr="00320E1C">
        <w:trPr>
          <w:tblHeader/>
        </w:trPr>
        <w:tc>
          <w:tcPr>
            <w:tcW w:w="3150" w:type="pct"/>
          </w:tcPr>
          <w:p w14:paraId="375C8030" w14:textId="77777777" w:rsidR="00ED3BAD" w:rsidRPr="00ED0BBF" w:rsidRDefault="00FA73BC" w:rsidP="00183407">
            <w:pPr>
              <w:pStyle w:val="phtablecolcaption"/>
            </w:pPr>
            <w:bookmarkStart w:id="122" w:name="scroll-bookmark-36"/>
            <w:r w:rsidRPr="00ED0BBF">
              <w:t>Наименование типа документа</w:t>
            </w:r>
            <w:bookmarkEnd w:id="122"/>
          </w:p>
        </w:tc>
        <w:tc>
          <w:tcPr>
            <w:tcW w:w="1850" w:type="pct"/>
          </w:tcPr>
          <w:p w14:paraId="72AE7DDD" w14:textId="77777777" w:rsidR="00ED3BAD" w:rsidRPr="00ED0BBF" w:rsidRDefault="00FA73BC" w:rsidP="00183407">
            <w:pPr>
              <w:pStyle w:val="phtablecolcaption"/>
            </w:pPr>
            <w:r w:rsidRPr="00ED0BBF">
              <w:t xml:space="preserve">Значение поля </w:t>
            </w:r>
            <w:r w:rsidR="00ED0BBF">
              <w:t>«</w:t>
            </w:r>
            <w:r w:rsidRPr="00ED0BBF">
              <w:t>ФСС ЭРС: Виды удостоверяющих личность документов</w:t>
            </w:r>
            <w:r w:rsidR="00ED0BBF">
              <w:t>»</w:t>
            </w:r>
          </w:p>
        </w:tc>
      </w:tr>
      <w:tr w:rsidR="00ED0BBF" w:rsidRPr="00ED0BBF" w14:paraId="7B0D67A6" w14:textId="77777777" w:rsidTr="0014316B">
        <w:tc>
          <w:tcPr>
            <w:tcW w:w="3150" w:type="pct"/>
          </w:tcPr>
          <w:p w14:paraId="6F704843" w14:textId="77777777" w:rsidR="00ED3BAD" w:rsidRPr="00ED0BBF" w:rsidRDefault="00FA73BC" w:rsidP="00183407">
            <w:pPr>
              <w:pStyle w:val="phtablecellleft"/>
            </w:pPr>
            <w:r w:rsidRPr="00ED0BBF">
              <w:t>Паспорт гражданина СССР</w:t>
            </w:r>
          </w:p>
        </w:tc>
        <w:tc>
          <w:tcPr>
            <w:tcW w:w="1850" w:type="pct"/>
          </w:tcPr>
          <w:p w14:paraId="41913790" w14:textId="77777777" w:rsidR="00ED3BAD" w:rsidRPr="00ED0BBF" w:rsidRDefault="00FA73BC" w:rsidP="00183407">
            <w:pPr>
              <w:pStyle w:val="phtablecellleft"/>
            </w:pPr>
            <w:r w:rsidRPr="00ED0BBF">
              <w:t>1</w:t>
            </w:r>
          </w:p>
        </w:tc>
      </w:tr>
      <w:tr w:rsidR="00ED0BBF" w:rsidRPr="00ED0BBF" w14:paraId="74CB3D0C" w14:textId="77777777" w:rsidTr="0014316B">
        <w:tc>
          <w:tcPr>
            <w:tcW w:w="3150" w:type="pct"/>
          </w:tcPr>
          <w:p w14:paraId="4C4E516D" w14:textId="77777777" w:rsidR="00ED3BAD" w:rsidRPr="00ED0BBF" w:rsidRDefault="00FA73BC" w:rsidP="00183407">
            <w:pPr>
              <w:pStyle w:val="phtablecellleft"/>
            </w:pPr>
            <w:r w:rsidRPr="00ED0BBF">
              <w:t>Загранпаспорт гражданина СССР</w:t>
            </w:r>
          </w:p>
        </w:tc>
        <w:tc>
          <w:tcPr>
            <w:tcW w:w="1850" w:type="pct"/>
          </w:tcPr>
          <w:p w14:paraId="7396A1D4" w14:textId="77777777" w:rsidR="00ED3BAD" w:rsidRPr="00ED0BBF" w:rsidRDefault="00FA73BC" w:rsidP="00183407">
            <w:pPr>
              <w:pStyle w:val="phtablecellleft"/>
            </w:pPr>
            <w:r w:rsidRPr="00ED0BBF">
              <w:t>2</w:t>
            </w:r>
          </w:p>
        </w:tc>
      </w:tr>
      <w:tr w:rsidR="00ED0BBF" w:rsidRPr="00ED0BBF" w14:paraId="17075C5C" w14:textId="77777777" w:rsidTr="0014316B">
        <w:tc>
          <w:tcPr>
            <w:tcW w:w="3150" w:type="pct"/>
          </w:tcPr>
          <w:p w14:paraId="33F1D917" w14:textId="77777777" w:rsidR="00ED3BAD" w:rsidRPr="00ED0BBF" w:rsidRDefault="00FA73BC" w:rsidP="00183407">
            <w:pPr>
              <w:pStyle w:val="phtablecellleft"/>
            </w:pPr>
            <w:r w:rsidRPr="00ED0BBF">
              <w:t>Свидетельство о рождении</w:t>
            </w:r>
          </w:p>
        </w:tc>
        <w:tc>
          <w:tcPr>
            <w:tcW w:w="1850" w:type="pct"/>
          </w:tcPr>
          <w:p w14:paraId="60221834" w14:textId="77777777" w:rsidR="00ED3BAD" w:rsidRPr="00ED0BBF" w:rsidRDefault="00FA73BC" w:rsidP="00183407">
            <w:pPr>
              <w:pStyle w:val="phtablecellleft"/>
            </w:pPr>
            <w:r w:rsidRPr="00ED0BBF">
              <w:t>3</w:t>
            </w:r>
          </w:p>
        </w:tc>
      </w:tr>
      <w:tr w:rsidR="00ED0BBF" w:rsidRPr="00ED0BBF" w14:paraId="2B67923D" w14:textId="77777777" w:rsidTr="0014316B">
        <w:tc>
          <w:tcPr>
            <w:tcW w:w="3150" w:type="pct"/>
          </w:tcPr>
          <w:p w14:paraId="106EE441" w14:textId="77777777" w:rsidR="00ED3BAD" w:rsidRPr="00ED0BBF" w:rsidRDefault="00FA73BC" w:rsidP="00183407">
            <w:pPr>
              <w:pStyle w:val="phtablecellleft"/>
            </w:pPr>
            <w:r w:rsidRPr="00ED0BBF">
              <w:t>Удостоверение личности офицера</w:t>
            </w:r>
          </w:p>
        </w:tc>
        <w:tc>
          <w:tcPr>
            <w:tcW w:w="1850" w:type="pct"/>
          </w:tcPr>
          <w:p w14:paraId="09375940" w14:textId="77777777" w:rsidR="00ED3BAD" w:rsidRPr="00ED0BBF" w:rsidRDefault="00FA73BC" w:rsidP="00183407">
            <w:pPr>
              <w:pStyle w:val="phtablecellleft"/>
            </w:pPr>
            <w:r w:rsidRPr="00ED0BBF">
              <w:t>4</w:t>
            </w:r>
          </w:p>
        </w:tc>
      </w:tr>
      <w:tr w:rsidR="00ED0BBF" w:rsidRPr="00ED0BBF" w14:paraId="30A245BC" w14:textId="77777777" w:rsidTr="0014316B">
        <w:tc>
          <w:tcPr>
            <w:tcW w:w="3150" w:type="pct"/>
          </w:tcPr>
          <w:p w14:paraId="3F620B85" w14:textId="77777777" w:rsidR="00ED3BAD" w:rsidRPr="00ED0BBF" w:rsidRDefault="00FA73BC" w:rsidP="00183407">
            <w:pPr>
              <w:pStyle w:val="phtablecellleft"/>
            </w:pPr>
            <w:r w:rsidRPr="00ED0BBF">
              <w:t>Справка об освобождении из места лишения свободы</w:t>
            </w:r>
          </w:p>
        </w:tc>
        <w:tc>
          <w:tcPr>
            <w:tcW w:w="1850" w:type="pct"/>
          </w:tcPr>
          <w:p w14:paraId="2F60D398" w14:textId="77777777" w:rsidR="00ED3BAD" w:rsidRPr="00ED0BBF" w:rsidRDefault="00FA73BC" w:rsidP="00183407">
            <w:pPr>
              <w:pStyle w:val="phtablecellleft"/>
            </w:pPr>
            <w:r w:rsidRPr="00ED0BBF">
              <w:t>5</w:t>
            </w:r>
          </w:p>
        </w:tc>
      </w:tr>
      <w:tr w:rsidR="00ED0BBF" w:rsidRPr="00ED0BBF" w14:paraId="43C3A59C" w14:textId="77777777" w:rsidTr="0014316B">
        <w:tc>
          <w:tcPr>
            <w:tcW w:w="3150" w:type="pct"/>
          </w:tcPr>
          <w:p w14:paraId="5C5A1D21" w14:textId="77777777" w:rsidR="00ED3BAD" w:rsidRPr="00ED0BBF" w:rsidRDefault="00FA73BC" w:rsidP="00183407">
            <w:pPr>
              <w:pStyle w:val="phtablecellleft"/>
            </w:pPr>
            <w:r w:rsidRPr="00ED0BBF">
              <w:t>Паспорт Минморфлота</w:t>
            </w:r>
          </w:p>
        </w:tc>
        <w:tc>
          <w:tcPr>
            <w:tcW w:w="1850" w:type="pct"/>
          </w:tcPr>
          <w:p w14:paraId="081C610B" w14:textId="77777777" w:rsidR="00ED3BAD" w:rsidRPr="00ED0BBF" w:rsidRDefault="00FA73BC" w:rsidP="00183407">
            <w:pPr>
              <w:pStyle w:val="phtablecellleft"/>
            </w:pPr>
            <w:r w:rsidRPr="00ED0BBF">
              <w:t>6</w:t>
            </w:r>
          </w:p>
        </w:tc>
      </w:tr>
      <w:tr w:rsidR="00ED0BBF" w:rsidRPr="00ED0BBF" w14:paraId="427FFCEC" w14:textId="77777777" w:rsidTr="0014316B">
        <w:tc>
          <w:tcPr>
            <w:tcW w:w="3150" w:type="pct"/>
          </w:tcPr>
          <w:p w14:paraId="43B51781" w14:textId="77777777" w:rsidR="00ED3BAD" w:rsidRPr="00ED0BBF" w:rsidRDefault="00FA73BC" w:rsidP="00183407">
            <w:pPr>
              <w:pStyle w:val="phtablecellleft"/>
            </w:pPr>
            <w:r w:rsidRPr="00ED0BBF">
              <w:t>Военный билет солдата (матроса, сержанта, старшины)</w:t>
            </w:r>
          </w:p>
        </w:tc>
        <w:tc>
          <w:tcPr>
            <w:tcW w:w="1850" w:type="pct"/>
          </w:tcPr>
          <w:p w14:paraId="155394CB" w14:textId="77777777" w:rsidR="00ED3BAD" w:rsidRPr="00ED0BBF" w:rsidRDefault="00FA73BC" w:rsidP="00183407">
            <w:pPr>
              <w:pStyle w:val="phtablecellleft"/>
            </w:pPr>
            <w:r w:rsidRPr="00ED0BBF">
              <w:t>7</w:t>
            </w:r>
          </w:p>
        </w:tc>
      </w:tr>
      <w:tr w:rsidR="00ED0BBF" w:rsidRPr="00ED0BBF" w14:paraId="6B6BA943" w14:textId="77777777" w:rsidTr="0014316B">
        <w:tc>
          <w:tcPr>
            <w:tcW w:w="3150" w:type="pct"/>
          </w:tcPr>
          <w:p w14:paraId="4316C705" w14:textId="77777777" w:rsidR="00ED3BAD" w:rsidRPr="00ED0BBF" w:rsidRDefault="00FA73BC" w:rsidP="00183407">
            <w:pPr>
              <w:pStyle w:val="phtablecellleft"/>
            </w:pPr>
            <w:r w:rsidRPr="00ED0BBF">
              <w:t>Дипломатический паспорт гражданина РФ</w:t>
            </w:r>
          </w:p>
        </w:tc>
        <w:tc>
          <w:tcPr>
            <w:tcW w:w="1850" w:type="pct"/>
          </w:tcPr>
          <w:p w14:paraId="5BDDEA20" w14:textId="77777777" w:rsidR="00ED3BAD" w:rsidRPr="00ED0BBF" w:rsidRDefault="00FA73BC" w:rsidP="00183407">
            <w:pPr>
              <w:pStyle w:val="phtablecellleft"/>
            </w:pPr>
            <w:r w:rsidRPr="00ED0BBF">
              <w:t>8</w:t>
            </w:r>
          </w:p>
        </w:tc>
      </w:tr>
      <w:tr w:rsidR="00ED0BBF" w:rsidRPr="00ED0BBF" w14:paraId="745EBD87" w14:textId="77777777" w:rsidTr="0014316B">
        <w:tc>
          <w:tcPr>
            <w:tcW w:w="3150" w:type="pct"/>
          </w:tcPr>
          <w:p w14:paraId="1C494ECD" w14:textId="77777777" w:rsidR="00ED3BAD" w:rsidRPr="00ED0BBF" w:rsidRDefault="00FA73BC" w:rsidP="00183407">
            <w:pPr>
              <w:pStyle w:val="phtablecellleft"/>
            </w:pPr>
            <w:r w:rsidRPr="00ED0BBF">
              <w:t>Иностранный паспорт</w:t>
            </w:r>
          </w:p>
        </w:tc>
        <w:tc>
          <w:tcPr>
            <w:tcW w:w="1850" w:type="pct"/>
          </w:tcPr>
          <w:p w14:paraId="4360D1D5" w14:textId="77777777" w:rsidR="00ED3BAD" w:rsidRPr="00ED0BBF" w:rsidRDefault="00FA73BC" w:rsidP="00183407">
            <w:pPr>
              <w:pStyle w:val="phtablecellleft"/>
            </w:pPr>
            <w:r w:rsidRPr="00ED0BBF">
              <w:t>9</w:t>
            </w:r>
          </w:p>
        </w:tc>
      </w:tr>
      <w:tr w:rsidR="00ED0BBF" w:rsidRPr="00ED0BBF" w14:paraId="0D70A543" w14:textId="77777777" w:rsidTr="0014316B">
        <w:tc>
          <w:tcPr>
            <w:tcW w:w="3150" w:type="pct"/>
          </w:tcPr>
          <w:p w14:paraId="7199EC7C" w14:textId="77777777" w:rsidR="00ED3BAD" w:rsidRPr="00ED0BBF" w:rsidRDefault="00FA73BC" w:rsidP="00183407">
            <w:pPr>
              <w:pStyle w:val="phtablecellleft"/>
            </w:pPr>
            <w:r w:rsidRPr="00ED0BBF">
              <w:t>Свидетельство о регистрации ходатайства о признании иммигранта беженцем</w:t>
            </w:r>
          </w:p>
        </w:tc>
        <w:tc>
          <w:tcPr>
            <w:tcW w:w="1850" w:type="pct"/>
          </w:tcPr>
          <w:p w14:paraId="39124869" w14:textId="77777777" w:rsidR="00ED3BAD" w:rsidRPr="00ED0BBF" w:rsidRDefault="00FA73BC" w:rsidP="00183407">
            <w:pPr>
              <w:pStyle w:val="phtablecellleft"/>
            </w:pPr>
            <w:r w:rsidRPr="00ED0BBF">
              <w:t>10</w:t>
            </w:r>
          </w:p>
        </w:tc>
      </w:tr>
      <w:tr w:rsidR="00ED0BBF" w:rsidRPr="00ED0BBF" w14:paraId="54226E9C" w14:textId="77777777" w:rsidTr="0014316B">
        <w:tc>
          <w:tcPr>
            <w:tcW w:w="3150" w:type="pct"/>
          </w:tcPr>
          <w:p w14:paraId="3580A8E6" w14:textId="77777777" w:rsidR="00ED3BAD" w:rsidRPr="00ED0BBF" w:rsidRDefault="00FA73BC" w:rsidP="00183407">
            <w:pPr>
              <w:pStyle w:val="phtablecellleft"/>
            </w:pPr>
            <w:r w:rsidRPr="00ED0BBF">
              <w:t>Вид на жительство</w:t>
            </w:r>
          </w:p>
        </w:tc>
        <w:tc>
          <w:tcPr>
            <w:tcW w:w="1850" w:type="pct"/>
          </w:tcPr>
          <w:p w14:paraId="23DC43D1" w14:textId="77777777" w:rsidR="00ED3BAD" w:rsidRPr="00ED0BBF" w:rsidRDefault="00FA73BC" w:rsidP="00183407">
            <w:pPr>
              <w:pStyle w:val="phtablecellleft"/>
            </w:pPr>
            <w:r w:rsidRPr="00ED0BBF">
              <w:t>11</w:t>
            </w:r>
          </w:p>
        </w:tc>
      </w:tr>
      <w:tr w:rsidR="00ED0BBF" w:rsidRPr="00ED0BBF" w14:paraId="715EA2E2" w14:textId="77777777" w:rsidTr="0014316B">
        <w:tc>
          <w:tcPr>
            <w:tcW w:w="3150" w:type="pct"/>
          </w:tcPr>
          <w:p w14:paraId="47FA2DAA" w14:textId="77777777" w:rsidR="00ED3BAD" w:rsidRPr="00ED0BBF" w:rsidRDefault="00FA73BC" w:rsidP="00183407">
            <w:pPr>
              <w:pStyle w:val="phtablecellleft"/>
            </w:pPr>
            <w:r w:rsidRPr="00ED0BBF">
              <w:t>Удостоверение беженца в РФ</w:t>
            </w:r>
          </w:p>
        </w:tc>
        <w:tc>
          <w:tcPr>
            <w:tcW w:w="1850" w:type="pct"/>
          </w:tcPr>
          <w:p w14:paraId="63B6A82D" w14:textId="77777777" w:rsidR="00ED3BAD" w:rsidRPr="00ED0BBF" w:rsidRDefault="00FA73BC" w:rsidP="00183407">
            <w:pPr>
              <w:pStyle w:val="phtablecellleft"/>
            </w:pPr>
            <w:r w:rsidRPr="00ED0BBF">
              <w:t>12</w:t>
            </w:r>
          </w:p>
        </w:tc>
      </w:tr>
      <w:tr w:rsidR="00ED0BBF" w:rsidRPr="00ED0BBF" w14:paraId="387CE394" w14:textId="77777777" w:rsidTr="0014316B">
        <w:tc>
          <w:tcPr>
            <w:tcW w:w="3150" w:type="pct"/>
          </w:tcPr>
          <w:p w14:paraId="569B9E74" w14:textId="77777777" w:rsidR="00ED3BAD" w:rsidRPr="00ED0BBF" w:rsidRDefault="00FA73BC" w:rsidP="00183407">
            <w:pPr>
              <w:pStyle w:val="phtablecellleft"/>
            </w:pPr>
            <w:r w:rsidRPr="00ED0BBF">
              <w:t>Временное удостоверение личности гражданина РФ</w:t>
            </w:r>
          </w:p>
        </w:tc>
        <w:tc>
          <w:tcPr>
            <w:tcW w:w="1850" w:type="pct"/>
          </w:tcPr>
          <w:p w14:paraId="2B1AA6C7" w14:textId="77777777" w:rsidR="00ED3BAD" w:rsidRPr="00ED0BBF" w:rsidRDefault="00FA73BC" w:rsidP="00183407">
            <w:pPr>
              <w:pStyle w:val="phtablecellleft"/>
            </w:pPr>
            <w:r w:rsidRPr="00ED0BBF">
              <w:t>13</w:t>
            </w:r>
          </w:p>
        </w:tc>
      </w:tr>
      <w:tr w:rsidR="00ED0BBF" w:rsidRPr="00ED0BBF" w14:paraId="7554613B" w14:textId="77777777" w:rsidTr="0014316B">
        <w:tc>
          <w:tcPr>
            <w:tcW w:w="3150" w:type="pct"/>
          </w:tcPr>
          <w:p w14:paraId="2A3382F4" w14:textId="77777777" w:rsidR="00ED3BAD" w:rsidRPr="00ED0BBF" w:rsidRDefault="00FA73BC" w:rsidP="00183407">
            <w:pPr>
              <w:pStyle w:val="phtablecellleft"/>
            </w:pPr>
            <w:r w:rsidRPr="00ED0BBF">
              <w:t>Паспорт гражданина РФ</w:t>
            </w:r>
          </w:p>
        </w:tc>
        <w:tc>
          <w:tcPr>
            <w:tcW w:w="1850" w:type="pct"/>
          </w:tcPr>
          <w:p w14:paraId="15338A7C" w14:textId="77777777" w:rsidR="00ED3BAD" w:rsidRPr="00ED0BBF" w:rsidRDefault="00FA73BC" w:rsidP="00183407">
            <w:pPr>
              <w:pStyle w:val="phtablecellleft"/>
            </w:pPr>
            <w:r w:rsidRPr="00ED0BBF">
              <w:t>14</w:t>
            </w:r>
          </w:p>
        </w:tc>
      </w:tr>
      <w:tr w:rsidR="00ED0BBF" w:rsidRPr="00ED0BBF" w14:paraId="0F8CE6D2" w14:textId="77777777" w:rsidTr="0014316B">
        <w:tc>
          <w:tcPr>
            <w:tcW w:w="3150" w:type="pct"/>
          </w:tcPr>
          <w:p w14:paraId="4122F863" w14:textId="77777777" w:rsidR="00ED3BAD" w:rsidRPr="00ED0BBF" w:rsidRDefault="00FA73BC" w:rsidP="00183407">
            <w:pPr>
              <w:pStyle w:val="phtablecellleft"/>
            </w:pPr>
            <w:r w:rsidRPr="00ED0BBF">
              <w:t>Загранпаспорт гражданина РФ</w:t>
            </w:r>
          </w:p>
        </w:tc>
        <w:tc>
          <w:tcPr>
            <w:tcW w:w="1850" w:type="pct"/>
          </w:tcPr>
          <w:p w14:paraId="759FD3CA" w14:textId="77777777" w:rsidR="00ED3BAD" w:rsidRPr="00ED0BBF" w:rsidRDefault="00FA73BC" w:rsidP="00183407">
            <w:pPr>
              <w:pStyle w:val="phtablecellleft"/>
            </w:pPr>
            <w:r w:rsidRPr="00ED0BBF">
              <w:t>15</w:t>
            </w:r>
          </w:p>
        </w:tc>
      </w:tr>
      <w:tr w:rsidR="00ED0BBF" w:rsidRPr="00ED0BBF" w14:paraId="22FDBEB3" w14:textId="77777777" w:rsidTr="0014316B">
        <w:tc>
          <w:tcPr>
            <w:tcW w:w="3150" w:type="pct"/>
          </w:tcPr>
          <w:p w14:paraId="2B7FB246" w14:textId="77777777" w:rsidR="00ED3BAD" w:rsidRPr="00ED0BBF" w:rsidRDefault="00FA73BC" w:rsidP="00183407">
            <w:pPr>
              <w:pStyle w:val="phtablecellleft"/>
            </w:pPr>
            <w:r w:rsidRPr="00ED0BBF">
              <w:t>Паспорт моряка</w:t>
            </w:r>
          </w:p>
        </w:tc>
        <w:tc>
          <w:tcPr>
            <w:tcW w:w="1850" w:type="pct"/>
          </w:tcPr>
          <w:p w14:paraId="5CE6F2CE" w14:textId="77777777" w:rsidR="00ED3BAD" w:rsidRPr="00ED0BBF" w:rsidRDefault="00FA73BC" w:rsidP="00183407">
            <w:pPr>
              <w:pStyle w:val="phtablecellleft"/>
            </w:pPr>
            <w:r w:rsidRPr="00ED0BBF">
              <w:t>16</w:t>
            </w:r>
          </w:p>
        </w:tc>
      </w:tr>
      <w:tr w:rsidR="00ED0BBF" w:rsidRPr="00ED0BBF" w14:paraId="2E4CBCE4" w14:textId="77777777" w:rsidTr="0014316B">
        <w:tc>
          <w:tcPr>
            <w:tcW w:w="3150" w:type="pct"/>
          </w:tcPr>
          <w:p w14:paraId="7B89A826" w14:textId="77777777" w:rsidR="00ED3BAD" w:rsidRPr="00ED0BBF" w:rsidRDefault="00FA73BC" w:rsidP="00183407">
            <w:pPr>
              <w:pStyle w:val="phtablecellleft"/>
            </w:pPr>
            <w:r w:rsidRPr="00ED0BBF">
              <w:t>Военный билет офицера запаса</w:t>
            </w:r>
          </w:p>
        </w:tc>
        <w:tc>
          <w:tcPr>
            <w:tcW w:w="1850" w:type="pct"/>
          </w:tcPr>
          <w:p w14:paraId="6B04B2D0" w14:textId="77777777" w:rsidR="00ED3BAD" w:rsidRPr="00ED0BBF" w:rsidRDefault="00FA73BC" w:rsidP="00183407">
            <w:pPr>
              <w:pStyle w:val="phtablecellleft"/>
            </w:pPr>
            <w:r w:rsidRPr="00ED0BBF">
              <w:t>17</w:t>
            </w:r>
          </w:p>
        </w:tc>
      </w:tr>
      <w:tr w:rsidR="00ED0BBF" w:rsidRPr="00ED0BBF" w14:paraId="4C88EF00" w14:textId="77777777" w:rsidTr="0014316B">
        <w:tc>
          <w:tcPr>
            <w:tcW w:w="3150" w:type="pct"/>
          </w:tcPr>
          <w:p w14:paraId="50F73CE3" w14:textId="77777777" w:rsidR="00ED3BAD" w:rsidRPr="00ED0BBF" w:rsidRDefault="00FA73BC" w:rsidP="00183407">
            <w:pPr>
              <w:pStyle w:val="phtablecellleft"/>
            </w:pPr>
            <w:r w:rsidRPr="00ED0BBF">
              <w:t>Иные документы, выдаваемые органами МВД</w:t>
            </w:r>
          </w:p>
        </w:tc>
        <w:tc>
          <w:tcPr>
            <w:tcW w:w="1850" w:type="pct"/>
          </w:tcPr>
          <w:p w14:paraId="37E7A3F0" w14:textId="77777777" w:rsidR="00ED3BAD" w:rsidRPr="00ED0BBF" w:rsidRDefault="00FA73BC" w:rsidP="00183407">
            <w:pPr>
              <w:pStyle w:val="phtablecellleft"/>
            </w:pPr>
            <w:r w:rsidRPr="00ED0BBF">
              <w:t>18</w:t>
            </w:r>
          </w:p>
        </w:tc>
      </w:tr>
      <w:tr w:rsidR="00ED0BBF" w:rsidRPr="00ED0BBF" w14:paraId="07543804" w14:textId="77777777" w:rsidTr="0014316B">
        <w:tc>
          <w:tcPr>
            <w:tcW w:w="3150" w:type="pct"/>
          </w:tcPr>
          <w:p w14:paraId="3C45B169" w14:textId="77777777" w:rsidR="00ED3BAD" w:rsidRPr="00ED0BBF" w:rsidRDefault="00FA73BC" w:rsidP="00183407">
            <w:pPr>
              <w:pStyle w:val="phtablecellleft"/>
            </w:pPr>
            <w:r w:rsidRPr="00ED0BBF">
              <w:t>Удостоверение личности военнослужащего</w:t>
            </w:r>
          </w:p>
        </w:tc>
        <w:tc>
          <w:tcPr>
            <w:tcW w:w="1850" w:type="pct"/>
          </w:tcPr>
          <w:p w14:paraId="58B3DDE3" w14:textId="77777777" w:rsidR="00ED3BAD" w:rsidRPr="00ED0BBF" w:rsidRDefault="00FA73BC" w:rsidP="00183407">
            <w:pPr>
              <w:pStyle w:val="phtablecellleft"/>
            </w:pPr>
            <w:r w:rsidRPr="00ED0BBF">
              <w:t>19</w:t>
            </w:r>
          </w:p>
        </w:tc>
      </w:tr>
      <w:tr w:rsidR="00ED0BBF" w:rsidRPr="00ED0BBF" w14:paraId="264ACD58" w14:textId="77777777" w:rsidTr="0014316B">
        <w:tc>
          <w:tcPr>
            <w:tcW w:w="3150" w:type="pct"/>
          </w:tcPr>
          <w:p w14:paraId="44F5B02B" w14:textId="77777777" w:rsidR="00ED3BAD" w:rsidRPr="00ED0BBF" w:rsidRDefault="00FA73BC" w:rsidP="00183407">
            <w:pPr>
              <w:pStyle w:val="phtablecellleft"/>
            </w:pPr>
            <w:r w:rsidRPr="00ED0BBF">
              <w:t>Документ, удостоверяющий личность представителя</w:t>
            </w:r>
          </w:p>
        </w:tc>
        <w:tc>
          <w:tcPr>
            <w:tcW w:w="1850" w:type="pct"/>
          </w:tcPr>
          <w:p w14:paraId="20743CBC" w14:textId="77777777" w:rsidR="00ED3BAD" w:rsidRPr="00ED0BBF" w:rsidRDefault="00FA73BC" w:rsidP="00183407">
            <w:pPr>
              <w:pStyle w:val="phtablecellleft"/>
            </w:pPr>
            <w:r w:rsidRPr="00ED0BBF">
              <w:t>54</w:t>
            </w:r>
          </w:p>
        </w:tc>
      </w:tr>
      <w:tr w:rsidR="00ED0BBF" w:rsidRPr="00ED0BBF" w14:paraId="0D93A14F" w14:textId="77777777" w:rsidTr="0014316B">
        <w:tc>
          <w:tcPr>
            <w:tcW w:w="3150" w:type="pct"/>
          </w:tcPr>
          <w:p w14:paraId="1EB462AA" w14:textId="77777777" w:rsidR="00ED3BAD" w:rsidRPr="00ED0BBF" w:rsidRDefault="00FA73BC" w:rsidP="00183407">
            <w:pPr>
              <w:pStyle w:val="phtablecellleft"/>
            </w:pPr>
            <w:r w:rsidRPr="00ED0BBF">
              <w:t>Документ, удостоверяющий личность заявителя</w:t>
            </w:r>
          </w:p>
        </w:tc>
        <w:tc>
          <w:tcPr>
            <w:tcW w:w="1850" w:type="pct"/>
          </w:tcPr>
          <w:p w14:paraId="0939E85B" w14:textId="77777777" w:rsidR="00ED3BAD" w:rsidRPr="00ED0BBF" w:rsidRDefault="00FA73BC" w:rsidP="00183407">
            <w:pPr>
              <w:pStyle w:val="phtablecellleft"/>
            </w:pPr>
            <w:r w:rsidRPr="00ED0BBF">
              <w:t>60</w:t>
            </w:r>
          </w:p>
        </w:tc>
      </w:tr>
      <w:tr w:rsidR="00ED0BBF" w:rsidRPr="00ED0BBF" w14:paraId="7EDCF3ED" w14:textId="77777777" w:rsidTr="0014316B">
        <w:tc>
          <w:tcPr>
            <w:tcW w:w="3150" w:type="pct"/>
          </w:tcPr>
          <w:p w14:paraId="73A01AA7" w14:textId="77777777" w:rsidR="00ED3BAD" w:rsidRPr="00ED0BBF" w:rsidRDefault="00FA73BC" w:rsidP="00183407">
            <w:pPr>
              <w:pStyle w:val="phtablecellleft"/>
            </w:pPr>
            <w:r w:rsidRPr="00ED0BBF">
              <w:t>Документ, удостоверяющий личность представителя</w:t>
            </w:r>
          </w:p>
        </w:tc>
        <w:tc>
          <w:tcPr>
            <w:tcW w:w="1850" w:type="pct"/>
          </w:tcPr>
          <w:p w14:paraId="602B7965" w14:textId="77777777" w:rsidR="00ED3BAD" w:rsidRPr="00ED0BBF" w:rsidRDefault="00FA73BC" w:rsidP="00183407">
            <w:pPr>
              <w:pStyle w:val="phtablecellleft"/>
            </w:pPr>
            <w:r w:rsidRPr="00ED0BBF">
              <w:t>61</w:t>
            </w:r>
          </w:p>
        </w:tc>
      </w:tr>
      <w:tr w:rsidR="00ED0BBF" w:rsidRPr="00ED0BBF" w14:paraId="49D7F990" w14:textId="77777777" w:rsidTr="0014316B">
        <w:tc>
          <w:tcPr>
            <w:tcW w:w="3150" w:type="pct"/>
          </w:tcPr>
          <w:p w14:paraId="7D86BBF0" w14:textId="77777777" w:rsidR="00ED3BAD" w:rsidRPr="00ED0BBF" w:rsidRDefault="00FA73BC" w:rsidP="00183407">
            <w:pPr>
              <w:pStyle w:val="phtablecellleft"/>
            </w:pPr>
            <w:r w:rsidRPr="00ED0BBF">
              <w:t>Документ, удостоверяющий полномочия представителя</w:t>
            </w:r>
          </w:p>
        </w:tc>
        <w:tc>
          <w:tcPr>
            <w:tcW w:w="1850" w:type="pct"/>
          </w:tcPr>
          <w:p w14:paraId="34E4D54F" w14:textId="77777777" w:rsidR="00ED3BAD" w:rsidRPr="00ED0BBF" w:rsidRDefault="00FA73BC" w:rsidP="00183407">
            <w:pPr>
              <w:pStyle w:val="phtablecellleft"/>
            </w:pPr>
            <w:r w:rsidRPr="00ED0BBF">
              <w:t>62</w:t>
            </w:r>
          </w:p>
        </w:tc>
      </w:tr>
    </w:tbl>
    <w:p w14:paraId="7D8DD62F" w14:textId="77777777" w:rsidR="005E2C24" w:rsidRDefault="005E2C24" w:rsidP="005E2C24">
      <w:pPr>
        <w:pStyle w:val="phnormal"/>
      </w:pPr>
    </w:p>
    <w:p w14:paraId="455ED737" w14:textId="77777777" w:rsidR="00ED3BAD" w:rsidRPr="00ED0BBF" w:rsidRDefault="00FA73BC" w:rsidP="005E2C24">
      <w:pPr>
        <w:pStyle w:val="phlistitemized1"/>
      </w:pPr>
      <w:r w:rsidRPr="00ED0BBF">
        <w:lastRenderedPageBreak/>
        <w:t xml:space="preserve">нажмите на кнопку </w:t>
      </w:r>
      <w:r w:rsidR="00ED0BBF">
        <w:t>«</w:t>
      </w:r>
      <w:r w:rsidRPr="00ED0BBF">
        <w:t>ОК</w:t>
      </w:r>
      <w:r w:rsidR="00ED0BBF">
        <w:t>»</w:t>
      </w:r>
      <w:r w:rsidRPr="00ED0BBF">
        <w:t xml:space="preserve"> для сохранения внесенной информации. По приведенному выше алгоритму отредактируйте поочередно все типы персональных документов согласно таблице выше.</w:t>
      </w:r>
    </w:p>
    <w:p w14:paraId="6273227C" w14:textId="77777777" w:rsidR="00ED3BAD" w:rsidRPr="00ED0BBF" w:rsidRDefault="005E2C24" w:rsidP="00257AD2">
      <w:pPr>
        <w:pStyle w:val="phnormal"/>
      </w:pPr>
      <w:r>
        <w:rPr>
          <w:b/>
        </w:rPr>
        <w:t>Примечание</w:t>
      </w:r>
      <w:r w:rsidRPr="005E2C24">
        <w:t xml:space="preserve"> – </w:t>
      </w:r>
      <w:r w:rsidRPr="00ED0BBF">
        <w:t xml:space="preserve">Настройка отображения поля </w:t>
      </w:r>
      <w:r>
        <w:t>«</w:t>
      </w:r>
      <w:r w:rsidRPr="00ED0BBF">
        <w:t>ФСС ЭРС: Виды удостоверяющих личность документов</w:t>
      </w:r>
      <w:r>
        <w:t>»</w:t>
      </w:r>
      <w:r w:rsidRPr="00ED0BBF">
        <w:t xml:space="preserve"> на вкладке </w:t>
      </w:r>
      <w:r>
        <w:t>«</w:t>
      </w:r>
      <w:r w:rsidRPr="00ED0BBF">
        <w:t>Дополнительно</w:t>
      </w:r>
      <w:r>
        <w:t>»</w:t>
      </w:r>
      <w:r w:rsidRPr="00ED0BBF">
        <w:t xml:space="preserve"> справочника </w:t>
      </w:r>
      <w:r>
        <w:t>«</w:t>
      </w:r>
      <w:r w:rsidRPr="00ED0BBF">
        <w:t>Типы персональных документов</w:t>
      </w:r>
      <w:r>
        <w:t>»</w:t>
      </w:r>
      <w:r w:rsidRPr="00ED0BBF">
        <w:t xml:space="preserve"> описана в разделе </w:t>
      </w:r>
      <w:r>
        <w:t>«</w:t>
      </w:r>
      <w:r w:rsidRPr="00320E1C">
        <w:t>Настройка дополнительных свойств</w:t>
      </w:r>
      <w:r>
        <w:t>»</w:t>
      </w:r>
      <w:r w:rsidR="00257AD2">
        <w:t xml:space="preserve"> (п. </w:t>
      </w:r>
      <w:r w:rsidR="00257AD2">
        <w:fldChar w:fldCharType="begin"/>
      </w:r>
      <w:r w:rsidR="00257AD2">
        <w:instrText xml:space="preserve"> REF _Ref165622148 \r \h </w:instrText>
      </w:r>
      <w:r w:rsidR="00257AD2">
        <w:fldChar w:fldCharType="separate"/>
      </w:r>
      <w:r w:rsidR="008F41BB">
        <w:t>11</w:t>
      </w:r>
      <w:r w:rsidR="00257AD2">
        <w:fldChar w:fldCharType="end"/>
      </w:r>
      <w:r w:rsidR="00257AD2">
        <w:t>)</w:t>
      </w:r>
      <w:r w:rsidRPr="00ED0BBF">
        <w:t>.</w:t>
      </w:r>
    </w:p>
    <w:p w14:paraId="75FED027" w14:textId="77777777" w:rsidR="00ED3BAD" w:rsidRPr="005E2C24" w:rsidRDefault="00FA73BC" w:rsidP="005E2C24">
      <w:pPr>
        <w:pStyle w:val="10"/>
      </w:pPr>
      <w:bookmarkStart w:id="123" w:name="_Toc256000023"/>
      <w:bookmarkStart w:id="124" w:name="scroll-bookmark-38"/>
      <w:bookmarkStart w:id="125" w:name="_Toc166068624"/>
      <w:r w:rsidRPr="005E2C24">
        <w:lastRenderedPageBreak/>
        <w:t>Настройка отчетных форм</w:t>
      </w:r>
      <w:bookmarkEnd w:id="123"/>
      <w:bookmarkEnd w:id="124"/>
      <w:bookmarkEnd w:id="125"/>
    </w:p>
    <w:p w14:paraId="4B845197" w14:textId="77777777" w:rsidR="00ED3BAD" w:rsidRPr="00ED0BBF" w:rsidRDefault="00FA73BC" w:rsidP="0046436C">
      <w:pPr>
        <w:pStyle w:val="phnormal"/>
      </w:pPr>
      <w:r w:rsidRPr="00ED0BBF">
        <w:t>В текущем разделе описаны настройки для печати талона ЭРС и отчета</w:t>
      </w:r>
      <w:r w:rsidR="00ED0BBF">
        <w:t xml:space="preserve"> </w:t>
      </w:r>
      <w:r w:rsidRPr="00ED0BBF">
        <w:t>по статусам</w:t>
      </w:r>
      <w:r w:rsidR="0046436C">
        <w:t xml:space="preserve"> подписания талонов ЭРС.</w:t>
      </w:r>
    </w:p>
    <w:p w14:paraId="2E3AFD93" w14:textId="77777777" w:rsidR="00ED3BAD" w:rsidRPr="005D1B09" w:rsidRDefault="00FA73BC" w:rsidP="005D1B09">
      <w:pPr>
        <w:pStyle w:val="2"/>
      </w:pPr>
      <w:bookmarkStart w:id="126" w:name="_Toc256000024"/>
      <w:bookmarkStart w:id="127" w:name="scroll-bookmark-39"/>
      <w:bookmarkStart w:id="128" w:name="_Ref165622217"/>
      <w:bookmarkStart w:id="129" w:name="_Toc166068625"/>
      <w:r w:rsidRPr="005D1B09">
        <w:t>Добавление отчетов</w:t>
      </w:r>
      <w:bookmarkEnd w:id="126"/>
      <w:bookmarkEnd w:id="127"/>
      <w:bookmarkEnd w:id="128"/>
      <w:bookmarkEnd w:id="129"/>
    </w:p>
    <w:p w14:paraId="281EC393" w14:textId="77777777" w:rsidR="00ED3BAD" w:rsidRPr="00ED0BBF" w:rsidRDefault="00FA73BC" w:rsidP="00FE5B0E">
      <w:pPr>
        <w:pStyle w:val="phlistitemizedtitle"/>
      </w:pPr>
      <w:r w:rsidRPr="00ED0BBF">
        <w:t>Для добавления отчетов выполните следующие действия:</w:t>
      </w:r>
    </w:p>
    <w:p w14:paraId="3F41A9B5" w14:textId="24DFD48B" w:rsidR="00ED3BAD" w:rsidRPr="00ED0BBF" w:rsidRDefault="00FA73BC" w:rsidP="00FE5B0E">
      <w:pPr>
        <w:pStyle w:val="phlistitemized1"/>
      </w:pPr>
      <w:r w:rsidRPr="00ED0BBF">
        <w:t xml:space="preserve">выберите пункт главного меню </w:t>
      </w:r>
      <w:r w:rsidR="00ED0BBF">
        <w:t>«</w:t>
      </w:r>
      <w:r w:rsidRPr="00ED0BBF">
        <w:t>Система</w:t>
      </w:r>
      <w:r w:rsidR="00ED0BBF">
        <w:t xml:space="preserve">/ </w:t>
      </w:r>
      <w:r w:rsidRPr="00ED0BBF">
        <w:t>Настройка отчетов</w:t>
      </w:r>
      <w:r w:rsidR="00ED0BBF">
        <w:t xml:space="preserve">/ </w:t>
      </w:r>
      <w:r w:rsidRPr="00ED0BBF">
        <w:t>Пользовательские отчеты</w:t>
      </w:r>
      <w:r w:rsidR="00ED0BBF">
        <w:t>»</w:t>
      </w:r>
      <w:r w:rsidRPr="00ED0BBF">
        <w:t xml:space="preserve">. Откроется форма </w:t>
      </w:r>
      <w:r w:rsidR="00ED0BBF">
        <w:t>«</w:t>
      </w:r>
      <w:r w:rsidRPr="00ED0BBF">
        <w:t>Пользовательские отчеты</w:t>
      </w:r>
      <w:r w:rsidR="00ED0BBF">
        <w:t>»</w:t>
      </w:r>
      <w:r w:rsidR="00FE5B0E">
        <w:t xml:space="preserve"> (</w:t>
      </w:r>
      <w:r w:rsidR="00FE5B0E">
        <w:fldChar w:fldCharType="begin"/>
      </w:r>
      <w:r w:rsidR="00FE5B0E">
        <w:instrText xml:space="preserve"> REF _Ref165622382 \h </w:instrText>
      </w:r>
      <w:r w:rsidR="00FE5B0E">
        <w:fldChar w:fldCharType="separate"/>
      </w:r>
      <w:r w:rsidR="008F41BB">
        <w:t>Рисунок </w:t>
      </w:r>
      <w:r w:rsidR="008F41BB">
        <w:rPr>
          <w:noProof/>
        </w:rPr>
        <w:t>24</w:t>
      </w:r>
      <w:r w:rsidR="00FE5B0E">
        <w:fldChar w:fldCharType="end"/>
      </w:r>
      <w:r w:rsidR="00FE5B0E">
        <w:t>)</w:t>
      </w:r>
      <w:r w:rsidRPr="00ED0BBF">
        <w:t>;</w:t>
      </w:r>
    </w:p>
    <w:p w14:paraId="55184D49" w14:textId="77777777" w:rsidR="00FE5B0E" w:rsidRDefault="00FE5B0E" w:rsidP="00FE5B0E">
      <w:pPr>
        <w:pStyle w:val="phfigure"/>
      </w:pPr>
      <w:r>
        <w:rPr>
          <w:noProof/>
        </w:rPr>
        <w:drawing>
          <wp:inline distT="0" distB="0" distL="0" distR="0" wp14:anchorId="4EB796DB" wp14:editId="742336CF">
            <wp:extent cx="6220691" cy="2335047"/>
            <wp:effectExtent l="19050" t="19050" r="27940" b="273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471" cy="233458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059BCC4" w14:textId="54C1C68B" w:rsidR="00ED3BAD" w:rsidRPr="00ED0BBF" w:rsidRDefault="00DB7C98" w:rsidP="00FE5B0E">
      <w:pPr>
        <w:pStyle w:val="phfiguretitle"/>
      </w:pPr>
      <w:bookmarkStart w:id="130" w:name="_Ref165622382"/>
      <w:r>
        <w:t>Рисунок </w:t>
      </w:r>
      <w:r w:rsidR="00FE5B0E">
        <w:fldChar w:fldCharType="begin"/>
      </w:r>
      <w:r w:rsidR="00FE5B0E">
        <w:instrText xml:space="preserve"> SEQ Рисунок \* ARABIC </w:instrText>
      </w:r>
      <w:r w:rsidR="00FE5B0E">
        <w:fldChar w:fldCharType="separate"/>
      </w:r>
      <w:r w:rsidR="008F41BB">
        <w:rPr>
          <w:noProof/>
        </w:rPr>
        <w:t>24</w:t>
      </w:r>
      <w:r w:rsidR="00FE5B0E">
        <w:fldChar w:fldCharType="end"/>
      </w:r>
      <w:bookmarkEnd w:id="130"/>
      <w:r w:rsidR="00FE5B0E">
        <w:t xml:space="preserve"> – Форма «Пользовательские отчеты»</w:t>
      </w:r>
    </w:p>
    <w:p w14:paraId="2DAB7D7A" w14:textId="4D5C6B51" w:rsidR="00ED3BAD" w:rsidRPr="00ED0BBF" w:rsidRDefault="00FA73BC" w:rsidP="00FE5B0E">
      <w:pPr>
        <w:pStyle w:val="phlistitemized1"/>
      </w:pPr>
      <w:r w:rsidRPr="00ED0BBF">
        <w:t xml:space="preserve">выберите пункт контекстного меню </w:t>
      </w:r>
      <w:r w:rsidR="00ED0BBF">
        <w:t>«</w:t>
      </w:r>
      <w:r w:rsidRPr="00ED0BBF">
        <w:t>Добавить</w:t>
      </w:r>
      <w:r w:rsidR="00ED0BBF">
        <w:t>»</w:t>
      </w:r>
      <w:r w:rsidRPr="00ED0BBF">
        <w:t xml:space="preserve"> в блоке </w:t>
      </w:r>
      <w:r w:rsidR="00ED0BBF">
        <w:t>«</w:t>
      </w:r>
      <w:r w:rsidRPr="00ED0BBF">
        <w:t>Пользовательские отчеты</w:t>
      </w:r>
      <w:r w:rsidR="00ED0BBF">
        <w:t>»</w:t>
      </w:r>
      <w:r w:rsidRPr="00ED0BBF">
        <w:t>.</w:t>
      </w:r>
      <w:r w:rsidR="00ED0BBF">
        <w:t xml:space="preserve"> </w:t>
      </w:r>
      <w:r w:rsidRPr="00ED0BBF">
        <w:t>Откроется окно добавления отчетов</w:t>
      </w:r>
      <w:r w:rsidR="00FE5B0E">
        <w:t xml:space="preserve"> (</w:t>
      </w:r>
      <w:r w:rsidR="00FE5B0E">
        <w:fldChar w:fldCharType="begin"/>
      </w:r>
      <w:r w:rsidR="00FE5B0E">
        <w:instrText xml:space="preserve"> REF _Ref165622454 \h </w:instrText>
      </w:r>
      <w:r w:rsidR="00FE5B0E">
        <w:fldChar w:fldCharType="separate"/>
      </w:r>
      <w:r w:rsidR="008F41BB">
        <w:t>Рисунок </w:t>
      </w:r>
      <w:r w:rsidR="008F41BB">
        <w:rPr>
          <w:noProof/>
        </w:rPr>
        <w:t>25</w:t>
      </w:r>
      <w:r w:rsidR="00FE5B0E">
        <w:fldChar w:fldCharType="end"/>
      </w:r>
      <w:r w:rsidR="00FE5B0E">
        <w:t>)</w:t>
      </w:r>
      <w:r w:rsidRPr="00ED0BBF">
        <w:t>;</w:t>
      </w:r>
    </w:p>
    <w:p w14:paraId="26F975BB" w14:textId="77777777" w:rsidR="00FE5B0E" w:rsidRDefault="00FE5B0E" w:rsidP="00FE5B0E">
      <w:pPr>
        <w:pStyle w:val="phfigure"/>
      </w:pPr>
      <w:r>
        <w:rPr>
          <w:noProof/>
        </w:rPr>
        <w:lastRenderedPageBreak/>
        <w:drawing>
          <wp:inline distT="0" distB="0" distL="0" distR="0" wp14:anchorId="05FA8895" wp14:editId="77566676">
            <wp:extent cx="3741420" cy="3108960"/>
            <wp:effectExtent l="19050" t="19050" r="11430" b="152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310896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B265A8E" w14:textId="768FCB24" w:rsidR="00ED3BAD" w:rsidRPr="00ED0BBF" w:rsidRDefault="00DB7C98" w:rsidP="00FE5B0E">
      <w:pPr>
        <w:pStyle w:val="phfiguretitle"/>
      </w:pPr>
      <w:bookmarkStart w:id="131" w:name="_Ref165622454"/>
      <w:r>
        <w:t>Рисунок </w:t>
      </w:r>
      <w:r w:rsidR="00FE5B0E">
        <w:fldChar w:fldCharType="begin"/>
      </w:r>
      <w:r w:rsidR="00FE5B0E">
        <w:instrText xml:space="preserve"> SEQ Рисунок \* ARABIC </w:instrText>
      </w:r>
      <w:r w:rsidR="00FE5B0E">
        <w:fldChar w:fldCharType="separate"/>
      </w:r>
      <w:r w:rsidR="008F41BB">
        <w:rPr>
          <w:noProof/>
        </w:rPr>
        <w:t>25</w:t>
      </w:r>
      <w:r w:rsidR="00FE5B0E">
        <w:fldChar w:fldCharType="end"/>
      </w:r>
      <w:bookmarkEnd w:id="131"/>
      <w:r w:rsidR="00FE5B0E">
        <w:t xml:space="preserve"> – Окно добавления отчетов</w:t>
      </w:r>
    </w:p>
    <w:p w14:paraId="196CC857" w14:textId="14BDF0D1" w:rsidR="00ED3BAD" w:rsidRPr="00ED0BBF" w:rsidRDefault="00FA73BC" w:rsidP="00FE5B0E">
      <w:pPr>
        <w:pStyle w:val="phlistitemized1"/>
      </w:pPr>
      <w:r w:rsidRPr="00ED0BBF">
        <w:t xml:space="preserve">заполните поля </w:t>
      </w:r>
      <w:r w:rsidR="005245DD">
        <w:t>согласно таблице ниже</w:t>
      </w:r>
      <w:r w:rsidR="00FE5B0E">
        <w:t xml:space="preserve"> (</w:t>
      </w:r>
      <w:r w:rsidR="00FE5B0E">
        <w:fldChar w:fldCharType="begin"/>
      </w:r>
      <w:r w:rsidR="00FE5B0E">
        <w:instrText xml:space="preserve"> REF _Ref165622534 \h </w:instrText>
      </w:r>
      <w:r w:rsidR="00FE5B0E">
        <w:fldChar w:fldCharType="separate"/>
      </w:r>
      <w:r w:rsidR="008F41BB">
        <w:t>Таблица </w:t>
      </w:r>
      <w:r w:rsidR="008F41BB">
        <w:rPr>
          <w:noProof/>
        </w:rPr>
        <w:t>12</w:t>
      </w:r>
      <w:r w:rsidR="00FE5B0E">
        <w:fldChar w:fldCharType="end"/>
      </w:r>
      <w:r w:rsidR="00FE5B0E">
        <w:t>)</w:t>
      </w:r>
      <w:r w:rsidRPr="00ED0BBF">
        <w:t>;</w:t>
      </w:r>
    </w:p>
    <w:p w14:paraId="7D4E6168" w14:textId="178DF20E" w:rsidR="00FE5B0E" w:rsidRDefault="00DB7C98" w:rsidP="00FE5B0E">
      <w:pPr>
        <w:pStyle w:val="phtabletitle"/>
      </w:pPr>
      <w:bookmarkStart w:id="132" w:name="_Ref165622534"/>
      <w:r>
        <w:t>Таблица </w:t>
      </w:r>
      <w:r w:rsidR="00FE5B0E">
        <w:fldChar w:fldCharType="begin"/>
      </w:r>
      <w:r w:rsidR="00FE5B0E">
        <w:instrText xml:space="preserve"> SEQ Таблица \* ARABIC </w:instrText>
      </w:r>
      <w:r w:rsidR="00FE5B0E">
        <w:fldChar w:fldCharType="separate"/>
      </w:r>
      <w:r w:rsidR="008F41BB">
        <w:rPr>
          <w:noProof/>
        </w:rPr>
        <w:t>12</w:t>
      </w:r>
      <w:r w:rsidR="00FE5B0E">
        <w:fldChar w:fldCharType="end"/>
      </w:r>
      <w:bookmarkEnd w:id="132"/>
      <w:r w:rsidR="00FE5B0E">
        <w:t xml:space="preserve"> – Заполнение полей окна добавления отчетов</w:t>
      </w:r>
    </w:p>
    <w:tbl>
      <w:tblPr>
        <w:tblStyle w:val="ab"/>
        <w:tblW w:w="5000" w:type="pct"/>
        <w:tblLayout w:type="fixed"/>
        <w:tblLook w:val="04A0" w:firstRow="1" w:lastRow="0" w:firstColumn="1" w:lastColumn="0" w:noHBand="0" w:noVBand="1"/>
      </w:tblPr>
      <w:tblGrid>
        <w:gridCol w:w="1404"/>
        <w:gridCol w:w="1398"/>
        <w:gridCol w:w="993"/>
        <w:gridCol w:w="1277"/>
        <w:gridCol w:w="1562"/>
        <w:gridCol w:w="3780"/>
      </w:tblGrid>
      <w:tr w:rsidR="00FE5B0E" w:rsidRPr="00ED0BBF" w14:paraId="24761CCE" w14:textId="77777777" w:rsidTr="007911BC">
        <w:trPr>
          <w:tblHeader/>
        </w:trPr>
        <w:tc>
          <w:tcPr>
            <w:tcW w:w="674" w:type="pct"/>
          </w:tcPr>
          <w:p w14:paraId="42FBCEA3" w14:textId="77777777" w:rsidR="00ED3BAD" w:rsidRPr="00ED0BBF" w:rsidRDefault="00FA73BC" w:rsidP="00FE5B0E">
            <w:pPr>
              <w:pStyle w:val="phtablecolcaption"/>
            </w:pPr>
            <w:bookmarkStart w:id="133" w:name="scroll-bookmark-42"/>
            <w:r w:rsidRPr="00ED0BBF">
              <w:t>Код</w:t>
            </w:r>
            <w:bookmarkEnd w:id="133"/>
          </w:p>
        </w:tc>
        <w:tc>
          <w:tcPr>
            <w:tcW w:w="671" w:type="pct"/>
          </w:tcPr>
          <w:p w14:paraId="513326CB" w14:textId="77777777" w:rsidR="00ED3BAD" w:rsidRPr="00ED0BBF" w:rsidRDefault="00FA73BC" w:rsidP="00FE5B0E">
            <w:pPr>
              <w:pStyle w:val="phtablecolcaption"/>
            </w:pPr>
            <w:r w:rsidRPr="00ED0BBF">
              <w:t>Наименование</w:t>
            </w:r>
          </w:p>
        </w:tc>
        <w:tc>
          <w:tcPr>
            <w:tcW w:w="477" w:type="pct"/>
          </w:tcPr>
          <w:p w14:paraId="326422F2" w14:textId="77777777" w:rsidR="00ED3BAD" w:rsidRPr="00ED0BBF" w:rsidRDefault="00FA73BC" w:rsidP="00FE5B0E">
            <w:pPr>
              <w:pStyle w:val="phtablecolcaption"/>
            </w:pPr>
            <w:r w:rsidRPr="00ED0BBF">
              <w:t>Тип (по виду продукта)</w:t>
            </w:r>
          </w:p>
        </w:tc>
        <w:tc>
          <w:tcPr>
            <w:tcW w:w="613" w:type="pct"/>
          </w:tcPr>
          <w:p w14:paraId="469D78A7" w14:textId="77777777" w:rsidR="00ED3BAD" w:rsidRPr="00ED0BBF" w:rsidRDefault="00FA73BC" w:rsidP="00FE5B0E">
            <w:pPr>
              <w:pStyle w:val="phtablecolcaption"/>
            </w:pPr>
            <w:r w:rsidRPr="00ED0BBF">
              <w:t>Тип</w:t>
            </w:r>
          </w:p>
        </w:tc>
        <w:tc>
          <w:tcPr>
            <w:tcW w:w="750" w:type="pct"/>
          </w:tcPr>
          <w:p w14:paraId="222A773C" w14:textId="77777777" w:rsidR="00ED3BAD" w:rsidRPr="00ED0BBF" w:rsidRDefault="00FA73BC" w:rsidP="00FE5B0E">
            <w:pPr>
              <w:pStyle w:val="phtablecolcaption"/>
            </w:pPr>
            <w:proofErr w:type="gramStart"/>
            <w:r w:rsidRPr="00ED0BBF">
              <w:t>Виден</w:t>
            </w:r>
            <w:proofErr w:type="gramEnd"/>
            <w:r w:rsidRPr="00ED0BBF">
              <w:t xml:space="preserve"> в других ЛПУ</w:t>
            </w:r>
          </w:p>
        </w:tc>
        <w:tc>
          <w:tcPr>
            <w:tcW w:w="1815" w:type="pct"/>
          </w:tcPr>
          <w:p w14:paraId="522D0719" w14:textId="77777777" w:rsidR="00ED3BAD" w:rsidRPr="00ED0BBF" w:rsidRDefault="00FA73BC" w:rsidP="00FE5B0E">
            <w:pPr>
              <w:pStyle w:val="phtablecolcaption"/>
            </w:pPr>
            <w:r w:rsidRPr="00ED0BBF">
              <w:t>Файл</w:t>
            </w:r>
          </w:p>
        </w:tc>
      </w:tr>
      <w:tr w:rsidR="00FE5B0E" w:rsidRPr="00ED0BBF" w14:paraId="33E5C812" w14:textId="77777777" w:rsidTr="007911BC">
        <w:tc>
          <w:tcPr>
            <w:tcW w:w="674" w:type="pct"/>
          </w:tcPr>
          <w:p w14:paraId="623BD2B1" w14:textId="77777777" w:rsidR="00ED3BAD" w:rsidRPr="00ED0BBF" w:rsidRDefault="00FA73BC" w:rsidP="00FE5B0E">
            <w:pPr>
              <w:pStyle w:val="phtablecellleft"/>
            </w:pPr>
            <w:r w:rsidRPr="00ED0BBF">
              <w:t>TALON_ERS</w:t>
            </w:r>
          </w:p>
        </w:tc>
        <w:tc>
          <w:tcPr>
            <w:tcW w:w="671" w:type="pct"/>
          </w:tcPr>
          <w:p w14:paraId="2C0EB18F" w14:textId="77777777" w:rsidR="00ED3BAD" w:rsidRPr="00ED0BBF" w:rsidRDefault="00FA73BC" w:rsidP="00FE5B0E">
            <w:pPr>
              <w:pStyle w:val="phtablecellleft"/>
            </w:pPr>
            <w:r w:rsidRPr="00ED0BBF">
              <w:t>Талон ЭРС</w:t>
            </w:r>
          </w:p>
        </w:tc>
        <w:tc>
          <w:tcPr>
            <w:tcW w:w="477" w:type="pct"/>
          </w:tcPr>
          <w:p w14:paraId="4ABE8BF2" w14:textId="77777777" w:rsidR="00ED3BAD" w:rsidRPr="00ED0BBF" w:rsidRDefault="00FA73BC" w:rsidP="00FE5B0E">
            <w:pPr>
              <w:pStyle w:val="phtablecellleft"/>
            </w:pPr>
            <w:r w:rsidRPr="00ED0BBF">
              <w:t>WEB-форма (frm)</w:t>
            </w:r>
          </w:p>
        </w:tc>
        <w:tc>
          <w:tcPr>
            <w:tcW w:w="613" w:type="pct"/>
          </w:tcPr>
          <w:p w14:paraId="0B0BAA52" w14:textId="77777777" w:rsidR="00ED3BAD" w:rsidRPr="00ED0BBF" w:rsidRDefault="00FA73BC" w:rsidP="00FE5B0E">
            <w:pPr>
              <w:pStyle w:val="phtablecellleft"/>
            </w:pPr>
            <w:r w:rsidRPr="00ED0BBF">
              <w:t>Пользовательский</w:t>
            </w:r>
          </w:p>
        </w:tc>
        <w:tc>
          <w:tcPr>
            <w:tcW w:w="750" w:type="pct"/>
          </w:tcPr>
          <w:p w14:paraId="5991B260" w14:textId="77777777" w:rsidR="00ED3BAD" w:rsidRPr="00ED0BBF" w:rsidRDefault="00FA73BC" w:rsidP="00FE5B0E">
            <w:pPr>
              <w:pStyle w:val="phtablecellleft"/>
            </w:pPr>
            <w:r w:rsidRPr="00ED0BBF">
              <w:t>Установите флажок</w:t>
            </w:r>
          </w:p>
        </w:tc>
        <w:tc>
          <w:tcPr>
            <w:tcW w:w="1815" w:type="pct"/>
          </w:tcPr>
          <w:p w14:paraId="4574FB9E" w14:textId="77777777" w:rsidR="00ED3BAD" w:rsidRPr="00ED0BBF" w:rsidRDefault="00FA73BC" w:rsidP="00FE5B0E">
            <w:pPr>
              <w:pStyle w:val="phtablecellleft"/>
            </w:pPr>
            <w:r w:rsidRPr="00ED0BBF">
              <w:t>Reports/ElectronicChildBirthCerts/talon_ers</w:t>
            </w:r>
          </w:p>
        </w:tc>
      </w:tr>
      <w:tr w:rsidR="00FE5B0E" w:rsidRPr="00D5259D" w14:paraId="195E2100" w14:textId="77777777" w:rsidTr="007911BC">
        <w:tc>
          <w:tcPr>
            <w:tcW w:w="674" w:type="pct"/>
          </w:tcPr>
          <w:p w14:paraId="1139350E" w14:textId="77777777" w:rsidR="00ED3BAD" w:rsidRPr="00ED0BBF" w:rsidRDefault="00FA73BC" w:rsidP="00FE5B0E">
            <w:pPr>
              <w:pStyle w:val="phtablecellleft"/>
            </w:pPr>
            <w:r w:rsidRPr="00ED0BBF">
              <w:t>status_child_certs</w:t>
            </w:r>
          </w:p>
        </w:tc>
        <w:tc>
          <w:tcPr>
            <w:tcW w:w="671" w:type="pct"/>
          </w:tcPr>
          <w:p w14:paraId="5AB51DBF" w14:textId="77777777" w:rsidR="00ED3BAD" w:rsidRPr="00ED0BBF" w:rsidRDefault="00FA73BC" w:rsidP="00FE5B0E">
            <w:pPr>
              <w:pStyle w:val="phtablecellleft"/>
            </w:pPr>
            <w:r w:rsidRPr="00ED0BBF">
              <w:t>Отчет по статусам подписания талонов ЭРС</w:t>
            </w:r>
          </w:p>
        </w:tc>
        <w:tc>
          <w:tcPr>
            <w:tcW w:w="477" w:type="pct"/>
          </w:tcPr>
          <w:p w14:paraId="7143030C" w14:textId="77777777" w:rsidR="00ED3BAD" w:rsidRPr="00ED0BBF" w:rsidRDefault="00FA73BC" w:rsidP="00FE5B0E">
            <w:pPr>
              <w:pStyle w:val="phtablecellleft"/>
            </w:pPr>
            <w:r w:rsidRPr="00ED0BBF">
              <w:t>WEB-форма (frm)</w:t>
            </w:r>
          </w:p>
        </w:tc>
        <w:tc>
          <w:tcPr>
            <w:tcW w:w="613" w:type="pct"/>
          </w:tcPr>
          <w:p w14:paraId="32D8DB52" w14:textId="77777777" w:rsidR="00ED3BAD" w:rsidRPr="00ED0BBF" w:rsidRDefault="00FA73BC" w:rsidP="00FE5B0E">
            <w:pPr>
              <w:pStyle w:val="phtablecellleft"/>
            </w:pPr>
            <w:r w:rsidRPr="00ED0BBF">
              <w:t>Пользовательский</w:t>
            </w:r>
          </w:p>
        </w:tc>
        <w:tc>
          <w:tcPr>
            <w:tcW w:w="750" w:type="pct"/>
          </w:tcPr>
          <w:p w14:paraId="4462AB49" w14:textId="77777777" w:rsidR="00ED3BAD" w:rsidRPr="00ED0BBF" w:rsidRDefault="00FA73BC" w:rsidP="00FE5B0E">
            <w:pPr>
              <w:pStyle w:val="phtablecellleft"/>
            </w:pPr>
            <w:r w:rsidRPr="00ED0BBF">
              <w:t>Установите флажок</w:t>
            </w:r>
          </w:p>
        </w:tc>
        <w:tc>
          <w:tcPr>
            <w:tcW w:w="1815" w:type="pct"/>
          </w:tcPr>
          <w:p w14:paraId="1851E8D6" w14:textId="77777777" w:rsidR="00ED3BAD" w:rsidRPr="00ED0BBF" w:rsidRDefault="00FA73BC" w:rsidP="00FE5B0E">
            <w:pPr>
              <w:pStyle w:val="phtablecellleft"/>
              <w:rPr>
                <w:lang w:val="en-US"/>
              </w:rPr>
            </w:pPr>
            <w:r w:rsidRPr="00ED0BBF">
              <w:rPr>
                <w:lang w:val="en-US"/>
              </w:rPr>
              <w:t>Reports/ChildbirthCerts/StatusChildCerts/status_child_certs</w:t>
            </w:r>
          </w:p>
        </w:tc>
      </w:tr>
      <w:tr w:rsidR="00FE5B0E" w:rsidRPr="00D5259D" w14:paraId="70E5DEB2" w14:textId="77777777" w:rsidTr="007911BC">
        <w:tc>
          <w:tcPr>
            <w:tcW w:w="674" w:type="pct"/>
          </w:tcPr>
          <w:p w14:paraId="4B24CCE0" w14:textId="77777777" w:rsidR="00ED3BAD" w:rsidRPr="00ED0BBF" w:rsidRDefault="00FA73BC" w:rsidP="00FE5B0E">
            <w:pPr>
              <w:pStyle w:val="phtablecellleft"/>
            </w:pPr>
            <w:r w:rsidRPr="00ED0BBF">
              <w:t>paper_bill_ers</w:t>
            </w:r>
          </w:p>
        </w:tc>
        <w:tc>
          <w:tcPr>
            <w:tcW w:w="671" w:type="pct"/>
          </w:tcPr>
          <w:p w14:paraId="5DD478FA" w14:textId="77777777" w:rsidR="00ED3BAD" w:rsidRPr="00ED0BBF" w:rsidRDefault="00FA73BC" w:rsidP="00FE5B0E">
            <w:pPr>
              <w:pStyle w:val="phtablecellleft"/>
            </w:pPr>
            <w:r w:rsidRPr="00ED0BBF">
              <w:t>Бумажный счет ЭРС</w:t>
            </w:r>
          </w:p>
        </w:tc>
        <w:tc>
          <w:tcPr>
            <w:tcW w:w="477" w:type="pct"/>
          </w:tcPr>
          <w:p w14:paraId="3B31F33A" w14:textId="77777777" w:rsidR="00ED3BAD" w:rsidRPr="00ED0BBF" w:rsidRDefault="00FA73BC" w:rsidP="00FE5B0E">
            <w:pPr>
              <w:pStyle w:val="phtablecellleft"/>
            </w:pPr>
            <w:r w:rsidRPr="00ED0BBF">
              <w:t>WEB-форма (frm)</w:t>
            </w:r>
          </w:p>
        </w:tc>
        <w:tc>
          <w:tcPr>
            <w:tcW w:w="613" w:type="pct"/>
          </w:tcPr>
          <w:p w14:paraId="064CBAD6" w14:textId="77777777" w:rsidR="00ED3BAD" w:rsidRPr="00ED0BBF" w:rsidRDefault="00FA73BC" w:rsidP="00FE5B0E">
            <w:pPr>
              <w:pStyle w:val="phtablecellleft"/>
            </w:pPr>
            <w:r w:rsidRPr="00ED0BBF">
              <w:t>Пользовательский</w:t>
            </w:r>
          </w:p>
        </w:tc>
        <w:tc>
          <w:tcPr>
            <w:tcW w:w="750" w:type="pct"/>
          </w:tcPr>
          <w:p w14:paraId="48A85126" w14:textId="77777777" w:rsidR="00ED3BAD" w:rsidRPr="00ED0BBF" w:rsidRDefault="00FA73BC" w:rsidP="00FE5B0E">
            <w:pPr>
              <w:pStyle w:val="phtablecellleft"/>
            </w:pPr>
            <w:r w:rsidRPr="00ED0BBF">
              <w:t>Установите флажок</w:t>
            </w:r>
          </w:p>
        </w:tc>
        <w:tc>
          <w:tcPr>
            <w:tcW w:w="1815" w:type="pct"/>
          </w:tcPr>
          <w:p w14:paraId="7C3DFB7D" w14:textId="77777777" w:rsidR="00ED3BAD" w:rsidRPr="00ED0BBF" w:rsidRDefault="00FA73BC" w:rsidP="00FE5B0E">
            <w:pPr>
              <w:pStyle w:val="phtablecellleft"/>
              <w:rPr>
                <w:lang w:val="en-US"/>
              </w:rPr>
            </w:pPr>
            <w:r w:rsidRPr="00ED0BBF">
              <w:rPr>
                <w:lang w:val="en-US"/>
              </w:rPr>
              <w:t>Reports/Pregnancy/childbirthCertsRegistry/paper_bill_ers</w:t>
            </w:r>
          </w:p>
        </w:tc>
      </w:tr>
    </w:tbl>
    <w:p w14:paraId="3D9D4F45" w14:textId="77777777" w:rsidR="00FE5B0E" w:rsidRPr="00027740" w:rsidRDefault="00FE5B0E" w:rsidP="00FE5B0E">
      <w:pPr>
        <w:pStyle w:val="phnormal"/>
        <w:rPr>
          <w:lang w:val="en-US"/>
        </w:rPr>
      </w:pPr>
    </w:p>
    <w:p w14:paraId="56F6E69A" w14:textId="77777777" w:rsidR="00ED3BAD" w:rsidRPr="00ED0BBF" w:rsidRDefault="00FA73BC" w:rsidP="00FE5B0E">
      <w:pPr>
        <w:pStyle w:val="phlistitemized1"/>
      </w:pPr>
      <w:r w:rsidRPr="00ED0BBF">
        <w:t xml:space="preserve">нажмите на кнопку </w:t>
      </w:r>
      <w:r w:rsidR="00ED0BBF">
        <w:t>«</w:t>
      </w:r>
      <w:r w:rsidRPr="00ED0BBF">
        <w:t>ОК</w:t>
      </w:r>
      <w:r w:rsidR="00ED0BBF">
        <w:t>»</w:t>
      </w:r>
      <w:r w:rsidRPr="00ED0BBF">
        <w:t xml:space="preserve">. Запись отобразится в блоке </w:t>
      </w:r>
      <w:r w:rsidR="00ED0BBF">
        <w:t>«</w:t>
      </w:r>
      <w:r w:rsidRPr="00ED0BBF">
        <w:t>Пользовательские отчеты</w:t>
      </w:r>
      <w:r w:rsidR="00ED0BBF">
        <w:t>»</w:t>
      </w:r>
      <w:r w:rsidRPr="00ED0BBF">
        <w:t>.</w:t>
      </w:r>
    </w:p>
    <w:p w14:paraId="58F9884C" w14:textId="77777777" w:rsidR="00ED3BAD" w:rsidRPr="005D1B09" w:rsidRDefault="00FA73BC" w:rsidP="005D1B09">
      <w:pPr>
        <w:pStyle w:val="2"/>
      </w:pPr>
      <w:bookmarkStart w:id="134" w:name="_Toc256000025"/>
      <w:bookmarkStart w:id="135" w:name="scroll-bookmark-40"/>
      <w:bookmarkStart w:id="136" w:name="_Ref165622220"/>
      <w:bookmarkStart w:id="137" w:name="_Toc166068626"/>
      <w:r w:rsidRPr="005D1B09">
        <w:lastRenderedPageBreak/>
        <w:t>Прикрепление отчетов к пункту главного меню</w:t>
      </w:r>
      <w:bookmarkEnd w:id="134"/>
      <w:bookmarkEnd w:id="135"/>
      <w:bookmarkEnd w:id="136"/>
      <w:bookmarkEnd w:id="137"/>
    </w:p>
    <w:p w14:paraId="77EEAA17" w14:textId="77777777" w:rsidR="00ED3BAD" w:rsidRPr="00ED0BBF" w:rsidRDefault="00FA73BC" w:rsidP="00FE5B0E">
      <w:pPr>
        <w:pStyle w:val="phlistitemizedtitle"/>
      </w:pPr>
      <w:r w:rsidRPr="00ED0BBF">
        <w:t>Для прикрепления отчетов к пункту главного меню выполните следующие действия:</w:t>
      </w:r>
    </w:p>
    <w:p w14:paraId="1A00366F" w14:textId="77777777" w:rsidR="00ED3BAD" w:rsidRPr="00ED0BBF" w:rsidRDefault="00FA73BC" w:rsidP="00FE5B0E">
      <w:pPr>
        <w:pStyle w:val="phlistitemized1"/>
      </w:pPr>
      <w:r w:rsidRPr="00ED0BBF">
        <w:t xml:space="preserve">выделите строку с отчетом в блоке </w:t>
      </w:r>
      <w:r w:rsidR="00ED0BBF">
        <w:t>«</w:t>
      </w:r>
      <w:r w:rsidRPr="00ED0BBF">
        <w:t>Пользовательские отчеты</w:t>
      </w:r>
      <w:r w:rsidR="00ED0BBF">
        <w:t>»</w:t>
      </w:r>
      <w:r w:rsidRPr="00ED0BBF">
        <w:t>;</w:t>
      </w:r>
    </w:p>
    <w:p w14:paraId="15350064" w14:textId="16676B7D" w:rsidR="00ED3BAD" w:rsidRPr="00ED0BBF" w:rsidRDefault="00FA73BC" w:rsidP="00FE5B0E">
      <w:pPr>
        <w:pStyle w:val="phlistitemized1"/>
      </w:pPr>
      <w:r w:rsidRPr="00ED0BBF">
        <w:t xml:space="preserve">выберите пункт контекстного меню </w:t>
      </w:r>
      <w:r w:rsidR="00ED0BBF">
        <w:t>«</w:t>
      </w:r>
      <w:r w:rsidRPr="00ED0BBF">
        <w:t>Прикрепить к пункту меню</w:t>
      </w:r>
      <w:r w:rsidR="00ED0BBF">
        <w:t>»</w:t>
      </w:r>
      <w:r w:rsidRPr="00ED0BBF">
        <w:t>. Откроется окно добавления пункта главного меню</w:t>
      </w:r>
      <w:r w:rsidR="00FE5B0E">
        <w:t xml:space="preserve"> (</w:t>
      </w:r>
      <w:r w:rsidR="00FE5B0E">
        <w:fldChar w:fldCharType="begin"/>
      </w:r>
      <w:r w:rsidR="00FE5B0E">
        <w:instrText xml:space="preserve"> REF _Ref165622621 \h </w:instrText>
      </w:r>
      <w:r w:rsidR="00FE5B0E">
        <w:fldChar w:fldCharType="separate"/>
      </w:r>
      <w:r w:rsidR="008F41BB">
        <w:t>Рисунок </w:t>
      </w:r>
      <w:r w:rsidR="008F41BB">
        <w:rPr>
          <w:noProof/>
        </w:rPr>
        <w:t>26</w:t>
      </w:r>
      <w:r w:rsidR="00FE5B0E">
        <w:fldChar w:fldCharType="end"/>
      </w:r>
      <w:r w:rsidR="00FE5B0E">
        <w:t>)</w:t>
      </w:r>
      <w:r w:rsidRPr="00ED0BBF">
        <w:t>;</w:t>
      </w:r>
    </w:p>
    <w:p w14:paraId="2D5CBB6B" w14:textId="77777777" w:rsidR="00FE5B0E" w:rsidRDefault="00FE5B0E" w:rsidP="00FE5B0E">
      <w:pPr>
        <w:pStyle w:val="phfigure"/>
      </w:pPr>
      <w:r>
        <w:rPr>
          <w:noProof/>
        </w:rPr>
        <w:drawing>
          <wp:inline distT="0" distB="0" distL="0" distR="0" wp14:anchorId="48A5AEC2" wp14:editId="172E25EA">
            <wp:extent cx="4343400" cy="2392680"/>
            <wp:effectExtent l="19050" t="19050" r="19050" b="266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39268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98ECF76" w14:textId="7DB88C68" w:rsidR="00ED3BAD" w:rsidRPr="00ED0BBF" w:rsidRDefault="00DB7C98" w:rsidP="00FE5B0E">
      <w:pPr>
        <w:pStyle w:val="phfiguretitle"/>
      </w:pPr>
      <w:bookmarkStart w:id="138" w:name="_Ref165622621"/>
      <w:r>
        <w:t>Рисунок </w:t>
      </w:r>
      <w:r w:rsidR="00FE5B0E">
        <w:fldChar w:fldCharType="begin"/>
      </w:r>
      <w:r w:rsidR="00FE5B0E">
        <w:instrText xml:space="preserve"> SEQ Рисунок \* ARABIC </w:instrText>
      </w:r>
      <w:r w:rsidR="00FE5B0E">
        <w:fldChar w:fldCharType="separate"/>
      </w:r>
      <w:r w:rsidR="008F41BB">
        <w:rPr>
          <w:noProof/>
        </w:rPr>
        <w:t>26</w:t>
      </w:r>
      <w:r w:rsidR="00FE5B0E">
        <w:fldChar w:fldCharType="end"/>
      </w:r>
      <w:bookmarkEnd w:id="138"/>
      <w:r w:rsidR="00FE5B0E">
        <w:t xml:space="preserve"> – Окно добавления пункта главного меню</w:t>
      </w:r>
    </w:p>
    <w:p w14:paraId="56B9C8AB" w14:textId="5C8A5DF1" w:rsidR="00ED3BAD" w:rsidRPr="00ED0BBF" w:rsidRDefault="00FA73BC" w:rsidP="00FE5B0E">
      <w:pPr>
        <w:pStyle w:val="phlistitemized1"/>
      </w:pPr>
      <w:r w:rsidRPr="00ED0BBF">
        <w:t xml:space="preserve">заполните поля </w:t>
      </w:r>
      <w:r w:rsidR="005245DD">
        <w:t>согласно таблице ниже</w:t>
      </w:r>
      <w:r w:rsidR="00FE5B0E">
        <w:t xml:space="preserve"> (</w:t>
      </w:r>
      <w:r w:rsidR="00FE5B0E">
        <w:fldChar w:fldCharType="begin"/>
      </w:r>
      <w:r w:rsidR="00FE5B0E">
        <w:instrText xml:space="preserve"> REF _Ref165622688 \h </w:instrText>
      </w:r>
      <w:r w:rsidR="00FE5B0E">
        <w:fldChar w:fldCharType="separate"/>
      </w:r>
      <w:r w:rsidR="008F41BB">
        <w:t>Таблица </w:t>
      </w:r>
      <w:r w:rsidR="008F41BB">
        <w:rPr>
          <w:noProof/>
        </w:rPr>
        <w:t>13</w:t>
      </w:r>
      <w:r w:rsidR="00FE5B0E">
        <w:fldChar w:fldCharType="end"/>
      </w:r>
      <w:r w:rsidR="00FE5B0E">
        <w:t>)</w:t>
      </w:r>
      <w:r w:rsidRPr="00ED0BBF">
        <w:t>;</w:t>
      </w:r>
    </w:p>
    <w:p w14:paraId="30542A0E" w14:textId="7BB2A6D7" w:rsidR="00FE5B0E" w:rsidRDefault="00DB7C98" w:rsidP="00FE5B0E">
      <w:pPr>
        <w:pStyle w:val="phtabletitle"/>
      </w:pPr>
      <w:bookmarkStart w:id="139" w:name="_Ref165622688"/>
      <w:r>
        <w:t>Таблица </w:t>
      </w:r>
      <w:r w:rsidR="00FE5B0E">
        <w:fldChar w:fldCharType="begin"/>
      </w:r>
      <w:r w:rsidR="00FE5B0E">
        <w:instrText xml:space="preserve"> SEQ Таблица \* ARABIC </w:instrText>
      </w:r>
      <w:r w:rsidR="00FE5B0E">
        <w:fldChar w:fldCharType="separate"/>
      </w:r>
      <w:r w:rsidR="008F41BB">
        <w:rPr>
          <w:noProof/>
        </w:rPr>
        <w:t>13</w:t>
      </w:r>
      <w:r w:rsidR="00FE5B0E">
        <w:fldChar w:fldCharType="end"/>
      </w:r>
      <w:bookmarkEnd w:id="139"/>
      <w:r w:rsidR="00FE5B0E">
        <w:t xml:space="preserve"> – Заполнение полей окна добавления пункта главного меню</w:t>
      </w:r>
    </w:p>
    <w:tbl>
      <w:tblPr>
        <w:tblStyle w:val="ab"/>
        <w:tblW w:w="5000" w:type="pct"/>
        <w:tblLayout w:type="fixed"/>
        <w:tblLook w:val="04A0" w:firstRow="1" w:lastRow="0" w:firstColumn="1" w:lastColumn="0" w:noHBand="0" w:noVBand="1"/>
      </w:tblPr>
      <w:tblGrid>
        <w:gridCol w:w="1668"/>
        <w:gridCol w:w="2127"/>
        <w:gridCol w:w="2410"/>
        <w:gridCol w:w="1560"/>
        <w:gridCol w:w="2649"/>
      </w:tblGrid>
      <w:tr w:rsidR="00FE5B0E" w:rsidRPr="00ED0BBF" w14:paraId="593429D2" w14:textId="77777777" w:rsidTr="009632F7">
        <w:trPr>
          <w:tblHeader/>
        </w:trPr>
        <w:tc>
          <w:tcPr>
            <w:tcW w:w="801" w:type="pct"/>
          </w:tcPr>
          <w:p w14:paraId="27DE1E13" w14:textId="77777777" w:rsidR="00ED3BAD" w:rsidRPr="00ED0BBF" w:rsidRDefault="00FA73BC" w:rsidP="00FE5B0E">
            <w:pPr>
              <w:pStyle w:val="phtablecolcaption"/>
            </w:pPr>
            <w:bookmarkStart w:id="140" w:name="scroll-bookmark-43"/>
            <w:r w:rsidRPr="00ED0BBF">
              <w:t>Код отчета</w:t>
            </w:r>
            <w:bookmarkEnd w:id="140"/>
          </w:p>
        </w:tc>
        <w:tc>
          <w:tcPr>
            <w:tcW w:w="1021" w:type="pct"/>
          </w:tcPr>
          <w:p w14:paraId="0F348138" w14:textId="77777777" w:rsidR="00ED3BAD" w:rsidRPr="00ED0BBF" w:rsidRDefault="00FA73BC" w:rsidP="00FE5B0E">
            <w:pPr>
              <w:pStyle w:val="phtablecolcaption"/>
            </w:pPr>
            <w:r w:rsidRPr="00ED0BBF">
              <w:t>Заголовок</w:t>
            </w:r>
          </w:p>
        </w:tc>
        <w:tc>
          <w:tcPr>
            <w:tcW w:w="1157" w:type="pct"/>
          </w:tcPr>
          <w:p w14:paraId="6C4DEB4D" w14:textId="77777777" w:rsidR="00ED3BAD" w:rsidRPr="00ED0BBF" w:rsidRDefault="00FA73BC" w:rsidP="00FE5B0E">
            <w:pPr>
              <w:pStyle w:val="phtablecolcaption"/>
            </w:pPr>
            <w:r w:rsidRPr="00ED0BBF">
              <w:t>Код для быстрого доступа</w:t>
            </w:r>
          </w:p>
        </w:tc>
        <w:tc>
          <w:tcPr>
            <w:tcW w:w="749" w:type="pct"/>
          </w:tcPr>
          <w:p w14:paraId="0448DE64" w14:textId="77777777" w:rsidR="00ED3BAD" w:rsidRPr="00ED0BBF" w:rsidRDefault="00FA73BC" w:rsidP="00FE5B0E">
            <w:pPr>
              <w:pStyle w:val="phtablecolcaption"/>
            </w:pPr>
            <w:r w:rsidRPr="00ED0BBF">
              <w:t>Родитель</w:t>
            </w:r>
          </w:p>
        </w:tc>
        <w:tc>
          <w:tcPr>
            <w:tcW w:w="1272" w:type="pct"/>
          </w:tcPr>
          <w:p w14:paraId="7A8847B7" w14:textId="77777777" w:rsidR="00ED3BAD" w:rsidRPr="00ED0BBF" w:rsidRDefault="00FA73BC" w:rsidP="00FE5B0E">
            <w:pPr>
              <w:pStyle w:val="phtablecolcaption"/>
            </w:pPr>
            <w:r w:rsidRPr="00ED0BBF">
              <w:t>Действие</w:t>
            </w:r>
          </w:p>
        </w:tc>
      </w:tr>
      <w:tr w:rsidR="00FE5B0E" w:rsidRPr="00ED0BBF" w14:paraId="4FE35193" w14:textId="77777777" w:rsidTr="009632F7">
        <w:tc>
          <w:tcPr>
            <w:tcW w:w="801" w:type="pct"/>
          </w:tcPr>
          <w:p w14:paraId="41353E52" w14:textId="77777777" w:rsidR="00ED3BAD" w:rsidRPr="00ED0BBF" w:rsidRDefault="00FA73BC" w:rsidP="00FE5B0E">
            <w:pPr>
              <w:pStyle w:val="phtablecellleft"/>
            </w:pPr>
            <w:r w:rsidRPr="00ED0BBF">
              <w:t>status_child_certs</w:t>
            </w:r>
          </w:p>
        </w:tc>
        <w:tc>
          <w:tcPr>
            <w:tcW w:w="1021" w:type="pct"/>
          </w:tcPr>
          <w:p w14:paraId="32A4B23F" w14:textId="77777777" w:rsidR="00ED3BAD" w:rsidRPr="00ED0BBF" w:rsidRDefault="00FA73BC" w:rsidP="00FE5B0E">
            <w:pPr>
              <w:pStyle w:val="phtablecellleft"/>
            </w:pPr>
            <w:r w:rsidRPr="00ED0BBF">
              <w:t>Отчет по статусам подписания талонов ЭРС</w:t>
            </w:r>
          </w:p>
        </w:tc>
        <w:tc>
          <w:tcPr>
            <w:tcW w:w="1157" w:type="pct"/>
          </w:tcPr>
          <w:p w14:paraId="7356E849" w14:textId="77777777" w:rsidR="00ED3BAD" w:rsidRPr="00ED0BBF" w:rsidRDefault="00FA73BC" w:rsidP="00FE5B0E">
            <w:pPr>
              <w:pStyle w:val="phtablecellleft"/>
            </w:pPr>
            <w:r w:rsidRPr="00ED0BBF">
              <w:t>status_child_certs</w:t>
            </w:r>
          </w:p>
        </w:tc>
        <w:tc>
          <w:tcPr>
            <w:tcW w:w="749" w:type="pct"/>
          </w:tcPr>
          <w:p w14:paraId="681A2AB5" w14:textId="77777777" w:rsidR="00ED3BAD" w:rsidRPr="00ED0BBF" w:rsidRDefault="00FA73BC" w:rsidP="00FE5B0E">
            <w:pPr>
              <w:pStyle w:val="phtablecellleft"/>
            </w:pPr>
            <w:r w:rsidRPr="00ED0BBF">
              <w:t>Отчеты</w:t>
            </w:r>
          </w:p>
        </w:tc>
        <w:tc>
          <w:tcPr>
            <w:tcW w:w="1272" w:type="pct"/>
          </w:tcPr>
          <w:p w14:paraId="4EE55B10" w14:textId="77777777" w:rsidR="00ED3BAD" w:rsidRPr="00ED0BBF" w:rsidRDefault="00FA73BC" w:rsidP="00FE5B0E">
            <w:pPr>
              <w:pStyle w:val="phtablecellleft"/>
            </w:pPr>
            <w:r w:rsidRPr="00ED0BBF">
              <w:t>printReportByCode('status_child_certs');</w:t>
            </w:r>
          </w:p>
        </w:tc>
      </w:tr>
      <w:tr w:rsidR="00FE5B0E" w:rsidRPr="00ED0BBF" w14:paraId="59D9AC94" w14:textId="77777777" w:rsidTr="009632F7">
        <w:tc>
          <w:tcPr>
            <w:tcW w:w="801" w:type="pct"/>
          </w:tcPr>
          <w:p w14:paraId="5EBD494B" w14:textId="77777777" w:rsidR="00ED3BAD" w:rsidRPr="00ED0BBF" w:rsidRDefault="00FA73BC" w:rsidP="00FE5B0E">
            <w:pPr>
              <w:pStyle w:val="phtablecellleft"/>
            </w:pPr>
            <w:r w:rsidRPr="00ED0BBF">
              <w:t>TALON_ERS</w:t>
            </w:r>
          </w:p>
        </w:tc>
        <w:tc>
          <w:tcPr>
            <w:tcW w:w="1021" w:type="pct"/>
          </w:tcPr>
          <w:p w14:paraId="1EB1BABC" w14:textId="77777777" w:rsidR="00ED3BAD" w:rsidRPr="00ED0BBF" w:rsidRDefault="00FA73BC" w:rsidP="00FE5B0E">
            <w:pPr>
              <w:pStyle w:val="phtablecellleft"/>
            </w:pPr>
            <w:r w:rsidRPr="00ED0BBF">
              <w:t>Талон ЭРС</w:t>
            </w:r>
          </w:p>
        </w:tc>
        <w:tc>
          <w:tcPr>
            <w:tcW w:w="1157" w:type="pct"/>
          </w:tcPr>
          <w:p w14:paraId="235574C6" w14:textId="77777777" w:rsidR="00ED3BAD" w:rsidRPr="00ED0BBF" w:rsidRDefault="00FA73BC" w:rsidP="00FE5B0E">
            <w:pPr>
              <w:pStyle w:val="phtablecellleft"/>
            </w:pPr>
            <w:r w:rsidRPr="00ED0BBF">
              <w:t>TALON_ERS</w:t>
            </w:r>
          </w:p>
        </w:tc>
        <w:tc>
          <w:tcPr>
            <w:tcW w:w="749" w:type="pct"/>
          </w:tcPr>
          <w:p w14:paraId="206D856E" w14:textId="77777777" w:rsidR="00ED3BAD" w:rsidRPr="00ED0BBF" w:rsidRDefault="00FA73BC" w:rsidP="00FE5B0E">
            <w:pPr>
              <w:pStyle w:val="phtablecellleft"/>
            </w:pPr>
            <w:r w:rsidRPr="00ED0BBF">
              <w:t>Отчеты</w:t>
            </w:r>
          </w:p>
        </w:tc>
        <w:tc>
          <w:tcPr>
            <w:tcW w:w="1272" w:type="pct"/>
          </w:tcPr>
          <w:p w14:paraId="24A49AF7" w14:textId="77777777" w:rsidR="00ED3BAD" w:rsidRPr="00ED0BBF" w:rsidRDefault="00FA73BC" w:rsidP="00FE5B0E">
            <w:pPr>
              <w:pStyle w:val="phtablecellleft"/>
            </w:pPr>
            <w:r w:rsidRPr="00ED0BBF">
              <w:t>printReportByCode('TALON_ERS');</w:t>
            </w:r>
          </w:p>
        </w:tc>
      </w:tr>
      <w:tr w:rsidR="00FE5B0E" w:rsidRPr="00ED0BBF" w14:paraId="12BE6573" w14:textId="77777777" w:rsidTr="009632F7">
        <w:tc>
          <w:tcPr>
            <w:tcW w:w="801" w:type="pct"/>
          </w:tcPr>
          <w:p w14:paraId="0EBE821C" w14:textId="77777777" w:rsidR="00ED3BAD" w:rsidRPr="00ED0BBF" w:rsidRDefault="00FA73BC" w:rsidP="00FE5B0E">
            <w:pPr>
              <w:pStyle w:val="phtablecellleft"/>
            </w:pPr>
            <w:r w:rsidRPr="00ED0BBF">
              <w:t>paper_bill_ers</w:t>
            </w:r>
          </w:p>
        </w:tc>
        <w:tc>
          <w:tcPr>
            <w:tcW w:w="1021" w:type="pct"/>
          </w:tcPr>
          <w:p w14:paraId="3D922591" w14:textId="77777777" w:rsidR="00ED3BAD" w:rsidRPr="00ED0BBF" w:rsidRDefault="00FA73BC" w:rsidP="00FE5B0E">
            <w:pPr>
              <w:pStyle w:val="phtablecellleft"/>
            </w:pPr>
            <w:r w:rsidRPr="00ED0BBF">
              <w:t>Бумажный счет ЭРС</w:t>
            </w:r>
          </w:p>
        </w:tc>
        <w:tc>
          <w:tcPr>
            <w:tcW w:w="1157" w:type="pct"/>
          </w:tcPr>
          <w:p w14:paraId="2AB80AC3" w14:textId="77777777" w:rsidR="00ED3BAD" w:rsidRPr="00ED0BBF" w:rsidRDefault="00FA73BC" w:rsidP="00FE5B0E">
            <w:pPr>
              <w:pStyle w:val="phtablecellleft"/>
            </w:pPr>
            <w:r w:rsidRPr="00ED0BBF">
              <w:t>paper_bill_ers</w:t>
            </w:r>
          </w:p>
        </w:tc>
        <w:tc>
          <w:tcPr>
            <w:tcW w:w="749" w:type="pct"/>
          </w:tcPr>
          <w:p w14:paraId="7181A192" w14:textId="77777777" w:rsidR="00ED3BAD" w:rsidRPr="00ED0BBF" w:rsidRDefault="00FA73BC" w:rsidP="00FE5B0E">
            <w:pPr>
              <w:pStyle w:val="phtablecellleft"/>
            </w:pPr>
            <w:r w:rsidRPr="00ED0BBF">
              <w:t>Отчеты</w:t>
            </w:r>
          </w:p>
        </w:tc>
        <w:tc>
          <w:tcPr>
            <w:tcW w:w="1272" w:type="pct"/>
          </w:tcPr>
          <w:p w14:paraId="152049DD" w14:textId="77777777" w:rsidR="00ED3BAD" w:rsidRPr="00ED0BBF" w:rsidRDefault="00FA73BC" w:rsidP="00FE5B0E">
            <w:pPr>
              <w:pStyle w:val="phtablecellleft"/>
            </w:pPr>
            <w:r w:rsidRPr="00ED0BBF">
              <w:t>printReportByCode('paper_bill_ers');</w:t>
            </w:r>
          </w:p>
        </w:tc>
      </w:tr>
    </w:tbl>
    <w:p w14:paraId="2D46AF2A" w14:textId="77777777" w:rsidR="00FE5B0E" w:rsidRDefault="00FE5B0E" w:rsidP="00FE5B0E">
      <w:pPr>
        <w:pStyle w:val="phnormal"/>
      </w:pPr>
    </w:p>
    <w:p w14:paraId="0BBAB58E" w14:textId="77777777" w:rsidR="00ED3BAD" w:rsidRPr="00ED0BBF" w:rsidRDefault="00FA73BC" w:rsidP="00FE5B0E">
      <w:pPr>
        <w:pStyle w:val="phlistitemized1"/>
      </w:pPr>
      <w:r w:rsidRPr="00ED0BBF">
        <w:t xml:space="preserve">нажмите на кнопку </w:t>
      </w:r>
      <w:r w:rsidR="00ED0BBF">
        <w:t>«</w:t>
      </w:r>
      <w:r w:rsidRPr="00ED0BBF">
        <w:t>ОК</w:t>
      </w:r>
      <w:r w:rsidR="00ED0BBF">
        <w:t>»</w:t>
      </w:r>
      <w:r w:rsidRPr="00ED0BBF">
        <w:t>. Отчет будет прикреплен к выбранному пункту главного меню.</w:t>
      </w:r>
    </w:p>
    <w:p w14:paraId="14D3AD27" w14:textId="77777777" w:rsidR="00ED3BAD" w:rsidRPr="005D1B09" w:rsidRDefault="00FA73BC" w:rsidP="005D1B09">
      <w:pPr>
        <w:pStyle w:val="2"/>
      </w:pPr>
      <w:bookmarkStart w:id="141" w:name="_Toc256000026"/>
      <w:bookmarkStart w:id="142" w:name="scroll-bookmark-41"/>
      <w:bookmarkStart w:id="143" w:name="_Ref165622226"/>
      <w:bookmarkStart w:id="144" w:name="_Toc166068627"/>
      <w:r w:rsidRPr="005D1B09">
        <w:lastRenderedPageBreak/>
        <w:t>Добавление параметров отчетов</w:t>
      </w:r>
      <w:bookmarkEnd w:id="141"/>
      <w:bookmarkEnd w:id="142"/>
      <w:bookmarkEnd w:id="143"/>
      <w:bookmarkEnd w:id="144"/>
    </w:p>
    <w:p w14:paraId="17A67D39" w14:textId="77777777" w:rsidR="00ED3BAD" w:rsidRPr="00ED0BBF" w:rsidRDefault="00FA73BC" w:rsidP="00FE5B0E">
      <w:pPr>
        <w:pStyle w:val="phlistitemizedtitle"/>
      </w:pPr>
      <w:r w:rsidRPr="00ED0BBF">
        <w:t>Для добавления параметров отчетов выполните следующие действия:</w:t>
      </w:r>
    </w:p>
    <w:p w14:paraId="691EB531" w14:textId="77777777" w:rsidR="00ED3BAD" w:rsidRPr="00ED0BBF" w:rsidRDefault="00FA73BC" w:rsidP="00FE5B0E">
      <w:pPr>
        <w:pStyle w:val="phlistitemized1"/>
      </w:pPr>
      <w:r w:rsidRPr="00ED0BBF">
        <w:t xml:space="preserve">выделите строку с отчетом в блоке </w:t>
      </w:r>
      <w:r w:rsidR="00ED0BBF">
        <w:t>«</w:t>
      </w:r>
      <w:r w:rsidRPr="00ED0BBF">
        <w:t>Пользовательские отчеты</w:t>
      </w:r>
      <w:r w:rsidR="00ED0BBF">
        <w:t>»</w:t>
      </w:r>
      <w:r w:rsidRPr="00ED0BBF">
        <w:t>;</w:t>
      </w:r>
    </w:p>
    <w:p w14:paraId="5A1A0F90" w14:textId="1B848744" w:rsidR="00ED3BAD" w:rsidRPr="00ED0BBF" w:rsidRDefault="00FA73BC" w:rsidP="00FE5B0E">
      <w:pPr>
        <w:pStyle w:val="phlistitemized1"/>
      </w:pPr>
      <w:r w:rsidRPr="00ED0BBF">
        <w:t xml:space="preserve">выберите пункт контекстного меню </w:t>
      </w:r>
      <w:r w:rsidR="00ED0BBF">
        <w:t>«</w:t>
      </w:r>
      <w:r w:rsidRPr="00ED0BBF">
        <w:t>Добавить</w:t>
      </w:r>
      <w:r w:rsidR="00ED0BBF">
        <w:t>»</w:t>
      </w:r>
      <w:r w:rsidRPr="00ED0BBF">
        <w:t xml:space="preserve"> в блоке </w:t>
      </w:r>
      <w:r w:rsidR="00ED0BBF">
        <w:t>«</w:t>
      </w:r>
      <w:r w:rsidRPr="00ED0BBF">
        <w:t>Параметры</w:t>
      </w:r>
      <w:r w:rsidR="00ED0BBF">
        <w:t>»</w:t>
      </w:r>
      <w:r w:rsidRPr="00ED0BBF">
        <w:t>. Откроется</w:t>
      </w:r>
      <w:r w:rsidR="00ED0BBF">
        <w:t xml:space="preserve"> </w:t>
      </w:r>
      <w:r w:rsidRPr="00ED0BBF">
        <w:t xml:space="preserve">окно </w:t>
      </w:r>
      <w:r w:rsidR="00ED0BBF">
        <w:t>«</w:t>
      </w:r>
      <w:r w:rsidRPr="00ED0BBF">
        <w:t>Параметры отчета: добавление</w:t>
      </w:r>
      <w:r w:rsidR="00ED0BBF">
        <w:t>»</w:t>
      </w:r>
      <w:r w:rsidR="00FE5B0E">
        <w:t xml:space="preserve"> (</w:t>
      </w:r>
      <w:r w:rsidR="00FE5B0E">
        <w:fldChar w:fldCharType="begin"/>
      </w:r>
      <w:r w:rsidR="00FE5B0E">
        <w:instrText xml:space="preserve"> REF _Ref165622766 \h </w:instrText>
      </w:r>
      <w:r w:rsidR="00FE5B0E">
        <w:fldChar w:fldCharType="separate"/>
      </w:r>
      <w:r w:rsidR="008F41BB">
        <w:t>Рисунок </w:t>
      </w:r>
      <w:r w:rsidR="008F41BB">
        <w:rPr>
          <w:noProof/>
        </w:rPr>
        <w:t>27</w:t>
      </w:r>
      <w:r w:rsidR="00FE5B0E">
        <w:fldChar w:fldCharType="end"/>
      </w:r>
      <w:r w:rsidR="00FE5B0E">
        <w:t>)</w:t>
      </w:r>
      <w:r w:rsidRPr="00ED0BBF">
        <w:t>;</w:t>
      </w:r>
    </w:p>
    <w:p w14:paraId="34D3DD55" w14:textId="77777777" w:rsidR="00FE5B0E" w:rsidRDefault="00FA73BC" w:rsidP="00FE5B0E">
      <w:pPr>
        <w:pStyle w:val="phfigure"/>
      </w:pPr>
      <w:r w:rsidRPr="00ED0BBF">
        <w:rPr>
          <w:noProof/>
        </w:rPr>
        <w:drawing>
          <wp:inline distT="0" distB="0" distL="0" distR="0" wp14:anchorId="607148E3" wp14:editId="75062638">
            <wp:extent cx="4286250" cy="3474118"/>
            <wp:effectExtent l="19050" t="19050" r="19050" b="12065"/>
            <wp:docPr id="100035" name="Рисунок 100035" descr="Окно добавления параметров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148427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7411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EDECD70" w14:textId="04FB1D9E" w:rsidR="00ED3BAD" w:rsidRPr="00ED0BBF" w:rsidRDefault="00DB7C98" w:rsidP="00FE5B0E">
      <w:pPr>
        <w:pStyle w:val="phfiguretitle"/>
      </w:pPr>
      <w:bookmarkStart w:id="145" w:name="_Ref165622766"/>
      <w:r>
        <w:t>Рисунок </w:t>
      </w:r>
      <w:r w:rsidR="00FE5B0E">
        <w:fldChar w:fldCharType="begin"/>
      </w:r>
      <w:r w:rsidR="00FE5B0E">
        <w:instrText xml:space="preserve"> SEQ Рисунок \* ARABIC </w:instrText>
      </w:r>
      <w:r w:rsidR="00FE5B0E">
        <w:fldChar w:fldCharType="separate"/>
      </w:r>
      <w:r w:rsidR="008F41BB">
        <w:rPr>
          <w:noProof/>
        </w:rPr>
        <w:t>27</w:t>
      </w:r>
      <w:r w:rsidR="00FE5B0E">
        <w:fldChar w:fldCharType="end"/>
      </w:r>
      <w:bookmarkEnd w:id="145"/>
      <w:r w:rsidR="00FE5B0E">
        <w:t xml:space="preserve"> – Окно «Параметры отчета: добавление»</w:t>
      </w:r>
    </w:p>
    <w:p w14:paraId="047C0713" w14:textId="0BB73855" w:rsidR="00ED3BAD" w:rsidRPr="00ED0BBF" w:rsidRDefault="00FA73BC" w:rsidP="00FE5B0E">
      <w:pPr>
        <w:pStyle w:val="phlistitemized1"/>
      </w:pPr>
      <w:r w:rsidRPr="00ED0BBF">
        <w:t xml:space="preserve">заполните поля </w:t>
      </w:r>
      <w:r w:rsidR="005245DD">
        <w:t>согласно таблице ниже</w:t>
      </w:r>
      <w:r w:rsidR="00386076">
        <w:t xml:space="preserve"> (</w:t>
      </w:r>
      <w:r w:rsidR="00386076">
        <w:fldChar w:fldCharType="begin"/>
      </w:r>
      <w:r w:rsidR="00386076">
        <w:instrText xml:space="preserve"> REF _Ref165622975 \h </w:instrText>
      </w:r>
      <w:r w:rsidR="00386076">
        <w:fldChar w:fldCharType="separate"/>
      </w:r>
      <w:r w:rsidR="008F41BB">
        <w:t>Таблица </w:t>
      </w:r>
      <w:r w:rsidR="008F41BB">
        <w:rPr>
          <w:noProof/>
        </w:rPr>
        <w:t>14</w:t>
      </w:r>
      <w:r w:rsidR="00386076">
        <w:fldChar w:fldCharType="end"/>
      </w:r>
      <w:r w:rsidR="00386076">
        <w:t>)</w:t>
      </w:r>
      <w:r w:rsidRPr="00ED0BBF">
        <w:t>;</w:t>
      </w:r>
    </w:p>
    <w:p w14:paraId="25281F06" w14:textId="7AF9E7E8" w:rsidR="008B6C98" w:rsidRDefault="00DB7C98" w:rsidP="008B6C98">
      <w:pPr>
        <w:pStyle w:val="phtabletitle"/>
      </w:pPr>
      <w:bookmarkStart w:id="146" w:name="_Ref165622975"/>
      <w:r>
        <w:t>Таблица </w:t>
      </w:r>
      <w:r w:rsidR="008B6C98">
        <w:fldChar w:fldCharType="begin"/>
      </w:r>
      <w:r w:rsidR="008B6C98">
        <w:instrText xml:space="preserve"> SEQ Таблица \* ARABIC </w:instrText>
      </w:r>
      <w:r w:rsidR="008B6C98">
        <w:fldChar w:fldCharType="separate"/>
      </w:r>
      <w:r w:rsidR="008F41BB">
        <w:rPr>
          <w:noProof/>
        </w:rPr>
        <w:t>14</w:t>
      </w:r>
      <w:r w:rsidR="008B6C98">
        <w:fldChar w:fldCharType="end"/>
      </w:r>
      <w:bookmarkEnd w:id="146"/>
      <w:r w:rsidR="008B6C98">
        <w:t xml:space="preserve"> – Заполнение </w:t>
      </w:r>
      <w:proofErr w:type="gramStart"/>
      <w:r w:rsidR="008B6C98">
        <w:t>полей окна добавления параметров отчета</w:t>
      </w:r>
      <w:proofErr w:type="gramEnd"/>
    </w:p>
    <w:tbl>
      <w:tblPr>
        <w:tblStyle w:val="ab"/>
        <w:tblW w:w="5000" w:type="pct"/>
        <w:tblLayout w:type="fixed"/>
        <w:tblLook w:val="04A0" w:firstRow="1" w:lastRow="0" w:firstColumn="1" w:lastColumn="0" w:noHBand="0" w:noVBand="1"/>
      </w:tblPr>
      <w:tblGrid>
        <w:gridCol w:w="1240"/>
        <w:gridCol w:w="1420"/>
        <w:gridCol w:w="1843"/>
        <w:gridCol w:w="1985"/>
        <w:gridCol w:w="1133"/>
        <w:gridCol w:w="2793"/>
      </w:tblGrid>
      <w:tr w:rsidR="00320E1C" w:rsidRPr="00ED0BBF" w14:paraId="672FED84" w14:textId="77777777" w:rsidTr="008F41BB">
        <w:trPr>
          <w:tblHeader/>
        </w:trPr>
        <w:tc>
          <w:tcPr>
            <w:tcW w:w="595" w:type="pct"/>
          </w:tcPr>
          <w:p w14:paraId="0F3AE8B9" w14:textId="77777777" w:rsidR="00ED3BAD" w:rsidRPr="00ED0BBF" w:rsidRDefault="00FA73BC" w:rsidP="008B6C98">
            <w:pPr>
              <w:pStyle w:val="phtablecolcaption"/>
            </w:pPr>
            <w:bookmarkStart w:id="147" w:name="scroll-bookmark-44"/>
            <w:r w:rsidRPr="00ED0BBF">
              <w:t>Код</w:t>
            </w:r>
            <w:bookmarkEnd w:id="147"/>
          </w:p>
        </w:tc>
        <w:tc>
          <w:tcPr>
            <w:tcW w:w="682" w:type="pct"/>
          </w:tcPr>
          <w:p w14:paraId="61FEB5E1" w14:textId="77777777" w:rsidR="00ED3BAD" w:rsidRPr="00ED0BBF" w:rsidRDefault="00FA73BC" w:rsidP="008B6C98">
            <w:pPr>
              <w:pStyle w:val="phtablecolcaption"/>
            </w:pPr>
            <w:r w:rsidRPr="00ED0BBF">
              <w:t>Тип параметра</w:t>
            </w:r>
          </w:p>
        </w:tc>
        <w:tc>
          <w:tcPr>
            <w:tcW w:w="885" w:type="pct"/>
          </w:tcPr>
          <w:p w14:paraId="03946D2E" w14:textId="77777777" w:rsidR="00ED3BAD" w:rsidRPr="00ED0BBF" w:rsidRDefault="00FA73BC" w:rsidP="008B6C98">
            <w:pPr>
              <w:pStyle w:val="phtablecolcaption"/>
            </w:pPr>
            <w:r w:rsidRPr="00ED0BBF">
              <w:t>Значение</w:t>
            </w:r>
          </w:p>
        </w:tc>
        <w:tc>
          <w:tcPr>
            <w:tcW w:w="953" w:type="pct"/>
          </w:tcPr>
          <w:p w14:paraId="702D3B86" w14:textId="77777777" w:rsidR="00ED3BAD" w:rsidRPr="00ED0BBF" w:rsidRDefault="00FA73BC" w:rsidP="008B6C98">
            <w:pPr>
              <w:pStyle w:val="phtablecolcaption"/>
            </w:pPr>
            <w:r w:rsidRPr="00ED0BBF">
              <w:t>Обязательный</w:t>
            </w:r>
          </w:p>
        </w:tc>
        <w:tc>
          <w:tcPr>
            <w:tcW w:w="544" w:type="pct"/>
          </w:tcPr>
          <w:p w14:paraId="12517E44" w14:textId="77777777" w:rsidR="00ED3BAD" w:rsidRPr="00ED0BBF" w:rsidRDefault="00FA73BC" w:rsidP="008B6C98">
            <w:pPr>
              <w:pStyle w:val="phtablecolcaption"/>
            </w:pPr>
            <w:r w:rsidRPr="00ED0BBF">
              <w:t>Связь</w:t>
            </w:r>
          </w:p>
        </w:tc>
        <w:tc>
          <w:tcPr>
            <w:tcW w:w="1341" w:type="pct"/>
          </w:tcPr>
          <w:p w14:paraId="5B65B079" w14:textId="77777777" w:rsidR="00ED3BAD" w:rsidRPr="00ED0BBF" w:rsidRDefault="00FA73BC" w:rsidP="008B6C98">
            <w:pPr>
              <w:pStyle w:val="phtablecolcaption"/>
            </w:pPr>
            <w:r w:rsidRPr="00ED0BBF">
              <w:t>Примечание</w:t>
            </w:r>
          </w:p>
        </w:tc>
      </w:tr>
      <w:tr w:rsidR="00ED0BBF" w:rsidRPr="00ED0BBF" w14:paraId="0D11CF89" w14:textId="77777777" w:rsidTr="00320E1C">
        <w:tc>
          <w:tcPr>
            <w:tcW w:w="5000" w:type="pct"/>
            <w:gridSpan w:val="6"/>
          </w:tcPr>
          <w:p w14:paraId="34B7DFCF" w14:textId="77777777" w:rsidR="00ED3BAD" w:rsidRPr="00ED0BBF" w:rsidRDefault="00FA73BC" w:rsidP="008B6C98">
            <w:pPr>
              <w:pStyle w:val="phtablecolcaption"/>
            </w:pPr>
            <w:r w:rsidRPr="00ED0BBF">
              <w:t xml:space="preserve">Параметры отчета </w:t>
            </w:r>
            <w:r w:rsidR="00ED0BBF">
              <w:t>«</w:t>
            </w:r>
            <w:r w:rsidRPr="00ED0BBF">
              <w:t>TALON_ERS</w:t>
            </w:r>
            <w:r w:rsidR="00ED0BBF">
              <w:t>»</w:t>
            </w:r>
          </w:p>
        </w:tc>
      </w:tr>
      <w:tr w:rsidR="00320E1C" w:rsidRPr="00ED0BBF" w14:paraId="314AA4F5" w14:textId="77777777" w:rsidTr="008F41BB">
        <w:tc>
          <w:tcPr>
            <w:tcW w:w="595" w:type="pct"/>
          </w:tcPr>
          <w:p w14:paraId="7F536B3F" w14:textId="77777777" w:rsidR="00ED3BAD" w:rsidRPr="00ED0BBF" w:rsidRDefault="00FA73BC" w:rsidP="008B6C98">
            <w:pPr>
              <w:pStyle w:val="phtablecellleft"/>
            </w:pPr>
            <w:r w:rsidRPr="00ED0BBF">
              <w:t>ERS_ID</w:t>
            </w:r>
          </w:p>
        </w:tc>
        <w:tc>
          <w:tcPr>
            <w:tcW w:w="682" w:type="pct"/>
          </w:tcPr>
          <w:p w14:paraId="3E463DBB" w14:textId="77777777" w:rsidR="00ED3BAD" w:rsidRPr="00ED0BBF" w:rsidRDefault="00FA73BC" w:rsidP="008B6C98">
            <w:pPr>
              <w:pStyle w:val="phtablecellleft"/>
            </w:pPr>
            <w:r w:rsidRPr="00ED0BBF">
              <w:t>Строка</w:t>
            </w:r>
          </w:p>
        </w:tc>
        <w:tc>
          <w:tcPr>
            <w:tcW w:w="885" w:type="pct"/>
          </w:tcPr>
          <w:p w14:paraId="27BB13DD" w14:textId="77777777" w:rsidR="00ED3BAD" w:rsidRPr="00ED0BBF" w:rsidRDefault="00ED3BAD" w:rsidP="008B6C98">
            <w:pPr>
              <w:pStyle w:val="phtablecellleft"/>
            </w:pPr>
          </w:p>
        </w:tc>
        <w:tc>
          <w:tcPr>
            <w:tcW w:w="953" w:type="pct"/>
          </w:tcPr>
          <w:p w14:paraId="4EF5D276" w14:textId="77777777" w:rsidR="00ED3BAD" w:rsidRPr="00ED0BBF" w:rsidRDefault="00FA73BC" w:rsidP="008B6C98">
            <w:pPr>
              <w:pStyle w:val="phtablecellleft"/>
            </w:pPr>
            <w:r w:rsidRPr="00ED0BBF">
              <w:t>Установите флажок</w:t>
            </w:r>
          </w:p>
        </w:tc>
        <w:tc>
          <w:tcPr>
            <w:tcW w:w="544" w:type="pct"/>
          </w:tcPr>
          <w:p w14:paraId="4797D627" w14:textId="77777777" w:rsidR="00ED3BAD" w:rsidRPr="00ED0BBF" w:rsidRDefault="00FA73BC" w:rsidP="008B6C98">
            <w:pPr>
              <w:pStyle w:val="phtablecellleft"/>
            </w:pPr>
            <w:r w:rsidRPr="00ED0BBF">
              <w:t>Переменная</w:t>
            </w:r>
          </w:p>
        </w:tc>
        <w:tc>
          <w:tcPr>
            <w:tcW w:w="1341" w:type="pct"/>
          </w:tcPr>
          <w:p w14:paraId="26FF757B" w14:textId="77777777" w:rsidR="00ED3BAD" w:rsidRPr="00ED0BBF" w:rsidRDefault="00FA73BC" w:rsidP="008B6C98">
            <w:pPr>
              <w:pStyle w:val="phtablecellleft"/>
            </w:pPr>
            <w:r w:rsidRPr="00ED0BBF">
              <w:t>ID ЭРС</w:t>
            </w:r>
          </w:p>
        </w:tc>
      </w:tr>
      <w:tr w:rsidR="00ED0BBF" w:rsidRPr="00D5259D" w14:paraId="0314DA72" w14:textId="77777777" w:rsidTr="00320E1C">
        <w:tc>
          <w:tcPr>
            <w:tcW w:w="5000" w:type="pct"/>
            <w:gridSpan w:val="6"/>
          </w:tcPr>
          <w:p w14:paraId="17A72A77" w14:textId="77777777" w:rsidR="00ED3BAD" w:rsidRPr="00ED0BBF" w:rsidRDefault="00FA73BC" w:rsidP="008B6C98">
            <w:pPr>
              <w:pStyle w:val="phtablecolcaption"/>
              <w:rPr>
                <w:lang w:val="en-US"/>
              </w:rPr>
            </w:pPr>
            <w:r w:rsidRPr="00ED0BBF">
              <w:t>Параметры</w:t>
            </w:r>
            <w:r w:rsidRPr="00ED0BBF">
              <w:rPr>
                <w:lang w:val="en-US"/>
              </w:rPr>
              <w:t xml:space="preserve"> </w:t>
            </w:r>
            <w:r w:rsidRPr="00ED0BBF">
              <w:t>отчета</w:t>
            </w:r>
            <w:r w:rsidRPr="00ED0BBF">
              <w:rPr>
                <w:lang w:val="en-US"/>
              </w:rPr>
              <w:t xml:space="preserve"> </w:t>
            </w:r>
            <w:r w:rsidR="00ED0BBF">
              <w:rPr>
                <w:lang w:val="en-US"/>
              </w:rPr>
              <w:t>«</w:t>
            </w:r>
            <w:r w:rsidRPr="00ED0BBF">
              <w:rPr>
                <w:lang w:val="en-US"/>
              </w:rPr>
              <w:t>status_child_certs</w:t>
            </w:r>
            <w:r w:rsidR="00ED0BBF">
              <w:rPr>
                <w:lang w:val="en-US"/>
              </w:rPr>
              <w:t>»</w:t>
            </w:r>
          </w:p>
        </w:tc>
      </w:tr>
      <w:tr w:rsidR="00320E1C" w:rsidRPr="00ED0BBF" w14:paraId="6270C963" w14:textId="77777777" w:rsidTr="008F41BB">
        <w:tc>
          <w:tcPr>
            <w:tcW w:w="595" w:type="pct"/>
          </w:tcPr>
          <w:p w14:paraId="520CF844" w14:textId="77777777" w:rsidR="00ED3BAD" w:rsidRPr="00ED0BBF" w:rsidRDefault="00FA73BC" w:rsidP="008B6C98">
            <w:pPr>
              <w:pStyle w:val="phtablecellleft"/>
            </w:pPr>
            <w:r w:rsidRPr="00ED0BBF">
              <w:t>CTYPES_LIST</w:t>
            </w:r>
          </w:p>
        </w:tc>
        <w:tc>
          <w:tcPr>
            <w:tcW w:w="682" w:type="pct"/>
          </w:tcPr>
          <w:p w14:paraId="569D3307" w14:textId="77777777" w:rsidR="00ED3BAD" w:rsidRPr="00ED0BBF" w:rsidRDefault="00FA73BC" w:rsidP="008B6C98">
            <w:pPr>
              <w:pStyle w:val="phtablecellleft"/>
            </w:pPr>
            <w:r w:rsidRPr="00ED0BBF">
              <w:t>Строка</w:t>
            </w:r>
          </w:p>
        </w:tc>
        <w:tc>
          <w:tcPr>
            <w:tcW w:w="885" w:type="pct"/>
          </w:tcPr>
          <w:p w14:paraId="67BB7AB8" w14:textId="77777777" w:rsidR="00ED3BAD" w:rsidRPr="00ED0BBF" w:rsidRDefault="00ED3BAD" w:rsidP="008B6C98">
            <w:pPr>
              <w:pStyle w:val="phtablecellleft"/>
            </w:pPr>
          </w:p>
        </w:tc>
        <w:tc>
          <w:tcPr>
            <w:tcW w:w="953" w:type="pct"/>
          </w:tcPr>
          <w:p w14:paraId="1E5FC341" w14:textId="77777777" w:rsidR="00ED3BAD" w:rsidRPr="00ED0BBF" w:rsidRDefault="00FA73BC" w:rsidP="008B6C98">
            <w:pPr>
              <w:pStyle w:val="phtablecellleft"/>
            </w:pPr>
            <w:r w:rsidRPr="00ED0BBF">
              <w:t>Флажок не устанавливается</w:t>
            </w:r>
          </w:p>
        </w:tc>
        <w:tc>
          <w:tcPr>
            <w:tcW w:w="544" w:type="pct"/>
          </w:tcPr>
          <w:p w14:paraId="5AD2695B" w14:textId="77777777" w:rsidR="00ED3BAD" w:rsidRPr="00ED0BBF" w:rsidRDefault="00FA73BC" w:rsidP="008B6C98">
            <w:pPr>
              <w:pStyle w:val="phtablecellleft"/>
            </w:pPr>
            <w:r w:rsidRPr="00ED0BBF">
              <w:t>Переменная</w:t>
            </w:r>
          </w:p>
        </w:tc>
        <w:tc>
          <w:tcPr>
            <w:tcW w:w="1341" w:type="pct"/>
          </w:tcPr>
          <w:p w14:paraId="5520B29B" w14:textId="77777777" w:rsidR="00ED3BAD" w:rsidRPr="00ED0BBF" w:rsidRDefault="00FA73BC" w:rsidP="008B6C98">
            <w:pPr>
              <w:pStyle w:val="phtablecellleft"/>
            </w:pPr>
            <w:r w:rsidRPr="00ED0BBF">
              <w:t>Наименование документа (коллекция D_CL_ID идентификаторов типов талонов (D_CHILDBIRTH_CTYP</w:t>
            </w:r>
            <w:r w:rsidRPr="00ED0BBF">
              <w:lastRenderedPageBreak/>
              <w:t>ES.ID))</w:t>
            </w:r>
          </w:p>
        </w:tc>
      </w:tr>
      <w:tr w:rsidR="00320E1C" w:rsidRPr="00ED0BBF" w14:paraId="5C0CD2FD" w14:textId="77777777" w:rsidTr="008F41BB">
        <w:tc>
          <w:tcPr>
            <w:tcW w:w="595" w:type="pct"/>
          </w:tcPr>
          <w:p w14:paraId="1BEAB615" w14:textId="77777777" w:rsidR="00ED3BAD" w:rsidRPr="00ED0BBF" w:rsidRDefault="00FA73BC" w:rsidP="008B6C98">
            <w:pPr>
              <w:pStyle w:val="phtablecellleft"/>
            </w:pPr>
            <w:r w:rsidRPr="00ED0BBF">
              <w:lastRenderedPageBreak/>
              <w:t>DATE_FROM</w:t>
            </w:r>
          </w:p>
        </w:tc>
        <w:tc>
          <w:tcPr>
            <w:tcW w:w="682" w:type="pct"/>
          </w:tcPr>
          <w:p w14:paraId="1657F250" w14:textId="77777777" w:rsidR="00ED3BAD" w:rsidRPr="00ED0BBF" w:rsidRDefault="00FA73BC" w:rsidP="008B6C98">
            <w:pPr>
              <w:pStyle w:val="phtablecellleft"/>
            </w:pPr>
            <w:r w:rsidRPr="00ED0BBF">
              <w:t>Строка</w:t>
            </w:r>
          </w:p>
        </w:tc>
        <w:tc>
          <w:tcPr>
            <w:tcW w:w="885" w:type="pct"/>
          </w:tcPr>
          <w:p w14:paraId="46F7A0C2" w14:textId="77777777" w:rsidR="00ED3BAD" w:rsidRPr="00ED0BBF" w:rsidRDefault="00ED3BAD" w:rsidP="008B6C98">
            <w:pPr>
              <w:pStyle w:val="phtablecellleft"/>
            </w:pPr>
          </w:p>
        </w:tc>
        <w:tc>
          <w:tcPr>
            <w:tcW w:w="953" w:type="pct"/>
          </w:tcPr>
          <w:p w14:paraId="24DF0713" w14:textId="77777777" w:rsidR="00ED3BAD" w:rsidRPr="00ED0BBF" w:rsidRDefault="00FA73BC" w:rsidP="008B6C98">
            <w:pPr>
              <w:pStyle w:val="phtablecellleft"/>
            </w:pPr>
            <w:r w:rsidRPr="00ED0BBF">
              <w:t>Флажок не устанавливается</w:t>
            </w:r>
          </w:p>
        </w:tc>
        <w:tc>
          <w:tcPr>
            <w:tcW w:w="544" w:type="pct"/>
          </w:tcPr>
          <w:p w14:paraId="1B1F1A27" w14:textId="77777777" w:rsidR="00ED3BAD" w:rsidRPr="00ED0BBF" w:rsidRDefault="00FA73BC" w:rsidP="008B6C98">
            <w:pPr>
              <w:pStyle w:val="phtablecellleft"/>
            </w:pPr>
            <w:r w:rsidRPr="00ED0BBF">
              <w:t>Переменная</w:t>
            </w:r>
          </w:p>
        </w:tc>
        <w:tc>
          <w:tcPr>
            <w:tcW w:w="1341" w:type="pct"/>
          </w:tcPr>
          <w:p w14:paraId="133B1121" w14:textId="77777777" w:rsidR="00ED3BAD" w:rsidRPr="00ED0BBF" w:rsidRDefault="00FA73BC" w:rsidP="008B6C98">
            <w:pPr>
              <w:pStyle w:val="phtablecellleft"/>
            </w:pPr>
            <w:r w:rsidRPr="00ED0BBF">
              <w:t>Начало периода создания документа</w:t>
            </w:r>
          </w:p>
        </w:tc>
      </w:tr>
      <w:tr w:rsidR="00320E1C" w:rsidRPr="00ED0BBF" w14:paraId="372A34D5" w14:textId="77777777" w:rsidTr="008F41BB">
        <w:tc>
          <w:tcPr>
            <w:tcW w:w="595" w:type="pct"/>
          </w:tcPr>
          <w:p w14:paraId="73070FFF" w14:textId="77777777" w:rsidR="00ED3BAD" w:rsidRPr="00ED0BBF" w:rsidRDefault="00FA73BC" w:rsidP="008B6C98">
            <w:pPr>
              <w:pStyle w:val="phtablecellleft"/>
            </w:pPr>
            <w:r w:rsidRPr="00ED0BBF">
              <w:t>DATE_TO</w:t>
            </w:r>
          </w:p>
        </w:tc>
        <w:tc>
          <w:tcPr>
            <w:tcW w:w="682" w:type="pct"/>
          </w:tcPr>
          <w:p w14:paraId="70FD8C8A" w14:textId="77777777" w:rsidR="00ED3BAD" w:rsidRPr="00ED0BBF" w:rsidRDefault="00FA73BC" w:rsidP="008B6C98">
            <w:pPr>
              <w:pStyle w:val="phtablecellleft"/>
            </w:pPr>
            <w:r w:rsidRPr="00ED0BBF">
              <w:t>Строка</w:t>
            </w:r>
          </w:p>
        </w:tc>
        <w:tc>
          <w:tcPr>
            <w:tcW w:w="885" w:type="pct"/>
          </w:tcPr>
          <w:p w14:paraId="4A058158" w14:textId="77777777" w:rsidR="00ED3BAD" w:rsidRPr="00ED0BBF" w:rsidRDefault="00ED3BAD" w:rsidP="008B6C98">
            <w:pPr>
              <w:pStyle w:val="phtablecellleft"/>
            </w:pPr>
          </w:p>
        </w:tc>
        <w:tc>
          <w:tcPr>
            <w:tcW w:w="953" w:type="pct"/>
          </w:tcPr>
          <w:p w14:paraId="503FE682" w14:textId="77777777" w:rsidR="00ED3BAD" w:rsidRPr="00ED0BBF" w:rsidRDefault="00FA73BC" w:rsidP="008B6C98">
            <w:pPr>
              <w:pStyle w:val="phtablecellleft"/>
            </w:pPr>
            <w:r w:rsidRPr="00ED0BBF">
              <w:t>Флажок не устанавливается</w:t>
            </w:r>
          </w:p>
        </w:tc>
        <w:tc>
          <w:tcPr>
            <w:tcW w:w="544" w:type="pct"/>
          </w:tcPr>
          <w:p w14:paraId="3E7AE564" w14:textId="77777777" w:rsidR="00ED3BAD" w:rsidRPr="00ED0BBF" w:rsidRDefault="00FA73BC" w:rsidP="008B6C98">
            <w:pPr>
              <w:pStyle w:val="phtablecellleft"/>
            </w:pPr>
            <w:r w:rsidRPr="00ED0BBF">
              <w:t>Переменная</w:t>
            </w:r>
          </w:p>
        </w:tc>
        <w:tc>
          <w:tcPr>
            <w:tcW w:w="1341" w:type="pct"/>
          </w:tcPr>
          <w:p w14:paraId="0BBEF0D8" w14:textId="77777777" w:rsidR="00ED3BAD" w:rsidRPr="00ED0BBF" w:rsidRDefault="00FA73BC" w:rsidP="008B6C98">
            <w:pPr>
              <w:pStyle w:val="phtablecellleft"/>
            </w:pPr>
            <w:r w:rsidRPr="00ED0BBF">
              <w:t>Окончание периода создания документа</w:t>
            </w:r>
          </w:p>
        </w:tc>
      </w:tr>
      <w:tr w:rsidR="00320E1C" w:rsidRPr="00ED0BBF" w14:paraId="560A0EB7" w14:textId="77777777" w:rsidTr="008F41BB">
        <w:tc>
          <w:tcPr>
            <w:tcW w:w="595" w:type="pct"/>
          </w:tcPr>
          <w:p w14:paraId="6939A937" w14:textId="77777777" w:rsidR="00ED3BAD" w:rsidRPr="00ED0BBF" w:rsidRDefault="00FA73BC" w:rsidP="008B6C98">
            <w:pPr>
              <w:pStyle w:val="phtablecellleft"/>
            </w:pPr>
            <w:r w:rsidRPr="00ED0BBF">
              <w:t>LPU_LIST</w:t>
            </w:r>
          </w:p>
        </w:tc>
        <w:tc>
          <w:tcPr>
            <w:tcW w:w="682" w:type="pct"/>
          </w:tcPr>
          <w:p w14:paraId="641D9B04" w14:textId="77777777" w:rsidR="00ED3BAD" w:rsidRPr="00ED0BBF" w:rsidRDefault="00FA73BC" w:rsidP="008B6C98">
            <w:pPr>
              <w:pStyle w:val="phtablecellleft"/>
            </w:pPr>
            <w:r w:rsidRPr="00ED0BBF">
              <w:t>Строка</w:t>
            </w:r>
          </w:p>
        </w:tc>
        <w:tc>
          <w:tcPr>
            <w:tcW w:w="885" w:type="pct"/>
          </w:tcPr>
          <w:p w14:paraId="5ED0C1D7" w14:textId="77777777" w:rsidR="00ED3BAD" w:rsidRPr="00ED0BBF" w:rsidRDefault="00ED3BAD" w:rsidP="008B6C98">
            <w:pPr>
              <w:pStyle w:val="phtablecellleft"/>
            </w:pPr>
          </w:p>
        </w:tc>
        <w:tc>
          <w:tcPr>
            <w:tcW w:w="953" w:type="pct"/>
          </w:tcPr>
          <w:p w14:paraId="09A949B3" w14:textId="77777777" w:rsidR="00ED3BAD" w:rsidRPr="00ED0BBF" w:rsidRDefault="00FA73BC" w:rsidP="008B6C98">
            <w:pPr>
              <w:pStyle w:val="phtablecellleft"/>
            </w:pPr>
            <w:r w:rsidRPr="00ED0BBF">
              <w:t>Флажок не устанавливается</w:t>
            </w:r>
          </w:p>
        </w:tc>
        <w:tc>
          <w:tcPr>
            <w:tcW w:w="544" w:type="pct"/>
          </w:tcPr>
          <w:p w14:paraId="3E7CFD6B" w14:textId="77777777" w:rsidR="00ED3BAD" w:rsidRPr="00ED0BBF" w:rsidRDefault="00FA73BC" w:rsidP="008B6C98">
            <w:pPr>
              <w:pStyle w:val="phtablecellleft"/>
            </w:pPr>
            <w:r w:rsidRPr="00ED0BBF">
              <w:t>Переменная</w:t>
            </w:r>
          </w:p>
        </w:tc>
        <w:tc>
          <w:tcPr>
            <w:tcW w:w="1341" w:type="pct"/>
          </w:tcPr>
          <w:p w14:paraId="5C12BDD9" w14:textId="77777777" w:rsidR="00ED3BAD" w:rsidRPr="00ED0BBF" w:rsidRDefault="00FA73BC" w:rsidP="008B6C98">
            <w:pPr>
              <w:pStyle w:val="phtablecellleft"/>
            </w:pPr>
            <w:r w:rsidRPr="00ED0BBF">
              <w:t>МО выдачи (коллекция D_CL_ID идентификаторов МО (LPUDICT.ID))</w:t>
            </w:r>
          </w:p>
        </w:tc>
      </w:tr>
      <w:tr w:rsidR="00320E1C" w:rsidRPr="00ED0BBF" w14:paraId="6128CB2D" w14:textId="77777777" w:rsidTr="008F41BB">
        <w:tc>
          <w:tcPr>
            <w:tcW w:w="595" w:type="pct"/>
          </w:tcPr>
          <w:p w14:paraId="5AE35700" w14:textId="77777777" w:rsidR="00ED3BAD" w:rsidRPr="00ED0BBF" w:rsidRDefault="00FA73BC" w:rsidP="008B6C98">
            <w:pPr>
              <w:pStyle w:val="phtablecellleft"/>
            </w:pPr>
            <w:r w:rsidRPr="00ED0BBF">
              <w:t>OBSTETRIC_STATUS_LIST</w:t>
            </w:r>
          </w:p>
        </w:tc>
        <w:tc>
          <w:tcPr>
            <w:tcW w:w="682" w:type="pct"/>
          </w:tcPr>
          <w:p w14:paraId="5E8D70A4" w14:textId="77777777" w:rsidR="00ED3BAD" w:rsidRPr="00ED0BBF" w:rsidRDefault="00FA73BC" w:rsidP="008B6C98">
            <w:pPr>
              <w:pStyle w:val="phtablecellleft"/>
            </w:pPr>
            <w:r w:rsidRPr="00ED0BBF">
              <w:t>Строка</w:t>
            </w:r>
          </w:p>
        </w:tc>
        <w:tc>
          <w:tcPr>
            <w:tcW w:w="885" w:type="pct"/>
          </w:tcPr>
          <w:p w14:paraId="73273504" w14:textId="77777777" w:rsidR="00ED3BAD" w:rsidRPr="00ED0BBF" w:rsidRDefault="00ED3BAD" w:rsidP="008B6C98">
            <w:pPr>
              <w:pStyle w:val="phtablecellleft"/>
            </w:pPr>
          </w:p>
        </w:tc>
        <w:tc>
          <w:tcPr>
            <w:tcW w:w="953" w:type="pct"/>
          </w:tcPr>
          <w:p w14:paraId="4229DACE" w14:textId="77777777" w:rsidR="00ED3BAD" w:rsidRPr="00ED0BBF" w:rsidRDefault="00FA73BC" w:rsidP="008B6C98">
            <w:pPr>
              <w:pStyle w:val="phtablecellleft"/>
            </w:pPr>
            <w:r w:rsidRPr="00ED0BBF">
              <w:t>Флажок не устанавливается</w:t>
            </w:r>
          </w:p>
        </w:tc>
        <w:tc>
          <w:tcPr>
            <w:tcW w:w="544" w:type="pct"/>
          </w:tcPr>
          <w:p w14:paraId="5ABBF085" w14:textId="77777777" w:rsidR="00ED3BAD" w:rsidRPr="00ED0BBF" w:rsidRDefault="00FA73BC" w:rsidP="008B6C98">
            <w:pPr>
              <w:pStyle w:val="phtablecellleft"/>
            </w:pPr>
            <w:r w:rsidRPr="00ED0BBF">
              <w:t>Переменная</w:t>
            </w:r>
          </w:p>
        </w:tc>
        <w:tc>
          <w:tcPr>
            <w:tcW w:w="1341" w:type="pct"/>
          </w:tcPr>
          <w:p w14:paraId="7706F66E" w14:textId="77777777" w:rsidR="00ED3BAD" w:rsidRPr="00ED0BBF" w:rsidRDefault="00FA73BC" w:rsidP="008B6C98">
            <w:pPr>
              <w:pStyle w:val="phtablecellleft"/>
            </w:pPr>
            <w:r w:rsidRPr="00ED0BBF">
              <w:t>Акушерский статус (коллекция D_CL_ID значений акушерского статуса (D_CHILDBIRTH_CERTS.OBSTETRIC_STATUS))</w:t>
            </w:r>
          </w:p>
        </w:tc>
      </w:tr>
      <w:tr w:rsidR="00320E1C" w:rsidRPr="00ED0BBF" w14:paraId="20B47621" w14:textId="77777777" w:rsidTr="008F41BB">
        <w:tc>
          <w:tcPr>
            <w:tcW w:w="595" w:type="pct"/>
          </w:tcPr>
          <w:p w14:paraId="750768DE" w14:textId="77777777" w:rsidR="00ED3BAD" w:rsidRPr="00ED0BBF" w:rsidRDefault="00FA73BC" w:rsidP="008B6C98">
            <w:pPr>
              <w:pStyle w:val="phtablecellleft"/>
            </w:pPr>
            <w:r w:rsidRPr="00ED0BBF">
              <w:t>SIGNED_STATUS</w:t>
            </w:r>
          </w:p>
        </w:tc>
        <w:tc>
          <w:tcPr>
            <w:tcW w:w="682" w:type="pct"/>
          </w:tcPr>
          <w:p w14:paraId="384EFF97" w14:textId="77777777" w:rsidR="00ED3BAD" w:rsidRPr="00ED0BBF" w:rsidRDefault="00FA73BC" w:rsidP="008B6C98">
            <w:pPr>
              <w:pStyle w:val="phtablecellleft"/>
            </w:pPr>
            <w:r w:rsidRPr="00ED0BBF">
              <w:t>Строка</w:t>
            </w:r>
          </w:p>
        </w:tc>
        <w:tc>
          <w:tcPr>
            <w:tcW w:w="885" w:type="pct"/>
          </w:tcPr>
          <w:p w14:paraId="49B00FE8" w14:textId="77777777" w:rsidR="00ED3BAD" w:rsidRPr="00ED0BBF" w:rsidRDefault="00ED3BAD" w:rsidP="008B6C98">
            <w:pPr>
              <w:pStyle w:val="phtablecellleft"/>
            </w:pPr>
          </w:p>
        </w:tc>
        <w:tc>
          <w:tcPr>
            <w:tcW w:w="953" w:type="pct"/>
          </w:tcPr>
          <w:p w14:paraId="025F1F23" w14:textId="77777777" w:rsidR="00ED3BAD" w:rsidRPr="00ED0BBF" w:rsidRDefault="00FA73BC" w:rsidP="008B6C98">
            <w:pPr>
              <w:pStyle w:val="phtablecellleft"/>
            </w:pPr>
            <w:r w:rsidRPr="00ED0BBF">
              <w:t>Флажок не устанавливается</w:t>
            </w:r>
          </w:p>
        </w:tc>
        <w:tc>
          <w:tcPr>
            <w:tcW w:w="544" w:type="pct"/>
          </w:tcPr>
          <w:p w14:paraId="163A2BC1" w14:textId="77777777" w:rsidR="00ED3BAD" w:rsidRPr="00ED0BBF" w:rsidRDefault="00FA73BC" w:rsidP="008B6C98">
            <w:pPr>
              <w:pStyle w:val="phtablecellleft"/>
            </w:pPr>
            <w:r w:rsidRPr="00ED0BBF">
              <w:t>Переменная</w:t>
            </w:r>
          </w:p>
        </w:tc>
        <w:tc>
          <w:tcPr>
            <w:tcW w:w="1341" w:type="pct"/>
          </w:tcPr>
          <w:p w14:paraId="50AD3AC5" w14:textId="77777777" w:rsidR="00ED3BAD" w:rsidRPr="00ED0BBF" w:rsidRDefault="00FA73BC" w:rsidP="008B6C98">
            <w:pPr>
              <w:pStyle w:val="phtablecellleft"/>
            </w:pPr>
            <w:r w:rsidRPr="00ED0BBF">
              <w:t>Статус подписания (1 - подписан, 0 - не подписан)</w:t>
            </w:r>
          </w:p>
        </w:tc>
      </w:tr>
      <w:tr w:rsidR="00ED0BBF" w:rsidRPr="00D5259D" w14:paraId="03276EA5" w14:textId="77777777" w:rsidTr="00320E1C">
        <w:tc>
          <w:tcPr>
            <w:tcW w:w="5000" w:type="pct"/>
            <w:gridSpan w:val="6"/>
          </w:tcPr>
          <w:p w14:paraId="46248C4E" w14:textId="77777777" w:rsidR="00ED3BAD" w:rsidRPr="00ED0BBF" w:rsidRDefault="00FA73BC" w:rsidP="008B6C98">
            <w:pPr>
              <w:pStyle w:val="phtablecolcaption"/>
              <w:rPr>
                <w:lang w:val="en-US"/>
              </w:rPr>
            </w:pPr>
            <w:r w:rsidRPr="00ED0BBF">
              <w:t>Параметры</w:t>
            </w:r>
            <w:r w:rsidRPr="00ED0BBF">
              <w:rPr>
                <w:lang w:val="en-US"/>
              </w:rPr>
              <w:t xml:space="preserve"> </w:t>
            </w:r>
            <w:r w:rsidRPr="00ED0BBF">
              <w:t>отчета</w:t>
            </w:r>
            <w:r w:rsidRPr="00ED0BBF">
              <w:rPr>
                <w:lang w:val="en-US"/>
              </w:rPr>
              <w:t xml:space="preserve"> </w:t>
            </w:r>
            <w:r w:rsidR="00ED0BBF">
              <w:rPr>
                <w:lang w:val="en-US"/>
              </w:rPr>
              <w:t>«</w:t>
            </w:r>
            <w:r w:rsidRPr="00ED0BBF">
              <w:rPr>
                <w:lang w:val="en-US"/>
              </w:rPr>
              <w:t>paper_bill_ers</w:t>
            </w:r>
            <w:r w:rsidR="00ED0BBF">
              <w:rPr>
                <w:lang w:val="en-US"/>
              </w:rPr>
              <w:t>»</w:t>
            </w:r>
          </w:p>
        </w:tc>
      </w:tr>
      <w:tr w:rsidR="00320E1C" w:rsidRPr="00ED0BBF" w14:paraId="13477695" w14:textId="77777777" w:rsidTr="008F41BB">
        <w:tc>
          <w:tcPr>
            <w:tcW w:w="595" w:type="pct"/>
          </w:tcPr>
          <w:p w14:paraId="1ACC6F69" w14:textId="77777777" w:rsidR="00ED3BAD" w:rsidRPr="00ED0BBF" w:rsidRDefault="00FA73BC" w:rsidP="008B6C98">
            <w:pPr>
              <w:pStyle w:val="phtablecellleft"/>
            </w:pPr>
            <w:r w:rsidRPr="00ED0BBF">
              <w:t>BUYER_CODE</w:t>
            </w:r>
          </w:p>
        </w:tc>
        <w:tc>
          <w:tcPr>
            <w:tcW w:w="682" w:type="pct"/>
          </w:tcPr>
          <w:p w14:paraId="2FDABCDB" w14:textId="77777777" w:rsidR="00ED3BAD" w:rsidRPr="00ED0BBF" w:rsidRDefault="00FA73BC" w:rsidP="008B6C98">
            <w:pPr>
              <w:pStyle w:val="phtablecellleft"/>
            </w:pPr>
            <w:r w:rsidRPr="00ED0BBF">
              <w:t>Строка</w:t>
            </w:r>
          </w:p>
        </w:tc>
        <w:tc>
          <w:tcPr>
            <w:tcW w:w="885" w:type="pct"/>
          </w:tcPr>
          <w:p w14:paraId="758BE064" w14:textId="77777777" w:rsidR="00ED3BAD" w:rsidRPr="00ED0BBF" w:rsidRDefault="00FA73BC" w:rsidP="008B6C98">
            <w:pPr>
              <w:pStyle w:val="phtablecellleft"/>
            </w:pPr>
            <w:r w:rsidRPr="00ED0BBF">
              <w:t>Укажите код контрагента покупателя</w:t>
            </w:r>
          </w:p>
        </w:tc>
        <w:tc>
          <w:tcPr>
            <w:tcW w:w="953" w:type="pct"/>
          </w:tcPr>
          <w:p w14:paraId="122C5D6F" w14:textId="77777777" w:rsidR="00ED3BAD" w:rsidRPr="00ED0BBF" w:rsidRDefault="00FA73BC" w:rsidP="008B6C98">
            <w:pPr>
              <w:pStyle w:val="phtablecellleft"/>
            </w:pPr>
            <w:r w:rsidRPr="00ED0BBF">
              <w:t>Флажок не устанавливается</w:t>
            </w:r>
          </w:p>
        </w:tc>
        <w:tc>
          <w:tcPr>
            <w:tcW w:w="544" w:type="pct"/>
          </w:tcPr>
          <w:p w14:paraId="4B091D9A" w14:textId="77777777" w:rsidR="00ED3BAD" w:rsidRPr="00ED0BBF" w:rsidRDefault="00FA73BC" w:rsidP="008B6C98">
            <w:pPr>
              <w:pStyle w:val="phtablecellleft"/>
            </w:pPr>
            <w:r w:rsidRPr="00ED0BBF">
              <w:t>Константа</w:t>
            </w:r>
          </w:p>
        </w:tc>
        <w:tc>
          <w:tcPr>
            <w:tcW w:w="1341" w:type="pct"/>
          </w:tcPr>
          <w:p w14:paraId="37C17237" w14:textId="77777777" w:rsidR="00ED3BAD" w:rsidRPr="00ED0BBF" w:rsidRDefault="00ED3BAD" w:rsidP="008B6C98">
            <w:pPr>
              <w:pStyle w:val="phtablecellleft"/>
            </w:pPr>
          </w:p>
        </w:tc>
      </w:tr>
      <w:tr w:rsidR="00320E1C" w:rsidRPr="00ED0BBF" w14:paraId="7DF4B90E" w14:textId="77777777" w:rsidTr="008F41BB">
        <w:tc>
          <w:tcPr>
            <w:tcW w:w="595" w:type="pct"/>
          </w:tcPr>
          <w:p w14:paraId="379CFA5C" w14:textId="77777777" w:rsidR="00ED3BAD" w:rsidRPr="00ED0BBF" w:rsidRDefault="00FA73BC" w:rsidP="008B6C98">
            <w:pPr>
              <w:pStyle w:val="phtablecellleft"/>
            </w:pPr>
            <w:r w:rsidRPr="00ED0BBF">
              <w:t>BUYER_STRCODE</w:t>
            </w:r>
          </w:p>
        </w:tc>
        <w:tc>
          <w:tcPr>
            <w:tcW w:w="682" w:type="pct"/>
          </w:tcPr>
          <w:p w14:paraId="1C3D7929" w14:textId="77777777" w:rsidR="00ED3BAD" w:rsidRPr="00ED0BBF" w:rsidRDefault="00FA73BC" w:rsidP="008B6C98">
            <w:pPr>
              <w:pStyle w:val="phtablecellleft"/>
            </w:pPr>
            <w:r w:rsidRPr="00ED0BBF">
              <w:t>Число</w:t>
            </w:r>
          </w:p>
        </w:tc>
        <w:tc>
          <w:tcPr>
            <w:tcW w:w="885" w:type="pct"/>
          </w:tcPr>
          <w:p w14:paraId="7D5DD649" w14:textId="77777777" w:rsidR="00ED3BAD" w:rsidRPr="00ED0BBF" w:rsidRDefault="00FA73BC" w:rsidP="008B6C98">
            <w:pPr>
              <w:pStyle w:val="phtablecellleft"/>
            </w:pPr>
            <w:r w:rsidRPr="00ED0BBF">
              <w:t>Укажите</w:t>
            </w:r>
            <w:r w:rsidR="00ED0BBF">
              <w:t xml:space="preserve"> </w:t>
            </w:r>
            <w:r w:rsidRPr="00ED0BBF">
              <w:t>код строки реквизита банковского счета покупателя</w:t>
            </w:r>
          </w:p>
        </w:tc>
        <w:tc>
          <w:tcPr>
            <w:tcW w:w="953" w:type="pct"/>
          </w:tcPr>
          <w:p w14:paraId="13F297CC" w14:textId="77777777" w:rsidR="00ED3BAD" w:rsidRPr="00ED0BBF" w:rsidRDefault="00FA73BC" w:rsidP="008B6C98">
            <w:pPr>
              <w:pStyle w:val="phtablecellleft"/>
            </w:pPr>
            <w:r w:rsidRPr="00ED0BBF">
              <w:t>Флажок не устанавливается</w:t>
            </w:r>
          </w:p>
        </w:tc>
        <w:tc>
          <w:tcPr>
            <w:tcW w:w="544" w:type="pct"/>
          </w:tcPr>
          <w:p w14:paraId="5CB62887" w14:textId="77777777" w:rsidR="00ED3BAD" w:rsidRPr="00ED0BBF" w:rsidRDefault="00FA73BC" w:rsidP="008B6C98">
            <w:pPr>
              <w:pStyle w:val="phtablecellleft"/>
            </w:pPr>
            <w:r w:rsidRPr="00ED0BBF">
              <w:t>Константа</w:t>
            </w:r>
          </w:p>
        </w:tc>
        <w:tc>
          <w:tcPr>
            <w:tcW w:w="1341" w:type="pct"/>
          </w:tcPr>
          <w:p w14:paraId="533D9E74" w14:textId="77777777" w:rsidR="00ED3BAD" w:rsidRPr="00ED0BBF" w:rsidRDefault="00ED3BAD" w:rsidP="008B6C98">
            <w:pPr>
              <w:pStyle w:val="phtablecellleft"/>
            </w:pPr>
          </w:p>
        </w:tc>
      </w:tr>
      <w:tr w:rsidR="00320E1C" w:rsidRPr="00ED0BBF" w14:paraId="3D267E20" w14:textId="77777777" w:rsidTr="008F41BB">
        <w:tc>
          <w:tcPr>
            <w:tcW w:w="595" w:type="pct"/>
          </w:tcPr>
          <w:p w14:paraId="306C4406" w14:textId="77777777" w:rsidR="00ED3BAD" w:rsidRPr="00ED0BBF" w:rsidRDefault="00FA73BC" w:rsidP="008B6C98">
            <w:pPr>
              <w:pStyle w:val="phtablecellleft"/>
            </w:pPr>
            <w:r w:rsidRPr="00ED0BBF">
              <w:t>CC_REESTR_ID</w:t>
            </w:r>
          </w:p>
        </w:tc>
        <w:tc>
          <w:tcPr>
            <w:tcW w:w="682" w:type="pct"/>
          </w:tcPr>
          <w:p w14:paraId="447A706C" w14:textId="77777777" w:rsidR="00ED3BAD" w:rsidRPr="00ED0BBF" w:rsidRDefault="00FA73BC" w:rsidP="008B6C98">
            <w:pPr>
              <w:pStyle w:val="phtablecellleft"/>
            </w:pPr>
            <w:r w:rsidRPr="00ED0BBF">
              <w:t>Число</w:t>
            </w:r>
          </w:p>
        </w:tc>
        <w:tc>
          <w:tcPr>
            <w:tcW w:w="885" w:type="pct"/>
          </w:tcPr>
          <w:p w14:paraId="2837BBB3" w14:textId="77777777" w:rsidR="00ED3BAD" w:rsidRPr="00ED0BBF" w:rsidRDefault="00ED3BAD" w:rsidP="008B6C98">
            <w:pPr>
              <w:pStyle w:val="phtablecellleft"/>
            </w:pPr>
          </w:p>
        </w:tc>
        <w:tc>
          <w:tcPr>
            <w:tcW w:w="953" w:type="pct"/>
          </w:tcPr>
          <w:p w14:paraId="7D287B0B" w14:textId="77777777" w:rsidR="00ED3BAD" w:rsidRPr="00ED0BBF" w:rsidRDefault="00FA73BC" w:rsidP="008B6C98">
            <w:pPr>
              <w:pStyle w:val="phtablecellleft"/>
            </w:pPr>
            <w:r w:rsidRPr="00ED0BBF">
              <w:t>Флажок не устанавливается</w:t>
            </w:r>
          </w:p>
        </w:tc>
        <w:tc>
          <w:tcPr>
            <w:tcW w:w="544" w:type="pct"/>
          </w:tcPr>
          <w:p w14:paraId="15055DF8" w14:textId="77777777" w:rsidR="00ED3BAD" w:rsidRPr="00ED0BBF" w:rsidRDefault="00FA73BC" w:rsidP="008B6C98">
            <w:pPr>
              <w:pStyle w:val="phtablecellleft"/>
            </w:pPr>
            <w:r w:rsidRPr="00ED0BBF">
              <w:t>Переменная</w:t>
            </w:r>
          </w:p>
        </w:tc>
        <w:tc>
          <w:tcPr>
            <w:tcW w:w="1341" w:type="pct"/>
          </w:tcPr>
          <w:p w14:paraId="09F2A812" w14:textId="77777777" w:rsidR="00ED3BAD" w:rsidRPr="00ED0BBF" w:rsidRDefault="00ED3BAD" w:rsidP="008B6C98">
            <w:pPr>
              <w:pStyle w:val="phtablecellleft"/>
            </w:pPr>
          </w:p>
        </w:tc>
      </w:tr>
      <w:tr w:rsidR="00320E1C" w:rsidRPr="00ED0BBF" w14:paraId="6D80FA67" w14:textId="77777777" w:rsidTr="008F41BB">
        <w:tc>
          <w:tcPr>
            <w:tcW w:w="595" w:type="pct"/>
          </w:tcPr>
          <w:p w14:paraId="08C16553" w14:textId="77777777" w:rsidR="00ED3BAD" w:rsidRPr="00ED0BBF" w:rsidRDefault="00FA73BC" w:rsidP="008B6C98">
            <w:pPr>
              <w:pStyle w:val="phtablecellleft"/>
            </w:pPr>
            <w:r w:rsidRPr="00ED0BBF">
              <w:t>PROVIDER_STRCODE</w:t>
            </w:r>
          </w:p>
        </w:tc>
        <w:tc>
          <w:tcPr>
            <w:tcW w:w="682" w:type="pct"/>
          </w:tcPr>
          <w:p w14:paraId="7E58D081" w14:textId="77777777" w:rsidR="00ED3BAD" w:rsidRPr="00ED0BBF" w:rsidRDefault="00FA73BC" w:rsidP="008B6C98">
            <w:pPr>
              <w:pStyle w:val="phtablecellleft"/>
            </w:pPr>
            <w:r w:rsidRPr="00ED0BBF">
              <w:t>Число</w:t>
            </w:r>
          </w:p>
        </w:tc>
        <w:tc>
          <w:tcPr>
            <w:tcW w:w="885" w:type="pct"/>
          </w:tcPr>
          <w:p w14:paraId="3043DD46" w14:textId="77777777" w:rsidR="00ED3BAD" w:rsidRPr="00ED0BBF" w:rsidRDefault="00FA73BC" w:rsidP="008B6C98">
            <w:pPr>
              <w:pStyle w:val="phtablecellleft"/>
            </w:pPr>
            <w:r w:rsidRPr="00ED0BBF">
              <w:t>Укажите</w:t>
            </w:r>
            <w:r w:rsidR="00ED0BBF">
              <w:t xml:space="preserve"> </w:t>
            </w:r>
            <w:r w:rsidRPr="00ED0BBF">
              <w:t>код строки реквизита банковского счета поставщика</w:t>
            </w:r>
          </w:p>
        </w:tc>
        <w:tc>
          <w:tcPr>
            <w:tcW w:w="953" w:type="pct"/>
          </w:tcPr>
          <w:p w14:paraId="368C9C60" w14:textId="77777777" w:rsidR="00ED3BAD" w:rsidRPr="00ED0BBF" w:rsidRDefault="00FA73BC" w:rsidP="008B6C98">
            <w:pPr>
              <w:pStyle w:val="phtablecellleft"/>
            </w:pPr>
            <w:r w:rsidRPr="00ED0BBF">
              <w:t>Флажок не устанавливается</w:t>
            </w:r>
          </w:p>
        </w:tc>
        <w:tc>
          <w:tcPr>
            <w:tcW w:w="544" w:type="pct"/>
          </w:tcPr>
          <w:p w14:paraId="4B57CF76" w14:textId="77777777" w:rsidR="00ED3BAD" w:rsidRPr="00ED0BBF" w:rsidRDefault="00FA73BC" w:rsidP="008B6C98">
            <w:pPr>
              <w:pStyle w:val="phtablecellleft"/>
            </w:pPr>
            <w:r w:rsidRPr="00ED0BBF">
              <w:t>Константа</w:t>
            </w:r>
          </w:p>
        </w:tc>
        <w:tc>
          <w:tcPr>
            <w:tcW w:w="1341" w:type="pct"/>
          </w:tcPr>
          <w:p w14:paraId="02BED1BD" w14:textId="77777777" w:rsidR="00ED3BAD" w:rsidRPr="00ED0BBF" w:rsidRDefault="00ED3BAD" w:rsidP="008B6C98">
            <w:pPr>
              <w:pStyle w:val="phtablecellleft"/>
            </w:pPr>
          </w:p>
        </w:tc>
      </w:tr>
    </w:tbl>
    <w:p w14:paraId="08132AD9" w14:textId="77777777" w:rsidR="008B6C98" w:rsidRDefault="008B6C98" w:rsidP="008B6C98">
      <w:pPr>
        <w:pStyle w:val="phnormal"/>
      </w:pPr>
    </w:p>
    <w:p w14:paraId="625F80C0" w14:textId="77777777" w:rsidR="00ED3BAD" w:rsidRPr="00ED0BBF" w:rsidRDefault="00FA73BC" w:rsidP="008B6C98">
      <w:pPr>
        <w:pStyle w:val="phlistitemized1"/>
      </w:pPr>
      <w:r w:rsidRPr="00ED0BBF">
        <w:t xml:space="preserve">нажмите на кнопку </w:t>
      </w:r>
      <w:r w:rsidR="00ED0BBF">
        <w:t>«</w:t>
      </w:r>
      <w:r w:rsidRPr="00ED0BBF">
        <w:t>ОК</w:t>
      </w:r>
      <w:r w:rsidR="00ED0BBF">
        <w:t>»</w:t>
      </w:r>
      <w:r w:rsidRPr="00ED0BBF">
        <w:t xml:space="preserve"> для сохранения внесенных данных.</w:t>
      </w:r>
      <w:r w:rsidR="00ED0BBF">
        <w:t xml:space="preserve"> </w:t>
      </w:r>
      <w:r w:rsidRPr="00ED0BBF">
        <w:t xml:space="preserve">Запись отобразится в блоке </w:t>
      </w:r>
      <w:r w:rsidR="00ED0BBF">
        <w:t>«</w:t>
      </w:r>
      <w:r w:rsidRPr="00ED0BBF">
        <w:t>Параметры</w:t>
      </w:r>
      <w:r w:rsidR="00ED0BBF">
        <w:t>»</w:t>
      </w:r>
      <w:r w:rsidRPr="00ED0BBF">
        <w:t>.</w:t>
      </w:r>
    </w:p>
    <w:p w14:paraId="04DB2F41" w14:textId="77777777" w:rsidR="00ED3BAD" w:rsidRPr="005E2C24" w:rsidRDefault="00FA73BC" w:rsidP="005E2C24">
      <w:pPr>
        <w:pStyle w:val="10"/>
      </w:pPr>
      <w:bookmarkStart w:id="148" w:name="_Toc256000027"/>
      <w:bookmarkStart w:id="149" w:name="scroll-bookmark-37"/>
      <w:bookmarkStart w:id="150" w:name="_Ref165622148"/>
      <w:bookmarkStart w:id="151" w:name="_Toc166068628"/>
      <w:r w:rsidRPr="005E2C24">
        <w:lastRenderedPageBreak/>
        <w:t>Настройка дополнительных свойств</w:t>
      </w:r>
      <w:bookmarkEnd w:id="148"/>
      <w:bookmarkEnd w:id="149"/>
      <w:bookmarkEnd w:id="150"/>
      <w:bookmarkEnd w:id="151"/>
    </w:p>
    <w:p w14:paraId="67B07A7F" w14:textId="77777777" w:rsidR="00ED3BAD" w:rsidRPr="00ED0BBF" w:rsidRDefault="00FA73BC" w:rsidP="0046436C">
      <w:pPr>
        <w:pStyle w:val="phnormal"/>
      </w:pPr>
      <w:r w:rsidRPr="00ED0BBF">
        <w:t>В текущем разделе описана н</w:t>
      </w:r>
      <w:r w:rsidR="00A71724">
        <w:t>астройка дополнительны</w:t>
      </w:r>
      <w:r w:rsidR="0046436C">
        <w:t>х свойств.</w:t>
      </w:r>
    </w:p>
    <w:p w14:paraId="78584894" w14:textId="77777777" w:rsidR="00ED3BAD" w:rsidRPr="00A71724" w:rsidRDefault="00FA73BC" w:rsidP="00A71724">
      <w:pPr>
        <w:pStyle w:val="2"/>
      </w:pPr>
      <w:bookmarkStart w:id="152" w:name="_Toc256000028"/>
      <w:bookmarkStart w:id="153" w:name="scroll-bookmark-45"/>
      <w:bookmarkStart w:id="154" w:name="_Ref165623043"/>
      <w:bookmarkStart w:id="155" w:name="_Toc166068629"/>
      <w:r w:rsidRPr="00A71724">
        <w:t>Добавление свойств документов</w:t>
      </w:r>
      <w:bookmarkEnd w:id="152"/>
      <w:bookmarkEnd w:id="153"/>
      <w:bookmarkEnd w:id="154"/>
      <w:bookmarkEnd w:id="155"/>
    </w:p>
    <w:p w14:paraId="6DE54BED" w14:textId="77777777" w:rsidR="00ED3BAD" w:rsidRPr="00ED0BBF" w:rsidRDefault="00FA73BC" w:rsidP="00274D9F">
      <w:pPr>
        <w:pStyle w:val="phlistitemizedtitle"/>
      </w:pPr>
      <w:r w:rsidRPr="00ED0BBF">
        <w:t>Для добавления доп. свойств выполните следующие действия:</w:t>
      </w:r>
    </w:p>
    <w:p w14:paraId="109EAE2C" w14:textId="4F7159F3" w:rsidR="00ED3BAD" w:rsidRPr="00ED0BBF" w:rsidRDefault="00FA73BC" w:rsidP="00274D9F">
      <w:pPr>
        <w:pStyle w:val="phlistitemized1"/>
      </w:pPr>
      <w:r w:rsidRPr="00ED0BBF">
        <w:t xml:space="preserve">выберите пункт главного меню </w:t>
      </w:r>
      <w:r w:rsidR="00ED0BBF">
        <w:t>«</w:t>
      </w:r>
      <w:r w:rsidRPr="00ED0BBF">
        <w:t>Система</w:t>
      </w:r>
      <w:r w:rsidR="00ED0BBF">
        <w:t xml:space="preserve">/ </w:t>
      </w:r>
      <w:r w:rsidRPr="00ED0BBF">
        <w:t>Дополнительные свойства: настройка</w:t>
      </w:r>
      <w:r w:rsidR="00ED0BBF">
        <w:t>»</w:t>
      </w:r>
      <w:r w:rsidRPr="00ED0BBF">
        <w:t xml:space="preserve">. Откроется форма настройки доп. </w:t>
      </w:r>
      <w:r w:rsidR="00E2646E">
        <w:t>свойств (</w:t>
      </w:r>
      <w:r w:rsidR="00E2646E">
        <w:fldChar w:fldCharType="begin"/>
      </w:r>
      <w:r w:rsidR="00E2646E">
        <w:instrText xml:space="preserve"> REF _Ref165623138 \h </w:instrText>
      </w:r>
      <w:r w:rsidR="00E2646E">
        <w:fldChar w:fldCharType="separate"/>
      </w:r>
      <w:r w:rsidR="008F41BB">
        <w:t>Рисунок </w:t>
      </w:r>
      <w:r w:rsidR="008F41BB">
        <w:rPr>
          <w:noProof/>
        </w:rPr>
        <w:t>28</w:t>
      </w:r>
      <w:r w:rsidR="00E2646E">
        <w:fldChar w:fldCharType="end"/>
      </w:r>
      <w:r w:rsidR="00E2646E">
        <w:t>)</w:t>
      </w:r>
      <w:r w:rsidRPr="00ED0BBF">
        <w:t>;</w:t>
      </w:r>
    </w:p>
    <w:p w14:paraId="328C9731" w14:textId="77777777" w:rsidR="00E2646E" w:rsidRDefault="00FA73BC" w:rsidP="00E2646E">
      <w:pPr>
        <w:pStyle w:val="phfigure"/>
      </w:pPr>
      <w:r w:rsidRPr="00ED0BBF">
        <w:rPr>
          <w:noProof/>
        </w:rPr>
        <w:drawing>
          <wp:inline distT="0" distB="0" distL="0" distR="0" wp14:anchorId="07F538EB" wp14:editId="65954B89">
            <wp:extent cx="5395595" cy="1976778"/>
            <wp:effectExtent l="19050" t="19050" r="14605" b="23495"/>
            <wp:docPr id="100036" name="Рисунок 100036" descr="Форма настройки доп. свой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996451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97677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690F809" w14:textId="435DF314" w:rsidR="00ED3BAD" w:rsidRPr="00ED0BBF" w:rsidRDefault="00DB7C98" w:rsidP="00E2646E">
      <w:pPr>
        <w:pStyle w:val="phfiguretitle"/>
      </w:pPr>
      <w:bookmarkStart w:id="156" w:name="_Ref165623138"/>
      <w:r>
        <w:t>Рисунок </w:t>
      </w:r>
      <w:r w:rsidR="00E2646E">
        <w:fldChar w:fldCharType="begin"/>
      </w:r>
      <w:r w:rsidR="00E2646E">
        <w:instrText xml:space="preserve"> SEQ Рисунок \* ARABIC </w:instrText>
      </w:r>
      <w:r w:rsidR="00E2646E">
        <w:fldChar w:fldCharType="separate"/>
      </w:r>
      <w:r w:rsidR="008F41BB">
        <w:rPr>
          <w:noProof/>
        </w:rPr>
        <w:t>28</w:t>
      </w:r>
      <w:r w:rsidR="00E2646E">
        <w:fldChar w:fldCharType="end"/>
      </w:r>
      <w:bookmarkEnd w:id="156"/>
      <w:r w:rsidR="00E2646E">
        <w:t xml:space="preserve"> – Форма настройки доп. свойств</w:t>
      </w:r>
    </w:p>
    <w:p w14:paraId="128844D1" w14:textId="560E762E" w:rsidR="00ED3BAD" w:rsidRPr="00ED0BBF" w:rsidRDefault="00FA73BC" w:rsidP="00E2646E">
      <w:pPr>
        <w:pStyle w:val="phlistitemized1"/>
      </w:pPr>
      <w:r w:rsidRPr="00ED0BBF">
        <w:t xml:space="preserve">выберите пункт контекстного меню </w:t>
      </w:r>
      <w:r w:rsidR="00ED0BBF">
        <w:t>«</w:t>
      </w:r>
      <w:r w:rsidRPr="00ED0BBF">
        <w:t>Добавить</w:t>
      </w:r>
      <w:r w:rsidR="00ED0BBF">
        <w:t>»</w:t>
      </w:r>
      <w:r w:rsidRPr="00ED0BBF">
        <w:t xml:space="preserve"> в блоке </w:t>
      </w:r>
      <w:r w:rsidR="00ED0BBF">
        <w:t>«</w:t>
      </w:r>
      <w:r w:rsidRPr="00ED0BBF">
        <w:t>Свойства документов</w:t>
      </w:r>
      <w:r w:rsidR="00ED0BBF">
        <w:t>»</w:t>
      </w:r>
      <w:r w:rsidRPr="00ED0BBF">
        <w:t>. Откроется окно добавления свойств документов</w:t>
      </w:r>
      <w:r w:rsidR="00E2646E">
        <w:t xml:space="preserve"> (</w:t>
      </w:r>
      <w:r w:rsidR="00E2646E">
        <w:fldChar w:fldCharType="begin"/>
      </w:r>
      <w:r w:rsidR="00E2646E">
        <w:instrText xml:space="preserve"> REF _Ref165623208 \h </w:instrText>
      </w:r>
      <w:r w:rsidR="00E2646E">
        <w:fldChar w:fldCharType="separate"/>
      </w:r>
      <w:r w:rsidR="008F41BB">
        <w:t>Рисунок </w:t>
      </w:r>
      <w:r w:rsidR="008F41BB">
        <w:rPr>
          <w:noProof/>
        </w:rPr>
        <w:t>29</w:t>
      </w:r>
      <w:r w:rsidR="00E2646E">
        <w:fldChar w:fldCharType="end"/>
      </w:r>
      <w:r w:rsidR="00E2646E">
        <w:t>)</w:t>
      </w:r>
      <w:r w:rsidRPr="00ED0BBF">
        <w:t>;</w:t>
      </w:r>
    </w:p>
    <w:p w14:paraId="10C4CDB6" w14:textId="77777777" w:rsidR="00E2646E" w:rsidRDefault="00E2646E" w:rsidP="00E2646E">
      <w:pPr>
        <w:pStyle w:val="phfigure"/>
      </w:pPr>
      <w:r>
        <w:rPr>
          <w:noProof/>
        </w:rPr>
        <w:drawing>
          <wp:inline distT="0" distB="0" distL="0" distR="0" wp14:anchorId="2B7FC181" wp14:editId="5F2F3991">
            <wp:extent cx="3525982" cy="3127566"/>
            <wp:effectExtent l="19050" t="19050" r="17780" b="158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662" cy="312816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914730A" w14:textId="2AE31D67" w:rsidR="00ED3BAD" w:rsidRPr="00ED0BBF" w:rsidRDefault="00DB7C98" w:rsidP="00E2646E">
      <w:pPr>
        <w:pStyle w:val="phfiguretitle"/>
      </w:pPr>
      <w:bookmarkStart w:id="157" w:name="_Ref165623208"/>
      <w:r>
        <w:t>Рисунок </w:t>
      </w:r>
      <w:r w:rsidR="00E2646E">
        <w:fldChar w:fldCharType="begin"/>
      </w:r>
      <w:r w:rsidR="00E2646E">
        <w:instrText xml:space="preserve"> SEQ Рисунок \* ARABIC </w:instrText>
      </w:r>
      <w:r w:rsidR="00E2646E">
        <w:fldChar w:fldCharType="separate"/>
      </w:r>
      <w:r w:rsidR="008F41BB">
        <w:rPr>
          <w:noProof/>
        </w:rPr>
        <w:t>29</w:t>
      </w:r>
      <w:r w:rsidR="00E2646E">
        <w:fldChar w:fldCharType="end"/>
      </w:r>
      <w:bookmarkEnd w:id="157"/>
      <w:r w:rsidR="00E2646E">
        <w:t xml:space="preserve"> – Окно добавления свойств документов</w:t>
      </w:r>
    </w:p>
    <w:p w14:paraId="508E421D" w14:textId="778FAE2B" w:rsidR="00ED3BAD" w:rsidRPr="00ED0BBF" w:rsidRDefault="00FA73BC" w:rsidP="00E2646E">
      <w:pPr>
        <w:pStyle w:val="phlistitemized1"/>
      </w:pPr>
      <w:r w:rsidRPr="00ED0BBF">
        <w:lastRenderedPageBreak/>
        <w:t xml:space="preserve">заполните поля </w:t>
      </w:r>
      <w:r w:rsidR="005245DD">
        <w:t>согласно таблице ниже</w:t>
      </w:r>
      <w:r w:rsidR="00E2646E">
        <w:t xml:space="preserve"> (</w:t>
      </w:r>
      <w:r w:rsidR="00E2646E">
        <w:fldChar w:fldCharType="begin"/>
      </w:r>
      <w:r w:rsidR="00E2646E">
        <w:instrText xml:space="preserve"> REF _Ref165623282 \h </w:instrText>
      </w:r>
      <w:r w:rsidR="00E2646E">
        <w:fldChar w:fldCharType="separate"/>
      </w:r>
      <w:r w:rsidR="008F41BB">
        <w:t>Таблица </w:t>
      </w:r>
      <w:r w:rsidR="008F41BB">
        <w:rPr>
          <w:noProof/>
        </w:rPr>
        <w:t>15</w:t>
      </w:r>
      <w:r w:rsidR="00E2646E">
        <w:fldChar w:fldCharType="end"/>
      </w:r>
      <w:r w:rsidR="00E2646E">
        <w:t>)</w:t>
      </w:r>
      <w:r w:rsidRPr="00ED0BBF">
        <w:t>;</w:t>
      </w:r>
    </w:p>
    <w:p w14:paraId="7C8B398F" w14:textId="1A872D1F" w:rsidR="00E2646E" w:rsidRDefault="00DB7C98" w:rsidP="00E2646E">
      <w:pPr>
        <w:pStyle w:val="phtabletitle"/>
      </w:pPr>
      <w:bookmarkStart w:id="158" w:name="_Ref165623282"/>
      <w:r>
        <w:t>Таблица </w:t>
      </w:r>
      <w:r w:rsidR="00E2646E">
        <w:fldChar w:fldCharType="begin"/>
      </w:r>
      <w:r w:rsidR="00E2646E">
        <w:instrText xml:space="preserve"> SEQ Таблица \* ARABIC </w:instrText>
      </w:r>
      <w:r w:rsidR="00E2646E">
        <w:fldChar w:fldCharType="separate"/>
      </w:r>
      <w:r w:rsidR="008F41BB">
        <w:rPr>
          <w:noProof/>
        </w:rPr>
        <w:t>15</w:t>
      </w:r>
      <w:r w:rsidR="00E2646E">
        <w:fldChar w:fldCharType="end"/>
      </w:r>
      <w:bookmarkEnd w:id="158"/>
      <w:r w:rsidR="00E2646E">
        <w:t xml:space="preserve"> – Заполнение </w:t>
      </w:r>
      <w:proofErr w:type="gramStart"/>
      <w:r w:rsidR="00E2646E">
        <w:t>полей окна добавления свойств документов</w:t>
      </w:r>
      <w:proofErr w:type="gramEnd"/>
    </w:p>
    <w:tbl>
      <w:tblPr>
        <w:tblStyle w:val="ab"/>
        <w:tblW w:w="5000" w:type="pct"/>
        <w:tblLayout w:type="fixed"/>
        <w:tblLook w:val="04A0" w:firstRow="1" w:lastRow="0" w:firstColumn="1" w:lastColumn="0" w:noHBand="0" w:noVBand="1"/>
      </w:tblPr>
      <w:tblGrid>
        <w:gridCol w:w="2719"/>
        <w:gridCol w:w="1925"/>
        <w:gridCol w:w="1418"/>
        <w:gridCol w:w="1137"/>
        <w:gridCol w:w="989"/>
        <w:gridCol w:w="1135"/>
        <w:gridCol w:w="1091"/>
      </w:tblGrid>
      <w:tr w:rsidR="00E2646E" w:rsidRPr="00ED0BBF" w14:paraId="726A2986" w14:textId="77777777" w:rsidTr="007911BC">
        <w:trPr>
          <w:tblHeader/>
        </w:trPr>
        <w:tc>
          <w:tcPr>
            <w:tcW w:w="1305" w:type="pct"/>
          </w:tcPr>
          <w:p w14:paraId="042C19CA" w14:textId="77777777" w:rsidR="00ED3BAD" w:rsidRPr="00ED0BBF" w:rsidRDefault="00FA73BC" w:rsidP="00E2646E">
            <w:pPr>
              <w:pStyle w:val="phtablecolcaption"/>
            </w:pPr>
            <w:bookmarkStart w:id="159" w:name="scroll-bookmark-47"/>
            <w:r w:rsidRPr="00ED0BBF">
              <w:t>Код свойства</w:t>
            </w:r>
            <w:bookmarkEnd w:id="159"/>
          </w:p>
        </w:tc>
        <w:tc>
          <w:tcPr>
            <w:tcW w:w="924" w:type="pct"/>
          </w:tcPr>
          <w:p w14:paraId="2AE61128" w14:textId="77777777" w:rsidR="00ED3BAD" w:rsidRPr="00ED0BBF" w:rsidRDefault="00FA73BC" w:rsidP="00E2646E">
            <w:pPr>
              <w:pStyle w:val="phtablecolcaption"/>
            </w:pPr>
            <w:r w:rsidRPr="00ED0BBF">
              <w:t>Наименование свойства</w:t>
            </w:r>
          </w:p>
        </w:tc>
        <w:tc>
          <w:tcPr>
            <w:tcW w:w="681" w:type="pct"/>
          </w:tcPr>
          <w:p w14:paraId="572CFCE7" w14:textId="77777777" w:rsidR="00ED3BAD" w:rsidRPr="00ED0BBF" w:rsidRDefault="00FA73BC" w:rsidP="00E2646E">
            <w:pPr>
              <w:pStyle w:val="phtablecolcaption"/>
            </w:pPr>
            <w:r w:rsidRPr="00ED0BBF">
              <w:t>Способ формирования</w:t>
            </w:r>
          </w:p>
        </w:tc>
        <w:tc>
          <w:tcPr>
            <w:tcW w:w="546" w:type="pct"/>
          </w:tcPr>
          <w:p w14:paraId="73EF0DCB" w14:textId="77777777" w:rsidR="00ED3BAD" w:rsidRPr="00ED0BBF" w:rsidRDefault="00FA73BC" w:rsidP="00E2646E">
            <w:pPr>
              <w:pStyle w:val="phtablecolcaption"/>
            </w:pPr>
            <w:r w:rsidRPr="00ED0BBF">
              <w:t>Тип данных</w:t>
            </w:r>
          </w:p>
        </w:tc>
        <w:tc>
          <w:tcPr>
            <w:tcW w:w="475" w:type="pct"/>
          </w:tcPr>
          <w:p w14:paraId="34F129D2" w14:textId="77777777" w:rsidR="00ED3BAD" w:rsidRPr="00ED0BBF" w:rsidRDefault="00FA73BC" w:rsidP="00E2646E">
            <w:pPr>
              <w:pStyle w:val="phtablecolcaption"/>
            </w:pPr>
            <w:r w:rsidRPr="00ED0BBF">
              <w:t>Общая длина числового поля</w:t>
            </w:r>
          </w:p>
        </w:tc>
        <w:tc>
          <w:tcPr>
            <w:tcW w:w="545" w:type="pct"/>
          </w:tcPr>
          <w:p w14:paraId="22DE278C" w14:textId="77777777" w:rsidR="00ED3BAD" w:rsidRPr="00ED0BBF" w:rsidRDefault="00FA73BC" w:rsidP="00E2646E">
            <w:pPr>
              <w:pStyle w:val="phtablecolcaption"/>
            </w:pPr>
            <w:r w:rsidRPr="00ED0BBF">
              <w:t>Кол-во знаков после запятой</w:t>
            </w:r>
          </w:p>
        </w:tc>
        <w:tc>
          <w:tcPr>
            <w:tcW w:w="524" w:type="pct"/>
          </w:tcPr>
          <w:p w14:paraId="3F9FD98F" w14:textId="77777777" w:rsidR="00ED3BAD" w:rsidRPr="00ED0BBF" w:rsidRDefault="00FA73BC" w:rsidP="00E2646E">
            <w:pPr>
              <w:pStyle w:val="phtablecolcaption"/>
            </w:pPr>
            <w:r w:rsidRPr="00ED0BBF">
              <w:t>Длина строкового поля</w:t>
            </w:r>
          </w:p>
        </w:tc>
      </w:tr>
      <w:tr w:rsidR="00E2646E" w:rsidRPr="00ED0BBF" w14:paraId="263EDC49" w14:textId="77777777" w:rsidTr="00320E1C">
        <w:tc>
          <w:tcPr>
            <w:tcW w:w="1305" w:type="pct"/>
          </w:tcPr>
          <w:p w14:paraId="6DC7ED11" w14:textId="77777777" w:rsidR="00ED3BAD" w:rsidRPr="00ED0BBF" w:rsidRDefault="00FA73BC" w:rsidP="00E2646E">
            <w:pPr>
              <w:pStyle w:val="phtablecellleft"/>
            </w:pPr>
            <w:r w:rsidRPr="00ED0BBF">
              <w:t>FSS_ERS_PERSDOCTYPES</w:t>
            </w:r>
          </w:p>
          <w:p w14:paraId="29DE9AE4" w14:textId="77777777" w:rsidR="00ED3BAD" w:rsidRPr="00ED0BBF" w:rsidRDefault="00FA73BC" w:rsidP="00E2646E">
            <w:pPr>
              <w:pStyle w:val="phtablecellleft"/>
            </w:pPr>
            <w:r w:rsidRPr="00ED0BBF">
              <w:rPr>
                <w:b/>
              </w:rPr>
              <w:t>Примечание –</w:t>
            </w:r>
            <w:r w:rsidRPr="00ED0BBF">
              <w:t xml:space="preserve"> Доп. свойство необходимо</w:t>
            </w:r>
            <w:r w:rsidR="00ED0BBF">
              <w:t xml:space="preserve"> </w:t>
            </w:r>
            <w:r w:rsidRPr="00ED0BBF">
              <w:t xml:space="preserve">для работы со справочником </w:t>
            </w:r>
            <w:r w:rsidR="00ED0BBF">
              <w:t>«</w:t>
            </w:r>
            <w:r w:rsidRPr="00ED0BBF">
              <w:t>Виды удостоверяющих личность документов</w:t>
            </w:r>
            <w:r w:rsidR="00ED0BBF">
              <w:t>»</w:t>
            </w:r>
          </w:p>
        </w:tc>
        <w:tc>
          <w:tcPr>
            <w:tcW w:w="924" w:type="pct"/>
          </w:tcPr>
          <w:p w14:paraId="5BE8DE17" w14:textId="77777777" w:rsidR="00ED3BAD" w:rsidRPr="00ED0BBF" w:rsidRDefault="00FA73BC" w:rsidP="00E2646E">
            <w:pPr>
              <w:pStyle w:val="phtablecellleft"/>
            </w:pPr>
            <w:r w:rsidRPr="00ED0BBF">
              <w:t>ФСС ЭРС: Виды удостоверяющих личность документов</w:t>
            </w:r>
          </w:p>
        </w:tc>
        <w:tc>
          <w:tcPr>
            <w:tcW w:w="681" w:type="pct"/>
          </w:tcPr>
          <w:p w14:paraId="0F9CFA37" w14:textId="77777777" w:rsidR="00ED3BAD" w:rsidRPr="00ED0BBF" w:rsidRDefault="00FA73BC" w:rsidP="00E2646E">
            <w:pPr>
              <w:pStyle w:val="phtablecellleft"/>
            </w:pPr>
            <w:r w:rsidRPr="00ED0BBF">
              <w:t>Вручную</w:t>
            </w:r>
          </w:p>
        </w:tc>
        <w:tc>
          <w:tcPr>
            <w:tcW w:w="546" w:type="pct"/>
          </w:tcPr>
          <w:p w14:paraId="1437CC00" w14:textId="77777777" w:rsidR="00ED3BAD" w:rsidRPr="00ED0BBF" w:rsidRDefault="00FA73BC" w:rsidP="00E2646E">
            <w:pPr>
              <w:pStyle w:val="phtablecellleft"/>
            </w:pPr>
            <w:r w:rsidRPr="00ED0BBF">
              <w:t>Число</w:t>
            </w:r>
          </w:p>
        </w:tc>
        <w:tc>
          <w:tcPr>
            <w:tcW w:w="475" w:type="pct"/>
          </w:tcPr>
          <w:p w14:paraId="3B99E26F" w14:textId="77777777" w:rsidR="00ED3BAD" w:rsidRPr="00ED0BBF" w:rsidRDefault="00FA73BC" w:rsidP="00E2646E">
            <w:pPr>
              <w:pStyle w:val="phtablecellleft"/>
            </w:pPr>
            <w:r w:rsidRPr="00ED0BBF">
              <w:t>2</w:t>
            </w:r>
          </w:p>
        </w:tc>
        <w:tc>
          <w:tcPr>
            <w:tcW w:w="545" w:type="pct"/>
          </w:tcPr>
          <w:p w14:paraId="19908C46" w14:textId="77777777" w:rsidR="00ED3BAD" w:rsidRPr="00ED0BBF" w:rsidRDefault="00FA73BC" w:rsidP="00E2646E">
            <w:pPr>
              <w:pStyle w:val="phtablecellleft"/>
            </w:pPr>
            <w:r w:rsidRPr="00ED0BBF">
              <w:t>0</w:t>
            </w:r>
          </w:p>
        </w:tc>
        <w:tc>
          <w:tcPr>
            <w:tcW w:w="524" w:type="pct"/>
          </w:tcPr>
          <w:p w14:paraId="59622C00" w14:textId="77777777" w:rsidR="00ED3BAD" w:rsidRPr="00ED0BBF" w:rsidRDefault="00ED3BAD" w:rsidP="00E2646E">
            <w:pPr>
              <w:pStyle w:val="phtablecellleft"/>
            </w:pPr>
          </w:p>
        </w:tc>
      </w:tr>
      <w:tr w:rsidR="00E2646E" w:rsidRPr="00ED0BBF" w14:paraId="2618179E" w14:textId="77777777" w:rsidTr="00320E1C">
        <w:tc>
          <w:tcPr>
            <w:tcW w:w="1305" w:type="pct"/>
          </w:tcPr>
          <w:p w14:paraId="54959FA8" w14:textId="77777777" w:rsidR="00ED3BAD" w:rsidRPr="00ED0BBF" w:rsidRDefault="00FA73BC" w:rsidP="00E2646E">
            <w:pPr>
              <w:pStyle w:val="phtablecellleft"/>
            </w:pPr>
            <w:r w:rsidRPr="00ED0BBF">
              <w:t>BILL_FSS</w:t>
            </w:r>
          </w:p>
          <w:p w14:paraId="0B1AC048" w14:textId="77777777" w:rsidR="00ED3BAD" w:rsidRPr="00ED0BBF" w:rsidRDefault="00FA73BC" w:rsidP="00E2646E">
            <w:pPr>
              <w:pStyle w:val="phtablecellleft"/>
            </w:pPr>
            <w:r w:rsidRPr="00ED0BBF">
              <w:rPr>
                <w:b/>
              </w:rPr>
              <w:t>Примечание –</w:t>
            </w:r>
            <w:r w:rsidRPr="00ED0BBF">
              <w:t xml:space="preserve"> Доп. свойство необходимо</w:t>
            </w:r>
            <w:r w:rsidR="00ED0BBF">
              <w:t xml:space="preserve"> </w:t>
            </w:r>
            <w:r w:rsidRPr="00ED0BBF">
              <w:t xml:space="preserve">для вывода пункта </w:t>
            </w:r>
            <w:r w:rsidR="00ED0BBF">
              <w:t>«</w:t>
            </w:r>
            <w:r w:rsidRPr="00ED0BBF">
              <w:t>Лицевой счет</w:t>
            </w:r>
            <w:r w:rsidR="00ED0BBF">
              <w:t>»</w:t>
            </w:r>
            <w:r w:rsidRPr="00ED0BBF">
              <w:t xml:space="preserve"> блока </w:t>
            </w:r>
            <w:r w:rsidR="00ED0BBF">
              <w:t>«</w:t>
            </w:r>
            <w:r w:rsidRPr="00ED0BBF">
              <w:t>Поставщик</w:t>
            </w:r>
            <w:r w:rsidR="00ED0BBF">
              <w:t>»</w:t>
            </w:r>
            <w:r w:rsidRPr="00ED0BBF">
              <w:t xml:space="preserve"> отчета </w:t>
            </w:r>
            <w:r w:rsidR="00ED0BBF">
              <w:t>«</w:t>
            </w:r>
            <w:r w:rsidRPr="00ED0BBF">
              <w:t>Бумажный счет ЭРС</w:t>
            </w:r>
            <w:r w:rsidR="00ED0BBF">
              <w:t>»</w:t>
            </w:r>
          </w:p>
        </w:tc>
        <w:tc>
          <w:tcPr>
            <w:tcW w:w="924" w:type="pct"/>
          </w:tcPr>
          <w:p w14:paraId="1C4F523D" w14:textId="77777777" w:rsidR="00ED3BAD" w:rsidRPr="00ED0BBF" w:rsidRDefault="00FA73BC" w:rsidP="00E2646E">
            <w:pPr>
              <w:pStyle w:val="phtablecellleft"/>
            </w:pPr>
            <w:r w:rsidRPr="00ED0BBF">
              <w:t>Лицевой счет поставщика (для ФСС) - Бумажный счет ЭРС</w:t>
            </w:r>
          </w:p>
        </w:tc>
        <w:tc>
          <w:tcPr>
            <w:tcW w:w="681" w:type="pct"/>
          </w:tcPr>
          <w:p w14:paraId="2A12BDF6" w14:textId="77777777" w:rsidR="00ED3BAD" w:rsidRPr="00ED0BBF" w:rsidRDefault="00FA73BC" w:rsidP="00E2646E">
            <w:pPr>
              <w:pStyle w:val="phtablecellleft"/>
            </w:pPr>
            <w:r w:rsidRPr="00ED0BBF">
              <w:t>Вручную</w:t>
            </w:r>
          </w:p>
        </w:tc>
        <w:tc>
          <w:tcPr>
            <w:tcW w:w="546" w:type="pct"/>
          </w:tcPr>
          <w:p w14:paraId="2C0E4B01" w14:textId="77777777" w:rsidR="00ED3BAD" w:rsidRPr="00ED0BBF" w:rsidRDefault="00FA73BC" w:rsidP="00E2646E">
            <w:pPr>
              <w:pStyle w:val="phtablecellleft"/>
            </w:pPr>
            <w:r w:rsidRPr="00ED0BBF">
              <w:t>Строка</w:t>
            </w:r>
          </w:p>
        </w:tc>
        <w:tc>
          <w:tcPr>
            <w:tcW w:w="475" w:type="pct"/>
          </w:tcPr>
          <w:p w14:paraId="3B602787" w14:textId="77777777" w:rsidR="00ED3BAD" w:rsidRPr="00ED0BBF" w:rsidRDefault="00ED3BAD" w:rsidP="00E2646E">
            <w:pPr>
              <w:pStyle w:val="phtablecellleft"/>
            </w:pPr>
          </w:p>
        </w:tc>
        <w:tc>
          <w:tcPr>
            <w:tcW w:w="545" w:type="pct"/>
          </w:tcPr>
          <w:p w14:paraId="72D9286D" w14:textId="77777777" w:rsidR="00ED3BAD" w:rsidRPr="00ED0BBF" w:rsidRDefault="00ED3BAD" w:rsidP="00E2646E">
            <w:pPr>
              <w:pStyle w:val="phtablecellleft"/>
            </w:pPr>
          </w:p>
        </w:tc>
        <w:tc>
          <w:tcPr>
            <w:tcW w:w="524" w:type="pct"/>
          </w:tcPr>
          <w:p w14:paraId="0FF0DB41" w14:textId="77777777" w:rsidR="00ED3BAD" w:rsidRPr="00ED0BBF" w:rsidRDefault="00FA73BC" w:rsidP="00E2646E">
            <w:pPr>
              <w:pStyle w:val="phtablecellleft"/>
            </w:pPr>
            <w:r w:rsidRPr="00ED0BBF">
              <w:t>25</w:t>
            </w:r>
          </w:p>
        </w:tc>
      </w:tr>
    </w:tbl>
    <w:p w14:paraId="054EDB6C" w14:textId="77777777" w:rsidR="00E2646E" w:rsidRDefault="00E2646E" w:rsidP="00E2646E">
      <w:pPr>
        <w:pStyle w:val="phnormal"/>
      </w:pPr>
    </w:p>
    <w:p w14:paraId="3D447B9A" w14:textId="77777777" w:rsidR="00ED3BAD" w:rsidRPr="00ED0BBF" w:rsidRDefault="00FA73BC" w:rsidP="00E2646E">
      <w:pPr>
        <w:pStyle w:val="phlistitemized1"/>
      </w:pPr>
      <w:r w:rsidRPr="00ED0BBF">
        <w:t xml:space="preserve">нажмите на кнопку </w:t>
      </w:r>
      <w:r w:rsidR="00ED0BBF">
        <w:t>«</w:t>
      </w:r>
      <w:r w:rsidRPr="00ED0BBF">
        <w:t>ОК</w:t>
      </w:r>
      <w:r w:rsidR="00ED0BBF">
        <w:t>»</w:t>
      </w:r>
      <w:r w:rsidRPr="00ED0BBF">
        <w:t xml:space="preserve">. Запись доп. свойства </w:t>
      </w:r>
      <w:r w:rsidR="0084077B">
        <w:t>отобразится</w:t>
      </w:r>
      <w:r w:rsidRPr="00ED0BBF">
        <w:t xml:space="preserve"> в блоке </w:t>
      </w:r>
      <w:r w:rsidR="00ED0BBF">
        <w:t>«</w:t>
      </w:r>
      <w:r w:rsidRPr="00ED0BBF">
        <w:t>Свойства документов</w:t>
      </w:r>
      <w:r w:rsidR="00ED0BBF">
        <w:t>»</w:t>
      </w:r>
      <w:r w:rsidRPr="00ED0BBF">
        <w:t>.</w:t>
      </w:r>
    </w:p>
    <w:p w14:paraId="074693B9" w14:textId="77777777" w:rsidR="00ED3BAD" w:rsidRPr="00A71724" w:rsidRDefault="00FA73BC" w:rsidP="00A71724">
      <w:pPr>
        <w:pStyle w:val="2"/>
      </w:pPr>
      <w:bookmarkStart w:id="160" w:name="_Toc256000029"/>
      <w:bookmarkStart w:id="161" w:name="scroll-bookmark-46"/>
      <w:bookmarkStart w:id="162" w:name="_Ref165623047"/>
      <w:bookmarkStart w:id="163" w:name="_Toc166068630"/>
      <w:r w:rsidRPr="00A71724">
        <w:t>Настройка связи с разделами</w:t>
      </w:r>
      <w:bookmarkEnd w:id="160"/>
      <w:bookmarkEnd w:id="161"/>
      <w:bookmarkEnd w:id="162"/>
      <w:bookmarkEnd w:id="163"/>
    </w:p>
    <w:p w14:paraId="399DCC57" w14:textId="77777777" w:rsidR="00ED3BAD" w:rsidRPr="00ED0BBF" w:rsidRDefault="00FA73BC" w:rsidP="006B2D41">
      <w:pPr>
        <w:pStyle w:val="phlistitemizedtitle"/>
      </w:pPr>
      <w:r w:rsidRPr="00ED0BBF">
        <w:t>Чтобы настроить связи с разделами, выполните следующие действия:</w:t>
      </w:r>
    </w:p>
    <w:p w14:paraId="75B4FEEB" w14:textId="77777777" w:rsidR="00ED3BAD" w:rsidRPr="00ED0BBF" w:rsidRDefault="00FA73BC" w:rsidP="00152816">
      <w:pPr>
        <w:pStyle w:val="phlistitemized1"/>
      </w:pPr>
      <w:r w:rsidRPr="00ED0BBF">
        <w:t>выделите строку с добавленным доп. свойством в блоке</w:t>
      </w:r>
      <w:r w:rsidR="00ED0BBF">
        <w:t xml:space="preserve"> «</w:t>
      </w:r>
      <w:r w:rsidRPr="00ED0BBF">
        <w:t>Свойства документов</w:t>
      </w:r>
      <w:r w:rsidR="00ED0BBF">
        <w:t>»</w:t>
      </w:r>
      <w:r w:rsidRPr="00ED0BBF">
        <w:t>;</w:t>
      </w:r>
    </w:p>
    <w:p w14:paraId="3BA46AFE" w14:textId="1E2296DF" w:rsidR="00ED3BAD" w:rsidRPr="00ED0BBF" w:rsidRDefault="00FA73BC" w:rsidP="00152816">
      <w:pPr>
        <w:pStyle w:val="phlistitemized1"/>
      </w:pPr>
      <w:r w:rsidRPr="00ED0BBF">
        <w:t xml:space="preserve">выберите пункт контекстного меню </w:t>
      </w:r>
      <w:r w:rsidR="00ED0BBF">
        <w:t>«</w:t>
      </w:r>
      <w:r w:rsidRPr="00ED0BBF">
        <w:t>Добавить</w:t>
      </w:r>
      <w:r w:rsidR="00ED0BBF">
        <w:t>»</w:t>
      </w:r>
      <w:r w:rsidRPr="00ED0BBF">
        <w:t xml:space="preserve"> в блоке </w:t>
      </w:r>
      <w:r w:rsidR="00ED0BBF">
        <w:t>«</w:t>
      </w:r>
      <w:r w:rsidRPr="00ED0BBF">
        <w:t>Свойства документов: связи с разделами</w:t>
      </w:r>
      <w:r w:rsidR="00ED0BBF">
        <w:t>»</w:t>
      </w:r>
      <w:r w:rsidRPr="00ED0BBF">
        <w:t>. Откроется окно добавления связей с разделами</w:t>
      </w:r>
      <w:r w:rsidR="00425382">
        <w:t xml:space="preserve"> (</w:t>
      </w:r>
      <w:r w:rsidR="00425382">
        <w:fldChar w:fldCharType="begin"/>
      </w:r>
      <w:r w:rsidR="00425382">
        <w:instrText xml:space="preserve"> REF _Ref165623632 \h </w:instrText>
      </w:r>
      <w:r w:rsidR="00425382">
        <w:fldChar w:fldCharType="separate"/>
      </w:r>
      <w:r w:rsidR="008F41BB">
        <w:t>Рисунок </w:t>
      </w:r>
      <w:r w:rsidR="008F41BB">
        <w:rPr>
          <w:noProof/>
        </w:rPr>
        <w:t>30</w:t>
      </w:r>
      <w:r w:rsidR="00425382">
        <w:fldChar w:fldCharType="end"/>
      </w:r>
      <w:r w:rsidR="00425382">
        <w:t>)</w:t>
      </w:r>
      <w:r w:rsidRPr="00ED0BBF">
        <w:t>;</w:t>
      </w:r>
    </w:p>
    <w:p w14:paraId="2DA96239" w14:textId="77777777" w:rsidR="00425382" w:rsidRDefault="00B800CF" w:rsidP="00425382">
      <w:pPr>
        <w:pStyle w:val="phfigure"/>
      </w:pPr>
      <w:r>
        <w:rPr>
          <w:noProof/>
        </w:rPr>
        <w:lastRenderedPageBreak/>
        <w:drawing>
          <wp:inline distT="0" distB="0" distL="0" distR="0" wp14:anchorId="31C0695C" wp14:editId="3D96C7A9">
            <wp:extent cx="4488180" cy="2583180"/>
            <wp:effectExtent l="19050" t="19050" r="26670" b="266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нз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258318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629F747" w14:textId="7428204E" w:rsidR="00ED3BAD" w:rsidRPr="00ED0BBF" w:rsidRDefault="00DB7C98" w:rsidP="00425382">
      <w:pPr>
        <w:pStyle w:val="phfiguretitle"/>
      </w:pPr>
      <w:bookmarkStart w:id="164" w:name="_Ref165623632"/>
      <w:r>
        <w:t>Рисунок </w:t>
      </w:r>
      <w:r w:rsidR="00425382">
        <w:fldChar w:fldCharType="begin"/>
      </w:r>
      <w:r w:rsidR="00425382">
        <w:instrText xml:space="preserve"> SEQ Рисунок \* ARABIC </w:instrText>
      </w:r>
      <w:r w:rsidR="00425382">
        <w:fldChar w:fldCharType="separate"/>
      </w:r>
      <w:r w:rsidR="008F41BB">
        <w:rPr>
          <w:noProof/>
        </w:rPr>
        <w:t>30</w:t>
      </w:r>
      <w:r w:rsidR="00425382">
        <w:fldChar w:fldCharType="end"/>
      </w:r>
      <w:bookmarkEnd w:id="164"/>
      <w:r w:rsidR="00425382">
        <w:t xml:space="preserve"> – Окно добавления связей с разделами</w:t>
      </w:r>
    </w:p>
    <w:p w14:paraId="23003F14" w14:textId="3956F503" w:rsidR="00ED3BAD" w:rsidRPr="00ED0BBF" w:rsidRDefault="00FA73BC" w:rsidP="00425382">
      <w:pPr>
        <w:pStyle w:val="phlistitemized1"/>
      </w:pPr>
      <w:r w:rsidRPr="00ED0BBF">
        <w:t xml:space="preserve">заполните поля </w:t>
      </w:r>
      <w:r w:rsidR="005245DD">
        <w:t>согласно таблице ниже</w:t>
      </w:r>
      <w:r w:rsidR="008706CE">
        <w:t xml:space="preserve"> (</w:t>
      </w:r>
      <w:r w:rsidR="008706CE">
        <w:fldChar w:fldCharType="begin"/>
      </w:r>
      <w:r w:rsidR="008706CE">
        <w:instrText xml:space="preserve"> REF _Ref165623768 \h </w:instrText>
      </w:r>
      <w:r w:rsidR="008706CE">
        <w:fldChar w:fldCharType="separate"/>
      </w:r>
      <w:r w:rsidR="008F41BB">
        <w:t>Таблица </w:t>
      </w:r>
      <w:r w:rsidR="008F41BB">
        <w:rPr>
          <w:noProof/>
        </w:rPr>
        <w:t>16</w:t>
      </w:r>
      <w:r w:rsidR="008706CE">
        <w:fldChar w:fldCharType="end"/>
      </w:r>
      <w:r w:rsidR="008706CE">
        <w:t>)</w:t>
      </w:r>
      <w:r w:rsidRPr="00ED0BBF">
        <w:t>;</w:t>
      </w:r>
    </w:p>
    <w:p w14:paraId="5B80A566" w14:textId="685DF8B2" w:rsidR="008706CE" w:rsidRDefault="00DB7C98" w:rsidP="008706CE">
      <w:pPr>
        <w:pStyle w:val="phtabletitle"/>
      </w:pPr>
      <w:bookmarkStart w:id="165" w:name="_Ref165623768"/>
      <w:r>
        <w:t>Таблица </w:t>
      </w:r>
      <w:r w:rsidR="008706CE">
        <w:fldChar w:fldCharType="begin"/>
      </w:r>
      <w:r w:rsidR="008706CE">
        <w:instrText xml:space="preserve"> SEQ Таблица \* ARABIC </w:instrText>
      </w:r>
      <w:r w:rsidR="008706CE">
        <w:fldChar w:fldCharType="separate"/>
      </w:r>
      <w:r w:rsidR="008F41BB">
        <w:rPr>
          <w:noProof/>
        </w:rPr>
        <w:t>16</w:t>
      </w:r>
      <w:r w:rsidR="008706CE">
        <w:fldChar w:fldCharType="end"/>
      </w:r>
      <w:bookmarkEnd w:id="165"/>
      <w:r w:rsidR="008706CE">
        <w:t xml:space="preserve"> – Заполнение полей окна добавления связей с разделами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3111"/>
        <w:gridCol w:w="3233"/>
        <w:gridCol w:w="2129"/>
        <w:gridCol w:w="1941"/>
      </w:tblGrid>
      <w:tr w:rsidR="00ED0BBF" w:rsidRPr="00ED0BBF" w14:paraId="7E8B9121" w14:textId="77777777" w:rsidTr="007911BC">
        <w:trPr>
          <w:tblHeader/>
        </w:trPr>
        <w:tc>
          <w:tcPr>
            <w:tcW w:w="1494" w:type="pct"/>
          </w:tcPr>
          <w:p w14:paraId="715630AA" w14:textId="77777777" w:rsidR="00ED3BAD" w:rsidRPr="00ED0BBF" w:rsidRDefault="00FA73BC" w:rsidP="00425382">
            <w:pPr>
              <w:pStyle w:val="phtablecolcaption"/>
            </w:pPr>
            <w:bookmarkStart w:id="166" w:name="scroll-bookmark-48"/>
            <w:r w:rsidRPr="00ED0BBF">
              <w:t>Код свойства</w:t>
            </w:r>
            <w:bookmarkEnd w:id="166"/>
          </w:p>
        </w:tc>
        <w:tc>
          <w:tcPr>
            <w:tcW w:w="1552" w:type="pct"/>
          </w:tcPr>
          <w:p w14:paraId="1295D835" w14:textId="77777777" w:rsidR="00ED3BAD" w:rsidRPr="00ED0BBF" w:rsidRDefault="00FA73BC" w:rsidP="00425382">
            <w:pPr>
              <w:pStyle w:val="phtablecolcaption"/>
            </w:pPr>
            <w:r w:rsidRPr="00ED0BBF">
              <w:t xml:space="preserve">Приглашение </w:t>
            </w:r>
            <w:r w:rsidR="006E7C4E" w:rsidRPr="00ED0BBF">
              <w:t>к</w:t>
            </w:r>
            <w:r w:rsidRPr="00ED0BBF">
              <w:t xml:space="preserve"> вводу</w:t>
            </w:r>
          </w:p>
        </w:tc>
        <w:tc>
          <w:tcPr>
            <w:tcW w:w="1022" w:type="pct"/>
          </w:tcPr>
          <w:p w14:paraId="199412D7" w14:textId="77777777" w:rsidR="00ED3BAD" w:rsidRPr="00ED0BBF" w:rsidRDefault="00FA73BC" w:rsidP="00425382">
            <w:pPr>
              <w:pStyle w:val="phtablecolcaption"/>
            </w:pPr>
            <w:r w:rsidRPr="00ED0BBF">
              <w:t>Раздел</w:t>
            </w:r>
          </w:p>
        </w:tc>
        <w:tc>
          <w:tcPr>
            <w:tcW w:w="932" w:type="pct"/>
          </w:tcPr>
          <w:p w14:paraId="60A394AD" w14:textId="77777777" w:rsidR="00ED3BAD" w:rsidRPr="00ED0BBF" w:rsidRDefault="00FA73BC" w:rsidP="00425382">
            <w:pPr>
              <w:pStyle w:val="phtablecolcaption"/>
            </w:pPr>
            <w:r w:rsidRPr="00ED0BBF">
              <w:t>Порядок сортировки</w:t>
            </w:r>
          </w:p>
        </w:tc>
      </w:tr>
      <w:tr w:rsidR="00ED0BBF" w:rsidRPr="00ED0BBF" w14:paraId="445F13F9" w14:textId="77777777" w:rsidTr="00320E1C">
        <w:tc>
          <w:tcPr>
            <w:tcW w:w="1494" w:type="pct"/>
          </w:tcPr>
          <w:p w14:paraId="4B4B887D" w14:textId="77777777" w:rsidR="00ED3BAD" w:rsidRPr="00ED0BBF" w:rsidRDefault="00FA73BC" w:rsidP="00425382">
            <w:pPr>
              <w:pStyle w:val="phtablecellleft"/>
            </w:pPr>
            <w:r w:rsidRPr="00ED0BBF">
              <w:t>FSS_ERS_PERSDOCTYPES</w:t>
            </w:r>
          </w:p>
        </w:tc>
        <w:tc>
          <w:tcPr>
            <w:tcW w:w="1552" w:type="pct"/>
          </w:tcPr>
          <w:p w14:paraId="2BBFF3A9" w14:textId="77777777" w:rsidR="00ED3BAD" w:rsidRPr="00ED0BBF" w:rsidRDefault="00FA73BC" w:rsidP="00425382">
            <w:pPr>
              <w:pStyle w:val="phtablecellleft"/>
            </w:pPr>
            <w:r w:rsidRPr="00ED0BBF">
              <w:t>ФСС ЭРС: Виды удостоверяющих личность документов</w:t>
            </w:r>
          </w:p>
        </w:tc>
        <w:tc>
          <w:tcPr>
            <w:tcW w:w="1022" w:type="pct"/>
          </w:tcPr>
          <w:p w14:paraId="7DF36279" w14:textId="77777777" w:rsidR="00ED3BAD" w:rsidRPr="00ED0BBF" w:rsidRDefault="00FA73BC" w:rsidP="00425382">
            <w:pPr>
              <w:pStyle w:val="phtablecellleft"/>
            </w:pPr>
            <w:r w:rsidRPr="00ED0BBF">
              <w:t>PERSDOCTYPES</w:t>
            </w:r>
          </w:p>
        </w:tc>
        <w:tc>
          <w:tcPr>
            <w:tcW w:w="932" w:type="pct"/>
          </w:tcPr>
          <w:p w14:paraId="7D15B21E" w14:textId="77777777" w:rsidR="00ED3BAD" w:rsidRPr="00ED0BBF" w:rsidRDefault="00FA73BC" w:rsidP="00425382">
            <w:pPr>
              <w:pStyle w:val="phtablecellleft"/>
            </w:pPr>
            <w:r w:rsidRPr="00ED0BBF">
              <w:t>50</w:t>
            </w:r>
          </w:p>
        </w:tc>
      </w:tr>
      <w:tr w:rsidR="00ED0BBF" w:rsidRPr="00ED0BBF" w14:paraId="5B4E1DB2" w14:textId="77777777" w:rsidTr="00320E1C">
        <w:tc>
          <w:tcPr>
            <w:tcW w:w="1494" w:type="pct"/>
          </w:tcPr>
          <w:p w14:paraId="0E8E00AA" w14:textId="77777777" w:rsidR="00ED3BAD" w:rsidRPr="00ED0BBF" w:rsidRDefault="00FA73BC" w:rsidP="00425382">
            <w:pPr>
              <w:pStyle w:val="phtablecellleft"/>
            </w:pPr>
            <w:r w:rsidRPr="00ED0BBF">
              <w:t>BILL_FSS</w:t>
            </w:r>
          </w:p>
        </w:tc>
        <w:tc>
          <w:tcPr>
            <w:tcW w:w="1552" w:type="pct"/>
          </w:tcPr>
          <w:p w14:paraId="78BC3EFD" w14:textId="77777777" w:rsidR="00ED3BAD" w:rsidRPr="00ED0BBF" w:rsidRDefault="00FA73BC" w:rsidP="00425382">
            <w:pPr>
              <w:pStyle w:val="phtablecellleft"/>
            </w:pPr>
            <w:r w:rsidRPr="00ED0BBF">
              <w:t>Лицевой счет поставщика (для ФСС)</w:t>
            </w:r>
          </w:p>
        </w:tc>
        <w:tc>
          <w:tcPr>
            <w:tcW w:w="1022" w:type="pct"/>
          </w:tcPr>
          <w:p w14:paraId="68C969D1" w14:textId="77777777" w:rsidR="00ED3BAD" w:rsidRPr="00ED0BBF" w:rsidRDefault="00FA73BC" w:rsidP="00425382">
            <w:pPr>
              <w:pStyle w:val="phtablecellleft"/>
            </w:pPr>
            <w:r w:rsidRPr="00ED0BBF">
              <w:t>AGENTS</w:t>
            </w:r>
          </w:p>
        </w:tc>
        <w:tc>
          <w:tcPr>
            <w:tcW w:w="932" w:type="pct"/>
          </w:tcPr>
          <w:p w14:paraId="11ED6526" w14:textId="77777777" w:rsidR="00ED3BAD" w:rsidRPr="00ED0BBF" w:rsidRDefault="00FA73BC" w:rsidP="00425382">
            <w:pPr>
              <w:pStyle w:val="phtablecellleft"/>
            </w:pPr>
            <w:r w:rsidRPr="00ED0BBF">
              <w:t>1</w:t>
            </w:r>
          </w:p>
        </w:tc>
      </w:tr>
    </w:tbl>
    <w:p w14:paraId="5ED62D06" w14:textId="77777777" w:rsidR="00ED3BAD" w:rsidRPr="00ED0BBF" w:rsidRDefault="00ED3BAD" w:rsidP="008706CE">
      <w:pPr>
        <w:pStyle w:val="phnormal"/>
      </w:pPr>
    </w:p>
    <w:p w14:paraId="598A2694" w14:textId="77777777" w:rsidR="00ED3BAD" w:rsidRPr="00ED0BBF" w:rsidRDefault="00FA73BC" w:rsidP="008706CE">
      <w:pPr>
        <w:pStyle w:val="phlistitemized1"/>
      </w:pPr>
      <w:r w:rsidRPr="00ED0BBF">
        <w:t xml:space="preserve">нажмите на кнопку </w:t>
      </w:r>
      <w:r w:rsidR="00ED0BBF">
        <w:t>«</w:t>
      </w:r>
      <w:r w:rsidRPr="00ED0BBF">
        <w:t>ОК</w:t>
      </w:r>
      <w:r w:rsidR="00ED0BBF">
        <w:t>»</w:t>
      </w:r>
      <w:r w:rsidRPr="00ED0BBF">
        <w:t>. Запись отобразится в блоке</w:t>
      </w:r>
      <w:r w:rsidR="00ED0BBF">
        <w:t xml:space="preserve"> «</w:t>
      </w:r>
      <w:r w:rsidRPr="00ED0BBF">
        <w:t>Свойства документов: связи с разделами</w:t>
      </w:r>
      <w:r w:rsidR="00ED0BBF">
        <w:t>»</w:t>
      </w:r>
      <w:r w:rsidRPr="00ED0BBF">
        <w:t>.</w:t>
      </w:r>
    </w:p>
    <w:p w14:paraId="23F6EF15" w14:textId="77777777" w:rsidR="00ED3BAD" w:rsidRPr="005E2C24" w:rsidRDefault="00FA73BC" w:rsidP="005E2C24">
      <w:pPr>
        <w:pStyle w:val="10"/>
      </w:pPr>
      <w:bookmarkStart w:id="167" w:name="_Toc256000030"/>
      <w:bookmarkStart w:id="168" w:name="scroll-bookmark-49"/>
      <w:bookmarkStart w:id="169" w:name="_Toc166068631"/>
      <w:r w:rsidRPr="005E2C24">
        <w:lastRenderedPageBreak/>
        <w:t>Настройка лицевого счета поставщика</w:t>
      </w:r>
      <w:bookmarkEnd w:id="167"/>
      <w:bookmarkEnd w:id="168"/>
      <w:bookmarkEnd w:id="169"/>
    </w:p>
    <w:p w14:paraId="533EC102" w14:textId="77777777" w:rsidR="00ED3BAD" w:rsidRPr="00ED0BBF" w:rsidRDefault="00FA73BC" w:rsidP="00A71C86">
      <w:pPr>
        <w:pStyle w:val="phlistitemizedtitle"/>
      </w:pPr>
      <w:r w:rsidRPr="00ED0BBF">
        <w:t xml:space="preserve">Для вывода пункта </w:t>
      </w:r>
      <w:r w:rsidR="00ED0BBF">
        <w:t>«</w:t>
      </w:r>
      <w:r w:rsidRPr="00ED0BBF">
        <w:t>Лицевой счет</w:t>
      </w:r>
      <w:r w:rsidR="00ED0BBF">
        <w:t>»</w:t>
      </w:r>
      <w:r w:rsidRPr="00ED0BBF">
        <w:t xml:space="preserve"> блока </w:t>
      </w:r>
      <w:r w:rsidR="00ED0BBF">
        <w:t>«</w:t>
      </w:r>
      <w:r w:rsidRPr="00ED0BBF">
        <w:t>Поставщик</w:t>
      </w:r>
      <w:r w:rsidR="00ED0BBF">
        <w:t>»</w:t>
      </w:r>
      <w:r w:rsidRPr="00ED0BBF">
        <w:t xml:space="preserve"> отчета</w:t>
      </w:r>
      <w:r w:rsidR="00ED0BBF">
        <w:t xml:space="preserve"> «</w:t>
      </w:r>
      <w:r w:rsidRPr="00ED0BBF">
        <w:t>Бумажный счет ЭРС</w:t>
      </w:r>
      <w:r w:rsidR="00ED0BBF">
        <w:t xml:space="preserve">» </w:t>
      </w:r>
      <w:r w:rsidRPr="00ED0BBF">
        <w:t>заполните лицевой счет поставщика. Для этого выполните следующие действия:</w:t>
      </w:r>
    </w:p>
    <w:p w14:paraId="297F5566" w14:textId="4F607B0E" w:rsidR="00ED3BAD" w:rsidRPr="00ED0BBF" w:rsidRDefault="00FA73BC" w:rsidP="00A71C86">
      <w:pPr>
        <w:pStyle w:val="phlistitemized1"/>
      </w:pPr>
      <w:r w:rsidRPr="00ED0BBF">
        <w:t>выберите пункт главного меню</w:t>
      </w:r>
      <w:r w:rsidR="00ED0BBF">
        <w:t xml:space="preserve"> «</w:t>
      </w:r>
      <w:r w:rsidRPr="00ED0BBF">
        <w:t>Словари</w:t>
      </w:r>
      <w:r w:rsidR="00ED0BBF">
        <w:t xml:space="preserve">/ </w:t>
      </w:r>
      <w:r w:rsidRPr="00ED0BBF">
        <w:t>Контрагенты</w:t>
      </w:r>
      <w:r w:rsidR="00ED0BBF">
        <w:t xml:space="preserve">/ </w:t>
      </w:r>
      <w:r w:rsidRPr="00ED0BBF">
        <w:t>Контрагенты юр. лица</w:t>
      </w:r>
      <w:r w:rsidR="00ED0BBF">
        <w:t>»</w:t>
      </w:r>
      <w:r w:rsidRPr="00ED0BBF">
        <w:t>. Откроется форма настройки юр</w:t>
      </w:r>
      <w:r w:rsidR="007B63BC">
        <w:t>идических</w:t>
      </w:r>
      <w:r w:rsidRPr="00ED0BBF">
        <w:t xml:space="preserve"> </w:t>
      </w:r>
      <w:r w:rsidR="00A71C86">
        <w:t>лиц (</w:t>
      </w:r>
      <w:r w:rsidR="00A71C86">
        <w:fldChar w:fldCharType="begin"/>
      </w:r>
      <w:r w:rsidR="00A71C86">
        <w:instrText xml:space="preserve"> REF _Ref165624395 \h </w:instrText>
      </w:r>
      <w:r w:rsidR="00A71C86">
        <w:fldChar w:fldCharType="separate"/>
      </w:r>
      <w:r w:rsidR="008F41BB">
        <w:t>Рисунок </w:t>
      </w:r>
      <w:r w:rsidR="008F41BB">
        <w:rPr>
          <w:noProof/>
        </w:rPr>
        <w:t>31</w:t>
      </w:r>
      <w:r w:rsidR="00A71C86">
        <w:fldChar w:fldCharType="end"/>
      </w:r>
      <w:r w:rsidR="00A71C86">
        <w:t>)</w:t>
      </w:r>
      <w:r w:rsidRPr="00ED0BBF">
        <w:t>;</w:t>
      </w:r>
    </w:p>
    <w:p w14:paraId="14FC0492" w14:textId="77777777" w:rsidR="00A71C86" w:rsidRDefault="00FA73BC" w:rsidP="00A71C86">
      <w:pPr>
        <w:pStyle w:val="phfigure"/>
      </w:pPr>
      <w:r w:rsidRPr="00ED0BBF">
        <w:rPr>
          <w:noProof/>
        </w:rPr>
        <w:drawing>
          <wp:inline distT="0" distB="0" distL="0" distR="0" wp14:anchorId="5C76850B" wp14:editId="49DAF15B">
            <wp:extent cx="5395595" cy="888886"/>
            <wp:effectExtent l="19050" t="19050" r="14605" b="26035"/>
            <wp:docPr id="100039" name="Рисунок 100039" descr="Форма настройки юридических л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886682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88888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34818B4" w14:textId="7C055CA7" w:rsidR="00ED3BAD" w:rsidRPr="00ED0BBF" w:rsidRDefault="00DB7C98" w:rsidP="00A71C86">
      <w:pPr>
        <w:pStyle w:val="phfiguretitle"/>
      </w:pPr>
      <w:bookmarkStart w:id="170" w:name="_Ref165624395"/>
      <w:r>
        <w:t>Рисунок </w:t>
      </w:r>
      <w:r w:rsidR="00A71C86">
        <w:fldChar w:fldCharType="begin"/>
      </w:r>
      <w:r w:rsidR="00A71C86">
        <w:instrText xml:space="preserve"> SEQ Рисунок \* ARABIC </w:instrText>
      </w:r>
      <w:r w:rsidR="00A71C86">
        <w:fldChar w:fldCharType="separate"/>
      </w:r>
      <w:r w:rsidR="008F41BB">
        <w:rPr>
          <w:noProof/>
        </w:rPr>
        <w:t>31</w:t>
      </w:r>
      <w:r w:rsidR="00A71C86">
        <w:fldChar w:fldCharType="end"/>
      </w:r>
      <w:bookmarkEnd w:id="170"/>
      <w:r w:rsidR="00A71C86">
        <w:t xml:space="preserve"> – Форма настройки юр</w:t>
      </w:r>
      <w:r w:rsidR="007B63BC">
        <w:t>идических</w:t>
      </w:r>
      <w:r w:rsidR="00A71C86">
        <w:t xml:space="preserve"> лиц</w:t>
      </w:r>
    </w:p>
    <w:p w14:paraId="1FE865B1" w14:textId="13D31FE8" w:rsidR="00ED3BAD" w:rsidRPr="00ED0BBF" w:rsidRDefault="00FA73BC" w:rsidP="00A71C86">
      <w:pPr>
        <w:pStyle w:val="phlistitemized1"/>
      </w:pPr>
      <w:r w:rsidRPr="00ED0BBF">
        <w:t xml:space="preserve">выберите пункт контекстного меню </w:t>
      </w:r>
      <w:r w:rsidR="00ED0BBF">
        <w:t>«</w:t>
      </w:r>
      <w:r w:rsidRPr="00ED0BBF">
        <w:t>Редактировать</w:t>
      </w:r>
      <w:r w:rsidR="00ED0BBF">
        <w:t>»</w:t>
      </w:r>
      <w:r w:rsidRPr="00ED0BBF">
        <w:t xml:space="preserve"> на строке с контрагентом поставщика. Откроется окно редактирования контрагента</w:t>
      </w:r>
      <w:r w:rsidR="00A71C86">
        <w:t xml:space="preserve"> (</w:t>
      </w:r>
      <w:r w:rsidR="00A71C86">
        <w:fldChar w:fldCharType="begin"/>
      </w:r>
      <w:r w:rsidR="00A71C86">
        <w:instrText xml:space="preserve"> REF _Ref165624459 \h </w:instrText>
      </w:r>
      <w:r w:rsidR="00A71C86">
        <w:fldChar w:fldCharType="separate"/>
      </w:r>
      <w:r w:rsidR="008F41BB">
        <w:t>Рисунок </w:t>
      </w:r>
      <w:r w:rsidR="008F41BB">
        <w:rPr>
          <w:noProof/>
        </w:rPr>
        <w:t>32</w:t>
      </w:r>
      <w:r w:rsidR="00A71C86">
        <w:fldChar w:fldCharType="end"/>
      </w:r>
      <w:r w:rsidR="00A71C86">
        <w:t>)</w:t>
      </w:r>
      <w:r w:rsidRPr="00ED0BBF">
        <w:t>;</w:t>
      </w:r>
    </w:p>
    <w:p w14:paraId="319208E6" w14:textId="77777777" w:rsidR="00A71C86" w:rsidRDefault="00FA73BC" w:rsidP="00A71C86">
      <w:pPr>
        <w:pStyle w:val="phfigure"/>
      </w:pPr>
      <w:r w:rsidRPr="00ED0BBF">
        <w:rPr>
          <w:noProof/>
        </w:rPr>
        <w:drawing>
          <wp:inline distT="0" distB="0" distL="0" distR="0" wp14:anchorId="6F69FB49" wp14:editId="4FDA0772">
            <wp:extent cx="5395595" cy="3469865"/>
            <wp:effectExtent l="19050" t="19050" r="14605" b="16510"/>
            <wp:docPr id="100040" name="Рисунок 100040" descr="Окно редактирования контраг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048469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46986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A6C31FA" w14:textId="165C7A4A" w:rsidR="00ED3BAD" w:rsidRPr="00ED0BBF" w:rsidRDefault="00DB7C98" w:rsidP="00A71C86">
      <w:pPr>
        <w:pStyle w:val="phfiguretitle"/>
      </w:pPr>
      <w:bookmarkStart w:id="171" w:name="_Ref165624459"/>
      <w:r>
        <w:t>Рисунок </w:t>
      </w:r>
      <w:r w:rsidR="00A71C86">
        <w:fldChar w:fldCharType="begin"/>
      </w:r>
      <w:r w:rsidR="00A71C86">
        <w:instrText xml:space="preserve"> SEQ Рисунок \* ARABIC </w:instrText>
      </w:r>
      <w:r w:rsidR="00A71C86">
        <w:fldChar w:fldCharType="separate"/>
      </w:r>
      <w:r w:rsidR="008F41BB">
        <w:rPr>
          <w:noProof/>
        </w:rPr>
        <w:t>32</w:t>
      </w:r>
      <w:r w:rsidR="00A71C86">
        <w:fldChar w:fldCharType="end"/>
      </w:r>
      <w:bookmarkEnd w:id="171"/>
      <w:r w:rsidR="00A71C86">
        <w:t xml:space="preserve"> – Окно редактирования контрагента</w:t>
      </w:r>
    </w:p>
    <w:p w14:paraId="33C6162B" w14:textId="77777777" w:rsidR="00ED3BAD" w:rsidRPr="00ED0BBF" w:rsidRDefault="00FA73BC" w:rsidP="00A71C86">
      <w:pPr>
        <w:pStyle w:val="phlistitemized1"/>
      </w:pPr>
      <w:r w:rsidRPr="00ED0BBF">
        <w:t xml:space="preserve">перейдите на вкладку </w:t>
      </w:r>
      <w:r w:rsidR="00ED0BBF">
        <w:t>«</w:t>
      </w:r>
      <w:r w:rsidRPr="00ED0BBF">
        <w:t>Дополнительно</w:t>
      </w:r>
      <w:r w:rsidR="00ED0BBF">
        <w:t>»</w:t>
      </w:r>
      <w:r w:rsidRPr="00ED0BBF">
        <w:t>;</w:t>
      </w:r>
    </w:p>
    <w:p w14:paraId="514D3B00" w14:textId="77777777" w:rsidR="00ED3BAD" w:rsidRPr="00ED0BBF" w:rsidRDefault="00FA73BC" w:rsidP="00A71C86">
      <w:pPr>
        <w:pStyle w:val="phlistitemized1"/>
      </w:pPr>
      <w:r w:rsidRPr="00ED0BBF">
        <w:t xml:space="preserve">заполните поле </w:t>
      </w:r>
      <w:r w:rsidR="00ED0BBF">
        <w:t>«</w:t>
      </w:r>
      <w:r w:rsidRPr="00ED0BBF">
        <w:t>Лицевой счет поставщика (для ФСС)</w:t>
      </w:r>
      <w:r w:rsidR="00ED0BBF">
        <w:t>»</w:t>
      </w:r>
      <w:r w:rsidRPr="00ED0BBF">
        <w:t>;</w:t>
      </w:r>
    </w:p>
    <w:p w14:paraId="1ADD3E80" w14:textId="77777777" w:rsidR="00ED3BAD" w:rsidRPr="00ED0BBF" w:rsidRDefault="00FA73BC" w:rsidP="00A71C86">
      <w:pPr>
        <w:pStyle w:val="phlistitemized1"/>
      </w:pPr>
      <w:r w:rsidRPr="00ED0BBF">
        <w:t xml:space="preserve">нажмите на кнопку </w:t>
      </w:r>
      <w:r w:rsidR="00ED0BBF">
        <w:t>«</w:t>
      </w:r>
      <w:r w:rsidRPr="00ED0BBF">
        <w:t>ОК</w:t>
      </w:r>
      <w:r w:rsidR="00ED0BBF">
        <w:t>»</w:t>
      </w:r>
      <w:r w:rsidRPr="00ED0BBF">
        <w:t xml:space="preserve"> для сохранения внесенных данных.</w:t>
      </w:r>
    </w:p>
    <w:p w14:paraId="34B383A0" w14:textId="77777777" w:rsidR="00ED3BAD" w:rsidRPr="005E2C24" w:rsidRDefault="00FA73BC" w:rsidP="005E2C24">
      <w:pPr>
        <w:pStyle w:val="10"/>
      </w:pPr>
      <w:bookmarkStart w:id="172" w:name="_Toc256000031"/>
      <w:bookmarkStart w:id="173" w:name="scroll-bookmark-50"/>
      <w:bookmarkStart w:id="174" w:name="_Toc166068632"/>
      <w:r w:rsidRPr="005E2C24">
        <w:lastRenderedPageBreak/>
        <w:t xml:space="preserve">Настройка передачи данных о посещениях из окна оказания приема в окно </w:t>
      </w:r>
      <w:r w:rsidR="00ED0BBF" w:rsidRPr="005E2C24">
        <w:t>«</w:t>
      </w:r>
      <w:r w:rsidRPr="005E2C24">
        <w:t>Данные о посещениях</w:t>
      </w:r>
      <w:r w:rsidR="00ED0BBF" w:rsidRPr="005E2C24">
        <w:t>»</w:t>
      </w:r>
      <w:r w:rsidRPr="005E2C24">
        <w:t xml:space="preserve"> ЭРС</w:t>
      </w:r>
      <w:bookmarkEnd w:id="172"/>
      <w:bookmarkEnd w:id="173"/>
      <w:bookmarkEnd w:id="174"/>
    </w:p>
    <w:p w14:paraId="65CD63C5" w14:textId="77777777" w:rsidR="00ED3BAD" w:rsidRPr="00ED0BBF" w:rsidRDefault="00FA73BC" w:rsidP="0046436C">
      <w:pPr>
        <w:pStyle w:val="phnormal"/>
      </w:pPr>
      <w:r w:rsidRPr="00ED0BBF">
        <w:t>В Системе имеется возможность</w:t>
      </w:r>
      <w:r w:rsidR="00ED0BBF">
        <w:t xml:space="preserve"> </w:t>
      </w:r>
      <w:r w:rsidRPr="00ED0BBF">
        <w:t xml:space="preserve">передачи данных о посещениях из окна оказания приема врача в окно </w:t>
      </w:r>
      <w:r w:rsidR="00ED0BBF">
        <w:t>«</w:t>
      </w:r>
      <w:r w:rsidRPr="00ED0BBF">
        <w:t>Данные о посещениях</w:t>
      </w:r>
      <w:r w:rsidR="00ED0BBF">
        <w:t>»</w:t>
      </w:r>
      <w:r w:rsidRPr="00ED0BBF">
        <w:t xml:space="preserve"> ЭРС. Для этого необходимо выполни</w:t>
      </w:r>
      <w:r w:rsidR="0046436C">
        <w:t>ть ряд настроек, описанных ниже.</w:t>
      </w:r>
    </w:p>
    <w:p w14:paraId="137963D2" w14:textId="77777777" w:rsidR="00ED3BAD" w:rsidRPr="00A71C86" w:rsidRDefault="00FA73BC" w:rsidP="00A71C86">
      <w:pPr>
        <w:pStyle w:val="2"/>
      </w:pPr>
      <w:bookmarkStart w:id="175" w:name="_Toc256000032"/>
      <w:bookmarkStart w:id="176" w:name="scroll-bookmark-51"/>
      <w:bookmarkStart w:id="177" w:name="_Ref165624564"/>
      <w:bookmarkStart w:id="178" w:name="_Toc166068633"/>
      <w:r w:rsidRPr="00A71C86">
        <w:t xml:space="preserve">Добавление вкладки </w:t>
      </w:r>
      <w:r w:rsidR="00ED0BBF" w:rsidRPr="00A71C86">
        <w:t>«</w:t>
      </w:r>
      <w:r w:rsidR="00320E1C">
        <w:t>ЭРС</w:t>
      </w:r>
      <w:r w:rsidRPr="00A71C86">
        <w:t>: Информация по посещениям</w:t>
      </w:r>
      <w:r w:rsidR="00ED0BBF" w:rsidRPr="00A71C86">
        <w:t>»</w:t>
      </w:r>
      <w:bookmarkEnd w:id="175"/>
      <w:bookmarkEnd w:id="176"/>
      <w:bookmarkEnd w:id="177"/>
      <w:bookmarkEnd w:id="178"/>
    </w:p>
    <w:p w14:paraId="32F72E4E" w14:textId="77777777" w:rsidR="00ED3BAD" w:rsidRPr="00ED0BBF" w:rsidRDefault="00FA73BC" w:rsidP="00A71C86">
      <w:pPr>
        <w:pStyle w:val="phlistitemizedtitle"/>
      </w:pPr>
      <w:r w:rsidRPr="00ED0BBF">
        <w:t xml:space="preserve">Добавьте вкладку </w:t>
      </w:r>
      <w:r w:rsidR="00ED0BBF">
        <w:t>«</w:t>
      </w:r>
      <w:r w:rsidRPr="00ED0BBF">
        <w:t>ЭРС: Информация по посещениям</w:t>
      </w:r>
      <w:r w:rsidR="00ED0BBF">
        <w:t>»</w:t>
      </w:r>
      <w:r w:rsidR="005A6A6D">
        <w:t>. Для этого выполните следующие действия</w:t>
      </w:r>
      <w:r w:rsidRPr="00ED0BBF">
        <w:t>:</w:t>
      </w:r>
    </w:p>
    <w:p w14:paraId="4FB836F5" w14:textId="57DB6AE6" w:rsidR="00ED3BAD" w:rsidRPr="00ED0BBF" w:rsidRDefault="00FA73BC" w:rsidP="00A71C86">
      <w:pPr>
        <w:pStyle w:val="phlistitemized1"/>
      </w:pPr>
      <w:r w:rsidRPr="00ED0BBF">
        <w:t xml:space="preserve">выберите пункт главного меню </w:t>
      </w:r>
      <w:r w:rsidR="00ED0BBF">
        <w:t>«</w:t>
      </w:r>
      <w:r w:rsidRPr="00ED0BBF">
        <w:t>Система</w:t>
      </w:r>
      <w:r w:rsidR="00ED0BBF">
        <w:t xml:space="preserve">/ </w:t>
      </w:r>
      <w:r w:rsidRPr="00ED0BBF">
        <w:t>Конструктор шаблонов услуг</w:t>
      </w:r>
      <w:r w:rsidR="00ED0BBF">
        <w:t xml:space="preserve">/ </w:t>
      </w:r>
      <w:r w:rsidRPr="00ED0BBF">
        <w:t>Состав шаблонов</w:t>
      </w:r>
      <w:r w:rsidR="00A71C86">
        <w:t xml:space="preserve"> </w:t>
      </w:r>
      <w:r w:rsidRPr="00ED0BBF">
        <w:t>(вкладки)</w:t>
      </w:r>
      <w:r w:rsidR="00ED0BBF">
        <w:t>»</w:t>
      </w:r>
      <w:r w:rsidRPr="00ED0BBF">
        <w:t>. Откроется форма настройки состава шаблонов</w:t>
      </w:r>
      <w:r w:rsidR="00A71C86">
        <w:t xml:space="preserve"> (</w:t>
      </w:r>
      <w:r w:rsidR="00A71C86">
        <w:fldChar w:fldCharType="begin"/>
      </w:r>
      <w:r w:rsidR="00A71C86">
        <w:instrText xml:space="preserve"> REF _Ref165624660 \h </w:instrText>
      </w:r>
      <w:r w:rsidR="00A71C86">
        <w:fldChar w:fldCharType="separate"/>
      </w:r>
      <w:r w:rsidR="008F41BB">
        <w:t>Рисунок </w:t>
      </w:r>
      <w:r w:rsidR="008F41BB">
        <w:rPr>
          <w:noProof/>
        </w:rPr>
        <w:t>33</w:t>
      </w:r>
      <w:r w:rsidR="00A71C86">
        <w:fldChar w:fldCharType="end"/>
      </w:r>
      <w:r w:rsidR="00A71C86">
        <w:t>)</w:t>
      </w:r>
      <w:r w:rsidRPr="00ED0BBF">
        <w:t>;</w:t>
      </w:r>
    </w:p>
    <w:p w14:paraId="69213FED" w14:textId="77777777" w:rsidR="00A71C86" w:rsidRDefault="00FA73BC" w:rsidP="00A71C86">
      <w:pPr>
        <w:pStyle w:val="phfigure"/>
      </w:pPr>
      <w:r w:rsidRPr="00ED0BBF">
        <w:rPr>
          <w:noProof/>
        </w:rPr>
        <w:drawing>
          <wp:inline distT="0" distB="0" distL="0" distR="0" wp14:anchorId="7A5C77DA" wp14:editId="486EE56C">
            <wp:extent cx="5395595" cy="1633049"/>
            <wp:effectExtent l="19050" t="19050" r="14605" b="24765"/>
            <wp:docPr id="100041" name="Рисунок 100041" descr="Форма настройки состава шабло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257258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63304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B9E48A8" w14:textId="1321F59A" w:rsidR="00ED3BAD" w:rsidRPr="00ED0BBF" w:rsidRDefault="00DB7C98" w:rsidP="00A71C86">
      <w:pPr>
        <w:pStyle w:val="phfiguretitle"/>
      </w:pPr>
      <w:bookmarkStart w:id="179" w:name="_Ref165624660"/>
      <w:r>
        <w:t>Рисунок </w:t>
      </w:r>
      <w:r w:rsidR="00A71C86">
        <w:fldChar w:fldCharType="begin"/>
      </w:r>
      <w:r w:rsidR="00A71C86">
        <w:instrText xml:space="preserve"> SEQ Рисунок \* ARABIC </w:instrText>
      </w:r>
      <w:r w:rsidR="00A71C86">
        <w:fldChar w:fldCharType="separate"/>
      </w:r>
      <w:r w:rsidR="008F41BB">
        <w:rPr>
          <w:noProof/>
        </w:rPr>
        <w:t>33</w:t>
      </w:r>
      <w:r w:rsidR="00A71C86">
        <w:fldChar w:fldCharType="end"/>
      </w:r>
      <w:bookmarkEnd w:id="179"/>
      <w:r w:rsidR="00A71C86">
        <w:t xml:space="preserve"> – Форма настройки состава шаблонов</w:t>
      </w:r>
    </w:p>
    <w:p w14:paraId="42561B8A" w14:textId="2CC2BFC8" w:rsidR="00ED3BAD" w:rsidRPr="00ED0BBF" w:rsidRDefault="00FA73BC" w:rsidP="00A71C86">
      <w:pPr>
        <w:pStyle w:val="phlistitemized1"/>
      </w:pPr>
      <w:r w:rsidRPr="00ED0BBF">
        <w:t xml:space="preserve">выберите пункт контекстного меню </w:t>
      </w:r>
      <w:r w:rsidR="00ED0BBF">
        <w:t>«</w:t>
      </w:r>
      <w:r w:rsidRPr="00ED0BBF">
        <w:t>Добавить</w:t>
      </w:r>
      <w:r w:rsidR="00ED0BBF">
        <w:t>»</w:t>
      </w:r>
      <w:r w:rsidRPr="00ED0BBF">
        <w:t xml:space="preserve"> в блоке </w:t>
      </w:r>
      <w:r w:rsidR="00ED0BBF">
        <w:t>«</w:t>
      </w:r>
      <w:r w:rsidRPr="00ED0BBF">
        <w:t>Вкладки приемов</w:t>
      </w:r>
      <w:r w:rsidR="00ED0BBF">
        <w:t>»</w:t>
      </w:r>
      <w:r w:rsidRPr="00ED0BBF">
        <w:t>. Откроется окно добавления вкладок приемов</w:t>
      </w:r>
      <w:r w:rsidR="00A71C86">
        <w:t xml:space="preserve"> (</w:t>
      </w:r>
      <w:r w:rsidR="00A71C86">
        <w:fldChar w:fldCharType="begin"/>
      </w:r>
      <w:r w:rsidR="00A71C86">
        <w:instrText xml:space="preserve"> REF _Ref165624733 \h </w:instrText>
      </w:r>
      <w:r w:rsidR="00A71C86">
        <w:fldChar w:fldCharType="separate"/>
      </w:r>
      <w:r w:rsidR="008F41BB">
        <w:t>Рисунок </w:t>
      </w:r>
      <w:r w:rsidR="008F41BB">
        <w:rPr>
          <w:noProof/>
        </w:rPr>
        <w:t>34</w:t>
      </w:r>
      <w:r w:rsidR="00A71C86">
        <w:fldChar w:fldCharType="end"/>
      </w:r>
      <w:r w:rsidR="00A71C86">
        <w:t>)</w:t>
      </w:r>
      <w:r w:rsidRPr="00ED0BBF">
        <w:t>;</w:t>
      </w:r>
    </w:p>
    <w:p w14:paraId="7C6B540C" w14:textId="77777777" w:rsidR="00A71C86" w:rsidRDefault="00A71C86" w:rsidP="00A71C86">
      <w:pPr>
        <w:pStyle w:val="phfigure"/>
      </w:pPr>
      <w:r>
        <w:rPr>
          <w:noProof/>
        </w:rPr>
        <w:lastRenderedPageBreak/>
        <w:drawing>
          <wp:inline distT="0" distB="0" distL="0" distR="0" wp14:anchorId="61644A8E" wp14:editId="5F8D201F">
            <wp:extent cx="2230582" cy="2853728"/>
            <wp:effectExtent l="19050" t="19050" r="17780" b="2286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92" cy="285566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C84452C" w14:textId="40C82631" w:rsidR="00ED3BAD" w:rsidRPr="00ED0BBF" w:rsidRDefault="00DB7C98" w:rsidP="00A71C86">
      <w:pPr>
        <w:pStyle w:val="phfiguretitle"/>
      </w:pPr>
      <w:bookmarkStart w:id="180" w:name="_Ref165624733"/>
      <w:r>
        <w:t>Рисунок </w:t>
      </w:r>
      <w:r w:rsidR="00A71C86">
        <w:fldChar w:fldCharType="begin"/>
      </w:r>
      <w:r w:rsidR="00A71C86">
        <w:instrText xml:space="preserve"> SEQ Рисунок \* ARABIC </w:instrText>
      </w:r>
      <w:r w:rsidR="00A71C86">
        <w:fldChar w:fldCharType="separate"/>
      </w:r>
      <w:r w:rsidR="008F41BB">
        <w:rPr>
          <w:noProof/>
        </w:rPr>
        <w:t>34</w:t>
      </w:r>
      <w:r w:rsidR="00A71C86">
        <w:fldChar w:fldCharType="end"/>
      </w:r>
      <w:bookmarkEnd w:id="180"/>
      <w:r w:rsidR="00A71C86">
        <w:t xml:space="preserve"> – Окно добавления вкладок приемов</w:t>
      </w:r>
    </w:p>
    <w:p w14:paraId="395E89B8" w14:textId="334A897D" w:rsidR="00ED3BAD" w:rsidRPr="00ED0BBF" w:rsidRDefault="00FA73BC" w:rsidP="00A71C86">
      <w:pPr>
        <w:pStyle w:val="phlistitemized1"/>
      </w:pPr>
      <w:r w:rsidRPr="00ED0BBF">
        <w:t xml:space="preserve">заполните поля </w:t>
      </w:r>
      <w:r w:rsidR="005245DD">
        <w:t>согласно таблице ниже</w:t>
      </w:r>
      <w:r w:rsidR="0087014C">
        <w:t xml:space="preserve"> (</w:t>
      </w:r>
      <w:r w:rsidR="0087014C">
        <w:fldChar w:fldCharType="begin"/>
      </w:r>
      <w:r w:rsidR="0087014C">
        <w:instrText xml:space="preserve"> REF _Ref165624825 \h </w:instrText>
      </w:r>
      <w:r w:rsidR="0087014C">
        <w:fldChar w:fldCharType="separate"/>
      </w:r>
      <w:r w:rsidR="008F41BB">
        <w:t>Таблица </w:t>
      </w:r>
      <w:r w:rsidR="008F41BB">
        <w:rPr>
          <w:noProof/>
        </w:rPr>
        <w:t>17</w:t>
      </w:r>
      <w:r w:rsidR="0087014C">
        <w:fldChar w:fldCharType="end"/>
      </w:r>
      <w:r w:rsidR="0087014C">
        <w:t>)</w:t>
      </w:r>
      <w:r w:rsidRPr="00ED0BBF">
        <w:t>;</w:t>
      </w:r>
    </w:p>
    <w:p w14:paraId="7AD61E6C" w14:textId="28A5E2F1" w:rsidR="0087014C" w:rsidRDefault="00DB7C98" w:rsidP="0087014C">
      <w:pPr>
        <w:pStyle w:val="phtabletitle"/>
      </w:pPr>
      <w:bookmarkStart w:id="181" w:name="_Ref165624825"/>
      <w:r>
        <w:t>Таблица </w:t>
      </w:r>
      <w:r w:rsidR="0087014C">
        <w:fldChar w:fldCharType="begin"/>
      </w:r>
      <w:r w:rsidR="0087014C">
        <w:instrText xml:space="preserve"> SEQ Таблица \* ARABIC </w:instrText>
      </w:r>
      <w:r w:rsidR="0087014C">
        <w:fldChar w:fldCharType="separate"/>
      </w:r>
      <w:r w:rsidR="008F41BB">
        <w:rPr>
          <w:noProof/>
        </w:rPr>
        <w:t>17</w:t>
      </w:r>
      <w:r w:rsidR="0087014C">
        <w:fldChar w:fldCharType="end"/>
      </w:r>
      <w:bookmarkEnd w:id="181"/>
      <w:r w:rsidR="0087014C">
        <w:t xml:space="preserve"> – Заполнение </w:t>
      </w:r>
      <w:proofErr w:type="gramStart"/>
      <w:r w:rsidR="0087014C">
        <w:t xml:space="preserve">полей окна </w:t>
      </w:r>
      <w:r w:rsidR="006E7C4E">
        <w:t>д</w:t>
      </w:r>
      <w:r w:rsidR="0087014C">
        <w:t>обавления вкладок приемов</w:t>
      </w:r>
      <w:proofErr w:type="gramEnd"/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1783"/>
        <w:gridCol w:w="2420"/>
        <w:gridCol w:w="1889"/>
        <w:gridCol w:w="2223"/>
        <w:gridCol w:w="2099"/>
      </w:tblGrid>
      <w:tr w:rsidR="00ED0BBF" w:rsidRPr="00ED0BBF" w14:paraId="6DD5E1E1" w14:textId="77777777" w:rsidTr="0087014C">
        <w:trPr>
          <w:tblHeader/>
        </w:trPr>
        <w:tc>
          <w:tcPr>
            <w:tcW w:w="856" w:type="pct"/>
          </w:tcPr>
          <w:p w14:paraId="035A197D" w14:textId="77777777" w:rsidR="00ED3BAD" w:rsidRPr="00ED0BBF" w:rsidRDefault="00FA73BC" w:rsidP="0087014C">
            <w:pPr>
              <w:pStyle w:val="phtablecolcaption"/>
            </w:pPr>
            <w:bookmarkStart w:id="182" w:name="scroll-bookmark-55"/>
            <w:r w:rsidRPr="00ED0BBF">
              <w:t>Код вкладки</w:t>
            </w:r>
            <w:bookmarkEnd w:id="182"/>
          </w:p>
        </w:tc>
        <w:tc>
          <w:tcPr>
            <w:tcW w:w="1162" w:type="pct"/>
          </w:tcPr>
          <w:p w14:paraId="32907474" w14:textId="77777777" w:rsidR="00ED3BAD" w:rsidRPr="00ED0BBF" w:rsidRDefault="00FA73BC" w:rsidP="0087014C">
            <w:pPr>
              <w:pStyle w:val="phtablecolcaption"/>
            </w:pPr>
            <w:r w:rsidRPr="00ED0BBF">
              <w:t>Наименование вкладки</w:t>
            </w:r>
          </w:p>
        </w:tc>
        <w:tc>
          <w:tcPr>
            <w:tcW w:w="907" w:type="pct"/>
          </w:tcPr>
          <w:p w14:paraId="6AD047C7" w14:textId="77777777" w:rsidR="00ED3BAD" w:rsidRPr="00ED0BBF" w:rsidRDefault="00FA73BC" w:rsidP="0087014C">
            <w:pPr>
              <w:pStyle w:val="phtablecolcaption"/>
            </w:pPr>
            <w:r w:rsidRPr="00ED0BBF">
              <w:t>Имя формы</w:t>
            </w:r>
          </w:p>
        </w:tc>
        <w:tc>
          <w:tcPr>
            <w:tcW w:w="1067" w:type="pct"/>
          </w:tcPr>
          <w:p w14:paraId="535E7BA0" w14:textId="77777777" w:rsidR="00ED3BAD" w:rsidRPr="00ED0BBF" w:rsidRDefault="00FA73BC" w:rsidP="0087014C">
            <w:pPr>
              <w:pStyle w:val="phtablecolcaption"/>
            </w:pPr>
            <w:r w:rsidRPr="00ED0BBF">
              <w:t>Пропорционально</w:t>
            </w:r>
          </w:p>
        </w:tc>
        <w:tc>
          <w:tcPr>
            <w:tcW w:w="1008" w:type="pct"/>
          </w:tcPr>
          <w:p w14:paraId="6AB99D56" w14:textId="77777777" w:rsidR="00ED3BAD" w:rsidRPr="00ED0BBF" w:rsidRDefault="00FA73BC" w:rsidP="0087014C">
            <w:pPr>
              <w:pStyle w:val="phtablecolcaption"/>
            </w:pPr>
            <w:r w:rsidRPr="00ED0BBF">
              <w:t>Растягивать</w:t>
            </w:r>
          </w:p>
        </w:tc>
      </w:tr>
      <w:tr w:rsidR="00ED0BBF" w:rsidRPr="00ED0BBF" w14:paraId="2140C0F9" w14:textId="77777777" w:rsidTr="0014316B">
        <w:tc>
          <w:tcPr>
            <w:tcW w:w="856" w:type="pct"/>
          </w:tcPr>
          <w:p w14:paraId="41475552" w14:textId="77777777" w:rsidR="00ED3BAD" w:rsidRPr="00ED0BBF" w:rsidRDefault="00FA73BC" w:rsidP="00F35479">
            <w:pPr>
              <w:pStyle w:val="phtablecellleft"/>
            </w:pPr>
            <w:r w:rsidRPr="00ED0BBF">
              <w:t>ers</w:t>
            </w:r>
          </w:p>
        </w:tc>
        <w:tc>
          <w:tcPr>
            <w:tcW w:w="1162" w:type="pct"/>
          </w:tcPr>
          <w:p w14:paraId="68A109DF" w14:textId="77777777" w:rsidR="00ED3BAD" w:rsidRPr="00ED0BBF" w:rsidRDefault="0087014C" w:rsidP="00F35479">
            <w:pPr>
              <w:pStyle w:val="phtablecellleft"/>
            </w:pPr>
            <w:r>
              <w:t>ЭРС</w:t>
            </w:r>
            <w:r w:rsidR="00FA73BC" w:rsidRPr="00ED0BBF">
              <w:t>: Информация по посещениям</w:t>
            </w:r>
          </w:p>
        </w:tc>
        <w:tc>
          <w:tcPr>
            <w:tcW w:w="907" w:type="pct"/>
          </w:tcPr>
          <w:p w14:paraId="05049D1C" w14:textId="77777777" w:rsidR="00ED3BAD" w:rsidRPr="00ED0BBF" w:rsidRDefault="00FA73BC" w:rsidP="00F35479">
            <w:pPr>
              <w:pStyle w:val="phtablecellleft"/>
            </w:pPr>
            <w:r w:rsidRPr="00ED0BBF">
              <w:t>Visit/ers_tab</w:t>
            </w:r>
          </w:p>
        </w:tc>
        <w:tc>
          <w:tcPr>
            <w:tcW w:w="1067" w:type="pct"/>
          </w:tcPr>
          <w:p w14:paraId="1D0C00A2" w14:textId="77777777" w:rsidR="00ED3BAD" w:rsidRPr="00ED0BBF" w:rsidRDefault="00FA73BC" w:rsidP="00F35479">
            <w:pPr>
              <w:pStyle w:val="phtablecellleft"/>
            </w:pPr>
            <w:r w:rsidRPr="00ED0BBF">
              <w:t>Установить флажок</w:t>
            </w:r>
          </w:p>
        </w:tc>
        <w:tc>
          <w:tcPr>
            <w:tcW w:w="1008" w:type="pct"/>
          </w:tcPr>
          <w:p w14:paraId="708108F0" w14:textId="77777777" w:rsidR="00ED3BAD" w:rsidRPr="00ED0BBF" w:rsidRDefault="00FA73BC" w:rsidP="00F35479">
            <w:pPr>
              <w:pStyle w:val="phtablecellleft"/>
            </w:pPr>
            <w:r w:rsidRPr="00ED0BBF">
              <w:t>Установить флажок</w:t>
            </w:r>
          </w:p>
        </w:tc>
      </w:tr>
    </w:tbl>
    <w:p w14:paraId="4C37C595" w14:textId="77777777" w:rsidR="0087014C" w:rsidRDefault="0087014C" w:rsidP="0087014C">
      <w:pPr>
        <w:pStyle w:val="phnormal"/>
      </w:pPr>
    </w:p>
    <w:p w14:paraId="12A3B6A7" w14:textId="77777777" w:rsidR="00ED3BAD" w:rsidRPr="00ED0BBF" w:rsidRDefault="00FA73BC" w:rsidP="0087014C">
      <w:pPr>
        <w:pStyle w:val="phlistitemized1"/>
      </w:pPr>
      <w:r w:rsidRPr="00ED0BBF">
        <w:t xml:space="preserve">нажмите на кнопку </w:t>
      </w:r>
      <w:r w:rsidR="00ED0BBF">
        <w:t>«</w:t>
      </w:r>
      <w:r w:rsidRPr="00ED0BBF">
        <w:t>ОК</w:t>
      </w:r>
      <w:r w:rsidR="00ED0BBF">
        <w:t>»</w:t>
      </w:r>
      <w:r w:rsidRPr="00ED0BBF">
        <w:t xml:space="preserve"> для сохранения внесенных данных.</w:t>
      </w:r>
    </w:p>
    <w:p w14:paraId="2DA2F01F" w14:textId="77777777" w:rsidR="00ED3BAD" w:rsidRPr="00A71C86" w:rsidRDefault="00FA73BC" w:rsidP="00A71C86">
      <w:pPr>
        <w:pStyle w:val="2"/>
      </w:pPr>
      <w:bookmarkStart w:id="183" w:name="_Toc256000033"/>
      <w:bookmarkStart w:id="184" w:name="scroll-bookmark-52"/>
      <w:bookmarkStart w:id="185" w:name="_Ref165624571"/>
      <w:bookmarkStart w:id="186" w:name="_Toc166068634"/>
      <w:r w:rsidRPr="00A71C86">
        <w:t xml:space="preserve">Добавление вкладки </w:t>
      </w:r>
      <w:r w:rsidR="00ED0BBF" w:rsidRPr="00A71C86">
        <w:t>«</w:t>
      </w:r>
      <w:r w:rsidRPr="00A71C86">
        <w:t>ers</w:t>
      </w:r>
      <w:r w:rsidR="00ED0BBF" w:rsidRPr="00A71C86">
        <w:t>»</w:t>
      </w:r>
      <w:r w:rsidRPr="00A71C86">
        <w:t xml:space="preserve"> в шаблон услуги</w:t>
      </w:r>
      <w:bookmarkEnd w:id="183"/>
      <w:bookmarkEnd w:id="184"/>
      <w:bookmarkEnd w:id="185"/>
      <w:bookmarkEnd w:id="186"/>
    </w:p>
    <w:p w14:paraId="5EE2ABBA" w14:textId="77777777" w:rsidR="00ED3BAD" w:rsidRPr="00ED0BBF" w:rsidRDefault="00FA73BC" w:rsidP="0087014C">
      <w:pPr>
        <w:pStyle w:val="phlistitemizedtitle"/>
      </w:pPr>
      <w:r w:rsidRPr="00ED0BBF">
        <w:t xml:space="preserve">Добавьте вкладку </w:t>
      </w:r>
      <w:r w:rsidR="00ED0BBF">
        <w:t>«</w:t>
      </w:r>
      <w:r w:rsidRPr="00ED0BBF">
        <w:t>ers</w:t>
      </w:r>
      <w:r w:rsidR="00ED0BBF">
        <w:t>»</w:t>
      </w:r>
      <w:r w:rsidRPr="00ED0BBF">
        <w:t xml:space="preserve"> в шаблон услуги, из которой будут отправляться данные о посещениях в ЭРС</w:t>
      </w:r>
      <w:r w:rsidR="005A6A6D">
        <w:t>. Для этого выполните следующие действия</w:t>
      </w:r>
      <w:r w:rsidRPr="00ED0BBF">
        <w:t>:</w:t>
      </w:r>
    </w:p>
    <w:p w14:paraId="38E2EFF0" w14:textId="68BEED3C" w:rsidR="00ED3BAD" w:rsidRPr="00ED0BBF" w:rsidRDefault="00FA73BC" w:rsidP="0087014C">
      <w:pPr>
        <w:pStyle w:val="phlistitemized1"/>
      </w:pPr>
      <w:r w:rsidRPr="00ED0BBF">
        <w:t xml:space="preserve">выберите пункт главного меню </w:t>
      </w:r>
      <w:r w:rsidR="00ED0BBF">
        <w:t>«</w:t>
      </w:r>
      <w:r w:rsidRPr="00ED0BBF">
        <w:t>Система</w:t>
      </w:r>
      <w:r w:rsidR="00ED0BBF">
        <w:t xml:space="preserve">/ </w:t>
      </w:r>
      <w:r w:rsidRPr="00ED0BBF">
        <w:t>Конструктор шаблонов услуг</w:t>
      </w:r>
      <w:r w:rsidR="00ED0BBF">
        <w:t xml:space="preserve">/ </w:t>
      </w:r>
      <w:r w:rsidRPr="00ED0BBF">
        <w:t>Шаблоны услуг</w:t>
      </w:r>
      <w:r w:rsidR="00ED0BBF">
        <w:t>»</w:t>
      </w:r>
      <w:r w:rsidRPr="00ED0BBF">
        <w:t>. Откроется форма настройки шаблонов услуг</w:t>
      </w:r>
      <w:r w:rsidR="0087014C">
        <w:t xml:space="preserve"> (</w:t>
      </w:r>
      <w:r w:rsidR="0087014C">
        <w:fldChar w:fldCharType="begin"/>
      </w:r>
      <w:r w:rsidR="0087014C">
        <w:instrText xml:space="preserve"> REF _Ref165624896 \h </w:instrText>
      </w:r>
      <w:r w:rsidR="0087014C">
        <w:fldChar w:fldCharType="separate"/>
      </w:r>
      <w:r w:rsidR="008F41BB">
        <w:t>Рисунок </w:t>
      </w:r>
      <w:r w:rsidR="008F41BB">
        <w:rPr>
          <w:noProof/>
        </w:rPr>
        <w:t>35</w:t>
      </w:r>
      <w:r w:rsidR="0087014C">
        <w:fldChar w:fldCharType="end"/>
      </w:r>
      <w:r w:rsidR="0087014C">
        <w:t>)</w:t>
      </w:r>
      <w:r w:rsidRPr="00ED0BBF">
        <w:t>;</w:t>
      </w:r>
    </w:p>
    <w:p w14:paraId="751B9D35" w14:textId="77777777" w:rsidR="0087014C" w:rsidRDefault="00FA73BC" w:rsidP="0087014C">
      <w:pPr>
        <w:pStyle w:val="phfigure"/>
      </w:pPr>
      <w:r w:rsidRPr="00ED0BBF">
        <w:rPr>
          <w:noProof/>
        </w:rPr>
        <w:lastRenderedPageBreak/>
        <w:drawing>
          <wp:inline distT="0" distB="0" distL="0" distR="0" wp14:anchorId="44162CBD" wp14:editId="21BF2295">
            <wp:extent cx="5395595" cy="3941240"/>
            <wp:effectExtent l="19050" t="19050" r="14605" b="21590"/>
            <wp:docPr id="100043" name="Рисунок 100043" descr="Форма настройки шаблонов усл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7276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94124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F6ADDFC" w14:textId="39F5BFD0" w:rsidR="00ED3BAD" w:rsidRPr="00ED0BBF" w:rsidRDefault="00DB7C98" w:rsidP="0087014C">
      <w:pPr>
        <w:pStyle w:val="phfiguretitle"/>
      </w:pPr>
      <w:bookmarkStart w:id="187" w:name="_Ref165624896"/>
      <w:r>
        <w:t>Рисунок </w:t>
      </w:r>
      <w:r w:rsidR="0087014C">
        <w:fldChar w:fldCharType="begin"/>
      </w:r>
      <w:r w:rsidR="0087014C">
        <w:instrText xml:space="preserve"> SEQ Рисунок \* ARABIC </w:instrText>
      </w:r>
      <w:r w:rsidR="0087014C">
        <w:fldChar w:fldCharType="separate"/>
      </w:r>
      <w:r w:rsidR="008F41BB">
        <w:rPr>
          <w:noProof/>
        </w:rPr>
        <w:t>35</w:t>
      </w:r>
      <w:r w:rsidR="0087014C">
        <w:fldChar w:fldCharType="end"/>
      </w:r>
      <w:bookmarkEnd w:id="187"/>
      <w:r w:rsidR="0087014C">
        <w:t xml:space="preserve"> – Форма настройки шаблонов услуг</w:t>
      </w:r>
    </w:p>
    <w:p w14:paraId="01D2DD66" w14:textId="77777777" w:rsidR="00ED3BAD" w:rsidRPr="00ED0BBF" w:rsidRDefault="00FA73BC" w:rsidP="0087014C">
      <w:pPr>
        <w:pStyle w:val="phlistitemized1"/>
      </w:pPr>
      <w:r w:rsidRPr="00ED0BBF">
        <w:t xml:space="preserve">выберите </w:t>
      </w:r>
      <w:r w:rsidR="0084077B">
        <w:t>необходимый</w:t>
      </w:r>
      <w:r w:rsidRPr="00ED0BBF">
        <w:t xml:space="preserve"> шаблон в блоке </w:t>
      </w:r>
      <w:r w:rsidR="00ED0BBF">
        <w:t>«</w:t>
      </w:r>
      <w:r w:rsidRPr="00ED0BBF">
        <w:t>Шаблоны приемов</w:t>
      </w:r>
      <w:r w:rsidR="00ED0BBF">
        <w:t>»</w:t>
      </w:r>
      <w:r w:rsidRPr="00ED0BBF">
        <w:t>;</w:t>
      </w:r>
    </w:p>
    <w:p w14:paraId="11844529" w14:textId="732D1054" w:rsidR="00ED3BAD" w:rsidRPr="00ED0BBF" w:rsidRDefault="00FA73BC" w:rsidP="0087014C">
      <w:pPr>
        <w:pStyle w:val="phlistitemized1"/>
      </w:pPr>
      <w:r w:rsidRPr="00ED0BBF">
        <w:t xml:space="preserve">выберите пункт контекстного меню </w:t>
      </w:r>
      <w:r w:rsidR="00ED0BBF">
        <w:t>«</w:t>
      </w:r>
      <w:r w:rsidRPr="00ED0BBF">
        <w:t>Добавить</w:t>
      </w:r>
      <w:r w:rsidR="00ED0BBF">
        <w:t>»</w:t>
      </w:r>
      <w:r w:rsidRPr="00ED0BBF">
        <w:t xml:space="preserve"> на вкладке </w:t>
      </w:r>
      <w:r w:rsidR="00ED0BBF">
        <w:t>«</w:t>
      </w:r>
      <w:r w:rsidRPr="00ED0BBF">
        <w:t>Вкладки приема</w:t>
      </w:r>
      <w:r w:rsidR="00ED0BBF">
        <w:t>»</w:t>
      </w:r>
      <w:r w:rsidRPr="00ED0BBF">
        <w:t>. Откроется окно добавления вкладок шаблонов услуг</w:t>
      </w:r>
      <w:r w:rsidR="0087014C">
        <w:t xml:space="preserve"> (</w:t>
      </w:r>
      <w:r w:rsidR="0087014C">
        <w:fldChar w:fldCharType="begin"/>
      </w:r>
      <w:r w:rsidR="0087014C">
        <w:instrText xml:space="preserve"> REF _Ref165624939 \h </w:instrText>
      </w:r>
      <w:r w:rsidR="0087014C">
        <w:fldChar w:fldCharType="separate"/>
      </w:r>
      <w:r w:rsidR="008F41BB">
        <w:t>Рисунок </w:t>
      </w:r>
      <w:r w:rsidR="008F41BB">
        <w:rPr>
          <w:noProof/>
        </w:rPr>
        <w:t>36</w:t>
      </w:r>
      <w:r w:rsidR="0087014C">
        <w:fldChar w:fldCharType="end"/>
      </w:r>
      <w:r w:rsidR="0087014C">
        <w:t>)</w:t>
      </w:r>
      <w:r w:rsidRPr="00ED0BBF">
        <w:t>;</w:t>
      </w:r>
    </w:p>
    <w:p w14:paraId="1A5DE4BB" w14:textId="77777777" w:rsidR="0087014C" w:rsidRDefault="00FA73BC" w:rsidP="0087014C">
      <w:pPr>
        <w:pStyle w:val="phfigure"/>
      </w:pPr>
      <w:r w:rsidRPr="00ED0BBF">
        <w:rPr>
          <w:noProof/>
        </w:rPr>
        <w:drawing>
          <wp:inline distT="0" distB="0" distL="0" distR="0" wp14:anchorId="3C9E7264" wp14:editId="25972C03">
            <wp:extent cx="3810000" cy="1476910"/>
            <wp:effectExtent l="19050" t="19050" r="19050" b="28575"/>
            <wp:docPr id="100044" name="Рисунок 100044" descr="Окно добавления вкладок шаблонов усл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507458" name="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47691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F1C9235" w14:textId="62EF3254" w:rsidR="00ED3BAD" w:rsidRPr="00ED0BBF" w:rsidRDefault="00DB7C98" w:rsidP="0087014C">
      <w:pPr>
        <w:pStyle w:val="phfiguretitle"/>
      </w:pPr>
      <w:bookmarkStart w:id="188" w:name="_Ref165624939"/>
      <w:r>
        <w:t>Рисунок </w:t>
      </w:r>
      <w:r w:rsidR="0087014C">
        <w:fldChar w:fldCharType="begin"/>
      </w:r>
      <w:r w:rsidR="0087014C">
        <w:instrText xml:space="preserve"> SEQ Рисунок \* ARABIC </w:instrText>
      </w:r>
      <w:r w:rsidR="0087014C">
        <w:fldChar w:fldCharType="separate"/>
      </w:r>
      <w:r w:rsidR="008F41BB">
        <w:rPr>
          <w:noProof/>
        </w:rPr>
        <w:t>36</w:t>
      </w:r>
      <w:r w:rsidR="0087014C">
        <w:fldChar w:fldCharType="end"/>
      </w:r>
      <w:bookmarkEnd w:id="188"/>
      <w:r w:rsidR="0087014C">
        <w:t xml:space="preserve"> – Окно добавления вкладок шаблонов услуг</w:t>
      </w:r>
    </w:p>
    <w:p w14:paraId="2621BE8B" w14:textId="77777777" w:rsidR="00ED3BAD" w:rsidRPr="00ED0BBF" w:rsidRDefault="00FA73BC" w:rsidP="001051A4">
      <w:pPr>
        <w:pStyle w:val="phlistitemized1"/>
      </w:pPr>
      <w:r w:rsidRPr="00ED0BBF">
        <w:t xml:space="preserve">выберите в поле </w:t>
      </w:r>
      <w:r w:rsidR="00ED0BBF">
        <w:t>«</w:t>
      </w:r>
      <w:r w:rsidRPr="00ED0BBF">
        <w:t>Вкладка</w:t>
      </w:r>
      <w:r w:rsidR="00ED0BBF">
        <w:t>»</w:t>
      </w:r>
      <w:r w:rsidRPr="00ED0BBF">
        <w:t xml:space="preserve"> значение </w:t>
      </w:r>
      <w:r w:rsidR="00ED0BBF">
        <w:t>«</w:t>
      </w:r>
      <w:r w:rsidRPr="00ED0BBF">
        <w:t>ers</w:t>
      </w:r>
      <w:r w:rsidR="00ED0BBF">
        <w:t>»</w:t>
      </w:r>
      <w:r w:rsidRPr="00ED0BBF">
        <w:t>;</w:t>
      </w:r>
    </w:p>
    <w:p w14:paraId="77979251" w14:textId="77777777" w:rsidR="00ED3BAD" w:rsidRPr="00ED0BBF" w:rsidRDefault="00FA73BC" w:rsidP="001051A4">
      <w:pPr>
        <w:pStyle w:val="phlistitemized1"/>
      </w:pPr>
      <w:r w:rsidRPr="00ED0BBF">
        <w:t xml:space="preserve">нажмите на кнопку </w:t>
      </w:r>
      <w:r w:rsidR="00ED0BBF">
        <w:t>«</w:t>
      </w:r>
      <w:r w:rsidRPr="00ED0BBF">
        <w:t>ОК</w:t>
      </w:r>
      <w:r w:rsidR="00ED0BBF">
        <w:t>»</w:t>
      </w:r>
      <w:r w:rsidRPr="00ED0BBF">
        <w:t xml:space="preserve"> для сохранения внесенных данных.</w:t>
      </w:r>
    </w:p>
    <w:p w14:paraId="0CD513A2" w14:textId="77777777" w:rsidR="00ED3BAD" w:rsidRPr="00A71C86" w:rsidRDefault="00FA73BC" w:rsidP="00A71C86">
      <w:pPr>
        <w:pStyle w:val="2"/>
      </w:pPr>
      <w:bookmarkStart w:id="189" w:name="_Toc256000034"/>
      <w:bookmarkStart w:id="190" w:name="scroll-bookmark-53"/>
      <w:bookmarkStart w:id="191" w:name="_Ref165624578"/>
      <w:bookmarkStart w:id="192" w:name="_Toc166068635"/>
      <w:r w:rsidRPr="00A71C86">
        <w:lastRenderedPageBreak/>
        <w:t>Добавление значка сигнальной информации</w:t>
      </w:r>
      <w:bookmarkEnd w:id="189"/>
      <w:bookmarkEnd w:id="190"/>
      <w:bookmarkEnd w:id="191"/>
      <w:bookmarkEnd w:id="192"/>
    </w:p>
    <w:p w14:paraId="655ED809" w14:textId="77777777" w:rsidR="00ED3BAD" w:rsidRPr="00ED0BBF" w:rsidRDefault="00FA73BC" w:rsidP="00F071D8">
      <w:pPr>
        <w:pStyle w:val="phlistitemizedtitle"/>
      </w:pPr>
      <w:r w:rsidRPr="00ED0BBF">
        <w:t>Добавьте значок сигнальной информации</w:t>
      </w:r>
      <w:r w:rsidR="005A6A6D">
        <w:t>. Для этого выполните следующие действия</w:t>
      </w:r>
      <w:r w:rsidRPr="00ED0BBF">
        <w:t>:</w:t>
      </w:r>
    </w:p>
    <w:p w14:paraId="0292B53A" w14:textId="532E077D" w:rsidR="00ED3BAD" w:rsidRPr="00ED0BBF" w:rsidRDefault="00FA73BC" w:rsidP="00F071D8">
      <w:pPr>
        <w:pStyle w:val="phlistitemized1"/>
      </w:pPr>
      <w:r w:rsidRPr="00ED0BBF">
        <w:t xml:space="preserve">выберите пункт главного меню </w:t>
      </w:r>
      <w:r w:rsidR="00ED0BBF">
        <w:t>«</w:t>
      </w:r>
      <w:r w:rsidRPr="00ED0BBF">
        <w:t>Система</w:t>
      </w:r>
      <w:r w:rsidR="00ED0BBF">
        <w:t xml:space="preserve">/ </w:t>
      </w:r>
      <w:r w:rsidRPr="00ED0BBF">
        <w:t>Словари-админ</w:t>
      </w:r>
      <w:r w:rsidR="00ED0BBF">
        <w:t>»</w:t>
      </w:r>
      <w:r w:rsidRPr="00ED0BBF">
        <w:t>. Откроется форма настройки словарей</w:t>
      </w:r>
      <w:r w:rsidR="00F35479">
        <w:t xml:space="preserve"> (</w:t>
      </w:r>
      <w:r w:rsidR="00F35479">
        <w:fldChar w:fldCharType="begin"/>
      </w:r>
      <w:r w:rsidR="00F35479">
        <w:instrText xml:space="preserve"> REF _Ref165625083 \h </w:instrText>
      </w:r>
      <w:r w:rsidR="00F35479">
        <w:fldChar w:fldCharType="separate"/>
      </w:r>
      <w:r w:rsidR="008F41BB">
        <w:t>Рисунок </w:t>
      </w:r>
      <w:r w:rsidR="008F41BB">
        <w:rPr>
          <w:noProof/>
        </w:rPr>
        <w:t>37</w:t>
      </w:r>
      <w:r w:rsidR="00F35479">
        <w:fldChar w:fldCharType="end"/>
      </w:r>
      <w:r w:rsidR="00F35479">
        <w:t>)</w:t>
      </w:r>
      <w:r w:rsidRPr="00ED0BBF">
        <w:t>;</w:t>
      </w:r>
    </w:p>
    <w:p w14:paraId="513F3162" w14:textId="77777777" w:rsidR="00F35479" w:rsidRDefault="00FA73BC" w:rsidP="00F35479">
      <w:pPr>
        <w:pStyle w:val="phfigure"/>
      </w:pPr>
      <w:r w:rsidRPr="00ED0BBF">
        <w:rPr>
          <w:noProof/>
        </w:rPr>
        <w:drawing>
          <wp:inline distT="0" distB="0" distL="0" distR="0" wp14:anchorId="33804615" wp14:editId="5B0D690C">
            <wp:extent cx="5395595" cy="1661984"/>
            <wp:effectExtent l="19050" t="19050" r="14605" b="14605"/>
            <wp:docPr id="100045" name="Рисунок 100045" descr="Форма настройки слова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411614" name="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66198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056691B" w14:textId="2B9F8A88" w:rsidR="00ED3BAD" w:rsidRPr="00ED0BBF" w:rsidRDefault="00DB7C98" w:rsidP="00F35479">
      <w:pPr>
        <w:pStyle w:val="phfiguretitle"/>
      </w:pPr>
      <w:bookmarkStart w:id="193" w:name="_Ref165625083"/>
      <w:r>
        <w:t>Рисунок </w:t>
      </w:r>
      <w:r w:rsidR="00F35479">
        <w:fldChar w:fldCharType="begin"/>
      </w:r>
      <w:r w:rsidR="00F35479">
        <w:instrText xml:space="preserve"> SEQ Рисунок \* ARABIC </w:instrText>
      </w:r>
      <w:r w:rsidR="00F35479">
        <w:fldChar w:fldCharType="separate"/>
      </w:r>
      <w:r w:rsidR="008F41BB">
        <w:rPr>
          <w:noProof/>
        </w:rPr>
        <w:t>37</w:t>
      </w:r>
      <w:r w:rsidR="00F35479">
        <w:fldChar w:fldCharType="end"/>
      </w:r>
      <w:bookmarkEnd w:id="193"/>
      <w:r w:rsidR="00F35479">
        <w:t xml:space="preserve"> – Форма настройки словарей</w:t>
      </w:r>
    </w:p>
    <w:p w14:paraId="0E0AD587" w14:textId="77777777" w:rsidR="00ED3BAD" w:rsidRPr="00ED0BBF" w:rsidRDefault="00FA73BC" w:rsidP="00F071D8">
      <w:pPr>
        <w:pStyle w:val="phlistitemized1"/>
      </w:pPr>
      <w:r w:rsidRPr="00ED0BBF">
        <w:t xml:space="preserve">найдите раздел </w:t>
      </w:r>
      <w:r w:rsidR="00ED0BBF">
        <w:t>«</w:t>
      </w:r>
      <w:r w:rsidRPr="00ED0BBF">
        <w:t>Иконки</w:t>
      </w:r>
      <w:r w:rsidR="00ED0BBF">
        <w:t>»</w:t>
      </w:r>
      <w:r w:rsidRPr="00ED0BBF">
        <w:t xml:space="preserve"> с кодом </w:t>
      </w:r>
      <w:r w:rsidR="00ED0BBF">
        <w:t>«</w:t>
      </w:r>
      <w:r w:rsidRPr="00ED0BBF">
        <w:t>ICONS</w:t>
      </w:r>
      <w:r w:rsidR="00ED0BBF">
        <w:t>»</w:t>
      </w:r>
      <w:r w:rsidRPr="00ED0BBF">
        <w:t>;</w:t>
      </w:r>
    </w:p>
    <w:p w14:paraId="50AE4FAB" w14:textId="62977C80" w:rsidR="00ED3BAD" w:rsidRPr="00ED0BBF" w:rsidRDefault="00FA73BC" w:rsidP="00F071D8">
      <w:pPr>
        <w:pStyle w:val="phlistitemized1"/>
      </w:pPr>
      <w:r w:rsidRPr="00ED0BBF">
        <w:t xml:space="preserve">перейдите по ссылке с наименованием либо кодом раздела. Откроется окно </w:t>
      </w:r>
      <w:r w:rsidR="00ED0BBF">
        <w:t>«</w:t>
      </w:r>
      <w:r w:rsidRPr="00ED0BBF">
        <w:t>Иконки</w:t>
      </w:r>
      <w:r w:rsidR="00ED0BBF">
        <w:t>»</w:t>
      </w:r>
      <w:r w:rsidR="00F35479">
        <w:t xml:space="preserve"> (</w:t>
      </w:r>
      <w:r w:rsidR="00F35479">
        <w:fldChar w:fldCharType="begin"/>
      </w:r>
      <w:r w:rsidR="00F35479">
        <w:instrText xml:space="preserve"> REF _Ref165625114 \h </w:instrText>
      </w:r>
      <w:r w:rsidR="00F35479">
        <w:fldChar w:fldCharType="separate"/>
      </w:r>
      <w:r w:rsidR="008F41BB">
        <w:t>Рисунок </w:t>
      </w:r>
      <w:r w:rsidR="008F41BB">
        <w:rPr>
          <w:noProof/>
        </w:rPr>
        <w:t>38</w:t>
      </w:r>
      <w:r w:rsidR="00F35479">
        <w:fldChar w:fldCharType="end"/>
      </w:r>
      <w:r w:rsidR="00F35479">
        <w:t>)</w:t>
      </w:r>
      <w:r w:rsidRPr="00ED0BBF">
        <w:t>;</w:t>
      </w:r>
    </w:p>
    <w:p w14:paraId="4A334119" w14:textId="77777777" w:rsidR="00F35479" w:rsidRDefault="00FA73BC" w:rsidP="00F35479">
      <w:pPr>
        <w:pStyle w:val="phfigure"/>
      </w:pPr>
      <w:r w:rsidRPr="00ED0BBF">
        <w:rPr>
          <w:noProof/>
        </w:rPr>
        <w:drawing>
          <wp:inline distT="0" distB="0" distL="0" distR="0" wp14:anchorId="2C83CDE6" wp14:editId="577EB08B">
            <wp:extent cx="5395595" cy="1931378"/>
            <wp:effectExtent l="19050" t="19050" r="14605" b="12065"/>
            <wp:docPr id="100046" name="Рисунок 100046" descr="_scroll_external/attachments/image2022-6-1_17-17-56-13e3925a2a04bc9e17dee43a6d4fd3458049cc77f7bdb5810a3397f861fdf6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764992" name="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93137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B55304E" w14:textId="7AC23B44" w:rsidR="00ED3BAD" w:rsidRPr="00ED0BBF" w:rsidRDefault="00DB7C98" w:rsidP="00F35479">
      <w:pPr>
        <w:pStyle w:val="phfiguretitle"/>
      </w:pPr>
      <w:bookmarkStart w:id="194" w:name="_Ref165625114"/>
      <w:r>
        <w:t>Рисунок </w:t>
      </w:r>
      <w:r w:rsidR="00F35479">
        <w:fldChar w:fldCharType="begin"/>
      </w:r>
      <w:r w:rsidR="00F35479">
        <w:instrText xml:space="preserve"> SEQ Рисунок \* ARABIC </w:instrText>
      </w:r>
      <w:r w:rsidR="00F35479">
        <w:fldChar w:fldCharType="separate"/>
      </w:r>
      <w:r w:rsidR="008F41BB">
        <w:rPr>
          <w:noProof/>
        </w:rPr>
        <w:t>38</w:t>
      </w:r>
      <w:r w:rsidR="00F35479">
        <w:fldChar w:fldCharType="end"/>
      </w:r>
      <w:bookmarkEnd w:id="194"/>
      <w:r w:rsidR="00F35479">
        <w:t xml:space="preserve"> – Окно «Иконки»</w:t>
      </w:r>
    </w:p>
    <w:p w14:paraId="7E2ADA1A" w14:textId="2ED44F96" w:rsidR="00ED3BAD" w:rsidRPr="00ED0BBF" w:rsidRDefault="00FA73BC" w:rsidP="00F35479">
      <w:pPr>
        <w:pStyle w:val="phlistitemized1"/>
      </w:pPr>
      <w:r w:rsidRPr="00ED0BBF">
        <w:t xml:space="preserve">выберите пункт контекстного меню </w:t>
      </w:r>
      <w:r w:rsidR="00ED0BBF">
        <w:t>«</w:t>
      </w:r>
      <w:r w:rsidRPr="00ED0BBF">
        <w:t>Добавить</w:t>
      </w:r>
      <w:r w:rsidR="00ED0BBF">
        <w:t>»</w:t>
      </w:r>
      <w:r w:rsidRPr="00ED0BBF">
        <w:t>. Откроется окно добавления иконок</w:t>
      </w:r>
      <w:r w:rsidR="00F35479">
        <w:t xml:space="preserve"> (</w:t>
      </w:r>
      <w:r w:rsidR="00F35479">
        <w:fldChar w:fldCharType="begin"/>
      </w:r>
      <w:r w:rsidR="00F35479">
        <w:instrText xml:space="preserve"> REF _Ref165625149 \h </w:instrText>
      </w:r>
      <w:r w:rsidR="00F35479">
        <w:fldChar w:fldCharType="separate"/>
      </w:r>
      <w:r w:rsidR="008F41BB">
        <w:t>Рисунок </w:t>
      </w:r>
      <w:r w:rsidR="008F41BB">
        <w:rPr>
          <w:noProof/>
        </w:rPr>
        <w:t>39</w:t>
      </w:r>
      <w:r w:rsidR="00F35479">
        <w:fldChar w:fldCharType="end"/>
      </w:r>
      <w:r w:rsidR="00F35479">
        <w:t>)</w:t>
      </w:r>
      <w:r w:rsidRPr="00ED0BBF">
        <w:t>;</w:t>
      </w:r>
    </w:p>
    <w:p w14:paraId="4CFE195F" w14:textId="77777777" w:rsidR="00F35479" w:rsidRDefault="00FA73BC" w:rsidP="00F35479">
      <w:pPr>
        <w:pStyle w:val="phfigure"/>
      </w:pPr>
      <w:r w:rsidRPr="00ED0BBF">
        <w:rPr>
          <w:noProof/>
        </w:rPr>
        <w:lastRenderedPageBreak/>
        <w:drawing>
          <wp:inline distT="0" distB="0" distL="0" distR="0" wp14:anchorId="3247A2FB" wp14:editId="014452E6">
            <wp:extent cx="3810000" cy="2540000"/>
            <wp:effectExtent l="19050" t="19050" r="19050" b="12700"/>
            <wp:docPr id="100047" name="Рисунок 100047" descr="Окно добавления ико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517717" name="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B202A27" w14:textId="2832C7A6" w:rsidR="00ED3BAD" w:rsidRPr="00ED0BBF" w:rsidRDefault="00DB7C98" w:rsidP="00F35479">
      <w:pPr>
        <w:pStyle w:val="phfiguretitle"/>
      </w:pPr>
      <w:bookmarkStart w:id="195" w:name="_Ref165625149"/>
      <w:r>
        <w:t>Рисунок </w:t>
      </w:r>
      <w:r w:rsidR="00F35479">
        <w:fldChar w:fldCharType="begin"/>
      </w:r>
      <w:r w:rsidR="00F35479">
        <w:instrText xml:space="preserve"> SEQ Рисунок \* ARABIC </w:instrText>
      </w:r>
      <w:r w:rsidR="00F35479">
        <w:fldChar w:fldCharType="separate"/>
      </w:r>
      <w:r w:rsidR="008F41BB">
        <w:rPr>
          <w:noProof/>
        </w:rPr>
        <w:t>39</w:t>
      </w:r>
      <w:r w:rsidR="00F35479">
        <w:fldChar w:fldCharType="end"/>
      </w:r>
      <w:bookmarkEnd w:id="195"/>
      <w:r w:rsidR="00F35479">
        <w:t xml:space="preserve"> – Окно добавления иконок</w:t>
      </w:r>
    </w:p>
    <w:p w14:paraId="2BFDEF70" w14:textId="3EA29247" w:rsidR="00ED3BAD" w:rsidRPr="00ED0BBF" w:rsidRDefault="00FA73BC" w:rsidP="00F35479">
      <w:pPr>
        <w:pStyle w:val="phlistitemized1"/>
      </w:pPr>
      <w:r w:rsidRPr="00ED0BBF">
        <w:t xml:space="preserve">заполните поля </w:t>
      </w:r>
      <w:r w:rsidR="005245DD">
        <w:t>согласно таблице ниже</w:t>
      </w:r>
      <w:r w:rsidR="00F35479">
        <w:t xml:space="preserve"> (</w:t>
      </w:r>
      <w:r w:rsidR="00F35479">
        <w:fldChar w:fldCharType="begin"/>
      </w:r>
      <w:r w:rsidR="00F35479">
        <w:instrText xml:space="preserve"> REF _Ref165625225 \h </w:instrText>
      </w:r>
      <w:r w:rsidR="00F35479">
        <w:fldChar w:fldCharType="separate"/>
      </w:r>
      <w:r w:rsidR="008F41BB">
        <w:t>Таблица </w:t>
      </w:r>
      <w:r w:rsidR="008F41BB">
        <w:rPr>
          <w:noProof/>
        </w:rPr>
        <w:t>18</w:t>
      </w:r>
      <w:r w:rsidR="00F35479">
        <w:fldChar w:fldCharType="end"/>
      </w:r>
      <w:r w:rsidR="00F35479">
        <w:t>)</w:t>
      </w:r>
      <w:r w:rsidRPr="00ED0BBF">
        <w:t>;</w:t>
      </w:r>
    </w:p>
    <w:p w14:paraId="47D76A4A" w14:textId="128D0DCD" w:rsidR="00F35479" w:rsidRDefault="00DB7C98" w:rsidP="00F35479">
      <w:pPr>
        <w:pStyle w:val="phtabletitle"/>
      </w:pPr>
      <w:bookmarkStart w:id="196" w:name="_Ref165625225"/>
      <w:r>
        <w:t>Таблица </w:t>
      </w:r>
      <w:r w:rsidR="00F35479">
        <w:fldChar w:fldCharType="begin"/>
      </w:r>
      <w:r w:rsidR="00F35479">
        <w:instrText xml:space="preserve"> SEQ Таблица \* ARABIC </w:instrText>
      </w:r>
      <w:r w:rsidR="00F35479">
        <w:fldChar w:fldCharType="separate"/>
      </w:r>
      <w:r w:rsidR="008F41BB">
        <w:rPr>
          <w:noProof/>
        </w:rPr>
        <w:t>18</w:t>
      </w:r>
      <w:r w:rsidR="00F35479">
        <w:fldChar w:fldCharType="end"/>
      </w:r>
      <w:bookmarkEnd w:id="196"/>
      <w:r w:rsidR="00F35479">
        <w:t xml:space="preserve"> – Заполнение полей окна добавления иконок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1383"/>
        <w:gridCol w:w="5813"/>
        <w:gridCol w:w="3218"/>
      </w:tblGrid>
      <w:tr w:rsidR="00ED0BBF" w:rsidRPr="00ED0BBF" w14:paraId="31A66191" w14:textId="77777777" w:rsidTr="007911BC">
        <w:trPr>
          <w:tblHeader/>
        </w:trPr>
        <w:tc>
          <w:tcPr>
            <w:tcW w:w="664" w:type="pct"/>
          </w:tcPr>
          <w:p w14:paraId="2E15611D" w14:textId="77777777" w:rsidR="00ED3BAD" w:rsidRPr="00ED0BBF" w:rsidRDefault="00FA73BC" w:rsidP="0087014C">
            <w:pPr>
              <w:pStyle w:val="phtablecolcaption"/>
            </w:pPr>
            <w:bookmarkStart w:id="197" w:name="scroll-bookmark-56"/>
            <w:r w:rsidRPr="00ED0BBF">
              <w:t>Код</w:t>
            </w:r>
            <w:bookmarkEnd w:id="197"/>
          </w:p>
        </w:tc>
        <w:tc>
          <w:tcPr>
            <w:tcW w:w="2791" w:type="pct"/>
          </w:tcPr>
          <w:p w14:paraId="053B7346" w14:textId="77777777" w:rsidR="00ED3BAD" w:rsidRPr="00ED0BBF" w:rsidRDefault="00FA73BC" w:rsidP="0087014C">
            <w:pPr>
              <w:pStyle w:val="phtablecolcaption"/>
            </w:pPr>
            <w:r w:rsidRPr="00ED0BBF">
              <w:t>Наименование</w:t>
            </w:r>
          </w:p>
        </w:tc>
        <w:tc>
          <w:tcPr>
            <w:tcW w:w="1545" w:type="pct"/>
          </w:tcPr>
          <w:p w14:paraId="54C200D2" w14:textId="77777777" w:rsidR="00ED3BAD" w:rsidRPr="00ED0BBF" w:rsidRDefault="00FA73BC" w:rsidP="0087014C">
            <w:pPr>
              <w:pStyle w:val="phtablecolcaption"/>
            </w:pPr>
            <w:r w:rsidRPr="00ED0BBF">
              <w:t>Путь до иконки</w:t>
            </w:r>
          </w:p>
        </w:tc>
      </w:tr>
      <w:tr w:rsidR="00ED0BBF" w:rsidRPr="00D5259D" w14:paraId="5635F0A7" w14:textId="77777777" w:rsidTr="00320E1C">
        <w:tc>
          <w:tcPr>
            <w:tcW w:w="664" w:type="pct"/>
          </w:tcPr>
          <w:p w14:paraId="56F9B305" w14:textId="77777777" w:rsidR="00ED3BAD" w:rsidRPr="00ED0BBF" w:rsidRDefault="00FA73BC" w:rsidP="00F35479">
            <w:pPr>
              <w:pStyle w:val="phtablecellleft"/>
            </w:pPr>
            <w:r w:rsidRPr="00ED0BBF">
              <w:t>ers_visit</w:t>
            </w:r>
          </w:p>
        </w:tc>
        <w:tc>
          <w:tcPr>
            <w:tcW w:w="2791" w:type="pct"/>
          </w:tcPr>
          <w:p w14:paraId="44559B43" w14:textId="77777777" w:rsidR="00ED3BAD" w:rsidRPr="00ED0BBF" w:rsidRDefault="00FA73BC" w:rsidP="00F35479">
            <w:pPr>
              <w:pStyle w:val="phtablecellleft"/>
            </w:pPr>
            <w:r w:rsidRPr="00ED0BBF">
              <w:t xml:space="preserve">Оповещение </w:t>
            </w:r>
            <w:proofErr w:type="gramStart"/>
            <w:r w:rsidR="006E7C4E" w:rsidRPr="00ED0BBF">
              <w:t>об</w:t>
            </w:r>
            <w:proofErr w:type="gramEnd"/>
            <w:r w:rsidRPr="00ED0BBF">
              <w:t xml:space="preserve"> </w:t>
            </w:r>
            <w:proofErr w:type="gramStart"/>
            <w:r w:rsidRPr="00ED0BBF">
              <w:t>удачной</w:t>
            </w:r>
            <w:proofErr w:type="gramEnd"/>
            <w:r w:rsidRPr="00ED0BBF">
              <w:t xml:space="preserve"> отправки посещения в ЭРС</w:t>
            </w:r>
          </w:p>
        </w:tc>
        <w:tc>
          <w:tcPr>
            <w:tcW w:w="1545" w:type="pct"/>
          </w:tcPr>
          <w:p w14:paraId="23322804" w14:textId="77777777" w:rsidR="00ED3BAD" w:rsidRPr="0045095E" w:rsidRDefault="00FA73BC" w:rsidP="00F35479">
            <w:pPr>
              <w:pStyle w:val="phtablecellleft"/>
              <w:rPr>
                <w:lang w:val="en-US"/>
              </w:rPr>
            </w:pPr>
            <w:r w:rsidRPr="0045095E">
              <w:rPr>
                <w:lang w:val="en-US"/>
              </w:rPr>
              <w:t>Images/img2/ers_visit.png</w:t>
            </w:r>
          </w:p>
        </w:tc>
      </w:tr>
    </w:tbl>
    <w:p w14:paraId="6E5E1048" w14:textId="77777777" w:rsidR="00F35479" w:rsidRPr="00027740" w:rsidRDefault="00F35479" w:rsidP="00F35479">
      <w:pPr>
        <w:pStyle w:val="phnormal"/>
        <w:rPr>
          <w:lang w:val="en-US"/>
        </w:rPr>
      </w:pPr>
    </w:p>
    <w:p w14:paraId="29A37D4A" w14:textId="77777777" w:rsidR="00ED3BAD" w:rsidRPr="00ED0BBF" w:rsidRDefault="00FA73BC" w:rsidP="00F35479">
      <w:pPr>
        <w:pStyle w:val="phlistitemized1"/>
      </w:pPr>
      <w:r w:rsidRPr="00ED0BBF">
        <w:t xml:space="preserve">нажмите на кнопку </w:t>
      </w:r>
      <w:r w:rsidR="00ED0BBF">
        <w:t>«</w:t>
      </w:r>
      <w:r w:rsidRPr="00ED0BBF">
        <w:t>ОК</w:t>
      </w:r>
      <w:r w:rsidR="00ED0BBF">
        <w:t>»</w:t>
      </w:r>
      <w:r w:rsidRPr="00ED0BBF">
        <w:t xml:space="preserve"> для сохранения внесенных данных.</w:t>
      </w:r>
    </w:p>
    <w:p w14:paraId="000A3F5A" w14:textId="77777777" w:rsidR="00ED3BAD" w:rsidRPr="00A71C86" w:rsidRDefault="00FA73BC" w:rsidP="00A71C86">
      <w:pPr>
        <w:pStyle w:val="2"/>
      </w:pPr>
      <w:bookmarkStart w:id="198" w:name="_Toc256000035"/>
      <w:bookmarkStart w:id="199" w:name="scroll-bookmark-54"/>
      <w:bookmarkStart w:id="200" w:name="_Ref165624585"/>
      <w:bookmarkStart w:id="201" w:name="_Toc166068636"/>
      <w:r w:rsidRPr="00A71C86">
        <w:t>Настройка сигнальной информации</w:t>
      </w:r>
      <w:bookmarkEnd w:id="198"/>
      <w:bookmarkEnd w:id="199"/>
      <w:bookmarkEnd w:id="200"/>
      <w:bookmarkEnd w:id="201"/>
    </w:p>
    <w:p w14:paraId="242D0D67" w14:textId="77777777" w:rsidR="00ED3BAD" w:rsidRPr="00ED0BBF" w:rsidRDefault="00FA73BC" w:rsidP="00F35479">
      <w:pPr>
        <w:pStyle w:val="phlistitemizedtitle"/>
      </w:pPr>
      <w:r w:rsidRPr="00ED0BBF">
        <w:t>Настройте сигнальную информацию</w:t>
      </w:r>
      <w:r w:rsidR="005A6A6D">
        <w:t>. Для этого выполните следующие действия</w:t>
      </w:r>
      <w:r w:rsidRPr="00ED0BBF">
        <w:t>:</w:t>
      </w:r>
    </w:p>
    <w:p w14:paraId="6F67FA9D" w14:textId="156EA229" w:rsidR="00ED3BAD" w:rsidRPr="00ED0BBF" w:rsidRDefault="00FA73BC" w:rsidP="00F35479">
      <w:pPr>
        <w:pStyle w:val="phlistitemized1"/>
      </w:pPr>
      <w:r w:rsidRPr="00ED0BBF">
        <w:t xml:space="preserve">выберите пункт главного меню </w:t>
      </w:r>
      <w:r w:rsidR="00ED0BBF">
        <w:t>«</w:t>
      </w:r>
      <w:r w:rsidRPr="00ED0BBF">
        <w:t>Система</w:t>
      </w:r>
      <w:r w:rsidR="00ED0BBF">
        <w:t xml:space="preserve">/ </w:t>
      </w:r>
      <w:r w:rsidRPr="00ED0BBF">
        <w:t>Настройка рабочих форм</w:t>
      </w:r>
      <w:r w:rsidR="00ED0BBF">
        <w:t xml:space="preserve">/ </w:t>
      </w:r>
      <w:r w:rsidRPr="00ED0BBF">
        <w:t>Настройка сигнальной информации</w:t>
      </w:r>
      <w:r w:rsidR="00ED0BBF">
        <w:t>»</w:t>
      </w:r>
      <w:r w:rsidRPr="00ED0BBF">
        <w:t>. Откроется форма настройки сигнальной информации</w:t>
      </w:r>
      <w:r w:rsidR="00F35479">
        <w:t xml:space="preserve"> (</w:t>
      </w:r>
      <w:r w:rsidR="00F35479">
        <w:fldChar w:fldCharType="begin"/>
      </w:r>
      <w:r w:rsidR="00F35479">
        <w:instrText xml:space="preserve"> REF _Ref165625291 \h </w:instrText>
      </w:r>
      <w:r w:rsidR="00F35479">
        <w:fldChar w:fldCharType="separate"/>
      </w:r>
      <w:r w:rsidR="008F41BB">
        <w:t>Рисунок </w:t>
      </w:r>
      <w:r w:rsidR="008F41BB">
        <w:rPr>
          <w:noProof/>
        </w:rPr>
        <w:t>40</w:t>
      </w:r>
      <w:r w:rsidR="00F35479">
        <w:fldChar w:fldCharType="end"/>
      </w:r>
      <w:r w:rsidR="00F35479">
        <w:t>)</w:t>
      </w:r>
      <w:r w:rsidRPr="00ED0BBF">
        <w:t>;</w:t>
      </w:r>
    </w:p>
    <w:p w14:paraId="03064A7B" w14:textId="77777777" w:rsidR="00F35479" w:rsidRDefault="00FA73BC" w:rsidP="00F35479">
      <w:pPr>
        <w:pStyle w:val="phfigure"/>
      </w:pPr>
      <w:r w:rsidRPr="00ED0BBF">
        <w:rPr>
          <w:noProof/>
        </w:rPr>
        <w:lastRenderedPageBreak/>
        <w:drawing>
          <wp:inline distT="0" distB="0" distL="0" distR="0" wp14:anchorId="352D019F" wp14:editId="1AA3EFDB">
            <wp:extent cx="5395595" cy="2154965"/>
            <wp:effectExtent l="19050" t="19050" r="14605" b="17145"/>
            <wp:docPr id="100048" name="Рисунок 100048" descr="Форма настройки сигнальной информ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121193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15496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3640476" w14:textId="2026ADE5" w:rsidR="00ED3BAD" w:rsidRPr="00ED0BBF" w:rsidRDefault="00DB7C98" w:rsidP="00F35479">
      <w:pPr>
        <w:pStyle w:val="phfiguretitle"/>
      </w:pPr>
      <w:bookmarkStart w:id="202" w:name="_Ref165625291"/>
      <w:r>
        <w:t>Рисунок </w:t>
      </w:r>
      <w:r w:rsidR="00F35479">
        <w:fldChar w:fldCharType="begin"/>
      </w:r>
      <w:r w:rsidR="00F35479">
        <w:instrText xml:space="preserve"> SEQ Рисунок \* ARABIC </w:instrText>
      </w:r>
      <w:r w:rsidR="00F35479">
        <w:fldChar w:fldCharType="separate"/>
      </w:r>
      <w:r w:rsidR="008F41BB">
        <w:rPr>
          <w:noProof/>
        </w:rPr>
        <w:t>40</w:t>
      </w:r>
      <w:r w:rsidR="00F35479">
        <w:fldChar w:fldCharType="end"/>
      </w:r>
      <w:bookmarkEnd w:id="202"/>
      <w:r w:rsidR="00F35479">
        <w:t xml:space="preserve"> – Форма настройки сигнальной информации</w:t>
      </w:r>
    </w:p>
    <w:p w14:paraId="4F0BEA0D" w14:textId="59DD61C2" w:rsidR="00ED3BAD" w:rsidRPr="00ED0BBF" w:rsidRDefault="00FA73BC" w:rsidP="00F35479">
      <w:pPr>
        <w:pStyle w:val="phlistitemized1"/>
      </w:pPr>
      <w:r w:rsidRPr="00ED0BBF">
        <w:t xml:space="preserve">выберите пункт контекстного меню </w:t>
      </w:r>
      <w:r w:rsidR="00ED0BBF">
        <w:t>«</w:t>
      </w:r>
      <w:r w:rsidRPr="00ED0BBF">
        <w:t>Добавить</w:t>
      </w:r>
      <w:r w:rsidR="00ED0BBF">
        <w:t>»</w:t>
      </w:r>
      <w:r w:rsidRPr="00ED0BBF">
        <w:t xml:space="preserve"> в блоке </w:t>
      </w:r>
      <w:r w:rsidR="00ED0BBF">
        <w:t>«</w:t>
      </w:r>
      <w:r w:rsidRPr="00ED0BBF">
        <w:t>Настройка сигнальной информации</w:t>
      </w:r>
      <w:r w:rsidR="00ED0BBF">
        <w:t>»</w:t>
      </w:r>
      <w:r w:rsidRPr="00ED0BBF">
        <w:t>. Откроется окно добавления сигнальной информации</w:t>
      </w:r>
      <w:r w:rsidR="00F35479">
        <w:t xml:space="preserve"> (</w:t>
      </w:r>
      <w:r w:rsidR="00F35479">
        <w:fldChar w:fldCharType="begin"/>
      </w:r>
      <w:r w:rsidR="00F35479">
        <w:instrText xml:space="preserve"> REF _Ref165625348 \h </w:instrText>
      </w:r>
      <w:r w:rsidR="00F35479">
        <w:fldChar w:fldCharType="separate"/>
      </w:r>
      <w:r w:rsidR="008F41BB">
        <w:t>Рисунок </w:t>
      </w:r>
      <w:r w:rsidR="008F41BB">
        <w:rPr>
          <w:noProof/>
        </w:rPr>
        <w:t>41</w:t>
      </w:r>
      <w:r w:rsidR="00F35479">
        <w:fldChar w:fldCharType="end"/>
      </w:r>
      <w:r w:rsidR="00F35479">
        <w:t>)</w:t>
      </w:r>
      <w:r w:rsidRPr="00ED0BBF">
        <w:t>;</w:t>
      </w:r>
    </w:p>
    <w:p w14:paraId="171ED4A2" w14:textId="77777777" w:rsidR="00F35479" w:rsidRDefault="00FA73BC" w:rsidP="00F35479">
      <w:pPr>
        <w:pStyle w:val="phfigure"/>
      </w:pPr>
      <w:r w:rsidRPr="00ED0BBF">
        <w:rPr>
          <w:noProof/>
        </w:rPr>
        <w:drawing>
          <wp:inline distT="0" distB="0" distL="0" distR="0" wp14:anchorId="1E35614A" wp14:editId="00E222F9">
            <wp:extent cx="4762500" cy="2762895"/>
            <wp:effectExtent l="19050" t="19050" r="19050" b="18415"/>
            <wp:docPr id="100049" name="Рисунок 100049" descr="Окно добавления сигнальной информ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619003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76289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4D01183" w14:textId="1453515D" w:rsidR="00ED3BAD" w:rsidRPr="00ED0BBF" w:rsidRDefault="00DB7C98" w:rsidP="00F35479">
      <w:pPr>
        <w:pStyle w:val="phfiguretitle"/>
      </w:pPr>
      <w:bookmarkStart w:id="203" w:name="_Ref165625348"/>
      <w:r>
        <w:t>Рисунок </w:t>
      </w:r>
      <w:r w:rsidR="00F35479">
        <w:fldChar w:fldCharType="begin"/>
      </w:r>
      <w:r w:rsidR="00F35479">
        <w:instrText xml:space="preserve"> SEQ Рисунок \* ARABIC </w:instrText>
      </w:r>
      <w:r w:rsidR="00F35479">
        <w:fldChar w:fldCharType="separate"/>
      </w:r>
      <w:r w:rsidR="008F41BB">
        <w:rPr>
          <w:noProof/>
        </w:rPr>
        <w:t>41</w:t>
      </w:r>
      <w:r w:rsidR="00F35479">
        <w:fldChar w:fldCharType="end"/>
      </w:r>
      <w:bookmarkEnd w:id="203"/>
      <w:r w:rsidR="00F35479">
        <w:t xml:space="preserve"> – Окно добавления сигнальной информации</w:t>
      </w:r>
    </w:p>
    <w:p w14:paraId="0D3C8D15" w14:textId="51E0D392" w:rsidR="00ED3BAD" w:rsidRPr="00ED0BBF" w:rsidRDefault="00FA73BC" w:rsidP="00F35479">
      <w:pPr>
        <w:pStyle w:val="phlistitemized1"/>
      </w:pPr>
      <w:r w:rsidRPr="00ED0BBF">
        <w:t xml:space="preserve">заполните поля на вкладках </w:t>
      </w:r>
      <w:r w:rsidR="00ED0BBF">
        <w:t>«</w:t>
      </w:r>
      <w:r w:rsidRPr="00ED0BBF">
        <w:t>Основная</w:t>
      </w:r>
      <w:r w:rsidR="00ED0BBF">
        <w:t>»</w:t>
      </w:r>
      <w:r w:rsidRPr="00ED0BBF">
        <w:t xml:space="preserve"> и </w:t>
      </w:r>
      <w:r w:rsidR="00ED0BBF">
        <w:t>«</w:t>
      </w:r>
      <w:r w:rsidRPr="00ED0BBF">
        <w:t>Процедура</w:t>
      </w:r>
      <w:r w:rsidR="00ED0BBF">
        <w:t>»</w:t>
      </w:r>
      <w:r w:rsidR="0059148A">
        <w:t xml:space="preserve"> согласно таблице ниже</w:t>
      </w:r>
      <w:r w:rsidR="00F35479">
        <w:t xml:space="preserve"> (</w:t>
      </w:r>
      <w:r w:rsidR="00F35479">
        <w:fldChar w:fldCharType="begin"/>
      </w:r>
      <w:r w:rsidR="00F35479">
        <w:instrText xml:space="preserve"> REF _Ref165625470 \h </w:instrText>
      </w:r>
      <w:r w:rsidR="00F35479">
        <w:fldChar w:fldCharType="separate"/>
      </w:r>
      <w:r w:rsidR="008F41BB">
        <w:t>Таблица </w:t>
      </w:r>
      <w:r w:rsidR="008F41BB">
        <w:rPr>
          <w:noProof/>
        </w:rPr>
        <w:t>19</w:t>
      </w:r>
      <w:r w:rsidR="00F35479">
        <w:fldChar w:fldCharType="end"/>
      </w:r>
      <w:r w:rsidR="00F35479">
        <w:t>)</w:t>
      </w:r>
      <w:r w:rsidRPr="00ED0BBF">
        <w:t>;</w:t>
      </w:r>
    </w:p>
    <w:p w14:paraId="66FD24D6" w14:textId="50AF06AB" w:rsidR="00F35479" w:rsidRDefault="00DB7C98" w:rsidP="00F35479">
      <w:pPr>
        <w:pStyle w:val="phtabletitle"/>
      </w:pPr>
      <w:bookmarkStart w:id="204" w:name="_Ref165625470"/>
      <w:r>
        <w:t>Таблица </w:t>
      </w:r>
      <w:r w:rsidR="00F35479">
        <w:fldChar w:fldCharType="begin"/>
      </w:r>
      <w:r w:rsidR="00F35479">
        <w:instrText xml:space="preserve"> SEQ Таблица \* ARABIC </w:instrText>
      </w:r>
      <w:r w:rsidR="00F35479">
        <w:fldChar w:fldCharType="separate"/>
      </w:r>
      <w:r w:rsidR="008F41BB">
        <w:rPr>
          <w:noProof/>
        </w:rPr>
        <w:t>19</w:t>
      </w:r>
      <w:r w:rsidR="00F35479">
        <w:fldChar w:fldCharType="end"/>
      </w:r>
      <w:bookmarkEnd w:id="204"/>
      <w:r w:rsidR="00F35479">
        <w:t xml:space="preserve"> – Заполнение полей окна добавления сигнальной информации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1102"/>
        <w:gridCol w:w="2270"/>
        <w:gridCol w:w="1131"/>
        <w:gridCol w:w="1841"/>
        <w:gridCol w:w="4070"/>
      </w:tblGrid>
      <w:tr w:rsidR="00ED0BBF" w:rsidRPr="00ED0BBF" w14:paraId="778D435D" w14:textId="77777777" w:rsidTr="007911BC">
        <w:trPr>
          <w:tblHeader/>
        </w:trPr>
        <w:tc>
          <w:tcPr>
            <w:tcW w:w="529" w:type="pct"/>
          </w:tcPr>
          <w:p w14:paraId="187B0727" w14:textId="77777777" w:rsidR="00ED3BAD" w:rsidRPr="00ED0BBF" w:rsidRDefault="00FA73BC" w:rsidP="0087014C">
            <w:pPr>
              <w:pStyle w:val="phtablecolcaption"/>
            </w:pPr>
            <w:bookmarkStart w:id="205" w:name="scroll-bookmark-57"/>
            <w:r w:rsidRPr="00ED0BBF">
              <w:t>Код</w:t>
            </w:r>
            <w:bookmarkEnd w:id="205"/>
          </w:p>
        </w:tc>
        <w:tc>
          <w:tcPr>
            <w:tcW w:w="1090" w:type="pct"/>
          </w:tcPr>
          <w:p w14:paraId="42CE1BBD" w14:textId="77777777" w:rsidR="00ED3BAD" w:rsidRPr="00ED0BBF" w:rsidRDefault="00FA73BC" w:rsidP="0087014C">
            <w:pPr>
              <w:pStyle w:val="phtablecolcaption"/>
            </w:pPr>
            <w:r w:rsidRPr="00ED0BBF">
              <w:t>Наименование</w:t>
            </w:r>
          </w:p>
        </w:tc>
        <w:tc>
          <w:tcPr>
            <w:tcW w:w="543" w:type="pct"/>
          </w:tcPr>
          <w:p w14:paraId="780B00D1" w14:textId="77777777" w:rsidR="00ED3BAD" w:rsidRPr="00ED0BBF" w:rsidRDefault="00FA73BC" w:rsidP="0087014C">
            <w:pPr>
              <w:pStyle w:val="phtablecolcaption"/>
            </w:pPr>
            <w:r w:rsidRPr="00ED0BBF">
              <w:t>Иконка</w:t>
            </w:r>
          </w:p>
        </w:tc>
        <w:tc>
          <w:tcPr>
            <w:tcW w:w="884" w:type="pct"/>
          </w:tcPr>
          <w:p w14:paraId="592B45FD" w14:textId="77777777" w:rsidR="00ED3BAD" w:rsidRPr="00ED0BBF" w:rsidRDefault="00FA73BC" w:rsidP="0087014C">
            <w:pPr>
              <w:pStyle w:val="phtablecolcaption"/>
            </w:pPr>
            <w:r w:rsidRPr="00ED0BBF">
              <w:t>Включено</w:t>
            </w:r>
          </w:p>
        </w:tc>
        <w:tc>
          <w:tcPr>
            <w:tcW w:w="1954" w:type="pct"/>
          </w:tcPr>
          <w:p w14:paraId="6C28E2AF" w14:textId="77777777" w:rsidR="00ED3BAD" w:rsidRPr="00ED0BBF" w:rsidRDefault="00FA73BC" w:rsidP="0087014C">
            <w:pPr>
              <w:pStyle w:val="phtablecolcaption"/>
            </w:pPr>
            <w:r w:rsidRPr="00ED0BBF">
              <w:t>Процедура</w:t>
            </w:r>
          </w:p>
        </w:tc>
      </w:tr>
      <w:tr w:rsidR="00ED0BBF" w:rsidRPr="00ED0BBF" w14:paraId="7BEB2DDB" w14:textId="77777777" w:rsidTr="00320E1C">
        <w:tc>
          <w:tcPr>
            <w:tcW w:w="529" w:type="pct"/>
          </w:tcPr>
          <w:p w14:paraId="015E474B" w14:textId="77777777" w:rsidR="00ED3BAD" w:rsidRPr="00ED0BBF" w:rsidRDefault="00FA73BC" w:rsidP="00F35479">
            <w:pPr>
              <w:pStyle w:val="phtablecellleft"/>
            </w:pPr>
            <w:r w:rsidRPr="00ED0BBF">
              <w:t>ers_visit</w:t>
            </w:r>
          </w:p>
        </w:tc>
        <w:tc>
          <w:tcPr>
            <w:tcW w:w="1090" w:type="pct"/>
          </w:tcPr>
          <w:p w14:paraId="18E1A924" w14:textId="77777777" w:rsidR="00ED3BAD" w:rsidRPr="00ED0BBF" w:rsidRDefault="00FA73BC" w:rsidP="00F35479">
            <w:pPr>
              <w:pStyle w:val="phtablecellleft"/>
            </w:pPr>
            <w:r w:rsidRPr="00ED0BBF">
              <w:t xml:space="preserve">Оповещение </w:t>
            </w:r>
            <w:proofErr w:type="gramStart"/>
            <w:r w:rsidR="006E7C4E" w:rsidRPr="00ED0BBF">
              <w:t>об</w:t>
            </w:r>
            <w:proofErr w:type="gramEnd"/>
            <w:r w:rsidRPr="00ED0BBF">
              <w:t xml:space="preserve"> </w:t>
            </w:r>
            <w:proofErr w:type="gramStart"/>
            <w:r w:rsidRPr="00ED0BBF">
              <w:t>удачной</w:t>
            </w:r>
            <w:proofErr w:type="gramEnd"/>
            <w:r w:rsidRPr="00ED0BBF">
              <w:t xml:space="preserve"> отправки посещения в ЭРС</w:t>
            </w:r>
          </w:p>
        </w:tc>
        <w:tc>
          <w:tcPr>
            <w:tcW w:w="543" w:type="pct"/>
          </w:tcPr>
          <w:p w14:paraId="242299F4" w14:textId="77777777" w:rsidR="00ED3BAD" w:rsidRPr="00ED0BBF" w:rsidRDefault="00FA73BC" w:rsidP="00F35479">
            <w:pPr>
              <w:pStyle w:val="phtablecellleft"/>
            </w:pPr>
            <w:r w:rsidRPr="00ED0BBF">
              <w:t>ers_visit</w:t>
            </w:r>
          </w:p>
        </w:tc>
        <w:tc>
          <w:tcPr>
            <w:tcW w:w="884" w:type="pct"/>
          </w:tcPr>
          <w:p w14:paraId="5E78FCBE" w14:textId="77777777" w:rsidR="00ED3BAD" w:rsidRPr="00ED0BBF" w:rsidRDefault="00FA73BC" w:rsidP="00F35479">
            <w:pPr>
              <w:pStyle w:val="phtablecellleft"/>
            </w:pPr>
            <w:r w:rsidRPr="00ED0BBF">
              <w:t>Установить переключатель</w:t>
            </w:r>
          </w:p>
        </w:tc>
        <w:tc>
          <w:tcPr>
            <w:tcW w:w="1954" w:type="pct"/>
          </w:tcPr>
          <w:p w14:paraId="6284F813" w14:textId="77777777" w:rsidR="004D72E9" w:rsidRPr="001054FC" w:rsidRDefault="004D72E9" w:rsidP="004D72E9">
            <w:pPr>
              <w:pStyle w:val="af8"/>
              <w:rPr>
                <w:lang w:val="en-US"/>
              </w:rPr>
            </w:pPr>
            <w:r w:rsidRPr="004D72E9">
              <w:rPr>
                <w:rStyle w:val="scroll-codedefaultnewcontentfunctions"/>
                <w:color w:val="auto"/>
                <w:sz w:val="24"/>
                <w:lang w:val="en-US"/>
              </w:rPr>
              <w:t>declare</w:t>
            </w:r>
          </w:p>
          <w:p w14:paraId="222DDA67" w14:textId="77777777" w:rsidR="004D72E9" w:rsidRPr="001054FC" w:rsidRDefault="004D72E9" w:rsidP="004D72E9">
            <w:pPr>
              <w:pStyle w:val="af8"/>
              <w:rPr>
                <w:lang w:val="en-US"/>
              </w:rPr>
            </w:pPr>
            <w:r w:rsidRPr="004D72E9">
              <w:rPr>
                <w:rStyle w:val="scroll-codedefaultnewcontentplain"/>
                <w:color w:val="auto"/>
                <w:sz w:val="24"/>
                <w:lang w:val="en-US"/>
              </w:rPr>
              <w:t xml:space="preserve">  nFLAG NUMBER;</w:t>
            </w:r>
          </w:p>
          <w:p w14:paraId="542071AA" w14:textId="77777777" w:rsidR="004D72E9" w:rsidRPr="001054FC" w:rsidRDefault="004D72E9" w:rsidP="004D72E9">
            <w:pPr>
              <w:pStyle w:val="af8"/>
              <w:rPr>
                <w:lang w:val="en-US"/>
              </w:rPr>
            </w:pPr>
            <w:r w:rsidRPr="004D72E9">
              <w:rPr>
                <w:rStyle w:val="scroll-codedefaultnewcontentplain"/>
                <w:color w:val="auto"/>
                <w:sz w:val="24"/>
                <w:lang w:val="en-US"/>
              </w:rPr>
              <w:t>begin</w:t>
            </w:r>
          </w:p>
          <w:p w14:paraId="7BB57533" w14:textId="77777777" w:rsidR="004D72E9" w:rsidRPr="001054FC" w:rsidRDefault="004D72E9" w:rsidP="004D72E9">
            <w:pPr>
              <w:pStyle w:val="af8"/>
              <w:rPr>
                <w:lang w:val="en-US"/>
              </w:rPr>
            </w:pPr>
            <w:r w:rsidRPr="004D72E9">
              <w:rPr>
                <w:rStyle w:val="scroll-codedefaultnewcontentplain"/>
                <w:color w:val="auto"/>
                <w:sz w:val="24"/>
                <w:lang w:val="en-US"/>
              </w:rPr>
              <w:t xml:space="preserve">  </w:t>
            </w:r>
            <w:r w:rsidRPr="004D72E9">
              <w:rPr>
                <w:rStyle w:val="scroll-codedefaultnewcontentfunctions"/>
                <w:color w:val="auto"/>
                <w:sz w:val="24"/>
                <w:lang w:val="en-US"/>
              </w:rPr>
              <w:t>select</w:t>
            </w:r>
            <w:r w:rsidRPr="004D72E9">
              <w:rPr>
                <w:rStyle w:val="scroll-codedefaultnewcontentplain"/>
                <w:color w:val="auto"/>
                <w:sz w:val="24"/>
                <w:lang w:val="en-US"/>
              </w:rPr>
              <w:t xml:space="preserve"> count(1)</w:t>
            </w:r>
          </w:p>
          <w:p w14:paraId="7B5E1BB0" w14:textId="77777777" w:rsidR="004D72E9" w:rsidRPr="001054FC" w:rsidRDefault="004D72E9" w:rsidP="004D72E9">
            <w:pPr>
              <w:pStyle w:val="af8"/>
              <w:rPr>
                <w:lang w:val="en-US"/>
              </w:rPr>
            </w:pPr>
            <w:r w:rsidRPr="004D72E9">
              <w:rPr>
                <w:rStyle w:val="scroll-codedefaultnewcontentplain"/>
                <w:color w:val="auto"/>
                <w:sz w:val="24"/>
                <w:lang w:val="en-US"/>
              </w:rPr>
              <w:t xml:space="preserve">    into nFLAG</w:t>
            </w:r>
          </w:p>
          <w:p w14:paraId="64591A02" w14:textId="77777777" w:rsidR="004D72E9" w:rsidRPr="001054FC" w:rsidRDefault="004D72E9" w:rsidP="004D72E9">
            <w:pPr>
              <w:pStyle w:val="af8"/>
              <w:rPr>
                <w:lang w:val="en-US"/>
              </w:rPr>
            </w:pPr>
            <w:r w:rsidRPr="004D72E9">
              <w:rPr>
                <w:rStyle w:val="scroll-codedefaultnewcontentplain"/>
                <w:color w:val="auto"/>
                <w:sz w:val="24"/>
                <w:lang w:val="en-US"/>
              </w:rPr>
              <w:t xml:space="preserve">    from D_PERSMEDCARD p</w:t>
            </w:r>
          </w:p>
          <w:p w14:paraId="4947AE4B" w14:textId="77777777" w:rsidR="004D72E9" w:rsidRPr="001054FC" w:rsidRDefault="004D72E9" w:rsidP="004D72E9">
            <w:pPr>
              <w:pStyle w:val="af8"/>
              <w:rPr>
                <w:lang w:val="en-US"/>
              </w:rPr>
            </w:pPr>
            <w:r w:rsidRPr="004D72E9">
              <w:rPr>
                <w:rStyle w:val="scroll-codedefaultnewcontentplain"/>
                <w:color w:val="auto"/>
                <w:sz w:val="24"/>
                <w:lang w:val="en-US"/>
              </w:rPr>
              <w:t xml:space="preserve">         </w:t>
            </w:r>
            <w:r w:rsidRPr="004D72E9">
              <w:rPr>
                <w:rStyle w:val="scroll-codedefaultnewcontentfunctions"/>
                <w:color w:val="auto"/>
                <w:sz w:val="24"/>
                <w:lang w:val="en-US"/>
              </w:rPr>
              <w:t>join</w:t>
            </w:r>
            <w:r w:rsidRPr="004D72E9">
              <w:rPr>
                <w:rStyle w:val="scroll-codedefaultnewcontentplain"/>
                <w:color w:val="auto"/>
                <w:sz w:val="24"/>
                <w:lang w:val="en-US"/>
              </w:rPr>
              <w:t xml:space="preserve"> </w:t>
            </w:r>
            <w:r w:rsidRPr="004D72E9">
              <w:rPr>
                <w:rStyle w:val="scroll-codedefaultnewcontentplain"/>
                <w:color w:val="auto"/>
                <w:sz w:val="24"/>
                <w:lang w:val="en-US"/>
              </w:rPr>
              <w:lastRenderedPageBreak/>
              <w:t>D_AGENTS a on a.ID = p.AGENT</w:t>
            </w:r>
          </w:p>
          <w:p w14:paraId="5DF65ED7" w14:textId="77777777" w:rsidR="004D72E9" w:rsidRPr="001054FC" w:rsidRDefault="004D72E9" w:rsidP="004D72E9">
            <w:pPr>
              <w:pStyle w:val="af8"/>
              <w:rPr>
                <w:lang w:val="en-US"/>
              </w:rPr>
            </w:pPr>
            <w:r w:rsidRPr="004D72E9">
              <w:rPr>
                <w:rStyle w:val="scroll-codedefaultnewcontentplain"/>
                <w:color w:val="auto"/>
                <w:sz w:val="24"/>
                <w:lang w:val="en-US"/>
              </w:rPr>
              <w:t xml:space="preserve">         </w:t>
            </w:r>
            <w:r w:rsidRPr="004D72E9">
              <w:rPr>
                <w:rStyle w:val="scroll-codedefaultnewcontentfunctions"/>
                <w:color w:val="auto"/>
                <w:sz w:val="24"/>
                <w:lang w:val="en-US"/>
              </w:rPr>
              <w:t>join</w:t>
            </w:r>
            <w:r w:rsidRPr="004D72E9">
              <w:rPr>
                <w:rStyle w:val="scroll-codedefaultnewcontentplain"/>
                <w:color w:val="auto"/>
                <w:sz w:val="24"/>
                <w:lang w:val="en-US"/>
              </w:rPr>
              <w:t xml:space="preserve"> D_CHILDBIRTH_CERTS cc on cc.AGENT_MOTHER = a.ID</w:t>
            </w:r>
          </w:p>
          <w:p w14:paraId="4FA15803" w14:textId="77777777" w:rsidR="004D72E9" w:rsidRPr="001054FC" w:rsidRDefault="004D72E9" w:rsidP="004D72E9">
            <w:pPr>
              <w:pStyle w:val="af8"/>
              <w:rPr>
                <w:lang w:val="en-US"/>
              </w:rPr>
            </w:pPr>
            <w:r w:rsidRPr="004D72E9">
              <w:rPr>
                <w:rStyle w:val="scroll-codedefaultnewcontentplain"/>
                <w:color w:val="auto"/>
                <w:sz w:val="24"/>
                <w:lang w:val="en-US"/>
              </w:rPr>
              <w:t xml:space="preserve">         left </w:t>
            </w:r>
            <w:r w:rsidRPr="004D72E9">
              <w:rPr>
                <w:rStyle w:val="scroll-codedefaultnewcontentfunctions"/>
                <w:color w:val="auto"/>
                <w:sz w:val="24"/>
                <w:lang w:val="en-US"/>
              </w:rPr>
              <w:t>join</w:t>
            </w:r>
            <w:r w:rsidRPr="004D72E9">
              <w:rPr>
                <w:rStyle w:val="scroll-codedefaultnewcontentplain"/>
                <w:color w:val="auto"/>
                <w:sz w:val="24"/>
                <w:lang w:val="en-US"/>
              </w:rPr>
              <w:t xml:space="preserve"> D_CHILDBIRTH_STATUS st on st.ID = cc.STATUS</w:t>
            </w:r>
          </w:p>
          <w:p w14:paraId="7BBA593B" w14:textId="77777777" w:rsidR="004D72E9" w:rsidRPr="001054FC" w:rsidRDefault="004D72E9" w:rsidP="004D72E9">
            <w:pPr>
              <w:pStyle w:val="af8"/>
              <w:rPr>
                <w:lang w:val="en-US"/>
              </w:rPr>
            </w:pPr>
            <w:r w:rsidRPr="004D72E9">
              <w:rPr>
                <w:rStyle w:val="scroll-codedefaultnewcontentplain"/>
                <w:color w:val="auto"/>
                <w:sz w:val="24"/>
                <w:lang w:val="en-US"/>
              </w:rPr>
              <w:t xml:space="preserve">         </w:t>
            </w:r>
            <w:r w:rsidRPr="004D72E9">
              <w:rPr>
                <w:rStyle w:val="scroll-codedefaultnewcontentfunctions"/>
                <w:color w:val="auto"/>
                <w:sz w:val="24"/>
                <w:lang w:val="en-US"/>
              </w:rPr>
              <w:t>join</w:t>
            </w:r>
            <w:r w:rsidRPr="004D72E9">
              <w:rPr>
                <w:rStyle w:val="scroll-codedefaultnewcontentplain"/>
                <w:color w:val="auto"/>
                <w:sz w:val="24"/>
                <w:lang w:val="en-US"/>
              </w:rPr>
              <w:t xml:space="preserve"> D_CHILDBIRTH_VISITS cv on cv.PID = cc.ID</w:t>
            </w:r>
          </w:p>
          <w:p w14:paraId="36FE2D16" w14:textId="77777777" w:rsidR="004D72E9" w:rsidRPr="001054FC" w:rsidRDefault="004D72E9" w:rsidP="004D72E9">
            <w:pPr>
              <w:pStyle w:val="af8"/>
              <w:rPr>
                <w:lang w:val="en-US"/>
              </w:rPr>
            </w:pPr>
            <w:r w:rsidRPr="004D72E9">
              <w:rPr>
                <w:rStyle w:val="scroll-codedefaultnewcontentplain"/>
                <w:color w:val="auto"/>
                <w:sz w:val="24"/>
                <w:lang w:val="en-US"/>
              </w:rPr>
              <w:t xml:space="preserve">         </w:t>
            </w:r>
            <w:r w:rsidRPr="004D72E9">
              <w:rPr>
                <w:rStyle w:val="scroll-codedefaultnewcontentfunctions"/>
                <w:color w:val="auto"/>
                <w:sz w:val="24"/>
                <w:lang w:val="en-US"/>
              </w:rPr>
              <w:t>join</w:t>
            </w:r>
            <w:r w:rsidRPr="004D72E9">
              <w:rPr>
                <w:rStyle w:val="scroll-codedefaultnewcontentplain"/>
                <w:color w:val="auto"/>
                <w:sz w:val="24"/>
                <w:lang w:val="en-US"/>
              </w:rPr>
              <w:t xml:space="preserve"> D_DIRECTIONS </w:t>
            </w:r>
            <w:r w:rsidRPr="004D72E9">
              <w:rPr>
                <w:rStyle w:val="scroll-codedefaultnewcontentfunctions"/>
                <w:color w:val="auto"/>
                <w:sz w:val="24"/>
                <w:lang w:val="en-US"/>
              </w:rPr>
              <w:t>dir</w:t>
            </w:r>
            <w:r w:rsidRPr="004D72E9">
              <w:rPr>
                <w:rStyle w:val="scroll-codedefaultnewcontentplain"/>
                <w:color w:val="auto"/>
                <w:sz w:val="24"/>
                <w:lang w:val="en-US"/>
              </w:rPr>
              <w:t xml:space="preserve"> on </w:t>
            </w:r>
            <w:r w:rsidRPr="004D72E9">
              <w:rPr>
                <w:rStyle w:val="scroll-codedefaultnewcontentfunctions"/>
                <w:color w:val="auto"/>
                <w:sz w:val="24"/>
                <w:lang w:val="en-US"/>
              </w:rPr>
              <w:t>dir</w:t>
            </w:r>
            <w:r w:rsidRPr="004D72E9">
              <w:rPr>
                <w:rStyle w:val="scroll-codedefaultnewcontentplain"/>
                <w:color w:val="auto"/>
                <w:sz w:val="24"/>
                <w:lang w:val="en-US"/>
              </w:rPr>
              <w:t>.PATIENT = p.ID</w:t>
            </w:r>
          </w:p>
          <w:p w14:paraId="50147A2F" w14:textId="77777777" w:rsidR="004D72E9" w:rsidRPr="001054FC" w:rsidRDefault="004D72E9" w:rsidP="004D72E9">
            <w:pPr>
              <w:pStyle w:val="af8"/>
              <w:rPr>
                <w:lang w:val="en-US"/>
              </w:rPr>
            </w:pPr>
            <w:r w:rsidRPr="004D72E9">
              <w:rPr>
                <w:rStyle w:val="scroll-codedefaultnewcontentplain"/>
                <w:color w:val="auto"/>
                <w:sz w:val="24"/>
                <w:lang w:val="en-US"/>
              </w:rPr>
              <w:t xml:space="preserve">         </w:t>
            </w:r>
            <w:r w:rsidRPr="004D72E9">
              <w:rPr>
                <w:rStyle w:val="scroll-codedefaultnewcontentfunctions"/>
                <w:color w:val="auto"/>
                <w:sz w:val="24"/>
                <w:lang w:val="en-US"/>
              </w:rPr>
              <w:t>join</w:t>
            </w:r>
            <w:r w:rsidRPr="004D72E9">
              <w:rPr>
                <w:rStyle w:val="scroll-codedefaultnewcontentplain"/>
                <w:color w:val="auto"/>
                <w:sz w:val="24"/>
                <w:lang w:val="en-US"/>
              </w:rPr>
              <w:t xml:space="preserve"> D_DIRECTION_SERVICES ds on ds.PID = </w:t>
            </w:r>
            <w:r w:rsidRPr="004D72E9">
              <w:rPr>
                <w:rStyle w:val="scroll-codedefaultnewcontentfunctions"/>
                <w:color w:val="auto"/>
                <w:sz w:val="24"/>
                <w:lang w:val="en-US"/>
              </w:rPr>
              <w:t>dir</w:t>
            </w:r>
            <w:r w:rsidRPr="004D72E9">
              <w:rPr>
                <w:rStyle w:val="scroll-codedefaultnewcontentplain"/>
                <w:color w:val="auto"/>
                <w:sz w:val="24"/>
                <w:lang w:val="en-US"/>
              </w:rPr>
              <w:t>.ID</w:t>
            </w:r>
          </w:p>
          <w:p w14:paraId="3CA04B12" w14:textId="77777777" w:rsidR="004D72E9" w:rsidRPr="001054FC" w:rsidRDefault="004D72E9" w:rsidP="004D72E9">
            <w:pPr>
              <w:pStyle w:val="af8"/>
              <w:rPr>
                <w:lang w:val="en-US"/>
              </w:rPr>
            </w:pPr>
            <w:r w:rsidRPr="004D72E9">
              <w:rPr>
                <w:rStyle w:val="scroll-codedefaultnewcontentplain"/>
                <w:color w:val="auto"/>
                <w:sz w:val="24"/>
                <w:lang w:val="en-US"/>
              </w:rPr>
              <w:t xml:space="preserve">         </w:t>
            </w:r>
            <w:r w:rsidRPr="004D72E9">
              <w:rPr>
                <w:rStyle w:val="scroll-codedefaultnewcontentfunctions"/>
                <w:color w:val="auto"/>
                <w:sz w:val="24"/>
                <w:lang w:val="en-US"/>
              </w:rPr>
              <w:t>join</w:t>
            </w:r>
            <w:r w:rsidRPr="004D72E9">
              <w:rPr>
                <w:rStyle w:val="scroll-codedefaultnewcontentplain"/>
                <w:color w:val="auto"/>
                <w:sz w:val="24"/>
                <w:lang w:val="en-US"/>
              </w:rPr>
              <w:t xml:space="preserve"> D_VISITS </w:t>
            </w:r>
            <w:r w:rsidRPr="004D72E9">
              <w:rPr>
                <w:rStyle w:val="scroll-codedefaultnewcontentfunctions"/>
                <w:color w:val="auto"/>
                <w:sz w:val="24"/>
                <w:lang w:val="en-US"/>
              </w:rPr>
              <w:t>v</w:t>
            </w:r>
            <w:r w:rsidRPr="004D72E9">
              <w:rPr>
                <w:rStyle w:val="scroll-codedefaultnewcontentplain"/>
                <w:color w:val="auto"/>
                <w:sz w:val="24"/>
                <w:lang w:val="en-US"/>
              </w:rPr>
              <w:t xml:space="preserve"> on </w:t>
            </w:r>
            <w:r w:rsidRPr="004D72E9">
              <w:rPr>
                <w:rStyle w:val="scroll-codedefaultnewcontentfunctions"/>
                <w:color w:val="auto"/>
                <w:sz w:val="24"/>
                <w:lang w:val="en-US"/>
              </w:rPr>
              <w:t>v</w:t>
            </w:r>
            <w:r w:rsidRPr="004D72E9">
              <w:rPr>
                <w:rStyle w:val="scroll-codedefaultnewcontentplain"/>
                <w:color w:val="auto"/>
                <w:sz w:val="24"/>
                <w:lang w:val="en-US"/>
              </w:rPr>
              <w:t>.PID = ds.ID</w:t>
            </w:r>
          </w:p>
          <w:p w14:paraId="6C6CBDE3" w14:textId="77777777" w:rsidR="004D72E9" w:rsidRPr="001054FC" w:rsidRDefault="004D72E9" w:rsidP="004D72E9">
            <w:pPr>
              <w:pStyle w:val="af8"/>
              <w:rPr>
                <w:lang w:val="en-US"/>
              </w:rPr>
            </w:pPr>
            <w:r w:rsidRPr="004D72E9">
              <w:rPr>
                <w:rStyle w:val="scroll-codedefaultnewcontentplain"/>
                <w:color w:val="auto"/>
                <w:sz w:val="24"/>
                <w:lang w:val="en-US"/>
              </w:rPr>
              <w:t xml:space="preserve">   where p.ID = :PATIENT</w:t>
            </w:r>
          </w:p>
          <w:p w14:paraId="22BDB131" w14:textId="77777777" w:rsidR="004D72E9" w:rsidRPr="001054FC" w:rsidRDefault="004D72E9" w:rsidP="004D72E9">
            <w:pPr>
              <w:pStyle w:val="af8"/>
              <w:rPr>
                <w:lang w:val="en-US"/>
              </w:rPr>
            </w:pPr>
            <w:r w:rsidRPr="004D72E9">
              <w:rPr>
                <w:rStyle w:val="scroll-codedefaultnewcontentplain"/>
                <w:color w:val="auto"/>
                <w:sz w:val="24"/>
                <w:lang w:val="en-US"/>
              </w:rPr>
              <w:t xml:space="preserve">     and cc.MAIN_CERT is null</w:t>
            </w:r>
          </w:p>
          <w:p w14:paraId="624364DD" w14:textId="77777777" w:rsidR="004D72E9" w:rsidRPr="001054FC" w:rsidRDefault="004D72E9" w:rsidP="004D72E9">
            <w:pPr>
              <w:pStyle w:val="af8"/>
              <w:rPr>
                <w:lang w:val="en-US"/>
              </w:rPr>
            </w:pPr>
            <w:r w:rsidRPr="004D72E9">
              <w:rPr>
                <w:rStyle w:val="scroll-codedefaultnewcontentplain"/>
                <w:color w:val="auto"/>
                <w:sz w:val="24"/>
                <w:lang w:val="en-US"/>
              </w:rPr>
              <w:t xml:space="preserve">      and (st.CODE &lt;&gt; 9 -- </w:t>
            </w:r>
            <w:r w:rsidRPr="00A22D98">
              <w:rPr>
                <w:rStyle w:val="scroll-codedefaultnewcontentplain"/>
                <w:color w:val="auto"/>
                <w:sz w:val="24"/>
              </w:rPr>
              <w:t>ЭРС</w:t>
            </w:r>
            <w:r w:rsidRPr="004D72E9">
              <w:rPr>
                <w:rStyle w:val="scroll-codedefaultnewcontentplain"/>
                <w:color w:val="auto"/>
                <w:sz w:val="24"/>
                <w:lang w:val="en-US"/>
              </w:rPr>
              <w:t xml:space="preserve"> </w:t>
            </w:r>
            <w:r w:rsidRPr="00A22D98">
              <w:rPr>
                <w:rStyle w:val="scroll-codedefaultnewcontentplain"/>
                <w:color w:val="auto"/>
                <w:sz w:val="24"/>
              </w:rPr>
              <w:t>закрыт</w:t>
            </w:r>
          </w:p>
          <w:p w14:paraId="4E8157BD" w14:textId="77777777" w:rsidR="004D72E9" w:rsidRPr="001054FC" w:rsidRDefault="004D72E9" w:rsidP="004D72E9">
            <w:pPr>
              <w:pStyle w:val="af8"/>
              <w:rPr>
                <w:lang w:val="en-US"/>
              </w:rPr>
            </w:pPr>
            <w:r w:rsidRPr="004D72E9">
              <w:rPr>
                <w:rStyle w:val="scroll-codedefaultnewcontentplain"/>
                <w:color w:val="auto"/>
                <w:sz w:val="24"/>
                <w:lang w:val="en-US"/>
              </w:rPr>
              <w:t xml:space="preserve">           or st.CODE is null)</w:t>
            </w:r>
          </w:p>
          <w:p w14:paraId="530FC540" w14:textId="77777777" w:rsidR="004D72E9" w:rsidRPr="001054FC" w:rsidRDefault="004D72E9" w:rsidP="004D72E9">
            <w:pPr>
              <w:pStyle w:val="af8"/>
              <w:rPr>
                <w:lang w:val="en-US"/>
              </w:rPr>
            </w:pPr>
            <w:r w:rsidRPr="004D72E9">
              <w:rPr>
                <w:rStyle w:val="scroll-codedefaultnewcontentplain"/>
                <w:color w:val="auto"/>
                <w:sz w:val="24"/>
                <w:lang w:val="en-US"/>
              </w:rPr>
              <w:t xml:space="preserve">      and cv.DISPATCH_STATUS </w:t>
            </w:r>
            <w:r w:rsidRPr="004D72E9">
              <w:rPr>
                <w:rStyle w:val="scroll-codedefaultnewcontentkeyword"/>
                <w:color w:val="auto"/>
                <w:sz w:val="24"/>
                <w:lang w:val="en-US"/>
              </w:rPr>
              <w:t>in</w:t>
            </w:r>
            <w:r w:rsidRPr="004D72E9">
              <w:rPr>
                <w:rStyle w:val="scroll-codedefaultnewcontentplain"/>
                <w:color w:val="auto"/>
                <w:sz w:val="24"/>
                <w:lang w:val="en-US"/>
              </w:rPr>
              <w:t xml:space="preserve"> (1,5)</w:t>
            </w:r>
          </w:p>
          <w:p w14:paraId="1F0F0F0E" w14:textId="77777777" w:rsidR="004D72E9" w:rsidRPr="001054FC" w:rsidRDefault="004D72E9" w:rsidP="004D72E9">
            <w:pPr>
              <w:pStyle w:val="af8"/>
              <w:rPr>
                <w:lang w:val="en-US"/>
              </w:rPr>
            </w:pPr>
            <w:r w:rsidRPr="004D72E9">
              <w:rPr>
                <w:rStyle w:val="scroll-codedefaultnewcontentplain"/>
                <w:color w:val="auto"/>
                <w:sz w:val="24"/>
                <w:lang w:val="en-US"/>
              </w:rPr>
              <w:t xml:space="preserve">      and ds.ID = :DIRECTION_SERVICES</w:t>
            </w:r>
          </w:p>
          <w:p w14:paraId="1FC147A8" w14:textId="77777777" w:rsidR="004D72E9" w:rsidRPr="001054FC" w:rsidRDefault="004D72E9" w:rsidP="004D72E9">
            <w:pPr>
              <w:pStyle w:val="af8"/>
              <w:rPr>
                <w:lang w:val="en-US"/>
              </w:rPr>
            </w:pPr>
            <w:r w:rsidRPr="004D72E9">
              <w:rPr>
                <w:rStyle w:val="scroll-codedefaultnewcontentplain"/>
                <w:color w:val="auto"/>
                <w:sz w:val="24"/>
                <w:lang w:val="en-US"/>
              </w:rPr>
              <w:t xml:space="preserve">      and ds.SERV_STATUS = 1</w:t>
            </w:r>
          </w:p>
          <w:p w14:paraId="54E6BB04" w14:textId="77777777" w:rsidR="004D72E9" w:rsidRPr="001054FC" w:rsidRDefault="004D72E9" w:rsidP="004D72E9">
            <w:pPr>
              <w:pStyle w:val="af8"/>
              <w:rPr>
                <w:lang w:val="en-US"/>
              </w:rPr>
            </w:pPr>
            <w:r w:rsidRPr="004D72E9">
              <w:rPr>
                <w:rStyle w:val="scroll-codedefaultnewcontentplain"/>
                <w:color w:val="auto"/>
                <w:sz w:val="24"/>
                <w:lang w:val="en-US"/>
              </w:rPr>
              <w:t xml:space="preserve">      and cv.VISIT = </w:t>
            </w:r>
            <w:r w:rsidRPr="004D72E9">
              <w:rPr>
                <w:rStyle w:val="scroll-codedefaultnewcontentfunctions"/>
                <w:color w:val="auto"/>
                <w:sz w:val="24"/>
                <w:lang w:val="en-US"/>
              </w:rPr>
              <w:t>v</w:t>
            </w:r>
            <w:r w:rsidRPr="004D72E9">
              <w:rPr>
                <w:rStyle w:val="scroll-codedefaultnewcontentplain"/>
                <w:color w:val="auto"/>
                <w:sz w:val="24"/>
                <w:lang w:val="en-US"/>
              </w:rPr>
              <w:t>.ID;</w:t>
            </w:r>
          </w:p>
          <w:p w14:paraId="32A17121" w14:textId="77777777" w:rsidR="004D72E9" w:rsidRPr="00A22D98" w:rsidRDefault="004D72E9" w:rsidP="004D72E9">
            <w:pPr>
              <w:pStyle w:val="af8"/>
            </w:pPr>
            <w:r w:rsidRPr="004D72E9">
              <w:rPr>
                <w:rStyle w:val="scroll-codedefaultnewcontentplain"/>
                <w:color w:val="auto"/>
                <w:sz w:val="24"/>
                <w:lang w:val="en-US"/>
              </w:rPr>
              <w:t xml:space="preserve">  </w:t>
            </w:r>
            <w:r w:rsidRPr="00A22D98">
              <w:rPr>
                <w:rStyle w:val="scroll-codedefaultnewcontentkeyword"/>
                <w:color w:val="auto"/>
                <w:sz w:val="24"/>
              </w:rPr>
              <w:t>if</w:t>
            </w:r>
            <w:r w:rsidRPr="00A22D98">
              <w:rPr>
                <w:rStyle w:val="scroll-codedefaultnewcontentplain"/>
                <w:color w:val="auto"/>
                <w:sz w:val="24"/>
              </w:rPr>
              <w:t xml:space="preserve"> nFLAG &gt; 0 </w:t>
            </w:r>
            <w:r w:rsidRPr="00A22D98">
              <w:rPr>
                <w:rStyle w:val="scroll-codedefaultnewcontentkeyword"/>
                <w:color w:val="auto"/>
                <w:sz w:val="24"/>
              </w:rPr>
              <w:t>then</w:t>
            </w:r>
          </w:p>
          <w:p w14:paraId="767DCF4F" w14:textId="77777777" w:rsidR="004D72E9" w:rsidRPr="00A22D98" w:rsidRDefault="004D72E9" w:rsidP="004D72E9">
            <w:pPr>
              <w:pStyle w:val="af8"/>
            </w:pPr>
            <w:r w:rsidRPr="00A22D98">
              <w:rPr>
                <w:rStyle w:val="scroll-codedefaultnewcontentplain"/>
                <w:color w:val="auto"/>
                <w:sz w:val="24"/>
              </w:rPr>
              <w:t xml:space="preserve">    :RESULT</w:t>
            </w:r>
            <w:proofErr w:type="gramStart"/>
            <w:r w:rsidRPr="00A22D98">
              <w:rPr>
                <w:rStyle w:val="scroll-codedefaultnewcontentplain"/>
                <w:color w:val="auto"/>
                <w:sz w:val="24"/>
              </w:rPr>
              <w:t xml:space="preserve"> :</w:t>
            </w:r>
            <w:proofErr w:type="gramEnd"/>
            <w:r w:rsidRPr="00A22D98">
              <w:rPr>
                <w:rStyle w:val="scroll-codedefaultnewcontentplain"/>
                <w:color w:val="auto"/>
                <w:sz w:val="24"/>
              </w:rPr>
              <w:t xml:space="preserve">= </w:t>
            </w:r>
            <w:r w:rsidRPr="00A22D98">
              <w:rPr>
                <w:rStyle w:val="scroll-codedefaultnewcontentstring"/>
                <w:color w:val="auto"/>
                <w:sz w:val="24"/>
              </w:rPr>
              <w:t>'Посещение отправлено в СФР'</w:t>
            </w:r>
            <w:r w:rsidRPr="00A22D98">
              <w:rPr>
                <w:rStyle w:val="scroll-codedefaultnewcontentplain"/>
                <w:color w:val="auto"/>
                <w:sz w:val="24"/>
              </w:rPr>
              <w:t>;</w:t>
            </w:r>
          </w:p>
          <w:p w14:paraId="5386FF1C" w14:textId="77777777" w:rsidR="004D72E9" w:rsidRPr="00A22D98" w:rsidRDefault="004D72E9" w:rsidP="004D72E9">
            <w:pPr>
              <w:pStyle w:val="af8"/>
            </w:pPr>
            <w:r w:rsidRPr="00A22D98">
              <w:rPr>
                <w:rStyle w:val="scroll-codedefaultnewcontentplain"/>
                <w:color w:val="auto"/>
                <w:sz w:val="24"/>
              </w:rPr>
              <w:t xml:space="preserve">  end </w:t>
            </w:r>
            <w:r w:rsidRPr="00A22D98">
              <w:rPr>
                <w:rStyle w:val="scroll-codedefaultnewcontentkeyword"/>
                <w:color w:val="auto"/>
                <w:sz w:val="24"/>
              </w:rPr>
              <w:t>if</w:t>
            </w:r>
            <w:r w:rsidRPr="00A22D98">
              <w:rPr>
                <w:rStyle w:val="scroll-codedefaultnewcontentplain"/>
                <w:color w:val="auto"/>
                <w:sz w:val="24"/>
              </w:rPr>
              <w:t>;</w:t>
            </w:r>
          </w:p>
          <w:p w14:paraId="7CF5C749" w14:textId="77777777" w:rsidR="00ED3BAD" w:rsidRPr="00ED0BBF" w:rsidRDefault="004D72E9" w:rsidP="004D72E9">
            <w:pPr>
              <w:pStyle w:val="af8"/>
            </w:pPr>
            <w:r w:rsidRPr="00A22D98">
              <w:rPr>
                <w:rStyle w:val="scroll-codedefaultnewcontentplain"/>
                <w:color w:val="auto"/>
                <w:sz w:val="24"/>
              </w:rPr>
              <w:t>end;</w:t>
            </w:r>
          </w:p>
        </w:tc>
      </w:tr>
    </w:tbl>
    <w:p w14:paraId="084B31F5" w14:textId="77777777" w:rsidR="00F35479" w:rsidRDefault="00F35479" w:rsidP="00F35479">
      <w:pPr>
        <w:pStyle w:val="phnormal"/>
      </w:pPr>
    </w:p>
    <w:p w14:paraId="47C8402C" w14:textId="77777777" w:rsidR="00ED3BAD" w:rsidRPr="00ED0BBF" w:rsidRDefault="00FA73BC" w:rsidP="00F35479">
      <w:pPr>
        <w:pStyle w:val="phlistitemized1"/>
      </w:pPr>
      <w:r w:rsidRPr="00ED0BBF">
        <w:t xml:space="preserve">нажмите на кнопку </w:t>
      </w:r>
      <w:r w:rsidR="00ED0BBF">
        <w:t>«</w:t>
      </w:r>
      <w:r w:rsidRPr="00ED0BBF">
        <w:t>ОК</w:t>
      </w:r>
      <w:r w:rsidR="00ED0BBF">
        <w:t>»</w:t>
      </w:r>
      <w:r w:rsidRPr="00ED0BBF">
        <w:t xml:space="preserve"> для сохранения внесенных данных.</w:t>
      </w:r>
    </w:p>
    <w:p w14:paraId="6852AC5A" w14:textId="77777777" w:rsidR="00ED3BAD" w:rsidRPr="00ED0BBF" w:rsidRDefault="00FA73BC" w:rsidP="00F35479">
      <w:pPr>
        <w:pStyle w:val="phlistitemizedtitle"/>
      </w:pPr>
      <w:r w:rsidRPr="00ED0BBF">
        <w:t>Далее добавьте место оповещения. Для этого выполните следующие действия:</w:t>
      </w:r>
    </w:p>
    <w:p w14:paraId="46AAE6C4" w14:textId="77777777" w:rsidR="00ED3BAD" w:rsidRPr="00ED0BBF" w:rsidRDefault="00FA73BC" w:rsidP="00285278">
      <w:pPr>
        <w:pStyle w:val="phlistitemized1"/>
      </w:pPr>
      <w:r w:rsidRPr="00ED0BBF">
        <w:t xml:space="preserve">перейдите на вкладку </w:t>
      </w:r>
      <w:r w:rsidR="00ED0BBF">
        <w:t>«</w:t>
      </w:r>
      <w:r w:rsidRPr="00ED0BBF">
        <w:t>Место оповещения</w:t>
      </w:r>
      <w:r w:rsidR="00ED0BBF">
        <w:t>»</w:t>
      </w:r>
      <w:r w:rsidR="00285278">
        <w:t>,</w:t>
      </w:r>
      <w:r w:rsidRPr="00ED0BBF">
        <w:t xml:space="preserve"> блок </w:t>
      </w:r>
      <w:r w:rsidR="00ED0BBF">
        <w:t>«</w:t>
      </w:r>
      <w:r w:rsidRPr="00ED0BBF">
        <w:t>Настройка сигнальной информации: Места оповещения</w:t>
      </w:r>
      <w:r w:rsidR="00ED0BBF">
        <w:t>»</w:t>
      </w:r>
      <w:r w:rsidRPr="00ED0BBF">
        <w:t>;</w:t>
      </w:r>
    </w:p>
    <w:p w14:paraId="2563C086" w14:textId="500B020E" w:rsidR="00ED3BAD" w:rsidRPr="00ED0BBF" w:rsidRDefault="00FA73BC" w:rsidP="00285278">
      <w:pPr>
        <w:pStyle w:val="phlistitemized1"/>
      </w:pPr>
      <w:r w:rsidRPr="00ED0BBF">
        <w:lastRenderedPageBreak/>
        <w:t xml:space="preserve">выберите пункт контекстного меню </w:t>
      </w:r>
      <w:r w:rsidR="00ED0BBF">
        <w:t>«</w:t>
      </w:r>
      <w:r w:rsidRPr="00ED0BBF">
        <w:t>Добавить</w:t>
      </w:r>
      <w:r w:rsidR="00ED0BBF">
        <w:t>»</w:t>
      </w:r>
      <w:r w:rsidRPr="00ED0BBF">
        <w:t>. Откроется окно добавления места оповещения</w:t>
      </w:r>
      <w:r w:rsidR="00285278">
        <w:t xml:space="preserve"> (</w:t>
      </w:r>
      <w:r w:rsidR="00285278">
        <w:fldChar w:fldCharType="begin"/>
      </w:r>
      <w:r w:rsidR="00285278">
        <w:instrText xml:space="preserve"> REF _Ref165625588 \h </w:instrText>
      </w:r>
      <w:r w:rsidR="00285278">
        <w:fldChar w:fldCharType="separate"/>
      </w:r>
      <w:r w:rsidR="008F41BB">
        <w:t>Рисунок </w:t>
      </w:r>
      <w:r w:rsidR="008F41BB">
        <w:rPr>
          <w:noProof/>
        </w:rPr>
        <w:t>42</w:t>
      </w:r>
      <w:r w:rsidR="00285278">
        <w:fldChar w:fldCharType="end"/>
      </w:r>
      <w:r w:rsidR="00285278">
        <w:t>)</w:t>
      </w:r>
      <w:r w:rsidRPr="00ED0BBF">
        <w:t>;</w:t>
      </w:r>
    </w:p>
    <w:p w14:paraId="7EDDADEA" w14:textId="77777777" w:rsidR="00285278" w:rsidRDefault="00285278" w:rsidP="00285278">
      <w:pPr>
        <w:pStyle w:val="phfigure"/>
      </w:pPr>
      <w:r>
        <w:rPr>
          <w:noProof/>
        </w:rPr>
        <w:drawing>
          <wp:inline distT="0" distB="0" distL="0" distR="0" wp14:anchorId="7E64666F" wp14:editId="6CBAACD1">
            <wp:extent cx="4488180" cy="1485900"/>
            <wp:effectExtent l="19050" t="19050" r="26670" b="190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14859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965F707" w14:textId="1D080486" w:rsidR="00ED3BAD" w:rsidRPr="00ED0BBF" w:rsidRDefault="00DB7C98" w:rsidP="00285278">
      <w:pPr>
        <w:pStyle w:val="phfiguretitle"/>
      </w:pPr>
      <w:bookmarkStart w:id="206" w:name="_Ref165625588"/>
      <w:r>
        <w:t>Рисунок </w:t>
      </w:r>
      <w:r w:rsidR="00285278">
        <w:fldChar w:fldCharType="begin"/>
      </w:r>
      <w:r w:rsidR="00285278">
        <w:instrText xml:space="preserve"> SEQ Рисунок \* ARABIC </w:instrText>
      </w:r>
      <w:r w:rsidR="00285278">
        <w:fldChar w:fldCharType="separate"/>
      </w:r>
      <w:r w:rsidR="008F41BB">
        <w:rPr>
          <w:noProof/>
        </w:rPr>
        <w:t>42</w:t>
      </w:r>
      <w:r w:rsidR="00285278">
        <w:fldChar w:fldCharType="end"/>
      </w:r>
      <w:bookmarkEnd w:id="206"/>
      <w:r w:rsidR="006E7C4E">
        <w:t xml:space="preserve"> – Окно добавления места оповеще</w:t>
      </w:r>
      <w:r w:rsidR="00285278">
        <w:t>ния</w:t>
      </w:r>
    </w:p>
    <w:p w14:paraId="77C27552" w14:textId="77777777" w:rsidR="00ED3BAD" w:rsidRPr="00ED0BBF" w:rsidRDefault="00FA73BC" w:rsidP="00EB4FF6">
      <w:pPr>
        <w:pStyle w:val="phlistitemized1"/>
      </w:pPr>
      <w:r w:rsidRPr="00ED0BBF">
        <w:t xml:space="preserve">выберите значение </w:t>
      </w:r>
      <w:r w:rsidR="00ED0BBF">
        <w:t>«</w:t>
      </w:r>
      <w:r w:rsidRPr="00ED0BBF">
        <w:t>АРМ Врача поликлиники: иконка в дневнике</w:t>
      </w:r>
      <w:r w:rsidR="00ED0BBF">
        <w:t>»</w:t>
      </w:r>
      <w:r w:rsidRPr="00ED0BBF">
        <w:t xml:space="preserve"> в поле </w:t>
      </w:r>
      <w:r w:rsidR="00ED0BBF">
        <w:t>«</w:t>
      </w:r>
      <w:r w:rsidRPr="00ED0BBF">
        <w:t>Место оповещения</w:t>
      </w:r>
      <w:r w:rsidR="00ED0BBF">
        <w:t>»</w:t>
      </w:r>
      <w:r w:rsidRPr="00ED0BBF">
        <w:t xml:space="preserve"> и установите переключатель в </w:t>
      </w:r>
      <w:r w:rsidR="0084077B">
        <w:t>необходимое</w:t>
      </w:r>
      <w:r w:rsidRPr="00ED0BBF">
        <w:t xml:space="preserve"> положение (</w:t>
      </w:r>
      <w:r w:rsidR="00ED0BBF">
        <w:t>«</w:t>
      </w:r>
      <w:r w:rsidRPr="00ED0BBF">
        <w:t>Оповещать все ЛПУ</w:t>
      </w:r>
      <w:r w:rsidR="007B63BC">
        <w:t>»</w:t>
      </w:r>
      <w:r w:rsidR="009632F7">
        <w:t>/</w:t>
      </w:r>
      <w:r w:rsidR="007B63BC">
        <w:t>«</w:t>
      </w:r>
      <w:r w:rsidRPr="00ED0BBF">
        <w:t>Оповещать выбранные ЛПУ</w:t>
      </w:r>
      <w:r w:rsidR="00ED0BBF">
        <w:t>»</w:t>
      </w:r>
      <w:r w:rsidRPr="00ED0BBF">
        <w:t>, для второго варианта дополнительно укажите МО);</w:t>
      </w:r>
    </w:p>
    <w:p w14:paraId="7A1BCA50" w14:textId="77777777" w:rsidR="00ED3BAD" w:rsidRPr="00ED0BBF" w:rsidRDefault="00FA73BC" w:rsidP="00EB4FF6">
      <w:pPr>
        <w:pStyle w:val="phlistitemized1"/>
      </w:pPr>
      <w:r w:rsidRPr="00ED0BBF">
        <w:t xml:space="preserve">нажмите на кнопку </w:t>
      </w:r>
      <w:r w:rsidR="00ED0BBF">
        <w:t>«</w:t>
      </w:r>
      <w:r w:rsidRPr="00ED0BBF">
        <w:t>Сохранить</w:t>
      </w:r>
      <w:r w:rsidR="00ED0BBF">
        <w:t>»</w:t>
      </w:r>
      <w:r w:rsidRPr="00ED0BBF">
        <w:t xml:space="preserve"> для сохранения внесенных данных.</w:t>
      </w:r>
    </w:p>
    <w:p w14:paraId="172D6543" w14:textId="77777777" w:rsidR="00ED3BAD" w:rsidRPr="00ED0BBF" w:rsidRDefault="00FA73BC" w:rsidP="00EB4FF6">
      <w:pPr>
        <w:pStyle w:val="phlistitemizedtitle"/>
      </w:pPr>
      <w:r w:rsidRPr="00ED0BBF">
        <w:t>Далее добавьте права доступа.</w:t>
      </w:r>
      <w:r w:rsidR="00ED0BBF">
        <w:t xml:space="preserve"> </w:t>
      </w:r>
      <w:r w:rsidRPr="00ED0BBF">
        <w:t>Для этого выполните следующие действия:</w:t>
      </w:r>
    </w:p>
    <w:p w14:paraId="43927B1B" w14:textId="77777777" w:rsidR="00ED3BAD" w:rsidRPr="00ED0BBF" w:rsidRDefault="00FA73BC" w:rsidP="00EB4FF6">
      <w:pPr>
        <w:pStyle w:val="phlistitemized1"/>
      </w:pPr>
      <w:r w:rsidRPr="00ED0BBF">
        <w:t xml:space="preserve">перейдите на вкладку </w:t>
      </w:r>
      <w:r w:rsidR="00ED0BBF">
        <w:t>«</w:t>
      </w:r>
      <w:r w:rsidRPr="00ED0BBF">
        <w:t>Права доступа</w:t>
      </w:r>
      <w:r w:rsidR="00ED0BBF">
        <w:t>»</w:t>
      </w:r>
      <w:r w:rsidR="008F004E">
        <w:t xml:space="preserve">, </w:t>
      </w:r>
      <w:r w:rsidRPr="00ED0BBF">
        <w:t xml:space="preserve">блок </w:t>
      </w:r>
      <w:r w:rsidR="00ED0BBF">
        <w:t>«</w:t>
      </w:r>
      <w:r w:rsidRPr="00ED0BBF">
        <w:t>Назначение прав</w:t>
      </w:r>
      <w:r w:rsidR="00ED0BBF">
        <w:t>»</w:t>
      </w:r>
      <w:r w:rsidRPr="00ED0BBF">
        <w:t>;</w:t>
      </w:r>
    </w:p>
    <w:p w14:paraId="65898463" w14:textId="77777777" w:rsidR="00ED3BAD" w:rsidRPr="00ED0BBF" w:rsidRDefault="00FA73BC" w:rsidP="00EB4FF6">
      <w:pPr>
        <w:pStyle w:val="phlistitemized1"/>
      </w:pPr>
      <w:r w:rsidRPr="00ED0BBF">
        <w:t xml:space="preserve">назначьте права сотруднику/роли с помощью пункта контекстного меню </w:t>
      </w:r>
      <w:r w:rsidR="00ED0BBF">
        <w:t>«</w:t>
      </w:r>
      <w:r w:rsidRPr="00ED0BBF">
        <w:t>Добавить</w:t>
      </w:r>
      <w:r w:rsidR="00ED0BBF">
        <w:t>»</w:t>
      </w:r>
      <w:r w:rsidRPr="00ED0BBF">
        <w:t xml:space="preserve"> либо добавьте право для всех с помощью кнопки </w:t>
      </w:r>
      <w:r w:rsidR="00ED0BBF">
        <w:t>«</w:t>
      </w:r>
      <w:r w:rsidRPr="00ED0BBF">
        <w:t>Назначить право 'Для всех'</w:t>
      </w:r>
      <w:r w:rsidR="008F004E">
        <w:t>»</w:t>
      </w:r>
      <w:r w:rsidRPr="00ED0BBF">
        <w:t>.</w:t>
      </w:r>
    </w:p>
    <w:p w14:paraId="67A8B20A" w14:textId="77777777" w:rsidR="00ED3BAD" w:rsidRPr="005E2C24" w:rsidRDefault="00FA73BC" w:rsidP="005E2C24">
      <w:pPr>
        <w:pStyle w:val="10"/>
      </w:pPr>
      <w:bookmarkStart w:id="207" w:name="_Toc256000036"/>
      <w:bookmarkStart w:id="208" w:name="scroll-bookmark-58"/>
      <w:bookmarkStart w:id="209" w:name="_Toc166068637"/>
      <w:r w:rsidRPr="005E2C24">
        <w:lastRenderedPageBreak/>
        <w:t>Просмотр результатов выполнения запросов</w:t>
      </w:r>
      <w:bookmarkEnd w:id="207"/>
      <w:bookmarkEnd w:id="208"/>
      <w:bookmarkEnd w:id="209"/>
    </w:p>
    <w:p w14:paraId="4DC30EEF" w14:textId="77777777" w:rsidR="00ED3BAD" w:rsidRPr="00ED0BBF" w:rsidRDefault="00FA73BC" w:rsidP="00E3012C">
      <w:pPr>
        <w:pStyle w:val="phlistitemizedtitle"/>
      </w:pPr>
      <w:r w:rsidRPr="00ED0BBF">
        <w:t>Для просмотра логов интеграции с СФР выполните следующие действия:</w:t>
      </w:r>
    </w:p>
    <w:p w14:paraId="4F20D6D7" w14:textId="092956D5" w:rsidR="00ED3BAD" w:rsidRPr="00ED0BBF" w:rsidRDefault="00FA73BC" w:rsidP="00E3012C">
      <w:pPr>
        <w:pStyle w:val="phlistitemized1"/>
      </w:pPr>
      <w:r w:rsidRPr="00ED0BBF">
        <w:t xml:space="preserve">выберите пункт главного меню </w:t>
      </w:r>
      <w:r w:rsidR="00ED0BBF">
        <w:t>«</w:t>
      </w:r>
      <w:r w:rsidRPr="00ED0BBF">
        <w:t>Система</w:t>
      </w:r>
      <w:r w:rsidR="00ED0BBF">
        <w:t xml:space="preserve">/ </w:t>
      </w:r>
      <w:r w:rsidRPr="00ED0BBF">
        <w:t>Интеграция</w:t>
      </w:r>
      <w:r w:rsidR="00ED0BBF">
        <w:t xml:space="preserve">/ </w:t>
      </w:r>
      <w:r w:rsidRPr="00ED0BBF">
        <w:t>Журнал истории запросов</w:t>
      </w:r>
      <w:r w:rsidR="00ED0BBF">
        <w:t>»</w:t>
      </w:r>
      <w:r w:rsidRPr="00ED0BBF">
        <w:t>. Откроется форма журнала</w:t>
      </w:r>
      <w:r w:rsidR="00E3012C">
        <w:t xml:space="preserve"> (</w:t>
      </w:r>
      <w:r w:rsidR="00E3012C">
        <w:fldChar w:fldCharType="begin"/>
      </w:r>
      <w:r w:rsidR="00E3012C">
        <w:instrText xml:space="preserve"> REF _Ref165625866 \h </w:instrText>
      </w:r>
      <w:r w:rsidR="00E3012C">
        <w:fldChar w:fldCharType="separate"/>
      </w:r>
      <w:r w:rsidR="008F41BB">
        <w:t>Рисунок </w:t>
      </w:r>
      <w:r w:rsidR="008F41BB">
        <w:rPr>
          <w:noProof/>
        </w:rPr>
        <w:t>43</w:t>
      </w:r>
      <w:r w:rsidR="00E3012C">
        <w:fldChar w:fldCharType="end"/>
      </w:r>
      <w:r w:rsidR="00E3012C">
        <w:t>)</w:t>
      </w:r>
      <w:r w:rsidRPr="00ED0BBF">
        <w:t>;</w:t>
      </w:r>
    </w:p>
    <w:p w14:paraId="39DEE526" w14:textId="77777777" w:rsidR="00E3012C" w:rsidRDefault="00FA73BC" w:rsidP="00E3012C">
      <w:pPr>
        <w:pStyle w:val="phfigure"/>
      </w:pPr>
      <w:r w:rsidRPr="00ED0BBF">
        <w:rPr>
          <w:noProof/>
        </w:rPr>
        <w:drawing>
          <wp:inline distT="0" distB="0" distL="0" distR="0" wp14:anchorId="5084BEB1" wp14:editId="0F947461">
            <wp:extent cx="5395595" cy="1864858"/>
            <wp:effectExtent l="19050" t="19050" r="14605" b="21590"/>
            <wp:docPr id="100051" name="Рисунок 100051" descr="Журнал истории запро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123477" name="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86485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709C3FD" w14:textId="797632FA" w:rsidR="00ED3BAD" w:rsidRPr="00ED0BBF" w:rsidRDefault="00DB7C98" w:rsidP="00E3012C">
      <w:pPr>
        <w:pStyle w:val="phfiguretitle"/>
      </w:pPr>
      <w:bookmarkStart w:id="210" w:name="_Ref165625866"/>
      <w:r>
        <w:t>Рисунок </w:t>
      </w:r>
      <w:r w:rsidR="00E3012C">
        <w:fldChar w:fldCharType="begin"/>
      </w:r>
      <w:r w:rsidR="00E3012C">
        <w:instrText xml:space="preserve"> SEQ Рисунок \* ARABIC </w:instrText>
      </w:r>
      <w:r w:rsidR="00E3012C">
        <w:fldChar w:fldCharType="separate"/>
      </w:r>
      <w:r w:rsidR="008F41BB">
        <w:rPr>
          <w:noProof/>
        </w:rPr>
        <w:t>43</w:t>
      </w:r>
      <w:r w:rsidR="00E3012C">
        <w:fldChar w:fldCharType="end"/>
      </w:r>
      <w:bookmarkEnd w:id="210"/>
      <w:r w:rsidR="00E3012C">
        <w:t xml:space="preserve"> – Форма журнала</w:t>
      </w:r>
    </w:p>
    <w:p w14:paraId="0CB08AF1" w14:textId="3A264C97" w:rsidR="00ED3BAD" w:rsidRPr="00ED0BBF" w:rsidRDefault="00FA73BC" w:rsidP="00E3012C">
      <w:pPr>
        <w:pStyle w:val="phlistitemized1"/>
      </w:pPr>
      <w:r w:rsidRPr="00ED0BBF">
        <w:t>заполните поля фильтра</w:t>
      </w:r>
      <w:r w:rsidR="00E3012C">
        <w:t xml:space="preserve"> (</w:t>
      </w:r>
      <w:r w:rsidR="00E3012C">
        <w:fldChar w:fldCharType="begin"/>
      </w:r>
      <w:r w:rsidR="00E3012C">
        <w:instrText xml:space="preserve"> REF _Ref165625971 \h </w:instrText>
      </w:r>
      <w:r w:rsidR="00E3012C">
        <w:fldChar w:fldCharType="separate"/>
      </w:r>
      <w:r w:rsidR="008F41BB">
        <w:t>Таблица </w:t>
      </w:r>
      <w:r w:rsidR="008F41BB">
        <w:rPr>
          <w:noProof/>
        </w:rPr>
        <w:t>20</w:t>
      </w:r>
      <w:r w:rsidR="00E3012C">
        <w:fldChar w:fldCharType="end"/>
      </w:r>
      <w:r w:rsidR="00E3012C">
        <w:t>)</w:t>
      </w:r>
      <w:r w:rsidRPr="00ED0BBF">
        <w:t>;</w:t>
      </w:r>
    </w:p>
    <w:p w14:paraId="6BCF04B5" w14:textId="5C46487E" w:rsidR="00E3012C" w:rsidRDefault="00DB7C98" w:rsidP="00E3012C">
      <w:pPr>
        <w:pStyle w:val="phtabletitle"/>
      </w:pPr>
      <w:bookmarkStart w:id="211" w:name="_Ref165625971"/>
      <w:r>
        <w:t>Таблица </w:t>
      </w:r>
      <w:r w:rsidR="00E3012C">
        <w:fldChar w:fldCharType="begin"/>
      </w:r>
      <w:r w:rsidR="00E3012C">
        <w:instrText xml:space="preserve"> SEQ Таблица \* ARABIC </w:instrText>
      </w:r>
      <w:r w:rsidR="00E3012C">
        <w:fldChar w:fldCharType="separate"/>
      </w:r>
      <w:r w:rsidR="008F41BB">
        <w:rPr>
          <w:noProof/>
        </w:rPr>
        <w:t>20</w:t>
      </w:r>
      <w:r w:rsidR="00E3012C">
        <w:fldChar w:fldCharType="end"/>
      </w:r>
      <w:bookmarkEnd w:id="211"/>
      <w:r w:rsidR="00E3012C">
        <w:t xml:space="preserve"> – Заполнение полей формы журнала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2801"/>
        <w:gridCol w:w="7613"/>
      </w:tblGrid>
      <w:tr w:rsidR="00ED0BBF" w:rsidRPr="00ED0BBF" w14:paraId="4C3A2268" w14:textId="77777777" w:rsidTr="008F41BB">
        <w:trPr>
          <w:tblHeader/>
        </w:trPr>
        <w:tc>
          <w:tcPr>
            <w:tcW w:w="1345" w:type="pct"/>
          </w:tcPr>
          <w:p w14:paraId="7FF486B1" w14:textId="77777777" w:rsidR="00ED3BAD" w:rsidRPr="00ED0BBF" w:rsidRDefault="00FA73BC" w:rsidP="0087014C">
            <w:pPr>
              <w:pStyle w:val="phtablecolcaption"/>
            </w:pPr>
            <w:bookmarkStart w:id="212" w:name="scroll-bookmark-59"/>
            <w:r w:rsidRPr="00ED0BBF">
              <w:t>Наименование поля</w:t>
            </w:r>
            <w:bookmarkEnd w:id="212"/>
          </w:p>
        </w:tc>
        <w:tc>
          <w:tcPr>
            <w:tcW w:w="3655" w:type="pct"/>
          </w:tcPr>
          <w:p w14:paraId="62E026B7" w14:textId="77777777" w:rsidR="00ED3BAD" w:rsidRPr="00ED0BBF" w:rsidRDefault="00FA73BC" w:rsidP="0087014C">
            <w:pPr>
              <w:pStyle w:val="phtablecolcaption"/>
            </w:pPr>
            <w:r w:rsidRPr="00ED0BBF">
              <w:t>Пояснение</w:t>
            </w:r>
          </w:p>
        </w:tc>
      </w:tr>
      <w:tr w:rsidR="00ED0BBF" w:rsidRPr="00ED0BBF" w14:paraId="36D09766" w14:textId="77777777" w:rsidTr="008F41BB">
        <w:tc>
          <w:tcPr>
            <w:tcW w:w="1345" w:type="pct"/>
          </w:tcPr>
          <w:p w14:paraId="6D46C725" w14:textId="77777777" w:rsidR="00ED3BAD" w:rsidRPr="00ED0BBF" w:rsidRDefault="00FA73BC" w:rsidP="00E3012C">
            <w:pPr>
              <w:pStyle w:val="phtablecellleft"/>
            </w:pPr>
            <w:r w:rsidRPr="00ED0BBF">
              <w:t xml:space="preserve">Период </w:t>
            </w:r>
            <w:proofErr w:type="gramStart"/>
            <w:r w:rsidRPr="00ED0BBF">
              <w:t>с</w:t>
            </w:r>
            <w:proofErr w:type="gramEnd"/>
            <w:r w:rsidRPr="00ED0BBF">
              <w:t>, по</w:t>
            </w:r>
          </w:p>
        </w:tc>
        <w:tc>
          <w:tcPr>
            <w:tcW w:w="3655" w:type="pct"/>
          </w:tcPr>
          <w:p w14:paraId="4F52CEB3" w14:textId="77777777" w:rsidR="00ED3BAD" w:rsidRPr="00ED0BBF" w:rsidRDefault="00FA73BC" w:rsidP="00E3012C">
            <w:pPr>
              <w:pStyle w:val="phtablecellleft"/>
            </w:pPr>
            <w:r w:rsidRPr="00ED0BBF">
              <w:t>Укажите период формирования с помощью календаря или вручную</w:t>
            </w:r>
          </w:p>
        </w:tc>
      </w:tr>
      <w:tr w:rsidR="00ED0BBF" w:rsidRPr="00ED0BBF" w14:paraId="1B251192" w14:textId="77777777" w:rsidTr="008F41BB">
        <w:tc>
          <w:tcPr>
            <w:tcW w:w="1345" w:type="pct"/>
          </w:tcPr>
          <w:p w14:paraId="7B4CECE2" w14:textId="77777777" w:rsidR="00ED3BAD" w:rsidRPr="00ED0BBF" w:rsidRDefault="00FA73BC" w:rsidP="00E3012C">
            <w:pPr>
              <w:pStyle w:val="phtablecellleft"/>
            </w:pPr>
            <w:r w:rsidRPr="00ED0BBF">
              <w:t xml:space="preserve">Время </w:t>
            </w:r>
            <w:proofErr w:type="gramStart"/>
            <w:r w:rsidRPr="00ED0BBF">
              <w:t>с</w:t>
            </w:r>
            <w:proofErr w:type="gramEnd"/>
            <w:r w:rsidRPr="00ED0BBF">
              <w:t>, по</w:t>
            </w:r>
          </w:p>
        </w:tc>
        <w:tc>
          <w:tcPr>
            <w:tcW w:w="3655" w:type="pct"/>
          </w:tcPr>
          <w:p w14:paraId="51288938" w14:textId="77777777" w:rsidR="00ED3BAD" w:rsidRPr="00ED0BBF" w:rsidRDefault="00FA73BC" w:rsidP="00E3012C">
            <w:pPr>
              <w:pStyle w:val="phtablecellleft"/>
            </w:pPr>
            <w:r w:rsidRPr="00ED0BBF">
              <w:t>Укажите временной промежуток с помощью календаря или вручную</w:t>
            </w:r>
          </w:p>
        </w:tc>
      </w:tr>
      <w:tr w:rsidR="00ED0BBF" w:rsidRPr="00ED0BBF" w14:paraId="155C2A87" w14:textId="77777777" w:rsidTr="008F41BB">
        <w:tc>
          <w:tcPr>
            <w:tcW w:w="1345" w:type="pct"/>
          </w:tcPr>
          <w:p w14:paraId="781FDAEA" w14:textId="77777777" w:rsidR="00ED3BAD" w:rsidRPr="00ED0BBF" w:rsidRDefault="00FA73BC" w:rsidP="00E3012C">
            <w:pPr>
              <w:pStyle w:val="phtablecellleft"/>
            </w:pPr>
            <w:r w:rsidRPr="00ED0BBF">
              <w:t>Тип запроса</w:t>
            </w:r>
          </w:p>
        </w:tc>
        <w:tc>
          <w:tcPr>
            <w:tcW w:w="3655" w:type="pct"/>
          </w:tcPr>
          <w:p w14:paraId="791E2AC8" w14:textId="77777777" w:rsidR="00ED3BAD" w:rsidRPr="00ED0BBF" w:rsidRDefault="00FA73BC" w:rsidP="00E3012C">
            <w:pPr>
              <w:pStyle w:val="phtablecellleft"/>
            </w:pPr>
            <w:r w:rsidRPr="00ED0BBF">
              <w:t>Выберите тип запроса из выпадающего списка: входящий или исходящий</w:t>
            </w:r>
          </w:p>
        </w:tc>
      </w:tr>
      <w:tr w:rsidR="00ED0BBF" w:rsidRPr="00ED0BBF" w14:paraId="41945F96" w14:textId="77777777" w:rsidTr="008F41BB">
        <w:tc>
          <w:tcPr>
            <w:tcW w:w="1345" w:type="pct"/>
          </w:tcPr>
          <w:p w14:paraId="0BD837DD" w14:textId="77777777" w:rsidR="00ED3BAD" w:rsidRPr="00ED0BBF" w:rsidRDefault="00FA73BC" w:rsidP="00E3012C">
            <w:pPr>
              <w:pStyle w:val="phtablecellleft"/>
            </w:pPr>
            <w:r w:rsidRPr="00ED0BBF">
              <w:t>Система</w:t>
            </w:r>
          </w:p>
        </w:tc>
        <w:tc>
          <w:tcPr>
            <w:tcW w:w="3655" w:type="pct"/>
          </w:tcPr>
          <w:p w14:paraId="00E3E352" w14:textId="77777777" w:rsidR="00ED3BAD" w:rsidRPr="00ED0BBF" w:rsidRDefault="00FA73BC" w:rsidP="00E3012C">
            <w:pPr>
              <w:pStyle w:val="phtablecellleft"/>
            </w:pPr>
            <w:r w:rsidRPr="00ED0BBF">
              <w:t xml:space="preserve">Выберите систему из выпадающего списка: </w:t>
            </w:r>
            <w:r w:rsidR="00ED0BBF">
              <w:t>«</w:t>
            </w:r>
            <w:r w:rsidRPr="00ED0BBF">
              <w:t>ФСС в части родовых сертификатов</w:t>
            </w:r>
            <w:r w:rsidR="00ED0BBF">
              <w:t>»</w:t>
            </w:r>
          </w:p>
        </w:tc>
      </w:tr>
      <w:tr w:rsidR="00ED0BBF" w:rsidRPr="00ED0BBF" w14:paraId="1065F555" w14:textId="77777777" w:rsidTr="008F41BB">
        <w:tc>
          <w:tcPr>
            <w:tcW w:w="1345" w:type="pct"/>
          </w:tcPr>
          <w:p w14:paraId="7423CA11" w14:textId="77777777" w:rsidR="00ED3BAD" w:rsidRPr="00ED0BBF" w:rsidRDefault="00FA73BC" w:rsidP="00E3012C">
            <w:pPr>
              <w:pStyle w:val="phtablecellleft"/>
            </w:pPr>
            <w:r w:rsidRPr="00ED0BBF">
              <w:t>Результат</w:t>
            </w:r>
          </w:p>
        </w:tc>
        <w:tc>
          <w:tcPr>
            <w:tcW w:w="3655" w:type="pct"/>
          </w:tcPr>
          <w:p w14:paraId="1C0BEBE8" w14:textId="77777777" w:rsidR="00ED3BAD" w:rsidRPr="00ED0BBF" w:rsidRDefault="00FA73BC" w:rsidP="00E3012C">
            <w:pPr>
              <w:pStyle w:val="phtablecellleft"/>
            </w:pPr>
            <w:r w:rsidRPr="00ED0BBF">
              <w:t>Выберите результат из выпадающего списка: удачно или неудачно</w:t>
            </w:r>
          </w:p>
        </w:tc>
      </w:tr>
      <w:tr w:rsidR="00ED0BBF" w:rsidRPr="00ED0BBF" w14:paraId="1377D01F" w14:textId="77777777" w:rsidTr="008F41BB">
        <w:tc>
          <w:tcPr>
            <w:tcW w:w="1345" w:type="pct"/>
          </w:tcPr>
          <w:p w14:paraId="32816D62" w14:textId="77777777" w:rsidR="00ED3BAD" w:rsidRPr="00ED0BBF" w:rsidRDefault="00FA73BC" w:rsidP="00E3012C">
            <w:pPr>
              <w:pStyle w:val="phtablecellleft"/>
            </w:pPr>
            <w:r w:rsidRPr="00ED0BBF">
              <w:t>Сервис</w:t>
            </w:r>
          </w:p>
        </w:tc>
        <w:tc>
          <w:tcPr>
            <w:tcW w:w="3655" w:type="pct"/>
          </w:tcPr>
          <w:p w14:paraId="2A4E2896" w14:textId="77777777" w:rsidR="00ED3BAD" w:rsidRPr="00ED0BBF" w:rsidRDefault="00FA73BC" w:rsidP="0084077B">
            <w:pPr>
              <w:pStyle w:val="phtablecellleft"/>
            </w:pPr>
            <w:r w:rsidRPr="00ED0BBF">
              <w:t xml:space="preserve">Выберите </w:t>
            </w:r>
            <w:r w:rsidR="0084077B">
              <w:t>необходимый</w:t>
            </w:r>
            <w:r w:rsidRPr="00ED0BBF">
              <w:t xml:space="preserve"> сервис из выпадающего списка</w:t>
            </w:r>
          </w:p>
        </w:tc>
      </w:tr>
      <w:tr w:rsidR="00ED0BBF" w:rsidRPr="00ED0BBF" w14:paraId="581EE05C" w14:textId="77777777" w:rsidTr="008F41BB">
        <w:tc>
          <w:tcPr>
            <w:tcW w:w="1345" w:type="pct"/>
          </w:tcPr>
          <w:p w14:paraId="7677EFA1" w14:textId="77777777" w:rsidR="00ED3BAD" w:rsidRPr="00ED0BBF" w:rsidRDefault="00FA73BC" w:rsidP="00E3012C">
            <w:pPr>
              <w:pStyle w:val="phtablecellleft"/>
            </w:pPr>
            <w:r w:rsidRPr="00ED0BBF">
              <w:t>Текст запроса</w:t>
            </w:r>
          </w:p>
        </w:tc>
        <w:tc>
          <w:tcPr>
            <w:tcW w:w="3655" w:type="pct"/>
          </w:tcPr>
          <w:p w14:paraId="7230E06E" w14:textId="77777777" w:rsidR="00ED3BAD" w:rsidRPr="00ED0BBF" w:rsidRDefault="00FA73BC" w:rsidP="00E3012C">
            <w:pPr>
              <w:pStyle w:val="phtablecellleft"/>
            </w:pPr>
            <w:r w:rsidRPr="00ED0BBF">
              <w:t>Введите вручную текст запроса</w:t>
            </w:r>
          </w:p>
        </w:tc>
      </w:tr>
      <w:tr w:rsidR="00ED0BBF" w:rsidRPr="00ED0BBF" w14:paraId="405E4DAB" w14:textId="77777777" w:rsidTr="008F41BB">
        <w:tc>
          <w:tcPr>
            <w:tcW w:w="1345" w:type="pct"/>
          </w:tcPr>
          <w:p w14:paraId="339201C3" w14:textId="77777777" w:rsidR="00ED3BAD" w:rsidRPr="00ED0BBF" w:rsidRDefault="00FA73BC" w:rsidP="00E3012C">
            <w:pPr>
              <w:pStyle w:val="phtablecellleft"/>
            </w:pPr>
            <w:r w:rsidRPr="00ED0BBF">
              <w:t>Текст ответа</w:t>
            </w:r>
          </w:p>
        </w:tc>
        <w:tc>
          <w:tcPr>
            <w:tcW w:w="3655" w:type="pct"/>
          </w:tcPr>
          <w:p w14:paraId="035A759A" w14:textId="77777777" w:rsidR="00ED3BAD" w:rsidRPr="00ED0BBF" w:rsidRDefault="00FA73BC" w:rsidP="00E3012C">
            <w:pPr>
              <w:pStyle w:val="phtablecellleft"/>
            </w:pPr>
            <w:r w:rsidRPr="00ED0BBF">
              <w:t>Введите вручную текст ответа</w:t>
            </w:r>
          </w:p>
        </w:tc>
      </w:tr>
    </w:tbl>
    <w:p w14:paraId="7CD65FDA" w14:textId="77777777" w:rsidR="00E3012C" w:rsidRDefault="00E3012C" w:rsidP="00E3012C">
      <w:pPr>
        <w:pStyle w:val="phnormal"/>
      </w:pPr>
    </w:p>
    <w:p w14:paraId="47281A04" w14:textId="77777777" w:rsidR="00ED3BAD" w:rsidRPr="00ED0BBF" w:rsidRDefault="00FA73BC" w:rsidP="00E3012C">
      <w:pPr>
        <w:pStyle w:val="phlistitemized1"/>
      </w:pPr>
      <w:r w:rsidRPr="00ED0BBF">
        <w:t xml:space="preserve">нажмите на кнопку </w:t>
      </w:r>
      <w:r w:rsidR="00ED0BBF">
        <w:t>«</w:t>
      </w:r>
      <w:r w:rsidRPr="00ED0BBF">
        <w:t>Найти</w:t>
      </w:r>
      <w:r w:rsidR="00ED0BBF">
        <w:t>»</w:t>
      </w:r>
      <w:r w:rsidRPr="00ED0BBF">
        <w:t>. В журнале отобразятся данные, удовлетворяющие заданным критериям поиска;</w:t>
      </w:r>
    </w:p>
    <w:p w14:paraId="687AF3FA" w14:textId="77777777" w:rsidR="00B372E2" w:rsidRPr="00ED0BBF" w:rsidRDefault="00FA73BC" w:rsidP="00E3012C">
      <w:pPr>
        <w:pStyle w:val="phlistitemized1"/>
      </w:pPr>
      <w:r w:rsidRPr="00ED0BBF">
        <w:t xml:space="preserve">просмотрите исходящие запросы в результатах поиска. Наличие значения </w:t>
      </w:r>
      <w:r w:rsidR="00ED0BBF">
        <w:t>«</w:t>
      </w:r>
      <w:r w:rsidRPr="00ED0BBF">
        <w:t>Удачно</w:t>
      </w:r>
      <w:r w:rsidR="00ED0BBF">
        <w:t>»</w:t>
      </w:r>
      <w:r w:rsidRPr="00ED0BBF">
        <w:t xml:space="preserve"> в столбце </w:t>
      </w:r>
      <w:r w:rsidR="00ED0BBF">
        <w:t>«</w:t>
      </w:r>
      <w:r w:rsidRPr="00ED0BBF">
        <w:t>Результат</w:t>
      </w:r>
      <w:r w:rsidR="00ED0BBF">
        <w:t>»</w:t>
      </w:r>
      <w:r w:rsidRPr="00ED0BBF">
        <w:t xml:space="preserve"> означает, что интеграция настроена корректно. При наличии </w:t>
      </w:r>
      <w:r w:rsidRPr="00ED0BBF">
        <w:lastRenderedPageBreak/>
        <w:t xml:space="preserve">значения </w:t>
      </w:r>
      <w:r w:rsidR="00ED0BBF">
        <w:t>«</w:t>
      </w:r>
      <w:r w:rsidRPr="00ED0BBF">
        <w:t>Есть ошибки</w:t>
      </w:r>
      <w:r w:rsidR="00ED0BBF">
        <w:t>»</w:t>
      </w:r>
      <w:r w:rsidRPr="00ED0BBF">
        <w:t xml:space="preserve"> в столбце </w:t>
      </w:r>
      <w:r w:rsidR="00ED0BBF">
        <w:t>«</w:t>
      </w:r>
      <w:r w:rsidRPr="00ED0BBF">
        <w:t>Результат</w:t>
      </w:r>
      <w:r w:rsidR="00ED0BBF">
        <w:t>»</w:t>
      </w:r>
      <w:r w:rsidRPr="00ED0BBF">
        <w:t xml:space="preserve"> необходимо выяснить причину ошибки и устранить ее.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723"/>
        <w:gridCol w:w="1184"/>
        <w:gridCol w:w="1166"/>
        <w:gridCol w:w="912"/>
        <w:gridCol w:w="1339"/>
        <w:gridCol w:w="1273"/>
        <w:gridCol w:w="927"/>
        <w:gridCol w:w="1424"/>
        <w:gridCol w:w="726"/>
        <w:gridCol w:w="740"/>
      </w:tblGrid>
      <w:tr w:rsidR="00B372E2" w:rsidRPr="004E6EBA" w14:paraId="11790655" w14:textId="77777777" w:rsidTr="00056548">
        <w:trPr>
          <w:trHeight w:val="415"/>
        </w:trPr>
        <w:tc>
          <w:tcPr>
            <w:tcW w:w="5000" w:type="pct"/>
            <w:gridSpan w:val="10"/>
          </w:tcPr>
          <w:p w14:paraId="4FEEA692" w14:textId="77777777" w:rsidR="00B372E2" w:rsidRPr="00D5259D" w:rsidRDefault="00B372E2" w:rsidP="00056548">
            <w:pPr>
              <w:pStyle w:val="phtitlevoid"/>
              <w:spacing w:before="120" w:after="120" w:line="240" w:lineRule="auto"/>
              <w:rPr>
                <w:sz w:val="24"/>
                <w:szCs w:val="24"/>
              </w:rPr>
            </w:pPr>
            <w:bookmarkStart w:id="213" w:name="_GoBack"/>
            <w:r w:rsidRPr="00D5259D">
              <w:rPr>
                <w:sz w:val="24"/>
                <w:szCs w:val="24"/>
              </w:rPr>
              <w:lastRenderedPageBreak/>
              <w:t>Лист регистрации изменений</w:t>
            </w:r>
            <w:bookmarkEnd w:id="213"/>
          </w:p>
        </w:tc>
      </w:tr>
      <w:tr w:rsidR="00B372E2" w:rsidRPr="004E6EBA" w14:paraId="6BEFEFB5" w14:textId="77777777" w:rsidTr="00056548">
        <w:tc>
          <w:tcPr>
            <w:tcW w:w="331" w:type="pct"/>
            <w:vMerge w:val="restart"/>
          </w:tcPr>
          <w:p w14:paraId="6AF4B5CE" w14:textId="77777777" w:rsidR="00B372E2" w:rsidRPr="004E6EBA" w:rsidRDefault="00B372E2" w:rsidP="00056548">
            <w:pPr>
              <w:pStyle w:val="phtablecolcaption"/>
            </w:pPr>
            <w:r w:rsidRPr="004E6EBA">
              <w:t>Изм.</w:t>
            </w:r>
          </w:p>
        </w:tc>
        <w:tc>
          <w:tcPr>
            <w:tcW w:w="2086" w:type="pct"/>
            <w:gridSpan w:val="4"/>
          </w:tcPr>
          <w:p w14:paraId="48EF9240" w14:textId="77777777" w:rsidR="00B372E2" w:rsidRPr="004E6EBA" w:rsidRDefault="00B372E2" w:rsidP="00056548">
            <w:pPr>
              <w:pStyle w:val="phtablecolcaption"/>
            </w:pPr>
            <w:r w:rsidRPr="004E6EBA">
              <w:t>Номера листов (страниц)</w:t>
            </w:r>
          </w:p>
        </w:tc>
        <w:tc>
          <w:tcPr>
            <w:tcW w:w="661" w:type="pct"/>
            <w:vMerge w:val="restart"/>
          </w:tcPr>
          <w:p w14:paraId="29CA892D" w14:textId="77777777" w:rsidR="00B372E2" w:rsidRPr="004E6EBA" w:rsidRDefault="00B372E2" w:rsidP="00056548">
            <w:pPr>
              <w:pStyle w:val="phtablecolcaption"/>
            </w:pPr>
            <w:r w:rsidRPr="004E6EBA">
              <w:t>Всего</w:t>
            </w:r>
            <w:r w:rsidRPr="004E6EBA">
              <w:br/>
              <w:t>листов (страниц) в док</w:t>
            </w:r>
            <w:proofErr w:type="gramStart"/>
            <w:r w:rsidRPr="004E6EBA">
              <w:t>у-</w:t>
            </w:r>
            <w:proofErr w:type="gramEnd"/>
            <w:r w:rsidRPr="004E6EBA">
              <w:br/>
              <w:t>менте</w:t>
            </w:r>
          </w:p>
        </w:tc>
        <w:tc>
          <w:tcPr>
            <w:tcW w:w="451" w:type="pct"/>
            <w:vMerge w:val="restart"/>
          </w:tcPr>
          <w:p w14:paraId="59FD5AB6" w14:textId="77777777" w:rsidR="00B372E2" w:rsidRPr="004E6EBA" w:rsidRDefault="00B372E2" w:rsidP="00056548">
            <w:pPr>
              <w:pStyle w:val="phtablecolcaption"/>
            </w:pPr>
            <w:r w:rsidRPr="004E6EBA">
              <w:t>Номер док</w:t>
            </w:r>
            <w:proofErr w:type="gramStart"/>
            <w:r w:rsidRPr="004E6EBA">
              <w:t>у-</w:t>
            </w:r>
            <w:proofErr w:type="gramEnd"/>
            <w:r w:rsidRPr="004E6EBA">
              <w:br/>
              <w:t>мента</w:t>
            </w:r>
          </w:p>
        </w:tc>
        <w:tc>
          <w:tcPr>
            <w:tcW w:w="763" w:type="pct"/>
            <w:vMerge w:val="restart"/>
          </w:tcPr>
          <w:p w14:paraId="678DF060" w14:textId="77777777" w:rsidR="00B372E2" w:rsidRPr="004E6EBA" w:rsidRDefault="00B372E2" w:rsidP="00056548">
            <w:pPr>
              <w:pStyle w:val="phtablecolcaption"/>
            </w:pPr>
            <w:r w:rsidRPr="004E6EBA">
              <w:t>Входящий номер сопровод</w:t>
            </w:r>
            <w:proofErr w:type="gramStart"/>
            <w:r w:rsidRPr="004E6EBA">
              <w:t>и-</w:t>
            </w:r>
            <w:proofErr w:type="gramEnd"/>
            <w:r w:rsidRPr="004E6EBA">
              <w:br/>
              <w:t>тельного документа и дата</w:t>
            </w:r>
          </w:p>
        </w:tc>
        <w:tc>
          <w:tcPr>
            <w:tcW w:w="355" w:type="pct"/>
            <w:vMerge w:val="restart"/>
          </w:tcPr>
          <w:p w14:paraId="4B4B812B" w14:textId="77777777" w:rsidR="00B372E2" w:rsidRPr="004E6EBA" w:rsidRDefault="00B372E2" w:rsidP="00056548">
            <w:pPr>
              <w:pStyle w:val="phtablecolcaption"/>
            </w:pPr>
            <w:r w:rsidRPr="004E6EBA">
              <w:t>По</w:t>
            </w:r>
            <w:proofErr w:type="gramStart"/>
            <w:r w:rsidRPr="004E6EBA">
              <w:t>д-</w:t>
            </w:r>
            <w:proofErr w:type="gramEnd"/>
            <w:r w:rsidRPr="004E6EBA">
              <w:br/>
              <w:t>пись</w:t>
            </w:r>
          </w:p>
        </w:tc>
        <w:tc>
          <w:tcPr>
            <w:tcW w:w="353" w:type="pct"/>
            <w:vMerge w:val="restart"/>
          </w:tcPr>
          <w:p w14:paraId="2AA736D9" w14:textId="77777777" w:rsidR="00B372E2" w:rsidRPr="004E6EBA" w:rsidRDefault="00B372E2" w:rsidP="00056548">
            <w:pPr>
              <w:pStyle w:val="phtablecolcaption"/>
            </w:pPr>
            <w:r w:rsidRPr="004E6EBA">
              <w:t>Дата</w:t>
            </w:r>
          </w:p>
        </w:tc>
      </w:tr>
      <w:tr w:rsidR="00B372E2" w:rsidRPr="004E6EBA" w14:paraId="28778956" w14:textId="77777777" w:rsidTr="00056548">
        <w:trPr>
          <w:trHeight w:val="783"/>
        </w:trPr>
        <w:tc>
          <w:tcPr>
            <w:tcW w:w="331" w:type="pct"/>
            <w:vMerge/>
          </w:tcPr>
          <w:p w14:paraId="6ECBDA87" w14:textId="77777777" w:rsidR="00B372E2" w:rsidRPr="004E6EBA" w:rsidRDefault="00B372E2" w:rsidP="00056548">
            <w:pPr>
              <w:pStyle w:val="phtablecolcaption"/>
            </w:pPr>
          </w:p>
        </w:tc>
        <w:tc>
          <w:tcPr>
            <w:tcW w:w="536" w:type="pct"/>
          </w:tcPr>
          <w:p w14:paraId="1D8B5CEA" w14:textId="77777777" w:rsidR="00B372E2" w:rsidRPr="004E6EBA" w:rsidRDefault="00B372E2" w:rsidP="00056548">
            <w:pPr>
              <w:pStyle w:val="phtablecolcaption"/>
            </w:pPr>
            <w:r w:rsidRPr="004E6EBA">
              <w:t>измене</w:t>
            </w:r>
            <w:proofErr w:type="gramStart"/>
            <w:r w:rsidRPr="004E6EBA">
              <w:t>н-</w:t>
            </w:r>
            <w:proofErr w:type="gramEnd"/>
            <w:r w:rsidRPr="004E6EBA">
              <w:br/>
              <w:t>ных</w:t>
            </w:r>
          </w:p>
        </w:tc>
        <w:tc>
          <w:tcPr>
            <w:tcW w:w="540" w:type="pct"/>
          </w:tcPr>
          <w:p w14:paraId="067837D5" w14:textId="77777777" w:rsidR="00B372E2" w:rsidRPr="004E6EBA" w:rsidRDefault="00B372E2" w:rsidP="00056548">
            <w:pPr>
              <w:pStyle w:val="phtablecolcaption"/>
            </w:pPr>
            <w:r w:rsidRPr="004E6EBA">
              <w:t>замене</w:t>
            </w:r>
            <w:proofErr w:type="gramStart"/>
            <w:r w:rsidRPr="004E6EBA">
              <w:t>н-</w:t>
            </w:r>
            <w:proofErr w:type="gramEnd"/>
            <w:r w:rsidRPr="004E6EBA">
              <w:br/>
              <w:t>ных</w:t>
            </w:r>
          </w:p>
        </w:tc>
        <w:tc>
          <w:tcPr>
            <w:tcW w:w="415" w:type="pct"/>
          </w:tcPr>
          <w:p w14:paraId="4D028A0B" w14:textId="77777777" w:rsidR="00B372E2" w:rsidRPr="004E6EBA" w:rsidRDefault="00B372E2" w:rsidP="00056548">
            <w:pPr>
              <w:pStyle w:val="phtablecolcaption"/>
            </w:pPr>
            <w:r w:rsidRPr="004E6EBA">
              <w:t>новых</w:t>
            </w:r>
          </w:p>
        </w:tc>
        <w:tc>
          <w:tcPr>
            <w:tcW w:w="595" w:type="pct"/>
          </w:tcPr>
          <w:p w14:paraId="7576B384" w14:textId="77777777" w:rsidR="00B372E2" w:rsidRPr="004E6EBA" w:rsidRDefault="00B372E2" w:rsidP="00056548">
            <w:pPr>
              <w:pStyle w:val="phtablecolcaption"/>
            </w:pPr>
            <w:r w:rsidRPr="004E6EBA">
              <w:t>аннулир</w:t>
            </w:r>
            <w:proofErr w:type="gramStart"/>
            <w:r w:rsidRPr="004E6EBA">
              <w:t>о-</w:t>
            </w:r>
            <w:proofErr w:type="gramEnd"/>
            <w:r w:rsidRPr="004E6EBA">
              <w:br/>
              <w:t>ванных</w:t>
            </w:r>
          </w:p>
        </w:tc>
        <w:tc>
          <w:tcPr>
            <w:tcW w:w="661" w:type="pct"/>
            <w:vMerge/>
          </w:tcPr>
          <w:p w14:paraId="65D1C1E4" w14:textId="77777777" w:rsidR="00B372E2" w:rsidRPr="004E6EBA" w:rsidRDefault="00B372E2" w:rsidP="00056548">
            <w:pPr>
              <w:pStyle w:val="phtablecolcaption"/>
            </w:pPr>
          </w:p>
        </w:tc>
        <w:tc>
          <w:tcPr>
            <w:tcW w:w="451" w:type="pct"/>
            <w:vMerge/>
          </w:tcPr>
          <w:p w14:paraId="3B083A3F" w14:textId="77777777" w:rsidR="00B372E2" w:rsidRPr="004E6EBA" w:rsidRDefault="00B372E2" w:rsidP="00056548">
            <w:pPr>
              <w:pStyle w:val="phtablecolcaption"/>
            </w:pPr>
          </w:p>
        </w:tc>
        <w:tc>
          <w:tcPr>
            <w:tcW w:w="763" w:type="pct"/>
            <w:vMerge/>
          </w:tcPr>
          <w:p w14:paraId="45AF4460" w14:textId="77777777" w:rsidR="00B372E2" w:rsidRPr="004E6EBA" w:rsidRDefault="00B372E2" w:rsidP="00056548">
            <w:pPr>
              <w:pStyle w:val="phtablecolcaption"/>
            </w:pPr>
          </w:p>
        </w:tc>
        <w:tc>
          <w:tcPr>
            <w:tcW w:w="355" w:type="pct"/>
            <w:vMerge/>
          </w:tcPr>
          <w:p w14:paraId="6FDEE745" w14:textId="77777777" w:rsidR="00B372E2" w:rsidRPr="004E6EBA" w:rsidRDefault="00B372E2" w:rsidP="00056548">
            <w:pPr>
              <w:pStyle w:val="phtablecolcaption"/>
            </w:pPr>
          </w:p>
        </w:tc>
        <w:tc>
          <w:tcPr>
            <w:tcW w:w="353" w:type="pct"/>
            <w:vMerge/>
          </w:tcPr>
          <w:p w14:paraId="555B3E72" w14:textId="77777777" w:rsidR="00B372E2" w:rsidRPr="004E6EBA" w:rsidRDefault="00B372E2" w:rsidP="00056548">
            <w:pPr>
              <w:pStyle w:val="phtablecolcaption"/>
            </w:pPr>
          </w:p>
        </w:tc>
      </w:tr>
      <w:tr w:rsidR="00B372E2" w:rsidRPr="004E6EBA" w14:paraId="6444A9C5" w14:textId="77777777" w:rsidTr="00056548">
        <w:trPr>
          <w:trHeight w:val="444"/>
        </w:trPr>
        <w:tc>
          <w:tcPr>
            <w:tcW w:w="331" w:type="pct"/>
          </w:tcPr>
          <w:p w14:paraId="0CDC6DA1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36" w:type="pct"/>
          </w:tcPr>
          <w:p w14:paraId="7F66749A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40" w:type="pct"/>
          </w:tcPr>
          <w:p w14:paraId="18944437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415" w:type="pct"/>
          </w:tcPr>
          <w:p w14:paraId="0B09A6A9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95" w:type="pct"/>
          </w:tcPr>
          <w:p w14:paraId="0C4B491C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661" w:type="pct"/>
          </w:tcPr>
          <w:p w14:paraId="3F4074FD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451" w:type="pct"/>
          </w:tcPr>
          <w:p w14:paraId="26D4E222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763" w:type="pct"/>
          </w:tcPr>
          <w:p w14:paraId="4FF3EC1F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355" w:type="pct"/>
          </w:tcPr>
          <w:p w14:paraId="5BB63CD3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353" w:type="pct"/>
          </w:tcPr>
          <w:p w14:paraId="79484324" w14:textId="77777777" w:rsidR="00B372E2" w:rsidRPr="004E6EBA" w:rsidRDefault="00B372E2" w:rsidP="00056548">
            <w:pPr>
              <w:pStyle w:val="phtablecellleft"/>
            </w:pPr>
          </w:p>
        </w:tc>
      </w:tr>
      <w:tr w:rsidR="00B372E2" w:rsidRPr="004E6EBA" w14:paraId="4BE7AC64" w14:textId="77777777" w:rsidTr="00056548">
        <w:trPr>
          <w:trHeight w:val="444"/>
        </w:trPr>
        <w:tc>
          <w:tcPr>
            <w:tcW w:w="331" w:type="pct"/>
          </w:tcPr>
          <w:p w14:paraId="3931E7C6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36" w:type="pct"/>
          </w:tcPr>
          <w:p w14:paraId="4A955E69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40" w:type="pct"/>
          </w:tcPr>
          <w:p w14:paraId="5F53C6EC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415" w:type="pct"/>
          </w:tcPr>
          <w:p w14:paraId="2C033157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95" w:type="pct"/>
          </w:tcPr>
          <w:p w14:paraId="118895C6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661" w:type="pct"/>
          </w:tcPr>
          <w:p w14:paraId="3FE68520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451" w:type="pct"/>
          </w:tcPr>
          <w:p w14:paraId="098DFF4F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763" w:type="pct"/>
          </w:tcPr>
          <w:p w14:paraId="278835A5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355" w:type="pct"/>
          </w:tcPr>
          <w:p w14:paraId="2F7EBA68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353" w:type="pct"/>
          </w:tcPr>
          <w:p w14:paraId="2BC1FBDA" w14:textId="77777777" w:rsidR="00B372E2" w:rsidRPr="004E6EBA" w:rsidRDefault="00B372E2" w:rsidP="00056548">
            <w:pPr>
              <w:pStyle w:val="phtablecellleft"/>
            </w:pPr>
          </w:p>
        </w:tc>
      </w:tr>
      <w:tr w:rsidR="00B372E2" w:rsidRPr="004E6EBA" w14:paraId="317F09BA" w14:textId="77777777" w:rsidTr="00056548">
        <w:trPr>
          <w:trHeight w:val="444"/>
        </w:trPr>
        <w:tc>
          <w:tcPr>
            <w:tcW w:w="331" w:type="pct"/>
          </w:tcPr>
          <w:p w14:paraId="11CD5C23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36" w:type="pct"/>
          </w:tcPr>
          <w:p w14:paraId="0E545C19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40" w:type="pct"/>
          </w:tcPr>
          <w:p w14:paraId="555DD318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415" w:type="pct"/>
          </w:tcPr>
          <w:p w14:paraId="0B781969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95" w:type="pct"/>
          </w:tcPr>
          <w:p w14:paraId="197394E2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661" w:type="pct"/>
          </w:tcPr>
          <w:p w14:paraId="02235D60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451" w:type="pct"/>
          </w:tcPr>
          <w:p w14:paraId="21C1D2FD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763" w:type="pct"/>
          </w:tcPr>
          <w:p w14:paraId="23C806B6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355" w:type="pct"/>
          </w:tcPr>
          <w:p w14:paraId="4BB63395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353" w:type="pct"/>
          </w:tcPr>
          <w:p w14:paraId="27E5AF33" w14:textId="77777777" w:rsidR="00B372E2" w:rsidRPr="004E6EBA" w:rsidRDefault="00B372E2" w:rsidP="00056548">
            <w:pPr>
              <w:pStyle w:val="phtablecellleft"/>
            </w:pPr>
          </w:p>
        </w:tc>
      </w:tr>
      <w:tr w:rsidR="00B372E2" w:rsidRPr="004E6EBA" w14:paraId="39A6EFAF" w14:textId="77777777" w:rsidTr="00056548">
        <w:trPr>
          <w:trHeight w:val="444"/>
        </w:trPr>
        <w:tc>
          <w:tcPr>
            <w:tcW w:w="331" w:type="pct"/>
          </w:tcPr>
          <w:p w14:paraId="71A4E202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36" w:type="pct"/>
          </w:tcPr>
          <w:p w14:paraId="5D7F64D4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40" w:type="pct"/>
          </w:tcPr>
          <w:p w14:paraId="7B4C0DD3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415" w:type="pct"/>
          </w:tcPr>
          <w:p w14:paraId="2FBB5EAD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95" w:type="pct"/>
          </w:tcPr>
          <w:p w14:paraId="422BD29D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661" w:type="pct"/>
          </w:tcPr>
          <w:p w14:paraId="263B9A9E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451" w:type="pct"/>
          </w:tcPr>
          <w:p w14:paraId="57A7611C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763" w:type="pct"/>
          </w:tcPr>
          <w:p w14:paraId="4B455479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355" w:type="pct"/>
          </w:tcPr>
          <w:p w14:paraId="3DC695FA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353" w:type="pct"/>
          </w:tcPr>
          <w:p w14:paraId="06746081" w14:textId="77777777" w:rsidR="00B372E2" w:rsidRPr="004E6EBA" w:rsidRDefault="00B372E2" w:rsidP="00056548">
            <w:pPr>
              <w:pStyle w:val="phtablecellleft"/>
            </w:pPr>
          </w:p>
        </w:tc>
      </w:tr>
      <w:tr w:rsidR="00B372E2" w:rsidRPr="004E6EBA" w14:paraId="7AE977E8" w14:textId="77777777" w:rsidTr="00056548">
        <w:trPr>
          <w:trHeight w:val="444"/>
        </w:trPr>
        <w:tc>
          <w:tcPr>
            <w:tcW w:w="331" w:type="pct"/>
          </w:tcPr>
          <w:p w14:paraId="5445D69A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36" w:type="pct"/>
          </w:tcPr>
          <w:p w14:paraId="1646BD78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40" w:type="pct"/>
          </w:tcPr>
          <w:p w14:paraId="32DF712C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415" w:type="pct"/>
          </w:tcPr>
          <w:p w14:paraId="410570E3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95" w:type="pct"/>
          </w:tcPr>
          <w:p w14:paraId="08C88E62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661" w:type="pct"/>
          </w:tcPr>
          <w:p w14:paraId="110AF7E2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451" w:type="pct"/>
          </w:tcPr>
          <w:p w14:paraId="6CD44801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763" w:type="pct"/>
          </w:tcPr>
          <w:p w14:paraId="26DB4354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355" w:type="pct"/>
          </w:tcPr>
          <w:p w14:paraId="44B2B5D2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353" w:type="pct"/>
          </w:tcPr>
          <w:p w14:paraId="16F61DFF" w14:textId="77777777" w:rsidR="00B372E2" w:rsidRPr="004E6EBA" w:rsidRDefault="00B372E2" w:rsidP="00056548">
            <w:pPr>
              <w:pStyle w:val="phtablecellleft"/>
            </w:pPr>
          </w:p>
        </w:tc>
      </w:tr>
      <w:tr w:rsidR="00B372E2" w:rsidRPr="004E6EBA" w14:paraId="1A4A3319" w14:textId="77777777" w:rsidTr="00056548">
        <w:trPr>
          <w:trHeight w:val="444"/>
        </w:trPr>
        <w:tc>
          <w:tcPr>
            <w:tcW w:w="331" w:type="pct"/>
          </w:tcPr>
          <w:p w14:paraId="69A9E8EE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36" w:type="pct"/>
          </w:tcPr>
          <w:p w14:paraId="3659D0CC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40" w:type="pct"/>
          </w:tcPr>
          <w:p w14:paraId="2EABEFE3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415" w:type="pct"/>
          </w:tcPr>
          <w:p w14:paraId="151E9FC6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95" w:type="pct"/>
          </w:tcPr>
          <w:p w14:paraId="52E42D45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661" w:type="pct"/>
          </w:tcPr>
          <w:p w14:paraId="16A98EB4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451" w:type="pct"/>
          </w:tcPr>
          <w:p w14:paraId="01D452AE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763" w:type="pct"/>
          </w:tcPr>
          <w:p w14:paraId="49749508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355" w:type="pct"/>
          </w:tcPr>
          <w:p w14:paraId="18863A1D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353" w:type="pct"/>
          </w:tcPr>
          <w:p w14:paraId="70702BB8" w14:textId="77777777" w:rsidR="00B372E2" w:rsidRPr="004E6EBA" w:rsidRDefault="00B372E2" w:rsidP="00056548">
            <w:pPr>
              <w:pStyle w:val="phtablecellleft"/>
            </w:pPr>
          </w:p>
        </w:tc>
      </w:tr>
      <w:tr w:rsidR="00B372E2" w:rsidRPr="004E6EBA" w14:paraId="57005277" w14:textId="77777777" w:rsidTr="00056548">
        <w:trPr>
          <w:trHeight w:val="444"/>
        </w:trPr>
        <w:tc>
          <w:tcPr>
            <w:tcW w:w="331" w:type="pct"/>
          </w:tcPr>
          <w:p w14:paraId="2B97064C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36" w:type="pct"/>
          </w:tcPr>
          <w:p w14:paraId="5BD95EA2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40" w:type="pct"/>
          </w:tcPr>
          <w:p w14:paraId="3D106290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415" w:type="pct"/>
          </w:tcPr>
          <w:p w14:paraId="38A215DD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95" w:type="pct"/>
          </w:tcPr>
          <w:p w14:paraId="3D2D9A2C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661" w:type="pct"/>
          </w:tcPr>
          <w:p w14:paraId="1980707D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451" w:type="pct"/>
          </w:tcPr>
          <w:p w14:paraId="6F683177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763" w:type="pct"/>
          </w:tcPr>
          <w:p w14:paraId="0B3E9C11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355" w:type="pct"/>
          </w:tcPr>
          <w:p w14:paraId="7BF5F923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353" w:type="pct"/>
          </w:tcPr>
          <w:p w14:paraId="2663A010" w14:textId="77777777" w:rsidR="00B372E2" w:rsidRPr="004E6EBA" w:rsidRDefault="00B372E2" w:rsidP="00056548">
            <w:pPr>
              <w:pStyle w:val="phtablecellleft"/>
            </w:pPr>
          </w:p>
        </w:tc>
      </w:tr>
      <w:tr w:rsidR="00B372E2" w:rsidRPr="004E6EBA" w14:paraId="4771B3A6" w14:textId="77777777" w:rsidTr="00056548">
        <w:trPr>
          <w:trHeight w:val="444"/>
        </w:trPr>
        <w:tc>
          <w:tcPr>
            <w:tcW w:w="331" w:type="pct"/>
          </w:tcPr>
          <w:p w14:paraId="4268721A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36" w:type="pct"/>
          </w:tcPr>
          <w:p w14:paraId="3BEE253D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40" w:type="pct"/>
          </w:tcPr>
          <w:p w14:paraId="3A176E2D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415" w:type="pct"/>
          </w:tcPr>
          <w:p w14:paraId="2FEA8619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95" w:type="pct"/>
          </w:tcPr>
          <w:p w14:paraId="53272713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661" w:type="pct"/>
          </w:tcPr>
          <w:p w14:paraId="2012F45F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451" w:type="pct"/>
          </w:tcPr>
          <w:p w14:paraId="1235ACA4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763" w:type="pct"/>
          </w:tcPr>
          <w:p w14:paraId="302CD809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355" w:type="pct"/>
          </w:tcPr>
          <w:p w14:paraId="43689D8C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353" w:type="pct"/>
          </w:tcPr>
          <w:p w14:paraId="1F70DA41" w14:textId="77777777" w:rsidR="00B372E2" w:rsidRPr="004E6EBA" w:rsidRDefault="00B372E2" w:rsidP="00056548">
            <w:pPr>
              <w:pStyle w:val="phtablecellleft"/>
            </w:pPr>
          </w:p>
        </w:tc>
      </w:tr>
      <w:tr w:rsidR="00B372E2" w:rsidRPr="004E6EBA" w14:paraId="50B95A8B" w14:textId="77777777" w:rsidTr="00056548">
        <w:trPr>
          <w:trHeight w:val="444"/>
        </w:trPr>
        <w:tc>
          <w:tcPr>
            <w:tcW w:w="331" w:type="pct"/>
          </w:tcPr>
          <w:p w14:paraId="7005BE72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36" w:type="pct"/>
          </w:tcPr>
          <w:p w14:paraId="2767FEC5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40" w:type="pct"/>
          </w:tcPr>
          <w:p w14:paraId="5BA5A002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415" w:type="pct"/>
          </w:tcPr>
          <w:p w14:paraId="7BF861C3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95" w:type="pct"/>
          </w:tcPr>
          <w:p w14:paraId="02CB6B68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661" w:type="pct"/>
          </w:tcPr>
          <w:p w14:paraId="50E4281B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451" w:type="pct"/>
          </w:tcPr>
          <w:p w14:paraId="5BE37DE8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763" w:type="pct"/>
          </w:tcPr>
          <w:p w14:paraId="416225EB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355" w:type="pct"/>
          </w:tcPr>
          <w:p w14:paraId="6D556CC7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353" w:type="pct"/>
          </w:tcPr>
          <w:p w14:paraId="013B0848" w14:textId="77777777" w:rsidR="00B372E2" w:rsidRPr="004E6EBA" w:rsidRDefault="00B372E2" w:rsidP="00056548">
            <w:pPr>
              <w:pStyle w:val="phtablecellleft"/>
            </w:pPr>
          </w:p>
        </w:tc>
      </w:tr>
      <w:tr w:rsidR="00B372E2" w:rsidRPr="004E6EBA" w14:paraId="7C1A6724" w14:textId="77777777" w:rsidTr="00056548">
        <w:trPr>
          <w:trHeight w:val="444"/>
        </w:trPr>
        <w:tc>
          <w:tcPr>
            <w:tcW w:w="331" w:type="pct"/>
          </w:tcPr>
          <w:p w14:paraId="71D35CA9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36" w:type="pct"/>
          </w:tcPr>
          <w:p w14:paraId="5496C6B7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40" w:type="pct"/>
          </w:tcPr>
          <w:p w14:paraId="3752361E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415" w:type="pct"/>
          </w:tcPr>
          <w:p w14:paraId="67F2FC5B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95" w:type="pct"/>
          </w:tcPr>
          <w:p w14:paraId="6FC818A1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661" w:type="pct"/>
          </w:tcPr>
          <w:p w14:paraId="6A65D611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451" w:type="pct"/>
          </w:tcPr>
          <w:p w14:paraId="5FD2347F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763" w:type="pct"/>
          </w:tcPr>
          <w:p w14:paraId="1E34E2AD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355" w:type="pct"/>
          </w:tcPr>
          <w:p w14:paraId="6DE8C7F5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353" w:type="pct"/>
          </w:tcPr>
          <w:p w14:paraId="164BFC4A" w14:textId="77777777" w:rsidR="00B372E2" w:rsidRPr="004E6EBA" w:rsidRDefault="00B372E2" w:rsidP="00056548">
            <w:pPr>
              <w:pStyle w:val="phtablecellleft"/>
            </w:pPr>
          </w:p>
        </w:tc>
      </w:tr>
      <w:tr w:rsidR="00B372E2" w:rsidRPr="004E6EBA" w14:paraId="11FA7C84" w14:textId="77777777" w:rsidTr="00056548">
        <w:trPr>
          <w:trHeight w:val="444"/>
        </w:trPr>
        <w:tc>
          <w:tcPr>
            <w:tcW w:w="331" w:type="pct"/>
          </w:tcPr>
          <w:p w14:paraId="1BF3BC21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36" w:type="pct"/>
          </w:tcPr>
          <w:p w14:paraId="7084EEC4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40" w:type="pct"/>
          </w:tcPr>
          <w:p w14:paraId="36C8B88F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415" w:type="pct"/>
          </w:tcPr>
          <w:p w14:paraId="4D5D1A65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95" w:type="pct"/>
          </w:tcPr>
          <w:p w14:paraId="07CA635F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661" w:type="pct"/>
          </w:tcPr>
          <w:p w14:paraId="7A52DC58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451" w:type="pct"/>
          </w:tcPr>
          <w:p w14:paraId="57DC1BF2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763" w:type="pct"/>
          </w:tcPr>
          <w:p w14:paraId="3228F60C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355" w:type="pct"/>
          </w:tcPr>
          <w:p w14:paraId="6873E9BF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353" w:type="pct"/>
          </w:tcPr>
          <w:p w14:paraId="41DB37DA" w14:textId="77777777" w:rsidR="00B372E2" w:rsidRPr="004E6EBA" w:rsidRDefault="00B372E2" w:rsidP="00056548">
            <w:pPr>
              <w:pStyle w:val="phtablecellleft"/>
            </w:pPr>
          </w:p>
        </w:tc>
      </w:tr>
      <w:tr w:rsidR="00B372E2" w:rsidRPr="004E6EBA" w14:paraId="2505707B" w14:textId="77777777" w:rsidTr="00056548">
        <w:trPr>
          <w:trHeight w:val="444"/>
        </w:trPr>
        <w:tc>
          <w:tcPr>
            <w:tcW w:w="331" w:type="pct"/>
          </w:tcPr>
          <w:p w14:paraId="51879105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36" w:type="pct"/>
          </w:tcPr>
          <w:p w14:paraId="58D34814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40" w:type="pct"/>
          </w:tcPr>
          <w:p w14:paraId="3C810A3F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415" w:type="pct"/>
          </w:tcPr>
          <w:p w14:paraId="3D72EAB4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95" w:type="pct"/>
          </w:tcPr>
          <w:p w14:paraId="7CA2D0BB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661" w:type="pct"/>
          </w:tcPr>
          <w:p w14:paraId="0D2E91DE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451" w:type="pct"/>
          </w:tcPr>
          <w:p w14:paraId="4E9EB5E8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763" w:type="pct"/>
          </w:tcPr>
          <w:p w14:paraId="39B57154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355" w:type="pct"/>
          </w:tcPr>
          <w:p w14:paraId="00C97A83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353" w:type="pct"/>
          </w:tcPr>
          <w:p w14:paraId="4C6DA2A5" w14:textId="77777777" w:rsidR="00B372E2" w:rsidRPr="004E6EBA" w:rsidRDefault="00B372E2" w:rsidP="00056548">
            <w:pPr>
              <w:pStyle w:val="phtablecellleft"/>
            </w:pPr>
          </w:p>
        </w:tc>
      </w:tr>
      <w:tr w:rsidR="00B372E2" w:rsidRPr="004E6EBA" w14:paraId="6B788A7D" w14:textId="77777777" w:rsidTr="00056548">
        <w:trPr>
          <w:trHeight w:val="444"/>
        </w:trPr>
        <w:tc>
          <w:tcPr>
            <w:tcW w:w="331" w:type="pct"/>
          </w:tcPr>
          <w:p w14:paraId="5CB8EA23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36" w:type="pct"/>
          </w:tcPr>
          <w:p w14:paraId="3CFB172F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40" w:type="pct"/>
          </w:tcPr>
          <w:p w14:paraId="07B53115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415" w:type="pct"/>
          </w:tcPr>
          <w:p w14:paraId="4D289F49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95" w:type="pct"/>
          </w:tcPr>
          <w:p w14:paraId="2A739740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661" w:type="pct"/>
          </w:tcPr>
          <w:p w14:paraId="2F7E4306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451" w:type="pct"/>
          </w:tcPr>
          <w:p w14:paraId="19DE0FAE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763" w:type="pct"/>
          </w:tcPr>
          <w:p w14:paraId="770C3929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355" w:type="pct"/>
          </w:tcPr>
          <w:p w14:paraId="2AF9C784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353" w:type="pct"/>
          </w:tcPr>
          <w:p w14:paraId="4B67E2E7" w14:textId="77777777" w:rsidR="00B372E2" w:rsidRPr="004E6EBA" w:rsidRDefault="00B372E2" w:rsidP="00056548">
            <w:pPr>
              <w:pStyle w:val="phtablecellleft"/>
            </w:pPr>
          </w:p>
        </w:tc>
      </w:tr>
      <w:tr w:rsidR="00B372E2" w:rsidRPr="004E6EBA" w14:paraId="0A68E718" w14:textId="77777777" w:rsidTr="00056548">
        <w:trPr>
          <w:trHeight w:val="444"/>
        </w:trPr>
        <w:tc>
          <w:tcPr>
            <w:tcW w:w="331" w:type="pct"/>
          </w:tcPr>
          <w:p w14:paraId="0A65BDB2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36" w:type="pct"/>
          </w:tcPr>
          <w:p w14:paraId="7C2B18DF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40" w:type="pct"/>
          </w:tcPr>
          <w:p w14:paraId="1C662098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415" w:type="pct"/>
          </w:tcPr>
          <w:p w14:paraId="14FD2B2F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95" w:type="pct"/>
          </w:tcPr>
          <w:p w14:paraId="4F6E53E2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661" w:type="pct"/>
          </w:tcPr>
          <w:p w14:paraId="5694EC94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451" w:type="pct"/>
          </w:tcPr>
          <w:p w14:paraId="2A44BDB0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763" w:type="pct"/>
          </w:tcPr>
          <w:p w14:paraId="2A2DCD33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355" w:type="pct"/>
          </w:tcPr>
          <w:p w14:paraId="3A25E336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353" w:type="pct"/>
          </w:tcPr>
          <w:p w14:paraId="5A8A659C" w14:textId="77777777" w:rsidR="00B372E2" w:rsidRPr="004E6EBA" w:rsidRDefault="00B372E2" w:rsidP="00056548">
            <w:pPr>
              <w:pStyle w:val="phtablecellleft"/>
            </w:pPr>
          </w:p>
        </w:tc>
      </w:tr>
      <w:tr w:rsidR="00B372E2" w:rsidRPr="004E6EBA" w14:paraId="3D44B0D9" w14:textId="77777777" w:rsidTr="00056548">
        <w:trPr>
          <w:trHeight w:val="444"/>
        </w:trPr>
        <w:tc>
          <w:tcPr>
            <w:tcW w:w="331" w:type="pct"/>
          </w:tcPr>
          <w:p w14:paraId="757639E4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36" w:type="pct"/>
          </w:tcPr>
          <w:p w14:paraId="5397C62E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40" w:type="pct"/>
          </w:tcPr>
          <w:p w14:paraId="009AB159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415" w:type="pct"/>
          </w:tcPr>
          <w:p w14:paraId="4992669E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95" w:type="pct"/>
          </w:tcPr>
          <w:p w14:paraId="10779996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661" w:type="pct"/>
          </w:tcPr>
          <w:p w14:paraId="574BDACB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451" w:type="pct"/>
          </w:tcPr>
          <w:p w14:paraId="14158CA5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763" w:type="pct"/>
          </w:tcPr>
          <w:p w14:paraId="19C142D3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355" w:type="pct"/>
          </w:tcPr>
          <w:p w14:paraId="262D6AED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353" w:type="pct"/>
          </w:tcPr>
          <w:p w14:paraId="376BCA82" w14:textId="77777777" w:rsidR="00B372E2" w:rsidRPr="004E6EBA" w:rsidRDefault="00B372E2" w:rsidP="00056548">
            <w:pPr>
              <w:pStyle w:val="phtablecellleft"/>
            </w:pPr>
          </w:p>
        </w:tc>
      </w:tr>
      <w:tr w:rsidR="00B372E2" w:rsidRPr="004E6EBA" w14:paraId="1E422AB1" w14:textId="77777777" w:rsidTr="00056548">
        <w:trPr>
          <w:trHeight w:val="444"/>
        </w:trPr>
        <w:tc>
          <w:tcPr>
            <w:tcW w:w="331" w:type="pct"/>
          </w:tcPr>
          <w:p w14:paraId="0F414396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36" w:type="pct"/>
          </w:tcPr>
          <w:p w14:paraId="55CA814C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40" w:type="pct"/>
          </w:tcPr>
          <w:p w14:paraId="54CF161A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415" w:type="pct"/>
          </w:tcPr>
          <w:p w14:paraId="278FC6F4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95" w:type="pct"/>
          </w:tcPr>
          <w:p w14:paraId="51D03A82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661" w:type="pct"/>
          </w:tcPr>
          <w:p w14:paraId="3C616C16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451" w:type="pct"/>
          </w:tcPr>
          <w:p w14:paraId="007C6030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763" w:type="pct"/>
          </w:tcPr>
          <w:p w14:paraId="3E82BCE5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355" w:type="pct"/>
          </w:tcPr>
          <w:p w14:paraId="38958485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353" w:type="pct"/>
          </w:tcPr>
          <w:p w14:paraId="5B09B3C3" w14:textId="77777777" w:rsidR="00B372E2" w:rsidRPr="004E6EBA" w:rsidRDefault="00B372E2" w:rsidP="00056548">
            <w:pPr>
              <w:pStyle w:val="phtablecellleft"/>
            </w:pPr>
          </w:p>
        </w:tc>
      </w:tr>
      <w:tr w:rsidR="00B372E2" w:rsidRPr="004E6EBA" w14:paraId="1E5C289D" w14:textId="77777777" w:rsidTr="00056548">
        <w:trPr>
          <w:trHeight w:val="444"/>
        </w:trPr>
        <w:tc>
          <w:tcPr>
            <w:tcW w:w="331" w:type="pct"/>
          </w:tcPr>
          <w:p w14:paraId="6B6C7C86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36" w:type="pct"/>
          </w:tcPr>
          <w:p w14:paraId="3BF211AC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40" w:type="pct"/>
          </w:tcPr>
          <w:p w14:paraId="509CCA07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415" w:type="pct"/>
          </w:tcPr>
          <w:p w14:paraId="29FF4084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95" w:type="pct"/>
          </w:tcPr>
          <w:p w14:paraId="405AD6DA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661" w:type="pct"/>
          </w:tcPr>
          <w:p w14:paraId="77F14D4C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451" w:type="pct"/>
          </w:tcPr>
          <w:p w14:paraId="7F2F5038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763" w:type="pct"/>
          </w:tcPr>
          <w:p w14:paraId="55257F09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355" w:type="pct"/>
          </w:tcPr>
          <w:p w14:paraId="1A875E81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353" w:type="pct"/>
          </w:tcPr>
          <w:p w14:paraId="5641335C" w14:textId="77777777" w:rsidR="00B372E2" w:rsidRPr="004E6EBA" w:rsidRDefault="00B372E2" w:rsidP="00056548">
            <w:pPr>
              <w:pStyle w:val="phtablecellleft"/>
            </w:pPr>
          </w:p>
        </w:tc>
      </w:tr>
      <w:tr w:rsidR="00B372E2" w:rsidRPr="004E6EBA" w14:paraId="10D73B0F" w14:textId="77777777" w:rsidTr="00056548">
        <w:trPr>
          <w:trHeight w:val="444"/>
        </w:trPr>
        <w:tc>
          <w:tcPr>
            <w:tcW w:w="331" w:type="pct"/>
          </w:tcPr>
          <w:p w14:paraId="508EE0DB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36" w:type="pct"/>
          </w:tcPr>
          <w:p w14:paraId="145518E3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40" w:type="pct"/>
          </w:tcPr>
          <w:p w14:paraId="1FA88273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415" w:type="pct"/>
          </w:tcPr>
          <w:p w14:paraId="1EA14248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95" w:type="pct"/>
          </w:tcPr>
          <w:p w14:paraId="2B788918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661" w:type="pct"/>
          </w:tcPr>
          <w:p w14:paraId="4A301564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451" w:type="pct"/>
          </w:tcPr>
          <w:p w14:paraId="31B17598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763" w:type="pct"/>
          </w:tcPr>
          <w:p w14:paraId="7FF92101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355" w:type="pct"/>
          </w:tcPr>
          <w:p w14:paraId="13742CEF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353" w:type="pct"/>
          </w:tcPr>
          <w:p w14:paraId="6AEC932E" w14:textId="77777777" w:rsidR="00B372E2" w:rsidRPr="004E6EBA" w:rsidRDefault="00B372E2" w:rsidP="00056548">
            <w:pPr>
              <w:pStyle w:val="phtablecellleft"/>
            </w:pPr>
          </w:p>
        </w:tc>
      </w:tr>
      <w:tr w:rsidR="00B372E2" w:rsidRPr="004E6EBA" w14:paraId="361C3289" w14:textId="77777777" w:rsidTr="00056548">
        <w:trPr>
          <w:trHeight w:val="444"/>
        </w:trPr>
        <w:tc>
          <w:tcPr>
            <w:tcW w:w="331" w:type="pct"/>
          </w:tcPr>
          <w:p w14:paraId="2C015EEE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36" w:type="pct"/>
          </w:tcPr>
          <w:p w14:paraId="4BA397F1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40" w:type="pct"/>
          </w:tcPr>
          <w:p w14:paraId="5E08DD54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415" w:type="pct"/>
          </w:tcPr>
          <w:p w14:paraId="151FC51F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95" w:type="pct"/>
          </w:tcPr>
          <w:p w14:paraId="7ED9F56C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661" w:type="pct"/>
          </w:tcPr>
          <w:p w14:paraId="0AA93529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451" w:type="pct"/>
          </w:tcPr>
          <w:p w14:paraId="1869225D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763" w:type="pct"/>
          </w:tcPr>
          <w:p w14:paraId="145813AB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355" w:type="pct"/>
          </w:tcPr>
          <w:p w14:paraId="11F73E59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353" w:type="pct"/>
          </w:tcPr>
          <w:p w14:paraId="551F8AC9" w14:textId="77777777" w:rsidR="00B372E2" w:rsidRPr="004E6EBA" w:rsidRDefault="00B372E2" w:rsidP="00056548">
            <w:pPr>
              <w:pStyle w:val="phtablecellleft"/>
            </w:pPr>
          </w:p>
        </w:tc>
      </w:tr>
      <w:tr w:rsidR="00B372E2" w:rsidRPr="004E6EBA" w14:paraId="2933D475" w14:textId="77777777" w:rsidTr="00056548">
        <w:trPr>
          <w:trHeight w:val="444"/>
        </w:trPr>
        <w:tc>
          <w:tcPr>
            <w:tcW w:w="331" w:type="pct"/>
          </w:tcPr>
          <w:p w14:paraId="72CB92B9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36" w:type="pct"/>
          </w:tcPr>
          <w:p w14:paraId="06C8C510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40" w:type="pct"/>
          </w:tcPr>
          <w:p w14:paraId="5F3CA20B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415" w:type="pct"/>
          </w:tcPr>
          <w:p w14:paraId="342178C8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95" w:type="pct"/>
          </w:tcPr>
          <w:p w14:paraId="03236302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661" w:type="pct"/>
          </w:tcPr>
          <w:p w14:paraId="7F99E8BD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451" w:type="pct"/>
          </w:tcPr>
          <w:p w14:paraId="4E829086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763" w:type="pct"/>
          </w:tcPr>
          <w:p w14:paraId="01EF4AD0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355" w:type="pct"/>
          </w:tcPr>
          <w:p w14:paraId="5415B0C7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353" w:type="pct"/>
          </w:tcPr>
          <w:p w14:paraId="5F2BAA5E" w14:textId="77777777" w:rsidR="00B372E2" w:rsidRPr="004E6EBA" w:rsidRDefault="00B372E2" w:rsidP="00056548">
            <w:pPr>
              <w:pStyle w:val="phtablecellleft"/>
            </w:pPr>
          </w:p>
        </w:tc>
      </w:tr>
      <w:tr w:rsidR="00B372E2" w:rsidRPr="004E6EBA" w14:paraId="1479C828" w14:textId="77777777" w:rsidTr="00056548">
        <w:trPr>
          <w:trHeight w:val="444"/>
        </w:trPr>
        <w:tc>
          <w:tcPr>
            <w:tcW w:w="331" w:type="pct"/>
          </w:tcPr>
          <w:p w14:paraId="446A4D18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36" w:type="pct"/>
          </w:tcPr>
          <w:p w14:paraId="3D1C5B39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40" w:type="pct"/>
          </w:tcPr>
          <w:p w14:paraId="03E47AD1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415" w:type="pct"/>
          </w:tcPr>
          <w:p w14:paraId="6F4866FC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95" w:type="pct"/>
          </w:tcPr>
          <w:p w14:paraId="47A3C131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661" w:type="pct"/>
          </w:tcPr>
          <w:p w14:paraId="70374126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451" w:type="pct"/>
          </w:tcPr>
          <w:p w14:paraId="12CB5288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763" w:type="pct"/>
          </w:tcPr>
          <w:p w14:paraId="1D29EB79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355" w:type="pct"/>
          </w:tcPr>
          <w:p w14:paraId="6C3B400B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353" w:type="pct"/>
          </w:tcPr>
          <w:p w14:paraId="3814E3F4" w14:textId="77777777" w:rsidR="00B372E2" w:rsidRPr="004E6EBA" w:rsidRDefault="00B372E2" w:rsidP="00056548">
            <w:pPr>
              <w:pStyle w:val="phtablecellleft"/>
            </w:pPr>
          </w:p>
        </w:tc>
      </w:tr>
      <w:tr w:rsidR="00B372E2" w:rsidRPr="004E6EBA" w14:paraId="2790241A" w14:textId="77777777" w:rsidTr="00056548">
        <w:trPr>
          <w:trHeight w:val="444"/>
        </w:trPr>
        <w:tc>
          <w:tcPr>
            <w:tcW w:w="331" w:type="pct"/>
          </w:tcPr>
          <w:p w14:paraId="1F006912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36" w:type="pct"/>
          </w:tcPr>
          <w:p w14:paraId="6DCB9667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40" w:type="pct"/>
          </w:tcPr>
          <w:p w14:paraId="3655D678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415" w:type="pct"/>
          </w:tcPr>
          <w:p w14:paraId="1611868C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95" w:type="pct"/>
          </w:tcPr>
          <w:p w14:paraId="3963713E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661" w:type="pct"/>
          </w:tcPr>
          <w:p w14:paraId="36FC1CD5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451" w:type="pct"/>
          </w:tcPr>
          <w:p w14:paraId="00EAF1E5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763" w:type="pct"/>
          </w:tcPr>
          <w:p w14:paraId="504EA1DA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355" w:type="pct"/>
          </w:tcPr>
          <w:p w14:paraId="73A402DB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353" w:type="pct"/>
          </w:tcPr>
          <w:p w14:paraId="760E8EFB" w14:textId="77777777" w:rsidR="00B372E2" w:rsidRPr="004E6EBA" w:rsidRDefault="00B372E2" w:rsidP="00056548">
            <w:pPr>
              <w:pStyle w:val="phtablecellleft"/>
            </w:pPr>
          </w:p>
        </w:tc>
      </w:tr>
      <w:tr w:rsidR="00B372E2" w:rsidRPr="004E6EBA" w14:paraId="3EB24639" w14:textId="77777777" w:rsidTr="00056548">
        <w:trPr>
          <w:trHeight w:val="444"/>
        </w:trPr>
        <w:tc>
          <w:tcPr>
            <w:tcW w:w="331" w:type="pct"/>
          </w:tcPr>
          <w:p w14:paraId="5FC5C918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36" w:type="pct"/>
          </w:tcPr>
          <w:p w14:paraId="41C07AC8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40" w:type="pct"/>
          </w:tcPr>
          <w:p w14:paraId="10331510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415" w:type="pct"/>
          </w:tcPr>
          <w:p w14:paraId="12BBC874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595" w:type="pct"/>
          </w:tcPr>
          <w:p w14:paraId="4905C21D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661" w:type="pct"/>
          </w:tcPr>
          <w:p w14:paraId="7CF4A04F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451" w:type="pct"/>
          </w:tcPr>
          <w:p w14:paraId="4FB6E55E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763" w:type="pct"/>
          </w:tcPr>
          <w:p w14:paraId="368A2BEE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355" w:type="pct"/>
          </w:tcPr>
          <w:p w14:paraId="6DC408B3" w14:textId="77777777" w:rsidR="00B372E2" w:rsidRPr="004E6EBA" w:rsidRDefault="00B372E2" w:rsidP="00056548">
            <w:pPr>
              <w:pStyle w:val="phtablecellleft"/>
            </w:pPr>
          </w:p>
        </w:tc>
        <w:tc>
          <w:tcPr>
            <w:tcW w:w="353" w:type="pct"/>
          </w:tcPr>
          <w:p w14:paraId="148EA08F" w14:textId="77777777" w:rsidR="00B372E2" w:rsidRPr="004E6EBA" w:rsidRDefault="00B372E2" w:rsidP="00056548">
            <w:pPr>
              <w:pStyle w:val="phtablecellleft"/>
            </w:pPr>
          </w:p>
        </w:tc>
      </w:tr>
    </w:tbl>
    <w:p w14:paraId="583CBBFE" w14:textId="77777777" w:rsidR="00ED3BAD" w:rsidRPr="00ED0BBF" w:rsidRDefault="00ED3BAD" w:rsidP="00B372E2">
      <w:pPr>
        <w:pStyle w:val="phnormal"/>
      </w:pPr>
    </w:p>
    <w:sectPr w:rsidR="00ED3BAD" w:rsidRPr="00ED0BBF" w:rsidSect="00DB7C98">
      <w:pgSz w:w="11899" w:h="16838"/>
      <w:pgMar w:top="1134" w:right="567" w:bottom="1134" w:left="1134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11E9C8F" w15:done="0"/>
  <w15:commentEx w15:paraId="784401BF" w15:paraIdParent="111E9C8F" w15:done="0"/>
  <w15:commentEx w15:paraId="05E756A9" w15:done="0"/>
  <w15:commentEx w15:paraId="16F44AA5" w15:paraIdParent="05E756A9" w15:done="0"/>
  <w15:commentEx w15:paraId="34E046BA" w15:done="0"/>
  <w15:commentEx w15:paraId="5481EB91" w15:paraIdParent="34E046BA" w15:done="0"/>
  <w15:commentEx w15:paraId="35679B40" w15:done="0"/>
  <w15:commentEx w15:paraId="3E3E5B1B" w15:paraIdParent="35679B4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815293" w14:textId="77777777" w:rsidR="003111A9" w:rsidRDefault="003111A9">
      <w:pPr>
        <w:spacing w:after="0"/>
      </w:pPr>
      <w:r>
        <w:separator/>
      </w:r>
    </w:p>
  </w:endnote>
  <w:endnote w:type="continuationSeparator" w:id="0">
    <w:p w14:paraId="5A85F7D5" w14:textId="77777777" w:rsidR="003111A9" w:rsidRDefault="003111A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ource Sans Pro">
    <w:charset w:val="00"/>
    <w:family w:val="auto"/>
    <w:pitch w:val="variable"/>
    <w:sig w:usb0="600002F7" w:usb1="02000001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22922138"/>
      <w:docPartObj>
        <w:docPartGallery w:val="Page Numbers (Bottom of Page)"/>
        <w:docPartUnique/>
      </w:docPartObj>
    </w:sdtPr>
    <w:sdtEndPr/>
    <w:sdtContent>
      <w:p w14:paraId="4EDB14F4" w14:textId="4C75F011" w:rsidR="00DB7C98" w:rsidRDefault="00DB7C9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259D">
          <w:rPr>
            <w:noProof/>
          </w:rPr>
          <w:t>56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366F1C" w14:textId="77777777" w:rsidR="00DB7C98" w:rsidRDefault="00DB7C98" w:rsidP="00927682">
    <w:pPr>
      <w:pStyle w:val="a8"/>
      <w:jc w:val="center"/>
    </w:pPr>
    <w:r>
      <w:t>2024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E1FA2D" w14:textId="77777777" w:rsidR="003111A9" w:rsidRDefault="003111A9">
      <w:pPr>
        <w:spacing w:after="0"/>
      </w:pPr>
      <w:r>
        <w:separator/>
      </w:r>
    </w:p>
  </w:footnote>
  <w:footnote w:type="continuationSeparator" w:id="0">
    <w:p w14:paraId="2A17ECBE" w14:textId="77777777" w:rsidR="003111A9" w:rsidRDefault="003111A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F8C7FE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6FC93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5EECA3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504C2E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10EA9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B065E6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472D6F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88AA9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094DF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F6221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DDD7FA7"/>
    <w:multiLevelType w:val="hybridMultilevel"/>
    <w:tmpl w:val="C2608994"/>
    <w:lvl w:ilvl="0" w:tplc="53D0ED4C">
      <w:start w:val="1"/>
      <w:numFmt w:val="bullet"/>
      <w:pStyle w:val="phnormalnoteitemized2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0FD7632B"/>
    <w:multiLevelType w:val="hybridMultilevel"/>
    <w:tmpl w:val="A8D0E49C"/>
    <w:lvl w:ilvl="0" w:tplc="DA0A3DC6">
      <w:start w:val="1"/>
      <w:numFmt w:val="bullet"/>
      <w:pStyle w:val="phnormalnoteitemized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11495CF7"/>
    <w:multiLevelType w:val="multilevel"/>
    <w:tmpl w:val="9F1A1698"/>
    <w:lvl w:ilvl="0">
      <w:start w:val="1"/>
      <w:numFmt w:val="bullet"/>
      <w:pStyle w:val="phlistitemized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phlistitemized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3">
    <w:nsid w:val="13BA77A7"/>
    <w:multiLevelType w:val="multilevel"/>
    <w:tmpl w:val="9410BC64"/>
    <w:lvl w:ilvl="0">
      <w:start w:val="1"/>
      <w:numFmt w:val="decimal"/>
      <w:pStyle w:val="phlistordered1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>
    <w:nsid w:val="19952A7E"/>
    <w:multiLevelType w:val="multilevel"/>
    <w:tmpl w:val="EBF00438"/>
    <w:lvl w:ilvl="0">
      <w:start w:val="1"/>
      <w:numFmt w:val="russianLower"/>
      <w:pStyle w:val="phlistordereda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5">
    <w:nsid w:val="1DB862E0"/>
    <w:multiLevelType w:val="hybridMultilevel"/>
    <w:tmpl w:val="5DAE4584"/>
    <w:lvl w:ilvl="0" w:tplc="5922E858">
      <w:start w:val="1"/>
      <w:numFmt w:val="decimal"/>
      <w:pStyle w:val="1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242107"/>
    <w:multiLevelType w:val="multilevel"/>
    <w:tmpl w:val="DF8697A0"/>
    <w:numStyleLink w:val="phadditiontitle"/>
  </w:abstractNum>
  <w:abstractNum w:abstractNumId="18">
    <w:nsid w:val="3EC42DA7"/>
    <w:multiLevelType w:val="multilevel"/>
    <w:tmpl w:val="AFF01260"/>
    <w:lvl w:ilvl="0">
      <w:start w:val="1"/>
      <w:numFmt w:val="decimal"/>
      <w:pStyle w:val="phtableorderedlist1"/>
      <w:lvlText w:val="%1)"/>
      <w:lvlJc w:val="left"/>
      <w:pPr>
        <w:ind w:left="340" w:hanging="3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>
    <w:nsid w:val="3EEB0700"/>
    <w:multiLevelType w:val="hybridMultilevel"/>
    <w:tmpl w:val="8AC65556"/>
    <w:lvl w:ilvl="0" w:tplc="E6586EF8">
      <w:start w:val="1"/>
      <w:numFmt w:val="decimal"/>
      <w:pStyle w:val="phnormalexampleordered1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402333F9"/>
    <w:multiLevelType w:val="hybridMultilevel"/>
    <w:tmpl w:val="37005C84"/>
    <w:lvl w:ilvl="0" w:tplc="54B4E786">
      <w:start w:val="1"/>
      <w:numFmt w:val="decimal"/>
      <w:pStyle w:val="phnormalnoteordered1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447152DC"/>
    <w:multiLevelType w:val="multilevel"/>
    <w:tmpl w:val="5604585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2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4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63AE66BC"/>
    <w:multiLevelType w:val="hybridMultilevel"/>
    <w:tmpl w:val="A6AA3BA2"/>
    <w:lvl w:ilvl="0" w:tplc="2774EFAE">
      <w:start w:val="1"/>
      <w:numFmt w:val="decimal"/>
      <w:pStyle w:val="phlistordered1up"/>
      <w:lvlText w:val="%1)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7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47F319A"/>
    <w:multiLevelType w:val="hybridMultilevel"/>
    <w:tmpl w:val="2FC6177A"/>
    <w:lvl w:ilvl="0" w:tplc="C608A7DA">
      <w:start w:val="1"/>
      <w:numFmt w:val="bullet"/>
      <w:pStyle w:val="phnormalexampleitemized2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73012FC2"/>
    <w:multiLevelType w:val="multilevel"/>
    <w:tmpl w:val="73FE6D96"/>
    <w:lvl w:ilvl="0">
      <w:start w:val="1"/>
      <w:numFmt w:val="decimal"/>
      <w:pStyle w:val="10"/>
      <w:lvlText w:val="%1"/>
      <w:lvlJc w:val="left"/>
      <w:pPr>
        <w:tabs>
          <w:tab w:val="num" w:pos="1418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268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30">
    <w:nsid w:val="75161AFA"/>
    <w:multiLevelType w:val="multilevel"/>
    <w:tmpl w:val="BE9AB800"/>
    <w:lvl w:ilvl="0">
      <w:start w:val="1"/>
      <w:numFmt w:val="bullet"/>
      <w:pStyle w:val="phlistitemized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phlistitemized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2">
    <w:nsid w:val="7A47449E"/>
    <w:multiLevelType w:val="hybridMultilevel"/>
    <w:tmpl w:val="6D4C9E52"/>
    <w:lvl w:ilvl="0" w:tplc="2696C76C">
      <w:start w:val="1"/>
      <w:numFmt w:val="bullet"/>
      <w:pStyle w:val="phnormalexampleitemized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1"/>
  </w:num>
  <w:num w:numId="3">
    <w:abstractNumId w:val="27"/>
  </w:num>
  <w:num w:numId="4">
    <w:abstractNumId w:val="12"/>
  </w:num>
  <w:num w:numId="5">
    <w:abstractNumId w:val="14"/>
  </w:num>
  <w:num w:numId="6">
    <w:abstractNumId w:val="31"/>
  </w:num>
  <w:num w:numId="7">
    <w:abstractNumId w:val="15"/>
  </w:num>
  <w:num w:numId="8">
    <w:abstractNumId w:val="24"/>
  </w:num>
  <w:num w:numId="9">
    <w:abstractNumId w:val="22"/>
  </w:num>
  <w:num w:numId="10">
    <w:abstractNumId w:val="23"/>
  </w:num>
  <w:num w:numId="1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</w:num>
  <w:num w:numId="15">
    <w:abstractNumId w:val="32"/>
  </w:num>
  <w:num w:numId="16">
    <w:abstractNumId w:val="28"/>
  </w:num>
  <w:num w:numId="17">
    <w:abstractNumId w:val="19"/>
  </w:num>
  <w:num w:numId="18">
    <w:abstractNumId w:val="11"/>
  </w:num>
  <w:num w:numId="19">
    <w:abstractNumId w:val="10"/>
  </w:num>
  <w:num w:numId="20">
    <w:abstractNumId w:val="20"/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</w:num>
  <w:num w:numId="25">
    <w:abstractNumId w:val="6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9"/>
  </w:num>
  <w:num w:numId="32">
    <w:abstractNumId w:val="8"/>
  </w:num>
  <w:num w:numId="33">
    <w:abstractNumId w:val="0"/>
  </w:num>
  <w:numIdMacAtCleanup w:val="2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Екатерина Куприянова А.">
    <w15:presenceInfo w15:providerId="None" w15:userId="Екатерина Куприянова А.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4CB"/>
    <w:rsid w:val="00027740"/>
    <w:rsid w:val="00042947"/>
    <w:rsid w:val="00053BAB"/>
    <w:rsid w:val="00055224"/>
    <w:rsid w:val="00056548"/>
    <w:rsid w:val="0008125D"/>
    <w:rsid w:val="00081AE1"/>
    <w:rsid w:val="00085F2D"/>
    <w:rsid w:val="00091F1E"/>
    <w:rsid w:val="000B1C98"/>
    <w:rsid w:val="000C6844"/>
    <w:rsid w:val="000D499C"/>
    <w:rsid w:val="000E57ED"/>
    <w:rsid w:val="000F382E"/>
    <w:rsid w:val="00102A51"/>
    <w:rsid w:val="001051A4"/>
    <w:rsid w:val="001054FC"/>
    <w:rsid w:val="001130D8"/>
    <w:rsid w:val="0013593A"/>
    <w:rsid w:val="001411DB"/>
    <w:rsid w:val="00141222"/>
    <w:rsid w:val="0014316B"/>
    <w:rsid w:val="00145F72"/>
    <w:rsid w:val="00146C45"/>
    <w:rsid w:val="00152816"/>
    <w:rsid w:val="0015478B"/>
    <w:rsid w:val="00156F0D"/>
    <w:rsid w:val="00173B90"/>
    <w:rsid w:val="00175D11"/>
    <w:rsid w:val="00177C6C"/>
    <w:rsid w:val="001821A8"/>
    <w:rsid w:val="00183407"/>
    <w:rsid w:val="001847F4"/>
    <w:rsid w:val="001872D4"/>
    <w:rsid w:val="0019521D"/>
    <w:rsid w:val="00197581"/>
    <w:rsid w:val="001A1360"/>
    <w:rsid w:val="001B2578"/>
    <w:rsid w:val="001D03A9"/>
    <w:rsid w:val="001D75EA"/>
    <w:rsid w:val="001E3B1B"/>
    <w:rsid w:val="00201B47"/>
    <w:rsid w:val="0021001B"/>
    <w:rsid w:val="0021544B"/>
    <w:rsid w:val="00220E40"/>
    <w:rsid w:val="00225F28"/>
    <w:rsid w:val="00232F89"/>
    <w:rsid w:val="00236273"/>
    <w:rsid w:val="00237052"/>
    <w:rsid w:val="0025070E"/>
    <w:rsid w:val="0025115E"/>
    <w:rsid w:val="0025541B"/>
    <w:rsid w:val="00257AD2"/>
    <w:rsid w:val="0027342D"/>
    <w:rsid w:val="00274AC0"/>
    <w:rsid w:val="00274D9F"/>
    <w:rsid w:val="002758EC"/>
    <w:rsid w:val="00285278"/>
    <w:rsid w:val="002910BA"/>
    <w:rsid w:val="00294EE2"/>
    <w:rsid w:val="002B48D8"/>
    <w:rsid w:val="002D0E23"/>
    <w:rsid w:val="002E1EC5"/>
    <w:rsid w:val="002E6065"/>
    <w:rsid w:val="002F0D43"/>
    <w:rsid w:val="002F4EC4"/>
    <w:rsid w:val="002F6A76"/>
    <w:rsid w:val="002F79E0"/>
    <w:rsid w:val="0030441E"/>
    <w:rsid w:val="00304EA8"/>
    <w:rsid w:val="003111A7"/>
    <w:rsid w:val="003111A9"/>
    <w:rsid w:val="003168DD"/>
    <w:rsid w:val="00320E1C"/>
    <w:rsid w:val="00330C80"/>
    <w:rsid w:val="0033175A"/>
    <w:rsid w:val="00341455"/>
    <w:rsid w:val="00342A29"/>
    <w:rsid w:val="003570EA"/>
    <w:rsid w:val="0036214D"/>
    <w:rsid w:val="00374AF9"/>
    <w:rsid w:val="00376AA3"/>
    <w:rsid w:val="00386076"/>
    <w:rsid w:val="00394C42"/>
    <w:rsid w:val="003A334F"/>
    <w:rsid w:val="003B4DC7"/>
    <w:rsid w:val="00403056"/>
    <w:rsid w:val="00425382"/>
    <w:rsid w:val="00425E40"/>
    <w:rsid w:val="004266BE"/>
    <w:rsid w:val="00446192"/>
    <w:rsid w:val="0045095E"/>
    <w:rsid w:val="00452C6E"/>
    <w:rsid w:val="00462D65"/>
    <w:rsid w:val="0046436C"/>
    <w:rsid w:val="00471666"/>
    <w:rsid w:val="00481948"/>
    <w:rsid w:val="00483DC6"/>
    <w:rsid w:val="004934CB"/>
    <w:rsid w:val="004B5047"/>
    <w:rsid w:val="004B5FCD"/>
    <w:rsid w:val="004C3DE2"/>
    <w:rsid w:val="004D4905"/>
    <w:rsid w:val="004D72E9"/>
    <w:rsid w:val="004E4DAA"/>
    <w:rsid w:val="004F62A2"/>
    <w:rsid w:val="00506961"/>
    <w:rsid w:val="005245DD"/>
    <w:rsid w:val="00531B81"/>
    <w:rsid w:val="005540AD"/>
    <w:rsid w:val="00561905"/>
    <w:rsid w:val="00562E3B"/>
    <w:rsid w:val="00577554"/>
    <w:rsid w:val="0059148A"/>
    <w:rsid w:val="005A6A6D"/>
    <w:rsid w:val="005D1B09"/>
    <w:rsid w:val="005E2C24"/>
    <w:rsid w:val="00605B03"/>
    <w:rsid w:val="0063464D"/>
    <w:rsid w:val="006364AE"/>
    <w:rsid w:val="00646BF8"/>
    <w:rsid w:val="006903FA"/>
    <w:rsid w:val="006952FE"/>
    <w:rsid w:val="006A2407"/>
    <w:rsid w:val="006B2C3A"/>
    <w:rsid w:val="006B2D41"/>
    <w:rsid w:val="006C364E"/>
    <w:rsid w:val="006C4E11"/>
    <w:rsid w:val="006D23E3"/>
    <w:rsid w:val="006D4B5D"/>
    <w:rsid w:val="006E1D28"/>
    <w:rsid w:val="006E4D7D"/>
    <w:rsid w:val="006E7C4E"/>
    <w:rsid w:val="006F31A6"/>
    <w:rsid w:val="006F31B1"/>
    <w:rsid w:val="006F56FD"/>
    <w:rsid w:val="00707F4C"/>
    <w:rsid w:val="00720F64"/>
    <w:rsid w:val="00722006"/>
    <w:rsid w:val="007401FE"/>
    <w:rsid w:val="00786094"/>
    <w:rsid w:val="00787113"/>
    <w:rsid w:val="007911BC"/>
    <w:rsid w:val="007A372C"/>
    <w:rsid w:val="007A76AB"/>
    <w:rsid w:val="007A784C"/>
    <w:rsid w:val="007B63BC"/>
    <w:rsid w:val="007C5657"/>
    <w:rsid w:val="007D06AE"/>
    <w:rsid w:val="007E1F4D"/>
    <w:rsid w:val="007E480D"/>
    <w:rsid w:val="007F209D"/>
    <w:rsid w:val="007F3748"/>
    <w:rsid w:val="00804417"/>
    <w:rsid w:val="008137FB"/>
    <w:rsid w:val="00831334"/>
    <w:rsid w:val="00837A0D"/>
    <w:rsid w:val="0084077B"/>
    <w:rsid w:val="00847134"/>
    <w:rsid w:val="00852D83"/>
    <w:rsid w:val="00865BEB"/>
    <w:rsid w:val="0087014C"/>
    <w:rsid w:val="008706CE"/>
    <w:rsid w:val="0087617C"/>
    <w:rsid w:val="00894C2D"/>
    <w:rsid w:val="008964A9"/>
    <w:rsid w:val="008B1C6A"/>
    <w:rsid w:val="008B6C98"/>
    <w:rsid w:val="008B7020"/>
    <w:rsid w:val="008C0E6C"/>
    <w:rsid w:val="008D309B"/>
    <w:rsid w:val="008F004E"/>
    <w:rsid w:val="008F41BB"/>
    <w:rsid w:val="008F4EAC"/>
    <w:rsid w:val="008F5B6D"/>
    <w:rsid w:val="00910851"/>
    <w:rsid w:val="00910A82"/>
    <w:rsid w:val="00920E8C"/>
    <w:rsid w:val="00927682"/>
    <w:rsid w:val="00935CB3"/>
    <w:rsid w:val="0093769A"/>
    <w:rsid w:val="00940D8A"/>
    <w:rsid w:val="009515D5"/>
    <w:rsid w:val="009550EE"/>
    <w:rsid w:val="009632F7"/>
    <w:rsid w:val="009709DB"/>
    <w:rsid w:val="00994241"/>
    <w:rsid w:val="009955FE"/>
    <w:rsid w:val="00995731"/>
    <w:rsid w:val="0099728D"/>
    <w:rsid w:val="009A29BC"/>
    <w:rsid w:val="009B76C6"/>
    <w:rsid w:val="009C77F6"/>
    <w:rsid w:val="009D3DE2"/>
    <w:rsid w:val="00A0280B"/>
    <w:rsid w:val="00A17CE3"/>
    <w:rsid w:val="00A22D98"/>
    <w:rsid w:val="00A30093"/>
    <w:rsid w:val="00A30C0F"/>
    <w:rsid w:val="00A36F31"/>
    <w:rsid w:val="00A46A1E"/>
    <w:rsid w:val="00A641D2"/>
    <w:rsid w:val="00A71724"/>
    <w:rsid w:val="00A71C86"/>
    <w:rsid w:val="00A77C8D"/>
    <w:rsid w:val="00A86B2E"/>
    <w:rsid w:val="00A91702"/>
    <w:rsid w:val="00AA61F5"/>
    <w:rsid w:val="00AB3248"/>
    <w:rsid w:val="00AB6BA6"/>
    <w:rsid w:val="00AD1ECF"/>
    <w:rsid w:val="00AD505F"/>
    <w:rsid w:val="00AE2366"/>
    <w:rsid w:val="00AE385A"/>
    <w:rsid w:val="00AF4DB6"/>
    <w:rsid w:val="00AF5456"/>
    <w:rsid w:val="00B21CB4"/>
    <w:rsid w:val="00B372E2"/>
    <w:rsid w:val="00B45877"/>
    <w:rsid w:val="00B52491"/>
    <w:rsid w:val="00B52723"/>
    <w:rsid w:val="00B5616C"/>
    <w:rsid w:val="00B63D91"/>
    <w:rsid w:val="00B800CF"/>
    <w:rsid w:val="00BC642E"/>
    <w:rsid w:val="00BE0FD9"/>
    <w:rsid w:val="00BE281B"/>
    <w:rsid w:val="00BE5325"/>
    <w:rsid w:val="00BF64A1"/>
    <w:rsid w:val="00C102C4"/>
    <w:rsid w:val="00C26EDA"/>
    <w:rsid w:val="00C340F8"/>
    <w:rsid w:val="00C42E29"/>
    <w:rsid w:val="00C4331B"/>
    <w:rsid w:val="00C44E7A"/>
    <w:rsid w:val="00C81AB8"/>
    <w:rsid w:val="00C868C5"/>
    <w:rsid w:val="00CA4ACB"/>
    <w:rsid w:val="00CB0D8E"/>
    <w:rsid w:val="00CF0B4F"/>
    <w:rsid w:val="00D10529"/>
    <w:rsid w:val="00D112FF"/>
    <w:rsid w:val="00D16385"/>
    <w:rsid w:val="00D26D6D"/>
    <w:rsid w:val="00D34F85"/>
    <w:rsid w:val="00D5259D"/>
    <w:rsid w:val="00D55243"/>
    <w:rsid w:val="00D63938"/>
    <w:rsid w:val="00D706C6"/>
    <w:rsid w:val="00D77216"/>
    <w:rsid w:val="00D8012A"/>
    <w:rsid w:val="00D841F2"/>
    <w:rsid w:val="00DA0F23"/>
    <w:rsid w:val="00DB77B3"/>
    <w:rsid w:val="00DB7C98"/>
    <w:rsid w:val="00DC1789"/>
    <w:rsid w:val="00DD1026"/>
    <w:rsid w:val="00DE5251"/>
    <w:rsid w:val="00DE72F4"/>
    <w:rsid w:val="00DF2776"/>
    <w:rsid w:val="00DF63C1"/>
    <w:rsid w:val="00E12B68"/>
    <w:rsid w:val="00E221BC"/>
    <w:rsid w:val="00E23A88"/>
    <w:rsid w:val="00E244B5"/>
    <w:rsid w:val="00E2646E"/>
    <w:rsid w:val="00E3012C"/>
    <w:rsid w:val="00E35A60"/>
    <w:rsid w:val="00E44956"/>
    <w:rsid w:val="00E57FDE"/>
    <w:rsid w:val="00E666A5"/>
    <w:rsid w:val="00EA4AC4"/>
    <w:rsid w:val="00EA6841"/>
    <w:rsid w:val="00EB34FD"/>
    <w:rsid w:val="00EB4FF6"/>
    <w:rsid w:val="00EB7A17"/>
    <w:rsid w:val="00ED0BBF"/>
    <w:rsid w:val="00ED3BAD"/>
    <w:rsid w:val="00EE1DC5"/>
    <w:rsid w:val="00EF7F2A"/>
    <w:rsid w:val="00F0137C"/>
    <w:rsid w:val="00F01521"/>
    <w:rsid w:val="00F021C2"/>
    <w:rsid w:val="00F071D8"/>
    <w:rsid w:val="00F32249"/>
    <w:rsid w:val="00F32F9C"/>
    <w:rsid w:val="00F35479"/>
    <w:rsid w:val="00F41A7B"/>
    <w:rsid w:val="00F46B4A"/>
    <w:rsid w:val="00F504FB"/>
    <w:rsid w:val="00F52A14"/>
    <w:rsid w:val="00F62148"/>
    <w:rsid w:val="00F82C93"/>
    <w:rsid w:val="00FA1D89"/>
    <w:rsid w:val="00FA6024"/>
    <w:rsid w:val="00FA73BC"/>
    <w:rsid w:val="00FB750A"/>
    <w:rsid w:val="00FC7343"/>
    <w:rsid w:val="00FD109F"/>
    <w:rsid w:val="00FE5B0E"/>
    <w:rsid w:val="00FF366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DE41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annotation text" w:uiPriority="99"/>
    <w:lsdException w:name="footer" w:uiPriority="99"/>
    <w:lsdException w:name="caption" w:uiPriority="35" w:qFormat="1"/>
    <w:lsdException w:name="annotation reference" w:uiPriority="99"/>
    <w:lsdException w:name="List 4" w:semiHidden="0" w:unhideWhenUsed="0"/>
    <w:lsdException w:name="List 5" w:semiHidden="0" w:unhideWhenUsed="0"/>
    <w:lsdException w:name="Title" w:semiHidden="0" w:unhideWhenUsed="0"/>
    <w:lsdException w:name="Default Paragraph Font" w:uiPriority="1"/>
    <w:lsdException w:name="Subtitle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TOC Heading" w:uiPriority="39" w:qFormat="1"/>
  </w:latentStyles>
  <w:style w:type="paragraph" w:default="1" w:styleId="a">
    <w:name w:val="Normal"/>
    <w:autoRedefine/>
    <w:qFormat/>
    <w:rsid w:val="004D72E9"/>
    <w:pPr>
      <w:spacing w:before="20" w:after="120" w:line="360" w:lineRule="auto"/>
      <w:jc w:val="both"/>
    </w:pPr>
    <w:rPr>
      <w:szCs w:val="20"/>
      <w:lang w:val="ru-RU" w:eastAsia="ru-RU"/>
    </w:rPr>
  </w:style>
  <w:style w:type="paragraph" w:styleId="10">
    <w:name w:val="heading 1"/>
    <w:basedOn w:val="phbase"/>
    <w:next w:val="phnormal"/>
    <w:qFormat/>
    <w:rsid w:val="00DD1026"/>
    <w:pPr>
      <w:keepNext/>
      <w:keepLines/>
      <w:pageBreakBefore/>
      <w:numPr>
        <w:numId w:val="21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basedOn w:val="phbase"/>
    <w:next w:val="phnormal"/>
    <w:qFormat/>
    <w:rsid w:val="00DD1026"/>
    <w:pPr>
      <w:keepNext/>
      <w:keepLines/>
      <w:numPr>
        <w:ilvl w:val="1"/>
        <w:numId w:val="21"/>
      </w:numPr>
      <w:spacing w:before="360" w:after="360"/>
      <w:ind w:right="-2"/>
      <w:outlineLvl w:val="1"/>
    </w:pPr>
    <w:rPr>
      <w:b/>
    </w:rPr>
  </w:style>
  <w:style w:type="paragraph" w:styleId="3">
    <w:name w:val="heading 3"/>
    <w:basedOn w:val="phbase"/>
    <w:next w:val="phnormal"/>
    <w:qFormat/>
    <w:rsid w:val="00DD1026"/>
    <w:pPr>
      <w:keepNext/>
      <w:keepLines/>
      <w:numPr>
        <w:ilvl w:val="2"/>
        <w:numId w:val="21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basedOn w:val="3"/>
    <w:next w:val="phnormal"/>
    <w:link w:val="40"/>
    <w:qFormat/>
    <w:rsid w:val="00DD1026"/>
    <w:pPr>
      <w:numPr>
        <w:ilvl w:val="3"/>
      </w:numPr>
      <w:outlineLvl w:val="3"/>
    </w:pPr>
  </w:style>
  <w:style w:type="paragraph" w:styleId="5">
    <w:name w:val="heading 5"/>
    <w:basedOn w:val="a"/>
    <w:next w:val="a"/>
    <w:link w:val="50"/>
    <w:uiPriority w:val="9"/>
    <w:unhideWhenUsed/>
    <w:qFormat/>
    <w:rsid w:val="00DD1026"/>
    <w:pPr>
      <w:keepNext/>
      <w:numPr>
        <w:ilvl w:val="4"/>
        <w:numId w:val="21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DD1026"/>
    <w:pPr>
      <w:keepNext/>
      <w:keepLines/>
      <w:numPr>
        <w:ilvl w:val="5"/>
        <w:numId w:val="2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semiHidden/>
    <w:unhideWhenUsed/>
    <w:rsid w:val="00236273"/>
    <w:pPr>
      <w:keepNext/>
      <w:keepLines/>
      <w:numPr>
        <w:ilvl w:val="6"/>
        <w:numId w:val="2"/>
      </w:numPr>
      <w:spacing w:before="240" w:after="0"/>
      <w:ind w:left="1298" w:hanging="1298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236273"/>
    <w:pPr>
      <w:keepNext/>
      <w:keepLines/>
      <w:numPr>
        <w:ilvl w:val="7"/>
        <w:numId w:val="2"/>
      </w:numPr>
      <w:spacing w:before="240" w:after="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236273"/>
    <w:pPr>
      <w:keepNext/>
      <w:keepLines/>
      <w:numPr>
        <w:ilvl w:val="8"/>
        <w:numId w:val="2"/>
      </w:numPr>
      <w:spacing w:before="240" w:after="0"/>
      <w:ind w:left="1582" w:hanging="1582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994241"/>
    <w:pPr>
      <w:spacing w:before="120"/>
      <w:jc w:val="center"/>
      <w:outlineLvl w:val="0"/>
    </w:pPr>
    <w:rPr>
      <w:rFonts w:cs="Arial"/>
      <w:b/>
      <w:bCs/>
      <w:color w:val="404040" w:themeColor="text1" w:themeTint="BF"/>
      <w:kern w:val="28"/>
      <w:sz w:val="48"/>
      <w:szCs w:val="32"/>
    </w:rPr>
  </w:style>
  <w:style w:type="character" w:styleId="a4">
    <w:name w:val="Hyperlink"/>
    <w:uiPriority w:val="99"/>
    <w:rsid w:val="00DD1026"/>
    <w:rPr>
      <w:color w:val="0000FF"/>
      <w:u w:val="single"/>
    </w:rPr>
  </w:style>
  <w:style w:type="paragraph" w:styleId="a5">
    <w:name w:val="caption"/>
    <w:basedOn w:val="a"/>
    <w:next w:val="a"/>
    <w:uiPriority w:val="35"/>
    <w:unhideWhenUsed/>
    <w:qFormat/>
    <w:rsid w:val="00DD1026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rsid w:val="00DD1026"/>
    <w:pPr>
      <w:tabs>
        <w:tab w:val="center" w:pos="4677"/>
        <w:tab w:val="right" w:pos="9355"/>
      </w:tabs>
      <w:jc w:val="center"/>
    </w:pPr>
  </w:style>
  <w:style w:type="character" w:customStyle="1" w:styleId="a7">
    <w:name w:val="Верхний колонтитул Знак"/>
    <w:basedOn w:val="a0"/>
    <w:link w:val="a6"/>
    <w:rsid w:val="0082378C"/>
    <w:rPr>
      <w:szCs w:val="20"/>
      <w:lang w:val="ru-RU" w:eastAsia="ru-RU"/>
    </w:rPr>
  </w:style>
  <w:style w:type="paragraph" w:styleId="a8">
    <w:name w:val="footer"/>
    <w:basedOn w:val="a"/>
    <w:link w:val="a9"/>
    <w:uiPriority w:val="99"/>
    <w:rsid w:val="00DD102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D1026"/>
    <w:rPr>
      <w:szCs w:val="20"/>
      <w:lang w:val="ru-RU" w:eastAsia="ru-RU"/>
    </w:rPr>
  </w:style>
  <w:style w:type="character" w:styleId="aa">
    <w:name w:val="page number"/>
    <w:basedOn w:val="a0"/>
    <w:rsid w:val="0082378C"/>
    <w:rPr>
      <w:rFonts w:ascii="Arial" w:hAnsi="Arial"/>
      <w:sz w:val="20"/>
    </w:rPr>
  </w:style>
  <w:style w:type="table" w:styleId="ab">
    <w:name w:val="Table Grid"/>
    <w:basedOn w:val="a1"/>
    <w:uiPriority w:val="59"/>
    <w:rsid w:val="00DD1026"/>
    <w:rPr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"/>
    <w:next w:val="a"/>
    <w:autoRedefine/>
    <w:uiPriority w:val="39"/>
    <w:rsid w:val="00DD1026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20">
    <w:name w:val="toc 2"/>
    <w:basedOn w:val="a"/>
    <w:next w:val="a"/>
    <w:autoRedefine/>
    <w:uiPriority w:val="39"/>
    <w:rsid w:val="00DD1026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0">
    <w:name w:val="toc 3"/>
    <w:basedOn w:val="a"/>
    <w:next w:val="a"/>
    <w:autoRedefine/>
    <w:uiPriority w:val="39"/>
    <w:rsid w:val="00DD1026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41">
    <w:name w:val="toc 4"/>
    <w:basedOn w:val="a"/>
    <w:next w:val="a"/>
    <w:autoRedefine/>
    <w:uiPriority w:val="39"/>
    <w:rsid w:val="00DD1026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DD1026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DD1026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rsid w:val="00DD1026"/>
    <w:pPr>
      <w:ind w:left="1440"/>
    </w:pPr>
  </w:style>
  <w:style w:type="paragraph" w:styleId="81">
    <w:name w:val="toc 8"/>
    <w:basedOn w:val="a"/>
    <w:next w:val="a"/>
    <w:autoRedefine/>
    <w:rsid w:val="00DD1026"/>
    <w:pPr>
      <w:ind w:left="1680"/>
    </w:pPr>
  </w:style>
  <w:style w:type="paragraph" w:styleId="91">
    <w:name w:val="toc 9"/>
    <w:basedOn w:val="a"/>
    <w:next w:val="a"/>
    <w:autoRedefine/>
    <w:rsid w:val="00DD1026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ac">
    <w:name w:val="Document Map"/>
    <w:basedOn w:val="a"/>
    <w:link w:val="ad"/>
    <w:rsid w:val="00DD1026"/>
    <w:pPr>
      <w:shd w:val="clear" w:color="auto" w:fill="000080"/>
    </w:pPr>
    <w:rPr>
      <w:rFonts w:ascii="Tahoma" w:hAnsi="Tahoma" w:cs="Tahoma"/>
      <w:sz w:val="20"/>
    </w:rPr>
  </w:style>
  <w:style w:type="character" w:customStyle="1" w:styleId="ad">
    <w:name w:val="Схема документа Знак"/>
    <w:basedOn w:val="a0"/>
    <w:link w:val="ac"/>
    <w:rsid w:val="00552316"/>
    <w:rPr>
      <w:rFonts w:ascii="Tahoma" w:hAnsi="Tahoma" w:cs="Tahoma"/>
      <w:sz w:val="20"/>
      <w:szCs w:val="20"/>
      <w:shd w:val="clear" w:color="auto" w:fill="000080"/>
      <w:lang w:val="ru-RU" w:eastAsia="ru-RU"/>
    </w:rPr>
  </w:style>
  <w:style w:type="paragraph" w:styleId="ae">
    <w:name w:val="TOC Heading"/>
    <w:basedOn w:val="10"/>
    <w:next w:val="a"/>
    <w:uiPriority w:val="39"/>
    <w:unhideWhenUsed/>
    <w:qFormat/>
    <w:rsid w:val="00831334"/>
    <w:pPr>
      <w:numPr>
        <w:numId w:val="0"/>
      </w:numPr>
      <w:spacing w:before="480" w:after="0" w:line="276" w:lineRule="auto"/>
      <w:outlineLvl w:val="9"/>
    </w:pPr>
    <w:rPr>
      <w:rFonts w:eastAsiaTheme="majorEastAsia" w:cstheme="majorBidi"/>
    </w:rPr>
  </w:style>
  <w:style w:type="character" w:customStyle="1" w:styleId="40">
    <w:name w:val="Заголовок 4 Знак"/>
    <w:basedOn w:val="a0"/>
    <w:link w:val="4"/>
    <w:rsid w:val="00374AF9"/>
    <w:rPr>
      <w:b/>
      <w:bCs/>
      <w:szCs w:val="20"/>
      <w:lang w:val="ru-RU" w:eastAsia="ru-RU"/>
    </w:rPr>
  </w:style>
  <w:style w:type="character" w:customStyle="1" w:styleId="50">
    <w:name w:val="Заголовок 5 Знак"/>
    <w:link w:val="5"/>
    <w:uiPriority w:val="9"/>
    <w:rsid w:val="00DD1026"/>
    <w:rPr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a1"/>
    <w:uiPriority w:val="99"/>
    <w:rsid w:val="00E868F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crollTip">
    <w:name w:val="Scroll Tip"/>
    <w:basedOn w:val="a1"/>
    <w:uiPriority w:val="99"/>
    <w:qFormat/>
    <w:rsid w:val="0099620C"/>
    <w:pPr>
      <w:ind w:left="173" w:right="259"/>
    </w:pPr>
    <w:tblPr>
      <w:tblInd w:w="0" w:type="dxa"/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1"/>
    <w:uiPriority w:val="99"/>
    <w:qFormat/>
    <w:rsid w:val="0099620C"/>
    <w:pPr>
      <w:ind w:left="173" w:right="259"/>
    </w:pPr>
    <w:tblPr>
      <w:tblInd w:w="0" w:type="dxa"/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1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Ind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F93E63"/>
    <w:pPr>
      <w:ind w:left="173" w:right="259"/>
    </w:pPr>
    <w:tblPr>
      <w:tblInd w:w="0" w:type="dxa"/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1"/>
    <w:uiPriority w:val="99"/>
    <w:qFormat/>
    <w:rsid w:val="0025070E"/>
    <w:rPr>
      <w:rFonts w:ascii="Arial" w:hAnsi="Arial"/>
      <w:sz w:val="20"/>
    </w:rPr>
    <w:tblPr>
      <w:tblStyleRowBandSize w:val="1"/>
      <w:tblStyleColBandSize w:val="1"/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Panel">
    <w:name w:val="Scroll Panel"/>
    <w:basedOn w:val="a1"/>
    <w:uiPriority w:val="99"/>
    <w:qFormat/>
    <w:rsid w:val="00F93E63"/>
    <w:pPr>
      <w:ind w:left="173" w:right="259"/>
    </w:pPr>
    <w:tblPr>
      <w:tblInd w:w="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1"/>
    <w:uiPriority w:val="99"/>
    <w:qFormat/>
    <w:rsid w:val="00F93E63"/>
    <w:pPr>
      <w:ind w:left="173" w:right="259"/>
    </w:pPr>
    <w:tblPr>
      <w:tblInd w:w="0" w:type="dxa"/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1"/>
    <w:uiPriority w:val="99"/>
    <w:qFormat/>
    <w:rsid w:val="00F93E63"/>
    <w:pPr>
      <w:ind w:left="173" w:right="259"/>
    </w:pPr>
    <w:rPr>
      <w:i/>
    </w:rPr>
    <w:tblPr>
      <w:tblInd w:w="0" w:type="dxa"/>
      <w:tblCellMar>
        <w:top w:w="0" w:type="dxa"/>
        <w:left w:w="58" w:type="dxa"/>
        <w:bottom w:w="0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">
    <w:name w:val="Plain Text"/>
    <w:basedOn w:val="a"/>
    <w:rsid w:val="00A36F31"/>
    <w:rPr>
      <w:rFonts w:ascii="Courier New" w:hAnsi="Courier New" w:cs="Courier New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link w:val="6"/>
    <w:uiPriority w:val="9"/>
    <w:rsid w:val="00DD1026"/>
    <w:rPr>
      <w:b/>
      <w:bCs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236273"/>
    <w:rPr>
      <w:rFonts w:eastAsiaTheme="majorEastAsia" w:cstheme="majorBidi"/>
      <w:color w:val="7F7F7F" w:themeColor="text1" w:themeTint="80"/>
      <w:szCs w:val="20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236273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236273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styleId="af0">
    <w:name w:val="Intense Emphasis"/>
    <w:basedOn w:val="a0"/>
    <w:rsid w:val="00831334"/>
    <w:rPr>
      <w:i/>
      <w:iCs/>
      <w:color w:val="7F7F7F" w:themeColor="text1" w:themeTint="80"/>
    </w:rPr>
  </w:style>
  <w:style w:type="paragraph" w:styleId="af1">
    <w:name w:val="Intense Quote"/>
    <w:basedOn w:val="a"/>
    <w:next w:val="a"/>
    <w:link w:val="af2"/>
    <w:rsid w:val="0083133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7F7F7F" w:themeColor="text1" w:themeTint="80"/>
    </w:rPr>
  </w:style>
  <w:style w:type="character" w:customStyle="1" w:styleId="af2">
    <w:name w:val="Выделенная цитата Знак"/>
    <w:basedOn w:val="a0"/>
    <w:link w:val="af1"/>
    <w:rsid w:val="00831334"/>
    <w:rPr>
      <w:rFonts w:ascii="Source Sans Pro" w:hAnsi="Source Sans Pro"/>
      <w:i/>
      <w:iCs/>
      <w:color w:val="7F7F7F" w:themeColor="text1" w:themeTint="80"/>
      <w:sz w:val="20"/>
    </w:rPr>
  </w:style>
  <w:style w:type="character" w:styleId="af3">
    <w:name w:val="Intense Reference"/>
    <w:basedOn w:val="a0"/>
    <w:rsid w:val="00831334"/>
    <w:rPr>
      <w:b/>
      <w:bCs/>
      <w:smallCaps/>
      <w:color w:val="7F7F7F" w:themeColor="text1" w:themeTint="80"/>
      <w:spacing w:val="5"/>
    </w:rPr>
  </w:style>
  <w:style w:type="table" w:customStyle="1" w:styleId="110">
    <w:name w:val="Таблица простая 11"/>
    <w:basedOn w:val="a1"/>
    <w:rsid w:val="003111A7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">
    <w:name w:val="Таблица простая 21"/>
    <w:basedOn w:val="a1"/>
    <w:rsid w:val="003111A7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crollExpandMacroText">
    <w:name w:val="Scroll Expand Macro Text"/>
    <w:pPr>
      <w:spacing w:before="240" w:after="60"/>
    </w:pPr>
    <w:rPr>
      <w:rFonts w:ascii="Arial" w:eastAsia="Arial" w:hAnsi="Arial" w:cs="Arial"/>
      <w:b/>
    </w:rPr>
  </w:style>
  <w:style w:type="paragraph" w:customStyle="1" w:styleId="scroll-code">
    <w:name w:val="scroll-code"/>
    <w:basedOn w:val="a"/>
  </w:style>
  <w:style w:type="paragraph" w:customStyle="1" w:styleId="scroll-codecontentcontent">
    <w:name w:val="scroll-code_content_content"/>
    <w:basedOn w:val="a"/>
  </w:style>
  <w:style w:type="paragraph" w:customStyle="1" w:styleId="scroll-codecontentdivline">
    <w:name w:val="scroll-code_content_div_line"/>
    <w:basedOn w:val="a"/>
    <w:pPr>
      <w:keepNext/>
      <w:pBdr>
        <w:left w:val="none" w:sz="0" w:space="12" w:color="auto"/>
      </w:pBdr>
    </w:pPr>
  </w:style>
  <w:style w:type="character" w:customStyle="1" w:styleId="scroll-codedefaultnewcontentfunctions">
    <w:name w:val="scroll-code_defaultnew_content_functions"/>
    <w:basedOn w:val="a0"/>
    <w:rPr>
      <w:color w:val="FF1493"/>
    </w:rPr>
  </w:style>
  <w:style w:type="character" w:customStyle="1" w:styleId="scroll-codedefaultnewcontentplain">
    <w:name w:val="scroll-code_defaultnew_content_plain"/>
    <w:basedOn w:val="a0"/>
    <w:rPr>
      <w:color w:val="000000"/>
    </w:rPr>
  </w:style>
  <w:style w:type="character" w:customStyle="1" w:styleId="scroll-codedefaultnewcontentkeyword">
    <w:name w:val="scroll-code_defaultnew_content_keyword"/>
    <w:basedOn w:val="a0"/>
    <w:rPr>
      <w:b/>
      <w:bCs/>
      <w:color w:val="336699"/>
    </w:rPr>
  </w:style>
  <w:style w:type="character" w:customStyle="1" w:styleId="scroll-codedefaultnewcontentstring">
    <w:name w:val="scroll-code_defaultnew_content_string"/>
    <w:basedOn w:val="a0"/>
    <w:rPr>
      <w:color w:val="003366"/>
    </w:rPr>
  </w:style>
  <w:style w:type="paragraph" w:styleId="af4">
    <w:name w:val="Balloon Text"/>
    <w:basedOn w:val="a"/>
    <w:link w:val="af5"/>
    <w:uiPriority w:val="99"/>
    <w:semiHidden/>
    <w:unhideWhenUsed/>
    <w:rsid w:val="00DD102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D1026"/>
    <w:rPr>
      <w:rFonts w:ascii="Tahoma" w:hAnsi="Tahoma" w:cs="Tahoma"/>
      <w:sz w:val="16"/>
      <w:szCs w:val="16"/>
      <w:lang w:val="ru-RU" w:eastAsia="ru-RU"/>
    </w:rPr>
  </w:style>
  <w:style w:type="paragraph" w:customStyle="1" w:styleId="phbase">
    <w:name w:val="ph_base"/>
    <w:link w:val="phbase0"/>
    <w:rsid w:val="00DD1026"/>
    <w:pPr>
      <w:spacing w:line="360" w:lineRule="auto"/>
      <w:jc w:val="both"/>
    </w:pPr>
    <w:rPr>
      <w:szCs w:val="20"/>
      <w:lang w:val="ru-RU" w:eastAsia="ru-RU"/>
    </w:rPr>
  </w:style>
  <w:style w:type="paragraph" w:customStyle="1" w:styleId="phadditiontitle1">
    <w:name w:val="ph_addition_title_1"/>
    <w:basedOn w:val="phbase"/>
    <w:next w:val="phnormal"/>
    <w:rsid w:val="00DD1026"/>
    <w:pPr>
      <w:keepNext/>
      <w:keepLines/>
      <w:pageBreakBefore/>
      <w:numPr>
        <w:numId w:val="22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DD1026"/>
    <w:pPr>
      <w:keepNext/>
      <w:keepLines/>
      <w:numPr>
        <w:ilvl w:val="1"/>
        <w:numId w:val="22"/>
      </w:numPr>
      <w:spacing w:before="360" w:after="360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DD1026"/>
    <w:pPr>
      <w:keepNext/>
      <w:keepLines/>
      <w:numPr>
        <w:ilvl w:val="2"/>
        <w:numId w:val="22"/>
      </w:numPr>
      <w:spacing w:before="240" w:after="240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DD1026"/>
    <w:pPr>
      <w:numPr>
        <w:numId w:val="10"/>
      </w:numPr>
    </w:pPr>
  </w:style>
  <w:style w:type="paragraph" w:customStyle="1" w:styleId="phbibliography">
    <w:name w:val="ph_bibliography"/>
    <w:basedOn w:val="phbase"/>
    <w:rsid w:val="00DD1026"/>
    <w:pPr>
      <w:numPr>
        <w:numId w:val="3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DD1026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DD1026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DD1026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DD1026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DD1026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DD1026"/>
  </w:style>
  <w:style w:type="paragraph" w:customStyle="1" w:styleId="phconfirmstamptitle">
    <w:name w:val="ph_confirmstamp_title"/>
    <w:basedOn w:val="phconfirmstamp"/>
    <w:next w:val="phconfirmstampstamp"/>
    <w:rsid w:val="00DD1026"/>
    <w:rPr>
      <w:b/>
      <w:caps/>
      <w:szCs w:val="24"/>
    </w:rPr>
  </w:style>
  <w:style w:type="paragraph" w:customStyle="1" w:styleId="phcontent">
    <w:name w:val="ph_content"/>
    <w:basedOn w:val="phbase"/>
    <w:next w:val="11"/>
    <w:rsid w:val="00DD1026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DD1026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DD1026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DD1026"/>
    <w:pPr>
      <w:spacing w:before="120"/>
    </w:pPr>
  </w:style>
  <w:style w:type="paragraph" w:customStyle="1" w:styleId="phfiguretitle">
    <w:name w:val="ph_figure_title"/>
    <w:basedOn w:val="phfigure"/>
    <w:next w:val="phnormal"/>
    <w:rsid w:val="00DD1026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DD1026"/>
    <w:pPr>
      <w:widowControl w:val="0"/>
    </w:pPr>
    <w:rPr>
      <w:sz w:val="18"/>
    </w:rPr>
  </w:style>
  <w:style w:type="character" w:customStyle="1" w:styleId="phinline">
    <w:name w:val="ph_inline"/>
    <w:basedOn w:val="a0"/>
    <w:rsid w:val="00DD1026"/>
  </w:style>
  <w:style w:type="character" w:customStyle="1" w:styleId="phinline8">
    <w:name w:val="ph_inline_8"/>
    <w:rsid w:val="00DD1026"/>
    <w:rPr>
      <w:sz w:val="16"/>
    </w:rPr>
  </w:style>
  <w:style w:type="character" w:customStyle="1" w:styleId="phinlinebolditalic">
    <w:name w:val="ph_inline_bolditalic"/>
    <w:rsid w:val="00DD1026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DD1026"/>
    <w:rPr>
      <w:rFonts w:ascii="Courier New" w:hAnsi="Courier New"/>
      <w:sz w:val="24"/>
    </w:rPr>
  </w:style>
  <w:style w:type="character" w:customStyle="1" w:styleId="phinlinefirstterm">
    <w:name w:val="ph_inline_firstterm"/>
    <w:rsid w:val="00DD1026"/>
    <w:rPr>
      <w:i/>
      <w:sz w:val="24"/>
    </w:rPr>
  </w:style>
  <w:style w:type="character" w:customStyle="1" w:styleId="phinlineguiitem">
    <w:name w:val="ph_inline_guiitem"/>
    <w:rsid w:val="00DD1026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DD1026"/>
    <w:rPr>
      <w:b/>
      <w:smallCaps/>
      <w:sz w:val="24"/>
    </w:rPr>
  </w:style>
  <w:style w:type="character" w:customStyle="1" w:styleId="phinlinespace">
    <w:name w:val="ph_inline_space"/>
    <w:rsid w:val="00DD1026"/>
    <w:rPr>
      <w:spacing w:val="60"/>
    </w:rPr>
  </w:style>
  <w:style w:type="character" w:customStyle="1" w:styleId="phinlinesuperline">
    <w:name w:val="ph_inline_superline"/>
    <w:rsid w:val="00DD1026"/>
    <w:rPr>
      <w:vertAlign w:val="superscript"/>
    </w:rPr>
  </w:style>
  <w:style w:type="character" w:customStyle="1" w:styleId="phinlineunderline">
    <w:name w:val="ph_inline_underline"/>
    <w:rsid w:val="00DD1026"/>
    <w:rPr>
      <w:u w:val="single"/>
      <w:lang w:val="ru-RU"/>
    </w:rPr>
  </w:style>
  <w:style w:type="character" w:customStyle="1" w:styleId="phinlineunderlineitalic">
    <w:name w:val="ph_inline_underlineitalic"/>
    <w:rsid w:val="00DD1026"/>
    <w:rPr>
      <w:i/>
      <w:u w:val="single"/>
      <w:lang w:val="ru-RU"/>
    </w:rPr>
  </w:style>
  <w:style w:type="character" w:customStyle="1" w:styleId="phinlineuppercase">
    <w:name w:val="ph_inline_uppercase"/>
    <w:rsid w:val="00DD1026"/>
    <w:rPr>
      <w:caps/>
      <w:lang w:val="ru-RU"/>
    </w:rPr>
  </w:style>
  <w:style w:type="paragraph" w:customStyle="1" w:styleId="phinset">
    <w:name w:val="ph_inset"/>
    <w:basedOn w:val="phnormal"/>
    <w:next w:val="phnormal"/>
    <w:rsid w:val="00DD1026"/>
  </w:style>
  <w:style w:type="paragraph" w:customStyle="1" w:styleId="phinsetcaution">
    <w:name w:val="ph_inset_caution"/>
    <w:basedOn w:val="phinset"/>
    <w:rsid w:val="00DD1026"/>
    <w:pPr>
      <w:keepLines/>
    </w:pPr>
  </w:style>
  <w:style w:type="paragraph" w:customStyle="1" w:styleId="phinsetnote">
    <w:name w:val="ph_inset_note"/>
    <w:basedOn w:val="phinset"/>
    <w:rsid w:val="00DD1026"/>
    <w:pPr>
      <w:keepLines/>
    </w:pPr>
  </w:style>
  <w:style w:type="paragraph" w:customStyle="1" w:styleId="phinsettitle">
    <w:name w:val="ph_inset_title"/>
    <w:basedOn w:val="phinset"/>
    <w:next w:val="phinsetnote"/>
    <w:rsid w:val="00DD1026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DD1026"/>
    <w:pPr>
      <w:keepLines/>
    </w:pPr>
  </w:style>
  <w:style w:type="paragraph" w:customStyle="1" w:styleId="phlistitemized1">
    <w:name w:val="ph_list_itemized_1"/>
    <w:basedOn w:val="phnormal"/>
    <w:link w:val="phlistitemized10"/>
    <w:rsid w:val="00DD1026"/>
    <w:pPr>
      <w:numPr>
        <w:numId w:val="11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DD1026"/>
    <w:pPr>
      <w:numPr>
        <w:numId w:val="4"/>
      </w:numPr>
    </w:pPr>
  </w:style>
  <w:style w:type="paragraph" w:customStyle="1" w:styleId="phlistitemizedtitle">
    <w:name w:val="ph_list_itemized_title"/>
    <w:basedOn w:val="phnormal"/>
    <w:next w:val="phlistitemized1"/>
    <w:rsid w:val="00DD1026"/>
    <w:pPr>
      <w:keepNext/>
    </w:pPr>
  </w:style>
  <w:style w:type="paragraph" w:customStyle="1" w:styleId="phlistordered1">
    <w:name w:val="ph_list_ordered_1"/>
    <w:basedOn w:val="phnormal"/>
    <w:rsid w:val="00DD1026"/>
    <w:pPr>
      <w:numPr>
        <w:numId w:val="23"/>
      </w:numPr>
      <w:ind w:right="-2"/>
    </w:pPr>
  </w:style>
  <w:style w:type="paragraph" w:customStyle="1" w:styleId="phlistordereda">
    <w:name w:val="ph_list_ordered_aбв"/>
    <w:basedOn w:val="phnormal"/>
    <w:rsid w:val="00DD1026"/>
    <w:pPr>
      <w:numPr>
        <w:numId w:val="5"/>
      </w:numPr>
      <w:ind w:right="-2"/>
    </w:pPr>
  </w:style>
  <w:style w:type="paragraph" w:customStyle="1" w:styleId="phlistorderedtitle">
    <w:name w:val="ph_list_ordered_title"/>
    <w:basedOn w:val="phnormal"/>
    <w:next w:val="phlistordered1"/>
    <w:rsid w:val="00DD1026"/>
    <w:pPr>
      <w:keepNext/>
    </w:pPr>
  </w:style>
  <w:style w:type="paragraph" w:customStyle="1" w:styleId="phnormal">
    <w:name w:val="ph_normal"/>
    <w:basedOn w:val="phbase"/>
    <w:link w:val="phnormal0"/>
    <w:rsid w:val="00DD1026"/>
    <w:pPr>
      <w:ind w:right="-1" w:firstLine="851"/>
    </w:pPr>
  </w:style>
  <w:style w:type="paragraph" w:customStyle="1" w:styleId="phstamp">
    <w:name w:val="ph_stamp"/>
    <w:basedOn w:val="phbase"/>
    <w:rsid w:val="00DD1026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DD1026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DD1026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DD1026"/>
    <w:pPr>
      <w:ind w:left="57"/>
    </w:pPr>
    <w:rPr>
      <w:i/>
    </w:rPr>
  </w:style>
  <w:style w:type="paragraph" w:customStyle="1" w:styleId="phtablecell">
    <w:name w:val="ph_table_cell"/>
    <w:basedOn w:val="phbase"/>
    <w:rsid w:val="00DD1026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DD1026"/>
    <w:pPr>
      <w:jc w:val="center"/>
    </w:pPr>
  </w:style>
  <w:style w:type="paragraph" w:customStyle="1" w:styleId="phtablecellleft">
    <w:name w:val="ph_table_cellleft"/>
    <w:basedOn w:val="phtablecell"/>
    <w:link w:val="phtablecellleft0"/>
    <w:rsid w:val="000C6844"/>
    <w:pPr>
      <w:spacing w:after="160"/>
    </w:pPr>
    <w:rPr>
      <w:sz w:val="24"/>
    </w:rPr>
  </w:style>
  <w:style w:type="paragraph" w:customStyle="1" w:styleId="phtablecolcaption">
    <w:name w:val="ph_table_colcaption"/>
    <w:basedOn w:val="phtablecell"/>
    <w:next w:val="phtablecell"/>
    <w:rsid w:val="000C6844"/>
    <w:pPr>
      <w:keepNext/>
      <w:keepLines/>
      <w:spacing w:before="120" w:after="120"/>
      <w:jc w:val="center"/>
    </w:pPr>
    <w:rPr>
      <w:b/>
      <w:sz w:val="24"/>
    </w:rPr>
  </w:style>
  <w:style w:type="paragraph" w:customStyle="1" w:styleId="phtabletitle">
    <w:name w:val="ph_table_title"/>
    <w:basedOn w:val="phbase"/>
    <w:next w:val="phtablecolcaption"/>
    <w:rsid w:val="00DD1026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DD1026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DD1026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DD1026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DD1026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DD1026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DD1026"/>
    <w:rPr>
      <w:b/>
    </w:rPr>
  </w:style>
  <w:style w:type="paragraph" w:customStyle="1" w:styleId="phtitlepagedocument">
    <w:name w:val="ph_titlepage_document"/>
    <w:basedOn w:val="phtitlepage"/>
    <w:autoRedefine/>
    <w:rsid w:val="00DD1026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DD1026"/>
  </w:style>
  <w:style w:type="paragraph" w:customStyle="1" w:styleId="phtitlepagesystemfull">
    <w:name w:val="ph_titlepage_system_full"/>
    <w:basedOn w:val="phtitlepage"/>
    <w:next w:val="phtitlepagesystemshort"/>
    <w:rsid w:val="00DD1026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DD1026"/>
    <w:rPr>
      <w:b/>
      <w:sz w:val="32"/>
    </w:rPr>
  </w:style>
  <w:style w:type="paragraph" w:styleId="HTML">
    <w:name w:val="HTML Address"/>
    <w:basedOn w:val="a"/>
    <w:link w:val="HTML0"/>
    <w:semiHidden/>
    <w:rsid w:val="00DD1026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804417"/>
    <w:rPr>
      <w:i/>
      <w:iCs/>
      <w:szCs w:val="20"/>
      <w:lang w:val="ru-RU" w:eastAsia="ru-RU"/>
    </w:rPr>
  </w:style>
  <w:style w:type="paragraph" w:styleId="af6">
    <w:name w:val="Body Text"/>
    <w:basedOn w:val="a"/>
    <w:link w:val="af7"/>
    <w:rsid w:val="00DD1026"/>
  </w:style>
  <w:style w:type="character" w:customStyle="1" w:styleId="af7">
    <w:name w:val="Основной текст Знак"/>
    <w:basedOn w:val="a0"/>
    <w:link w:val="af6"/>
    <w:rsid w:val="00804417"/>
    <w:rPr>
      <w:szCs w:val="20"/>
      <w:lang w:val="ru-RU" w:eastAsia="ru-RU"/>
    </w:rPr>
  </w:style>
  <w:style w:type="paragraph" w:customStyle="1" w:styleId="phheader1withoutnum">
    <w:name w:val="ph_header_1_without_num"/>
    <w:basedOn w:val="10"/>
    <w:next w:val="phnormal"/>
    <w:rsid w:val="00DD1026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DD1026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DD1026"/>
    <w:rPr>
      <w:u w:val="single"/>
    </w:rPr>
  </w:style>
  <w:style w:type="paragraph" w:customStyle="1" w:styleId="phstampleft">
    <w:name w:val="ph_stamp_left"/>
    <w:basedOn w:val="phstamp"/>
    <w:rsid w:val="00DD1026"/>
    <w:pPr>
      <w:jc w:val="left"/>
    </w:pPr>
    <w:rPr>
      <w:sz w:val="18"/>
    </w:rPr>
  </w:style>
  <w:style w:type="paragraph" w:customStyle="1" w:styleId="phlistitemized3">
    <w:name w:val="ph_list_itemized_3"/>
    <w:basedOn w:val="phlistitemized2"/>
    <w:link w:val="phlistitemized30"/>
    <w:autoRedefine/>
    <w:qFormat/>
    <w:rsid w:val="00DD1026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phlistitemized4">
    <w:name w:val="ph_list_itemized_4"/>
    <w:basedOn w:val="phlistitemized3"/>
    <w:autoRedefine/>
    <w:qFormat/>
    <w:rsid w:val="00DD1026"/>
    <w:pPr>
      <w:numPr>
        <w:ilvl w:val="2"/>
        <w:numId w:val="6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0"/>
    <w:link w:val="phbase"/>
    <w:rsid w:val="00DD1026"/>
    <w:rPr>
      <w:szCs w:val="20"/>
      <w:lang w:val="ru-RU" w:eastAsia="ru-RU"/>
    </w:rPr>
  </w:style>
  <w:style w:type="character" w:customStyle="1" w:styleId="phnormal0">
    <w:name w:val="ph_normal Знак"/>
    <w:basedOn w:val="phbase0"/>
    <w:link w:val="phnormal"/>
    <w:rsid w:val="00DD1026"/>
    <w:rPr>
      <w:szCs w:val="20"/>
      <w:lang w:val="ru-RU" w:eastAsia="ru-RU"/>
    </w:rPr>
  </w:style>
  <w:style w:type="character" w:customStyle="1" w:styleId="phlistitemized20">
    <w:name w:val="ph_list_itemized_2 Знак"/>
    <w:basedOn w:val="phnormal0"/>
    <w:link w:val="phlistitemized2"/>
    <w:rsid w:val="00DD1026"/>
    <w:rPr>
      <w:szCs w:val="20"/>
      <w:lang w:val="ru-RU" w:eastAsia="ru-RU"/>
    </w:rPr>
  </w:style>
  <w:style w:type="character" w:customStyle="1" w:styleId="phlistitemized30">
    <w:name w:val="ph_list_itemized_3 Знак"/>
    <w:basedOn w:val="phlistitemized20"/>
    <w:link w:val="phlistitemized3"/>
    <w:rsid w:val="00DD1026"/>
    <w:rPr>
      <w:szCs w:val="20"/>
      <w:lang w:val="ru-RU" w:eastAsia="ru-RU"/>
    </w:rPr>
  </w:style>
  <w:style w:type="paragraph" w:customStyle="1" w:styleId="phpagenumber">
    <w:name w:val="ph_pagenumber"/>
    <w:basedOn w:val="a8"/>
    <w:link w:val="phpagenumber0"/>
    <w:autoRedefine/>
    <w:qFormat/>
    <w:rsid w:val="00DD1026"/>
    <w:pPr>
      <w:jc w:val="center"/>
    </w:pPr>
  </w:style>
  <w:style w:type="character" w:customStyle="1" w:styleId="phpagenumber0">
    <w:name w:val="ph_pagenumber Знак"/>
    <w:basedOn w:val="a9"/>
    <w:link w:val="phpagenumber"/>
    <w:rsid w:val="00DD1026"/>
    <w:rPr>
      <w:szCs w:val="20"/>
      <w:lang w:val="ru-RU" w:eastAsia="ru-RU"/>
    </w:rPr>
  </w:style>
  <w:style w:type="paragraph" w:customStyle="1" w:styleId="phtableitemizedlist1">
    <w:name w:val="ph_table_itemizedlist_1"/>
    <w:basedOn w:val="phtablecellleft"/>
    <w:autoRedefine/>
    <w:qFormat/>
    <w:rsid w:val="00DD1026"/>
    <w:pPr>
      <w:numPr>
        <w:numId w:val="13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DD1026"/>
    <w:pPr>
      <w:numPr>
        <w:ilvl w:val="1"/>
      </w:numPr>
    </w:pPr>
  </w:style>
  <w:style w:type="paragraph" w:customStyle="1" w:styleId="1">
    <w:name w:val="Список_1)"/>
    <w:basedOn w:val="a"/>
    <w:rsid w:val="00DD1026"/>
    <w:pPr>
      <w:numPr>
        <w:numId w:val="7"/>
      </w:numPr>
    </w:pPr>
  </w:style>
  <w:style w:type="paragraph" w:customStyle="1" w:styleId="phtableorderedlist1">
    <w:name w:val="ph_table_orderedlist_1)"/>
    <w:basedOn w:val="phtablecellleft"/>
    <w:autoRedefine/>
    <w:qFormat/>
    <w:rsid w:val="00DD1026"/>
    <w:pPr>
      <w:numPr>
        <w:numId w:val="12"/>
      </w:numPr>
      <w:spacing w:after="120"/>
    </w:pPr>
  </w:style>
  <w:style w:type="paragraph" w:customStyle="1" w:styleId="af8">
    <w:name w:val="Текст_программы"/>
    <w:rsid w:val="00DD1026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"/>
    <w:autoRedefine/>
    <w:qFormat/>
    <w:rsid w:val="00DD1026"/>
    <w:pPr>
      <w:spacing w:after="0"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DD1026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DD1026"/>
    <w:pPr>
      <w:numPr>
        <w:numId w:val="8"/>
      </w:numPr>
    </w:pPr>
  </w:style>
  <w:style w:type="paragraph" w:customStyle="1" w:styleId="phtableorderlist1">
    <w:name w:val="ph_table_orderlist_1_бок"/>
    <w:basedOn w:val="phtablecellleft"/>
    <w:autoRedefine/>
    <w:qFormat/>
    <w:rsid w:val="00DD1026"/>
    <w:pPr>
      <w:numPr>
        <w:numId w:val="9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DD1026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DD1026"/>
    <w:pPr>
      <w:spacing w:after="20" w:line="240" w:lineRule="auto"/>
      <w:jc w:val="center"/>
    </w:pPr>
    <w:rPr>
      <w:rFonts w:ascii="Arial" w:hAnsi="Arial"/>
      <w:i/>
    </w:rPr>
  </w:style>
  <w:style w:type="character" w:customStyle="1" w:styleId="phlistitemized10">
    <w:name w:val="ph_list_itemized_1 Знак"/>
    <w:link w:val="phlistitemized1"/>
    <w:rsid w:val="00DD1026"/>
    <w:rPr>
      <w:rFonts w:cs="Arial"/>
      <w:szCs w:val="20"/>
      <w:lang w:val="ru-RU"/>
    </w:rPr>
  </w:style>
  <w:style w:type="character" w:customStyle="1" w:styleId="phnormal1">
    <w:name w:val="ph_normal Знак Знак"/>
    <w:rsid w:val="00DD1026"/>
    <w:rPr>
      <w:rFonts w:ascii="Times New Roman" w:hAnsi="Times New Roman"/>
      <w:sz w:val="24"/>
    </w:rPr>
  </w:style>
  <w:style w:type="character" w:customStyle="1" w:styleId="phtitlevoid0">
    <w:name w:val="ph_title_void Знак"/>
    <w:link w:val="phtitlevoid"/>
    <w:rsid w:val="00DD1026"/>
    <w:rPr>
      <w:rFonts w:cs="Arial"/>
      <w:b/>
      <w:bCs/>
      <w:sz w:val="28"/>
      <w:szCs w:val="28"/>
      <w:lang w:val="ru-RU" w:eastAsia="ru-RU"/>
    </w:rPr>
  </w:style>
  <w:style w:type="paragraph" w:customStyle="1" w:styleId="af9">
    <w:name w:val="_Табл_Текст"/>
    <w:basedOn w:val="a"/>
    <w:rsid w:val="00DD1026"/>
  </w:style>
  <w:style w:type="character" w:styleId="afa">
    <w:name w:val="annotation reference"/>
    <w:basedOn w:val="a0"/>
    <w:uiPriority w:val="99"/>
    <w:semiHidden/>
    <w:unhideWhenUsed/>
    <w:rsid w:val="00DD1026"/>
    <w:rPr>
      <w:sz w:val="16"/>
      <w:szCs w:val="16"/>
    </w:rPr>
  </w:style>
  <w:style w:type="paragraph" w:styleId="afb">
    <w:name w:val="annotation text"/>
    <w:basedOn w:val="a"/>
    <w:link w:val="afc"/>
    <w:uiPriority w:val="99"/>
    <w:unhideWhenUsed/>
    <w:rsid w:val="00DD1026"/>
    <w:pPr>
      <w:spacing w:line="240" w:lineRule="auto"/>
    </w:pPr>
    <w:rPr>
      <w:sz w:val="20"/>
    </w:rPr>
  </w:style>
  <w:style w:type="character" w:customStyle="1" w:styleId="afc">
    <w:name w:val="Текст примечания Знак"/>
    <w:basedOn w:val="a0"/>
    <w:link w:val="afb"/>
    <w:uiPriority w:val="99"/>
    <w:rsid w:val="00DD1026"/>
    <w:rPr>
      <w:sz w:val="20"/>
      <w:szCs w:val="20"/>
      <w:lang w:val="ru-RU" w:eastAsia="ru-RU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DD1026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DD1026"/>
    <w:rPr>
      <w:b/>
      <w:bCs/>
      <w:sz w:val="20"/>
      <w:szCs w:val="20"/>
      <w:lang w:val="ru-RU" w:eastAsia="ru-RU"/>
    </w:rPr>
  </w:style>
  <w:style w:type="paragraph" w:customStyle="1" w:styleId="phlistordered1up">
    <w:name w:val="ph_list_ordered_1_up"/>
    <w:basedOn w:val="phlistordered1"/>
    <w:autoRedefine/>
    <w:qFormat/>
    <w:rsid w:val="00DD1026"/>
    <w:pPr>
      <w:numPr>
        <w:numId w:val="14"/>
      </w:numPr>
      <w:tabs>
        <w:tab w:val="left" w:pos="851"/>
      </w:tabs>
      <w:ind w:left="1276" w:hanging="425"/>
    </w:pPr>
  </w:style>
  <w:style w:type="paragraph" w:customStyle="1" w:styleId="phnormalnote">
    <w:name w:val="ph_normal_note"/>
    <w:basedOn w:val="phnormal"/>
    <w:next w:val="phnormal"/>
    <w:link w:val="phnormalnote0"/>
    <w:qFormat/>
    <w:rsid w:val="00804417"/>
    <w:rPr>
      <w:spacing w:val="20"/>
      <w:sz w:val="20"/>
    </w:rPr>
  </w:style>
  <w:style w:type="paragraph" w:customStyle="1" w:styleId="phnormalnotetext">
    <w:name w:val="ph_normal_note_text"/>
    <w:basedOn w:val="phnormal"/>
    <w:next w:val="phnormal"/>
    <w:link w:val="phnormalnotetext0"/>
    <w:qFormat/>
    <w:rsid w:val="00804417"/>
    <w:rPr>
      <w:sz w:val="20"/>
    </w:rPr>
  </w:style>
  <w:style w:type="character" w:customStyle="1" w:styleId="phnormalnote0">
    <w:name w:val="ph_normal_note Знак"/>
    <w:basedOn w:val="phnormal0"/>
    <w:link w:val="phnormalnote"/>
    <w:rsid w:val="00804417"/>
    <w:rPr>
      <w:spacing w:val="20"/>
      <w:sz w:val="20"/>
      <w:szCs w:val="20"/>
      <w:lang w:val="ru-RU" w:eastAsia="ru-RU"/>
    </w:rPr>
  </w:style>
  <w:style w:type="paragraph" w:customStyle="1" w:styleId="phnormalexample">
    <w:name w:val="ph_normal_example"/>
    <w:basedOn w:val="phnormal"/>
    <w:next w:val="phnormal"/>
    <w:link w:val="phnormalexample0"/>
    <w:qFormat/>
    <w:rsid w:val="00804417"/>
    <w:rPr>
      <w:rFonts w:ascii="Times New Roman Полужирный" w:eastAsia="Lucida Sans Unicode" w:hAnsi="Times New Roman Полужирный"/>
      <w:b/>
      <w:i/>
      <w:spacing w:val="20"/>
      <w:sz w:val="20"/>
    </w:rPr>
  </w:style>
  <w:style w:type="character" w:customStyle="1" w:styleId="phnormalnotetext0">
    <w:name w:val="ph_normal_note_text Знак"/>
    <w:basedOn w:val="phnormal0"/>
    <w:link w:val="phnormalnotetext"/>
    <w:rsid w:val="00804417"/>
    <w:rPr>
      <w:sz w:val="20"/>
      <w:szCs w:val="20"/>
      <w:lang w:val="ru-RU" w:eastAsia="ru-RU"/>
    </w:rPr>
  </w:style>
  <w:style w:type="paragraph" w:customStyle="1" w:styleId="phnormalexampletext">
    <w:name w:val="ph_normal_example_text"/>
    <w:basedOn w:val="phnormal"/>
    <w:next w:val="phnormal"/>
    <w:link w:val="phnormalexampletext0"/>
    <w:qFormat/>
    <w:rsid w:val="00804417"/>
    <w:rPr>
      <w:b/>
      <w:i/>
      <w:sz w:val="20"/>
    </w:rPr>
  </w:style>
  <w:style w:type="character" w:customStyle="1" w:styleId="phnormalexample0">
    <w:name w:val="ph_normal_example Знак"/>
    <w:basedOn w:val="phnormal0"/>
    <w:link w:val="phnormalexample"/>
    <w:rsid w:val="00804417"/>
    <w:rPr>
      <w:rFonts w:ascii="Times New Roman Полужирный" w:eastAsia="Lucida Sans Unicode" w:hAnsi="Times New Roman Полужирный"/>
      <w:b/>
      <w:i/>
      <w:spacing w:val="20"/>
      <w:sz w:val="20"/>
      <w:szCs w:val="20"/>
      <w:lang w:val="ru-RU" w:eastAsia="ru-RU"/>
    </w:rPr>
  </w:style>
  <w:style w:type="paragraph" w:customStyle="1" w:styleId="aff">
    <w:name w:val="Заголовок_Приложение_название"/>
    <w:basedOn w:val="phbase"/>
    <w:next w:val="phnormal"/>
    <w:autoRedefine/>
    <w:rsid w:val="00804417"/>
    <w:pPr>
      <w:spacing w:after="240"/>
      <w:jc w:val="center"/>
    </w:pPr>
    <w:rPr>
      <w:b/>
      <w:sz w:val="26"/>
    </w:rPr>
  </w:style>
  <w:style w:type="character" w:customStyle="1" w:styleId="phnormalexampletext0">
    <w:name w:val="ph_normal_example_text Знак"/>
    <w:basedOn w:val="phnormal0"/>
    <w:link w:val="phnormalexampletext"/>
    <w:rsid w:val="00804417"/>
    <w:rPr>
      <w:b/>
      <w:i/>
      <w:sz w:val="20"/>
      <w:szCs w:val="20"/>
      <w:lang w:val="ru-RU" w:eastAsia="ru-RU"/>
    </w:rPr>
  </w:style>
  <w:style w:type="paragraph" w:customStyle="1" w:styleId="phnormalexampleitemized1">
    <w:name w:val="ph_normal_example_itemized_1"/>
    <w:basedOn w:val="phnormal"/>
    <w:link w:val="phnormalexampleitemized10"/>
    <w:qFormat/>
    <w:rsid w:val="00804417"/>
    <w:pPr>
      <w:numPr>
        <w:numId w:val="15"/>
      </w:numPr>
      <w:ind w:left="1208" w:right="0" w:hanging="357"/>
    </w:pPr>
    <w:rPr>
      <w:b/>
      <w:i/>
      <w:sz w:val="20"/>
    </w:rPr>
  </w:style>
  <w:style w:type="paragraph" w:customStyle="1" w:styleId="phnormalexampleitemized2">
    <w:name w:val="ph_normal_example_itemized_2"/>
    <w:basedOn w:val="phnormal"/>
    <w:link w:val="phnormalexampleitemized20"/>
    <w:qFormat/>
    <w:rsid w:val="00804417"/>
    <w:pPr>
      <w:numPr>
        <w:numId w:val="16"/>
      </w:numPr>
      <w:ind w:left="1565" w:right="0" w:hanging="357"/>
    </w:pPr>
    <w:rPr>
      <w:b/>
      <w:i/>
      <w:sz w:val="20"/>
    </w:rPr>
  </w:style>
  <w:style w:type="character" w:customStyle="1" w:styleId="phnormalexampleitemized10">
    <w:name w:val="ph_normal_example_itemized_1 Знак"/>
    <w:basedOn w:val="phnormal0"/>
    <w:link w:val="phnormalexampleitemized1"/>
    <w:rsid w:val="00804417"/>
    <w:rPr>
      <w:b/>
      <w:i/>
      <w:sz w:val="20"/>
      <w:szCs w:val="20"/>
      <w:lang w:val="ru-RU" w:eastAsia="ru-RU"/>
    </w:rPr>
  </w:style>
  <w:style w:type="paragraph" w:customStyle="1" w:styleId="phnormalexampleordered1">
    <w:name w:val="ph_normal_example_ordered_1"/>
    <w:basedOn w:val="phnormal"/>
    <w:link w:val="phnormalexampleordered10"/>
    <w:qFormat/>
    <w:rsid w:val="00804417"/>
    <w:pPr>
      <w:numPr>
        <w:numId w:val="17"/>
      </w:numPr>
      <w:ind w:left="1208" w:right="0" w:hanging="357"/>
    </w:pPr>
    <w:rPr>
      <w:b/>
      <w:i/>
      <w:sz w:val="20"/>
    </w:rPr>
  </w:style>
  <w:style w:type="character" w:customStyle="1" w:styleId="phnormalexampleitemized20">
    <w:name w:val="ph_normal_example_itemized_2 Знак"/>
    <w:basedOn w:val="phnormal0"/>
    <w:link w:val="phnormalexampleitemized2"/>
    <w:rsid w:val="00804417"/>
    <w:rPr>
      <w:b/>
      <w:i/>
      <w:sz w:val="20"/>
      <w:szCs w:val="20"/>
      <w:lang w:val="ru-RU" w:eastAsia="ru-RU"/>
    </w:rPr>
  </w:style>
  <w:style w:type="paragraph" w:customStyle="1" w:styleId="phnormalnoteitemized1">
    <w:name w:val="ph_normal_note_itemized_1"/>
    <w:basedOn w:val="phnormal"/>
    <w:link w:val="phnormalnoteitemized10"/>
    <w:qFormat/>
    <w:rsid w:val="00804417"/>
    <w:pPr>
      <w:numPr>
        <w:numId w:val="18"/>
      </w:numPr>
      <w:ind w:left="1208" w:right="0" w:hanging="357"/>
    </w:pPr>
    <w:rPr>
      <w:sz w:val="20"/>
    </w:rPr>
  </w:style>
  <w:style w:type="character" w:customStyle="1" w:styleId="phnormalexampleordered10">
    <w:name w:val="ph_normal_example_ordered_1 Знак"/>
    <w:basedOn w:val="phnormal0"/>
    <w:link w:val="phnormalexampleordered1"/>
    <w:rsid w:val="00804417"/>
    <w:rPr>
      <w:b/>
      <w:i/>
      <w:sz w:val="20"/>
      <w:szCs w:val="20"/>
      <w:lang w:val="ru-RU" w:eastAsia="ru-RU"/>
    </w:rPr>
  </w:style>
  <w:style w:type="paragraph" w:customStyle="1" w:styleId="phnormalnoteitemized2">
    <w:name w:val="ph_normal_note_itemized_2"/>
    <w:basedOn w:val="phnormal"/>
    <w:link w:val="phnormalnoteitemized20"/>
    <w:qFormat/>
    <w:rsid w:val="00804417"/>
    <w:pPr>
      <w:numPr>
        <w:numId w:val="19"/>
      </w:numPr>
      <w:ind w:left="1565" w:right="0" w:hanging="357"/>
    </w:pPr>
    <w:rPr>
      <w:sz w:val="20"/>
    </w:rPr>
  </w:style>
  <w:style w:type="character" w:customStyle="1" w:styleId="phnormalnoteitemized10">
    <w:name w:val="ph_normal_note_itemized_1 Знак"/>
    <w:basedOn w:val="phnormal0"/>
    <w:link w:val="phnormalnoteitemized1"/>
    <w:rsid w:val="00804417"/>
    <w:rPr>
      <w:sz w:val="20"/>
      <w:szCs w:val="20"/>
      <w:lang w:val="ru-RU" w:eastAsia="ru-RU"/>
    </w:rPr>
  </w:style>
  <w:style w:type="paragraph" w:customStyle="1" w:styleId="phnormalnoteordered1">
    <w:name w:val="ph_normal_note_ordered_1"/>
    <w:basedOn w:val="phnormal"/>
    <w:link w:val="phnormalnoteordered10"/>
    <w:qFormat/>
    <w:rsid w:val="00804417"/>
    <w:pPr>
      <w:numPr>
        <w:numId w:val="20"/>
      </w:numPr>
      <w:ind w:left="1208" w:right="0" w:hanging="357"/>
    </w:pPr>
    <w:rPr>
      <w:sz w:val="20"/>
    </w:rPr>
  </w:style>
  <w:style w:type="character" w:customStyle="1" w:styleId="phnormalnoteitemized20">
    <w:name w:val="ph_normal_note_itemized_2 Знак"/>
    <w:basedOn w:val="phnormal0"/>
    <w:link w:val="phnormalnoteitemized2"/>
    <w:rsid w:val="00804417"/>
    <w:rPr>
      <w:sz w:val="20"/>
      <w:szCs w:val="20"/>
      <w:lang w:val="ru-RU" w:eastAsia="ru-RU"/>
    </w:rPr>
  </w:style>
  <w:style w:type="character" w:customStyle="1" w:styleId="phnormalnoteordered10">
    <w:name w:val="ph_normal_note_ordered_1 Знак"/>
    <w:basedOn w:val="phnormal0"/>
    <w:link w:val="phnormalnoteordered1"/>
    <w:rsid w:val="00804417"/>
    <w:rPr>
      <w:sz w:val="20"/>
      <w:szCs w:val="20"/>
      <w:lang w:val="ru-RU" w:eastAsia="ru-RU"/>
    </w:rPr>
  </w:style>
  <w:style w:type="paragraph" w:customStyle="1" w:styleId="phfiguretitlenote">
    <w:name w:val="ph_figure_title_note"/>
    <w:basedOn w:val="phnormal"/>
    <w:next w:val="phnormal"/>
    <w:qFormat/>
    <w:rsid w:val="00804417"/>
    <w:pPr>
      <w:spacing w:before="120" w:after="120"/>
      <w:ind w:right="0" w:firstLine="0"/>
      <w:jc w:val="center"/>
    </w:pPr>
    <w:rPr>
      <w:rFonts w:eastAsia="Trebuchet MS"/>
      <w:sz w:val="20"/>
    </w:rPr>
  </w:style>
  <w:style w:type="paragraph" w:customStyle="1" w:styleId="phfiguretitleexample">
    <w:name w:val="ph_figure_title_example"/>
    <w:basedOn w:val="phnormal"/>
    <w:next w:val="phnormal"/>
    <w:qFormat/>
    <w:rsid w:val="00804417"/>
    <w:pPr>
      <w:spacing w:before="120" w:after="120"/>
      <w:ind w:right="0" w:firstLine="0"/>
      <w:jc w:val="center"/>
    </w:pPr>
    <w:rPr>
      <w:rFonts w:eastAsia="Trebuchet MS"/>
      <w:b/>
      <w:i/>
      <w:sz w:val="20"/>
    </w:rPr>
  </w:style>
  <w:style w:type="character" w:styleId="aff0">
    <w:name w:val="FollowedHyperlink"/>
    <w:basedOn w:val="a0"/>
    <w:semiHidden/>
    <w:unhideWhenUsed/>
    <w:rsid w:val="00A30C0F"/>
    <w:rPr>
      <w:color w:val="800080" w:themeColor="followedHyperlink"/>
      <w:u w:val="single"/>
    </w:rPr>
  </w:style>
  <w:style w:type="character" w:customStyle="1" w:styleId="phtablecellleft0">
    <w:name w:val="ph_table_cellleft Знак"/>
    <w:link w:val="phtablecellleft"/>
    <w:qFormat/>
    <w:rsid w:val="00B372E2"/>
    <w:rPr>
      <w:rFonts w:cs="Arial"/>
      <w:bCs/>
      <w:szCs w:val="20"/>
      <w:lang w:val="ru-RU" w:eastAsia="ru-RU"/>
    </w:rPr>
  </w:style>
  <w:style w:type="paragraph" w:customStyle="1" w:styleId="phtitlepagesystemfull0">
    <w:name w:val="ph_titlepage_system_full_ЕМИАС"/>
    <w:basedOn w:val="a"/>
    <w:autoRedefine/>
    <w:qFormat/>
    <w:rsid w:val="00E57FDE"/>
    <w:pPr>
      <w:spacing w:before="0" w:after="240"/>
      <w:jc w:val="center"/>
    </w:pPr>
    <w:rPr>
      <w:b/>
      <w:spacing w:val="20"/>
      <w:sz w:val="34"/>
      <w:szCs w:val="34"/>
      <w:lang w:val="en-US" w:eastAsia="en-US"/>
    </w:rPr>
  </w:style>
  <w:style w:type="paragraph" w:customStyle="1" w:styleId="phconfirmstamptitle0">
    <w:name w:val="ph_confirmstamp_title_ЕМИАС"/>
    <w:basedOn w:val="a"/>
    <w:autoRedefine/>
    <w:qFormat/>
    <w:rsid w:val="00E57FDE"/>
    <w:pPr>
      <w:spacing w:before="0" w:after="0" w:line="240" w:lineRule="auto"/>
      <w:jc w:val="center"/>
    </w:pPr>
    <w:rPr>
      <w:b/>
      <w:sz w:val="28"/>
      <w:szCs w:val="2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annotation text" w:uiPriority="99"/>
    <w:lsdException w:name="footer" w:uiPriority="99"/>
    <w:lsdException w:name="caption" w:uiPriority="35" w:qFormat="1"/>
    <w:lsdException w:name="annotation reference" w:uiPriority="99"/>
    <w:lsdException w:name="List 4" w:semiHidden="0" w:unhideWhenUsed="0"/>
    <w:lsdException w:name="List 5" w:semiHidden="0" w:unhideWhenUsed="0"/>
    <w:lsdException w:name="Title" w:semiHidden="0" w:unhideWhenUsed="0"/>
    <w:lsdException w:name="Default Paragraph Font" w:uiPriority="1"/>
    <w:lsdException w:name="Subtitle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TOC Heading" w:uiPriority="39" w:qFormat="1"/>
  </w:latentStyles>
  <w:style w:type="paragraph" w:default="1" w:styleId="a">
    <w:name w:val="Normal"/>
    <w:autoRedefine/>
    <w:qFormat/>
    <w:rsid w:val="004D72E9"/>
    <w:pPr>
      <w:spacing w:before="20" w:after="120" w:line="360" w:lineRule="auto"/>
      <w:jc w:val="both"/>
    </w:pPr>
    <w:rPr>
      <w:szCs w:val="20"/>
      <w:lang w:val="ru-RU" w:eastAsia="ru-RU"/>
    </w:rPr>
  </w:style>
  <w:style w:type="paragraph" w:styleId="10">
    <w:name w:val="heading 1"/>
    <w:basedOn w:val="phbase"/>
    <w:next w:val="phnormal"/>
    <w:qFormat/>
    <w:rsid w:val="00DD1026"/>
    <w:pPr>
      <w:keepNext/>
      <w:keepLines/>
      <w:pageBreakBefore/>
      <w:numPr>
        <w:numId w:val="21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basedOn w:val="phbase"/>
    <w:next w:val="phnormal"/>
    <w:qFormat/>
    <w:rsid w:val="00DD1026"/>
    <w:pPr>
      <w:keepNext/>
      <w:keepLines/>
      <w:numPr>
        <w:ilvl w:val="1"/>
        <w:numId w:val="21"/>
      </w:numPr>
      <w:spacing w:before="360" w:after="360"/>
      <w:ind w:right="-2"/>
      <w:outlineLvl w:val="1"/>
    </w:pPr>
    <w:rPr>
      <w:b/>
    </w:rPr>
  </w:style>
  <w:style w:type="paragraph" w:styleId="3">
    <w:name w:val="heading 3"/>
    <w:basedOn w:val="phbase"/>
    <w:next w:val="phnormal"/>
    <w:qFormat/>
    <w:rsid w:val="00DD1026"/>
    <w:pPr>
      <w:keepNext/>
      <w:keepLines/>
      <w:numPr>
        <w:ilvl w:val="2"/>
        <w:numId w:val="21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basedOn w:val="3"/>
    <w:next w:val="phnormal"/>
    <w:link w:val="40"/>
    <w:qFormat/>
    <w:rsid w:val="00DD1026"/>
    <w:pPr>
      <w:numPr>
        <w:ilvl w:val="3"/>
      </w:numPr>
      <w:outlineLvl w:val="3"/>
    </w:pPr>
  </w:style>
  <w:style w:type="paragraph" w:styleId="5">
    <w:name w:val="heading 5"/>
    <w:basedOn w:val="a"/>
    <w:next w:val="a"/>
    <w:link w:val="50"/>
    <w:uiPriority w:val="9"/>
    <w:unhideWhenUsed/>
    <w:qFormat/>
    <w:rsid w:val="00DD1026"/>
    <w:pPr>
      <w:keepNext/>
      <w:numPr>
        <w:ilvl w:val="4"/>
        <w:numId w:val="21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DD1026"/>
    <w:pPr>
      <w:keepNext/>
      <w:keepLines/>
      <w:numPr>
        <w:ilvl w:val="5"/>
        <w:numId w:val="2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semiHidden/>
    <w:unhideWhenUsed/>
    <w:rsid w:val="00236273"/>
    <w:pPr>
      <w:keepNext/>
      <w:keepLines/>
      <w:numPr>
        <w:ilvl w:val="6"/>
        <w:numId w:val="2"/>
      </w:numPr>
      <w:spacing w:before="240" w:after="0"/>
      <w:ind w:left="1298" w:hanging="1298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236273"/>
    <w:pPr>
      <w:keepNext/>
      <w:keepLines/>
      <w:numPr>
        <w:ilvl w:val="7"/>
        <w:numId w:val="2"/>
      </w:numPr>
      <w:spacing w:before="240" w:after="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236273"/>
    <w:pPr>
      <w:keepNext/>
      <w:keepLines/>
      <w:numPr>
        <w:ilvl w:val="8"/>
        <w:numId w:val="2"/>
      </w:numPr>
      <w:spacing w:before="240" w:after="0"/>
      <w:ind w:left="1582" w:hanging="1582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994241"/>
    <w:pPr>
      <w:spacing w:before="120"/>
      <w:jc w:val="center"/>
      <w:outlineLvl w:val="0"/>
    </w:pPr>
    <w:rPr>
      <w:rFonts w:cs="Arial"/>
      <w:b/>
      <w:bCs/>
      <w:color w:val="404040" w:themeColor="text1" w:themeTint="BF"/>
      <w:kern w:val="28"/>
      <w:sz w:val="48"/>
      <w:szCs w:val="32"/>
    </w:rPr>
  </w:style>
  <w:style w:type="character" w:styleId="a4">
    <w:name w:val="Hyperlink"/>
    <w:uiPriority w:val="99"/>
    <w:rsid w:val="00DD1026"/>
    <w:rPr>
      <w:color w:val="0000FF"/>
      <w:u w:val="single"/>
    </w:rPr>
  </w:style>
  <w:style w:type="paragraph" w:styleId="a5">
    <w:name w:val="caption"/>
    <w:basedOn w:val="a"/>
    <w:next w:val="a"/>
    <w:uiPriority w:val="35"/>
    <w:unhideWhenUsed/>
    <w:qFormat/>
    <w:rsid w:val="00DD1026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rsid w:val="00DD1026"/>
    <w:pPr>
      <w:tabs>
        <w:tab w:val="center" w:pos="4677"/>
        <w:tab w:val="right" w:pos="9355"/>
      </w:tabs>
      <w:jc w:val="center"/>
    </w:pPr>
  </w:style>
  <w:style w:type="character" w:customStyle="1" w:styleId="a7">
    <w:name w:val="Верхний колонтитул Знак"/>
    <w:basedOn w:val="a0"/>
    <w:link w:val="a6"/>
    <w:rsid w:val="0082378C"/>
    <w:rPr>
      <w:szCs w:val="20"/>
      <w:lang w:val="ru-RU" w:eastAsia="ru-RU"/>
    </w:rPr>
  </w:style>
  <w:style w:type="paragraph" w:styleId="a8">
    <w:name w:val="footer"/>
    <w:basedOn w:val="a"/>
    <w:link w:val="a9"/>
    <w:uiPriority w:val="99"/>
    <w:rsid w:val="00DD102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D1026"/>
    <w:rPr>
      <w:szCs w:val="20"/>
      <w:lang w:val="ru-RU" w:eastAsia="ru-RU"/>
    </w:rPr>
  </w:style>
  <w:style w:type="character" w:styleId="aa">
    <w:name w:val="page number"/>
    <w:basedOn w:val="a0"/>
    <w:rsid w:val="0082378C"/>
    <w:rPr>
      <w:rFonts w:ascii="Arial" w:hAnsi="Arial"/>
      <w:sz w:val="20"/>
    </w:rPr>
  </w:style>
  <w:style w:type="table" w:styleId="ab">
    <w:name w:val="Table Grid"/>
    <w:basedOn w:val="a1"/>
    <w:uiPriority w:val="59"/>
    <w:rsid w:val="00DD1026"/>
    <w:rPr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"/>
    <w:next w:val="a"/>
    <w:autoRedefine/>
    <w:uiPriority w:val="39"/>
    <w:rsid w:val="00DD1026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20">
    <w:name w:val="toc 2"/>
    <w:basedOn w:val="a"/>
    <w:next w:val="a"/>
    <w:autoRedefine/>
    <w:uiPriority w:val="39"/>
    <w:rsid w:val="00DD1026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0">
    <w:name w:val="toc 3"/>
    <w:basedOn w:val="a"/>
    <w:next w:val="a"/>
    <w:autoRedefine/>
    <w:uiPriority w:val="39"/>
    <w:rsid w:val="00DD1026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41">
    <w:name w:val="toc 4"/>
    <w:basedOn w:val="a"/>
    <w:next w:val="a"/>
    <w:autoRedefine/>
    <w:uiPriority w:val="39"/>
    <w:rsid w:val="00DD1026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DD1026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DD1026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rsid w:val="00DD1026"/>
    <w:pPr>
      <w:ind w:left="1440"/>
    </w:pPr>
  </w:style>
  <w:style w:type="paragraph" w:styleId="81">
    <w:name w:val="toc 8"/>
    <w:basedOn w:val="a"/>
    <w:next w:val="a"/>
    <w:autoRedefine/>
    <w:rsid w:val="00DD1026"/>
    <w:pPr>
      <w:ind w:left="1680"/>
    </w:pPr>
  </w:style>
  <w:style w:type="paragraph" w:styleId="91">
    <w:name w:val="toc 9"/>
    <w:basedOn w:val="a"/>
    <w:next w:val="a"/>
    <w:autoRedefine/>
    <w:rsid w:val="00DD1026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ac">
    <w:name w:val="Document Map"/>
    <w:basedOn w:val="a"/>
    <w:link w:val="ad"/>
    <w:rsid w:val="00DD1026"/>
    <w:pPr>
      <w:shd w:val="clear" w:color="auto" w:fill="000080"/>
    </w:pPr>
    <w:rPr>
      <w:rFonts w:ascii="Tahoma" w:hAnsi="Tahoma" w:cs="Tahoma"/>
      <w:sz w:val="20"/>
    </w:rPr>
  </w:style>
  <w:style w:type="character" w:customStyle="1" w:styleId="ad">
    <w:name w:val="Схема документа Знак"/>
    <w:basedOn w:val="a0"/>
    <w:link w:val="ac"/>
    <w:rsid w:val="00552316"/>
    <w:rPr>
      <w:rFonts w:ascii="Tahoma" w:hAnsi="Tahoma" w:cs="Tahoma"/>
      <w:sz w:val="20"/>
      <w:szCs w:val="20"/>
      <w:shd w:val="clear" w:color="auto" w:fill="000080"/>
      <w:lang w:val="ru-RU" w:eastAsia="ru-RU"/>
    </w:rPr>
  </w:style>
  <w:style w:type="paragraph" w:styleId="ae">
    <w:name w:val="TOC Heading"/>
    <w:basedOn w:val="10"/>
    <w:next w:val="a"/>
    <w:uiPriority w:val="39"/>
    <w:unhideWhenUsed/>
    <w:qFormat/>
    <w:rsid w:val="00831334"/>
    <w:pPr>
      <w:numPr>
        <w:numId w:val="0"/>
      </w:numPr>
      <w:spacing w:before="480" w:after="0" w:line="276" w:lineRule="auto"/>
      <w:outlineLvl w:val="9"/>
    </w:pPr>
    <w:rPr>
      <w:rFonts w:eastAsiaTheme="majorEastAsia" w:cstheme="majorBidi"/>
    </w:rPr>
  </w:style>
  <w:style w:type="character" w:customStyle="1" w:styleId="40">
    <w:name w:val="Заголовок 4 Знак"/>
    <w:basedOn w:val="a0"/>
    <w:link w:val="4"/>
    <w:rsid w:val="00374AF9"/>
    <w:rPr>
      <w:b/>
      <w:bCs/>
      <w:szCs w:val="20"/>
      <w:lang w:val="ru-RU" w:eastAsia="ru-RU"/>
    </w:rPr>
  </w:style>
  <w:style w:type="character" w:customStyle="1" w:styleId="50">
    <w:name w:val="Заголовок 5 Знак"/>
    <w:link w:val="5"/>
    <w:uiPriority w:val="9"/>
    <w:rsid w:val="00DD1026"/>
    <w:rPr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a1"/>
    <w:uiPriority w:val="99"/>
    <w:rsid w:val="00E868F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crollTip">
    <w:name w:val="Scroll Tip"/>
    <w:basedOn w:val="a1"/>
    <w:uiPriority w:val="99"/>
    <w:qFormat/>
    <w:rsid w:val="0099620C"/>
    <w:pPr>
      <w:ind w:left="173" w:right="259"/>
    </w:pPr>
    <w:tblPr>
      <w:tblInd w:w="0" w:type="dxa"/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1"/>
    <w:uiPriority w:val="99"/>
    <w:qFormat/>
    <w:rsid w:val="0099620C"/>
    <w:pPr>
      <w:ind w:left="173" w:right="259"/>
    </w:pPr>
    <w:tblPr>
      <w:tblInd w:w="0" w:type="dxa"/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1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Ind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F93E63"/>
    <w:pPr>
      <w:ind w:left="173" w:right="259"/>
    </w:pPr>
    <w:tblPr>
      <w:tblInd w:w="0" w:type="dxa"/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1"/>
    <w:uiPriority w:val="99"/>
    <w:qFormat/>
    <w:rsid w:val="0025070E"/>
    <w:rPr>
      <w:rFonts w:ascii="Arial" w:hAnsi="Arial"/>
      <w:sz w:val="20"/>
    </w:rPr>
    <w:tblPr>
      <w:tblStyleRowBandSize w:val="1"/>
      <w:tblStyleColBandSize w:val="1"/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Panel">
    <w:name w:val="Scroll Panel"/>
    <w:basedOn w:val="a1"/>
    <w:uiPriority w:val="99"/>
    <w:qFormat/>
    <w:rsid w:val="00F93E63"/>
    <w:pPr>
      <w:ind w:left="173" w:right="259"/>
    </w:pPr>
    <w:tblPr>
      <w:tblInd w:w="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1"/>
    <w:uiPriority w:val="99"/>
    <w:qFormat/>
    <w:rsid w:val="00F93E63"/>
    <w:pPr>
      <w:ind w:left="173" w:right="259"/>
    </w:pPr>
    <w:tblPr>
      <w:tblInd w:w="0" w:type="dxa"/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1"/>
    <w:uiPriority w:val="99"/>
    <w:qFormat/>
    <w:rsid w:val="00F93E63"/>
    <w:pPr>
      <w:ind w:left="173" w:right="259"/>
    </w:pPr>
    <w:rPr>
      <w:i/>
    </w:rPr>
    <w:tblPr>
      <w:tblInd w:w="0" w:type="dxa"/>
      <w:tblCellMar>
        <w:top w:w="0" w:type="dxa"/>
        <w:left w:w="58" w:type="dxa"/>
        <w:bottom w:w="0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">
    <w:name w:val="Plain Text"/>
    <w:basedOn w:val="a"/>
    <w:rsid w:val="00A36F31"/>
    <w:rPr>
      <w:rFonts w:ascii="Courier New" w:hAnsi="Courier New" w:cs="Courier New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link w:val="6"/>
    <w:uiPriority w:val="9"/>
    <w:rsid w:val="00DD1026"/>
    <w:rPr>
      <w:b/>
      <w:bCs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236273"/>
    <w:rPr>
      <w:rFonts w:eastAsiaTheme="majorEastAsia" w:cstheme="majorBidi"/>
      <w:color w:val="7F7F7F" w:themeColor="text1" w:themeTint="80"/>
      <w:szCs w:val="20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236273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236273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styleId="af0">
    <w:name w:val="Intense Emphasis"/>
    <w:basedOn w:val="a0"/>
    <w:rsid w:val="00831334"/>
    <w:rPr>
      <w:i/>
      <w:iCs/>
      <w:color w:val="7F7F7F" w:themeColor="text1" w:themeTint="80"/>
    </w:rPr>
  </w:style>
  <w:style w:type="paragraph" w:styleId="af1">
    <w:name w:val="Intense Quote"/>
    <w:basedOn w:val="a"/>
    <w:next w:val="a"/>
    <w:link w:val="af2"/>
    <w:rsid w:val="0083133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7F7F7F" w:themeColor="text1" w:themeTint="80"/>
    </w:rPr>
  </w:style>
  <w:style w:type="character" w:customStyle="1" w:styleId="af2">
    <w:name w:val="Выделенная цитата Знак"/>
    <w:basedOn w:val="a0"/>
    <w:link w:val="af1"/>
    <w:rsid w:val="00831334"/>
    <w:rPr>
      <w:rFonts w:ascii="Source Sans Pro" w:hAnsi="Source Sans Pro"/>
      <w:i/>
      <w:iCs/>
      <w:color w:val="7F7F7F" w:themeColor="text1" w:themeTint="80"/>
      <w:sz w:val="20"/>
    </w:rPr>
  </w:style>
  <w:style w:type="character" w:styleId="af3">
    <w:name w:val="Intense Reference"/>
    <w:basedOn w:val="a0"/>
    <w:rsid w:val="00831334"/>
    <w:rPr>
      <w:b/>
      <w:bCs/>
      <w:smallCaps/>
      <w:color w:val="7F7F7F" w:themeColor="text1" w:themeTint="80"/>
      <w:spacing w:val="5"/>
    </w:rPr>
  </w:style>
  <w:style w:type="table" w:customStyle="1" w:styleId="110">
    <w:name w:val="Таблица простая 11"/>
    <w:basedOn w:val="a1"/>
    <w:rsid w:val="003111A7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">
    <w:name w:val="Таблица простая 21"/>
    <w:basedOn w:val="a1"/>
    <w:rsid w:val="003111A7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crollExpandMacroText">
    <w:name w:val="Scroll Expand Macro Text"/>
    <w:pPr>
      <w:spacing w:before="240" w:after="60"/>
    </w:pPr>
    <w:rPr>
      <w:rFonts w:ascii="Arial" w:eastAsia="Arial" w:hAnsi="Arial" w:cs="Arial"/>
      <w:b/>
    </w:rPr>
  </w:style>
  <w:style w:type="paragraph" w:customStyle="1" w:styleId="scroll-code">
    <w:name w:val="scroll-code"/>
    <w:basedOn w:val="a"/>
  </w:style>
  <w:style w:type="paragraph" w:customStyle="1" w:styleId="scroll-codecontentcontent">
    <w:name w:val="scroll-code_content_content"/>
    <w:basedOn w:val="a"/>
  </w:style>
  <w:style w:type="paragraph" w:customStyle="1" w:styleId="scroll-codecontentdivline">
    <w:name w:val="scroll-code_content_div_line"/>
    <w:basedOn w:val="a"/>
    <w:pPr>
      <w:keepNext/>
      <w:pBdr>
        <w:left w:val="none" w:sz="0" w:space="12" w:color="auto"/>
      </w:pBdr>
    </w:pPr>
  </w:style>
  <w:style w:type="character" w:customStyle="1" w:styleId="scroll-codedefaultnewcontentfunctions">
    <w:name w:val="scroll-code_defaultnew_content_functions"/>
    <w:basedOn w:val="a0"/>
    <w:rPr>
      <w:color w:val="FF1493"/>
    </w:rPr>
  </w:style>
  <w:style w:type="character" w:customStyle="1" w:styleId="scroll-codedefaultnewcontentplain">
    <w:name w:val="scroll-code_defaultnew_content_plain"/>
    <w:basedOn w:val="a0"/>
    <w:rPr>
      <w:color w:val="000000"/>
    </w:rPr>
  </w:style>
  <w:style w:type="character" w:customStyle="1" w:styleId="scroll-codedefaultnewcontentkeyword">
    <w:name w:val="scroll-code_defaultnew_content_keyword"/>
    <w:basedOn w:val="a0"/>
    <w:rPr>
      <w:b/>
      <w:bCs/>
      <w:color w:val="336699"/>
    </w:rPr>
  </w:style>
  <w:style w:type="character" w:customStyle="1" w:styleId="scroll-codedefaultnewcontentstring">
    <w:name w:val="scroll-code_defaultnew_content_string"/>
    <w:basedOn w:val="a0"/>
    <w:rPr>
      <w:color w:val="003366"/>
    </w:rPr>
  </w:style>
  <w:style w:type="paragraph" w:styleId="af4">
    <w:name w:val="Balloon Text"/>
    <w:basedOn w:val="a"/>
    <w:link w:val="af5"/>
    <w:uiPriority w:val="99"/>
    <w:semiHidden/>
    <w:unhideWhenUsed/>
    <w:rsid w:val="00DD102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D1026"/>
    <w:rPr>
      <w:rFonts w:ascii="Tahoma" w:hAnsi="Tahoma" w:cs="Tahoma"/>
      <w:sz w:val="16"/>
      <w:szCs w:val="16"/>
      <w:lang w:val="ru-RU" w:eastAsia="ru-RU"/>
    </w:rPr>
  </w:style>
  <w:style w:type="paragraph" w:customStyle="1" w:styleId="phbase">
    <w:name w:val="ph_base"/>
    <w:link w:val="phbase0"/>
    <w:rsid w:val="00DD1026"/>
    <w:pPr>
      <w:spacing w:line="360" w:lineRule="auto"/>
      <w:jc w:val="both"/>
    </w:pPr>
    <w:rPr>
      <w:szCs w:val="20"/>
      <w:lang w:val="ru-RU" w:eastAsia="ru-RU"/>
    </w:rPr>
  </w:style>
  <w:style w:type="paragraph" w:customStyle="1" w:styleId="phadditiontitle1">
    <w:name w:val="ph_addition_title_1"/>
    <w:basedOn w:val="phbase"/>
    <w:next w:val="phnormal"/>
    <w:rsid w:val="00DD1026"/>
    <w:pPr>
      <w:keepNext/>
      <w:keepLines/>
      <w:pageBreakBefore/>
      <w:numPr>
        <w:numId w:val="22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DD1026"/>
    <w:pPr>
      <w:keepNext/>
      <w:keepLines/>
      <w:numPr>
        <w:ilvl w:val="1"/>
        <w:numId w:val="22"/>
      </w:numPr>
      <w:spacing w:before="360" w:after="360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DD1026"/>
    <w:pPr>
      <w:keepNext/>
      <w:keepLines/>
      <w:numPr>
        <w:ilvl w:val="2"/>
        <w:numId w:val="22"/>
      </w:numPr>
      <w:spacing w:before="240" w:after="240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DD1026"/>
    <w:pPr>
      <w:numPr>
        <w:numId w:val="10"/>
      </w:numPr>
    </w:pPr>
  </w:style>
  <w:style w:type="paragraph" w:customStyle="1" w:styleId="phbibliography">
    <w:name w:val="ph_bibliography"/>
    <w:basedOn w:val="phbase"/>
    <w:rsid w:val="00DD1026"/>
    <w:pPr>
      <w:numPr>
        <w:numId w:val="3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DD1026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DD1026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DD1026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DD1026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DD1026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DD1026"/>
  </w:style>
  <w:style w:type="paragraph" w:customStyle="1" w:styleId="phconfirmstamptitle">
    <w:name w:val="ph_confirmstamp_title"/>
    <w:basedOn w:val="phconfirmstamp"/>
    <w:next w:val="phconfirmstampstamp"/>
    <w:rsid w:val="00DD1026"/>
    <w:rPr>
      <w:b/>
      <w:caps/>
      <w:szCs w:val="24"/>
    </w:rPr>
  </w:style>
  <w:style w:type="paragraph" w:customStyle="1" w:styleId="phcontent">
    <w:name w:val="ph_content"/>
    <w:basedOn w:val="phbase"/>
    <w:next w:val="11"/>
    <w:rsid w:val="00DD1026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DD1026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DD1026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DD1026"/>
    <w:pPr>
      <w:spacing w:before="120"/>
    </w:pPr>
  </w:style>
  <w:style w:type="paragraph" w:customStyle="1" w:styleId="phfiguretitle">
    <w:name w:val="ph_figure_title"/>
    <w:basedOn w:val="phfigure"/>
    <w:next w:val="phnormal"/>
    <w:rsid w:val="00DD1026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DD1026"/>
    <w:pPr>
      <w:widowControl w:val="0"/>
    </w:pPr>
    <w:rPr>
      <w:sz w:val="18"/>
    </w:rPr>
  </w:style>
  <w:style w:type="character" w:customStyle="1" w:styleId="phinline">
    <w:name w:val="ph_inline"/>
    <w:basedOn w:val="a0"/>
    <w:rsid w:val="00DD1026"/>
  </w:style>
  <w:style w:type="character" w:customStyle="1" w:styleId="phinline8">
    <w:name w:val="ph_inline_8"/>
    <w:rsid w:val="00DD1026"/>
    <w:rPr>
      <w:sz w:val="16"/>
    </w:rPr>
  </w:style>
  <w:style w:type="character" w:customStyle="1" w:styleId="phinlinebolditalic">
    <w:name w:val="ph_inline_bolditalic"/>
    <w:rsid w:val="00DD1026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DD1026"/>
    <w:rPr>
      <w:rFonts w:ascii="Courier New" w:hAnsi="Courier New"/>
      <w:sz w:val="24"/>
    </w:rPr>
  </w:style>
  <w:style w:type="character" w:customStyle="1" w:styleId="phinlinefirstterm">
    <w:name w:val="ph_inline_firstterm"/>
    <w:rsid w:val="00DD1026"/>
    <w:rPr>
      <w:i/>
      <w:sz w:val="24"/>
    </w:rPr>
  </w:style>
  <w:style w:type="character" w:customStyle="1" w:styleId="phinlineguiitem">
    <w:name w:val="ph_inline_guiitem"/>
    <w:rsid w:val="00DD1026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DD1026"/>
    <w:rPr>
      <w:b/>
      <w:smallCaps/>
      <w:sz w:val="24"/>
    </w:rPr>
  </w:style>
  <w:style w:type="character" w:customStyle="1" w:styleId="phinlinespace">
    <w:name w:val="ph_inline_space"/>
    <w:rsid w:val="00DD1026"/>
    <w:rPr>
      <w:spacing w:val="60"/>
    </w:rPr>
  </w:style>
  <w:style w:type="character" w:customStyle="1" w:styleId="phinlinesuperline">
    <w:name w:val="ph_inline_superline"/>
    <w:rsid w:val="00DD1026"/>
    <w:rPr>
      <w:vertAlign w:val="superscript"/>
    </w:rPr>
  </w:style>
  <w:style w:type="character" w:customStyle="1" w:styleId="phinlineunderline">
    <w:name w:val="ph_inline_underline"/>
    <w:rsid w:val="00DD1026"/>
    <w:rPr>
      <w:u w:val="single"/>
      <w:lang w:val="ru-RU"/>
    </w:rPr>
  </w:style>
  <w:style w:type="character" w:customStyle="1" w:styleId="phinlineunderlineitalic">
    <w:name w:val="ph_inline_underlineitalic"/>
    <w:rsid w:val="00DD1026"/>
    <w:rPr>
      <w:i/>
      <w:u w:val="single"/>
      <w:lang w:val="ru-RU"/>
    </w:rPr>
  </w:style>
  <w:style w:type="character" w:customStyle="1" w:styleId="phinlineuppercase">
    <w:name w:val="ph_inline_uppercase"/>
    <w:rsid w:val="00DD1026"/>
    <w:rPr>
      <w:caps/>
      <w:lang w:val="ru-RU"/>
    </w:rPr>
  </w:style>
  <w:style w:type="paragraph" w:customStyle="1" w:styleId="phinset">
    <w:name w:val="ph_inset"/>
    <w:basedOn w:val="phnormal"/>
    <w:next w:val="phnormal"/>
    <w:rsid w:val="00DD1026"/>
  </w:style>
  <w:style w:type="paragraph" w:customStyle="1" w:styleId="phinsetcaution">
    <w:name w:val="ph_inset_caution"/>
    <w:basedOn w:val="phinset"/>
    <w:rsid w:val="00DD1026"/>
    <w:pPr>
      <w:keepLines/>
    </w:pPr>
  </w:style>
  <w:style w:type="paragraph" w:customStyle="1" w:styleId="phinsetnote">
    <w:name w:val="ph_inset_note"/>
    <w:basedOn w:val="phinset"/>
    <w:rsid w:val="00DD1026"/>
    <w:pPr>
      <w:keepLines/>
    </w:pPr>
  </w:style>
  <w:style w:type="paragraph" w:customStyle="1" w:styleId="phinsettitle">
    <w:name w:val="ph_inset_title"/>
    <w:basedOn w:val="phinset"/>
    <w:next w:val="phinsetnote"/>
    <w:rsid w:val="00DD1026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DD1026"/>
    <w:pPr>
      <w:keepLines/>
    </w:pPr>
  </w:style>
  <w:style w:type="paragraph" w:customStyle="1" w:styleId="phlistitemized1">
    <w:name w:val="ph_list_itemized_1"/>
    <w:basedOn w:val="phnormal"/>
    <w:link w:val="phlistitemized10"/>
    <w:rsid w:val="00DD1026"/>
    <w:pPr>
      <w:numPr>
        <w:numId w:val="11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DD1026"/>
    <w:pPr>
      <w:numPr>
        <w:numId w:val="4"/>
      </w:numPr>
    </w:pPr>
  </w:style>
  <w:style w:type="paragraph" w:customStyle="1" w:styleId="phlistitemizedtitle">
    <w:name w:val="ph_list_itemized_title"/>
    <w:basedOn w:val="phnormal"/>
    <w:next w:val="phlistitemized1"/>
    <w:rsid w:val="00DD1026"/>
    <w:pPr>
      <w:keepNext/>
    </w:pPr>
  </w:style>
  <w:style w:type="paragraph" w:customStyle="1" w:styleId="phlistordered1">
    <w:name w:val="ph_list_ordered_1"/>
    <w:basedOn w:val="phnormal"/>
    <w:rsid w:val="00DD1026"/>
    <w:pPr>
      <w:numPr>
        <w:numId w:val="23"/>
      </w:numPr>
      <w:ind w:right="-2"/>
    </w:pPr>
  </w:style>
  <w:style w:type="paragraph" w:customStyle="1" w:styleId="phlistordereda">
    <w:name w:val="ph_list_ordered_aбв"/>
    <w:basedOn w:val="phnormal"/>
    <w:rsid w:val="00DD1026"/>
    <w:pPr>
      <w:numPr>
        <w:numId w:val="5"/>
      </w:numPr>
      <w:ind w:right="-2"/>
    </w:pPr>
  </w:style>
  <w:style w:type="paragraph" w:customStyle="1" w:styleId="phlistorderedtitle">
    <w:name w:val="ph_list_ordered_title"/>
    <w:basedOn w:val="phnormal"/>
    <w:next w:val="phlistordered1"/>
    <w:rsid w:val="00DD1026"/>
    <w:pPr>
      <w:keepNext/>
    </w:pPr>
  </w:style>
  <w:style w:type="paragraph" w:customStyle="1" w:styleId="phnormal">
    <w:name w:val="ph_normal"/>
    <w:basedOn w:val="phbase"/>
    <w:link w:val="phnormal0"/>
    <w:rsid w:val="00DD1026"/>
    <w:pPr>
      <w:ind w:right="-1" w:firstLine="851"/>
    </w:pPr>
  </w:style>
  <w:style w:type="paragraph" w:customStyle="1" w:styleId="phstamp">
    <w:name w:val="ph_stamp"/>
    <w:basedOn w:val="phbase"/>
    <w:rsid w:val="00DD1026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DD1026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DD1026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DD1026"/>
    <w:pPr>
      <w:ind w:left="57"/>
    </w:pPr>
    <w:rPr>
      <w:i/>
    </w:rPr>
  </w:style>
  <w:style w:type="paragraph" w:customStyle="1" w:styleId="phtablecell">
    <w:name w:val="ph_table_cell"/>
    <w:basedOn w:val="phbase"/>
    <w:rsid w:val="00DD1026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DD1026"/>
    <w:pPr>
      <w:jc w:val="center"/>
    </w:pPr>
  </w:style>
  <w:style w:type="paragraph" w:customStyle="1" w:styleId="phtablecellleft">
    <w:name w:val="ph_table_cellleft"/>
    <w:basedOn w:val="phtablecell"/>
    <w:link w:val="phtablecellleft0"/>
    <w:rsid w:val="000C6844"/>
    <w:pPr>
      <w:spacing w:after="160"/>
    </w:pPr>
    <w:rPr>
      <w:sz w:val="24"/>
    </w:rPr>
  </w:style>
  <w:style w:type="paragraph" w:customStyle="1" w:styleId="phtablecolcaption">
    <w:name w:val="ph_table_colcaption"/>
    <w:basedOn w:val="phtablecell"/>
    <w:next w:val="phtablecell"/>
    <w:rsid w:val="000C6844"/>
    <w:pPr>
      <w:keepNext/>
      <w:keepLines/>
      <w:spacing w:before="120" w:after="120"/>
      <w:jc w:val="center"/>
    </w:pPr>
    <w:rPr>
      <w:b/>
      <w:sz w:val="24"/>
    </w:rPr>
  </w:style>
  <w:style w:type="paragraph" w:customStyle="1" w:styleId="phtabletitle">
    <w:name w:val="ph_table_title"/>
    <w:basedOn w:val="phbase"/>
    <w:next w:val="phtablecolcaption"/>
    <w:rsid w:val="00DD1026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DD1026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DD1026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DD1026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DD1026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DD1026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DD1026"/>
    <w:rPr>
      <w:b/>
    </w:rPr>
  </w:style>
  <w:style w:type="paragraph" w:customStyle="1" w:styleId="phtitlepagedocument">
    <w:name w:val="ph_titlepage_document"/>
    <w:basedOn w:val="phtitlepage"/>
    <w:autoRedefine/>
    <w:rsid w:val="00DD1026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DD1026"/>
  </w:style>
  <w:style w:type="paragraph" w:customStyle="1" w:styleId="phtitlepagesystemfull">
    <w:name w:val="ph_titlepage_system_full"/>
    <w:basedOn w:val="phtitlepage"/>
    <w:next w:val="phtitlepagesystemshort"/>
    <w:rsid w:val="00DD1026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DD1026"/>
    <w:rPr>
      <w:b/>
      <w:sz w:val="32"/>
    </w:rPr>
  </w:style>
  <w:style w:type="paragraph" w:styleId="HTML">
    <w:name w:val="HTML Address"/>
    <w:basedOn w:val="a"/>
    <w:link w:val="HTML0"/>
    <w:semiHidden/>
    <w:rsid w:val="00DD1026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804417"/>
    <w:rPr>
      <w:i/>
      <w:iCs/>
      <w:szCs w:val="20"/>
      <w:lang w:val="ru-RU" w:eastAsia="ru-RU"/>
    </w:rPr>
  </w:style>
  <w:style w:type="paragraph" w:styleId="af6">
    <w:name w:val="Body Text"/>
    <w:basedOn w:val="a"/>
    <w:link w:val="af7"/>
    <w:rsid w:val="00DD1026"/>
  </w:style>
  <w:style w:type="character" w:customStyle="1" w:styleId="af7">
    <w:name w:val="Основной текст Знак"/>
    <w:basedOn w:val="a0"/>
    <w:link w:val="af6"/>
    <w:rsid w:val="00804417"/>
    <w:rPr>
      <w:szCs w:val="20"/>
      <w:lang w:val="ru-RU" w:eastAsia="ru-RU"/>
    </w:rPr>
  </w:style>
  <w:style w:type="paragraph" w:customStyle="1" w:styleId="phheader1withoutnum">
    <w:name w:val="ph_header_1_without_num"/>
    <w:basedOn w:val="10"/>
    <w:next w:val="phnormal"/>
    <w:rsid w:val="00DD1026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DD1026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DD1026"/>
    <w:rPr>
      <w:u w:val="single"/>
    </w:rPr>
  </w:style>
  <w:style w:type="paragraph" w:customStyle="1" w:styleId="phstampleft">
    <w:name w:val="ph_stamp_left"/>
    <w:basedOn w:val="phstamp"/>
    <w:rsid w:val="00DD1026"/>
    <w:pPr>
      <w:jc w:val="left"/>
    </w:pPr>
    <w:rPr>
      <w:sz w:val="18"/>
    </w:rPr>
  </w:style>
  <w:style w:type="paragraph" w:customStyle="1" w:styleId="phlistitemized3">
    <w:name w:val="ph_list_itemized_3"/>
    <w:basedOn w:val="phlistitemized2"/>
    <w:link w:val="phlistitemized30"/>
    <w:autoRedefine/>
    <w:qFormat/>
    <w:rsid w:val="00DD1026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phlistitemized4">
    <w:name w:val="ph_list_itemized_4"/>
    <w:basedOn w:val="phlistitemized3"/>
    <w:autoRedefine/>
    <w:qFormat/>
    <w:rsid w:val="00DD1026"/>
    <w:pPr>
      <w:numPr>
        <w:ilvl w:val="2"/>
        <w:numId w:val="6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0"/>
    <w:link w:val="phbase"/>
    <w:rsid w:val="00DD1026"/>
    <w:rPr>
      <w:szCs w:val="20"/>
      <w:lang w:val="ru-RU" w:eastAsia="ru-RU"/>
    </w:rPr>
  </w:style>
  <w:style w:type="character" w:customStyle="1" w:styleId="phnormal0">
    <w:name w:val="ph_normal Знак"/>
    <w:basedOn w:val="phbase0"/>
    <w:link w:val="phnormal"/>
    <w:rsid w:val="00DD1026"/>
    <w:rPr>
      <w:szCs w:val="20"/>
      <w:lang w:val="ru-RU" w:eastAsia="ru-RU"/>
    </w:rPr>
  </w:style>
  <w:style w:type="character" w:customStyle="1" w:styleId="phlistitemized20">
    <w:name w:val="ph_list_itemized_2 Знак"/>
    <w:basedOn w:val="phnormal0"/>
    <w:link w:val="phlistitemized2"/>
    <w:rsid w:val="00DD1026"/>
    <w:rPr>
      <w:szCs w:val="20"/>
      <w:lang w:val="ru-RU" w:eastAsia="ru-RU"/>
    </w:rPr>
  </w:style>
  <w:style w:type="character" w:customStyle="1" w:styleId="phlistitemized30">
    <w:name w:val="ph_list_itemized_3 Знак"/>
    <w:basedOn w:val="phlistitemized20"/>
    <w:link w:val="phlistitemized3"/>
    <w:rsid w:val="00DD1026"/>
    <w:rPr>
      <w:szCs w:val="20"/>
      <w:lang w:val="ru-RU" w:eastAsia="ru-RU"/>
    </w:rPr>
  </w:style>
  <w:style w:type="paragraph" w:customStyle="1" w:styleId="phpagenumber">
    <w:name w:val="ph_pagenumber"/>
    <w:basedOn w:val="a8"/>
    <w:link w:val="phpagenumber0"/>
    <w:autoRedefine/>
    <w:qFormat/>
    <w:rsid w:val="00DD1026"/>
    <w:pPr>
      <w:jc w:val="center"/>
    </w:pPr>
  </w:style>
  <w:style w:type="character" w:customStyle="1" w:styleId="phpagenumber0">
    <w:name w:val="ph_pagenumber Знак"/>
    <w:basedOn w:val="a9"/>
    <w:link w:val="phpagenumber"/>
    <w:rsid w:val="00DD1026"/>
    <w:rPr>
      <w:szCs w:val="20"/>
      <w:lang w:val="ru-RU" w:eastAsia="ru-RU"/>
    </w:rPr>
  </w:style>
  <w:style w:type="paragraph" w:customStyle="1" w:styleId="phtableitemizedlist1">
    <w:name w:val="ph_table_itemizedlist_1"/>
    <w:basedOn w:val="phtablecellleft"/>
    <w:autoRedefine/>
    <w:qFormat/>
    <w:rsid w:val="00DD1026"/>
    <w:pPr>
      <w:numPr>
        <w:numId w:val="13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DD1026"/>
    <w:pPr>
      <w:numPr>
        <w:ilvl w:val="1"/>
      </w:numPr>
    </w:pPr>
  </w:style>
  <w:style w:type="paragraph" w:customStyle="1" w:styleId="1">
    <w:name w:val="Список_1)"/>
    <w:basedOn w:val="a"/>
    <w:rsid w:val="00DD1026"/>
    <w:pPr>
      <w:numPr>
        <w:numId w:val="7"/>
      </w:numPr>
    </w:pPr>
  </w:style>
  <w:style w:type="paragraph" w:customStyle="1" w:styleId="phtableorderedlist1">
    <w:name w:val="ph_table_orderedlist_1)"/>
    <w:basedOn w:val="phtablecellleft"/>
    <w:autoRedefine/>
    <w:qFormat/>
    <w:rsid w:val="00DD1026"/>
    <w:pPr>
      <w:numPr>
        <w:numId w:val="12"/>
      </w:numPr>
      <w:spacing w:after="120"/>
    </w:pPr>
  </w:style>
  <w:style w:type="paragraph" w:customStyle="1" w:styleId="af8">
    <w:name w:val="Текст_программы"/>
    <w:rsid w:val="00DD1026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"/>
    <w:autoRedefine/>
    <w:qFormat/>
    <w:rsid w:val="00DD1026"/>
    <w:pPr>
      <w:spacing w:after="0"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DD1026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DD1026"/>
    <w:pPr>
      <w:numPr>
        <w:numId w:val="8"/>
      </w:numPr>
    </w:pPr>
  </w:style>
  <w:style w:type="paragraph" w:customStyle="1" w:styleId="phtableorderlist1">
    <w:name w:val="ph_table_orderlist_1_бок"/>
    <w:basedOn w:val="phtablecellleft"/>
    <w:autoRedefine/>
    <w:qFormat/>
    <w:rsid w:val="00DD1026"/>
    <w:pPr>
      <w:numPr>
        <w:numId w:val="9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DD1026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DD1026"/>
    <w:pPr>
      <w:spacing w:after="20" w:line="240" w:lineRule="auto"/>
      <w:jc w:val="center"/>
    </w:pPr>
    <w:rPr>
      <w:rFonts w:ascii="Arial" w:hAnsi="Arial"/>
      <w:i/>
    </w:rPr>
  </w:style>
  <w:style w:type="character" w:customStyle="1" w:styleId="phlistitemized10">
    <w:name w:val="ph_list_itemized_1 Знак"/>
    <w:link w:val="phlistitemized1"/>
    <w:rsid w:val="00DD1026"/>
    <w:rPr>
      <w:rFonts w:cs="Arial"/>
      <w:szCs w:val="20"/>
      <w:lang w:val="ru-RU"/>
    </w:rPr>
  </w:style>
  <w:style w:type="character" w:customStyle="1" w:styleId="phnormal1">
    <w:name w:val="ph_normal Знак Знак"/>
    <w:rsid w:val="00DD1026"/>
    <w:rPr>
      <w:rFonts w:ascii="Times New Roman" w:hAnsi="Times New Roman"/>
      <w:sz w:val="24"/>
    </w:rPr>
  </w:style>
  <w:style w:type="character" w:customStyle="1" w:styleId="phtitlevoid0">
    <w:name w:val="ph_title_void Знак"/>
    <w:link w:val="phtitlevoid"/>
    <w:rsid w:val="00DD1026"/>
    <w:rPr>
      <w:rFonts w:cs="Arial"/>
      <w:b/>
      <w:bCs/>
      <w:sz w:val="28"/>
      <w:szCs w:val="28"/>
      <w:lang w:val="ru-RU" w:eastAsia="ru-RU"/>
    </w:rPr>
  </w:style>
  <w:style w:type="paragraph" w:customStyle="1" w:styleId="af9">
    <w:name w:val="_Табл_Текст"/>
    <w:basedOn w:val="a"/>
    <w:rsid w:val="00DD1026"/>
  </w:style>
  <w:style w:type="character" w:styleId="afa">
    <w:name w:val="annotation reference"/>
    <w:basedOn w:val="a0"/>
    <w:uiPriority w:val="99"/>
    <w:semiHidden/>
    <w:unhideWhenUsed/>
    <w:rsid w:val="00DD1026"/>
    <w:rPr>
      <w:sz w:val="16"/>
      <w:szCs w:val="16"/>
    </w:rPr>
  </w:style>
  <w:style w:type="paragraph" w:styleId="afb">
    <w:name w:val="annotation text"/>
    <w:basedOn w:val="a"/>
    <w:link w:val="afc"/>
    <w:uiPriority w:val="99"/>
    <w:unhideWhenUsed/>
    <w:rsid w:val="00DD1026"/>
    <w:pPr>
      <w:spacing w:line="240" w:lineRule="auto"/>
    </w:pPr>
    <w:rPr>
      <w:sz w:val="20"/>
    </w:rPr>
  </w:style>
  <w:style w:type="character" w:customStyle="1" w:styleId="afc">
    <w:name w:val="Текст примечания Знак"/>
    <w:basedOn w:val="a0"/>
    <w:link w:val="afb"/>
    <w:uiPriority w:val="99"/>
    <w:rsid w:val="00DD1026"/>
    <w:rPr>
      <w:sz w:val="20"/>
      <w:szCs w:val="20"/>
      <w:lang w:val="ru-RU" w:eastAsia="ru-RU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DD1026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DD1026"/>
    <w:rPr>
      <w:b/>
      <w:bCs/>
      <w:sz w:val="20"/>
      <w:szCs w:val="20"/>
      <w:lang w:val="ru-RU" w:eastAsia="ru-RU"/>
    </w:rPr>
  </w:style>
  <w:style w:type="paragraph" w:customStyle="1" w:styleId="phlistordered1up">
    <w:name w:val="ph_list_ordered_1_up"/>
    <w:basedOn w:val="phlistordered1"/>
    <w:autoRedefine/>
    <w:qFormat/>
    <w:rsid w:val="00DD1026"/>
    <w:pPr>
      <w:numPr>
        <w:numId w:val="14"/>
      </w:numPr>
      <w:tabs>
        <w:tab w:val="left" w:pos="851"/>
      </w:tabs>
      <w:ind w:left="1276" w:hanging="425"/>
    </w:pPr>
  </w:style>
  <w:style w:type="paragraph" w:customStyle="1" w:styleId="phnormalnote">
    <w:name w:val="ph_normal_note"/>
    <w:basedOn w:val="phnormal"/>
    <w:next w:val="phnormal"/>
    <w:link w:val="phnormalnote0"/>
    <w:qFormat/>
    <w:rsid w:val="00804417"/>
    <w:rPr>
      <w:spacing w:val="20"/>
      <w:sz w:val="20"/>
    </w:rPr>
  </w:style>
  <w:style w:type="paragraph" w:customStyle="1" w:styleId="phnormalnotetext">
    <w:name w:val="ph_normal_note_text"/>
    <w:basedOn w:val="phnormal"/>
    <w:next w:val="phnormal"/>
    <w:link w:val="phnormalnotetext0"/>
    <w:qFormat/>
    <w:rsid w:val="00804417"/>
    <w:rPr>
      <w:sz w:val="20"/>
    </w:rPr>
  </w:style>
  <w:style w:type="character" w:customStyle="1" w:styleId="phnormalnote0">
    <w:name w:val="ph_normal_note Знак"/>
    <w:basedOn w:val="phnormal0"/>
    <w:link w:val="phnormalnote"/>
    <w:rsid w:val="00804417"/>
    <w:rPr>
      <w:spacing w:val="20"/>
      <w:sz w:val="20"/>
      <w:szCs w:val="20"/>
      <w:lang w:val="ru-RU" w:eastAsia="ru-RU"/>
    </w:rPr>
  </w:style>
  <w:style w:type="paragraph" w:customStyle="1" w:styleId="phnormalexample">
    <w:name w:val="ph_normal_example"/>
    <w:basedOn w:val="phnormal"/>
    <w:next w:val="phnormal"/>
    <w:link w:val="phnormalexample0"/>
    <w:qFormat/>
    <w:rsid w:val="00804417"/>
    <w:rPr>
      <w:rFonts w:ascii="Times New Roman Полужирный" w:eastAsia="Lucida Sans Unicode" w:hAnsi="Times New Roman Полужирный"/>
      <w:b/>
      <w:i/>
      <w:spacing w:val="20"/>
      <w:sz w:val="20"/>
    </w:rPr>
  </w:style>
  <w:style w:type="character" w:customStyle="1" w:styleId="phnormalnotetext0">
    <w:name w:val="ph_normal_note_text Знак"/>
    <w:basedOn w:val="phnormal0"/>
    <w:link w:val="phnormalnotetext"/>
    <w:rsid w:val="00804417"/>
    <w:rPr>
      <w:sz w:val="20"/>
      <w:szCs w:val="20"/>
      <w:lang w:val="ru-RU" w:eastAsia="ru-RU"/>
    </w:rPr>
  </w:style>
  <w:style w:type="paragraph" w:customStyle="1" w:styleId="phnormalexampletext">
    <w:name w:val="ph_normal_example_text"/>
    <w:basedOn w:val="phnormal"/>
    <w:next w:val="phnormal"/>
    <w:link w:val="phnormalexampletext0"/>
    <w:qFormat/>
    <w:rsid w:val="00804417"/>
    <w:rPr>
      <w:b/>
      <w:i/>
      <w:sz w:val="20"/>
    </w:rPr>
  </w:style>
  <w:style w:type="character" w:customStyle="1" w:styleId="phnormalexample0">
    <w:name w:val="ph_normal_example Знак"/>
    <w:basedOn w:val="phnormal0"/>
    <w:link w:val="phnormalexample"/>
    <w:rsid w:val="00804417"/>
    <w:rPr>
      <w:rFonts w:ascii="Times New Roman Полужирный" w:eastAsia="Lucida Sans Unicode" w:hAnsi="Times New Roman Полужирный"/>
      <w:b/>
      <w:i/>
      <w:spacing w:val="20"/>
      <w:sz w:val="20"/>
      <w:szCs w:val="20"/>
      <w:lang w:val="ru-RU" w:eastAsia="ru-RU"/>
    </w:rPr>
  </w:style>
  <w:style w:type="paragraph" w:customStyle="1" w:styleId="aff">
    <w:name w:val="Заголовок_Приложение_название"/>
    <w:basedOn w:val="phbase"/>
    <w:next w:val="phnormal"/>
    <w:autoRedefine/>
    <w:rsid w:val="00804417"/>
    <w:pPr>
      <w:spacing w:after="240"/>
      <w:jc w:val="center"/>
    </w:pPr>
    <w:rPr>
      <w:b/>
      <w:sz w:val="26"/>
    </w:rPr>
  </w:style>
  <w:style w:type="character" w:customStyle="1" w:styleId="phnormalexampletext0">
    <w:name w:val="ph_normal_example_text Знак"/>
    <w:basedOn w:val="phnormal0"/>
    <w:link w:val="phnormalexampletext"/>
    <w:rsid w:val="00804417"/>
    <w:rPr>
      <w:b/>
      <w:i/>
      <w:sz w:val="20"/>
      <w:szCs w:val="20"/>
      <w:lang w:val="ru-RU" w:eastAsia="ru-RU"/>
    </w:rPr>
  </w:style>
  <w:style w:type="paragraph" w:customStyle="1" w:styleId="phnormalexampleitemized1">
    <w:name w:val="ph_normal_example_itemized_1"/>
    <w:basedOn w:val="phnormal"/>
    <w:link w:val="phnormalexampleitemized10"/>
    <w:qFormat/>
    <w:rsid w:val="00804417"/>
    <w:pPr>
      <w:numPr>
        <w:numId w:val="15"/>
      </w:numPr>
      <w:ind w:left="1208" w:right="0" w:hanging="357"/>
    </w:pPr>
    <w:rPr>
      <w:b/>
      <w:i/>
      <w:sz w:val="20"/>
    </w:rPr>
  </w:style>
  <w:style w:type="paragraph" w:customStyle="1" w:styleId="phnormalexampleitemized2">
    <w:name w:val="ph_normal_example_itemized_2"/>
    <w:basedOn w:val="phnormal"/>
    <w:link w:val="phnormalexampleitemized20"/>
    <w:qFormat/>
    <w:rsid w:val="00804417"/>
    <w:pPr>
      <w:numPr>
        <w:numId w:val="16"/>
      </w:numPr>
      <w:ind w:left="1565" w:right="0" w:hanging="357"/>
    </w:pPr>
    <w:rPr>
      <w:b/>
      <w:i/>
      <w:sz w:val="20"/>
    </w:rPr>
  </w:style>
  <w:style w:type="character" w:customStyle="1" w:styleId="phnormalexampleitemized10">
    <w:name w:val="ph_normal_example_itemized_1 Знак"/>
    <w:basedOn w:val="phnormal0"/>
    <w:link w:val="phnormalexampleitemized1"/>
    <w:rsid w:val="00804417"/>
    <w:rPr>
      <w:b/>
      <w:i/>
      <w:sz w:val="20"/>
      <w:szCs w:val="20"/>
      <w:lang w:val="ru-RU" w:eastAsia="ru-RU"/>
    </w:rPr>
  </w:style>
  <w:style w:type="paragraph" w:customStyle="1" w:styleId="phnormalexampleordered1">
    <w:name w:val="ph_normal_example_ordered_1"/>
    <w:basedOn w:val="phnormal"/>
    <w:link w:val="phnormalexampleordered10"/>
    <w:qFormat/>
    <w:rsid w:val="00804417"/>
    <w:pPr>
      <w:numPr>
        <w:numId w:val="17"/>
      </w:numPr>
      <w:ind w:left="1208" w:right="0" w:hanging="357"/>
    </w:pPr>
    <w:rPr>
      <w:b/>
      <w:i/>
      <w:sz w:val="20"/>
    </w:rPr>
  </w:style>
  <w:style w:type="character" w:customStyle="1" w:styleId="phnormalexampleitemized20">
    <w:name w:val="ph_normal_example_itemized_2 Знак"/>
    <w:basedOn w:val="phnormal0"/>
    <w:link w:val="phnormalexampleitemized2"/>
    <w:rsid w:val="00804417"/>
    <w:rPr>
      <w:b/>
      <w:i/>
      <w:sz w:val="20"/>
      <w:szCs w:val="20"/>
      <w:lang w:val="ru-RU" w:eastAsia="ru-RU"/>
    </w:rPr>
  </w:style>
  <w:style w:type="paragraph" w:customStyle="1" w:styleId="phnormalnoteitemized1">
    <w:name w:val="ph_normal_note_itemized_1"/>
    <w:basedOn w:val="phnormal"/>
    <w:link w:val="phnormalnoteitemized10"/>
    <w:qFormat/>
    <w:rsid w:val="00804417"/>
    <w:pPr>
      <w:numPr>
        <w:numId w:val="18"/>
      </w:numPr>
      <w:ind w:left="1208" w:right="0" w:hanging="357"/>
    </w:pPr>
    <w:rPr>
      <w:sz w:val="20"/>
    </w:rPr>
  </w:style>
  <w:style w:type="character" w:customStyle="1" w:styleId="phnormalexampleordered10">
    <w:name w:val="ph_normal_example_ordered_1 Знак"/>
    <w:basedOn w:val="phnormal0"/>
    <w:link w:val="phnormalexampleordered1"/>
    <w:rsid w:val="00804417"/>
    <w:rPr>
      <w:b/>
      <w:i/>
      <w:sz w:val="20"/>
      <w:szCs w:val="20"/>
      <w:lang w:val="ru-RU" w:eastAsia="ru-RU"/>
    </w:rPr>
  </w:style>
  <w:style w:type="paragraph" w:customStyle="1" w:styleId="phnormalnoteitemized2">
    <w:name w:val="ph_normal_note_itemized_2"/>
    <w:basedOn w:val="phnormal"/>
    <w:link w:val="phnormalnoteitemized20"/>
    <w:qFormat/>
    <w:rsid w:val="00804417"/>
    <w:pPr>
      <w:numPr>
        <w:numId w:val="19"/>
      </w:numPr>
      <w:ind w:left="1565" w:right="0" w:hanging="357"/>
    </w:pPr>
    <w:rPr>
      <w:sz w:val="20"/>
    </w:rPr>
  </w:style>
  <w:style w:type="character" w:customStyle="1" w:styleId="phnormalnoteitemized10">
    <w:name w:val="ph_normal_note_itemized_1 Знак"/>
    <w:basedOn w:val="phnormal0"/>
    <w:link w:val="phnormalnoteitemized1"/>
    <w:rsid w:val="00804417"/>
    <w:rPr>
      <w:sz w:val="20"/>
      <w:szCs w:val="20"/>
      <w:lang w:val="ru-RU" w:eastAsia="ru-RU"/>
    </w:rPr>
  </w:style>
  <w:style w:type="paragraph" w:customStyle="1" w:styleId="phnormalnoteordered1">
    <w:name w:val="ph_normal_note_ordered_1"/>
    <w:basedOn w:val="phnormal"/>
    <w:link w:val="phnormalnoteordered10"/>
    <w:qFormat/>
    <w:rsid w:val="00804417"/>
    <w:pPr>
      <w:numPr>
        <w:numId w:val="20"/>
      </w:numPr>
      <w:ind w:left="1208" w:right="0" w:hanging="357"/>
    </w:pPr>
    <w:rPr>
      <w:sz w:val="20"/>
    </w:rPr>
  </w:style>
  <w:style w:type="character" w:customStyle="1" w:styleId="phnormalnoteitemized20">
    <w:name w:val="ph_normal_note_itemized_2 Знак"/>
    <w:basedOn w:val="phnormal0"/>
    <w:link w:val="phnormalnoteitemized2"/>
    <w:rsid w:val="00804417"/>
    <w:rPr>
      <w:sz w:val="20"/>
      <w:szCs w:val="20"/>
      <w:lang w:val="ru-RU" w:eastAsia="ru-RU"/>
    </w:rPr>
  </w:style>
  <w:style w:type="character" w:customStyle="1" w:styleId="phnormalnoteordered10">
    <w:name w:val="ph_normal_note_ordered_1 Знак"/>
    <w:basedOn w:val="phnormal0"/>
    <w:link w:val="phnormalnoteordered1"/>
    <w:rsid w:val="00804417"/>
    <w:rPr>
      <w:sz w:val="20"/>
      <w:szCs w:val="20"/>
      <w:lang w:val="ru-RU" w:eastAsia="ru-RU"/>
    </w:rPr>
  </w:style>
  <w:style w:type="paragraph" w:customStyle="1" w:styleId="phfiguretitlenote">
    <w:name w:val="ph_figure_title_note"/>
    <w:basedOn w:val="phnormal"/>
    <w:next w:val="phnormal"/>
    <w:qFormat/>
    <w:rsid w:val="00804417"/>
    <w:pPr>
      <w:spacing w:before="120" w:after="120"/>
      <w:ind w:right="0" w:firstLine="0"/>
      <w:jc w:val="center"/>
    </w:pPr>
    <w:rPr>
      <w:rFonts w:eastAsia="Trebuchet MS"/>
      <w:sz w:val="20"/>
    </w:rPr>
  </w:style>
  <w:style w:type="paragraph" w:customStyle="1" w:styleId="phfiguretitleexample">
    <w:name w:val="ph_figure_title_example"/>
    <w:basedOn w:val="phnormal"/>
    <w:next w:val="phnormal"/>
    <w:qFormat/>
    <w:rsid w:val="00804417"/>
    <w:pPr>
      <w:spacing w:before="120" w:after="120"/>
      <w:ind w:right="0" w:firstLine="0"/>
      <w:jc w:val="center"/>
    </w:pPr>
    <w:rPr>
      <w:rFonts w:eastAsia="Trebuchet MS"/>
      <w:b/>
      <w:i/>
      <w:sz w:val="20"/>
    </w:rPr>
  </w:style>
  <w:style w:type="character" w:styleId="aff0">
    <w:name w:val="FollowedHyperlink"/>
    <w:basedOn w:val="a0"/>
    <w:semiHidden/>
    <w:unhideWhenUsed/>
    <w:rsid w:val="00A30C0F"/>
    <w:rPr>
      <w:color w:val="800080" w:themeColor="followedHyperlink"/>
      <w:u w:val="single"/>
    </w:rPr>
  </w:style>
  <w:style w:type="character" w:customStyle="1" w:styleId="phtablecellleft0">
    <w:name w:val="ph_table_cellleft Знак"/>
    <w:link w:val="phtablecellleft"/>
    <w:qFormat/>
    <w:rsid w:val="00B372E2"/>
    <w:rPr>
      <w:rFonts w:cs="Arial"/>
      <w:bCs/>
      <w:szCs w:val="20"/>
      <w:lang w:val="ru-RU" w:eastAsia="ru-RU"/>
    </w:rPr>
  </w:style>
  <w:style w:type="paragraph" w:customStyle="1" w:styleId="phtitlepagesystemfull0">
    <w:name w:val="ph_titlepage_system_full_ЕМИАС"/>
    <w:basedOn w:val="a"/>
    <w:autoRedefine/>
    <w:qFormat/>
    <w:rsid w:val="00E57FDE"/>
    <w:pPr>
      <w:spacing w:before="0" w:after="240"/>
      <w:jc w:val="center"/>
    </w:pPr>
    <w:rPr>
      <w:b/>
      <w:spacing w:val="20"/>
      <w:sz w:val="34"/>
      <w:szCs w:val="34"/>
      <w:lang w:val="en-US" w:eastAsia="en-US"/>
    </w:rPr>
  </w:style>
  <w:style w:type="paragraph" w:customStyle="1" w:styleId="phconfirmstamptitle0">
    <w:name w:val="ph_confirmstamp_title_ЕМИАС"/>
    <w:basedOn w:val="a"/>
    <w:autoRedefine/>
    <w:qFormat/>
    <w:rsid w:val="00E57FDE"/>
    <w:pPr>
      <w:spacing w:before="0" w:after="0" w:line="240" w:lineRule="auto"/>
      <w:jc w:val="center"/>
    </w:pPr>
    <w:rPr>
      <w:b/>
      <w:sz w:val="28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476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onf.bars.group/pages/viewpage.action?pageId=83200366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footer" Target="footer2.xml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8.png"/><Relationship Id="rId11" Type="http://schemas.openxmlformats.org/officeDocument/2006/relationships/image" Target="media/image3.png"/><Relationship Id="rId24" Type="http://schemas.openxmlformats.org/officeDocument/2006/relationships/image" Target="media/image13.emf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microsoft.com/office/2011/relationships/commentsExtended" Target="commentsExtended.xml"/><Relationship Id="rId20" Type="http://schemas.openxmlformats.org/officeDocument/2006/relationships/footer" Target="footer1.xml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microsoft.com/office/2011/relationships/people" Target="peop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.zinatova\AppData\Roaming\Microsoft\&#1064;&#1072;&#1073;&#1083;&#1086;&#1085;&#1099;\&#1043;&#1054;&#1057;&#1058;_2.105-95_&#1096;&#1072;&#1073;&#1083;&#1086;&#1085;_Times_NR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983E81-6329-46C0-BBC7-0CC6EB7BD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ГОСТ_2.105-95_шаблон_Times_NR</Template>
  <TotalTime>196</TotalTime>
  <Pages>56</Pages>
  <Words>7983</Words>
  <Characters>45509</Characters>
  <Application>Microsoft Office Word</Application>
  <DocSecurity>0</DocSecurity>
  <Lines>379</Lines>
  <Paragraphs>106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Лейсан Зинатова Д.</cp:lastModifiedBy>
  <cp:revision>7</cp:revision>
  <dcterms:created xsi:type="dcterms:W3CDTF">2024-05-03T14:12:00Z</dcterms:created>
  <dcterms:modified xsi:type="dcterms:W3CDTF">2024-05-08T10:55:00Z</dcterms:modified>
</cp:coreProperties>
</file>