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78"/>
        <w:gridCol w:w="21"/>
        <w:gridCol w:w="5236"/>
      </w:tblGrid>
      <w:tr w:rsidR="006A27FE" w:rsidRPr="000B690A" w:rsidTr="006A27FE">
        <w:trPr>
          <w:gridBefore w:val="1"/>
          <w:wBefore w:w="262" w:type="dxa"/>
          <w:trHeight w:val="306"/>
          <w:jc w:val="center"/>
        </w:trPr>
        <w:tc>
          <w:tcPr>
            <w:tcW w:w="4778" w:type="dxa"/>
            <w:hideMark/>
          </w:tcPr>
          <w:p w:rsidR="006A27FE" w:rsidRPr="000B690A" w:rsidRDefault="006A27FE" w:rsidP="00201DF6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1"/>
            <w:bookmarkStart w:id="1" w:name="_GoBack"/>
            <w:bookmarkEnd w:id="1"/>
            <w:r w:rsidRPr="000B690A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57" w:type="dxa"/>
            <w:gridSpan w:val="2"/>
            <w:hideMark/>
          </w:tcPr>
          <w:p w:rsidR="006A27FE" w:rsidRPr="000B690A" w:rsidRDefault="006A27FE" w:rsidP="00201DF6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6A27FE" w:rsidRPr="000B690A" w:rsidTr="006A27FE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1" w:type="dxa"/>
            <w:gridSpan w:val="3"/>
          </w:tcPr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36" w:type="dxa"/>
          </w:tcPr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>«Новософтим» (ООО «Новософтим»)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</w:tc>
      </w:tr>
      <w:tr w:rsidR="006A27FE" w:rsidRPr="000B690A" w:rsidTr="006A27FE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1" w:type="dxa"/>
            <w:gridSpan w:val="3"/>
          </w:tcPr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_________________ А.А. Лемаев 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>«_____»_______________ 2021 г.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 w:firstLine="601"/>
              <w:jc w:val="left"/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36" w:type="dxa"/>
          </w:tcPr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Cs w:val="24"/>
                <w:lang w:eastAsia="zh-CN"/>
              </w:rPr>
              <w:t>«_____»_______________ 2021 г.</w:t>
            </w:r>
          </w:p>
          <w:p w:rsidR="006A27FE" w:rsidRPr="000B690A" w:rsidRDefault="006A27FE" w:rsidP="00201DF6">
            <w:pPr>
              <w:shd w:val="clear" w:color="auto" w:fill="FFFFFF"/>
              <w:spacing w:before="0" w:after="0" w:line="240" w:lineRule="auto"/>
              <w:ind w:left="108" w:right="108" w:firstLine="703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0B690A"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:rsidR="006A27FE" w:rsidRPr="000B690A" w:rsidRDefault="006A27FE" w:rsidP="006A27FE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6A27FE" w:rsidRPr="000B690A" w:rsidRDefault="006A27FE" w:rsidP="006A27FE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6A27FE" w:rsidRPr="000B690A" w:rsidRDefault="006A27FE" w:rsidP="006A27FE">
      <w:pPr>
        <w:spacing w:before="0"/>
        <w:jc w:val="center"/>
        <w:rPr>
          <w:rFonts w:ascii="Times New Roman" w:hAnsi="Times New Roman"/>
          <w:b/>
          <w:sz w:val="32"/>
          <w:szCs w:val="28"/>
          <w:lang w:eastAsia="en-US"/>
        </w:rPr>
      </w:pPr>
    </w:p>
    <w:p w:rsidR="006A27FE" w:rsidRPr="000B690A" w:rsidRDefault="006A27FE" w:rsidP="006A27FE">
      <w:pPr>
        <w:spacing w:before="0"/>
        <w:jc w:val="center"/>
        <w:rPr>
          <w:rFonts w:ascii="Times New Roman" w:hAnsi="Times New Roman"/>
          <w:szCs w:val="28"/>
          <w:lang w:eastAsia="en-US"/>
        </w:rPr>
      </w:pPr>
    </w:p>
    <w:p w:rsidR="006A27FE" w:rsidRPr="000B690A" w:rsidRDefault="006A27FE" w:rsidP="006A27FE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" w:hAnsi="Times New Roman"/>
          <w:b/>
          <w:color w:val="000000"/>
          <w:spacing w:val="20"/>
          <w:sz w:val="34"/>
          <w:szCs w:val="34"/>
          <w:lang w:eastAsia="en-US"/>
        </w:rPr>
      </w:pPr>
      <w:r w:rsidRPr="000B690A">
        <w:rPr>
          <w:rFonts w:ascii="Times New Roman" w:hAnsi="Times New Roman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6A27FE" w:rsidRPr="000B690A" w:rsidRDefault="006A27FE" w:rsidP="006A27FE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6"/>
          <w:szCs w:val="28"/>
          <w:lang w:eastAsia="zh-CN"/>
        </w:rPr>
      </w:pPr>
      <w:r w:rsidRPr="000B690A"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администратора</w:t>
      </w:r>
    </w:p>
    <w:p w:rsidR="006A27FE" w:rsidRPr="000B690A" w:rsidRDefault="006A27FE" w:rsidP="006A27FE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8"/>
          <w:lang w:eastAsia="zh-CN"/>
        </w:rPr>
      </w:pPr>
    </w:p>
    <w:p w:rsidR="006A27FE" w:rsidRPr="000B690A" w:rsidRDefault="006A27FE" w:rsidP="006A27FE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2" w:name="OLE_LINK2"/>
      <w:bookmarkStart w:id="3" w:name="OLE_LINK1"/>
      <w:bookmarkEnd w:id="2"/>
      <w:bookmarkEnd w:id="3"/>
      <w:r w:rsidRPr="000B690A">
        <w:rPr>
          <w:rFonts w:ascii="Times New Roman" w:hAnsi="Times New Roman"/>
          <w:color w:val="000000"/>
          <w:szCs w:val="24"/>
          <w:lang w:eastAsia="zh-CN"/>
        </w:rPr>
        <w:t>Этап 2. Выполнение работ по развитию Системы в соответствии с функциональными требованиями п.4 Приложения №5 «Информационное взаимодействие с ФБУН «ЦНИИЭ» в части передачи результатов исследований на наличие возбудителя новой коронавирусной инфекции (COVID-19)» Технического задания</w:t>
      </w:r>
    </w:p>
    <w:p w:rsidR="006A27FE" w:rsidRPr="000B690A" w:rsidRDefault="006A27FE" w:rsidP="006A27FE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6A27FE" w:rsidRPr="000B690A" w:rsidRDefault="006A27FE" w:rsidP="006A27FE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 w:val="26"/>
          <w:szCs w:val="26"/>
          <w:lang w:eastAsia="en-US"/>
        </w:rPr>
      </w:pPr>
      <w:r w:rsidRPr="000B690A">
        <w:rPr>
          <w:rFonts w:ascii="Times New Roman" w:hAnsi="Times New Roman"/>
          <w:color w:val="000000"/>
          <w:sz w:val="26"/>
          <w:szCs w:val="26"/>
          <w:lang w:eastAsia="zh-CN"/>
        </w:rPr>
        <w:t>Контракт от «23» ноября 2021 г. № 42/21-ДБУ</w:t>
      </w:r>
    </w:p>
    <w:p w:rsidR="006A27FE" w:rsidRPr="000B690A" w:rsidRDefault="006A27FE" w:rsidP="006A27FE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6A27FE" w:rsidRPr="000B690A" w:rsidRDefault="006A27FE" w:rsidP="006A27FE">
      <w:pPr>
        <w:spacing w:before="0"/>
        <w:jc w:val="center"/>
        <w:rPr>
          <w:rFonts w:ascii="Times New Roman" w:hAnsi="Times New Roman"/>
          <w:bCs/>
          <w:sz w:val="32"/>
          <w:szCs w:val="24"/>
          <w:lang w:eastAsia="en-US"/>
        </w:rPr>
      </w:pPr>
    </w:p>
    <w:p w:rsidR="00344CE9" w:rsidRPr="000B690A" w:rsidRDefault="00C2022B" w:rsidP="00C2022B">
      <w:pPr>
        <w:pStyle w:val="phcontent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lastRenderedPageBreak/>
        <w:t>Содержание</w:t>
      </w:r>
    </w:p>
    <w:p w:rsidR="0044239E" w:rsidRPr="000B690A" w:rsidRDefault="00E319FC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TOC \o "1-3" \h \z \u </w:instrText>
      </w:r>
      <w:r w:rsidRPr="000B690A">
        <w:rPr>
          <w:rFonts w:ascii="Times New Roman" w:hAnsi="Times New Roman"/>
        </w:rPr>
        <w:fldChar w:fldCharType="separate"/>
      </w:r>
      <w:hyperlink w:anchor="_Toc89985411" w:history="1">
        <w:r w:rsidR="0044239E" w:rsidRPr="000B690A">
          <w:rPr>
            <w:rStyle w:val="a5"/>
            <w:rFonts w:ascii="Times New Roman" w:hAnsi="Times New Roman"/>
            <w:noProof/>
          </w:rPr>
          <w:t>Перечень терминов и сокращений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_Toc89985411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3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12" w:history="1">
        <w:r w:rsidR="0044239E" w:rsidRPr="000B690A">
          <w:rPr>
            <w:rStyle w:val="a5"/>
            <w:rFonts w:ascii="Times New Roman" w:hAnsi="Times New Roman"/>
            <w:noProof/>
          </w:rPr>
          <w:t>1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Введение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_Toc89985412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4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13" w:history="1">
        <w:r w:rsidR="0044239E" w:rsidRPr="000B690A">
          <w:rPr>
            <w:rStyle w:val="a5"/>
            <w:rFonts w:ascii="Times New Roman" w:hAnsi="Times New Roman"/>
            <w:noProof/>
          </w:rPr>
          <w:t>2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внешних систем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_Toc89985413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5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14" w:history="1">
        <w:r w:rsidR="0044239E" w:rsidRPr="000B690A">
          <w:rPr>
            <w:rStyle w:val="a5"/>
            <w:rFonts w:ascii="Times New Roman" w:hAnsi="Times New Roman"/>
            <w:noProof/>
          </w:rPr>
          <w:t>2.1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сервисов внешней системы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_Toc89985414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6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15" w:history="1">
        <w:r w:rsidR="0044239E" w:rsidRPr="000B690A">
          <w:rPr>
            <w:rStyle w:val="a5"/>
            <w:rFonts w:ascii="Times New Roman" w:hAnsi="Times New Roman"/>
            <w:noProof/>
          </w:rPr>
          <w:t>2.2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параметров внешней системы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_Toc89985415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7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16" w:history="1">
        <w:r w:rsidR="0044239E" w:rsidRPr="000B690A">
          <w:rPr>
            <w:rStyle w:val="a5"/>
            <w:rFonts w:ascii="Times New Roman" w:hAnsi="Times New Roman"/>
            <w:noProof/>
          </w:rPr>
          <w:t>3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ролей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_Toc89985416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9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17" w:history="1">
        <w:r w:rsidR="0044239E" w:rsidRPr="000B690A">
          <w:rPr>
            <w:rStyle w:val="a5"/>
            <w:rFonts w:ascii="Times New Roman" w:hAnsi="Times New Roman"/>
            <w:noProof/>
          </w:rPr>
          <w:t>3.1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Регистрация ролей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_Toc89985417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9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18" w:history="1">
        <w:r w:rsidR="0044239E" w:rsidRPr="000B690A">
          <w:rPr>
            <w:rStyle w:val="a5"/>
            <w:rFonts w:ascii="Times New Roman" w:hAnsi="Times New Roman"/>
            <w:noProof/>
          </w:rPr>
          <w:t>3.2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ролей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_Toc89985418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10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19" w:history="1">
        <w:r w:rsidR="0044239E" w:rsidRPr="000B690A">
          <w:rPr>
            <w:rStyle w:val="a5"/>
            <w:rFonts w:ascii="Times New Roman" w:hAnsi="Times New Roman"/>
            <w:noProof/>
          </w:rPr>
          <w:t>3.3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Права роли «Интеграция с РПН МО»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_Toc89985419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10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20" w:history="1">
        <w:r w:rsidR="0044239E" w:rsidRPr="000B690A">
          <w:rPr>
            <w:rStyle w:val="a5"/>
            <w:rFonts w:ascii="Times New Roman" w:hAnsi="Times New Roman"/>
            <w:noProof/>
          </w:rPr>
          <w:t>3.4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Права роли «Интеграция с РПН МЗ»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_Toc89985420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11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21" w:history="1">
        <w:r w:rsidR="0044239E" w:rsidRPr="000B690A">
          <w:rPr>
            <w:rStyle w:val="a5"/>
            <w:rFonts w:ascii="Times New Roman" w:hAnsi="Times New Roman"/>
            <w:noProof/>
          </w:rPr>
          <w:t>3.5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Переопределение СО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_Toc89985421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11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2" w:history="1">
        <w:r w:rsidR="0044239E" w:rsidRPr="000B690A">
          <w:rPr>
            <w:rStyle w:val="a5"/>
            <w:rFonts w:ascii="Times New Roman" w:hAnsi="Times New Roman"/>
            <w:noProof/>
          </w:rPr>
          <w:t>4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  <w:lang w:val="en-US"/>
          </w:rPr>
          <w:t>Настройка пунктов главного меню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_Toc89985422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13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23" w:history="1">
        <w:r w:rsidR="0044239E" w:rsidRPr="000B690A">
          <w:rPr>
            <w:rStyle w:val="a5"/>
            <w:rFonts w:ascii="Times New Roman" w:hAnsi="Times New Roman"/>
            <w:noProof/>
          </w:rPr>
          <w:t>4.1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Добавление пунктов меню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_Toc89985423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13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89985424" w:history="1">
        <w:r w:rsidR="0044239E" w:rsidRPr="000B690A">
          <w:rPr>
            <w:rStyle w:val="a5"/>
            <w:rFonts w:ascii="Times New Roman" w:hAnsi="Times New Roman"/>
            <w:noProof/>
          </w:rPr>
          <w:t>4.2</w:t>
        </w:r>
        <w:r w:rsidR="0044239E" w:rsidRPr="000B690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Предоставление прав на пункты меню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_Toc89985424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15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5" w:history="1">
        <w:r w:rsidR="0044239E" w:rsidRPr="000B690A">
          <w:rPr>
            <w:rStyle w:val="a5"/>
            <w:rFonts w:ascii="Times New Roman" w:hAnsi="Times New Roman"/>
            <w:noProof/>
          </w:rPr>
          <w:t>5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системных опций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_Toc89985425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16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6" w:history="1">
        <w:r w:rsidR="0044239E" w:rsidRPr="000B690A">
          <w:rPr>
            <w:rStyle w:val="a5"/>
            <w:rFonts w:ascii="Times New Roman" w:hAnsi="Times New Roman"/>
            <w:noProof/>
          </w:rPr>
          <w:t>6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пользовательских процедур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_Toc89985426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18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7" w:history="1">
        <w:r w:rsidR="0044239E" w:rsidRPr="000B690A">
          <w:rPr>
            <w:rStyle w:val="a5"/>
            <w:rFonts w:ascii="Times New Roman" w:hAnsi="Times New Roman"/>
            <w:noProof/>
          </w:rPr>
          <w:t>7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пользовательского задания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_Toc89985427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21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8" w:history="1">
        <w:r w:rsidR="0044239E" w:rsidRPr="000B690A">
          <w:rPr>
            <w:rStyle w:val="a5"/>
            <w:rFonts w:ascii="Times New Roman" w:hAnsi="Times New Roman"/>
            <w:noProof/>
          </w:rPr>
          <w:t>8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</w:rPr>
          <w:t>Настройка пользовательских отчетов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_Toc89985428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23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44239E" w:rsidRPr="000B690A" w:rsidRDefault="001F7DE2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89985429" w:history="1">
        <w:r w:rsidR="0044239E" w:rsidRPr="000B690A">
          <w:rPr>
            <w:rStyle w:val="a5"/>
            <w:rFonts w:ascii="Times New Roman" w:hAnsi="Times New Roman"/>
            <w:noProof/>
          </w:rPr>
          <w:t>9</w:t>
        </w:r>
        <w:r w:rsidR="0044239E" w:rsidRPr="000B690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44239E" w:rsidRPr="000B690A">
          <w:rPr>
            <w:rStyle w:val="a5"/>
            <w:rFonts w:ascii="Times New Roman" w:hAnsi="Times New Roman"/>
            <w:noProof/>
            <w:lang w:val="en-US"/>
          </w:rPr>
          <w:t>Настройка исследований</w:t>
        </w:r>
        <w:r w:rsidR="0044239E" w:rsidRPr="000B690A">
          <w:rPr>
            <w:rFonts w:ascii="Times New Roman" w:hAnsi="Times New Roman"/>
            <w:noProof/>
            <w:webHidden/>
          </w:rPr>
          <w:tab/>
        </w:r>
        <w:r w:rsidR="0044239E" w:rsidRPr="000B690A">
          <w:rPr>
            <w:rFonts w:ascii="Times New Roman" w:hAnsi="Times New Roman"/>
            <w:noProof/>
            <w:webHidden/>
          </w:rPr>
          <w:fldChar w:fldCharType="begin"/>
        </w:r>
        <w:r w:rsidR="0044239E" w:rsidRPr="000B690A">
          <w:rPr>
            <w:rFonts w:ascii="Times New Roman" w:hAnsi="Times New Roman"/>
            <w:noProof/>
            <w:webHidden/>
          </w:rPr>
          <w:instrText xml:space="preserve"> PAGEREF _Toc89985429 \h </w:instrText>
        </w:r>
        <w:r w:rsidR="0044239E" w:rsidRPr="000B690A">
          <w:rPr>
            <w:rFonts w:ascii="Times New Roman" w:hAnsi="Times New Roman"/>
            <w:noProof/>
            <w:webHidden/>
          </w:rPr>
        </w:r>
        <w:r w:rsidR="0044239E" w:rsidRPr="000B690A">
          <w:rPr>
            <w:rFonts w:ascii="Times New Roman" w:hAnsi="Times New Roman"/>
            <w:noProof/>
            <w:webHidden/>
          </w:rPr>
          <w:fldChar w:fldCharType="separate"/>
        </w:r>
        <w:r w:rsidR="0044239E" w:rsidRPr="000B690A">
          <w:rPr>
            <w:rFonts w:ascii="Times New Roman" w:hAnsi="Times New Roman"/>
            <w:noProof/>
            <w:webHidden/>
          </w:rPr>
          <w:t>27</w:t>
        </w:r>
        <w:r w:rsidR="0044239E" w:rsidRPr="000B690A">
          <w:rPr>
            <w:rFonts w:ascii="Times New Roman" w:hAnsi="Times New Roman"/>
            <w:noProof/>
            <w:webHidden/>
          </w:rPr>
          <w:fldChar w:fldCharType="end"/>
        </w:r>
      </w:hyperlink>
    </w:p>
    <w:p w:rsidR="00C2022B" w:rsidRPr="000B690A" w:rsidRDefault="00E319FC" w:rsidP="00C2022B">
      <w:pPr>
        <w:pStyle w:val="11"/>
        <w:rPr>
          <w:rFonts w:ascii="Times New Roman" w:hAnsi="Times New Roman"/>
        </w:rPr>
      </w:pPr>
      <w:r w:rsidRPr="000B690A">
        <w:rPr>
          <w:rFonts w:ascii="Times New Roman" w:hAnsi="Times New Roman"/>
        </w:rPr>
        <w:fldChar w:fldCharType="end"/>
      </w:r>
    </w:p>
    <w:p w:rsidR="00C2022B" w:rsidRPr="000B690A" w:rsidRDefault="00C2022B" w:rsidP="00C2022B">
      <w:pPr>
        <w:pStyle w:val="10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" w:name="_Toc477963740"/>
      <w:bookmarkStart w:id="5" w:name="_Toc88126376"/>
      <w:bookmarkStart w:id="6" w:name="_Toc89973124"/>
      <w:bookmarkStart w:id="7" w:name="_Toc89985411"/>
      <w:r w:rsidRPr="000B690A">
        <w:rPr>
          <w:rFonts w:ascii="Times New Roman" w:hAnsi="Times New Roman"/>
        </w:rPr>
        <w:lastRenderedPageBreak/>
        <w:t>Перечень терминов и сокращений</w:t>
      </w:r>
      <w:bookmarkEnd w:id="4"/>
      <w:bookmarkEnd w:id="5"/>
      <w:bookmarkEnd w:id="6"/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7756"/>
      </w:tblGrid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olcaption"/>
              <w:rPr>
                <w:rFonts w:ascii="Times New Roman" w:eastAsia="Calibri" w:hAnsi="Times New Roman" w:cs="Times New Roman"/>
              </w:rPr>
            </w:pPr>
            <w:r w:rsidRPr="000B690A">
              <w:rPr>
                <w:rFonts w:ascii="Times New Roman" w:eastAsia="Calibri" w:hAnsi="Times New Roman" w:cs="Times New Roman"/>
              </w:rPr>
              <w:t>Термин, сокращение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olcaption"/>
              <w:rPr>
                <w:rFonts w:ascii="Times New Roman" w:eastAsia="Calibri" w:hAnsi="Times New Roman" w:cs="Times New Roman"/>
              </w:rPr>
            </w:pPr>
            <w:r w:rsidRPr="000B690A">
              <w:rPr>
                <w:rFonts w:ascii="Times New Roman" w:eastAsia="Calibri" w:hAnsi="Times New Roman" w:cs="Times New Roman"/>
              </w:rPr>
              <w:t>Определение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COVID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eastAsia="Calibri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COronaVIrus Disease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PDF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eastAsia="Calibri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Portable Document Format; межплатформенный открытый формат электронных документов</w:t>
            </w:r>
          </w:p>
        </w:tc>
      </w:tr>
      <w:tr w:rsidR="006A27FE" w:rsidRPr="000B690A" w:rsidTr="00D536A2">
        <w:tc>
          <w:tcPr>
            <w:tcW w:w="1276" w:type="pct"/>
            <w:shd w:val="clear" w:color="auto" w:fill="auto"/>
          </w:tcPr>
          <w:p w:rsidR="006A27FE" w:rsidRPr="000B690A" w:rsidRDefault="006A27FE" w:rsidP="006A27FE">
            <w:pPr>
              <w:pStyle w:val="phtablecellleft"/>
              <w:rPr>
                <w:rFonts w:ascii="Times New Roman" w:eastAsia="Calibri" w:hAnsi="Times New Roman" w:cs="Times New Roman"/>
                <w:highlight w:val="yellow"/>
              </w:rPr>
            </w:pPr>
            <w:r w:rsidRPr="000B690A">
              <w:rPr>
                <w:rFonts w:ascii="Times New Roman" w:eastAsia="Calibri" w:hAnsi="Times New Roman" w:cs="Times New Roman"/>
              </w:rPr>
              <w:t>Система, ЕМИАС</w:t>
            </w:r>
          </w:p>
        </w:tc>
        <w:tc>
          <w:tcPr>
            <w:tcW w:w="3724" w:type="pct"/>
            <w:shd w:val="clear" w:color="auto" w:fill="auto"/>
          </w:tcPr>
          <w:p w:rsidR="006A27FE" w:rsidRPr="000B690A" w:rsidRDefault="006A27FE" w:rsidP="006A27FE">
            <w:pPr>
              <w:pStyle w:val="phtablecellleft"/>
              <w:rPr>
                <w:rFonts w:ascii="Times New Roman" w:eastAsia="Calibri" w:hAnsi="Times New Roman" w:cs="Times New Roman"/>
                <w:highlight w:val="yellow"/>
              </w:rPr>
            </w:pPr>
            <w:r w:rsidRPr="000B690A">
              <w:rPr>
                <w:rFonts w:ascii="Times New Roman" w:hAnsi="Times New Roman" w:cs="Times New Roman"/>
              </w:rPr>
              <w:t>Единая медицинская информационно-аналитическая система Самарской области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6A27FE" w:rsidP="006A27FE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ЛИС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eastAsia="Calibri" w:hAnsi="Times New Roman" w:cs="Times New Roman"/>
              </w:rPr>
            </w:pPr>
            <w:r w:rsidRPr="000B690A">
              <w:rPr>
                <w:rFonts w:ascii="Times New Roman" w:eastAsia="Calibri" w:hAnsi="Times New Roman" w:cs="Times New Roman"/>
              </w:rPr>
              <w:t>Лабораторная информационная система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ЛПУ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Лечебно-профилактическое учреждение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МЗ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Министерство здравоохранения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МИС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Медицинская информационная система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ОГРН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Основной государственный регистрационный номер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РПН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Роспотребнадзор</w:t>
            </w:r>
          </w:p>
        </w:tc>
      </w:tr>
      <w:tr w:rsidR="005A3844" w:rsidRPr="000B690A" w:rsidTr="00D536A2">
        <w:tc>
          <w:tcPr>
            <w:tcW w:w="1276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3724" w:type="pct"/>
            <w:shd w:val="clear" w:color="auto" w:fill="auto"/>
          </w:tcPr>
          <w:p w:rsidR="005A3844" w:rsidRPr="000B690A" w:rsidRDefault="005A3844" w:rsidP="00971CE8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Системная опция</w:t>
            </w:r>
          </w:p>
        </w:tc>
      </w:tr>
    </w:tbl>
    <w:p w:rsidR="009176F2" w:rsidRPr="000B690A" w:rsidRDefault="009176F2" w:rsidP="00325D12">
      <w:pPr>
        <w:rPr>
          <w:rFonts w:ascii="Times New Roman" w:hAnsi="Times New Roman"/>
        </w:rPr>
      </w:pPr>
    </w:p>
    <w:p w:rsidR="00C2022B" w:rsidRPr="000B690A" w:rsidRDefault="00C2022B" w:rsidP="00325D12">
      <w:pPr>
        <w:rPr>
          <w:rFonts w:ascii="Times New Roman" w:hAnsi="Times New Roman"/>
        </w:rPr>
      </w:pPr>
    </w:p>
    <w:p w:rsidR="00C2022B" w:rsidRPr="000B690A" w:rsidRDefault="00C2022B" w:rsidP="00C2022B">
      <w:pPr>
        <w:pStyle w:val="10"/>
        <w:rPr>
          <w:rFonts w:ascii="Times New Roman" w:hAnsi="Times New Roman"/>
        </w:rPr>
      </w:pPr>
      <w:bookmarkStart w:id="8" w:name="scroll-bookmark-1"/>
      <w:bookmarkStart w:id="9" w:name="_Toc89985412"/>
      <w:bookmarkEnd w:id="0"/>
      <w:bookmarkEnd w:id="8"/>
      <w:r w:rsidRPr="000B690A">
        <w:rPr>
          <w:rFonts w:ascii="Times New Roman" w:hAnsi="Times New Roman"/>
        </w:rPr>
        <w:lastRenderedPageBreak/>
        <w:t>Введение</w:t>
      </w:r>
      <w:bookmarkEnd w:id="9"/>
    </w:p>
    <w:p w:rsidR="00DC0166" w:rsidRPr="000B690A" w:rsidRDefault="00E319FC" w:rsidP="00E319FC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В настоящем руководстве описано</w:t>
      </w:r>
      <w:r w:rsidR="00F827C3" w:rsidRPr="000B690A">
        <w:rPr>
          <w:rFonts w:ascii="Times New Roman" w:hAnsi="Times New Roman"/>
        </w:rPr>
        <w:t xml:space="preserve"> выполнение необходимых настроек для корректной работы с ЛИС в части интеграции с Роспотребнадзором по результатам исследований на</w:t>
      </w:r>
      <w:r w:rsidRPr="000B690A">
        <w:rPr>
          <w:rFonts w:ascii="Times New Roman" w:hAnsi="Times New Roman"/>
        </w:rPr>
        <w:t xml:space="preserve"> </w:t>
      </w:r>
      <w:r w:rsidR="00F827C3" w:rsidRPr="000B690A">
        <w:rPr>
          <w:rFonts w:ascii="Times New Roman" w:hAnsi="Times New Roman"/>
        </w:rPr>
        <w:t>COVID-19.</w:t>
      </w:r>
    </w:p>
    <w:p w:rsidR="00D124E3" w:rsidRPr="000B690A" w:rsidRDefault="00F827C3" w:rsidP="00E319FC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Перед началом работы ознакомьтесь с руководством пользователя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Роспотребнадзором: результаты исследований на COVID-19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</w:t>
      </w:r>
      <w:r w:rsidR="0025689A" w:rsidRPr="000B690A">
        <w:rPr>
          <w:rFonts w:ascii="Times New Roman" w:hAnsi="Times New Roman"/>
        </w:rPr>
        <w:t>в котором</w:t>
      </w:r>
      <w:r w:rsidRPr="000B690A">
        <w:rPr>
          <w:rFonts w:ascii="Times New Roman" w:hAnsi="Times New Roman"/>
        </w:rPr>
        <w:t xml:space="preserve"> описаны общие принципы работы с интерфейсами. Также выполните настройки Системы в соответствии с руководством администратора </w:t>
      </w:r>
      <w:r w:rsidR="002F7251" w:rsidRPr="000B690A">
        <w:rPr>
          <w:rFonts w:ascii="Times New Roman" w:hAnsi="Times New Roman"/>
        </w:rPr>
        <w:t>«</w:t>
      </w:r>
      <w:r w:rsidR="00E319FC" w:rsidRPr="000B690A">
        <w:rPr>
          <w:rFonts w:ascii="Times New Roman" w:hAnsi="Times New Roman"/>
        </w:rPr>
        <w:t>Администрирование системы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124E3" w:rsidRPr="000B690A" w:rsidRDefault="00F827C3">
      <w:pPr>
        <w:pStyle w:val="10"/>
        <w:rPr>
          <w:rFonts w:ascii="Times New Roman" w:hAnsi="Times New Roman"/>
        </w:rPr>
      </w:pPr>
      <w:bookmarkStart w:id="10" w:name="_Toc256000000"/>
      <w:bookmarkStart w:id="11" w:name="scroll-bookmark-2"/>
      <w:bookmarkStart w:id="12" w:name="_Toc89985413"/>
      <w:r w:rsidRPr="000B690A">
        <w:rPr>
          <w:rFonts w:ascii="Times New Roman" w:hAnsi="Times New Roman"/>
        </w:rPr>
        <w:lastRenderedPageBreak/>
        <w:t>Настройка внешних систем</w:t>
      </w:r>
      <w:bookmarkEnd w:id="10"/>
      <w:bookmarkEnd w:id="11"/>
      <w:bookmarkEnd w:id="12"/>
    </w:p>
    <w:p w:rsidR="00D124E3" w:rsidRPr="000B690A" w:rsidRDefault="00F827C3" w:rsidP="009924C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добавления внешней системы</w:t>
      </w:r>
      <w:r w:rsidR="00E319FC" w:rsidRPr="000B690A">
        <w:rPr>
          <w:rFonts w:ascii="Times New Roman" w:hAnsi="Times New Roman"/>
        </w:rPr>
        <w:t xml:space="preserve">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RPN_Research_COVID-19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(Интеграция с Роспотребнадзором: результаты исследований на COVID-19) </w:t>
      </w:r>
      <w:r w:rsidR="009924C8" w:rsidRPr="000B690A">
        <w:rPr>
          <w:rFonts w:ascii="Times New Roman" w:hAnsi="Times New Roman"/>
        </w:rPr>
        <w:t xml:space="preserve">перейдите в </w:t>
      </w:r>
      <w:r w:rsidRPr="000B690A">
        <w:rPr>
          <w:rFonts w:ascii="Times New Roman" w:hAnsi="Times New Roman"/>
        </w:rPr>
        <w:t xml:space="preserve">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Система</w:t>
      </w:r>
      <w:r w:rsidR="009924C8" w:rsidRPr="000B690A">
        <w:rPr>
          <w:rFonts w:ascii="Times New Roman" w:hAnsi="Times New Roman"/>
        </w:rPr>
        <w:t xml:space="preserve">/ </w:t>
      </w:r>
      <w:r w:rsidRPr="000B690A">
        <w:rPr>
          <w:rFonts w:ascii="Times New Roman" w:hAnsi="Times New Roman"/>
        </w:rPr>
        <w:t>Интеграция</w:t>
      </w:r>
      <w:r w:rsidR="009924C8" w:rsidRPr="000B690A">
        <w:rPr>
          <w:rFonts w:ascii="Times New Roman" w:hAnsi="Times New Roman"/>
        </w:rPr>
        <w:t xml:space="preserve">/ </w:t>
      </w:r>
      <w:r w:rsidRPr="000B690A">
        <w:rPr>
          <w:rFonts w:ascii="Times New Roman" w:hAnsi="Times New Roman"/>
        </w:rPr>
        <w:t>Настройка внешних систем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Откроется</w:t>
      </w:r>
      <w:r w:rsidR="009924C8" w:rsidRPr="000B690A">
        <w:rPr>
          <w:rFonts w:ascii="Times New Roman" w:hAnsi="Times New Roman"/>
        </w:rPr>
        <w:t xml:space="preserve"> форма настройки внешних систем (</w:t>
      </w:r>
      <w:r w:rsidR="009924C8" w:rsidRPr="000B690A">
        <w:rPr>
          <w:rFonts w:ascii="Times New Roman" w:hAnsi="Times New Roman"/>
        </w:rPr>
        <w:fldChar w:fldCharType="begin"/>
      </w:r>
      <w:r w:rsidR="009924C8" w:rsidRPr="000B690A">
        <w:rPr>
          <w:rFonts w:ascii="Times New Roman" w:hAnsi="Times New Roman"/>
        </w:rPr>
        <w:instrText xml:space="preserve"> REF _Ref89974634 \h </w:instrText>
      </w:r>
      <w:r w:rsidR="000B690A">
        <w:rPr>
          <w:rFonts w:ascii="Times New Roman" w:hAnsi="Times New Roman"/>
        </w:rPr>
        <w:instrText xml:space="preserve"> \* MERGEFORMAT </w:instrText>
      </w:r>
      <w:r w:rsidR="009924C8" w:rsidRPr="000B690A">
        <w:rPr>
          <w:rFonts w:ascii="Times New Roman" w:hAnsi="Times New Roman"/>
        </w:rPr>
      </w:r>
      <w:r w:rsidR="009924C8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</w:t>
      </w:r>
      <w:r w:rsidR="009924C8" w:rsidRPr="000B690A">
        <w:rPr>
          <w:rFonts w:ascii="Times New Roman" w:hAnsi="Times New Roman"/>
        </w:rPr>
        <w:fldChar w:fldCharType="end"/>
      </w:r>
      <w:r w:rsidR="009924C8" w:rsidRPr="000B690A">
        <w:rPr>
          <w:rFonts w:ascii="Times New Roman" w:hAnsi="Times New Roman"/>
        </w:rPr>
        <w:t>).</w:t>
      </w:r>
    </w:p>
    <w:p w:rsidR="009924C8" w:rsidRPr="000B690A" w:rsidRDefault="00F827C3" w:rsidP="009924C8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3453D632" wp14:editId="0F4D134F">
            <wp:extent cx="6295390" cy="2250028"/>
            <wp:effectExtent l="19050" t="19050" r="10160" b="17145"/>
            <wp:docPr id="100003" name="Рисунок 100003" descr="_scroll_external/attachments/1ris-2cb3e49c2cc764df0bcaa5f764c1d44857d2b88704947faf55d819fd96b0a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4847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002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24E3" w:rsidRPr="000B690A" w:rsidRDefault="009924C8" w:rsidP="009924C8">
      <w:pPr>
        <w:pStyle w:val="phfiguretitle"/>
        <w:rPr>
          <w:rFonts w:ascii="Times New Roman" w:hAnsi="Times New Roman" w:cs="Times New Roman"/>
        </w:rPr>
      </w:pPr>
      <w:bookmarkStart w:id="13" w:name="_Ref89974634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</w:t>
      </w:r>
      <w:r w:rsidRPr="000B690A">
        <w:rPr>
          <w:rFonts w:ascii="Times New Roman" w:hAnsi="Times New Roman" w:cs="Times New Roman"/>
        </w:rPr>
        <w:fldChar w:fldCharType="end"/>
      </w:r>
      <w:bookmarkEnd w:id="13"/>
      <w:r w:rsidRPr="000B690A">
        <w:rPr>
          <w:rFonts w:ascii="Times New Roman" w:hAnsi="Times New Roman" w:cs="Times New Roman"/>
        </w:rPr>
        <w:t xml:space="preserve"> – Форма настройки внешних систем</w:t>
      </w:r>
    </w:p>
    <w:p w:rsidR="00D124E3" w:rsidRPr="000B690A" w:rsidRDefault="009924C8" w:rsidP="009924C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Внешние системы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вызовите контекстное меню и </w:t>
      </w:r>
      <w:r w:rsidR="00F827C3" w:rsidRPr="000B690A">
        <w:rPr>
          <w:rFonts w:ascii="Times New Roman" w:hAnsi="Times New Roman"/>
        </w:rPr>
        <w:t xml:space="preserve">выберите пункт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Внешние системы: Добавление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="00971CE8" w:rsidRPr="000B690A">
        <w:rPr>
          <w:rFonts w:ascii="Times New Roman" w:hAnsi="Times New Roman"/>
        </w:rPr>
        <w:fldChar w:fldCharType="begin"/>
      </w:r>
      <w:r w:rsidR="00971CE8" w:rsidRPr="000B690A">
        <w:rPr>
          <w:rFonts w:ascii="Times New Roman" w:hAnsi="Times New Roman"/>
        </w:rPr>
        <w:instrText xml:space="preserve"> REF _Ref89974738 \h </w:instrText>
      </w:r>
      <w:r w:rsidR="000B690A">
        <w:rPr>
          <w:rFonts w:ascii="Times New Roman" w:hAnsi="Times New Roman"/>
        </w:rPr>
        <w:instrText xml:space="preserve"> \* MERGEFORMAT </w:instrText>
      </w:r>
      <w:r w:rsidR="00971CE8" w:rsidRPr="000B690A">
        <w:rPr>
          <w:rFonts w:ascii="Times New Roman" w:hAnsi="Times New Roman"/>
        </w:rPr>
      </w:r>
      <w:r w:rsidR="00971CE8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</w:t>
      </w:r>
      <w:r w:rsidR="00971CE8"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971CE8" w:rsidRPr="000B690A" w:rsidRDefault="00F827C3" w:rsidP="00971CE8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1AEA7AB2" wp14:editId="3071AC99">
            <wp:extent cx="4762500" cy="1783219"/>
            <wp:effectExtent l="19050" t="19050" r="19050" b="26670"/>
            <wp:docPr id="100004" name="Рисунок 100004" descr="_scroll_external/attachments/image2021-4-5_15-37-55-ffbcfe4b7d2e4fa741b2c510ea3d6b7bc5ed88ec42b724bc6926216ff6c60b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8410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32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24E3" w:rsidRPr="000B690A" w:rsidRDefault="00971CE8" w:rsidP="00971CE8">
      <w:pPr>
        <w:pStyle w:val="phfiguretitle"/>
        <w:rPr>
          <w:rFonts w:ascii="Times New Roman" w:hAnsi="Times New Roman" w:cs="Times New Roman"/>
        </w:rPr>
      </w:pPr>
      <w:bookmarkStart w:id="14" w:name="_Ref89974738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</w:t>
      </w:r>
      <w:r w:rsidRPr="000B690A">
        <w:rPr>
          <w:rFonts w:ascii="Times New Roman" w:hAnsi="Times New Roman" w:cs="Times New Roman"/>
        </w:rPr>
        <w:fldChar w:fldCharType="end"/>
      </w:r>
      <w:bookmarkEnd w:id="14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Внешние системы: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9924C8" w:rsidRPr="000B690A" w:rsidRDefault="00971CE8" w:rsidP="00971CE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открывшемся окне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_Ref89974770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971CE8">
      <w:pPr>
        <w:pStyle w:val="phtabletitle"/>
        <w:rPr>
          <w:rFonts w:ascii="Times New Roman" w:hAnsi="Times New Roman"/>
        </w:rPr>
      </w:pPr>
      <w:bookmarkStart w:id="15" w:name="_Ref89974770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</w:t>
      </w:r>
      <w:r w:rsidRPr="000B690A">
        <w:rPr>
          <w:rFonts w:ascii="Times New Roman" w:hAnsi="Times New Roman"/>
        </w:rPr>
        <w:fldChar w:fldCharType="end"/>
      </w:r>
      <w:bookmarkEnd w:id="15"/>
      <w:r w:rsidRPr="000B690A">
        <w:rPr>
          <w:rFonts w:ascii="Times New Roman" w:hAnsi="Times New Roman"/>
        </w:rPr>
        <w:t xml:space="preserve"> </w:t>
      </w:r>
      <w:r w:rsidR="00971CE8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Заполнение полей в окне добавления внешних систем</w:t>
      </w:r>
    </w:p>
    <w:tbl>
      <w:tblPr>
        <w:tblStyle w:val="14"/>
        <w:tblW w:w="5000" w:type="pct"/>
        <w:tblLook w:val="0020" w:firstRow="1" w:lastRow="0" w:firstColumn="0" w:lastColumn="0" w:noHBand="0" w:noVBand="0"/>
      </w:tblPr>
      <w:tblGrid>
        <w:gridCol w:w="3789"/>
        <w:gridCol w:w="6625"/>
      </w:tblGrid>
      <w:tr w:rsidR="009977A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9" w:type="pct"/>
          </w:tcPr>
          <w:p w:rsidR="00D124E3" w:rsidRPr="000B690A" w:rsidRDefault="00F827C3" w:rsidP="00971CE8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bookmarkStart w:id="16" w:name="scroll-bookmark-3"/>
            <w:r w:rsidRPr="000B690A">
              <w:rPr>
                <w:rFonts w:ascii="Times New Roman" w:hAnsi="Times New Roman" w:cs="Times New Roman"/>
                <w:b/>
                <w:color w:val="auto"/>
              </w:rPr>
              <w:t>Код</w:t>
            </w:r>
            <w:r w:rsidR="00E319FC" w:rsidRPr="000B690A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bookmarkEnd w:id="16"/>
          </w:p>
        </w:tc>
        <w:tc>
          <w:tcPr>
            <w:tcW w:w="3181" w:type="pct"/>
          </w:tcPr>
          <w:p w:rsidR="00D124E3" w:rsidRPr="000B690A" w:rsidRDefault="00F827C3" w:rsidP="00971CE8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Наименование</w:t>
            </w:r>
          </w:p>
        </w:tc>
      </w:tr>
      <w:tr w:rsidR="009977A3" w:rsidRPr="000B690A" w:rsidTr="00D536A2">
        <w:tc>
          <w:tcPr>
            <w:tcW w:w="1819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Код</w:t>
            </w:r>
          </w:p>
        </w:tc>
        <w:tc>
          <w:tcPr>
            <w:tcW w:w="3181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RPN_Research_COVID-19</w:t>
            </w:r>
          </w:p>
        </w:tc>
      </w:tr>
      <w:tr w:rsidR="009977A3" w:rsidRPr="000B690A" w:rsidTr="00D536A2">
        <w:tc>
          <w:tcPr>
            <w:tcW w:w="1819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3181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Роспотребнадзором: результаты исследований на COVID-19</w:t>
            </w:r>
          </w:p>
        </w:tc>
      </w:tr>
      <w:tr w:rsidR="009977A3" w:rsidRPr="000B690A" w:rsidTr="00D536A2">
        <w:tc>
          <w:tcPr>
            <w:tcW w:w="1819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URL</w:t>
            </w:r>
          </w:p>
        </w:tc>
        <w:tc>
          <w:tcPr>
            <w:tcW w:w="3181" w:type="pct"/>
          </w:tcPr>
          <w:p w:rsidR="00D124E3" w:rsidRPr="000B690A" w:rsidRDefault="00D124E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977A3" w:rsidRPr="000B690A" w:rsidTr="00D536A2">
        <w:tc>
          <w:tcPr>
            <w:tcW w:w="1819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Сервис приостановлен</w:t>
            </w:r>
          </w:p>
        </w:tc>
        <w:tc>
          <w:tcPr>
            <w:tcW w:w="3181" w:type="pct"/>
          </w:tcPr>
          <w:p w:rsidR="00D124E3" w:rsidRPr="000B690A" w:rsidRDefault="00F827C3" w:rsidP="00971CE8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</w:tr>
    </w:tbl>
    <w:p w:rsidR="00D124E3" w:rsidRPr="000B690A" w:rsidRDefault="00971CE8" w:rsidP="00971CE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Нажмите </w:t>
      </w:r>
      <w:r w:rsidR="00F827C3" w:rsidRPr="000B690A">
        <w:rPr>
          <w:rFonts w:ascii="Times New Roman" w:hAnsi="Times New Roman"/>
        </w:rPr>
        <w:t xml:space="preserve">на кнопку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>. Система</w:t>
      </w:r>
      <w:r w:rsidR="00E319FC" w:rsidRPr="000B690A">
        <w:rPr>
          <w:rFonts w:ascii="Times New Roman" w:hAnsi="Times New Roman"/>
        </w:rPr>
        <w:t xml:space="preserve"> </w:t>
      </w:r>
      <w:r w:rsidR="00F827C3" w:rsidRPr="000B690A">
        <w:rPr>
          <w:rFonts w:ascii="Times New Roman" w:hAnsi="Times New Roman"/>
        </w:rPr>
        <w:t xml:space="preserve">отобразится в блоке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Внешние системы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>.</w:t>
      </w:r>
    </w:p>
    <w:p w:rsidR="00D124E3" w:rsidRPr="000B690A" w:rsidRDefault="00F827C3">
      <w:pPr>
        <w:pStyle w:val="2"/>
        <w:rPr>
          <w:rFonts w:ascii="Times New Roman" w:hAnsi="Times New Roman"/>
        </w:rPr>
      </w:pPr>
      <w:bookmarkStart w:id="17" w:name="_Toc256000001"/>
      <w:bookmarkStart w:id="18" w:name="scroll-bookmark-4"/>
      <w:bookmarkStart w:id="19" w:name="_Toc89985414"/>
      <w:r w:rsidRPr="000B690A">
        <w:rPr>
          <w:rFonts w:ascii="Times New Roman" w:hAnsi="Times New Roman"/>
        </w:rPr>
        <w:t>Настройка сервисов внешней системы</w:t>
      </w:r>
      <w:bookmarkEnd w:id="17"/>
      <w:bookmarkEnd w:id="18"/>
      <w:bookmarkEnd w:id="19"/>
    </w:p>
    <w:p w:rsidR="00D124E3" w:rsidRPr="000B690A" w:rsidRDefault="00F827C3" w:rsidP="0002289A">
      <w:pPr>
        <w:pStyle w:val="phnormal"/>
        <w:rPr>
          <w:rFonts w:ascii="Times New Roman" w:hAnsi="Times New Roman"/>
          <w:lang w:val="en-US"/>
        </w:rPr>
      </w:pPr>
      <w:r w:rsidRPr="000B690A">
        <w:rPr>
          <w:rFonts w:ascii="Times New Roman" w:hAnsi="Times New Roman"/>
        </w:rPr>
        <w:t>Для добавления сервисов внешней системы</w:t>
      </w:r>
      <w:r w:rsidR="0002289A" w:rsidRPr="000B690A">
        <w:rPr>
          <w:rFonts w:ascii="Times New Roman" w:hAnsi="Times New Roman"/>
        </w:rPr>
        <w:t xml:space="preserve"> </w:t>
      </w:r>
      <w:r w:rsidRPr="000B690A">
        <w:rPr>
          <w:rFonts w:ascii="Times New Roman" w:hAnsi="Times New Roman"/>
        </w:rPr>
        <w:t xml:space="preserve">выберите строку с </w:t>
      </w:r>
      <w:r w:rsidR="006068C0" w:rsidRPr="000B690A">
        <w:rPr>
          <w:rFonts w:ascii="Times New Roman" w:hAnsi="Times New Roman"/>
        </w:rPr>
        <w:t>необходимой</w:t>
      </w:r>
      <w:r w:rsidRPr="000B690A">
        <w:rPr>
          <w:rFonts w:ascii="Times New Roman" w:hAnsi="Times New Roman"/>
        </w:rPr>
        <w:t xml:space="preserve"> внешней системой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Внешние системы</w:t>
      </w:r>
      <w:r w:rsidR="002F7251" w:rsidRPr="000B690A">
        <w:rPr>
          <w:rFonts w:ascii="Times New Roman" w:hAnsi="Times New Roman"/>
        </w:rPr>
        <w:t>»</w:t>
      </w:r>
      <w:r w:rsidR="0002289A" w:rsidRPr="000B690A">
        <w:rPr>
          <w:rFonts w:ascii="Times New Roman" w:hAnsi="Times New Roman"/>
        </w:rPr>
        <w:t xml:space="preserve">. На вкладке </w:t>
      </w:r>
      <w:r w:rsidR="002F7251" w:rsidRPr="000B690A">
        <w:rPr>
          <w:rFonts w:ascii="Times New Roman" w:hAnsi="Times New Roman"/>
        </w:rPr>
        <w:t>«</w:t>
      </w:r>
      <w:r w:rsidR="0002289A" w:rsidRPr="000B690A">
        <w:rPr>
          <w:rFonts w:ascii="Times New Roman" w:hAnsi="Times New Roman"/>
        </w:rPr>
        <w:t>Сервисы внешней системы</w:t>
      </w:r>
      <w:r w:rsidR="002F7251" w:rsidRPr="000B690A">
        <w:rPr>
          <w:rFonts w:ascii="Times New Roman" w:hAnsi="Times New Roman"/>
        </w:rPr>
        <w:t>»</w:t>
      </w:r>
      <w:r w:rsidR="0002289A" w:rsidRPr="000B690A">
        <w:rPr>
          <w:rFonts w:ascii="Times New Roman" w:hAnsi="Times New Roman"/>
        </w:rPr>
        <w:t xml:space="preserve"> вызовите контекстное меню и </w:t>
      </w:r>
      <w:r w:rsidRPr="000B690A">
        <w:rPr>
          <w:rFonts w:ascii="Times New Roman" w:hAnsi="Times New Roman"/>
        </w:rPr>
        <w:t xml:space="preserve">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Сервис интеграции: добавление</w:t>
      </w:r>
      <w:r w:rsidR="002F7251" w:rsidRPr="000B690A">
        <w:rPr>
          <w:rFonts w:ascii="Times New Roman" w:hAnsi="Times New Roman"/>
        </w:rPr>
        <w:t>»</w:t>
      </w:r>
      <w:r w:rsidR="0002289A" w:rsidRPr="000B690A">
        <w:rPr>
          <w:rFonts w:ascii="Times New Roman" w:hAnsi="Times New Roman"/>
        </w:rPr>
        <w:t xml:space="preserve"> (</w:t>
      </w:r>
      <w:r w:rsidR="00637F24" w:rsidRPr="000B690A">
        <w:rPr>
          <w:rFonts w:ascii="Times New Roman" w:hAnsi="Times New Roman"/>
        </w:rPr>
        <w:fldChar w:fldCharType="begin"/>
      </w:r>
      <w:r w:rsidR="00637F24" w:rsidRPr="000B690A">
        <w:rPr>
          <w:rFonts w:ascii="Times New Roman" w:hAnsi="Times New Roman"/>
        </w:rPr>
        <w:instrText xml:space="preserve"> REF _Ref89975627 \h </w:instrText>
      </w:r>
      <w:r w:rsidR="000B690A">
        <w:rPr>
          <w:rFonts w:ascii="Times New Roman" w:hAnsi="Times New Roman"/>
        </w:rPr>
        <w:instrText xml:space="preserve"> \* MERGEFORMAT </w:instrText>
      </w:r>
      <w:r w:rsidR="00637F24" w:rsidRPr="000B690A">
        <w:rPr>
          <w:rFonts w:ascii="Times New Roman" w:hAnsi="Times New Roman"/>
        </w:rPr>
      </w:r>
      <w:r w:rsidR="00637F24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3</w:t>
      </w:r>
      <w:r w:rsidR="00637F24" w:rsidRPr="000B690A">
        <w:rPr>
          <w:rFonts w:ascii="Times New Roman" w:hAnsi="Times New Roman"/>
        </w:rPr>
        <w:fldChar w:fldCharType="end"/>
      </w:r>
      <w:r w:rsidR="0002289A" w:rsidRPr="000B690A">
        <w:rPr>
          <w:rFonts w:ascii="Times New Roman" w:hAnsi="Times New Roman"/>
        </w:rPr>
        <w:t>).</w:t>
      </w:r>
    </w:p>
    <w:p w:rsidR="00637F24" w:rsidRPr="000B690A" w:rsidRDefault="00637F24" w:rsidP="00637F2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13F72A53" wp14:editId="0C1F633C">
            <wp:extent cx="4962525" cy="20002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00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37F24" w:rsidRPr="000B690A" w:rsidRDefault="00637F24" w:rsidP="00637F24">
      <w:pPr>
        <w:pStyle w:val="phfiguretitle"/>
        <w:rPr>
          <w:rFonts w:ascii="Times New Roman" w:hAnsi="Times New Roman" w:cs="Times New Roman"/>
        </w:rPr>
      </w:pPr>
      <w:bookmarkStart w:id="20" w:name="_Ref89975627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3</w:t>
      </w:r>
      <w:r w:rsidRPr="000B690A">
        <w:rPr>
          <w:rFonts w:ascii="Times New Roman" w:hAnsi="Times New Roman" w:cs="Times New Roman"/>
        </w:rPr>
        <w:fldChar w:fldCharType="end"/>
      </w:r>
      <w:bookmarkEnd w:id="20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Сервис интеграции: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124E3" w:rsidRPr="000B690A" w:rsidRDefault="0002289A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_Ref89974913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2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02289A">
      <w:pPr>
        <w:pStyle w:val="phtabletitle"/>
        <w:rPr>
          <w:rFonts w:ascii="Times New Roman" w:hAnsi="Times New Roman"/>
        </w:rPr>
      </w:pPr>
      <w:bookmarkStart w:id="21" w:name="_Ref89974913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2</w:t>
      </w:r>
      <w:r w:rsidRPr="000B690A">
        <w:rPr>
          <w:rFonts w:ascii="Times New Roman" w:hAnsi="Times New Roman"/>
        </w:rPr>
        <w:fldChar w:fldCharType="end"/>
      </w:r>
      <w:bookmarkEnd w:id="21"/>
      <w:r w:rsidRPr="000B690A">
        <w:rPr>
          <w:rFonts w:ascii="Times New Roman" w:hAnsi="Times New Roman"/>
        </w:rPr>
        <w:t xml:space="preserve"> </w:t>
      </w:r>
      <w:r w:rsidR="0002289A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Заполнение полей в окне добавления внешних систем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9"/>
        <w:gridCol w:w="1590"/>
        <w:gridCol w:w="1254"/>
        <w:gridCol w:w="3799"/>
        <w:gridCol w:w="1073"/>
        <w:gridCol w:w="953"/>
      </w:tblGrid>
      <w:tr w:rsidR="009977A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bookmarkStart w:id="22" w:name="scroll-bookmark-5"/>
            <w:r w:rsidRPr="000B690A">
              <w:rPr>
                <w:rFonts w:ascii="Times New Roman" w:hAnsi="Times New Roman" w:cs="Times New Roman"/>
                <w:b/>
                <w:color w:val="auto"/>
              </w:rPr>
              <w:t>Код</w:t>
            </w:r>
            <w:bookmarkEnd w:id="2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Описание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URL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Время хранения логов (дни)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Статус сервиса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getstatusbyorders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getstatusbyorders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Получение статуса. Получение статусов конкретных заявок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2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https://covidresult.crie.ru/api/v2/order/status-by-orders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getstatuscount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getstatuscount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Получение статуса. Количество не полученных статусов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3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https://covidresult.crie.ru/api/v2/order/status-count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getstatuspackage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getstatuspackage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 xml:space="preserve">Получение статуса. Пакетное 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получение статусов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4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https://covidresult.crie.ru/api/v2/order/new-status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sendorders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sendorders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Отправка результата по COVID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5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https://covidresult.crie.ru/api/v2/order/ext-orders-package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token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token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Получение ключа сессии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6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https://covidresult.crie.ru/api/v2/order/get-depart-token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changeorder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changeorder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Коррекция заявки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1F7DE2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hyperlink r:id="rId17" w:history="1">
              <w:r w:rsidR="00F827C3" w:rsidRPr="000B690A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https://covidresult.crie.ru/api/v2/order/change-ext-order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6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Активен</w:t>
            </w:r>
          </w:p>
        </w:tc>
      </w:tr>
    </w:tbl>
    <w:p w:rsidR="00D124E3" w:rsidRPr="000B690A" w:rsidRDefault="00D124E3" w:rsidP="00637F24">
      <w:pPr>
        <w:pStyle w:val="phnormal"/>
        <w:rPr>
          <w:rFonts w:ascii="Times New Roman" w:hAnsi="Times New Roman"/>
        </w:rPr>
      </w:pPr>
    </w:p>
    <w:p w:rsidR="00E319FC" w:rsidRPr="000B690A" w:rsidRDefault="00F827C3">
      <w:pPr>
        <w:pStyle w:val="2"/>
        <w:rPr>
          <w:rFonts w:ascii="Times New Roman" w:hAnsi="Times New Roman"/>
        </w:rPr>
      </w:pPr>
      <w:bookmarkStart w:id="23" w:name="_Toc256000002"/>
      <w:bookmarkStart w:id="24" w:name="scroll-bookmark-6"/>
      <w:bookmarkStart w:id="25" w:name="_Toc89985415"/>
      <w:r w:rsidRPr="000B690A">
        <w:rPr>
          <w:rFonts w:ascii="Times New Roman" w:hAnsi="Times New Roman"/>
        </w:rPr>
        <w:t>Настройка параметров внешней системы</w:t>
      </w:r>
      <w:bookmarkEnd w:id="23"/>
      <w:bookmarkEnd w:id="24"/>
      <w:bookmarkEnd w:id="25"/>
    </w:p>
    <w:p w:rsidR="00BA2C08" w:rsidRPr="000B690A" w:rsidRDefault="00BA2C08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  <w:b/>
        </w:rPr>
        <w:t>Примечание</w:t>
      </w:r>
      <w:r w:rsidRPr="000B690A">
        <w:rPr>
          <w:rFonts w:ascii="Times New Roman" w:hAnsi="Times New Roman"/>
        </w:rPr>
        <w:t xml:space="preserve"> – В </w:t>
      </w:r>
      <w:r w:rsidR="004F0F4E" w:rsidRPr="000B690A">
        <w:rPr>
          <w:rFonts w:ascii="Times New Roman" w:hAnsi="Times New Roman"/>
        </w:rPr>
        <w:t xml:space="preserve">данном руководстве параметры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DEPART_NAME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DEPART_NUMBER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DEPART_OGRN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DEPART_TOKEN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указаны для конкретного региона. В случае запуска ЛИС в другом регионе, необходимо получить данные параметры у РПН.</w:t>
      </w:r>
    </w:p>
    <w:p w:rsidR="00D124E3" w:rsidRPr="000B690A" w:rsidRDefault="00F827C3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добавления опции внешней системы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BARS_LIS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</w:t>
      </w:r>
      <w:r w:rsidR="0002289A" w:rsidRPr="000B690A">
        <w:rPr>
          <w:rFonts w:ascii="Times New Roman" w:hAnsi="Times New Roman"/>
        </w:rPr>
        <w:t>перейдите на</w:t>
      </w:r>
      <w:r w:rsidRPr="000B690A">
        <w:rPr>
          <w:rFonts w:ascii="Times New Roman" w:hAnsi="Times New Roman"/>
        </w:rPr>
        <w:t xml:space="preserve"> вкладку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Опции</w:t>
      </w:r>
      <w:r w:rsidR="002F7251" w:rsidRPr="000B690A">
        <w:rPr>
          <w:rFonts w:ascii="Times New Roman" w:hAnsi="Times New Roman"/>
        </w:rPr>
        <w:t>»</w:t>
      </w:r>
      <w:r w:rsidR="0002289A" w:rsidRPr="000B690A">
        <w:rPr>
          <w:rFonts w:ascii="Times New Roman" w:hAnsi="Times New Roman"/>
        </w:rPr>
        <w:t xml:space="preserve">, вызовите контекстное меню и выберите </w:t>
      </w:r>
      <w:r w:rsidRPr="000B690A">
        <w:rPr>
          <w:rFonts w:ascii="Times New Roman" w:hAnsi="Times New Roman"/>
        </w:rPr>
        <w:t xml:space="preserve">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02289A" w:rsidRPr="000B690A">
        <w:rPr>
          <w:rFonts w:ascii="Times New Roman" w:hAnsi="Times New Roman"/>
        </w:rPr>
        <w:t>.</w:t>
      </w:r>
      <w:r w:rsidR="00637F24" w:rsidRPr="000B690A">
        <w:rPr>
          <w:rFonts w:ascii="Times New Roman" w:hAnsi="Times New Roman"/>
        </w:rPr>
        <w:t xml:space="preserve"> Откроется окно </w:t>
      </w:r>
      <w:r w:rsidR="002F7251" w:rsidRPr="000B690A">
        <w:rPr>
          <w:rFonts w:ascii="Times New Roman" w:hAnsi="Times New Roman"/>
        </w:rPr>
        <w:t>«</w:t>
      </w:r>
      <w:r w:rsidR="00637F24" w:rsidRPr="000B690A">
        <w:rPr>
          <w:rFonts w:ascii="Times New Roman" w:hAnsi="Times New Roman"/>
        </w:rPr>
        <w:t>Параметры внешней системы: добавление</w:t>
      </w:r>
      <w:r w:rsidR="002F7251" w:rsidRPr="000B690A">
        <w:rPr>
          <w:rFonts w:ascii="Times New Roman" w:hAnsi="Times New Roman"/>
        </w:rPr>
        <w:t>»</w:t>
      </w:r>
      <w:r w:rsidR="00637F24" w:rsidRPr="000B690A">
        <w:rPr>
          <w:rFonts w:ascii="Times New Roman" w:hAnsi="Times New Roman"/>
        </w:rPr>
        <w:t xml:space="preserve"> (</w:t>
      </w:r>
      <w:r w:rsidR="00637F24" w:rsidRPr="000B690A">
        <w:rPr>
          <w:rFonts w:ascii="Times New Roman" w:hAnsi="Times New Roman"/>
        </w:rPr>
        <w:fldChar w:fldCharType="begin"/>
      </w:r>
      <w:r w:rsidR="00637F24" w:rsidRPr="000B690A">
        <w:rPr>
          <w:rFonts w:ascii="Times New Roman" w:hAnsi="Times New Roman"/>
        </w:rPr>
        <w:instrText xml:space="preserve"> REF _Ref89975701 \h </w:instrText>
      </w:r>
      <w:r w:rsidR="000B690A">
        <w:rPr>
          <w:rFonts w:ascii="Times New Roman" w:hAnsi="Times New Roman"/>
        </w:rPr>
        <w:instrText xml:space="preserve"> \* MERGEFORMAT </w:instrText>
      </w:r>
      <w:r w:rsidR="00637F24" w:rsidRPr="000B690A">
        <w:rPr>
          <w:rFonts w:ascii="Times New Roman" w:hAnsi="Times New Roman"/>
        </w:rPr>
      </w:r>
      <w:r w:rsidR="00637F24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4</w:t>
      </w:r>
      <w:r w:rsidR="00637F24" w:rsidRPr="000B690A">
        <w:rPr>
          <w:rFonts w:ascii="Times New Roman" w:hAnsi="Times New Roman"/>
        </w:rPr>
        <w:fldChar w:fldCharType="end"/>
      </w:r>
      <w:r w:rsidR="00637F24" w:rsidRPr="000B690A">
        <w:rPr>
          <w:rFonts w:ascii="Times New Roman" w:hAnsi="Times New Roman"/>
        </w:rPr>
        <w:t>).</w:t>
      </w:r>
    </w:p>
    <w:p w:rsidR="00637F24" w:rsidRPr="000B690A" w:rsidRDefault="00637F24" w:rsidP="00637F2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2B2EA74D" wp14:editId="37D4F8C9">
            <wp:extent cx="4371975" cy="184785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8478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37F24" w:rsidRPr="000B690A" w:rsidRDefault="00637F24" w:rsidP="00637F24">
      <w:pPr>
        <w:pStyle w:val="phfiguretitle"/>
        <w:rPr>
          <w:rFonts w:ascii="Times New Roman" w:hAnsi="Times New Roman" w:cs="Times New Roman"/>
        </w:rPr>
      </w:pPr>
      <w:bookmarkStart w:id="26" w:name="_Ref89975701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4</w:t>
      </w:r>
      <w:r w:rsidRPr="000B690A">
        <w:rPr>
          <w:rFonts w:ascii="Times New Roman" w:hAnsi="Times New Roman" w:cs="Times New Roman"/>
        </w:rPr>
        <w:fldChar w:fldCharType="end"/>
      </w:r>
      <w:bookmarkEnd w:id="26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Параметры внешней системы: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124E3" w:rsidRPr="000B690A" w:rsidRDefault="0002289A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Заполните </w:t>
      </w:r>
      <w:r w:rsidR="00F827C3" w:rsidRPr="000B690A">
        <w:rPr>
          <w:rFonts w:ascii="Times New Roman" w:hAnsi="Times New Roman"/>
        </w:rPr>
        <w:t>по</w:t>
      </w:r>
      <w:r w:rsidRPr="000B690A">
        <w:rPr>
          <w:rFonts w:ascii="Times New Roman" w:hAnsi="Times New Roman"/>
        </w:rPr>
        <w:t>ля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_Ref89975027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3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02289A">
      <w:pPr>
        <w:pStyle w:val="phtabletitle"/>
        <w:rPr>
          <w:rFonts w:ascii="Times New Roman" w:hAnsi="Times New Roman"/>
        </w:rPr>
      </w:pPr>
      <w:bookmarkStart w:id="27" w:name="_Ref89975027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3</w:t>
      </w:r>
      <w:r w:rsidRPr="000B690A">
        <w:rPr>
          <w:rFonts w:ascii="Times New Roman" w:hAnsi="Times New Roman"/>
        </w:rPr>
        <w:fldChar w:fldCharType="end"/>
      </w:r>
      <w:bookmarkEnd w:id="27"/>
      <w:r w:rsidRPr="000B690A">
        <w:rPr>
          <w:rFonts w:ascii="Times New Roman" w:hAnsi="Times New Roman"/>
        </w:rPr>
        <w:t xml:space="preserve"> </w:t>
      </w:r>
      <w:r w:rsidR="0002289A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Заполнение полей в окне добавления внешних систем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26"/>
        <w:gridCol w:w="5500"/>
        <w:gridCol w:w="2632"/>
      </w:tblGrid>
      <w:tr w:rsidR="009977A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bookmarkStart w:id="28" w:name="scroll-bookmark-7"/>
            <w:r w:rsidRPr="000B690A">
              <w:rPr>
                <w:rFonts w:ascii="Times New Roman" w:hAnsi="Times New Roman" w:cs="Times New Roman"/>
                <w:b/>
                <w:color w:val="auto"/>
              </w:rPr>
              <w:t>Код значения</w:t>
            </w:r>
            <w:bookmarkEnd w:id="2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Строковое 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Описание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autosend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true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 xml:space="preserve">Автоматическая отправка данных. При установке значения </w:t>
            </w:r>
            <w:r w:rsidR="002F7251" w:rsidRPr="000B690A">
              <w:rPr>
                <w:rFonts w:ascii="Times New Roman" w:hAnsi="Times New Roman" w:cs="Times New Roman"/>
                <w:color w:val="auto"/>
              </w:rPr>
              <w:t>«</w:t>
            </w:r>
            <w:r w:rsidRPr="000B690A">
              <w:rPr>
                <w:rFonts w:ascii="Times New Roman" w:hAnsi="Times New Roman" w:cs="Times New Roman"/>
                <w:color w:val="auto"/>
              </w:rPr>
              <w:t>false</w:t>
            </w:r>
            <w:r w:rsidR="002F7251" w:rsidRPr="000B690A">
              <w:rPr>
                <w:rFonts w:ascii="Times New Roman" w:hAnsi="Times New Roman" w:cs="Times New Roman"/>
                <w:color w:val="auto"/>
              </w:rPr>
              <w:t>»</w:t>
            </w:r>
            <w:r w:rsidRPr="000B690A">
              <w:rPr>
                <w:rFonts w:ascii="Times New Roman" w:hAnsi="Times New Roman" w:cs="Times New Roman"/>
                <w:color w:val="auto"/>
              </w:rPr>
              <w:t xml:space="preserve"> данные в 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РПН отправляться не будут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DEPART_NAME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Министерство здравоохранения Саратовской области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Наименование</w:t>
            </w:r>
            <w:r w:rsidR="00E319FC" w:rsidRPr="000B690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0B690A">
              <w:rPr>
                <w:rFonts w:ascii="Times New Roman" w:hAnsi="Times New Roman" w:cs="Times New Roman"/>
                <w:color w:val="auto"/>
              </w:rPr>
              <w:t>региона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DEPART_NUMBER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100956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Номер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DEPART_OGRN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1076450011440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ОГРН региона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DEPART_TOKEN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8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03031D62-DBB6-68F4-6036-BABE04052C44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Ключ</w:t>
            </w:r>
          </w:p>
        </w:tc>
      </w:tr>
    </w:tbl>
    <w:p w:rsidR="00D124E3" w:rsidRPr="000B690A" w:rsidRDefault="00D124E3" w:rsidP="0002289A">
      <w:pPr>
        <w:pStyle w:val="phnormal"/>
        <w:rPr>
          <w:rFonts w:ascii="Times New Roman" w:hAnsi="Times New Roman"/>
        </w:rPr>
      </w:pPr>
    </w:p>
    <w:p w:rsidR="00B24474" w:rsidRPr="000B690A" w:rsidRDefault="00B24474" w:rsidP="00B24474">
      <w:pPr>
        <w:pStyle w:val="10"/>
        <w:rPr>
          <w:rFonts w:ascii="Times New Roman" w:hAnsi="Times New Roman"/>
        </w:rPr>
      </w:pPr>
      <w:bookmarkStart w:id="29" w:name="_Toc89985416"/>
      <w:bookmarkStart w:id="30" w:name="_Toc256000003"/>
      <w:bookmarkStart w:id="31" w:name="scroll-bookmark-8"/>
      <w:r w:rsidRPr="000B690A">
        <w:rPr>
          <w:rFonts w:ascii="Times New Roman" w:hAnsi="Times New Roman"/>
        </w:rPr>
        <w:lastRenderedPageBreak/>
        <w:t>Настройка ролей</w:t>
      </w:r>
      <w:bookmarkEnd w:id="29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работы с интеграцией необходимо зарегистрировать функциональные роли:</w:t>
      </w:r>
    </w:p>
    <w:p w:rsidR="00B24474" w:rsidRPr="000B690A" w:rsidRDefault="002F7251" w:rsidP="00B24474">
      <w:pPr>
        <w:pStyle w:val="phlistitemized1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t>«</w:t>
      </w:r>
      <w:r w:rsidR="00B24474" w:rsidRPr="000B690A">
        <w:rPr>
          <w:rFonts w:ascii="Times New Roman" w:hAnsi="Times New Roman" w:cs="Times New Roman"/>
        </w:rPr>
        <w:t>Интеграция с РПН МО</w:t>
      </w:r>
      <w:r w:rsidRPr="000B690A">
        <w:rPr>
          <w:rFonts w:ascii="Times New Roman" w:hAnsi="Times New Roman" w:cs="Times New Roman"/>
        </w:rPr>
        <w:t>»</w:t>
      </w:r>
      <w:r w:rsidR="00B24474" w:rsidRPr="000B690A">
        <w:rPr>
          <w:rFonts w:ascii="Times New Roman" w:hAnsi="Times New Roman" w:cs="Times New Roman"/>
        </w:rPr>
        <w:t>;</w:t>
      </w:r>
    </w:p>
    <w:p w:rsidR="00B24474" w:rsidRPr="000B690A" w:rsidRDefault="002F7251" w:rsidP="00B24474">
      <w:pPr>
        <w:pStyle w:val="phlistitemized1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t>«</w:t>
      </w:r>
      <w:r w:rsidR="00B24474" w:rsidRPr="000B690A">
        <w:rPr>
          <w:rFonts w:ascii="Times New Roman" w:hAnsi="Times New Roman" w:cs="Times New Roman"/>
        </w:rPr>
        <w:t>Интеграция с РПН МЗ</w:t>
      </w:r>
      <w:r w:rsidRPr="000B690A">
        <w:rPr>
          <w:rFonts w:ascii="Times New Roman" w:hAnsi="Times New Roman" w:cs="Times New Roman"/>
        </w:rPr>
        <w:t>»</w:t>
      </w:r>
      <w:r w:rsidR="00B24474" w:rsidRPr="000B690A">
        <w:rPr>
          <w:rFonts w:ascii="Times New Roman" w:hAnsi="Times New Roman" w:cs="Times New Roman"/>
        </w:rPr>
        <w:t>.</w:t>
      </w:r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32" w:name="_Toc256000012"/>
      <w:bookmarkStart w:id="33" w:name="scroll-bookmark-21"/>
      <w:bookmarkStart w:id="34" w:name="_Toc89985417"/>
      <w:r w:rsidRPr="000B690A">
        <w:rPr>
          <w:rFonts w:ascii="Times New Roman" w:hAnsi="Times New Roman"/>
        </w:rPr>
        <w:t>Регистрация ролей</w:t>
      </w:r>
      <w:bookmarkEnd w:id="32"/>
      <w:bookmarkEnd w:id="33"/>
      <w:bookmarkEnd w:id="34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регистрации новой роли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Администратор/ Настройка ролей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форма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Настройка ролей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_Ref89977868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5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 xml:space="preserve">), которая состоит из блоков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Каталоги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Роли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0058F943" wp14:editId="705F2254">
            <wp:extent cx="6152515" cy="2183765"/>
            <wp:effectExtent l="19050" t="19050" r="19685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37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35" w:name="_Ref89977868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5</w:t>
      </w:r>
      <w:r w:rsidRPr="000B690A">
        <w:rPr>
          <w:rFonts w:ascii="Times New Roman" w:hAnsi="Times New Roman" w:cs="Times New Roman"/>
        </w:rPr>
        <w:fldChar w:fldCharType="end"/>
      </w:r>
      <w:bookmarkEnd w:id="35"/>
      <w:r w:rsidRPr="000B690A">
        <w:rPr>
          <w:rFonts w:ascii="Times New Roman" w:hAnsi="Times New Roman" w:cs="Times New Roman"/>
        </w:rPr>
        <w:t xml:space="preserve"> – Форма настройки ролей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Роли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Роли: Добавление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_Ref89977906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6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0CB4EA0E" wp14:editId="1383CE6A">
            <wp:extent cx="3819525" cy="12573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257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36" w:name="_Ref89977906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6</w:t>
      </w:r>
      <w:r w:rsidRPr="000B690A">
        <w:rPr>
          <w:rFonts w:ascii="Times New Roman" w:hAnsi="Times New Roman" w:cs="Times New Roman"/>
        </w:rPr>
        <w:fldChar w:fldCharType="end"/>
      </w:r>
      <w:bookmarkEnd w:id="36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Роли: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Заполните поле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Наименование роли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Нажмите на кнопку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Новая роль появится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Роли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37" w:name="_Toc256000013"/>
      <w:bookmarkStart w:id="38" w:name="scroll-bookmark-22"/>
      <w:bookmarkStart w:id="39" w:name="_Toc89985418"/>
      <w:r w:rsidRPr="000B690A">
        <w:rPr>
          <w:rFonts w:ascii="Times New Roman" w:hAnsi="Times New Roman"/>
        </w:rPr>
        <w:lastRenderedPageBreak/>
        <w:t>Настройка ролей</w:t>
      </w:r>
      <w:bookmarkEnd w:id="37"/>
      <w:bookmarkEnd w:id="38"/>
      <w:bookmarkEnd w:id="39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настройки ролей для определенной МО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Администратор/ Назначение прав ролям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_Ref89977991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7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42927C3E" wp14:editId="08B53829">
            <wp:extent cx="6152515" cy="2172970"/>
            <wp:effectExtent l="19050" t="19050" r="19685" b="177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29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40" w:name="_Ref89977991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7</w:t>
      </w:r>
      <w:r w:rsidRPr="000B690A">
        <w:rPr>
          <w:rFonts w:ascii="Times New Roman" w:hAnsi="Times New Roman" w:cs="Times New Roman"/>
        </w:rPr>
        <w:fldChar w:fldCharType="end"/>
      </w:r>
      <w:bookmarkEnd w:id="40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Назначение прав ролям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Выберите роль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 МО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выпадающем списке. Выберите МО в выпадающем списке.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  <w:b/>
        </w:rPr>
        <w:t>Примечание</w:t>
      </w:r>
      <w:r w:rsidRPr="000B690A">
        <w:rPr>
          <w:rFonts w:ascii="Times New Roman" w:hAnsi="Times New Roman"/>
        </w:rPr>
        <w:t xml:space="preserve"> – Если установлен флажок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Наследовать права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на главном разделе, тогда права на подразделы и подкаталоги будут наследоваться автоматически.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Назначьте права на разделы. Для этого установите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флажки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пунктах таблицы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Наименование раздела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Действия с разделами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Перечень прав для работы с разделами представлен ниже.</w:t>
      </w:r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41" w:name="_Toc256000014"/>
      <w:bookmarkStart w:id="42" w:name="scroll-bookmark-23"/>
      <w:bookmarkStart w:id="43" w:name="_Toc89985419"/>
      <w:r w:rsidRPr="000B690A">
        <w:rPr>
          <w:rFonts w:ascii="Times New Roman" w:hAnsi="Times New Roman"/>
        </w:rPr>
        <w:t xml:space="preserve">Права роли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 МО</w:t>
      </w:r>
      <w:r w:rsidR="002F7251" w:rsidRPr="000B690A">
        <w:rPr>
          <w:rFonts w:ascii="Times New Roman" w:hAnsi="Times New Roman"/>
        </w:rPr>
        <w:t>»</w:t>
      </w:r>
      <w:bookmarkEnd w:id="41"/>
      <w:bookmarkEnd w:id="42"/>
      <w:bookmarkEnd w:id="43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Выполните настройку роли, добавив права для работы с разделами согласно приведенным ниже таблицам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_Ref89978116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4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 xml:space="preserve">, 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_Ref89979788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5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tabletitle"/>
        <w:rPr>
          <w:rFonts w:ascii="Times New Roman" w:hAnsi="Times New Roman"/>
        </w:rPr>
      </w:pPr>
      <w:bookmarkStart w:id="44" w:name="_Ref89978116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4</w:t>
      </w:r>
      <w:r w:rsidRPr="000B690A">
        <w:rPr>
          <w:rFonts w:ascii="Times New Roman" w:hAnsi="Times New Roman"/>
        </w:rPr>
        <w:fldChar w:fldCharType="end"/>
      </w:r>
      <w:bookmarkEnd w:id="44"/>
      <w:r w:rsidRPr="000B690A">
        <w:rPr>
          <w:rFonts w:ascii="Times New Roman" w:hAnsi="Times New Roman"/>
        </w:rPr>
        <w:t xml:space="preserve"> – Назначение прав для конкретной МО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1657"/>
        <w:gridCol w:w="7484"/>
        <w:gridCol w:w="1273"/>
      </w:tblGrid>
      <w:tr w:rsidR="009977A3" w:rsidRPr="000B690A" w:rsidTr="00D536A2">
        <w:tc>
          <w:tcPr>
            <w:tcW w:w="796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bookmarkStart w:id="45" w:name="scroll-bookmark-24"/>
            <w:r w:rsidRPr="000B690A">
              <w:rPr>
                <w:rFonts w:ascii="Times New Roman" w:hAnsi="Times New Roman" w:cs="Times New Roman"/>
                <w:color w:val="auto"/>
              </w:rPr>
              <w:t>ЛПУ/Система</w:t>
            </w:r>
            <w:bookmarkEnd w:id="45"/>
          </w:p>
        </w:tc>
        <w:tc>
          <w:tcPr>
            <w:tcW w:w="3593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Раздел</w:t>
            </w:r>
          </w:p>
        </w:tc>
        <w:tc>
          <w:tcPr>
            <w:tcW w:w="611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Действие</w:t>
            </w:r>
          </w:p>
        </w:tc>
      </w:tr>
      <w:tr w:rsidR="009977A3" w:rsidRPr="000B690A" w:rsidTr="00D536A2">
        <w:tc>
          <w:tcPr>
            <w:tcW w:w="79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3593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(процессы)</w:t>
            </w:r>
          </w:p>
        </w:tc>
        <w:tc>
          <w:tcPr>
            <w:tcW w:w="611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  <w:tr w:rsidR="009977A3" w:rsidRPr="000B690A" w:rsidTr="00D536A2">
        <w:tc>
          <w:tcPr>
            <w:tcW w:w="79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3593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(журнал)</w:t>
            </w:r>
          </w:p>
        </w:tc>
        <w:tc>
          <w:tcPr>
            <w:tcW w:w="611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  <w:tr w:rsidR="009977A3" w:rsidRPr="000B690A" w:rsidTr="00D536A2">
        <w:tc>
          <w:tcPr>
            <w:tcW w:w="79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3593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(исследования)</w:t>
            </w:r>
          </w:p>
        </w:tc>
        <w:tc>
          <w:tcPr>
            <w:tcW w:w="611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</w:tbl>
    <w:p w:rsidR="00B24474" w:rsidRPr="000B690A" w:rsidRDefault="00B24474" w:rsidP="00B24474">
      <w:pPr>
        <w:pStyle w:val="phtabletitle"/>
        <w:rPr>
          <w:rFonts w:ascii="Times New Roman" w:hAnsi="Times New Roman"/>
        </w:rPr>
      </w:pPr>
      <w:bookmarkStart w:id="46" w:name="_Ref89979788"/>
      <w:r w:rsidRPr="000B690A">
        <w:rPr>
          <w:rFonts w:ascii="Times New Roman" w:hAnsi="Times New Roman"/>
        </w:rPr>
        <w:lastRenderedPageBreak/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SEQ Таблица \* ARABIC 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5</w:t>
      </w:r>
      <w:r w:rsidRPr="000B690A">
        <w:rPr>
          <w:rFonts w:ascii="Times New Roman" w:hAnsi="Times New Roman"/>
        </w:rPr>
        <w:fldChar w:fldCharType="end"/>
      </w:r>
      <w:bookmarkEnd w:id="46"/>
      <w:r w:rsidRPr="000B690A">
        <w:rPr>
          <w:rFonts w:ascii="Times New Roman" w:hAnsi="Times New Roman"/>
        </w:rPr>
        <w:t xml:space="preserve"> – Назначение прав для МО в значении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-Система-</w:t>
      </w:r>
      <w:r w:rsidR="002F7251" w:rsidRPr="000B690A">
        <w:rPr>
          <w:rFonts w:ascii="Times New Roman" w:hAnsi="Times New Roman"/>
        </w:rPr>
        <w:t>»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2766"/>
        <w:gridCol w:w="5651"/>
        <w:gridCol w:w="1997"/>
      </w:tblGrid>
      <w:tr w:rsidR="009977A3" w:rsidRPr="000B690A" w:rsidTr="00D536A2">
        <w:tc>
          <w:tcPr>
            <w:tcW w:w="1328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ЛПУ/Система</w:t>
            </w:r>
          </w:p>
        </w:tc>
        <w:tc>
          <w:tcPr>
            <w:tcW w:w="2713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Раздел</w:t>
            </w:r>
          </w:p>
        </w:tc>
        <w:tc>
          <w:tcPr>
            <w:tcW w:w="959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Действие</w:t>
            </w:r>
          </w:p>
        </w:tc>
      </w:tr>
      <w:tr w:rsidR="009977A3" w:rsidRPr="000B690A" w:rsidTr="00D536A2">
        <w:tc>
          <w:tcPr>
            <w:tcW w:w="132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713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Исследования</w:t>
            </w:r>
          </w:p>
        </w:tc>
        <w:tc>
          <w:tcPr>
            <w:tcW w:w="959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  <w:tr w:rsidR="009977A3" w:rsidRPr="000B690A" w:rsidTr="00D536A2">
        <w:tc>
          <w:tcPr>
            <w:tcW w:w="132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713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Статусы</w:t>
            </w:r>
          </w:p>
        </w:tc>
        <w:tc>
          <w:tcPr>
            <w:tcW w:w="959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</w:tbl>
    <w:p w:rsidR="00B24474" w:rsidRPr="000B690A" w:rsidRDefault="00B24474" w:rsidP="00B24474">
      <w:pPr>
        <w:pStyle w:val="phnormal"/>
        <w:rPr>
          <w:rFonts w:ascii="Times New Roman" w:hAnsi="Times New Roman"/>
        </w:rPr>
      </w:pPr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47" w:name="_Toc256000015"/>
      <w:bookmarkStart w:id="48" w:name="scroll-bookmark-25"/>
      <w:bookmarkStart w:id="49" w:name="_Toc89985420"/>
      <w:r w:rsidRPr="000B690A">
        <w:rPr>
          <w:rFonts w:ascii="Times New Roman" w:hAnsi="Times New Roman"/>
        </w:rPr>
        <w:t xml:space="preserve">Права роли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 МЗ</w:t>
      </w:r>
      <w:r w:rsidR="002F7251" w:rsidRPr="000B690A">
        <w:rPr>
          <w:rFonts w:ascii="Times New Roman" w:hAnsi="Times New Roman"/>
        </w:rPr>
        <w:t>»</w:t>
      </w:r>
      <w:bookmarkEnd w:id="47"/>
      <w:bookmarkEnd w:id="48"/>
      <w:bookmarkEnd w:id="49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Выполните настройку ролей, добавив права для работы с разделами согласно приведенным ниже таблицам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_Ref89978098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6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 xml:space="preserve">, 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_Ref89979864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7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tabletitle"/>
        <w:rPr>
          <w:rFonts w:ascii="Times New Roman" w:hAnsi="Times New Roman"/>
        </w:rPr>
      </w:pPr>
      <w:bookmarkStart w:id="50" w:name="_Ref89978098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6</w:t>
      </w:r>
      <w:r w:rsidRPr="000B690A">
        <w:rPr>
          <w:rFonts w:ascii="Times New Roman" w:hAnsi="Times New Roman"/>
        </w:rPr>
        <w:fldChar w:fldCharType="end"/>
      </w:r>
      <w:bookmarkEnd w:id="50"/>
      <w:r w:rsidRPr="000B690A">
        <w:rPr>
          <w:rFonts w:ascii="Times New Roman" w:hAnsi="Times New Roman"/>
        </w:rPr>
        <w:t xml:space="preserve"> – Назначение прав для конкретной МО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1625"/>
        <w:gridCol w:w="6119"/>
        <w:gridCol w:w="2670"/>
      </w:tblGrid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ЛПУ/Система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Раздел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Действие</w:t>
            </w:r>
          </w:p>
        </w:tc>
      </w:tr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(процессы)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(журнал)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Передача результатов по проведенным исследованиям на COVID-19 (исследования)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Исследования и все подразделы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78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  <w:tc>
          <w:tcPr>
            <w:tcW w:w="2938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Статусы</w:t>
            </w:r>
          </w:p>
        </w:tc>
        <w:tc>
          <w:tcPr>
            <w:tcW w:w="1282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</w:tbl>
    <w:p w:rsidR="00B24474" w:rsidRPr="000B690A" w:rsidRDefault="00B24474" w:rsidP="00B24474">
      <w:pPr>
        <w:pStyle w:val="phnormal"/>
        <w:rPr>
          <w:rFonts w:ascii="Times New Roman" w:hAnsi="Times New Roman"/>
        </w:rPr>
      </w:pPr>
    </w:p>
    <w:p w:rsidR="00B24474" w:rsidRPr="000B690A" w:rsidRDefault="00B24474" w:rsidP="00B24474">
      <w:pPr>
        <w:pStyle w:val="phtabletitle"/>
        <w:rPr>
          <w:rFonts w:ascii="Times New Roman" w:hAnsi="Times New Roman"/>
        </w:rPr>
      </w:pPr>
      <w:bookmarkStart w:id="51" w:name="_Ref89979864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SEQ Таблица \* ARABIC 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7</w:t>
      </w:r>
      <w:r w:rsidRPr="000B690A">
        <w:rPr>
          <w:rFonts w:ascii="Times New Roman" w:hAnsi="Times New Roman"/>
        </w:rPr>
        <w:fldChar w:fldCharType="end"/>
      </w:r>
      <w:bookmarkEnd w:id="51"/>
      <w:r w:rsidRPr="000B690A">
        <w:rPr>
          <w:rFonts w:ascii="Times New Roman" w:hAnsi="Times New Roman"/>
        </w:rPr>
        <w:t xml:space="preserve"> – Назначение прав для МО в значении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-Система-</w:t>
      </w:r>
      <w:r w:rsidR="002F7251" w:rsidRPr="000B690A">
        <w:rPr>
          <w:rFonts w:ascii="Times New Roman" w:hAnsi="Times New Roman"/>
        </w:rPr>
        <w:t>»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1924"/>
        <w:gridCol w:w="4249"/>
        <w:gridCol w:w="4241"/>
      </w:tblGrid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ЛПУ/Система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Раздел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Действие</w:t>
            </w:r>
          </w:p>
        </w:tc>
      </w:tr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Исследования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РПН: Статусы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Добавление, Исправление, Удаление</w:t>
            </w:r>
          </w:p>
        </w:tc>
      </w:tr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Системные опции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Системные опции: ограничения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  <w:tr w:rsidR="009977A3" w:rsidRPr="000B690A" w:rsidTr="00D536A2">
        <w:tc>
          <w:tcPr>
            <w:tcW w:w="924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Система</w:t>
            </w:r>
          </w:p>
        </w:tc>
        <w:tc>
          <w:tcPr>
            <w:tcW w:w="2040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Системные опции: переопределение</w:t>
            </w:r>
          </w:p>
        </w:tc>
        <w:tc>
          <w:tcPr>
            <w:tcW w:w="2036" w:type="pct"/>
          </w:tcPr>
          <w:p w:rsidR="00B24474" w:rsidRPr="000B690A" w:rsidRDefault="00B24474" w:rsidP="000C6920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Просмотр</w:t>
            </w:r>
          </w:p>
        </w:tc>
      </w:tr>
    </w:tbl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52" w:name="_Toc89985421"/>
      <w:r w:rsidRPr="000B690A">
        <w:rPr>
          <w:rFonts w:ascii="Times New Roman" w:hAnsi="Times New Roman"/>
        </w:rPr>
        <w:t>Переопределение СО</w:t>
      </w:r>
      <w:bookmarkEnd w:id="52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Выберите раздел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Системные опции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Наименование раздела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Выберите каталог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каталоге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Системные опции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Наименование каталога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lastRenderedPageBreak/>
        <w:t xml:space="preserve">Установите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флажок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Системные опции: Исправление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Действия с разделами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_Ref89979965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8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2B382402" wp14:editId="23CA3386">
            <wp:extent cx="6295390" cy="2814630"/>
            <wp:effectExtent l="19050" t="19050" r="10160" b="24130"/>
            <wp:docPr id="20" name="Рисунок 20" descr="_scroll_external/attachments/naznachenie-prav-rolyam-google-chrome-42a64030fdd74c92d95d1fe063059e0c9976fe0f66230615e934351d07b8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4700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146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53" w:name="_Ref89979965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8</w:t>
      </w:r>
      <w:r w:rsidRPr="000B690A">
        <w:rPr>
          <w:rFonts w:ascii="Times New Roman" w:hAnsi="Times New Roman" w:cs="Times New Roman"/>
        </w:rPr>
        <w:fldChar w:fldCharType="end"/>
      </w:r>
      <w:bookmarkEnd w:id="53"/>
      <w:r w:rsidRPr="000B690A">
        <w:rPr>
          <w:rFonts w:ascii="Times New Roman" w:hAnsi="Times New Roman" w:cs="Times New Roman"/>
        </w:rPr>
        <w:t xml:space="preserve"> – Переопределение СО</w:t>
      </w:r>
    </w:p>
    <w:p w:rsidR="00B24474" w:rsidRPr="000B690A" w:rsidRDefault="00B24474" w:rsidP="00B24474">
      <w:pPr>
        <w:pStyle w:val="10"/>
        <w:rPr>
          <w:rFonts w:ascii="Times New Roman" w:hAnsi="Times New Roman"/>
        </w:rPr>
      </w:pPr>
      <w:bookmarkStart w:id="54" w:name="_Toc89985422"/>
      <w:r w:rsidRPr="000B690A">
        <w:rPr>
          <w:rFonts w:ascii="Times New Roman" w:hAnsi="Times New Roman"/>
          <w:lang w:val="en-US"/>
        </w:rPr>
        <w:lastRenderedPageBreak/>
        <w:t>Настройка пунктов главного меню</w:t>
      </w:r>
      <w:bookmarkEnd w:id="54"/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55" w:name="_Toc89985423"/>
      <w:r w:rsidRPr="000B690A">
        <w:rPr>
          <w:rFonts w:ascii="Times New Roman" w:hAnsi="Times New Roman"/>
        </w:rPr>
        <w:t>Добавление пунктов меню</w:t>
      </w:r>
      <w:bookmarkEnd w:id="55"/>
    </w:p>
    <w:p w:rsidR="00B24474" w:rsidRPr="000B690A" w:rsidRDefault="00B24474" w:rsidP="000C6920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 текущем разделе описано добавление пунктов главного меню для работы с сервисом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B24474" w:rsidRPr="000B690A" w:rsidRDefault="00F40B35" w:rsidP="00F40B35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добавлени</w:t>
      </w:r>
      <w:r w:rsidR="00532E93" w:rsidRPr="000B690A">
        <w:rPr>
          <w:rFonts w:ascii="Times New Roman" w:hAnsi="Times New Roman"/>
        </w:rPr>
        <w:t>я</w:t>
      </w:r>
      <w:r w:rsidRPr="000B690A">
        <w:rPr>
          <w:rFonts w:ascii="Times New Roman" w:hAnsi="Times New Roman"/>
        </w:rPr>
        <w:t xml:space="preserve"> пунктов</w:t>
      </w:r>
      <w:r w:rsidR="00B24474" w:rsidRPr="000B690A">
        <w:rPr>
          <w:rFonts w:ascii="Times New Roman" w:hAnsi="Times New Roman"/>
        </w:rPr>
        <w:t xml:space="preserve"> главного меню </w:t>
      </w:r>
      <w:r w:rsidRPr="000B690A">
        <w:rPr>
          <w:rFonts w:ascii="Times New Roman" w:hAnsi="Times New Roman"/>
        </w:rPr>
        <w:t>перейдите в</w:t>
      </w:r>
      <w:r w:rsidR="00B24474" w:rsidRPr="000B690A">
        <w:rPr>
          <w:rFonts w:ascii="Times New Roman" w:hAnsi="Times New Roman"/>
        </w:rPr>
        <w:t xml:space="preserve"> пункт главного меню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Система</w:t>
      </w:r>
      <w:r w:rsidRPr="000B690A">
        <w:rPr>
          <w:rFonts w:ascii="Times New Roman" w:hAnsi="Times New Roman"/>
        </w:rPr>
        <w:t xml:space="preserve">/ </w:t>
      </w:r>
      <w:r w:rsidR="00B24474" w:rsidRPr="000B690A">
        <w:rPr>
          <w:rFonts w:ascii="Times New Roman" w:hAnsi="Times New Roman"/>
        </w:rPr>
        <w:t>Настройка главного меню</w:t>
      </w:r>
      <w:r w:rsidR="002F7251" w:rsidRPr="000B690A">
        <w:rPr>
          <w:rFonts w:ascii="Times New Roman" w:hAnsi="Times New Roman"/>
        </w:rPr>
        <w:t>»</w:t>
      </w:r>
      <w:r w:rsidR="00B24474" w:rsidRPr="000B690A">
        <w:rPr>
          <w:rFonts w:ascii="Times New Roman" w:hAnsi="Times New Roman"/>
        </w:rPr>
        <w:t>. Откроетс</w:t>
      </w:r>
      <w:r w:rsidRPr="000B690A">
        <w:rPr>
          <w:rFonts w:ascii="Times New Roman" w:hAnsi="Times New Roman"/>
        </w:rPr>
        <w:t>я форма настройки главного меню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_Ref89982383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9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F40B35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1F276A82" wp14:editId="462DB400">
            <wp:extent cx="6295390" cy="1757655"/>
            <wp:effectExtent l="19050" t="19050" r="10160" b="14605"/>
            <wp:docPr id="10" name="Рисунок 10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7810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576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F40B35">
      <w:pPr>
        <w:pStyle w:val="phfiguretitle"/>
        <w:rPr>
          <w:rFonts w:ascii="Times New Roman" w:hAnsi="Times New Roman" w:cs="Times New Roman"/>
        </w:rPr>
      </w:pPr>
      <w:bookmarkStart w:id="56" w:name="_Ref89982383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>SEQ Рисунок \* ARABIC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9</w:t>
      </w:r>
      <w:r w:rsidRPr="000B690A">
        <w:rPr>
          <w:rFonts w:ascii="Times New Roman" w:hAnsi="Times New Roman" w:cs="Times New Roman"/>
        </w:rPr>
        <w:fldChar w:fldCharType="end"/>
      </w:r>
      <w:bookmarkEnd w:id="56"/>
      <w:r w:rsidRPr="000B690A">
        <w:rPr>
          <w:rFonts w:ascii="Times New Roman" w:hAnsi="Times New Roman" w:cs="Times New Roman"/>
        </w:rPr>
        <w:t xml:space="preserve"> </w:t>
      </w:r>
      <w:r w:rsidR="00F40B35" w:rsidRPr="000B690A">
        <w:rPr>
          <w:rFonts w:ascii="Times New Roman" w:hAnsi="Times New Roman" w:cs="Times New Roman"/>
        </w:rPr>
        <w:t xml:space="preserve">– </w:t>
      </w:r>
      <w:r w:rsidRPr="000B690A">
        <w:rPr>
          <w:rFonts w:ascii="Times New Roman" w:hAnsi="Times New Roman" w:cs="Times New Roman"/>
        </w:rPr>
        <w:t>Форма настройки пунктов главного меню</w:t>
      </w:r>
    </w:p>
    <w:p w:rsidR="00B24474" w:rsidRPr="000B690A" w:rsidRDefault="00B24474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Выберите нужный пункт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Главное меню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, который будет родительским для нового пункта.</w:t>
      </w:r>
      <w:r w:rsidR="00532E93"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="00532E93" w:rsidRPr="000B690A">
        <w:rPr>
          <w:rFonts w:ascii="Times New Roman" w:hAnsi="Times New Roman"/>
        </w:rPr>
        <w:t>Вложенные пункты меню</w:t>
      </w:r>
      <w:r w:rsidR="002F7251" w:rsidRPr="000B690A">
        <w:rPr>
          <w:rFonts w:ascii="Times New Roman" w:hAnsi="Times New Roman"/>
        </w:rPr>
        <w:t>»</w:t>
      </w:r>
      <w:r w:rsidR="00532E93" w:rsidRPr="000B690A">
        <w:rPr>
          <w:rFonts w:ascii="Times New Roman" w:hAnsi="Times New Roman"/>
        </w:rPr>
        <w:t xml:space="preserve">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="00532E9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532E93" w:rsidRPr="000B690A">
        <w:rPr>
          <w:rFonts w:ascii="Times New Roman" w:hAnsi="Times New Roman"/>
        </w:rPr>
        <w:t xml:space="preserve">. </w:t>
      </w:r>
      <w:r w:rsidRPr="000B690A">
        <w:rPr>
          <w:rFonts w:ascii="Times New Roman" w:hAnsi="Times New Roman"/>
        </w:rPr>
        <w:t xml:space="preserve">Откроется окно </w:t>
      </w:r>
      <w:r w:rsidR="00532E93" w:rsidRPr="000B690A">
        <w:rPr>
          <w:rFonts w:ascii="Times New Roman" w:hAnsi="Times New Roman"/>
        </w:rPr>
        <w:t>добавления пункта главного меню (</w:t>
      </w:r>
      <w:r w:rsidR="00532E93" w:rsidRPr="000B690A">
        <w:rPr>
          <w:rFonts w:ascii="Times New Roman" w:hAnsi="Times New Roman"/>
        </w:rPr>
        <w:fldChar w:fldCharType="begin"/>
      </w:r>
      <w:r w:rsidR="00532E93" w:rsidRPr="000B690A">
        <w:rPr>
          <w:rFonts w:ascii="Times New Roman" w:hAnsi="Times New Roman"/>
        </w:rPr>
        <w:instrText xml:space="preserve"> REF _Ref89982497 \h </w:instrText>
      </w:r>
      <w:r w:rsidR="000B690A">
        <w:rPr>
          <w:rFonts w:ascii="Times New Roman" w:hAnsi="Times New Roman"/>
        </w:rPr>
        <w:instrText xml:space="preserve"> \* MERGEFORMAT </w:instrText>
      </w:r>
      <w:r w:rsidR="00532E93" w:rsidRPr="000B690A">
        <w:rPr>
          <w:rFonts w:ascii="Times New Roman" w:hAnsi="Times New Roman"/>
        </w:rPr>
      </w:r>
      <w:r w:rsidR="00532E93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10</w:t>
      </w:r>
      <w:r w:rsidR="00532E93" w:rsidRPr="000B690A">
        <w:rPr>
          <w:rFonts w:ascii="Times New Roman" w:hAnsi="Times New Roman"/>
        </w:rPr>
        <w:fldChar w:fldCharType="end"/>
      </w:r>
      <w:r w:rsidR="00532E93" w:rsidRPr="000B690A">
        <w:rPr>
          <w:rFonts w:ascii="Times New Roman" w:hAnsi="Times New Roman"/>
        </w:rPr>
        <w:t>).</w:t>
      </w:r>
    </w:p>
    <w:p w:rsidR="00B24474" w:rsidRPr="000B690A" w:rsidRDefault="00B24474" w:rsidP="00532E93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625F355F" wp14:editId="798F6163">
            <wp:extent cx="3810000" cy="2732233"/>
            <wp:effectExtent l="19050" t="19050" r="19050" b="11430"/>
            <wp:docPr id="11" name="Рисунок 11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1022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22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532E93">
      <w:pPr>
        <w:pStyle w:val="phfiguretitle"/>
        <w:rPr>
          <w:rFonts w:ascii="Times New Roman" w:hAnsi="Times New Roman" w:cs="Times New Roman"/>
        </w:rPr>
      </w:pPr>
      <w:bookmarkStart w:id="57" w:name="_Ref89982497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>SEQ Рисунок \* ARABIC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10</w:t>
      </w:r>
      <w:r w:rsidRPr="000B690A">
        <w:rPr>
          <w:rFonts w:ascii="Times New Roman" w:hAnsi="Times New Roman" w:cs="Times New Roman"/>
        </w:rPr>
        <w:fldChar w:fldCharType="end"/>
      </w:r>
      <w:bookmarkEnd w:id="57"/>
      <w:r w:rsidRPr="000B690A">
        <w:rPr>
          <w:rFonts w:ascii="Times New Roman" w:hAnsi="Times New Roman" w:cs="Times New Roman"/>
        </w:rPr>
        <w:t xml:space="preserve"> </w:t>
      </w:r>
      <w:r w:rsidR="00532E93" w:rsidRPr="000B690A">
        <w:rPr>
          <w:rFonts w:ascii="Times New Roman" w:hAnsi="Times New Roman" w:cs="Times New Roman"/>
        </w:rPr>
        <w:t xml:space="preserve">– </w:t>
      </w:r>
      <w:r w:rsidRPr="000B690A">
        <w:rPr>
          <w:rFonts w:ascii="Times New Roman" w:hAnsi="Times New Roman" w:cs="Times New Roman"/>
        </w:rPr>
        <w:t>Окно добавления пункта главного меню</w:t>
      </w:r>
    </w:p>
    <w:p w:rsidR="00B24474" w:rsidRPr="000B690A" w:rsidRDefault="00B24474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открывшемся окне п</w:t>
      </w:r>
      <w:r w:rsidR="00532E93" w:rsidRPr="000B690A">
        <w:rPr>
          <w:rFonts w:ascii="Times New Roman" w:hAnsi="Times New Roman"/>
        </w:rPr>
        <w:t>оочередно для каждого пункта (</w:t>
      </w:r>
      <w:r w:rsidR="00532E93" w:rsidRPr="000B690A">
        <w:rPr>
          <w:rFonts w:ascii="Times New Roman" w:hAnsi="Times New Roman"/>
        </w:rPr>
        <w:fldChar w:fldCharType="begin"/>
      </w:r>
      <w:r w:rsidR="00532E93" w:rsidRPr="000B690A">
        <w:rPr>
          <w:rFonts w:ascii="Times New Roman" w:hAnsi="Times New Roman"/>
        </w:rPr>
        <w:instrText xml:space="preserve"> REF _Ref89982518 \h </w:instrText>
      </w:r>
      <w:r w:rsidR="000B690A">
        <w:rPr>
          <w:rFonts w:ascii="Times New Roman" w:hAnsi="Times New Roman"/>
        </w:rPr>
        <w:instrText xml:space="preserve"> \* MERGEFORMAT </w:instrText>
      </w:r>
      <w:r w:rsidR="00532E93" w:rsidRPr="000B690A">
        <w:rPr>
          <w:rFonts w:ascii="Times New Roman" w:hAnsi="Times New Roman"/>
        </w:rPr>
      </w:r>
      <w:r w:rsidR="00532E93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8</w:t>
      </w:r>
      <w:r w:rsidR="00532E93" w:rsidRPr="000B690A">
        <w:rPr>
          <w:rFonts w:ascii="Times New Roman" w:hAnsi="Times New Roman"/>
        </w:rPr>
        <w:fldChar w:fldCharType="end"/>
      </w:r>
      <w:r w:rsidR="00532E93"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ScrollExpandMacroText"/>
        <w:ind w:left="1316"/>
        <w:rPr>
          <w:color w:val="auto"/>
        </w:rPr>
      </w:pPr>
      <w:r w:rsidRPr="000B690A">
        <w:rPr>
          <w:color w:val="auto"/>
        </w:rPr>
        <w:t>Заполнение полей</w:t>
      </w:r>
    </w:p>
    <w:p w:rsidR="00B24474" w:rsidRPr="000B690A" w:rsidRDefault="00B24474" w:rsidP="00532E93">
      <w:pPr>
        <w:pStyle w:val="phtabletitle"/>
        <w:rPr>
          <w:rFonts w:ascii="Times New Roman" w:hAnsi="Times New Roman"/>
        </w:rPr>
      </w:pPr>
      <w:bookmarkStart w:id="58" w:name="_Ref89982518"/>
      <w:r w:rsidRPr="000B690A">
        <w:rPr>
          <w:rFonts w:ascii="Times New Roman" w:hAnsi="Times New Roman"/>
        </w:rPr>
        <w:lastRenderedPageBreak/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8</w:t>
      </w:r>
      <w:r w:rsidRPr="000B690A">
        <w:rPr>
          <w:rFonts w:ascii="Times New Roman" w:hAnsi="Times New Roman"/>
        </w:rPr>
        <w:fldChar w:fldCharType="end"/>
      </w:r>
      <w:bookmarkEnd w:id="58"/>
      <w:r w:rsidRPr="000B690A">
        <w:rPr>
          <w:rFonts w:ascii="Times New Roman" w:hAnsi="Times New Roman"/>
        </w:rPr>
        <w:t xml:space="preserve"> </w:t>
      </w:r>
      <w:r w:rsidR="00532E93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Заполнение полей в окне добавления пункта главного меню</w:t>
      </w:r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1448"/>
        <w:gridCol w:w="1276"/>
        <w:gridCol w:w="1418"/>
        <w:gridCol w:w="1559"/>
        <w:gridCol w:w="2979"/>
        <w:gridCol w:w="1578"/>
      </w:tblGrid>
      <w:tr w:rsidR="00EF5FFF" w:rsidRPr="000B690A" w:rsidTr="00F11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Заголовок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Код для быстрого доступа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Родитель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Порядок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Действие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Роли, имеющие права на выбранный пункт</w:t>
            </w:r>
          </w:p>
        </w:tc>
      </w:tr>
      <w:tr w:rsidR="00EF5FFF" w:rsidRPr="000B690A" w:rsidTr="00F11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Учет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  <w:tr w:rsidR="00EF5FFF" w:rsidRPr="000B690A" w:rsidTr="00F11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Словари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  <w:tr w:rsidR="00EF5FFF" w:rsidRPr="000B690A" w:rsidTr="00F11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Журнал интеграции с 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0B690A">
              <w:rPr>
                <w:rFonts w:ascii="Times New Roman" w:hAnsi="Times New Roman" w:cs="Times New Roman"/>
                <w:color w:val="auto"/>
                <w:lang w:val="en-US"/>
              </w:rPr>
              <w:t>openD3Form('INT_RPN/int_rpn');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  <w:tr w:rsidR="00EF5FFF" w:rsidRPr="000B690A" w:rsidTr="00F11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Статусы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Словари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0B690A">
              <w:rPr>
                <w:rFonts w:ascii="Times New Roman" w:hAnsi="Times New Roman" w:cs="Times New Roman"/>
                <w:color w:val="auto"/>
                <w:lang w:val="en-US"/>
              </w:rPr>
              <w:t>openWindow({name:'UniversalComposition/UniversalComposition',unit:'INT_RPN_STATUS', composition:'DEFAULT',show_buttons:false});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  <w:tr w:rsidR="00EF5FFF" w:rsidRPr="000B690A" w:rsidTr="00F11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Исследования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Словари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0B690A">
              <w:rPr>
                <w:rFonts w:ascii="Times New Roman" w:hAnsi="Times New Roman" w:cs="Times New Roman"/>
                <w:color w:val="auto"/>
                <w:lang w:val="en-US"/>
              </w:rPr>
              <w:t>openWindow({name:'UniversalComposition/UniversalComposition',unit:'INT_RPN_ANALYS_SERV_IND', composition:'LIST',show_buttons:false});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  <w:tr w:rsidR="00EF5FFF" w:rsidRPr="000B690A" w:rsidTr="00F11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Валидированные результаты лабораторных исследований М</w:t>
            </w:r>
            <w:r w:rsidR="006535ED" w:rsidRPr="000B690A">
              <w:rPr>
                <w:rFonts w:ascii="Times New Roman" w:hAnsi="Times New Roman" w:cs="Times New Roman"/>
                <w:color w:val="auto"/>
              </w:rPr>
              <w:t>ИС. </w:t>
            </w:r>
            <w:r w:rsidRPr="000B690A">
              <w:rPr>
                <w:rFonts w:ascii="Times New Roman" w:hAnsi="Times New Roman" w:cs="Times New Roman"/>
                <w:color w:val="auto"/>
              </w:rPr>
              <w:t>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printReportByCode('Valid_result_rpn');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(МЗ)</w:t>
            </w:r>
          </w:p>
          <w:p w:rsidR="00B24474" w:rsidRPr="000B690A" w:rsidRDefault="00B24474" w:rsidP="00532E93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Интеграция с РПН (МО)</w:t>
            </w:r>
          </w:p>
        </w:tc>
      </w:tr>
    </w:tbl>
    <w:p w:rsidR="00B24474" w:rsidRPr="000B690A" w:rsidRDefault="00B24474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Нажмите на кнопку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После заполнения полей новые пункты отобразятся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Вложенные пункты меню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B24474" w:rsidRPr="000B690A" w:rsidRDefault="00B24474" w:rsidP="00B24474">
      <w:pPr>
        <w:pStyle w:val="2"/>
        <w:rPr>
          <w:rFonts w:ascii="Times New Roman" w:hAnsi="Times New Roman"/>
        </w:rPr>
      </w:pPr>
      <w:bookmarkStart w:id="59" w:name="_Toc89985424"/>
      <w:r w:rsidRPr="000B690A">
        <w:rPr>
          <w:rFonts w:ascii="Times New Roman" w:hAnsi="Times New Roman"/>
        </w:rPr>
        <w:t>Предоставление прав на пункты меню</w:t>
      </w:r>
      <w:bookmarkEnd w:id="59"/>
    </w:p>
    <w:p w:rsidR="00B24474" w:rsidRPr="000B690A" w:rsidRDefault="00B24474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предоставления прав</w:t>
      </w:r>
      <w:r w:rsidR="00532E93" w:rsidRPr="000B690A">
        <w:rPr>
          <w:rFonts w:ascii="Times New Roman" w:hAnsi="Times New Roman"/>
        </w:rPr>
        <w:t xml:space="preserve"> </w:t>
      </w:r>
      <w:r w:rsidRPr="000B690A">
        <w:rPr>
          <w:rFonts w:ascii="Times New Roman" w:hAnsi="Times New Roman"/>
        </w:rPr>
        <w:t>выб</w:t>
      </w:r>
      <w:r w:rsidR="00532E93" w:rsidRPr="000B690A">
        <w:rPr>
          <w:rFonts w:ascii="Times New Roman" w:hAnsi="Times New Roman"/>
        </w:rPr>
        <w:t>ерите</w:t>
      </w:r>
      <w:r w:rsidRPr="000B690A">
        <w:rPr>
          <w:rFonts w:ascii="Times New Roman" w:hAnsi="Times New Roman"/>
        </w:rPr>
        <w:t xml:space="preserve"> созд</w:t>
      </w:r>
      <w:r w:rsidR="00532E93" w:rsidRPr="000B690A">
        <w:rPr>
          <w:rFonts w:ascii="Times New Roman" w:hAnsi="Times New Roman"/>
        </w:rPr>
        <w:t xml:space="preserve">анный пункт меню,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="00532E9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532E93"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="00532E93" w:rsidRPr="000B690A">
        <w:rPr>
          <w:rFonts w:ascii="Times New Roman" w:hAnsi="Times New Roman"/>
        </w:rPr>
        <w:t>Роли, имеющие права на выбранный пункт</w:t>
      </w:r>
      <w:r w:rsidR="002F7251" w:rsidRPr="000B690A">
        <w:rPr>
          <w:rFonts w:ascii="Times New Roman" w:hAnsi="Times New Roman"/>
        </w:rPr>
        <w:t>»</w:t>
      </w:r>
      <w:r w:rsidR="00532E93" w:rsidRPr="000B690A">
        <w:rPr>
          <w:rFonts w:ascii="Times New Roman" w:hAnsi="Times New Roman"/>
        </w:rPr>
        <w:t xml:space="preserve">. </w:t>
      </w:r>
      <w:r w:rsidRPr="000B690A">
        <w:rPr>
          <w:rFonts w:ascii="Times New Roman" w:hAnsi="Times New Roman"/>
        </w:rPr>
        <w:t xml:space="preserve">Откроется окно </w:t>
      </w:r>
      <w:r w:rsidR="002F7251" w:rsidRPr="000B690A">
        <w:rPr>
          <w:rFonts w:ascii="Times New Roman" w:hAnsi="Times New Roman"/>
        </w:rPr>
        <w:t>«</w:t>
      </w:r>
      <w:r w:rsidR="00532E93" w:rsidRPr="000B690A">
        <w:rPr>
          <w:rFonts w:ascii="Times New Roman" w:hAnsi="Times New Roman"/>
        </w:rPr>
        <w:t>Главное меню: роли: Добавление</w:t>
      </w:r>
      <w:r w:rsidR="002F7251" w:rsidRPr="000B690A">
        <w:rPr>
          <w:rFonts w:ascii="Times New Roman" w:hAnsi="Times New Roman"/>
        </w:rPr>
        <w:t>»</w:t>
      </w:r>
      <w:r w:rsidR="00532E93" w:rsidRPr="000B690A">
        <w:rPr>
          <w:rFonts w:ascii="Times New Roman" w:hAnsi="Times New Roman"/>
        </w:rPr>
        <w:t xml:space="preserve"> (</w:t>
      </w:r>
      <w:r w:rsidR="00532E93" w:rsidRPr="000B690A">
        <w:rPr>
          <w:rFonts w:ascii="Times New Roman" w:hAnsi="Times New Roman"/>
        </w:rPr>
        <w:fldChar w:fldCharType="begin"/>
      </w:r>
      <w:r w:rsidR="00532E93" w:rsidRPr="000B690A">
        <w:rPr>
          <w:rFonts w:ascii="Times New Roman" w:hAnsi="Times New Roman"/>
        </w:rPr>
        <w:instrText xml:space="preserve"> REF _Ref89982653 \h </w:instrText>
      </w:r>
      <w:r w:rsidR="000B690A">
        <w:rPr>
          <w:rFonts w:ascii="Times New Roman" w:hAnsi="Times New Roman"/>
        </w:rPr>
        <w:instrText xml:space="preserve"> \* MERGEFORMAT </w:instrText>
      </w:r>
      <w:r w:rsidR="00532E93" w:rsidRPr="000B690A">
        <w:rPr>
          <w:rFonts w:ascii="Times New Roman" w:hAnsi="Times New Roman"/>
        </w:rPr>
      </w:r>
      <w:r w:rsidR="00532E93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11</w:t>
      </w:r>
      <w:r w:rsidR="00532E93" w:rsidRPr="000B690A">
        <w:rPr>
          <w:rFonts w:ascii="Times New Roman" w:hAnsi="Times New Roman"/>
        </w:rPr>
        <w:fldChar w:fldCharType="end"/>
      </w:r>
      <w:r w:rsidR="00532E93" w:rsidRPr="000B690A">
        <w:rPr>
          <w:rFonts w:ascii="Times New Roman" w:hAnsi="Times New Roman"/>
        </w:rPr>
        <w:t>).</w:t>
      </w:r>
    </w:p>
    <w:p w:rsidR="00B24474" w:rsidRPr="000B690A" w:rsidRDefault="00B24474" w:rsidP="00532E93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lastRenderedPageBreak/>
        <w:drawing>
          <wp:inline distT="0" distB="0" distL="0" distR="0" wp14:anchorId="0C98180A" wp14:editId="41DF01E3">
            <wp:extent cx="4592824" cy="3076575"/>
            <wp:effectExtent l="19050" t="19050" r="17780" b="9525"/>
            <wp:docPr id="16" name="Рисунок 16" descr="Окно Главное меню роли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78246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2824" cy="30765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532E93">
      <w:pPr>
        <w:pStyle w:val="phfiguretitle"/>
        <w:rPr>
          <w:rFonts w:ascii="Times New Roman" w:hAnsi="Times New Roman" w:cs="Times New Roman"/>
        </w:rPr>
      </w:pPr>
      <w:bookmarkStart w:id="60" w:name="_Ref89982653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>SEQ Рисунок \* ARABIC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11</w:t>
      </w:r>
      <w:r w:rsidRPr="000B690A">
        <w:rPr>
          <w:rFonts w:ascii="Times New Roman" w:hAnsi="Times New Roman" w:cs="Times New Roman"/>
        </w:rPr>
        <w:fldChar w:fldCharType="end"/>
      </w:r>
      <w:bookmarkEnd w:id="60"/>
      <w:r w:rsidRPr="000B690A">
        <w:rPr>
          <w:rFonts w:ascii="Times New Roman" w:hAnsi="Times New Roman" w:cs="Times New Roman"/>
        </w:rPr>
        <w:t xml:space="preserve"> </w:t>
      </w:r>
      <w:r w:rsidR="00532E93" w:rsidRPr="000B690A">
        <w:rPr>
          <w:rFonts w:ascii="Times New Roman" w:hAnsi="Times New Roman" w:cs="Times New Roman"/>
        </w:rPr>
        <w:t xml:space="preserve">– </w:t>
      </w:r>
      <w:r w:rsidRPr="000B690A">
        <w:rPr>
          <w:rFonts w:ascii="Times New Roman" w:hAnsi="Times New Roman" w:cs="Times New Roman"/>
        </w:rPr>
        <w:t xml:space="preserve">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Главное меню</w:t>
      </w:r>
      <w:r w:rsidR="00532E93" w:rsidRPr="000B690A">
        <w:rPr>
          <w:rFonts w:ascii="Times New Roman" w:hAnsi="Times New Roman" w:cs="Times New Roman"/>
        </w:rPr>
        <w:t>:</w:t>
      </w:r>
      <w:r w:rsidRPr="000B690A">
        <w:rPr>
          <w:rFonts w:ascii="Times New Roman" w:hAnsi="Times New Roman" w:cs="Times New Roman"/>
        </w:rPr>
        <w:t xml:space="preserve"> роли</w:t>
      </w:r>
      <w:r w:rsidR="00532E93" w:rsidRPr="000B690A">
        <w:rPr>
          <w:rFonts w:ascii="Times New Roman" w:hAnsi="Times New Roman" w:cs="Times New Roman"/>
        </w:rPr>
        <w:t>:</w:t>
      </w:r>
      <w:r w:rsidRPr="000B690A">
        <w:rPr>
          <w:rFonts w:ascii="Times New Roman" w:hAnsi="Times New Roman" w:cs="Times New Roman"/>
        </w:rPr>
        <w:t xml:space="preserve">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532E93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Выберите</w:t>
      </w:r>
      <w:r w:rsidR="00B24474" w:rsidRPr="000B690A">
        <w:rPr>
          <w:rFonts w:ascii="Times New Roman" w:hAnsi="Times New Roman"/>
        </w:rPr>
        <w:t xml:space="preserve"> необходимые роли и нажмите на кнопку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="00B24474" w:rsidRPr="000B690A">
        <w:rPr>
          <w:rFonts w:ascii="Times New Roman" w:hAnsi="Times New Roman"/>
        </w:rPr>
        <w:t xml:space="preserve"> для сохранения.</w:t>
      </w:r>
    </w:p>
    <w:p w:rsidR="00B24474" w:rsidRPr="000B690A" w:rsidRDefault="00B24474" w:rsidP="00B24474">
      <w:pPr>
        <w:pStyle w:val="10"/>
        <w:rPr>
          <w:rFonts w:ascii="Times New Roman" w:hAnsi="Times New Roman"/>
        </w:rPr>
      </w:pPr>
      <w:bookmarkStart w:id="61" w:name="_Toc256000016"/>
      <w:bookmarkStart w:id="62" w:name="scroll-bookmark-27"/>
      <w:bookmarkStart w:id="63" w:name="_Toc89985425"/>
      <w:r w:rsidRPr="000B690A">
        <w:rPr>
          <w:rFonts w:ascii="Times New Roman" w:hAnsi="Times New Roman"/>
        </w:rPr>
        <w:lastRenderedPageBreak/>
        <w:t>Настройка системных опций</w:t>
      </w:r>
      <w:bookmarkEnd w:id="61"/>
      <w:bookmarkEnd w:id="62"/>
      <w:bookmarkEnd w:id="63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Чтобы СО отобразились, необходимо настроить роли (см. п 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_Ref89979281 \n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8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После настройки ролей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Система/ Настройка системных опций/ Системные опции (Администратор)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_Ref89978249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12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23583B88" wp14:editId="0AF090A0">
            <wp:extent cx="6295390" cy="1462684"/>
            <wp:effectExtent l="19050" t="19050" r="10160" b="23495"/>
            <wp:docPr id="17" name="Рисунок 17" descr="Форма Настройка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6938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626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64" w:name="_Ref89978249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12</w:t>
      </w:r>
      <w:r w:rsidRPr="000B690A">
        <w:rPr>
          <w:rFonts w:ascii="Times New Roman" w:hAnsi="Times New Roman" w:cs="Times New Roman"/>
        </w:rPr>
        <w:fldChar w:fldCharType="end"/>
      </w:r>
      <w:bookmarkEnd w:id="64"/>
      <w:r w:rsidRPr="000B690A">
        <w:rPr>
          <w:rFonts w:ascii="Times New Roman" w:hAnsi="Times New Roman" w:cs="Times New Roman"/>
        </w:rPr>
        <w:t xml:space="preserve"> – Окно настройки системных опций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Выберите каталог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Каталоги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выберите СО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Системные опции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Редактировать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Системные опции: редактирование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_Ref89979567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13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49E8F0CA" wp14:editId="086A44BC">
            <wp:extent cx="3752850" cy="221932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19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65" w:name="_Ref89979567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13</w:t>
      </w:r>
      <w:r w:rsidRPr="000B690A">
        <w:rPr>
          <w:rFonts w:ascii="Times New Roman" w:hAnsi="Times New Roman" w:cs="Times New Roman"/>
        </w:rPr>
        <w:fldChar w:fldCharType="end"/>
      </w:r>
      <w:bookmarkEnd w:id="65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Системные опции: редактирование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Перейдите на вкладку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Тип данных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_Ref89979584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14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lastRenderedPageBreak/>
        <w:drawing>
          <wp:inline distT="0" distB="0" distL="0" distR="0" wp14:anchorId="6FDBA17B" wp14:editId="57CEECEF">
            <wp:extent cx="3743325" cy="220980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09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66" w:name="_Ref89979584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14</w:t>
      </w:r>
      <w:r w:rsidRPr="000B690A">
        <w:rPr>
          <w:rFonts w:ascii="Times New Roman" w:hAnsi="Times New Roman" w:cs="Times New Roman"/>
        </w:rPr>
        <w:fldChar w:fldCharType="end"/>
      </w:r>
      <w:bookmarkEnd w:id="66"/>
      <w:r w:rsidRPr="000B690A">
        <w:rPr>
          <w:rFonts w:ascii="Times New Roman" w:hAnsi="Times New Roman" w:cs="Times New Roman"/>
        </w:rPr>
        <w:t xml:space="preserve"> – Вкладка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Тип данных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B24474" w:rsidP="00B24474">
      <w:pPr>
        <w:pStyle w:val="phnormal"/>
        <w:rPr>
          <w:rFonts w:ascii="Times New Roman" w:hAnsi="Times New Roman"/>
          <w:lang w:val="en-US"/>
        </w:rPr>
      </w:pPr>
      <w:r w:rsidRPr="000B690A">
        <w:rPr>
          <w:rFonts w:ascii="Times New Roman" w:hAnsi="Times New Roman"/>
        </w:rPr>
        <w:t xml:space="preserve">В поле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Значение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выберите в выпадающем списке значение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1 да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Нажмите на кнопку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124E3" w:rsidRPr="000B690A" w:rsidRDefault="00F827C3">
      <w:pPr>
        <w:pStyle w:val="10"/>
        <w:rPr>
          <w:rFonts w:ascii="Times New Roman" w:hAnsi="Times New Roman"/>
        </w:rPr>
      </w:pPr>
      <w:bookmarkStart w:id="67" w:name="_Toc89985426"/>
      <w:r w:rsidRPr="000B690A">
        <w:rPr>
          <w:rFonts w:ascii="Times New Roman" w:hAnsi="Times New Roman"/>
        </w:rPr>
        <w:lastRenderedPageBreak/>
        <w:t>Настройка пользовательских процедур</w:t>
      </w:r>
      <w:bookmarkEnd w:id="30"/>
      <w:bookmarkEnd w:id="31"/>
      <w:bookmarkEnd w:id="67"/>
    </w:p>
    <w:p w:rsidR="00A232F3" w:rsidRPr="000B690A" w:rsidRDefault="00F827C3" w:rsidP="00A232F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наст</w:t>
      </w:r>
      <w:r w:rsidR="0002289A" w:rsidRPr="000B690A">
        <w:rPr>
          <w:rFonts w:ascii="Times New Roman" w:hAnsi="Times New Roman"/>
        </w:rPr>
        <w:t xml:space="preserve">ройки пользовательских процедур </w:t>
      </w:r>
      <w:r w:rsidRPr="000B690A">
        <w:rPr>
          <w:rFonts w:ascii="Times New Roman" w:hAnsi="Times New Roman"/>
        </w:rPr>
        <w:t>перей</w:t>
      </w:r>
      <w:r w:rsidR="0002289A" w:rsidRPr="000B690A">
        <w:rPr>
          <w:rFonts w:ascii="Times New Roman" w:hAnsi="Times New Roman"/>
        </w:rPr>
        <w:t>дите</w:t>
      </w:r>
      <w:r w:rsidRPr="000B690A">
        <w:rPr>
          <w:rFonts w:ascii="Times New Roman" w:hAnsi="Times New Roman"/>
        </w:rPr>
        <w:t xml:space="preserve">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Система</w:t>
      </w:r>
      <w:r w:rsidR="0002289A" w:rsidRPr="000B690A">
        <w:rPr>
          <w:rFonts w:ascii="Times New Roman" w:hAnsi="Times New Roman"/>
        </w:rPr>
        <w:t xml:space="preserve">/ </w:t>
      </w:r>
      <w:r w:rsidRPr="000B690A">
        <w:rPr>
          <w:rFonts w:ascii="Times New Roman" w:hAnsi="Times New Roman"/>
        </w:rPr>
        <w:t>Пользовательские процедуры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Откроется окно</w:t>
      </w:r>
      <w:r w:rsidR="0002289A" w:rsidRPr="000B690A">
        <w:rPr>
          <w:rFonts w:ascii="Times New Roman" w:hAnsi="Times New Roman"/>
        </w:rPr>
        <w:t xml:space="preserve"> пользовательских процедур (</w:t>
      </w:r>
      <w:r w:rsidR="00A232F3" w:rsidRPr="000B690A">
        <w:rPr>
          <w:rFonts w:ascii="Times New Roman" w:hAnsi="Times New Roman"/>
        </w:rPr>
        <w:fldChar w:fldCharType="begin"/>
      </w:r>
      <w:r w:rsidR="00A232F3" w:rsidRPr="000B690A">
        <w:rPr>
          <w:rFonts w:ascii="Times New Roman" w:hAnsi="Times New Roman"/>
        </w:rPr>
        <w:instrText xml:space="preserve"> REF _Ref89975825 \h </w:instrText>
      </w:r>
      <w:r w:rsidR="000B690A">
        <w:rPr>
          <w:rFonts w:ascii="Times New Roman" w:hAnsi="Times New Roman"/>
        </w:rPr>
        <w:instrText xml:space="preserve"> \* MERGEFORMAT </w:instrText>
      </w:r>
      <w:r w:rsidR="00A232F3" w:rsidRPr="000B690A">
        <w:rPr>
          <w:rFonts w:ascii="Times New Roman" w:hAnsi="Times New Roman"/>
        </w:rPr>
      </w:r>
      <w:r w:rsidR="00A232F3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15</w:t>
      </w:r>
      <w:r w:rsidR="00A232F3" w:rsidRPr="000B690A">
        <w:rPr>
          <w:rFonts w:ascii="Times New Roman" w:hAnsi="Times New Roman"/>
        </w:rPr>
        <w:fldChar w:fldCharType="end"/>
      </w:r>
      <w:r w:rsidR="0002289A" w:rsidRPr="000B690A">
        <w:rPr>
          <w:rFonts w:ascii="Times New Roman" w:hAnsi="Times New Roman"/>
        </w:rPr>
        <w:t>).</w:t>
      </w:r>
      <w:r w:rsidR="00A232F3" w:rsidRPr="000B690A">
        <w:rPr>
          <w:rFonts w:ascii="Times New Roman" w:hAnsi="Times New Roman"/>
        </w:rPr>
        <w:t xml:space="preserve">Выберите каталог </w:t>
      </w:r>
      <w:r w:rsidR="002F7251" w:rsidRPr="000B690A">
        <w:rPr>
          <w:rFonts w:ascii="Times New Roman" w:hAnsi="Times New Roman"/>
        </w:rPr>
        <w:t>«</w:t>
      </w:r>
      <w:r w:rsidR="00A232F3" w:rsidRPr="000B690A">
        <w:rPr>
          <w:rFonts w:ascii="Times New Roman" w:hAnsi="Times New Roman"/>
        </w:rPr>
        <w:t>Интеграция</w:t>
      </w:r>
      <w:r w:rsidR="002F7251" w:rsidRPr="000B690A">
        <w:rPr>
          <w:rFonts w:ascii="Times New Roman" w:hAnsi="Times New Roman"/>
        </w:rPr>
        <w:t>»</w:t>
      </w:r>
      <w:r w:rsidR="00A232F3" w:rsidRPr="000B690A">
        <w:rPr>
          <w:rFonts w:ascii="Times New Roman" w:hAnsi="Times New Roman"/>
        </w:rPr>
        <w:t xml:space="preserve">/ </w:t>
      </w:r>
      <w:r w:rsidR="002F7251" w:rsidRPr="000B690A">
        <w:rPr>
          <w:rFonts w:ascii="Times New Roman" w:hAnsi="Times New Roman"/>
        </w:rPr>
        <w:t>«</w:t>
      </w:r>
      <w:r w:rsidR="00A232F3" w:rsidRPr="000B690A">
        <w:rPr>
          <w:rFonts w:ascii="Times New Roman" w:hAnsi="Times New Roman"/>
        </w:rPr>
        <w:t>РПН</w:t>
      </w:r>
      <w:r w:rsidR="002F7251" w:rsidRPr="000B690A">
        <w:rPr>
          <w:rFonts w:ascii="Times New Roman" w:hAnsi="Times New Roman"/>
        </w:rPr>
        <w:t>»</w:t>
      </w:r>
      <w:r w:rsidR="00A232F3"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="00A232F3" w:rsidRPr="000B690A">
        <w:rPr>
          <w:rFonts w:ascii="Times New Roman" w:hAnsi="Times New Roman"/>
        </w:rPr>
        <w:t>Каталоги</w:t>
      </w:r>
      <w:r w:rsidR="002F7251" w:rsidRPr="000B690A">
        <w:rPr>
          <w:rFonts w:ascii="Times New Roman" w:hAnsi="Times New Roman"/>
        </w:rPr>
        <w:t>»</w:t>
      </w:r>
      <w:r w:rsidR="00A232F3" w:rsidRPr="000B690A">
        <w:rPr>
          <w:rFonts w:ascii="Times New Roman" w:hAnsi="Times New Roman"/>
        </w:rPr>
        <w:t>.</w:t>
      </w:r>
    </w:p>
    <w:p w:rsidR="00A232F3" w:rsidRPr="000B690A" w:rsidRDefault="00A232F3" w:rsidP="00A232F3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38647367" wp14:editId="00AC0373">
            <wp:extent cx="6152515" cy="2199640"/>
            <wp:effectExtent l="19050" t="19050" r="1968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96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37F24" w:rsidRPr="000B690A" w:rsidRDefault="00A232F3" w:rsidP="00A232F3">
      <w:pPr>
        <w:pStyle w:val="phfiguretitle"/>
        <w:rPr>
          <w:rFonts w:ascii="Times New Roman" w:hAnsi="Times New Roman" w:cs="Times New Roman"/>
        </w:rPr>
      </w:pPr>
      <w:bookmarkStart w:id="68" w:name="_Ref89975825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15</w:t>
      </w:r>
      <w:r w:rsidRPr="000B690A">
        <w:rPr>
          <w:rFonts w:ascii="Times New Roman" w:hAnsi="Times New Roman" w:cs="Times New Roman"/>
        </w:rPr>
        <w:fldChar w:fldCharType="end"/>
      </w:r>
      <w:bookmarkEnd w:id="68"/>
      <w:r w:rsidRPr="000B690A">
        <w:rPr>
          <w:rFonts w:ascii="Times New Roman" w:hAnsi="Times New Roman" w:cs="Times New Roman"/>
        </w:rPr>
        <w:t xml:space="preserve"> – Окно пользовательских процедур</w:t>
      </w:r>
    </w:p>
    <w:p w:rsidR="00D124E3" w:rsidRPr="000B690A" w:rsidRDefault="0002289A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  <w:b/>
        </w:rPr>
        <w:t>Примечание</w:t>
      </w:r>
      <w:r w:rsidRPr="000B690A">
        <w:rPr>
          <w:rFonts w:ascii="Times New Roman" w:hAnsi="Times New Roman"/>
        </w:rPr>
        <w:t xml:space="preserve"> – </w:t>
      </w:r>
      <w:r w:rsidR="00F827C3" w:rsidRPr="000B690A">
        <w:rPr>
          <w:rFonts w:ascii="Times New Roman" w:hAnsi="Times New Roman"/>
        </w:rPr>
        <w:t xml:space="preserve">Если данный каталог отсутствует, </w:t>
      </w:r>
      <w:r w:rsidRPr="000B690A">
        <w:rPr>
          <w:rFonts w:ascii="Times New Roman" w:hAnsi="Times New Roman"/>
        </w:rPr>
        <w:t>вызовите контекстное меню и выберите пункт</w:t>
      </w:r>
      <w:r w:rsidR="00F827C3" w:rsidRPr="000B690A">
        <w:rPr>
          <w:rFonts w:ascii="Times New Roman" w:hAnsi="Times New Roman"/>
        </w:rPr>
        <w:t xml:space="preserve">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В</w:t>
      </w:r>
      <w:r w:rsidR="00F827C3" w:rsidRPr="000B690A">
        <w:rPr>
          <w:rFonts w:ascii="Times New Roman" w:hAnsi="Times New Roman"/>
        </w:rPr>
        <w:t xml:space="preserve"> открывшемся окне заполнит</w:t>
      </w:r>
      <w:r w:rsidRPr="000B690A">
        <w:rPr>
          <w:rFonts w:ascii="Times New Roman" w:hAnsi="Times New Roman"/>
        </w:rPr>
        <w:t>е</w:t>
      </w:r>
      <w:r w:rsidR="00F827C3" w:rsidRPr="000B690A">
        <w:rPr>
          <w:rFonts w:ascii="Times New Roman" w:hAnsi="Times New Roman"/>
        </w:rPr>
        <w:t xml:space="preserve"> поле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Каталоги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124E3" w:rsidRPr="000B690A" w:rsidRDefault="0002289A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Пользовательские процедуры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Пользовательские процедуры: добавление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="00A232F3" w:rsidRPr="000B690A">
        <w:rPr>
          <w:rFonts w:ascii="Times New Roman" w:hAnsi="Times New Roman"/>
        </w:rPr>
        <w:fldChar w:fldCharType="begin"/>
      </w:r>
      <w:r w:rsidR="00A232F3" w:rsidRPr="000B690A">
        <w:rPr>
          <w:rFonts w:ascii="Times New Roman" w:hAnsi="Times New Roman"/>
        </w:rPr>
        <w:instrText xml:space="preserve"> REF _Ref89975875 \h </w:instrText>
      </w:r>
      <w:r w:rsidR="000B690A">
        <w:rPr>
          <w:rFonts w:ascii="Times New Roman" w:hAnsi="Times New Roman"/>
        </w:rPr>
        <w:instrText xml:space="preserve"> \* MERGEFORMAT </w:instrText>
      </w:r>
      <w:r w:rsidR="00A232F3" w:rsidRPr="000B690A">
        <w:rPr>
          <w:rFonts w:ascii="Times New Roman" w:hAnsi="Times New Roman"/>
        </w:rPr>
      </w:r>
      <w:r w:rsidR="00A232F3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16</w:t>
      </w:r>
      <w:r w:rsidR="00A232F3"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</w:t>
      </w:r>
      <w:r w:rsidR="00F827C3" w:rsidRPr="000B690A">
        <w:rPr>
          <w:rFonts w:ascii="Times New Roman" w:hAnsi="Times New Roman"/>
        </w:rPr>
        <w:t>.</w:t>
      </w:r>
    </w:p>
    <w:p w:rsidR="00A232F3" w:rsidRPr="000B690A" w:rsidRDefault="00A232F3" w:rsidP="00A232F3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620CFBC3" wp14:editId="27234F65">
            <wp:extent cx="6152515" cy="1866265"/>
            <wp:effectExtent l="19050" t="19050" r="1968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62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232F3" w:rsidRPr="000B690A" w:rsidRDefault="00A232F3" w:rsidP="00A232F3">
      <w:pPr>
        <w:pStyle w:val="phfiguretitle"/>
        <w:rPr>
          <w:rFonts w:ascii="Times New Roman" w:hAnsi="Times New Roman" w:cs="Times New Roman"/>
        </w:rPr>
      </w:pPr>
      <w:bookmarkStart w:id="69" w:name="_Ref89975875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16</w:t>
      </w:r>
      <w:r w:rsidRPr="000B690A">
        <w:rPr>
          <w:rFonts w:ascii="Times New Roman" w:hAnsi="Times New Roman" w:cs="Times New Roman"/>
        </w:rPr>
        <w:fldChar w:fldCharType="end"/>
      </w:r>
      <w:bookmarkEnd w:id="69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Пользовательские процедуры: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124E3" w:rsidRPr="000B690A" w:rsidRDefault="0002289A" w:rsidP="0002289A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_Ref89975195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9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02289A">
      <w:pPr>
        <w:pStyle w:val="phtabletitle"/>
        <w:rPr>
          <w:rFonts w:ascii="Times New Roman" w:hAnsi="Times New Roman"/>
        </w:rPr>
      </w:pPr>
      <w:bookmarkStart w:id="70" w:name="_Ref89975195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9</w:t>
      </w:r>
      <w:r w:rsidRPr="000B690A">
        <w:rPr>
          <w:rFonts w:ascii="Times New Roman" w:hAnsi="Times New Roman"/>
        </w:rPr>
        <w:fldChar w:fldCharType="end"/>
      </w:r>
      <w:bookmarkEnd w:id="70"/>
      <w:r w:rsidRPr="000B690A">
        <w:rPr>
          <w:rFonts w:ascii="Times New Roman" w:hAnsi="Times New Roman"/>
        </w:rPr>
        <w:t xml:space="preserve"> </w:t>
      </w:r>
      <w:r w:rsidR="0002289A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Пользовательские процедуры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068"/>
        <w:gridCol w:w="1603"/>
        <w:gridCol w:w="1666"/>
        <w:gridCol w:w="1059"/>
        <w:gridCol w:w="3456"/>
        <w:gridCol w:w="1406"/>
      </w:tblGrid>
      <w:tr w:rsidR="009977A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bookmarkStart w:id="71" w:name="scroll-bookmark-9"/>
            <w:r w:rsidRPr="000B690A">
              <w:rPr>
                <w:rFonts w:ascii="Times New Roman" w:hAnsi="Times New Roman" w:cs="Times New Roman"/>
                <w:b/>
                <w:color w:val="auto"/>
              </w:rPr>
              <w:t>Код</w:t>
            </w:r>
            <w:bookmarkEnd w:id="7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0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Способ запуска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Неименованный блок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Примечание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SelOrder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0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 xml:space="preserve">Передача в РПН 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результатов по 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Неименованны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й блок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9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Вручну</w:t>
            </w: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02289A">
            <w:pPr>
              <w:pStyle w:val="affa"/>
              <w:rPr>
                <w:rFonts w:ascii="Times New Roman" w:hAnsi="Times New Roman"/>
                <w:color w:val="auto"/>
              </w:rPr>
            </w:pPr>
            <w:r w:rsidRPr="000B690A">
              <w:rPr>
                <w:rFonts w:ascii="Times New Roman" w:hAnsi="Times New Roman"/>
                <w:color w:val="auto"/>
              </w:rPr>
              <w:lastRenderedPageBreak/>
              <w:t>begin INT_PKG_RPN.SEL_ORDERS(pnLP</w:t>
            </w:r>
            <w:r w:rsidRPr="000B690A">
              <w:rPr>
                <w:rFonts w:ascii="Times New Roman" w:hAnsi="Times New Roman"/>
                <w:color w:val="auto"/>
              </w:rPr>
              <w:lastRenderedPageBreak/>
              <w:t>U =&gt; :LPU,pnTYPEINTERVAL =&gt; 2,pnINTERVAL =&gt; 2);end;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D124E3" w:rsidP="0002289A">
            <w:pPr>
              <w:pStyle w:val="phtablecellleft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:rsidR="003009ED" w:rsidRPr="000B690A" w:rsidRDefault="003009ED" w:rsidP="00637F24">
      <w:pPr>
        <w:pStyle w:val="phnormal"/>
        <w:rPr>
          <w:rFonts w:ascii="Times New Roman" w:hAnsi="Times New Roman"/>
          <w:lang w:val="en-US"/>
        </w:rPr>
      </w:pPr>
    </w:p>
    <w:p w:rsidR="00D124E3" w:rsidRPr="000B690A" w:rsidRDefault="00637F24" w:rsidP="00637F2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текущей процедуры в строке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pnTYPEINTERVAL =&gt; 2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указывается, что отправка данных осуществляется по часам, а в строке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pnINTERVAL =&gt; 2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– указывается количество часов, за которые берутся данные для выгрузки до момента запуска процедуры.</w:t>
      </w:r>
    </w:p>
    <w:p w:rsidR="00637F24" w:rsidRPr="000B690A" w:rsidRDefault="00637F24" w:rsidP="00637F24">
      <w:pPr>
        <w:pStyle w:val="phnormal"/>
        <w:rPr>
          <w:rFonts w:ascii="Times New Roman" w:hAnsi="Times New Roman"/>
          <w:b/>
        </w:rPr>
      </w:pPr>
      <w:r w:rsidRPr="000B690A">
        <w:rPr>
          <w:rFonts w:ascii="Times New Roman" w:hAnsi="Times New Roman"/>
          <w:b/>
        </w:rPr>
        <w:t>Примечания</w:t>
      </w:r>
    </w:p>
    <w:p w:rsidR="00637F24" w:rsidRPr="000B690A" w:rsidRDefault="00637F24" w:rsidP="00637F2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1 Если необходимо задать условия по выгрузки по дням, то указываем значение параметра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pnTYPEINTERVAL =&gt; 3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637F24" w:rsidRPr="000B690A" w:rsidRDefault="00637F24" w:rsidP="00637F2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2 Если необходимо задать условия по выгрузки по минутам, то указываем значение параметра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pnTYPEINTERVAL =&gt; 1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124E3" w:rsidRPr="000B690A" w:rsidRDefault="00637F24" w:rsidP="00637F2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Перейдите </w:t>
      </w:r>
      <w:r w:rsidR="00F827C3" w:rsidRPr="000B690A">
        <w:rPr>
          <w:rFonts w:ascii="Times New Roman" w:hAnsi="Times New Roman"/>
        </w:rPr>
        <w:t xml:space="preserve">на вкладку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Параметры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,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="001E3932" w:rsidRPr="000B690A">
        <w:rPr>
          <w:rFonts w:ascii="Times New Roman" w:hAnsi="Times New Roman"/>
        </w:rPr>
        <w:t>Параметры процедуры: добавление</w:t>
      </w:r>
      <w:r w:rsidR="002F7251" w:rsidRPr="000B690A">
        <w:rPr>
          <w:rFonts w:ascii="Times New Roman" w:hAnsi="Times New Roman"/>
        </w:rPr>
        <w:t>»</w:t>
      </w:r>
      <w:r w:rsidR="001E3932" w:rsidRPr="000B690A">
        <w:rPr>
          <w:rFonts w:ascii="Times New Roman" w:hAnsi="Times New Roman"/>
        </w:rPr>
        <w:t xml:space="preserve"> </w:t>
      </w:r>
      <w:r w:rsidRPr="000B690A">
        <w:rPr>
          <w:rFonts w:ascii="Times New Roman" w:hAnsi="Times New Roman"/>
        </w:rPr>
        <w:t>(</w:t>
      </w:r>
      <w:r w:rsidR="001E3932" w:rsidRPr="000B690A">
        <w:rPr>
          <w:rFonts w:ascii="Times New Roman" w:hAnsi="Times New Roman"/>
        </w:rPr>
        <w:fldChar w:fldCharType="begin"/>
      </w:r>
      <w:r w:rsidR="001E3932" w:rsidRPr="000B690A">
        <w:rPr>
          <w:rFonts w:ascii="Times New Roman" w:hAnsi="Times New Roman"/>
        </w:rPr>
        <w:instrText xml:space="preserve"> REF _Ref89975950 \h </w:instrText>
      </w:r>
      <w:r w:rsidR="000B690A">
        <w:rPr>
          <w:rFonts w:ascii="Times New Roman" w:hAnsi="Times New Roman"/>
        </w:rPr>
        <w:instrText xml:space="preserve"> \* MERGEFORMAT </w:instrText>
      </w:r>
      <w:r w:rsidR="001E3932" w:rsidRPr="000B690A">
        <w:rPr>
          <w:rFonts w:ascii="Times New Roman" w:hAnsi="Times New Roman"/>
        </w:rPr>
      </w:r>
      <w:r w:rsidR="001E3932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17</w:t>
      </w:r>
      <w:r w:rsidR="001E3932"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1E3932" w:rsidRPr="000B690A" w:rsidRDefault="001E3932" w:rsidP="001E3932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10A995AF" wp14:editId="54E012B2">
            <wp:extent cx="4276725" cy="378142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81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E3932" w:rsidRPr="000B690A" w:rsidRDefault="001E3932" w:rsidP="001E3932">
      <w:pPr>
        <w:pStyle w:val="phfiguretitle"/>
        <w:rPr>
          <w:rFonts w:ascii="Times New Roman" w:hAnsi="Times New Roman" w:cs="Times New Roman"/>
        </w:rPr>
      </w:pPr>
      <w:bookmarkStart w:id="72" w:name="_Ref89975950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17</w:t>
      </w:r>
      <w:r w:rsidRPr="000B690A">
        <w:rPr>
          <w:rFonts w:ascii="Times New Roman" w:hAnsi="Times New Roman" w:cs="Times New Roman"/>
        </w:rPr>
        <w:fldChar w:fldCharType="end"/>
      </w:r>
      <w:bookmarkEnd w:id="72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Параметры процедуры: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124E3" w:rsidRPr="000B690A" w:rsidRDefault="00637F24" w:rsidP="00637F2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_Ref89975487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10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637F24">
      <w:pPr>
        <w:pStyle w:val="phtabletitle"/>
        <w:rPr>
          <w:rFonts w:ascii="Times New Roman" w:hAnsi="Times New Roman"/>
        </w:rPr>
      </w:pPr>
      <w:bookmarkStart w:id="73" w:name="_Ref89975487"/>
      <w:r w:rsidRPr="000B690A">
        <w:rPr>
          <w:rFonts w:ascii="Times New Roman" w:hAnsi="Times New Roman"/>
        </w:rPr>
        <w:lastRenderedPageBreak/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10</w:t>
      </w:r>
      <w:r w:rsidRPr="000B690A">
        <w:rPr>
          <w:rFonts w:ascii="Times New Roman" w:hAnsi="Times New Roman"/>
        </w:rPr>
        <w:fldChar w:fldCharType="end"/>
      </w:r>
      <w:bookmarkEnd w:id="73"/>
      <w:r w:rsidRPr="000B690A">
        <w:rPr>
          <w:rFonts w:ascii="Times New Roman" w:hAnsi="Times New Roman"/>
        </w:rPr>
        <w:t xml:space="preserve"> </w:t>
      </w:r>
      <w:r w:rsidR="00637F24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Пользовательские процедуры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282"/>
        <w:gridCol w:w="1972"/>
        <w:gridCol w:w="2074"/>
        <w:gridCol w:w="1219"/>
        <w:gridCol w:w="3711"/>
      </w:tblGrid>
      <w:tr w:rsidR="009977A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bookmarkStart w:id="74" w:name="scroll-bookmark-10"/>
            <w:r w:rsidRPr="000B690A">
              <w:rPr>
                <w:rFonts w:ascii="Times New Roman" w:hAnsi="Times New Roman" w:cs="Times New Roman"/>
                <w:b/>
                <w:color w:val="auto"/>
              </w:rPr>
              <w:t>Код</w:t>
            </w:r>
            <w:bookmarkEnd w:id="7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6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Тип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olcaption"/>
              <w:rPr>
                <w:rFonts w:ascii="Times New Roman" w:hAnsi="Times New Roman" w:cs="Times New Roman"/>
                <w:b/>
                <w:color w:val="auto"/>
              </w:rPr>
            </w:pPr>
            <w:r w:rsidRPr="000B690A">
              <w:rPr>
                <w:rFonts w:ascii="Times New Roman" w:hAnsi="Times New Roman" w:cs="Times New Roman"/>
                <w:b/>
                <w:color w:val="auto"/>
              </w:rPr>
              <w:t>Метод заполнения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LPU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6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Входной (in)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637F24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ЛПУ</w:t>
            </w:r>
          </w:p>
        </w:tc>
      </w:tr>
    </w:tbl>
    <w:p w:rsidR="00BA2C08" w:rsidRPr="000B690A" w:rsidRDefault="00BA2C08" w:rsidP="00BA2C08">
      <w:pPr>
        <w:pStyle w:val="phnormal"/>
        <w:rPr>
          <w:rFonts w:ascii="Times New Roman" w:hAnsi="Times New Roman"/>
        </w:rPr>
      </w:pPr>
      <w:bookmarkStart w:id="75" w:name="_Toc256000004"/>
      <w:bookmarkStart w:id="76" w:name="scroll-bookmark-11"/>
    </w:p>
    <w:p w:rsidR="00BA2C08" w:rsidRPr="000B690A" w:rsidRDefault="00BA2C08" w:rsidP="00BA2C0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Перейдите на вкладку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Привязка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_Ref89976623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18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A2C08" w:rsidRPr="000B690A" w:rsidRDefault="00BA2C08" w:rsidP="00BA2C08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333A1261" wp14:editId="55DFD34D">
            <wp:extent cx="3810000" cy="3340378"/>
            <wp:effectExtent l="19050" t="19050" r="19050" b="12700"/>
            <wp:docPr id="12" name="Рисунок 12" descr="_scroll_external/attachments/photo_2021-12-09_20-41-03-3793f9e075f518cd564bb54ce6ce011b3a41f81ebc05835b503f654d3a520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34180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403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A2C08" w:rsidRPr="000B690A" w:rsidRDefault="00BA2C08" w:rsidP="00BA2C08">
      <w:pPr>
        <w:pStyle w:val="phfiguretitle"/>
        <w:rPr>
          <w:rFonts w:ascii="Times New Roman" w:hAnsi="Times New Roman" w:cs="Times New Roman"/>
        </w:rPr>
      </w:pPr>
      <w:bookmarkStart w:id="77" w:name="_Ref89976623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18</w:t>
      </w:r>
      <w:r w:rsidRPr="000B690A">
        <w:rPr>
          <w:rFonts w:ascii="Times New Roman" w:hAnsi="Times New Roman" w:cs="Times New Roman"/>
        </w:rPr>
        <w:fldChar w:fldCharType="end"/>
      </w:r>
      <w:bookmarkEnd w:id="77"/>
      <w:r w:rsidRPr="000B690A">
        <w:rPr>
          <w:rFonts w:ascii="Times New Roman" w:hAnsi="Times New Roman" w:cs="Times New Roman"/>
        </w:rPr>
        <w:t xml:space="preserve"> – Вкладка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Привязка</w:t>
      </w:r>
      <w:r w:rsidR="002F7251" w:rsidRPr="000B690A">
        <w:rPr>
          <w:rFonts w:ascii="Times New Roman" w:hAnsi="Times New Roman" w:cs="Times New Roman"/>
        </w:rPr>
        <w:t>»</w:t>
      </w:r>
    </w:p>
    <w:p w:rsidR="00BA2C08" w:rsidRPr="000B690A" w:rsidRDefault="00BA2C08" w:rsidP="00BA2C08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Заполните поле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Метод заполнени</w:t>
      </w:r>
      <w:r w:rsidR="006068C0" w:rsidRPr="000B690A">
        <w:rPr>
          <w:rFonts w:ascii="Times New Roman" w:hAnsi="Times New Roman"/>
        </w:rPr>
        <w:t>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значением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ЛПУ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124E3" w:rsidRPr="000B690A" w:rsidRDefault="00F827C3">
      <w:pPr>
        <w:pStyle w:val="10"/>
        <w:rPr>
          <w:rFonts w:ascii="Times New Roman" w:hAnsi="Times New Roman"/>
        </w:rPr>
      </w:pPr>
      <w:bookmarkStart w:id="78" w:name="_Toc89985427"/>
      <w:r w:rsidRPr="000B690A">
        <w:rPr>
          <w:rFonts w:ascii="Times New Roman" w:hAnsi="Times New Roman"/>
        </w:rPr>
        <w:lastRenderedPageBreak/>
        <w:t>Настройка пользовательского задания</w:t>
      </w:r>
      <w:bookmarkEnd w:id="75"/>
      <w:bookmarkEnd w:id="76"/>
      <w:bookmarkEnd w:id="78"/>
    </w:p>
    <w:p w:rsidR="00D124E3" w:rsidRPr="000B690A" w:rsidRDefault="00F8499F" w:rsidP="00F8499F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настройки пользовательского задания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Система/ Пользовательские задания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Откроется окно с перечнем пользовательских заданий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_Ref89976048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19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F8499F" w:rsidRPr="000B690A" w:rsidRDefault="00F8499F" w:rsidP="00F8499F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06BA166E" wp14:editId="2BFB2B31">
            <wp:extent cx="6152515" cy="2178050"/>
            <wp:effectExtent l="19050" t="19050" r="19685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80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8499F" w:rsidRPr="000B690A" w:rsidRDefault="00F8499F" w:rsidP="00F8499F">
      <w:pPr>
        <w:pStyle w:val="phfiguretitle"/>
        <w:rPr>
          <w:rFonts w:ascii="Times New Roman" w:hAnsi="Times New Roman" w:cs="Times New Roman"/>
        </w:rPr>
      </w:pPr>
      <w:bookmarkStart w:id="79" w:name="_Ref89976048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19</w:t>
      </w:r>
      <w:r w:rsidRPr="000B690A">
        <w:rPr>
          <w:rFonts w:ascii="Times New Roman" w:hAnsi="Times New Roman" w:cs="Times New Roman"/>
        </w:rPr>
        <w:fldChar w:fldCharType="end"/>
      </w:r>
      <w:bookmarkEnd w:id="79"/>
      <w:r w:rsidRPr="000B690A">
        <w:rPr>
          <w:rFonts w:ascii="Times New Roman" w:hAnsi="Times New Roman" w:cs="Times New Roman"/>
        </w:rPr>
        <w:t xml:space="preserve"> – Окно с перечнем пользовательских заданий</w:t>
      </w:r>
    </w:p>
    <w:p w:rsidR="00D124E3" w:rsidRPr="000B690A" w:rsidRDefault="00F8499F" w:rsidP="00F8499F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Вызовите контекстное меню и выберите пункт</w:t>
      </w:r>
      <w:r w:rsidR="00F827C3" w:rsidRPr="000B690A">
        <w:rPr>
          <w:rFonts w:ascii="Times New Roman" w:hAnsi="Times New Roman"/>
        </w:rPr>
        <w:t xml:space="preserve"> </w:t>
      </w:r>
      <w:r w:rsidR="002F7251" w:rsidRPr="000B690A">
        <w:rPr>
          <w:rFonts w:ascii="Times New Roman" w:hAnsi="Times New Roman"/>
        </w:rPr>
        <w:t>«</w:t>
      </w:r>
      <w:r w:rsidR="00F827C3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F827C3" w:rsidRPr="000B690A">
        <w:rPr>
          <w:rFonts w:ascii="Times New Roman" w:hAnsi="Times New Roman"/>
        </w:rPr>
        <w:t xml:space="preserve">. Откроется окно </w:t>
      </w:r>
      <w:r w:rsidRPr="000B690A">
        <w:rPr>
          <w:rFonts w:ascii="Times New Roman" w:hAnsi="Times New Roman"/>
        </w:rPr>
        <w:t xml:space="preserve">добавления </w:t>
      </w:r>
      <w:r w:rsidR="00F827C3" w:rsidRPr="000B690A">
        <w:rPr>
          <w:rFonts w:ascii="Times New Roman" w:hAnsi="Times New Roman"/>
        </w:rPr>
        <w:t>пользовательского задания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_Ref89976126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20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</w:t>
      </w:r>
      <w:r w:rsidR="00F827C3" w:rsidRPr="000B690A">
        <w:rPr>
          <w:rFonts w:ascii="Times New Roman" w:hAnsi="Times New Roman"/>
        </w:rPr>
        <w:t>.</w:t>
      </w:r>
    </w:p>
    <w:p w:rsidR="00F8499F" w:rsidRPr="000B690A" w:rsidRDefault="00F8499F" w:rsidP="00F8499F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5DB4B73D" wp14:editId="78E68117">
            <wp:extent cx="4467225" cy="20478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47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124E3" w:rsidRPr="000B690A" w:rsidRDefault="00F8499F" w:rsidP="00F8499F">
      <w:pPr>
        <w:pStyle w:val="phfiguretitle"/>
        <w:rPr>
          <w:rFonts w:ascii="Times New Roman" w:hAnsi="Times New Roman" w:cs="Times New Roman"/>
        </w:rPr>
      </w:pPr>
      <w:bookmarkStart w:id="80" w:name="_Ref89976126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20</w:t>
      </w:r>
      <w:r w:rsidRPr="000B690A">
        <w:rPr>
          <w:rFonts w:ascii="Times New Roman" w:hAnsi="Times New Roman" w:cs="Times New Roman"/>
        </w:rPr>
        <w:fldChar w:fldCharType="end"/>
      </w:r>
      <w:bookmarkEnd w:id="80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Пользовательские задания: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124E3" w:rsidRPr="000B690A" w:rsidRDefault="00F8499F" w:rsidP="00F8499F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в соответствии с таблицей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_Ref89976161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11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124E3" w:rsidRPr="000B690A" w:rsidRDefault="00F827C3" w:rsidP="00F8499F">
      <w:pPr>
        <w:pStyle w:val="phtabletitle"/>
        <w:rPr>
          <w:rFonts w:ascii="Times New Roman" w:hAnsi="Times New Roman"/>
        </w:rPr>
      </w:pPr>
      <w:bookmarkStart w:id="81" w:name="_Ref89976161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11</w:t>
      </w:r>
      <w:r w:rsidRPr="000B690A">
        <w:rPr>
          <w:rFonts w:ascii="Times New Roman" w:hAnsi="Times New Roman"/>
        </w:rPr>
        <w:fldChar w:fldCharType="end"/>
      </w:r>
      <w:bookmarkEnd w:id="81"/>
      <w:r w:rsidRPr="000B690A">
        <w:rPr>
          <w:rFonts w:ascii="Times New Roman" w:hAnsi="Times New Roman"/>
        </w:rPr>
        <w:t xml:space="preserve"> </w:t>
      </w:r>
      <w:r w:rsidR="00F8499F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Заполнение полей в окне добавления пользовательского задания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265"/>
        <w:gridCol w:w="5993"/>
      </w:tblGrid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8499F" w:rsidRPr="000B690A" w:rsidRDefault="00F8499F" w:rsidP="00F8499F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Поле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8499F" w:rsidRPr="000B690A" w:rsidRDefault="00F8499F" w:rsidP="00F8499F">
            <w:pPr>
              <w:pStyle w:val="phtablecolcaption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Заполнение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bookmarkStart w:id="82" w:name="scroll-bookmark-12"/>
            <w:r w:rsidRPr="000B690A">
              <w:rPr>
                <w:rFonts w:ascii="Times New Roman" w:hAnsi="Times New Roman" w:cs="Times New Roman"/>
                <w:color w:val="auto"/>
              </w:rPr>
              <w:t>Имя задания</w:t>
            </w:r>
            <w:bookmarkEnd w:id="8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Передача в РПН результатов по COVID-19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Пользовательская процедура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SelOrders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Состояние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Активно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lastRenderedPageBreak/>
              <w:t>Время начала задания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Выбрать дату и время</w:t>
            </w:r>
          </w:p>
        </w:tc>
      </w:tr>
      <w:tr w:rsidR="009977A3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Тип интервала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Ежечасно</w:t>
            </w:r>
          </w:p>
        </w:tc>
      </w:tr>
      <w:tr w:rsidR="009977A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Временной интервал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124E3" w:rsidRPr="000B690A" w:rsidRDefault="00F827C3" w:rsidP="00F8499F">
            <w:pPr>
              <w:pStyle w:val="phtablecellleft"/>
              <w:rPr>
                <w:rFonts w:ascii="Times New Roman" w:hAnsi="Times New Roman" w:cs="Times New Roman"/>
                <w:color w:val="auto"/>
              </w:rPr>
            </w:pPr>
            <w:r w:rsidRPr="000B690A"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</w:tbl>
    <w:p w:rsidR="00B24474" w:rsidRPr="000B690A" w:rsidRDefault="00B24474" w:rsidP="00B24474">
      <w:pPr>
        <w:pStyle w:val="10"/>
        <w:rPr>
          <w:rFonts w:ascii="Times New Roman" w:hAnsi="Times New Roman"/>
        </w:rPr>
      </w:pPr>
      <w:bookmarkStart w:id="83" w:name="_Toc89985428"/>
      <w:bookmarkStart w:id="84" w:name="_Toc256000011"/>
      <w:bookmarkStart w:id="85" w:name="scroll-bookmark-20"/>
      <w:bookmarkStart w:id="86" w:name="_Ref89979281"/>
      <w:r w:rsidRPr="000B690A">
        <w:rPr>
          <w:rFonts w:ascii="Times New Roman" w:hAnsi="Times New Roman"/>
        </w:rPr>
        <w:lastRenderedPageBreak/>
        <w:t>Настройка пользовательских отчетов</w:t>
      </w:r>
      <w:bookmarkEnd w:id="83"/>
    </w:p>
    <w:p w:rsidR="00B24474" w:rsidRPr="000B690A" w:rsidRDefault="00B24474" w:rsidP="00B2447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настройки отчетов выполните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Система/ Настройка отчетов/ Пользовательские отчеты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форма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Пользовательские отчеты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="00D35684" w:rsidRPr="000B690A">
        <w:rPr>
          <w:rFonts w:ascii="Times New Roman" w:hAnsi="Times New Roman"/>
        </w:rPr>
        <w:fldChar w:fldCharType="begin"/>
      </w:r>
      <w:r w:rsidR="00D35684" w:rsidRPr="000B690A">
        <w:rPr>
          <w:rFonts w:ascii="Times New Roman" w:hAnsi="Times New Roman"/>
        </w:rPr>
        <w:instrText xml:space="preserve"> REF _Ref89982950 \h </w:instrText>
      </w:r>
      <w:r w:rsidR="000B690A">
        <w:rPr>
          <w:rFonts w:ascii="Times New Roman" w:hAnsi="Times New Roman"/>
        </w:rPr>
        <w:instrText xml:space="preserve"> \* MERGEFORMAT </w:instrText>
      </w:r>
      <w:r w:rsidR="00D35684" w:rsidRPr="000B690A">
        <w:rPr>
          <w:rFonts w:ascii="Times New Roman" w:hAnsi="Times New Roman"/>
        </w:rPr>
      </w:r>
      <w:r w:rsidR="00D35684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21</w:t>
      </w:r>
      <w:r w:rsidR="00D35684"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B24474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3DF338B5" wp14:editId="36D33A37">
            <wp:extent cx="6295390" cy="2835508"/>
            <wp:effectExtent l="19050" t="19050" r="10160" b="22225"/>
            <wp:docPr id="3" name="Рисунок 3" descr="_scroll_external/attachments/pol-zovatel-skie-otchety-google-chrome-0b799ca0a3ce4058ab46bcf8d85cb1226eef727a1bc3b741ddb044502de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02552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355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B24474">
      <w:pPr>
        <w:pStyle w:val="phfiguretitle"/>
        <w:rPr>
          <w:rFonts w:ascii="Times New Roman" w:hAnsi="Times New Roman" w:cs="Times New Roman"/>
        </w:rPr>
      </w:pPr>
      <w:bookmarkStart w:id="87" w:name="_Ref89982950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21</w:t>
      </w:r>
      <w:r w:rsidRPr="000B690A">
        <w:rPr>
          <w:rFonts w:ascii="Times New Roman" w:hAnsi="Times New Roman" w:cs="Times New Roman"/>
        </w:rPr>
        <w:fldChar w:fldCharType="end"/>
      </w:r>
      <w:bookmarkEnd w:id="87"/>
      <w:r w:rsidRPr="000B690A">
        <w:rPr>
          <w:rFonts w:ascii="Times New Roman" w:hAnsi="Times New Roman" w:cs="Times New Roman"/>
        </w:rPr>
        <w:t xml:space="preserve"> – Форма </w:t>
      </w:r>
      <w:r w:rsidR="002F7251" w:rsidRPr="000B690A">
        <w:rPr>
          <w:rFonts w:ascii="Times New Roman" w:hAnsi="Times New Roman" w:cs="Times New Roman"/>
        </w:rPr>
        <w:t>«</w:t>
      </w:r>
      <w:r w:rsidR="00532E93" w:rsidRPr="000B690A">
        <w:rPr>
          <w:rFonts w:ascii="Times New Roman" w:hAnsi="Times New Roman" w:cs="Times New Roman"/>
        </w:rPr>
        <w:t>Пользовательские отчеты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532E93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Пользовательские отчеты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вызовите контекстное меню и выберите пункт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="00B24474"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Отчеты: добавление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_Ref89982785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22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532E93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lastRenderedPageBreak/>
        <w:drawing>
          <wp:inline distT="0" distB="0" distL="0" distR="0" wp14:anchorId="606D2E3D" wp14:editId="5793C754">
            <wp:extent cx="5238750" cy="4419600"/>
            <wp:effectExtent l="19050" t="19050" r="19050" b="19050"/>
            <wp:docPr id="6" name="Рисунок 6" descr="Окно Отчеты: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8550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19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24474" w:rsidRPr="000B690A" w:rsidRDefault="00B24474" w:rsidP="00532E93">
      <w:pPr>
        <w:pStyle w:val="phfiguretitle"/>
        <w:rPr>
          <w:rFonts w:ascii="Times New Roman" w:hAnsi="Times New Roman" w:cs="Times New Roman"/>
        </w:rPr>
      </w:pPr>
      <w:bookmarkStart w:id="88" w:name="_Ref89982785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>SEQ Рисунок \* ARABIC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22</w:t>
      </w:r>
      <w:r w:rsidRPr="000B690A">
        <w:rPr>
          <w:rFonts w:ascii="Times New Roman" w:hAnsi="Times New Roman" w:cs="Times New Roman"/>
        </w:rPr>
        <w:fldChar w:fldCharType="end"/>
      </w:r>
      <w:bookmarkEnd w:id="88"/>
      <w:r w:rsidRPr="000B690A">
        <w:rPr>
          <w:rFonts w:ascii="Times New Roman" w:hAnsi="Times New Roman" w:cs="Times New Roman"/>
        </w:rPr>
        <w:t xml:space="preserve"> </w:t>
      </w:r>
      <w:r w:rsidR="00532E93" w:rsidRPr="000B690A">
        <w:rPr>
          <w:rFonts w:ascii="Times New Roman" w:hAnsi="Times New Roman" w:cs="Times New Roman"/>
        </w:rPr>
        <w:t xml:space="preserve">– </w:t>
      </w:r>
      <w:r w:rsidRPr="000B690A">
        <w:rPr>
          <w:rFonts w:ascii="Times New Roman" w:hAnsi="Times New Roman" w:cs="Times New Roman"/>
        </w:rPr>
        <w:t xml:space="preserve">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Отчеты: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B24474" w:rsidRPr="000B690A" w:rsidRDefault="00532E93" w:rsidP="00532E93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Заполните </w:t>
      </w:r>
      <w:r w:rsidR="00B24474" w:rsidRPr="000B690A">
        <w:rPr>
          <w:rFonts w:ascii="Times New Roman" w:hAnsi="Times New Roman"/>
        </w:rPr>
        <w:t xml:space="preserve">поля </w:t>
      </w:r>
      <w:r w:rsidRPr="000B690A">
        <w:rPr>
          <w:rFonts w:ascii="Times New Roman" w:hAnsi="Times New Roman"/>
        </w:rPr>
        <w:t>в соответствии с таблицей (</w:t>
      </w:r>
      <w:r w:rsidR="00D35684" w:rsidRPr="000B690A">
        <w:rPr>
          <w:rFonts w:ascii="Times New Roman" w:hAnsi="Times New Roman"/>
        </w:rPr>
        <w:fldChar w:fldCharType="begin"/>
      </w:r>
      <w:r w:rsidR="00D35684" w:rsidRPr="000B690A">
        <w:rPr>
          <w:rFonts w:ascii="Times New Roman" w:hAnsi="Times New Roman"/>
        </w:rPr>
        <w:instrText xml:space="preserve"> REF _Ref89982956 \h </w:instrText>
      </w:r>
      <w:r w:rsidR="000B690A">
        <w:rPr>
          <w:rFonts w:ascii="Times New Roman" w:hAnsi="Times New Roman"/>
        </w:rPr>
        <w:instrText xml:space="preserve"> \* MERGEFORMAT </w:instrText>
      </w:r>
      <w:r w:rsidR="00D35684" w:rsidRPr="000B690A">
        <w:rPr>
          <w:rFonts w:ascii="Times New Roman" w:hAnsi="Times New Roman"/>
        </w:rPr>
      </w:r>
      <w:r w:rsidR="00D35684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12</w:t>
      </w:r>
      <w:r w:rsidR="00D35684"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532E93">
      <w:pPr>
        <w:pStyle w:val="phtabletitle"/>
        <w:rPr>
          <w:rFonts w:ascii="Times New Roman" w:hAnsi="Times New Roman"/>
        </w:rPr>
      </w:pPr>
      <w:bookmarkStart w:id="89" w:name="_Ref89982956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12</w:t>
      </w:r>
      <w:r w:rsidRPr="000B690A">
        <w:rPr>
          <w:rFonts w:ascii="Times New Roman" w:hAnsi="Times New Roman"/>
        </w:rPr>
        <w:fldChar w:fldCharType="end"/>
      </w:r>
      <w:bookmarkEnd w:id="89"/>
      <w:r w:rsidR="00532E93" w:rsidRPr="000B690A">
        <w:rPr>
          <w:rFonts w:ascii="Times New Roman" w:hAnsi="Times New Roman"/>
        </w:rPr>
        <w:t xml:space="preserve"> –</w:t>
      </w:r>
      <w:r w:rsidRPr="000B690A">
        <w:rPr>
          <w:rFonts w:ascii="Times New Roman" w:hAnsi="Times New Roman"/>
        </w:rPr>
        <w:t xml:space="preserve"> Описание полей</w:t>
      </w:r>
    </w:p>
    <w:tbl>
      <w:tblPr>
        <w:tblStyle w:val="14"/>
        <w:tblW w:w="5000" w:type="pct"/>
        <w:tblLook w:val="0020" w:firstRow="1" w:lastRow="0" w:firstColumn="0" w:lastColumn="0" w:noHBand="0" w:noVBand="0"/>
      </w:tblPr>
      <w:tblGrid>
        <w:gridCol w:w="2658"/>
        <w:gridCol w:w="1914"/>
        <w:gridCol w:w="2974"/>
        <w:gridCol w:w="2868"/>
      </w:tblGrid>
      <w:tr w:rsidR="00532E93" w:rsidRPr="000B690A" w:rsidTr="00653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6" w:type="pct"/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919" w:type="pct"/>
            <w:tcBorders>
              <w:bottom w:val="single" w:sz="8" w:space="0" w:color="auto"/>
            </w:tcBorders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Значение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Пояснение</w:t>
            </w:r>
          </w:p>
        </w:tc>
      </w:tr>
      <w:tr w:rsidR="009977A3" w:rsidRPr="000B690A" w:rsidTr="006535ED">
        <w:tc>
          <w:tcPr>
            <w:tcW w:w="1276" w:type="pct"/>
            <w:tcBorders>
              <w:righ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52D44E" wp14:editId="13A798AB">
                  <wp:extent cx="147320" cy="147402"/>
                  <wp:effectExtent l="0" t="0" r="0" b="0"/>
                  <wp:docPr id="100005" name="Рисунок 10000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0433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tcBorders>
              <w:lef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Valid_result_rpn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Вводится с клавиатуры код отчета</w:t>
            </w:r>
          </w:p>
        </w:tc>
      </w:tr>
      <w:tr w:rsidR="00532E93" w:rsidRPr="000B690A" w:rsidTr="00D536A2">
        <w:tc>
          <w:tcPr>
            <w:tcW w:w="1276" w:type="pct"/>
            <w:tcBorders>
              <w:righ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9893EB" wp14:editId="3B6F4FE6">
                  <wp:extent cx="147320" cy="147402"/>
                  <wp:effectExtent l="0" t="0" r="0" b="0"/>
                  <wp:docPr id="100006" name="Рисунок 10000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130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tcBorders>
              <w:lef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Валидированные результаты лабораторных исследований М</w:t>
            </w:r>
            <w:r w:rsidR="006535ED" w:rsidRPr="000B690A">
              <w:rPr>
                <w:rFonts w:ascii="Times New Roman" w:hAnsi="Times New Roman" w:cs="Times New Roman"/>
              </w:rPr>
              <w:t>ИС. </w:t>
            </w:r>
            <w:r w:rsidRPr="000B690A">
              <w:rPr>
                <w:rFonts w:ascii="Times New Roman" w:hAnsi="Times New Roman" w:cs="Times New Roman"/>
              </w:rPr>
              <w:t>РПН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Вводится с клавиатуры наименование отчета</w:t>
            </w:r>
          </w:p>
        </w:tc>
      </w:tr>
      <w:tr w:rsidR="00532E93" w:rsidRPr="000B690A" w:rsidTr="00D536A2">
        <w:tc>
          <w:tcPr>
            <w:tcW w:w="1276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Процедура</w:t>
            </w:r>
          </w:p>
        </w:tc>
        <w:tc>
          <w:tcPr>
            <w:tcW w:w="919" w:type="pct"/>
            <w:tcBorders>
              <w:top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Вводится с клавиатуры процедуру</w:t>
            </w:r>
          </w:p>
        </w:tc>
      </w:tr>
      <w:tr w:rsidR="00532E93" w:rsidRPr="000B690A" w:rsidTr="006535ED">
        <w:tc>
          <w:tcPr>
            <w:tcW w:w="1276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Номер перезагрузки процедуры</w:t>
            </w:r>
          </w:p>
        </w:tc>
        <w:tc>
          <w:tcPr>
            <w:tcW w:w="919" w:type="pct"/>
            <w:tcBorders>
              <w:bottom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Вводится с клавиатуры номер перезагрузки процедуры</w:t>
            </w:r>
          </w:p>
        </w:tc>
      </w:tr>
      <w:tr w:rsidR="009977A3" w:rsidRPr="000B690A" w:rsidTr="006535ED">
        <w:tc>
          <w:tcPr>
            <w:tcW w:w="1276" w:type="pct"/>
            <w:tcBorders>
              <w:righ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Тип (по виду продукта)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5906DE" wp14:editId="4A694418">
                  <wp:extent cx="147320" cy="147402"/>
                  <wp:effectExtent l="0" t="0" r="0" b="0"/>
                  <wp:docPr id="100007" name="Рисунок 100007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692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tcBorders>
              <w:lef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WEB-конструктор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Выбирается тип по виду продукта из выпадающего списка</w:t>
            </w:r>
          </w:p>
        </w:tc>
      </w:tr>
      <w:tr w:rsidR="009977A3" w:rsidRPr="000B690A" w:rsidTr="006535ED">
        <w:tc>
          <w:tcPr>
            <w:tcW w:w="1276" w:type="pct"/>
            <w:tcBorders>
              <w:righ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663791" wp14:editId="436E9044">
                  <wp:extent cx="147320" cy="147402"/>
                  <wp:effectExtent l="0" t="0" r="0" b="0"/>
                  <wp:docPr id="100008" name="Рисунок 10000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83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tcBorders>
              <w:lef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Пользовательский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Выбирается тип из выпадающего списка</w:t>
            </w:r>
          </w:p>
        </w:tc>
      </w:tr>
      <w:tr w:rsidR="00532E93" w:rsidRPr="000B690A" w:rsidTr="00D536A2">
        <w:tc>
          <w:tcPr>
            <w:tcW w:w="1276" w:type="pct"/>
            <w:tcBorders>
              <w:right w:val="single" w:sz="8" w:space="0" w:color="auto"/>
            </w:tcBorders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Виден в других ЛПУ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A14B56" wp14:editId="5DD3D26B">
                  <wp:extent cx="147320" cy="147402"/>
                  <wp:effectExtent l="0" t="0" r="0" b="0"/>
                  <wp:docPr id="100009" name="Рисунок 100009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121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tcBorders>
              <w:left w:val="single" w:sz="8" w:space="0" w:color="auto"/>
            </w:tcBorders>
          </w:tcPr>
          <w:p w:rsidR="00B24474" w:rsidRPr="000B690A" w:rsidRDefault="00D3568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Установить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="00B24474" w:rsidRPr="000B690A">
              <w:rPr>
                <w:rFonts w:ascii="Times New Roman" w:hAnsi="Times New Roman" w:cs="Times New Roman"/>
              </w:rPr>
              <w:t>флажок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Устанавливается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Pr="000B690A">
              <w:rPr>
                <w:rFonts w:ascii="Times New Roman" w:hAnsi="Times New Roman" w:cs="Times New Roman"/>
              </w:rPr>
              <w:t>фла</w:t>
            </w:r>
            <w:r w:rsidR="00D35684" w:rsidRPr="000B690A">
              <w:rPr>
                <w:rFonts w:ascii="Times New Roman" w:hAnsi="Times New Roman" w:cs="Times New Roman"/>
              </w:rPr>
              <w:t>жок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  <w:r w:rsidRPr="000B690A">
              <w:rPr>
                <w:rFonts w:ascii="Times New Roman" w:hAnsi="Times New Roman" w:cs="Times New Roman"/>
              </w:rPr>
              <w:t xml:space="preserve"> при необходимости</w:t>
            </w:r>
          </w:p>
        </w:tc>
      </w:tr>
      <w:tr w:rsidR="00532E93" w:rsidRPr="000B690A" w:rsidTr="00D536A2">
        <w:tc>
          <w:tcPr>
            <w:tcW w:w="1276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lastRenderedPageBreak/>
              <w:t>Показывать настройку печати</w:t>
            </w:r>
          </w:p>
        </w:tc>
        <w:tc>
          <w:tcPr>
            <w:tcW w:w="919" w:type="pct"/>
            <w:tcBorders>
              <w:top w:val="single" w:sz="8" w:space="0" w:color="auto"/>
            </w:tcBorders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Устанавливается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Pr="000B690A">
              <w:rPr>
                <w:rFonts w:ascii="Times New Roman" w:hAnsi="Times New Roman" w:cs="Times New Roman"/>
              </w:rPr>
              <w:t>фла</w:t>
            </w:r>
            <w:r w:rsidR="00D35684" w:rsidRPr="000B690A">
              <w:rPr>
                <w:rFonts w:ascii="Times New Roman" w:hAnsi="Times New Roman" w:cs="Times New Roman"/>
              </w:rPr>
              <w:t>жок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  <w:r w:rsidRPr="000B690A">
              <w:rPr>
                <w:rFonts w:ascii="Times New Roman" w:hAnsi="Times New Roman" w:cs="Times New Roman"/>
              </w:rPr>
              <w:t xml:space="preserve"> при необходимости</w:t>
            </w:r>
          </w:p>
        </w:tc>
      </w:tr>
      <w:tr w:rsidR="00532E93" w:rsidRPr="000B690A" w:rsidTr="00D536A2">
        <w:tc>
          <w:tcPr>
            <w:tcW w:w="1276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Логировать формирование и печать отчета</w:t>
            </w:r>
          </w:p>
        </w:tc>
        <w:tc>
          <w:tcPr>
            <w:tcW w:w="919" w:type="pct"/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Устанавливается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Pr="000B690A">
              <w:rPr>
                <w:rFonts w:ascii="Times New Roman" w:hAnsi="Times New Roman" w:cs="Times New Roman"/>
              </w:rPr>
              <w:t>фла</w:t>
            </w:r>
            <w:r w:rsidR="00D35684" w:rsidRPr="000B690A">
              <w:rPr>
                <w:rFonts w:ascii="Times New Roman" w:hAnsi="Times New Roman" w:cs="Times New Roman"/>
              </w:rPr>
              <w:t>жок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  <w:r w:rsidRPr="000B690A">
              <w:rPr>
                <w:rFonts w:ascii="Times New Roman" w:hAnsi="Times New Roman" w:cs="Times New Roman"/>
              </w:rPr>
              <w:t xml:space="preserve"> при необходимости</w:t>
            </w:r>
          </w:p>
        </w:tc>
      </w:tr>
      <w:tr w:rsidR="00532E93" w:rsidRPr="000B690A" w:rsidTr="00D536A2">
        <w:tc>
          <w:tcPr>
            <w:tcW w:w="1276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Примечание</w:t>
            </w:r>
          </w:p>
        </w:tc>
        <w:tc>
          <w:tcPr>
            <w:tcW w:w="919" w:type="pct"/>
          </w:tcPr>
          <w:p w:rsidR="00B24474" w:rsidRPr="000B690A" w:rsidRDefault="00B24474" w:rsidP="00AC29EC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1377" w:type="pct"/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Вводится с клавиатуры примечание </w:t>
            </w:r>
          </w:p>
        </w:tc>
      </w:tr>
    </w:tbl>
    <w:p w:rsidR="00D35684" w:rsidRPr="000B690A" w:rsidRDefault="00D35684" w:rsidP="00D35684">
      <w:pPr>
        <w:pStyle w:val="phnormal"/>
        <w:rPr>
          <w:rFonts w:ascii="Times New Roman" w:hAnsi="Times New Roman"/>
        </w:rPr>
      </w:pPr>
    </w:p>
    <w:p w:rsidR="00B24474" w:rsidRPr="000B690A" w:rsidRDefault="00B24474" w:rsidP="00D3568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Перечень необходимых отчетов</w:t>
      </w:r>
      <w:r w:rsidR="00D35684" w:rsidRPr="000B690A">
        <w:rPr>
          <w:rFonts w:ascii="Times New Roman" w:hAnsi="Times New Roman"/>
        </w:rPr>
        <w:t xml:space="preserve"> представлен в таблице (</w:t>
      </w:r>
      <w:r w:rsidR="00D35684" w:rsidRPr="000B690A">
        <w:rPr>
          <w:rFonts w:ascii="Times New Roman" w:hAnsi="Times New Roman"/>
        </w:rPr>
        <w:fldChar w:fldCharType="begin"/>
      </w:r>
      <w:r w:rsidR="00D35684" w:rsidRPr="000B690A">
        <w:rPr>
          <w:rFonts w:ascii="Times New Roman" w:hAnsi="Times New Roman"/>
        </w:rPr>
        <w:instrText xml:space="preserve"> REF _Ref89983030 \h </w:instrText>
      </w:r>
      <w:r w:rsidR="000B690A">
        <w:rPr>
          <w:rFonts w:ascii="Times New Roman" w:hAnsi="Times New Roman"/>
        </w:rPr>
        <w:instrText xml:space="preserve"> \* MERGEFORMAT </w:instrText>
      </w:r>
      <w:r w:rsidR="00D35684" w:rsidRPr="000B690A">
        <w:rPr>
          <w:rFonts w:ascii="Times New Roman" w:hAnsi="Times New Roman"/>
        </w:rPr>
      </w:r>
      <w:r w:rsidR="00D35684"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13</w:t>
      </w:r>
      <w:r w:rsidR="00D35684" w:rsidRPr="000B690A">
        <w:rPr>
          <w:rFonts w:ascii="Times New Roman" w:hAnsi="Times New Roman"/>
        </w:rPr>
        <w:fldChar w:fldCharType="end"/>
      </w:r>
      <w:r w:rsidR="00D35684" w:rsidRPr="000B690A">
        <w:rPr>
          <w:rFonts w:ascii="Times New Roman" w:hAnsi="Times New Roman"/>
        </w:rPr>
        <w:t>).</w:t>
      </w:r>
    </w:p>
    <w:p w:rsidR="00B24474" w:rsidRPr="000B690A" w:rsidRDefault="00B24474" w:rsidP="00D35684">
      <w:pPr>
        <w:pStyle w:val="phtabletitle"/>
        <w:rPr>
          <w:rFonts w:ascii="Times New Roman" w:hAnsi="Times New Roman"/>
        </w:rPr>
      </w:pPr>
      <w:bookmarkStart w:id="90" w:name="_Ref89983030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13</w:t>
      </w:r>
      <w:r w:rsidRPr="000B690A">
        <w:rPr>
          <w:rFonts w:ascii="Times New Roman" w:hAnsi="Times New Roman"/>
        </w:rPr>
        <w:fldChar w:fldCharType="end"/>
      </w:r>
      <w:bookmarkEnd w:id="90"/>
      <w:r w:rsidRPr="000B690A">
        <w:rPr>
          <w:rFonts w:ascii="Times New Roman" w:hAnsi="Times New Roman"/>
        </w:rPr>
        <w:t xml:space="preserve"> </w:t>
      </w:r>
      <w:r w:rsidR="00D35684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Перечень отчетов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878"/>
        <w:gridCol w:w="1795"/>
        <w:gridCol w:w="4585"/>
      </w:tblGrid>
      <w:tr w:rsidR="00D35684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Наименование отчета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7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Код отчета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Место вызова отчета</w:t>
            </w:r>
          </w:p>
        </w:tc>
      </w:tr>
      <w:tr w:rsidR="00D35684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Валидированные результаты лабораторных исследований М</w:t>
            </w:r>
            <w:r w:rsidR="006535ED" w:rsidRPr="000B690A">
              <w:rPr>
                <w:rFonts w:ascii="Times New Roman" w:hAnsi="Times New Roman" w:cs="Times New Roman"/>
              </w:rPr>
              <w:t>ИС. </w:t>
            </w:r>
            <w:r w:rsidRPr="000B690A">
              <w:rPr>
                <w:rFonts w:ascii="Times New Roman" w:hAnsi="Times New Roman" w:cs="Times New Roman"/>
              </w:rPr>
              <w:t>РПН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7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Valid_result_rpn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2F7251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«</w:t>
            </w:r>
            <w:r w:rsidR="00D35684" w:rsidRPr="000B690A">
              <w:rPr>
                <w:rFonts w:ascii="Times New Roman" w:hAnsi="Times New Roman" w:cs="Times New Roman"/>
              </w:rPr>
              <w:t xml:space="preserve">Учет/ Интеграция с РПН/ </w:t>
            </w:r>
            <w:r w:rsidR="00B24474" w:rsidRPr="000B690A">
              <w:rPr>
                <w:rFonts w:ascii="Times New Roman" w:hAnsi="Times New Roman" w:cs="Times New Roman"/>
              </w:rPr>
              <w:t>Валидированные результаты лабораторных исследований М</w:t>
            </w:r>
            <w:r w:rsidR="006535ED" w:rsidRPr="000B690A">
              <w:rPr>
                <w:rFonts w:ascii="Times New Roman" w:hAnsi="Times New Roman" w:cs="Times New Roman"/>
              </w:rPr>
              <w:t>ИС. </w:t>
            </w:r>
            <w:r w:rsidR="00B24474" w:rsidRPr="000B690A">
              <w:rPr>
                <w:rFonts w:ascii="Times New Roman" w:hAnsi="Times New Roman" w:cs="Times New Roman"/>
              </w:rPr>
              <w:t>РПН</w:t>
            </w:r>
            <w:r w:rsidRPr="000B690A">
              <w:rPr>
                <w:rFonts w:ascii="Times New Roman" w:hAnsi="Times New Roman" w:cs="Times New Roman"/>
              </w:rPr>
              <w:t>»</w:t>
            </w:r>
          </w:p>
        </w:tc>
      </w:tr>
      <w:tr w:rsidR="00B24474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2F7251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«</w:t>
            </w:r>
            <w:r w:rsidR="00B24474" w:rsidRPr="000B690A">
              <w:rPr>
                <w:rFonts w:ascii="Times New Roman" w:hAnsi="Times New Roman" w:cs="Times New Roman"/>
              </w:rPr>
              <w:t>Заявка для РПН</w:t>
            </w:r>
            <w:r w:rsidRPr="000B690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7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order_json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2F7251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«</w:t>
            </w:r>
            <w:r w:rsidR="00D35684" w:rsidRPr="000B690A">
              <w:rPr>
                <w:rFonts w:ascii="Times New Roman" w:hAnsi="Times New Roman" w:cs="Times New Roman"/>
              </w:rPr>
              <w:t xml:space="preserve">Учет/ Интеграция с РПН/ </w:t>
            </w:r>
            <w:r w:rsidR="00B24474" w:rsidRPr="000B690A">
              <w:rPr>
                <w:rFonts w:ascii="Times New Roman" w:hAnsi="Times New Roman" w:cs="Times New Roman"/>
              </w:rPr>
              <w:t>Журнал интеграции с РПН</w:t>
            </w:r>
            <w:r w:rsidRPr="000B690A">
              <w:rPr>
                <w:rFonts w:ascii="Times New Roman" w:hAnsi="Times New Roman" w:cs="Times New Roman"/>
              </w:rPr>
              <w:t>»</w:t>
            </w:r>
            <w:r w:rsidR="00D35684" w:rsidRPr="000B690A">
              <w:rPr>
                <w:rFonts w:ascii="Times New Roman" w:hAnsi="Times New Roman" w:cs="Times New Roman"/>
              </w:rPr>
              <w:t xml:space="preserve">, блок </w:t>
            </w:r>
            <w:r w:rsidRPr="000B690A">
              <w:rPr>
                <w:rFonts w:ascii="Times New Roman" w:hAnsi="Times New Roman" w:cs="Times New Roman"/>
              </w:rPr>
              <w:t>«</w:t>
            </w:r>
            <w:r w:rsidR="00D35684" w:rsidRPr="000B690A">
              <w:rPr>
                <w:rFonts w:ascii="Times New Roman" w:hAnsi="Times New Roman" w:cs="Times New Roman"/>
              </w:rPr>
              <w:t>Исследования</w:t>
            </w:r>
            <w:r w:rsidRPr="000B690A">
              <w:rPr>
                <w:rFonts w:ascii="Times New Roman" w:hAnsi="Times New Roman" w:cs="Times New Roman"/>
              </w:rPr>
              <w:t>»</w:t>
            </w:r>
            <w:r w:rsidR="00D35684" w:rsidRPr="000B690A">
              <w:rPr>
                <w:rFonts w:ascii="Times New Roman" w:hAnsi="Times New Roman" w:cs="Times New Roman"/>
              </w:rPr>
              <w:t>, пункт контекстного меню</w:t>
            </w:r>
            <w:r w:rsidR="00B24474" w:rsidRPr="000B690A">
              <w:rPr>
                <w:rFonts w:ascii="Times New Roman" w:hAnsi="Times New Roman" w:cs="Times New Roman"/>
              </w:rPr>
              <w:t xml:space="preserve"> </w:t>
            </w:r>
            <w:r w:rsidRPr="000B690A">
              <w:rPr>
                <w:rFonts w:ascii="Times New Roman" w:hAnsi="Times New Roman" w:cs="Times New Roman"/>
              </w:rPr>
              <w:t>«</w:t>
            </w:r>
            <w:r w:rsidR="00B24474" w:rsidRPr="000B690A">
              <w:rPr>
                <w:rFonts w:ascii="Times New Roman" w:hAnsi="Times New Roman" w:cs="Times New Roman"/>
              </w:rPr>
              <w:t>Заявка на РПН</w:t>
            </w:r>
            <w:r w:rsidRPr="000B690A">
              <w:rPr>
                <w:rFonts w:ascii="Times New Roman" w:hAnsi="Times New Roman" w:cs="Times New Roman"/>
              </w:rPr>
              <w:t>»</w:t>
            </w:r>
          </w:p>
        </w:tc>
      </w:tr>
    </w:tbl>
    <w:p w:rsidR="00D35684" w:rsidRPr="000B690A" w:rsidRDefault="00D35684" w:rsidP="00D35684">
      <w:pPr>
        <w:pStyle w:val="phnormal"/>
        <w:rPr>
          <w:rFonts w:ascii="Times New Roman" w:hAnsi="Times New Roman"/>
        </w:rPr>
      </w:pPr>
    </w:p>
    <w:p w:rsidR="00B24474" w:rsidRPr="000B690A" w:rsidRDefault="00D35684" w:rsidP="00D3568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Нажмите </w:t>
      </w:r>
      <w:r w:rsidR="00B24474" w:rsidRPr="000B690A">
        <w:rPr>
          <w:rFonts w:ascii="Times New Roman" w:hAnsi="Times New Roman"/>
        </w:rPr>
        <w:t xml:space="preserve">на кнопку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="00B24474" w:rsidRPr="000B690A">
        <w:rPr>
          <w:rFonts w:ascii="Times New Roman" w:hAnsi="Times New Roman"/>
        </w:rPr>
        <w:t xml:space="preserve"> или </w:t>
      </w:r>
      <w:r w:rsidR="002F7251" w:rsidRPr="000B690A">
        <w:rPr>
          <w:rFonts w:ascii="Times New Roman" w:hAnsi="Times New Roman"/>
        </w:rPr>
        <w:t>«</w:t>
      </w:r>
      <w:r w:rsidR="00B24474" w:rsidRPr="000B690A">
        <w:rPr>
          <w:rFonts w:ascii="Times New Roman" w:hAnsi="Times New Roman"/>
        </w:rPr>
        <w:t>Применить</w:t>
      </w:r>
      <w:r w:rsidR="002F7251" w:rsidRPr="000B690A">
        <w:rPr>
          <w:rFonts w:ascii="Times New Roman" w:hAnsi="Times New Roman"/>
        </w:rPr>
        <w:t>»</w:t>
      </w:r>
      <w:r w:rsidR="00B24474" w:rsidRPr="000B690A">
        <w:rPr>
          <w:rFonts w:ascii="Times New Roman" w:hAnsi="Times New Roman"/>
        </w:rPr>
        <w:t xml:space="preserve"> для сохранения созданного отчета</w:t>
      </w:r>
      <w:r w:rsidRPr="000B690A">
        <w:rPr>
          <w:rFonts w:ascii="Times New Roman" w:hAnsi="Times New Roman"/>
        </w:rPr>
        <w:t>.</w:t>
      </w:r>
    </w:p>
    <w:p w:rsidR="00D35684" w:rsidRPr="000B690A" w:rsidRDefault="00D35684" w:rsidP="00D35684">
      <w:pPr>
        <w:pStyle w:val="phnormal"/>
        <w:rPr>
          <w:rFonts w:ascii="Times New Roman" w:hAnsi="Times New Roman"/>
        </w:rPr>
        <w:sectPr w:rsidR="00D35684" w:rsidRPr="000B690A" w:rsidSect="006535ED">
          <w:footerReference w:type="default" r:id="rId38"/>
          <w:footerReference w:type="first" r:id="rId39"/>
          <w:pgSz w:w="11899" w:h="16838"/>
          <w:pgMar w:top="1134" w:right="567" w:bottom="1134" w:left="1134" w:header="709" w:footer="570" w:gutter="0"/>
          <w:cols w:space="708"/>
          <w:titlePg/>
          <w:docGrid w:linePitch="360"/>
        </w:sectPr>
      </w:pPr>
    </w:p>
    <w:p w:rsidR="00B24474" w:rsidRPr="000B690A" w:rsidRDefault="00D35684" w:rsidP="00D35684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lastRenderedPageBreak/>
        <w:t>Заполните добавленный отчет параметрами в соответствии с таблицами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_Ref89983180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14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 xml:space="preserve">, 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_Ref89983183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15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B24474" w:rsidRPr="000B690A" w:rsidRDefault="00B24474" w:rsidP="00D35684">
      <w:pPr>
        <w:pStyle w:val="phtabletitle"/>
        <w:rPr>
          <w:rFonts w:ascii="Times New Roman" w:hAnsi="Times New Roman"/>
        </w:rPr>
      </w:pPr>
      <w:bookmarkStart w:id="91" w:name="_Ref89983180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>SEQ Таблица \* ARABIC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14</w:t>
      </w:r>
      <w:r w:rsidRPr="000B690A">
        <w:rPr>
          <w:rFonts w:ascii="Times New Roman" w:hAnsi="Times New Roman"/>
        </w:rPr>
        <w:fldChar w:fldCharType="end"/>
      </w:r>
      <w:bookmarkEnd w:id="91"/>
      <w:r w:rsidRPr="000B690A">
        <w:rPr>
          <w:rFonts w:ascii="Times New Roman" w:hAnsi="Times New Roman"/>
        </w:rPr>
        <w:t xml:space="preserve"> </w:t>
      </w:r>
      <w:r w:rsidR="00D35684" w:rsidRPr="000B690A">
        <w:rPr>
          <w:rFonts w:ascii="Times New Roman" w:hAnsi="Times New Roman"/>
        </w:rPr>
        <w:t xml:space="preserve">– </w:t>
      </w:r>
      <w:r w:rsidRPr="000B690A">
        <w:rPr>
          <w:rFonts w:ascii="Times New Roman" w:hAnsi="Times New Roman"/>
        </w:rPr>
        <w:t>Перечень параметров отчетов по интеграции с РПН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407"/>
        <w:gridCol w:w="1179"/>
        <w:gridCol w:w="1465"/>
        <w:gridCol w:w="1018"/>
        <w:gridCol w:w="1535"/>
        <w:gridCol w:w="2146"/>
        <w:gridCol w:w="2114"/>
        <w:gridCol w:w="815"/>
        <w:gridCol w:w="3518"/>
      </w:tblGrid>
      <w:tr w:rsidR="00D35684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Тип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Приглашение ко вводу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Порядок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Обязательный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Композиция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Метод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D35684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Параметры отчета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Pr="000B690A">
              <w:rPr>
                <w:rFonts w:ascii="Times New Roman" w:hAnsi="Times New Roman" w:cs="Times New Roman"/>
              </w:rPr>
              <w:t>Валидированные результаты лабораторных исследований М</w:t>
            </w:r>
            <w:r w:rsidR="006535ED" w:rsidRPr="000B690A">
              <w:rPr>
                <w:rFonts w:ascii="Times New Roman" w:hAnsi="Times New Roman" w:cs="Times New Roman"/>
              </w:rPr>
              <w:t>ИС. </w:t>
            </w:r>
            <w:r w:rsidRPr="000B690A">
              <w:rPr>
                <w:rFonts w:ascii="Times New Roman" w:hAnsi="Times New Roman" w:cs="Times New Roman"/>
              </w:rPr>
              <w:t>РПН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</w:p>
        </w:tc>
      </w:tr>
      <w:tr w:rsidR="00D35684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DATE_FROM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Да с: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Обязательно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  <w:lang w:val="en-US"/>
              </w:rPr>
            </w:pPr>
            <w:r w:rsidRPr="000B690A">
              <w:rPr>
                <w:rFonts w:ascii="Times New Roman" w:hAnsi="Times New Roman" w:cs="Times New Roman"/>
                <w:lang w:val="en-US"/>
              </w:rPr>
              <w:t>trunc(to_date(sysdate,'</w:t>
            </w:r>
            <w:hyperlink r:id="rId40" w:history="1">
              <w:r w:rsidRPr="000B690A">
                <w:rPr>
                  <w:rStyle w:val="a5"/>
                  <w:rFonts w:ascii="Times New Roman" w:hAnsi="Times New Roman" w:cs="Times New Roman"/>
                  <w:color w:val="000000" w:themeColor="text1"/>
                  <w:u w:val="none"/>
                  <w:lang w:val="en-US"/>
                </w:rPr>
                <w:t>dd.mm</w:t>
              </w:r>
            </w:hyperlink>
            <w:r w:rsidRPr="000B690A">
              <w:rPr>
                <w:rFonts w:ascii="Times New Roman" w:hAnsi="Times New Roman" w:cs="Times New Roman"/>
                <w:lang w:val="en-US"/>
              </w:rPr>
              <w:t>.yyyy'),'mm')</w:t>
            </w:r>
          </w:p>
        </w:tc>
      </w:tr>
      <w:tr w:rsidR="00D35684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DATE_TO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по: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Обязательно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sysdate</w:t>
            </w:r>
          </w:p>
        </w:tc>
      </w:tr>
      <w:tr w:rsidR="00D35684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WORKLIST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Рабочий лист: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Обязательно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LABMED_WORKLIST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WL_NAMES_ACTIVE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Выбор из списка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</w:tbl>
    <w:p w:rsidR="00B24474" w:rsidRPr="000B690A" w:rsidRDefault="00B24474" w:rsidP="00D35684">
      <w:pPr>
        <w:pStyle w:val="phnormal"/>
        <w:rPr>
          <w:rFonts w:ascii="Times New Roman" w:hAnsi="Times New Roman"/>
        </w:rPr>
      </w:pPr>
    </w:p>
    <w:p w:rsidR="00D35684" w:rsidRPr="000B690A" w:rsidRDefault="00D35684" w:rsidP="00D35684">
      <w:pPr>
        <w:pStyle w:val="phtabletitle"/>
        <w:rPr>
          <w:rFonts w:ascii="Times New Roman" w:hAnsi="Times New Roman"/>
        </w:rPr>
      </w:pPr>
      <w:bookmarkStart w:id="92" w:name="_Ref89983183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SEQ Таблица \* ARABIC 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15</w:t>
      </w:r>
      <w:r w:rsidRPr="000B690A">
        <w:rPr>
          <w:rFonts w:ascii="Times New Roman" w:hAnsi="Times New Roman"/>
        </w:rPr>
        <w:fldChar w:fldCharType="end"/>
      </w:r>
      <w:bookmarkEnd w:id="92"/>
      <w:r w:rsidRPr="000B690A">
        <w:rPr>
          <w:rFonts w:ascii="Times New Roman" w:hAnsi="Times New Roman"/>
        </w:rPr>
        <w:t xml:space="preserve"> – Перечень параметров отчетов по интеграции с РПН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747"/>
        <w:gridCol w:w="1833"/>
        <w:gridCol w:w="2280"/>
        <w:gridCol w:w="1584"/>
        <w:gridCol w:w="2389"/>
        <w:gridCol w:w="1939"/>
        <w:gridCol w:w="2425"/>
      </w:tblGrid>
      <w:tr w:rsidR="00532E93" w:rsidRPr="000B690A" w:rsidTr="00D53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Тип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Приглашение ко вводу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Порядок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Обязательный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Связь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  <w:b/>
              </w:rPr>
            </w:pPr>
            <w:r w:rsidRPr="000B690A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D35684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7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olcaption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 xml:space="preserve">Параметры отчета </w:t>
            </w:r>
            <w:r w:rsidR="002F7251" w:rsidRPr="000B690A">
              <w:rPr>
                <w:rFonts w:ascii="Times New Roman" w:hAnsi="Times New Roman" w:cs="Times New Roman"/>
              </w:rPr>
              <w:t>«</w:t>
            </w:r>
            <w:r w:rsidRPr="000B690A">
              <w:rPr>
                <w:rFonts w:ascii="Times New Roman" w:hAnsi="Times New Roman" w:cs="Times New Roman"/>
              </w:rPr>
              <w:t>Заявка для РПН</w:t>
            </w:r>
            <w:r w:rsidR="002F7251" w:rsidRPr="000B690A">
              <w:rPr>
                <w:rFonts w:ascii="Times New Roman" w:hAnsi="Times New Roman" w:cs="Times New Roman"/>
              </w:rPr>
              <w:t>»</w:t>
            </w:r>
          </w:p>
        </w:tc>
      </w:tr>
      <w:tr w:rsidR="00532E93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4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SP_ID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2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Переменная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24474" w:rsidRPr="000B690A" w:rsidRDefault="00B24474" w:rsidP="00D35684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bookmarkEnd w:id="84"/>
      <w:bookmarkEnd w:id="85"/>
      <w:bookmarkEnd w:id="86"/>
    </w:tbl>
    <w:p w:rsidR="00D35684" w:rsidRPr="000B690A" w:rsidRDefault="00D35684" w:rsidP="00F40B35">
      <w:pPr>
        <w:pStyle w:val="phtitlevoid"/>
        <w:rPr>
          <w:rFonts w:ascii="Times New Roman" w:hAnsi="Times New Roman" w:cs="Times New Roman"/>
        </w:rPr>
        <w:sectPr w:rsidR="00D35684" w:rsidRPr="000B690A" w:rsidSect="006535ED">
          <w:footerReference w:type="first" r:id="rId41"/>
          <w:pgSz w:w="16838" w:h="11899" w:orient="landscape"/>
          <w:pgMar w:top="1134" w:right="567" w:bottom="1134" w:left="1134" w:header="709" w:footer="573" w:gutter="0"/>
          <w:cols w:space="708"/>
          <w:titlePg/>
          <w:docGrid w:linePitch="360"/>
        </w:sectPr>
      </w:pPr>
    </w:p>
    <w:p w:rsidR="00D536A2" w:rsidRPr="000B690A" w:rsidRDefault="00D536A2" w:rsidP="00D536A2">
      <w:pPr>
        <w:pStyle w:val="10"/>
        <w:rPr>
          <w:rFonts w:ascii="Times New Roman" w:hAnsi="Times New Roman"/>
        </w:rPr>
      </w:pPr>
      <w:bookmarkStart w:id="93" w:name="_Toc89985429"/>
      <w:r w:rsidRPr="000B690A">
        <w:rPr>
          <w:rFonts w:ascii="Times New Roman" w:hAnsi="Times New Roman"/>
          <w:lang w:val="en-US"/>
        </w:rPr>
        <w:lastRenderedPageBreak/>
        <w:t>Настройка исследований</w:t>
      </w:r>
      <w:bookmarkEnd w:id="93"/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Словари/ Словари лаборатории/ Исследования-методы-показатели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Проверьте отображение исследований на наличие возбудителя новой коронавирусной инфекции (COVID-19)</w:t>
      </w:r>
      <w:r w:rsidR="002F7251" w:rsidRPr="000B690A">
        <w:rPr>
          <w:rFonts w:ascii="Times New Roman" w:hAnsi="Times New Roman"/>
        </w:rPr>
        <w:t xml:space="preserve"> </w:t>
      </w:r>
      <w:r w:rsidRPr="000B690A">
        <w:rPr>
          <w:rFonts w:ascii="Times New Roman" w:hAnsi="Times New Roman"/>
        </w:rPr>
        <w:t xml:space="preserve">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Виды исследований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_Ref89984814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23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536A2" w:rsidRPr="000B690A" w:rsidRDefault="00D536A2" w:rsidP="00D536A2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223C4B35" wp14:editId="7E1DFF26">
            <wp:extent cx="6295390" cy="1842059"/>
            <wp:effectExtent l="19050" t="19050" r="10160" b="25400"/>
            <wp:docPr id="21" name="Рисунок 21" descr="_scroll_external/attachments/issledovaniya-metody-pokazateli-google-chrome-cfbd645c3d98b8bf61fb94f09cde14c6b60357d78fbd863ab1289e4f40bc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41576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420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536A2" w:rsidRPr="000B690A" w:rsidRDefault="00D536A2" w:rsidP="00D536A2">
      <w:pPr>
        <w:pStyle w:val="phfiguretitle"/>
        <w:rPr>
          <w:rFonts w:ascii="Times New Roman" w:hAnsi="Times New Roman" w:cs="Times New Roman"/>
        </w:rPr>
      </w:pPr>
      <w:bookmarkStart w:id="94" w:name="_Ref89984814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23</w:t>
      </w:r>
      <w:r w:rsidRPr="000B690A">
        <w:rPr>
          <w:rFonts w:ascii="Times New Roman" w:hAnsi="Times New Roman" w:cs="Times New Roman"/>
        </w:rPr>
        <w:fldChar w:fldCharType="end"/>
      </w:r>
      <w:bookmarkEnd w:id="94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Виды исследований</w:t>
      </w:r>
      <w:r w:rsidR="002F7251" w:rsidRPr="000B690A">
        <w:rPr>
          <w:rFonts w:ascii="Times New Roman" w:hAnsi="Times New Roman" w:cs="Times New Roman"/>
        </w:rPr>
        <w:t>»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 записи показателя с типом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Перечислимый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Виды исследований: показатели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вызовите </w:t>
      </w:r>
      <w:r w:rsidR="006535ED" w:rsidRPr="000B690A">
        <w:rPr>
          <w:rFonts w:ascii="Times New Roman" w:hAnsi="Times New Roman"/>
        </w:rPr>
        <w:t>контекстное</w:t>
      </w:r>
      <w:r w:rsidRPr="000B690A">
        <w:rPr>
          <w:rFonts w:ascii="Times New Roman" w:hAnsi="Times New Roman"/>
        </w:rPr>
        <w:t xml:space="preserve"> меню и 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Редактировать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форма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Показатель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Перейдите на вкладку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Значения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Просмотрите наличие значений качественного результата исследования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Выбранные значения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:</w:t>
      </w:r>
    </w:p>
    <w:p w:rsidR="00D536A2" w:rsidRPr="000B690A" w:rsidRDefault="002F7251" w:rsidP="00D536A2">
      <w:pPr>
        <w:pStyle w:val="phlistitemized1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t>«</w:t>
      </w:r>
      <w:r w:rsidR="00D536A2" w:rsidRPr="000B690A">
        <w:rPr>
          <w:rFonts w:ascii="Times New Roman" w:hAnsi="Times New Roman" w:cs="Times New Roman"/>
        </w:rPr>
        <w:t>Обнаружен</w:t>
      </w:r>
      <w:r w:rsidRPr="000B690A">
        <w:rPr>
          <w:rFonts w:ascii="Times New Roman" w:hAnsi="Times New Roman" w:cs="Times New Roman"/>
        </w:rPr>
        <w:t>»</w:t>
      </w:r>
      <w:r w:rsidR="00D536A2" w:rsidRPr="000B690A">
        <w:rPr>
          <w:rFonts w:ascii="Times New Roman" w:hAnsi="Times New Roman" w:cs="Times New Roman"/>
        </w:rPr>
        <w:t>;</w:t>
      </w:r>
    </w:p>
    <w:p w:rsidR="00D536A2" w:rsidRPr="000B690A" w:rsidRDefault="002F7251" w:rsidP="00D536A2">
      <w:pPr>
        <w:pStyle w:val="phlistitemized1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t>«</w:t>
      </w:r>
      <w:r w:rsidR="00D536A2" w:rsidRPr="000B690A">
        <w:rPr>
          <w:rFonts w:ascii="Times New Roman" w:hAnsi="Times New Roman" w:cs="Times New Roman"/>
        </w:rPr>
        <w:t>Не обнаружен</w:t>
      </w:r>
      <w:r w:rsidRPr="000B690A">
        <w:rPr>
          <w:rFonts w:ascii="Times New Roman" w:hAnsi="Times New Roman" w:cs="Times New Roman"/>
        </w:rPr>
        <w:t>»</w:t>
      </w:r>
      <w:r w:rsidR="00D536A2" w:rsidRPr="000B690A">
        <w:rPr>
          <w:rFonts w:ascii="Times New Roman" w:hAnsi="Times New Roman" w:cs="Times New Roman"/>
        </w:rPr>
        <w:t>;</w:t>
      </w:r>
    </w:p>
    <w:p w:rsidR="00D536A2" w:rsidRPr="000B690A" w:rsidRDefault="002F7251" w:rsidP="00D536A2">
      <w:pPr>
        <w:pStyle w:val="phlistitemized1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t>«</w:t>
      </w:r>
      <w:r w:rsidR="00D536A2" w:rsidRPr="000B690A">
        <w:rPr>
          <w:rFonts w:ascii="Times New Roman" w:hAnsi="Times New Roman" w:cs="Times New Roman"/>
        </w:rPr>
        <w:t>Сомнительно</w:t>
      </w:r>
      <w:r w:rsidRPr="000B690A">
        <w:rPr>
          <w:rFonts w:ascii="Times New Roman" w:hAnsi="Times New Roman" w:cs="Times New Roman"/>
        </w:rPr>
        <w:t>»</w:t>
      </w:r>
      <w:r w:rsidR="00D536A2" w:rsidRPr="000B690A">
        <w:rPr>
          <w:rFonts w:ascii="Times New Roman" w:hAnsi="Times New Roman" w:cs="Times New Roman"/>
        </w:rPr>
        <w:t>.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  <w:b/>
        </w:rPr>
        <w:t>Примечание</w:t>
      </w:r>
      <w:r w:rsidRPr="000B690A">
        <w:rPr>
          <w:rFonts w:ascii="Times New Roman" w:hAnsi="Times New Roman"/>
        </w:rPr>
        <w:t xml:space="preserve"> – Значение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Брак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будет устанавливаться в случае, если была произведена выбраковка анализа.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Для добавления связей исследований перейдите в пункт главного меню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Учет/ Интеграция с РПН/ Словари/ Исследования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>. Откроется окно исследований.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РПН: Исследования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вызовите </w:t>
      </w:r>
      <w:r w:rsidR="006535ED" w:rsidRPr="000B690A">
        <w:rPr>
          <w:rFonts w:ascii="Times New Roman" w:hAnsi="Times New Roman"/>
        </w:rPr>
        <w:t>контекстное</w:t>
      </w:r>
      <w:r w:rsidRPr="000B690A">
        <w:rPr>
          <w:rFonts w:ascii="Times New Roman" w:hAnsi="Times New Roman"/>
        </w:rPr>
        <w:t xml:space="preserve"> меню и выберите пункт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Добавить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Откроется окно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РПН: Исследования: Добавление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_Ref89985042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24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536A2" w:rsidRPr="000B690A" w:rsidRDefault="00D536A2" w:rsidP="00D536A2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5FD25F45" wp14:editId="249DCDAF">
            <wp:extent cx="6295390" cy="1494716"/>
            <wp:effectExtent l="19050" t="19050" r="10160" b="10795"/>
            <wp:docPr id="22" name="Рисунок 22" descr="_scroll_external/attachments/issledovaniya-google-chrome1-f0ef8cfc794b807265e91359b2b9ee6240847f35f952e9fb87cd0010563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559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947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536A2" w:rsidRPr="000B690A" w:rsidRDefault="00D536A2" w:rsidP="00D536A2">
      <w:pPr>
        <w:pStyle w:val="phfiguretitle"/>
        <w:rPr>
          <w:rFonts w:ascii="Times New Roman" w:hAnsi="Times New Roman" w:cs="Times New Roman"/>
        </w:rPr>
      </w:pPr>
      <w:bookmarkStart w:id="95" w:name="_Ref89985042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24</w:t>
      </w:r>
      <w:r w:rsidRPr="000B690A">
        <w:rPr>
          <w:rFonts w:ascii="Times New Roman" w:hAnsi="Times New Roman" w:cs="Times New Roman"/>
        </w:rPr>
        <w:fldChar w:fldCharType="end"/>
      </w:r>
      <w:bookmarkEnd w:id="95"/>
      <w:r w:rsidRPr="000B690A">
        <w:rPr>
          <w:rFonts w:ascii="Times New Roman" w:hAnsi="Times New Roman" w:cs="Times New Roman"/>
        </w:rPr>
        <w:t xml:space="preserve"> – Окно </w:t>
      </w:r>
      <w:r w:rsidR="002F7251" w:rsidRPr="000B690A">
        <w:rPr>
          <w:rFonts w:ascii="Times New Roman" w:hAnsi="Times New Roman" w:cs="Times New Roman"/>
        </w:rPr>
        <w:t>«</w:t>
      </w:r>
      <w:r w:rsidRPr="000B690A">
        <w:rPr>
          <w:rFonts w:ascii="Times New Roman" w:hAnsi="Times New Roman" w:cs="Times New Roman"/>
        </w:rPr>
        <w:t>Интеграция с РПН: Исследования: Добавление</w:t>
      </w:r>
      <w:r w:rsidR="002F7251" w:rsidRPr="000B690A">
        <w:rPr>
          <w:rFonts w:ascii="Times New Roman" w:hAnsi="Times New Roman" w:cs="Times New Roman"/>
        </w:rPr>
        <w:t>»</w:t>
      </w: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lastRenderedPageBreak/>
        <w:t>Заполните поля для каждого исследования согласно таблице ниже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_Ref89985092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Таблица </w:t>
      </w:r>
      <w:r w:rsidR="0044239E" w:rsidRPr="000B690A">
        <w:rPr>
          <w:rFonts w:ascii="Times New Roman" w:hAnsi="Times New Roman"/>
          <w:noProof/>
        </w:rPr>
        <w:t>16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536A2" w:rsidRPr="000B690A" w:rsidRDefault="00D536A2" w:rsidP="00D536A2">
      <w:pPr>
        <w:pStyle w:val="phtabletitle"/>
        <w:rPr>
          <w:rFonts w:ascii="Times New Roman" w:hAnsi="Times New Roman"/>
        </w:rPr>
      </w:pPr>
      <w:bookmarkStart w:id="96" w:name="_Ref89985092"/>
      <w:r w:rsidRPr="000B690A">
        <w:rPr>
          <w:rFonts w:ascii="Times New Roman" w:hAnsi="Times New Roman"/>
        </w:rPr>
        <w:t>Т</w:t>
      </w:r>
      <w:r w:rsidR="006535ED" w:rsidRPr="000B690A">
        <w:rPr>
          <w:rFonts w:ascii="Times New Roman" w:hAnsi="Times New Roman"/>
        </w:rPr>
        <w:t>аблица 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SEQ Таблица \* ARABIC </w:instrText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  <w:noProof/>
        </w:rPr>
        <w:t>16</w:t>
      </w:r>
      <w:r w:rsidRPr="000B690A">
        <w:rPr>
          <w:rFonts w:ascii="Times New Roman" w:hAnsi="Times New Roman"/>
        </w:rPr>
        <w:fldChar w:fldCharType="end"/>
      </w:r>
      <w:bookmarkEnd w:id="96"/>
      <w:r w:rsidRPr="000B690A">
        <w:rPr>
          <w:rFonts w:ascii="Times New Roman" w:hAnsi="Times New Roman"/>
        </w:rPr>
        <w:t xml:space="preserve"> – Заполнение полей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249"/>
        <w:gridCol w:w="6009"/>
      </w:tblGrid>
      <w:tr w:rsidR="00D536A2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olcaption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Тип исследования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olcaption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Наименование исследования</w:t>
            </w:r>
          </w:p>
        </w:tc>
      </w:tr>
      <w:tr w:rsidR="00D536A2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ПЦР COVID, качественное</w:t>
            </w:r>
          </w:p>
        </w:tc>
      </w:tr>
      <w:tr w:rsidR="00D536A2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Антитела COVID, качественное IgG</w:t>
            </w:r>
          </w:p>
        </w:tc>
      </w:tr>
      <w:tr w:rsidR="00D536A2" w:rsidRPr="000B690A" w:rsidTr="00D53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Антитела COVID, качественное IgM</w:t>
            </w:r>
          </w:p>
        </w:tc>
      </w:tr>
      <w:tr w:rsidR="00D536A2" w:rsidRPr="000B690A" w:rsidTr="00D5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536A2" w:rsidRPr="000B690A" w:rsidRDefault="00D536A2" w:rsidP="00D536A2">
            <w:pPr>
              <w:pStyle w:val="phtablecellleft"/>
              <w:rPr>
                <w:rFonts w:ascii="Times New Roman" w:hAnsi="Times New Roman" w:cs="Times New Roman"/>
              </w:rPr>
            </w:pPr>
            <w:r w:rsidRPr="000B690A">
              <w:rPr>
                <w:rFonts w:ascii="Times New Roman" w:hAnsi="Times New Roman" w:cs="Times New Roman"/>
              </w:rPr>
              <w:t>Антитела COVID, суммарное значение IgG и IgM</w:t>
            </w:r>
          </w:p>
        </w:tc>
      </w:tr>
    </w:tbl>
    <w:p w:rsidR="00D536A2" w:rsidRPr="000B690A" w:rsidRDefault="00D536A2" w:rsidP="00D536A2">
      <w:pPr>
        <w:pStyle w:val="phnormal"/>
        <w:rPr>
          <w:rFonts w:ascii="Times New Roman" w:hAnsi="Times New Roman"/>
        </w:rPr>
      </w:pPr>
    </w:p>
    <w:p w:rsidR="00D536A2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Нажмите кнопку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Ок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. В блоке </w:t>
      </w:r>
      <w:r w:rsidR="002F7251" w:rsidRPr="000B690A">
        <w:rPr>
          <w:rFonts w:ascii="Times New Roman" w:hAnsi="Times New Roman"/>
        </w:rPr>
        <w:t>«</w:t>
      </w:r>
      <w:r w:rsidRPr="000B690A">
        <w:rPr>
          <w:rFonts w:ascii="Times New Roman" w:hAnsi="Times New Roman"/>
        </w:rPr>
        <w:t>Интеграция с РПН: Исследования</w:t>
      </w:r>
      <w:r w:rsidR="002F7251" w:rsidRPr="000B690A">
        <w:rPr>
          <w:rFonts w:ascii="Times New Roman" w:hAnsi="Times New Roman"/>
        </w:rPr>
        <w:t>»</w:t>
      </w:r>
      <w:r w:rsidRPr="000B690A">
        <w:rPr>
          <w:rFonts w:ascii="Times New Roman" w:hAnsi="Times New Roman"/>
        </w:rPr>
        <w:t xml:space="preserve"> отобразится список исследований (</w:t>
      </w:r>
      <w:r w:rsidRPr="000B690A">
        <w:rPr>
          <w:rFonts w:ascii="Times New Roman" w:hAnsi="Times New Roman"/>
        </w:rPr>
        <w:fldChar w:fldCharType="begin"/>
      </w:r>
      <w:r w:rsidRPr="000B690A">
        <w:rPr>
          <w:rFonts w:ascii="Times New Roman" w:hAnsi="Times New Roman"/>
        </w:rPr>
        <w:instrText xml:space="preserve"> REF _Ref89985140 \h </w:instrText>
      </w:r>
      <w:r w:rsidR="000B690A">
        <w:rPr>
          <w:rFonts w:ascii="Times New Roman" w:hAnsi="Times New Roman"/>
        </w:rPr>
        <w:instrText xml:space="preserve"> \* MERGEFORMAT </w:instrText>
      </w:r>
      <w:r w:rsidRPr="000B690A">
        <w:rPr>
          <w:rFonts w:ascii="Times New Roman" w:hAnsi="Times New Roman"/>
        </w:rPr>
      </w:r>
      <w:r w:rsidRPr="000B690A">
        <w:rPr>
          <w:rFonts w:ascii="Times New Roman" w:hAnsi="Times New Roman"/>
        </w:rPr>
        <w:fldChar w:fldCharType="separate"/>
      </w:r>
      <w:r w:rsidR="0044239E" w:rsidRPr="000B690A">
        <w:rPr>
          <w:rFonts w:ascii="Times New Roman" w:hAnsi="Times New Roman"/>
        </w:rPr>
        <w:t>Рисунок </w:t>
      </w:r>
      <w:r w:rsidR="0044239E" w:rsidRPr="000B690A">
        <w:rPr>
          <w:rFonts w:ascii="Times New Roman" w:hAnsi="Times New Roman"/>
          <w:noProof/>
        </w:rPr>
        <w:t>25</w:t>
      </w:r>
      <w:r w:rsidRPr="000B690A">
        <w:rPr>
          <w:rFonts w:ascii="Times New Roman" w:hAnsi="Times New Roman"/>
        </w:rPr>
        <w:fldChar w:fldCharType="end"/>
      </w:r>
      <w:r w:rsidRPr="000B690A">
        <w:rPr>
          <w:rFonts w:ascii="Times New Roman" w:hAnsi="Times New Roman"/>
        </w:rPr>
        <w:t>).</w:t>
      </w:r>
    </w:p>
    <w:p w:rsidR="00D536A2" w:rsidRPr="000B690A" w:rsidRDefault="00D536A2" w:rsidP="00D536A2">
      <w:pPr>
        <w:pStyle w:val="phfigure"/>
        <w:rPr>
          <w:rFonts w:ascii="Times New Roman" w:hAnsi="Times New Roman"/>
        </w:rPr>
      </w:pPr>
      <w:r w:rsidRPr="000B690A">
        <w:rPr>
          <w:rFonts w:ascii="Times New Roman" w:hAnsi="Times New Roman"/>
          <w:noProof/>
        </w:rPr>
        <w:drawing>
          <wp:inline distT="0" distB="0" distL="0" distR="0" wp14:anchorId="54E87077" wp14:editId="742F606A">
            <wp:extent cx="6295390" cy="2022440"/>
            <wp:effectExtent l="19050" t="19050" r="10160" b="16510"/>
            <wp:docPr id="23" name="Рисунок 23" descr="_scroll_external/attachments/0-8d8145cb8d55f4e316164483bd52754c73e561d7ba702c9580f6840370830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16344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224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536A2" w:rsidRPr="000B690A" w:rsidRDefault="00D536A2" w:rsidP="00D536A2">
      <w:pPr>
        <w:pStyle w:val="phfiguretitle"/>
        <w:rPr>
          <w:rFonts w:ascii="Times New Roman" w:hAnsi="Times New Roman" w:cs="Times New Roman"/>
        </w:rPr>
      </w:pPr>
      <w:bookmarkStart w:id="97" w:name="_Ref89985140"/>
      <w:r w:rsidRPr="000B690A">
        <w:rPr>
          <w:rFonts w:ascii="Times New Roman" w:hAnsi="Times New Roman" w:cs="Times New Roman"/>
        </w:rPr>
        <w:t>Р</w:t>
      </w:r>
      <w:r w:rsidR="006535ED" w:rsidRPr="000B690A">
        <w:rPr>
          <w:rFonts w:ascii="Times New Roman" w:hAnsi="Times New Roman" w:cs="Times New Roman"/>
        </w:rPr>
        <w:t>исунок </w:t>
      </w:r>
      <w:r w:rsidRPr="000B690A">
        <w:rPr>
          <w:rFonts w:ascii="Times New Roman" w:hAnsi="Times New Roman" w:cs="Times New Roman"/>
        </w:rPr>
        <w:fldChar w:fldCharType="begin"/>
      </w:r>
      <w:r w:rsidRPr="000B690A">
        <w:rPr>
          <w:rFonts w:ascii="Times New Roman" w:hAnsi="Times New Roman" w:cs="Times New Roman"/>
        </w:rPr>
        <w:instrText xml:space="preserve"> SEQ Рисунок \* ARABIC </w:instrText>
      </w:r>
      <w:r w:rsidRPr="000B690A">
        <w:rPr>
          <w:rFonts w:ascii="Times New Roman" w:hAnsi="Times New Roman" w:cs="Times New Roman"/>
        </w:rPr>
        <w:fldChar w:fldCharType="separate"/>
      </w:r>
      <w:r w:rsidR="0044239E" w:rsidRPr="000B690A">
        <w:rPr>
          <w:rFonts w:ascii="Times New Roman" w:hAnsi="Times New Roman" w:cs="Times New Roman"/>
          <w:noProof/>
        </w:rPr>
        <w:t>25</w:t>
      </w:r>
      <w:r w:rsidRPr="000B690A">
        <w:rPr>
          <w:rFonts w:ascii="Times New Roman" w:hAnsi="Times New Roman" w:cs="Times New Roman"/>
        </w:rPr>
        <w:fldChar w:fldCharType="end"/>
      </w:r>
      <w:bookmarkEnd w:id="97"/>
      <w:r w:rsidRPr="000B690A">
        <w:rPr>
          <w:rFonts w:ascii="Times New Roman" w:hAnsi="Times New Roman" w:cs="Times New Roman"/>
        </w:rPr>
        <w:t xml:space="preserve"> – Список исследований</w:t>
      </w:r>
    </w:p>
    <w:p w:rsidR="002F7251" w:rsidRPr="000B690A" w:rsidRDefault="00D536A2" w:rsidP="002F7251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доб</w:t>
      </w:r>
      <w:r w:rsidR="002F7251" w:rsidRPr="000B690A">
        <w:rPr>
          <w:rFonts w:ascii="Times New Roman" w:hAnsi="Times New Roman"/>
        </w:rPr>
        <w:t>авления услуги для исследования в блоке «Исследования(услуги)» вызовите контекстное меню и выберите пункт «Добавить».</w:t>
      </w:r>
    </w:p>
    <w:p w:rsidR="00D536A2" w:rsidRPr="000B690A" w:rsidRDefault="002F7251" w:rsidP="002F7251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Заполните поля «Услуга» и «Код вида исследования». Нажмите на кнопку «Ок»</w:t>
      </w:r>
      <w:r w:rsidR="00D536A2" w:rsidRPr="000B690A">
        <w:rPr>
          <w:rFonts w:ascii="Times New Roman" w:hAnsi="Times New Roman"/>
        </w:rPr>
        <w:t>.</w:t>
      </w:r>
    </w:p>
    <w:p w:rsidR="002F7251" w:rsidRPr="000B690A" w:rsidRDefault="00D536A2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>Для добавления кода результата исследо</w:t>
      </w:r>
      <w:r w:rsidR="002F7251" w:rsidRPr="000B690A">
        <w:rPr>
          <w:rFonts w:ascii="Times New Roman" w:hAnsi="Times New Roman"/>
        </w:rPr>
        <w:t>вания в блоке «Коды результатов исследования» вызовите контекстное меню и выберите пункт «Добавить».</w:t>
      </w:r>
    </w:p>
    <w:p w:rsidR="00D536A2" w:rsidRPr="000B690A" w:rsidRDefault="002F7251" w:rsidP="00D536A2">
      <w:pPr>
        <w:pStyle w:val="phnormal"/>
        <w:rPr>
          <w:rFonts w:ascii="Times New Roman" w:hAnsi="Times New Roman"/>
        </w:rPr>
      </w:pPr>
      <w:r w:rsidRPr="000B690A">
        <w:rPr>
          <w:rFonts w:ascii="Times New Roman" w:hAnsi="Times New Roman"/>
        </w:rPr>
        <w:t xml:space="preserve">Заполните </w:t>
      </w:r>
      <w:r w:rsidR="00D536A2" w:rsidRPr="000B690A">
        <w:rPr>
          <w:rFonts w:ascii="Times New Roman" w:hAnsi="Times New Roman"/>
        </w:rPr>
        <w:t xml:space="preserve">поля </w:t>
      </w:r>
      <w:r w:rsidRPr="000B690A">
        <w:rPr>
          <w:rFonts w:ascii="Times New Roman" w:hAnsi="Times New Roman"/>
        </w:rPr>
        <w:t>«</w:t>
      </w:r>
      <w:r w:rsidR="00D536A2" w:rsidRPr="000B690A">
        <w:rPr>
          <w:rFonts w:ascii="Times New Roman" w:hAnsi="Times New Roman"/>
        </w:rPr>
        <w:t xml:space="preserve">Тип: 0 – количественный, 1 – </w:t>
      </w:r>
      <w:r w:rsidRPr="000B690A">
        <w:rPr>
          <w:rFonts w:ascii="Times New Roman" w:hAnsi="Times New Roman"/>
        </w:rPr>
        <w:t>качественный» и «Код результата исследования». Нажмите</w:t>
      </w:r>
      <w:r w:rsidR="00D536A2" w:rsidRPr="000B690A">
        <w:rPr>
          <w:rFonts w:ascii="Times New Roman" w:hAnsi="Times New Roman"/>
        </w:rPr>
        <w:t xml:space="preserve"> кнопку </w:t>
      </w:r>
      <w:r w:rsidRPr="000B690A">
        <w:rPr>
          <w:rFonts w:ascii="Times New Roman" w:hAnsi="Times New Roman"/>
        </w:rPr>
        <w:t>«</w:t>
      </w:r>
      <w:r w:rsidR="00D536A2" w:rsidRPr="000B690A">
        <w:rPr>
          <w:rFonts w:ascii="Times New Roman" w:hAnsi="Times New Roman"/>
        </w:rPr>
        <w:t>Ок</w:t>
      </w:r>
      <w:r w:rsidRPr="000B690A">
        <w:rPr>
          <w:rFonts w:ascii="Times New Roman" w:hAnsi="Times New Roman"/>
        </w:rPr>
        <w:t>»</w:t>
      </w:r>
      <w:r w:rsidR="00D536A2" w:rsidRPr="000B690A">
        <w:rPr>
          <w:rFonts w:ascii="Times New Roman" w:hAnsi="Times New Roman"/>
        </w:rPr>
        <w:t>.</w:t>
      </w:r>
    </w:p>
    <w:p w:rsidR="00F40B35" w:rsidRPr="000B690A" w:rsidRDefault="00F40B35" w:rsidP="00F40B35">
      <w:pPr>
        <w:pStyle w:val="phtitlevoid"/>
        <w:rPr>
          <w:rFonts w:ascii="Times New Roman" w:hAnsi="Times New Roman" w:cs="Times New Roman"/>
        </w:rPr>
      </w:pPr>
      <w:r w:rsidRPr="000B690A">
        <w:rPr>
          <w:rFonts w:ascii="Times New Roman" w:hAnsi="Times New Roman" w:cs="Times New Roman"/>
        </w:rPr>
        <w:lastRenderedPageBreak/>
        <w:t>Лист регистрации изменений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623"/>
        <w:gridCol w:w="1144"/>
        <w:gridCol w:w="1305"/>
        <w:gridCol w:w="1227"/>
        <w:gridCol w:w="1691"/>
        <w:gridCol w:w="4320"/>
      </w:tblGrid>
      <w:tr w:rsidR="009977A3" w:rsidRPr="000B690A" w:rsidTr="00D536A2">
        <w:trPr>
          <w:cantSplit/>
          <w:trHeight w:val="957"/>
          <w:tblHeader/>
          <w:jc w:val="center"/>
        </w:trPr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Изм.</w:t>
            </w:r>
          </w:p>
        </w:tc>
        <w:tc>
          <w:tcPr>
            <w:tcW w:w="5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Версия Системы</w:t>
            </w:r>
          </w:p>
        </w:tc>
        <w:tc>
          <w:tcPr>
            <w:tcW w:w="6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Версия документа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Дата внесения изменений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Автор изменений</w:t>
            </w:r>
          </w:p>
        </w:tc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0B35" w:rsidRPr="000B690A" w:rsidRDefault="00F40B35" w:rsidP="00D536A2">
            <w:pPr>
              <w:keepNext/>
              <w:keepLines/>
              <w:spacing w:before="12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B690A">
              <w:rPr>
                <w:rFonts w:ascii="Times New Roman" w:hAnsi="Times New Roman"/>
                <w:b/>
                <w:bCs/>
                <w:sz w:val="20"/>
              </w:rPr>
              <w:t>Краткое описание изменений</w:t>
            </w: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9977A3" w:rsidRPr="000B690A" w:rsidTr="00D536A2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0B35" w:rsidRPr="000B690A" w:rsidRDefault="00F40B35" w:rsidP="00D536A2">
            <w:pPr>
              <w:spacing w:after="16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</w:tr>
    </w:tbl>
    <w:p w:rsidR="00F40B35" w:rsidRPr="000B690A" w:rsidRDefault="00F40B35" w:rsidP="00F40B35">
      <w:pPr>
        <w:pStyle w:val="phnormal"/>
        <w:rPr>
          <w:rFonts w:ascii="Times New Roman" w:hAnsi="Times New Roman"/>
        </w:rPr>
      </w:pPr>
    </w:p>
    <w:sectPr w:rsidR="00F40B35" w:rsidRPr="000B690A" w:rsidSect="006535ED">
      <w:pgSz w:w="11899" w:h="16838"/>
      <w:pgMar w:top="1134" w:right="567" w:bottom="1134" w:left="1134" w:header="709" w:footer="5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D60" w:rsidRDefault="00D34D60">
      <w:pPr>
        <w:spacing w:line="240" w:lineRule="auto"/>
      </w:pPr>
      <w:r>
        <w:separator/>
      </w:r>
    </w:p>
  </w:endnote>
  <w:endnote w:type="continuationSeparator" w:id="0">
    <w:p w:rsidR="00D34D60" w:rsidRDefault="00D34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25169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D536A2" w:rsidRPr="000B690A" w:rsidRDefault="00D536A2" w:rsidP="00971CE8">
        <w:pPr>
          <w:pStyle w:val="aa"/>
          <w:jc w:val="center"/>
          <w:rPr>
            <w:rFonts w:ascii="Times New Roman" w:hAnsi="Times New Roman"/>
          </w:rPr>
        </w:pPr>
        <w:r w:rsidRPr="000B690A">
          <w:rPr>
            <w:rFonts w:ascii="Times New Roman" w:hAnsi="Times New Roman"/>
          </w:rPr>
          <w:fldChar w:fldCharType="begin"/>
        </w:r>
        <w:r w:rsidRPr="000B690A">
          <w:rPr>
            <w:rFonts w:ascii="Times New Roman" w:hAnsi="Times New Roman"/>
          </w:rPr>
          <w:instrText>PAGE   \* MERGEFORMAT</w:instrText>
        </w:r>
        <w:r w:rsidRPr="000B690A">
          <w:rPr>
            <w:rFonts w:ascii="Times New Roman" w:hAnsi="Times New Roman"/>
          </w:rPr>
          <w:fldChar w:fldCharType="separate"/>
        </w:r>
        <w:r w:rsidR="001F7DE2">
          <w:rPr>
            <w:rFonts w:ascii="Times New Roman" w:hAnsi="Times New Roman"/>
            <w:noProof/>
          </w:rPr>
          <w:t>2</w:t>
        </w:r>
        <w:r w:rsidRPr="000B690A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783556891"/>
      <w:docPartObj>
        <w:docPartGallery w:val="Page Numbers (Bottom of Page)"/>
        <w:docPartUnique/>
      </w:docPartObj>
    </w:sdtPr>
    <w:sdtEndPr/>
    <w:sdtContent>
      <w:p w:rsidR="00D536A2" w:rsidRPr="000B690A" w:rsidRDefault="00D536A2" w:rsidP="00967C35">
        <w:pPr>
          <w:pStyle w:val="phtitlepagedocpart"/>
          <w:rPr>
            <w:rFonts w:ascii="Times New Roman" w:hAnsi="Times New Roman" w:cs="Times New Roman"/>
          </w:rPr>
        </w:pPr>
        <w:r w:rsidRPr="000B690A">
          <w:rPr>
            <w:rFonts w:ascii="Times New Roman" w:hAnsi="Times New Roman" w:cs="Times New Roman"/>
          </w:rPr>
          <w:t>2021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951635"/>
      <w:docPartObj>
        <w:docPartGallery w:val="Page Numbers (Bottom of Page)"/>
        <w:docPartUnique/>
      </w:docPartObj>
    </w:sdtPr>
    <w:sdtEndPr/>
    <w:sdtContent>
      <w:p w:rsidR="00D536A2" w:rsidRDefault="00D536A2" w:rsidP="00AC29E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DE2">
          <w:rPr>
            <w:noProof/>
          </w:rPr>
          <w:t>27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D60" w:rsidRDefault="00D34D60">
      <w:pPr>
        <w:spacing w:line="240" w:lineRule="auto"/>
      </w:pPr>
      <w:r>
        <w:separator/>
      </w:r>
    </w:p>
  </w:footnote>
  <w:footnote w:type="continuationSeparator" w:id="0">
    <w:p w:rsidR="00D34D60" w:rsidRDefault="00D34D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1F89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F4A97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17AC8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81586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AE325C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9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42107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>
    <w:nsid w:val="52A83BC4"/>
    <w:multiLevelType w:val="multilevel"/>
    <w:tmpl w:val="DF8697A0"/>
    <w:numStyleLink w:val="phadditiontitle"/>
  </w:abstractNum>
  <w:abstractNum w:abstractNumId="16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1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6"/>
  </w:num>
  <w:num w:numId="5">
    <w:abstractNumId w:val="7"/>
  </w:num>
  <w:num w:numId="6">
    <w:abstractNumId w:val="8"/>
  </w:num>
  <w:num w:numId="7">
    <w:abstractNumId w:val="22"/>
  </w:num>
  <w:num w:numId="8">
    <w:abstractNumId w:val="16"/>
  </w:num>
  <w:num w:numId="9">
    <w:abstractNumId w:val="13"/>
  </w:num>
  <w:num w:numId="10">
    <w:abstractNumId w:val="5"/>
  </w:num>
  <w:num w:numId="11">
    <w:abstractNumId w:val="14"/>
  </w:num>
  <w:num w:numId="12">
    <w:abstractNumId w:val="20"/>
  </w:num>
  <w:num w:numId="13">
    <w:abstractNumId w:val="12"/>
  </w:num>
  <w:num w:numId="14">
    <w:abstractNumId w:val="9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5"/>
  </w:num>
  <w:num w:numId="18">
    <w:abstractNumId w:val="18"/>
  </w:num>
  <w:num w:numId="19">
    <w:abstractNumId w:val="20"/>
  </w:num>
  <w:num w:numId="20">
    <w:abstractNumId w:val="23"/>
  </w:num>
  <w:num w:numId="21">
    <w:abstractNumId w:val="24"/>
  </w:num>
  <w:num w:numId="22">
    <w:abstractNumId w:val="25"/>
  </w:num>
  <w:num w:numId="23">
    <w:abstractNumId w:val="20"/>
  </w:num>
  <w:num w:numId="24">
    <w:abstractNumId w:val="11"/>
    <w:lvlOverride w:ilvl="0">
      <w:lvl w:ilvl="0">
        <w:start w:val="1"/>
        <w:numFmt w:val="russianUpper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25">
    <w:abstractNumId w:val="28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6"/>
  </w:num>
  <w:num w:numId="33">
    <w:abstractNumId w:val="27"/>
  </w:num>
  <w:num w:numId="34">
    <w:abstractNumId w:val="29"/>
  </w:num>
  <w:num w:numId="35">
    <w:abstractNumId w:val="30"/>
  </w:num>
  <w:num w:numId="36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3A"/>
    <w:rsid w:val="00001B6E"/>
    <w:rsid w:val="00004F09"/>
    <w:rsid w:val="0001175D"/>
    <w:rsid w:val="000174F7"/>
    <w:rsid w:val="000176D9"/>
    <w:rsid w:val="0002289A"/>
    <w:rsid w:val="000345BB"/>
    <w:rsid w:val="00036D1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B690A"/>
    <w:rsid w:val="000C6920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6513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932"/>
    <w:rsid w:val="001E3B1B"/>
    <w:rsid w:val="001E3F81"/>
    <w:rsid w:val="001F0503"/>
    <w:rsid w:val="001F0B70"/>
    <w:rsid w:val="001F72CA"/>
    <w:rsid w:val="001F7DE2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5689A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5F0"/>
    <w:rsid w:val="002F4EC4"/>
    <w:rsid w:val="002F50E9"/>
    <w:rsid w:val="002F6A76"/>
    <w:rsid w:val="002F7251"/>
    <w:rsid w:val="002F79E0"/>
    <w:rsid w:val="003009ED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D59E0"/>
    <w:rsid w:val="003F6EC0"/>
    <w:rsid w:val="00400C21"/>
    <w:rsid w:val="00413690"/>
    <w:rsid w:val="00425E40"/>
    <w:rsid w:val="004266BE"/>
    <w:rsid w:val="00437EB3"/>
    <w:rsid w:val="0044239E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4F0F4E"/>
    <w:rsid w:val="0050368C"/>
    <w:rsid w:val="0050426E"/>
    <w:rsid w:val="00506961"/>
    <w:rsid w:val="005261B4"/>
    <w:rsid w:val="005308EE"/>
    <w:rsid w:val="00531B81"/>
    <w:rsid w:val="00532E93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A3844"/>
    <w:rsid w:val="005B6E56"/>
    <w:rsid w:val="005B7DC9"/>
    <w:rsid w:val="00605B03"/>
    <w:rsid w:val="006068C0"/>
    <w:rsid w:val="00615E04"/>
    <w:rsid w:val="00626ADC"/>
    <w:rsid w:val="00626BD9"/>
    <w:rsid w:val="0063464D"/>
    <w:rsid w:val="00635019"/>
    <w:rsid w:val="00637F24"/>
    <w:rsid w:val="00641D00"/>
    <w:rsid w:val="006535ED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A27FE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B493E"/>
    <w:rsid w:val="007C5657"/>
    <w:rsid w:val="007C574F"/>
    <w:rsid w:val="007D06AE"/>
    <w:rsid w:val="007D5FAB"/>
    <w:rsid w:val="007D7CE5"/>
    <w:rsid w:val="007E53BE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4A7A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26F59"/>
    <w:rsid w:val="0093769A"/>
    <w:rsid w:val="00940D8A"/>
    <w:rsid w:val="009515D5"/>
    <w:rsid w:val="009550EE"/>
    <w:rsid w:val="00957B57"/>
    <w:rsid w:val="0096176F"/>
    <w:rsid w:val="00965916"/>
    <w:rsid w:val="00967C35"/>
    <w:rsid w:val="009709DB"/>
    <w:rsid w:val="00971CE8"/>
    <w:rsid w:val="0097485B"/>
    <w:rsid w:val="00982ADA"/>
    <w:rsid w:val="009924C8"/>
    <w:rsid w:val="00994241"/>
    <w:rsid w:val="00995731"/>
    <w:rsid w:val="0099728D"/>
    <w:rsid w:val="009977A3"/>
    <w:rsid w:val="009A5181"/>
    <w:rsid w:val="009B76C6"/>
    <w:rsid w:val="009C77F6"/>
    <w:rsid w:val="009D3DE2"/>
    <w:rsid w:val="00A02EB1"/>
    <w:rsid w:val="00A05EAF"/>
    <w:rsid w:val="00A17CE3"/>
    <w:rsid w:val="00A232F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6672"/>
    <w:rsid w:val="00AA7455"/>
    <w:rsid w:val="00AB3248"/>
    <w:rsid w:val="00AB39A1"/>
    <w:rsid w:val="00AB5969"/>
    <w:rsid w:val="00AB6AA6"/>
    <w:rsid w:val="00AB6BA6"/>
    <w:rsid w:val="00AC230D"/>
    <w:rsid w:val="00AC29EC"/>
    <w:rsid w:val="00AC48A3"/>
    <w:rsid w:val="00AC5B48"/>
    <w:rsid w:val="00AD2B00"/>
    <w:rsid w:val="00AD4936"/>
    <w:rsid w:val="00AE2366"/>
    <w:rsid w:val="00AF20ED"/>
    <w:rsid w:val="00AF4DB6"/>
    <w:rsid w:val="00B161BF"/>
    <w:rsid w:val="00B170AF"/>
    <w:rsid w:val="00B21CB4"/>
    <w:rsid w:val="00B24474"/>
    <w:rsid w:val="00B432C1"/>
    <w:rsid w:val="00B45615"/>
    <w:rsid w:val="00B55A51"/>
    <w:rsid w:val="00B5616C"/>
    <w:rsid w:val="00B569DE"/>
    <w:rsid w:val="00B57227"/>
    <w:rsid w:val="00B607C1"/>
    <w:rsid w:val="00B61725"/>
    <w:rsid w:val="00B628DE"/>
    <w:rsid w:val="00B71556"/>
    <w:rsid w:val="00B80BA6"/>
    <w:rsid w:val="00BA2C08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22B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6996"/>
    <w:rsid w:val="00CC72D1"/>
    <w:rsid w:val="00CE41CB"/>
    <w:rsid w:val="00CF0B4F"/>
    <w:rsid w:val="00CF706B"/>
    <w:rsid w:val="00D06AF6"/>
    <w:rsid w:val="00D10529"/>
    <w:rsid w:val="00D124E3"/>
    <w:rsid w:val="00D14538"/>
    <w:rsid w:val="00D20AB4"/>
    <w:rsid w:val="00D2116B"/>
    <w:rsid w:val="00D256B8"/>
    <w:rsid w:val="00D34AF1"/>
    <w:rsid w:val="00D34D60"/>
    <w:rsid w:val="00D34F85"/>
    <w:rsid w:val="00D35684"/>
    <w:rsid w:val="00D37256"/>
    <w:rsid w:val="00D4293B"/>
    <w:rsid w:val="00D42A44"/>
    <w:rsid w:val="00D46ABF"/>
    <w:rsid w:val="00D536A2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013"/>
    <w:rsid w:val="00E04129"/>
    <w:rsid w:val="00E1044B"/>
    <w:rsid w:val="00E16162"/>
    <w:rsid w:val="00E2119B"/>
    <w:rsid w:val="00E221BC"/>
    <w:rsid w:val="00E244B5"/>
    <w:rsid w:val="00E30111"/>
    <w:rsid w:val="00E319FC"/>
    <w:rsid w:val="00E33F00"/>
    <w:rsid w:val="00E421DD"/>
    <w:rsid w:val="00E56C6C"/>
    <w:rsid w:val="00E666A5"/>
    <w:rsid w:val="00E7305A"/>
    <w:rsid w:val="00E85567"/>
    <w:rsid w:val="00EA4AC4"/>
    <w:rsid w:val="00EB1CB7"/>
    <w:rsid w:val="00EB34FD"/>
    <w:rsid w:val="00EB7A17"/>
    <w:rsid w:val="00EC19C7"/>
    <w:rsid w:val="00EC35DA"/>
    <w:rsid w:val="00EF5FFF"/>
    <w:rsid w:val="00EF7F2A"/>
    <w:rsid w:val="00F021C2"/>
    <w:rsid w:val="00F11E1D"/>
    <w:rsid w:val="00F155CD"/>
    <w:rsid w:val="00F32249"/>
    <w:rsid w:val="00F32F9C"/>
    <w:rsid w:val="00F40B35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4866"/>
    <w:rsid w:val="00F72201"/>
    <w:rsid w:val="00F773DA"/>
    <w:rsid w:val="00F77EA0"/>
    <w:rsid w:val="00F827C3"/>
    <w:rsid w:val="00F82C93"/>
    <w:rsid w:val="00F8499F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C2022B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C2022B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C2022B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C2022B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C2022B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2022B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2022B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2022B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C2022B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C2022B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C202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022B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2022B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C2022B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C2022B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C2022B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C2022B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2022B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2022B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2022B"/>
    <w:pPr>
      <w:ind w:left="1440"/>
    </w:pPr>
  </w:style>
  <w:style w:type="paragraph" w:styleId="81">
    <w:name w:val="toc 8"/>
    <w:basedOn w:val="a"/>
    <w:next w:val="a"/>
    <w:autoRedefine/>
    <w:rsid w:val="00C2022B"/>
    <w:pPr>
      <w:ind w:left="1680"/>
    </w:pPr>
  </w:style>
  <w:style w:type="paragraph" w:styleId="91">
    <w:name w:val="toc 9"/>
    <w:basedOn w:val="a"/>
    <w:next w:val="a"/>
    <w:autoRedefine/>
    <w:rsid w:val="00C2022B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2022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2022B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2022B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C2022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2022B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C2022B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C2022B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C2022B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C2022B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C2022B"/>
    <w:pPr>
      <w:numPr>
        <w:numId w:val="11"/>
      </w:numPr>
    </w:pPr>
  </w:style>
  <w:style w:type="paragraph" w:customStyle="1" w:styleId="phbibliography">
    <w:name w:val="ph_bibliography"/>
    <w:basedOn w:val="phbase"/>
    <w:rsid w:val="00C2022B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2022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2022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2022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C2022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2022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2022B"/>
  </w:style>
  <w:style w:type="paragraph" w:customStyle="1" w:styleId="phconfirmstamptitle">
    <w:name w:val="ph_confirmstamp_title"/>
    <w:basedOn w:val="phconfirmstamp"/>
    <w:next w:val="phconfirmstampstamp"/>
    <w:rsid w:val="00C2022B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C2022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2022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C2022B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2022B"/>
    <w:pPr>
      <w:spacing w:before="120"/>
    </w:pPr>
  </w:style>
  <w:style w:type="paragraph" w:customStyle="1" w:styleId="phfiguretitle">
    <w:name w:val="ph_figure_title"/>
    <w:basedOn w:val="phfigure"/>
    <w:next w:val="phnormal"/>
    <w:rsid w:val="00C2022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2022B"/>
    <w:pPr>
      <w:widowControl w:val="0"/>
    </w:pPr>
    <w:rPr>
      <w:sz w:val="18"/>
    </w:rPr>
  </w:style>
  <w:style w:type="character" w:customStyle="1" w:styleId="phinline">
    <w:name w:val="ph_inline"/>
    <w:basedOn w:val="a0"/>
    <w:rsid w:val="00C2022B"/>
  </w:style>
  <w:style w:type="character" w:customStyle="1" w:styleId="phinline8">
    <w:name w:val="ph_inline_8"/>
    <w:rsid w:val="00C2022B"/>
    <w:rPr>
      <w:sz w:val="16"/>
    </w:rPr>
  </w:style>
  <w:style w:type="character" w:customStyle="1" w:styleId="phinlinebolditalic">
    <w:name w:val="ph_inline_bolditalic"/>
    <w:rsid w:val="00C2022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2022B"/>
    <w:rPr>
      <w:rFonts w:ascii="Courier New" w:hAnsi="Courier New"/>
      <w:sz w:val="24"/>
    </w:rPr>
  </w:style>
  <w:style w:type="character" w:customStyle="1" w:styleId="phinlinefirstterm">
    <w:name w:val="ph_inline_firstterm"/>
    <w:rsid w:val="00C2022B"/>
    <w:rPr>
      <w:i/>
      <w:sz w:val="24"/>
    </w:rPr>
  </w:style>
  <w:style w:type="character" w:customStyle="1" w:styleId="phinlineguiitem">
    <w:name w:val="ph_inline_guiitem"/>
    <w:rsid w:val="00C2022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C2022B"/>
    <w:rPr>
      <w:b/>
      <w:smallCaps/>
      <w:sz w:val="24"/>
    </w:rPr>
  </w:style>
  <w:style w:type="character" w:customStyle="1" w:styleId="phinlinespace">
    <w:name w:val="ph_inline_space"/>
    <w:rsid w:val="00C2022B"/>
    <w:rPr>
      <w:spacing w:val="60"/>
    </w:rPr>
  </w:style>
  <w:style w:type="character" w:customStyle="1" w:styleId="phinlinesuperline">
    <w:name w:val="ph_inline_superline"/>
    <w:rsid w:val="00C2022B"/>
    <w:rPr>
      <w:vertAlign w:val="superscript"/>
    </w:rPr>
  </w:style>
  <w:style w:type="character" w:customStyle="1" w:styleId="phinlineunderline">
    <w:name w:val="ph_inline_underline"/>
    <w:rsid w:val="00C2022B"/>
    <w:rPr>
      <w:u w:val="single"/>
      <w:lang w:val="ru-RU"/>
    </w:rPr>
  </w:style>
  <w:style w:type="character" w:customStyle="1" w:styleId="phinlineunderlineitalic">
    <w:name w:val="ph_inline_underlineitalic"/>
    <w:rsid w:val="00C2022B"/>
    <w:rPr>
      <w:i/>
      <w:u w:val="single"/>
      <w:lang w:val="ru-RU"/>
    </w:rPr>
  </w:style>
  <w:style w:type="character" w:customStyle="1" w:styleId="phinlineuppercase">
    <w:name w:val="ph_inline_uppercase"/>
    <w:rsid w:val="00C2022B"/>
    <w:rPr>
      <w:caps/>
      <w:lang w:val="ru-RU"/>
    </w:rPr>
  </w:style>
  <w:style w:type="paragraph" w:customStyle="1" w:styleId="phinset">
    <w:name w:val="ph_inset"/>
    <w:basedOn w:val="phnormal"/>
    <w:next w:val="phnormal"/>
    <w:rsid w:val="00C2022B"/>
  </w:style>
  <w:style w:type="paragraph" w:customStyle="1" w:styleId="phinsetcaution">
    <w:name w:val="ph_inset_caution"/>
    <w:basedOn w:val="phinset"/>
    <w:rsid w:val="00C2022B"/>
    <w:pPr>
      <w:keepLines/>
    </w:pPr>
  </w:style>
  <w:style w:type="paragraph" w:customStyle="1" w:styleId="phinsetnote">
    <w:name w:val="ph_inset_note"/>
    <w:basedOn w:val="phinset"/>
    <w:rsid w:val="00C2022B"/>
    <w:pPr>
      <w:keepLines/>
    </w:pPr>
  </w:style>
  <w:style w:type="paragraph" w:customStyle="1" w:styleId="phinsettitle">
    <w:name w:val="ph_inset_title"/>
    <w:basedOn w:val="phinset"/>
    <w:next w:val="phinsetnote"/>
    <w:rsid w:val="00C2022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C2022B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C2022B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C2022B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2022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2022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2022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2022B"/>
    <w:pPr>
      <w:ind w:left="57"/>
    </w:pPr>
    <w:rPr>
      <w:i/>
    </w:rPr>
  </w:style>
  <w:style w:type="paragraph" w:customStyle="1" w:styleId="phtablecell">
    <w:name w:val="ph_table_cell"/>
    <w:basedOn w:val="phbase"/>
    <w:rsid w:val="00C2022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2022B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2022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2022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C2022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C2022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2022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2022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C2022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2022B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C2022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2022B"/>
  </w:style>
  <w:style w:type="paragraph" w:customStyle="1" w:styleId="phtitlepagesystemfull">
    <w:name w:val="ph_titlepage_system_full"/>
    <w:basedOn w:val="phtitlepage"/>
    <w:next w:val="phtitlepagesystemshort"/>
    <w:rsid w:val="00C2022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2022B"/>
    <w:rPr>
      <w:b/>
      <w:sz w:val="32"/>
    </w:rPr>
  </w:style>
  <w:style w:type="paragraph" w:styleId="HTML">
    <w:name w:val="HTML Address"/>
    <w:basedOn w:val="a"/>
    <w:link w:val="HTML0"/>
    <w:semiHidden/>
    <w:rsid w:val="00C2022B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C2022B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C2022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C2022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2022B"/>
    <w:rPr>
      <w:u w:val="single"/>
    </w:rPr>
  </w:style>
  <w:style w:type="paragraph" w:customStyle="1" w:styleId="phstampleft">
    <w:name w:val="ph_stamp_left"/>
    <w:basedOn w:val="phstamp"/>
    <w:rsid w:val="00C2022B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2022B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2022B"/>
    <w:pPr>
      <w:jc w:val="center"/>
    </w:pPr>
  </w:style>
  <w:style w:type="character" w:customStyle="1" w:styleId="phpagenumber0">
    <w:name w:val="ph_pagenumber Знак"/>
    <w:basedOn w:val="ab"/>
    <w:link w:val="phpagenumber"/>
    <w:rsid w:val="00C2022B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C2022B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C2022B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C2022B"/>
    <w:pPr>
      <w:numPr>
        <w:numId w:val="13"/>
      </w:numPr>
      <w:spacing w:after="120"/>
    </w:pPr>
  </w:style>
  <w:style w:type="paragraph" w:customStyle="1" w:styleId="affa">
    <w:name w:val="Текст_программы"/>
    <w:rsid w:val="00C2022B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2022B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2022B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C2022B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C2022B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C2022B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2022B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C2022B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C2022B"/>
  </w:style>
  <w:style w:type="character" w:styleId="affc">
    <w:name w:val="annotation reference"/>
    <w:basedOn w:val="a0"/>
    <w:uiPriority w:val="99"/>
    <w:semiHidden/>
    <w:unhideWhenUsed/>
    <w:rsid w:val="00C2022B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2022B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2022B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2022B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2022B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rsid w:val="00C2022B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C2022B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C2022B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C2022B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C2022B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C2022B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C2022B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C2022B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C2022B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C2022B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C2022B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C2022B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C2022B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C2022B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C2022B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C2022B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C2022B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C2022B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C2022B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C2022B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2022B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2022B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2022B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C2022B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C2022B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C202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022B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2022B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C2022B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C2022B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C2022B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C2022B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2022B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2022B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2022B"/>
    <w:pPr>
      <w:ind w:left="1440"/>
    </w:pPr>
  </w:style>
  <w:style w:type="paragraph" w:styleId="81">
    <w:name w:val="toc 8"/>
    <w:basedOn w:val="a"/>
    <w:next w:val="a"/>
    <w:autoRedefine/>
    <w:rsid w:val="00C2022B"/>
    <w:pPr>
      <w:ind w:left="1680"/>
    </w:pPr>
  </w:style>
  <w:style w:type="paragraph" w:styleId="91">
    <w:name w:val="toc 9"/>
    <w:basedOn w:val="a"/>
    <w:next w:val="a"/>
    <w:autoRedefine/>
    <w:rsid w:val="00C2022B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2022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2022B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2022B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C2022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2022B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C2022B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C2022B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C2022B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C2022B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C2022B"/>
    <w:pPr>
      <w:numPr>
        <w:numId w:val="11"/>
      </w:numPr>
    </w:pPr>
  </w:style>
  <w:style w:type="paragraph" w:customStyle="1" w:styleId="phbibliography">
    <w:name w:val="ph_bibliography"/>
    <w:basedOn w:val="phbase"/>
    <w:rsid w:val="00C2022B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2022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2022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2022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C2022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2022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2022B"/>
  </w:style>
  <w:style w:type="paragraph" w:customStyle="1" w:styleId="phconfirmstamptitle">
    <w:name w:val="ph_confirmstamp_title"/>
    <w:basedOn w:val="phconfirmstamp"/>
    <w:next w:val="phconfirmstampstamp"/>
    <w:rsid w:val="00C2022B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C2022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2022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C2022B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2022B"/>
    <w:pPr>
      <w:spacing w:before="120"/>
    </w:pPr>
  </w:style>
  <w:style w:type="paragraph" w:customStyle="1" w:styleId="phfiguretitle">
    <w:name w:val="ph_figure_title"/>
    <w:basedOn w:val="phfigure"/>
    <w:next w:val="phnormal"/>
    <w:rsid w:val="00C2022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2022B"/>
    <w:pPr>
      <w:widowControl w:val="0"/>
    </w:pPr>
    <w:rPr>
      <w:sz w:val="18"/>
    </w:rPr>
  </w:style>
  <w:style w:type="character" w:customStyle="1" w:styleId="phinline">
    <w:name w:val="ph_inline"/>
    <w:basedOn w:val="a0"/>
    <w:rsid w:val="00C2022B"/>
  </w:style>
  <w:style w:type="character" w:customStyle="1" w:styleId="phinline8">
    <w:name w:val="ph_inline_8"/>
    <w:rsid w:val="00C2022B"/>
    <w:rPr>
      <w:sz w:val="16"/>
    </w:rPr>
  </w:style>
  <w:style w:type="character" w:customStyle="1" w:styleId="phinlinebolditalic">
    <w:name w:val="ph_inline_bolditalic"/>
    <w:rsid w:val="00C2022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2022B"/>
    <w:rPr>
      <w:rFonts w:ascii="Courier New" w:hAnsi="Courier New"/>
      <w:sz w:val="24"/>
    </w:rPr>
  </w:style>
  <w:style w:type="character" w:customStyle="1" w:styleId="phinlinefirstterm">
    <w:name w:val="ph_inline_firstterm"/>
    <w:rsid w:val="00C2022B"/>
    <w:rPr>
      <w:i/>
      <w:sz w:val="24"/>
    </w:rPr>
  </w:style>
  <w:style w:type="character" w:customStyle="1" w:styleId="phinlineguiitem">
    <w:name w:val="ph_inline_guiitem"/>
    <w:rsid w:val="00C2022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C2022B"/>
    <w:rPr>
      <w:b/>
      <w:smallCaps/>
      <w:sz w:val="24"/>
    </w:rPr>
  </w:style>
  <w:style w:type="character" w:customStyle="1" w:styleId="phinlinespace">
    <w:name w:val="ph_inline_space"/>
    <w:rsid w:val="00C2022B"/>
    <w:rPr>
      <w:spacing w:val="60"/>
    </w:rPr>
  </w:style>
  <w:style w:type="character" w:customStyle="1" w:styleId="phinlinesuperline">
    <w:name w:val="ph_inline_superline"/>
    <w:rsid w:val="00C2022B"/>
    <w:rPr>
      <w:vertAlign w:val="superscript"/>
    </w:rPr>
  </w:style>
  <w:style w:type="character" w:customStyle="1" w:styleId="phinlineunderline">
    <w:name w:val="ph_inline_underline"/>
    <w:rsid w:val="00C2022B"/>
    <w:rPr>
      <w:u w:val="single"/>
      <w:lang w:val="ru-RU"/>
    </w:rPr>
  </w:style>
  <w:style w:type="character" w:customStyle="1" w:styleId="phinlineunderlineitalic">
    <w:name w:val="ph_inline_underlineitalic"/>
    <w:rsid w:val="00C2022B"/>
    <w:rPr>
      <w:i/>
      <w:u w:val="single"/>
      <w:lang w:val="ru-RU"/>
    </w:rPr>
  </w:style>
  <w:style w:type="character" w:customStyle="1" w:styleId="phinlineuppercase">
    <w:name w:val="ph_inline_uppercase"/>
    <w:rsid w:val="00C2022B"/>
    <w:rPr>
      <w:caps/>
      <w:lang w:val="ru-RU"/>
    </w:rPr>
  </w:style>
  <w:style w:type="paragraph" w:customStyle="1" w:styleId="phinset">
    <w:name w:val="ph_inset"/>
    <w:basedOn w:val="phnormal"/>
    <w:next w:val="phnormal"/>
    <w:rsid w:val="00C2022B"/>
  </w:style>
  <w:style w:type="paragraph" w:customStyle="1" w:styleId="phinsetcaution">
    <w:name w:val="ph_inset_caution"/>
    <w:basedOn w:val="phinset"/>
    <w:rsid w:val="00C2022B"/>
    <w:pPr>
      <w:keepLines/>
    </w:pPr>
  </w:style>
  <w:style w:type="paragraph" w:customStyle="1" w:styleId="phinsetnote">
    <w:name w:val="ph_inset_note"/>
    <w:basedOn w:val="phinset"/>
    <w:rsid w:val="00C2022B"/>
    <w:pPr>
      <w:keepLines/>
    </w:pPr>
  </w:style>
  <w:style w:type="paragraph" w:customStyle="1" w:styleId="phinsettitle">
    <w:name w:val="ph_inset_title"/>
    <w:basedOn w:val="phinset"/>
    <w:next w:val="phinsetnote"/>
    <w:rsid w:val="00C2022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C2022B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C2022B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C2022B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2022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2022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2022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2022B"/>
    <w:pPr>
      <w:ind w:left="57"/>
    </w:pPr>
    <w:rPr>
      <w:i/>
    </w:rPr>
  </w:style>
  <w:style w:type="paragraph" w:customStyle="1" w:styleId="phtablecell">
    <w:name w:val="ph_table_cell"/>
    <w:basedOn w:val="phbase"/>
    <w:rsid w:val="00C2022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2022B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2022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2022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C2022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C2022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2022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2022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C2022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2022B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C2022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2022B"/>
  </w:style>
  <w:style w:type="paragraph" w:customStyle="1" w:styleId="phtitlepagesystemfull">
    <w:name w:val="ph_titlepage_system_full"/>
    <w:basedOn w:val="phtitlepage"/>
    <w:next w:val="phtitlepagesystemshort"/>
    <w:rsid w:val="00C2022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2022B"/>
    <w:rPr>
      <w:b/>
      <w:sz w:val="32"/>
    </w:rPr>
  </w:style>
  <w:style w:type="paragraph" w:styleId="HTML">
    <w:name w:val="HTML Address"/>
    <w:basedOn w:val="a"/>
    <w:link w:val="HTML0"/>
    <w:semiHidden/>
    <w:rsid w:val="00C2022B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C2022B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C2022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C2022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2022B"/>
    <w:rPr>
      <w:u w:val="single"/>
    </w:rPr>
  </w:style>
  <w:style w:type="paragraph" w:customStyle="1" w:styleId="phstampleft">
    <w:name w:val="ph_stamp_left"/>
    <w:basedOn w:val="phstamp"/>
    <w:rsid w:val="00C2022B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2022B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2022B"/>
    <w:pPr>
      <w:jc w:val="center"/>
    </w:pPr>
  </w:style>
  <w:style w:type="character" w:customStyle="1" w:styleId="phpagenumber0">
    <w:name w:val="ph_pagenumber Знак"/>
    <w:basedOn w:val="ab"/>
    <w:link w:val="phpagenumber"/>
    <w:rsid w:val="00C2022B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C2022B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C2022B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C2022B"/>
    <w:pPr>
      <w:numPr>
        <w:numId w:val="13"/>
      </w:numPr>
      <w:spacing w:after="120"/>
    </w:pPr>
  </w:style>
  <w:style w:type="paragraph" w:customStyle="1" w:styleId="affa">
    <w:name w:val="Текст_программы"/>
    <w:rsid w:val="00C2022B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2022B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2022B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C2022B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C2022B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C2022B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2022B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C2022B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C2022B"/>
  </w:style>
  <w:style w:type="character" w:styleId="affc">
    <w:name w:val="annotation reference"/>
    <w:basedOn w:val="a0"/>
    <w:uiPriority w:val="99"/>
    <w:semiHidden/>
    <w:unhideWhenUsed/>
    <w:rsid w:val="00C2022B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2022B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2022B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2022B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2022B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rsid w:val="00C2022B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C2022B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C2022B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C2022B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C2022B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C2022B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C2022B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C2022B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C2022B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C2022B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C2022B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C2022B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C2022B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C2022B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C2022B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vidresult.crie.ru/api/v2/order/status-count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ovidresult.crie.ru/api/v2/order/get-depart-token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emf"/><Relationship Id="rId40" Type="http://schemas.openxmlformats.org/officeDocument/2006/relationships/hyperlink" Target="http://dd.mm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ovidresult.crie.ru/api/v2/order/ext-orders-packag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ovidresult.crie.ru/api/v2/order/new-status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covidresult.crie.ru/api/v2/order/status-by-orders" TargetMode="External"/><Relationship Id="rId17" Type="http://schemas.openxmlformats.org/officeDocument/2006/relationships/hyperlink" Target="https://covidresult.crie.ru/api/v2/order/change-ext-order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_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87370-E29D-46BC-A976-461C3068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ГОСТ_2.105_шаблон_ARIAL_1</Template>
  <TotalTime>0</TotalTime>
  <Pages>29</Pages>
  <Words>3615</Words>
  <Characters>20611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Будовская </cp:lastModifiedBy>
  <cp:revision>2</cp:revision>
  <cp:lastPrinted>2017-10-13T10:40:00Z</cp:lastPrinted>
  <dcterms:created xsi:type="dcterms:W3CDTF">2021-12-16T07:32:00Z</dcterms:created>
  <dcterms:modified xsi:type="dcterms:W3CDTF">2021-12-16T07:32:00Z</dcterms:modified>
</cp:coreProperties>
</file>