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349"/>
        <w:gridCol w:w="5065"/>
      </w:tblGrid>
      <w:tr w:rsidR="008D0D09" w:rsidRPr="00B042F9" w14:paraId="4B2EFFCF" w14:textId="77777777" w:rsidTr="0017011E">
        <w:trPr>
          <w:trHeight w:val="360"/>
          <w:jc w:val="center"/>
        </w:trPr>
        <w:tc>
          <w:tcPr>
            <w:tcW w:w="2568" w:type="pct"/>
          </w:tcPr>
          <w:p w14:paraId="4B2EFFCD" w14:textId="7E85B330" w:rsidR="008D0D09" w:rsidRPr="00B042F9" w:rsidRDefault="008D0D09" w:rsidP="00D208F8">
            <w:pPr>
              <w:pStyle w:val="phconfirmstamptitle"/>
              <w:rPr>
                <w:rFonts w:cs="Arial"/>
              </w:rPr>
            </w:pPr>
            <w:bookmarkStart w:id="0" w:name="1"/>
          </w:p>
        </w:tc>
        <w:tc>
          <w:tcPr>
            <w:tcW w:w="2432" w:type="pct"/>
            <w:vAlign w:val="center"/>
          </w:tcPr>
          <w:p w14:paraId="4B2EFFCE" w14:textId="39C610F7" w:rsidR="008D0D09" w:rsidRPr="00B042F9" w:rsidRDefault="008D0D09" w:rsidP="00D208F8">
            <w:pPr>
              <w:pStyle w:val="phconfirmstamptitle"/>
              <w:tabs>
                <w:tab w:val="left" w:pos="1800"/>
              </w:tabs>
              <w:rPr>
                <w:rFonts w:cs="Arial"/>
              </w:rPr>
            </w:pPr>
          </w:p>
        </w:tc>
      </w:tr>
      <w:tr w:rsidR="008D0D09" w:rsidRPr="00B042F9" w14:paraId="4B2EFFD4" w14:textId="77777777" w:rsidTr="0017011E">
        <w:trPr>
          <w:trHeight w:val="630"/>
          <w:jc w:val="center"/>
        </w:trPr>
        <w:tc>
          <w:tcPr>
            <w:tcW w:w="2568" w:type="pct"/>
          </w:tcPr>
          <w:p w14:paraId="4B2EFFD0" w14:textId="067DA463" w:rsidR="008D0D09" w:rsidRPr="00812AF6" w:rsidRDefault="008D0D09" w:rsidP="00D208F8">
            <w:pPr>
              <w:pStyle w:val="phconfirmstampstamp"/>
            </w:pPr>
          </w:p>
        </w:tc>
        <w:tc>
          <w:tcPr>
            <w:tcW w:w="2432" w:type="pct"/>
          </w:tcPr>
          <w:p w14:paraId="4B2EFFD3" w14:textId="6A382202" w:rsidR="008D0D09" w:rsidRPr="00812AF6" w:rsidRDefault="008D0D09" w:rsidP="00D208F8">
            <w:pPr>
              <w:pStyle w:val="phconfirmstampstamp"/>
            </w:pPr>
          </w:p>
        </w:tc>
      </w:tr>
      <w:tr w:rsidR="008D0D09" w:rsidRPr="00B042F9" w14:paraId="4B2EFFD9" w14:textId="77777777" w:rsidTr="00D208F8">
        <w:trPr>
          <w:trHeight w:val="353"/>
          <w:jc w:val="center"/>
        </w:trPr>
        <w:tc>
          <w:tcPr>
            <w:tcW w:w="2568" w:type="pct"/>
          </w:tcPr>
          <w:p w14:paraId="4B2EFFD6" w14:textId="3EF24375" w:rsidR="008D0D09" w:rsidRPr="005803A4" w:rsidRDefault="008D0D09" w:rsidP="00D208F8">
            <w:pPr>
              <w:pStyle w:val="phconfirmstampstamp"/>
              <w:rPr>
                <w:rFonts w:cs="Arial"/>
              </w:rPr>
            </w:pPr>
          </w:p>
        </w:tc>
        <w:tc>
          <w:tcPr>
            <w:tcW w:w="2432" w:type="pct"/>
          </w:tcPr>
          <w:p w14:paraId="4B2EFFD8" w14:textId="1D180E88" w:rsidR="008D0D09" w:rsidRPr="005803A4" w:rsidRDefault="008D0D09" w:rsidP="00D208F8">
            <w:pPr>
              <w:pStyle w:val="phconfirmstampstamp"/>
              <w:rPr>
                <w:rFonts w:cs="Arial"/>
              </w:rPr>
            </w:pPr>
          </w:p>
        </w:tc>
      </w:tr>
    </w:tbl>
    <w:p w14:paraId="4B2EFFDA" w14:textId="77777777" w:rsidR="00455CD7" w:rsidRPr="006769D5" w:rsidRDefault="00455CD7" w:rsidP="00DD1CD5">
      <w:pPr>
        <w:pStyle w:val="phtitlepageother"/>
      </w:pPr>
    </w:p>
    <w:p w14:paraId="4B2EFFDB" w14:textId="77777777" w:rsidR="00455CD7" w:rsidRPr="006769D5" w:rsidRDefault="00455CD7" w:rsidP="00DD1CD5">
      <w:pPr>
        <w:pStyle w:val="phtitlepageother"/>
      </w:pPr>
    </w:p>
    <w:p w14:paraId="4B2EFFDC" w14:textId="77777777" w:rsidR="00CF0B4F" w:rsidRPr="006769D5" w:rsidRDefault="00CF0B4F" w:rsidP="00DD1CD5">
      <w:pPr>
        <w:pStyle w:val="phtitlepageother"/>
      </w:pPr>
    </w:p>
    <w:p w14:paraId="4B2EFFDD" w14:textId="73176A4B" w:rsidR="008710A3" w:rsidRPr="006769D5" w:rsidRDefault="00056694" w:rsidP="00892108">
      <w:pPr>
        <w:pStyle w:val="phtitlepagedocument"/>
      </w:pPr>
      <w:r w:rsidRPr="00892108">
        <w:t>Руководство пользователя</w:t>
      </w:r>
    </w:p>
    <w:p w14:paraId="4B2EFFE0" w14:textId="77777777" w:rsidR="008D772B" w:rsidRPr="00DD3BE0" w:rsidRDefault="008D772B" w:rsidP="00892108">
      <w:pPr>
        <w:pStyle w:val="phtitlepagedocument"/>
        <w:rPr>
          <w:sz w:val="32"/>
          <w:szCs w:val="32"/>
        </w:rPr>
      </w:pPr>
      <w:bookmarkStart w:id="1" w:name="_GoBack"/>
      <w:r w:rsidRPr="00DD3BE0">
        <w:rPr>
          <w:sz w:val="32"/>
          <w:szCs w:val="32"/>
        </w:rPr>
        <w:t>СЭМД «Медицинское свидетельство о рождении»</w:t>
      </w:r>
      <w:bookmarkEnd w:id="1"/>
    </w:p>
    <w:bookmarkEnd w:id="0"/>
    <w:p w14:paraId="0AB735D3" w14:textId="77777777" w:rsidR="00892108" w:rsidRDefault="00892108" w:rsidP="00DD1CD5">
      <w:pPr>
        <w:pStyle w:val="phtitlepageother"/>
      </w:pPr>
    </w:p>
    <w:p w14:paraId="4B2EFFE4" w14:textId="77777777" w:rsidR="000D499C" w:rsidRPr="006769D5" w:rsidRDefault="000D499C" w:rsidP="00D16795">
      <w:pPr>
        <w:pStyle w:val="11"/>
        <w:rPr>
          <w:noProof/>
        </w:rPr>
        <w:sectPr w:rsidR="000D499C" w:rsidRPr="006769D5" w:rsidSect="00DD1CD5">
          <w:headerReference w:type="default" r:id="rId12"/>
          <w:footerReference w:type="even" r:id="rId13"/>
          <w:footerReference w:type="default" r:id="rId14"/>
          <w:footerReference w:type="first" r:id="rId15"/>
          <w:pgSz w:w="11899" w:h="16838"/>
          <w:pgMar w:top="1134" w:right="567" w:bottom="1134" w:left="1134" w:header="568" w:footer="709" w:gutter="0"/>
          <w:cols w:space="708"/>
          <w:titlePg/>
          <w:docGrid w:linePitch="360"/>
        </w:sectPr>
      </w:pPr>
    </w:p>
    <w:p w14:paraId="4B2EFFE5" w14:textId="77777777" w:rsidR="00DD1CD5" w:rsidRDefault="00DD1CD5" w:rsidP="00DD1CD5">
      <w:pPr>
        <w:pStyle w:val="phcontent"/>
      </w:pPr>
      <w:bookmarkStart w:id="2" w:name="scroll-bookmark-1"/>
      <w:bookmarkStart w:id="3" w:name="_Toc80367532"/>
      <w:bookmarkEnd w:id="2"/>
      <w:r w:rsidRPr="006769D5">
        <w:lastRenderedPageBreak/>
        <w:t>Содержание</w:t>
      </w:r>
    </w:p>
    <w:p w14:paraId="5A219059" w14:textId="475A5B14" w:rsidR="0017011E" w:rsidRDefault="00C133EC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88486127" w:history="1">
        <w:r w:rsidR="0017011E" w:rsidRPr="00F42E0A">
          <w:rPr>
            <w:rStyle w:val="a6"/>
            <w:rFonts w:ascii="Times New Roman Полужирный" w:hAnsi="Times New Roman Полужирный"/>
            <w:noProof/>
          </w:rPr>
          <w:t>1</w:t>
        </w:r>
        <w:r w:rsidR="001701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7011E" w:rsidRPr="00F42E0A">
          <w:rPr>
            <w:rStyle w:val="a6"/>
            <w:noProof/>
          </w:rPr>
          <w:t>Медицинское свидетельство о рождении</w:t>
        </w:r>
        <w:r w:rsidR="0017011E">
          <w:rPr>
            <w:noProof/>
            <w:webHidden/>
          </w:rPr>
          <w:tab/>
        </w:r>
        <w:r w:rsidR="0017011E">
          <w:rPr>
            <w:noProof/>
            <w:webHidden/>
          </w:rPr>
          <w:fldChar w:fldCharType="begin"/>
        </w:r>
        <w:r w:rsidR="0017011E">
          <w:rPr>
            <w:noProof/>
            <w:webHidden/>
          </w:rPr>
          <w:instrText xml:space="preserve"> PAGEREF _Toc88486127 \h </w:instrText>
        </w:r>
        <w:r w:rsidR="0017011E">
          <w:rPr>
            <w:noProof/>
            <w:webHidden/>
          </w:rPr>
        </w:r>
        <w:r w:rsidR="0017011E">
          <w:rPr>
            <w:noProof/>
            <w:webHidden/>
          </w:rPr>
          <w:fldChar w:fldCharType="separate"/>
        </w:r>
        <w:r w:rsidR="0017011E">
          <w:rPr>
            <w:noProof/>
            <w:webHidden/>
          </w:rPr>
          <w:t>3</w:t>
        </w:r>
        <w:r w:rsidR="0017011E">
          <w:rPr>
            <w:noProof/>
            <w:webHidden/>
          </w:rPr>
          <w:fldChar w:fldCharType="end"/>
        </w:r>
      </w:hyperlink>
    </w:p>
    <w:p w14:paraId="54AB899C" w14:textId="1BB26D1F" w:rsidR="0017011E" w:rsidRDefault="009C09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486128" w:history="1">
        <w:r w:rsidR="0017011E" w:rsidRPr="00F42E0A">
          <w:rPr>
            <w:rStyle w:val="a6"/>
            <w:rFonts w:ascii="Times New Roman Полужирный" w:hAnsi="Times New Roman Полужирный"/>
            <w:noProof/>
          </w:rPr>
          <w:t>1.1</w:t>
        </w:r>
        <w:r w:rsidR="001701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011E" w:rsidRPr="00F42E0A">
          <w:rPr>
            <w:rStyle w:val="a6"/>
            <w:noProof/>
          </w:rPr>
          <w:t>Заполнение медицинского свидетельства о рождении</w:t>
        </w:r>
        <w:r w:rsidR="0017011E">
          <w:rPr>
            <w:noProof/>
            <w:webHidden/>
          </w:rPr>
          <w:tab/>
        </w:r>
        <w:r w:rsidR="0017011E">
          <w:rPr>
            <w:noProof/>
            <w:webHidden/>
          </w:rPr>
          <w:fldChar w:fldCharType="begin"/>
        </w:r>
        <w:r w:rsidR="0017011E">
          <w:rPr>
            <w:noProof/>
            <w:webHidden/>
          </w:rPr>
          <w:instrText xml:space="preserve"> PAGEREF _Toc88486128 \h </w:instrText>
        </w:r>
        <w:r w:rsidR="0017011E">
          <w:rPr>
            <w:noProof/>
            <w:webHidden/>
          </w:rPr>
        </w:r>
        <w:r w:rsidR="0017011E">
          <w:rPr>
            <w:noProof/>
            <w:webHidden/>
          </w:rPr>
          <w:fldChar w:fldCharType="separate"/>
        </w:r>
        <w:r w:rsidR="0017011E">
          <w:rPr>
            <w:noProof/>
            <w:webHidden/>
          </w:rPr>
          <w:t>3</w:t>
        </w:r>
        <w:r w:rsidR="0017011E">
          <w:rPr>
            <w:noProof/>
            <w:webHidden/>
          </w:rPr>
          <w:fldChar w:fldCharType="end"/>
        </w:r>
      </w:hyperlink>
    </w:p>
    <w:p w14:paraId="53CB195C" w14:textId="0D6BBDB8" w:rsidR="0017011E" w:rsidRDefault="009C09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486129" w:history="1">
        <w:r w:rsidR="0017011E" w:rsidRPr="00F42E0A">
          <w:rPr>
            <w:rStyle w:val="a6"/>
            <w:rFonts w:ascii="Times New Roman Полужирный" w:hAnsi="Times New Roman Полужирный"/>
            <w:noProof/>
          </w:rPr>
          <w:t>1.2</w:t>
        </w:r>
        <w:r w:rsidR="001701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011E" w:rsidRPr="00F42E0A">
          <w:rPr>
            <w:rStyle w:val="a6"/>
            <w:noProof/>
          </w:rPr>
          <w:t>Формирование и подписание СЭМД «Медицинское свидетельство о рождении»</w:t>
        </w:r>
        <w:r w:rsidR="0017011E">
          <w:rPr>
            <w:noProof/>
            <w:webHidden/>
          </w:rPr>
          <w:tab/>
        </w:r>
        <w:r w:rsidR="0017011E">
          <w:rPr>
            <w:noProof/>
            <w:webHidden/>
          </w:rPr>
          <w:fldChar w:fldCharType="begin"/>
        </w:r>
        <w:r w:rsidR="0017011E">
          <w:rPr>
            <w:noProof/>
            <w:webHidden/>
          </w:rPr>
          <w:instrText xml:space="preserve"> PAGEREF _Toc88486129 \h </w:instrText>
        </w:r>
        <w:r w:rsidR="0017011E">
          <w:rPr>
            <w:noProof/>
            <w:webHidden/>
          </w:rPr>
        </w:r>
        <w:r w:rsidR="0017011E">
          <w:rPr>
            <w:noProof/>
            <w:webHidden/>
          </w:rPr>
          <w:fldChar w:fldCharType="separate"/>
        </w:r>
        <w:r w:rsidR="0017011E">
          <w:rPr>
            <w:noProof/>
            <w:webHidden/>
          </w:rPr>
          <w:t>9</w:t>
        </w:r>
        <w:r w:rsidR="0017011E">
          <w:rPr>
            <w:noProof/>
            <w:webHidden/>
          </w:rPr>
          <w:fldChar w:fldCharType="end"/>
        </w:r>
      </w:hyperlink>
    </w:p>
    <w:p w14:paraId="3198C9A5" w14:textId="3D7131C0" w:rsidR="0017011E" w:rsidRDefault="009C095C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8486130" w:history="1">
        <w:r w:rsidR="0017011E" w:rsidRPr="00F42E0A">
          <w:rPr>
            <w:rStyle w:val="a6"/>
            <w:rFonts w:ascii="Times New Roman Полужирный" w:hAnsi="Times New Roman Полужирный"/>
            <w:noProof/>
          </w:rPr>
          <w:t>1.2.1</w:t>
        </w:r>
        <w:r w:rsidR="001701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7011E" w:rsidRPr="00F42E0A">
          <w:rPr>
            <w:rStyle w:val="a6"/>
            <w:noProof/>
          </w:rPr>
          <w:t>Подписание СЭМД «Медицинское свидетельство о рождении» другими участниками подписания</w:t>
        </w:r>
        <w:r w:rsidR="0017011E">
          <w:rPr>
            <w:noProof/>
            <w:webHidden/>
          </w:rPr>
          <w:tab/>
        </w:r>
        <w:r w:rsidR="0017011E">
          <w:rPr>
            <w:noProof/>
            <w:webHidden/>
          </w:rPr>
          <w:fldChar w:fldCharType="begin"/>
        </w:r>
        <w:r w:rsidR="0017011E">
          <w:rPr>
            <w:noProof/>
            <w:webHidden/>
          </w:rPr>
          <w:instrText xml:space="preserve"> PAGEREF _Toc88486130 \h </w:instrText>
        </w:r>
        <w:r w:rsidR="0017011E">
          <w:rPr>
            <w:noProof/>
            <w:webHidden/>
          </w:rPr>
        </w:r>
        <w:r w:rsidR="0017011E">
          <w:rPr>
            <w:noProof/>
            <w:webHidden/>
          </w:rPr>
          <w:fldChar w:fldCharType="separate"/>
        </w:r>
        <w:r w:rsidR="0017011E">
          <w:rPr>
            <w:noProof/>
            <w:webHidden/>
          </w:rPr>
          <w:t>11</w:t>
        </w:r>
        <w:r w:rsidR="0017011E">
          <w:rPr>
            <w:noProof/>
            <w:webHidden/>
          </w:rPr>
          <w:fldChar w:fldCharType="end"/>
        </w:r>
      </w:hyperlink>
    </w:p>
    <w:p w14:paraId="4D7C9602" w14:textId="3E67D0FB" w:rsidR="0017011E" w:rsidRDefault="009C09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486131" w:history="1">
        <w:r w:rsidR="0017011E" w:rsidRPr="00F42E0A">
          <w:rPr>
            <w:rStyle w:val="a6"/>
            <w:rFonts w:ascii="Times New Roman Полужирный" w:hAnsi="Times New Roman Полужирный"/>
            <w:noProof/>
          </w:rPr>
          <w:t>1.3</w:t>
        </w:r>
        <w:r w:rsidR="001701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011E" w:rsidRPr="00F42E0A">
          <w:rPr>
            <w:rStyle w:val="a6"/>
            <w:noProof/>
          </w:rPr>
          <w:t>Отправка СЭМД «Медицинское свидетельство о рождении» в РЭМД</w:t>
        </w:r>
        <w:r w:rsidR="0017011E">
          <w:rPr>
            <w:noProof/>
            <w:webHidden/>
          </w:rPr>
          <w:tab/>
        </w:r>
        <w:r w:rsidR="0017011E">
          <w:rPr>
            <w:noProof/>
            <w:webHidden/>
          </w:rPr>
          <w:fldChar w:fldCharType="begin"/>
        </w:r>
        <w:r w:rsidR="0017011E">
          <w:rPr>
            <w:noProof/>
            <w:webHidden/>
          </w:rPr>
          <w:instrText xml:space="preserve"> PAGEREF _Toc88486131 \h </w:instrText>
        </w:r>
        <w:r w:rsidR="0017011E">
          <w:rPr>
            <w:noProof/>
            <w:webHidden/>
          </w:rPr>
        </w:r>
        <w:r w:rsidR="0017011E">
          <w:rPr>
            <w:noProof/>
            <w:webHidden/>
          </w:rPr>
          <w:fldChar w:fldCharType="separate"/>
        </w:r>
        <w:r w:rsidR="0017011E">
          <w:rPr>
            <w:noProof/>
            <w:webHidden/>
          </w:rPr>
          <w:t>12</w:t>
        </w:r>
        <w:r w:rsidR="0017011E">
          <w:rPr>
            <w:noProof/>
            <w:webHidden/>
          </w:rPr>
          <w:fldChar w:fldCharType="end"/>
        </w:r>
      </w:hyperlink>
    </w:p>
    <w:p w14:paraId="3F93A71D" w14:textId="6DD4C9D8" w:rsidR="0017011E" w:rsidRDefault="009C095C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8486132" w:history="1">
        <w:r w:rsidR="0017011E" w:rsidRPr="00F42E0A">
          <w:rPr>
            <w:rStyle w:val="a6"/>
            <w:rFonts w:ascii="Times New Roman Полужирный" w:hAnsi="Times New Roman Полужирный"/>
            <w:noProof/>
          </w:rPr>
          <w:t>2</w:t>
        </w:r>
        <w:r w:rsidR="001701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7011E" w:rsidRPr="00F42E0A">
          <w:rPr>
            <w:rStyle w:val="a6"/>
            <w:noProof/>
          </w:rPr>
          <w:t>Журнал информационного взаимодействия с РЭМД</w:t>
        </w:r>
        <w:r w:rsidR="0017011E">
          <w:rPr>
            <w:noProof/>
            <w:webHidden/>
          </w:rPr>
          <w:tab/>
        </w:r>
        <w:r w:rsidR="0017011E">
          <w:rPr>
            <w:noProof/>
            <w:webHidden/>
          </w:rPr>
          <w:fldChar w:fldCharType="begin"/>
        </w:r>
        <w:r w:rsidR="0017011E">
          <w:rPr>
            <w:noProof/>
            <w:webHidden/>
          </w:rPr>
          <w:instrText xml:space="preserve"> PAGEREF _Toc88486132 \h </w:instrText>
        </w:r>
        <w:r w:rsidR="0017011E">
          <w:rPr>
            <w:noProof/>
            <w:webHidden/>
          </w:rPr>
        </w:r>
        <w:r w:rsidR="0017011E">
          <w:rPr>
            <w:noProof/>
            <w:webHidden/>
          </w:rPr>
          <w:fldChar w:fldCharType="separate"/>
        </w:r>
        <w:r w:rsidR="0017011E">
          <w:rPr>
            <w:noProof/>
            <w:webHidden/>
          </w:rPr>
          <w:t>15</w:t>
        </w:r>
        <w:r w:rsidR="0017011E">
          <w:rPr>
            <w:noProof/>
            <w:webHidden/>
          </w:rPr>
          <w:fldChar w:fldCharType="end"/>
        </w:r>
      </w:hyperlink>
    </w:p>
    <w:p w14:paraId="1E7EDBF4" w14:textId="5978E853" w:rsidR="0017011E" w:rsidRDefault="009C095C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8486133" w:history="1">
        <w:r w:rsidR="0017011E" w:rsidRPr="00F42E0A">
          <w:rPr>
            <w:rStyle w:val="a6"/>
            <w:rFonts w:ascii="Times New Roman Полужирный" w:hAnsi="Times New Roman Полужирный"/>
            <w:noProof/>
          </w:rPr>
          <w:t>3</w:t>
        </w:r>
        <w:r w:rsidR="001701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7011E" w:rsidRPr="00F42E0A">
          <w:rPr>
            <w:rStyle w:val="a6"/>
            <w:noProof/>
          </w:rPr>
          <w:t>Сводный отчет по переданным СЭМД</w:t>
        </w:r>
        <w:r w:rsidR="0017011E">
          <w:rPr>
            <w:noProof/>
            <w:webHidden/>
          </w:rPr>
          <w:tab/>
        </w:r>
        <w:r w:rsidR="0017011E">
          <w:rPr>
            <w:noProof/>
            <w:webHidden/>
          </w:rPr>
          <w:fldChar w:fldCharType="begin"/>
        </w:r>
        <w:r w:rsidR="0017011E">
          <w:rPr>
            <w:noProof/>
            <w:webHidden/>
          </w:rPr>
          <w:instrText xml:space="preserve"> PAGEREF _Toc88486133 \h </w:instrText>
        </w:r>
        <w:r w:rsidR="0017011E">
          <w:rPr>
            <w:noProof/>
            <w:webHidden/>
          </w:rPr>
        </w:r>
        <w:r w:rsidR="0017011E">
          <w:rPr>
            <w:noProof/>
            <w:webHidden/>
          </w:rPr>
          <w:fldChar w:fldCharType="separate"/>
        </w:r>
        <w:r w:rsidR="0017011E">
          <w:rPr>
            <w:noProof/>
            <w:webHidden/>
          </w:rPr>
          <w:t>16</w:t>
        </w:r>
        <w:r w:rsidR="0017011E">
          <w:rPr>
            <w:noProof/>
            <w:webHidden/>
          </w:rPr>
          <w:fldChar w:fldCharType="end"/>
        </w:r>
      </w:hyperlink>
    </w:p>
    <w:p w14:paraId="4B2EFFEE" w14:textId="72F91EDA" w:rsidR="00C133EC" w:rsidRPr="00C133EC" w:rsidRDefault="00C133EC" w:rsidP="00D16795">
      <w:pPr>
        <w:pStyle w:val="11"/>
      </w:pPr>
      <w:r>
        <w:fldChar w:fldCharType="end"/>
      </w:r>
    </w:p>
    <w:p w14:paraId="4B2F0012" w14:textId="77777777" w:rsidR="00005F14" w:rsidRDefault="00005F14" w:rsidP="00005F14">
      <w:pPr>
        <w:pStyle w:val="10"/>
      </w:pPr>
      <w:bookmarkStart w:id="4" w:name="_Toc77095027"/>
      <w:bookmarkStart w:id="5" w:name="_Toc80371741"/>
      <w:bookmarkStart w:id="6" w:name="_Toc88486127"/>
      <w:bookmarkEnd w:id="3"/>
      <w:r w:rsidRPr="005831A1">
        <w:lastRenderedPageBreak/>
        <w:t>Медицинское свидетельство о рождении</w:t>
      </w:r>
      <w:bookmarkEnd w:id="4"/>
      <w:bookmarkEnd w:id="5"/>
      <w:bookmarkEnd w:id="6"/>
    </w:p>
    <w:p w14:paraId="4B2F0013" w14:textId="77777777" w:rsidR="00005F14" w:rsidRDefault="00005F14" w:rsidP="00005F14">
      <w:pPr>
        <w:pStyle w:val="20"/>
      </w:pPr>
      <w:bookmarkStart w:id="7" w:name="_Toc80371742"/>
      <w:bookmarkStart w:id="8" w:name="_Toc88486128"/>
      <w:r>
        <w:t>Заполнение</w:t>
      </w:r>
      <w:r w:rsidR="00A62519">
        <w:t xml:space="preserve"> м</w:t>
      </w:r>
      <w:r w:rsidRPr="00D61EBD">
        <w:t>едицинского свидетельства о рождении</w:t>
      </w:r>
      <w:bookmarkEnd w:id="7"/>
      <w:bookmarkEnd w:id="8"/>
    </w:p>
    <w:p w14:paraId="4B2F0014" w14:textId="77777777" w:rsidR="00005F14" w:rsidRPr="00553954" w:rsidRDefault="00A62519" w:rsidP="00C66260">
      <w:pPr>
        <w:pStyle w:val="phnormal"/>
      </w:pPr>
      <w:r>
        <w:t>Чтобы заполнить м</w:t>
      </w:r>
      <w:r w:rsidR="00005F14" w:rsidRPr="00553954">
        <w:t>едиц</w:t>
      </w:r>
      <w:r w:rsidR="00C66260">
        <w:t xml:space="preserve">инское свидетельство о рождении, </w:t>
      </w:r>
      <w:r w:rsidR="00005F14">
        <w:t>в</w:t>
      </w:r>
      <w:r w:rsidR="00005F14" w:rsidRPr="00553954">
        <w:t>ыберите пункт главного меню «Учет</w:t>
      </w:r>
      <w:r w:rsidR="00005F14">
        <w:t xml:space="preserve">/ </w:t>
      </w:r>
      <w:r w:rsidR="00005F14" w:rsidRPr="00553954">
        <w:t>Учет медицинских свидетельств</w:t>
      </w:r>
      <w:r w:rsidR="00005F14">
        <w:t xml:space="preserve">/ </w:t>
      </w:r>
      <w:r w:rsidR="00005F14" w:rsidRPr="00553954">
        <w:t xml:space="preserve">Выдача свидетельств». Отобразится форма </w:t>
      </w:r>
      <w:r w:rsidR="00005F14">
        <w:t>выдачи медицинских свидетельств (</w:t>
      </w:r>
      <w:r w:rsidR="00005F14">
        <w:fldChar w:fldCharType="begin"/>
      </w:r>
      <w:r w:rsidR="00005F14">
        <w:instrText xml:space="preserve"> REF _Ref80365245 \h </w:instrText>
      </w:r>
      <w:r w:rsidR="00C66260">
        <w:instrText xml:space="preserve"> \* MERGEFORMAT </w:instrText>
      </w:r>
      <w:r w:rsidR="00005F14">
        <w:fldChar w:fldCharType="separate"/>
      </w:r>
      <w:r w:rsidR="001167B5">
        <w:t>Рисунок 1</w:t>
      </w:r>
      <w:r w:rsidR="00005F14">
        <w:fldChar w:fldCharType="end"/>
      </w:r>
      <w:r w:rsidR="00C66260">
        <w:t>).</w:t>
      </w:r>
    </w:p>
    <w:p w14:paraId="4B2F0015" w14:textId="77777777" w:rsidR="00005F14" w:rsidRPr="00E16162" w:rsidRDefault="00C66260" w:rsidP="00005F14">
      <w:pPr>
        <w:pStyle w:val="phfigure"/>
      </w:pPr>
      <w:r>
        <w:rPr>
          <w:noProof/>
        </w:rPr>
        <w:drawing>
          <wp:inline distT="0" distB="0" distL="0" distR="0" wp14:anchorId="4B2F02AF" wp14:editId="4B2F02B0">
            <wp:extent cx="6074797" cy="2075290"/>
            <wp:effectExtent l="19050" t="19050" r="21590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73" t="2197" r="771" b="2266"/>
                    <a:stretch/>
                  </pic:blipFill>
                  <pic:spPr bwMode="auto">
                    <a:xfrm>
                      <a:off x="0" y="0"/>
                      <a:ext cx="6057373" cy="20693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6162">
        <w:rPr>
          <w:noProof/>
        </w:rPr>
        <w:t xml:space="preserve"> </w:t>
      </w:r>
    </w:p>
    <w:p w14:paraId="4B2F0016" w14:textId="77777777" w:rsidR="00005F14" w:rsidRPr="00E16162" w:rsidRDefault="00C66260" w:rsidP="00005F14">
      <w:pPr>
        <w:pStyle w:val="phfiguretitle"/>
      </w:pPr>
      <w:bookmarkStart w:id="9" w:name="_Ref80365245"/>
      <w:r>
        <w:t>Рисунок </w:t>
      </w:r>
      <w:r w:rsidR="00005F14" w:rsidRPr="00E16162">
        <w:fldChar w:fldCharType="begin"/>
      </w:r>
      <w:r w:rsidR="00005F14" w:rsidRPr="00E16162">
        <w:instrText>SEQ Рисунок \* ARABIC</w:instrText>
      </w:r>
      <w:r w:rsidR="00005F14" w:rsidRPr="00E16162">
        <w:fldChar w:fldCharType="separate"/>
      </w:r>
      <w:r w:rsidR="001167B5">
        <w:rPr>
          <w:noProof/>
        </w:rPr>
        <w:t>1</w:t>
      </w:r>
      <w:r w:rsidR="00005F14" w:rsidRPr="00E16162">
        <w:fldChar w:fldCharType="end"/>
      </w:r>
      <w:bookmarkEnd w:id="9"/>
      <w:r w:rsidR="00005F14" w:rsidRPr="00E16162">
        <w:t xml:space="preserve"> </w:t>
      </w:r>
      <w:r w:rsidR="006728DC">
        <w:t xml:space="preserve">– </w:t>
      </w:r>
      <w:r w:rsidR="00005F14" w:rsidRPr="00E16162">
        <w:t xml:space="preserve">Форма выдачи </w:t>
      </w:r>
      <w:r w:rsidR="00005F14">
        <w:t xml:space="preserve">медицинских </w:t>
      </w:r>
      <w:r w:rsidR="00005F14" w:rsidRPr="00E16162">
        <w:t>свидетельств</w:t>
      </w:r>
    </w:p>
    <w:p w14:paraId="4B2F0017" w14:textId="77777777" w:rsidR="00005F14" w:rsidRPr="00553954" w:rsidRDefault="00C66260" w:rsidP="00C66260">
      <w:pPr>
        <w:pStyle w:val="phnormal"/>
      </w:pPr>
      <w:r>
        <w:t>Н</w:t>
      </w:r>
      <w:r w:rsidR="00005F14" w:rsidRPr="00534B4C">
        <w:t>айдите</w:t>
      </w:r>
      <w:r w:rsidR="00005F14" w:rsidRPr="00553954">
        <w:t xml:space="preserve"> пациента, которому требуется выдать медицинское свидетельство о рождении</w:t>
      </w:r>
      <w:r w:rsidR="00005F14">
        <w:t>. Для поиска пациента воспользуйтесь</w:t>
      </w:r>
      <w:r w:rsidR="00005F14" w:rsidRPr="00553954">
        <w:t xml:space="preserve"> строк</w:t>
      </w:r>
      <w:r w:rsidR="00005F14">
        <w:t>ой</w:t>
      </w:r>
      <w:r w:rsidR="00005F14" w:rsidRPr="00553954">
        <w:t xml:space="preserve"> поиска</w:t>
      </w:r>
      <w:r w:rsidR="00C55F98">
        <w:t xml:space="preserve"> в верхней части формы.</w:t>
      </w:r>
    </w:p>
    <w:p w14:paraId="4B2F0018" w14:textId="77777777" w:rsidR="00005F14" w:rsidRPr="00553954" w:rsidRDefault="00C55F98" w:rsidP="00C66260">
      <w:pPr>
        <w:pStyle w:val="phnormal"/>
      </w:pPr>
      <w:r>
        <w:t>В</w:t>
      </w:r>
      <w:r w:rsidR="00005F14" w:rsidRPr="00553954">
        <w:t>ыделите в списке найденного пациента и нажмите на кнопку «Выдать мед</w:t>
      </w:r>
      <w:proofErr w:type="gramStart"/>
      <w:r w:rsidR="00005F14" w:rsidRPr="00553954">
        <w:t>.</w:t>
      </w:r>
      <w:proofErr w:type="gramEnd"/>
      <w:r w:rsidR="00005F14" w:rsidRPr="00553954">
        <w:t xml:space="preserve"> </w:t>
      </w:r>
      <w:proofErr w:type="gramStart"/>
      <w:r w:rsidR="00005F14" w:rsidRPr="00553954">
        <w:t>с</w:t>
      </w:r>
      <w:proofErr w:type="gramEnd"/>
      <w:r w:rsidR="00005F14" w:rsidRPr="00553954">
        <w:t>видетельство о рождении». Откроется окно «Медицинское свидетельство о рождении» (</w:t>
      </w:r>
      <w:r w:rsidR="00005F14" w:rsidRPr="00553954">
        <w:fldChar w:fldCharType="begin"/>
      </w:r>
      <w:r w:rsidR="00005F14" w:rsidRPr="00553954">
        <w:instrText xml:space="preserve"> REF _Ref80365266 \h </w:instrText>
      </w:r>
      <w:r w:rsidR="00005F14">
        <w:instrText xml:space="preserve"> \* MERGEFORMAT </w:instrText>
      </w:r>
      <w:r w:rsidR="00005F14" w:rsidRPr="00553954">
        <w:fldChar w:fldCharType="separate"/>
      </w:r>
      <w:r w:rsidR="001167B5">
        <w:t>Рисунок 2</w:t>
      </w:r>
      <w:r w:rsidR="00005F14" w:rsidRPr="00553954">
        <w:fldChar w:fldCharType="end"/>
      </w:r>
      <w:r>
        <w:t>).</w:t>
      </w:r>
    </w:p>
    <w:p w14:paraId="4B2F0019" w14:textId="77777777" w:rsidR="00005F14" w:rsidRDefault="00C55F98" w:rsidP="00C55F98">
      <w:pPr>
        <w:pStyle w:val="phnormal"/>
      </w:pPr>
      <w:r>
        <w:rPr>
          <w:rStyle w:val="phnormal0"/>
          <w:b/>
        </w:rPr>
        <w:t>Примечани</w:t>
      </w:r>
      <w:r w:rsidR="00005F14" w:rsidRPr="00C55F98">
        <w:rPr>
          <w:rStyle w:val="phnormal0"/>
          <w:b/>
        </w:rPr>
        <w:t>е</w:t>
      </w:r>
      <w:r w:rsidR="00005F14">
        <w:t xml:space="preserve"> </w:t>
      </w:r>
      <w:r w:rsidR="00005F14">
        <w:rPr>
          <w:b/>
        </w:rPr>
        <w:t>–</w:t>
      </w:r>
      <w:r w:rsidR="00005F14">
        <w:t xml:space="preserve"> Доступна настройка системной опции «</w:t>
      </w:r>
      <w:proofErr w:type="spellStart"/>
      <w:r w:rsidR="00005F14">
        <w:t>BSONumberCertificate</w:t>
      </w:r>
      <w:proofErr w:type="spellEnd"/>
      <w:r w:rsidR="00005F14">
        <w:t>», регулирующая возможность заполнения номеров строгой отчетности для тех свидетельств, у к</w:t>
      </w:r>
      <w:r w:rsidR="00927290">
        <w:t>оторых уже введен номер без БСО.</w:t>
      </w:r>
    </w:p>
    <w:p w14:paraId="4B2F001A" w14:textId="77777777" w:rsidR="00927290" w:rsidRDefault="00927290" w:rsidP="00927290">
      <w:pPr>
        <w:pStyle w:val="phlistorderedtitle"/>
      </w:pPr>
      <w:r>
        <w:t>Настройка опции позволяет:</w:t>
      </w:r>
    </w:p>
    <w:p w14:paraId="4B2F001B" w14:textId="77777777" w:rsidR="00005F14" w:rsidRPr="00927290" w:rsidRDefault="00005F14" w:rsidP="00927290">
      <w:pPr>
        <w:pStyle w:val="phlistitemized1"/>
      </w:pPr>
      <w:r w:rsidRPr="00927290">
        <w:t>запрещать сохранять свидетельства с одновременным заполнением номера строгой отчетности и номера без БСО;</w:t>
      </w:r>
    </w:p>
    <w:p w14:paraId="4B2F001C" w14:textId="77777777" w:rsidR="00005F14" w:rsidRPr="00927290" w:rsidRDefault="00005F14" w:rsidP="00927290">
      <w:pPr>
        <w:pStyle w:val="phlistitemized1"/>
      </w:pPr>
      <w:r w:rsidRPr="00927290">
        <w:t>разрешать сохранять свидетельства с одновременным заполнением номера строгой отчетности и номера без БСО;</w:t>
      </w:r>
    </w:p>
    <w:p w14:paraId="4B2F001D" w14:textId="77777777" w:rsidR="00005F14" w:rsidRPr="00927290" w:rsidRDefault="00005F14" w:rsidP="00927290">
      <w:pPr>
        <w:pStyle w:val="phlistitemized1"/>
      </w:pPr>
      <w:r w:rsidRPr="00927290">
        <w:t>предупреждать при сохранении свидетельства с одновременным заполнением номера строг</w:t>
      </w:r>
      <w:r w:rsidR="002109F7">
        <w:t xml:space="preserve">ой отчетности и номера без БСО, </w:t>
      </w:r>
      <w:r w:rsidRPr="00927290">
        <w:t>и, наоборот, если указаны серия и номер бланка строго отчетности, то номер без БСО уже нельзя указать.</w:t>
      </w:r>
    </w:p>
    <w:p w14:paraId="4B2F001E" w14:textId="77777777" w:rsidR="00005F14" w:rsidRPr="00E16162" w:rsidRDefault="00483839" w:rsidP="00005F14">
      <w:pPr>
        <w:pStyle w:val="phfigure"/>
      </w:pPr>
      <w:r>
        <w:rPr>
          <w:noProof/>
        </w:rPr>
        <w:lastRenderedPageBreak/>
        <w:drawing>
          <wp:inline distT="0" distB="0" distL="0" distR="0" wp14:anchorId="4B2F02B1" wp14:editId="4B2F02B2">
            <wp:extent cx="6042991" cy="3991555"/>
            <wp:effectExtent l="19050" t="19050" r="1524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04" r="904" b="1534"/>
                    <a:stretch/>
                  </pic:blipFill>
                  <pic:spPr bwMode="auto">
                    <a:xfrm>
                      <a:off x="0" y="0"/>
                      <a:ext cx="6041247" cy="39904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F001F" w14:textId="77777777" w:rsidR="00005F14" w:rsidRDefault="00C55F98" w:rsidP="00005F14">
      <w:pPr>
        <w:pStyle w:val="phfiguretitle"/>
      </w:pPr>
      <w:bookmarkStart w:id="10" w:name="_Ref80365266"/>
      <w:r>
        <w:t>Рисунок </w:t>
      </w:r>
      <w:r w:rsidR="00005F14" w:rsidRPr="00E16162">
        <w:fldChar w:fldCharType="begin"/>
      </w:r>
      <w:r w:rsidR="00005F14" w:rsidRPr="00E16162">
        <w:instrText>SEQ Рисунок \* ARABIC</w:instrText>
      </w:r>
      <w:r w:rsidR="00005F14" w:rsidRPr="00E16162">
        <w:fldChar w:fldCharType="separate"/>
      </w:r>
      <w:r w:rsidR="001167B5">
        <w:rPr>
          <w:noProof/>
        </w:rPr>
        <w:t>2</w:t>
      </w:r>
      <w:r w:rsidR="00005F14" w:rsidRPr="00E16162">
        <w:fldChar w:fldCharType="end"/>
      </w:r>
      <w:bookmarkEnd w:id="10"/>
      <w:r w:rsidR="00005F14" w:rsidRPr="00E16162">
        <w:t xml:space="preserve"> </w:t>
      </w:r>
      <w:r w:rsidR="006728DC">
        <w:t xml:space="preserve">– </w:t>
      </w:r>
      <w:r w:rsidR="00005F14" w:rsidRPr="00E16162">
        <w:t xml:space="preserve">Окно </w:t>
      </w:r>
      <w:r w:rsidR="00005F14">
        <w:t xml:space="preserve">заполнения </w:t>
      </w:r>
      <w:r w:rsidR="00A62519">
        <w:t>м</w:t>
      </w:r>
      <w:r w:rsidR="00005F14" w:rsidRPr="00E16162">
        <w:t>едицинско</w:t>
      </w:r>
      <w:r w:rsidR="00005F14">
        <w:t>го</w:t>
      </w:r>
      <w:r w:rsidR="00005F14" w:rsidRPr="00E16162">
        <w:t xml:space="preserve"> свидетельств</w:t>
      </w:r>
      <w:r w:rsidR="00005F14">
        <w:t>а</w:t>
      </w:r>
      <w:r w:rsidR="00005F14" w:rsidRPr="00E16162">
        <w:t xml:space="preserve"> о рождении</w:t>
      </w:r>
    </w:p>
    <w:p w14:paraId="4B2F0020" w14:textId="77777777" w:rsidR="00005F14" w:rsidRPr="00E16162" w:rsidRDefault="00483839" w:rsidP="00483839">
      <w:pPr>
        <w:pStyle w:val="phnormal"/>
      </w:pPr>
      <w:r>
        <w:t>З</w:t>
      </w:r>
      <w:r w:rsidR="00005F14" w:rsidRPr="00553954">
        <w:t>аполните поля в окне «Медицинское свидетельство о рождении»</w:t>
      </w:r>
      <w:r w:rsidR="00005F14">
        <w:t xml:space="preserve"> (</w:t>
      </w:r>
      <w:r w:rsidR="00005F14">
        <w:fldChar w:fldCharType="begin"/>
      </w:r>
      <w:r w:rsidR="00005F14">
        <w:instrText xml:space="preserve"> REF _Ref80365700 \h </w:instrText>
      </w:r>
      <w:r>
        <w:instrText xml:space="preserve"> \* MERGEFORMAT </w:instrText>
      </w:r>
      <w:r w:rsidR="00005F14">
        <w:fldChar w:fldCharType="separate"/>
      </w:r>
      <w:r w:rsidR="001167B5">
        <w:t>Таблица 1</w:t>
      </w:r>
      <w:r w:rsidR="00005F14">
        <w:fldChar w:fldCharType="end"/>
      </w:r>
      <w:r w:rsidR="00005F14">
        <w:t>)</w:t>
      </w:r>
      <w:r w:rsidR="00005F14" w:rsidRPr="00553954">
        <w:t>.</w:t>
      </w:r>
    </w:p>
    <w:p w14:paraId="4B2F0021" w14:textId="77777777" w:rsidR="00005F14" w:rsidRPr="00E16162" w:rsidRDefault="00483839" w:rsidP="00005F14">
      <w:pPr>
        <w:pStyle w:val="phtabletitle"/>
      </w:pPr>
      <w:bookmarkStart w:id="11" w:name="_Ref80365700"/>
      <w:r>
        <w:t>Таблица </w:t>
      </w:r>
      <w:r w:rsidR="00005F14" w:rsidRPr="00E16162">
        <w:fldChar w:fldCharType="begin"/>
      </w:r>
      <w:r w:rsidR="00005F14" w:rsidRPr="00E16162">
        <w:instrText>SEQ Таблица \* ARABIC</w:instrText>
      </w:r>
      <w:r w:rsidR="00005F14" w:rsidRPr="00E16162">
        <w:fldChar w:fldCharType="separate"/>
      </w:r>
      <w:r w:rsidR="001167B5">
        <w:rPr>
          <w:noProof/>
        </w:rPr>
        <w:t>1</w:t>
      </w:r>
      <w:r w:rsidR="00005F14" w:rsidRPr="00E16162">
        <w:fldChar w:fldCharType="end"/>
      </w:r>
      <w:bookmarkEnd w:id="11"/>
      <w:r w:rsidR="00005F14" w:rsidRPr="00E16162">
        <w:t xml:space="preserve"> </w:t>
      </w:r>
      <w:r w:rsidR="00A62519">
        <w:t xml:space="preserve">– </w:t>
      </w:r>
      <w:r w:rsidR="00005F14" w:rsidRPr="00E16162">
        <w:t xml:space="preserve">Описание полей окна </w:t>
      </w:r>
      <w:r w:rsidR="00005F14">
        <w:t xml:space="preserve">выдачи </w:t>
      </w:r>
      <w:r w:rsidR="00A62519">
        <w:t>м</w:t>
      </w:r>
      <w:r w:rsidR="00005F14" w:rsidRPr="00E16162">
        <w:t>едицинско</w:t>
      </w:r>
      <w:r w:rsidR="00005F14">
        <w:t>го</w:t>
      </w:r>
      <w:r w:rsidR="00005F14" w:rsidRPr="00E16162">
        <w:t xml:space="preserve"> свидетельств</w:t>
      </w:r>
      <w:r w:rsidR="00005F14">
        <w:t>а</w:t>
      </w:r>
      <w:r w:rsidR="00005F14" w:rsidRPr="00E16162">
        <w:t xml:space="preserve"> о рождении</w:t>
      </w:r>
    </w:p>
    <w:tbl>
      <w:tblPr>
        <w:tblStyle w:val="ScrollTableNormal"/>
        <w:tblW w:w="0" w:type="auto"/>
        <w:tblInd w:w="-5" w:type="dxa"/>
        <w:tblLayout w:type="fixed"/>
        <w:tblLook w:val="0020" w:firstRow="1" w:lastRow="0" w:firstColumn="0" w:lastColumn="0" w:noHBand="0" w:noVBand="0"/>
      </w:tblPr>
      <w:tblGrid>
        <w:gridCol w:w="2268"/>
        <w:gridCol w:w="1843"/>
        <w:gridCol w:w="5670"/>
      </w:tblGrid>
      <w:tr w:rsidR="00005F14" w14:paraId="4B2F0025" w14:textId="77777777" w:rsidTr="00A62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  <w:vAlign w:val="top"/>
          </w:tcPr>
          <w:p w14:paraId="4B2F0022" w14:textId="77777777" w:rsidR="00005F14" w:rsidRPr="00536C62" w:rsidRDefault="00005F14" w:rsidP="009E3558">
            <w:pPr>
              <w:pStyle w:val="phtablecolcaption"/>
              <w:rPr>
                <w:b/>
              </w:rPr>
            </w:pPr>
            <w:bookmarkStart w:id="12" w:name="scroll-bookmark-7"/>
            <w:r w:rsidRPr="00536C62">
              <w:rPr>
                <w:b/>
              </w:rPr>
              <w:t>Наименование</w:t>
            </w:r>
            <w:bookmarkEnd w:id="1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  <w:vAlign w:val="top"/>
          </w:tcPr>
          <w:p w14:paraId="4B2F0023" w14:textId="77777777" w:rsidR="00005F14" w:rsidRPr="00536C62" w:rsidRDefault="00005F14" w:rsidP="009E3558">
            <w:pPr>
              <w:pStyle w:val="phtablecolcaption"/>
              <w:rPr>
                <w:b/>
              </w:rPr>
            </w:pPr>
            <w:r w:rsidRPr="00536C62">
              <w:rPr>
                <w:b/>
              </w:rP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  <w:vAlign w:val="top"/>
          </w:tcPr>
          <w:p w14:paraId="4B2F0024" w14:textId="77777777" w:rsidR="00005F14" w:rsidRPr="00536C62" w:rsidRDefault="00005F14" w:rsidP="009E3558">
            <w:pPr>
              <w:pStyle w:val="phtablecolcaption"/>
              <w:rPr>
                <w:b/>
              </w:rPr>
            </w:pPr>
            <w:r w:rsidRPr="00536C62">
              <w:rPr>
                <w:b/>
              </w:rPr>
              <w:t>Пояснение</w:t>
            </w:r>
          </w:p>
        </w:tc>
      </w:tr>
      <w:tr w:rsidR="00005F14" w14:paraId="4B2F0029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26" w14:textId="77777777" w:rsidR="00005F14" w:rsidRDefault="00005F14" w:rsidP="009E3558">
            <w:pPr>
              <w:pStyle w:val="phtablecellleft"/>
            </w:pPr>
            <w:r>
              <w:t>Серия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27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B3" wp14:editId="4B2F02B4">
                  <wp:extent cx="152213" cy="152297"/>
                  <wp:effectExtent l="0" t="0" r="0" b="0"/>
                  <wp:docPr id="100054" name="Рисунок 100054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0369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28" w14:textId="77777777" w:rsidR="00005F14" w:rsidRDefault="00005F14" w:rsidP="009E3558">
            <w:pPr>
              <w:pStyle w:val="phtablecellleft"/>
            </w:pPr>
            <w:r>
              <w:t>Выберите серию бланка свидетельства о рождении из выпадающего списка</w:t>
            </w:r>
          </w:p>
        </w:tc>
      </w:tr>
      <w:tr w:rsidR="00005F14" w14:paraId="4B2F0032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2A" w14:textId="77777777" w:rsidR="00005F14" w:rsidRDefault="00005F14" w:rsidP="009E3558">
            <w:pPr>
              <w:pStyle w:val="phtablecellleft"/>
            </w:pPr>
            <w:r>
              <w:t>Номер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2B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B5" wp14:editId="4B2F02B6">
                  <wp:extent cx="152213" cy="152297"/>
                  <wp:effectExtent l="0" t="0" r="0" b="0"/>
                  <wp:docPr id="100055" name="Рисунок 100055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4803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2C" w14:textId="77777777" w:rsidR="00005F14" w:rsidRDefault="00005F14" w:rsidP="009E3558">
            <w:pPr>
              <w:pStyle w:val="phtablecellleft"/>
            </w:pPr>
            <w:r>
              <w:t>Доступно два способа заполнения номера бланка:</w:t>
            </w:r>
          </w:p>
          <w:p w14:paraId="4B2F002D" w14:textId="77777777" w:rsidR="00005F14" w:rsidRPr="00553954" w:rsidRDefault="00F17026" w:rsidP="009E3558">
            <w:pPr>
              <w:pStyle w:val="phtableorderlist"/>
            </w:pPr>
            <w:r>
              <w:t>с клавиатуры</w:t>
            </w:r>
            <w:r w:rsidR="00BD19D4">
              <w:t xml:space="preserve">. </w:t>
            </w:r>
            <w:r w:rsidR="00A62519">
              <w:t>Введите с клавиатуры</w:t>
            </w:r>
            <w:r w:rsidR="00005F14" w:rsidRPr="00553954">
              <w:t xml:space="preserve"> номер бланка свидетельства о рождении, после чего Система осуществит поиск доступных бланков. Если номер свободный, то бланк может быть выписан. Если Система не найдет бланк, откроется сообщение Системы: «В наличии нет бланков с номером [номер бланка]». Сотрудник может выписывать бланк из любого журнала.</w:t>
            </w:r>
          </w:p>
          <w:p w14:paraId="4B2F002E" w14:textId="77777777" w:rsidR="00005F14" w:rsidRPr="00536C62" w:rsidRDefault="00BD19D4" w:rsidP="009E3558">
            <w:pPr>
              <w:pStyle w:val="phtablecellleft"/>
            </w:pPr>
            <w:r>
              <w:rPr>
                <w:b/>
              </w:rPr>
              <w:t>Примечани</w:t>
            </w:r>
            <w:r w:rsidR="00005F14">
              <w:rPr>
                <w:b/>
              </w:rPr>
              <w:t>е –</w:t>
            </w:r>
            <w:r>
              <w:t xml:space="preserve"> </w:t>
            </w:r>
            <w:r w:rsidR="00005F14" w:rsidRPr="00536C62">
              <w:t>При включенной системной опции «</w:t>
            </w:r>
            <w:proofErr w:type="spellStart"/>
            <w:r>
              <w:t>CertNumbLength</w:t>
            </w:r>
            <w:proofErr w:type="spellEnd"/>
            <w:r>
              <w:t xml:space="preserve">», если введенный </w:t>
            </w:r>
            <w:r w:rsidR="00005F14" w:rsidRPr="00536C62">
              <w:t>номер свидетельства меньше количества знаков из системной опции, перед номером бланка автоматически добавится недостающее количество знаков «0» (ноль).</w:t>
            </w:r>
          </w:p>
          <w:p w14:paraId="4B2F002F" w14:textId="77777777" w:rsidR="00BD19D4" w:rsidRDefault="00005F14" w:rsidP="009E3558">
            <w:pPr>
              <w:pStyle w:val="phtableorderlist"/>
            </w:pPr>
            <w:proofErr w:type="gramStart"/>
            <w:r w:rsidRPr="00553954">
              <w:t>а</w:t>
            </w:r>
            <w:proofErr w:type="gramEnd"/>
            <w:r w:rsidRPr="00553954">
              <w:t>втоматический подбор свободного номера бланка (используется для ускорения оформления медицинских свидетельств и минимизации ошибок, связанных с ручным вводом данных о номере бланка).</w:t>
            </w:r>
          </w:p>
          <w:p w14:paraId="4B2F0030" w14:textId="77777777" w:rsidR="00005F14" w:rsidRDefault="00BD19D4" w:rsidP="0078618C">
            <w:pPr>
              <w:pStyle w:val="phtablecellleft"/>
            </w:pPr>
            <w:r>
              <w:t xml:space="preserve">Для этого </w:t>
            </w:r>
            <w:r w:rsidR="00005F14">
              <w:t xml:space="preserve">заполните поле «из журнала» – выберите журнал, из которого необходимо подбирать бланк (в списке </w:t>
            </w:r>
            <w:r w:rsidR="00005F14">
              <w:lastRenderedPageBreak/>
              <w:t>отображаются все журналы с типом «МОЛ» текущего сотрудника либо того, кто указ</w:t>
            </w:r>
            <w:r>
              <w:t>ан в поле «Выдавший сотрудник»).</w:t>
            </w:r>
          </w:p>
          <w:p w14:paraId="4B2F0031" w14:textId="77777777" w:rsidR="00005F14" w:rsidRDefault="00BD19D4" w:rsidP="0078618C">
            <w:pPr>
              <w:pStyle w:val="phtablecellleft"/>
            </w:pPr>
            <w:r>
              <w:t>Н</w:t>
            </w:r>
            <w:r w:rsidR="00005F14">
              <w:t>ажмите на кнопку «Найти последний», осуществится поиск последнего свободного бланка в указанном журнале и с с</w:t>
            </w:r>
            <w:r w:rsidR="00F17026">
              <w:t>ерией, указанной в поле «Серия»</w:t>
            </w:r>
          </w:p>
        </w:tc>
      </w:tr>
      <w:tr w:rsidR="00005F14" w14:paraId="4B2F0036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3" w14:textId="77777777" w:rsidR="00005F14" w:rsidRDefault="00005F14" w:rsidP="009E3558">
            <w:pPr>
              <w:pStyle w:val="phtablecellleft"/>
            </w:pPr>
            <w:r>
              <w:lastRenderedPageBreak/>
              <w:t>Дата выдачи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4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B7" wp14:editId="4B2F02B8">
                  <wp:extent cx="152213" cy="152297"/>
                  <wp:effectExtent l="0" t="0" r="0" b="0"/>
                  <wp:docPr id="100056" name="Рисунок 100056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355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5" w14:textId="77777777" w:rsidR="00005F14" w:rsidRDefault="00005F14" w:rsidP="009E3558">
            <w:pPr>
              <w:pStyle w:val="phtablecellleft"/>
            </w:pPr>
            <w:r>
              <w:t>Укажите дату выдачи свидетельства с помощью календаря или</w:t>
            </w:r>
            <w:r w:rsidR="00F17026">
              <w:t xml:space="preserve"> введите</w:t>
            </w:r>
            <w:r>
              <w:t xml:space="preserve"> </w:t>
            </w:r>
            <w:r w:rsidR="00F17026">
              <w:t>с клавиатуры</w:t>
            </w:r>
            <w:r>
              <w:t xml:space="preserve"> (дата фактического заполнения бланка)</w:t>
            </w:r>
          </w:p>
        </w:tc>
      </w:tr>
      <w:tr w:rsidR="00005F14" w14:paraId="4B2F003A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7" w14:textId="77777777" w:rsidR="00005F14" w:rsidRDefault="00005F14" w:rsidP="009E3558">
            <w:pPr>
              <w:pStyle w:val="phtablecellleft"/>
            </w:pPr>
            <w:r>
              <w:t>Номер записи акта о рождении (ЗАГС)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8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9" w14:textId="77777777" w:rsidR="00005F14" w:rsidRDefault="00005F14" w:rsidP="009E3558">
            <w:pPr>
              <w:pStyle w:val="phtablecellleft"/>
            </w:pPr>
            <w:r>
              <w:t xml:space="preserve">Поле не заполняется на момент выдачи свидетельства. Вносится </w:t>
            </w:r>
            <w:proofErr w:type="gramStart"/>
            <w:r>
              <w:t>соответствующая</w:t>
            </w:r>
            <w:proofErr w:type="gramEnd"/>
            <w:r>
              <w:t xml:space="preserve"> информация из гербового свидетельства, выданного органом ЗАГС</w:t>
            </w:r>
          </w:p>
        </w:tc>
      </w:tr>
      <w:tr w:rsidR="00005F14" w14:paraId="4B2F003E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B" w14:textId="77777777" w:rsidR="00005F14" w:rsidRDefault="00005F14" w:rsidP="009E3558">
            <w:pPr>
              <w:pStyle w:val="phtablecellleft"/>
            </w:pPr>
            <w:r>
              <w:t>Наименование органа ЗАГС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C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D" w14:textId="77777777" w:rsidR="00005F14" w:rsidRDefault="00005F14" w:rsidP="009E3558">
            <w:pPr>
              <w:pStyle w:val="phtablecellleft"/>
            </w:pPr>
            <w:r>
              <w:t xml:space="preserve">Поле не заполняется на момент выдачи свидетельства. Вносится </w:t>
            </w:r>
            <w:proofErr w:type="gramStart"/>
            <w:r>
              <w:t>соответствующая</w:t>
            </w:r>
            <w:proofErr w:type="gramEnd"/>
            <w:r>
              <w:t xml:space="preserve"> информация из гербового свидетельства, выданного органом ЗАГС</w:t>
            </w:r>
          </w:p>
        </w:tc>
      </w:tr>
      <w:tr w:rsidR="00005F14" w14:paraId="4B2F0042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3F" w14:textId="77777777" w:rsidR="00005F14" w:rsidRDefault="00005F14" w:rsidP="009E3558">
            <w:pPr>
              <w:pStyle w:val="phtablecellleft"/>
            </w:pPr>
            <w:r>
              <w:t>Дата записи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0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1" w14:textId="77777777" w:rsidR="00005F14" w:rsidRDefault="00005F14" w:rsidP="009E3558">
            <w:pPr>
              <w:pStyle w:val="phtablecellleft"/>
            </w:pPr>
            <w:r>
              <w:t xml:space="preserve">Поле не заполняется на момент выдачи свидетельства. Вносится </w:t>
            </w:r>
            <w:proofErr w:type="gramStart"/>
            <w:r>
              <w:t>соответствующая</w:t>
            </w:r>
            <w:proofErr w:type="gramEnd"/>
            <w:r>
              <w:t xml:space="preserve"> информация из гербового свидетельства, выданного органом ЗАГС</w:t>
            </w:r>
          </w:p>
        </w:tc>
      </w:tr>
      <w:tr w:rsidR="00005F14" w14:paraId="4B2F0046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3" w14:textId="77777777" w:rsidR="00005F14" w:rsidRDefault="00005F14" w:rsidP="009E3558">
            <w:pPr>
              <w:pStyle w:val="phtablecellleft"/>
            </w:pPr>
            <w:r>
              <w:t>ФИО работника ЗАГС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4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5" w14:textId="77777777" w:rsidR="00005F14" w:rsidRDefault="00005F14" w:rsidP="009E3558">
            <w:pPr>
              <w:pStyle w:val="phtablecellleft"/>
            </w:pPr>
            <w:r>
              <w:t xml:space="preserve">Поле не заполняется на момент выдачи свидетельства. Вносится </w:t>
            </w:r>
            <w:proofErr w:type="gramStart"/>
            <w:r>
              <w:t>соответствующая</w:t>
            </w:r>
            <w:proofErr w:type="gramEnd"/>
            <w:r>
              <w:t xml:space="preserve"> информация из гербового свидетельства, выданного органом ЗАГС</w:t>
            </w:r>
          </w:p>
        </w:tc>
      </w:tr>
      <w:tr w:rsidR="00005F14" w14:paraId="4B2F004A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7" w14:textId="77777777" w:rsidR="00005F14" w:rsidRDefault="00005F14" w:rsidP="009E3558">
            <w:pPr>
              <w:pStyle w:val="phtablecellleft"/>
            </w:pPr>
            <w:r>
              <w:t>Получатель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8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9" w14:textId="77777777" w:rsidR="00005F14" w:rsidRDefault="00005F14" w:rsidP="009E3558">
            <w:pPr>
              <w:pStyle w:val="phtablecellleft"/>
            </w:pPr>
            <w:r>
              <w:t>Выберите получателя, нажав на кнопку </w:t>
            </w:r>
            <w:r>
              <w:rPr>
                <w:noProof/>
              </w:rPr>
              <w:drawing>
                <wp:inline distT="0" distB="0" distL="0" distR="0" wp14:anchorId="4B2F02B9" wp14:editId="4B2F02BA">
                  <wp:extent cx="190500" cy="219075"/>
                  <wp:effectExtent l="0" t="0" r="0" b="0"/>
                  <wp:docPr id="100057" name="Рисунок 100057" descr="_scroll_external/attachments/-90b7f0166ac5143f465d4aa2ed2804a97631a1a3dcc9cb118882240190c225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822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 Откроется окно «Контрагенты: физические лица», в котором установите </w:t>
            </w:r>
            <w:r w:rsidR="0078618C">
              <w:t>«флажок»</w:t>
            </w:r>
            <w:r>
              <w:t xml:space="preserve"> на нужном значении и нажмите на кнопку «ОК». Чтобы очистить поле</w:t>
            </w:r>
            <w:r w:rsidR="0078618C">
              <w:t>,</w:t>
            </w:r>
            <w:r>
              <w:t xml:space="preserve"> нажмите на кнопку </w:t>
            </w:r>
            <w:r>
              <w:rPr>
                <w:noProof/>
              </w:rPr>
              <w:drawing>
                <wp:inline distT="0" distB="0" distL="0" distR="0" wp14:anchorId="4B2F02BB" wp14:editId="4B2F02BC">
                  <wp:extent cx="219075" cy="238125"/>
                  <wp:effectExtent l="0" t="0" r="0" b="0"/>
                  <wp:docPr id="100058" name="Рисунок 100058" descr="_scroll_external/attachments/krestik-5f2d5550da08ad302fab9a302b981501687d50b078b83f533362b77071526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0608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8618C">
              <w:t xml:space="preserve">. </w:t>
            </w:r>
            <w:r>
              <w:t xml:space="preserve">Если получателя нет в списке контрагентов, установите </w:t>
            </w:r>
            <w:r w:rsidR="0078618C">
              <w:t>«флажок»</w:t>
            </w:r>
            <w:r>
              <w:t xml:space="preserve"> «ручной ввод»</w:t>
            </w:r>
          </w:p>
        </w:tc>
      </w:tr>
      <w:tr w:rsidR="00005F14" w14:paraId="4B2F004E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B" w14:textId="77777777" w:rsidR="00005F14" w:rsidRDefault="00005F14" w:rsidP="009E3558">
            <w:pPr>
              <w:pStyle w:val="phtablecellleft"/>
            </w:pPr>
            <w:r>
              <w:t>Ручной ввод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C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D" w14:textId="77777777" w:rsidR="00005F14" w:rsidRDefault="00005F14" w:rsidP="009E3558">
            <w:pPr>
              <w:pStyle w:val="phtablecellleft"/>
            </w:pPr>
            <w:r>
              <w:t xml:space="preserve">При установке </w:t>
            </w:r>
            <w:r w:rsidR="0078618C">
              <w:t>«</w:t>
            </w:r>
            <w:r w:rsidR="0047235F">
              <w:t>флажка</w:t>
            </w:r>
            <w:r w:rsidR="0078618C">
              <w:t>»</w:t>
            </w:r>
            <w:r>
              <w:t xml:space="preserve"> появятся дополнительные поля, которые описаны ниже</w:t>
            </w:r>
          </w:p>
        </w:tc>
      </w:tr>
      <w:tr w:rsidR="00005F14" w14:paraId="4B2F0052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4F" w14:textId="77777777" w:rsidR="00005F14" w:rsidRDefault="00005F14" w:rsidP="009E3558">
            <w:pPr>
              <w:pStyle w:val="phtablecellleft"/>
            </w:pPr>
            <w:r>
              <w:t>Фамилия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0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1" w14:textId="77777777" w:rsidR="00005F14" w:rsidRDefault="00005F14" w:rsidP="009E3558">
            <w:pPr>
              <w:pStyle w:val="phtablecellleft"/>
            </w:pPr>
            <w:r>
              <w:t xml:space="preserve">Введите фамилию получателя </w:t>
            </w:r>
            <w:r w:rsidR="00F17026">
              <w:t>с клавиатуры</w:t>
            </w:r>
          </w:p>
        </w:tc>
      </w:tr>
      <w:tr w:rsidR="00005F14" w14:paraId="4B2F0056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3" w14:textId="77777777" w:rsidR="00005F14" w:rsidRDefault="00005F14" w:rsidP="009E3558">
            <w:pPr>
              <w:pStyle w:val="phtablecellleft"/>
            </w:pPr>
            <w:r>
              <w:t>Имя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4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5" w14:textId="77777777" w:rsidR="00005F14" w:rsidRDefault="00005F14" w:rsidP="009E3558">
            <w:pPr>
              <w:pStyle w:val="phtablecellleft"/>
            </w:pPr>
            <w:r>
              <w:t xml:space="preserve">Введите имя получателя </w:t>
            </w:r>
            <w:r w:rsidR="00F17026">
              <w:t>с клавиатуры</w:t>
            </w:r>
          </w:p>
        </w:tc>
      </w:tr>
      <w:tr w:rsidR="00005F14" w14:paraId="4B2F005A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7" w14:textId="77777777" w:rsidR="00005F14" w:rsidRDefault="00005F14" w:rsidP="009E3558">
            <w:pPr>
              <w:pStyle w:val="phtablecellleft"/>
            </w:pPr>
            <w:r>
              <w:t>Отчество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8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9" w14:textId="77777777" w:rsidR="00005F14" w:rsidRDefault="00005F14" w:rsidP="009E3558">
            <w:pPr>
              <w:pStyle w:val="phtablecellleft"/>
            </w:pPr>
            <w:r>
              <w:t xml:space="preserve">Введите отчество получателя </w:t>
            </w:r>
            <w:r w:rsidR="00F17026">
              <w:t>с клавиатуры</w:t>
            </w:r>
          </w:p>
        </w:tc>
      </w:tr>
      <w:tr w:rsidR="00005F14" w14:paraId="4B2F005D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B" w14:textId="77777777" w:rsidR="00005F14" w:rsidRDefault="00005F14" w:rsidP="009E3558">
            <w:pPr>
              <w:pStyle w:val="phtablecellleft"/>
            </w:pPr>
            <w:r>
              <w:rPr>
                <w:b/>
              </w:rPr>
              <w:t>Документ, удостоверяющий личность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C" w14:textId="77777777" w:rsidR="00005F14" w:rsidRDefault="00005F14" w:rsidP="009E3558">
            <w:pPr>
              <w:pStyle w:val="phtablecellleft"/>
            </w:pPr>
            <w:r>
              <w:t>Блок для ввода данных документа, удостоверяющего личность получателя</w:t>
            </w:r>
          </w:p>
        </w:tc>
      </w:tr>
      <w:tr w:rsidR="00005F14" w14:paraId="4B2F0061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E" w14:textId="77777777" w:rsidR="00005F14" w:rsidRDefault="00005F14" w:rsidP="009E3558">
            <w:pPr>
              <w:pStyle w:val="phtablecellleft"/>
            </w:pPr>
            <w:r>
              <w:t>Серия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5F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0" w14:textId="77777777" w:rsidR="00005F14" w:rsidRDefault="00A62519" w:rsidP="009E3558">
            <w:pPr>
              <w:pStyle w:val="phtablecellleft"/>
            </w:pPr>
            <w:r>
              <w:t>Введите с клавиатуры</w:t>
            </w:r>
            <w:r w:rsidR="00005F14">
              <w:t xml:space="preserve"> серию документа, удостоверяющего личность</w:t>
            </w:r>
          </w:p>
        </w:tc>
      </w:tr>
      <w:tr w:rsidR="00005F14" w14:paraId="4B2F0065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2" w14:textId="77777777" w:rsidR="00005F14" w:rsidRDefault="00005F14" w:rsidP="009E3558">
            <w:pPr>
              <w:pStyle w:val="phtablecellleft"/>
            </w:pPr>
            <w:r>
              <w:t>№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3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4" w14:textId="77777777" w:rsidR="00005F14" w:rsidRDefault="00A62519" w:rsidP="009E3558">
            <w:pPr>
              <w:pStyle w:val="phtablecellleft"/>
            </w:pPr>
            <w:r>
              <w:t xml:space="preserve">Введите с клавиатуры </w:t>
            </w:r>
            <w:r w:rsidR="00005F14">
              <w:t>номер документа, удостоверяющего личность</w:t>
            </w:r>
          </w:p>
        </w:tc>
      </w:tr>
      <w:tr w:rsidR="00005F14" w14:paraId="4B2F0069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6" w14:textId="77777777" w:rsidR="00005F14" w:rsidRDefault="00005F14" w:rsidP="009E3558">
            <w:pPr>
              <w:pStyle w:val="phtablecellleft"/>
            </w:pPr>
            <w:r>
              <w:t xml:space="preserve">Кем </w:t>
            </w:r>
            <w:proofErr w:type="gramStart"/>
            <w:r>
              <w:t>выдан</w:t>
            </w:r>
            <w:proofErr w:type="gram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7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8" w14:textId="77777777" w:rsidR="00005F14" w:rsidRDefault="00A62519" w:rsidP="009E3558">
            <w:pPr>
              <w:pStyle w:val="phtablecellleft"/>
            </w:pPr>
            <w:r>
              <w:t>Введите с клавиатуры</w:t>
            </w:r>
            <w:r w:rsidR="00005F14">
              <w:t xml:space="preserve"> наименование органа, выдавшего документ, удостоверяющий личность</w:t>
            </w:r>
          </w:p>
        </w:tc>
      </w:tr>
      <w:tr w:rsidR="00005F14" w14:paraId="4B2F006D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A" w14:textId="77777777" w:rsidR="00005F14" w:rsidRDefault="00005F14" w:rsidP="009E3558">
            <w:pPr>
              <w:pStyle w:val="phtablecellleft"/>
            </w:pPr>
            <w:r>
              <w:t>Дата выдачи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B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C" w14:textId="77777777" w:rsidR="00005F14" w:rsidRDefault="00F17026" w:rsidP="009E3558">
            <w:pPr>
              <w:pStyle w:val="phtablecellleft"/>
            </w:pPr>
            <w:r>
              <w:t xml:space="preserve">Укажите </w:t>
            </w:r>
            <w:r w:rsidR="00005F14">
              <w:t xml:space="preserve">дату выдачи </w:t>
            </w:r>
            <w:proofErr w:type="gramStart"/>
            <w:r w:rsidR="00005F14">
              <w:t xml:space="preserve">документа, удостоверяющего личность с помощью календаря или </w:t>
            </w:r>
            <w:r>
              <w:t>введите</w:t>
            </w:r>
            <w:proofErr w:type="gramEnd"/>
            <w:r>
              <w:t xml:space="preserve"> с клавиатуры</w:t>
            </w:r>
          </w:p>
        </w:tc>
      </w:tr>
      <w:tr w:rsidR="00005F14" w14:paraId="4B2F0071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E" w14:textId="77777777" w:rsidR="00005F14" w:rsidRDefault="00005F14" w:rsidP="009E3558">
            <w:pPr>
              <w:pStyle w:val="phtablecellleft"/>
            </w:pPr>
            <w:r>
              <w:lastRenderedPageBreak/>
              <w:t>Получатель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6F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BD" wp14:editId="4B2F02BE">
                  <wp:extent cx="152213" cy="152297"/>
                  <wp:effectExtent l="0" t="0" r="0" b="0"/>
                  <wp:docPr id="100059" name="Рисунок 100059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373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0" w14:textId="77777777" w:rsidR="00005F14" w:rsidRDefault="00005F14" w:rsidP="009E3558">
            <w:pPr>
              <w:pStyle w:val="phtablecellleft"/>
            </w:pPr>
            <w:r>
              <w:t xml:space="preserve">Выберите </w:t>
            </w:r>
            <w:r w:rsidR="0078618C">
              <w:t xml:space="preserve">значение из выпадающего списка. </w:t>
            </w:r>
            <w:r>
              <w:t>При выборе значения «Представитель» открываются доп</w:t>
            </w:r>
            <w:r w:rsidR="00F17026">
              <w:t>олнительные поля для заполнения</w:t>
            </w:r>
          </w:p>
        </w:tc>
      </w:tr>
      <w:tr w:rsidR="00005F14" w14:paraId="4B2F0074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2" w14:textId="77777777" w:rsidR="00005F14" w:rsidRDefault="00005F14" w:rsidP="009E3558">
            <w:pPr>
              <w:pStyle w:val="phtablecellleft"/>
            </w:pPr>
            <w:r>
              <w:rPr>
                <w:b/>
              </w:rPr>
              <w:t>Документ, удостоверяющий полномочия получателя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3" w14:textId="77777777" w:rsidR="00005F14" w:rsidRDefault="00005F14" w:rsidP="009E3558">
            <w:pPr>
              <w:pStyle w:val="phtablecellleft"/>
            </w:pPr>
            <w:r>
              <w:t>Блок появляется при выборе значения «Представитель» в поле «Получатель»</w:t>
            </w:r>
          </w:p>
        </w:tc>
      </w:tr>
      <w:tr w:rsidR="00005F14" w14:paraId="4B2F0078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5" w14:textId="77777777" w:rsidR="00005F14" w:rsidRDefault="00005F14" w:rsidP="009E3558">
            <w:pPr>
              <w:pStyle w:val="phtablecellleft"/>
            </w:pPr>
            <w:r>
              <w:t>Серия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6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7" w14:textId="77777777" w:rsidR="00005F14" w:rsidRDefault="00005F14" w:rsidP="009E3558">
            <w:pPr>
              <w:pStyle w:val="phtablecellleft"/>
            </w:pPr>
            <w:r>
              <w:t>Введите серию документа, удостоверяющего полномочия получателя</w:t>
            </w:r>
          </w:p>
        </w:tc>
      </w:tr>
      <w:tr w:rsidR="00005F14" w14:paraId="4B2F007C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9" w14:textId="77777777" w:rsidR="00005F14" w:rsidRDefault="00005F14" w:rsidP="009E3558">
            <w:pPr>
              <w:pStyle w:val="phtablecellleft"/>
            </w:pPr>
            <w:r>
              <w:t>№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A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B" w14:textId="77777777" w:rsidR="00005F14" w:rsidRDefault="00005F14" w:rsidP="009E3558">
            <w:pPr>
              <w:pStyle w:val="phtablecellleft"/>
            </w:pPr>
            <w:r>
              <w:t>Введите номер документа, удостоверяющего полномочия получателя</w:t>
            </w:r>
          </w:p>
        </w:tc>
      </w:tr>
      <w:tr w:rsidR="00005F14" w14:paraId="4B2F0080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D" w14:textId="77777777" w:rsidR="00005F14" w:rsidRDefault="00005F14" w:rsidP="009E3558">
            <w:pPr>
              <w:pStyle w:val="phtablecellleft"/>
            </w:pPr>
            <w:r>
              <w:t xml:space="preserve">Кем </w:t>
            </w:r>
            <w:proofErr w:type="gramStart"/>
            <w:r>
              <w:t>выдан</w:t>
            </w:r>
            <w:proofErr w:type="gram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E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7F" w14:textId="77777777" w:rsidR="00005F14" w:rsidRDefault="00005F14" w:rsidP="009E3558">
            <w:pPr>
              <w:pStyle w:val="phtablecellleft"/>
            </w:pPr>
            <w:r>
              <w:t>Введите наименование органа, выдавшего документ, удостоверяющий полномочия получателя</w:t>
            </w:r>
          </w:p>
        </w:tc>
      </w:tr>
      <w:tr w:rsidR="00005F14" w14:paraId="4B2F0084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1" w14:textId="77777777" w:rsidR="00005F14" w:rsidRDefault="00005F14" w:rsidP="009E3558">
            <w:pPr>
              <w:pStyle w:val="phtablecellleft"/>
            </w:pPr>
            <w:r>
              <w:t>Дата выдачи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2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3" w14:textId="77777777" w:rsidR="00005F14" w:rsidRDefault="00005F14" w:rsidP="009E3558">
            <w:pPr>
              <w:pStyle w:val="phtablecellleft"/>
            </w:pPr>
            <w:r>
              <w:t xml:space="preserve">Укажите дату выдачи документа, удостоверяющего полномочия получателя, с помощью календаря или </w:t>
            </w:r>
            <w:r w:rsidR="00F17026">
              <w:t>введите с клавиатуры</w:t>
            </w:r>
          </w:p>
        </w:tc>
      </w:tr>
      <w:tr w:rsidR="00005F14" w14:paraId="4B2F0088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5" w14:textId="77777777" w:rsidR="00005F14" w:rsidRDefault="00005F14" w:rsidP="009E3558">
            <w:pPr>
              <w:pStyle w:val="phtablecellleft"/>
            </w:pPr>
            <w:r>
              <w:t>Отношение к ребенку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6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7" w14:textId="77777777" w:rsidR="00005F14" w:rsidRDefault="00005F14" w:rsidP="009E3558">
            <w:pPr>
              <w:pStyle w:val="phtablecellleft"/>
            </w:pPr>
            <w:r>
              <w:t>Выберите из выпадающего списка, кем приходится получатель свидетельства по отношению к ребенку, на которого выдается свидетельство. Если свидетельство о рождении выдается контрагенту, для которого в текущей МО есть история новорожденного и, соответственно, история родов матери, автоматически указывается значение «мать»</w:t>
            </w:r>
          </w:p>
        </w:tc>
      </w:tr>
      <w:tr w:rsidR="00005F14" w14:paraId="4B2F008C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9" w14:textId="77777777" w:rsidR="00005F14" w:rsidRDefault="00005F14" w:rsidP="009E3558">
            <w:pPr>
              <w:pStyle w:val="phtablecellleft"/>
            </w:pPr>
            <w:r>
              <w:t>Дата получения свидетельства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A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BF" wp14:editId="4B2F02C0">
                  <wp:extent cx="152213" cy="152297"/>
                  <wp:effectExtent l="0" t="0" r="0" b="0"/>
                  <wp:docPr id="100060" name="Рисунок 100060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86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B" w14:textId="77777777" w:rsidR="00005F14" w:rsidRDefault="00005F14" w:rsidP="009E3558">
            <w:pPr>
              <w:pStyle w:val="phtablecellleft"/>
            </w:pPr>
            <w:r>
              <w:t>Укажите дату получения свидетельства (дату, когда получатель получил на руки заполненное свидетельство). По умолчанию дата получения свидетельства совпадает с датой выдачи свидетельства. При необходимости измените дату</w:t>
            </w:r>
            <w:r w:rsidR="00F17026">
              <w:t xml:space="preserve"> с помощью календаря или введите с клавиатуры</w:t>
            </w:r>
          </w:p>
        </w:tc>
      </w:tr>
      <w:tr w:rsidR="00005F14" w14:paraId="4B2F0090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D" w14:textId="77777777" w:rsidR="00005F14" w:rsidRDefault="00005F14" w:rsidP="009E3558">
            <w:pPr>
              <w:pStyle w:val="phtablecellleft"/>
            </w:pPr>
            <w:r>
              <w:t>Ребенок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E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8F" w14:textId="77777777" w:rsidR="00005F14" w:rsidRDefault="00005F14" w:rsidP="009E3558">
            <w:pPr>
              <w:pStyle w:val="phtablecellleft"/>
            </w:pPr>
            <w:r>
              <w:t>Поле автоматически заполнено</w:t>
            </w:r>
            <w:r w:rsidR="0078618C">
              <w:t>,</w:t>
            </w:r>
            <w:r>
              <w:t xml:space="preserve"> исходя из первоначального выбора контрагента перед формированием медицинского свидетельства о рождении</w:t>
            </w:r>
            <w:r w:rsidR="0078618C">
              <w:t>,</w:t>
            </w:r>
            <w:r>
              <w:t xml:space="preserve"> и представляет собой ссылку, при переходе по которой открывается окно редактирования контрагента</w:t>
            </w:r>
          </w:p>
        </w:tc>
      </w:tr>
      <w:tr w:rsidR="00005F14" w14:paraId="4B2F0093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1" w14:textId="77777777" w:rsidR="00005F14" w:rsidRDefault="00005F14" w:rsidP="009E3558">
            <w:pPr>
              <w:pStyle w:val="phtablecellleft"/>
            </w:pPr>
            <w:r>
              <w:rPr>
                <w:b/>
              </w:rPr>
              <w:t>Информация о матери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2" w14:textId="77777777" w:rsidR="00005F14" w:rsidRDefault="00005F14" w:rsidP="009E3558">
            <w:pPr>
              <w:pStyle w:val="phtablecellleft"/>
            </w:pPr>
            <w:r>
              <w:t>Блок включает поля для ввода данных о матери ребенка</w:t>
            </w:r>
          </w:p>
        </w:tc>
      </w:tr>
      <w:tr w:rsidR="00005F14" w14:paraId="4B2F0098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4" w14:textId="77777777" w:rsidR="00005F14" w:rsidRDefault="00005F14" w:rsidP="009E3558">
            <w:pPr>
              <w:pStyle w:val="phtablecellleft"/>
            </w:pPr>
            <w:r>
              <w:t>Мать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5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6" w14:textId="77777777" w:rsidR="00005F14" w:rsidRDefault="00005F14" w:rsidP="009E3558">
            <w:pPr>
              <w:pStyle w:val="phtablecellleft"/>
            </w:pPr>
            <w:r>
              <w:t xml:space="preserve">Укажите мать ребенка, о рождении которого выдается свидетельство. Для этого нажмите на кнопку </w:t>
            </w:r>
            <w:r>
              <w:rPr>
                <w:noProof/>
              </w:rPr>
              <w:drawing>
                <wp:inline distT="0" distB="0" distL="0" distR="0" wp14:anchorId="4B2F02C1" wp14:editId="4B2F02C2">
                  <wp:extent cx="190500" cy="219075"/>
                  <wp:effectExtent l="0" t="0" r="0" b="0"/>
                  <wp:docPr id="100061" name="Рисунок 100061" descr="_scroll_external/attachments/-90b7f0166ac5143f465d4aa2ed2804a97631a1a3dcc9cb118882240190c225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0045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Откроется окно «Родственники пациента», в котором</w:t>
            </w:r>
            <w:r w:rsidR="0078618C">
              <w:t xml:space="preserve"> отметьте нужное значение «флажком»</w:t>
            </w:r>
            <w:r>
              <w:t xml:space="preserve"> и нажмите на кнопку «ОК». Чтобы очистить поле</w:t>
            </w:r>
            <w:r w:rsidR="0078618C">
              <w:t>,</w:t>
            </w:r>
            <w:r>
              <w:t xml:space="preserve"> нажмите на кнопку </w:t>
            </w:r>
            <w:r>
              <w:rPr>
                <w:noProof/>
              </w:rPr>
              <w:drawing>
                <wp:inline distT="0" distB="0" distL="0" distR="0" wp14:anchorId="4B2F02C3" wp14:editId="4B2F02C4">
                  <wp:extent cx="219075" cy="238125"/>
                  <wp:effectExtent l="0" t="0" r="0" b="0"/>
                  <wp:docPr id="100062" name="Рисунок 100062" descr="_scroll_external/attachments/krestik-5f2d5550da08ad302fab9a302b981501687d50b078b83f533362b77071526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9609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4B2F0097" w14:textId="77777777" w:rsidR="00005F14" w:rsidRDefault="00005F14" w:rsidP="009E3558">
            <w:pPr>
              <w:pStyle w:val="phtablecellleft"/>
            </w:pPr>
            <w:r>
              <w:t xml:space="preserve">Если свидетельство о рождении выдается контрагенту, для которого в текущей МО есть история новорожденного и, соответственно, история родов матери, поле «Мать» автоматически заполняется данными контрагента из истории родов и </w:t>
            </w:r>
            <w:r w:rsidR="0078618C">
              <w:t>«флажок»</w:t>
            </w:r>
            <w:r>
              <w:t xml:space="preserve"> «Мать неизвестна» не установлен</w:t>
            </w:r>
          </w:p>
        </w:tc>
      </w:tr>
      <w:tr w:rsidR="00005F14" w14:paraId="4B2F009C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9" w14:textId="77777777" w:rsidR="00005F14" w:rsidRDefault="00005F14" w:rsidP="009E3558">
            <w:pPr>
              <w:pStyle w:val="phtablecellleft"/>
            </w:pPr>
            <w:r>
              <w:t>Мать неизвестна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A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B" w14:textId="77777777" w:rsidR="00005F14" w:rsidRDefault="00005F14" w:rsidP="009E3558">
            <w:pPr>
              <w:pStyle w:val="phtablecellleft"/>
            </w:pPr>
            <w:r>
              <w:t xml:space="preserve">Установите </w:t>
            </w:r>
            <w:r w:rsidR="0078618C">
              <w:t>«флажок»</w:t>
            </w:r>
            <w:r>
              <w:t xml:space="preserve">, если мать ребенка неизвестна (по умолчанию </w:t>
            </w:r>
            <w:r w:rsidR="0078618C">
              <w:t xml:space="preserve">«флажок» установлен). Появится </w:t>
            </w:r>
            <w:r>
              <w:t>допо</w:t>
            </w:r>
            <w:r w:rsidR="0078618C">
              <w:t>лнительное поле для заполнения «</w:t>
            </w:r>
            <w:r>
              <w:t>Приблизительная дата рождения»</w:t>
            </w:r>
          </w:p>
        </w:tc>
      </w:tr>
      <w:tr w:rsidR="00005F14" w14:paraId="4B2F00A1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D" w14:textId="77777777" w:rsidR="00005F14" w:rsidRDefault="00005F14" w:rsidP="009E3558">
            <w:pPr>
              <w:pStyle w:val="phtablecellleft"/>
            </w:pPr>
            <w:r>
              <w:t xml:space="preserve">Приблизительная дата </w:t>
            </w:r>
            <w:r>
              <w:lastRenderedPageBreak/>
              <w:t>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E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9F" w14:textId="77777777" w:rsidR="00005F14" w:rsidRDefault="00005F14" w:rsidP="009E3558">
            <w:pPr>
              <w:pStyle w:val="phtablecellleft"/>
            </w:pPr>
            <w:r>
              <w:t xml:space="preserve">Введите приблизительную дату рождения матери, если мать </w:t>
            </w:r>
            <w:r>
              <w:lastRenderedPageBreak/>
              <w:t>неизвестна.</w:t>
            </w:r>
          </w:p>
          <w:p w14:paraId="4B2F00A0" w14:textId="77777777" w:rsidR="00005F14" w:rsidRDefault="00005F14" w:rsidP="009E3558">
            <w:pPr>
              <w:pStyle w:val="phtablecellleft"/>
            </w:pPr>
            <w:r>
              <w:t>Если известен только год рождения матери, укажите только год, число и месяц не заполняйте. В этом случае при печати бланка свидетельства в дате рождения матери вместо неизвестных значений (например, число и месяц) будет проставлено «ХХ</w:t>
            </w:r>
            <w:proofErr w:type="gramStart"/>
            <w:r>
              <w:t>.Х</w:t>
            </w:r>
            <w:proofErr w:type="gramEnd"/>
            <w:r>
              <w:t>Х»</w:t>
            </w:r>
          </w:p>
        </w:tc>
      </w:tr>
      <w:tr w:rsidR="00005F14" w14:paraId="4B2F00A5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2" w14:textId="77777777" w:rsidR="00005F14" w:rsidRDefault="00005F14" w:rsidP="009E3558">
            <w:pPr>
              <w:pStyle w:val="phtablecellleft"/>
            </w:pPr>
            <w:r>
              <w:lastRenderedPageBreak/>
              <w:t>Место постоянного жительства (регистрации)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3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4" w14:textId="77777777" w:rsidR="00005F14" w:rsidRDefault="00005F14" w:rsidP="009E3558">
            <w:pPr>
              <w:pStyle w:val="phtablecellleft"/>
            </w:pPr>
            <w:r>
              <w:t>Укажите место постоянного жительства (регистрации) матери</w:t>
            </w:r>
          </w:p>
        </w:tc>
      </w:tr>
      <w:tr w:rsidR="00005F14" w14:paraId="4B2F00A9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6" w14:textId="77777777" w:rsidR="00005F14" w:rsidRDefault="00005F14" w:rsidP="009E3558">
            <w:pPr>
              <w:pStyle w:val="phtablecellleft"/>
            </w:pPr>
            <w:r>
              <w:rPr>
                <w:b/>
              </w:rPr>
              <w:t>Ручной ввод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7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8" w14:textId="77777777" w:rsidR="00005F14" w:rsidRDefault="00005F14" w:rsidP="009E3558">
            <w:pPr>
              <w:pStyle w:val="phtablecellleft"/>
            </w:pPr>
            <w:r>
              <w:t xml:space="preserve">При установке </w:t>
            </w:r>
            <w:r w:rsidR="0078618C">
              <w:t>«флажка»</w:t>
            </w:r>
            <w:r>
              <w:t xml:space="preserve"> появятся дополнительные поля </w:t>
            </w:r>
            <w:r w:rsidR="00F17026">
              <w:t>для заполнения с клавиатуры</w:t>
            </w:r>
          </w:p>
        </w:tc>
      </w:tr>
      <w:tr w:rsidR="00005F14" w14:paraId="4B2F00AD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A" w14:textId="77777777" w:rsidR="00005F14" w:rsidRDefault="00005F14" w:rsidP="009E3558">
            <w:pPr>
              <w:pStyle w:val="phtablecellleft"/>
            </w:pPr>
            <w:r>
              <w:t>Республика, край, область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B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C" w14:textId="77777777" w:rsidR="00005F14" w:rsidRDefault="00A62519" w:rsidP="009E3558">
            <w:pPr>
              <w:pStyle w:val="phtablecellleft"/>
            </w:pPr>
            <w:r>
              <w:t>Введите с клавиатуры</w:t>
            </w:r>
            <w:r w:rsidR="00005F14">
              <w:t xml:space="preserve"> республику, край или область</w:t>
            </w:r>
          </w:p>
        </w:tc>
      </w:tr>
      <w:tr w:rsidR="00005F14" w14:paraId="4B2F00B1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E" w14:textId="77777777" w:rsidR="00005F14" w:rsidRDefault="00005F14" w:rsidP="009E3558">
            <w:pPr>
              <w:pStyle w:val="phtablecellleft"/>
            </w:pPr>
            <w:r>
              <w:t>Район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AF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0" w14:textId="77777777" w:rsidR="00005F14" w:rsidRDefault="00A62519" w:rsidP="009E3558">
            <w:pPr>
              <w:pStyle w:val="phtablecellleft"/>
            </w:pPr>
            <w:r>
              <w:t>Введите с клавиатуры</w:t>
            </w:r>
            <w:r w:rsidR="0078618C">
              <w:t xml:space="preserve"> </w:t>
            </w:r>
            <w:r w:rsidR="00005F14">
              <w:t>район постоянного жительства (регистрации) матери</w:t>
            </w:r>
          </w:p>
        </w:tc>
      </w:tr>
      <w:tr w:rsidR="00005F14" w14:paraId="4B2F00B5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2" w14:textId="77777777" w:rsidR="00005F14" w:rsidRDefault="00005F14" w:rsidP="009E3558">
            <w:pPr>
              <w:pStyle w:val="phtablecellleft"/>
            </w:pPr>
            <w:r>
              <w:t>Город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3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4" w14:textId="77777777" w:rsidR="00005F14" w:rsidRDefault="00A62519" w:rsidP="009E3558">
            <w:pPr>
              <w:pStyle w:val="phtablecellleft"/>
            </w:pPr>
            <w:r>
              <w:t>Введите с клавиатуры</w:t>
            </w:r>
            <w:r w:rsidR="0078618C">
              <w:t xml:space="preserve"> город </w:t>
            </w:r>
            <w:r w:rsidR="00005F14">
              <w:t>матери</w:t>
            </w:r>
          </w:p>
        </w:tc>
      </w:tr>
      <w:tr w:rsidR="00005F14" w14:paraId="4B2F00B9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6" w14:textId="77777777" w:rsidR="00005F14" w:rsidRDefault="00005F14" w:rsidP="009E3558">
            <w:pPr>
              <w:pStyle w:val="phtablecellleft"/>
            </w:pPr>
            <w:r>
              <w:t>Населенный пункт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7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8" w14:textId="77777777" w:rsidR="00005F14" w:rsidRDefault="00A62519" w:rsidP="009E3558">
            <w:pPr>
              <w:pStyle w:val="phtablecellleft"/>
            </w:pPr>
            <w:r>
              <w:t>Введите с клавиатуры</w:t>
            </w:r>
            <w:r w:rsidR="0078618C">
              <w:t xml:space="preserve"> </w:t>
            </w:r>
            <w:r w:rsidR="00005F14">
              <w:t>населенный пункт постоянного жительства (регистрации) матери</w:t>
            </w:r>
          </w:p>
        </w:tc>
      </w:tr>
      <w:tr w:rsidR="00005F14" w14:paraId="4B2F00BD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A" w14:textId="77777777" w:rsidR="00005F14" w:rsidRDefault="00005F14" w:rsidP="009E3558">
            <w:pPr>
              <w:pStyle w:val="phtablecellleft"/>
            </w:pPr>
            <w:r>
              <w:t>Улица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B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C" w14:textId="77777777" w:rsidR="00005F14" w:rsidRDefault="00A62519" w:rsidP="009E3558">
            <w:pPr>
              <w:pStyle w:val="phtablecellleft"/>
            </w:pPr>
            <w:r>
              <w:t>Введите с клавиатуры</w:t>
            </w:r>
            <w:r w:rsidR="0078618C">
              <w:t xml:space="preserve"> улицу проживания </w:t>
            </w:r>
            <w:r w:rsidR="00005F14">
              <w:t>матери</w:t>
            </w:r>
          </w:p>
        </w:tc>
      </w:tr>
      <w:tr w:rsidR="00005F14" w14:paraId="4B2F00C1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E" w14:textId="77777777" w:rsidR="00005F14" w:rsidRDefault="00005F14" w:rsidP="009E3558">
            <w:pPr>
              <w:pStyle w:val="phtablecellleft"/>
            </w:pPr>
            <w:r>
              <w:t>Дом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BF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0" w14:textId="77777777" w:rsidR="00005F14" w:rsidRDefault="00A62519" w:rsidP="009E3558">
            <w:pPr>
              <w:pStyle w:val="phtablecellleft"/>
            </w:pPr>
            <w:r>
              <w:t>Введите с клавиатуры</w:t>
            </w:r>
            <w:r w:rsidR="0078618C">
              <w:t xml:space="preserve"> дом проживания </w:t>
            </w:r>
            <w:r w:rsidR="00005F14">
              <w:t>матери</w:t>
            </w:r>
          </w:p>
        </w:tc>
      </w:tr>
      <w:tr w:rsidR="00005F14" w14:paraId="4B2F00C5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2" w14:textId="77777777" w:rsidR="00005F14" w:rsidRDefault="00005F14" w:rsidP="009E3558">
            <w:pPr>
              <w:pStyle w:val="phtablecellleft"/>
            </w:pPr>
            <w:r>
              <w:t>Квартира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3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4" w14:textId="77777777" w:rsidR="00005F14" w:rsidRDefault="00A62519" w:rsidP="0078618C">
            <w:pPr>
              <w:pStyle w:val="phtablecellleft"/>
            </w:pPr>
            <w:r>
              <w:t>Введите с клавиатуры</w:t>
            </w:r>
            <w:r w:rsidR="00005F14">
              <w:t xml:space="preserve"> квартиру</w:t>
            </w:r>
            <w:r w:rsidR="0078618C">
              <w:t xml:space="preserve"> проживания </w:t>
            </w:r>
            <w:r w:rsidR="00005F14">
              <w:t>матери</w:t>
            </w:r>
          </w:p>
        </w:tc>
      </w:tr>
      <w:tr w:rsidR="00005F14" w14:paraId="4B2F00C9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6" w14:textId="77777777" w:rsidR="00005F14" w:rsidRDefault="00005F14" w:rsidP="009E3558">
            <w:pPr>
              <w:pStyle w:val="phtablecellleft"/>
            </w:pPr>
            <w:r>
              <w:t>Местность городская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7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8" w14:textId="77777777" w:rsidR="00005F14" w:rsidRDefault="00005F14" w:rsidP="009E3558">
            <w:pPr>
              <w:pStyle w:val="phtablecellleft"/>
            </w:pPr>
            <w:r>
              <w:t xml:space="preserve">Установите </w:t>
            </w:r>
            <w:r w:rsidR="0078618C">
              <w:t xml:space="preserve">«флажок» в этом поле, </w:t>
            </w:r>
            <w:r>
              <w:t>если место жительства матери находится в черте какого-либо города</w:t>
            </w:r>
          </w:p>
        </w:tc>
      </w:tr>
      <w:tr w:rsidR="00005F14" w14:paraId="4B2F00CD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A" w14:textId="77777777" w:rsidR="00005F14" w:rsidRDefault="00005F14" w:rsidP="009E3558">
            <w:pPr>
              <w:pStyle w:val="phtablecellleft"/>
            </w:pPr>
            <w:r>
              <w:t>Семейное положение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B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C5" wp14:editId="4B2F02C6">
                  <wp:extent cx="152213" cy="152297"/>
                  <wp:effectExtent l="0" t="0" r="0" b="0"/>
                  <wp:docPr id="100063" name="Рисунок 100063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6448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C" w14:textId="77777777" w:rsidR="00005F14" w:rsidRDefault="00005F14" w:rsidP="009E3558">
            <w:pPr>
              <w:pStyle w:val="phtablecellleft"/>
            </w:pPr>
            <w:r>
              <w:t>Выберите семейное положение матери из выпадающего списка</w:t>
            </w:r>
          </w:p>
        </w:tc>
      </w:tr>
      <w:tr w:rsidR="00005F14" w14:paraId="4B2F00D1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E" w14:textId="77777777" w:rsidR="00005F14" w:rsidRDefault="00005F14" w:rsidP="009E3558">
            <w:pPr>
              <w:pStyle w:val="phtablecellleft"/>
            </w:pPr>
            <w:r>
              <w:t>Образование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CF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C7" wp14:editId="4B2F02C8">
                  <wp:extent cx="152213" cy="152297"/>
                  <wp:effectExtent l="0" t="0" r="0" b="0"/>
                  <wp:docPr id="100064" name="Рисунок 100064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916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0" w14:textId="77777777" w:rsidR="00005F14" w:rsidRDefault="00005F14" w:rsidP="009E3558">
            <w:pPr>
              <w:pStyle w:val="phtablecellleft"/>
            </w:pPr>
            <w:r>
              <w:t>Выберите образование матери из выпадающего списка</w:t>
            </w:r>
          </w:p>
        </w:tc>
      </w:tr>
      <w:tr w:rsidR="00005F14" w14:paraId="4B2F00D5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2" w14:textId="77777777" w:rsidR="00005F14" w:rsidRDefault="00005F14" w:rsidP="009E3558">
            <w:pPr>
              <w:pStyle w:val="phtablecellleft"/>
            </w:pPr>
            <w:r>
              <w:t>Занятость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3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C9" wp14:editId="4B2F02CA">
                  <wp:extent cx="152213" cy="152297"/>
                  <wp:effectExtent l="0" t="0" r="0" b="0"/>
                  <wp:docPr id="100065" name="Рисунок 100065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1187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4" w14:textId="77777777" w:rsidR="00005F14" w:rsidRDefault="00005F14" w:rsidP="009E3558">
            <w:pPr>
              <w:pStyle w:val="phtablecellleft"/>
            </w:pPr>
            <w:r>
              <w:t>Выберите занятость из выпадающего списка</w:t>
            </w:r>
          </w:p>
        </w:tc>
      </w:tr>
      <w:tr w:rsidR="00005F14" w14:paraId="4B2F00D9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6" w14:textId="77777777" w:rsidR="00005F14" w:rsidRDefault="00005F14" w:rsidP="009E3558">
            <w:pPr>
              <w:pStyle w:val="phtablecellleft"/>
            </w:pPr>
            <w:r>
              <w:t>Срок первой явки к врачу (фельдшеру, акушерке)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7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8" w14:textId="77777777" w:rsidR="00005F14" w:rsidRDefault="00005F14" w:rsidP="009E3558">
            <w:pPr>
              <w:pStyle w:val="phtablecellleft"/>
            </w:pPr>
            <w:r>
              <w:t>Введите количество недель, соответствующее сроку первой явки матери к врачу при выявлении беременности</w:t>
            </w:r>
          </w:p>
        </w:tc>
      </w:tr>
      <w:tr w:rsidR="00005F14" w14:paraId="4B2F00DD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A" w14:textId="77777777" w:rsidR="00005F14" w:rsidRDefault="00005F14" w:rsidP="009E3558">
            <w:pPr>
              <w:pStyle w:val="phtablecellleft"/>
            </w:pPr>
            <w:r>
              <w:t>Которым по счету ребенок был рожден у матери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B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C" w14:textId="77777777" w:rsidR="00005F14" w:rsidRDefault="00F17026" w:rsidP="009E3558">
            <w:pPr>
              <w:pStyle w:val="phtablecellleft"/>
            </w:pPr>
            <w:r>
              <w:t>Введите значение с клавиатуры</w:t>
            </w:r>
          </w:p>
        </w:tc>
      </w:tr>
      <w:tr w:rsidR="00005F14" w14:paraId="4B2F00E1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E" w14:textId="77777777" w:rsidR="00005F14" w:rsidRDefault="00005F14" w:rsidP="009E3558">
            <w:pPr>
              <w:pStyle w:val="phtablecellleft"/>
            </w:pPr>
            <w:r>
              <w:t>Место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DF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CB" wp14:editId="4B2F02CC">
                  <wp:extent cx="152213" cy="152297"/>
                  <wp:effectExtent l="0" t="0" r="0" b="0"/>
                  <wp:docPr id="100066" name="Рисунок 100066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99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0" w14:textId="77777777" w:rsidR="00005F14" w:rsidRDefault="00005F14" w:rsidP="009E3558">
            <w:pPr>
              <w:pStyle w:val="phtablecellleft"/>
            </w:pPr>
            <w:r>
              <w:t xml:space="preserve">Введите место рождения ребенка. Поле заполняется автоматически адресом МО, в которой выдается свидетельство. Чтобы изменить данные, нажмите на кнопку </w:t>
            </w:r>
            <w:r>
              <w:rPr>
                <w:noProof/>
              </w:rPr>
              <w:drawing>
                <wp:inline distT="0" distB="0" distL="0" distR="0" wp14:anchorId="4B2F02CD" wp14:editId="4B2F02CE">
                  <wp:extent cx="190500" cy="219075"/>
                  <wp:effectExtent l="0" t="0" r="0" b="0"/>
                  <wp:docPr id="100067" name="Рисунок 100067" descr="_scroll_external/attachments/-90b7f0166ac5143f465d4aa2ed2804a97631a1a3dcc9cb118882240190c225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4886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В открывшемся окне «Географические понятия» укажите нужную улицу, нажмите кнопку «Выбрать». Чтобы очистить поле</w:t>
            </w:r>
            <w:r w:rsidR="0078618C">
              <w:t>,</w:t>
            </w:r>
            <w:r>
              <w:t xml:space="preserve"> нажмите на кнопку </w:t>
            </w:r>
            <w:r>
              <w:rPr>
                <w:noProof/>
              </w:rPr>
              <w:drawing>
                <wp:inline distT="0" distB="0" distL="0" distR="0" wp14:anchorId="4B2F02CF" wp14:editId="4B2F02D0">
                  <wp:extent cx="219075" cy="238125"/>
                  <wp:effectExtent l="0" t="0" r="0" b="0"/>
                  <wp:docPr id="100068" name="Рисунок 100068" descr="_scroll_external/attachments/krestik-5f2d5550da08ad302fab9a302b981501687d50b078b83f533362b77071526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76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F14" w14:paraId="4B2F00E5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2" w14:textId="77777777" w:rsidR="00005F14" w:rsidRDefault="00005F14" w:rsidP="009E3558">
            <w:pPr>
              <w:pStyle w:val="phtablecellleft"/>
            </w:pPr>
            <w:r>
              <w:t>Местность городская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3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4" w14:textId="77777777" w:rsidR="00005F14" w:rsidRDefault="00005F14" w:rsidP="009E3558">
            <w:pPr>
              <w:pStyle w:val="phtablecellleft"/>
            </w:pPr>
            <w:r>
              <w:t xml:space="preserve">Установите </w:t>
            </w:r>
            <w:r w:rsidR="0078618C">
              <w:t xml:space="preserve">«флажок» в этом поле, </w:t>
            </w:r>
            <w:r>
              <w:t xml:space="preserve">если место рождения </w:t>
            </w:r>
            <w:r>
              <w:lastRenderedPageBreak/>
              <w:t>находится в черте какого-либо города (</w:t>
            </w:r>
            <w:r w:rsidR="0078618C">
              <w:t>«флажок»</w:t>
            </w:r>
            <w:r>
              <w:t xml:space="preserve"> установлен по умолчанию)</w:t>
            </w:r>
          </w:p>
        </w:tc>
      </w:tr>
      <w:tr w:rsidR="00005F14" w14:paraId="4B2F00E9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6" w14:textId="77777777" w:rsidR="00005F14" w:rsidRDefault="00005F14" w:rsidP="009E3558">
            <w:pPr>
              <w:pStyle w:val="phtablecellleft"/>
            </w:pPr>
            <w:r>
              <w:lastRenderedPageBreak/>
              <w:t>Населенный пункт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7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8" w14:textId="77777777" w:rsidR="00005F14" w:rsidRDefault="00005F14" w:rsidP="009E3558">
            <w:pPr>
              <w:pStyle w:val="phtablecellleft"/>
            </w:pPr>
            <w:r>
              <w:t xml:space="preserve">Если название населенного пункта требуется ввести </w:t>
            </w:r>
            <w:r w:rsidR="00F17026">
              <w:t>с клавиатуры</w:t>
            </w:r>
            <w:r>
              <w:t xml:space="preserve">, установите </w:t>
            </w:r>
            <w:r w:rsidR="0078618C">
              <w:t>«флажок»</w:t>
            </w:r>
            <w:r>
              <w:t xml:space="preserve"> </w:t>
            </w:r>
            <w:r w:rsidR="0078618C">
              <w:t xml:space="preserve">для поля </w:t>
            </w:r>
            <w:r>
              <w:t xml:space="preserve">«Ручной ввод». Поле станет активным для заполнения </w:t>
            </w:r>
            <w:r w:rsidR="00F17026">
              <w:t>с клавиатуры</w:t>
            </w:r>
          </w:p>
        </w:tc>
      </w:tr>
      <w:tr w:rsidR="00005F14" w14:paraId="4B2F00ED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A" w14:textId="77777777" w:rsidR="00005F14" w:rsidRDefault="00005F14" w:rsidP="009E3558">
            <w:pPr>
              <w:pStyle w:val="phtablecellleft"/>
            </w:pPr>
            <w:r>
              <w:t>Роды произошли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B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D1" wp14:editId="4B2F02D2">
                  <wp:extent cx="152213" cy="152297"/>
                  <wp:effectExtent l="0" t="0" r="0" b="0"/>
                  <wp:docPr id="100069" name="Рисунок 100069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838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C" w14:textId="77777777" w:rsidR="00005F14" w:rsidRDefault="00005F14" w:rsidP="009E3558">
            <w:pPr>
              <w:pStyle w:val="phtablecellleft"/>
            </w:pPr>
            <w:r>
              <w:t>Выберите из выпадающего списка место родов</w:t>
            </w:r>
          </w:p>
        </w:tc>
      </w:tr>
      <w:tr w:rsidR="00005F14" w14:paraId="4B2F00F6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E" w14:textId="77777777" w:rsidR="00005F14" w:rsidRDefault="00005F14" w:rsidP="009E3558">
            <w:pPr>
              <w:pStyle w:val="phtablecellleft"/>
            </w:pPr>
            <w:r>
              <w:t>Лицо, принимавшее роды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EF" w14:textId="77777777" w:rsidR="00005F14" w:rsidRDefault="00005F14" w:rsidP="009E3558">
            <w:pPr>
              <w:pStyle w:val="phtablecellcenter"/>
            </w:pPr>
            <w:r>
              <w:rPr>
                <w:noProof/>
              </w:rPr>
              <w:drawing>
                <wp:inline distT="0" distB="0" distL="0" distR="0" wp14:anchorId="4B2F02D3" wp14:editId="4B2F02D4">
                  <wp:extent cx="152213" cy="152297"/>
                  <wp:effectExtent l="0" t="0" r="0" b="0"/>
                  <wp:docPr id="100070" name="Рисунок 100070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3919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F0" w14:textId="77777777" w:rsidR="00005F14" w:rsidRDefault="00005F14" w:rsidP="009E3558">
            <w:pPr>
              <w:pStyle w:val="phtablecellleft"/>
            </w:pPr>
            <w:r>
              <w:t>Выберите в левом поле из выпадающего списка лицо, принимавшее роды. В поле справа выберите контрагента.</w:t>
            </w:r>
          </w:p>
          <w:p w14:paraId="4B2F00F1" w14:textId="77777777" w:rsidR="00005F14" w:rsidRDefault="00005F14" w:rsidP="009E3558">
            <w:pPr>
              <w:pStyle w:val="phtablecellleft"/>
            </w:pPr>
            <w:r>
              <w:t>При значениях системной опции «</w:t>
            </w:r>
            <w:proofErr w:type="spellStart"/>
            <w:r>
              <w:t>CertifBirthEmp</w:t>
            </w:r>
            <w:proofErr w:type="spellEnd"/>
            <w:r>
              <w:t xml:space="preserve">» </w:t>
            </w:r>
            <w:r w:rsidR="0078618C">
              <w:t xml:space="preserve">поле </w:t>
            </w:r>
            <w:r>
              <w:t>«Лицо, принимавшее роды по умолчанию на бланк</w:t>
            </w:r>
            <w:r w:rsidR="0078618C">
              <w:t>е свидетельства о рождении»</w:t>
            </w:r>
            <w:r>
              <w:t xml:space="preserve"> по умолчанию заполняется значениями:</w:t>
            </w:r>
          </w:p>
          <w:p w14:paraId="4B2F00F2" w14:textId="77777777" w:rsidR="00005F14" w:rsidRPr="00553954" w:rsidRDefault="00005F14" w:rsidP="0078618C">
            <w:pPr>
              <w:pStyle w:val="phtableitemizedlist1"/>
            </w:pPr>
            <w:r w:rsidRPr="00553954">
              <w:t>«0» – Врач акушер-гинеколог;</w:t>
            </w:r>
          </w:p>
          <w:p w14:paraId="4B2F00F3" w14:textId="77777777" w:rsidR="00005F14" w:rsidRPr="00553954" w:rsidRDefault="00005F14" w:rsidP="0078618C">
            <w:pPr>
              <w:pStyle w:val="phtableitemizedlist1"/>
            </w:pPr>
            <w:r w:rsidRPr="00553954">
              <w:t>«1» – Фельдшер, акушерка;</w:t>
            </w:r>
          </w:p>
          <w:p w14:paraId="4B2F00F4" w14:textId="77777777" w:rsidR="00005F14" w:rsidRPr="00553954" w:rsidRDefault="0078618C" w:rsidP="0078618C">
            <w:pPr>
              <w:pStyle w:val="phtableitemizedlist1"/>
            </w:pPr>
            <w:r>
              <w:t>«2» – Другое лицо;</w:t>
            </w:r>
          </w:p>
          <w:p w14:paraId="4B2F00F5" w14:textId="77777777" w:rsidR="00005F14" w:rsidRPr="00553954" w:rsidRDefault="00005F14" w:rsidP="0078618C">
            <w:pPr>
              <w:pStyle w:val="phtableitemizedlist1"/>
            </w:pPr>
            <w:r w:rsidRPr="00553954">
              <w:t>«NULL» – поле не заполняется по умолчанию</w:t>
            </w:r>
          </w:p>
        </w:tc>
      </w:tr>
      <w:tr w:rsidR="00005F14" w14:paraId="4B2F00FA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F7" w14:textId="77777777" w:rsidR="00005F14" w:rsidRDefault="00005F14" w:rsidP="009E3558">
            <w:pPr>
              <w:pStyle w:val="phtablecellleft"/>
            </w:pPr>
            <w:r>
              <w:t>Масса тела ребенка при рождении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F8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F9" w14:textId="77777777" w:rsidR="00005F14" w:rsidRDefault="00005F14" w:rsidP="009E3558">
            <w:pPr>
              <w:pStyle w:val="phtablecellleft"/>
            </w:pPr>
            <w:r>
              <w:t xml:space="preserve">Введите вес ребенка при рождении в граммах </w:t>
            </w:r>
            <w:r w:rsidR="00F17026">
              <w:t>с клавиатуры</w:t>
            </w:r>
          </w:p>
        </w:tc>
      </w:tr>
      <w:tr w:rsidR="00005F14" w14:paraId="4B2F00FF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FB" w14:textId="77777777" w:rsidR="00005F14" w:rsidRDefault="00005F14" w:rsidP="009E3558">
            <w:pPr>
              <w:pStyle w:val="phtablecellleft"/>
            </w:pPr>
            <w:r>
              <w:t>Длина тела ребенка при рождении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FC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0FD" w14:textId="77777777" w:rsidR="00005F14" w:rsidRDefault="00005F14" w:rsidP="009E3558">
            <w:pPr>
              <w:pStyle w:val="phtablecellleft"/>
            </w:pPr>
            <w:r>
              <w:t xml:space="preserve">Введите длину тела ребенка при рождении в сантиметрах </w:t>
            </w:r>
            <w:r w:rsidR="00F17026">
              <w:t>с клавиатуры</w:t>
            </w:r>
          </w:p>
          <w:p w14:paraId="4B2F00FE" w14:textId="77777777" w:rsidR="00005F14" w:rsidRDefault="00005F14" w:rsidP="009E3558">
            <w:pPr>
              <w:pStyle w:val="phtablecellleft"/>
            </w:pPr>
            <w:r>
              <w:t xml:space="preserve">Если свидетельство о рождении выдается контрагенту, для которого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текущей</w:t>
            </w:r>
            <w:proofErr w:type="gramEnd"/>
            <w:r>
              <w:t xml:space="preserve"> МО есть история, в полях «Масса тела ребенка при рождении» и «Длина тела ребенка при рождении» автоматически указываются значения из истории новорожденного</w:t>
            </w:r>
          </w:p>
        </w:tc>
      </w:tr>
      <w:tr w:rsidR="00005F14" w14:paraId="4B2F0103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0" w14:textId="77777777" w:rsidR="00005F14" w:rsidRDefault="00005F14" w:rsidP="009E3558">
            <w:pPr>
              <w:pStyle w:val="phtablecellleft"/>
            </w:pPr>
            <w:r>
              <w:t>Ребенок родился при многоплодных родах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1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2" w14:textId="77777777" w:rsidR="00005F14" w:rsidRDefault="00005F14" w:rsidP="009E3558">
            <w:pPr>
              <w:pStyle w:val="phtablecellleft"/>
            </w:pPr>
            <w:r>
              <w:t xml:space="preserve">Установите </w:t>
            </w:r>
            <w:r w:rsidR="0078618C">
              <w:t>«флажок»</w:t>
            </w:r>
            <w:r>
              <w:t xml:space="preserve"> в этом поле, если ребенок родился при многоплодных родах</w:t>
            </w:r>
          </w:p>
        </w:tc>
      </w:tr>
      <w:tr w:rsidR="00005F14" w14:paraId="4B2F0107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4" w14:textId="77777777" w:rsidR="00005F14" w:rsidRDefault="00005F14" w:rsidP="009E3558">
            <w:pPr>
              <w:pStyle w:val="phtablecellleft"/>
            </w:pPr>
            <w:r>
              <w:t>Печатать фамилию ребенка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5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6" w14:textId="77777777" w:rsidR="00005F14" w:rsidRDefault="0078618C" w:rsidP="009E3558">
            <w:pPr>
              <w:pStyle w:val="phtablecellleft"/>
            </w:pPr>
            <w:r>
              <w:t>Установите «флажок»</w:t>
            </w:r>
            <w:r w:rsidR="00005F14">
              <w:t xml:space="preserve"> в э</w:t>
            </w:r>
            <w:r>
              <w:t xml:space="preserve">том поле </w:t>
            </w:r>
            <w:r w:rsidR="00005F14">
              <w:t>при необходимости указания в</w:t>
            </w:r>
            <w:r>
              <w:t xml:space="preserve"> свидетельстве фамилии ребенка. </w:t>
            </w:r>
            <w:r w:rsidR="00005F14">
              <w:t xml:space="preserve">При отсутствии </w:t>
            </w:r>
            <w:r>
              <w:t>«флажка»</w:t>
            </w:r>
            <w:r w:rsidR="00005F14">
              <w:t xml:space="preserve"> поле «Фамилия ребенка» в отчете останется незаполненным</w:t>
            </w:r>
          </w:p>
        </w:tc>
      </w:tr>
      <w:tr w:rsidR="00005F14" w14:paraId="4B2F010B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8" w14:textId="77777777" w:rsidR="00005F14" w:rsidRDefault="00005F14" w:rsidP="009E3558">
            <w:pPr>
              <w:pStyle w:val="phtablecellleft"/>
            </w:pPr>
            <w:r>
              <w:t>Руководитель 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рганизации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9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A" w14:textId="77777777" w:rsidR="00005F14" w:rsidRDefault="00005F14" w:rsidP="009E3558">
            <w:pPr>
              <w:pStyle w:val="phtablecellleft"/>
            </w:pPr>
            <w:r>
              <w:t xml:space="preserve">Поле заполняется автоматически. Для внесения изменений нажмите на кнопку </w:t>
            </w:r>
            <w:r>
              <w:rPr>
                <w:noProof/>
              </w:rPr>
              <w:drawing>
                <wp:inline distT="0" distB="0" distL="0" distR="0" wp14:anchorId="4B2F02D5" wp14:editId="4B2F02D6">
                  <wp:extent cx="190500" cy="219075"/>
                  <wp:effectExtent l="0" t="0" r="0" b="0"/>
                  <wp:docPr id="100071" name="Рисунок 100071" descr="_scroll_external/attachments/-90b7f0166ac5143f465d4aa2ed2804a97631a1a3dcc9cb118882240190c225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33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 выберите значение из справочника «Руководители»</w:t>
            </w:r>
          </w:p>
        </w:tc>
      </w:tr>
      <w:tr w:rsidR="00005F14" w14:paraId="4B2F010F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C" w14:textId="77777777" w:rsidR="00005F14" w:rsidRDefault="00005F14" w:rsidP="009E3558">
            <w:pPr>
              <w:pStyle w:val="phtablecellleft"/>
            </w:pPr>
            <w:r>
              <w:t>Выдавший сотрудник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D" w14:textId="77777777" w:rsidR="00005F14" w:rsidRDefault="00005F14" w:rsidP="009E3558">
            <w:pPr>
              <w:pStyle w:val="phtablecellleft"/>
            </w:pPr>
            <w:r>
              <w:rPr>
                <w:noProof/>
              </w:rPr>
              <w:drawing>
                <wp:inline distT="0" distB="0" distL="0" distR="0" wp14:anchorId="4B2F02D7" wp14:editId="4B2F02D8">
                  <wp:extent cx="152213" cy="152297"/>
                  <wp:effectExtent l="0" t="0" r="0" b="0"/>
                  <wp:docPr id="100072" name="Рисунок 100072" descr="_scroll_external/icons/check-4615aabfa4a210e9dbe1aade42def877c3776382c07f347be07a6bb779d5e388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012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0E" w14:textId="77777777" w:rsidR="00005F14" w:rsidRDefault="00005F14" w:rsidP="009E3558">
            <w:pPr>
              <w:pStyle w:val="phtablecellleft"/>
            </w:pPr>
            <w:r>
              <w:t xml:space="preserve">Поле заполняется автоматически данными сотрудника, который авторизовался при входе в Систему. Для внесения изменений нажмите на кнопку </w:t>
            </w:r>
            <w:r>
              <w:rPr>
                <w:noProof/>
              </w:rPr>
              <w:drawing>
                <wp:inline distT="0" distB="0" distL="0" distR="0" wp14:anchorId="4B2F02D9" wp14:editId="4B2F02DA">
                  <wp:extent cx="190500" cy="219075"/>
                  <wp:effectExtent l="0" t="0" r="0" b="0"/>
                  <wp:docPr id="100073" name="Рисунок 100073" descr="_scroll_external/attachments/-90b7f0166ac5143f465d4aa2ed2804a97631a1a3dcc9cb118882240190c225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4397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Откроется окно «Персонал», в котором установите </w:t>
            </w:r>
            <w:r w:rsidR="0078618C">
              <w:t>«флажок»</w:t>
            </w:r>
            <w:r>
              <w:t xml:space="preserve"> на нужном значении и нажмите на кнопку «ОК»</w:t>
            </w:r>
          </w:p>
        </w:tc>
      </w:tr>
      <w:tr w:rsidR="00005F14" w14:paraId="4B2F0113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10" w14:textId="77777777" w:rsidR="00005F14" w:rsidRDefault="00005F14" w:rsidP="009E3558">
            <w:pPr>
              <w:pStyle w:val="phtablecellleft"/>
            </w:pPr>
            <w:r>
              <w:t>Запретить дальнейшее редактирование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11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12" w14:textId="77777777" w:rsidR="00005F14" w:rsidRDefault="00005F14" w:rsidP="009E3558">
            <w:pPr>
              <w:pStyle w:val="phtablecellleft"/>
            </w:pPr>
            <w:r>
              <w:t xml:space="preserve">При установке </w:t>
            </w:r>
            <w:r w:rsidR="0078618C">
              <w:t>«</w:t>
            </w:r>
            <w:r w:rsidR="0009300A">
              <w:t>флажка</w:t>
            </w:r>
            <w:r w:rsidR="0078618C">
              <w:t>»</w:t>
            </w:r>
            <w:r w:rsidR="0009300A">
              <w:t xml:space="preserve"> в данном поле </w:t>
            </w:r>
            <w:r>
              <w:t>все поля формы, за исключением «Номер записи акта о рождении (ЗАГС)», «Наименование органа ЗАГС», «Дата записи», «ФИО работника ЗАГС», «Запрещено дальнейшее редактирование» станут неактивными (недоступными для редактирования)</w:t>
            </w:r>
          </w:p>
        </w:tc>
      </w:tr>
      <w:tr w:rsidR="00005F14" w14:paraId="4B2F0118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14" w14:textId="77777777" w:rsidR="00005F14" w:rsidRDefault="00005F14" w:rsidP="009E3558">
            <w:pPr>
              <w:pStyle w:val="phtablecellleft"/>
            </w:pPr>
            <w:r>
              <w:lastRenderedPageBreak/>
              <w:t>Скан свидетельства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15" w14:textId="77777777" w:rsidR="00005F14" w:rsidRDefault="00005F14" w:rsidP="009E3558">
            <w:pPr>
              <w:pStyle w:val="phtablecell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16" w14:textId="77777777" w:rsidR="00005F14" w:rsidRDefault="00005F14" w:rsidP="009E3558">
            <w:pPr>
              <w:pStyle w:val="phtablecellleft"/>
            </w:pPr>
            <w:r>
              <w:t>В Системе реализовано прикрепление сканированного подписанного бланка свидетельства о рождении. После сохранения бланка свидетельства в окне станет доступна кнопка загрузки «Скан свидетельства». В открывшемся окне «Присоединенные документы» выберите пункт контекстного меню «Добавить из файла», выполните загрузку файла скана и нажмите на кнопку «ОК».</w:t>
            </w:r>
          </w:p>
          <w:p w14:paraId="4B2F0117" w14:textId="77777777" w:rsidR="00005F14" w:rsidRDefault="00005F14" w:rsidP="009E3558">
            <w:pPr>
              <w:pStyle w:val="phtablecellleft"/>
            </w:pPr>
            <w:r>
              <w:t>Для просмотра файлов приложенного свидетельства или их редактирования нажмите на кнопку просмотра «Скан свидетельства»</w:t>
            </w:r>
          </w:p>
        </w:tc>
      </w:tr>
    </w:tbl>
    <w:p w14:paraId="4B2F0119" w14:textId="77777777" w:rsidR="00005F14" w:rsidRDefault="00005F14" w:rsidP="001E1068">
      <w:pPr>
        <w:pStyle w:val="phnormal"/>
      </w:pPr>
    </w:p>
    <w:p w14:paraId="4B2F011A" w14:textId="77777777" w:rsidR="00005F14" w:rsidRPr="00553954" w:rsidRDefault="0009300A" w:rsidP="0009300A">
      <w:pPr>
        <w:pStyle w:val="phnormal"/>
      </w:pPr>
      <w:r>
        <w:t>Н</w:t>
      </w:r>
      <w:r w:rsidR="00005F14" w:rsidRPr="00553954">
        <w:t>ажмите на кнопку «Проверить» для проверки выписанного свидетельства</w:t>
      </w:r>
      <w:r>
        <w:t>.</w:t>
      </w:r>
    </w:p>
    <w:p w14:paraId="4B2F011B" w14:textId="77777777" w:rsidR="00005F14" w:rsidRPr="00553954" w:rsidRDefault="0009300A" w:rsidP="0009300A">
      <w:pPr>
        <w:pStyle w:val="phnormal"/>
      </w:pPr>
      <w:r>
        <w:t>Н</w:t>
      </w:r>
      <w:r w:rsidR="00005F14" w:rsidRPr="00553954">
        <w:t xml:space="preserve">ажмите на кнопку «Сохранить» для сохранения </w:t>
      </w:r>
      <w:r w:rsidR="00A62519">
        <w:t>введенных данных и регистрации м</w:t>
      </w:r>
      <w:r w:rsidR="00005F14" w:rsidRPr="00553954">
        <w:t>едицинского свидетельства о рождении в Системе.</w:t>
      </w:r>
    </w:p>
    <w:p w14:paraId="4B2F011C" w14:textId="77777777" w:rsidR="00005F14" w:rsidRDefault="00005F14" w:rsidP="00005F14">
      <w:pPr>
        <w:pStyle w:val="20"/>
      </w:pPr>
      <w:bookmarkStart w:id="13" w:name="_Toc80371743"/>
      <w:bookmarkStart w:id="14" w:name="_Toc88486129"/>
      <w:r>
        <w:t xml:space="preserve">Формирование и подписание </w:t>
      </w:r>
      <w:r w:rsidRPr="00D85D17">
        <w:t xml:space="preserve">СЭМД </w:t>
      </w:r>
      <w:r>
        <w:t>«</w:t>
      </w:r>
      <w:r w:rsidRPr="00D85D17">
        <w:t>Медицинское свидетельство о рождении</w:t>
      </w:r>
      <w:r>
        <w:t>»</w:t>
      </w:r>
      <w:bookmarkEnd w:id="13"/>
      <w:bookmarkEnd w:id="14"/>
    </w:p>
    <w:p w14:paraId="4B2F011D" w14:textId="77777777" w:rsidR="00005F14" w:rsidRPr="00553954" w:rsidRDefault="00005F14" w:rsidP="0009300A">
      <w:pPr>
        <w:pStyle w:val="phnormal"/>
      </w:pPr>
      <w:r>
        <w:t>Чтобы сформировать и подписать СЭМД «</w:t>
      </w:r>
      <w:r w:rsidRPr="00D85D17">
        <w:t>Медицинск</w:t>
      </w:r>
      <w:r w:rsidR="0009300A">
        <w:t>ое свидетельство о рождении»</w:t>
      </w:r>
      <w:r w:rsidR="00D208F8">
        <w:t>,</w:t>
      </w:r>
      <w:r w:rsidR="0009300A">
        <w:t xml:space="preserve"> </w:t>
      </w:r>
      <w:r>
        <w:t>в</w:t>
      </w:r>
      <w:r w:rsidRPr="00553954">
        <w:t>ыберите пункт главного меню «Учет</w:t>
      </w:r>
      <w:r>
        <w:t xml:space="preserve">/ </w:t>
      </w:r>
      <w:r w:rsidRPr="00553954">
        <w:t>Учет медицинских свидетельств</w:t>
      </w:r>
      <w:r>
        <w:t xml:space="preserve">/ </w:t>
      </w:r>
      <w:r w:rsidRPr="00553954">
        <w:t>Журнал выданных свидетельств». Отобразится журнал выданных медицинских свидетельств</w:t>
      </w:r>
      <w:r>
        <w:t xml:space="preserve"> (</w:t>
      </w:r>
      <w:r>
        <w:fldChar w:fldCharType="begin"/>
      </w:r>
      <w:r>
        <w:instrText xml:space="preserve"> REF _Ref80366756 \h </w:instrText>
      </w:r>
      <w:r w:rsidR="0009300A">
        <w:instrText xml:space="preserve"> \* MERGEFORMAT </w:instrText>
      </w:r>
      <w:r>
        <w:fldChar w:fldCharType="separate"/>
      </w:r>
      <w:r w:rsidR="001167B5">
        <w:t>Рисунок 3</w:t>
      </w:r>
      <w:r>
        <w:fldChar w:fldCharType="end"/>
      </w:r>
      <w:r w:rsidR="002109F7">
        <w:t>).</w:t>
      </w:r>
    </w:p>
    <w:p w14:paraId="4B2F011E" w14:textId="77777777" w:rsidR="00005F14" w:rsidRDefault="00BF7954" w:rsidP="00005F14">
      <w:pPr>
        <w:pStyle w:val="phfigure"/>
      </w:pPr>
      <w:r>
        <w:rPr>
          <w:noProof/>
        </w:rPr>
        <w:drawing>
          <wp:inline distT="0" distB="0" distL="0" distR="0" wp14:anchorId="4B2F02DB" wp14:editId="4B2F02DC">
            <wp:extent cx="6152515" cy="119189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1F" w14:textId="77777777" w:rsidR="00005F14" w:rsidRDefault="00C55F98" w:rsidP="00005F14">
      <w:pPr>
        <w:pStyle w:val="phfiguretitle"/>
      </w:pPr>
      <w:bookmarkStart w:id="15" w:name="_Ref80366756"/>
      <w:r>
        <w:t>Рисунок </w:t>
      </w:r>
      <w:r w:rsidR="00005F14">
        <w:fldChar w:fldCharType="begin"/>
      </w:r>
      <w:r w:rsidR="00005F14">
        <w:instrText>SEQ Рисунок \* ARABIC</w:instrText>
      </w:r>
      <w:r w:rsidR="00005F14">
        <w:fldChar w:fldCharType="separate"/>
      </w:r>
      <w:r w:rsidR="001167B5">
        <w:rPr>
          <w:noProof/>
        </w:rPr>
        <w:t>3</w:t>
      </w:r>
      <w:r w:rsidR="00005F14">
        <w:fldChar w:fldCharType="end"/>
      </w:r>
      <w:bookmarkEnd w:id="15"/>
      <w:r w:rsidR="00005F14">
        <w:t xml:space="preserve"> </w:t>
      </w:r>
      <w:r w:rsidR="006728DC">
        <w:t xml:space="preserve">– </w:t>
      </w:r>
      <w:r w:rsidR="00005F14">
        <w:t>Журнал выданных медицинских свидетельств</w:t>
      </w:r>
    </w:p>
    <w:p w14:paraId="4B2F0120" w14:textId="77777777" w:rsidR="00005F14" w:rsidRPr="002D0209" w:rsidRDefault="00BF7954" w:rsidP="0009300A">
      <w:pPr>
        <w:pStyle w:val="phnormal"/>
      </w:pPr>
      <w:r>
        <w:t>Н</w:t>
      </w:r>
      <w:r w:rsidR="00393B04">
        <w:t>айдите в журнале м</w:t>
      </w:r>
      <w:r w:rsidR="00005F14" w:rsidRPr="002D0209">
        <w:t>едицинское свидетельство о рождении, на основании которого требуется сформировать СЭМД</w:t>
      </w:r>
      <w:r w:rsidR="00005F14">
        <w:t>. Для поиска свидетельства воспользуйтесь</w:t>
      </w:r>
      <w:r w:rsidR="00005F14" w:rsidRPr="00553954">
        <w:t xml:space="preserve"> </w:t>
      </w:r>
      <w:r w:rsidR="00005F14">
        <w:t>панелью</w:t>
      </w:r>
      <w:r w:rsidR="00005F14" w:rsidRPr="00553954">
        <w:t xml:space="preserve"> поиска</w:t>
      </w:r>
      <w:r w:rsidR="0009300A">
        <w:t xml:space="preserve"> в верхней части формы.</w:t>
      </w:r>
    </w:p>
    <w:p w14:paraId="4B2F0121" w14:textId="77777777" w:rsidR="00005F14" w:rsidRPr="00553954" w:rsidRDefault="00BF7954" w:rsidP="0009300A">
      <w:pPr>
        <w:pStyle w:val="phnormal"/>
      </w:pPr>
      <w:r>
        <w:t>Н</w:t>
      </w:r>
      <w:r w:rsidR="00A62519">
        <w:t>ажмите на номер найденного м</w:t>
      </w:r>
      <w:r w:rsidR="00005F14" w:rsidRPr="002D0209">
        <w:t>едицинского свидетельства о рождении. Откроется</w:t>
      </w:r>
      <w:r w:rsidR="00005F14" w:rsidRPr="00553954">
        <w:t xml:space="preserve"> окно просмотра/редактирования свидетельства</w:t>
      </w:r>
      <w:r w:rsidR="00005F14">
        <w:t xml:space="preserve"> (</w:t>
      </w:r>
      <w:r w:rsidR="00005F14">
        <w:fldChar w:fldCharType="begin"/>
      </w:r>
      <w:r w:rsidR="00005F14">
        <w:instrText xml:space="preserve"> REF _Ref80366931 \h </w:instrText>
      </w:r>
      <w:r w:rsidR="0009300A">
        <w:instrText xml:space="preserve"> \* MERGEFORMAT </w:instrText>
      </w:r>
      <w:r w:rsidR="00005F14">
        <w:fldChar w:fldCharType="separate"/>
      </w:r>
      <w:r w:rsidR="001167B5">
        <w:t>Рисунок 4</w:t>
      </w:r>
      <w:r w:rsidR="00005F14">
        <w:fldChar w:fldCharType="end"/>
      </w:r>
      <w:r w:rsidR="0009300A">
        <w:t>).</w:t>
      </w:r>
    </w:p>
    <w:p w14:paraId="4B2F0122" w14:textId="77777777" w:rsidR="00005F14" w:rsidRDefault="00BF7954" w:rsidP="00005F14">
      <w:pPr>
        <w:pStyle w:val="phfigure"/>
      </w:pPr>
      <w:r>
        <w:rPr>
          <w:noProof/>
        </w:rPr>
        <w:lastRenderedPageBreak/>
        <w:drawing>
          <wp:inline distT="0" distB="0" distL="0" distR="0" wp14:anchorId="4B2F02DD" wp14:editId="4B2F02DE">
            <wp:extent cx="5172075" cy="2867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23" w14:textId="77777777" w:rsidR="00005F14" w:rsidRDefault="00C55F98" w:rsidP="00005F14">
      <w:pPr>
        <w:pStyle w:val="phfiguretitle"/>
      </w:pPr>
      <w:bookmarkStart w:id="16" w:name="_Ref80366931"/>
      <w:r>
        <w:t>Рисунок </w:t>
      </w:r>
      <w:r w:rsidR="00005F14">
        <w:fldChar w:fldCharType="begin"/>
      </w:r>
      <w:r w:rsidR="00005F14">
        <w:instrText>SEQ Рисунок \* ARABIC</w:instrText>
      </w:r>
      <w:r w:rsidR="00005F14">
        <w:fldChar w:fldCharType="separate"/>
      </w:r>
      <w:r w:rsidR="001167B5">
        <w:rPr>
          <w:noProof/>
        </w:rPr>
        <w:t>4</w:t>
      </w:r>
      <w:r w:rsidR="00005F14">
        <w:fldChar w:fldCharType="end"/>
      </w:r>
      <w:bookmarkEnd w:id="16"/>
      <w:r w:rsidR="00005F14">
        <w:t xml:space="preserve"> </w:t>
      </w:r>
      <w:r w:rsidR="006728DC">
        <w:t xml:space="preserve">– </w:t>
      </w:r>
      <w:r w:rsidR="00A62519">
        <w:t>Окно «Медицинское свидетельство</w:t>
      </w:r>
      <w:r w:rsidR="00005F14">
        <w:t xml:space="preserve"> о рождении</w:t>
      </w:r>
      <w:r w:rsidR="00A62519">
        <w:t>»</w:t>
      </w:r>
    </w:p>
    <w:p w14:paraId="4B2F0124" w14:textId="77777777" w:rsidR="00005F14" w:rsidRPr="00553954" w:rsidRDefault="00BF7954" w:rsidP="00BF7954">
      <w:pPr>
        <w:pStyle w:val="phnormal"/>
      </w:pPr>
      <w:r>
        <w:t>Н</w:t>
      </w:r>
      <w:r w:rsidR="00005F14" w:rsidRPr="00553954">
        <w:t>ажмите на кнопку «Подписать». Откроется окно «Документы»</w:t>
      </w:r>
      <w:r w:rsidR="00005F14">
        <w:t xml:space="preserve"> (</w:t>
      </w:r>
      <w:r w:rsidR="00005F14">
        <w:fldChar w:fldCharType="begin"/>
      </w:r>
      <w:r w:rsidR="00005F14">
        <w:instrText xml:space="preserve"> REF _Ref80367038 \h </w:instrText>
      </w:r>
      <w:r>
        <w:instrText xml:space="preserve"> \* MERGEFORMAT </w:instrText>
      </w:r>
      <w:r w:rsidR="00005F14">
        <w:fldChar w:fldCharType="separate"/>
      </w:r>
      <w:r w:rsidR="001167B5">
        <w:t>Рисунок 5</w:t>
      </w:r>
      <w:r w:rsidR="00005F14">
        <w:fldChar w:fldCharType="end"/>
      </w:r>
      <w:r>
        <w:t>).</w:t>
      </w:r>
    </w:p>
    <w:p w14:paraId="4B2F0125" w14:textId="77777777" w:rsidR="00005F14" w:rsidRPr="00E04567" w:rsidRDefault="00005F14" w:rsidP="00005F14">
      <w:pPr>
        <w:pStyle w:val="phfigure"/>
      </w:pPr>
      <w:r>
        <w:rPr>
          <w:noProof/>
        </w:rPr>
        <w:drawing>
          <wp:inline distT="0" distB="0" distL="0" distR="0" wp14:anchorId="4B2F02DF" wp14:editId="4B2F02E0">
            <wp:extent cx="4640580" cy="142967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1785" cy="144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26" w14:textId="77777777" w:rsidR="00005F14" w:rsidRDefault="00C55F98" w:rsidP="00005F14">
      <w:pPr>
        <w:pStyle w:val="phfiguretitle"/>
      </w:pPr>
      <w:bookmarkStart w:id="17" w:name="_Ref80367038"/>
      <w:r>
        <w:t>Рисунок </w:t>
      </w:r>
      <w:r w:rsidR="00005F14">
        <w:fldChar w:fldCharType="begin"/>
      </w:r>
      <w:r w:rsidR="00005F14">
        <w:instrText>SEQ Рисунок \* ARABIC</w:instrText>
      </w:r>
      <w:r w:rsidR="00005F14">
        <w:fldChar w:fldCharType="separate"/>
      </w:r>
      <w:r w:rsidR="001167B5">
        <w:rPr>
          <w:noProof/>
        </w:rPr>
        <w:t>5</w:t>
      </w:r>
      <w:r w:rsidR="00005F14">
        <w:fldChar w:fldCharType="end"/>
      </w:r>
      <w:bookmarkEnd w:id="17"/>
      <w:r w:rsidR="00005F14">
        <w:t xml:space="preserve"> </w:t>
      </w:r>
      <w:r w:rsidR="006728DC">
        <w:t xml:space="preserve">– </w:t>
      </w:r>
      <w:r w:rsidR="00005F14">
        <w:t>Окно «Документы»</w:t>
      </w:r>
    </w:p>
    <w:p w14:paraId="4B2F0127" w14:textId="77777777" w:rsidR="00005F14" w:rsidRPr="00553954" w:rsidRDefault="00BF7954" w:rsidP="00BF7954">
      <w:pPr>
        <w:pStyle w:val="phnormal"/>
      </w:pPr>
      <w:r>
        <w:t>Н</w:t>
      </w:r>
      <w:r w:rsidR="00005F14" w:rsidRPr="00553954">
        <w:t>ажмите на кнопку «Сформировать и подписать документы (СЭМД)». Откроется окно «Подписываемые документы»</w:t>
      </w:r>
      <w:r w:rsidR="00005F14">
        <w:t xml:space="preserve"> (</w:t>
      </w:r>
      <w:r w:rsidR="00005F14">
        <w:fldChar w:fldCharType="begin"/>
      </w:r>
      <w:r w:rsidR="00005F14">
        <w:instrText xml:space="preserve"> REF _Ref80367396 \h </w:instrText>
      </w:r>
      <w:r>
        <w:instrText xml:space="preserve"> \* MERGEFORMAT </w:instrText>
      </w:r>
      <w:r w:rsidR="00005F14">
        <w:fldChar w:fldCharType="separate"/>
      </w:r>
      <w:r w:rsidR="001167B5">
        <w:t>Рисунок 6</w:t>
      </w:r>
      <w:r w:rsidR="00005F14">
        <w:fldChar w:fldCharType="end"/>
      </w:r>
      <w:r>
        <w:t>).</w:t>
      </w:r>
    </w:p>
    <w:p w14:paraId="4B2F0128" w14:textId="77777777" w:rsidR="00005F14" w:rsidRPr="00BB139A" w:rsidRDefault="006728DC" w:rsidP="00005F14">
      <w:pPr>
        <w:pStyle w:val="phfigure"/>
      </w:pPr>
      <w:r>
        <w:rPr>
          <w:noProof/>
        </w:rPr>
        <w:lastRenderedPageBreak/>
        <w:drawing>
          <wp:inline distT="0" distB="0" distL="0" distR="0" wp14:anchorId="4B2F02E1" wp14:editId="4B2F02E2">
            <wp:extent cx="4143375" cy="2943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29" w14:textId="77777777" w:rsidR="00005F14" w:rsidRDefault="00C55F98" w:rsidP="00005F14">
      <w:pPr>
        <w:pStyle w:val="phfiguretitle"/>
      </w:pPr>
      <w:bookmarkStart w:id="18" w:name="_Ref80367396"/>
      <w:r>
        <w:t>Рисунок</w:t>
      </w:r>
      <w:r w:rsidR="006728DC">
        <w:t> </w:t>
      </w:r>
      <w:r w:rsidR="00005F14">
        <w:fldChar w:fldCharType="begin"/>
      </w:r>
      <w:r w:rsidR="00005F14">
        <w:instrText>SEQ Рисунок \* ARABIC</w:instrText>
      </w:r>
      <w:r w:rsidR="00005F14">
        <w:fldChar w:fldCharType="separate"/>
      </w:r>
      <w:r w:rsidR="001167B5">
        <w:rPr>
          <w:noProof/>
        </w:rPr>
        <w:t>6</w:t>
      </w:r>
      <w:r w:rsidR="00005F14">
        <w:fldChar w:fldCharType="end"/>
      </w:r>
      <w:bookmarkEnd w:id="18"/>
      <w:r w:rsidR="00005F14">
        <w:t xml:space="preserve"> </w:t>
      </w:r>
      <w:r w:rsidR="006728DC">
        <w:t xml:space="preserve">– </w:t>
      </w:r>
      <w:r w:rsidR="00005F14">
        <w:t xml:space="preserve">Окно </w:t>
      </w:r>
      <w:r w:rsidR="00BA2078">
        <w:t>«Подписываемые документы»</w:t>
      </w:r>
    </w:p>
    <w:p w14:paraId="4B2F012A" w14:textId="77777777" w:rsidR="00005F14" w:rsidRPr="00553954" w:rsidRDefault="00BB45F5" w:rsidP="00BB45F5">
      <w:pPr>
        <w:pStyle w:val="phnormal"/>
      </w:pPr>
      <w:r>
        <w:t>У</w:t>
      </w:r>
      <w:r w:rsidR="00005F14">
        <w:t xml:space="preserve">кажите сертификат ЭП автора документа в </w:t>
      </w:r>
      <w:r w:rsidR="00005F14" w:rsidRPr="00553954">
        <w:t>пол</w:t>
      </w:r>
      <w:r w:rsidR="00005F14">
        <w:t>е</w:t>
      </w:r>
      <w:r w:rsidR="00005F14" w:rsidRPr="00553954">
        <w:t xml:space="preserve"> «Выберите сертификат»</w:t>
      </w:r>
      <w:r>
        <w:t xml:space="preserve"> и, при необходимости, других участников подписания.</w:t>
      </w:r>
    </w:p>
    <w:p w14:paraId="4B2F012B" w14:textId="77777777" w:rsidR="00005F14" w:rsidRDefault="00BB45F5" w:rsidP="00BB45F5">
      <w:pPr>
        <w:pStyle w:val="phnormal"/>
      </w:pPr>
      <w:r>
        <w:t>Н</w:t>
      </w:r>
      <w:r w:rsidR="00005F14" w:rsidRPr="00553954">
        <w:t>ажмите на кнопку «Подписать». Запись о сформированном и подписанном документе отобразится в окне «Документы»</w:t>
      </w:r>
      <w:r w:rsidR="00005F14">
        <w:t xml:space="preserve"> (</w:t>
      </w:r>
      <w:r>
        <w:t xml:space="preserve">см. </w:t>
      </w:r>
      <w:r w:rsidR="00005F14">
        <w:fldChar w:fldCharType="begin"/>
      </w:r>
      <w:r w:rsidR="00005F14">
        <w:instrText xml:space="preserve"> REF _Ref80367038 \h </w:instrText>
      </w:r>
      <w:r>
        <w:instrText xml:space="preserve"> \* MERGEFORMAT </w:instrText>
      </w:r>
      <w:r w:rsidR="00005F14">
        <w:fldChar w:fldCharType="separate"/>
      </w:r>
      <w:r w:rsidR="001167B5">
        <w:t>Рисунок 5</w:t>
      </w:r>
      <w:r w:rsidR="00005F14">
        <w:fldChar w:fldCharType="end"/>
      </w:r>
      <w:r w:rsidR="00005F14">
        <w:t>).</w:t>
      </w:r>
    </w:p>
    <w:p w14:paraId="4B2F012C" w14:textId="77777777" w:rsidR="00005F14" w:rsidRPr="00E16162" w:rsidRDefault="00C87A32" w:rsidP="00C87A32">
      <w:pPr>
        <w:pStyle w:val="phnormal"/>
      </w:pPr>
      <w:r>
        <w:rPr>
          <w:b/>
        </w:rPr>
        <w:t>Примечани</w:t>
      </w:r>
      <w:r w:rsidR="00005F14" w:rsidRPr="00C47A7C">
        <w:rPr>
          <w:b/>
        </w:rPr>
        <w:t>е</w:t>
      </w:r>
      <w:r w:rsidR="00005F14" w:rsidRPr="00C47A7C">
        <w:t xml:space="preserve"> – </w:t>
      </w:r>
      <w:r w:rsidR="00005F14">
        <w:t>Прежде чем отправить сформированный документ</w:t>
      </w:r>
      <w:r w:rsidR="00005F14" w:rsidRPr="00C47A7C">
        <w:t xml:space="preserve"> в РЭМД, необходимо</w:t>
      </w:r>
      <w:r w:rsidR="00005F14">
        <w:t xml:space="preserve"> дождаться его подписания </w:t>
      </w:r>
      <w:r w:rsidR="00005F14" w:rsidRPr="00846D41">
        <w:t>другими участниками</w:t>
      </w:r>
      <w:r w:rsidR="00005F14">
        <w:t>, а также лицом, подписывающим документы ЭП МО, если автор документа таким правом не обладает.</w:t>
      </w:r>
    </w:p>
    <w:p w14:paraId="4B2F012D" w14:textId="77777777" w:rsidR="00005F14" w:rsidRPr="00BB139A" w:rsidRDefault="00005F14" w:rsidP="00005F14">
      <w:pPr>
        <w:pStyle w:val="30"/>
        <w:spacing w:before="360"/>
        <w:ind w:right="0"/>
      </w:pPr>
      <w:bookmarkStart w:id="19" w:name="_Toc80371744"/>
      <w:bookmarkStart w:id="20" w:name="_Toc88486130"/>
      <w:r w:rsidRPr="00C47A7C">
        <w:t>Подписание СЭМД «</w:t>
      </w:r>
      <w:r w:rsidRPr="00846D41">
        <w:t>Медицинское свидетельство о рождении</w:t>
      </w:r>
      <w:r w:rsidRPr="00C47A7C">
        <w:t>» другими участниками подписания</w:t>
      </w:r>
      <w:bookmarkEnd w:id="19"/>
      <w:bookmarkEnd w:id="20"/>
    </w:p>
    <w:p w14:paraId="4B2F012E" w14:textId="77777777" w:rsidR="00005F14" w:rsidRDefault="00005F14" w:rsidP="00C87A32">
      <w:pPr>
        <w:pStyle w:val="phlistitemizedtitle"/>
      </w:pPr>
      <w:r w:rsidRPr="00846D41">
        <w:t xml:space="preserve">При необходимости подписания СЭМД </w:t>
      </w:r>
      <w:r>
        <w:t>«</w:t>
      </w:r>
      <w:r w:rsidRPr="00846D41">
        <w:t>Медицинское свидетельство о рождении</w:t>
      </w:r>
      <w:r>
        <w:t>»</w:t>
      </w:r>
      <w:r w:rsidRPr="00846D41">
        <w:t xml:space="preserve"> другими участниками подписания</w:t>
      </w:r>
      <w:r>
        <w:t xml:space="preserve"> или лицом, подписывающим документы ЭП МО</w:t>
      </w:r>
      <w:r w:rsidRPr="00846D41">
        <w:t xml:space="preserve">, они должны </w:t>
      </w:r>
      <w:r>
        <w:t>войти</w:t>
      </w:r>
      <w:r w:rsidRPr="00846D41">
        <w:t xml:space="preserve"> </w:t>
      </w:r>
      <w:r>
        <w:t>в Систему и выполнить следующие действия:</w:t>
      </w:r>
    </w:p>
    <w:p w14:paraId="4B2F012F" w14:textId="77777777" w:rsidR="00005F14" w:rsidRDefault="00005F14" w:rsidP="00C87A32">
      <w:pPr>
        <w:pStyle w:val="phlistitemized1"/>
      </w:pPr>
      <w:r>
        <w:t>выбрать пункт главного меню «Отчеты/ Отчеты на подпись». Откроется окно «Документы на подпись» (</w:t>
      </w:r>
      <w:r>
        <w:fldChar w:fldCharType="begin"/>
      </w:r>
      <w:r>
        <w:instrText xml:space="preserve"> REF _Ref80368806 \h </w:instrText>
      </w:r>
      <w:r w:rsidR="00C87A32">
        <w:instrText xml:space="preserve"> \* MERGEFORMAT </w:instrText>
      </w:r>
      <w:r>
        <w:fldChar w:fldCharType="separate"/>
      </w:r>
      <w:r w:rsidR="001167B5">
        <w:t>Рисунок 7</w:t>
      </w:r>
      <w:r>
        <w:fldChar w:fldCharType="end"/>
      </w:r>
      <w:r>
        <w:t>);</w:t>
      </w:r>
    </w:p>
    <w:p w14:paraId="4B2F0130" w14:textId="77777777" w:rsidR="00005F14" w:rsidRDefault="00005F14" w:rsidP="00C87A32">
      <w:pPr>
        <w:pStyle w:val="phlistitemized1"/>
      </w:pPr>
      <w:r>
        <w:t xml:space="preserve">выбрать </w:t>
      </w:r>
      <w:r w:rsidRPr="00846D41">
        <w:t>статус</w:t>
      </w:r>
      <w:r>
        <w:t xml:space="preserve"> подписи</w:t>
      </w:r>
      <w:r w:rsidRPr="00846D41">
        <w:t xml:space="preserve"> </w:t>
      </w:r>
      <w:r>
        <w:t>«</w:t>
      </w:r>
      <w:r w:rsidRPr="00846D41">
        <w:t>Не подписан пользователем</w:t>
      </w:r>
      <w:r>
        <w:t>». При этом отобразятся все неподписанные документы, которые должен подписать текущий пользователь;</w:t>
      </w:r>
    </w:p>
    <w:p w14:paraId="4B2F0131" w14:textId="77777777" w:rsidR="00005F14" w:rsidRPr="00683127" w:rsidRDefault="00E23CD5" w:rsidP="00005F14">
      <w:pPr>
        <w:pStyle w:val="phfigure"/>
      </w:pPr>
      <w:r>
        <w:rPr>
          <w:noProof/>
        </w:rPr>
        <w:lastRenderedPageBreak/>
        <w:drawing>
          <wp:inline distT="0" distB="0" distL="0" distR="0" wp14:anchorId="4B2F02E3" wp14:editId="4B2F02E4">
            <wp:extent cx="6152515" cy="241109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32" w14:textId="77777777" w:rsidR="00005F14" w:rsidRDefault="00C55F98" w:rsidP="00005F14">
      <w:pPr>
        <w:pStyle w:val="phfiguretitle"/>
      </w:pPr>
      <w:bookmarkStart w:id="21" w:name="_Ref80368806"/>
      <w:r>
        <w:t>Рисунок </w:t>
      </w:r>
      <w:r w:rsidR="00005F14">
        <w:fldChar w:fldCharType="begin"/>
      </w:r>
      <w:r w:rsidR="00005F14">
        <w:instrText>SEQ Рисунок \* ARABIC</w:instrText>
      </w:r>
      <w:r w:rsidR="00005F14">
        <w:fldChar w:fldCharType="separate"/>
      </w:r>
      <w:r w:rsidR="001167B5">
        <w:rPr>
          <w:noProof/>
        </w:rPr>
        <w:t>7</w:t>
      </w:r>
      <w:r w:rsidR="00005F14">
        <w:fldChar w:fldCharType="end"/>
      </w:r>
      <w:bookmarkEnd w:id="21"/>
      <w:r w:rsidR="00005F14">
        <w:t xml:space="preserve"> </w:t>
      </w:r>
      <w:r w:rsidR="00EB7E52">
        <w:t xml:space="preserve">– </w:t>
      </w:r>
      <w:r w:rsidR="00005F14">
        <w:t>Документы для подписи</w:t>
      </w:r>
    </w:p>
    <w:p w14:paraId="4B2F0133" w14:textId="77777777" w:rsidR="00005F14" w:rsidRDefault="00005F14" w:rsidP="00005F14">
      <w:pPr>
        <w:pStyle w:val="phlistitemized1"/>
        <w:numPr>
          <w:ilvl w:val="0"/>
          <w:numId w:val="3"/>
        </w:numPr>
      </w:pPr>
      <w:r>
        <w:t>выбрать документ, требующ</w:t>
      </w:r>
      <w:r w:rsidR="00997D97">
        <w:t>ий подписания, и выбрать пункт</w:t>
      </w:r>
      <w:r>
        <w:t xml:space="preserve"> контекстного меню «Подписать»;</w:t>
      </w:r>
    </w:p>
    <w:p w14:paraId="4B2F0134" w14:textId="77777777" w:rsidR="00005F14" w:rsidRPr="00846D41" w:rsidRDefault="00005F14" w:rsidP="00005F14">
      <w:pPr>
        <w:pStyle w:val="phlistitemized1"/>
        <w:numPr>
          <w:ilvl w:val="0"/>
          <w:numId w:val="3"/>
        </w:numPr>
      </w:pPr>
      <w:r>
        <w:t>в открывшемся окне указать сертификат ЭП пользователя/МО и нажать на кнопку «Подписать».</w:t>
      </w:r>
    </w:p>
    <w:p w14:paraId="4B2F0135" w14:textId="77777777" w:rsidR="00005F14" w:rsidRDefault="00005F14" w:rsidP="00005F14">
      <w:pPr>
        <w:pStyle w:val="20"/>
      </w:pPr>
      <w:bookmarkStart w:id="22" w:name="_Toc80371745"/>
      <w:bookmarkStart w:id="23" w:name="_Toc88486131"/>
      <w:r>
        <w:t>Отправка СЭМД «</w:t>
      </w:r>
      <w:r w:rsidRPr="00D85D17">
        <w:t>Медицинск</w:t>
      </w:r>
      <w:r>
        <w:t>ое свидетельство о рождении» в РЭМД</w:t>
      </w:r>
      <w:bookmarkEnd w:id="22"/>
      <w:bookmarkEnd w:id="23"/>
      <w:r>
        <w:t xml:space="preserve"> </w:t>
      </w:r>
    </w:p>
    <w:p w14:paraId="4B2F0136" w14:textId="77777777" w:rsidR="00005F14" w:rsidRDefault="00005F14" w:rsidP="00005F14">
      <w:pPr>
        <w:pStyle w:val="phnormal"/>
      </w:pPr>
      <w:r>
        <w:t xml:space="preserve">После того как документ будет подписан всеми участниками подписания и ЭП МО, его можно отправить в РЭМД. </w:t>
      </w:r>
    </w:p>
    <w:p w14:paraId="4B2F0137" w14:textId="77777777" w:rsidR="00005F14" w:rsidRPr="00553954" w:rsidRDefault="00997D97" w:rsidP="00997D97">
      <w:pPr>
        <w:pStyle w:val="phnormal"/>
      </w:pPr>
      <w:r>
        <w:t xml:space="preserve">Чтобы </w:t>
      </w:r>
      <w:r w:rsidR="00005F14" w:rsidRPr="00977E9B">
        <w:t>отправить СЭМД «Медицинское с</w:t>
      </w:r>
      <w:r>
        <w:t xml:space="preserve">видетельство о рождении» в РЭМД, </w:t>
      </w:r>
      <w:r w:rsidR="00005F14">
        <w:t>в</w:t>
      </w:r>
      <w:r w:rsidR="00005F14" w:rsidRPr="00553954">
        <w:t>ыберите пункт главного меню «Учет</w:t>
      </w:r>
      <w:r w:rsidR="00005F14">
        <w:t xml:space="preserve">/ </w:t>
      </w:r>
      <w:r w:rsidR="00005F14" w:rsidRPr="00553954">
        <w:t>Учет медицинских свидетельств</w:t>
      </w:r>
      <w:r w:rsidR="00005F14">
        <w:t xml:space="preserve">/ </w:t>
      </w:r>
      <w:r w:rsidR="00005F14" w:rsidRPr="00553954">
        <w:t>Журнал выданных свидетельств». Отобразится журнал выданных медицинских свидетельств</w:t>
      </w:r>
      <w:r w:rsidR="00005F14">
        <w:t xml:space="preserve"> (</w:t>
      </w:r>
      <w:r w:rsidR="00005F14">
        <w:fldChar w:fldCharType="begin"/>
      </w:r>
      <w:r w:rsidR="00005F14">
        <w:instrText xml:space="preserve"> REF _Ref80369559 \h </w:instrText>
      </w:r>
      <w:r>
        <w:instrText xml:space="preserve"> \* MERGEFORMAT </w:instrText>
      </w:r>
      <w:r w:rsidR="00005F14">
        <w:fldChar w:fldCharType="separate"/>
      </w:r>
      <w:r w:rsidR="001167B5">
        <w:t>Рисунок 8</w:t>
      </w:r>
      <w:r w:rsidR="00005F14">
        <w:fldChar w:fldCharType="end"/>
      </w:r>
      <w:r>
        <w:t>).</w:t>
      </w:r>
    </w:p>
    <w:p w14:paraId="4B2F0138" w14:textId="77777777" w:rsidR="00005F14" w:rsidRDefault="00997D97" w:rsidP="00005F14">
      <w:pPr>
        <w:pStyle w:val="phfigure"/>
      </w:pPr>
      <w:r>
        <w:rPr>
          <w:noProof/>
        </w:rPr>
        <w:drawing>
          <wp:inline distT="0" distB="0" distL="0" distR="0" wp14:anchorId="4B2F02E5" wp14:editId="4B2F02E6">
            <wp:extent cx="6152515" cy="118237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39" w14:textId="77777777" w:rsidR="00005F14" w:rsidRDefault="00C55F98" w:rsidP="00005F14">
      <w:pPr>
        <w:pStyle w:val="phfiguretitle"/>
      </w:pPr>
      <w:bookmarkStart w:id="24" w:name="_Ref80369559"/>
      <w:r>
        <w:t>Рисунок </w:t>
      </w:r>
      <w:r w:rsidR="00005F14">
        <w:fldChar w:fldCharType="begin"/>
      </w:r>
      <w:r w:rsidR="00005F14">
        <w:instrText>SEQ Рисунок \* ARABIC</w:instrText>
      </w:r>
      <w:r w:rsidR="00005F14">
        <w:fldChar w:fldCharType="separate"/>
      </w:r>
      <w:r w:rsidR="001167B5">
        <w:rPr>
          <w:noProof/>
        </w:rPr>
        <w:t>8</w:t>
      </w:r>
      <w:r w:rsidR="00005F14">
        <w:fldChar w:fldCharType="end"/>
      </w:r>
      <w:bookmarkEnd w:id="24"/>
      <w:r w:rsidR="00005F14">
        <w:t xml:space="preserve"> </w:t>
      </w:r>
      <w:r w:rsidR="00EB7E52">
        <w:t xml:space="preserve">– </w:t>
      </w:r>
      <w:r w:rsidR="00005F14">
        <w:t>Журнал выданных медицинских свидетельств</w:t>
      </w:r>
    </w:p>
    <w:p w14:paraId="4B2F013A" w14:textId="77777777" w:rsidR="00005F14" w:rsidRPr="002D0209" w:rsidRDefault="00997D97" w:rsidP="00997D97">
      <w:pPr>
        <w:pStyle w:val="phnormal"/>
      </w:pPr>
      <w:r>
        <w:t>Н</w:t>
      </w:r>
      <w:r w:rsidR="00A62519">
        <w:t>айдите в журнале м</w:t>
      </w:r>
      <w:r w:rsidR="00005F14" w:rsidRPr="002D0209">
        <w:t>едицинское свидетельство о рождении, которо</w:t>
      </w:r>
      <w:r w:rsidR="00005F14">
        <w:t>е</w:t>
      </w:r>
      <w:r w:rsidR="00005F14" w:rsidRPr="002D0209">
        <w:t xml:space="preserve"> требуется </w:t>
      </w:r>
      <w:r w:rsidR="00005F14">
        <w:t>отправить в РЭМД. Для поиска свидетельства воспользуйтесь</w:t>
      </w:r>
      <w:r w:rsidR="00005F14" w:rsidRPr="00553954">
        <w:t xml:space="preserve"> </w:t>
      </w:r>
      <w:r w:rsidR="00005F14">
        <w:t>панелью</w:t>
      </w:r>
      <w:r w:rsidR="00005F14" w:rsidRPr="00553954">
        <w:t xml:space="preserve"> поиска</w:t>
      </w:r>
      <w:r>
        <w:t xml:space="preserve"> в верхней части формы.</w:t>
      </w:r>
    </w:p>
    <w:p w14:paraId="4B2F013B" w14:textId="77777777" w:rsidR="00005F14" w:rsidRPr="00553954" w:rsidRDefault="00997D97" w:rsidP="00997D97">
      <w:pPr>
        <w:pStyle w:val="phnormal"/>
      </w:pPr>
      <w:r>
        <w:t>Н</w:t>
      </w:r>
      <w:r w:rsidR="00A62519">
        <w:t>ажмите на номер найденного м</w:t>
      </w:r>
      <w:r w:rsidR="00005F14" w:rsidRPr="002D0209">
        <w:t>едицинского свидетельства о рождении. Откроется</w:t>
      </w:r>
      <w:r w:rsidR="00005F14" w:rsidRPr="00553954">
        <w:t xml:space="preserve"> окно просмотра/редактирования свидетельства</w:t>
      </w:r>
      <w:r w:rsidR="00005F14">
        <w:t xml:space="preserve"> (</w:t>
      </w:r>
      <w:r w:rsidR="00005F14">
        <w:fldChar w:fldCharType="begin"/>
      </w:r>
      <w:r w:rsidR="00005F14">
        <w:instrText xml:space="preserve"> REF _Ref80369643 \h </w:instrText>
      </w:r>
      <w:r>
        <w:instrText xml:space="preserve"> \* MERGEFORMAT </w:instrText>
      </w:r>
      <w:r w:rsidR="00005F14">
        <w:fldChar w:fldCharType="separate"/>
      </w:r>
      <w:r w:rsidR="001167B5">
        <w:t>Рисунок 9</w:t>
      </w:r>
      <w:r w:rsidR="00005F14">
        <w:fldChar w:fldCharType="end"/>
      </w:r>
      <w:r>
        <w:t>).</w:t>
      </w:r>
    </w:p>
    <w:p w14:paraId="4B2F013C" w14:textId="77777777" w:rsidR="00005F14" w:rsidRDefault="00997D97" w:rsidP="00005F14">
      <w:pPr>
        <w:pStyle w:val="phfigure"/>
      </w:pPr>
      <w:r>
        <w:rPr>
          <w:noProof/>
        </w:rPr>
        <w:lastRenderedPageBreak/>
        <w:drawing>
          <wp:inline distT="0" distB="0" distL="0" distR="0" wp14:anchorId="4B2F02E7" wp14:editId="4B2F02E8">
            <wp:extent cx="6152515" cy="3390265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3D" w14:textId="77777777" w:rsidR="00005F14" w:rsidRDefault="00C55F98" w:rsidP="00005F14">
      <w:pPr>
        <w:pStyle w:val="phfiguretitle"/>
      </w:pPr>
      <w:bookmarkStart w:id="25" w:name="_Ref80369643"/>
      <w:r>
        <w:t>Рисунок </w:t>
      </w:r>
      <w:r w:rsidR="00005F14">
        <w:fldChar w:fldCharType="begin"/>
      </w:r>
      <w:r w:rsidR="00005F14">
        <w:instrText>SEQ Рисунок \* ARABIC</w:instrText>
      </w:r>
      <w:r w:rsidR="00005F14">
        <w:fldChar w:fldCharType="separate"/>
      </w:r>
      <w:r w:rsidR="001167B5">
        <w:rPr>
          <w:noProof/>
        </w:rPr>
        <w:t>9</w:t>
      </w:r>
      <w:r w:rsidR="00005F14">
        <w:fldChar w:fldCharType="end"/>
      </w:r>
      <w:bookmarkEnd w:id="25"/>
      <w:r w:rsidR="00005F14">
        <w:t xml:space="preserve"> </w:t>
      </w:r>
      <w:r w:rsidR="00EB7E52">
        <w:t xml:space="preserve">– </w:t>
      </w:r>
      <w:r w:rsidR="00A62519">
        <w:t>Окно «Медицинское свидетельство</w:t>
      </w:r>
      <w:r w:rsidR="00005F14">
        <w:t xml:space="preserve"> о рождении</w:t>
      </w:r>
      <w:r w:rsidR="00A62519">
        <w:t>»</w:t>
      </w:r>
    </w:p>
    <w:p w14:paraId="4B2F013E" w14:textId="77777777" w:rsidR="00005F14" w:rsidRPr="00553954" w:rsidRDefault="00EB7E52" w:rsidP="00EB7E52">
      <w:pPr>
        <w:pStyle w:val="phnormal"/>
      </w:pPr>
      <w:r>
        <w:t>Н</w:t>
      </w:r>
      <w:r w:rsidR="00005F14" w:rsidRPr="00553954">
        <w:t>ажмите на кнопку «Подписать». Откроется окно «Документы»</w:t>
      </w:r>
      <w:r w:rsidR="00005F14">
        <w:t xml:space="preserve"> (</w:t>
      </w:r>
      <w:r w:rsidR="00005F14">
        <w:fldChar w:fldCharType="begin"/>
      </w:r>
      <w:r w:rsidR="00005F14">
        <w:instrText xml:space="preserve"> REF _Ref80369658 \h </w:instrText>
      </w:r>
      <w:r>
        <w:instrText xml:space="preserve"> \* MERGEFORMAT </w:instrText>
      </w:r>
      <w:r w:rsidR="00005F14">
        <w:fldChar w:fldCharType="separate"/>
      </w:r>
      <w:r w:rsidR="001167B5">
        <w:t>Рисунок 10</w:t>
      </w:r>
      <w:r w:rsidR="00005F14">
        <w:fldChar w:fldCharType="end"/>
      </w:r>
      <w:r>
        <w:t>).</w:t>
      </w:r>
    </w:p>
    <w:p w14:paraId="4B2F013F" w14:textId="77777777" w:rsidR="00005F14" w:rsidRPr="00E04567" w:rsidRDefault="00005F14" w:rsidP="00005F14">
      <w:pPr>
        <w:pStyle w:val="phfigure"/>
      </w:pPr>
      <w:r>
        <w:rPr>
          <w:noProof/>
        </w:rPr>
        <w:drawing>
          <wp:inline distT="0" distB="0" distL="0" distR="0" wp14:anchorId="4B2F02E9" wp14:editId="4B2F02EA">
            <wp:extent cx="4640580" cy="1429674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1785" cy="144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40" w14:textId="77777777" w:rsidR="00005F14" w:rsidRDefault="00C55F98" w:rsidP="00005F14">
      <w:pPr>
        <w:pStyle w:val="phfiguretitle"/>
      </w:pPr>
      <w:bookmarkStart w:id="26" w:name="_Ref80369658"/>
      <w:r>
        <w:t>Рисунок </w:t>
      </w:r>
      <w:r w:rsidR="00005F14">
        <w:fldChar w:fldCharType="begin"/>
      </w:r>
      <w:r w:rsidR="00005F14">
        <w:instrText>SEQ Рисунок \* ARABIC</w:instrText>
      </w:r>
      <w:r w:rsidR="00005F14">
        <w:fldChar w:fldCharType="separate"/>
      </w:r>
      <w:r w:rsidR="001167B5">
        <w:rPr>
          <w:noProof/>
        </w:rPr>
        <w:t>10</w:t>
      </w:r>
      <w:r w:rsidR="00005F14">
        <w:fldChar w:fldCharType="end"/>
      </w:r>
      <w:bookmarkEnd w:id="26"/>
      <w:r w:rsidR="00005F14">
        <w:t xml:space="preserve"> </w:t>
      </w:r>
      <w:r w:rsidR="00EB7E52">
        <w:t xml:space="preserve">– </w:t>
      </w:r>
      <w:r w:rsidR="00005F14">
        <w:t>Окно «Документы»</w:t>
      </w:r>
    </w:p>
    <w:p w14:paraId="4B2F0141" w14:textId="77777777" w:rsidR="00BA2078" w:rsidRDefault="00EB7E52" w:rsidP="00EB7E52">
      <w:pPr>
        <w:pStyle w:val="phnormal"/>
      </w:pPr>
      <w:r>
        <w:t>В</w:t>
      </w:r>
      <w:r w:rsidR="00005F14">
        <w:t xml:space="preserve">ыберите </w:t>
      </w:r>
      <w:proofErr w:type="gramStart"/>
      <w:r w:rsidR="00005F14">
        <w:t>сформированный</w:t>
      </w:r>
      <w:proofErr w:type="gramEnd"/>
      <w:r w:rsidR="00005F14">
        <w:t xml:space="preserve"> и подписанный всеми участниками СЭМД</w:t>
      </w:r>
      <w:r>
        <w:t>.</w:t>
      </w:r>
    </w:p>
    <w:p w14:paraId="4B2F0142" w14:textId="77777777" w:rsidR="00BA2078" w:rsidRDefault="00EB7E52" w:rsidP="00EB7E52">
      <w:pPr>
        <w:pStyle w:val="phnormal"/>
      </w:pPr>
      <w:r>
        <w:rPr>
          <w:b/>
        </w:rPr>
        <w:t>П</w:t>
      </w:r>
      <w:r w:rsidR="002109F7">
        <w:rPr>
          <w:b/>
        </w:rPr>
        <w:t>р</w:t>
      </w:r>
      <w:r>
        <w:rPr>
          <w:b/>
        </w:rPr>
        <w:t>имечани</w:t>
      </w:r>
      <w:r w:rsidR="00BA2078" w:rsidRPr="00C47A7C">
        <w:rPr>
          <w:b/>
        </w:rPr>
        <w:t>е</w:t>
      </w:r>
      <w:r w:rsidR="00BA2078" w:rsidRPr="00C47A7C">
        <w:t xml:space="preserve"> – </w:t>
      </w:r>
      <w:r w:rsidR="00BA2078">
        <w:t>Если документ подписан не всеми участниками подписания, то при попытке отправить этот документ в РЭМД будет выдано соответствующее предупреждающее сообщение и отправка документа не произойдет.</w:t>
      </w:r>
    </w:p>
    <w:p w14:paraId="4B2F0143" w14:textId="77777777" w:rsidR="00005F14" w:rsidRDefault="00EB7E52" w:rsidP="00EB7E52">
      <w:pPr>
        <w:pStyle w:val="phnormal"/>
      </w:pPr>
      <w:r>
        <w:t>В</w:t>
      </w:r>
      <w:r w:rsidR="00005F14">
        <w:t>оспользуйтесь пунктом контекстного меню «Отправить в РЭМД». В столбце «Статус документа» отобразится значение «Отправлен на регистрацию».</w:t>
      </w:r>
    </w:p>
    <w:p w14:paraId="4B2F0144" w14:textId="77777777" w:rsidR="00D16795" w:rsidRDefault="00EB7E52" w:rsidP="00EB7E52">
      <w:pPr>
        <w:pStyle w:val="phnormal"/>
      </w:pPr>
      <w:r>
        <w:rPr>
          <w:b/>
        </w:rPr>
        <w:t>Примечани</w:t>
      </w:r>
      <w:r w:rsidR="00BA2078" w:rsidRPr="00C47A7C">
        <w:rPr>
          <w:b/>
        </w:rPr>
        <w:t>е</w:t>
      </w:r>
      <w:r w:rsidR="00BA2078" w:rsidRPr="00C47A7C">
        <w:t xml:space="preserve"> – </w:t>
      </w:r>
      <w:r w:rsidR="00BA2078">
        <w:t>После того как РЭМД обработает полученный документ и пришлет ответ, соответствующая информация отобразится в столбце «Статус документа» (</w:t>
      </w:r>
      <w:r w:rsidR="00BA2078">
        <w:fldChar w:fldCharType="begin"/>
      </w:r>
      <w:r w:rsidR="00BA2078">
        <w:instrText xml:space="preserve"> REF _Ref80450886 \h </w:instrText>
      </w:r>
      <w:r>
        <w:instrText xml:space="preserve"> \* MERGEFORMAT </w:instrText>
      </w:r>
      <w:r w:rsidR="00BA2078">
        <w:fldChar w:fldCharType="separate"/>
      </w:r>
      <w:r w:rsidR="001167B5">
        <w:t>Таблица 2</w:t>
      </w:r>
      <w:r w:rsidR="00BA2078">
        <w:fldChar w:fldCharType="end"/>
      </w:r>
      <w:r w:rsidR="00BA2078">
        <w:t>).</w:t>
      </w:r>
    </w:p>
    <w:p w14:paraId="4B2F0145" w14:textId="77777777" w:rsidR="00D16795" w:rsidRDefault="00EB7E52" w:rsidP="00D16795">
      <w:pPr>
        <w:pStyle w:val="phtabletitle"/>
      </w:pPr>
      <w:bookmarkStart w:id="27" w:name="_Ref80450886"/>
      <w:r>
        <w:t>Таблица </w:t>
      </w:r>
      <w:r w:rsidR="00D16795">
        <w:fldChar w:fldCharType="begin"/>
      </w:r>
      <w:r w:rsidR="00D16795">
        <w:instrText>SEQ Таблица \* ARABIC</w:instrText>
      </w:r>
      <w:r w:rsidR="00D16795">
        <w:fldChar w:fldCharType="separate"/>
      </w:r>
      <w:r w:rsidR="001167B5">
        <w:rPr>
          <w:noProof/>
        </w:rPr>
        <w:t>2</w:t>
      </w:r>
      <w:r w:rsidR="00D16795">
        <w:fldChar w:fldCharType="end"/>
      </w:r>
      <w:bookmarkEnd w:id="27"/>
      <w:r w:rsidR="00D16795">
        <w:t xml:space="preserve"> </w:t>
      </w:r>
      <w:r w:rsidR="00A62519">
        <w:t xml:space="preserve">– </w:t>
      </w:r>
      <w:r w:rsidR="00D16795">
        <w:t>Значения столбца «Статус документа»</w:t>
      </w:r>
    </w:p>
    <w:tbl>
      <w:tblPr>
        <w:tblStyle w:val="ScrollTableNormal"/>
        <w:tblW w:w="9923" w:type="dxa"/>
        <w:tblInd w:w="-5" w:type="dxa"/>
        <w:tblLayout w:type="fixed"/>
        <w:tblLook w:val="0020" w:firstRow="1" w:lastRow="0" w:firstColumn="0" w:lastColumn="0" w:noHBand="0" w:noVBand="0"/>
      </w:tblPr>
      <w:tblGrid>
        <w:gridCol w:w="2977"/>
        <w:gridCol w:w="6946"/>
      </w:tblGrid>
      <w:tr w:rsidR="00D16795" w14:paraId="4B2F0148" w14:textId="77777777" w:rsidTr="009E3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46" w14:textId="77777777" w:rsidR="00D16795" w:rsidRPr="002667A8" w:rsidRDefault="00D16795" w:rsidP="009E3558">
            <w:pPr>
              <w:pStyle w:val="phtablecolcaption"/>
              <w:rPr>
                <w:b/>
              </w:rPr>
            </w:pPr>
            <w:r w:rsidRPr="002667A8">
              <w:rPr>
                <w:b/>
              </w:rPr>
              <w:t>Значение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47" w14:textId="77777777" w:rsidR="00D16795" w:rsidRPr="002667A8" w:rsidRDefault="00D16795" w:rsidP="009E3558">
            <w:pPr>
              <w:pStyle w:val="phtablecolcaption"/>
              <w:rPr>
                <w:b/>
              </w:rPr>
            </w:pPr>
            <w:r w:rsidRPr="002667A8">
              <w:rPr>
                <w:b/>
              </w:rPr>
              <w:t>Описание</w:t>
            </w:r>
          </w:p>
        </w:tc>
      </w:tr>
      <w:tr w:rsidR="00D16795" w14:paraId="4B2F014B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49" w14:textId="77777777" w:rsidR="00D16795" w:rsidRDefault="00D16795" w:rsidP="009E3558">
            <w:pPr>
              <w:pStyle w:val="phtablecellleft"/>
            </w:pPr>
            <w:proofErr w:type="gramStart"/>
            <w:r>
              <w:t>Отправлен</w:t>
            </w:r>
            <w:proofErr w:type="gramEnd"/>
            <w:r>
              <w:t xml:space="preserve"> на регистрацию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4A" w14:textId="77777777" w:rsidR="00D16795" w:rsidRDefault="00D16795" w:rsidP="009E3558">
            <w:pPr>
              <w:pStyle w:val="phtablecellleft"/>
            </w:pPr>
            <w:r>
              <w:rPr>
                <w:color w:val="000000"/>
              </w:rPr>
              <w:t xml:space="preserve">Запрос на регистрацию СЭМД направлен в РЭМД, но ответ от РЭМД пока не </w:t>
            </w:r>
            <w:r>
              <w:rPr>
                <w:color w:val="000000"/>
              </w:rPr>
              <w:lastRenderedPageBreak/>
              <w:t>пришел</w:t>
            </w:r>
          </w:p>
        </w:tc>
      </w:tr>
      <w:tr w:rsidR="00D16795" w14:paraId="4B2F014E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4C" w14:textId="77777777" w:rsidR="00D16795" w:rsidRDefault="00D16795" w:rsidP="009E3558">
            <w:pPr>
              <w:pStyle w:val="phtablecellleft"/>
            </w:pPr>
            <w:r>
              <w:lastRenderedPageBreak/>
              <w:t>Отказано в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4D" w14:textId="77777777" w:rsidR="00D16795" w:rsidRDefault="00D16795" w:rsidP="009E3558">
            <w:pPr>
              <w:pStyle w:val="phtablecellleft"/>
            </w:pPr>
            <w:r>
              <w:t>От РЭМД поступи</w:t>
            </w:r>
            <w:r w:rsidR="00983A58">
              <w:t xml:space="preserve">л асинхронный ответ, содержащий информацию об </w:t>
            </w:r>
            <w:r>
              <w:t>ошибках, найденных в процессе проверки СЭМД. Выявленные ошибки отображаются в столбце «Статус передачи»</w:t>
            </w:r>
          </w:p>
        </w:tc>
      </w:tr>
      <w:tr w:rsidR="00D16795" w14:paraId="4B2F0151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4F" w14:textId="77777777" w:rsidR="00D16795" w:rsidRDefault="00D16795" w:rsidP="009E3558">
            <w:pPr>
              <w:pStyle w:val="phtablecellleft"/>
            </w:pPr>
            <w:r>
              <w:t>Зарегистрирован в РЭМД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50" w14:textId="77777777" w:rsidR="00D16795" w:rsidRDefault="00D16795" w:rsidP="009E3558">
            <w:pPr>
              <w:pStyle w:val="phtablecellleft"/>
            </w:pPr>
            <w:r>
              <w:t xml:space="preserve">От </w:t>
            </w:r>
            <w:r w:rsidR="00983A58">
              <w:t xml:space="preserve">РЭМД поступил асинхронный ответ </w:t>
            </w:r>
            <w:r>
              <w:t>об успешной регистрации СЭМД</w:t>
            </w:r>
          </w:p>
        </w:tc>
      </w:tr>
      <w:tr w:rsidR="00D16795" w14:paraId="4B2F0154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52" w14:textId="77777777" w:rsidR="00D16795" w:rsidRDefault="00D16795" w:rsidP="009E3558">
            <w:pPr>
              <w:pStyle w:val="phtablecellleft"/>
            </w:pPr>
            <w:r>
              <w:t>[пусто]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53" w14:textId="77777777" w:rsidR="00D16795" w:rsidRDefault="00D16795" w:rsidP="009E3558">
            <w:pPr>
              <w:pStyle w:val="phtablecellleft"/>
            </w:pPr>
            <w:r>
              <w:rPr>
                <w:color w:val="000000"/>
              </w:rPr>
              <w:t>Запрос на регистрацию СЭМД не отправлен в РЭМД</w:t>
            </w:r>
          </w:p>
        </w:tc>
      </w:tr>
    </w:tbl>
    <w:p w14:paraId="4B2F0155" w14:textId="77777777" w:rsidR="00D16795" w:rsidRPr="006769D5" w:rsidRDefault="00D16795" w:rsidP="00D16795">
      <w:pPr>
        <w:pStyle w:val="10"/>
      </w:pPr>
      <w:bookmarkStart w:id="28" w:name="scroll-bookmark-4"/>
      <w:bookmarkStart w:id="29" w:name="_Toc80367545"/>
      <w:bookmarkStart w:id="30" w:name="_Toc80465776"/>
      <w:bookmarkStart w:id="31" w:name="_Toc88486132"/>
      <w:r w:rsidRPr="006769D5">
        <w:lastRenderedPageBreak/>
        <w:t>Журнал информационного взаимодействия с РЭМД</w:t>
      </w:r>
      <w:bookmarkEnd w:id="28"/>
      <w:bookmarkEnd w:id="29"/>
      <w:bookmarkEnd w:id="30"/>
      <w:bookmarkEnd w:id="31"/>
    </w:p>
    <w:p w14:paraId="4B2F0156" w14:textId="77777777" w:rsidR="00D16795" w:rsidRPr="006769D5" w:rsidRDefault="00D16795" w:rsidP="00D16795">
      <w:pPr>
        <w:pStyle w:val="phnormal"/>
      </w:pPr>
      <w:r w:rsidRPr="006769D5">
        <w:t>В Системе пользователю</w:t>
      </w:r>
      <w:r>
        <w:t xml:space="preserve"> доступна возможность</w:t>
      </w:r>
      <w:r w:rsidRPr="006769D5">
        <w:t xml:space="preserve"> просмотра журнала статусов передачи СЭМД «</w:t>
      </w:r>
      <w:r w:rsidRPr="00D85D17">
        <w:t>Медицинск</w:t>
      </w:r>
      <w:r>
        <w:t>ое свидетельство о рождении</w:t>
      </w:r>
      <w:r w:rsidRPr="006769D5">
        <w:t>» в РЭМД.</w:t>
      </w:r>
    </w:p>
    <w:p w14:paraId="4B2F0157" w14:textId="77777777" w:rsidR="00D16795" w:rsidRPr="006769D5" w:rsidRDefault="00D16795" w:rsidP="00D16795">
      <w:pPr>
        <w:pStyle w:val="phnormal"/>
      </w:pPr>
      <w:r w:rsidRPr="006769D5">
        <w:t>Чтобы просмотреть журнал</w:t>
      </w:r>
      <w:r>
        <w:t>, в</w:t>
      </w:r>
      <w:r w:rsidRPr="006769D5">
        <w:t>ыберите пункт главного меню «Аналитика</w:t>
      </w:r>
      <w:r>
        <w:t xml:space="preserve">/ </w:t>
      </w:r>
      <w:r w:rsidRPr="006769D5">
        <w:t>РЭМД</w:t>
      </w:r>
      <w:r>
        <w:t xml:space="preserve">/ </w:t>
      </w:r>
      <w:r w:rsidRPr="006769D5">
        <w:t>Журнал информационного взаимодействия с РЭМД»</w:t>
      </w:r>
      <w:r>
        <w:t>. Откроется окно журнала (</w:t>
      </w:r>
      <w:r>
        <w:fldChar w:fldCharType="begin"/>
      </w:r>
      <w:r>
        <w:instrText xml:space="preserve"> REF _Ref80368743 \h </w:instrText>
      </w:r>
      <w:r>
        <w:fldChar w:fldCharType="separate"/>
      </w:r>
      <w:r w:rsidR="001167B5">
        <w:t>Рисунок </w:t>
      </w:r>
      <w:r w:rsidR="001167B5">
        <w:rPr>
          <w:noProof/>
        </w:rPr>
        <w:t>11</w:t>
      </w:r>
      <w:r>
        <w:fldChar w:fldCharType="end"/>
      </w:r>
      <w:r>
        <w:t>).</w:t>
      </w:r>
    </w:p>
    <w:p w14:paraId="4B2F0158" w14:textId="77777777" w:rsidR="00D16795" w:rsidRPr="00F80748" w:rsidRDefault="00983A58" w:rsidP="00D16795">
      <w:pPr>
        <w:pStyle w:val="phfigure"/>
      </w:pPr>
      <w:r>
        <w:rPr>
          <w:noProof/>
        </w:rPr>
        <w:drawing>
          <wp:inline distT="0" distB="0" distL="0" distR="0" wp14:anchorId="4B2F02EB" wp14:editId="4B2F02EC">
            <wp:extent cx="6152515" cy="189293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59" w14:textId="77777777" w:rsidR="00D16795" w:rsidRPr="006769D5" w:rsidRDefault="00C55F98" w:rsidP="00D16795">
      <w:pPr>
        <w:pStyle w:val="phfiguretitle"/>
      </w:pPr>
      <w:bookmarkStart w:id="32" w:name="_Ref80368743"/>
      <w:r>
        <w:t>Рисунок </w:t>
      </w:r>
      <w:r w:rsidR="00D16795" w:rsidRPr="006769D5">
        <w:fldChar w:fldCharType="begin"/>
      </w:r>
      <w:r w:rsidR="00D16795" w:rsidRPr="006769D5">
        <w:instrText>SEQ Рисунок \* ARABIC</w:instrText>
      </w:r>
      <w:r w:rsidR="00D16795" w:rsidRPr="006769D5">
        <w:fldChar w:fldCharType="separate"/>
      </w:r>
      <w:r w:rsidR="001167B5">
        <w:rPr>
          <w:noProof/>
        </w:rPr>
        <w:t>11</w:t>
      </w:r>
      <w:r w:rsidR="00D16795" w:rsidRPr="006769D5">
        <w:fldChar w:fldCharType="end"/>
      </w:r>
      <w:bookmarkEnd w:id="32"/>
      <w:r w:rsidR="00D16795" w:rsidRPr="006769D5">
        <w:t xml:space="preserve"> </w:t>
      </w:r>
      <w:r w:rsidR="00D16795">
        <w:t xml:space="preserve">– </w:t>
      </w:r>
      <w:r w:rsidR="00D16795" w:rsidRPr="006769D5">
        <w:t>Журнал информационного взаимодействия с РЭМД</w:t>
      </w:r>
    </w:p>
    <w:p w14:paraId="4B2F015A" w14:textId="77777777" w:rsidR="00D16795" w:rsidRPr="006769D5" w:rsidRDefault="00D16795" w:rsidP="00D16795">
      <w:pPr>
        <w:pStyle w:val="phnormal"/>
      </w:pPr>
      <w:r w:rsidRPr="006769D5">
        <w:t>Укажите параметры формирования журнала и нажмите на кнопку «Найти». Сформируется журнал по передаче данных в РЭМД за указанный промежуток времени по указанной МО.</w:t>
      </w:r>
    </w:p>
    <w:p w14:paraId="4B2F015B" w14:textId="77777777" w:rsidR="00D16795" w:rsidRPr="006769D5" w:rsidRDefault="00D16795" w:rsidP="00D16795">
      <w:pPr>
        <w:pStyle w:val="phnormal"/>
      </w:pPr>
      <w:r w:rsidRPr="006769D5">
        <w:t>Проанализируйте найденные записи по столбцам «Результат передачи» и «Статус передачи» и устраните причины возникновения ошибок, в случае их наличия</w:t>
      </w:r>
      <w:r>
        <w:t xml:space="preserve"> (</w:t>
      </w:r>
      <w:r>
        <w:fldChar w:fldCharType="begin"/>
      </w:r>
      <w:r>
        <w:instrText xml:space="preserve"> REF _Ref80368872 \h </w:instrText>
      </w:r>
      <w:r>
        <w:fldChar w:fldCharType="separate"/>
      </w:r>
      <w:r w:rsidR="001167B5">
        <w:t>Таблица </w:t>
      </w:r>
      <w:r w:rsidR="001167B5">
        <w:rPr>
          <w:noProof/>
        </w:rPr>
        <w:t>3</w:t>
      </w:r>
      <w:r>
        <w:fldChar w:fldCharType="end"/>
      </w:r>
      <w:r>
        <w:t>).</w:t>
      </w:r>
    </w:p>
    <w:p w14:paraId="4B2F015C" w14:textId="77777777" w:rsidR="00D16795" w:rsidRPr="006769D5" w:rsidRDefault="00983A58" w:rsidP="00D16795">
      <w:pPr>
        <w:pStyle w:val="phtabletitle"/>
      </w:pPr>
      <w:bookmarkStart w:id="33" w:name="_Ref80368872"/>
      <w:r>
        <w:t>Таблица </w:t>
      </w:r>
      <w:r w:rsidR="00D16795" w:rsidRPr="006769D5">
        <w:fldChar w:fldCharType="begin"/>
      </w:r>
      <w:r w:rsidR="00D16795" w:rsidRPr="006769D5">
        <w:instrText>SEQ Таблица \* ARABIC</w:instrText>
      </w:r>
      <w:r w:rsidR="00D16795" w:rsidRPr="006769D5">
        <w:fldChar w:fldCharType="separate"/>
      </w:r>
      <w:r w:rsidR="001167B5">
        <w:rPr>
          <w:noProof/>
        </w:rPr>
        <w:t>3</w:t>
      </w:r>
      <w:r w:rsidR="00D16795" w:rsidRPr="006769D5">
        <w:fldChar w:fldCharType="end"/>
      </w:r>
      <w:bookmarkEnd w:id="33"/>
      <w:r w:rsidR="00D16795" w:rsidRPr="006769D5">
        <w:t xml:space="preserve"> </w:t>
      </w:r>
      <w:r w:rsidR="00D16795">
        <w:t xml:space="preserve">– </w:t>
      </w:r>
      <w:r w:rsidR="00D16795" w:rsidRPr="006769D5">
        <w:t>Значения столбца «Результат передачи»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973"/>
        <w:gridCol w:w="7285"/>
      </w:tblGrid>
      <w:tr w:rsidR="00D16795" w:rsidRPr="00F80748" w14:paraId="4B2F015F" w14:textId="77777777" w:rsidTr="009E3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5D" w14:textId="77777777" w:rsidR="00D16795" w:rsidRPr="00F80748" w:rsidRDefault="00D16795" w:rsidP="009E3558">
            <w:pPr>
              <w:pStyle w:val="phtablecolcaption"/>
              <w:rPr>
                <w:b/>
                <w:color w:val="auto"/>
              </w:rPr>
            </w:pPr>
            <w:bookmarkStart w:id="34" w:name="scroll-bookmark-8"/>
            <w:r w:rsidRPr="00F80748">
              <w:rPr>
                <w:b/>
                <w:color w:val="auto"/>
              </w:rPr>
              <w:t>Значение</w:t>
            </w:r>
            <w:bookmarkEnd w:id="3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5E" w14:textId="77777777" w:rsidR="00D16795" w:rsidRPr="00F80748" w:rsidRDefault="00D16795" w:rsidP="009E3558">
            <w:pPr>
              <w:pStyle w:val="phtablecolcaption"/>
              <w:rPr>
                <w:b/>
                <w:color w:val="auto"/>
              </w:rPr>
            </w:pPr>
            <w:r w:rsidRPr="00F80748">
              <w:rPr>
                <w:b/>
                <w:color w:val="auto"/>
              </w:rPr>
              <w:t>Описание</w:t>
            </w:r>
          </w:p>
        </w:tc>
      </w:tr>
      <w:tr w:rsidR="00D16795" w:rsidRPr="00F80748" w14:paraId="4B2F0162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60" w14:textId="77777777" w:rsidR="00D16795" w:rsidRPr="00F80748" w:rsidRDefault="00D16795" w:rsidP="009E3558">
            <w:pPr>
              <w:pStyle w:val="phtablecellleft"/>
            </w:pPr>
            <w:proofErr w:type="gramStart"/>
            <w:r w:rsidRPr="00F80748">
              <w:t>Отправлен</w:t>
            </w:r>
            <w:proofErr w:type="gramEnd"/>
            <w:r w:rsidRPr="00F80748">
              <w:t xml:space="preserve"> на регистрацию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61" w14:textId="77777777" w:rsidR="00D16795" w:rsidRPr="00F80748" w:rsidRDefault="00D16795" w:rsidP="009E3558">
            <w:pPr>
              <w:pStyle w:val="phtablecellleft"/>
            </w:pPr>
            <w:r w:rsidRPr="00F80748">
              <w:t>Запрос на регистрацию СЭМД направлен в РЭМД, но ответ от РЭМД пока не пришел</w:t>
            </w:r>
          </w:p>
        </w:tc>
      </w:tr>
      <w:tr w:rsidR="00D16795" w:rsidRPr="00F80748" w14:paraId="4B2F0165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63" w14:textId="77777777" w:rsidR="00D16795" w:rsidRPr="00F80748" w:rsidRDefault="00D16795" w:rsidP="009E3558">
            <w:pPr>
              <w:pStyle w:val="phtablecellleft"/>
            </w:pPr>
            <w:r w:rsidRPr="00F80748">
              <w:t>Отказано в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64" w14:textId="77777777" w:rsidR="00D16795" w:rsidRPr="00F80748" w:rsidRDefault="00D16795" w:rsidP="009E3558">
            <w:pPr>
              <w:pStyle w:val="phtablecellleft"/>
            </w:pPr>
            <w:r w:rsidRPr="00F80748">
              <w:t>От РЭМД поступи</w:t>
            </w:r>
            <w:r w:rsidR="00983A58">
              <w:t xml:space="preserve">л асинхронный ответ, содержащий информацию об </w:t>
            </w:r>
            <w:r w:rsidRPr="00F80748">
              <w:t>ошибках, найденных в процессе проверки СЭМД. Выявленные ошибки отображаются в столбце «Статус передачи»</w:t>
            </w:r>
          </w:p>
        </w:tc>
      </w:tr>
      <w:tr w:rsidR="00D16795" w:rsidRPr="00F80748" w14:paraId="4B2F0168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66" w14:textId="77777777" w:rsidR="00D16795" w:rsidRPr="00F80748" w:rsidRDefault="00D16795" w:rsidP="009E3558">
            <w:pPr>
              <w:pStyle w:val="phtablecellleft"/>
            </w:pPr>
            <w:r w:rsidRPr="00F80748">
              <w:t>Зарегистрирован в РЭМД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67" w14:textId="77777777" w:rsidR="00D16795" w:rsidRPr="00F80748" w:rsidRDefault="00D16795" w:rsidP="009E3558">
            <w:pPr>
              <w:pStyle w:val="phtablecellleft"/>
            </w:pPr>
            <w:r w:rsidRPr="00F80748">
              <w:t xml:space="preserve">От </w:t>
            </w:r>
            <w:r w:rsidR="00983A58">
              <w:t xml:space="preserve">РЭМД поступил асинхронный ответ </w:t>
            </w:r>
            <w:r w:rsidRPr="00F80748">
              <w:t>об успешной регистрации СЭМД</w:t>
            </w:r>
          </w:p>
        </w:tc>
      </w:tr>
      <w:tr w:rsidR="00D16795" w:rsidRPr="00F80748" w14:paraId="4B2F016B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69" w14:textId="77777777" w:rsidR="00D16795" w:rsidRPr="00F80748" w:rsidRDefault="00D16795" w:rsidP="009E3558">
            <w:pPr>
              <w:pStyle w:val="phtablecellleft"/>
            </w:pPr>
            <w:r w:rsidRPr="00F80748">
              <w:t>[пусто]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6A" w14:textId="77777777" w:rsidR="00D16795" w:rsidRPr="00F80748" w:rsidRDefault="00D16795" w:rsidP="009E3558">
            <w:pPr>
              <w:pStyle w:val="phtablecellleft"/>
            </w:pPr>
            <w:r w:rsidRPr="00F80748">
              <w:t>Запрос на регистрацию СЭМД не отправлен в РЭМД</w:t>
            </w:r>
          </w:p>
        </w:tc>
      </w:tr>
    </w:tbl>
    <w:p w14:paraId="4B2F016C" w14:textId="77777777" w:rsidR="00D16795" w:rsidRPr="006769D5" w:rsidRDefault="00D16795" w:rsidP="00D16795">
      <w:pPr>
        <w:pStyle w:val="10"/>
      </w:pPr>
      <w:bookmarkStart w:id="35" w:name="scroll-bookmark-3"/>
      <w:bookmarkStart w:id="36" w:name="_Toc80367546"/>
      <w:bookmarkStart w:id="37" w:name="_Toc80465777"/>
      <w:bookmarkStart w:id="38" w:name="_Toc88486133"/>
      <w:r w:rsidRPr="006769D5">
        <w:lastRenderedPageBreak/>
        <w:t xml:space="preserve">Сводный отчет по </w:t>
      </w:r>
      <w:proofErr w:type="gramStart"/>
      <w:r w:rsidRPr="006769D5">
        <w:t>переданным</w:t>
      </w:r>
      <w:proofErr w:type="gramEnd"/>
      <w:r w:rsidRPr="006769D5">
        <w:t xml:space="preserve"> СЭМД</w:t>
      </w:r>
      <w:bookmarkEnd w:id="35"/>
      <w:bookmarkEnd w:id="36"/>
      <w:bookmarkEnd w:id="37"/>
      <w:bookmarkEnd w:id="38"/>
    </w:p>
    <w:p w14:paraId="4B2F016D" w14:textId="77777777" w:rsidR="00D16795" w:rsidRPr="006769D5" w:rsidRDefault="00D16795" w:rsidP="00D16795">
      <w:pPr>
        <w:pStyle w:val="phnormal"/>
      </w:pPr>
      <w:r w:rsidRPr="006769D5">
        <w:t>В Системе пользователю</w:t>
      </w:r>
      <w:r>
        <w:t xml:space="preserve"> доступна возможность</w:t>
      </w:r>
      <w:r w:rsidRPr="006769D5">
        <w:t xml:space="preserve"> просмотра сводной информации по СЭМД </w:t>
      </w:r>
      <w:r>
        <w:t>«</w:t>
      </w:r>
      <w:r w:rsidRPr="00D85D17">
        <w:t>Медицинск</w:t>
      </w:r>
      <w:r>
        <w:t>ое свидетельство о рождении»</w:t>
      </w:r>
      <w:r w:rsidRPr="006769D5">
        <w:t xml:space="preserve">, </w:t>
      </w:r>
      <w:proofErr w:type="gramStart"/>
      <w:r w:rsidRPr="006769D5">
        <w:t>отправленным</w:t>
      </w:r>
      <w:proofErr w:type="gramEnd"/>
      <w:r w:rsidRPr="006769D5">
        <w:t xml:space="preserve"> в</w:t>
      </w:r>
      <w:r>
        <w:t xml:space="preserve"> </w:t>
      </w:r>
      <w:r w:rsidRPr="006769D5">
        <w:t>РЭМД.</w:t>
      </w:r>
    </w:p>
    <w:p w14:paraId="4B2F016E" w14:textId="77777777" w:rsidR="00D16795" w:rsidRPr="006769D5" w:rsidRDefault="00D16795" w:rsidP="00D16795">
      <w:pPr>
        <w:pStyle w:val="phnormal"/>
      </w:pPr>
      <w:r w:rsidRPr="006769D5">
        <w:t>Чтобы просмотреть сводный</w:t>
      </w:r>
      <w:r>
        <w:t xml:space="preserve"> отчет, в</w:t>
      </w:r>
      <w:r w:rsidRPr="006769D5">
        <w:t xml:space="preserve">ыберите пункт главного меню </w:t>
      </w:r>
      <w:r>
        <w:t>«</w:t>
      </w:r>
      <w:r w:rsidRPr="006769D5">
        <w:t>Аналитика</w:t>
      </w:r>
      <w:r>
        <w:t xml:space="preserve">/ </w:t>
      </w:r>
      <w:r w:rsidRPr="006769D5">
        <w:t>РЭМД</w:t>
      </w:r>
      <w:r>
        <w:t xml:space="preserve">/ </w:t>
      </w:r>
      <w:r w:rsidRPr="006769D5">
        <w:t>Сводный отчет по РЭМД</w:t>
      </w:r>
      <w:r>
        <w:t>»</w:t>
      </w:r>
      <w:r w:rsidRPr="006769D5">
        <w:t>. Отк</w:t>
      </w:r>
      <w:r>
        <w:t>роется окно формирования отчета (</w:t>
      </w:r>
      <w:r>
        <w:fldChar w:fldCharType="begin"/>
      </w:r>
      <w:r>
        <w:instrText xml:space="preserve"> REF _Ref80369060 \h </w:instrText>
      </w:r>
      <w:r>
        <w:fldChar w:fldCharType="separate"/>
      </w:r>
      <w:r w:rsidR="001167B5" w:rsidRPr="006769D5">
        <w:t>Р</w:t>
      </w:r>
      <w:r w:rsidR="001167B5">
        <w:t>исунок </w:t>
      </w:r>
      <w:r w:rsidR="001167B5">
        <w:rPr>
          <w:noProof/>
        </w:rPr>
        <w:t>12</w:t>
      </w:r>
      <w:r>
        <w:fldChar w:fldCharType="end"/>
      </w:r>
      <w:r>
        <w:t>).</w:t>
      </w:r>
    </w:p>
    <w:p w14:paraId="4B2F016F" w14:textId="77777777" w:rsidR="00D16795" w:rsidRPr="006769D5" w:rsidRDefault="00983A58" w:rsidP="00D16795">
      <w:pPr>
        <w:pStyle w:val="phfigure"/>
      </w:pPr>
      <w:r>
        <w:rPr>
          <w:noProof/>
        </w:rPr>
        <w:drawing>
          <wp:inline distT="0" distB="0" distL="0" distR="0" wp14:anchorId="4B2F02ED" wp14:editId="4B2F02EE">
            <wp:extent cx="6152515" cy="2377440"/>
            <wp:effectExtent l="0" t="0" r="63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170" w14:textId="77777777" w:rsidR="00D16795" w:rsidRDefault="00D16795" w:rsidP="00D16795">
      <w:pPr>
        <w:pStyle w:val="phfiguretitle"/>
      </w:pPr>
      <w:bookmarkStart w:id="39" w:name="_Ref80369060"/>
      <w:r w:rsidRPr="006769D5">
        <w:t>Р</w:t>
      </w:r>
      <w:r>
        <w:t>исунок </w:t>
      </w:r>
      <w:r w:rsidRPr="006769D5">
        <w:fldChar w:fldCharType="begin"/>
      </w:r>
      <w:r w:rsidRPr="006769D5">
        <w:instrText>SEQ Рисунок \* ARABIC</w:instrText>
      </w:r>
      <w:r w:rsidRPr="006769D5">
        <w:fldChar w:fldCharType="separate"/>
      </w:r>
      <w:r w:rsidR="001167B5">
        <w:rPr>
          <w:noProof/>
        </w:rPr>
        <w:t>12</w:t>
      </w:r>
      <w:r w:rsidRPr="006769D5">
        <w:fldChar w:fldCharType="end"/>
      </w:r>
      <w:bookmarkEnd w:id="39"/>
      <w:r w:rsidRPr="006769D5">
        <w:t xml:space="preserve"> </w:t>
      </w:r>
      <w:r>
        <w:t>– Сводный отчет</w:t>
      </w:r>
      <w:r w:rsidRPr="006769D5">
        <w:t xml:space="preserve"> по </w:t>
      </w:r>
      <w:proofErr w:type="gramStart"/>
      <w:r w:rsidRPr="006769D5">
        <w:t>переданным</w:t>
      </w:r>
      <w:proofErr w:type="gramEnd"/>
      <w:r w:rsidRPr="006769D5">
        <w:t xml:space="preserve"> СЭМД</w:t>
      </w:r>
    </w:p>
    <w:p w14:paraId="4B2F0171" w14:textId="77777777" w:rsidR="00D16795" w:rsidRPr="006769D5" w:rsidRDefault="00D16795" w:rsidP="00D16795">
      <w:pPr>
        <w:pStyle w:val="phnormal"/>
      </w:pPr>
      <w:r w:rsidRPr="006769D5">
        <w:t xml:space="preserve">Укажите параметры формирования сводного отчета и нажмите на кнопку </w:t>
      </w:r>
      <w:r>
        <w:t>«</w:t>
      </w:r>
      <w:r w:rsidRPr="006769D5">
        <w:t>Найти</w:t>
      </w:r>
      <w:r>
        <w:t>».</w:t>
      </w:r>
    </w:p>
    <w:p w14:paraId="4B2F0172" w14:textId="77777777" w:rsidR="00D16795" w:rsidRPr="006769D5" w:rsidRDefault="00D16795" w:rsidP="00D16795">
      <w:pPr>
        <w:pStyle w:val="phnormal"/>
      </w:pPr>
      <w:r w:rsidRPr="006769D5">
        <w:t>Описание столбцов сводного отчета по РЭМД</w:t>
      </w:r>
      <w:r>
        <w:t xml:space="preserve"> приведено в таблице ниже (</w:t>
      </w:r>
      <w:r>
        <w:fldChar w:fldCharType="begin"/>
      </w:r>
      <w:r>
        <w:instrText xml:space="preserve"> REF _Ref80369166 \h </w:instrText>
      </w:r>
      <w:r>
        <w:fldChar w:fldCharType="separate"/>
      </w:r>
      <w:r w:rsidR="001167B5" w:rsidRPr="006769D5">
        <w:t>Т</w:t>
      </w:r>
      <w:r w:rsidR="001167B5">
        <w:t>аблица </w:t>
      </w:r>
      <w:r w:rsidR="001167B5">
        <w:rPr>
          <w:noProof/>
        </w:rPr>
        <w:t>4</w:t>
      </w:r>
      <w:r>
        <w:fldChar w:fldCharType="end"/>
      </w:r>
      <w:r>
        <w:t>).</w:t>
      </w:r>
    </w:p>
    <w:p w14:paraId="4B2F0173" w14:textId="77777777" w:rsidR="00D16795" w:rsidRPr="006769D5" w:rsidRDefault="00D16795" w:rsidP="00D16795">
      <w:pPr>
        <w:pStyle w:val="phtabletitle"/>
      </w:pPr>
      <w:bookmarkStart w:id="40" w:name="_Ref80369166"/>
      <w:r w:rsidRPr="006769D5">
        <w:t>Т</w:t>
      </w:r>
      <w:r>
        <w:t>аблица </w:t>
      </w:r>
      <w:r w:rsidRPr="006769D5">
        <w:fldChar w:fldCharType="begin"/>
      </w:r>
      <w:r w:rsidRPr="006769D5">
        <w:instrText>SEQ Таблица \* ARABIC</w:instrText>
      </w:r>
      <w:r w:rsidRPr="006769D5">
        <w:fldChar w:fldCharType="separate"/>
      </w:r>
      <w:r w:rsidR="001167B5">
        <w:rPr>
          <w:noProof/>
        </w:rPr>
        <w:t>4</w:t>
      </w:r>
      <w:r w:rsidRPr="006769D5">
        <w:fldChar w:fldCharType="end"/>
      </w:r>
      <w:bookmarkEnd w:id="40"/>
      <w:r w:rsidRPr="006769D5">
        <w:t xml:space="preserve"> </w:t>
      </w:r>
      <w:r>
        <w:t xml:space="preserve">– </w:t>
      </w:r>
      <w:r w:rsidRPr="006769D5">
        <w:t>Описание столбцов сводного отчета по РЭМД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786"/>
        <w:gridCol w:w="7472"/>
      </w:tblGrid>
      <w:tr w:rsidR="00D16795" w:rsidRPr="00F80748" w14:paraId="4B2F0176" w14:textId="77777777" w:rsidTr="009E3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74" w14:textId="77777777" w:rsidR="00D16795" w:rsidRPr="00F80748" w:rsidRDefault="00D16795" w:rsidP="009E3558">
            <w:pPr>
              <w:pStyle w:val="phtablecolcaption"/>
              <w:rPr>
                <w:b/>
                <w:color w:val="auto"/>
              </w:rPr>
            </w:pPr>
            <w:r w:rsidRPr="00F80748">
              <w:rPr>
                <w:b/>
                <w:color w:val="auto"/>
              </w:rPr>
              <w:t>Наименование столбца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75" w14:textId="77777777" w:rsidR="00D16795" w:rsidRPr="00F80748" w:rsidRDefault="00D16795" w:rsidP="009E3558">
            <w:pPr>
              <w:pStyle w:val="phtablecolcaption"/>
              <w:rPr>
                <w:b/>
                <w:color w:val="auto"/>
              </w:rPr>
            </w:pPr>
            <w:r w:rsidRPr="00F80748">
              <w:rPr>
                <w:b/>
                <w:color w:val="auto"/>
              </w:rPr>
              <w:t>Описание</w:t>
            </w:r>
          </w:p>
        </w:tc>
      </w:tr>
      <w:tr w:rsidR="00D16795" w:rsidRPr="00F80748" w14:paraId="4B2F0179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77" w14:textId="77777777" w:rsidR="00D16795" w:rsidRPr="00F80748" w:rsidRDefault="00D16795" w:rsidP="009E3558">
            <w:pPr>
              <w:pStyle w:val="phtablecellleft"/>
            </w:pPr>
            <w:r w:rsidRPr="00F80748">
              <w:t>Наименование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78" w14:textId="77777777" w:rsidR="00D16795" w:rsidRPr="00F80748" w:rsidRDefault="00D16795" w:rsidP="009E3558">
            <w:pPr>
              <w:pStyle w:val="phtablecellleft"/>
            </w:pPr>
            <w:r w:rsidRPr="00F80748">
              <w:t>Медицинская организация, в рамках которой производилось подписание и отправка документов</w:t>
            </w:r>
          </w:p>
        </w:tc>
      </w:tr>
      <w:tr w:rsidR="00D16795" w:rsidRPr="00F80748" w14:paraId="4B2F017C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7A" w14:textId="77777777" w:rsidR="00D16795" w:rsidRPr="00F80748" w:rsidRDefault="00D16795" w:rsidP="009E3558">
            <w:pPr>
              <w:pStyle w:val="phtablecellleft"/>
            </w:pPr>
            <w:r w:rsidRPr="00F80748">
              <w:t>Количество подписанных документов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7B" w14:textId="77777777" w:rsidR="00D16795" w:rsidRPr="00F80748" w:rsidRDefault="00D16795" w:rsidP="009E3558">
            <w:pPr>
              <w:pStyle w:val="phtablecellleft"/>
            </w:pPr>
            <w:r w:rsidRPr="00F80748">
              <w:t>Общее количество подписанных документов, подлежащих регистрации в РЭМД, в рамках организации. В уч</w:t>
            </w:r>
            <w:r>
              <w:t>е</w:t>
            </w:r>
            <w:r w:rsidRPr="00F80748">
              <w:t>те участвует только последняя из версий подписанного документа</w:t>
            </w:r>
          </w:p>
        </w:tc>
      </w:tr>
      <w:tr w:rsidR="00D16795" w:rsidRPr="00F80748" w14:paraId="4B2F017F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7D" w14:textId="77777777" w:rsidR="00D16795" w:rsidRPr="00F80748" w:rsidRDefault="00D16795" w:rsidP="009E3558">
            <w:pPr>
              <w:pStyle w:val="phtablecellleft"/>
            </w:pPr>
            <w:r w:rsidRPr="00F80748">
              <w:t xml:space="preserve">Количество </w:t>
            </w:r>
            <w:proofErr w:type="gramStart"/>
            <w:r w:rsidRPr="00F80748">
              <w:t>отправленных</w:t>
            </w:r>
            <w:proofErr w:type="gramEnd"/>
            <w:r w:rsidRPr="00F80748">
              <w:t xml:space="preserve"> на регистрацию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7E" w14:textId="77777777" w:rsidR="00D16795" w:rsidRPr="00F80748" w:rsidRDefault="00D16795" w:rsidP="009E3558">
            <w:pPr>
              <w:pStyle w:val="phtablecellleft"/>
            </w:pPr>
            <w:r w:rsidRPr="00F80748">
              <w:t>Общее количество подписанных документов, отправленных на регистрацию в РЭМД, в рамках организации, но по которым ещ</w:t>
            </w:r>
            <w:r>
              <w:t>е</w:t>
            </w:r>
            <w:r w:rsidRPr="00F80748">
              <w:t xml:space="preserve"> не получен статус документа из РЭМД.</w:t>
            </w:r>
            <w:r>
              <w:t xml:space="preserve"> </w:t>
            </w:r>
            <w:r w:rsidRPr="00F80748">
              <w:t>В уч</w:t>
            </w:r>
            <w:r>
              <w:t>е</w:t>
            </w:r>
            <w:r w:rsidRPr="00F80748">
              <w:t>те участвует только последняя из версий подписанного документа</w:t>
            </w:r>
          </w:p>
        </w:tc>
      </w:tr>
      <w:tr w:rsidR="00D16795" w:rsidRPr="00F80748" w14:paraId="4B2F0182" w14:textId="77777777" w:rsidTr="009E35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80" w14:textId="77777777" w:rsidR="00D16795" w:rsidRPr="00F80748" w:rsidRDefault="00D16795" w:rsidP="009E3558">
            <w:pPr>
              <w:pStyle w:val="phtablecellleft"/>
            </w:pPr>
            <w:r w:rsidRPr="00F80748">
              <w:t xml:space="preserve">Количество успешно </w:t>
            </w:r>
            <w:proofErr w:type="gramStart"/>
            <w:r w:rsidRPr="00F80748">
              <w:t>переданных</w:t>
            </w:r>
            <w:proofErr w:type="gramEnd"/>
            <w:r w:rsidRPr="00F80748">
              <w:t xml:space="preserve"> 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81" w14:textId="77777777" w:rsidR="00D16795" w:rsidRPr="00F80748" w:rsidRDefault="00D16795" w:rsidP="009E3558">
            <w:pPr>
              <w:pStyle w:val="phtablecellleft"/>
            </w:pPr>
            <w:r>
              <w:t>О</w:t>
            </w:r>
            <w:r w:rsidRPr="00F80748">
              <w:t>бщее количество подписанных документов, успешно отправленных в РЭМД, в рамках организации. В уч</w:t>
            </w:r>
            <w:r>
              <w:t>е</w:t>
            </w:r>
            <w:r w:rsidRPr="00F80748">
              <w:t>те участвует только последняя из версий подписанного документа</w:t>
            </w:r>
          </w:p>
        </w:tc>
      </w:tr>
      <w:tr w:rsidR="00D16795" w:rsidRPr="00F80748" w14:paraId="4B2F0185" w14:textId="77777777" w:rsidTr="009E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83" w14:textId="77777777" w:rsidR="00D16795" w:rsidRPr="00F80748" w:rsidRDefault="00D16795" w:rsidP="009E3558">
            <w:pPr>
              <w:pStyle w:val="phtablecellleft"/>
            </w:pPr>
            <w:r w:rsidRPr="00F80748">
              <w:t>Количество ЭМД с ошибками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2F0184" w14:textId="77777777" w:rsidR="00D16795" w:rsidRPr="00F80748" w:rsidRDefault="00D16795" w:rsidP="009E3558">
            <w:pPr>
              <w:pStyle w:val="phtablecellleft"/>
            </w:pPr>
            <w:r w:rsidRPr="00F80748">
              <w:t>Общее количество подписанных документов, на которые вернулась ошибка при отправке в РЭМД, в рамках организации. В уч</w:t>
            </w:r>
            <w:r>
              <w:t>е</w:t>
            </w:r>
            <w:r w:rsidRPr="00F80748">
              <w:t>те участвует только последняя из версий подписанного документа</w:t>
            </w:r>
          </w:p>
        </w:tc>
      </w:tr>
    </w:tbl>
    <w:p w14:paraId="4B2F02AE" w14:textId="77777777" w:rsidR="00DD1CD5" w:rsidRPr="006769D5" w:rsidRDefault="00DD1CD5" w:rsidP="002109F7"/>
    <w:sectPr w:rsidR="00DD1CD5" w:rsidRPr="006769D5" w:rsidSect="00EC264D">
      <w:headerReference w:type="default" r:id="rId30"/>
      <w:footerReference w:type="default" r:id="rId31"/>
      <w:pgSz w:w="11899" w:h="16838"/>
      <w:pgMar w:top="1134" w:right="567" w:bottom="1134" w:left="1134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50ED6" w14:textId="77777777" w:rsidR="00DE0B1B" w:rsidRDefault="00DE0B1B" w:rsidP="00D16795">
      <w:r>
        <w:separator/>
      </w:r>
    </w:p>
  </w:endnote>
  <w:endnote w:type="continuationSeparator" w:id="0">
    <w:p w14:paraId="1FEFF60F" w14:textId="77777777" w:rsidR="00DE0B1B" w:rsidRDefault="00DE0B1B" w:rsidP="00D16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F02F4" w14:textId="77777777" w:rsidR="00F17026" w:rsidRDefault="00F17026" w:rsidP="00D16795">
    <w:pPr>
      <w:pStyle w:val="ab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B2F02F5" w14:textId="77777777" w:rsidR="00F17026" w:rsidRDefault="00F17026" w:rsidP="00D1679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F02F6" w14:textId="77777777" w:rsidR="00F17026" w:rsidRPr="00910A82" w:rsidRDefault="00F17026" w:rsidP="00D16795">
    <w:pPr>
      <w:pStyle w:val="ab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>
      <w:rPr>
        <w:noProof/>
      </w:rPr>
      <w:t>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F02F8" w14:textId="44A2E95A" w:rsidR="00EB3426" w:rsidRPr="0021725E" w:rsidRDefault="0017011E" w:rsidP="0017011E">
    <w:pPr>
      <w:pStyle w:val="phtitlepagedocpart"/>
      <w:rPr>
        <w:b w:val="0"/>
      </w:rPr>
    </w:pPr>
    <w:r>
      <w:rPr>
        <w:b w:val="0"/>
      </w:rPr>
      <w:t>Самара</w:t>
    </w:r>
    <w:r w:rsidR="008B2675">
      <w:rPr>
        <w:b w:val="0"/>
      </w:rPr>
      <w:t xml:space="preserve">, </w:t>
    </w:r>
    <w:r w:rsidR="00EB3426" w:rsidRPr="0021725E">
      <w:rPr>
        <w:b w:val="0"/>
      </w:rPr>
      <w:t>2021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5932635"/>
      <w:docPartObj>
        <w:docPartGallery w:val="Page Numbers (Bottom of Page)"/>
        <w:docPartUnique/>
      </w:docPartObj>
    </w:sdtPr>
    <w:sdtEndPr/>
    <w:sdtContent>
      <w:p w14:paraId="4B2F02FA" w14:textId="592AE63B" w:rsidR="00F17026" w:rsidRDefault="00F1702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95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C4ACE" w14:textId="77777777" w:rsidR="00DE0B1B" w:rsidRDefault="00DE0B1B" w:rsidP="00D16795">
      <w:r>
        <w:separator/>
      </w:r>
    </w:p>
  </w:footnote>
  <w:footnote w:type="continuationSeparator" w:id="0">
    <w:p w14:paraId="519D1835" w14:textId="77777777" w:rsidR="00DE0B1B" w:rsidRDefault="00DE0B1B" w:rsidP="00D16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F02F3" w14:textId="77777777" w:rsidR="00F17026" w:rsidRPr="00371231" w:rsidRDefault="00F17026" w:rsidP="00D16795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2F02FB" wp14:editId="4B2F02FC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<w:pict>
            <v:line w14:anchorId="7FE6EB4F"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0.7pt,17.2pt" to="912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" strokecolor="black [3040]">
              <w10:wrap anchorx="margin"/>
            </v:line>
          </w:pict>
        </mc:Fallback>
      </mc:AlternateContent>
    </w:r>
    <w:r w:rsidRPr="008B26D2">
      <w:t xml:space="preserve">Выдача и печать МС. Учет медицинских свидетельств </w:t>
    </w:r>
    <w:r w:rsidRPr="008B26D2">
      <w:rPr>
        <w:b/>
      </w:rPr>
      <w:t xml:space="preserve">- </w:t>
    </w:r>
    <w:r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F02F9" w14:textId="77777777" w:rsidR="00F17026" w:rsidRPr="0098503F" w:rsidRDefault="00F17026" w:rsidP="0098503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CFE86E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2BC23D8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4FD055B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5B8037D"/>
    <w:multiLevelType w:val="hybridMultilevel"/>
    <w:tmpl w:val="DFD22318"/>
    <w:lvl w:ilvl="0" w:tplc="68D2CE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DAF3711"/>
    <w:multiLevelType w:val="multilevel"/>
    <w:tmpl w:val="9E103E84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8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242107"/>
    <w:multiLevelType w:val="multilevel"/>
    <w:tmpl w:val="DF8697A0"/>
    <w:numStyleLink w:val="phadditiontitle"/>
  </w:abstractNum>
  <w:abstractNum w:abstractNumId="12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5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012FC2"/>
    <w:multiLevelType w:val="multilevel"/>
    <w:tmpl w:val="73FE6D96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0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0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9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5"/>
  </w:num>
  <w:num w:numId="5">
    <w:abstractNumId w:val="6"/>
  </w:num>
  <w:num w:numId="6">
    <w:abstractNumId w:val="7"/>
  </w:num>
  <w:num w:numId="7">
    <w:abstractNumId w:val="20"/>
  </w:num>
  <w:num w:numId="8">
    <w:abstractNumId w:val="15"/>
  </w:num>
  <w:num w:numId="9">
    <w:abstractNumId w:val="13"/>
  </w:num>
  <w:num w:numId="10">
    <w:abstractNumId w:val="4"/>
  </w:num>
  <w:num w:numId="11">
    <w:abstractNumId w:val="14"/>
  </w:num>
  <w:num w:numId="12">
    <w:abstractNumId w:val="2"/>
  </w:num>
  <w:num w:numId="13">
    <w:abstractNumId w:val="1"/>
  </w:num>
  <w:num w:numId="14">
    <w:abstractNumId w:val="18"/>
  </w:num>
  <w:num w:numId="15">
    <w:abstractNumId w:val="12"/>
  </w:num>
  <w:num w:numId="16">
    <w:abstractNumId w:val="8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0"/>
  </w:num>
  <w:num w:numId="22">
    <w:abstractNumId w:val="11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23">
    <w:abstractNumId w:val="0"/>
  </w:num>
  <w:num w:numId="24">
    <w:abstractNumId w:val="3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051"/>
    <w:rsid w:val="00001B6E"/>
    <w:rsid w:val="00005F14"/>
    <w:rsid w:val="0001175D"/>
    <w:rsid w:val="000164E1"/>
    <w:rsid w:val="000174F7"/>
    <w:rsid w:val="000176D9"/>
    <w:rsid w:val="000345BB"/>
    <w:rsid w:val="000371D6"/>
    <w:rsid w:val="00042947"/>
    <w:rsid w:val="0004794A"/>
    <w:rsid w:val="00053BAB"/>
    <w:rsid w:val="00055224"/>
    <w:rsid w:val="00056694"/>
    <w:rsid w:val="00064671"/>
    <w:rsid w:val="00065ED9"/>
    <w:rsid w:val="000669E0"/>
    <w:rsid w:val="00082616"/>
    <w:rsid w:val="0008516A"/>
    <w:rsid w:val="00091F1E"/>
    <w:rsid w:val="0009300A"/>
    <w:rsid w:val="000A2545"/>
    <w:rsid w:val="000B1C98"/>
    <w:rsid w:val="000B387C"/>
    <w:rsid w:val="000C069D"/>
    <w:rsid w:val="000C31FC"/>
    <w:rsid w:val="000C63ED"/>
    <w:rsid w:val="000D008D"/>
    <w:rsid w:val="000D2590"/>
    <w:rsid w:val="000D499C"/>
    <w:rsid w:val="000D6D79"/>
    <w:rsid w:val="000E57ED"/>
    <w:rsid w:val="000E62C2"/>
    <w:rsid w:val="000F1854"/>
    <w:rsid w:val="00102A51"/>
    <w:rsid w:val="00104C4F"/>
    <w:rsid w:val="00115E3A"/>
    <w:rsid w:val="00115F3A"/>
    <w:rsid w:val="001167B5"/>
    <w:rsid w:val="0012072B"/>
    <w:rsid w:val="0012534C"/>
    <w:rsid w:val="0013593A"/>
    <w:rsid w:val="00136F38"/>
    <w:rsid w:val="00141222"/>
    <w:rsid w:val="00143B4B"/>
    <w:rsid w:val="00146C45"/>
    <w:rsid w:val="001530E7"/>
    <w:rsid w:val="00153F20"/>
    <w:rsid w:val="0015478B"/>
    <w:rsid w:val="00156F0D"/>
    <w:rsid w:val="00157E1E"/>
    <w:rsid w:val="00166C4E"/>
    <w:rsid w:val="0017011E"/>
    <w:rsid w:val="00173B90"/>
    <w:rsid w:val="00177C6C"/>
    <w:rsid w:val="0018068C"/>
    <w:rsid w:val="00180D6D"/>
    <w:rsid w:val="001821A8"/>
    <w:rsid w:val="001872D4"/>
    <w:rsid w:val="00187910"/>
    <w:rsid w:val="0019521D"/>
    <w:rsid w:val="0019562A"/>
    <w:rsid w:val="00195DA7"/>
    <w:rsid w:val="001A1360"/>
    <w:rsid w:val="001A343F"/>
    <w:rsid w:val="001B20CA"/>
    <w:rsid w:val="001C3614"/>
    <w:rsid w:val="001D03A9"/>
    <w:rsid w:val="001D75EA"/>
    <w:rsid w:val="001E1068"/>
    <w:rsid w:val="001E145D"/>
    <w:rsid w:val="001E3B1B"/>
    <w:rsid w:val="001E3F81"/>
    <w:rsid w:val="001F0B70"/>
    <w:rsid w:val="001F708C"/>
    <w:rsid w:val="00200442"/>
    <w:rsid w:val="00201B47"/>
    <w:rsid w:val="002043BC"/>
    <w:rsid w:val="00204FE2"/>
    <w:rsid w:val="0021001B"/>
    <w:rsid w:val="002109F7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B6E62"/>
    <w:rsid w:val="002C037A"/>
    <w:rsid w:val="002C1743"/>
    <w:rsid w:val="002D0E23"/>
    <w:rsid w:val="002D4435"/>
    <w:rsid w:val="002D7662"/>
    <w:rsid w:val="002E1EC5"/>
    <w:rsid w:val="002E53CE"/>
    <w:rsid w:val="002F0232"/>
    <w:rsid w:val="002F052C"/>
    <w:rsid w:val="002F0D43"/>
    <w:rsid w:val="002F4EC4"/>
    <w:rsid w:val="002F50E9"/>
    <w:rsid w:val="002F6A76"/>
    <w:rsid w:val="002F79E0"/>
    <w:rsid w:val="003111A7"/>
    <w:rsid w:val="003135A3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B57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3B04"/>
    <w:rsid w:val="00394C42"/>
    <w:rsid w:val="003955CE"/>
    <w:rsid w:val="00396183"/>
    <w:rsid w:val="003A06A8"/>
    <w:rsid w:val="003C4459"/>
    <w:rsid w:val="003C5ED8"/>
    <w:rsid w:val="003D31E6"/>
    <w:rsid w:val="003F6EC0"/>
    <w:rsid w:val="00400C21"/>
    <w:rsid w:val="00401F91"/>
    <w:rsid w:val="00413690"/>
    <w:rsid w:val="00425E40"/>
    <w:rsid w:val="004266BE"/>
    <w:rsid w:val="00437EB3"/>
    <w:rsid w:val="00443EED"/>
    <w:rsid w:val="00446192"/>
    <w:rsid w:val="00452C6E"/>
    <w:rsid w:val="00453906"/>
    <w:rsid w:val="00455CD7"/>
    <w:rsid w:val="00456C96"/>
    <w:rsid w:val="0046101E"/>
    <w:rsid w:val="00461C23"/>
    <w:rsid w:val="00462D65"/>
    <w:rsid w:val="0047235F"/>
    <w:rsid w:val="00474975"/>
    <w:rsid w:val="00474ACE"/>
    <w:rsid w:val="00481948"/>
    <w:rsid w:val="00483839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4E75F5"/>
    <w:rsid w:val="0050368C"/>
    <w:rsid w:val="0050426E"/>
    <w:rsid w:val="00506961"/>
    <w:rsid w:val="005261B4"/>
    <w:rsid w:val="005308EE"/>
    <w:rsid w:val="00531B81"/>
    <w:rsid w:val="00546E6D"/>
    <w:rsid w:val="005540AD"/>
    <w:rsid w:val="0055708A"/>
    <w:rsid w:val="00557F9A"/>
    <w:rsid w:val="00562E3B"/>
    <w:rsid w:val="005633F1"/>
    <w:rsid w:val="00567E51"/>
    <w:rsid w:val="00573FAD"/>
    <w:rsid w:val="00577554"/>
    <w:rsid w:val="0058329F"/>
    <w:rsid w:val="005A3751"/>
    <w:rsid w:val="005B0F7F"/>
    <w:rsid w:val="005B6E56"/>
    <w:rsid w:val="00605B03"/>
    <w:rsid w:val="00615E04"/>
    <w:rsid w:val="00626ADC"/>
    <w:rsid w:val="00626BD9"/>
    <w:rsid w:val="0063464D"/>
    <w:rsid w:val="00635019"/>
    <w:rsid w:val="00641D00"/>
    <w:rsid w:val="00643666"/>
    <w:rsid w:val="006439C6"/>
    <w:rsid w:val="00657E0A"/>
    <w:rsid w:val="00661F22"/>
    <w:rsid w:val="006728DC"/>
    <w:rsid w:val="006769D5"/>
    <w:rsid w:val="00680209"/>
    <w:rsid w:val="00680491"/>
    <w:rsid w:val="00682092"/>
    <w:rsid w:val="00687C0D"/>
    <w:rsid w:val="006903FA"/>
    <w:rsid w:val="00694F9C"/>
    <w:rsid w:val="006952FE"/>
    <w:rsid w:val="00696A79"/>
    <w:rsid w:val="006A2407"/>
    <w:rsid w:val="006B2C3A"/>
    <w:rsid w:val="006C364E"/>
    <w:rsid w:val="006C5DF0"/>
    <w:rsid w:val="006D4B5D"/>
    <w:rsid w:val="006E4D7D"/>
    <w:rsid w:val="006E7782"/>
    <w:rsid w:val="006F03C0"/>
    <w:rsid w:val="006F28F6"/>
    <w:rsid w:val="006F31B1"/>
    <w:rsid w:val="006F56FD"/>
    <w:rsid w:val="00700B25"/>
    <w:rsid w:val="00707F4C"/>
    <w:rsid w:val="00710A3D"/>
    <w:rsid w:val="00720C59"/>
    <w:rsid w:val="00725ADE"/>
    <w:rsid w:val="00726D9F"/>
    <w:rsid w:val="00741CAC"/>
    <w:rsid w:val="00752FB9"/>
    <w:rsid w:val="00753D50"/>
    <w:rsid w:val="00754AEE"/>
    <w:rsid w:val="00756D95"/>
    <w:rsid w:val="00761B98"/>
    <w:rsid w:val="00770CB3"/>
    <w:rsid w:val="0078618C"/>
    <w:rsid w:val="00795CBC"/>
    <w:rsid w:val="007A372C"/>
    <w:rsid w:val="007A6C0B"/>
    <w:rsid w:val="007A76AB"/>
    <w:rsid w:val="007C5657"/>
    <w:rsid w:val="007C574F"/>
    <w:rsid w:val="007D06AE"/>
    <w:rsid w:val="007D5FAB"/>
    <w:rsid w:val="007D708F"/>
    <w:rsid w:val="007D7CE5"/>
    <w:rsid w:val="007E5A53"/>
    <w:rsid w:val="007F209D"/>
    <w:rsid w:val="007F3748"/>
    <w:rsid w:val="007F3C14"/>
    <w:rsid w:val="008172D2"/>
    <w:rsid w:val="00831334"/>
    <w:rsid w:val="0083168C"/>
    <w:rsid w:val="008353EE"/>
    <w:rsid w:val="00837A0D"/>
    <w:rsid w:val="008416DC"/>
    <w:rsid w:val="00843643"/>
    <w:rsid w:val="00846D41"/>
    <w:rsid w:val="00852D83"/>
    <w:rsid w:val="00854449"/>
    <w:rsid w:val="00857637"/>
    <w:rsid w:val="0085764F"/>
    <w:rsid w:val="008710A3"/>
    <w:rsid w:val="0087617C"/>
    <w:rsid w:val="00892108"/>
    <w:rsid w:val="008964A9"/>
    <w:rsid w:val="00896EB1"/>
    <w:rsid w:val="008A038D"/>
    <w:rsid w:val="008A39BF"/>
    <w:rsid w:val="008A7D26"/>
    <w:rsid w:val="008B111A"/>
    <w:rsid w:val="008B1C6A"/>
    <w:rsid w:val="008B2675"/>
    <w:rsid w:val="008B26D2"/>
    <w:rsid w:val="008B7020"/>
    <w:rsid w:val="008C0E6C"/>
    <w:rsid w:val="008C48D3"/>
    <w:rsid w:val="008D0D09"/>
    <w:rsid w:val="008D309B"/>
    <w:rsid w:val="008D772B"/>
    <w:rsid w:val="008F4EAC"/>
    <w:rsid w:val="008F6680"/>
    <w:rsid w:val="00910A82"/>
    <w:rsid w:val="00910A93"/>
    <w:rsid w:val="009176F2"/>
    <w:rsid w:val="00920E8C"/>
    <w:rsid w:val="00927290"/>
    <w:rsid w:val="0093769A"/>
    <w:rsid w:val="00940D8A"/>
    <w:rsid w:val="009515D5"/>
    <w:rsid w:val="009550EE"/>
    <w:rsid w:val="00957B57"/>
    <w:rsid w:val="0096176F"/>
    <w:rsid w:val="009709DB"/>
    <w:rsid w:val="00974182"/>
    <w:rsid w:val="0097485B"/>
    <w:rsid w:val="00976269"/>
    <w:rsid w:val="00982ADA"/>
    <w:rsid w:val="00983A58"/>
    <w:rsid w:val="0098503F"/>
    <w:rsid w:val="00994241"/>
    <w:rsid w:val="00995731"/>
    <w:rsid w:val="0099728D"/>
    <w:rsid w:val="00997D97"/>
    <w:rsid w:val="009A0F3B"/>
    <w:rsid w:val="009A5181"/>
    <w:rsid w:val="009B76C6"/>
    <w:rsid w:val="009C095C"/>
    <w:rsid w:val="009C77F6"/>
    <w:rsid w:val="009D3DE2"/>
    <w:rsid w:val="009E3558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2519"/>
    <w:rsid w:val="00A64749"/>
    <w:rsid w:val="00A75B8C"/>
    <w:rsid w:val="00A76DD9"/>
    <w:rsid w:val="00A8185F"/>
    <w:rsid w:val="00A83DC7"/>
    <w:rsid w:val="00A91702"/>
    <w:rsid w:val="00A9246B"/>
    <w:rsid w:val="00A937E4"/>
    <w:rsid w:val="00AA0189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C5CFF"/>
    <w:rsid w:val="00AC731A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46B19"/>
    <w:rsid w:val="00B55A51"/>
    <w:rsid w:val="00B5616C"/>
    <w:rsid w:val="00B57227"/>
    <w:rsid w:val="00B607C1"/>
    <w:rsid w:val="00B61725"/>
    <w:rsid w:val="00B628DE"/>
    <w:rsid w:val="00B80BA6"/>
    <w:rsid w:val="00BA2078"/>
    <w:rsid w:val="00BA3D69"/>
    <w:rsid w:val="00BB2D77"/>
    <w:rsid w:val="00BB45F5"/>
    <w:rsid w:val="00BC642E"/>
    <w:rsid w:val="00BD19D4"/>
    <w:rsid w:val="00BD1F17"/>
    <w:rsid w:val="00BE0FD9"/>
    <w:rsid w:val="00BE23B2"/>
    <w:rsid w:val="00BE281B"/>
    <w:rsid w:val="00BE2B43"/>
    <w:rsid w:val="00BE3CEF"/>
    <w:rsid w:val="00BE5325"/>
    <w:rsid w:val="00BF7954"/>
    <w:rsid w:val="00C02839"/>
    <w:rsid w:val="00C04B59"/>
    <w:rsid w:val="00C126F6"/>
    <w:rsid w:val="00C133EC"/>
    <w:rsid w:val="00C206C3"/>
    <w:rsid w:val="00C2284B"/>
    <w:rsid w:val="00C267DA"/>
    <w:rsid w:val="00C305A1"/>
    <w:rsid w:val="00C42E29"/>
    <w:rsid w:val="00C4331B"/>
    <w:rsid w:val="00C46D06"/>
    <w:rsid w:val="00C47A7C"/>
    <w:rsid w:val="00C55F98"/>
    <w:rsid w:val="00C64EFA"/>
    <w:rsid w:val="00C66260"/>
    <w:rsid w:val="00C745BE"/>
    <w:rsid w:val="00C81AB8"/>
    <w:rsid w:val="00C84BC1"/>
    <w:rsid w:val="00C868C5"/>
    <w:rsid w:val="00C87A32"/>
    <w:rsid w:val="00CA2E88"/>
    <w:rsid w:val="00CA4ACB"/>
    <w:rsid w:val="00CC464F"/>
    <w:rsid w:val="00CC72D1"/>
    <w:rsid w:val="00CE38EC"/>
    <w:rsid w:val="00CE644B"/>
    <w:rsid w:val="00CE7263"/>
    <w:rsid w:val="00CF0B4F"/>
    <w:rsid w:val="00CF706B"/>
    <w:rsid w:val="00D06AF6"/>
    <w:rsid w:val="00D10529"/>
    <w:rsid w:val="00D16795"/>
    <w:rsid w:val="00D208F8"/>
    <w:rsid w:val="00D20AB4"/>
    <w:rsid w:val="00D2116B"/>
    <w:rsid w:val="00D21F2B"/>
    <w:rsid w:val="00D256B8"/>
    <w:rsid w:val="00D34AF1"/>
    <w:rsid w:val="00D34F85"/>
    <w:rsid w:val="00D37256"/>
    <w:rsid w:val="00D4293B"/>
    <w:rsid w:val="00D456C6"/>
    <w:rsid w:val="00D46ABF"/>
    <w:rsid w:val="00D5732C"/>
    <w:rsid w:val="00D63938"/>
    <w:rsid w:val="00D64343"/>
    <w:rsid w:val="00D70051"/>
    <w:rsid w:val="00D706C6"/>
    <w:rsid w:val="00D8012A"/>
    <w:rsid w:val="00D8146B"/>
    <w:rsid w:val="00D841F2"/>
    <w:rsid w:val="00DA0F23"/>
    <w:rsid w:val="00DA396D"/>
    <w:rsid w:val="00DA54FD"/>
    <w:rsid w:val="00DA7539"/>
    <w:rsid w:val="00DA7CE8"/>
    <w:rsid w:val="00DB1067"/>
    <w:rsid w:val="00DB26E0"/>
    <w:rsid w:val="00DB77B3"/>
    <w:rsid w:val="00DC0166"/>
    <w:rsid w:val="00DC1789"/>
    <w:rsid w:val="00DC39C9"/>
    <w:rsid w:val="00DC5A2C"/>
    <w:rsid w:val="00DC5E03"/>
    <w:rsid w:val="00DD1CD5"/>
    <w:rsid w:val="00DD3BE0"/>
    <w:rsid w:val="00DE0B1B"/>
    <w:rsid w:val="00DE1B15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0D5E"/>
    <w:rsid w:val="00E16162"/>
    <w:rsid w:val="00E2119B"/>
    <w:rsid w:val="00E221BC"/>
    <w:rsid w:val="00E23CD5"/>
    <w:rsid w:val="00E244B5"/>
    <w:rsid w:val="00E30111"/>
    <w:rsid w:val="00E33F00"/>
    <w:rsid w:val="00E56C6C"/>
    <w:rsid w:val="00E666A5"/>
    <w:rsid w:val="00E7305A"/>
    <w:rsid w:val="00E85567"/>
    <w:rsid w:val="00E965FD"/>
    <w:rsid w:val="00EA4AC4"/>
    <w:rsid w:val="00EB1CB7"/>
    <w:rsid w:val="00EB3426"/>
    <w:rsid w:val="00EB34FD"/>
    <w:rsid w:val="00EB7A17"/>
    <w:rsid w:val="00EB7E52"/>
    <w:rsid w:val="00EC264D"/>
    <w:rsid w:val="00ED1590"/>
    <w:rsid w:val="00ED2160"/>
    <w:rsid w:val="00EF7F2A"/>
    <w:rsid w:val="00F021C2"/>
    <w:rsid w:val="00F026FB"/>
    <w:rsid w:val="00F17026"/>
    <w:rsid w:val="00F32249"/>
    <w:rsid w:val="00F32F9C"/>
    <w:rsid w:val="00F35B9E"/>
    <w:rsid w:val="00F441D1"/>
    <w:rsid w:val="00F4698B"/>
    <w:rsid w:val="00F46B4A"/>
    <w:rsid w:val="00F504FB"/>
    <w:rsid w:val="00F5059B"/>
    <w:rsid w:val="00F52A14"/>
    <w:rsid w:val="00F54913"/>
    <w:rsid w:val="00F5769F"/>
    <w:rsid w:val="00F61B61"/>
    <w:rsid w:val="00F62148"/>
    <w:rsid w:val="00F63BB3"/>
    <w:rsid w:val="00F72201"/>
    <w:rsid w:val="00F77EA0"/>
    <w:rsid w:val="00F80748"/>
    <w:rsid w:val="00F82C93"/>
    <w:rsid w:val="00F86556"/>
    <w:rsid w:val="00F94FF9"/>
    <w:rsid w:val="00F970E5"/>
    <w:rsid w:val="00FA1D89"/>
    <w:rsid w:val="00FA4644"/>
    <w:rsid w:val="00FA5BBB"/>
    <w:rsid w:val="00FC1C82"/>
    <w:rsid w:val="00FC1C9C"/>
    <w:rsid w:val="00FD109F"/>
    <w:rsid w:val="00FE71EF"/>
    <w:rsid w:val="00FE7552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2EFF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0">
    <w:name w:val="Normal"/>
    <w:autoRedefine/>
    <w:qFormat/>
    <w:rsid w:val="00D16795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DD1CD5"/>
    <w:pPr>
      <w:keepNext/>
      <w:keepLines/>
      <w:pageBreakBefore/>
      <w:numPr>
        <w:numId w:val="14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aliases w:val="Scroll Heading 2"/>
    <w:basedOn w:val="phbase"/>
    <w:next w:val="phnormal"/>
    <w:qFormat/>
    <w:rsid w:val="00DD1CD5"/>
    <w:pPr>
      <w:keepNext/>
      <w:keepLines/>
      <w:numPr>
        <w:ilvl w:val="1"/>
        <w:numId w:val="14"/>
      </w:numPr>
      <w:spacing w:before="360" w:after="360"/>
      <w:ind w:right="-2"/>
      <w:outlineLvl w:val="1"/>
    </w:pPr>
    <w:rPr>
      <w:b/>
    </w:rPr>
  </w:style>
  <w:style w:type="paragraph" w:styleId="30">
    <w:name w:val="heading 3"/>
    <w:aliases w:val="Scroll Heading 3"/>
    <w:basedOn w:val="phbase"/>
    <w:next w:val="phnormal"/>
    <w:link w:val="31"/>
    <w:qFormat/>
    <w:rsid w:val="00DD1CD5"/>
    <w:pPr>
      <w:keepNext/>
      <w:keepLines/>
      <w:numPr>
        <w:ilvl w:val="2"/>
        <w:numId w:val="14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0"/>
    <w:next w:val="phnormal"/>
    <w:link w:val="40"/>
    <w:qFormat/>
    <w:rsid w:val="00DD1CD5"/>
    <w:pPr>
      <w:numPr>
        <w:ilvl w:val="3"/>
      </w:numPr>
      <w:outlineLvl w:val="3"/>
    </w:pPr>
  </w:style>
  <w:style w:type="paragraph" w:styleId="5">
    <w:name w:val="heading 5"/>
    <w:aliases w:val="Scroll Heading 5"/>
    <w:basedOn w:val="a0"/>
    <w:next w:val="a0"/>
    <w:link w:val="50"/>
    <w:uiPriority w:val="9"/>
    <w:unhideWhenUsed/>
    <w:qFormat/>
    <w:rsid w:val="00DD1CD5"/>
    <w:pPr>
      <w:keepNext/>
      <w:numPr>
        <w:ilvl w:val="4"/>
        <w:numId w:val="14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0"/>
    <w:next w:val="a0"/>
    <w:link w:val="60"/>
    <w:uiPriority w:val="9"/>
    <w:unhideWhenUsed/>
    <w:qFormat/>
    <w:rsid w:val="00DD1CD5"/>
    <w:pPr>
      <w:keepNext/>
      <w:keepLines/>
      <w:numPr>
        <w:ilvl w:val="5"/>
        <w:numId w:val="14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0"/>
    <w:next w:val="phnormal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0"/>
    <w:next w:val="phnormal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0"/>
    <w:next w:val="phnormal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link w:val="a5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6">
    <w:name w:val="Hyperlink"/>
    <w:uiPriority w:val="99"/>
    <w:rsid w:val="00DD1CD5"/>
    <w:rPr>
      <w:color w:val="0000FF"/>
      <w:u w:val="single"/>
    </w:rPr>
  </w:style>
  <w:style w:type="paragraph" w:styleId="a7">
    <w:name w:val="caption"/>
    <w:basedOn w:val="a0"/>
    <w:next w:val="a0"/>
    <w:link w:val="a8"/>
    <w:uiPriority w:val="35"/>
    <w:unhideWhenUsed/>
    <w:qFormat/>
    <w:rsid w:val="00DD1CD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0"/>
    <w:link w:val="aa"/>
    <w:rsid w:val="00DD1CD5"/>
    <w:pPr>
      <w:tabs>
        <w:tab w:val="center" w:pos="4677"/>
        <w:tab w:val="right" w:pos="9355"/>
      </w:tabs>
      <w:jc w:val="center"/>
    </w:pPr>
  </w:style>
  <w:style w:type="character" w:customStyle="1" w:styleId="aa">
    <w:name w:val="Верхний колонтитул Знак"/>
    <w:basedOn w:val="a1"/>
    <w:link w:val="a9"/>
    <w:rsid w:val="0096176F"/>
    <w:rPr>
      <w:szCs w:val="20"/>
      <w:lang w:val="ru-RU" w:eastAsia="ru-RU"/>
    </w:rPr>
  </w:style>
  <w:style w:type="paragraph" w:styleId="ab">
    <w:name w:val="footer"/>
    <w:basedOn w:val="a0"/>
    <w:link w:val="ac"/>
    <w:uiPriority w:val="99"/>
    <w:rsid w:val="00DD1C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DD1CD5"/>
    <w:rPr>
      <w:szCs w:val="20"/>
      <w:lang w:val="ru-RU" w:eastAsia="ru-RU"/>
    </w:rPr>
  </w:style>
  <w:style w:type="character" w:styleId="ad">
    <w:name w:val="page number"/>
    <w:basedOn w:val="a1"/>
    <w:rsid w:val="00E33F00"/>
    <w:rPr>
      <w:rFonts w:ascii="Arial" w:hAnsi="Arial"/>
      <w:sz w:val="20"/>
    </w:rPr>
  </w:style>
  <w:style w:type="table" w:styleId="ae">
    <w:name w:val="Table Grid"/>
    <w:basedOn w:val="a2"/>
    <w:uiPriority w:val="59"/>
    <w:rsid w:val="00DD1CD5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0"/>
    <w:next w:val="a0"/>
    <w:autoRedefine/>
    <w:uiPriority w:val="39"/>
    <w:rsid w:val="00DD1CD5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0"/>
    <w:next w:val="a0"/>
    <w:autoRedefine/>
    <w:uiPriority w:val="39"/>
    <w:rsid w:val="00DD1CD5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0"/>
    <w:next w:val="a0"/>
    <w:autoRedefine/>
    <w:uiPriority w:val="39"/>
    <w:rsid w:val="00DD1CD5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0"/>
    <w:next w:val="a0"/>
    <w:autoRedefine/>
    <w:uiPriority w:val="39"/>
    <w:rsid w:val="00DD1CD5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0"/>
    <w:next w:val="a0"/>
    <w:autoRedefine/>
    <w:uiPriority w:val="39"/>
    <w:rsid w:val="00DD1CD5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DD1CD5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0"/>
    <w:next w:val="a0"/>
    <w:autoRedefine/>
    <w:rsid w:val="00DD1CD5"/>
    <w:pPr>
      <w:ind w:left="1440"/>
    </w:pPr>
  </w:style>
  <w:style w:type="paragraph" w:styleId="81">
    <w:name w:val="toc 8"/>
    <w:basedOn w:val="a0"/>
    <w:next w:val="a0"/>
    <w:autoRedefine/>
    <w:rsid w:val="00DD1CD5"/>
    <w:pPr>
      <w:ind w:left="1680"/>
    </w:pPr>
  </w:style>
  <w:style w:type="paragraph" w:styleId="91">
    <w:name w:val="toc 9"/>
    <w:basedOn w:val="a0"/>
    <w:next w:val="a0"/>
    <w:autoRedefine/>
    <w:rsid w:val="00DD1CD5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f">
    <w:name w:val="Document Map"/>
    <w:basedOn w:val="a0"/>
    <w:link w:val="af0"/>
    <w:rsid w:val="00DD1CD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0">
    <w:name w:val="Схема документа Знак"/>
    <w:basedOn w:val="a1"/>
    <w:link w:val="af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1">
    <w:name w:val="TOC Heading"/>
    <w:next w:val="a0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1"/>
    <w:link w:val="4"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DD1CD5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2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2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2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2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2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2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2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2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2">
    <w:name w:val="Plain Text"/>
    <w:basedOn w:val="a0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4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DD1CD5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1"/>
    <w:link w:val="7"/>
    <w:semiHidden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1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1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1"/>
    <w:rsid w:val="00E33F00"/>
    <w:rPr>
      <w:i/>
      <w:iCs/>
      <w:color w:val="7F7F7F" w:themeColor="text1" w:themeTint="80"/>
    </w:rPr>
  </w:style>
  <w:style w:type="paragraph" w:styleId="af4">
    <w:name w:val="Intense Quote"/>
    <w:basedOn w:val="a0"/>
    <w:next w:val="a0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1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1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2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2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2"/>
    <w:uiPriority w:val="99"/>
    <w:rsid w:val="003111A7"/>
    <w:tblPr/>
  </w:style>
  <w:style w:type="paragraph" w:styleId="12">
    <w:name w:val="index 1"/>
    <w:basedOn w:val="a0"/>
    <w:next w:val="a0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0"/>
    <w:next w:val="a0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3">
    <w:name w:val="index 3"/>
    <w:basedOn w:val="a0"/>
    <w:next w:val="a0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0"/>
    <w:next w:val="a0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0"/>
    <w:next w:val="a0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0"/>
    <w:next w:val="a0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0"/>
    <w:next w:val="a0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0"/>
    <w:next w:val="a0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0"/>
    <w:next w:val="a0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0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8">
    <w:name w:val="Название объекта Знак"/>
    <w:basedOn w:val="a1"/>
    <w:link w:val="a7"/>
    <w:uiPriority w:val="35"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9">
    <w:name w:val="Подпись к таблице Знак"/>
    <w:basedOn w:val="a8"/>
    <w:link w:val="af8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a">
    <w:name w:val="table of figures"/>
    <w:basedOn w:val="a0"/>
    <w:next w:val="a0"/>
    <w:uiPriority w:val="99"/>
    <w:unhideWhenUsed/>
    <w:rsid w:val="00E33F00"/>
  </w:style>
  <w:style w:type="paragraph" w:styleId="afb">
    <w:name w:val="Balloon Text"/>
    <w:basedOn w:val="a0"/>
    <w:link w:val="afc"/>
    <w:uiPriority w:val="99"/>
    <w:semiHidden/>
    <w:unhideWhenUsed/>
    <w:rsid w:val="00DD1C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DD1CD5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basedOn w:val="a0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e">
    <w:name w:val="Placeholder Text"/>
    <w:basedOn w:val="a1"/>
    <w:rsid w:val="00E33F00"/>
    <w:rPr>
      <w:color w:val="808080"/>
    </w:rPr>
  </w:style>
  <w:style w:type="character" w:customStyle="1" w:styleId="a5">
    <w:name w:val="Название Знак"/>
    <w:basedOn w:val="a1"/>
    <w:link w:val="a4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c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f">
    <w:name w:val="Предупреждение"/>
    <w:basedOn w:val="a0"/>
    <w:link w:val="aff0"/>
    <w:qFormat/>
    <w:rsid w:val="00E33F00"/>
    <w:pPr>
      <w:shd w:val="clear" w:color="auto" w:fill="FEB19C"/>
    </w:pPr>
    <w:rPr>
      <w:i/>
    </w:rPr>
  </w:style>
  <w:style w:type="character" w:customStyle="1" w:styleId="aff0">
    <w:name w:val="Предупреждение Знак"/>
    <w:basedOn w:val="a1"/>
    <w:link w:val="aff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1">
    <w:name w:val="Примечание"/>
    <w:basedOn w:val="a0"/>
    <w:link w:val="aff2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2">
    <w:name w:val="Примечание Знак"/>
    <w:basedOn w:val="a1"/>
    <w:link w:val="aff1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3">
    <w:name w:val="Текст цитаты"/>
    <w:basedOn w:val="a0"/>
    <w:link w:val="aff4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4">
    <w:name w:val="Текст цитаты Знак"/>
    <w:basedOn w:val="a1"/>
    <w:link w:val="aff3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5">
    <w:name w:val="Титульный"/>
    <w:basedOn w:val="a0"/>
    <w:link w:val="aff6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6">
    <w:name w:val="Титульный Знак"/>
    <w:basedOn w:val="a1"/>
    <w:link w:val="aff5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7">
    <w:name w:val="Фрагмент кода"/>
    <w:basedOn w:val="a0"/>
    <w:link w:val="aff8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8">
    <w:name w:val="Фрагмент кода Знак"/>
    <w:basedOn w:val="a1"/>
    <w:link w:val="aff7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0"/>
    <w:link w:val="44"/>
    <w:rsid w:val="00FC1C9C"/>
  </w:style>
  <w:style w:type="character" w:customStyle="1" w:styleId="31">
    <w:name w:val="Заголовок 3 Знак"/>
    <w:aliases w:val="Scroll Heading 3 Знак"/>
    <w:basedOn w:val="a1"/>
    <w:link w:val="30"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1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DD1CD5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DD1CD5"/>
    <w:pPr>
      <w:keepNext/>
      <w:keepLines/>
      <w:pageBreakBefore/>
      <w:numPr>
        <w:numId w:val="18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D1CD5"/>
    <w:pPr>
      <w:keepNext/>
      <w:keepLines/>
      <w:numPr>
        <w:ilvl w:val="1"/>
        <w:numId w:val="18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D1CD5"/>
    <w:pPr>
      <w:keepNext/>
      <w:keepLines/>
      <w:numPr>
        <w:ilvl w:val="2"/>
        <w:numId w:val="18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DD1CD5"/>
    <w:pPr>
      <w:numPr>
        <w:numId w:val="11"/>
      </w:numPr>
    </w:pPr>
  </w:style>
  <w:style w:type="paragraph" w:customStyle="1" w:styleId="phbibliography">
    <w:name w:val="ph_bibliography"/>
    <w:basedOn w:val="phbase"/>
    <w:rsid w:val="00DD1CD5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D1CD5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D1CD5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D1CD5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D1CD5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D1CD5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D1CD5"/>
  </w:style>
  <w:style w:type="paragraph" w:customStyle="1" w:styleId="phconfirmstamptitle">
    <w:name w:val="ph_confirmstamp_title"/>
    <w:basedOn w:val="phconfirmstamp"/>
    <w:next w:val="phconfirmstampstamp"/>
    <w:rsid w:val="00DD1CD5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DD1CD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D1CD5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D1CD5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D1CD5"/>
    <w:pPr>
      <w:spacing w:before="120"/>
    </w:pPr>
  </w:style>
  <w:style w:type="paragraph" w:customStyle="1" w:styleId="phfiguretitle">
    <w:name w:val="ph_figure_title"/>
    <w:basedOn w:val="phfigure"/>
    <w:next w:val="phnormal"/>
    <w:rsid w:val="00DD1CD5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D1CD5"/>
    <w:pPr>
      <w:widowControl w:val="0"/>
    </w:pPr>
    <w:rPr>
      <w:sz w:val="18"/>
    </w:rPr>
  </w:style>
  <w:style w:type="character" w:customStyle="1" w:styleId="phinline">
    <w:name w:val="ph_inline"/>
    <w:basedOn w:val="a1"/>
    <w:rsid w:val="00DD1CD5"/>
  </w:style>
  <w:style w:type="character" w:customStyle="1" w:styleId="phinline8">
    <w:name w:val="ph_inline_8"/>
    <w:rsid w:val="00DD1CD5"/>
    <w:rPr>
      <w:sz w:val="16"/>
    </w:rPr>
  </w:style>
  <w:style w:type="character" w:customStyle="1" w:styleId="phinlinebolditalic">
    <w:name w:val="ph_inline_bolditalic"/>
    <w:rsid w:val="00DD1CD5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D1CD5"/>
    <w:rPr>
      <w:rFonts w:ascii="Courier New" w:hAnsi="Courier New"/>
      <w:sz w:val="24"/>
    </w:rPr>
  </w:style>
  <w:style w:type="character" w:customStyle="1" w:styleId="phinlinefirstterm">
    <w:name w:val="ph_inline_firstterm"/>
    <w:rsid w:val="00DD1CD5"/>
    <w:rPr>
      <w:i/>
      <w:sz w:val="24"/>
    </w:rPr>
  </w:style>
  <w:style w:type="character" w:customStyle="1" w:styleId="phinlineguiitem">
    <w:name w:val="ph_inline_guiitem"/>
    <w:rsid w:val="00DD1CD5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DD1CD5"/>
    <w:rPr>
      <w:b/>
      <w:smallCaps/>
      <w:sz w:val="24"/>
    </w:rPr>
  </w:style>
  <w:style w:type="character" w:customStyle="1" w:styleId="phinlinespace">
    <w:name w:val="ph_inline_space"/>
    <w:rsid w:val="00DD1CD5"/>
    <w:rPr>
      <w:spacing w:val="60"/>
    </w:rPr>
  </w:style>
  <w:style w:type="character" w:customStyle="1" w:styleId="phinlinesuperline">
    <w:name w:val="ph_inline_superline"/>
    <w:rsid w:val="00DD1CD5"/>
    <w:rPr>
      <w:vertAlign w:val="superscript"/>
    </w:rPr>
  </w:style>
  <w:style w:type="character" w:customStyle="1" w:styleId="phinlineunderline">
    <w:name w:val="ph_inline_underline"/>
    <w:rsid w:val="00DD1CD5"/>
    <w:rPr>
      <w:u w:val="single"/>
      <w:lang w:val="ru-RU"/>
    </w:rPr>
  </w:style>
  <w:style w:type="character" w:customStyle="1" w:styleId="phinlineunderlineitalic">
    <w:name w:val="ph_inline_underlineitalic"/>
    <w:rsid w:val="00DD1CD5"/>
    <w:rPr>
      <w:i/>
      <w:u w:val="single"/>
      <w:lang w:val="ru-RU"/>
    </w:rPr>
  </w:style>
  <w:style w:type="character" w:customStyle="1" w:styleId="phinlineuppercase">
    <w:name w:val="ph_inline_uppercase"/>
    <w:rsid w:val="00DD1CD5"/>
    <w:rPr>
      <w:caps/>
      <w:lang w:val="ru-RU"/>
    </w:rPr>
  </w:style>
  <w:style w:type="paragraph" w:customStyle="1" w:styleId="phinset">
    <w:name w:val="ph_inset"/>
    <w:basedOn w:val="phnormal"/>
    <w:next w:val="phnormal"/>
    <w:rsid w:val="00DD1CD5"/>
  </w:style>
  <w:style w:type="paragraph" w:customStyle="1" w:styleId="phinsetcaution">
    <w:name w:val="ph_inset_caution"/>
    <w:basedOn w:val="phinset"/>
    <w:rsid w:val="00DD1CD5"/>
    <w:pPr>
      <w:keepLines/>
    </w:pPr>
  </w:style>
  <w:style w:type="paragraph" w:customStyle="1" w:styleId="phinsetnote">
    <w:name w:val="ph_inset_note"/>
    <w:basedOn w:val="phinset"/>
    <w:rsid w:val="00DD1CD5"/>
    <w:pPr>
      <w:keepLines/>
    </w:pPr>
  </w:style>
  <w:style w:type="paragraph" w:customStyle="1" w:styleId="phinsettitle">
    <w:name w:val="ph_inset_title"/>
    <w:basedOn w:val="phinset"/>
    <w:next w:val="phinsetnote"/>
    <w:rsid w:val="00DD1CD5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D1CD5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DD1CD5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rsid w:val="00DD1CD5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DD1CD5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D1CD5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D1CD5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D1CD5"/>
    <w:pPr>
      <w:ind w:left="57"/>
    </w:pPr>
    <w:rPr>
      <w:i/>
    </w:rPr>
  </w:style>
  <w:style w:type="paragraph" w:customStyle="1" w:styleId="phtablecell">
    <w:name w:val="ph_table_cell"/>
    <w:basedOn w:val="phbase"/>
    <w:rsid w:val="00DD1CD5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D1CD5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DD1CD5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DD1CD5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D1CD5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D1CD5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D1CD5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D1CD5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D1CD5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D1CD5"/>
    <w:rPr>
      <w:b/>
    </w:rPr>
  </w:style>
  <w:style w:type="paragraph" w:customStyle="1" w:styleId="phtitlepagedocument">
    <w:name w:val="ph_titlepage_document"/>
    <w:basedOn w:val="phtitlepage"/>
    <w:autoRedefine/>
    <w:rsid w:val="00892108"/>
    <w:pPr>
      <w:spacing w:before="240"/>
    </w:pPr>
    <w:rPr>
      <w:b/>
      <w:sz w:val="36"/>
      <w:szCs w:val="36"/>
    </w:rPr>
  </w:style>
  <w:style w:type="paragraph" w:customStyle="1" w:styleId="phtitlepageother">
    <w:name w:val="ph_titlepage_other"/>
    <w:basedOn w:val="phtitlepage"/>
    <w:rsid w:val="00DD1CD5"/>
  </w:style>
  <w:style w:type="paragraph" w:customStyle="1" w:styleId="phtitlepagesystemfull">
    <w:name w:val="ph_titlepage_system_full"/>
    <w:basedOn w:val="phtitlepage"/>
    <w:next w:val="phtitlepagesystemshort"/>
    <w:rsid w:val="00DD1CD5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D1CD5"/>
    <w:rPr>
      <w:b/>
      <w:sz w:val="32"/>
    </w:rPr>
  </w:style>
  <w:style w:type="paragraph" w:styleId="HTML">
    <w:name w:val="HTML Address"/>
    <w:basedOn w:val="a0"/>
    <w:link w:val="HTML0"/>
    <w:semiHidden/>
    <w:rsid w:val="00DD1CD5"/>
    <w:rPr>
      <w:i/>
      <w:iCs/>
    </w:rPr>
  </w:style>
  <w:style w:type="character" w:customStyle="1" w:styleId="HTML0">
    <w:name w:val="Адрес HTML Знак"/>
    <w:basedOn w:val="a1"/>
    <w:link w:val="HTML"/>
    <w:semiHidden/>
    <w:rsid w:val="00C745BE"/>
    <w:rPr>
      <w:i/>
      <w:iCs/>
      <w:szCs w:val="20"/>
      <w:lang w:val="ru-RU" w:eastAsia="ru-RU"/>
    </w:rPr>
  </w:style>
  <w:style w:type="paragraph" w:styleId="aff9">
    <w:name w:val="Body Text"/>
    <w:basedOn w:val="a0"/>
    <w:link w:val="affa"/>
    <w:rsid w:val="00DD1CD5"/>
  </w:style>
  <w:style w:type="character" w:customStyle="1" w:styleId="affa">
    <w:name w:val="Основной текст Знак"/>
    <w:basedOn w:val="a1"/>
    <w:link w:val="aff9"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DD1CD5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D1CD5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D1CD5"/>
    <w:rPr>
      <w:u w:val="single"/>
    </w:rPr>
  </w:style>
  <w:style w:type="paragraph" w:customStyle="1" w:styleId="phstampleft">
    <w:name w:val="ph_stamp_left"/>
    <w:basedOn w:val="phstamp"/>
    <w:rsid w:val="00DD1CD5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1"/>
    <w:link w:val="phbase"/>
    <w:rsid w:val="00DD1CD5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b"/>
    <w:link w:val="phpagenumber0"/>
    <w:autoRedefine/>
    <w:qFormat/>
    <w:rsid w:val="00DD1CD5"/>
    <w:pPr>
      <w:jc w:val="center"/>
    </w:pPr>
  </w:style>
  <w:style w:type="character" w:customStyle="1" w:styleId="phpagenumber0">
    <w:name w:val="ph_pagenumber Знак"/>
    <w:basedOn w:val="ac"/>
    <w:link w:val="phpagenumber"/>
    <w:rsid w:val="00DD1CD5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DD1CD5"/>
    <w:pPr>
      <w:numPr>
        <w:numId w:val="19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D1CD5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DD1CD5"/>
    <w:pPr>
      <w:numPr>
        <w:numId w:val="15"/>
      </w:numPr>
      <w:spacing w:after="120"/>
    </w:pPr>
  </w:style>
  <w:style w:type="paragraph" w:customStyle="1" w:styleId="affb">
    <w:name w:val="Текст_программы"/>
    <w:rsid w:val="00DD1CD5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0"/>
    <w:autoRedefine/>
    <w:qFormat/>
    <w:rsid w:val="00DD1CD5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DD1CD5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D1CD5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DD1CD5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D1CD5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DD1CD5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DD1CD5"/>
    <w:rPr>
      <w:rFonts w:cs="Arial"/>
      <w:b/>
      <w:bCs/>
      <w:sz w:val="28"/>
      <w:szCs w:val="28"/>
      <w:lang w:val="ru-RU" w:eastAsia="ru-RU"/>
    </w:rPr>
  </w:style>
  <w:style w:type="paragraph" w:customStyle="1" w:styleId="affc">
    <w:name w:val="_Табл_Текст"/>
    <w:basedOn w:val="a0"/>
    <w:rsid w:val="00DD1CD5"/>
  </w:style>
  <w:style w:type="character" w:styleId="affd">
    <w:name w:val="annotation reference"/>
    <w:basedOn w:val="a1"/>
    <w:uiPriority w:val="99"/>
    <w:semiHidden/>
    <w:unhideWhenUsed/>
    <w:rsid w:val="00DD1CD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unhideWhenUsed/>
    <w:rsid w:val="00DD1CD5"/>
    <w:pPr>
      <w:spacing w:line="240" w:lineRule="auto"/>
    </w:pPr>
    <w:rPr>
      <w:sz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DD1CD5"/>
    <w:rPr>
      <w:sz w:val="20"/>
      <w:szCs w:val="20"/>
      <w:lang w:val="ru-RU"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DD1CD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DD1CD5"/>
    <w:rPr>
      <w:b/>
      <w:bCs/>
      <w:sz w:val="20"/>
      <w:szCs w:val="20"/>
      <w:lang w:val="ru-RU" w:eastAsia="ru-RU"/>
    </w:rPr>
  </w:style>
  <w:style w:type="paragraph" w:styleId="afff2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1"/>
    <w:uiPriority w:val="20"/>
    <w:qFormat/>
    <w:rsid w:val="00C745BE"/>
    <w:rPr>
      <w:i/>
      <w:iCs/>
    </w:rPr>
  </w:style>
  <w:style w:type="character" w:styleId="afff4">
    <w:name w:val="Book Title"/>
    <w:basedOn w:val="a1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1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b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DD1CD5"/>
    <w:pPr>
      <w:spacing w:after="160"/>
    </w:pPr>
  </w:style>
  <w:style w:type="table" w:customStyle="1" w:styleId="14">
    <w:name w:val="Сетка таблицы светлая1"/>
    <w:basedOn w:val="a2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0"/>
    <w:autoRedefine/>
    <w:qFormat/>
    <w:rsid w:val="00BB2D77"/>
  </w:style>
  <w:style w:type="table" w:customStyle="1" w:styleId="510">
    <w:name w:val="Таблица простая 51"/>
    <w:basedOn w:val="a2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0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7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7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2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DD1CD5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DD1CD5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nhideWhenUsed/>
    <w:rsid w:val="00974182"/>
    <w:pPr>
      <w:numPr>
        <w:numId w:val="12"/>
      </w:numPr>
      <w:contextualSpacing/>
    </w:pPr>
  </w:style>
  <w:style w:type="paragraph" w:styleId="3">
    <w:name w:val="List Bullet 3"/>
    <w:basedOn w:val="a0"/>
    <w:rsid w:val="00795CBC"/>
    <w:pPr>
      <w:numPr>
        <w:numId w:val="13"/>
      </w:numPr>
      <w:contextualSpacing/>
    </w:pPr>
  </w:style>
  <w:style w:type="paragraph" w:customStyle="1" w:styleId="phlistitemized1">
    <w:name w:val="ph_list_itemized_1"/>
    <w:basedOn w:val="phnormal"/>
    <w:link w:val="phlistitemized10"/>
    <w:rsid w:val="00DD1CD5"/>
    <w:pPr>
      <w:numPr>
        <w:numId w:val="17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D1CD5"/>
    <w:pPr>
      <w:numPr>
        <w:numId w:val="4"/>
      </w:numPr>
    </w:pPr>
  </w:style>
  <w:style w:type="paragraph" w:customStyle="1" w:styleId="phlistordered1">
    <w:name w:val="ph_list_ordered_1"/>
    <w:basedOn w:val="phnormal"/>
    <w:rsid w:val="00DD1CD5"/>
    <w:pPr>
      <w:numPr>
        <w:numId w:val="5"/>
      </w:numPr>
      <w:ind w:right="-2"/>
    </w:pPr>
  </w:style>
  <w:style w:type="paragraph" w:customStyle="1" w:styleId="phlistordereda">
    <w:name w:val="ph_list_ordered_aбв"/>
    <w:basedOn w:val="phnormal"/>
    <w:rsid w:val="00DD1CD5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DD1CD5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DD1CD5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DD1CD5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DD1CD5"/>
    <w:rPr>
      <w:szCs w:val="20"/>
      <w:lang w:val="ru-RU" w:eastAsia="ru-RU"/>
    </w:rPr>
  </w:style>
  <w:style w:type="paragraph" w:customStyle="1" w:styleId="1">
    <w:name w:val="Список_1)"/>
    <w:basedOn w:val="a0"/>
    <w:rsid w:val="00DD1CD5"/>
    <w:pPr>
      <w:numPr>
        <w:numId w:val="16"/>
      </w:numPr>
    </w:pPr>
  </w:style>
  <w:style w:type="character" w:customStyle="1" w:styleId="phlistitemized10">
    <w:name w:val="ph_list_itemized_1 Знак"/>
    <w:link w:val="phlistitemized1"/>
    <w:rsid w:val="00DD1CD5"/>
    <w:rPr>
      <w:rFonts w:cs="Arial"/>
      <w:szCs w:val="20"/>
      <w:lang w:val="ru-RU"/>
    </w:rPr>
  </w:style>
  <w:style w:type="character" w:customStyle="1" w:styleId="phnormal1">
    <w:name w:val="ph_normal Знак Знак"/>
    <w:rsid w:val="00DD1CD5"/>
    <w:rPr>
      <w:rFonts w:ascii="Times New Roman" w:hAnsi="Times New Roman"/>
      <w:sz w:val="24"/>
    </w:rPr>
  </w:style>
  <w:style w:type="paragraph" w:customStyle="1" w:styleId="2">
    <w:name w:val="Маркированный 2 уровень"/>
    <w:basedOn w:val="a0"/>
    <w:uiPriority w:val="99"/>
    <w:qFormat/>
    <w:rsid w:val="00DD1CD5"/>
    <w:pPr>
      <w:numPr>
        <w:numId w:val="20"/>
      </w:numPr>
      <w:spacing w:before="60" w:after="60" w:line="288" w:lineRule="auto"/>
      <w:jc w:val="left"/>
    </w:pPr>
    <w:rPr>
      <w:rFonts w:ascii="Tahoma" w:eastAsia="Calibri" w:hAnsi="Tahoma"/>
      <w:snapToGrid w:val="0"/>
      <w:spacing w:val="2"/>
      <w:szCs w:val="24"/>
    </w:rPr>
  </w:style>
  <w:style w:type="character" w:customStyle="1" w:styleId="phtablecellleft0">
    <w:name w:val="ph_table_cellleft Знак"/>
    <w:link w:val="phtablecellleft"/>
    <w:rsid w:val="00DD1CD5"/>
    <w:rPr>
      <w:rFonts w:cs="Arial"/>
      <w:bCs/>
      <w:sz w:val="20"/>
      <w:szCs w:val="20"/>
      <w:lang w:val="ru-RU" w:eastAsia="ru-RU"/>
    </w:rPr>
  </w:style>
  <w:style w:type="paragraph" w:customStyle="1" w:styleId="34">
    <w:name w:val="34_ТЛ_Подпись"/>
    <w:basedOn w:val="a0"/>
    <w:rsid w:val="008D772B"/>
    <w:pPr>
      <w:spacing w:line="240" w:lineRule="auto"/>
      <w:jc w:val="left"/>
    </w:pPr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0">
    <w:name w:val="Normal"/>
    <w:autoRedefine/>
    <w:qFormat/>
    <w:rsid w:val="00D16795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DD1CD5"/>
    <w:pPr>
      <w:keepNext/>
      <w:keepLines/>
      <w:pageBreakBefore/>
      <w:numPr>
        <w:numId w:val="14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aliases w:val="Scroll Heading 2"/>
    <w:basedOn w:val="phbase"/>
    <w:next w:val="phnormal"/>
    <w:qFormat/>
    <w:rsid w:val="00DD1CD5"/>
    <w:pPr>
      <w:keepNext/>
      <w:keepLines/>
      <w:numPr>
        <w:ilvl w:val="1"/>
        <w:numId w:val="14"/>
      </w:numPr>
      <w:spacing w:before="360" w:after="360"/>
      <w:ind w:right="-2"/>
      <w:outlineLvl w:val="1"/>
    </w:pPr>
    <w:rPr>
      <w:b/>
    </w:rPr>
  </w:style>
  <w:style w:type="paragraph" w:styleId="30">
    <w:name w:val="heading 3"/>
    <w:aliases w:val="Scroll Heading 3"/>
    <w:basedOn w:val="phbase"/>
    <w:next w:val="phnormal"/>
    <w:link w:val="31"/>
    <w:qFormat/>
    <w:rsid w:val="00DD1CD5"/>
    <w:pPr>
      <w:keepNext/>
      <w:keepLines/>
      <w:numPr>
        <w:ilvl w:val="2"/>
        <w:numId w:val="14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0"/>
    <w:next w:val="phnormal"/>
    <w:link w:val="40"/>
    <w:qFormat/>
    <w:rsid w:val="00DD1CD5"/>
    <w:pPr>
      <w:numPr>
        <w:ilvl w:val="3"/>
      </w:numPr>
      <w:outlineLvl w:val="3"/>
    </w:pPr>
  </w:style>
  <w:style w:type="paragraph" w:styleId="5">
    <w:name w:val="heading 5"/>
    <w:aliases w:val="Scroll Heading 5"/>
    <w:basedOn w:val="a0"/>
    <w:next w:val="a0"/>
    <w:link w:val="50"/>
    <w:uiPriority w:val="9"/>
    <w:unhideWhenUsed/>
    <w:qFormat/>
    <w:rsid w:val="00DD1CD5"/>
    <w:pPr>
      <w:keepNext/>
      <w:numPr>
        <w:ilvl w:val="4"/>
        <w:numId w:val="14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0"/>
    <w:next w:val="a0"/>
    <w:link w:val="60"/>
    <w:uiPriority w:val="9"/>
    <w:unhideWhenUsed/>
    <w:qFormat/>
    <w:rsid w:val="00DD1CD5"/>
    <w:pPr>
      <w:keepNext/>
      <w:keepLines/>
      <w:numPr>
        <w:ilvl w:val="5"/>
        <w:numId w:val="14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0"/>
    <w:next w:val="phnormal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0"/>
    <w:next w:val="phnormal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0"/>
    <w:next w:val="phnormal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link w:val="a5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6">
    <w:name w:val="Hyperlink"/>
    <w:uiPriority w:val="99"/>
    <w:rsid w:val="00DD1CD5"/>
    <w:rPr>
      <w:color w:val="0000FF"/>
      <w:u w:val="single"/>
    </w:rPr>
  </w:style>
  <w:style w:type="paragraph" w:styleId="a7">
    <w:name w:val="caption"/>
    <w:basedOn w:val="a0"/>
    <w:next w:val="a0"/>
    <w:link w:val="a8"/>
    <w:uiPriority w:val="35"/>
    <w:unhideWhenUsed/>
    <w:qFormat/>
    <w:rsid w:val="00DD1CD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0"/>
    <w:link w:val="aa"/>
    <w:rsid w:val="00DD1CD5"/>
    <w:pPr>
      <w:tabs>
        <w:tab w:val="center" w:pos="4677"/>
        <w:tab w:val="right" w:pos="9355"/>
      </w:tabs>
      <w:jc w:val="center"/>
    </w:pPr>
  </w:style>
  <w:style w:type="character" w:customStyle="1" w:styleId="aa">
    <w:name w:val="Верхний колонтитул Знак"/>
    <w:basedOn w:val="a1"/>
    <w:link w:val="a9"/>
    <w:rsid w:val="0096176F"/>
    <w:rPr>
      <w:szCs w:val="20"/>
      <w:lang w:val="ru-RU" w:eastAsia="ru-RU"/>
    </w:rPr>
  </w:style>
  <w:style w:type="paragraph" w:styleId="ab">
    <w:name w:val="footer"/>
    <w:basedOn w:val="a0"/>
    <w:link w:val="ac"/>
    <w:uiPriority w:val="99"/>
    <w:rsid w:val="00DD1C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DD1CD5"/>
    <w:rPr>
      <w:szCs w:val="20"/>
      <w:lang w:val="ru-RU" w:eastAsia="ru-RU"/>
    </w:rPr>
  </w:style>
  <w:style w:type="character" w:styleId="ad">
    <w:name w:val="page number"/>
    <w:basedOn w:val="a1"/>
    <w:rsid w:val="00E33F00"/>
    <w:rPr>
      <w:rFonts w:ascii="Arial" w:hAnsi="Arial"/>
      <w:sz w:val="20"/>
    </w:rPr>
  </w:style>
  <w:style w:type="table" w:styleId="ae">
    <w:name w:val="Table Grid"/>
    <w:basedOn w:val="a2"/>
    <w:uiPriority w:val="59"/>
    <w:rsid w:val="00DD1CD5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0"/>
    <w:next w:val="a0"/>
    <w:autoRedefine/>
    <w:uiPriority w:val="39"/>
    <w:rsid w:val="00DD1CD5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0"/>
    <w:next w:val="a0"/>
    <w:autoRedefine/>
    <w:uiPriority w:val="39"/>
    <w:rsid w:val="00DD1CD5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0"/>
    <w:next w:val="a0"/>
    <w:autoRedefine/>
    <w:uiPriority w:val="39"/>
    <w:rsid w:val="00DD1CD5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0"/>
    <w:next w:val="a0"/>
    <w:autoRedefine/>
    <w:uiPriority w:val="39"/>
    <w:rsid w:val="00DD1CD5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0"/>
    <w:next w:val="a0"/>
    <w:autoRedefine/>
    <w:uiPriority w:val="39"/>
    <w:rsid w:val="00DD1CD5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DD1CD5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0"/>
    <w:next w:val="a0"/>
    <w:autoRedefine/>
    <w:rsid w:val="00DD1CD5"/>
    <w:pPr>
      <w:ind w:left="1440"/>
    </w:pPr>
  </w:style>
  <w:style w:type="paragraph" w:styleId="81">
    <w:name w:val="toc 8"/>
    <w:basedOn w:val="a0"/>
    <w:next w:val="a0"/>
    <w:autoRedefine/>
    <w:rsid w:val="00DD1CD5"/>
    <w:pPr>
      <w:ind w:left="1680"/>
    </w:pPr>
  </w:style>
  <w:style w:type="paragraph" w:styleId="91">
    <w:name w:val="toc 9"/>
    <w:basedOn w:val="a0"/>
    <w:next w:val="a0"/>
    <w:autoRedefine/>
    <w:rsid w:val="00DD1CD5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f">
    <w:name w:val="Document Map"/>
    <w:basedOn w:val="a0"/>
    <w:link w:val="af0"/>
    <w:rsid w:val="00DD1CD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0">
    <w:name w:val="Схема документа Знак"/>
    <w:basedOn w:val="a1"/>
    <w:link w:val="af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1">
    <w:name w:val="TOC Heading"/>
    <w:next w:val="a0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1"/>
    <w:link w:val="4"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DD1CD5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2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2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2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2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2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2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2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2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2">
    <w:name w:val="Plain Text"/>
    <w:basedOn w:val="a0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4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DD1CD5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1"/>
    <w:link w:val="7"/>
    <w:semiHidden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1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1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1"/>
    <w:rsid w:val="00E33F00"/>
    <w:rPr>
      <w:i/>
      <w:iCs/>
      <w:color w:val="7F7F7F" w:themeColor="text1" w:themeTint="80"/>
    </w:rPr>
  </w:style>
  <w:style w:type="paragraph" w:styleId="af4">
    <w:name w:val="Intense Quote"/>
    <w:basedOn w:val="a0"/>
    <w:next w:val="a0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1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1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2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2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2"/>
    <w:uiPriority w:val="99"/>
    <w:rsid w:val="003111A7"/>
    <w:tblPr/>
  </w:style>
  <w:style w:type="paragraph" w:styleId="12">
    <w:name w:val="index 1"/>
    <w:basedOn w:val="a0"/>
    <w:next w:val="a0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0"/>
    <w:next w:val="a0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3">
    <w:name w:val="index 3"/>
    <w:basedOn w:val="a0"/>
    <w:next w:val="a0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0"/>
    <w:next w:val="a0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0"/>
    <w:next w:val="a0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0"/>
    <w:next w:val="a0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0"/>
    <w:next w:val="a0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0"/>
    <w:next w:val="a0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0"/>
    <w:next w:val="a0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0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8">
    <w:name w:val="Название объекта Знак"/>
    <w:basedOn w:val="a1"/>
    <w:link w:val="a7"/>
    <w:uiPriority w:val="35"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9">
    <w:name w:val="Подпись к таблице Знак"/>
    <w:basedOn w:val="a8"/>
    <w:link w:val="af8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a">
    <w:name w:val="table of figures"/>
    <w:basedOn w:val="a0"/>
    <w:next w:val="a0"/>
    <w:uiPriority w:val="99"/>
    <w:unhideWhenUsed/>
    <w:rsid w:val="00E33F00"/>
  </w:style>
  <w:style w:type="paragraph" w:styleId="afb">
    <w:name w:val="Balloon Text"/>
    <w:basedOn w:val="a0"/>
    <w:link w:val="afc"/>
    <w:uiPriority w:val="99"/>
    <w:semiHidden/>
    <w:unhideWhenUsed/>
    <w:rsid w:val="00DD1C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DD1CD5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basedOn w:val="a0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e">
    <w:name w:val="Placeholder Text"/>
    <w:basedOn w:val="a1"/>
    <w:rsid w:val="00E33F00"/>
    <w:rPr>
      <w:color w:val="808080"/>
    </w:rPr>
  </w:style>
  <w:style w:type="character" w:customStyle="1" w:styleId="a5">
    <w:name w:val="Название Знак"/>
    <w:basedOn w:val="a1"/>
    <w:link w:val="a4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c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f">
    <w:name w:val="Предупреждение"/>
    <w:basedOn w:val="a0"/>
    <w:link w:val="aff0"/>
    <w:qFormat/>
    <w:rsid w:val="00E33F00"/>
    <w:pPr>
      <w:shd w:val="clear" w:color="auto" w:fill="FEB19C"/>
    </w:pPr>
    <w:rPr>
      <w:i/>
    </w:rPr>
  </w:style>
  <w:style w:type="character" w:customStyle="1" w:styleId="aff0">
    <w:name w:val="Предупреждение Знак"/>
    <w:basedOn w:val="a1"/>
    <w:link w:val="aff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1">
    <w:name w:val="Примечание"/>
    <w:basedOn w:val="a0"/>
    <w:link w:val="aff2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2">
    <w:name w:val="Примечание Знак"/>
    <w:basedOn w:val="a1"/>
    <w:link w:val="aff1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3">
    <w:name w:val="Текст цитаты"/>
    <w:basedOn w:val="a0"/>
    <w:link w:val="aff4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4">
    <w:name w:val="Текст цитаты Знак"/>
    <w:basedOn w:val="a1"/>
    <w:link w:val="aff3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5">
    <w:name w:val="Титульный"/>
    <w:basedOn w:val="a0"/>
    <w:link w:val="aff6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6">
    <w:name w:val="Титульный Знак"/>
    <w:basedOn w:val="a1"/>
    <w:link w:val="aff5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7">
    <w:name w:val="Фрагмент кода"/>
    <w:basedOn w:val="a0"/>
    <w:link w:val="aff8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8">
    <w:name w:val="Фрагмент кода Знак"/>
    <w:basedOn w:val="a1"/>
    <w:link w:val="aff7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0"/>
    <w:link w:val="44"/>
    <w:rsid w:val="00FC1C9C"/>
  </w:style>
  <w:style w:type="character" w:customStyle="1" w:styleId="31">
    <w:name w:val="Заголовок 3 Знак"/>
    <w:aliases w:val="Scroll Heading 3 Знак"/>
    <w:basedOn w:val="a1"/>
    <w:link w:val="30"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1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DD1CD5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DD1CD5"/>
    <w:pPr>
      <w:keepNext/>
      <w:keepLines/>
      <w:pageBreakBefore/>
      <w:numPr>
        <w:numId w:val="18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D1CD5"/>
    <w:pPr>
      <w:keepNext/>
      <w:keepLines/>
      <w:numPr>
        <w:ilvl w:val="1"/>
        <w:numId w:val="18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D1CD5"/>
    <w:pPr>
      <w:keepNext/>
      <w:keepLines/>
      <w:numPr>
        <w:ilvl w:val="2"/>
        <w:numId w:val="18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DD1CD5"/>
    <w:pPr>
      <w:numPr>
        <w:numId w:val="11"/>
      </w:numPr>
    </w:pPr>
  </w:style>
  <w:style w:type="paragraph" w:customStyle="1" w:styleId="phbibliography">
    <w:name w:val="ph_bibliography"/>
    <w:basedOn w:val="phbase"/>
    <w:rsid w:val="00DD1CD5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D1CD5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D1CD5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D1CD5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D1CD5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D1CD5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D1CD5"/>
  </w:style>
  <w:style w:type="paragraph" w:customStyle="1" w:styleId="phconfirmstamptitle">
    <w:name w:val="ph_confirmstamp_title"/>
    <w:basedOn w:val="phconfirmstamp"/>
    <w:next w:val="phconfirmstampstamp"/>
    <w:rsid w:val="00DD1CD5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DD1CD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D1CD5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D1CD5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D1CD5"/>
    <w:pPr>
      <w:spacing w:before="120"/>
    </w:pPr>
  </w:style>
  <w:style w:type="paragraph" w:customStyle="1" w:styleId="phfiguretitle">
    <w:name w:val="ph_figure_title"/>
    <w:basedOn w:val="phfigure"/>
    <w:next w:val="phnormal"/>
    <w:rsid w:val="00DD1CD5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D1CD5"/>
    <w:pPr>
      <w:widowControl w:val="0"/>
    </w:pPr>
    <w:rPr>
      <w:sz w:val="18"/>
    </w:rPr>
  </w:style>
  <w:style w:type="character" w:customStyle="1" w:styleId="phinline">
    <w:name w:val="ph_inline"/>
    <w:basedOn w:val="a1"/>
    <w:rsid w:val="00DD1CD5"/>
  </w:style>
  <w:style w:type="character" w:customStyle="1" w:styleId="phinline8">
    <w:name w:val="ph_inline_8"/>
    <w:rsid w:val="00DD1CD5"/>
    <w:rPr>
      <w:sz w:val="16"/>
    </w:rPr>
  </w:style>
  <w:style w:type="character" w:customStyle="1" w:styleId="phinlinebolditalic">
    <w:name w:val="ph_inline_bolditalic"/>
    <w:rsid w:val="00DD1CD5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D1CD5"/>
    <w:rPr>
      <w:rFonts w:ascii="Courier New" w:hAnsi="Courier New"/>
      <w:sz w:val="24"/>
    </w:rPr>
  </w:style>
  <w:style w:type="character" w:customStyle="1" w:styleId="phinlinefirstterm">
    <w:name w:val="ph_inline_firstterm"/>
    <w:rsid w:val="00DD1CD5"/>
    <w:rPr>
      <w:i/>
      <w:sz w:val="24"/>
    </w:rPr>
  </w:style>
  <w:style w:type="character" w:customStyle="1" w:styleId="phinlineguiitem">
    <w:name w:val="ph_inline_guiitem"/>
    <w:rsid w:val="00DD1CD5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DD1CD5"/>
    <w:rPr>
      <w:b/>
      <w:smallCaps/>
      <w:sz w:val="24"/>
    </w:rPr>
  </w:style>
  <w:style w:type="character" w:customStyle="1" w:styleId="phinlinespace">
    <w:name w:val="ph_inline_space"/>
    <w:rsid w:val="00DD1CD5"/>
    <w:rPr>
      <w:spacing w:val="60"/>
    </w:rPr>
  </w:style>
  <w:style w:type="character" w:customStyle="1" w:styleId="phinlinesuperline">
    <w:name w:val="ph_inline_superline"/>
    <w:rsid w:val="00DD1CD5"/>
    <w:rPr>
      <w:vertAlign w:val="superscript"/>
    </w:rPr>
  </w:style>
  <w:style w:type="character" w:customStyle="1" w:styleId="phinlineunderline">
    <w:name w:val="ph_inline_underline"/>
    <w:rsid w:val="00DD1CD5"/>
    <w:rPr>
      <w:u w:val="single"/>
      <w:lang w:val="ru-RU"/>
    </w:rPr>
  </w:style>
  <w:style w:type="character" w:customStyle="1" w:styleId="phinlineunderlineitalic">
    <w:name w:val="ph_inline_underlineitalic"/>
    <w:rsid w:val="00DD1CD5"/>
    <w:rPr>
      <w:i/>
      <w:u w:val="single"/>
      <w:lang w:val="ru-RU"/>
    </w:rPr>
  </w:style>
  <w:style w:type="character" w:customStyle="1" w:styleId="phinlineuppercase">
    <w:name w:val="ph_inline_uppercase"/>
    <w:rsid w:val="00DD1CD5"/>
    <w:rPr>
      <w:caps/>
      <w:lang w:val="ru-RU"/>
    </w:rPr>
  </w:style>
  <w:style w:type="paragraph" w:customStyle="1" w:styleId="phinset">
    <w:name w:val="ph_inset"/>
    <w:basedOn w:val="phnormal"/>
    <w:next w:val="phnormal"/>
    <w:rsid w:val="00DD1CD5"/>
  </w:style>
  <w:style w:type="paragraph" w:customStyle="1" w:styleId="phinsetcaution">
    <w:name w:val="ph_inset_caution"/>
    <w:basedOn w:val="phinset"/>
    <w:rsid w:val="00DD1CD5"/>
    <w:pPr>
      <w:keepLines/>
    </w:pPr>
  </w:style>
  <w:style w:type="paragraph" w:customStyle="1" w:styleId="phinsetnote">
    <w:name w:val="ph_inset_note"/>
    <w:basedOn w:val="phinset"/>
    <w:rsid w:val="00DD1CD5"/>
    <w:pPr>
      <w:keepLines/>
    </w:pPr>
  </w:style>
  <w:style w:type="paragraph" w:customStyle="1" w:styleId="phinsettitle">
    <w:name w:val="ph_inset_title"/>
    <w:basedOn w:val="phinset"/>
    <w:next w:val="phinsetnote"/>
    <w:rsid w:val="00DD1CD5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D1CD5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DD1CD5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rsid w:val="00DD1CD5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DD1CD5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D1CD5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D1CD5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D1CD5"/>
    <w:pPr>
      <w:ind w:left="57"/>
    </w:pPr>
    <w:rPr>
      <w:i/>
    </w:rPr>
  </w:style>
  <w:style w:type="paragraph" w:customStyle="1" w:styleId="phtablecell">
    <w:name w:val="ph_table_cell"/>
    <w:basedOn w:val="phbase"/>
    <w:rsid w:val="00DD1CD5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D1CD5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DD1CD5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DD1CD5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D1CD5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D1CD5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D1CD5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D1CD5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D1CD5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D1CD5"/>
    <w:rPr>
      <w:b/>
    </w:rPr>
  </w:style>
  <w:style w:type="paragraph" w:customStyle="1" w:styleId="phtitlepagedocument">
    <w:name w:val="ph_titlepage_document"/>
    <w:basedOn w:val="phtitlepage"/>
    <w:autoRedefine/>
    <w:rsid w:val="00892108"/>
    <w:pPr>
      <w:spacing w:before="240"/>
    </w:pPr>
    <w:rPr>
      <w:b/>
      <w:sz w:val="36"/>
      <w:szCs w:val="36"/>
    </w:rPr>
  </w:style>
  <w:style w:type="paragraph" w:customStyle="1" w:styleId="phtitlepageother">
    <w:name w:val="ph_titlepage_other"/>
    <w:basedOn w:val="phtitlepage"/>
    <w:rsid w:val="00DD1CD5"/>
  </w:style>
  <w:style w:type="paragraph" w:customStyle="1" w:styleId="phtitlepagesystemfull">
    <w:name w:val="ph_titlepage_system_full"/>
    <w:basedOn w:val="phtitlepage"/>
    <w:next w:val="phtitlepagesystemshort"/>
    <w:rsid w:val="00DD1CD5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D1CD5"/>
    <w:rPr>
      <w:b/>
      <w:sz w:val="32"/>
    </w:rPr>
  </w:style>
  <w:style w:type="paragraph" w:styleId="HTML">
    <w:name w:val="HTML Address"/>
    <w:basedOn w:val="a0"/>
    <w:link w:val="HTML0"/>
    <w:semiHidden/>
    <w:rsid w:val="00DD1CD5"/>
    <w:rPr>
      <w:i/>
      <w:iCs/>
    </w:rPr>
  </w:style>
  <w:style w:type="character" w:customStyle="1" w:styleId="HTML0">
    <w:name w:val="Адрес HTML Знак"/>
    <w:basedOn w:val="a1"/>
    <w:link w:val="HTML"/>
    <w:semiHidden/>
    <w:rsid w:val="00C745BE"/>
    <w:rPr>
      <w:i/>
      <w:iCs/>
      <w:szCs w:val="20"/>
      <w:lang w:val="ru-RU" w:eastAsia="ru-RU"/>
    </w:rPr>
  </w:style>
  <w:style w:type="paragraph" w:styleId="aff9">
    <w:name w:val="Body Text"/>
    <w:basedOn w:val="a0"/>
    <w:link w:val="affa"/>
    <w:rsid w:val="00DD1CD5"/>
  </w:style>
  <w:style w:type="character" w:customStyle="1" w:styleId="affa">
    <w:name w:val="Основной текст Знак"/>
    <w:basedOn w:val="a1"/>
    <w:link w:val="aff9"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DD1CD5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D1CD5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D1CD5"/>
    <w:rPr>
      <w:u w:val="single"/>
    </w:rPr>
  </w:style>
  <w:style w:type="paragraph" w:customStyle="1" w:styleId="phstampleft">
    <w:name w:val="ph_stamp_left"/>
    <w:basedOn w:val="phstamp"/>
    <w:rsid w:val="00DD1CD5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1"/>
    <w:link w:val="phbase"/>
    <w:rsid w:val="00DD1CD5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b"/>
    <w:link w:val="phpagenumber0"/>
    <w:autoRedefine/>
    <w:qFormat/>
    <w:rsid w:val="00DD1CD5"/>
    <w:pPr>
      <w:jc w:val="center"/>
    </w:pPr>
  </w:style>
  <w:style w:type="character" w:customStyle="1" w:styleId="phpagenumber0">
    <w:name w:val="ph_pagenumber Знак"/>
    <w:basedOn w:val="ac"/>
    <w:link w:val="phpagenumber"/>
    <w:rsid w:val="00DD1CD5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DD1CD5"/>
    <w:pPr>
      <w:numPr>
        <w:numId w:val="19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D1CD5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DD1CD5"/>
    <w:pPr>
      <w:numPr>
        <w:numId w:val="15"/>
      </w:numPr>
      <w:spacing w:after="120"/>
    </w:pPr>
  </w:style>
  <w:style w:type="paragraph" w:customStyle="1" w:styleId="affb">
    <w:name w:val="Текст_программы"/>
    <w:rsid w:val="00DD1CD5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0"/>
    <w:autoRedefine/>
    <w:qFormat/>
    <w:rsid w:val="00DD1CD5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DD1CD5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D1CD5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DD1CD5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D1CD5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DD1CD5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DD1CD5"/>
    <w:rPr>
      <w:rFonts w:cs="Arial"/>
      <w:b/>
      <w:bCs/>
      <w:sz w:val="28"/>
      <w:szCs w:val="28"/>
      <w:lang w:val="ru-RU" w:eastAsia="ru-RU"/>
    </w:rPr>
  </w:style>
  <w:style w:type="paragraph" w:customStyle="1" w:styleId="affc">
    <w:name w:val="_Табл_Текст"/>
    <w:basedOn w:val="a0"/>
    <w:rsid w:val="00DD1CD5"/>
  </w:style>
  <w:style w:type="character" w:styleId="affd">
    <w:name w:val="annotation reference"/>
    <w:basedOn w:val="a1"/>
    <w:uiPriority w:val="99"/>
    <w:semiHidden/>
    <w:unhideWhenUsed/>
    <w:rsid w:val="00DD1CD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unhideWhenUsed/>
    <w:rsid w:val="00DD1CD5"/>
    <w:pPr>
      <w:spacing w:line="240" w:lineRule="auto"/>
    </w:pPr>
    <w:rPr>
      <w:sz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DD1CD5"/>
    <w:rPr>
      <w:sz w:val="20"/>
      <w:szCs w:val="20"/>
      <w:lang w:val="ru-RU"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DD1CD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DD1CD5"/>
    <w:rPr>
      <w:b/>
      <w:bCs/>
      <w:sz w:val="20"/>
      <w:szCs w:val="20"/>
      <w:lang w:val="ru-RU" w:eastAsia="ru-RU"/>
    </w:rPr>
  </w:style>
  <w:style w:type="paragraph" w:styleId="afff2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1"/>
    <w:uiPriority w:val="20"/>
    <w:qFormat/>
    <w:rsid w:val="00C745BE"/>
    <w:rPr>
      <w:i/>
      <w:iCs/>
    </w:rPr>
  </w:style>
  <w:style w:type="character" w:styleId="afff4">
    <w:name w:val="Book Title"/>
    <w:basedOn w:val="a1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1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b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DD1CD5"/>
    <w:pPr>
      <w:spacing w:after="160"/>
    </w:pPr>
  </w:style>
  <w:style w:type="table" w:customStyle="1" w:styleId="14">
    <w:name w:val="Сетка таблицы светлая1"/>
    <w:basedOn w:val="a2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0"/>
    <w:autoRedefine/>
    <w:qFormat/>
    <w:rsid w:val="00BB2D77"/>
  </w:style>
  <w:style w:type="table" w:customStyle="1" w:styleId="510">
    <w:name w:val="Таблица простая 51"/>
    <w:basedOn w:val="a2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0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7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7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2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DD1CD5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DD1CD5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nhideWhenUsed/>
    <w:rsid w:val="00974182"/>
    <w:pPr>
      <w:numPr>
        <w:numId w:val="12"/>
      </w:numPr>
      <w:contextualSpacing/>
    </w:pPr>
  </w:style>
  <w:style w:type="paragraph" w:styleId="3">
    <w:name w:val="List Bullet 3"/>
    <w:basedOn w:val="a0"/>
    <w:rsid w:val="00795CBC"/>
    <w:pPr>
      <w:numPr>
        <w:numId w:val="13"/>
      </w:numPr>
      <w:contextualSpacing/>
    </w:pPr>
  </w:style>
  <w:style w:type="paragraph" w:customStyle="1" w:styleId="phlistitemized1">
    <w:name w:val="ph_list_itemized_1"/>
    <w:basedOn w:val="phnormal"/>
    <w:link w:val="phlistitemized10"/>
    <w:rsid w:val="00DD1CD5"/>
    <w:pPr>
      <w:numPr>
        <w:numId w:val="17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D1CD5"/>
    <w:pPr>
      <w:numPr>
        <w:numId w:val="4"/>
      </w:numPr>
    </w:pPr>
  </w:style>
  <w:style w:type="paragraph" w:customStyle="1" w:styleId="phlistordered1">
    <w:name w:val="ph_list_ordered_1"/>
    <w:basedOn w:val="phnormal"/>
    <w:rsid w:val="00DD1CD5"/>
    <w:pPr>
      <w:numPr>
        <w:numId w:val="5"/>
      </w:numPr>
      <w:ind w:right="-2"/>
    </w:pPr>
  </w:style>
  <w:style w:type="paragraph" w:customStyle="1" w:styleId="phlistordereda">
    <w:name w:val="ph_list_ordered_aбв"/>
    <w:basedOn w:val="phnormal"/>
    <w:rsid w:val="00DD1CD5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DD1CD5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DD1CD5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DD1CD5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DD1CD5"/>
    <w:rPr>
      <w:szCs w:val="20"/>
      <w:lang w:val="ru-RU" w:eastAsia="ru-RU"/>
    </w:rPr>
  </w:style>
  <w:style w:type="paragraph" w:customStyle="1" w:styleId="1">
    <w:name w:val="Список_1)"/>
    <w:basedOn w:val="a0"/>
    <w:rsid w:val="00DD1CD5"/>
    <w:pPr>
      <w:numPr>
        <w:numId w:val="16"/>
      </w:numPr>
    </w:pPr>
  </w:style>
  <w:style w:type="character" w:customStyle="1" w:styleId="phlistitemized10">
    <w:name w:val="ph_list_itemized_1 Знак"/>
    <w:link w:val="phlistitemized1"/>
    <w:rsid w:val="00DD1CD5"/>
    <w:rPr>
      <w:rFonts w:cs="Arial"/>
      <w:szCs w:val="20"/>
      <w:lang w:val="ru-RU"/>
    </w:rPr>
  </w:style>
  <w:style w:type="character" w:customStyle="1" w:styleId="phnormal1">
    <w:name w:val="ph_normal Знак Знак"/>
    <w:rsid w:val="00DD1CD5"/>
    <w:rPr>
      <w:rFonts w:ascii="Times New Roman" w:hAnsi="Times New Roman"/>
      <w:sz w:val="24"/>
    </w:rPr>
  </w:style>
  <w:style w:type="paragraph" w:customStyle="1" w:styleId="2">
    <w:name w:val="Маркированный 2 уровень"/>
    <w:basedOn w:val="a0"/>
    <w:uiPriority w:val="99"/>
    <w:qFormat/>
    <w:rsid w:val="00DD1CD5"/>
    <w:pPr>
      <w:numPr>
        <w:numId w:val="20"/>
      </w:numPr>
      <w:spacing w:before="60" w:after="60" w:line="288" w:lineRule="auto"/>
      <w:jc w:val="left"/>
    </w:pPr>
    <w:rPr>
      <w:rFonts w:ascii="Tahoma" w:eastAsia="Calibri" w:hAnsi="Tahoma"/>
      <w:snapToGrid w:val="0"/>
      <w:spacing w:val="2"/>
      <w:szCs w:val="24"/>
    </w:rPr>
  </w:style>
  <w:style w:type="character" w:customStyle="1" w:styleId="phtablecellleft0">
    <w:name w:val="ph_table_cellleft Знак"/>
    <w:link w:val="phtablecellleft"/>
    <w:rsid w:val="00DD1CD5"/>
    <w:rPr>
      <w:rFonts w:cs="Arial"/>
      <w:bCs/>
      <w:sz w:val="20"/>
      <w:szCs w:val="20"/>
      <w:lang w:val="ru-RU" w:eastAsia="ru-RU"/>
    </w:rPr>
  </w:style>
  <w:style w:type="paragraph" w:customStyle="1" w:styleId="34">
    <w:name w:val="34_ТЛ_Подпись"/>
    <w:basedOn w:val="a0"/>
    <w:rsid w:val="008D772B"/>
    <w:pPr>
      <w:spacing w:line="240" w:lineRule="auto"/>
      <w:jc w:val="left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1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veta\AppData\Roaming\Microsoft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455141A5F55C46937067F42C009966" ma:contentTypeVersion="13" ma:contentTypeDescription="Create a new document." ma:contentTypeScope="" ma:versionID="b1bc0b075677e414503632cd6f29ccad">
  <xsd:schema xmlns:xsd="http://www.w3.org/2001/XMLSchema" xmlns:xs="http://www.w3.org/2001/XMLSchema" xmlns:p="http://schemas.microsoft.com/office/2006/metadata/properties" xmlns:ns2="1e4fc3dd-90e7-4ac6-92a2-1af62a3c9e97" xmlns:ns3="59db43fb-48d2-4c7c-a38a-93eb08c61570" targetNamespace="http://schemas.microsoft.com/office/2006/metadata/properties" ma:root="true" ma:fieldsID="d57d3b7ba3ee4933a26dc6bf70473d55" ns2:_="" ns3:_="">
    <xsd:import namespace="1e4fc3dd-90e7-4ac6-92a2-1af62a3c9e97"/>
    <xsd:import namespace="59db43fb-48d2-4c7c-a38a-93eb08c6157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x0422__x0435__x043c__x043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fc3dd-90e7-4ac6-92a2-1af62a3c9e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b43fb-48d2-4c7c-a38a-93eb08c615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422__x0435__x043c__x0430_" ma:index="20" nillable="true" ma:displayName="Тема" ma:format="Dropdown" ma:internalName="_x0422__x0435__x043c__x0430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2__x0435__x043c__x0430_ xmlns="59db43fb-48d2-4c7c-a38a-93eb08c6157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A792F-72D7-4E7F-8C30-F1FD621449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6215DC-F26D-405A-8765-9F242651F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fc3dd-90e7-4ac6-92a2-1af62a3c9e97"/>
    <ds:schemaRef ds:uri="59db43fb-48d2-4c7c-a38a-93eb08c61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98C1C9-008B-440B-8B94-A7B84F6C0A5D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59db43fb-48d2-4c7c-a38a-93eb08c61570"/>
    <ds:schemaRef ds:uri="1e4fc3dd-90e7-4ac6-92a2-1af62a3c9e9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5ED8E80-BD8F-483C-BB09-72BD2E92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</Template>
  <TotalTime>0</TotalTime>
  <Pages>16</Pages>
  <Words>3085</Words>
  <Characters>17587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Зиннатуллина Фарида Зуфаровна</dc:creator>
  <cp:lastModifiedBy>Михеева</cp:lastModifiedBy>
  <cp:revision>2</cp:revision>
  <cp:lastPrinted>2017-10-13T10:40:00Z</cp:lastPrinted>
  <dcterms:created xsi:type="dcterms:W3CDTF">2021-11-23T11:15:00Z</dcterms:created>
  <dcterms:modified xsi:type="dcterms:W3CDTF">2021-11-23T11:15:00Z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0x0101007B455141A5F55C46937067F42C009966</vt:lpwstr>
  </property>
</Properties>
</file>