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27789" w14:textId="77777777" w:rsidR="000624CF" w:rsidRPr="00450012" w:rsidRDefault="000624CF" w:rsidP="000624CF">
      <w:pPr>
        <w:pStyle w:val="phtitlepageother"/>
      </w:pPr>
    </w:p>
    <w:p w14:paraId="2FEE47FA" w14:textId="77777777" w:rsidR="00AB511A" w:rsidRDefault="00AB511A" w:rsidP="00AB511A">
      <w:pPr>
        <w:pStyle w:val="phtitlepagesystemfull"/>
      </w:pPr>
    </w:p>
    <w:p w14:paraId="634BFCA3" w14:textId="77777777" w:rsidR="00AB511A" w:rsidRDefault="00AB511A" w:rsidP="00AB511A">
      <w:pPr>
        <w:pStyle w:val="phtitlepagesystemfull"/>
      </w:pPr>
    </w:p>
    <w:p w14:paraId="7527E99B" w14:textId="77777777" w:rsidR="00AB511A" w:rsidRDefault="00AB511A" w:rsidP="00AB511A">
      <w:pPr>
        <w:pStyle w:val="phtitlepagesystemfull"/>
      </w:pPr>
    </w:p>
    <w:p w14:paraId="1739CAD5" w14:textId="77777777" w:rsidR="00AB511A" w:rsidRDefault="00AB511A" w:rsidP="00AB511A">
      <w:pPr>
        <w:pStyle w:val="phtitlepagesystemfull"/>
      </w:pPr>
    </w:p>
    <w:p w14:paraId="1F271A08" w14:textId="77777777" w:rsidR="00AB511A" w:rsidRDefault="00AB511A" w:rsidP="00AB511A">
      <w:pPr>
        <w:pStyle w:val="phtitlepagesystemfull"/>
      </w:pPr>
    </w:p>
    <w:p w14:paraId="25376102" w14:textId="77777777" w:rsidR="00AB511A" w:rsidRDefault="00AB511A" w:rsidP="00AB511A">
      <w:pPr>
        <w:pStyle w:val="phtitlepagesystemfull"/>
      </w:pPr>
      <w:r>
        <w:t>Государственная информационная система Самарской области «Единая медицинская информационно-аналитическая система».</w:t>
      </w:r>
    </w:p>
    <w:p w14:paraId="589148AA" w14:textId="0DD1276D" w:rsidR="00AB511A" w:rsidRDefault="00AB511A" w:rsidP="00AB511A">
      <w:pPr>
        <w:pStyle w:val="phtitlepagedocument"/>
      </w:pPr>
      <w:r>
        <w:t>И</w:t>
      </w:r>
      <w:r w:rsidRPr="004415AB">
        <w:t>нформационно</w:t>
      </w:r>
      <w:r>
        <w:t>е</w:t>
      </w:r>
      <w:r w:rsidRPr="004415AB">
        <w:t xml:space="preserve"> взаимодействи</w:t>
      </w:r>
      <w:r>
        <w:t xml:space="preserve">е с </w:t>
      </w:r>
      <w:proofErr w:type="gramStart"/>
      <w:r>
        <w:t>подсистемой</w:t>
      </w:r>
      <w:r>
        <w:br/>
      </w:r>
      <w:r w:rsidRPr="004415AB">
        <w:t>«</w:t>
      </w:r>
      <w:proofErr w:type="gramEnd"/>
      <w:r w:rsidRPr="004415AB">
        <w:t>Федеральный реестр электронных медицинских документов» ЕГИСЗ в части формирования и отправки СЭМД «</w:t>
      </w:r>
      <w:r>
        <w:t>Протокол медицинской манипуляции»</w:t>
      </w:r>
    </w:p>
    <w:p w14:paraId="589D91C6" w14:textId="77777777" w:rsidR="00AB511A" w:rsidRPr="00BD4B73" w:rsidRDefault="00AB511A" w:rsidP="00AB511A">
      <w:pPr>
        <w:pStyle w:val="phtitlepagedocument"/>
      </w:pPr>
      <w:r w:rsidRPr="00BD4B73">
        <w:t xml:space="preserve">Руководство </w:t>
      </w:r>
      <w:r>
        <w:t>пользователя</w:t>
      </w:r>
    </w:p>
    <w:p w14:paraId="0FB8CC47" w14:textId="77777777" w:rsidR="00E866B5" w:rsidRPr="00450012" w:rsidRDefault="00E866B5" w:rsidP="00E866B5">
      <w:pPr>
        <w:pStyle w:val="phcontent"/>
      </w:pPr>
      <w:r w:rsidRPr="00450012">
        <w:lastRenderedPageBreak/>
        <w:t>Содержание</w:t>
      </w:r>
    </w:p>
    <w:p w14:paraId="6187F541" w14:textId="77777777" w:rsidR="00827461" w:rsidRDefault="00E866B5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450012">
        <w:fldChar w:fldCharType="begin"/>
      </w:r>
      <w:r w:rsidRPr="00450012">
        <w:instrText xml:space="preserve"> TOC \o "1-3" \h \z \u </w:instrText>
      </w:r>
      <w:r w:rsidRPr="00450012">
        <w:fldChar w:fldCharType="separate"/>
      </w:r>
      <w:hyperlink w:anchor="_Toc198025770" w:history="1">
        <w:r w:rsidR="00827461" w:rsidRPr="009A394C">
          <w:rPr>
            <w:rStyle w:val="a5"/>
            <w:noProof/>
          </w:rPr>
          <w:t>Перечень терминов и сокращений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_Toc198025770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3</w:t>
        </w:r>
        <w:r w:rsidR="00827461">
          <w:rPr>
            <w:noProof/>
            <w:webHidden/>
          </w:rPr>
          <w:fldChar w:fldCharType="end"/>
        </w:r>
      </w:hyperlink>
    </w:p>
    <w:p w14:paraId="37D8BC6B" w14:textId="77777777" w:rsidR="00827461" w:rsidRDefault="00460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98025771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</w:t>
        </w:r>
        <w:r w:rsidR="0082746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СЭМД «Протокол медицинской манипуляции»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_Toc198025771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5</w:t>
        </w:r>
        <w:r w:rsidR="00827461">
          <w:rPr>
            <w:noProof/>
            <w:webHidden/>
          </w:rPr>
          <w:fldChar w:fldCharType="end"/>
        </w:r>
      </w:hyperlink>
    </w:p>
    <w:p w14:paraId="10C12DBD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72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1.1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Проверка данных, включаемых в СЭМД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_Toc198025772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5</w:t>
        </w:r>
        <w:r w:rsidR="00827461">
          <w:rPr>
            <w:noProof/>
            <w:webHidden/>
          </w:rPr>
          <w:fldChar w:fldCharType="end"/>
        </w:r>
      </w:hyperlink>
    </w:p>
    <w:p w14:paraId="5E046F78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73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1.1.1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Данные пациента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_Toc198025773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5</w:t>
        </w:r>
        <w:r w:rsidR="00827461">
          <w:rPr>
            <w:noProof/>
            <w:webHidden/>
          </w:rPr>
          <w:fldChar w:fldCharType="end"/>
        </w:r>
      </w:hyperlink>
    </w:p>
    <w:p w14:paraId="6B353731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74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1.2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Оказание услуги манипуляции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_Toc198025774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8</w:t>
        </w:r>
        <w:r w:rsidR="00827461">
          <w:rPr>
            <w:noProof/>
            <w:webHidden/>
          </w:rPr>
          <w:fldChar w:fldCharType="end"/>
        </w:r>
      </w:hyperlink>
    </w:p>
    <w:p w14:paraId="73934284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75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1.2.1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Оказание услуги манипуляции на приеме врача в поликлинике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_Toc198025775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8</w:t>
        </w:r>
        <w:r w:rsidR="00827461">
          <w:rPr>
            <w:noProof/>
            <w:webHidden/>
          </w:rPr>
          <w:fldChar w:fldCharType="end"/>
        </w:r>
      </w:hyperlink>
    </w:p>
    <w:p w14:paraId="736BBB8F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76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1.2.2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Оказание услуги манипуляции в рамках истории болезни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_Toc198025776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14</w:t>
        </w:r>
        <w:r w:rsidR="00827461">
          <w:rPr>
            <w:noProof/>
            <w:webHidden/>
          </w:rPr>
          <w:fldChar w:fldCharType="end"/>
        </w:r>
      </w:hyperlink>
    </w:p>
    <w:p w14:paraId="070755AA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77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1.2.3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Оказание услуги манипуляции при выполнении прививки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_Toc198025777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20</w:t>
        </w:r>
        <w:r w:rsidR="00827461">
          <w:rPr>
            <w:noProof/>
            <w:webHidden/>
          </w:rPr>
          <w:fldChar w:fldCharType="end"/>
        </w:r>
      </w:hyperlink>
    </w:p>
    <w:p w14:paraId="3F6DFFD9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78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1.3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Формирование СЭМД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_Toc198025778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25</w:t>
        </w:r>
        <w:r w:rsidR="00827461">
          <w:rPr>
            <w:noProof/>
            <w:webHidden/>
          </w:rPr>
          <w:fldChar w:fldCharType="end"/>
        </w:r>
      </w:hyperlink>
    </w:p>
    <w:p w14:paraId="79FCFE4C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79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1.3.1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Формирование СЭМД при оказании услуги манипуляции на приеме врача в поликлинике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_Toc198025779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25</w:t>
        </w:r>
        <w:r w:rsidR="00827461">
          <w:rPr>
            <w:noProof/>
            <w:webHidden/>
          </w:rPr>
          <w:fldChar w:fldCharType="end"/>
        </w:r>
      </w:hyperlink>
    </w:p>
    <w:p w14:paraId="79B49AF9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80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1.3.2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Формирование СЭМД при оказании услуги манипуляции в рамках истории болезни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_Toc198025780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32</w:t>
        </w:r>
        <w:r w:rsidR="00827461">
          <w:rPr>
            <w:noProof/>
            <w:webHidden/>
          </w:rPr>
          <w:fldChar w:fldCharType="end"/>
        </w:r>
      </w:hyperlink>
    </w:p>
    <w:p w14:paraId="20AA3BEB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81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1.3.3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Формирование СЭМД при выполнении прививки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_Toc198025781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38</w:t>
        </w:r>
        <w:r w:rsidR="00827461">
          <w:rPr>
            <w:noProof/>
            <w:webHidden/>
          </w:rPr>
          <w:fldChar w:fldCharType="end"/>
        </w:r>
      </w:hyperlink>
    </w:p>
    <w:p w14:paraId="3DC96AC8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82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1.4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Передача СЭМД в РЭМД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_Toc198025782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45</w:t>
        </w:r>
        <w:r w:rsidR="00827461">
          <w:rPr>
            <w:noProof/>
            <w:webHidden/>
          </w:rPr>
          <w:fldChar w:fldCharType="end"/>
        </w:r>
      </w:hyperlink>
    </w:p>
    <w:p w14:paraId="73124E46" w14:textId="77777777" w:rsidR="00827461" w:rsidRDefault="004601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98025783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1.4.1</w:t>
        </w:r>
        <w:r w:rsidR="00827461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Передача СЭМД в РЭМД автором документа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_Toc198025783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45</w:t>
        </w:r>
        <w:r w:rsidR="00827461">
          <w:rPr>
            <w:noProof/>
            <w:webHidden/>
          </w:rPr>
          <w:fldChar w:fldCharType="end"/>
        </w:r>
      </w:hyperlink>
    </w:p>
    <w:p w14:paraId="2051C88B" w14:textId="77777777" w:rsidR="00827461" w:rsidRDefault="00460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98025784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2</w:t>
        </w:r>
        <w:r w:rsidR="0082746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Передача СЭМД в РЭМД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_Toc198025784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48</w:t>
        </w:r>
        <w:r w:rsidR="00827461">
          <w:rPr>
            <w:noProof/>
            <w:webHidden/>
          </w:rPr>
          <w:fldChar w:fldCharType="end"/>
        </w:r>
      </w:hyperlink>
    </w:p>
    <w:p w14:paraId="7C8752BC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85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2.1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Передача СЭМД в РЭМД участником подписания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_Toc198025785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48</w:t>
        </w:r>
        <w:r w:rsidR="00827461">
          <w:rPr>
            <w:noProof/>
            <w:webHidden/>
          </w:rPr>
          <w:fldChar w:fldCharType="end"/>
        </w:r>
      </w:hyperlink>
    </w:p>
    <w:p w14:paraId="6E7DF91F" w14:textId="77777777" w:rsidR="00827461" w:rsidRDefault="00460166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8025786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2.2</w:t>
        </w:r>
        <w:r w:rsidR="0082746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Отслеживание ответа от РЭМД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_Toc198025786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49</w:t>
        </w:r>
        <w:r w:rsidR="00827461">
          <w:rPr>
            <w:noProof/>
            <w:webHidden/>
          </w:rPr>
          <w:fldChar w:fldCharType="end"/>
        </w:r>
      </w:hyperlink>
    </w:p>
    <w:p w14:paraId="71CAF9CB" w14:textId="77777777" w:rsidR="00827461" w:rsidRDefault="00460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98025787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3</w:t>
        </w:r>
        <w:r w:rsidR="0082746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Журнал информационного взаимодействия с РЭМД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_Toc198025787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51</w:t>
        </w:r>
        <w:r w:rsidR="00827461">
          <w:rPr>
            <w:noProof/>
            <w:webHidden/>
          </w:rPr>
          <w:fldChar w:fldCharType="end"/>
        </w:r>
      </w:hyperlink>
    </w:p>
    <w:p w14:paraId="12DDD15E" w14:textId="77777777" w:rsidR="00827461" w:rsidRDefault="00460166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98025788" w:history="1">
        <w:r w:rsidR="00827461" w:rsidRPr="009A394C">
          <w:rPr>
            <w:rStyle w:val="a5"/>
            <w:rFonts w:ascii="Times New Roman Полужирный" w:hAnsi="Times New Roman Полужирный"/>
            <w:noProof/>
          </w:rPr>
          <w:t>4</w:t>
        </w:r>
        <w:r w:rsidR="00827461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827461" w:rsidRPr="009A394C">
          <w:rPr>
            <w:rStyle w:val="a5"/>
            <w:noProof/>
          </w:rPr>
          <w:t>Сводный отчет по переданным СЭМД</w:t>
        </w:r>
        <w:r w:rsidR="00827461">
          <w:rPr>
            <w:noProof/>
            <w:webHidden/>
          </w:rPr>
          <w:tab/>
        </w:r>
        <w:r w:rsidR="00827461">
          <w:rPr>
            <w:noProof/>
            <w:webHidden/>
          </w:rPr>
          <w:fldChar w:fldCharType="begin"/>
        </w:r>
        <w:r w:rsidR="00827461">
          <w:rPr>
            <w:noProof/>
            <w:webHidden/>
          </w:rPr>
          <w:instrText xml:space="preserve"> PAGEREF _Toc198025788 \h </w:instrText>
        </w:r>
        <w:r w:rsidR="00827461">
          <w:rPr>
            <w:noProof/>
            <w:webHidden/>
          </w:rPr>
        </w:r>
        <w:r w:rsidR="00827461">
          <w:rPr>
            <w:noProof/>
            <w:webHidden/>
          </w:rPr>
          <w:fldChar w:fldCharType="separate"/>
        </w:r>
        <w:r w:rsidR="00827461">
          <w:rPr>
            <w:noProof/>
            <w:webHidden/>
          </w:rPr>
          <w:t>55</w:t>
        </w:r>
        <w:r w:rsidR="00827461">
          <w:rPr>
            <w:noProof/>
            <w:webHidden/>
          </w:rPr>
          <w:fldChar w:fldCharType="end"/>
        </w:r>
      </w:hyperlink>
    </w:p>
    <w:p w14:paraId="2F82F484" w14:textId="5941BEDA" w:rsidR="00F43E34" w:rsidRPr="00450012" w:rsidRDefault="00E866B5" w:rsidP="00E866B5">
      <w:pPr>
        <w:pStyle w:val="10"/>
        <w:numPr>
          <w:ilvl w:val="0"/>
          <w:numId w:val="0"/>
        </w:numPr>
        <w:ind w:left="851"/>
      </w:pPr>
      <w:r w:rsidRPr="00450012">
        <w:lastRenderedPageBreak/>
        <w:fldChar w:fldCharType="end"/>
      </w:r>
      <w:bookmarkStart w:id="0" w:name="_Toc198025770"/>
      <w:r w:rsidR="00DF3EB8" w:rsidRPr="00450012">
        <w:t>Перечень терминов и сокращений</w:t>
      </w:r>
      <w:bookmarkEnd w:id="0"/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555"/>
        <w:gridCol w:w="7633"/>
      </w:tblGrid>
      <w:tr w:rsidR="008F21AF" w:rsidRPr="00450012" w14:paraId="3F101ED8" w14:textId="77777777" w:rsidTr="00DF3EB8">
        <w:trPr>
          <w:tblHeader/>
        </w:trPr>
        <w:tc>
          <w:tcPr>
            <w:tcW w:w="1254" w:type="pct"/>
          </w:tcPr>
          <w:p w14:paraId="25A10EF6" w14:textId="77777777" w:rsidR="00322E41" w:rsidRPr="00450012" w:rsidRDefault="00322E41" w:rsidP="00DF3EB8">
            <w:pPr>
              <w:pStyle w:val="phtablecolcaption"/>
            </w:pPr>
            <w:bookmarkStart w:id="1" w:name="scroll-bookmark-2"/>
            <w:r w:rsidRPr="00450012">
              <w:t>Термин, сокращение</w:t>
            </w:r>
            <w:bookmarkEnd w:id="1"/>
          </w:p>
        </w:tc>
        <w:tc>
          <w:tcPr>
            <w:tcW w:w="3746" w:type="pct"/>
          </w:tcPr>
          <w:p w14:paraId="2EC7B8FA" w14:textId="77777777" w:rsidR="00322E41" w:rsidRPr="00450012" w:rsidRDefault="00322E41" w:rsidP="00DF3EB8">
            <w:pPr>
              <w:pStyle w:val="phtablecolcaption"/>
            </w:pPr>
            <w:r w:rsidRPr="00450012">
              <w:t>Определение</w:t>
            </w:r>
          </w:p>
        </w:tc>
      </w:tr>
      <w:tr w:rsidR="00450012" w:rsidRPr="00450012" w14:paraId="60E9D4C0" w14:textId="77777777" w:rsidTr="00DF3EB8">
        <w:tc>
          <w:tcPr>
            <w:tcW w:w="1254" w:type="pct"/>
          </w:tcPr>
          <w:p w14:paraId="621F1153" w14:textId="77777777" w:rsidR="00450012" w:rsidRPr="00450012" w:rsidRDefault="00450012" w:rsidP="00450012">
            <w:pPr>
              <w:pStyle w:val="phtablecellleft"/>
            </w:pPr>
            <w:r w:rsidRPr="00450012">
              <w:t>OID</w:t>
            </w:r>
          </w:p>
        </w:tc>
        <w:tc>
          <w:tcPr>
            <w:tcW w:w="3746" w:type="pct"/>
          </w:tcPr>
          <w:p w14:paraId="5CE89004" w14:textId="77777777" w:rsidR="00450012" w:rsidRPr="00450012" w:rsidRDefault="00450012" w:rsidP="00450012">
            <w:pPr>
              <w:pStyle w:val="phtablecellleft"/>
            </w:pPr>
            <w:r w:rsidRPr="00450012">
              <w:t>Числовой идентификатор объекта</w:t>
            </w:r>
          </w:p>
        </w:tc>
      </w:tr>
      <w:tr w:rsidR="00450012" w:rsidRPr="00450012" w14:paraId="5696A34F" w14:textId="77777777" w:rsidTr="00DF3EB8">
        <w:tc>
          <w:tcPr>
            <w:tcW w:w="1254" w:type="pct"/>
          </w:tcPr>
          <w:p w14:paraId="0593A7CA" w14:textId="77777777" w:rsidR="00450012" w:rsidRPr="00450012" w:rsidRDefault="00450012" w:rsidP="00450012">
            <w:pPr>
              <w:pStyle w:val="phtablecellleft"/>
            </w:pPr>
            <w:r w:rsidRPr="00450012">
              <w:t>АД</w:t>
            </w:r>
          </w:p>
        </w:tc>
        <w:tc>
          <w:tcPr>
            <w:tcW w:w="3746" w:type="pct"/>
          </w:tcPr>
          <w:p w14:paraId="0C98A24A" w14:textId="77777777" w:rsidR="00450012" w:rsidRPr="00450012" w:rsidRDefault="00450012" w:rsidP="00450012">
            <w:pPr>
              <w:pStyle w:val="phtablecellleft"/>
            </w:pPr>
            <w:r w:rsidRPr="00450012">
              <w:t>Артериальное давление</w:t>
            </w:r>
          </w:p>
        </w:tc>
      </w:tr>
      <w:tr w:rsidR="00450012" w:rsidRPr="00450012" w14:paraId="512DEEA2" w14:textId="77777777" w:rsidTr="00DF3EB8">
        <w:tc>
          <w:tcPr>
            <w:tcW w:w="1254" w:type="pct"/>
          </w:tcPr>
          <w:p w14:paraId="6C03F0E7" w14:textId="77777777" w:rsidR="00450012" w:rsidRPr="00450012" w:rsidRDefault="00450012" w:rsidP="00450012">
            <w:pPr>
              <w:pStyle w:val="phtablecellleft"/>
            </w:pPr>
            <w:r w:rsidRPr="00450012">
              <w:t>ЕГИСЗ</w:t>
            </w:r>
          </w:p>
        </w:tc>
        <w:tc>
          <w:tcPr>
            <w:tcW w:w="3746" w:type="pct"/>
          </w:tcPr>
          <w:p w14:paraId="6E3DBAA3" w14:textId="77777777" w:rsidR="00450012" w:rsidRPr="00450012" w:rsidRDefault="00450012" w:rsidP="00450012">
            <w:pPr>
              <w:pStyle w:val="phtablecellleft"/>
            </w:pPr>
            <w:r w:rsidRPr="00450012">
              <w:t>Единая государственная информационная система в сфере здравоохранения</w:t>
            </w:r>
          </w:p>
        </w:tc>
      </w:tr>
      <w:tr w:rsidR="00450012" w:rsidRPr="00450012" w14:paraId="70500D29" w14:textId="77777777" w:rsidTr="00DF3EB8">
        <w:tc>
          <w:tcPr>
            <w:tcW w:w="1254" w:type="pct"/>
          </w:tcPr>
          <w:p w14:paraId="6A289A96" w14:textId="77777777" w:rsidR="00450012" w:rsidRPr="00450012" w:rsidRDefault="00450012" w:rsidP="00450012">
            <w:pPr>
              <w:pStyle w:val="phtablecellleft"/>
            </w:pPr>
            <w:r w:rsidRPr="00450012">
              <w:t>ИБ</w:t>
            </w:r>
          </w:p>
        </w:tc>
        <w:tc>
          <w:tcPr>
            <w:tcW w:w="3746" w:type="pct"/>
          </w:tcPr>
          <w:p w14:paraId="32BF4F40" w14:textId="77777777" w:rsidR="00450012" w:rsidRPr="00450012" w:rsidRDefault="00450012" w:rsidP="00450012">
            <w:pPr>
              <w:pStyle w:val="phtablecellleft"/>
            </w:pPr>
            <w:r w:rsidRPr="00450012">
              <w:t>История болезни</w:t>
            </w:r>
          </w:p>
        </w:tc>
      </w:tr>
      <w:tr w:rsidR="00450012" w:rsidRPr="00450012" w14:paraId="05AD0A02" w14:textId="77777777" w:rsidTr="00DF3EB8">
        <w:tc>
          <w:tcPr>
            <w:tcW w:w="1254" w:type="pct"/>
          </w:tcPr>
          <w:p w14:paraId="4A15BF9A" w14:textId="77777777" w:rsidR="00450012" w:rsidRPr="00450012" w:rsidRDefault="00450012" w:rsidP="00450012">
            <w:pPr>
              <w:pStyle w:val="phtablecellleft"/>
            </w:pPr>
            <w:r w:rsidRPr="00450012">
              <w:t>ИДС</w:t>
            </w:r>
          </w:p>
        </w:tc>
        <w:tc>
          <w:tcPr>
            <w:tcW w:w="3746" w:type="pct"/>
          </w:tcPr>
          <w:p w14:paraId="3F644B64" w14:textId="77777777" w:rsidR="00450012" w:rsidRPr="00450012" w:rsidRDefault="00450012" w:rsidP="00450012">
            <w:pPr>
              <w:pStyle w:val="phtablecellleft"/>
            </w:pPr>
            <w:r w:rsidRPr="00450012">
              <w:t>Информированное добровольное согласие</w:t>
            </w:r>
          </w:p>
        </w:tc>
      </w:tr>
      <w:tr w:rsidR="00450012" w:rsidRPr="00450012" w14:paraId="361E8F3B" w14:textId="77777777" w:rsidTr="00DF3EB8">
        <w:tc>
          <w:tcPr>
            <w:tcW w:w="1254" w:type="pct"/>
          </w:tcPr>
          <w:p w14:paraId="5A659790" w14:textId="77777777" w:rsidR="00450012" w:rsidRPr="00450012" w:rsidRDefault="00450012" w:rsidP="00450012">
            <w:pPr>
              <w:pStyle w:val="phtablecellleft"/>
            </w:pPr>
            <w:r w:rsidRPr="00450012">
              <w:t>ЛИС</w:t>
            </w:r>
          </w:p>
        </w:tc>
        <w:tc>
          <w:tcPr>
            <w:tcW w:w="3746" w:type="pct"/>
          </w:tcPr>
          <w:p w14:paraId="067448EE" w14:textId="77777777" w:rsidR="00450012" w:rsidRPr="00450012" w:rsidRDefault="00450012" w:rsidP="00450012">
            <w:pPr>
              <w:pStyle w:val="phtablecellleft"/>
            </w:pPr>
            <w:r w:rsidRPr="00450012">
              <w:t>Лабораторная информационная система</w:t>
            </w:r>
          </w:p>
        </w:tc>
      </w:tr>
      <w:tr w:rsidR="00450012" w:rsidRPr="00450012" w14:paraId="7B30326D" w14:textId="77777777" w:rsidTr="00DF3EB8">
        <w:tc>
          <w:tcPr>
            <w:tcW w:w="1254" w:type="pct"/>
          </w:tcPr>
          <w:p w14:paraId="4D6989D3" w14:textId="77777777" w:rsidR="00450012" w:rsidRPr="00450012" w:rsidRDefault="00450012" w:rsidP="00450012">
            <w:pPr>
              <w:pStyle w:val="phtablecellleft"/>
            </w:pPr>
            <w:r w:rsidRPr="00450012">
              <w:t>ЛПУ</w:t>
            </w:r>
          </w:p>
        </w:tc>
        <w:tc>
          <w:tcPr>
            <w:tcW w:w="3746" w:type="pct"/>
          </w:tcPr>
          <w:p w14:paraId="64D930C0" w14:textId="77777777" w:rsidR="00450012" w:rsidRPr="00450012" w:rsidRDefault="00450012" w:rsidP="00450012">
            <w:pPr>
              <w:pStyle w:val="phtablecellleft"/>
            </w:pPr>
            <w:r w:rsidRPr="00450012">
              <w:t>Лечебно-профилактическое учреждение</w:t>
            </w:r>
          </w:p>
        </w:tc>
      </w:tr>
      <w:tr w:rsidR="00450012" w:rsidRPr="00450012" w14:paraId="35610FB6" w14:textId="77777777" w:rsidTr="00DF3EB8">
        <w:tc>
          <w:tcPr>
            <w:tcW w:w="1254" w:type="pct"/>
          </w:tcPr>
          <w:p w14:paraId="030B8965" w14:textId="77777777" w:rsidR="00450012" w:rsidRPr="00450012" w:rsidRDefault="00450012" w:rsidP="00450012">
            <w:pPr>
              <w:pStyle w:val="phtablecellleft"/>
            </w:pPr>
            <w:r w:rsidRPr="00450012">
              <w:t>МД</w:t>
            </w:r>
          </w:p>
        </w:tc>
        <w:tc>
          <w:tcPr>
            <w:tcW w:w="3746" w:type="pct"/>
          </w:tcPr>
          <w:p w14:paraId="6CA29CAA" w14:textId="77777777" w:rsidR="00450012" w:rsidRPr="00450012" w:rsidRDefault="00450012" w:rsidP="00450012">
            <w:pPr>
              <w:pStyle w:val="phtablecellleft"/>
            </w:pPr>
            <w:r w:rsidRPr="00450012">
              <w:t>Медицинский документ</w:t>
            </w:r>
          </w:p>
        </w:tc>
      </w:tr>
      <w:tr w:rsidR="00450012" w:rsidRPr="00450012" w14:paraId="71AB8381" w14:textId="77777777" w:rsidTr="00DF3EB8">
        <w:tc>
          <w:tcPr>
            <w:tcW w:w="1254" w:type="pct"/>
          </w:tcPr>
          <w:p w14:paraId="67A47D86" w14:textId="77777777" w:rsidR="00450012" w:rsidRPr="00450012" w:rsidRDefault="00450012" w:rsidP="00450012">
            <w:pPr>
              <w:pStyle w:val="phtablecellleft"/>
            </w:pPr>
            <w:r w:rsidRPr="00450012">
              <w:t>МЗ РФ</w:t>
            </w:r>
          </w:p>
        </w:tc>
        <w:tc>
          <w:tcPr>
            <w:tcW w:w="3746" w:type="pct"/>
          </w:tcPr>
          <w:p w14:paraId="2C7077AA" w14:textId="77777777" w:rsidR="00450012" w:rsidRPr="00450012" w:rsidRDefault="00450012" w:rsidP="00450012">
            <w:pPr>
              <w:pStyle w:val="phtablecellleft"/>
            </w:pPr>
            <w:r w:rsidRPr="00450012">
              <w:t>Министерство здравоохранения Российской Федерации</w:t>
            </w:r>
          </w:p>
        </w:tc>
      </w:tr>
      <w:tr w:rsidR="00450012" w:rsidRPr="00450012" w14:paraId="61F0EE52" w14:textId="77777777" w:rsidTr="00DF3EB8">
        <w:tc>
          <w:tcPr>
            <w:tcW w:w="1254" w:type="pct"/>
          </w:tcPr>
          <w:p w14:paraId="5BE0E865" w14:textId="77777777" w:rsidR="00450012" w:rsidRPr="00450012" w:rsidRDefault="00450012" w:rsidP="00450012">
            <w:pPr>
              <w:pStyle w:val="phtablecellleft"/>
            </w:pPr>
            <w:r w:rsidRPr="00450012">
              <w:t>МИС</w:t>
            </w:r>
          </w:p>
        </w:tc>
        <w:tc>
          <w:tcPr>
            <w:tcW w:w="3746" w:type="pct"/>
          </w:tcPr>
          <w:p w14:paraId="5E404055" w14:textId="77777777" w:rsidR="00450012" w:rsidRPr="00450012" w:rsidRDefault="00450012" w:rsidP="00450012">
            <w:pPr>
              <w:pStyle w:val="phtablecellleft"/>
            </w:pPr>
            <w:r w:rsidRPr="00450012">
              <w:t>Медицинская информационная система</w:t>
            </w:r>
          </w:p>
        </w:tc>
      </w:tr>
      <w:tr w:rsidR="00450012" w:rsidRPr="00450012" w14:paraId="102FDD12" w14:textId="77777777" w:rsidTr="00DF3EB8">
        <w:tc>
          <w:tcPr>
            <w:tcW w:w="1254" w:type="pct"/>
          </w:tcPr>
          <w:p w14:paraId="72F399C6" w14:textId="77777777" w:rsidR="00450012" w:rsidRPr="00450012" w:rsidRDefault="00450012" w:rsidP="00450012">
            <w:pPr>
              <w:pStyle w:val="phtablecellleft"/>
            </w:pPr>
            <w:r w:rsidRPr="00450012">
              <w:t>МКБ</w:t>
            </w:r>
          </w:p>
        </w:tc>
        <w:tc>
          <w:tcPr>
            <w:tcW w:w="3746" w:type="pct"/>
          </w:tcPr>
          <w:p w14:paraId="065F46E8" w14:textId="77777777" w:rsidR="00450012" w:rsidRPr="00450012" w:rsidRDefault="00450012" w:rsidP="00450012">
            <w:pPr>
              <w:pStyle w:val="phtablecellleft"/>
            </w:pPr>
            <w:r w:rsidRPr="00450012">
              <w:t>Международная классификация болезней</w:t>
            </w:r>
          </w:p>
        </w:tc>
      </w:tr>
      <w:tr w:rsidR="00450012" w:rsidRPr="00450012" w14:paraId="0AEDF0DF" w14:textId="77777777" w:rsidTr="00DF3EB8">
        <w:tc>
          <w:tcPr>
            <w:tcW w:w="1254" w:type="pct"/>
          </w:tcPr>
          <w:p w14:paraId="1740A427" w14:textId="77777777" w:rsidR="00450012" w:rsidRPr="00450012" w:rsidRDefault="00450012" w:rsidP="00450012">
            <w:pPr>
              <w:pStyle w:val="phtablecellleft"/>
            </w:pPr>
            <w:r w:rsidRPr="00450012">
              <w:t>МКБ-10</w:t>
            </w:r>
          </w:p>
        </w:tc>
        <w:tc>
          <w:tcPr>
            <w:tcW w:w="3746" w:type="pct"/>
          </w:tcPr>
          <w:p w14:paraId="25E630E1" w14:textId="77777777" w:rsidR="00450012" w:rsidRPr="00450012" w:rsidRDefault="00450012" w:rsidP="00450012">
            <w:pPr>
              <w:pStyle w:val="phtablecellleft"/>
            </w:pPr>
            <w:r w:rsidRPr="00450012">
              <w:t>Международная классификация болезней 10-го пересмотра</w:t>
            </w:r>
          </w:p>
        </w:tc>
      </w:tr>
      <w:tr w:rsidR="00450012" w:rsidRPr="00450012" w14:paraId="5B910646" w14:textId="77777777" w:rsidTr="00DF3EB8">
        <w:tc>
          <w:tcPr>
            <w:tcW w:w="1254" w:type="pct"/>
          </w:tcPr>
          <w:p w14:paraId="653E5946" w14:textId="77777777" w:rsidR="00450012" w:rsidRPr="00450012" w:rsidRDefault="00450012" w:rsidP="00450012">
            <w:pPr>
              <w:pStyle w:val="phtablecellleft"/>
            </w:pPr>
            <w:r w:rsidRPr="00450012">
              <w:t>МО</w:t>
            </w:r>
          </w:p>
        </w:tc>
        <w:tc>
          <w:tcPr>
            <w:tcW w:w="3746" w:type="pct"/>
          </w:tcPr>
          <w:p w14:paraId="23F3D076" w14:textId="77777777" w:rsidR="00450012" w:rsidRPr="00450012" w:rsidRDefault="00450012" w:rsidP="00450012">
            <w:pPr>
              <w:pStyle w:val="phtablecellleft"/>
            </w:pPr>
            <w:r w:rsidRPr="00450012">
              <w:t>Медицинская организация</w:t>
            </w:r>
          </w:p>
        </w:tc>
      </w:tr>
      <w:tr w:rsidR="00450012" w:rsidRPr="00450012" w14:paraId="292A0D42" w14:textId="77777777" w:rsidTr="00DF3EB8">
        <w:tc>
          <w:tcPr>
            <w:tcW w:w="1254" w:type="pct"/>
          </w:tcPr>
          <w:p w14:paraId="65AA893D" w14:textId="77777777" w:rsidR="00450012" w:rsidRPr="00450012" w:rsidRDefault="00450012" w:rsidP="00450012">
            <w:pPr>
              <w:pStyle w:val="phtablecellleft"/>
            </w:pPr>
            <w:r w:rsidRPr="00450012">
              <w:t>НСИ</w:t>
            </w:r>
          </w:p>
        </w:tc>
        <w:tc>
          <w:tcPr>
            <w:tcW w:w="3746" w:type="pct"/>
          </w:tcPr>
          <w:p w14:paraId="5A5FD2E2" w14:textId="77777777" w:rsidR="00450012" w:rsidRPr="00450012" w:rsidRDefault="00450012" w:rsidP="00450012">
            <w:pPr>
              <w:pStyle w:val="phtablecellleft"/>
            </w:pPr>
            <w:r w:rsidRPr="00450012">
              <w:t>Нормативно-справочная информация</w:t>
            </w:r>
          </w:p>
        </w:tc>
      </w:tr>
      <w:tr w:rsidR="00450012" w:rsidRPr="00450012" w14:paraId="4D29DBED" w14:textId="77777777" w:rsidTr="00DF3EB8">
        <w:tc>
          <w:tcPr>
            <w:tcW w:w="1254" w:type="pct"/>
          </w:tcPr>
          <w:p w14:paraId="4D4B58B2" w14:textId="77777777" w:rsidR="00450012" w:rsidRPr="00450012" w:rsidRDefault="00450012" w:rsidP="00450012">
            <w:pPr>
              <w:pStyle w:val="phtablecellleft"/>
            </w:pPr>
            <w:r w:rsidRPr="00450012">
              <w:t>ОГРН</w:t>
            </w:r>
          </w:p>
        </w:tc>
        <w:tc>
          <w:tcPr>
            <w:tcW w:w="3746" w:type="pct"/>
          </w:tcPr>
          <w:p w14:paraId="5E967596" w14:textId="77777777" w:rsidR="00450012" w:rsidRPr="00450012" w:rsidRDefault="00450012" w:rsidP="00450012">
            <w:pPr>
              <w:pStyle w:val="phtablecellleft"/>
            </w:pPr>
            <w:r w:rsidRPr="00450012">
              <w:t>Основной государственный регистрационный номер</w:t>
            </w:r>
          </w:p>
        </w:tc>
      </w:tr>
      <w:tr w:rsidR="00450012" w:rsidRPr="00450012" w14:paraId="79F3601A" w14:textId="77777777" w:rsidTr="00DF3EB8">
        <w:tc>
          <w:tcPr>
            <w:tcW w:w="1254" w:type="pct"/>
          </w:tcPr>
          <w:p w14:paraId="59E6E42B" w14:textId="77777777" w:rsidR="00450012" w:rsidRPr="00450012" w:rsidRDefault="00450012" w:rsidP="00450012">
            <w:pPr>
              <w:pStyle w:val="phtablecellleft"/>
            </w:pPr>
            <w:r w:rsidRPr="00450012">
              <w:t>ОМС</w:t>
            </w:r>
          </w:p>
        </w:tc>
        <w:tc>
          <w:tcPr>
            <w:tcW w:w="3746" w:type="pct"/>
          </w:tcPr>
          <w:p w14:paraId="09CC33FE" w14:textId="77777777" w:rsidR="00450012" w:rsidRPr="00450012" w:rsidRDefault="00450012" w:rsidP="00450012">
            <w:pPr>
              <w:pStyle w:val="phtablecellleft"/>
            </w:pPr>
            <w:r w:rsidRPr="00450012">
              <w:t>Обязательное медицинское страхование</w:t>
            </w:r>
          </w:p>
        </w:tc>
      </w:tr>
      <w:tr w:rsidR="00450012" w:rsidRPr="00450012" w14:paraId="128BDB03" w14:textId="77777777" w:rsidTr="00DF3EB8">
        <w:tc>
          <w:tcPr>
            <w:tcW w:w="1254" w:type="pct"/>
          </w:tcPr>
          <w:p w14:paraId="08BAB491" w14:textId="77777777" w:rsidR="00450012" w:rsidRPr="00450012" w:rsidRDefault="00450012" w:rsidP="00450012">
            <w:pPr>
              <w:pStyle w:val="phtablecellleft"/>
            </w:pPr>
            <w:r w:rsidRPr="00450012">
              <w:t>ПМК</w:t>
            </w:r>
          </w:p>
        </w:tc>
        <w:tc>
          <w:tcPr>
            <w:tcW w:w="3746" w:type="pct"/>
          </w:tcPr>
          <w:p w14:paraId="7DADE089" w14:textId="77777777" w:rsidR="00450012" w:rsidRPr="00450012" w:rsidRDefault="00450012" w:rsidP="00450012">
            <w:pPr>
              <w:pStyle w:val="phtablecellleft"/>
            </w:pPr>
            <w:r w:rsidRPr="00450012">
              <w:t>Персональная медицинская карта</w:t>
            </w:r>
          </w:p>
        </w:tc>
      </w:tr>
      <w:tr w:rsidR="00450012" w:rsidRPr="00450012" w14:paraId="0058EC2C" w14:textId="77777777" w:rsidTr="00DF3EB8">
        <w:tc>
          <w:tcPr>
            <w:tcW w:w="1254" w:type="pct"/>
          </w:tcPr>
          <w:p w14:paraId="1A5DC3A8" w14:textId="77777777" w:rsidR="00450012" w:rsidRPr="00450012" w:rsidRDefault="00450012" w:rsidP="00450012">
            <w:pPr>
              <w:pStyle w:val="phtablecellleft"/>
            </w:pPr>
            <w:r w:rsidRPr="00450012">
              <w:t>ПМО</w:t>
            </w:r>
          </w:p>
        </w:tc>
        <w:tc>
          <w:tcPr>
            <w:tcW w:w="3746" w:type="pct"/>
          </w:tcPr>
          <w:p w14:paraId="1A27B509" w14:textId="77777777" w:rsidR="00450012" w:rsidRPr="00450012" w:rsidRDefault="00450012" w:rsidP="00450012">
            <w:pPr>
              <w:pStyle w:val="phtablecellleft"/>
            </w:pPr>
            <w:r w:rsidRPr="00450012">
              <w:t>Профилактический медицинский осмотр</w:t>
            </w:r>
          </w:p>
        </w:tc>
      </w:tr>
      <w:tr w:rsidR="00450012" w:rsidRPr="00450012" w14:paraId="7C1AB91D" w14:textId="77777777" w:rsidTr="00DF3EB8">
        <w:tc>
          <w:tcPr>
            <w:tcW w:w="1254" w:type="pct"/>
          </w:tcPr>
          <w:p w14:paraId="6E68F58D" w14:textId="77777777" w:rsidR="00450012" w:rsidRPr="00450012" w:rsidRDefault="00450012" w:rsidP="00450012">
            <w:pPr>
              <w:pStyle w:val="phtablecellleft"/>
            </w:pPr>
            <w:r w:rsidRPr="00450012">
              <w:t>РЭМД</w:t>
            </w:r>
          </w:p>
        </w:tc>
        <w:tc>
          <w:tcPr>
            <w:tcW w:w="3746" w:type="pct"/>
          </w:tcPr>
          <w:p w14:paraId="4BA10A73" w14:textId="77777777" w:rsidR="00450012" w:rsidRPr="00450012" w:rsidRDefault="00450012" w:rsidP="00450012">
            <w:pPr>
              <w:pStyle w:val="phtablecellleft"/>
            </w:pPr>
            <w:r w:rsidRPr="00450012">
              <w:t>Подсистема единой государственной информационной системы в сфере здравоохранения «Федеральный реестр электронных медицинских документов»</w:t>
            </w:r>
          </w:p>
        </w:tc>
      </w:tr>
      <w:tr w:rsidR="00450012" w:rsidRPr="00450012" w14:paraId="235C457C" w14:textId="77777777" w:rsidTr="00DF3EB8">
        <w:tc>
          <w:tcPr>
            <w:tcW w:w="1254" w:type="pct"/>
          </w:tcPr>
          <w:p w14:paraId="283C777C" w14:textId="77777777" w:rsidR="00450012" w:rsidRPr="00450012" w:rsidRDefault="00450012" w:rsidP="00450012">
            <w:pPr>
              <w:pStyle w:val="phtablecellleft"/>
            </w:pPr>
            <w:r w:rsidRPr="00450012">
              <w:t>Система, ГИС СО ЕМИАС</w:t>
            </w:r>
          </w:p>
        </w:tc>
        <w:tc>
          <w:tcPr>
            <w:tcW w:w="3746" w:type="pct"/>
          </w:tcPr>
          <w:p w14:paraId="32C0A3E5" w14:textId="77777777" w:rsidR="00450012" w:rsidRPr="00450012" w:rsidRDefault="00450012" w:rsidP="00450012">
            <w:pPr>
              <w:pStyle w:val="phtablecellleft"/>
            </w:pPr>
            <w:r w:rsidRPr="00450012">
              <w:t>Государственная информационная система Самарской области «Единая медицинская информационно-аналитическая система»,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450012" w:rsidRPr="00450012" w14:paraId="77960880" w14:textId="77777777" w:rsidTr="00DF3EB8">
        <w:tc>
          <w:tcPr>
            <w:tcW w:w="1254" w:type="pct"/>
          </w:tcPr>
          <w:p w14:paraId="25E26FDA" w14:textId="77777777" w:rsidR="00450012" w:rsidRPr="00450012" w:rsidRDefault="00450012" w:rsidP="00450012">
            <w:pPr>
              <w:pStyle w:val="phtablecellleft"/>
            </w:pPr>
            <w:r w:rsidRPr="00450012">
              <w:t>СНИЛС</w:t>
            </w:r>
          </w:p>
        </w:tc>
        <w:tc>
          <w:tcPr>
            <w:tcW w:w="3746" w:type="pct"/>
          </w:tcPr>
          <w:p w14:paraId="7AE9D4CF" w14:textId="77777777" w:rsidR="00450012" w:rsidRPr="00450012" w:rsidRDefault="00450012" w:rsidP="00450012">
            <w:pPr>
              <w:pStyle w:val="phtablecellleft"/>
            </w:pPr>
            <w:r w:rsidRPr="00450012">
              <w:t>Страховой номер индивидуального лицевого счета</w:t>
            </w:r>
          </w:p>
        </w:tc>
      </w:tr>
      <w:tr w:rsidR="00450012" w:rsidRPr="00450012" w14:paraId="3E0E69F1" w14:textId="77777777" w:rsidTr="00DF3EB8">
        <w:tc>
          <w:tcPr>
            <w:tcW w:w="1254" w:type="pct"/>
          </w:tcPr>
          <w:p w14:paraId="51D107B7" w14:textId="77777777" w:rsidR="00450012" w:rsidRPr="00450012" w:rsidRDefault="00450012" w:rsidP="00450012">
            <w:pPr>
              <w:pStyle w:val="phtablecellleft"/>
            </w:pPr>
            <w:r w:rsidRPr="00450012">
              <w:t>СЭМД</w:t>
            </w:r>
          </w:p>
        </w:tc>
        <w:tc>
          <w:tcPr>
            <w:tcW w:w="3746" w:type="pct"/>
          </w:tcPr>
          <w:p w14:paraId="5B21E300" w14:textId="77777777" w:rsidR="00450012" w:rsidRPr="00450012" w:rsidRDefault="00450012" w:rsidP="00450012">
            <w:pPr>
              <w:pStyle w:val="phtablecellleft"/>
            </w:pPr>
            <w:r w:rsidRPr="00450012">
              <w:t>Структурированный электронный медицинский документ</w:t>
            </w:r>
          </w:p>
        </w:tc>
      </w:tr>
      <w:tr w:rsidR="00450012" w:rsidRPr="00450012" w14:paraId="41AEBBBA" w14:textId="77777777" w:rsidTr="00DF3EB8">
        <w:tc>
          <w:tcPr>
            <w:tcW w:w="1254" w:type="pct"/>
          </w:tcPr>
          <w:p w14:paraId="4A030E74" w14:textId="77777777" w:rsidR="00450012" w:rsidRPr="00450012" w:rsidRDefault="00450012" w:rsidP="00450012">
            <w:pPr>
              <w:pStyle w:val="phtablecellleft"/>
            </w:pPr>
            <w:r w:rsidRPr="00450012">
              <w:t>ТМЦ</w:t>
            </w:r>
          </w:p>
        </w:tc>
        <w:tc>
          <w:tcPr>
            <w:tcW w:w="3746" w:type="pct"/>
          </w:tcPr>
          <w:p w14:paraId="724E520D" w14:textId="77777777" w:rsidR="00450012" w:rsidRPr="00450012" w:rsidRDefault="00450012" w:rsidP="00450012">
            <w:pPr>
              <w:pStyle w:val="phtablecellleft"/>
            </w:pPr>
            <w:r w:rsidRPr="00450012">
              <w:t>Товарно-материальные ценности</w:t>
            </w:r>
          </w:p>
        </w:tc>
      </w:tr>
      <w:tr w:rsidR="00450012" w:rsidRPr="00450012" w14:paraId="2F087AE0" w14:textId="77777777" w:rsidTr="00DF3EB8">
        <w:tc>
          <w:tcPr>
            <w:tcW w:w="1254" w:type="pct"/>
          </w:tcPr>
          <w:p w14:paraId="6764A3E9" w14:textId="77777777" w:rsidR="00450012" w:rsidRPr="00450012" w:rsidRDefault="00450012" w:rsidP="00450012">
            <w:pPr>
              <w:pStyle w:val="phtablecellleft"/>
            </w:pPr>
            <w:r w:rsidRPr="00450012">
              <w:lastRenderedPageBreak/>
              <w:t>ФИО</w:t>
            </w:r>
          </w:p>
        </w:tc>
        <w:tc>
          <w:tcPr>
            <w:tcW w:w="3746" w:type="pct"/>
          </w:tcPr>
          <w:p w14:paraId="1AF11D94" w14:textId="77777777" w:rsidR="00450012" w:rsidRPr="00450012" w:rsidRDefault="00450012" w:rsidP="00450012">
            <w:pPr>
              <w:pStyle w:val="phtablecellleft"/>
            </w:pPr>
            <w:r w:rsidRPr="00450012">
              <w:t>Фамилия, имя, отчество</w:t>
            </w:r>
          </w:p>
        </w:tc>
      </w:tr>
      <w:tr w:rsidR="00450012" w:rsidRPr="00450012" w14:paraId="299F4BE7" w14:textId="77777777" w:rsidTr="00DF3EB8">
        <w:tc>
          <w:tcPr>
            <w:tcW w:w="1254" w:type="pct"/>
          </w:tcPr>
          <w:p w14:paraId="735EC17B" w14:textId="77777777" w:rsidR="00450012" w:rsidRPr="00450012" w:rsidRDefault="00450012" w:rsidP="00450012">
            <w:pPr>
              <w:pStyle w:val="phtablecellleft"/>
            </w:pPr>
            <w:r w:rsidRPr="00450012">
              <w:t>ХНИЗ</w:t>
            </w:r>
          </w:p>
        </w:tc>
        <w:tc>
          <w:tcPr>
            <w:tcW w:w="3746" w:type="pct"/>
          </w:tcPr>
          <w:p w14:paraId="15319149" w14:textId="77777777" w:rsidR="00450012" w:rsidRPr="00450012" w:rsidRDefault="00450012" w:rsidP="00450012">
            <w:pPr>
              <w:pStyle w:val="phtablecellleft"/>
            </w:pPr>
            <w:r w:rsidRPr="00450012">
              <w:t>Хронические неинфекционные заболевания</w:t>
            </w:r>
          </w:p>
        </w:tc>
      </w:tr>
      <w:tr w:rsidR="00450012" w:rsidRPr="00450012" w14:paraId="7378BACA" w14:textId="77777777" w:rsidTr="00DF3EB8">
        <w:tc>
          <w:tcPr>
            <w:tcW w:w="1254" w:type="pct"/>
          </w:tcPr>
          <w:p w14:paraId="5F2FA11A" w14:textId="77777777" w:rsidR="00450012" w:rsidRPr="00450012" w:rsidRDefault="00450012" w:rsidP="00450012">
            <w:pPr>
              <w:pStyle w:val="phtablecellleft"/>
            </w:pPr>
            <w:r w:rsidRPr="00450012">
              <w:t>ЭМД</w:t>
            </w:r>
          </w:p>
        </w:tc>
        <w:tc>
          <w:tcPr>
            <w:tcW w:w="3746" w:type="pct"/>
          </w:tcPr>
          <w:p w14:paraId="41444786" w14:textId="77777777" w:rsidR="00450012" w:rsidRPr="00450012" w:rsidRDefault="00450012" w:rsidP="00450012">
            <w:pPr>
              <w:pStyle w:val="phtablecellleft"/>
            </w:pPr>
            <w:r w:rsidRPr="00450012">
              <w:t>Электронный медицинский документ</w:t>
            </w:r>
          </w:p>
        </w:tc>
      </w:tr>
      <w:tr w:rsidR="00450012" w:rsidRPr="00450012" w14:paraId="452BF697" w14:textId="77777777" w:rsidTr="00DF3EB8">
        <w:tc>
          <w:tcPr>
            <w:tcW w:w="1254" w:type="pct"/>
          </w:tcPr>
          <w:p w14:paraId="79A2D2C9" w14:textId="77777777" w:rsidR="00450012" w:rsidRPr="00450012" w:rsidRDefault="00450012" w:rsidP="00450012">
            <w:pPr>
              <w:pStyle w:val="phtablecellleft"/>
            </w:pPr>
            <w:r w:rsidRPr="00450012">
              <w:t>ЭП</w:t>
            </w:r>
          </w:p>
        </w:tc>
        <w:tc>
          <w:tcPr>
            <w:tcW w:w="3746" w:type="pct"/>
          </w:tcPr>
          <w:p w14:paraId="767D6F83" w14:textId="77777777" w:rsidR="00450012" w:rsidRPr="00450012" w:rsidRDefault="00450012" w:rsidP="00450012">
            <w:pPr>
              <w:pStyle w:val="phtablecellleft"/>
            </w:pPr>
            <w:r w:rsidRPr="00450012">
              <w:t>Электронная подпись</w:t>
            </w:r>
          </w:p>
        </w:tc>
      </w:tr>
    </w:tbl>
    <w:p w14:paraId="558EE9E8" w14:textId="1FCCA6E2" w:rsidR="003649AF" w:rsidRPr="00450012" w:rsidRDefault="003649AF">
      <w:pPr>
        <w:pStyle w:val="10"/>
      </w:pPr>
      <w:bookmarkStart w:id="2" w:name="_Toc198025771"/>
      <w:bookmarkStart w:id="3" w:name="_Toc256000000"/>
      <w:bookmarkStart w:id="4" w:name="scroll-bookmark-3"/>
      <w:bookmarkStart w:id="5" w:name="_Ref184408738"/>
      <w:r w:rsidRPr="00450012">
        <w:lastRenderedPageBreak/>
        <w:t>СЭМД</w:t>
      </w:r>
      <w:r w:rsidR="0014616C" w:rsidRPr="00450012">
        <w:t> «Протокол</w:t>
      </w:r>
      <w:r w:rsidRPr="00450012">
        <w:t xml:space="preserve"> медицинской манипуляции»</w:t>
      </w:r>
      <w:bookmarkEnd w:id="2"/>
    </w:p>
    <w:p w14:paraId="66B04152" w14:textId="1E59B88F" w:rsidR="003649AF" w:rsidRPr="00450012" w:rsidRDefault="003649AF" w:rsidP="003649AF">
      <w:pPr>
        <w:pStyle w:val="phnormal"/>
      </w:pP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манипуляции» предназначен для передачи данных о медицинской манипуляции медицинским работником.</w:t>
      </w:r>
    </w:p>
    <w:p w14:paraId="12C6D10A" w14:textId="77777777" w:rsidR="00F43E34" w:rsidRPr="00450012" w:rsidRDefault="00446BD5" w:rsidP="003649AF">
      <w:pPr>
        <w:pStyle w:val="2"/>
      </w:pPr>
      <w:bookmarkStart w:id="6" w:name="_Ref184475539"/>
      <w:bookmarkStart w:id="7" w:name="_Toc198025772"/>
      <w:r w:rsidRPr="00450012">
        <w:t>Проверка данных, включаемых в СЭМД</w:t>
      </w:r>
      <w:bookmarkEnd w:id="3"/>
      <w:bookmarkEnd w:id="4"/>
      <w:bookmarkEnd w:id="5"/>
      <w:bookmarkEnd w:id="6"/>
      <w:bookmarkEnd w:id="7"/>
    </w:p>
    <w:p w14:paraId="704E35D6" w14:textId="296D4174" w:rsidR="00F43E34" w:rsidRPr="00450012" w:rsidRDefault="00446BD5" w:rsidP="00AB2C48">
      <w:pPr>
        <w:pStyle w:val="phnormal"/>
      </w:pP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помимо данных о самом протоколе включает в себя множество других данных:</w:t>
      </w:r>
      <w:r w:rsidR="00B06D0B" w:rsidRPr="00450012">
        <w:t xml:space="preserve"> </w:t>
      </w:r>
      <w:r w:rsidRPr="00450012">
        <w:t>о</w:t>
      </w:r>
      <w:r w:rsidR="00B06D0B" w:rsidRPr="00450012">
        <w:t xml:space="preserve"> </w:t>
      </w:r>
      <w:r w:rsidRPr="00450012">
        <w:t xml:space="preserve">пациенте, о сотрудниках (авторе документа, участниках подписания документа), о </w:t>
      </w:r>
      <w:r w:rsidR="00E807DB" w:rsidRPr="00450012">
        <w:t>МО (владельце документа) и пр. ч</w:t>
      </w:r>
      <w:r w:rsidRPr="00450012">
        <w:t>асть этих данных является обязательной для СЭМД, а часть – необязательной.</w:t>
      </w:r>
    </w:p>
    <w:p w14:paraId="03743E58" w14:textId="77777777" w:rsidR="00AB2C48" w:rsidRPr="00450012" w:rsidRDefault="00AB2C48" w:rsidP="00AB2C48">
      <w:pPr>
        <w:pStyle w:val="phnormal"/>
      </w:pPr>
      <w:r w:rsidRPr="00450012">
        <w:t xml:space="preserve">Обязательные для СЭМД данные </w:t>
      </w:r>
      <w:r w:rsidR="003649AF" w:rsidRPr="00450012">
        <w:t xml:space="preserve">– </w:t>
      </w:r>
      <w:r w:rsidRPr="00450012">
        <w:t>это те данные, которые в обязательном порядке должны быть внесены в Систему для последующего включения в СЭМД при его формировании. Без этих данных СЭМД не может быть сформирован и передан в РЭМД.</w:t>
      </w:r>
    </w:p>
    <w:p w14:paraId="1D886327" w14:textId="77777777" w:rsidR="00F43E34" w:rsidRPr="00450012" w:rsidRDefault="00AB2C48" w:rsidP="00AB2C48">
      <w:pPr>
        <w:pStyle w:val="phnormal"/>
      </w:pPr>
      <w:r w:rsidRPr="00450012">
        <w:t xml:space="preserve">Необязательные для СЭМД данные </w:t>
      </w:r>
      <w:r w:rsidR="003649AF" w:rsidRPr="00450012">
        <w:t xml:space="preserve">– </w:t>
      </w:r>
      <w:r w:rsidRPr="00450012">
        <w:t>это те данные, которые включаются в СЭМД только в случае их наличия в Системе. Без этих данных СЭМД может быть сформирован и передан в РЭМД.</w:t>
      </w:r>
    </w:p>
    <w:p w14:paraId="145096F4" w14:textId="42CEC48B" w:rsidR="00F43E34" w:rsidRPr="00450012" w:rsidRDefault="00446BD5" w:rsidP="00D046A4">
      <w:pPr>
        <w:pStyle w:val="phnormal"/>
      </w:pPr>
      <w:r w:rsidRPr="00450012">
        <w:t>Прежде чем оформлять пациенту</w:t>
      </w:r>
      <w:r w:rsidR="00B06D0B" w:rsidRPr="00450012">
        <w:t xml:space="preserve"> </w:t>
      </w:r>
      <w:r w:rsidRPr="00450012">
        <w:t>протокол медицинской манипуляции и формировать на его основании СЭМД, необходимо убедиться, что в Систему внесена вся необходимая информация для корректного формирования 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>.</w:t>
      </w:r>
    </w:p>
    <w:p w14:paraId="72BBC290" w14:textId="77777777" w:rsidR="00F43E34" w:rsidRPr="00450012" w:rsidRDefault="00446BD5" w:rsidP="003649AF">
      <w:pPr>
        <w:pStyle w:val="3"/>
      </w:pPr>
      <w:bookmarkStart w:id="8" w:name="_Toc256000003"/>
      <w:bookmarkStart w:id="9" w:name="scroll-bookmark-6"/>
      <w:bookmarkStart w:id="10" w:name="_Ref184415771"/>
      <w:bookmarkStart w:id="11" w:name="_Toc198025773"/>
      <w:r w:rsidRPr="00450012">
        <w:t>Данные пациента</w:t>
      </w:r>
      <w:bookmarkEnd w:id="8"/>
      <w:bookmarkEnd w:id="9"/>
      <w:bookmarkEnd w:id="10"/>
      <w:bookmarkEnd w:id="11"/>
    </w:p>
    <w:p w14:paraId="282409CC" w14:textId="77777777" w:rsidR="00F43E34" w:rsidRPr="00450012" w:rsidRDefault="00446BD5" w:rsidP="003A615F">
      <w:pPr>
        <w:pStyle w:val="phnormal"/>
      </w:pPr>
      <w:r w:rsidRPr="00450012">
        <w:t>Данные по пациенту включаются как в заголовок документа (</w:t>
      </w:r>
      <w:r w:rsidR="003A615F" w:rsidRPr="00450012">
        <w:fldChar w:fldCharType="begin"/>
      </w:r>
      <w:r w:rsidR="003A615F" w:rsidRPr="00450012">
        <w:instrText xml:space="preserve"> REF _Ref184403426 \h </w:instrText>
      </w:r>
      <w:r w:rsidR="003A615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</w:t>
      </w:r>
      <w:r w:rsidR="003A615F" w:rsidRPr="00450012">
        <w:fldChar w:fldCharType="end"/>
      </w:r>
      <w:r w:rsidRPr="00450012">
        <w:t>).</w:t>
      </w:r>
    </w:p>
    <w:p w14:paraId="099897C7" w14:textId="77777777" w:rsidR="00F43E34" w:rsidRPr="00450012" w:rsidRDefault="00446BD5" w:rsidP="003A615F">
      <w:pPr>
        <w:pStyle w:val="phfigure"/>
      </w:pPr>
      <w:r w:rsidRPr="00450012">
        <w:rPr>
          <w:noProof/>
        </w:rPr>
        <w:drawing>
          <wp:inline distT="0" distB="0" distL="0" distR="0" wp14:anchorId="7F42F4AB" wp14:editId="548AE6BB">
            <wp:extent cx="6295390" cy="2340885"/>
            <wp:effectExtent l="19050" t="19050" r="10160" b="21590"/>
            <wp:docPr id="100013" name="Рисунок 100013" descr="Пример тела СЭМД (данные пациен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9806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408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E035767" w14:textId="77777777" w:rsidR="00F43E34" w:rsidRPr="00450012" w:rsidRDefault="00446BD5" w:rsidP="003A615F">
      <w:pPr>
        <w:pStyle w:val="phfiguretitle"/>
      </w:pPr>
      <w:bookmarkStart w:id="12" w:name="_Ref184403426"/>
      <w:r w:rsidRPr="00450012">
        <w:t>Рисунок</w:t>
      </w:r>
      <w:r w:rsidR="003A615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</w:t>
      </w:r>
      <w:r w:rsidRPr="00450012">
        <w:fldChar w:fldCharType="end"/>
      </w:r>
      <w:bookmarkEnd w:id="12"/>
      <w:r w:rsidRPr="00450012">
        <w:t xml:space="preserve"> </w:t>
      </w:r>
      <w:r w:rsidR="003A615F" w:rsidRPr="00450012">
        <w:t xml:space="preserve">– </w:t>
      </w:r>
      <w:r w:rsidRPr="00450012">
        <w:t>Пример тела СЭМД (данные пациента)</w:t>
      </w:r>
    </w:p>
    <w:p w14:paraId="213CE768" w14:textId="12AD6894" w:rsidR="00F43E34" w:rsidRPr="00450012" w:rsidRDefault="00446BD5" w:rsidP="003A615F">
      <w:pPr>
        <w:pStyle w:val="phnormal"/>
      </w:pPr>
      <w:r w:rsidRPr="00450012">
        <w:lastRenderedPageBreak/>
        <w:t xml:space="preserve">Проверка наличия и ввод недостающих данных пациента выполняется в окне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 xml:space="preserve"> (</w:t>
      </w:r>
      <w:r w:rsidR="003A615F" w:rsidRPr="00450012">
        <w:fldChar w:fldCharType="begin"/>
      </w:r>
      <w:r w:rsidR="003A615F" w:rsidRPr="00450012">
        <w:instrText xml:space="preserve"> REF _Ref184403459 \h </w:instrText>
      </w:r>
      <w:r w:rsidR="003A615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</w:t>
      </w:r>
      <w:r w:rsidR="003A615F" w:rsidRPr="00450012">
        <w:fldChar w:fldCharType="end"/>
      </w:r>
      <w:r w:rsidR="003A615F" w:rsidRPr="00450012">
        <w:t>)</w:t>
      </w:r>
      <w:r w:rsidRPr="00450012">
        <w:t>. Чтобы открыть персональную карту пациента</w:t>
      </w:r>
      <w:r w:rsidR="001664D1" w:rsidRPr="00450012">
        <w:t>,</w:t>
      </w:r>
      <w:r w:rsidRPr="00450012">
        <w:t xml:space="preserve"> наж</w:t>
      </w:r>
      <w:r w:rsidR="001664D1" w:rsidRPr="00450012">
        <w:t>мите</w:t>
      </w:r>
      <w:r w:rsidRPr="00450012">
        <w:t xml:space="preserve"> на </w:t>
      </w:r>
      <w:r w:rsidR="0014616C" w:rsidRPr="00450012">
        <w:t>ФИО</w:t>
      </w:r>
      <w:r w:rsidRPr="00450012">
        <w:t xml:space="preserve"> пациента в дневнике врача (или в любом другом месте Системы).</w:t>
      </w:r>
    </w:p>
    <w:p w14:paraId="38864438" w14:textId="77777777" w:rsidR="00F43E34" w:rsidRPr="00450012" w:rsidRDefault="00446BD5" w:rsidP="003A615F">
      <w:pPr>
        <w:pStyle w:val="phfigure"/>
      </w:pPr>
      <w:r w:rsidRPr="00450012">
        <w:rPr>
          <w:noProof/>
        </w:rPr>
        <w:drawing>
          <wp:inline distT="0" distB="0" distL="0" distR="0" wp14:anchorId="16835956" wp14:editId="675862E5">
            <wp:extent cx="6295390" cy="3691791"/>
            <wp:effectExtent l="19050" t="19050" r="10160" b="23495"/>
            <wp:docPr id="100014" name="Рисунок 100014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8432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F3DE1B" w14:textId="77777777" w:rsidR="00F43E34" w:rsidRPr="00450012" w:rsidRDefault="00446BD5" w:rsidP="003A615F">
      <w:pPr>
        <w:pStyle w:val="phfiguretitle"/>
      </w:pPr>
      <w:bookmarkStart w:id="13" w:name="_Ref184403459"/>
      <w:r w:rsidRPr="00450012">
        <w:t>Рисунок</w:t>
      </w:r>
      <w:r w:rsidR="003A615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2</w:t>
      </w:r>
      <w:r w:rsidRPr="00450012">
        <w:fldChar w:fldCharType="end"/>
      </w:r>
      <w:bookmarkEnd w:id="13"/>
      <w:r w:rsidR="003A615F" w:rsidRPr="00450012">
        <w:t xml:space="preserve"> –</w:t>
      </w:r>
      <w:r w:rsidRPr="00450012">
        <w:t xml:space="preserve"> Окно </w:t>
      </w:r>
      <w:r w:rsidR="003A615F" w:rsidRPr="00450012">
        <w:t>«Персональные медицинские карты: Редактирование»</w:t>
      </w:r>
    </w:p>
    <w:p w14:paraId="539C6968" w14:textId="1EC44A65" w:rsidR="00F43E34" w:rsidRPr="00450012" w:rsidRDefault="00446BD5" w:rsidP="003A615F">
      <w:pPr>
        <w:pStyle w:val="phlistitemizedtitle"/>
      </w:pPr>
      <w:r w:rsidRPr="00450012">
        <w:t>В</w:t>
      </w:r>
      <w:r w:rsidR="00B06D0B" w:rsidRPr="00450012">
        <w:t xml:space="preserve"> </w:t>
      </w: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включаются следующие данные о пациенте:</w:t>
      </w:r>
    </w:p>
    <w:p w14:paraId="32848C14" w14:textId="77777777" w:rsidR="00F43E34" w:rsidRPr="00450012" w:rsidRDefault="00446BD5" w:rsidP="003A615F">
      <w:pPr>
        <w:pStyle w:val="phlistitemized1"/>
      </w:pPr>
      <w:r w:rsidRPr="00450012">
        <w:t>обязательные данные:</w:t>
      </w:r>
    </w:p>
    <w:p w14:paraId="21FEB82E" w14:textId="77777777" w:rsidR="00F43E34" w:rsidRPr="00450012" w:rsidRDefault="00446BD5" w:rsidP="003A615F">
      <w:pPr>
        <w:pStyle w:val="phlistitemized2"/>
      </w:pPr>
      <w:r w:rsidRPr="00450012">
        <w:t>фамилия</w:t>
      </w:r>
      <w:r w:rsidR="00B06D0B" w:rsidRPr="00450012">
        <w:t xml:space="preserve"> </w:t>
      </w:r>
      <w:r w:rsidRPr="00450012">
        <w:t xml:space="preserve">пациента. Фамилия пациента берется 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поле </w:t>
      </w:r>
      <w:r w:rsidR="00B06D0B" w:rsidRPr="00450012">
        <w:t>«</w:t>
      </w:r>
      <w:r w:rsidRPr="00450012">
        <w:t>Фамилия</w:t>
      </w:r>
      <w:r w:rsidR="00B06D0B" w:rsidRPr="00450012">
        <w:t>»</w:t>
      </w:r>
      <w:r w:rsidRPr="00450012">
        <w:t>;</w:t>
      </w:r>
    </w:p>
    <w:p w14:paraId="43EC792E" w14:textId="77777777" w:rsidR="00F43E34" w:rsidRPr="00450012" w:rsidRDefault="00446BD5" w:rsidP="003A615F">
      <w:pPr>
        <w:pStyle w:val="phlistitemized2"/>
      </w:pPr>
      <w:r w:rsidRPr="00450012">
        <w:t>имя</w:t>
      </w:r>
      <w:r w:rsidR="00B06D0B" w:rsidRPr="00450012">
        <w:t xml:space="preserve"> </w:t>
      </w:r>
      <w:r w:rsidRPr="00450012">
        <w:t>пациента. Имя пациента берется из</w:t>
      </w:r>
      <w:r w:rsidR="00B06D0B" w:rsidRPr="00450012">
        <w:t xml:space="preserve"> </w:t>
      </w:r>
      <w:r w:rsidRPr="00450012">
        <w:t xml:space="preserve">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 xml:space="preserve">, </w:t>
      </w:r>
      <w:r w:rsidRPr="00450012">
        <w:t xml:space="preserve">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поле</w:t>
      </w:r>
      <w:r w:rsidR="00B06D0B" w:rsidRPr="00450012">
        <w:t xml:space="preserve"> «</w:t>
      </w:r>
      <w:r w:rsidRPr="00450012">
        <w:t>Имя</w:t>
      </w:r>
      <w:r w:rsidR="00B06D0B" w:rsidRPr="00450012">
        <w:t>»</w:t>
      </w:r>
      <w:r w:rsidRPr="00450012">
        <w:t>;</w:t>
      </w:r>
    </w:p>
    <w:p w14:paraId="61F1A397" w14:textId="70D12C8C" w:rsidR="003A615F" w:rsidRPr="00450012" w:rsidRDefault="003A615F" w:rsidP="003A615F">
      <w:pPr>
        <w:pStyle w:val="phnormal"/>
      </w:pPr>
      <w:r w:rsidRPr="00450012">
        <w:rPr>
          <w:b/>
        </w:rPr>
        <w:t>Примечание</w:t>
      </w:r>
      <w:r w:rsidRPr="00450012">
        <w:t xml:space="preserve"> – При необходимости корректировка </w:t>
      </w:r>
      <w:r w:rsidR="0014616C" w:rsidRPr="00450012">
        <w:t>ФИО</w:t>
      </w:r>
      <w:r w:rsidRPr="00450012">
        <w:t xml:space="preserve"> пациента выполняется в окне «Персональные медицинские карты: Редактирование», вкладка «Персона», вкладка «Имена», путем редактирования действующей записи об именах и внесения изменений в блок полей «Именительный».</w:t>
      </w:r>
    </w:p>
    <w:p w14:paraId="0E1DB572" w14:textId="77777777" w:rsidR="00F43E34" w:rsidRPr="00450012" w:rsidRDefault="00446BD5" w:rsidP="003A615F">
      <w:pPr>
        <w:pStyle w:val="phlistitemized2"/>
      </w:pPr>
      <w:r w:rsidRPr="00450012">
        <w:t xml:space="preserve">СНИЛС пациента. СНИЛС пациента берется 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поле</w:t>
      </w:r>
      <w:r w:rsidR="00B06D0B" w:rsidRPr="00450012">
        <w:t xml:space="preserve"> «</w:t>
      </w:r>
      <w:r w:rsidRPr="00450012">
        <w:t>СНИЛС</w:t>
      </w:r>
      <w:r w:rsidR="00B06D0B" w:rsidRPr="00450012">
        <w:t>»</w:t>
      </w:r>
      <w:r w:rsidR="003A615F" w:rsidRPr="00450012">
        <w:t>.</w:t>
      </w:r>
    </w:p>
    <w:p w14:paraId="24C684DF" w14:textId="77777777" w:rsidR="00F43E34" w:rsidRPr="00450012" w:rsidRDefault="00446BD5" w:rsidP="003A615F">
      <w:pPr>
        <w:pStyle w:val="phlistitemized1"/>
      </w:pPr>
      <w:r w:rsidRPr="00450012">
        <w:t>необязательные данные:</w:t>
      </w:r>
    </w:p>
    <w:p w14:paraId="6EE42A2A" w14:textId="77777777" w:rsidR="00F43E34" w:rsidRPr="00450012" w:rsidRDefault="00446BD5" w:rsidP="003A615F">
      <w:pPr>
        <w:pStyle w:val="phlistitemized2"/>
      </w:pPr>
      <w:r w:rsidRPr="00450012">
        <w:t>отчество</w:t>
      </w:r>
      <w:r w:rsidR="00B06D0B" w:rsidRPr="00450012">
        <w:t xml:space="preserve"> </w:t>
      </w:r>
      <w:r w:rsidRPr="00450012">
        <w:t>пациента. Отчество пациента берется из</w:t>
      </w:r>
      <w:r w:rsidR="00B06D0B" w:rsidRPr="00450012">
        <w:t xml:space="preserve"> </w:t>
      </w:r>
      <w:r w:rsidRPr="00450012">
        <w:t xml:space="preserve">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поле </w:t>
      </w:r>
      <w:r w:rsidR="00B06D0B" w:rsidRPr="00450012">
        <w:t>«</w:t>
      </w:r>
      <w:r w:rsidRPr="00450012">
        <w:t>Отчество</w:t>
      </w:r>
      <w:r w:rsidR="00B06D0B" w:rsidRPr="00450012">
        <w:t>»</w:t>
      </w:r>
      <w:r w:rsidRPr="00450012">
        <w:t>;</w:t>
      </w:r>
    </w:p>
    <w:p w14:paraId="42326E37" w14:textId="77777777" w:rsidR="00F43E34" w:rsidRPr="00450012" w:rsidRDefault="00446BD5" w:rsidP="003A615F">
      <w:pPr>
        <w:pStyle w:val="phlistitemized2"/>
      </w:pPr>
      <w:r w:rsidRPr="00450012">
        <w:lastRenderedPageBreak/>
        <w:t xml:space="preserve">дата рождения пациента. Дата рождения пациента берется 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поле </w:t>
      </w:r>
      <w:r w:rsidR="00B06D0B" w:rsidRPr="00450012">
        <w:t>«</w:t>
      </w:r>
      <w:r w:rsidRPr="00450012">
        <w:t>Дата рождения</w:t>
      </w:r>
      <w:r w:rsidR="00B06D0B" w:rsidRPr="00450012">
        <w:t>»</w:t>
      </w:r>
      <w:r w:rsidRPr="00450012">
        <w:t>;</w:t>
      </w:r>
    </w:p>
    <w:p w14:paraId="23BB0F9F" w14:textId="77777777" w:rsidR="00F43E34" w:rsidRPr="00450012" w:rsidRDefault="00446BD5" w:rsidP="003A615F">
      <w:pPr>
        <w:pStyle w:val="phlistitemized2"/>
      </w:pPr>
      <w:r w:rsidRPr="00450012">
        <w:t>пол пациента. Пол пациента берется из</w:t>
      </w:r>
      <w:r w:rsidR="00B06D0B" w:rsidRPr="00450012">
        <w:t xml:space="preserve"> </w:t>
      </w:r>
      <w:r w:rsidRPr="00450012">
        <w:t xml:space="preserve">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A615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A615F" w:rsidRPr="00450012">
        <w:t>,</w:t>
      </w:r>
      <w:r w:rsidRPr="00450012">
        <w:t xml:space="preserve"> группа переключателей </w:t>
      </w:r>
      <w:r w:rsidR="00B06D0B" w:rsidRPr="00450012">
        <w:t>«</w:t>
      </w:r>
      <w:r w:rsidRPr="00450012">
        <w:t>Пол</w:t>
      </w:r>
      <w:r w:rsidR="00B06D0B" w:rsidRPr="00450012">
        <w:t>»</w:t>
      </w:r>
      <w:r w:rsidRPr="00450012">
        <w:t>;</w:t>
      </w:r>
    </w:p>
    <w:p w14:paraId="5A52FFDB" w14:textId="77777777" w:rsidR="00F43E34" w:rsidRPr="00450012" w:rsidRDefault="00446BD5" w:rsidP="003A615F">
      <w:pPr>
        <w:pStyle w:val="phlistitemized2"/>
      </w:pPr>
      <w:r w:rsidRPr="00450012">
        <w:t>документ, удостоверяющий личность пациента.</w:t>
      </w:r>
      <w:r w:rsidR="00B06D0B" w:rsidRPr="00450012">
        <w:t xml:space="preserve"> </w:t>
      </w:r>
      <w:r w:rsidRPr="00450012">
        <w:t xml:space="preserve">Данные документа берутся 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02E6F" w:rsidRPr="00450012">
        <w:t xml:space="preserve">, </w:t>
      </w:r>
      <w:r w:rsidRPr="00450012">
        <w:t xml:space="preserve">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02E6F" w:rsidRPr="00450012">
        <w:t xml:space="preserve">, </w:t>
      </w:r>
      <w:r w:rsidRPr="00450012">
        <w:t>вкладка</w:t>
      </w:r>
      <w:r w:rsidR="00B06D0B" w:rsidRPr="00450012">
        <w:t xml:space="preserve"> «</w:t>
      </w:r>
      <w:r w:rsidRPr="00450012">
        <w:t>Документы/Адреса</w:t>
      </w:r>
      <w:r w:rsidR="00B06D0B" w:rsidRPr="00450012">
        <w:t>»</w:t>
      </w:r>
      <w:r w:rsidR="001664D1" w:rsidRPr="00450012">
        <w:t>,</w:t>
      </w:r>
      <w:r w:rsidRPr="00450012">
        <w:t xml:space="preserve"> блок </w:t>
      </w:r>
      <w:r w:rsidR="00B06D0B" w:rsidRPr="00450012">
        <w:t>«</w:t>
      </w:r>
      <w:r w:rsidRPr="00450012">
        <w:t>Документ</w:t>
      </w:r>
      <w:r w:rsidR="00B06D0B" w:rsidRPr="00450012">
        <w:t>»</w:t>
      </w:r>
      <w:r w:rsidRPr="00450012">
        <w:t>. При этом в блоке выбирается</w:t>
      </w:r>
      <w:r w:rsidR="00B06D0B" w:rsidRPr="00450012">
        <w:t xml:space="preserve"> </w:t>
      </w:r>
      <w:r w:rsidRPr="00450012">
        <w:t xml:space="preserve">тот документ, период действия которого распространяется на дату оказания услуги медицинской манипуляции. Для включения в СЭМД в документе должны быть заполнены следующие поля: </w:t>
      </w:r>
      <w:r w:rsidR="00B06D0B" w:rsidRPr="00450012">
        <w:t>«</w:t>
      </w:r>
      <w:r w:rsidRPr="00450012">
        <w:t>Тип документа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Номер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Дата выдачи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Действует с</w:t>
      </w:r>
      <w:r w:rsidR="00B06D0B" w:rsidRPr="00450012">
        <w:t xml:space="preserve">» </w:t>
      </w:r>
      <w:r w:rsidRPr="00450012">
        <w:t xml:space="preserve">– в обязательном порядке; </w:t>
      </w:r>
      <w:r w:rsidR="00B06D0B" w:rsidRPr="00450012">
        <w:t>«</w:t>
      </w:r>
      <w:r w:rsidRPr="00450012">
        <w:t>Серия</w:t>
      </w:r>
      <w:r w:rsidR="00B06D0B" w:rsidRPr="00450012">
        <w:t>»</w:t>
      </w:r>
      <w:r w:rsidRPr="00450012">
        <w:t>,</w:t>
      </w:r>
      <w:r w:rsidR="00B06D0B" w:rsidRPr="00450012">
        <w:t xml:space="preserve"> «</w:t>
      </w:r>
      <w:r w:rsidRPr="00450012">
        <w:t>Кем выдан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Код подразделения</w:t>
      </w:r>
      <w:r w:rsidR="00B06D0B" w:rsidRPr="00450012">
        <w:t xml:space="preserve">» </w:t>
      </w:r>
      <w:r w:rsidRPr="00450012">
        <w:t>– при наличии информации;</w:t>
      </w:r>
    </w:p>
    <w:p w14:paraId="3D2E5E22" w14:textId="77777777" w:rsidR="00F43E34" w:rsidRPr="00450012" w:rsidRDefault="00446BD5" w:rsidP="003A615F">
      <w:pPr>
        <w:pStyle w:val="phlistitemized2"/>
      </w:pPr>
      <w:r w:rsidRPr="00450012">
        <w:t>полис ОМС.</w:t>
      </w:r>
      <w:r w:rsidR="00B06D0B" w:rsidRPr="00450012">
        <w:t xml:space="preserve"> </w:t>
      </w:r>
      <w:r w:rsidRPr="00450012">
        <w:t>Данные полиса берутся из</w:t>
      </w:r>
      <w:r w:rsidR="00B06D0B" w:rsidRPr="00450012">
        <w:t xml:space="preserve"> </w:t>
      </w:r>
      <w:r w:rsidRPr="00450012">
        <w:t xml:space="preserve">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02E6F" w:rsidRPr="00450012">
        <w:t>,</w:t>
      </w:r>
      <w:r w:rsidR="00B06D0B" w:rsidRPr="00450012">
        <w:t xml:space="preserve"> </w:t>
      </w:r>
      <w:r w:rsidRPr="00450012">
        <w:t>вкладка</w:t>
      </w:r>
      <w:r w:rsidR="00B06D0B" w:rsidRPr="00450012">
        <w:t xml:space="preserve"> «</w:t>
      </w:r>
      <w:r w:rsidRPr="00450012">
        <w:t>Персона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Общие сведения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Полисы</w:t>
      </w:r>
      <w:r w:rsidR="00B06D0B" w:rsidRPr="00450012">
        <w:t>»</w:t>
      </w:r>
      <w:r w:rsidR="00302E6F" w:rsidRPr="00450012">
        <w:t>,</w:t>
      </w:r>
      <w:r w:rsidRPr="00450012">
        <w:t xml:space="preserve"> блок </w:t>
      </w:r>
      <w:r w:rsidR="00B06D0B" w:rsidRPr="00450012">
        <w:t>«</w:t>
      </w:r>
      <w:r w:rsidRPr="00450012">
        <w:t>Полис ОМС</w:t>
      </w:r>
      <w:r w:rsidR="00B06D0B" w:rsidRPr="00450012">
        <w:t>»</w:t>
      </w:r>
      <w:r w:rsidRPr="00450012">
        <w:t>. При этом в блоке выбирается</w:t>
      </w:r>
      <w:r w:rsidR="00B06D0B" w:rsidRPr="00450012">
        <w:t xml:space="preserve"> </w:t>
      </w:r>
      <w:r w:rsidRPr="00450012">
        <w:t xml:space="preserve">тот полис, период действия которого распространяется на дату оказания услуги медицинской манипуляции. Для включения в СЭМД у полиса ОМС должны быть заполнены следующие поля: </w:t>
      </w:r>
      <w:r w:rsidR="00B06D0B" w:rsidRPr="00450012">
        <w:t>«</w:t>
      </w:r>
      <w:r w:rsidRPr="00450012">
        <w:t>Вид полиса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Номер</w:t>
      </w:r>
      <w:r w:rsidR="00B06D0B" w:rsidRPr="00450012">
        <w:t>»</w:t>
      </w:r>
      <w:r w:rsidRPr="00450012">
        <w:t xml:space="preserve">, </w:t>
      </w:r>
      <w:r w:rsidR="00B06D0B" w:rsidRPr="00450012">
        <w:t>«</w:t>
      </w:r>
      <w:r w:rsidRPr="00450012">
        <w:t>Дата выдачи</w:t>
      </w:r>
      <w:r w:rsidR="00B06D0B" w:rsidRPr="00450012">
        <w:t>»</w:t>
      </w:r>
      <w:r w:rsidRPr="00450012">
        <w:t xml:space="preserve"> и </w:t>
      </w:r>
      <w:r w:rsidR="00B06D0B" w:rsidRPr="00450012">
        <w:t>«</w:t>
      </w:r>
      <w:r w:rsidRPr="00450012">
        <w:t>Действует с</w:t>
      </w:r>
      <w:r w:rsidR="00B06D0B" w:rsidRPr="00450012">
        <w:t>»</w:t>
      </w:r>
      <w:r w:rsidRPr="00450012">
        <w:t xml:space="preserve"> – в обязательном порядке; </w:t>
      </w:r>
      <w:r w:rsidR="00B06D0B" w:rsidRPr="00450012">
        <w:t>«</w:t>
      </w:r>
      <w:r w:rsidRPr="00450012">
        <w:t>Серия</w:t>
      </w:r>
      <w:r w:rsidR="00B06D0B" w:rsidRPr="00450012">
        <w:t>»</w:t>
      </w:r>
      <w:r w:rsidRPr="00450012">
        <w:t xml:space="preserve"> –</w:t>
      </w:r>
      <w:r w:rsidR="00B06D0B" w:rsidRPr="00450012">
        <w:t xml:space="preserve"> </w:t>
      </w:r>
      <w:r w:rsidRPr="00450012">
        <w:t>при наличии информации;</w:t>
      </w:r>
    </w:p>
    <w:p w14:paraId="36DE1592" w14:textId="77777777" w:rsidR="00F43E34" w:rsidRPr="00450012" w:rsidRDefault="00446BD5" w:rsidP="003A615F">
      <w:pPr>
        <w:pStyle w:val="phlistitemized2"/>
      </w:pPr>
      <w:r w:rsidRPr="00450012">
        <w:t>адреса пациента. Адресные данные берутся</w:t>
      </w:r>
      <w:r w:rsidR="00B06D0B" w:rsidRPr="00450012">
        <w:t xml:space="preserve"> </w:t>
      </w:r>
      <w:r w:rsidRPr="00450012">
        <w:t xml:space="preserve">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Документы/Адреса</w:t>
      </w:r>
      <w:r w:rsidR="00B06D0B" w:rsidRPr="00450012">
        <w:t>»</w:t>
      </w:r>
      <w:r w:rsidRPr="00450012">
        <w:t>. При этом на вкладке выбираются те записи с адресами, период действия которых распространяется на дату оказания услуги медицинской манипуляции;</w:t>
      </w:r>
    </w:p>
    <w:p w14:paraId="00EE4601" w14:textId="77777777" w:rsidR="00F43E34" w:rsidRPr="00450012" w:rsidRDefault="00446BD5" w:rsidP="003A615F">
      <w:pPr>
        <w:pStyle w:val="phlistitemized2"/>
      </w:pPr>
      <w:r w:rsidRPr="00450012">
        <w:t>контакты пациента. Контактные данные (телефоны и адреса электронной почты) берутся</w:t>
      </w:r>
      <w:r w:rsidR="00B06D0B" w:rsidRPr="00450012">
        <w:t xml:space="preserve"> </w:t>
      </w:r>
      <w:r w:rsidRPr="00450012">
        <w:t xml:space="preserve">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Персона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Общие сведения</w:t>
      </w:r>
      <w:r w:rsidR="00B06D0B" w:rsidRPr="00450012">
        <w:t>»</w:t>
      </w:r>
      <w:r w:rsidR="00302E6F" w:rsidRPr="00450012">
        <w:t>,</w:t>
      </w:r>
      <w:r w:rsidRPr="00450012">
        <w:t xml:space="preserve"> вкладка </w:t>
      </w:r>
      <w:r w:rsidR="00B06D0B" w:rsidRPr="00450012">
        <w:t>«</w:t>
      </w:r>
      <w:r w:rsidRPr="00450012">
        <w:t>Контакты</w:t>
      </w:r>
      <w:r w:rsidR="00B06D0B" w:rsidRPr="00450012">
        <w:t>»</w:t>
      </w:r>
      <w:r w:rsidRPr="00450012">
        <w:t>;</w:t>
      </w:r>
    </w:p>
    <w:p w14:paraId="50003E2C" w14:textId="77777777" w:rsidR="00F43E34" w:rsidRPr="00450012" w:rsidRDefault="00446BD5" w:rsidP="003A615F">
      <w:pPr>
        <w:pStyle w:val="phlistitemized2"/>
      </w:pPr>
      <w:r w:rsidRPr="00450012">
        <w:t>антропометрические данные пациента. Данные антропометрии берутся</w:t>
      </w:r>
      <w:r w:rsidR="00B06D0B" w:rsidRPr="00450012">
        <w:t xml:space="preserve"> </w:t>
      </w:r>
      <w:r w:rsidRPr="00450012">
        <w:t xml:space="preserve">из окна </w:t>
      </w:r>
      <w:r w:rsidR="00B06D0B" w:rsidRPr="00450012">
        <w:t>«</w:t>
      </w:r>
      <w:r w:rsidRPr="00450012">
        <w:t>Персональные медицинские карты: Редактирование</w:t>
      </w:r>
      <w:r w:rsidR="00B06D0B" w:rsidRPr="00450012">
        <w:t>»</w:t>
      </w:r>
      <w:r w:rsidR="00302E6F" w:rsidRPr="00450012">
        <w:t>,</w:t>
      </w:r>
      <w:r w:rsidR="00B06D0B" w:rsidRPr="00450012">
        <w:t xml:space="preserve"> </w:t>
      </w:r>
      <w:r w:rsidRPr="00450012">
        <w:t xml:space="preserve">вкладка </w:t>
      </w:r>
      <w:r w:rsidR="00B06D0B" w:rsidRPr="00450012">
        <w:t>«</w:t>
      </w:r>
      <w:r w:rsidRPr="00450012">
        <w:t>Персона</w:t>
      </w:r>
      <w:r w:rsidR="00AB2C48" w:rsidRPr="00450012">
        <w:t xml:space="preserve">/ </w:t>
      </w:r>
      <w:r w:rsidRPr="00450012">
        <w:t>Общие сведения</w:t>
      </w:r>
      <w:r w:rsidR="00AB2C48" w:rsidRPr="00450012">
        <w:t xml:space="preserve">/ </w:t>
      </w:r>
      <w:r w:rsidRPr="00450012">
        <w:t>Антропометрия</w:t>
      </w:r>
      <w:r w:rsidR="00B06D0B" w:rsidRPr="00450012">
        <w:t>»</w:t>
      </w:r>
      <w:r w:rsidR="00302E6F" w:rsidRPr="00450012">
        <w:t>,</w:t>
      </w:r>
      <w:r w:rsidRPr="00450012">
        <w:t xml:space="preserve"> блок </w:t>
      </w:r>
      <w:r w:rsidR="00B06D0B" w:rsidRPr="00450012">
        <w:t>«</w:t>
      </w:r>
      <w:r w:rsidRPr="00450012">
        <w:t>Параметры физического развития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При этом в блоке выбираются значения параметров физического развития с наиболее поздней датой измерения.</w:t>
      </w:r>
    </w:p>
    <w:p w14:paraId="345E0576" w14:textId="77777777" w:rsidR="00F43E34" w:rsidRPr="00450012" w:rsidRDefault="00446BD5" w:rsidP="003649AF">
      <w:pPr>
        <w:pStyle w:val="2"/>
      </w:pPr>
      <w:bookmarkStart w:id="14" w:name="_Toc256000004"/>
      <w:bookmarkStart w:id="15" w:name="scroll-bookmark-7"/>
      <w:bookmarkStart w:id="16" w:name="_Ref184475495"/>
      <w:bookmarkStart w:id="17" w:name="_Toc198025774"/>
      <w:r w:rsidRPr="00450012">
        <w:lastRenderedPageBreak/>
        <w:t>Оказание услуги манипуляции</w:t>
      </w:r>
      <w:bookmarkEnd w:id="14"/>
      <w:bookmarkEnd w:id="15"/>
      <w:bookmarkEnd w:id="16"/>
      <w:bookmarkEnd w:id="17"/>
    </w:p>
    <w:p w14:paraId="16045F41" w14:textId="18FA279F" w:rsidR="00F43E34" w:rsidRPr="00450012" w:rsidRDefault="00446BD5" w:rsidP="003A615F">
      <w:pPr>
        <w:pStyle w:val="phnormal"/>
      </w:pPr>
      <w:r w:rsidRPr="00450012">
        <w:t>Для корректного формирования</w:t>
      </w:r>
      <w:r w:rsidR="00B06D0B" w:rsidRPr="00450012">
        <w:t xml:space="preserve"> </w:t>
      </w: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должна быть оказана услуга медицинской манипуляции. Оказание услуги осуществляется на амбулаторном приеме/в рамках истории болезни/при выполнении прививки.</w:t>
      </w:r>
    </w:p>
    <w:p w14:paraId="40C6FCDB" w14:textId="77777777" w:rsidR="00F43E34" w:rsidRPr="00450012" w:rsidRDefault="00446BD5" w:rsidP="003649AF">
      <w:pPr>
        <w:pStyle w:val="3"/>
      </w:pPr>
      <w:bookmarkStart w:id="18" w:name="_Toc256000005"/>
      <w:bookmarkStart w:id="19" w:name="scroll-bookmark-8"/>
      <w:bookmarkStart w:id="20" w:name="_Toc198025775"/>
      <w:r w:rsidRPr="00450012">
        <w:t>Оказание услуги манипуляции на приеме врача в поликлинике</w:t>
      </w:r>
      <w:bookmarkEnd w:id="18"/>
      <w:bookmarkEnd w:id="19"/>
      <w:bookmarkEnd w:id="20"/>
    </w:p>
    <w:p w14:paraId="2CDF38E6" w14:textId="77777777" w:rsidR="00F43E34" w:rsidRPr="00450012" w:rsidRDefault="00446BD5" w:rsidP="00302E6F">
      <w:pPr>
        <w:pStyle w:val="phlistitemizedtitle"/>
      </w:pPr>
      <w:r w:rsidRPr="00450012">
        <w:t>Чтобы оказать</w:t>
      </w:r>
      <w:r w:rsidR="00B06D0B" w:rsidRPr="00450012">
        <w:t xml:space="preserve"> </w:t>
      </w:r>
      <w:r w:rsidRPr="00450012">
        <w:t>амбулаторный приём по услуге манипуляции, выполните следующие действия:</w:t>
      </w:r>
    </w:p>
    <w:p w14:paraId="0A969325" w14:textId="77777777" w:rsidR="00F43E34" w:rsidRPr="00450012" w:rsidRDefault="00446BD5" w:rsidP="00302E6F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Дневник</w:t>
      </w:r>
      <w:r w:rsidR="00B06D0B" w:rsidRPr="00450012">
        <w:t>»</w:t>
      </w:r>
      <w:r w:rsidRPr="00450012">
        <w:t>. Откроется дневник врача</w:t>
      </w:r>
      <w:r w:rsidR="00302E6F" w:rsidRPr="00450012">
        <w:t xml:space="preserve"> (</w:t>
      </w:r>
      <w:r w:rsidR="00302E6F" w:rsidRPr="00450012">
        <w:fldChar w:fldCharType="begin"/>
      </w:r>
      <w:r w:rsidR="00302E6F" w:rsidRPr="00450012">
        <w:instrText xml:space="preserve"> REF _Ref184403833 \h </w:instrText>
      </w:r>
      <w:r w:rsidR="00302E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</w:t>
      </w:r>
      <w:r w:rsidR="00302E6F" w:rsidRPr="00450012">
        <w:fldChar w:fldCharType="end"/>
      </w:r>
      <w:r w:rsidR="00302E6F" w:rsidRPr="00450012">
        <w:t>)</w:t>
      </w:r>
      <w:r w:rsidRPr="00450012">
        <w:t>;</w:t>
      </w:r>
    </w:p>
    <w:p w14:paraId="4D979FC6" w14:textId="77777777" w:rsidR="00F43E34" w:rsidRPr="00450012" w:rsidRDefault="00446BD5" w:rsidP="00302E6F">
      <w:pPr>
        <w:pStyle w:val="phfigure"/>
      </w:pPr>
      <w:r w:rsidRPr="00450012">
        <w:rPr>
          <w:noProof/>
        </w:rPr>
        <w:drawing>
          <wp:inline distT="0" distB="0" distL="0" distR="0" wp14:anchorId="5005FB8E" wp14:editId="19AD2D6B">
            <wp:extent cx="6295390" cy="1059434"/>
            <wp:effectExtent l="19050" t="19050" r="10160" b="26670"/>
            <wp:docPr id="100015" name="Рисунок 100015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7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594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D944A6" w14:textId="77777777" w:rsidR="00F43E34" w:rsidRPr="00450012" w:rsidRDefault="00446BD5" w:rsidP="00302E6F">
      <w:pPr>
        <w:pStyle w:val="phfiguretitle"/>
      </w:pPr>
      <w:bookmarkStart w:id="21" w:name="_Ref184403833"/>
      <w:r w:rsidRPr="00450012">
        <w:t>Рисунок</w:t>
      </w:r>
      <w:r w:rsidR="00302E6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3</w:t>
      </w:r>
      <w:r w:rsidRPr="00450012">
        <w:fldChar w:fldCharType="end"/>
      </w:r>
      <w:bookmarkEnd w:id="21"/>
      <w:r w:rsidRPr="00450012">
        <w:t xml:space="preserve"> </w:t>
      </w:r>
      <w:r w:rsidR="00302E6F" w:rsidRPr="00450012">
        <w:t xml:space="preserve">– </w:t>
      </w:r>
      <w:r w:rsidRPr="00450012">
        <w:t>Дневник врача</w:t>
      </w:r>
    </w:p>
    <w:p w14:paraId="462B665A" w14:textId="77777777" w:rsidR="00F43E34" w:rsidRPr="00450012" w:rsidRDefault="00446BD5" w:rsidP="00302E6F">
      <w:pPr>
        <w:pStyle w:val="phlistitemized1"/>
      </w:pPr>
      <w:r w:rsidRPr="00450012">
        <w:t>выберите в списке назначенный пациенту прием врача и</w:t>
      </w:r>
      <w:r w:rsidR="00B06D0B" w:rsidRPr="00450012">
        <w:t xml:space="preserve"> </w:t>
      </w:r>
      <w:r w:rsidRPr="00450012">
        <w:t xml:space="preserve">нажмите на ссылку </w:t>
      </w:r>
      <w:r w:rsidR="00B06D0B" w:rsidRPr="00450012">
        <w:t>«</w:t>
      </w:r>
      <w:r w:rsidRPr="00450012">
        <w:t>Оказать</w:t>
      </w:r>
      <w:r w:rsidR="00B06D0B" w:rsidRPr="00450012">
        <w:t>»</w:t>
      </w:r>
      <w:r w:rsidRPr="00450012">
        <w:t>. Откроется окно оказания при</w:t>
      </w:r>
      <w:r w:rsidR="001664D1" w:rsidRPr="00450012">
        <w:t>е</w:t>
      </w:r>
      <w:r w:rsidRPr="00450012">
        <w:t>ма</w:t>
      </w:r>
      <w:r w:rsidR="00E2501C" w:rsidRPr="00450012">
        <w:t xml:space="preserve"> (</w:t>
      </w:r>
      <w:r w:rsidR="00E2501C" w:rsidRPr="00450012">
        <w:fldChar w:fldCharType="begin"/>
      </w:r>
      <w:r w:rsidR="00E2501C" w:rsidRPr="00450012">
        <w:instrText xml:space="preserve"> REF _Ref184406883 \h </w:instrText>
      </w:r>
      <w:r w:rsidR="00E2501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</w:t>
      </w:r>
      <w:r w:rsidR="00E2501C" w:rsidRPr="00450012">
        <w:fldChar w:fldCharType="end"/>
      </w:r>
      <w:r w:rsidR="00E2501C" w:rsidRPr="00450012">
        <w:t>)</w:t>
      </w:r>
      <w:r w:rsidRPr="00450012">
        <w:t>;</w:t>
      </w:r>
    </w:p>
    <w:p w14:paraId="0A026091" w14:textId="77777777" w:rsidR="00F43E34" w:rsidRPr="00450012" w:rsidRDefault="00446BD5" w:rsidP="00302E6F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A3C64DA" wp14:editId="4EC0285A">
            <wp:extent cx="6295390" cy="4267548"/>
            <wp:effectExtent l="19050" t="19050" r="10160" b="19050"/>
            <wp:docPr id="100016" name="Рисунок 100016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6813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675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83F544C" w14:textId="77777777" w:rsidR="00F43E34" w:rsidRPr="00450012" w:rsidRDefault="00446BD5" w:rsidP="00E2501C">
      <w:pPr>
        <w:pStyle w:val="phfiguretitle"/>
      </w:pPr>
      <w:bookmarkStart w:id="22" w:name="_Ref184406883"/>
      <w:r w:rsidRPr="00450012">
        <w:t>Рисунок</w:t>
      </w:r>
      <w:r w:rsidR="00E2501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4</w:t>
      </w:r>
      <w:r w:rsidRPr="00450012">
        <w:fldChar w:fldCharType="end"/>
      </w:r>
      <w:bookmarkEnd w:id="22"/>
      <w:r w:rsidRPr="00450012">
        <w:t xml:space="preserve"> </w:t>
      </w:r>
      <w:r w:rsidR="00E2501C" w:rsidRPr="00450012">
        <w:t xml:space="preserve">– </w:t>
      </w:r>
      <w:r w:rsidRPr="00450012">
        <w:t>Окно оказания приема</w:t>
      </w:r>
    </w:p>
    <w:p w14:paraId="5091B53C" w14:textId="058711E7" w:rsidR="00F43E34" w:rsidRPr="00450012" w:rsidRDefault="00446BD5" w:rsidP="00E2501C">
      <w:pPr>
        <w:pStyle w:val="phlistitemized1"/>
      </w:pPr>
      <w:r w:rsidRPr="00450012">
        <w:t>заполните все обязательные (выделенные</w:t>
      </w:r>
      <w:r w:rsidR="00B250A7" w:rsidRPr="00450012">
        <w:t xml:space="preserve"> ж</w:t>
      </w:r>
      <w:r w:rsidR="00846AC9" w:rsidRPr="00450012">
        <w:t>е</w:t>
      </w:r>
      <w:r w:rsidR="00B250A7" w:rsidRPr="00450012">
        <w:t>лтым</w:t>
      </w:r>
      <w:r w:rsidRPr="00450012">
        <w:t xml:space="preserve"> цветом) поля в открывшемся окне, необходимые для сохранения приема;</w:t>
      </w:r>
    </w:p>
    <w:p w14:paraId="00E29F89" w14:textId="77777777" w:rsidR="00F43E34" w:rsidRPr="00450012" w:rsidRDefault="00446BD5" w:rsidP="00E2501C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Применить</w:t>
      </w:r>
      <w:r w:rsidR="00B06D0B" w:rsidRPr="00450012">
        <w:t>»</w:t>
      </w:r>
      <w:r w:rsidRPr="00450012">
        <w:t xml:space="preserve"> для сохранения внесенных данных;</w:t>
      </w:r>
    </w:p>
    <w:p w14:paraId="110EEAFE" w14:textId="77777777" w:rsidR="00F43E34" w:rsidRPr="00450012" w:rsidRDefault="00446BD5" w:rsidP="00E2501C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Направления</w:t>
      </w:r>
      <w:r w:rsidR="00B06D0B" w:rsidRPr="00450012">
        <w:t>»</w:t>
      </w:r>
      <w:r w:rsidR="00E2501C" w:rsidRPr="00450012">
        <w:t xml:space="preserve"> (</w:t>
      </w:r>
      <w:r w:rsidR="00E2501C" w:rsidRPr="00450012">
        <w:fldChar w:fldCharType="begin"/>
      </w:r>
      <w:r w:rsidR="00E2501C" w:rsidRPr="00450012">
        <w:instrText xml:space="preserve"> REF _Ref184406938 \h </w:instrText>
      </w:r>
      <w:r w:rsidR="00E2501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</w:t>
      </w:r>
      <w:r w:rsidR="00E2501C" w:rsidRPr="00450012">
        <w:fldChar w:fldCharType="end"/>
      </w:r>
      <w:r w:rsidR="00E2501C" w:rsidRPr="00450012">
        <w:t>)</w:t>
      </w:r>
      <w:r w:rsidRPr="00450012">
        <w:t>;</w:t>
      </w:r>
    </w:p>
    <w:p w14:paraId="0459C9CD" w14:textId="77777777" w:rsidR="00F43E34" w:rsidRPr="00450012" w:rsidRDefault="00446BD5" w:rsidP="00E2501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735E1070" wp14:editId="47A02BAF">
            <wp:extent cx="6295390" cy="4445188"/>
            <wp:effectExtent l="19050" t="19050" r="10160" b="12700"/>
            <wp:docPr id="100017" name="Рисунок 100017" descr="Вкладка для оформления направ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3337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4518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9F6CF2" w14:textId="77777777" w:rsidR="00F43E34" w:rsidRPr="00450012" w:rsidRDefault="00446BD5" w:rsidP="00E2501C">
      <w:pPr>
        <w:pStyle w:val="phfiguretitle"/>
      </w:pPr>
      <w:bookmarkStart w:id="23" w:name="_Ref184406938"/>
      <w:r w:rsidRPr="00450012">
        <w:t>Рисунок</w:t>
      </w:r>
      <w:r w:rsidR="00E2501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5</w:t>
      </w:r>
      <w:r w:rsidRPr="00450012">
        <w:fldChar w:fldCharType="end"/>
      </w:r>
      <w:bookmarkEnd w:id="23"/>
      <w:r w:rsidR="00E2501C" w:rsidRPr="00450012">
        <w:t xml:space="preserve"> –</w:t>
      </w:r>
      <w:r w:rsidRPr="00450012">
        <w:t xml:space="preserve"> Вкладка </w:t>
      </w:r>
      <w:r w:rsidR="00E2501C" w:rsidRPr="00450012">
        <w:t>«Направления»</w:t>
      </w:r>
    </w:p>
    <w:p w14:paraId="162322DF" w14:textId="77777777" w:rsidR="00F43E34" w:rsidRPr="00450012" w:rsidRDefault="00446BD5" w:rsidP="00E2501C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Внести результат</w:t>
      </w:r>
      <w:r w:rsidR="00B06D0B" w:rsidRPr="00450012">
        <w:t>»</w:t>
      </w:r>
      <w:r w:rsidRPr="00450012">
        <w:t xml:space="preserve">. Откроется окно </w:t>
      </w:r>
      <w:r w:rsidR="00B06D0B" w:rsidRPr="00450012">
        <w:t>«</w:t>
      </w:r>
      <w:r w:rsidRPr="00450012">
        <w:t>Услуги, оказываемые врачом</w:t>
      </w:r>
      <w:r w:rsidR="00B06D0B" w:rsidRPr="00450012">
        <w:t>»</w:t>
      </w:r>
      <w:r w:rsidR="00E2501C" w:rsidRPr="00450012">
        <w:t xml:space="preserve"> (</w:t>
      </w:r>
      <w:r w:rsidR="00E2501C" w:rsidRPr="00450012">
        <w:fldChar w:fldCharType="begin"/>
      </w:r>
      <w:r w:rsidR="00E2501C" w:rsidRPr="00450012">
        <w:instrText xml:space="preserve"> REF _Ref184406995 \h </w:instrText>
      </w:r>
      <w:r w:rsidR="00E2501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6</w:t>
      </w:r>
      <w:r w:rsidR="00E2501C" w:rsidRPr="00450012">
        <w:fldChar w:fldCharType="end"/>
      </w:r>
      <w:r w:rsidR="00E2501C" w:rsidRPr="00450012">
        <w:t>)</w:t>
      </w:r>
      <w:r w:rsidRPr="00450012">
        <w:t>;</w:t>
      </w:r>
    </w:p>
    <w:p w14:paraId="5CFD8184" w14:textId="77777777" w:rsidR="00F43E34" w:rsidRPr="00450012" w:rsidRDefault="00B250A7" w:rsidP="00E2501C">
      <w:pPr>
        <w:pStyle w:val="phfigure"/>
      </w:pPr>
      <w:r w:rsidRPr="00450012">
        <w:rPr>
          <w:noProof/>
        </w:rPr>
        <w:drawing>
          <wp:inline distT="0" distB="0" distL="0" distR="0" wp14:anchorId="532B04E3" wp14:editId="3612E6A0">
            <wp:extent cx="5611361" cy="3139616"/>
            <wp:effectExtent l="19050" t="19050" r="2794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2" t="1786" r="-1"/>
                    <a:stretch/>
                  </pic:blipFill>
                  <pic:spPr bwMode="auto">
                    <a:xfrm>
                      <a:off x="0" y="0"/>
                      <a:ext cx="5639859" cy="3155561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E8581" w14:textId="77777777" w:rsidR="00F43E34" w:rsidRPr="00450012" w:rsidRDefault="00446BD5" w:rsidP="00DC1551">
      <w:pPr>
        <w:pStyle w:val="phfiguretitle"/>
      </w:pPr>
      <w:bookmarkStart w:id="24" w:name="_Ref184406995"/>
      <w:r w:rsidRPr="00450012">
        <w:t>Рисунок</w:t>
      </w:r>
      <w:r w:rsidR="00E2501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6</w:t>
      </w:r>
      <w:r w:rsidRPr="00450012">
        <w:fldChar w:fldCharType="end"/>
      </w:r>
      <w:bookmarkEnd w:id="24"/>
      <w:r w:rsidRPr="00450012">
        <w:t xml:space="preserve"> </w:t>
      </w:r>
      <w:r w:rsidR="00E2501C" w:rsidRPr="00450012">
        <w:t xml:space="preserve">– </w:t>
      </w:r>
      <w:r w:rsidRPr="00450012">
        <w:t xml:space="preserve">Окно </w:t>
      </w:r>
      <w:r w:rsidR="00E2501C" w:rsidRPr="00450012">
        <w:t>«Услуги, оказываемые врачом»</w:t>
      </w:r>
    </w:p>
    <w:p w14:paraId="393447E2" w14:textId="77777777" w:rsidR="00F43E34" w:rsidRPr="00450012" w:rsidRDefault="00446BD5" w:rsidP="00DC1551">
      <w:pPr>
        <w:pStyle w:val="phlistitemized1"/>
      </w:pPr>
      <w:r w:rsidRPr="00450012">
        <w:lastRenderedPageBreak/>
        <w:t>выберите услугу проведенной (оказанной)</w:t>
      </w:r>
      <w:r w:rsidR="00B06D0B" w:rsidRPr="00450012">
        <w:t xml:space="preserve"> </w:t>
      </w:r>
      <w:r w:rsidRPr="00450012">
        <w:t>манипуляции</w:t>
      </w:r>
      <w:r w:rsidR="00B06D0B" w:rsidRPr="00450012">
        <w:t xml:space="preserve"> </w:t>
      </w:r>
      <w:r w:rsidRPr="00450012">
        <w:t xml:space="preserve">и нажмите на кнопку </w:t>
      </w:r>
      <w:r w:rsidR="00B06D0B" w:rsidRPr="00450012">
        <w:t>«</w:t>
      </w:r>
      <w:r w:rsidRPr="00450012">
        <w:t>Оказать</w:t>
      </w:r>
      <w:r w:rsidR="00B06D0B" w:rsidRPr="00450012">
        <w:t>»</w:t>
      </w:r>
      <w:r w:rsidRPr="00450012">
        <w:t>. Откроется окно оказания приема по выбранной услуге манипуляции</w:t>
      </w:r>
      <w:r w:rsidR="000D53FA" w:rsidRPr="00450012">
        <w:t xml:space="preserve"> (</w:t>
      </w:r>
      <w:r w:rsidR="000D53FA" w:rsidRPr="00450012">
        <w:fldChar w:fldCharType="begin"/>
      </w:r>
      <w:r w:rsidR="000D53FA" w:rsidRPr="00450012">
        <w:instrText xml:space="preserve"> REF _Ref184413188 \h </w:instrText>
      </w:r>
      <w:r w:rsidR="000D53FA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7</w:t>
      </w:r>
      <w:r w:rsidR="000D53FA" w:rsidRPr="00450012">
        <w:fldChar w:fldCharType="end"/>
      </w:r>
      <w:r w:rsidR="000D53FA" w:rsidRPr="00450012">
        <w:t>)</w:t>
      </w:r>
      <w:r w:rsidRPr="00450012">
        <w:t>;</w:t>
      </w:r>
    </w:p>
    <w:p w14:paraId="25B66E6A" w14:textId="77777777" w:rsidR="00F43E34" w:rsidRPr="00450012" w:rsidRDefault="00B250A7" w:rsidP="00DC1551">
      <w:pPr>
        <w:pStyle w:val="phfigure"/>
      </w:pPr>
      <w:r w:rsidRPr="00450012">
        <w:rPr>
          <w:noProof/>
        </w:rPr>
        <w:drawing>
          <wp:inline distT="0" distB="0" distL="0" distR="0" wp14:anchorId="7D3A3012" wp14:editId="2D83F910">
            <wp:extent cx="6172200" cy="4093142"/>
            <wp:effectExtent l="19050" t="19050" r="1905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" t="906" r="675"/>
                    <a:stretch/>
                  </pic:blipFill>
                  <pic:spPr bwMode="auto">
                    <a:xfrm>
                      <a:off x="0" y="0"/>
                      <a:ext cx="6182213" cy="4099782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68CA8" w14:textId="77777777" w:rsidR="00DC1551" w:rsidRPr="00450012" w:rsidRDefault="00DC1551" w:rsidP="00DC1551">
      <w:pPr>
        <w:pStyle w:val="phfiguretitle"/>
      </w:pPr>
      <w:bookmarkStart w:id="25" w:name="_Ref184413188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7</w:t>
      </w:r>
      <w:r w:rsidRPr="00450012">
        <w:fldChar w:fldCharType="end"/>
      </w:r>
      <w:bookmarkEnd w:id="25"/>
      <w:r w:rsidRPr="00450012">
        <w:t xml:space="preserve"> – Окно оказания приема по услуге манипуляции</w:t>
      </w:r>
    </w:p>
    <w:p w14:paraId="103EF30F" w14:textId="4D72ADB8" w:rsidR="00B06D0B" w:rsidRPr="00450012" w:rsidRDefault="00446BD5" w:rsidP="00DC1551">
      <w:pPr>
        <w:pStyle w:val="phlistitemized1"/>
      </w:pPr>
      <w:r w:rsidRPr="00450012">
        <w:t xml:space="preserve">заполните все обязательные (выделенные </w:t>
      </w:r>
      <w:r w:rsidR="00B250A7" w:rsidRPr="00450012">
        <w:t>ж</w:t>
      </w:r>
      <w:r w:rsidR="00846AC9" w:rsidRPr="00450012">
        <w:t>е</w:t>
      </w:r>
      <w:r w:rsidR="00B250A7" w:rsidRPr="00450012">
        <w:t xml:space="preserve">лтым </w:t>
      </w:r>
      <w:r w:rsidRPr="00450012">
        <w:t>цветом) в окне поля, необходимые для сохранения услуги.</w:t>
      </w:r>
      <w:r w:rsidR="00B06D0B" w:rsidRPr="00450012">
        <w:t xml:space="preserve"> </w:t>
      </w:r>
      <w:r w:rsidRPr="00450012">
        <w:t>Для последующего формирования СЭМД заполните поля согласно приведенной ниже таблице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_Ref184407213 \h </w:instrText>
      </w:r>
      <w:r w:rsidR="00DC1551" w:rsidRPr="00450012">
        <w:fldChar w:fldCharType="separate"/>
      </w:r>
      <w:r w:rsidR="001D7989" w:rsidRPr="00450012">
        <w:t>Таблица </w:t>
      </w:r>
      <w:r w:rsidR="001D7989">
        <w:rPr>
          <w:noProof/>
        </w:rPr>
        <w:t>1</w:t>
      </w:r>
      <w:r w:rsidR="00DC1551" w:rsidRPr="00450012">
        <w:fldChar w:fldCharType="end"/>
      </w:r>
      <w:r w:rsidR="00DC1551" w:rsidRPr="00450012">
        <w:t>)</w:t>
      </w:r>
      <w:r w:rsidR="00401B5F" w:rsidRPr="00450012">
        <w:t>;</w:t>
      </w:r>
    </w:p>
    <w:p w14:paraId="59FF3ABF" w14:textId="77777777" w:rsidR="00F43E34" w:rsidRPr="00450012" w:rsidRDefault="00446BD5" w:rsidP="00DC1551">
      <w:pPr>
        <w:pStyle w:val="phtabletitle"/>
      </w:pPr>
      <w:bookmarkStart w:id="26" w:name="_Ref184407213"/>
      <w:r w:rsidRPr="00450012">
        <w:t>Таблица</w:t>
      </w:r>
      <w:r w:rsidR="00DC1551" w:rsidRPr="00450012">
        <w:t> 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1</w:t>
      </w:r>
      <w:r w:rsidRPr="00450012">
        <w:fldChar w:fldCharType="end"/>
      </w:r>
      <w:bookmarkEnd w:id="26"/>
      <w:r w:rsidRPr="00450012">
        <w:t xml:space="preserve"> </w:t>
      </w:r>
      <w:r w:rsidR="00DC1551" w:rsidRPr="00450012">
        <w:t xml:space="preserve">– </w:t>
      </w:r>
      <w:r w:rsidRPr="00450012">
        <w:t>Поля, заполняемые для формирования СЭМД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137"/>
        <w:gridCol w:w="5457"/>
        <w:gridCol w:w="2594"/>
      </w:tblGrid>
      <w:tr w:rsidR="008F21AF" w:rsidRPr="00450012" w14:paraId="7F0A353E" w14:textId="77777777" w:rsidTr="00B250A7">
        <w:trPr>
          <w:tblHeader/>
        </w:trPr>
        <w:tc>
          <w:tcPr>
            <w:tcW w:w="1049" w:type="pct"/>
          </w:tcPr>
          <w:p w14:paraId="2F7DA959" w14:textId="77777777" w:rsidR="00F43E34" w:rsidRPr="00450012" w:rsidRDefault="00446BD5" w:rsidP="00DC1551">
            <w:pPr>
              <w:pStyle w:val="phtablecolcaption"/>
            </w:pPr>
            <w:bookmarkStart w:id="27" w:name="scroll-bookmark-9"/>
            <w:r w:rsidRPr="00450012">
              <w:t>Наименование поля</w:t>
            </w:r>
            <w:bookmarkEnd w:id="27"/>
          </w:p>
        </w:tc>
        <w:tc>
          <w:tcPr>
            <w:tcW w:w="2678" w:type="pct"/>
          </w:tcPr>
          <w:p w14:paraId="02D68DC2" w14:textId="77777777" w:rsidR="00F43E34" w:rsidRPr="00450012" w:rsidRDefault="00446BD5" w:rsidP="00DC1551">
            <w:pPr>
              <w:pStyle w:val="phtablecolcaption"/>
            </w:pPr>
            <w:r w:rsidRPr="00450012">
              <w:t>Пояснение</w:t>
            </w:r>
          </w:p>
        </w:tc>
        <w:tc>
          <w:tcPr>
            <w:tcW w:w="1273" w:type="pct"/>
          </w:tcPr>
          <w:p w14:paraId="7C08F775" w14:textId="77777777" w:rsidR="00F43E34" w:rsidRPr="00450012" w:rsidRDefault="00446BD5" w:rsidP="00DC1551">
            <w:pPr>
              <w:pStyle w:val="phtablecolcaption"/>
            </w:pPr>
            <w:r w:rsidRPr="00450012">
              <w:t>Обязательность заполнения для формирования СЭМД</w:t>
            </w:r>
          </w:p>
        </w:tc>
      </w:tr>
      <w:tr w:rsidR="008F21AF" w:rsidRPr="00450012" w14:paraId="164ADA56" w14:textId="77777777" w:rsidTr="00846AC9">
        <w:tc>
          <w:tcPr>
            <w:tcW w:w="5000" w:type="pct"/>
            <w:gridSpan w:val="3"/>
          </w:tcPr>
          <w:p w14:paraId="45A99877" w14:textId="77777777" w:rsidR="00F43E34" w:rsidRPr="00450012" w:rsidRDefault="00446BD5" w:rsidP="00DC1551">
            <w:pPr>
              <w:pStyle w:val="phtablecolcaption"/>
            </w:pPr>
            <w:r w:rsidRPr="00450012">
              <w:t xml:space="preserve">Вкладка </w:t>
            </w:r>
            <w:r w:rsidR="00B06D0B" w:rsidRPr="00450012">
              <w:t>«</w:t>
            </w:r>
            <w:r w:rsidRPr="00450012">
              <w:t>Основное</w:t>
            </w:r>
            <w:r w:rsidR="00B06D0B" w:rsidRPr="00450012">
              <w:t>»</w:t>
            </w:r>
          </w:p>
        </w:tc>
      </w:tr>
      <w:tr w:rsidR="008F21AF" w:rsidRPr="00450012" w14:paraId="2AE42DAA" w14:textId="77777777" w:rsidTr="00846AC9">
        <w:tc>
          <w:tcPr>
            <w:tcW w:w="1049" w:type="pct"/>
          </w:tcPr>
          <w:p w14:paraId="50A6C532" w14:textId="77777777" w:rsidR="00F43E34" w:rsidRPr="00450012" w:rsidRDefault="00446BD5" w:rsidP="00DC1551">
            <w:pPr>
              <w:pStyle w:val="phtablecellleft"/>
            </w:pPr>
            <w:r w:rsidRPr="00450012">
              <w:t>Текстовое описание медицинской процедуры или манипуляции</w:t>
            </w:r>
          </w:p>
        </w:tc>
        <w:tc>
          <w:tcPr>
            <w:tcW w:w="2678" w:type="pct"/>
          </w:tcPr>
          <w:p w14:paraId="28E7F298" w14:textId="77777777" w:rsidR="00F43E34" w:rsidRPr="00450012" w:rsidRDefault="00446BD5" w:rsidP="00DC1551">
            <w:pPr>
              <w:pStyle w:val="phtablecellleft"/>
            </w:pPr>
            <w:r w:rsidRPr="00450012">
              <w:t>Введите текстовое описание выполненной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65528C7B" w14:textId="77777777" w:rsidR="00F43E34" w:rsidRPr="00450012" w:rsidRDefault="00446BD5" w:rsidP="00DC1551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7BAEAD1C" w14:textId="77777777" w:rsidTr="00846AC9">
        <w:tc>
          <w:tcPr>
            <w:tcW w:w="1049" w:type="pct"/>
          </w:tcPr>
          <w:p w14:paraId="0EB8AA94" w14:textId="77777777" w:rsidR="00F43E34" w:rsidRPr="00450012" w:rsidRDefault="00446BD5" w:rsidP="00DC1551">
            <w:pPr>
              <w:pStyle w:val="phtablecellleft"/>
            </w:pPr>
            <w:r w:rsidRPr="00450012">
              <w:t>Дата оказания</w:t>
            </w:r>
          </w:p>
        </w:tc>
        <w:tc>
          <w:tcPr>
            <w:tcW w:w="2678" w:type="pct"/>
          </w:tcPr>
          <w:p w14:paraId="5D749EBF" w14:textId="77777777" w:rsidR="00F43E34" w:rsidRPr="00450012" w:rsidRDefault="00446BD5" w:rsidP="00DC1551">
            <w:pPr>
              <w:pStyle w:val="phtablecellleft"/>
            </w:pPr>
            <w:r w:rsidRPr="00450012">
              <w:t xml:space="preserve">Поле автоматически заполняется текущей датой. При необходимости введите или выберите из </w:t>
            </w:r>
            <w:r w:rsidRPr="00450012">
              <w:lastRenderedPageBreak/>
              <w:t>календаря другую дату оказания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5DFADAF4" w14:textId="77777777" w:rsidR="00F43E34" w:rsidRPr="00450012" w:rsidRDefault="00446BD5" w:rsidP="00DC1551">
            <w:pPr>
              <w:pStyle w:val="phtablecellleft"/>
            </w:pPr>
            <w:r w:rsidRPr="00450012">
              <w:lastRenderedPageBreak/>
              <w:t>Да</w:t>
            </w:r>
          </w:p>
        </w:tc>
      </w:tr>
      <w:tr w:rsidR="008F21AF" w:rsidRPr="00450012" w14:paraId="6F352FE7" w14:textId="77777777" w:rsidTr="00846AC9">
        <w:tc>
          <w:tcPr>
            <w:tcW w:w="1049" w:type="pct"/>
          </w:tcPr>
          <w:p w14:paraId="77340FA4" w14:textId="77777777" w:rsidR="00F43E34" w:rsidRPr="00450012" w:rsidRDefault="00446BD5" w:rsidP="00DC1551">
            <w:pPr>
              <w:pStyle w:val="phtablecellleft"/>
            </w:pPr>
            <w:r w:rsidRPr="00450012">
              <w:t>Дата окончания выполнения</w:t>
            </w:r>
          </w:p>
        </w:tc>
        <w:tc>
          <w:tcPr>
            <w:tcW w:w="2678" w:type="pct"/>
          </w:tcPr>
          <w:p w14:paraId="23490C2D" w14:textId="77777777" w:rsidR="00F43E34" w:rsidRPr="00450012" w:rsidRDefault="00446BD5" w:rsidP="00DC1551">
            <w:pPr>
              <w:pStyle w:val="phtablecellleft"/>
            </w:pPr>
            <w:r w:rsidRPr="00450012">
              <w:t>Поле автоматически заполняется текущей датой. При необходимости введите или выберите из календаря другую дату окончания выполнения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4464EF17" w14:textId="77777777" w:rsidR="00F43E34" w:rsidRPr="00450012" w:rsidRDefault="00446BD5" w:rsidP="00DC1551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2DE1E9B2" w14:textId="77777777" w:rsidTr="00846AC9">
        <w:tc>
          <w:tcPr>
            <w:tcW w:w="1049" w:type="pct"/>
          </w:tcPr>
          <w:p w14:paraId="667B95FF" w14:textId="77777777" w:rsidR="00F43E34" w:rsidRPr="00450012" w:rsidRDefault="00446BD5" w:rsidP="008E2562">
            <w:pPr>
              <w:pStyle w:val="phtablecellleft"/>
            </w:pPr>
            <w:r w:rsidRPr="00450012">
              <w:t>Время окончания выполнения</w:t>
            </w:r>
          </w:p>
        </w:tc>
        <w:tc>
          <w:tcPr>
            <w:tcW w:w="2678" w:type="pct"/>
          </w:tcPr>
          <w:p w14:paraId="2E3632D3" w14:textId="77777777" w:rsidR="00F43E34" w:rsidRPr="00450012" w:rsidRDefault="00446BD5" w:rsidP="008E2562">
            <w:pPr>
              <w:pStyle w:val="phtablecellleft"/>
            </w:pPr>
            <w:r w:rsidRPr="00450012">
              <w:t>Поле автоматически заполняется текущим временем. При необходимости введите другое время окончания выполнения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7048A4A9" w14:textId="77777777" w:rsidR="00F43E34" w:rsidRPr="00450012" w:rsidRDefault="00446BD5" w:rsidP="008E2562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4E74D038" w14:textId="77777777" w:rsidTr="00846AC9">
        <w:tc>
          <w:tcPr>
            <w:tcW w:w="1049" w:type="pct"/>
          </w:tcPr>
          <w:p w14:paraId="4ECF26B5" w14:textId="77777777" w:rsidR="00F43E34" w:rsidRPr="00450012" w:rsidRDefault="00446BD5" w:rsidP="008E2562">
            <w:pPr>
              <w:pStyle w:val="phtablecellleft"/>
            </w:pPr>
            <w:r w:rsidRPr="00450012">
              <w:t>Кратность</w:t>
            </w:r>
          </w:p>
        </w:tc>
        <w:tc>
          <w:tcPr>
            <w:tcW w:w="2678" w:type="pct"/>
          </w:tcPr>
          <w:p w14:paraId="7C0CCDCF" w14:textId="77777777" w:rsidR="00F43E34" w:rsidRPr="00450012" w:rsidRDefault="00446BD5" w:rsidP="008E2562">
            <w:pPr>
              <w:pStyle w:val="phtablecellleft"/>
            </w:pPr>
            <w:r w:rsidRPr="00450012">
              <w:t>Введите кратность назначенной медицинской процедуры или манипуляции</w:t>
            </w:r>
          </w:p>
        </w:tc>
        <w:tc>
          <w:tcPr>
            <w:tcW w:w="1273" w:type="pct"/>
          </w:tcPr>
          <w:p w14:paraId="12407929" w14:textId="77777777" w:rsidR="00F43E34" w:rsidRPr="00450012" w:rsidRDefault="00446BD5" w:rsidP="008E2562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6B940A26" w14:textId="77777777" w:rsidTr="00846AC9">
        <w:tc>
          <w:tcPr>
            <w:tcW w:w="1049" w:type="pct"/>
          </w:tcPr>
          <w:p w14:paraId="7264C244" w14:textId="77777777" w:rsidR="00F43E34" w:rsidRPr="00450012" w:rsidRDefault="00446BD5" w:rsidP="008E2562">
            <w:pPr>
              <w:pStyle w:val="phtablecellleft"/>
            </w:pPr>
            <w:r w:rsidRPr="00450012">
              <w:t>Особые указания</w:t>
            </w:r>
          </w:p>
        </w:tc>
        <w:tc>
          <w:tcPr>
            <w:tcW w:w="2678" w:type="pct"/>
          </w:tcPr>
          <w:p w14:paraId="1E7DA750" w14:textId="77777777" w:rsidR="00F43E34" w:rsidRPr="00450012" w:rsidRDefault="00446BD5" w:rsidP="008E2562">
            <w:pPr>
              <w:pStyle w:val="phtablecellleft"/>
            </w:pPr>
            <w:r w:rsidRPr="00450012">
              <w:t>Введите комментарий врача</w:t>
            </w:r>
          </w:p>
        </w:tc>
        <w:tc>
          <w:tcPr>
            <w:tcW w:w="1273" w:type="pct"/>
          </w:tcPr>
          <w:p w14:paraId="55885E3C" w14:textId="77777777" w:rsidR="00F43E34" w:rsidRPr="00450012" w:rsidRDefault="00446BD5" w:rsidP="008E2562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0E45DE4A" w14:textId="77777777" w:rsidTr="00846AC9">
        <w:tc>
          <w:tcPr>
            <w:tcW w:w="1049" w:type="pct"/>
          </w:tcPr>
          <w:p w14:paraId="2956324A" w14:textId="77777777" w:rsidR="00F43E34" w:rsidRPr="00450012" w:rsidRDefault="00446BD5" w:rsidP="00DC1551">
            <w:pPr>
              <w:pStyle w:val="phtablecellleft"/>
            </w:pPr>
            <w:r w:rsidRPr="00450012">
              <w:t>Осложнения</w:t>
            </w:r>
          </w:p>
        </w:tc>
        <w:tc>
          <w:tcPr>
            <w:tcW w:w="2678" w:type="pct"/>
          </w:tcPr>
          <w:p w14:paraId="6AD41CAB" w14:textId="77777777" w:rsidR="00F43E34" w:rsidRPr="00450012" w:rsidRDefault="00446BD5" w:rsidP="00DC1551">
            <w:pPr>
              <w:pStyle w:val="phtablecellleft"/>
            </w:pPr>
            <w:r w:rsidRPr="00450012">
              <w:t xml:space="preserve">Укажите выявленное у пациента осложнение. Для этого нажмите на кнопку </w:t>
            </w:r>
            <w:r w:rsidR="00B06D0B" w:rsidRPr="00450012">
              <w:t>«</w:t>
            </w:r>
            <w:r w:rsidRPr="00450012">
              <w:t>Добавить</w:t>
            </w:r>
            <w:r w:rsidR="00B06D0B" w:rsidRPr="00450012">
              <w:t>»</w:t>
            </w:r>
            <w:r w:rsidRPr="00450012">
              <w:t xml:space="preserve"> и выберите осложнение из справочника </w:t>
            </w:r>
            <w:r w:rsidR="00B06D0B" w:rsidRPr="00450012">
              <w:t>«</w:t>
            </w:r>
            <w:r w:rsidRPr="00450012">
              <w:t>Осложнения</w:t>
            </w:r>
            <w:r w:rsidR="00B06D0B" w:rsidRPr="00450012">
              <w:t>»</w:t>
            </w:r>
            <w:r w:rsidRPr="00450012">
              <w:t>. По приведенному алгоритму доступно добавление нескольких осложнений</w:t>
            </w:r>
          </w:p>
        </w:tc>
        <w:tc>
          <w:tcPr>
            <w:tcW w:w="1273" w:type="pct"/>
          </w:tcPr>
          <w:p w14:paraId="665CB984" w14:textId="77777777" w:rsidR="00F43E34" w:rsidRPr="00450012" w:rsidRDefault="00446BD5" w:rsidP="00DC1551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3E787854" w14:textId="77777777" w:rsidTr="00846AC9">
        <w:tc>
          <w:tcPr>
            <w:tcW w:w="1049" w:type="pct"/>
          </w:tcPr>
          <w:p w14:paraId="296D6E7D" w14:textId="77777777" w:rsidR="00F43E34" w:rsidRPr="00450012" w:rsidRDefault="00446BD5" w:rsidP="00DC1551">
            <w:pPr>
              <w:pStyle w:val="phtablecellleft"/>
            </w:pPr>
            <w:r w:rsidRPr="00450012">
              <w:t>Вид анестезии</w:t>
            </w:r>
          </w:p>
        </w:tc>
        <w:tc>
          <w:tcPr>
            <w:tcW w:w="2678" w:type="pct"/>
          </w:tcPr>
          <w:p w14:paraId="66346E53" w14:textId="77777777" w:rsidR="00F43E34" w:rsidRPr="00450012" w:rsidRDefault="00446BD5" w:rsidP="00DC1551">
            <w:pPr>
              <w:pStyle w:val="phtablecellleft"/>
            </w:pPr>
            <w:r w:rsidRPr="00450012">
              <w:t>Выберите из выпадающего списка вид используемой при медицинской процедуры или манипуляции</w:t>
            </w:r>
            <w:r w:rsidR="00B06D0B" w:rsidRPr="00450012">
              <w:t xml:space="preserve"> </w:t>
            </w:r>
            <w:r w:rsidRPr="00450012">
              <w:t>анестезии</w:t>
            </w:r>
          </w:p>
        </w:tc>
        <w:tc>
          <w:tcPr>
            <w:tcW w:w="1273" w:type="pct"/>
          </w:tcPr>
          <w:p w14:paraId="047959D8" w14:textId="77777777" w:rsidR="00F43E34" w:rsidRPr="00450012" w:rsidRDefault="00446BD5" w:rsidP="00DC1551">
            <w:pPr>
              <w:pStyle w:val="phtablecellleft"/>
            </w:pPr>
            <w:r w:rsidRPr="00450012">
              <w:t>Нет</w:t>
            </w:r>
          </w:p>
        </w:tc>
      </w:tr>
    </w:tbl>
    <w:p w14:paraId="2EAD0595" w14:textId="77777777" w:rsidR="00DC1551" w:rsidRPr="00450012" w:rsidRDefault="00DC1551" w:rsidP="00DC1551">
      <w:pPr>
        <w:pStyle w:val="phnormal"/>
      </w:pPr>
    </w:p>
    <w:p w14:paraId="3EBC0184" w14:textId="77777777" w:rsidR="00F43E34" w:rsidRPr="00450012" w:rsidRDefault="00446BD5" w:rsidP="00DC155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Применить</w:t>
      </w:r>
      <w:r w:rsidR="00B06D0B" w:rsidRPr="00450012">
        <w:t xml:space="preserve">» </w:t>
      </w:r>
      <w:r w:rsidRPr="00450012">
        <w:t>для сохранения внесенных в при</w:t>
      </w:r>
      <w:r w:rsidR="001664D1" w:rsidRPr="00450012">
        <w:t>е</w:t>
      </w:r>
      <w:r w:rsidRPr="00450012">
        <w:t>м данных;</w:t>
      </w:r>
    </w:p>
    <w:p w14:paraId="4D92FD5E" w14:textId="77777777" w:rsidR="00F43E34" w:rsidRPr="00450012" w:rsidRDefault="00446BD5" w:rsidP="00DC1551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Назначения</w:t>
      </w:r>
      <w:r w:rsidR="00B06D0B" w:rsidRPr="00450012">
        <w:t>»</w:t>
      </w:r>
      <w:r w:rsidR="000D53FA" w:rsidRPr="00450012">
        <w:t xml:space="preserve"> (</w:t>
      </w:r>
      <w:r w:rsidR="000D53FA" w:rsidRPr="00450012">
        <w:fldChar w:fldCharType="begin"/>
      </w:r>
      <w:r w:rsidR="000D53FA" w:rsidRPr="00450012">
        <w:instrText xml:space="preserve"> REF _Ref184412571 \h </w:instrText>
      </w:r>
      <w:r w:rsidR="000D53FA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8</w:t>
      </w:r>
      <w:r w:rsidR="000D53FA" w:rsidRPr="00450012">
        <w:fldChar w:fldCharType="end"/>
      </w:r>
      <w:r w:rsidR="000D53FA" w:rsidRPr="00450012">
        <w:t>)</w:t>
      </w:r>
      <w:r w:rsidRPr="00450012">
        <w:t xml:space="preserve"> для указания</w:t>
      </w:r>
      <w:r w:rsidR="00B06D0B" w:rsidRPr="00450012">
        <w:t xml:space="preserve"> </w:t>
      </w:r>
      <w:r w:rsidRPr="00450012">
        <w:t>используемых материалов при проведении</w:t>
      </w:r>
      <w:r w:rsidR="00B06D0B" w:rsidRPr="00450012">
        <w:t xml:space="preserve"> </w:t>
      </w:r>
      <w:r w:rsidRPr="00450012">
        <w:t>медицинской процедуры или манипуляции (необязательные данные СЭМД);</w:t>
      </w:r>
    </w:p>
    <w:p w14:paraId="1B0EE5E1" w14:textId="77777777" w:rsidR="00F43E34" w:rsidRPr="00450012" w:rsidRDefault="00B250A7" w:rsidP="00DC1551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5B2C72FF" wp14:editId="3D61DB16">
            <wp:extent cx="6235440" cy="4133419"/>
            <wp:effectExtent l="19050" t="19050" r="13335" b="196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9" t="985" r="-1" b="591"/>
                    <a:stretch/>
                  </pic:blipFill>
                  <pic:spPr bwMode="auto">
                    <a:xfrm>
                      <a:off x="0" y="0"/>
                      <a:ext cx="6259659" cy="414947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59D57" w14:textId="77777777" w:rsidR="00DC1551" w:rsidRPr="00450012" w:rsidRDefault="00DC1551" w:rsidP="00DC1551">
      <w:pPr>
        <w:pStyle w:val="phfiguretitle"/>
      </w:pPr>
      <w:bookmarkStart w:id="28" w:name="_Ref184412571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8</w:t>
      </w:r>
      <w:r w:rsidRPr="00450012">
        <w:fldChar w:fldCharType="end"/>
      </w:r>
      <w:bookmarkEnd w:id="28"/>
      <w:r w:rsidRPr="00450012">
        <w:t xml:space="preserve"> – Вкладка «Назначения»</w:t>
      </w:r>
    </w:p>
    <w:p w14:paraId="77C1D9B6" w14:textId="77777777" w:rsidR="00F43E34" w:rsidRPr="00450012" w:rsidRDefault="00446BD5" w:rsidP="00DC1551">
      <w:pPr>
        <w:pStyle w:val="phlistitemized1"/>
      </w:pPr>
      <w:r w:rsidRPr="00450012">
        <w:t xml:space="preserve">выберите пункт контекстного меню </w:t>
      </w:r>
      <w:r w:rsidR="00B06D0B" w:rsidRPr="00450012">
        <w:t>«</w:t>
      </w:r>
      <w:r w:rsidR="00B250A7" w:rsidRPr="00450012">
        <w:t>Списать на пациента</w:t>
      </w:r>
      <w:r w:rsidR="00B06D0B" w:rsidRPr="00450012">
        <w:t>»</w:t>
      </w:r>
      <w:r w:rsidRPr="00450012">
        <w:t>. Откроется окно добавления лекарственного назначения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_Ref184407273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9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62CA036A" w14:textId="77777777" w:rsidR="00F43E34" w:rsidRPr="00450012" w:rsidRDefault="00B250A7" w:rsidP="00DC1551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5074CE7" wp14:editId="2D24D721">
            <wp:extent cx="4752975" cy="47148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82" t="1378" r="943" b="1181"/>
                    <a:stretch/>
                  </pic:blipFill>
                  <pic:spPr bwMode="auto">
                    <a:xfrm>
                      <a:off x="0" y="0"/>
                      <a:ext cx="4760595" cy="472243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1F3B6" w14:textId="77777777" w:rsidR="00DC1551" w:rsidRPr="00450012" w:rsidRDefault="00DC1551" w:rsidP="00DC1551">
      <w:pPr>
        <w:pStyle w:val="phfiguretitle"/>
      </w:pPr>
      <w:bookmarkStart w:id="29" w:name="_Ref184407273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9</w:t>
      </w:r>
      <w:r w:rsidRPr="00450012">
        <w:fldChar w:fldCharType="end"/>
      </w:r>
      <w:bookmarkEnd w:id="29"/>
      <w:r w:rsidRPr="00450012">
        <w:t xml:space="preserve"> – Окно добавления лекарственного назначения</w:t>
      </w:r>
    </w:p>
    <w:p w14:paraId="2F1F9723" w14:textId="77777777" w:rsidR="00F43E34" w:rsidRPr="00450012" w:rsidRDefault="00446BD5" w:rsidP="00DC1551">
      <w:pPr>
        <w:pStyle w:val="phlistitemized1"/>
      </w:pPr>
      <w:r w:rsidRPr="00450012">
        <w:t>заполните все обязательные (выделенные</w:t>
      </w:r>
      <w:r w:rsidR="00B250A7" w:rsidRPr="00450012">
        <w:t xml:space="preserve"> жёлтым</w:t>
      </w:r>
      <w:r w:rsidRPr="00450012">
        <w:t xml:space="preserve"> цветом) поля, необходимые для сохранения назначения. Подробная информация по назначению лекарственных препаратов представлена в руководстве пользователя компонента </w:t>
      </w:r>
      <w:r w:rsidR="00B06D0B" w:rsidRPr="00450012">
        <w:t>«</w:t>
      </w:r>
      <w:r w:rsidRPr="00450012">
        <w:t>Врач стационара</w:t>
      </w:r>
      <w:r w:rsidR="00DC1551" w:rsidRPr="00450012">
        <w:t>»</w:t>
      </w:r>
      <w:r w:rsidRPr="00450012">
        <w:t>;</w:t>
      </w:r>
    </w:p>
    <w:p w14:paraId="69F5E3AB" w14:textId="77777777" w:rsidR="00F43E34" w:rsidRPr="00450012" w:rsidRDefault="00446BD5" w:rsidP="001664D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="00401B5F" w:rsidRPr="00450012">
        <w:t>Списать на пациента</w:t>
      </w:r>
      <w:r w:rsidR="00B06D0B" w:rsidRPr="00450012">
        <w:t>»</w:t>
      </w:r>
      <w:r w:rsidRPr="00450012">
        <w:t xml:space="preserve">. Созданное назначение отобразится на вкладке </w:t>
      </w:r>
      <w:r w:rsidR="00B06D0B" w:rsidRPr="00450012">
        <w:t>«</w:t>
      </w:r>
      <w:r w:rsidRPr="00450012">
        <w:t>Назначения</w:t>
      </w:r>
      <w:r w:rsidR="00B06D0B" w:rsidRPr="00450012">
        <w:t>»</w:t>
      </w:r>
      <w:r w:rsidRPr="00450012">
        <w:t xml:space="preserve"> окна оказания услуги;</w:t>
      </w:r>
    </w:p>
    <w:p w14:paraId="192BFBAD" w14:textId="77777777" w:rsidR="00F43E34" w:rsidRPr="00450012" w:rsidRDefault="00446BD5" w:rsidP="001664D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Сохранить</w:t>
      </w:r>
      <w:r w:rsidR="00B06D0B" w:rsidRPr="00450012">
        <w:t>»</w:t>
      </w:r>
      <w:r w:rsidRPr="00450012">
        <w:t xml:space="preserve"> для сохранения внесенных данных. Оказанная услуга манипуляции отобразится на вкладке приема </w:t>
      </w:r>
      <w:r w:rsidR="00B06D0B" w:rsidRPr="00450012">
        <w:t>«</w:t>
      </w:r>
      <w:r w:rsidRPr="00450012">
        <w:t>Направления</w:t>
      </w:r>
      <w:r w:rsidR="00B06D0B" w:rsidRPr="00450012">
        <w:t>»</w:t>
      </w:r>
      <w:r w:rsidRPr="00450012">
        <w:t>.</w:t>
      </w:r>
    </w:p>
    <w:p w14:paraId="4762EC8C" w14:textId="77777777" w:rsidR="00F43E34" w:rsidRPr="00450012" w:rsidRDefault="00446BD5" w:rsidP="003649AF">
      <w:pPr>
        <w:pStyle w:val="3"/>
      </w:pPr>
      <w:bookmarkStart w:id="30" w:name="_Toc256000006"/>
      <w:bookmarkStart w:id="31" w:name="scroll-bookmark-10"/>
      <w:bookmarkStart w:id="32" w:name="_Toc198025776"/>
      <w:r w:rsidRPr="00450012">
        <w:t>Оказание услуги манипуляции в рамках истории болезни</w:t>
      </w:r>
      <w:bookmarkEnd w:id="30"/>
      <w:bookmarkEnd w:id="31"/>
      <w:bookmarkEnd w:id="32"/>
    </w:p>
    <w:p w14:paraId="39198263" w14:textId="77777777" w:rsidR="00F43E34" w:rsidRPr="00450012" w:rsidRDefault="00446BD5" w:rsidP="00DC1551">
      <w:pPr>
        <w:pStyle w:val="phlistitemizedtitle"/>
      </w:pPr>
      <w:r w:rsidRPr="00450012">
        <w:t>Чтобы оказать услугу манипуляции в рамках истории болезни, выполните следующие действия:</w:t>
      </w:r>
    </w:p>
    <w:p w14:paraId="22ABED67" w14:textId="77777777" w:rsidR="00F43E34" w:rsidRPr="00450012" w:rsidRDefault="00446BD5" w:rsidP="00DC1551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Пациенты в стационаре</w:t>
      </w:r>
      <w:r w:rsidR="00AB2C48" w:rsidRPr="00450012">
        <w:t xml:space="preserve">/ </w:t>
      </w:r>
      <w:r w:rsidRPr="00450012">
        <w:t>Лечащий врач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форма лечащего врача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_Ref184407356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10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38BF4F4D" w14:textId="77777777" w:rsidR="00F43E34" w:rsidRPr="00450012" w:rsidRDefault="00446BD5" w:rsidP="00DC1551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9AABE91" wp14:editId="63280A79">
            <wp:extent cx="6295390" cy="3325622"/>
            <wp:effectExtent l="19050" t="19050" r="10160" b="27305"/>
            <wp:docPr id="100022" name="Рисунок 100022" descr="_scroll_external/attachments/image2024-12-2_16-6-10-6f269f8646c3d8a4f0c53590dadebdea345c10c35b9d703138a2e3495b4d9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89328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256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52105F" w14:textId="77777777" w:rsidR="00DC1551" w:rsidRPr="00450012" w:rsidRDefault="00DC1551" w:rsidP="00DC1551">
      <w:pPr>
        <w:pStyle w:val="phfiguretitle"/>
      </w:pPr>
      <w:bookmarkStart w:id="33" w:name="_Ref184407356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10</w:t>
      </w:r>
      <w:r w:rsidRPr="00450012">
        <w:fldChar w:fldCharType="end"/>
      </w:r>
      <w:bookmarkEnd w:id="33"/>
      <w:r w:rsidRPr="00450012">
        <w:t xml:space="preserve"> – Форма лечащего врача</w:t>
      </w:r>
    </w:p>
    <w:p w14:paraId="4D4AC65B" w14:textId="77777777" w:rsidR="00F43E34" w:rsidRPr="00450012" w:rsidRDefault="00446BD5" w:rsidP="00DC1551">
      <w:pPr>
        <w:pStyle w:val="phlistitemized1"/>
      </w:pPr>
      <w:r w:rsidRPr="00450012">
        <w:t xml:space="preserve">в блоке </w:t>
      </w:r>
      <w:r w:rsidR="00B06D0B" w:rsidRPr="00450012">
        <w:t>«</w:t>
      </w:r>
      <w:r w:rsidRPr="00450012">
        <w:t>Пациенты</w:t>
      </w:r>
      <w:r w:rsidR="00B06D0B" w:rsidRPr="00450012">
        <w:t>»</w:t>
      </w:r>
      <w:r w:rsidRPr="00450012">
        <w:t xml:space="preserve"> нажмите на ссылку с номером ИБ пациента. Откроется история болезни пациента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_Ref184407609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11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48A87397" w14:textId="77777777" w:rsidR="00F43E34" w:rsidRPr="00450012" w:rsidRDefault="00446BD5" w:rsidP="00DC1551">
      <w:pPr>
        <w:pStyle w:val="phfigure"/>
      </w:pPr>
      <w:r w:rsidRPr="00450012">
        <w:rPr>
          <w:noProof/>
        </w:rPr>
        <w:drawing>
          <wp:inline distT="0" distB="0" distL="0" distR="0" wp14:anchorId="7BD31B9A" wp14:editId="3F390E50">
            <wp:extent cx="6295390" cy="4314662"/>
            <wp:effectExtent l="19050" t="19050" r="10160" b="10160"/>
            <wp:docPr id="100023" name="Рисунок 100023" descr="_scroll_external/attachments/image2024-12-2_16-10-4-aa04fb2f92adbc251f0ffa1e896c73168f379025aa58ab1642d063010d24e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029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146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1673C3B" w14:textId="77777777" w:rsidR="00DC1551" w:rsidRPr="00450012" w:rsidRDefault="00DC1551" w:rsidP="00DC1551">
      <w:pPr>
        <w:pStyle w:val="phfiguretitle"/>
      </w:pPr>
      <w:bookmarkStart w:id="34" w:name="_Ref184407609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11</w:t>
      </w:r>
      <w:r w:rsidRPr="00450012">
        <w:fldChar w:fldCharType="end"/>
      </w:r>
      <w:bookmarkEnd w:id="34"/>
      <w:r w:rsidRPr="00450012">
        <w:t xml:space="preserve"> – История болезни пациента</w:t>
      </w:r>
    </w:p>
    <w:p w14:paraId="707E44C6" w14:textId="77777777" w:rsidR="00F43E34" w:rsidRPr="00450012" w:rsidRDefault="00446BD5" w:rsidP="00DC1551">
      <w:pPr>
        <w:pStyle w:val="phlistitemized1"/>
      </w:pPr>
      <w:r w:rsidRPr="00450012">
        <w:lastRenderedPageBreak/>
        <w:t xml:space="preserve">нажмите на ссылку </w:t>
      </w:r>
      <w:r w:rsidR="00B06D0B" w:rsidRPr="00450012">
        <w:t>«</w:t>
      </w:r>
      <w:r w:rsidRPr="00450012">
        <w:t>Направления на услуги</w:t>
      </w:r>
      <w:r w:rsidR="00B06D0B" w:rsidRPr="00450012">
        <w:t>»</w:t>
      </w:r>
      <w:r w:rsidRPr="00450012">
        <w:t xml:space="preserve">. Откроется окно </w:t>
      </w:r>
      <w:r w:rsidR="00B06D0B" w:rsidRPr="00450012">
        <w:t>«</w:t>
      </w:r>
      <w:r w:rsidRPr="00450012">
        <w:t>Направления на услуги</w:t>
      </w:r>
      <w:r w:rsidR="00B06D0B" w:rsidRPr="00450012">
        <w:t>»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_Ref184407782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12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3721599E" w14:textId="77777777" w:rsidR="00F43E34" w:rsidRPr="00450012" w:rsidRDefault="00446BD5" w:rsidP="00DC1551">
      <w:pPr>
        <w:pStyle w:val="phfigure"/>
      </w:pPr>
      <w:r w:rsidRPr="00450012">
        <w:rPr>
          <w:noProof/>
        </w:rPr>
        <w:drawing>
          <wp:inline distT="0" distB="0" distL="0" distR="0" wp14:anchorId="09EF04E7" wp14:editId="1B9C1847">
            <wp:extent cx="5772150" cy="3743325"/>
            <wp:effectExtent l="19050" t="19050" r="19050" b="28575"/>
            <wp:docPr id="100024" name="Рисунок 100024" descr="_scroll_external/attachments/image2024-12-2_16-11-25-f0728004006effb5d835d3ce788083785563600ca808fa834f293d251d401d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03328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743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77C0D1" w14:textId="77777777" w:rsidR="00DC1551" w:rsidRPr="00450012" w:rsidRDefault="00DC1551" w:rsidP="00DC1551">
      <w:pPr>
        <w:pStyle w:val="phfiguretitle"/>
      </w:pPr>
      <w:bookmarkStart w:id="35" w:name="_Ref184407782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12</w:t>
      </w:r>
      <w:r w:rsidRPr="00450012">
        <w:fldChar w:fldCharType="end"/>
      </w:r>
      <w:bookmarkEnd w:id="35"/>
      <w:r w:rsidRPr="00450012">
        <w:t xml:space="preserve"> – Окно «Направления на услуги»</w:t>
      </w:r>
    </w:p>
    <w:p w14:paraId="2E2CD12B" w14:textId="77777777" w:rsidR="00F43E34" w:rsidRPr="00450012" w:rsidRDefault="00446BD5" w:rsidP="00DC155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Внести результат</w:t>
      </w:r>
      <w:r w:rsidR="00B06D0B" w:rsidRPr="00450012">
        <w:t>»</w:t>
      </w:r>
      <w:r w:rsidRPr="00450012">
        <w:t>. Откроется окно для выбора услуги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_Ref184407802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13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08611DCA" w14:textId="77777777" w:rsidR="00F43E34" w:rsidRPr="00450012" w:rsidRDefault="00B250A7" w:rsidP="00DC1551">
      <w:pPr>
        <w:pStyle w:val="phfigure"/>
      </w:pPr>
      <w:r w:rsidRPr="00450012">
        <w:rPr>
          <w:noProof/>
        </w:rPr>
        <w:drawing>
          <wp:inline distT="0" distB="0" distL="0" distR="0" wp14:anchorId="3E9794E2" wp14:editId="4712DF5C">
            <wp:extent cx="5456712" cy="3054199"/>
            <wp:effectExtent l="19050" t="19050" r="10795" b="133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48" t="1836"/>
                    <a:stretch/>
                  </pic:blipFill>
                  <pic:spPr bwMode="auto">
                    <a:xfrm>
                      <a:off x="0" y="0"/>
                      <a:ext cx="5470813" cy="3062091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08695" w14:textId="77777777" w:rsidR="00DC1551" w:rsidRPr="00450012" w:rsidRDefault="00DC1551" w:rsidP="00DC1551">
      <w:pPr>
        <w:pStyle w:val="phfiguretitle"/>
      </w:pPr>
      <w:bookmarkStart w:id="36" w:name="_Ref184407802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13</w:t>
      </w:r>
      <w:r w:rsidRPr="00450012">
        <w:fldChar w:fldCharType="end"/>
      </w:r>
      <w:bookmarkEnd w:id="36"/>
      <w:r w:rsidRPr="00450012">
        <w:t xml:space="preserve"> – Окно для выбора услуги</w:t>
      </w:r>
    </w:p>
    <w:p w14:paraId="44F7BE72" w14:textId="77777777" w:rsidR="00F43E34" w:rsidRPr="00450012" w:rsidRDefault="00446BD5" w:rsidP="00DC1551">
      <w:pPr>
        <w:pStyle w:val="phlistitemized1"/>
      </w:pPr>
      <w:r w:rsidRPr="00450012">
        <w:lastRenderedPageBreak/>
        <w:t>выберите услугу проведенной (оказанной)</w:t>
      </w:r>
      <w:r w:rsidR="00B06D0B" w:rsidRPr="00450012">
        <w:t xml:space="preserve"> </w:t>
      </w:r>
      <w:r w:rsidRPr="00450012">
        <w:t>манипуляции</w:t>
      </w:r>
      <w:r w:rsidR="00B06D0B" w:rsidRPr="00450012">
        <w:t xml:space="preserve"> </w:t>
      </w:r>
      <w:r w:rsidRPr="00450012">
        <w:t xml:space="preserve">и нажмите на кнопку </w:t>
      </w:r>
      <w:r w:rsidR="00B06D0B" w:rsidRPr="00450012">
        <w:t>«</w:t>
      </w:r>
      <w:r w:rsidRPr="00450012">
        <w:t>ОК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окно оказания приема по выбранной услуге манипуляции</w:t>
      </w:r>
      <w:r w:rsidR="00DC1551" w:rsidRPr="00450012">
        <w:t xml:space="preserve"> (</w:t>
      </w:r>
      <w:r w:rsidR="00DC1551" w:rsidRPr="00450012">
        <w:fldChar w:fldCharType="begin"/>
      </w:r>
      <w:r w:rsidR="00DC1551" w:rsidRPr="00450012">
        <w:instrText xml:space="preserve"> REF _Ref184407837 \h </w:instrText>
      </w:r>
      <w:r w:rsidR="00DC1551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14</w:t>
      </w:r>
      <w:r w:rsidR="00DC1551" w:rsidRPr="00450012">
        <w:fldChar w:fldCharType="end"/>
      </w:r>
      <w:r w:rsidR="00DC1551" w:rsidRPr="00450012">
        <w:t>)</w:t>
      </w:r>
      <w:r w:rsidRPr="00450012">
        <w:t>;</w:t>
      </w:r>
    </w:p>
    <w:p w14:paraId="6F51FDB8" w14:textId="77777777" w:rsidR="00F43E34" w:rsidRPr="00450012" w:rsidRDefault="00B250A7" w:rsidP="00DC1551">
      <w:pPr>
        <w:pStyle w:val="phfigure"/>
      </w:pPr>
      <w:r w:rsidRPr="00450012">
        <w:rPr>
          <w:noProof/>
        </w:rPr>
        <w:drawing>
          <wp:inline distT="0" distB="0" distL="0" distR="0" wp14:anchorId="62E8663D" wp14:editId="3BDF2EF0">
            <wp:extent cx="6137452" cy="4052621"/>
            <wp:effectExtent l="19050" t="19050" r="15875" b="241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21" t="1070" r="774"/>
                    <a:stretch/>
                  </pic:blipFill>
                  <pic:spPr bwMode="auto">
                    <a:xfrm>
                      <a:off x="0" y="0"/>
                      <a:ext cx="6162068" cy="406887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F61AC" w14:textId="77777777" w:rsidR="00DC1551" w:rsidRPr="00450012" w:rsidRDefault="00DC1551" w:rsidP="00DC1551">
      <w:pPr>
        <w:pStyle w:val="phfiguretitle"/>
      </w:pPr>
      <w:bookmarkStart w:id="37" w:name="_Ref18440783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14</w:t>
      </w:r>
      <w:r w:rsidRPr="00450012">
        <w:fldChar w:fldCharType="end"/>
      </w:r>
      <w:bookmarkEnd w:id="37"/>
      <w:r w:rsidRPr="00450012">
        <w:t xml:space="preserve"> – Окно оказания приема по услуге манипуляции</w:t>
      </w:r>
    </w:p>
    <w:p w14:paraId="2CD2D7A1" w14:textId="12F9A833" w:rsidR="00B06D0B" w:rsidRPr="00450012" w:rsidRDefault="00446BD5" w:rsidP="00DC1551">
      <w:pPr>
        <w:pStyle w:val="phlistitemized1"/>
      </w:pPr>
      <w:r w:rsidRPr="00450012">
        <w:t>заполните все обязательные (выделенные</w:t>
      </w:r>
      <w:r w:rsidR="00401B5F" w:rsidRPr="00450012">
        <w:t xml:space="preserve"> ж</w:t>
      </w:r>
      <w:r w:rsidR="00846AC9" w:rsidRPr="00450012">
        <w:t>е</w:t>
      </w:r>
      <w:r w:rsidR="00401B5F" w:rsidRPr="00450012">
        <w:t>лтым</w:t>
      </w:r>
      <w:r w:rsidRPr="00450012">
        <w:t xml:space="preserve"> цветом) в окне поля, необходимые для сохранения услуги.</w:t>
      </w:r>
      <w:r w:rsidR="00B06D0B" w:rsidRPr="00450012">
        <w:t xml:space="preserve"> </w:t>
      </w:r>
      <w:r w:rsidRPr="00450012">
        <w:t>Для последующего формирования СЭМД заполните поля согласно приведенной ниже таблице</w:t>
      </w:r>
      <w:r w:rsidR="001C2ECA" w:rsidRPr="00450012">
        <w:t xml:space="preserve"> (</w:t>
      </w:r>
      <w:r w:rsidR="001C2ECA" w:rsidRPr="00450012">
        <w:fldChar w:fldCharType="begin"/>
      </w:r>
      <w:r w:rsidR="001C2ECA" w:rsidRPr="00450012">
        <w:instrText xml:space="preserve"> REF _Ref184411990 \h </w:instrText>
      </w:r>
      <w:r w:rsidR="001C2ECA" w:rsidRPr="00450012">
        <w:fldChar w:fldCharType="separate"/>
      </w:r>
      <w:r w:rsidR="001D7989" w:rsidRPr="00450012">
        <w:t>Таблица </w:t>
      </w:r>
      <w:r w:rsidR="001D7989">
        <w:rPr>
          <w:noProof/>
        </w:rPr>
        <w:t>2</w:t>
      </w:r>
      <w:r w:rsidR="001C2ECA" w:rsidRPr="00450012">
        <w:fldChar w:fldCharType="end"/>
      </w:r>
      <w:r w:rsidR="001C2ECA" w:rsidRPr="00450012">
        <w:t>)</w:t>
      </w:r>
      <w:r w:rsidRPr="00450012">
        <w:t>;</w:t>
      </w:r>
    </w:p>
    <w:p w14:paraId="2FA714A7" w14:textId="77777777" w:rsidR="00F43E34" w:rsidRPr="00450012" w:rsidRDefault="00446BD5" w:rsidP="00DC1551">
      <w:pPr>
        <w:pStyle w:val="phtabletitle"/>
      </w:pPr>
      <w:bookmarkStart w:id="38" w:name="_Ref184411990"/>
      <w:r w:rsidRPr="00450012">
        <w:t>Таблица</w:t>
      </w:r>
      <w:r w:rsidR="00DC1551" w:rsidRPr="00450012">
        <w:t> 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</w:t>
      </w:r>
      <w:r w:rsidRPr="00450012">
        <w:fldChar w:fldCharType="end"/>
      </w:r>
      <w:bookmarkEnd w:id="38"/>
      <w:r w:rsidR="00DC1551" w:rsidRPr="00450012">
        <w:t xml:space="preserve"> –</w:t>
      </w:r>
      <w:r w:rsidRPr="00450012">
        <w:t xml:space="preserve"> Поля, заполняемые для формирования СЭМД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137"/>
        <w:gridCol w:w="5457"/>
        <w:gridCol w:w="2594"/>
      </w:tblGrid>
      <w:tr w:rsidR="008F21AF" w:rsidRPr="00450012" w14:paraId="3A29F1F5" w14:textId="77777777" w:rsidTr="00B250A7">
        <w:trPr>
          <w:tblHeader/>
        </w:trPr>
        <w:tc>
          <w:tcPr>
            <w:tcW w:w="1049" w:type="pct"/>
          </w:tcPr>
          <w:p w14:paraId="37D02A5A" w14:textId="77777777" w:rsidR="00F43E34" w:rsidRPr="00450012" w:rsidRDefault="00446BD5" w:rsidP="00DC1551">
            <w:pPr>
              <w:pStyle w:val="phtablecolcaption"/>
            </w:pPr>
            <w:bookmarkStart w:id="39" w:name="scroll-bookmark-11"/>
            <w:r w:rsidRPr="00450012">
              <w:t>Наименование поля</w:t>
            </w:r>
            <w:bookmarkEnd w:id="39"/>
          </w:p>
        </w:tc>
        <w:tc>
          <w:tcPr>
            <w:tcW w:w="2678" w:type="pct"/>
          </w:tcPr>
          <w:p w14:paraId="47F596D0" w14:textId="77777777" w:rsidR="00F43E34" w:rsidRPr="00450012" w:rsidRDefault="00446BD5" w:rsidP="00DC1551">
            <w:pPr>
              <w:pStyle w:val="phtablecolcaption"/>
            </w:pPr>
            <w:r w:rsidRPr="00450012">
              <w:t>Пояснение</w:t>
            </w:r>
          </w:p>
        </w:tc>
        <w:tc>
          <w:tcPr>
            <w:tcW w:w="1273" w:type="pct"/>
          </w:tcPr>
          <w:p w14:paraId="33A7746B" w14:textId="77777777" w:rsidR="00F43E34" w:rsidRPr="00450012" w:rsidRDefault="00446BD5" w:rsidP="00DC1551">
            <w:pPr>
              <w:pStyle w:val="phtablecolcaption"/>
            </w:pPr>
            <w:r w:rsidRPr="00450012">
              <w:t>Обязательность заполнения для формирования СЭМД</w:t>
            </w:r>
          </w:p>
        </w:tc>
      </w:tr>
      <w:tr w:rsidR="008F21AF" w:rsidRPr="00450012" w14:paraId="45619C0F" w14:textId="77777777" w:rsidTr="00B250A7">
        <w:tc>
          <w:tcPr>
            <w:tcW w:w="5000" w:type="pct"/>
            <w:gridSpan w:val="3"/>
          </w:tcPr>
          <w:p w14:paraId="7634099C" w14:textId="77777777" w:rsidR="00F43E34" w:rsidRPr="00450012" w:rsidRDefault="00446BD5" w:rsidP="00DC1551">
            <w:pPr>
              <w:pStyle w:val="phtablecolcaption"/>
            </w:pPr>
            <w:r w:rsidRPr="00450012">
              <w:t xml:space="preserve">Вкладка </w:t>
            </w:r>
            <w:r w:rsidR="00B06D0B" w:rsidRPr="00450012">
              <w:t>«</w:t>
            </w:r>
            <w:r w:rsidRPr="00450012">
              <w:t>Основное</w:t>
            </w:r>
            <w:r w:rsidR="00B06D0B" w:rsidRPr="00450012">
              <w:t>»</w:t>
            </w:r>
          </w:p>
        </w:tc>
      </w:tr>
      <w:tr w:rsidR="008F21AF" w:rsidRPr="00450012" w14:paraId="567BA53C" w14:textId="77777777" w:rsidTr="00B250A7">
        <w:tc>
          <w:tcPr>
            <w:tcW w:w="1049" w:type="pct"/>
          </w:tcPr>
          <w:p w14:paraId="4CACC4FD" w14:textId="77777777" w:rsidR="00F43E34" w:rsidRPr="00450012" w:rsidRDefault="00446BD5" w:rsidP="00DC1551">
            <w:pPr>
              <w:pStyle w:val="phtablecellleft"/>
            </w:pPr>
            <w:r w:rsidRPr="00450012">
              <w:t>Текстовое описание медицинской процедуры или манипуляции</w:t>
            </w:r>
          </w:p>
        </w:tc>
        <w:tc>
          <w:tcPr>
            <w:tcW w:w="2678" w:type="pct"/>
          </w:tcPr>
          <w:p w14:paraId="1B0DFA13" w14:textId="77777777" w:rsidR="00F43E34" w:rsidRPr="00450012" w:rsidRDefault="00446BD5" w:rsidP="00DC1551">
            <w:pPr>
              <w:pStyle w:val="phtablecellleft"/>
            </w:pPr>
            <w:r w:rsidRPr="00450012">
              <w:t>Введите текстовое описание выполненной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023F6E6B" w14:textId="77777777" w:rsidR="00F43E34" w:rsidRPr="00450012" w:rsidRDefault="00446BD5" w:rsidP="00DC1551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06307B39" w14:textId="77777777" w:rsidTr="00B250A7">
        <w:tc>
          <w:tcPr>
            <w:tcW w:w="1049" w:type="pct"/>
          </w:tcPr>
          <w:p w14:paraId="607EC8A3" w14:textId="77777777" w:rsidR="00F43E34" w:rsidRPr="00450012" w:rsidRDefault="00446BD5" w:rsidP="00DC1551">
            <w:pPr>
              <w:pStyle w:val="phtablecellleft"/>
            </w:pPr>
            <w:r w:rsidRPr="00450012">
              <w:t>Дата оказания</w:t>
            </w:r>
          </w:p>
        </w:tc>
        <w:tc>
          <w:tcPr>
            <w:tcW w:w="2678" w:type="pct"/>
          </w:tcPr>
          <w:p w14:paraId="7AE3FDE3" w14:textId="77777777" w:rsidR="00F43E34" w:rsidRPr="00450012" w:rsidRDefault="00446BD5" w:rsidP="00DC1551">
            <w:pPr>
              <w:pStyle w:val="phtablecellleft"/>
            </w:pPr>
            <w:r w:rsidRPr="00450012">
              <w:t xml:space="preserve">Поле автоматически заполняется текущей датой. При необходимости введите или выберите из </w:t>
            </w:r>
            <w:r w:rsidRPr="00450012">
              <w:lastRenderedPageBreak/>
              <w:t>календаря другую дату оказания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178FE427" w14:textId="77777777" w:rsidR="00F43E34" w:rsidRPr="00450012" w:rsidRDefault="00446BD5" w:rsidP="00DC1551">
            <w:pPr>
              <w:pStyle w:val="phtablecellleft"/>
            </w:pPr>
            <w:r w:rsidRPr="00450012">
              <w:lastRenderedPageBreak/>
              <w:t>Да</w:t>
            </w:r>
          </w:p>
        </w:tc>
      </w:tr>
      <w:tr w:rsidR="008F21AF" w:rsidRPr="00450012" w14:paraId="6AA35F32" w14:textId="77777777" w:rsidTr="00B250A7">
        <w:tc>
          <w:tcPr>
            <w:tcW w:w="1049" w:type="pct"/>
          </w:tcPr>
          <w:p w14:paraId="0CF3DF06" w14:textId="77777777" w:rsidR="00F43E34" w:rsidRPr="00450012" w:rsidRDefault="00446BD5" w:rsidP="00DC1551">
            <w:pPr>
              <w:pStyle w:val="phtablecellleft"/>
            </w:pPr>
            <w:r w:rsidRPr="00450012">
              <w:t>Дата окончания выполнения</w:t>
            </w:r>
          </w:p>
        </w:tc>
        <w:tc>
          <w:tcPr>
            <w:tcW w:w="2678" w:type="pct"/>
          </w:tcPr>
          <w:p w14:paraId="02BFAE31" w14:textId="77777777" w:rsidR="00F43E34" w:rsidRPr="00450012" w:rsidRDefault="00446BD5" w:rsidP="00DC1551">
            <w:pPr>
              <w:pStyle w:val="phtablecellleft"/>
            </w:pPr>
            <w:r w:rsidRPr="00450012">
              <w:t>Поле автоматически заполняется текущей датой. При необходимости введите или выберите из календаря другую дату окончания выполнения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0E8A4C72" w14:textId="77777777" w:rsidR="00F43E34" w:rsidRPr="00450012" w:rsidRDefault="00446BD5" w:rsidP="00DC1551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5895A70B" w14:textId="77777777" w:rsidTr="00B250A7">
        <w:tc>
          <w:tcPr>
            <w:tcW w:w="1049" w:type="pct"/>
          </w:tcPr>
          <w:p w14:paraId="1887F156" w14:textId="77777777" w:rsidR="00F43E34" w:rsidRPr="00450012" w:rsidRDefault="00446BD5" w:rsidP="00DC1551">
            <w:pPr>
              <w:pStyle w:val="phtablecellleft"/>
            </w:pPr>
            <w:r w:rsidRPr="00450012">
              <w:t>Время окончания выполнения</w:t>
            </w:r>
          </w:p>
        </w:tc>
        <w:tc>
          <w:tcPr>
            <w:tcW w:w="2678" w:type="pct"/>
          </w:tcPr>
          <w:p w14:paraId="3242207F" w14:textId="77777777" w:rsidR="00F43E34" w:rsidRPr="00450012" w:rsidRDefault="00446BD5" w:rsidP="00DC1551">
            <w:pPr>
              <w:pStyle w:val="phtablecellleft"/>
            </w:pPr>
            <w:r w:rsidRPr="00450012">
              <w:t>Поле автоматически заполняется текущим временем. При необходимости введите другое время окончания выполнения</w:t>
            </w:r>
            <w:r w:rsidR="00B06D0B" w:rsidRPr="00450012">
              <w:t xml:space="preserve"> </w:t>
            </w:r>
            <w:r w:rsidRPr="00450012">
              <w:t>медицинской процедуры или манипуляции</w:t>
            </w:r>
          </w:p>
        </w:tc>
        <w:tc>
          <w:tcPr>
            <w:tcW w:w="1273" w:type="pct"/>
          </w:tcPr>
          <w:p w14:paraId="2DE58114" w14:textId="77777777" w:rsidR="00F43E34" w:rsidRPr="00450012" w:rsidRDefault="00446BD5" w:rsidP="00DC1551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5369CCF5" w14:textId="77777777" w:rsidTr="00B250A7">
        <w:tc>
          <w:tcPr>
            <w:tcW w:w="1049" w:type="pct"/>
          </w:tcPr>
          <w:p w14:paraId="0036357B" w14:textId="77777777" w:rsidR="00F43E34" w:rsidRPr="00450012" w:rsidRDefault="00446BD5" w:rsidP="00DC1551">
            <w:pPr>
              <w:pStyle w:val="phtablecellleft"/>
            </w:pPr>
            <w:r w:rsidRPr="00450012">
              <w:t>Кратность</w:t>
            </w:r>
          </w:p>
        </w:tc>
        <w:tc>
          <w:tcPr>
            <w:tcW w:w="2678" w:type="pct"/>
          </w:tcPr>
          <w:p w14:paraId="3AAE530D" w14:textId="77777777" w:rsidR="00F43E34" w:rsidRPr="00450012" w:rsidRDefault="00446BD5" w:rsidP="00DC1551">
            <w:pPr>
              <w:pStyle w:val="phtablecellleft"/>
            </w:pPr>
            <w:r w:rsidRPr="00450012">
              <w:t>Введите кратность назначенной медицинской процедуры или манипуляции</w:t>
            </w:r>
          </w:p>
        </w:tc>
        <w:tc>
          <w:tcPr>
            <w:tcW w:w="1273" w:type="pct"/>
          </w:tcPr>
          <w:p w14:paraId="4CB4E95F" w14:textId="77777777" w:rsidR="00F43E34" w:rsidRPr="00450012" w:rsidRDefault="00446BD5" w:rsidP="00DC1551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61ED2CE3" w14:textId="77777777" w:rsidTr="00B250A7">
        <w:tc>
          <w:tcPr>
            <w:tcW w:w="1049" w:type="pct"/>
          </w:tcPr>
          <w:p w14:paraId="1CE8BEFA" w14:textId="77777777" w:rsidR="00F43E34" w:rsidRPr="00450012" w:rsidRDefault="00446BD5" w:rsidP="00DC1551">
            <w:pPr>
              <w:pStyle w:val="phtablecellleft"/>
            </w:pPr>
            <w:r w:rsidRPr="00450012">
              <w:t>Особые указания</w:t>
            </w:r>
          </w:p>
        </w:tc>
        <w:tc>
          <w:tcPr>
            <w:tcW w:w="2678" w:type="pct"/>
          </w:tcPr>
          <w:p w14:paraId="27F34CD8" w14:textId="77777777" w:rsidR="00F43E34" w:rsidRPr="00450012" w:rsidRDefault="00446BD5" w:rsidP="00DC1551">
            <w:pPr>
              <w:pStyle w:val="phtablecellleft"/>
            </w:pPr>
            <w:r w:rsidRPr="00450012">
              <w:t>Введите комментарий врача</w:t>
            </w:r>
          </w:p>
        </w:tc>
        <w:tc>
          <w:tcPr>
            <w:tcW w:w="1273" w:type="pct"/>
          </w:tcPr>
          <w:p w14:paraId="3BD7D402" w14:textId="77777777" w:rsidR="00F43E34" w:rsidRPr="00450012" w:rsidRDefault="00446BD5" w:rsidP="00DC1551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7F2E7A83" w14:textId="77777777" w:rsidTr="00B250A7">
        <w:tc>
          <w:tcPr>
            <w:tcW w:w="1049" w:type="pct"/>
          </w:tcPr>
          <w:p w14:paraId="62DFEA56" w14:textId="77777777" w:rsidR="00F43E34" w:rsidRPr="00450012" w:rsidRDefault="00446BD5" w:rsidP="00DC1551">
            <w:pPr>
              <w:pStyle w:val="phtablecellleft"/>
            </w:pPr>
            <w:r w:rsidRPr="00450012">
              <w:t>Осложнения</w:t>
            </w:r>
          </w:p>
        </w:tc>
        <w:tc>
          <w:tcPr>
            <w:tcW w:w="2678" w:type="pct"/>
          </w:tcPr>
          <w:p w14:paraId="432DD855" w14:textId="77777777" w:rsidR="00F43E34" w:rsidRPr="00450012" w:rsidRDefault="00446BD5" w:rsidP="00DC1551">
            <w:pPr>
              <w:pStyle w:val="phtablecellleft"/>
            </w:pPr>
            <w:r w:rsidRPr="00450012">
              <w:t xml:space="preserve">Укажите выявленное у пациента осложнение. Для этого нажмите на кнопку </w:t>
            </w:r>
            <w:r w:rsidR="00B06D0B" w:rsidRPr="00450012">
              <w:t>«</w:t>
            </w:r>
            <w:r w:rsidRPr="00450012">
              <w:t>Добавить</w:t>
            </w:r>
            <w:r w:rsidR="00B06D0B" w:rsidRPr="00450012">
              <w:t>»</w:t>
            </w:r>
            <w:r w:rsidRPr="00450012">
              <w:t xml:space="preserve"> и выберите осложнение из справочника </w:t>
            </w:r>
            <w:r w:rsidR="00B06D0B" w:rsidRPr="00450012">
              <w:t>«</w:t>
            </w:r>
            <w:r w:rsidRPr="00450012">
              <w:t>Осложнения</w:t>
            </w:r>
            <w:r w:rsidR="00B06D0B" w:rsidRPr="00450012">
              <w:t>»</w:t>
            </w:r>
            <w:r w:rsidRPr="00450012">
              <w:t>. По приведенному алгоритму доступно добавление нескольких осложнений</w:t>
            </w:r>
          </w:p>
        </w:tc>
        <w:tc>
          <w:tcPr>
            <w:tcW w:w="1273" w:type="pct"/>
          </w:tcPr>
          <w:p w14:paraId="50D10EB8" w14:textId="77777777" w:rsidR="00F43E34" w:rsidRPr="00450012" w:rsidRDefault="00446BD5" w:rsidP="00DC1551">
            <w:pPr>
              <w:pStyle w:val="phtablecellleft"/>
            </w:pPr>
            <w:r w:rsidRPr="00450012">
              <w:t>Нет</w:t>
            </w:r>
          </w:p>
        </w:tc>
      </w:tr>
      <w:tr w:rsidR="008F21AF" w:rsidRPr="00450012" w14:paraId="5D0C1F3D" w14:textId="77777777" w:rsidTr="00B250A7">
        <w:tc>
          <w:tcPr>
            <w:tcW w:w="1049" w:type="pct"/>
          </w:tcPr>
          <w:p w14:paraId="351EF358" w14:textId="77777777" w:rsidR="00F43E34" w:rsidRPr="00450012" w:rsidRDefault="00446BD5" w:rsidP="001E0A6F">
            <w:pPr>
              <w:pStyle w:val="phtablecellleft"/>
            </w:pPr>
            <w:r w:rsidRPr="00450012">
              <w:t>Вид анестезии</w:t>
            </w:r>
          </w:p>
        </w:tc>
        <w:tc>
          <w:tcPr>
            <w:tcW w:w="2678" w:type="pct"/>
          </w:tcPr>
          <w:p w14:paraId="7F6A4544" w14:textId="77777777" w:rsidR="00F43E34" w:rsidRPr="00450012" w:rsidRDefault="00446BD5" w:rsidP="001E0A6F">
            <w:pPr>
              <w:pStyle w:val="phtablecellleft"/>
            </w:pPr>
            <w:r w:rsidRPr="00450012">
              <w:t>Выберите из выпадающего списка вид используемой при медицинской процедуры или манипуляции</w:t>
            </w:r>
            <w:r w:rsidR="00B06D0B" w:rsidRPr="00450012">
              <w:t xml:space="preserve"> </w:t>
            </w:r>
            <w:r w:rsidRPr="00450012">
              <w:t>анестезии</w:t>
            </w:r>
          </w:p>
        </w:tc>
        <w:tc>
          <w:tcPr>
            <w:tcW w:w="1273" w:type="pct"/>
          </w:tcPr>
          <w:p w14:paraId="2AF03ACA" w14:textId="77777777" w:rsidR="00F43E34" w:rsidRPr="00450012" w:rsidRDefault="00446BD5" w:rsidP="001E0A6F">
            <w:pPr>
              <w:pStyle w:val="phtablecellleft"/>
            </w:pPr>
            <w:r w:rsidRPr="00450012">
              <w:t>Нет</w:t>
            </w:r>
          </w:p>
        </w:tc>
      </w:tr>
    </w:tbl>
    <w:p w14:paraId="3517486B" w14:textId="77777777" w:rsidR="001E0A6F" w:rsidRPr="00450012" w:rsidRDefault="001E0A6F" w:rsidP="001E0A6F">
      <w:pPr>
        <w:pStyle w:val="phnormal"/>
      </w:pPr>
    </w:p>
    <w:p w14:paraId="594201DE" w14:textId="77777777" w:rsidR="00F43E34" w:rsidRPr="00450012" w:rsidRDefault="00446BD5" w:rsidP="001E0A6F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Применить</w:t>
      </w:r>
      <w:r w:rsidR="00B06D0B" w:rsidRPr="00450012">
        <w:t xml:space="preserve">» </w:t>
      </w:r>
      <w:r w:rsidRPr="00450012">
        <w:t>для сохранения внесенных в приём данных;</w:t>
      </w:r>
    </w:p>
    <w:p w14:paraId="544E890C" w14:textId="77777777" w:rsidR="00F43E34" w:rsidRPr="00450012" w:rsidRDefault="00446BD5" w:rsidP="001E0A6F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Назначения</w:t>
      </w:r>
      <w:r w:rsidR="00B06D0B" w:rsidRPr="00450012">
        <w:t>»</w:t>
      </w:r>
      <w:r w:rsidR="001E0A6F" w:rsidRPr="00450012">
        <w:t xml:space="preserve"> (</w:t>
      </w:r>
      <w:r w:rsidR="001E0A6F" w:rsidRPr="00450012">
        <w:fldChar w:fldCharType="begin"/>
      </w:r>
      <w:r w:rsidR="001E0A6F" w:rsidRPr="00450012">
        <w:instrText xml:space="preserve"> REF _Ref184407935 \h </w:instrText>
      </w:r>
      <w:r w:rsidR="001E0A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15</w:t>
      </w:r>
      <w:r w:rsidR="001E0A6F" w:rsidRPr="00450012">
        <w:fldChar w:fldCharType="end"/>
      </w:r>
      <w:r w:rsidR="001E0A6F" w:rsidRPr="00450012">
        <w:t>)</w:t>
      </w:r>
      <w:r w:rsidRPr="00450012">
        <w:t xml:space="preserve"> для указания</w:t>
      </w:r>
      <w:r w:rsidR="00B06D0B" w:rsidRPr="00450012">
        <w:t xml:space="preserve"> </w:t>
      </w:r>
      <w:r w:rsidRPr="00450012">
        <w:t>используемых материалов при проведении</w:t>
      </w:r>
      <w:r w:rsidR="00B06D0B" w:rsidRPr="00450012">
        <w:t xml:space="preserve"> </w:t>
      </w:r>
      <w:r w:rsidRPr="00450012">
        <w:t>медицинской процедуры или манипуляции (необязательные данные СЭМД);</w:t>
      </w:r>
    </w:p>
    <w:p w14:paraId="63EC84AC" w14:textId="77777777" w:rsidR="00F43E34" w:rsidRPr="00450012" w:rsidRDefault="00B250A7" w:rsidP="001E0A6F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F3E82BD" wp14:editId="3543218E">
            <wp:extent cx="6072996" cy="4123426"/>
            <wp:effectExtent l="19050" t="19050" r="23495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05" t="1240"/>
                    <a:stretch/>
                  </pic:blipFill>
                  <pic:spPr bwMode="auto">
                    <a:xfrm>
                      <a:off x="0" y="0"/>
                      <a:ext cx="6078518" cy="412717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AA93B" w14:textId="77777777" w:rsidR="001E0A6F" w:rsidRPr="00450012" w:rsidRDefault="001E0A6F" w:rsidP="001E0A6F">
      <w:pPr>
        <w:pStyle w:val="phfiguretitle"/>
      </w:pPr>
      <w:bookmarkStart w:id="40" w:name="_Ref18440793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15</w:t>
      </w:r>
      <w:r w:rsidRPr="00450012">
        <w:fldChar w:fldCharType="end"/>
      </w:r>
      <w:bookmarkEnd w:id="40"/>
      <w:r w:rsidRPr="00450012">
        <w:t xml:space="preserve"> – Вкладка «Назначения»</w:t>
      </w:r>
    </w:p>
    <w:p w14:paraId="452B01BE" w14:textId="77777777" w:rsidR="00F43E34" w:rsidRPr="00450012" w:rsidRDefault="00446BD5" w:rsidP="001E0A6F">
      <w:pPr>
        <w:pStyle w:val="phlistitemized1"/>
      </w:pPr>
      <w:r w:rsidRPr="00450012">
        <w:t xml:space="preserve">выберите пункт контекстного меню </w:t>
      </w:r>
      <w:r w:rsidR="00B06D0B" w:rsidRPr="00450012">
        <w:t>«</w:t>
      </w:r>
      <w:r w:rsidR="00B250A7" w:rsidRPr="00450012">
        <w:t>Списать на пациента</w:t>
      </w:r>
      <w:r w:rsidR="00B06D0B" w:rsidRPr="00450012">
        <w:t>»</w:t>
      </w:r>
      <w:r w:rsidRPr="00450012">
        <w:t>. Откроется окно добавления лекарственного назначения</w:t>
      </w:r>
      <w:r w:rsidR="001E0A6F" w:rsidRPr="00450012">
        <w:t xml:space="preserve"> (</w:t>
      </w:r>
      <w:r w:rsidR="001E0A6F" w:rsidRPr="00450012">
        <w:fldChar w:fldCharType="begin"/>
      </w:r>
      <w:r w:rsidR="001E0A6F" w:rsidRPr="00450012">
        <w:instrText xml:space="preserve"> REF _Ref184407967 \h </w:instrText>
      </w:r>
      <w:r w:rsidR="001E0A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16</w:t>
      </w:r>
      <w:r w:rsidR="001E0A6F" w:rsidRPr="00450012">
        <w:fldChar w:fldCharType="end"/>
      </w:r>
      <w:r w:rsidR="001E0A6F" w:rsidRPr="00450012">
        <w:t>)</w:t>
      </w:r>
      <w:r w:rsidRPr="00450012">
        <w:t>;</w:t>
      </w:r>
    </w:p>
    <w:p w14:paraId="1DEEB08A" w14:textId="77777777" w:rsidR="00F43E34" w:rsidRPr="00450012" w:rsidRDefault="00401B5F" w:rsidP="001E0A6F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2DC87AEC" wp14:editId="55F5826F">
            <wp:extent cx="4796286" cy="4770408"/>
            <wp:effectExtent l="19050" t="19050" r="2349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32" t="1587" r="862" b="883"/>
                    <a:stretch/>
                  </pic:blipFill>
                  <pic:spPr bwMode="auto">
                    <a:xfrm>
                      <a:off x="0" y="0"/>
                      <a:ext cx="4797388" cy="477150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761CA" w14:textId="77777777" w:rsidR="001E0A6F" w:rsidRPr="00450012" w:rsidRDefault="001E0A6F" w:rsidP="001E0A6F">
      <w:pPr>
        <w:pStyle w:val="phfiguretitle"/>
      </w:pPr>
      <w:bookmarkStart w:id="41" w:name="_Ref18440796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16</w:t>
      </w:r>
      <w:r w:rsidRPr="00450012">
        <w:fldChar w:fldCharType="end"/>
      </w:r>
      <w:bookmarkEnd w:id="41"/>
      <w:r w:rsidRPr="00450012">
        <w:t xml:space="preserve"> – Окно добавления лекарственного назначения</w:t>
      </w:r>
    </w:p>
    <w:p w14:paraId="756F8368" w14:textId="77777777" w:rsidR="00F43E34" w:rsidRPr="00450012" w:rsidRDefault="00446BD5" w:rsidP="001E0A6F">
      <w:pPr>
        <w:pStyle w:val="phlistitemized1"/>
      </w:pPr>
      <w:r w:rsidRPr="00450012">
        <w:t xml:space="preserve">заполните все обязательные (выделенные </w:t>
      </w:r>
      <w:r w:rsidR="00401B5F" w:rsidRPr="00450012">
        <w:t xml:space="preserve">жёлтым </w:t>
      </w:r>
      <w:r w:rsidRPr="00450012">
        <w:t xml:space="preserve">цветом) поля, необходимые для сохранения назначения. Подробная информация по назначению лекарственных препаратов представлена в руководстве пользователя компонента </w:t>
      </w:r>
      <w:r w:rsidR="00B06D0B" w:rsidRPr="00450012">
        <w:t>«</w:t>
      </w:r>
      <w:r w:rsidRPr="00450012">
        <w:t>Врач стационара</w:t>
      </w:r>
      <w:r w:rsidR="001E0A6F" w:rsidRPr="00450012">
        <w:t>»</w:t>
      </w:r>
      <w:r w:rsidRPr="00450012">
        <w:t>;</w:t>
      </w:r>
    </w:p>
    <w:p w14:paraId="521124BE" w14:textId="77777777" w:rsidR="00F43E34" w:rsidRPr="00450012" w:rsidRDefault="00446BD5" w:rsidP="001664D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="00401B5F" w:rsidRPr="00450012">
        <w:t>Списать на пациента</w:t>
      </w:r>
      <w:r w:rsidR="00B06D0B" w:rsidRPr="00450012">
        <w:t>»</w:t>
      </w:r>
      <w:r w:rsidRPr="00450012">
        <w:t xml:space="preserve">. Созданное назначение отобразится на вкладке </w:t>
      </w:r>
      <w:r w:rsidR="00B06D0B" w:rsidRPr="00450012">
        <w:t>«</w:t>
      </w:r>
      <w:r w:rsidRPr="00450012">
        <w:t>Назначения</w:t>
      </w:r>
      <w:r w:rsidR="00B06D0B" w:rsidRPr="00450012">
        <w:t>»</w:t>
      </w:r>
      <w:r w:rsidRPr="00450012">
        <w:t xml:space="preserve"> окна оказания услуги;</w:t>
      </w:r>
    </w:p>
    <w:p w14:paraId="76BB5F84" w14:textId="77777777" w:rsidR="00F43E34" w:rsidRPr="00450012" w:rsidRDefault="00446BD5" w:rsidP="001664D1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Сохранить</w:t>
      </w:r>
      <w:r w:rsidR="00B06D0B" w:rsidRPr="00450012">
        <w:t>»</w:t>
      </w:r>
      <w:r w:rsidRPr="00450012">
        <w:t xml:space="preserve"> для сохранения внесенных данных. Оказанная услуга манипуляции отобразится</w:t>
      </w:r>
      <w:r w:rsidR="00B06D0B" w:rsidRPr="00450012">
        <w:t xml:space="preserve"> </w:t>
      </w:r>
      <w:r w:rsidRPr="00450012">
        <w:t xml:space="preserve">в окне </w:t>
      </w:r>
      <w:r w:rsidR="00B06D0B" w:rsidRPr="00450012">
        <w:t>«</w:t>
      </w:r>
      <w:r w:rsidRPr="00450012">
        <w:t>Направления на услуги</w:t>
      </w:r>
      <w:r w:rsidR="00B06D0B" w:rsidRPr="00450012">
        <w:t>»</w:t>
      </w:r>
      <w:r w:rsidRPr="00450012">
        <w:t>.</w:t>
      </w:r>
    </w:p>
    <w:p w14:paraId="0D4C4AA2" w14:textId="77777777" w:rsidR="00F43E34" w:rsidRPr="00450012" w:rsidRDefault="00446BD5" w:rsidP="003649AF">
      <w:pPr>
        <w:pStyle w:val="3"/>
      </w:pPr>
      <w:bookmarkStart w:id="42" w:name="_Toc256000007"/>
      <w:bookmarkStart w:id="43" w:name="scroll-bookmark-12"/>
      <w:bookmarkStart w:id="44" w:name="_Toc198025777"/>
      <w:r w:rsidRPr="00450012">
        <w:t>Оказание услуги манипуляции при выполнении прививки</w:t>
      </w:r>
      <w:bookmarkEnd w:id="42"/>
      <w:bookmarkEnd w:id="43"/>
      <w:bookmarkEnd w:id="44"/>
    </w:p>
    <w:p w14:paraId="42D7F01C" w14:textId="77777777" w:rsidR="00F43E34" w:rsidRPr="00450012" w:rsidRDefault="00446BD5" w:rsidP="001E0A6F">
      <w:pPr>
        <w:pStyle w:val="phlistitemizedtitle"/>
      </w:pPr>
      <w:r w:rsidRPr="00450012">
        <w:t>Чтобы оказать услугу манипуляции при выполнении прививки, выполните следующие действия:</w:t>
      </w:r>
    </w:p>
    <w:p w14:paraId="7123320B" w14:textId="77777777" w:rsidR="00F43E34" w:rsidRPr="00450012" w:rsidRDefault="00446BD5" w:rsidP="001E0A6F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Дневник</w:t>
      </w:r>
      <w:r w:rsidR="00B06D0B" w:rsidRPr="00450012">
        <w:t>»</w:t>
      </w:r>
      <w:r w:rsidRPr="00450012">
        <w:t>. Отобразится основное рабочее место врача</w:t>
      </w:r>
      <w:r w:rsidR="001E0A6F" w:rsidRPr="00450012">
        <w:t xml:space="preserve"> (</w:t>
      </w:r>
      <w:r w:rsidR="001E0A6F" w:rsidRPr="00450012">
        <w:fldChar w:fldCharType="begin"/>
      </w:r>
      <w:r w:rsidR="001E0A6F" w:rsidRPr="00450012">
        <w:instrText xml:space="preserve"> REF _Ref184408093 \h </w:instrText>
      </w:r>
      <w:r w:rsidR="001E0A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17</w:t>
      </w:r>
      <w:r w:rsidR="001E0A6F" w:rsidRPr="00450012">
        <w:fldChar w:fldCharType="end"/>
      </w:r>
      <w:r w:rsidR="001E0A6F" w:rsidRPr="00450012">
        <w:t>)</w:t>
      </w:r>
      <w:r w:rsidRPr="00450012">
        <w:t>;</w:t>
      </w:r>
    </w:p>
    <w:p w14:paraId="6E43C1F6" w14:textId="77777777" w:rsidR="00F43E34" w:rsidRPr="00450012" w:rsidRDefault="00401B5F" w:rsidP="001E0A6F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1970D5F2" wp14:editId="1D02A5D4">
            <wp:extent cx="6159261" cy="1035253"/>
            <wp:effectExtent l="19050" t="19050" r="13335" b="12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95" t="4762"/>
                    <a:stretch/>
                  </pic:blipFill>
                  <pic:spPr bwMode="auto">
                    <a:xfrm>
                      <a:off x="0" y="0"/>
                      <a:ext cx="6250478" cy="105058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4DED9" w14:textId="77777777" w:rsidR="00F43E34" w:rsidRPr="00450012" w:rsidRDefault="00446BD5" w:rsidP="001E0A6F">
      <w:pPr>
        <w:pStyle w:val="phfiguretitle"/>
      </w:pPr>
      <w:bookmarkStart w:id="45" w:name="_Ref184408093"/>
      <w:r w:rsidRPr="00450012">
        <w:t>Рисунок</w:t>
      </w:r>
      <w:r w:rsidR="001E0A6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17</w:t>
      </w:r>
      <w:r w:rsidRPr="00450012">
        <w:fldChar w:fldCharType="end"/>
      </w:r>
      <w:bookmarkEnd w:id="45"/>
      <w:r w:rsidR="001E0A6F" w:rsidRPr="00450012">
        <w:t xml:space="preserve"> –</w:t>
      </w:r>
      <w:r w:rsidRPr="00450012">
        <w:t xml:space="preserve"> </w:t>
      </w:r>
      <w:r w:rsidR="001664D1" w:rsidRPr="00450012">
        <w:t>Рабочее место врача</w:t>
      </w:r>
    </w:p>
    <w:p w14:paraId="7695F4A2" w14:textId="77777777" w:rsidR="00F43E34" w:rsidRPr="00450012" w:rsidRDefault="00446BD5" w:rsidP="001E0A6F">
      <w:pPr>
        <w:pStyle w:val="phlistitemized1"/>
      </w:pPr>
      <w:r w:rsidRPr="00450012">
        <w:t>выберите в списке назначенный пациенту прием врача и</w:t>
      </w:r>
      <w:r w:rsidR="00B06D0B" w:rsidRPr="00450012">
        <w:t xml:space="preserve"> </w:t>
      </w:r>
      <w:r w:rsidRPr="00450012">
        <w:t xml:space="preserve">нажмите на ссылку </w:t>
      </w:r>
      <w:r w:rsidR="00B06D0B" w:rsidRPr="00450012">
        <w:t>«</w:t>
      </w:r>
      <w:r w:rsidRPr="00450012">
        <w:t>Оказать</w:t>
      </w:r>
      <w:r w:rsidR="00B06D0B" w:rsidRPr="00450012">
        <w:t>»</w:t>
      </w:r>
      <w:r w:rsidRPr="00450012">
        <w:t>. Откроется окно оказания при</w:t>
      </w:r>
      <w:r w:rsidR="001664D1" w:rsidRPr="00450012">
        <w:t>е</w:t>
      </w:r>
      <w:r w:rsidRPr="00450012">
        <w:t>ма</w:t>
      </w:r>
      <w:r w:rsidR="001E0A6F" w:rsidRPr="00450012">
        <w:t xml:space="preserve"> (</w:t>
      </w:r>
      <w:r w:rsidR="001E0A6F" w:rsidRPr="00450012">
        <w:fldChar w:fldCharType="begin"/>
      </w:r>
      <w:r w:rsidR="001E0A6F" w:rsidRPr="00450012">
        <w:instrText xml:space="preserve"> REF _Ref184408118 \h </w:instrText>
      </w:r>
      <w:r w:rsidR="001E0A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18</w:t>
      </w:r>
      <w:r w:rsidR="001E0A6F" w:rsidRPr="00450012">
        <w:fldChar w:fldCharType="end"/>
      </w:r>
      <w:r w:rsidR="001E0A6F" w:rsidRPr="00450012">
        <w:t>)</w:t>
      </w:r>
      <w:r w:rsidRPr="00450012">
        <w:t>;</w:t>
      </w:r>
    </w:p>
    <w:p w14:paraId="71D6E7D4" w14:textId="77777777" w:rsidR="00F43E34" w:rsidRPr="00450012" w:rsidRDefault="00401B5F" w:rsidP="001E0A6F">
      <w:pPr>
        <w:pStyle w:val="phfigure"/>
      </w:pPr>
      <w:r w:rsidRPr="00450012">
        <w:rPr>
          <w:noProof/>
        </w:rPr>
        <w:drawing>
          <wp:inline distT="0" distB="0" distL="0" distR="0" wp14:anchorId="74B22B9D" wp14:editId="68F365BA">
            <wp:extent cx="5477774" cy="3628667"/>
            <wp:effectExtent l="19050" t="19050" r="27940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81" t="1175" b="1"/>
                    <a:stretch/>
                  </pic:blipFill>
                  <pic:spPr bwMode="auto">
                    <a:xfrm>
                      <a:off x="0" y="0"/>
                      <a:ext cx="5485562" cy="3633826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8AF51" w14:textId="77777777" w:rsidR="00F43E34" w:rsidRPr="00450012" w:rsidRDefault="00446BD5" w:rsidP="001E0A6F">
      <w:pPr>
        <w:pStyle w:val="phfiguretitle"/>
      </w:pPr>
      <w:bookmarkStart w:id="46" w:name="_Ref184408118"/>
      <w:r w:rsidRPr="00450012">
        <w:t>Рисунок</w:t>
      </w:r>
      <w:r w:rsidR="001E0A6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18</w:t>
      </w:r>
      <w:r w:rsidRPr="00450012">
        <w:fldChar w:fldCharType="end"/>
      </w:r>
      <w:bookmarkEnd w:id="46"/>
      <w:r w:rsidRPr="00450012">
        <w:t xml:space="preserve"> </w:t>
      </w:r>
      <w:r w:rsidR="001E0A6F" w:rsidRPr="00450012">
        <w:t xml:space="preserve">– </w:t>
      </w:r>
      <w:r w:rsidRPr="00450012">
        <w:t>Окно оказания приема</w:t>
      </w:r>
    </w:p>
    <w:p w14:paraId="02BAA7A6" w14:textId="2A5AA36A" w:rsidR="00F43E34" w:rsidRPr="00450012" w:rsidRDefault="00446BD5" w:rsidP="001E0A6F">
      <w:pPr>
        <w:pStyle w:val="phlistitemized1"/>
      </w:pPr>
      <w:r w:rsidRPr="00450012">
        <w:t>заполните все обязательные (выделенные</w:t>
      </w:r>
      <w:r w:rsidR="00401B5F" w:rsidRPr="00450012">
        <w:t xml:space="preserve"> ж</w:t>
      </w:r>
      <w:r w:rsidR="00846AC9" w:rsidRPr="00450012">
        <w:t>е</w:t>
      </w:r>
      <w:r w:rsidR="00401B5F" w:rsidRPr="00450012">
        <w:t>лтым</w:t>
      </w:r>
      <w:r w:rsidRPr="00450012">
        <w:t xml:space="preserve"> цветом) поля в открывшемся окне, необходимые для сохранения приема;</w:t>
      </w:r>
    </w:p>
    <w:p w14:paraId="4DBE2A06" w14:textId="006980B8" w:rsidR="00F43E34" w:rsidRPr="00450012" w:rsidRDefault="00446BD5" w:rsidP="00846AC9">
      <w:pPr>
        <w:pStyle w:val="phlistitemized1"/>
      </w:pPr>
      <w:r w:rsidRPr="00450012">
        <w:t xml:space="preserve">для последующего формирования СЭМД заполните поле </w:t>
      </w:r>
      <w:r w:rsidR="00B06D0B" w:rsidRPr="00450012">
        <w:t>«</w:t>
      </w:r>
      <w:r w:rsidRPr="00450012">
        <w:t>Особые указания</w:t>
      </w:r>
      <w:r w:rsidR="00B06D0B" w:rsidRPr="00450012">
        <w:t>»</w:t>
      </w:r>
      <w:r w:rsidR="00401B5F" w:rsidRPr="00450012">
        <w:t xml:space="preserve"> на вкладке «Информация о вакцинации»</w:t>
      </w:r>
      <w:r w:rsidR="00846AC9" w:rsidRPr="00450012">
        <w:t>;</w:t>
      </w:r>
    </w:p>
    <w:p w14:paraId="135F1428" w14:textId="77777777" w:rsidR="00F43E34" w:rsidRPr="00450012" w:rsidRDefault="00446BD5" w:rsidP="001E0A6F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Применить</w:t>
      </w:r>
      <w:r w:rsidR="00B06D0B" w:rsidRPr="00450012">
        <w:t>»</w:t>
      </w:r>
      <w:r w:rsidRPr="00450012">
        <w:t xml:space="preserve"> для сохранения внесенных данных;</w:t>
      </w:r>
    </w:p>
    <w:p w14:paraId="41950332" w14:textId="77777777" w:rsidR="00F43E34" w:rsidRPr="00450012" w:rsidRDefault="00446BD5" w:rsidP="001E0A6F">
      <w:pPr>
        <w:pStyle w:val="phlistitemized1"/>
      </w:pPr>
      <w:r w:rsidRPr="00450012">
        <w:t xml:space="preserve">перейдите к боковому меню окна приема и в разделе </w:t>
      </w:r>
      <w:r w:rsidR="00B06D0B" w:rsidRPr="00450012">
        <w:t>«</w:t>
      </w:r>
      <w:r w:rsidRPr="00450012">
        <w:t>Основное</w:t>
      </w:r>
      <w:r w:rsidR="00B06D0B" w:rsidRPr="00450012">
        <w:t>»</w:t>
      </w:r>
      <w:r w:rsidRPr="00450012">
        <w:t xml:space="preserve"> нажмите на ссылку </w:t>
      </w:r>
      <w:r w:rsidR="00B06D0B" w:rsidRPr="00450012">
        <w:t>«</w:t>
      </w:r>
      <w:r w:rsidRPr="00450012">
        <w:t>Прививки</w:t>
      </w:r>
      <w:r w:rsidR="00B06D0B" w:rsidRPr="00450012">
        <w:t>»</w:t>
      </w:r>
      <w:r w:rsidRPr="00450012">
        <w:t>. Откроется прививочная карта пациента</w:t>
      </w:r>
      <w:r w:rsidR="001E0A6F" w:rsidRPr="00450012">
        <w:t xml:space="preserve"> (</w:t>
      </w:r>
      <w:r w:rsidR="001E0A6F" w:rsidRPr="00450012">
        <w:fldChar w:fldCharType="begin"/>
      </w:r>
      <w:r w:rsidR="001E0A6F" w:rsidRPr="00450012">
        <w:instrText xml:space="preserve"> REF _Ref184408410 \h </w:instrText>
      </w:r>
      <w:r w:rsidR="001E0A6F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19</w:t>
      </w:r>
      <w:r w:rsidR="001E0A6F" w:rsidRPr="00450012">
        <w:fldChar w:fldCharType="end"/>
      </w:r>
      <w:r w:rsidR="001E0A6F" w:rsidRPr="00450012">
        <w:t>)</w:t>
      </w:r>
      <w:r w:rsidRPr="00450012">
        <w:t>;</w:t>
      </w:r>
    </w:p>
    <w:p w14:paraId="0CA865A4" w14:textId="77777777" w:rsidR="00F43E34" w:rsidRPr="00450012" w:rsidRDefault="00446BD5" w:rsidP="001E0A6F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2274FEFF" wp14:editId="059653E6">
            <wp:extent cx="6295390" cy="4010893"/>
            <wp:effectExtent l="19050" t="19050" r="10160" b="27940"/>
            <wp:docPr id="100031" name="Рисунок 100031" descr="Прививочная 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82300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01089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4FFB34" w14:textId="77777777" w:rsidR="00F43E34" w:rsidRPr="00450012" w:rsidRDefault="00446BD5" w:rsidP="00E21DF0">
      <w:pPr>
        <w:pStyle w:val="phfiguretitle"/>
      </w:pPr>
      <w:bookmarkStart w:id="47" w:name="_Ref184408410"/>
      <w:r w:rsidRPr="00450012">
        <w:t>Рисунок</w:t>
      </w:r>
      <w:r w:rsidR="001E0A6F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19</w:t>
      </w:r>
      <w:r w:rsidRPr="00450012">
        <w:fldChar w:fldCharType="end"/>
      </w:r>
      <w:bookmarkEnd w:id="47"/>
      <w:r w:rsidRPr="00450012">
        <w:t xml:space="preserve"> </w:t>
      </w:r>
      <w:r w:rsidR="001E0A6F" w:rsidRPr="00450012">
        <w:t xml:space="preserve">– </w:t>
      </w:r>
      <w:r w:rsidRPr="00450012">
        <w:t>Прививочная карта пациента</w:t>
      </w:r>
    </w:p>
    <w:p w14:paraId="1E64BD54" w14:textId="77777777" w:rsidR="00F43E34" w:rsidRPr="00450012" w:rsidRDefault="00446BD5" w:rsidP="00E21DF0">
      <w:pPr>
        <w:pStyle w:val="phlistitemized1"/>
      </w:pPr>
      <w:r w:rsidRPr="00450012">
        <w:t xml:space="preserve">на вкладке </w:t>
      </w:r>
      <w:r w:rsidR="00B06D0B" w:rsidRPr="00450012">
        <w:t>«</w:t>
      </w:r>
      <w:r w:rsidRPr="00450012">
        <w:t>Прививки</w:t>
      </w:r>
      <w:r w:rsidR="00B06D0B" w:rsidRPr="00450012">
        <w:t>»</w:t>
      </w:r>
      <w:r w:rsidRPr="00450012">
        <w:t xml:space="preserve"> выберите прививку в статусе </w:t>
      </w:r>
      <w:r w:rsidR="00B06D0B" w:rsidRPr="00450012">
        <w:t>«</w:t>
      </w:r>
      <w:r w:rsidRPr="00450012">
        <w:t>Не сделана</w:t>
      </w:r>
      <w:r w:rsidR="00B06D0B" w:rsidRPr="00450012">
        <w:t>»</w:t>
      </w:r>
      <w:r w:rsidRPr="00450012">
        <w:t xml:space="preserve"> и нажмите на </w:t>
      </w:r>
      <w:proofErr w:type="gramStart"/>
      <w:r w:rsidRPr="00450012">
        <w:t>кнопку</w:t>
      </w:r>
      <w:r w:rsidR="00B06D0B" w:rsidRPr="00450012">
        <w:t xml:space="preserve"> </w:t>
      </w:r>
      <w:r w:rsidRPr="00450012">
        <w:rPr>
          <w:noProof/>
          <w:lang w:eastAsia="ru-RU"/>
        </w:rPr>
        <w:drawing>
          <wp:inline distT="0" distB="0" distL="0" distR="0" wp14:anchorId="7B31D441" wp14:editId="5370151B">
            <wp:extent cx="238125" cy="206375"/>
            <wp:effectExtent l="19050" t="19050" r="28575" b="22225"/>
            <wp:docPr id="100032" name="Рисунок 100032" descr="_scroll_external/attachments/image2024-11-26_11-9-54-8c952cd7bed8422ac453bccd1833028d98947efecf3ed4bfc195adeb11862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1410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6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450012">
        <w:t>,</w:t>
      </w:r>
      <w:proofErr w:type="gramEnd"/>
      <w:r w:rsidRPr="00450012">
        <w:t xml:space="preserve"> расположенную рядом. Откроется окно выполнения прививки</w:t>
      </w:r>
      <w:r w:rsidR="00E21DF0" w:rsidRPr="00450012">
        <w:t xml:space="preserve"> (</w:t>
      </w:r>
      <w:r w:rsidR="00E21DF0" w:rsidRPr="00450012">
        <w:fldChar w:fldCharType="begin"/>
      </w:r>
      <w:r w:rsidR="00E21DF0" w:rsidRPr="00450012">
        <w:instrText xml:space="preserve"> REF _Ref184408542 \h </w:instrText>
      </w:r>
      <w:r w:rsidR="00E21DF0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20</w:t>
      </w:r>
      <w:r w:rsidR="00E21DF0" w:rsidRPr="00450012">
        <w:fldChar w:fldCharType="end"/>
      </w:r>
      <w:r w:rsidR="00E21DF0" w:rsidRPr="00450012">
        <w:t>)</w:t>
      </w:r>
      <w:r w:rsidRPr="00450012">
        <w:t>;</w:t>
      </w:r>
    </w:p>
    <w:p w14:paraId="19C00547" w14:textId="77777777" w:rsidR="00F43E34" w:rsidRPr="00450012" w:rsidRDefault="00446BD5" w:rsidP="00E21DF0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2653D93" wp14:editId="23EEBB48">
            <wp:extent cx="6295390" cy="4904548"/>
            <wp:effectExtent l="19050" t="19050" r="10160" b="10795"/>
            <wp:docPr id="100033" name="Рисунок 100033" descr="Окно выполнения приви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6282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045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972C63" w14:textId="77777777" w:rsidR="00F43E34" w:rsidRPr="00450012" w:rsidRDefault="00446BD5" w:rsidP="00E21DF0">
      <w:pPr>
        <w:pStyle w:val="phfiguretitle"/>
      </w:pPr>
      <w:bookmarkStart w:id="48" w:name="_Ref184408542"/>
      <w:r w:rsidRPr="00450012">
        <w:t>Рисунок</w:t>
      </w:r>
      <w:r w:rsidR="00E21DF0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20</w:t>
      </w:r>
      <w:r w:rsidRPr="00450012">
        <w:fldChar w:fldCharType="end"/>
      </w:r>
      <w:bookmarkEnd w:id="48"/>
      <w:r w:rsidRPr="00450012">
        <w:t xml:space="preserve"> </w:t>
      </w:r>
      <w:r w:rsidR="00E21DF0" w:rsidRPr="00450012">
        <w:t xml:space="preserve">– </w:t>
      </w:r>
      <w:r w:rsidRPr="00450012">
        <w:t>Окно выполнения прививки</w:t>
      </w:r>
    </w:p>
    <w:p w14:paraId="208EC9A1" w14:textId="77777777" w:rsidR="00B06D0B" w:rsidRPr="00450012" w:rsidRDefault="00446BD5" w:rsidP="00E21DF0">
      <w:pPr>
        <w:pStyle w:val="phlistitemized1"/>
      </w:pPr>
      <w:r w:rsidRPr="00450012">
        <w:t xml:space="preserve">заполните все обязательные (выделенные </w:t>
      </w:r>
      <w:r w:rsidR="00401B5F" w:rsidRPr="00450012">
        <w:t xml:space="preserve">жёлтым </w:t>
      </w:r>
      <w:r w:rsidRPr="00450012">
        <w:t>цветом) поля, необходимые для сохранения выполнения прививки.</w:t>
      </w:r>
      <w:r w:rsidR="00B06D0B" w:rsidRPr="00450012">
        <w:t xml:space="preserve"> </w:t>
      </w:r>
      <w:r w:rsidRPr="00450012">
        <w:t>Для последующего формирования СЭМД должны быть заполнены поля согласно приведенной ниже таблице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_Ref184408571 \h </w:instrText>
      </w:r>
      <w:r w:rsidR="000B77AC" w:rsidRPr="00450012">
        <w:fldChar w:fldCharType="separate"/>
      </w:r>
      <w:r w:rsidR="001D7989" w:rsidRPr="00450012">
        <w:t>Таблица </w:t>
      </w:r>
      <w:r w:rsidR="001D7989">
        <w:rPr>
          <w:noProof/>
        </w:rPr>
        <w:t>3</w:t>
      </w:r>
      <w:r w:rsidR="000B77AC" w:rsidRPr="00450012">
        <w:fldChar w:fldCharType="end"/>
      </w:r>
      <w:r w:rsidR="000B77AC" w:rsidRPr="00450012">
        <w:t>)</w:t>
      </w:r>
      <w:r w:rsidRPr="00450012">
        <w:t>;</w:t>
      </w:r>
    </w:p>
    <w:p w14:paraId="20D9DC1D" w14:textId="77777777" w:rsidR="00F43E34" w:rsidRPr="00450012" w:rsidRDefault="00446BD5" w:rsidP="00E21DF0">
      <w:pPr>
        <w:pStyle w:val="phtabletitle"/>
      </w:pPr>
      <w:bookmarkStart w:id="49" w:name="_Ref184408571"/>
      <w:r w:rsidRPr="00450012">
        <w:t>Таблица</w:t>
      </w:r>
      <w:r w:rsidR="00E21DF0" w:rsidRPr="00450012">
        <w:t> 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3</w:t>
      </w:r>
      <w:r w:rsidRPr="00450012">
        <w:fldChar w:fldCharType="end"/>
      </w:r>
      <w:bookmarkEnd w:id="49"/>
      <w:r w:rsidR="000B77AC" w:rsidRPr="00450012">
        <w:t xml:space="preserve"> –</w:t>
      </w:r>
      <w:r w:rsidRPr="00450012">
        <w:t xml:space="preserve"> Поля, заполняемые для включения в СЭМД информации о прививке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392"/>
        <w:gridCol w:w="5202"/>
        <w:gridCol w:w="2594"/>
      </w:tblGrid>
      <w:tr w:rsidR="008F21AF" w:rsidRPr="00450012" w14:paraId="713D26D8" w14:textId="77777777" w:rsidTr="001664D1">
        <w:trPr>
          <w:tblHeader/>
        </w:trPr>
        <w:tc>
          <w:tcPr>
            <w:tcW w:w="1174" w:type="pct"/>
          </w:tcPr>
          <w:p w14:paraId="60DE07F8" w14:textId="77777777" w:rsidR="00F43E34" w:rsidRPr="00450012" w:rsidRDefault="00446BD5" w:rsidP="000B77AC">
            <w:pPr>
              <w:pStyle w:val="phtablecolcaption"/>
            </w:pPr>
            <w:bookmarkStart w:id="50" w:name="scroll-bookmark-13"/>
            <w:r w:rsidRPr="00450012">
              <w:t>Наименование поля</w:t>
            </w:r>
            <w:bookmarkEnd w:id="50"/>
          </w:p>
        </w:tc>
        <w:tc>
          <w:tcPr>
            <w:tcW w:w="2553" w:type="pct"/>
          </w:tcPr>
          <w:p w14:paraId="40E4A137" w14:textId="77777777" w:rsidR="00F43E34" w:rsidRPr="00450012" w:rsidRDefault="00446BD5" w:rsidP="000B77AC">
            <w:pPr>
              <w:pStyle w:val="phtablecolcaption"/>
            </w:pPr>
            <w:r w:rsidRPr="00450012">
              <w:t>Пояснение</w:t>
            </w:r>
          </w:p>
        </w:tc>
        <w:tc>
          <w:tcPr>
            <w:tcW w:w="1273" w:type="pct"/>
          </w:tcPr>
          <w:p w14:paraId="1E0998F1" w14:textId="77777777" w:rsidR="00F43E34" w:rsidRPr="00450012" w:rsidRDefault="00446BD5" w:rsidP="000B77AC">
            <w:pPr>
              <w:pStyle w:val="phtablecolcaption"/>
            </w:pPr>
            <w:r w:rsidRPr="00450012">
              <w:t>Обязательность заполнения для формирования СЭМД</w:t>
            </w:r>
          </w:p>
        </w:tc>
      </w:tr>
      <w:tr w:rsidR="008F21AF" w:rsidRPr="00450012" w14:paraId="3C395346" w14:textId="77777777" w:rsidTr="001664D1">
        <w:tc>
          <w:tcPr>
            <w:tcW w:w="1174" w:type="pct"/>
          </w:tcPr>
          <w:p w14:paraId="52082FBE" w14:textId="77777777" w:rsidR="00F43E34" w:rsidRPr="00450012" w:rsidRDefault="00446BD5" w:rsidP="000B77AC">
            <w:pPr>
              <w:pStyle w:val="phtablecellleft"/>
            </w:pPr>
            <w:r w:rsidRPr="00450012">
              <w:t>Дата выполнения</w:t>
            </w:r>
          </w:p>
        </w:tc>
        <w:tc>
          <w:tcPr>
            <w:tcW w:w="2553" w:type="pct"/>
          </w:tcPr>
          <w:p w14:paraId="1F1C6EDB" w14:textId="77777777" w:rsidR="00F43E34" w:rsidRPr="00450012" w:rsidRDefault="00446BD5" w:rsidP="000B77AC">
            <w:pPr>
              <w:pStyle w:val="phtablecellleft"/>
            </w:pPr>
            <w:r w:rsidRPr="00450012">
              <w:t>Поле автоматически заполняется текущими датой и временем. При необходимости введите или выберите из календаря другую дату и время (не больше текущих)</w:t>
            </w:r>
          </w:p>
        </w:tc>
        <w:tc>
          <w:tcPr>
            <w:tcW w:w="1273" w:type="pct"/>
          </w:tcPr>
          <w:p w14:paraId="20D59171" w14:textId="77777777" w:rsidR="00F43E34" w:rsidRPr="00450012" w:rsidRDefault="00446BD5" w:rsidP="000B77AC">
            <w:pPr>
              <w:pStyle w:val="phtablecellleft"/>
            </w:pPr>
            <w:r w:rsidRPr="00450012">
              <w:t>Да</w:t>
            </w:r>
          </w:p>
        </w:tc>
      </w:tr>
      <w:tr w:rsidR="008F21AF" w:rsidRPr="00450012" w14:paraId="01EA7D50" w14:textId="77777777" w:rsidTr="001664D1">
        <w:tc>
          <w:tcPr>
            <w:tcW w:w="1174" w:type="pct"/>
          </w:tcPr>
          <w:p w14:paraId="7E3C793F" w14:textId="77777777" w:rsidR="00F43E34" w:rsidRPr="00450012" w:rsidRDefault="00446BD5" w:rsidP="000B77AC">
            <w:pPr>
              <w:pStyle w:val="phtablecellleft"/>
            </w:pPr>
            <w:r w:rsidRPr="00450012">
              <w:t>Используемые материалы</w:t>
            </w:r>
          </w:p>
        </w:tc>
        <w:tc>
          <w:tcPr>
            <w:tcW w:w="2553" w:type="pct"/>
          </w:tcPr>
          <w:p w14:paraId="71045767" w14:textId="77777777" w:rsidR="00F43E34" w:rsidRPr="00450012" w:rsidRDefault="00446BD5" w:rsidP="00DF4F4E">
            <w:pPr>
              <w:pStyle w:val="phtablecellleft"/>
            </w:pPr>
            <w:r w:rsidRPr="00450012">
              <w:t>Установите флажок, если</w:t>
            </w:r>
            <w:r w:rsidR="00B06D0B" w:rsidRPr="00450012">
              <w:t xml:space="preserve"> </w:t>
            </w:r>
            <w:r w:rsidRPr="00450012">
              <w:t>при проведении</w:t>
            </w:r>
            <w:r w:rsidR="00B06D0B" w:rsidRPr="00450012">
              <w:t xml:space="preserve"> </w:t>
            </w:r>
            <w:r w:rsidRPr="00450012">
              <w:t xml:space="preserve">вакцинации были использованы расходные материалы. Отобразится блок </w:t>
            </w:r>
            <w:r w:rsidR="00B06D0B" w:rsidRPr="00450012">
              <w:t>«</w:t>
            </w:r>
            <w:r w:rsidRPr="00450012">
              <w:t>Используемые материалы</w:t>
            </w:r>
            <w:r w:rsidR="00B06D0B" w:rsidRPr="00450012">
              <w:t>»</w:t>
            </w:r>
            <w:r w:rsidRPr="00450012">
              <w:t xml:space="preserve">. В данном блоке выберите пункт контекстного меню </w:t>
            </w:r>
            <w:r w:rsidR="00B06D0B" w:rsidRPr="00450012">
              <w:t>«</w:t>
            </w:r>
            <w:r w:rsidRPr="00450012">
              <w:t>Добавить</w:t>
            </w:r>
            <w:r w:rsidR="00B06D0B" w:rsidRPr="00450012">
              <w:t>»</w:t>
            </w:r>
            <w:r w:rsidRPr="00450012">
              <w:t>.</w:t>
            </w:r>
            <w:r w:rsidR="00B06D0B" w:rsidRPr="00450012">
              <w:t xml:space="preserve"> </w:t>
            </w:r>
            <w:r w:rsidRPr="00450012">
              <w:t xml:space="preserve">В открывшемся </w:t>
            </w:r>
            <w:r w:rsidRPr="00450012">
              <w:lastRenderedPageBreak/>
              <w:t xml:space="preserve">окне </w:t>
            </w:r>
            <w:r w:rsidR="00B06D0B" w:rsidRPr="00450012">
              <w:t>«</w:t>
            </w:r>
            <w:r w:rsidRPr="00450012">
              <w:t>Модификации номенклатуры ТМЦ</w:t>
            </w:r>
            <w:r w:rsidR="00B06D0B" w:rsidRPr="00450012">
              <w:t>»</w:t>
            </w:r>
            <w:r w:rsidRPr="00450012">
              <w:t xml:space="preserve"> выберите нужные значения в блоках </w:t>
            </w:r>
            <w:r w:rsidR="00B06D0B" w:rsidRPr="00450012">
              <w:t>«</w:t>
            </w:r>
            <w:proofErr w:type="spellStart"/>
            <w:r w:rsidRPr="00450012">
              <w:t>Номенклатор</w:t>
            </w:r>
            <w:proofErr w:type="spellEnd"/>
            <w:r w:rsidRPr="00450012">
              <w:t xml:space="preserve"> ТМЦ</w:t>
            </w:r>
            <w:r w:rsidR="00B06D0B" w:rsidRPr="00450012">
              <w:t>»</w:t>
            </w:r>
            <w:r w:rsidRPr="00450012">
              <w:t xml:space="preserve"> и </w:t>
            </w:r>
            <w:r w:rsidR="00B06D0B" w:rsidRPr="00450012">
              <w:t>«</w:t>
            </w:r>
            <w:r w:rsidRPr="00450012">
              <w:t>Модификация номенклатуры</w:t>
            </w:r>
            <w:r w:rsidR="00B06D0B" w:rsidRPr="00450012">
              <w:t>»</w:t>
            </w:r>
            <w:r w:rsidRPr="00450012">
              <w:t xml:space="preserve"> и нажмите на кнопку </w:t>
            </w:r>
            <w:r w:rsidR="00B06D0B" w:rsidRPr="00450012">
              <w:t>«</w:t>
            </w:r>
            <w:r w:rsidRPr="00450012">
              <w:t>Ок</w:t>
            </w:r>
            <w:r w:rsidR="00B06D0B" w:rsidRPr="00450012">
              <w:t>»</w:t>
            </w:r>
            <w:r w:rsidRPr="00450012">
              <w:t xml:space="preserve"> (по приведенному алгоритму доступно добавление нескольких материалов)</w:t>
            </w:r>
          </w:p>
        </w:tc>
        <w:tc>
          <w:tcPr>
            <w:tcW w:w="1273" w:type="pct"/>
          </w:tcPr>
          <w:p w14:paraId="4E99EB73" w14:textId="77777777" w:rsidR="00F43E34" w:rsidRPr="00450012" w:rsidRDefault="00446BD5" w:rsidP="000B77AC">
            <w:pPr>
              <w:pStyle w:val="phtablecellleft"/>
            </w:pPr>
            <w:r w:rsidRPr="00450012">
              <w:lastRenderedPageBreak/>
              <w:t>Нет</w:t>
            </w:r>
          </w:p>
        </w:tc>
      </w:tr>
      <w:tr w:rsidR="008F21AF" w:rsidRPr="00450012" w14:paraId="3CBD24DE" w14:textId="77777777" w:rsidTr="001664D1">
        <w:tc>
          <w:tcPr>
            <w:tcW w:w="1174" w:type="pct"/>
          </w:tcPr>
          <w:p w14:paraId="1BD61412" w14:textId="77777777" w:rsidR="00F43E34" w:rsidRPr="00450012" w:rsidRDefault="00446BD5" w:rsidP="000B77AC">
            <w:pPr>
              <w:pStyle w:val="phtablecellleft"/>
            </w:pPr>
            <w:r w:rsidRPr="00450012">
              <w:t>Проверена</w:t>
            </w:r>
          </w:p>
        </w:tc>
        <w:tc>
          <w:tcPr>
            <w:tcW w:w="2553" w:type="pct"/>
          </w:tcPr>
          <w:p w14:paraId="7ECCBE3F" w14:textId="77777777" w:rsidR="00F43E34" w:rsidRPr="00450012" w:rsidRDefault="00446BD5" w:rsidP="000B77AC">
            <w:pPr>
              <w:pStyle w:val="phtablecellleft"/>
            </w:pPr>
            <w:r w:rsidRPr="00450012">
              <w:t>Установите флажок</w:t>
            </w:r>
            <w:r w:rsidR="00B06D0B" w:rsidRPr="00450012">
              <w:t xml:space="preserve"> </w:t>
            </w:r>
            <w:r w:rsidRPr="00450012">
              <w:t xml:space="preserve">после проверки реакции на прививку. Отобразится блок </w:t>
            </w:r>
            <w:r w:rsidR="00B06D0B" w:rsidRPr="00450012">
              <w:t>«</w:t>
            </w:r>
            <w:r w:rsidRPr="00450012">
              <w:t>Реакции</w:t>
            </w:r>
            <w:r w:rsidR="00B06D0B" w:rsidRPr="00450012">
              <w:t>»</w:t>
            </w:r>
            <w:r w:rsidRPr="00450012">
              <w:t>.</w:t>
            </w:r>
            <w:r w:rsidR="00B06D0B" w:rsidRPr="00450012">
              <w:t xml:space="preserve"> </w:t>
            </w:r>
            <w:r w:rsidRPr="00450012">
              <w:t xml:space="preserve">В данном блоке выберите пункт контекстного меню </w:t>
            </w:r>
            <w:r w:rsidR="00B06D0B" w:rsidRPr="00450012">
              <w:t>«</w:t>
            </w:r>
            <w:r w:rsidRPr="00450012">
              <w:t>Добавить</w:t>
            </w:r>
            <w:r w:rsidR="00B06D0B" w:rsidRPr="00450012">
              <w:t>»</w:t>
            </w:r>
            <w:r w:rsidRPr="00450012">
              <w:t>.</w:t>
            </w:r>
            <w:r w:rsidR="00B06D0B" w:rsidRPr="00450012">
              <w:t xml:space="preserve"> </w:t>
            </w:r>
            <w:r w:rsidRPr="00450012">
              <w:t xml:space="preserve">В открывшемся окне </w:t>
            </w:r>
            <w:r w:rsidR="00B06D0B" w:rsidRPr="00450012">
              <w:t>«</w:t>
            </w:r>
            <w:r w:rsidRPr="00450012">
              <w:t>Добавление реакций</w:t>
            </w:r>
            <w:r w:rsidR="00B06D0B" w:rsidRPr="00450012">
              <w:t xml:space="preserve">» </w:t>
            </w:r>
            <w:r w:rsidRPr="00450012">
              <w:t xml:space="preserve">заполните все обязательные (выделенные </w:t>
            </w:r>
            <w:r w:rsidR="00401B5F" w:rsidRPr="00450012">
              <w:t xml:space="preserve">жёлтым </w:t>
            </w:r>
            <w:r w:rsidRPr="00450012">
              <w:t xml:space="preserve">цветом) поля и нажмите на кнопку </w:t>
            </w:r>
            <w:r w:rsidR="00B06D0B" w:rsidRPr="00450012">
              <w:t>«</w:t>
            </w:r>
            <w:r w:rsidRPr="00450012">
              <w:t>Ок</w:t>
            </w:r>
            <w:r w:rsidR="00B06D0B" w:rsidRPr="00450012">
              <w:t xml:space="preserve">» </w:t>
            </w:r>
            <w:r w:rsidRPr="00450012">
              <w:t>(по приведенному алгоритму доступно добавление нескольких материалов)</w:t>
            </w:r>
          </w:p>
        </w:tc>
        <w:tc>
          <w:tcPr>
            <w:tcW w:w="1273" w:type="pct"/>
          </w:tcPr>
          <w:p w14:paraId="0FAB6137" w14:textId="77777777" w:rsidR="00F43E34" w:rsidRPr="00450012" w:rsidRDefault="00446BD5" w:rsidP="000B77AC">
            <w:pPr>
              <w:pStyle w:val="phtablecellleft"/>
            </w:pPr>
            <w:r w:rsidRPr="00450012">
              <w:t>Нет</w:t>
            </w:r>
          </w:p>
        </w:tc>
      </w:tr>
    </w:tbl>
    <w:p w14:paraId="3F3C20BB" w14:textId="77777777" w:rsidR="00F43E34" w:rsidRPr="00450012" w:rsidRDefault="00F43E34" w:rsidP="000B77AC">
      <w:pPr>
        <w:pStyle w:val="phnormal"/>
      </w:pPr>
    </w:p>
    <w:p w14:paraId="00C075BD" w14:textId="77777777" w:rsidR="00F43E34" w:rsidRPr="00450012" w:rsidRDefault="00446BD5" w:rsidP="000B77AC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ОК</w:t>
      </w:r>
      <w:r w:rsidR="00B06D0B" w:rsidRPr="00450012">
        <w:t>»</w:t>
      </w:r>
      <w:r w:rsidRPr="00450012">
        <w:t xml:space="preserve"> для сохранения данных выполняемой прививки. Статус прививки изменится на </w:t>
      </w:r>
      <w:r w:rsidR="00B06D0B" w:rsidRPr="00450012">
        <w:t>«</w:t>
      </w:r>
      <w:r w:rsidRPr="00450012">
        <w:t>Сделана</w:t>
      </w:r>
      <w:r w:rsidR="00B06D0B" w:rsidRPr="00450012">
        <w:t>»</w:t>
      </w:r>
      <w:r w:rsidRPr="00450012">
        <w:t>;</w:t>
      </w:r>
    </w:p>
    <w:p w14:paraId="727171EE" w14:textId="77777777" w:rsidR="00F43E34" w:rsidRPr="00450012" w:rsidRDefault="00446BD5" w:rsidP="000B77AC">
      <w:pPr>
        <w:pStyle w:val="phlistitemized1"/>
      </w:pPr>
      <w:r w:rsidRPr="00450012">
        <w:t>закройте прививочную карту для возврата к окну оказания приема;</w:t>
      </w:r>
    </w:p>
    <w:p w14:paraId="052C9FFE" w14:textId="77777777" w:rsidR="000B77AC" w:rsidRPr="00450012" w:rsidRDefault="000B77AC" w:rsidP="000B77AC">
      <w:pPr>
        <w:pStyle w:val="phnormal"/>
        <w:rPr>
          <w:b/>
        </w:rPr>
      </w:pPr>
      <w:r w:rsidRPr="00450012">
        <w:rPr>
          <w:b/>
        </w:rPr>
        <w:t>Примечания</w:t>
      </w:r>
    </w:p>
    <w:p w14:paraId="1C027AEA" w14:textId="641F8B73" w:rsidR="000B77AC" w:rsidRPr="00450012" w:rsidRDefault="000B77AC" w:rsidP="000B77AC">
      <w:pPr>
        <w:pStyle w:val="phnormal"/>
      </w:pPr>
      <w:r w:rsidRPr="00450012">
        <w:t>1 Также для формирования протокола медицинской манипуляции используется информация о параметрах физического развития пациента. Добавление данной информации осуществляется в карте пациента на вкладке «Общие сведения/ Антропометрия» в блоке «Парам</w:t>
      </w:r>
      <w:r w:rsidR="008F21AF" w:rsidRPr="00450012">
        <w:t>етры физического развития» (см. </w:t>
      </w:r>
      <w:r w:rsidR="00516D08" w:rsidRPr="00450012">
        <w:t>п.</w:t>
      </w:r>
      <w:r w:rsidR="008F21AF" w:rsidRPr="00450012">
        <w:t> </w:t>
      </w:r>
      <w:r w:rsidR="00516D08" w:rsidRPr="00450012">
        <w:fldChar w:fldCharType="begin"/>
      </w:r>
      <w:r w:rsidR="00516D08" w:rsidRPr="00450012">
        <w:instrText xml:space="preserve"> REF _Ref184415771 \r \h </w:instrText>
      </w:r>
      <w:r w:rsidR="00516D08" w:rsidRPr="00450012">
        <w:fldChar w:fldCharType="separate"/>
      </w:r>
      <w:r w:rsidR="001D7989">
        <w:t>2.1.1</w:t>
      </w:r>
      <w:r w:rsidR="00516D08" w:rsidRPr="00450012">
        <w:fldChar w:fldCharType="end"/>
      </w:r>
      <w:r w:rsidRPr="00450012">
        <w:t>). Наличие указанной информации не является обязательным для формирования СЭМД.</w:t>
      </w:r>
    </w:p>
    <w:p w14:paraId="263219DB" w14:textId="77777777" w:rsidR="00F43E34" w:rsidRPr="00450012" w:rsidRDefault="000B77AC" w:rsidP="000B77AC">
      <w:pPr>
        <w:pStyle w:val="phnormal"/>
      </w:pPr>
      <w:r w:rsidRPr="00450012">
        <w:t>2 </w:t>
      </w:r>
      <w:proofErr w:type="gramStart"/>
      <w:r w:rsidRPr="00450012">
        <w:t>В</w:t>
      </w:r>
      <w:proofErr w:type="gramEnd"/>
      <w:r w:rsidRPr="00450012">
        <w:t xml:space="preserve"> текущем руководстве приведен один из вариантов выполнения прививки пациенту. Более подробная информация обо всех возможных вариантах вакцинации, а также о работе с прививочной картой в целом представлена в руководстве пользователя компонента «Вакцинопрофилактика». При этом необходимо помнить, что для корректного формирования СЭМД оказываемая прививка всегда должна быть связана с услугой манипуляции.</w:t>
      </w:r>
    </w:p>
    <w:p w14:paraId="6B16BEE6" w14:textId="77777777" w:rsidR="00F43E34" w:rsidRPr="00450012" w:rsidRDefault="00446BD5" w:rsidP="000B77AC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Сохранить</w:t>
      </w:r>
      <w:r w:rsidR="00B06D0B" w:rsidRPr="00450012">
        <w:t>»</w:t>
      </w:r>
      <w:r w:rsidRPr="00450012">
        <w:t xml:space="preserve"> для сохранения внесенных в приём данных.</w:t>
      </w:r>
    </w:p>
    <w:p w14:paraId="62A65D50" w14:textId="77777777" w:rsidR="00F43E34" w:rsidRPr="00450012" w:rsidRDefault="00446BD5" w:rsidP="003649AF">
      <w:pPr>
        <w:pStyle w:val="2"/>
      </w:pPr>
      <w:bookmarkStart w:id="51" w:name="_Toc256000008"/>
      <w:bookmarkStart w:id="52" w:name="scroll-bookmark-14"/>
      <w:bookmarkStart w:id="53" w:name="_Toc198025778"/>
      <w:r w:rsidRPr="00450012">
        <w:lastRenderedPageBreak/>
        <w:t>Формирование СЭМД</w:t>
      </w:r>
      <w:bookmarkEnd w:id="51"/>
      <w:bookmarkEnd w:id="52"/>
      <w:bookmarkEnd w:id="53"/>
    </w:p>
    <w:p w14:paraId="2356A54C" w14:textId="49A9B6DF" w:rsidR="00F43E34" w:rsidRPr="00450012" w:rsidRDefault="00446BD5" w:rsidP="000B77AC">
      <w:pPr>
        <w:pStyle w:val="phnormal"/>
      </w:pP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формируется при оказании услуги манипуляции на приеме врача в поликлинике/в рамках истории болезни/при выполнении прививки</w:t>
      </w:r>
      <w:r w:rsidR="00B06D0B" w:rsidRPr="00450012">
        <w:t xml:space="preserve"> </w:t>
      </w:r>
      <w:r w:rsidRPr="00450012">
        <w:t>(см.</w:t>
      </w:r>
      <w:r w:rsidR="001664D1" w:rsidRPr="00450012">
        <w:t> п. </w:t>
      </w:r>
      <w:r w:rsidR="001664D1" w:rsidRPr="00450012">
        <w:fldChar w:fldCharType="begin"/>
      </w:r>
      <w:r w:rsidR="001664D1" w:rsidRPr="00450012">
        <w:instrText xml:space="preserve"> REF _Ref184475495 \r \h </w:instrText>
      </w:r>
      <w:r w:rsidR="001664D1" w:rsidRPr="00450012">
        <w:fldChar w:fldCharType="separate"/>
      </w:r>
      <w:r w:rsidR="001D7989">
        <w:t>2.2</w:t>
      </w:r>
      <w:r w:rsidR="001664D1" w:rsidRPr="00450012">
        <w:fldChar w:fldCharType="end"/>
      </w:r>
      <w:r w:rsidRPr="00450012">
        <w:t>).</w:t>
      </w:r>
    </w:p>
    <w:p w14:paraId="4E102947" w14:textId="77777777" w:rsidR="00F43E34" w:rsidRPr="00450012" w:rsidRDefault="00446BD5" w:rsidP="003649AF">
      <w:pPr>
        <w:pStyle w:val="3"/>
      </w:pPr>
      <w:bookmarkStart w:id="54" w:name="_Toc256000009"/>
      <w:bookmarkStart w:id="55" w:name="scroll-bookmark-15"/>
      <w:bookmarkStart w:id="56" w:name="_Toc198025779"/>
      <w:r w:rsidRPr="00450012">
        <w:t>Формирование СЭМД при оказании услуги манипуляции на приеме врача в поликлинике</w:t>
      </w:r>
      <w:bookmarkEnd w:id="54"/>
      <w:bookmarkEnd w:id="55"/>
      <w:bookmarkEnd w:id="56"/>
    </w:p>
    <w:p w14:paraId="5D0C6C5F" w14:textId="043C6071" w:rsidR="00F43E34" w:rsidRPr="00450012" w:rsidRDefault="00446BD5" w:rsidP="000B77AC">
      <w:pPr>
        <w:pStyle w:val="phlistitemizedtitle"/>
      </w:pPr>
      <w:r w:rsidRPr="00450012">
        <w:t>Чтобы сформировать 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при оказании услуги манипуляции на приеме врача в поликлинике, выполните следующие действия:</w:t>
      </w:r>
    </w:p>
    <w:p w14:paraId="40A661B6" w14:textId="77777777" w:rsidR="00F43E34" w:rsidRPr="00450012" w:rsidRDefault="00446BD5" w:rsidP="000B77AC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Дневник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дневник врача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_Ref184408886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21</w:t>
      </w:r>
      <w:r w:rsidR="000B77AC" w:rsidRPr="00450012">
        <w:fldChar w:fldCharType="end"/>
      </w:r>
      <w:r w:rsidR="000B77AC" w:rsidRPr="00450012">
        <w:t>)</w:t>
      </w:r>
      <w:r w:rsidRPr="00450012">
        <w:t>;</w:t>
      </w:r>
    </w:p>
    <w:p w14:paraId="49FF5DDB" w14:textId="77777777" w:rsidR="00F43E34" w:rsidRPr="00450012" w:rsidRDefault="00446BD5" w:rsidP="000B77AC">
      <w:pPr>
        <w:pStyle w:val="phfigure"/>
      </w:pPr>
      <w:r w:rsidRPr="00450012">
        <w:rPr>
          <w:noProof/>
        </w:rPr>
        <w:drawing>
          <wp:inline distT="0" distB="0" distL="0" distR="0" wp14:anchorId="3E953B71" wp14:editId="2649BB23">
            <wp:extent cx="6295390" cy="1059434"/>
            <wp:effectExtent l="19050" t="19050" r="10160" b="26670"/>
            <wp:docPr id="100034" name="Рисунок 100034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1736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594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4C0731F" w14:textId="77777777" w:rsidR="00F43E34" w:rsidRPr="00450012" w:rsidRDefault="00446BD5" w:rsidP="000B77AC">
      <w:pPr>
        <w:pStyle w:val="phfiguretitle"/>
      </w:pPr>
      <w:bookmarkStart w:id="57" w:name="_Ref184408886"/>
      <w:r w:rsidRPr="00450012">
        <w:t>Рисунок</w:t>
      </w:r>
      <w:r w:rsidR="000B77A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21</w:t>
      </w:r>
      <w:r w:rsidRPr="00450012">
        <w:fldChar w:fldCharType="end"/>
      </w:r>
      <w:bookmarkEnd w:id="57"/>
      <w:r w:rsidRPr="00450012">
        <w:t xml:space="preserve"> </w:t>
      </w:r>
      <w:r w:rsidR="000B77AC" w:rsidRPr="00450012">
        <w:t xml:space="preserve">– </w:t>
      </w:r>
      <w:r w:rsidRPr="00450012">
        <w:t>Дневник врача</w:t>
      </w:r>
    </w:p>
    <w:p w14:paraId="460D60ED" w14:textId="77777777" w:rsidR="00F43E34" w:rsidRPr="00450012" w:rsidRDefault="00446BD5" w:rsidP="000B77AC">
      <w:pPr>
        <w:pStyle w:val="phlistitemized1"/>
      </w:pPr>
      <w:r w:rsidRPr="00450012">
        <w:t xml:space="preserve">выберите в списке оказанный пациенту прием, в рамках которого внесены данные проведенной (оказанной) манипуляции, и нажмите на ссылку </w:t>
      </w:r>
      <w:r w:rsidR="00B06D0B" w:rsidRPr="00450012">
        <w:t>«</w:t>
      </w:r>
      <w:r w:rsidRPr="00450012">
        <w:t>Редактировать</w:t>
      </w:r>
      <w:r w:rsidR="00B06D0B" w:rsidRPr="00450012">
        <w:t>»</w:t>
      </w:r>
      <w:r w:rsidRPr="00450012">
        <w:t>. Откроется окно редактирования приема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_Ref184408937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22</w:t>
      </w:r>
      <w:r w:rsidR="000B77AC" w:rsidRPr="00450012">
        <w:fldChar w:fldCharType="end"/>
      </w:r>
      <w:r w:rsidR="000B77AC" w:rsidRPr="00450012">
        <w:t>)</w:t>
      </w:r>
      <w:r w:rsidRPr="00450012">
        <w:t>;</w:t>
      </w:r>
    </w:p>
    <w:p w14:paraId="0A4C36D2" w14:textId="77777777" w:rsidR="00F43E34" w:rsidRPr="00450012" w:rsidRDefault="00401B5F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35A43B72" wp14:editId="70770254">
            <wp:extent cx="5503653" cy="3680293"/>
            <wp:effectExtent l="19050" t="19050" r="20955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840" r="1086"/>
                    <a:stretch/>
                  </pic:blipFill>
                  <pic:spPr bwMode="auto">
                    <a:xfrm>
                      <a:off x="0" y="0"/>
                      <a:ext cx="5530163" cy="3698020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FDE26" w14:textId="77777777" w:rsidR="000B77AC" w:rsidRPr="00450012" w:rsidRDefault="000B77AC" w:rsidP="000B77AC">
      <w:pPr>
        <w:pStyle w:val="phfiguretitle"/>
      </w:pPr>
      <w:bookmarkStart w:id="58" w:name="_Ref18440893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22</w:t>
      </w:r>
      <w:r w:rsidRPr="00450012">
        <w:fldChar w:fldCharType="end"/>
      </w:r>
      <w:bookmarkEnd w:id="58"/>
      <w:r w:rsidRPr="00450012">
        <w:t xml:space="preserve"> – Окно редактирования приема</w:t>
      </w:r>
    </w:p>
    <w:p w14:paraId="2F5A12B3" w14:textId="77777777" w:rsidR="00F43E34" w:rsidRPr="00450012" w:rsidRDefault="00446BD5" w:rsidP="000B77AC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Направления</w:t>
      </w:r>
      <w:r w:rsidR="00B06D0B" w:rsidRPr="00450012">
        <w:t>»</w:t>
      </w:r>
      <w:r w:rsidRPr="00450012">
        <w:t>;</w:t>
      </w:r>
    </w:p>
    <w:p w14:paraId="2D8C2E07" w14:textId="77777777" w:rsidR="00F43E34" w:rsidRPr="00450012" w:rsidRDefault="00446BD5" w:rsidP="000B77AC">
      <w:pPr>
        <w:pStyle w:val="phlistitemized1"/>
      </w:pPr>
      <w:r w:rsidRPr="00450012">
        <w:t>выберите в списке оказанную услугу манипуляции и нажмите на</w:t>
      </w:r>
      <w:r w:rsidR="00B06D0B" w:rsidRPr="00450012">
        <w:t xml:space="preserve"> </w:t>
      </w:r>
      <w:proofErr w:type="gramStart"/>
      <w:r w:rsidRPr="00450012">
        <w:t>кнопку</w:t>
      </w:r>
      <w:r w:rsidR="00B06D0B" w:rsidRPr="00450012">
        <w:t xml:space="preserve"> </w:t>
      </w:r>
      <w:r w:rsidR="000B77AC" w:rsidRPr="00450012">
        <w:rPr>
          <w:noProof/>
          <w:lang w:eastAsia="ru-RU"/>
        </w:rPr>
        <w:drawing>
          <wp:inline distT="0" distB="0" distL="0" distR="0" wp14:anchorId="463454D7" wp14:editId="37B8EB08">
            <wp:extent cx="257175" cy="190500"/>
            <wp:effectExtent l="19050" t="19050" r="28575" b="19050"/>
            <wp:docPr id="100036" name="Рисунок 100036" descr="_scroll_external/attachments/image2024-11-28_19-37-42-c0db982c87fe6e9332aa87be9a99ce0e7701609be1208a3155c4bdf6e24fd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4816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0B77AC" w:rsidRPr="00450012">
        <w:t xml:space="preserve"> в</w:t>
      </w:r>
      <w:proofErr w:type="gramEnd"/>
      <w:r w:rsidR="000B77AC" w:rsidRPr="00450012">
        <w:t xml:space="preserve"> столбце «Принять». Откроется окно редактирования приема выбранной услуги (</w:t>
      </w:r>
      <w:r w:rsidR="000B77AC" w:rsidRPr="00450012">
        <w:fldChar w:fldCharType="begin"/>
      </w:r>
      <w:r w:rsidR="000B77AC" w:rsidRPr="00450012">
        <w:instrText xml:space="preserve"> REF _Ref184408991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23</w:t>
      </w:r>
      <w:r w:rsidR="000B77AC" w:rsidRPr="00450012">
        <w:fldChar w:fldCharType="end"/>
      </w:r>
      <w:r w:rsidR="000B77AC" w:rsidRPr="00450012">
        <w:t>);</w:t>
      </w:r>
    </w:p>
    <w:p w14:paraId="75CE8394" w14:textId="77777777" w:rsidR="00F43E34" w:rsidRPr="00450012" w:rsidRDefault="00401B5F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195B2924" wp14:editId="45EC08A5">
            <wp:extent cx="5253487" cy="4097547"/>
            <wp:effectExtent l="19050" t="19050" r="2349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08" t="1437" r="808" b="1035"/>
                    <a:stretch/>
                  </pic:blipFill>
                  <pic:spPr bwMode="auto">
                    <a:xfrm>
                      <a:off x="0" y="0"/>
                      <a:ext cx="5268306" cy="410910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AB815" w14:textId="77777777" w:rsidR="00F43E34" w:rsidRPr="00450012" w:rsidRDefault="00446BD5" w:rsidP="000B77AC">
      <w:pPr>
        <w:pStyle w:val="phfiguretitle"/>
      </w:pPr>
      <w:bookmarkStart w:id="59" w:name="_Ref184408991"/>
      <w:r w:rsidRPr="00450012">
        <w:t>Рисунок</w:t>
      </w:r>
      <w:r w:rsidR="000B77A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23</w:t>
      </w:r>
      <w:r w:rsidRPr="00450012">
        <w:fldChar w:fldCharType="end"/>
      </w:r>
      <w:bookmarkEnd w:id="59"/>
      <w:r w:rsidRPr="00450012">
        <w:t xml:space="preserve"> </w:t>
      </w:r>
      <w:r w:rsidR="000B77AC" w:rsidRPr="00450012">
        <w:t xml:space="preserve">– </w:t>
      </w:r>
      <w:r w:rsidRPr="00450012">
        <w:t>Окно редактирования приема</w:t>
      </w:r>
    </w:p>
    <w:p w14:paraId="6094C615" w14:textId="77777777" w:rsidR="00F43E34" w:rsidRPr="00450012" w:rsidRDefault="00446BD5" w:rsidP="000B77AC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, предназначенную для работы с электронными медицинскими документами;</w:t>
      </w:r>
    </w:p>
    <w:p w14:paraId="46800645" w14:textId="77777777" w:rsidR="00F43E34" w:rsidRPr="00450012" w:rsidRDefault="00446BD5" w:rsidP="000B77AC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Сформировать и подписать документы (СЭМД)</w:t>
      </w:r>
      <w:r w:rsidR="00B06D0B" w:rsidRPr="00450012">
        <w:t>»</w:t>
      </w:r>
      <w:r w:rsidRPr="00450012">
        <w:t xml:space="preserve">. Перед тем как сформировать электронный медицинский документ, </w:t>
      </w:r>
      <w:r w:rsidR="001664D1" w:rsidRPr="00450012">
        <w:t xml:space="preserve">в </w:t>
      </w:r>
      <w:r w:rsidRPr="00450012">
        <w:t>Систем</w:t>
      </w:r>
      <w:r w:rsidR="001664D1" w:rsidRPr="00450012">
        <w:t>е</w:t>
      </w:r>
      <w:r w:rsidRPr="00450012">
        <w:t xml:space="preserve"> осуществляет</w:t>
      </w:r>
      <w:r w:rsidR="001664D1" w:rsidRPr="00450012">
        <w:t>ся</w:t>
      </w:r>
      <w:r w:rsidRPr="00450012">
        <w:t xml:space="preserve"> ряд проверок:</w:t>
      </w:r>
    </w:p>
    <w:p w14:paraId="387D5B76" w14:textId="5090B3AE" w:rsidR="00B06D0B" w:rsidRPr="00450012" w:rsidRDefault="00446BD5" w:rsidP="000B77AC">
      <w:pPr>
        <w:pStyle w:val="phlistitemized2"/>
      </w:pPr>
      <w:r w:rsidRPr="00450012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A11074" w:rsidRPr="00450012">
        <w:t>отображается соответствующее системное сообщение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_Ref184409022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24</w:t>
      </w:r>
      <w:r w:rsidR="000B77AC" w:rsidRPr="00450012">
        <w:fldChar w:fldCharType="end"/>
      </w:r>
      <w:r w:rsidR="000B77AC" w:rsidRPr="00450012">
        <w:t>)</w:t>
      </w:r>
      <w:r w:rsidRPr="00450012">
        <w:t xml:space="preserve"> с перечнем ошибок.</w:t>
      </w:r>
      <w:r w:rsidR="00B06D0B" w:rsidRPr="00450012">
        <w:t xml:space="preserve"> </w:t>
      </w:r>
      <w:r w:rsidRPr="00450012">
        <w:t>В этом случае необходимо исправить выявленные ошибки и повторить формирование документа;</w:t>
      </w:r>
    </w:p>
    <w:p w14:paraId="3C2A81E7" w14:textId="77777777" w:rsidR="00F43E34" w:rsidRPr="00450012" w:rsidRDefault="00446BD5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6C0ECE69" wp14:editId="17644289">
            <wp:extent cx="4848225" cy="1685925"/>
            <wp:effectExtent l="19050" t="19050" r="28575" b="28575"/>
            <wp:docPr id="100038" name="Рисунок 100038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8186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C6520F" w14:textId="77777777" w:rsidR="000B77AC" w:rsidRPr="00450012" w:rsidRDefault="000B77AC" w:rsidP="000B77AC">
      <w:pPr>
        <w:pStyle w:val="phfiguretitle"/>
      </w:pPr>
      <w:bookmarkStart w:id="60" w:name="_Ref184409022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24</w:t>
      </w:r>
      <w:r w:rsidRPr="00450012">
        <w:fldChar w:fldCharType="end"/>
      </w:r>
      <w:bookmarkEnd w:id="60"/>
      <w:r w:rsidRPr="00450012">
        <w:t xml:space="preserve"> – Системное сообщение</w:t>
      </w:r>
    </w:p>
    <w:p w14:paraId="6446ECCD" w14:textId="77777777" w:rsidR="00F43E34" w:rsidRPr="00450012" w:rsidRDefault="00446BD5" w:rsidP="000B77AC">
      <w:pPr>
        <w:pStyle w:val="phlistitemized2"/>
      </w:pPr>
      <w:r w:rsidRPr="0045001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0FF76F22" w14:textId="65E47D33" w:rsidR="00B06D0B" w:rsidRPr="00450012" w:rsidRDefault="00446BD5" w:rsidP="000B77AC">
      <w:pPr>
        <w:pStyle w:val="phlistitemized3"/>
      </w:pPr>
      <w:r w:rsidRPr="00450012">
        <w:t xml:space="preserve">создание новой версии СЭМД запрещено всегда. В этом случае </w:t>
      </w:r>
      <w:r w:rsidR="00A11074" w:rsidRPr="00450012">
        <w:t>отображается соответствующее системное сообщение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_Ref184409054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25</w:t>
      </w:r>
      <w:r w:rsidR="000B77AC" w:rsidRPr="00450012">
        <w:fldChar w:fldCharType="end"/>
      </w:r>
      <w:r w:rsidR="000B77AC" w:rsidRPr="00450012">
        <w:t>)</w:t>
      </w:r>
      <w:r w:rsidRPr="00450012">
        <w:t xml:space="preserve"> и процесс формирования СЭМД прекращается;</w:t>
      </w:r>
    </w:p>
    <w:p w14:paraId="226F2C17" w14:textId="77777777" w:rsidR="00F43E34" w:rsidRPr="00450012" w:rsidRDefault="00446BD5" w:rsidP="000B77AC">
      <w:pPr>
        <w:pStyle w:val="phfigure"/>
      </w:pPr>
      <w:r w:rsidRPr="00450012">
        <w:rPr>
          <w:noProof/>
        </w:rPr>
        <w:drawing>
          <wp:inline distT="0" distB="0" distL="0" distR="0" wp14:anchorId="30A6AC64" wp14:editId="26253F21">
            <wp:extent cx="4352925" cy="1590675"/>
            <wp:effectExtent l="19050" t="19050" r="28575" b="28575"/>
            <wp:docPr id="100039" name="Рисунок 100039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5889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FB45CD" w14:textId="77777777" w:rsidR="000B77AC" w:rsidRPr="00450012" w:rsidRDefault="000B77AC" w:rsidP="000B77AC">
      <w:pPr>
        <w:pStyle w:val="phfiguretitle"/>
      </w:pPr>
      <w:bookmarkStart w:id="61" w:name="_Ref184409054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25</w:t>
      </w:r>
      <w:r w:rsidRPr="00450012">
        <w:fldChar w:fldCharType="end"/>
      </w:r>
      <w:bookmarkEnd w:id="61"/>
      <w:r w:rsidRPr="00450012">
        <w:t xml:space="preserve"> – Системное сообщение</w:t>
      </w:r>
    </w:p>
    <w:p w14:paraId="4BB17BF9" w14:textId="1E4E73E9" w:rsidR="00B06D0B" w:rsidRPr="00450012" w:rsidRDefault="00446BD5" w:rsidP="000B77AC">
      <w:pPr>
        <w:pStyle w:val="phlistitemized3"/>
      </w:pPr>
      <w:r w:rsidRPr="00450012">
        <w:t xml:space="preserve">выдача предупреждения, если предыдущая версия СЭМД подписана не всеми участниками подписания. В этом случае </w:t>
      </w:r>
      <w:r w:rsidR="00DE35E3">
        <w:t>отображается системное предупреждение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_Ref184409094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26</w:t>
      </w:r>
      <w:r w:rsidR="000B77AC" w:rsidRPr="00450012">
        <w:fldChar w:fldCharType="end"/>
      </w:r>
      <w:r w:rsidR="000B77AC" w:rsidRPr="00450012">
        <w:t>)</w:t>
      </w:r>
      <w:r w:rsidRPr="00450012">
        <w:t xml:space="preserve"> с возможностью выбора пользователем дальнейшего действия: создавать далее новую версию СЭМД или нет. При нажатии на кнопку </w:t>
      </w:r>
      <w:r w:rsidR="00B06D0B" w:rsidRPr="00450012">
        <w:t>«</w:t>
      </w:r>
      <w:r w:rsidRPr="00450012">
        <w:t>Нет</w:t>
      </w:r>
      <w:r w:rsidR="00B06D0B" w:rsidRPr="00450012">
        <w:t>»</w:t>
      </w:r>
      <w:r w:rsidRPr="00450012">
        <w:t xml:space="preserve"> процесс формирования СЭМД прекращается. При нажатии на кнопку </w:t>
      </w:r>
      <w:r w:rsidR="00B06D0B" w:rsidRPr="00450012">
        <w:t>«</w:t>
      </w:r>
      <w:r w:rsidRPr="00450012">
        <w:t>Да</w:t>
      </w:r>
      <w:r w:rsidR="00B06D0B" w:rsidRPr="00450012">
        <w:t>»</w:t>
      </w:r>
      <w:r w:rsidRPr="00450012">
        <w:t xml:space="preserve">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документа;</w:t>
      </w:r>
    </w:p>
    <w:p w14:paraId="72EDE9A1" w14:textId="77777777" w:rsidR="00F43E34" w:rsidRPr="00450012" w:rsidRDefault="00446BD5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2699D227" wp14:editId="34EFAA15">
            <wp:extent cx="4371975" cy="1714500"/>
            <wp:effectExtent l="19050" t="19050" r="28575" b="19050"/>
            <wp:docPr id="100040" name="Рисунок 100040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3139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28AE17" w14:textId="77777777" w:rsidR="000B77AC" w:rsidRPr="00450012" w:rsidRDefault="000B77AC" w:rsidP="000B77AC">
      <w:pPr>
        <w:pStyle w:val="phfiguretitle"/>
      </w:pPr>
      <w:bookmarkStart w:id="62" w:name="_Ref184409094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26</w:t>
      </w:r>
      <w:r w:rsidRPr="00450012">
        <w:fldChar w:fldCharType="end"/>
      </w:r>
      <w:bookmarkEnd w:id="62"/>
      <w:r w:rsidRPr="00450012">
        <w:t xml:space="preserve"> – Системное предупреждение</w:t>
      </w:r>
    </w:p>
    <w:p w14:paraId="2FAB71B6" w14:textId="7090CB93" w:rsidR="00B06D0B" w:rsidRPr="00450012" w:rsidRDefault="00446BD5" w:rsidP="000B77AC">
      <w:pPr>
        <w:pStyle w:val="phlistitemized3"/>
      </w:pPr>
      <w:r w:rsidRPr="00450012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A11074" w:rsidRPr="00450012">
        <w:t>отображается соответствующее системное сообщение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_Ref184409140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27</w:t>
      </w:r>
      <w:r w:rsidR="000B77AC" w:rsidRPr="00450012">
        <w:fldChar w:fldCharType="end"/>
      </w:r>
      <w:r w:rsidR="000B77AC" w:rsidRPr="00450012">
        <w:t>)</w:t>
      </w:r>
      <w:r w:rsidRPr="00450012">
        <w:t xml:space="preserve">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14:paraId="5F362649" w14:textId="77777777" w:rsidR="00F43E34" w:rsidRPr="00450012" w:rsidRDefault="00446BD5" w:rsidP="000B77AC">
      <w:pPr>
        <w:pStyle w:val="phfigure"/>
      </w:pPr>
      <w:r w:rsidRPr="00450012">
        <w:rPr>
          <w:noProof/>
        </w:rPr>
        <w:drawing>
          <wp:inline distT="0" distB="0" distL="0" distR="0" wp14:anchorId="41CC24A7" wp14:editId="7D821FDC">
            <wp:extent cx="4619625" cy="1447800"/>
            <wp:effectExtent l="19050" t="19050" r="28575" b="19050"/>
            <wp:docPr id="100041" name="Рисунок 100041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65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67B030" w14:textId="77777777" w:rsidR="000B77AC" w:rsidRPr="00450012" w:rsidRDefault="000B77AC" w:rsidP="000B77AC">
      <w:pPr>
        <w:pStyle w:val="phfiguretitle"/>
      </w:pPr>
      <w:bookmarkStart w:id="63" w:name="_Ref184409140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27</w:t>
      </w:r>
      <w:r w:rsidRPr="00450012">
        <w:fldChar w:fldCharType="end"/>
      </w:r>
      <w:bookmarkEnd w:id="63"/>
      <w:r w:rsidRPr="00450012">
        <w:t xml:space="preserve"> – Системное сообщение</w:t>
      </w:r>
    </w:p>
    <w:p w14:paraId="13DEE9F9" w14:textId="664DBBDD" w:rsidR="00B06D0B" w:rsidRPr="00450012" w:rsidRDefault="00446BD5" w:rsidP="000B77AC">
      <w:pPr>
        <w:pStyle w:val="phlistitemized3"/>
      </w:pPr>
      <w:r w:rsidRPr="00450012">
        <w:t>создание новой версии СЭМД запрещено, если предыдущая версия не была зарегистрирована в РЭМД.</w:t>
      </w:r>
      <w:r w:rsidR="00B06D0B" w:rsidRPr="00450012">
        <w:t xml:space="preserve"> </w:t>
      </w:r>
      <w:r w:rsidRPr="00450012">
        <w:t xml:space="preserve">В этом случае </w:t>
      </w:r>
      <w:r w:rsidR="00A11074" w:rsidRPr="00450012">
        <w:t>отображается соответствующее системное сообщение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_Ref184409178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28</w:t>
      </w:r>
      <w:r w:rsidR="000B77AC" w:rsidRPr="00450012">
        <w:fldChar w:fldCharType="end"/>
      </w:r>
      <w:r w:rsidR="000B77AC" w:rsidRPr="00450012">
        <w:t>)</w:t>
      </w:r>
      <w:r w:rsidR="00B06D0B" w:rsidRPr="00450012">
        <w:t xml:space="preserve"> </w:t>
      </w:r>
      <w:r w:rsidRPr="00450012">
        <w:t>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14:paraId="69C2A256" w14:textId="77777777" w:rsidR="00F43E34" w:rsidRPr="00450012" w:rsidRDefault="00446BD5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51D3FE59" wp14:editId="5E4A2A1A">
            <wp:extent cx="4352925" cy="1619250"/>
            <wp:effectExtent l="19050" t="19050" r="28575" b="19050"/>
            <wp:docPr id="100042" name="Рисунок 100042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386516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00B06D0B" w:rsidRPr="00450012">
        <w:t xml:space="preserve"> </w:t>
      </w:r>
    </w:p>
    <w:p w14:paraId="6ADAB5E0" w14:textId="77777777" w:rsidR="000B77AC" w:rsidRPr="00450012" w:rsidRDefault="000B77AC" w:rsidP="000B77AC">
      <w:pPr>
        <w:pStyle w:val="phfiguretitle"/>
      </w:pPr>
      <w:bookmarkStart w:id="64" w:name="_Ref184409178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28</w:t>
      </w:r>
      <w:r w:rsidRPr="00450012">
        <w:fldChar w:fldCharType="end"/>
      </w:r>
      <w:bookmarkEnd w:id="64"/>
      <w:r w:rsidRPr="00450012">
        <w:t xml:space="preserve"> – Системное сообщение</w:t>
      </w:r>
    </w:p>
    <w:p w14:paraId="63803D25" w14:textId="77777777" w:rsidR="00F43E34" w:rsidRPr="00450012" w:rsidRDefault="00446BD5" w:rsidP="000B77AC">
      <w:pPr>
        <w:pStyle w:val="phlistitemized3"/>
      </w:pPr>
      <w:r w:rsidRPr="00450012">
        <w:t>создание новой версии СЭМД разрешено всегда. В этом случае сразу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  <w:r w:rsidR="000B77AC" w:rsidRPr="00450012">
        <w:t xml:space="preserve"> (</w:t>
      </w:r>
      <w:r w:rsidR="000B77AC" w:rsidRPr="00450012">
        <w:fldChar w:fldCharType="begin"/>
      </w:r>
      <w:r w:rsidR="000B77AC" w:rsidRPr="00450012">
        <w:instrText xml:space="preserve"> REF _Ref184409223 \h </w:instrText>
      </w:r>
      <w:r w:rsidR="000B77AC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29</w:t>
      </w:r>
      <w:r w:rsidR="000B77AC" w:rsidRPr="00450012">
        <w:fldChar w:fldCharType="end"/>
      </w:r>
      <w:r w:rsidR="000B77AC" w:rsidRPr="00450012">
        <w:t>).</w:t>
      </w:r>
    </w:p>
    <w:p w14:paraId="49B6AE80" w14:textId="77777777" w:rsidR="00F43E34" w:rsidRPr="00450012" w:rsidRDefault="00446BD5" w:rsidP="000B77AC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1B9AFD0E" wp14:editId="3099E55D">
            <wp:extent cx="6295390" cy="6550497"/>
            <wp:effectExtent l="19050" t="19050" r="10160" b="22225"/>
            <wp:docPr id="100043" name="Рисунок 100043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7469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5504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0513A39" w14:textId="77777777" w:rsidR="00F43E34" w:rsidRPr="00450012" w:rsidRDefault="00446BD5" w:rsidP="000B77AC">
      <w:pPr>
        <w:pStyle w:val="phfiguretitle"/>
      </w:pPr>
      <w:bookmarkStart w:id="65" w:name="_Ref184409223"/>
      <w:r w:rsidRPr="00450012">
        <w:t>Рисунок</w:t>
      </w:r>
      <w:r w:rsidR="000B77AC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29</w:t>
      </w:r>
      <w:r w:rsidRPr="00450012">
        <w:fldChar w:fldCharType="end"/>
      </w:r>
      <w:bookmarkEnd w:id="65"/>
      <w:r w:rsidRPr="00450012">
        <w:t xml:space="preserve"> </w:t>
      </w:r>
      <w:r w:rsidR="000B77AC" w:rsidRPr="00450012">
        <w:t xml:space="preserve">– </w:t>
      </w:r>
      <w:r w:rsidRPr="00450012">
        <w:t xml:space="preserve">Окно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</w:p>
    <w:p w14:paraId="47334864" w14:textId="77777777" w:rsidR="00F43E34" w:rsidRPr="00450012" w:rsidRDefault="00446BD5" w:rsidP="000B77AC">
      <w:pPr>
        <w:pStyle w:val="phlistitemized1"/>
      </w:pPr>
      <w:r w:rsidRPr="00450012">
        <w:t xml:space="preserve">укажите сертификат ЭП автора документа, выбрав его в выпадающем списке поля </w:t>
      </w:r>
      <w:r w:rsidR="00B06D0B" w:rsidRPr="00450012">
        <w:t>«</w:t>
      </w:r>
      <w:r w:rsidRPr="00450012">
        <w:t>Выберите сертификат</w:t>
      </w:r>
      <w:r w:rsidR="00B06D0B" w:rsidRPr="00450012">
        <w:t>»</w:t>
      </w:r>
      <w:r w:rsidRPr="00450012">
        <w:t>;</w:t>
      </w:r>
    </w:p>
    <w:p w14:paraId="156CFA33" w14:textId="77777777" w:rsidR="00F43E34" w:rsidRPr="00450012" w:rsidRDefault="000B77AC" w:rsidP="000B77AC">
      <w:pPr>
        <w:pStyle w:val="phnormal"/>
      </w:pPr>
      <w:r w:rsidRPr="00450012">
        <w:rPr>
          <w:b/>
        </w:rPr>
        <w:t>Примечание</w:t>
      </w:r>
      <w:r w:rsidRPr="00450012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10C73E89" w14:textId="77777777" w:rsidR="00F43E34" w:rsidRPr="00450012" w:rsidRDefault="00446BD5" w:rsidP="00FC52BB">
      <w:pPr>
        <w:pStyle w:val="phlistitemized1"/>
      </w:pPr>
      <w:r w:rsidRPr="00450012">
        <w:t>укажите других участников подписания документа, заполнив следующие поля:</w:t>
      </w:r>
    </w:p>
    <w:p w14:paraId="46B6D69A" w14:textId="77777777" w:rsidR="00F43E34" w:rsidRPr="00450012" w:rsidRDefault="00B06D0B" w:rsidP="00FC52BB">
      <w:pPr>
        <w:pStyle w:val="phlistitemized2"/>
      </w:pP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укажите сотрудника МО, ответственного за подписание документов в качестве главного врача МО. Данное поле может не отображаться в </w:t>
      </w:r>
      <w:r w:rsidR="00446BD5" w:rsidRPr="00450012">
        <w:lastRenderedPageBreak/>
        <w:t xml:space="preserve">окне подписания, поскольку роль </w:t>
      </w: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является необязательной при подписании документа типа </w:t>
      </w:r>
      <w:r w:rsidRPr="00450012">
        <w:t>«</w:t>
      </w:r>
      <w:r w:rsidR="00446BD5" w:rsidRPr="00450012">
        <w:t>Протокол медицинской манипуляции</w:t>
      </w:r>
      <w:r w:rsidRPr="00450012">
        <w:t xml:space="preserve"> </w:t>
      </w:r>
      <w:r w:rsidR="00446BD5" w:rsidRPr="00450012">
        <w:t>и может не включаться в список сотрудников, подписывающих документ, при настройке текущего типа СЭМД;</w:t>
      </w:r>
    </w:p>
    <w:p w14:paraId="6F539AB3" w14:textId="77777777" w:rsidR="00F43E34" w:rsidRPr="00450012" w:rsidRDefault="00B06D0B" w:rsidP="00FC52BB">
      <w:pPr>
        <w:pStyle w:val="phlistitemized2"/>
      </w:pP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не отображается, если в Системе настроено автоматическое подписание до</w:t>
      </w:r>
      <w:r w:rsidR="00FC52BB" w:rsidRPr="00450012">
        <w:t>кументов ЭП МО.</w:t>
      </w:r>
    </w:p>
    <w:p w14:paraId="7562AD2D" w14:textId="115702DD" w:rsidR="00F43E34" w:rsidRPr="00450012" w:rsidRDefault="00446BD5" w:rsidP="00FC52BB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Подписать</w:t>
      </w:r>
      <w:r w:rsidR="00B06D0B" w:rsidRPr="00450012">
        <w:t>»</w:t>
      </w:r>
      <w:r w:rsidRPr="00450012">
        <w:t>. Произойдет формирование</w:t>
      </w:r>
      <w:r w:rsidR="00B06D0B" w:rsidRPr="00450012">
        <w:t xml:space="preserve"> </w:t>
      </w: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. Сформированный документ отобразится на вкладке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.</w:t>
      </w:r>
    </w:p>
    <w:p w14:paraId="659A83C4" w14:textId="3BD89C7B" w:rsidR="00F43E34" w:rsidRPr="00450012" w:rsidRDefault="00FC52BB" w:rsidP="00FC52BB">
      <w:pPr>
        <w:pStyle w:val="phnormal"/>
      </w:pPr>
      <w:r w:rsidRPr="00450012">
        <w:rPr>
          <w:b/>
        </w:rPr>
        <w:t>Примечание</w:t>
      </w:r>
      <w:r w:rsidRPr="00450012">
        <w:t xml:space="preserve"> – Прежде чем отправить сформированный СЭМД</w:t>
      </w:r>
      <w:r w:rsidR="0014616C" w:rsidRPr="00450012">
        <w:t> «Протокол</w:t>
      </w:r>
      <w:r w:rsidRPr="00450012">
        <w:t xml:space="preserve"> медицинской манипуляции», необходимо дождаться его подписания другими участниками (если таковые предусмотрены настройками подписания документа).</w:t>
      </w:r>
    </w:p>
    <w:p w14:paraId="73BDF01C" w14:textId="77777777" w:rsidR="00F43E34" w:rsidRPr="00450012" w:rsidRDefault="00446BD5" w:rsidP="003649AF">
      <w:pPr>
        <w:pStyle w:val="3"/>
      </w:pPr>
      <w:bookmarkStart w:id="66" w:name="_Toc256000010"/>
      <w:bookmarkStart w:id="67" w:name="scroll-bookmark-16"/>
      <w:bookmarkStart w:id="68" w:name="_Toc198025780"/>
      <w:r w:rsidRPr="00450012">
        <w:t>Формирование СЭМД при оказании услуги манипуляции в рамках истории болезни</w:t>
      </w:r>
      <w:bookmarkEnd w:id="66"/>
      <w:bookmarkEnd w:id="67"/>
      <w:bookmarkEnd w:id="68"/>
    </w:p>
    <w:p w14:paraId="58B15051" w14:textId="18E126DA" w:rsidR="00F43E34" w:rsidRPr="00450012" w:rsidRDefault="00446BD5" w:rsidP="00FC52BB">
      <w:pPr>
        <w:pStyle w:val="phlistitemizedtitle"/>
      </w:pPr>
      <w:r w:rsidRPr="00450012">
        <w:t>Чтобы сформировать 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 xml:space="preserve">» </w:t>
      </w:r>
      <w:r w:rsidRPr="00450012">
        <w:t>при оказании услуги манипуляции в рамках истории болезни, выполните следующие действия:</w:t>
      </w:r>
    </w:p>
    <w:p w14:paraId="25630DDE" w14:textId="77777777" w:rsidR="00F43E34" w:rsidRPr="00450012" w:rsidRDefault="00446BD5" w:rsidP="00FC52BB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Пациенты в стационаре</w:t>
      </w:r>
      <w:r w:rsidR="00AB2C48" w:rsidRPr="00450012">
        <w:t xml:space="preserve">/ </w:t>
      </w:r>
      <w:r w:rsidRPr="00450012">
        <w:t>Лечащий врач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форма лечащего врача</w:t>
      </w:r>
      <w:r w:rsidR="00FC52BB" w:rsidRPr="00450012">
        <w:t xml:space="preserve"> (</w:t>
      </w:r>
      <w:r w:rsidR="00FC52BB" w:rsidRPr="00450012">
        <w:fldChar w:fldCharType="begin"/>
      </w:r>
      <w:r w:rsidR="00FC52BB" w:rsidRPr="00450012">
        <w:instrText xml:space="preserve"> REF _Ref184409556 \h </w:instrText>
      </w:r>
      <w:r w:rsidR="00FC52BB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30</w:t>
      </w:r>
      <w:r w:rsidR="00FC52BB" w:rsidRPr="00450012">
        <w:fldChar w:fldCharType="end"/>
      </w:r>
      <w:r w:rsidR="00FC52BB" w:rsidRPr="00450012">
        <w:t>)</w:t>
      </w:r>
      <w:r w:rsidRPr="00450012">
        <w:t>;</w:t>
      </w:r>
    </w:p>
    <w:p w14:paraId="6417BA57" w14:textId="77777777" w:rsidR="00F43E34" w:rsidRPr="00450012" w:rsidRDefault="00446BD5" w:rsidP="00FC52BB">
      <w:pPr>
        <w:pStyle w:val="phfigure"/>
      </w:pPr>
      <w:r w:rsidRPr="00450012">
        <w:rPr>
          <w:noProof/>
        </w:rPr>
        <w:drawing>
          <wp:inline distT="0" distB="0" distL="0" distR="0" wp14:anchorId="7F4C9B15" wp14:editId="2024351C">
            <wp:extent cx="6295390" cy="3325622"/>
            <wp:effectExtent l="19050" t="19050" r="10160" b="27305"/>
            <wp:docPr id="100044" name="Рисунок 100044" descr="_scroll_external/attachments/image2024-12-2_16-6-10-f2c72bb247641ab729f8595054bb80f05391b06423361d673107d6ea096788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759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256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D547A63" w14:textId="77777777" w:rsidR="00FC52BB" w:rsidRPr="00450012" w:rsidRDefault="00FC52BB" w:rsidP="00FC52BB">
      <w:pPr>
        <w:pStyle w:val="phfiguretitle"/>
      </w:pPr>
      <w:bookmarkStart w:id="69" w:name="_Ref184409556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30</w:t>
      </w:r>
      <w:r w:rsidRPr="00450012">
        <w:fldChar w:fldCharType="end"/>
      </w:r>
      <w:bookmarkEnd w:id="69"/>
      <w:r w:rsidRPr="00450012">
        <w:t xml:space="preserve"> – Форма лечащего врача</w:t>
      </w:r>
    </w:p>
    <w:p w14:paraId="2CE81F8D" w14:textId="77777777" w:rsidR="00F43E34" w:rsidRPr="00450012" w:rsidRDefault="00446BD5" w:rsidP="00FC52BB">
      <w:pPr>
        <w:pStyle w:val="phlistitemized1"/>
      </w:pPr>
      <w:r w:rsidRPr="00450012">
        <w:lastRenderedPageBreak/>
        <w:t xml:space="preserve">в блоке </w:t>
      </w:r>
      <w:r w:rsidR="00B06D0B" w:rsidRPr="00450012">
        <w:t>«</w:t>
      </w:r>
      <w:r w:rsidRPr="00450012">
        <w:t>Пациенты</w:t>
      </w:r>
      <w:r w:rsidR="00B06D0B" w:rsidRPr="00450012">
        <w:t>»</w:t>
      </w:r>
      <w:r w:rsidRPr="00450012">
        <w:t xml:space="preserve"> нажмите на ссылку с номером ИБ пациента, которому оказана услуга манипуляции. Откроется история болезни пациента</w:t>
      </w:r>
      <w:r w:rsidR="00FC52BB" w:rsidRPr="00450012">
        <w:t xml:space="preserve"> (</w:t>
      </w:r>
      <w:r w:rsidR="00FC52BB" w:rsidRPr="00450012">
        <w:fldChar w:fldCharType="begin"/>
      </w:r>
      <w:r w:rsidR="00FC52BB" w:rsidRPr="00450012">
        <w:instrText xml:space="preserve"> REF _Ref184409593 \h </w:instrText>
      </w:r>
      <w:r w:rsidR="00FC52BB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31</w:t>
      </w:r>
      <w:r w:rsidR="00FC52BB" w:rsidRPr="00450012">
        <w:fldChar w:fldCharType="end"/>
      </w:r>
      <w:r w:rsidR="00FC52BB" w:rsidRPr="00450012">
        <w:t>)</w:t>
      </w:r>
      <w:r w:rsidRPr="00450012">
        <w:t>;</w:t>
      </w:r>
    </w:p>
    <w:p w14:paraId="600F3A2A" w14:textId="77777777" w:rsidR="00F43E34" w:rsidRPr="00450012" w:rsidRDefault="00446BD5" w:rsidP="00FC52BB">
      <w:pPr>
        <w:pStyle w:val="phfigure"/>
      </w:pPr>
      <w:r w:rsidRPr="00450012">
        <w:rPr>
          <w:noProof/>
        </w:rPr>
        <w:drawing>
          <wp:inline distT="0" distB="0" distL="0" distR="0" wp14:anchorId="7CB81A24" wp14:editId="6FD1A1F7">
            <wp:extent cx="6295390" cy="4570424"/>
            <wp:effectExtent l="19050" t="19050" r="10160" b="20955"/>
            <wp:docPr id="100045" name="Рисунок 100045" descr="_scroll_external/attachments/image2024-12-3_9-51-29-bfffcb0d501ce1f6760a9a66973d1c96df9843acb972835637c3bd8d43c6d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74974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7042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374436" w14:textId="77777777" w:rsidR="00FC52BB" w:rsidRPr="00450012" w:rsidRDefault="00FC52BB" w:rsidP="00FC52BB">
      <w:pPr>
        <w:pStyle w:val="phfiguretitle"/>
      </w:pPr>
      <w:bookmarkStart w:id="70" w:name="_Ref184409593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31</w:t>
      </w:r>
      <w:r w:rsidRPr="00450012">
        <w:fldChar w:fldCharType="end"/>
      </w:r>
      <w:bookmarkEnd w:id="70"/>
      <w:r w:rsidRPr="00450012">
        <w:t xml:space="preserve"> – История болезни пациента</w:t>
      </w:r>
    </w:p>
    <w:p w14:paraId="3A40951F" w14:textId="77777777" w:rsidR="00F43E34" w:rsidRPr="00450012" w:rsidRDefault="00446BD5" w:rsidP="00FC52BB">
      <w:pPr>
        <w:pStyle w:val="phlistitemized1"/>
      </w:pPr>
      <w:r w:rsidRPr="00450012">
        <w:t xml:space="preserve">нажмите на ссылку </w:t>
      </w:r>
      <w:r w:rsidR="00B06D0B" w:rsidRPr="00450012">
        <w:t>«</w:t>
      </w:r>
      <w:r w:rsidRPr="00450012">
        <w:t>Направления на услуги</w:t>
      </w:r>
      <w:r w:rsidR="00B06D0B" w:rsidRPr="00450012">
        <w:t>»</w:t>
      </w:r>
      <w:r w:rsidRPr="00450012">
        <w:t xml:space="preserve">. Откроется окно </w:t>
      </w:r>
      <w:r w:rsidR="00B06D0B" w:rsidRPr="00450012">
        <w:t>«</w:t>
      </w:r>
      <w:r w:rsidRPr="00450012">
        <w:t>Направления на услуги</w:t>
      </w:r>
      <w:r w:rsidR="00B06D0B" w:rsidRPr="00450012">
        <w:t>»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_Ref184409927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32</w:t>
      </w:r>
      <w:r w:rsidR="00671DD2" w:rsidRPr="00450012">
        <w:fldChar w:fldCharType="end"/>
      </w:r>
      <w:r w:rsidR="00671DD2" w:rsidRPr="00450012">
        <w:t>)</w:t>
      </w:r>
      <w:r w:rsidRPr="00450012">
        <w:t>;</w:t>
      </w:r>
    </w:p>
    <w:p w14:paraId="5AA5A75E" w14:textId="77777777" w:rsidR="00F43E34" w:rsidRPr="00450012" w:rsidRDefault="00401B5F" w:rsidP="00FC52BB">
      <w:pPr>
        <w:pStyle w:val="phfigure"/>
      </w:pPr>
      <w:r w:rsidRPr="00450012">
        <w:rPr>
          <w:noProof/>
        </w:rPr>
        <w:drawing>
          <wp:inline distT="0" distB="0" distL="0" distR="0" wp14:anchorId="65E24099" wp14:editId="37F9F55C">
            <wp:extent cx="6202392" cy="1677482"/>
            <wp:effectExtent l="19050" t="19050" r="825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691" t="4898"/>
                    <a:stretch/>
                  </pic:blipFill>
                  <pic:spPr bwMode="auto">
                    <a:xfrm>
                      <a:off x="0" y="0"/>
                      <a:ext cx="6203216" cy="1677705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AA93" w14:textId="77777777" w:rsidR="00FC52BB" w:rsidRPr="00450012" w:rsidRDefault="00FC52BB" w:rsidP="00FC52BB">
      <w:pPr>
        <w:pStyle w:val="phfiguretitle"/>
      </w:pPr>
      <w:bookmarkStart w:id="71" w:name="_Ref18440992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32</w:t>
      </w:r>
      <w:r w:rsidRPr="00450012">
        <w:fldChar w:fldCharType="end"/>
      </w:r>
      <w:bookmarkEnd w:id="71"/>
      <w:r w:rsidRPr="00450012">
        <w:t xml:space="preserve"> – </w:t>
      </w:r>
      <w:r w:rsidR="00671DD2" w:rsidRPr="00450012">
        <w:t>Окно «Направления на услуги»</w:t>
      </w:r>
    </w:p>
    <w:p w14:paraId="072692B0" w14:textId="77777777" w:rsidR="00F43E34" w:rsidRPr="00450012" w:rsidRDefault="00446BD5" w:rsidP="00671DD2">
      <w:pPr>
        <w:pStyle w:val="phlistitemized1"/>
      </w:pPr>
      <w:r w:rsidRPr="00450012">
        <w:t xml:space="preserve">выберите в списке оказанную пациенту услугу манипуляции и выберите пункт контекстного меню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. Откроется окно, предназначенное для работы с электронными медицинскими документами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_Ref184410140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33</w:t>
      </w:r>
      <w:r w:rsidR="00671DD2" w:rsidRPr="00450012">
        <w:fldChar w:fldCharType="end"/>
      </w:r>
      <w:r w:rsidR="00671DD2" w:rsidRPr="00450012">
        <w:t>)</w:t>
      </w:r>
      <w:r w:rsidRPr="00450012">
        <w:t>;</w:t>
      </w:r>
    </w:p>
    <w:p w14:paraId="6DD60FC6" w14:textId="77777777" w:rsidR="00F43E34" w:rsidRPr="00450012" w:rsidRDefault="00446BD5" w:rsidP="00671DD2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127B7E84" wp14:editId="3CED7D48">
            <wp:extent cx="6295390" cy="1627654"/>
            <wp:effectExtent l="19050" t="19050" r="10160" b="10795"/>
            <wp:docPr id="100047" name="Рисунок 100047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27162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276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2814B7" w14:textId="77777777" w:rsidR="00F43E34" w:rsidRPr="00450012" w:rsidRDefault="00446BD5" w:rsidP="00671DD2">
      <w:pPr>
        <w:pStyle w:val="phfiguretitle"/>
      </w:pPr>
      <w:bookmarkStart w:id="72" w:name="_Ref184410140"/>
      <w:r w:rsidRPr="00450012">
        <w:t>Рисунок</w:t>
      </w:r>
      <w:r w:rsidR="00671DD2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33</w:t>
      </w:r>
      <w:r w:rsidRPr="00450012">
        <w:fldChar w:fldCharType="end"/>
      </w:r>
      <w:bookmarkEnd w:id="72"/>
      <w:r w:rsidR="00671DD2" w:rsidRPr="00450012">
        <w:t xml:space="preserve"> –</w:t>
      </w:r>
      <w:r w:rsidRPr="00450012">
        <w:t xml:space="preserve"> Окно для работы с электронными медицинскими документами</w:t>
      </w:r>
    </w:p>
    <w:p w14:paraId="44AF9F00" w14:textId="77777777" w:rsidR="00F43E34" w:rsidRPr="00450012" w:rsidRDefault="00446BD5" w:rsidP="00671DD2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Сформировать и подписать документы (СЭМД)</w:t>
      </w:r>
      <w:r w:rsidR="00B06D0B" w:rsidRPr="00450012">
        <w:t>»</w:t>
      </w:r>
      <w:r w:rsidRPr="00450012">
        <w:t xml:space="preserve">. Перед тем как сформировать электронный медицинский документ, </w:t>
      </w:r>
      <w:r w:rsidR="001664D1" w:rsidRPr="00450012">
        <w:t xml:space="preserve">в </w:t>
      </w:r>
      <w:r w:rsidRPr="00450012">
        <w:t>Систем</w:t>
      </w:r>
      <w:r w:rsidR="001664D1" w:rsidRPr="00450012">
        <w:t>е</w:t>
      </w:r>
      <w:r w:rsidRPr="00450012">
        <w:t xml:space="preserve"> осуществляет</w:t>
      </w:r>
      <w:r w:rsidR="001664D1" w:rsidRPr="00450012">
        <w:t>ся</w:t>
      </w:r>
      <w:r w:rsidRPr="00450012">
        <w:t xml:space="preserve"> ряд проверок:</w:t>
      </w:r>
    </w:p>
    <w:p w14:paraId="207399C5" w14:textId="0C8E1B8E" w:rsidR="00B06D0B" w:rsidRPr="00450012" w:rsidRDefault="00446BD5" w:rsidP="00671DD2">
      <w:pPr>
        <w:pStyle w:val="phlistitemized2"/>
      </w:pPr>
      <w:r w:rsidRPr="00450012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A11074" w:rsidRPr="00450012">
        <w:t>отображается соответствующее системное сообщение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_Ref184410177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34</w:t>
      </w:r>
      <w:r w:rsidR="00671DD2" w:rsidRPr="00450012">
        <w:fldChar w:fldCharType="end"/>
      </w:r>
      <w:r w:rsidR="00671DD2" w:rsidRPr="00450012">
        <w:t>)</w:t>
      </w:r>
      <w:r w:rsidRPr="00450012">
        <w:t xml:space="preserve"> с перечнем ошибок.</w:t>
      </w:r>
      <w:r w:rsidR="00B06D0B" w:rsidRPr="00450012">
        <w:t xml:space="preserve"> </w:t>
      </w:r>
      <w:r w:rsidRPr="00450012">
        <w:t>В этом случае необходимо исправить выявленные ошибки и повторить формирование документа;</w:t>
      </w:r>
    </w:p>
    <w:p w14:paraId="0DDEDB15" w14:textId="77777777" w:rsidR="00F43E34" w:rsidRPr="00450012" w:rsidRDefault="00446BD5" w:rsidP="00671DD2">
      <w:pPr>
        <w:pStyle w:val="phfigure"/>
      </w:pPr>
      <w:r w:rsidRPr="00450012">
        <w:rPr>
          <w:noProof/>
        </w:rPr>
        <w:drawing>
          <wp:inline distT="0" distB="0" distL="0" distR="0" wp14:anchorId="7AC8B7E1" wp14:editId="77C6FEF3">
            <wp:extent cx="4848225" cy="1685925"/>
            <wp:effectExtent l="19050" t="19050" r="28575" b="28575"/>
            <wp:docPr id="100048" name="Рисунок 100048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45050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987772A" w14:textId="77777777" w:rsidR="00671DD2" w:rsidRPr="00450012" w:rsidRDefault="00671DD2" w:rsidP="00671DD2">
      <w:pPr>
        <w:pStyle w:val="phfiguretitle"/>
      </w:pPr>
      <w:bookmarkStart w:id="73" w:name="_Ref18441017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34</w:t>
      </w:r>
      <w:r w:rsidRPr="00450012">
        <w:fldChar w:fldCharType="end"/>
      </w:r>
      <w:bookmarkEnd w:id="73"/>
      <w:r w:rsidRPr="00450012">
        <w:t xml:space="preserve"> – Системное сообщение</w:t>
      </w:r>
    </w:p>
    <w:p w14:paraId="1CF36B7D" w14:textId="77777777" w:rsidR="00F43E34" w:rsidRPr="00450012" w:rsidRDefault="00446BD5" w:rsidP="00671DD2">
      <w:pPr>
        <w:pStyle w:val="phlistitemized2"/>
      </w:pPr>
      <w:r w:rsidRPr="0045001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416F5D19" w14:textId="6B232561" w:rsidR="00B06D0B" w:rsidRPr="00450012" w:rsidRDefault="00446BD5" w:rsidP="00671DD2">
      <w:pPr>
        <w:pStyle w:val="phlistitemized3"/>
      </w:pPr>
      <w:r w:rsidRPr="00450012">
        <w:t xml:space="preserve">создание новой версии СЭМД запрещено всегда. В этом случае </w:t>
      </w:r>
      <w:r w:rsidR="00A11074" w:rsidRPr="00450012">
        <w:t>отображается соответствующее системное сообщение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_Ref184410214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35</w:t>
      </w:r>
      <w:r w:rsidR="00671DD2" w:rsidRPr="00450012">
        <w:fldChar w:fldCharType="end"/>
      </w:r>
      <w:r w:rsidR="00671DD2" w:rsidRPr="00450012">
        <w:t>)</w:t>
      </w:r>
      <w:r w:rsidRPr="00450012">
        <w:t xml:space="preserve"> и процесс формирования СЭМД прекращается;</w:t>
      </w:r>
    </w:p>
    <w:p w14:paraId="685354E2" w14:textId="77777777" w:rsidR="00F43E34" w:rsidRPr="00450012" w:rsidRDefault="00446BD5" w:rsidP="00671DD2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6A4E04E" wp14:editId="23C44530">
            <wp:extent cx="4352925" cy="1590675"/>
            <wp:effectExtent l="19050" t="19050" r="28575" b="28575"/>
            <wp:docPr id="100049" name="Рисунок 100049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90299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FEC42E8" w14:textId="77777777" w:rsidR="00671DD2" w:rsidRPr="00450012" w:rsidRDefault="00671DD2" w:rsidP="00671DD2">
      <w:pPr>
        <w:pStyle w:val="phfiguretitle"/>
      </w:pPr>
      <w:bookmarkStart w:id="74" w:name="_Ref184410214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35</w:t>
      </w:r>
      <w:r w:rsidRPr="00450012">
        <w:fldChar w:fldCharType="end"/>
      </w:r>
      <w:bookmarkEnd w:id="74"/>
      <w:r w:rsidRPr="00450012">
        <w:t xml:space="preserve"> – Системное сообщение</w:t>
      </w:r>
    </w:p>
    <w:p w14:paraId="05CFB233" w14:textId="50637D6D" w:rsidR="00B06D0B" w:rsidRPr="00450012" w:rsidRDefault="00446BD5" w:rsidP="00671DD2">
      <w:pPr>
        <w:pStyle w:val="phlistitemized3"/>
      </w:pPr>
      <w:r w:rsidRPr="00450012">
        <w:t xml:space="preserve">выдача предупреждения, если предыдущая версия СЭМД подписана не всеми участниками подписания. В этом случае </w:t>
      </w:r>
      <w:r w:rsidR="00DE35E3">
        <w:t>отображается системное предупреждение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_Ref184410255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36</w:t>
      </w:r>
      <w:r w:rsidR="00671DD2" w:rsidRPr="00450012">
        <w:fldChar w:fldCharType="end"/>
      </w:r>
      <w:r w:rsidR="00671DD2" w:rsidRPr="00450012">
        <w:t>)</w:t>
      </w:r>
      <w:r w:rsidRPr="00450012">
        <w:t xml:space="preserve"> с возможностью выбора пользователем дальнейшего действия: создавать далее новую версию СЭМД или нет. При нажатии на кнопку </w:t>
      </w:r>
      <w:r w:rsidR="00B06D0B" w:rsidRPr="00450012">
        <w:t>«</w:t>
      </w:r>
      <w:r w:rsidRPr="00450012">
        <w:t>Нет</w:t>
      </w:r>
      <w:r w:rsidR="00B06D0B" w:rsidRPr="00450012">
        <w:t>»</w:t>
      </w:r>
      <w:r w:rsidRPr="00450012">
        <w:t xml:space="preserve"> процесс формирования СЭМД прекращается. При нажатии на кнопку </w:t>
      </w:r>
      <w:r w:rsidR="00B06D0B" w:rsidRPr="00450012">
        <w:t>«</w:t>
      </w:r>
      <w:r w:rsidRPr="00450012">
        <w:t>Да</w:t>
      </w:r>
      <w:r w:rsidR="00B06D0B" w:rsidRPr="00450012">
        <w:t>»</w:t>
      </w:r>
      <w:r w:rsidRPr="00450012">
        <w:t xml:space="preserve">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  <w:r w:rsidR="001664D1" w:rsidRPr="00450012">
        <w:t>;</w:t>
      </w:r>
    </w:p>
    <w:p w14:paraId="0BF401EF" w14:textId="77777777" w:rsidR="00F43E34" w:rsidRPr="00450012" w:rsidRDefault="00446BD5" w:rsidP="00671DD2">
      <w:pPr>
        <w:pStyle w:val="phfigure"/>
      </w:pPr>
      <w:r w:rsidRPr="00450012">
        <w:rPr>
          <w:noProof/>
        </w:rPr>
        <w:drawing>
          <wp:inline distT="0" distB="0" distL="0" distR="0" wp14:anchorId="20BF148E" wp14:editId="10FC061F">
            <wp:extent cx="4371975" cy="1714500"/>
            <wp:effectExtent l="19050" t="19050" r="28575" b="19050"/>
            <wp:docPr id="100050" name="Рисунок 100050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4207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FAD22B" w14:textId="77777777" w:rsidR="00671DD2" w:rsidRPr="00450012" w:rsidRDefault="00671DD2" w:rsidP="00671DD2">
      <w:pPr>
        <w:pStyle w:val="phfiguretitle"/>
      </w:pPr>
      <w:bookmarkStart w:id="75" w:name="_Ref18441025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36</w:t>
      </w:r>
      <w:r w:rsidRPr="00450012">
        <w:fldChar w:fldCharType="end"/>
      </w:r>
      <w:bookmarkEnd w:id="75"/>
      <w:r w:rsidRPr="00450012">
        <w:t xml:space="preserve"> – Системное предупреждение</w:t>
      </w:r>
    </w:p>
    <w:p w14:paraId="735D72C4" w14:textId="359FDB56" w:rsidR="00B06D0B" w:rsidRPr="00450012" w:rsidRDefault="00446BD5" w:rsidP="001664D1">
      <w:pPr>
        <w:pStyle w:val="phlistitemized3"/>
      </w:pPr>
      <w:r w:rsidRPr="00450012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A11074" w:rsidRPr="00450012">
        <w:t>отображается соответствующее системное сообщение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_Ref184410302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37</w:t>
      </w:r>
      <w:r w:rsidR="00671DD2" w:rsidRPr="00450012">
        <w:fldChar w:fldCharType="end"/>
      </w:r>
      <w:r w:rsidR="00671DD2" w:rsidRPr="00450012">
        <w:t>)</w:t>
      </w:r>
      <w:r w:rsidRPr="00450012">
        <w:t xml:space="preserve">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14:paraId="6308BD6A" w14:textId="77777777" w:rsidR="00F43E34" w:rsidRPr="00450012" w:rsidRDefault="00446BD5" w:rsidP="00671DD2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3825FB72" wp14:editId="70C9F7D8">
            <wp:extent cx="4619625" cy="1447800"/>
            <wp:effectExtent l="19050" t="19050" r="28575" b="19050"/>
            <wp:docPr id="100051" name="Рисунок 100051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537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1578138" w14:textId="77777777" w:rsidR="00671DD2" w:rsidRPr="00450012" w:rsidRDefault="00671DD2" w:rsidP="00671DD2">
      <w:pPr>
        <w:pStyle w:val="phfiguretitle"/>
      </w:pPr>
      <w:bookmarkStart w:id="76" w:name="_Ref184410302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37</w:t>
      </w:r>
      <w:r w:rsidRPr="00450012">
        <w:fldChar w:fldCharType="end"/>
      </w:r>
      <w:bookmarkEnd w:id="76"/>
      <w:r w:rsidRPr="00450012">
        <w:t xml:space="preserve"> – Системное сообщение</w:t>
      </w:r>
    </w:p>
    <w:p w14:paraId="750528E4" w14:textId="45682451" w:rsidR="00B06D0B" w:rsidRPr="00450012" w:rsidRDefault="00446BD5" w:rsidP="001664D1">
      <w:pPr>
        <w:pStyle w:val="phlistitemized3"/>
      </w:pPr>
      <w:r w:rsidRPr="00450012">
        <w:t>создание новой версии СЭМД запрещено, если предыдущая версия не была зарегистрирована в РЭМД.</w:t>
      </w:r>
      <w:r w:rsidR="00B06D0B" w:rsidRPr="00450012">
        <w:t xml:space="preserve"> </w:t>
      </w:r>
      <w:r w:rsidRPr="00450012">
        <w:t xml:space="preserve">В этом случае </w:t>
      </w:r>
      <w:r w:rsidR="00A11074" w:rsidRPr="00450012">
        <w:t>отображается соответствующее системное сообщение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_Ref184410345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38</w:t>
      </w:r>
      <w:r w:rsidR="00671DD2" w:rsidRPr="00450012">
        <w:fldChar w:fldCharType="end"/>
      </w:r>
      <w:r w:rsidR="00671DD2" w:rsidRPr="00450012">
        <w:t>)</w:t>
      </w:r>
      <w:r w:rsidR="00B06D0B" w:rsidRPr="00450012">
        <w:t xml:space="preserve"> </w:t>
      </w:r>
      <w:r w:rsidRPr="00450012">
        <w:t>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14:paraId="61FEB414" w14:textId="77777777" w:rsidR="00F43E34" w:rsidRPr="00450012" w:rsidRDefault="00446BD5" w:rsidP="00671DD2">
      <w:pPr>
        <w:pStyle w:val="phfigure"/>
      </w:pPr>
      <w:r w:rsidRPr="00450012">
        <w:rPr>
          <w:noProof/>
        </w:rPr>
        <w:drawing>
          <wp:inline distT="0" distB="0" distL="0" distR="0" wp14:anchorId="4CC22793" wp14:editId="3A98969D">
            <wp:extent cx="4352925" cy="1619250"/>
            <wp:effectExtent l="19050" t="19050" r="28575" b="19050"/>
            <wp:docPr id="100052" name="Рисунок 100052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9571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34F49D9" w14:textId="77777777" w:rsidR="00671DD2" w:rsidRPr="00450012" w:rsidRDefault="00671DD2" w:rsidP="00671DD2">
      <w:pPr>
        <w:pStyle w:val="phfiguretitle"/>
      </w:pPr>
      <w:bookmarkStart w:id="77" w:name="_Ref18441034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38</w:t>
      </w:r>
      <w:r w:rsidRPr="00450012">
        <w:fldChar w:fldCharType="end"/>
      </w:r>
      <w:bookmarkEnd w:id="77"/>
      <w:r w:rsidRPr="00450012">
        <w:t xml:space="preserve"> – Системное сообщение</w:t>
      </w:r>
    </w:p>
    <w:p w14:paraId="13D0B080" w14:textId="77777777" w:rsidR="00F43E34" w:rsidRPr="00450012" w:rsidRDefault="00446BD5" w:rsidP="00671DD2">
      <w:pPr>
        <w:pStyle w:val="phlistitemized3"/>
      </w:pPr>
      <w:r w:rsidRPr="00450012">
        <w:t>создание новой версии СЭМД разрешено всегда. В этом случае сразу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  <w:r w:rsidR="00671DD2" w:rsidRPr="00450012">
        <w:t xml:space="preserve"> (</w:t>
      </w:r>
      <w:r w:rsidR="00671DD2" w:rsidRPr="00450012">
        <w:fldChar w:fldCharType="begin"/>
      </w:r>
      <w:r w:rsidR="00671DD2" w:rsidRPr="00450012">
        <w:instrText xml:space="preserve"> REF _Ref184410377 \h </w:instrText>
      </w:r>
      <w:r w:rsidR="00671DD2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39</w:t>
      </w:r>
      <w:r w:rsidR="00671DD2" w:rsidRPr="00450012">
        <w:fldChar w:fldCharType="end"/>
      </w:r>
      <w:r w:rsidR="00671DD2" w:rsidRPr="00450012">
        <w:t>).</w:t>
      </w:r>
    </w:p>
    <w:p w14:paraId="480FC77D" w14:textId="77777777" w:rsidR="00F43E34" w:rsidRPr="00450012" w:rsidRDefault="00446BD5" w:rsidP="00671DD2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5BD8D05D" wp14:editId="0DE72669">
            <wp:extent cx="6295390" cy="6550497"/>
            <wp:effectExtent l="19050" t="19050" r="10160" b="22225"/>
            <wp:docPr id="100053" name="Рисунок 100053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63393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5504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064DE9A" w14:textId="77777777" w:rsidR="00F43E34" w:rsidRPr="00450012" w:rsidRDefault="00446BD5" w:rsidP="00671DD2">
      <w:pPr>
        <w:pStyle w:val="phfiguretitle"/>
      </w:pPr>
      <w:bookmarkStart w:id="78" w:name="_Ref184410377"/>
      <w:r w:rsidRPr="00450012">
        <w:t>Рисунок</w:t>
      </w:r>
      <w:r w:rsidR="00671DD2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39</w:t>
      </w:r>
      <w:r w:rsidRPr="00450012">
        <w:fldChar w:fldCharType="end"/>
      </w:r>
      <w:bookmarkEnd w:id="78"/>
      <w:r w:rsidRPr="00450012">
        <w:t xml:space="preserve"> </w:t>
      </w:r>
      <w:r w:rsidR="00671DD2" w:rsidRPr="00450012">
        <w:t xml:space="preserve">– </w:t>
      </w:r>
      <w:r w:rsidRPr="00450012">
        <w:t xml:space="preserve">Окно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</w:p>
    <w:p w14:paraId="58BC8BC4" w14:textId="77777777" w:rsidR="00F43E34" w:rsidRPr="00450012" w:rsidRDefault="00446BD5" w:rsidP="00671DD2">
      <w:pPr>
        <w:pStyle w:val="phlistitemized1"/>
      </w:pPr>
      <w:r w:rsidRPr="00450012">
        <w:t xml:space="preserve">укажите сертификат ЭП автора документа, выбрав его в выпадающем списке поля </w:t>
      </w:r>
      <w:r w:rsidR="00B06D0B" w:rsidRPr="00450012">
        <w:t>«</w:t>
      </w:r>
      <w:r w:rsidRPr="00450012">
        <w:t>Выберите сертификат</w:t>
      </w:r>
      <w:r w:rsidR="00B06D0B" w:rsidRPr="00450012">
        <w:t>»</w:t>
      </w:r>
      <w:r w:rsidRPr="00450012">
        <w:t>;</w:t>
      </w:r>
    </w:p>
    <w:p w14:paraId="544AC587" w14:textId="77777777" w:rsidR="00F43E34" w:rsidRPr="00450012" w:rsidRDefault="00671DD2" w:rsidP="00671DD2">
      <w:pPr>
        <w:pStyle w:val="phnormal"/>
      </w:pPr>
      <w:r w:rsidRPr="00450012">
        <w:rPr>
          <w:b/>
        </w:rPr>
        <w:t>Примечание –</w:t>
      </w:r>
      <w:r w:rsidRPr="00450012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5388B863" w14:textId="77777777" w:rsidR="00F43E34" w:rsidRPr="00450012" w:rsidRDefault="00446BD5" w:rsidP="00671DD2">
      <w:pPr>
        <w:pStyle w:val="phlistitemized1"/>
      </w:pPr>
      <w:r w:rsidRPr="00450012">
        <w:t>укажите других участников подписания документа, заполнив следующие поля:</w:t>
      </w:r>
    </w:p>
    <w:p w14:paraId="3F16A0D5" w14:textId="77777777" w:rsidR="00F43E34" w:rsidRPr="00450012" w:rsidRDefault="00B06D0B" w:rsidP="00671DD2">
      <w:pPr>
        <w:pStyle w:val="phlistitemized2"/>
      </w:pP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укажите сотрудника МО, ответственного за подписание документов в качестве главного врача МО. Данное поле может не отображаться в </w:t>
      </w:r>
      <w:r w:rsidR="00446BD5" w:rsidRPr="00450012">
        <w:lastRenderedPageBreak/>
        <w:t xml:space="preserve">окне подписания, поскольку роль </w:t>
      </w: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является необязательной при подписании документа типа </w:t>
      </w:r>
      <w:r w:rsidRPr="00450012">
        <w:t>«</w:t>
      </w:r>
      <w:r w:rsidR="00446BD5" w:rsidRPr="00450012">
        <w:t>Протокол медицинской манипуляции</w:t>
      </w:r>
      <w:r w:rsidRPr="00450012">
        <w:t xml:space="preserve"> </w:t>
      </w:r>
      <w:r w:rsidR="00446BD5" w:rsidRPr="00450012">
        <w:t>и может не включаться в список сотрудников, подписывающих документ, при настройке текущего типа СЭМД;</w:t>
      </w:r>
    </w:p>
    <w:p w14:paraId="6224D050" w14:textId="77777777" w:rsidR="00F43E34" w:rsidRPr="00450012" w:rsidRDefault="00B06D0B" w:rsidP="00671DD2">
      <w:pPr>
        <w:pStyle w:val="phlistitemized2"/>
      </w:pP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не отображается, если в Системе настроено автоматичес</w:t>
      </w:r>
      <w:r w:rsidR="00671DD2" w:rsidRPr="00450012">
        <w:t>кое подписание документов ЭП МО.</w:t>
      </w:r>
    </w:p>
    <w:p w14:paraId="39586B19" w14:textId="23A3C4C2" w:rsidR="00F43E34" w:rsidRPr="00450012" w:rsidRDefault="00446BD5" w:rsidP="00671DD2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Подписать</w:t>
      </w:r>
      <w:r w:rsidR="00B06D0B" w:rsidRPr="00450012">
        <w:t>»</w:t>
      </w:r>
      <w:r w:rsidRPr="00450012">
        <w:t>. Произойдет формирование</w:t>
      </w:r>
      <w:r w:rsidR="00B06D0B" w:rsidRPr="00450012">
        <w:t xml:space="preserve"> </w:t>
      </w: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. Сформированный документ отобразится в окне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.</w:t>
      </w:r>
    </w:p>
    <w:p w14:paraId="1011765A" w14:textId="099E275B" w:rsidR="00F43E34" w:rsidRPr="00450012" w:rsidRDefault="00671DD2" w:rsidP="00671DD2">
      <w:pPr>
        <w:pStyle w:val="phnormal"/>
      </w:pPr>
      <w:r w:rsidRPr="00450012">
        <w:rPr>
          <w:b/>
        </w:rPr>
        <w:t>Примечание</w:t>
      </w:r>
      <w:r w:rsidRPr="00450012">
        <w:t xml:space="preserve"> – Прежде чем отправить сформированный СЭМД</w:t>
      </w:r>
      <w:r w:rsidR="0014616C" w:rsidRPr="00450012">
        <w:t> «Протокол</w:t>
      </w:r>
      <w:r w:rsidRPr="00450012">
        <w:t xml:space="preserve"> медицинской манипуляции», необходимо дождаться его подписания другими участниками (если таковые предусмотрены настройками подписания документа).</w:t>
      </w:r>
    </w:p>
    <w:p w14:paraId="08F60D20" w14:textId="77777777" w:rsidR="00F43E34" w:rsidRPr="00450012" w:rsidRDefault="00446BD5" w:rsidP="003649AF">
      <w:pPr>
        <w:pStyle w:val="3"/>
      </w:pPr>
      <w:bookmarkStart w:id="79" w:name="_Toc256000011"/>
      <w:bookmarkStart w:id="80" w:name="scroll-bookmark-17"/>
      <w:bookmarkStart w:id="81" w:name="_Toc198025781"/>
      <w:r w:rsidRPr="00450012">
        <w:t>Формирование СЭМД при выполнении прививки</w:t>
      </w:r>
      <w:bookmarkEnd w:id="79"/>
      <w:bookmarkEnd w:id="80"/>
      <w:bookmarkEnd w:id="81"/>
    </w:p>
    <w:p w14:paraId="62624177" w14:textId="55D2BFC2" w:rsidR="00F43E34" w:rsidRPr="00450012" w:rsidRDefault="00446BD5" w:rsidP="00653350">
      <w:pPr>
        <w:pStyle w:val="phlistitemizedtitle"/>
      </w:pPr>
      <w:r w:rsidRPr="00450012">
        <w:t>Чтобы сформировать 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 xml:space="preserve">» </w:t>
      </w:r>
      <w:r w:rsidRPr="00450012">
        <w:t>при выполнении прививки, выполните следующие действия:</w:t>
      </w:r>
    </w:p>
    <w:p w14:paraId="6E765EF3" w14:textId="77777777" w:rsidR="00F43E34" w:rsidRPr="00450012" w:rsidRDefault="00446BD5" w:rsidP="00653350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Дневник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дневник врача</w:t>
      </w:r>
      <w:r w:rsidR="00653350" w:rsidRPr="00450012">
        <w:t xml:space="preserve"> (</w:t>
      </w:r>
      <w:r w:rsidR="00653350" w:rsidRPr="00450012">
        <w:fldChar w:fldCharType="begin"/>
      </w:r>
      <w:r w:rsidR="00653350" w:rsidRPr="00450012">
        <w:instrText xml:space="preserve"> REF _Ref184410500 \h </w:instrText>
      </w:r>
      <w:r w:rsidR="00653350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40</w:t>
      </w:r>
      <w:r w:rsidR="00653350" w:rsidRPr="00450012">
        <w:fldChar w:fldCharType="end"/>
      </w:r>
      <w:r w:rsidR="00653350" w:rsidRPr="00450012">
        <w:t>)</w:t>
      </w:r>
      <w:r w:rsidRPr="00450012">
        <w:t>;</w:t>
      </w:r>
    </w:p>
    <w:p w14:paraId="4E257F9F" w14:textId="77777777" w:rsidR="00F43E34" w:rsidRPr="00450012" w:rsidRDefault="00401B5F" w:rsidP="00653350">
      <w:pPr>
        <w:pStyle w:val="phfigure"/>
      </w:pPr>
      <w:r w:rsidRPr="00450012">
        <w:rPr>
          <w:noProof/>
        </w:rPr>
        <w:drawing>
          <wp:inline distT="0" distB="0" distL="0" distR="0" wp14:anchorId="4BF16743" wp14:editId="4A9E97E0">
            <wp:extent cx="6288657" cy="1072919"/>
            <wp:effectExtent l="19050" t="19050" r="1714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01" t="3333"/>
                    <a:stretch/>
                  </pic:blipFill>
                  <pic:spPr bwMode="auto">
                    <a:xfrm>
                      <a:off x="0" y="0"/>
                      <a:ext cx="6342644" cy="10821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DCD9B" w14:textId="77777777" w:rsidR="00F43E34" w:rsidRPr="00450012" w:rsidRDefault="00446BD5" w:rsidP="00653350">
      <w:pPr>
        <w:pStyle w:val="phfiguretitle"/>
      </w:pPr>
      <w:bookmarkStart w:id="82" w:name="_Ref184410500"/>
      <w:r w:rsidRPr="00450012">
        <w:t>Рисунок</w:t>
      </w:r>
      <w:r w:rsidR="00653350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40</w:t>
      </w:r>
      <w:r w:rsidRPr="00450012">
        <w:fldChar w:fldCharType="end"/>
      </w:r>
      <w:bookmarkEnd w:id="82"/>
      <w:r w:rsidRPr="00450012">
        <w:t xml:space="preserve"> </w:t>
      </w:r>
      <w:r w:rsidR="00653350" w:rsidRPr="00450012">
        <w:t xml:space="preserve">– </w:t>
      </w:r>
      <w:r w:rsidRPr="00450012">
        <w:t>Дневник врача</w:t>
      </w:r>
    </w:p>
    <w:p w14:paraId="33E57ACB" w14:textId="77777777" w:rsidR="00F43E34" w:rsidRPr="00450012" w:rsidRDefault="00446BD5" w:rsidP="00653350">
      <w:pPr>
        <w:pStyle w:val="phlistitemized1"/>
      </w:pPr>
      <w:r w:rsidRPr="00450012">
        <w:t xml:space="preserve">выберите в списке оказанный пациенту прием, в рамках которого внесены данные проведенной (оказанной) манипуляции, и нажмите на ссылку </w:t>
      </w:r>
      <w:r w:rsidR="00B06D0B" w:rsidRPr="00450012">
        <w:t>«</w:t>
      </w:r>
      <w:r w:rsidRPr="00450012">
        <w:t>Редактировать</w:t>
      </w:r>
      <w:r w:rsidR="00B06D0B" w:rsidRPr="00450012">
        <w:t>»</w:t>
      </w:r>
      <w:r w:rsidRPr="00450012">
        <w:t>. Откроется окно редактирования приема</w:t>
      </w:r>
      <w:r w:rsidR="00653350" w:rsidRPr="00450012">
        <w:t xml:space="preserve"> (</w:t>
      </w:r>
      <w:r w:rsidR="00653350" w:rsidRPr="00450012">
        <w:fldChar w:fldCharType="begin"/>
      </w:r>
      <w:r w:rsidR="00653350" w:rsidRPr="00450012">
        <w:instrText xml:space="preserve"> REF _Ref184410525 \h </w:instrText>
      </w:r>
      <w:r w:rsidR="00653350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41</w:t>
      </w:r>
      <w:r w:rsidR="00653350" w:rsidRPr="00450012">
        <w:fldChar w:fldCharType="end"/>
      </w:r>
      <w:r w:rsidR="00653350" w:rsidRPr="00450012">
        <w:t>)</w:t>
      </w:r>
      <w:r w:rsidRPr="00450012">
        <w:t>;</w:t>
      </w:r>
    </w:p>
    <w:p w14:paraId="05A47C2A" w14:textId="77777777" w:rsidR="00F43E34" w:rsidRPr="00450012" w:rsidRDefault="00A27FE1" w:rsidP="00653350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CE25197" wp14:editId="04BC68CF">
            <wp:extent cx="6074797" cy="4010242"/>
            <wp:effectExtent l="19050" t="19050" r="2159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76" t="1406" r="1234"/>
                    <a:stretch/>
                  </pic:blipFill>
                  <pic:spPr bwMode="auto">
                    <a:xfrm>
                      <a:off x="0" y="0"/>
                      <a:ext cx="6081237" cy="4014493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C1680" w14:textId="77777777" w:rsidR="00653350" w:rsidRPr="00450012" w:rsidRDefault="00653350" w:rsidP="00653350">
      <w:pPr>
        <w:pStyle w:val="phfiguretitle"/>
      </w:pPr>
      <w:bookmarkStart w:id="83" w:name="_Ref18441052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41</w:t>
      </w:r>
      <w:r w:rsidRPr="00450012">
        <w:fldChar w:fldCharType="end"/>
      </w:r>
      <w:bookmarkEnd w:id="83"/>
      <w:r w:rsidRPr="00450012">
        <w:t xml:space="preserve"> – Окно редактирования приема</w:t>
      </w:r>
    </w:p>
    <w:p w14:paraId="2637EBAB" w14:textId="77777777" w:rsidR="00F43E34" w:rsidRPr="00450012" w:rsidRDefault="00446BD5" w:rsidP="00653350">
      <w:pPr>
        <w:pStyle w:val="phlistitemized1"/>
      </w:pPr>
      <w:r w:rsidRPr="00450012">
        <w:t xml:space="preserve">перейдите к боковому меню окна приема и в разделе </w:t>
      </w:r>
      <w:r w:rsidR="00B06D0B" w:rsidRPr="00450012">
        <w:t>«</w:t>
      </w:r>
      <w:r w:rsidRPr="00450012">
        <w:t>Основное</w:t>
      </w:r>
      <w:r w:rsidR="00B06D0B" w:rsidRPr="00450012">
        <w:t>»</w:t>
      </w:r>
      <w:r w:rsidRPr="00450012">
        <w:t xml:space="preserve"> нажмите на ссылку </w:t>
      </w:r>
      <w:r w:rsidR="00B06D0B" w:rsidRPr="00450012">
        <w:t>«</w:t>
      </w:r>
      <w:r w:rsidRPr="00450012">
        <w:t>Прививки</w:t>
      </w:r>
      <w:r w:rsidR="00B06D0B" w:rsidRPr="00450012">
        <w:t>»</w:t>
      </w:r>
      <w:r w:rsidRPr="00450012">
        <w:t>. Откроется прививочная карта пациента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_Ref184410557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42</w:t>
      </w:r>
      <w:r w:rsidR="002F1EB9" w:rsidRPr="00450012">
        <w:fldChar w:fldCharType="end"/>
      </w:r>
      <w:r w:rsidR="002F1EB9" w:rsidRPr="00450012">
        <w:t>)</w:t>
      </w:r>
      <w:r w:rsidRPr="00450012">
        <w:t>;</w:t>
      </w:r>
    </w:p>
    <w:p w14:paraId="4A58B751" w14:textId="77777777" w:rsidR="00F43E34" w:rsidRPr="00450012" w:rsidRDefault="00446BD5" w:rsidP="00653350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592D5CCE" wp14:editId="682777A6">
            <wp:extent cx="6295390" cy="4403511"/>
            <wp:effectExtent l="19050" t="19050" r="10160" b="16510"/>
            <wp:docPr id="100056" name="Рисунок 100056" descr="Прививочная карта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09316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40351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87D811B" w14:textId="77777777" w:rsidR="00F43E34" w:rsidRPr="00450012" w:rsidRDefault="00446BD5" w:rsidP="002F1EB9">
      <w:pPr>
        <w:pStyle w:val="phfiguretitle"/>
      </w:pPr>
      <w:bookmarkStart w:id="84" w:name="_Ref184410557"/>
      <w:r w:rsidRPr="00450012">
        <w:t>Рисунок</w:t>
      </w:r>
      <w:r w:rsidR="00653350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42</w:t>
      </w:r>
      <w:r w:rsidRPr="00450012">
        <w:fldChar w:fldCharType="end"/>
      </w:r>
      <w:bookmarkEnd w:id="84"/>
      <w:r w:rsidRPr="00450012">
        <w:t xml:space="preserve"> </w:t>
      </w:r>
      <w:r w:rsidR="00653350" w:rsidRPr="00450012">
        <w:t xml:space="preserve">– </w:t>
      </w:r>
      <w:r w:rsidRPr="00450012">
        <w:t>Прививочная карта пациента</w:t>
      </w:r>
    </w:p>
    <w:p w14:paraId="11CECB1E" w14:textId="77777777" w:rsidR="00F43E34" w:rsidRPr="00450012" w:rsidRDefault="00446BD5" w:rsidP="002F1EB9">
      <w:pPr>
        <w:pStyle w:val="phlistitemized1"/>
      </w:pPr>
      <w:r w:rsidRPr="00450012">
        <w:t xml:space="preserve">на вкладке </w:t>
      </w:r>
      <w:r w:rsidR="00B06D0B" w:rsidRPr="00450012">
        <w:t>«</w:t>
      </w:r>
      <w:r w:rsidRPr="00450012">
        <w:t>Прививки</w:t>
      </w:r>
      <w:r w:rsidR="00B06D0B" w:rsidRPr="00450012">
        <w:t>»</w:t>
      </w:r>
      <w:r w:rsidRPr="00450012">
        <w:t xml:space="preserve"> выберите выполненную ранее прививку, находящуюся в статусе </w:t>
      </w:r>
      <w:r w:rsidR="00B06D0B" w:rsidRPr="00450012">
        <w:t>«</w:t>
      </w:r>
      <w:r w:rsidRPr="00450012">
        <w:t>Сделана</w:t>
      </w:r>
      <w:r w:rsidR="00B06D0B" w:rsidRPr="00450012">
        <w:t>»</w:t>
      </w:r>
      <w:r w:rsidRPr="00450012">
        <w:t xml:space="preserve">, и </w:t>
      </w:r>
      <w:r w:rsidR="00F12194" w:rsidRPr="00450012">
        <w:t>выберите пункт</w:t>
      </w:r>
      <w:r w:rsidRPr="00450012">
        <w:t xml:space="preserve"> контекстного меню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окно, предназначенное для работы с электронными медицинскими документами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_Ref184410577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43</w:t>
      </w:r>
      <w:r w:rsidR="002F1EB9" w:rsidRPr="00450012">
        <w:fldChar w:fldCharType="end"/>
      </w:r>
      <w:r w:rsidR="002F1EB9" w:rsidRPr="00450012">
        <w:t>)</w:t>
      </w:r>
      <w:r w:rsidRPr="00450012">
        <w:t>;</w:t>
      </w:r>
    </w:p>
    <w:p w14:paraId="4552FD5D" w14:textId="77777777" w:rsidR="00F43E34" w:rsidRPr="00450012" w:rsidRDefault="00446BD5" w:rsidP="002F1EB9">
      <w:pPr>
        <w:pStyle w:val="phfigure"/>
      </w:pPr>
      <w:r w:rsidRPr="00450012">
        <w:rPr>
          <w:noProof/>
        </w:rPr>
        <w:drawing>
          <wp:inline distT="0" distB="0" distL="0" distR="0" wp14:anchorId="21262161" wp14:editId="5ED05E1E">
            <wp:extent cx="6295390" cy="1627654"/>
            <wp:effectExtent l="19050" t="19050" r="10160" b="10795"/>
            <wp:docPr id="100057" name="Рисунок 100057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01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62765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CEACDB" w14:textId="77777777" w:rsidR="00F43E34" w:rsidRPr="00450012" w:rsidRDefault="00446BD5" w:rsidP="002F1EB9">
      <w:pPr>
        <w:pStyle w:val="phfiguretitle"/>
      </w:pPr>
      <w:bookmarkStart w:id="85" w:name="_Ref184410577"/>
      <w:r w:rsidRPr="00450012">
        <w:t>Рисунок</w:t>
      </w:r>
      <w:r w:rsidR="002F1EB9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43</w:t>
      </w:r>
      <w:r w:rsidRPr="00450012">
        <w:fldChar w:fldCharType="end"/>
      </w:r>
      <w:bookmarkEnd w:id="85"/>
      <w:r w:rsidR="002F1EB9" w:rsidRPr="00450012">
        <w:t xml:space="preserve"> –</w:t>
      </w:r>
      <w:r w:rsidRPr="00450012">
        <w:t xml:space="preserve"> Окно для работы с электронными медицинскими документами</w:t>
      </w:r>
    </w:p>
    <w:p w14:paraId="62CA1FC1" w14:textId="77777777" w:rsidR="00F43E34" w:rsidRPr="00450012" w:rsidRDefault="00446BD5" w:rsidP="002F1EB9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Сформировать и подписать документы (СЭМД)</w:t>
      </w:r>
      <w:r w:rsidR="00B06D0B" w:rsidRPr="00450012">
        <w:t>»</w:t>
      </w:r>
      <w:r w:rsidRPr="00450012">
        <w:t xml:space="preserve">. Перед тем как сформировать электронный медицинский документ, </w:t>
      </w:r>
      <w:r w:rsidR="00BF6905" w:rsidRPr="00450012">
        <w:t xml:space="preserve">в </w:t>
      </w:r>
      <w:r w:rsidRPr="00450012">
        <w:t>Систем</w:t>
      </w:r>
      <w:r w:rsidR="00BF6905" w:rsidRPr="00450012">
        <w:t>е</w:t>
      </w:r>
      <w:r w:rsidRPr="00450012">
        <w:t xml:space="preserve"> осуществляет</w:t>
      </w:r>
      <w:r w:rsidR="00BF6905" w:rsidRPr="00450012">
        <w:t>ся</w:t>
      </w:r>
      <w:r w:rsidRPr="00450012">
        <w:t xml:space="preserve"> ряд проверок:</w:t>
      </w:r>
    </w:p>
    <w:p w14:paraId="7F3112EA" w14:textId="64596329" w:rsidR="00B06D0B" w:rsidRPr="00450012" w:rsidRDefault="00446BD5" w:rsidP="002F1EB9">
      <w:pPr>
        <w:pStyle w:val="phlistitemized2"/>
      </w:pPr>
      <w:r w:rsidRPr="00450012">
        <w:lastRenderedPageBreak/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A11074" w:rsidRPr="00450012">
        <w:t>отображается соответствующее системное сообщение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_Ref184410621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44</w:t>
      </w:r>
      <w:r w:rsidR="002F1EB9" w:rsidRPr="00450012">
        <w:fldChar w:fldCharType="end"/>
      </w:r>
      <w:r w:rsidR="002F1EB9" w:rsidRPr="00450012">
        <w:t>)</w:t>
      </w:r>
      <w:r w:rsidRPr="00450012">
        <w:t xml:space="preserve"> с перечнем ошибок.</w:t>
      </w:r>
      <w:r w:rsidR="00B06D0B" w:rsidRPr="00450012">
        <w:t xml:space="preserve"> </w:t>
      </w:r>
      <w:r w:rsidRPr="00450012">
        <w:t>В этом случае необходимо исправить выявленные ошибки и повторить формирование документа;</w:t>
      </w:r>
    </w:p>
    <w:p w14:paraId="18AF991D" w14:textId="77777777" w:rsidR="00F43E34" w:rsidRPr="00450012" w:rsidRDefault="00446BD5" w:rsidP="002F1EB9">
      <w:pPr>
        <w:pStyle w:val="phfigure"/>
      </w:pPr>
      <w:r w:rsidRPr="00450012">
        <w:rPr>
          <w:noProof/>
        </w:rPr>
        <w:drawing>
          <wp:inline distT="0" distB="0" distL="0" distR="0" wp14:anchorId="4C392808" wp14:editId="3C849526">
            <wp:extent cx="4848225" cy="1685925"/>
            <wp:effectExtent l="19050" t="19050" r="28575" b="28575"/>
            <wp:docPr id="100058" name="Рисунок 100058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0901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91BBFD" w14:textId="77777777" w:rsidR="002F1EB9" w:rsidRPr="00450012" w:rsidRDefault="002F1EB9" w:rsidP="002F1EB9">
      <w:pPr>
        <w:pStyle w:val="phfiguretitle"/>
      </w:pPr>
      <w:bookmarkStart w:id="86" w:name="_Ref184410621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44</w:t>
      </w:r>
      <w:r w:rsidRPr="00450012">
        <w:fldChar w:fldCharType="end"/>
      </w:r>
      <w:bookmarkEnd w:id="86"/>
      <w:r w:rsidRPr="00450012">
        <w:t xml:space="preserve"> – Системное сообщение</w:t>
      </w:r>
    </w:p>
    <w:p w14:paraId="28E59335" w14:textId="77777777" w:rsidR="00F43E34" w:rsidRPr="00450012" w:rsidRDefault="00446BD5" w:rsidP="002F1EB9">
      <w:pPr>
        <w:pStyle w:val="phlistitemized2"/>
      </w:pPr>
      <w:r w:rsidRPr="0045001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0A4D17DF" w14:textId="6A78C2E7" w:rsidR="00B06D0B" w:rsidRPr="00450012" w:rsidRDefault="00446BD5" w:rsidP="002F1EB9">
      <w:pPr>
        <w:pStyle w:val="phlistitemized3"/>
      </w:pPr>
      <w:r w:rsidRPr="00450012">
        <w:t xml:space="preserve">создание новой версии СЭМД запрещено всегда. В этом случае </w:t>
      </w:r>
      <w:r w:rsidR="00A11074" w:rsidRPr="00450012">
        <w:t>отображается соответствующее системное сообщение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_Ref184410657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45</w:t>
      </w:r>
      <w:r w:rsidR="002F1EB9" w:rsidRPr="00450012">
        <w:fldChar w:fldCharType="end"/>
      </w:r>
      <w:r w:rsidR="002F1EB9" w:rsidRPr="00450012">
        <w:t>)</w:t>
      </w:r>
      <w:r w:rsidRPr="00450012">
        <w:t xml:space="preserve"> и процесс формирования СЭМД прекращается;</w:t>
      </w:r>
    </w:p>
    <w:p w14:paraId="4A9981A8" w14:textId="77777777" w:rsidR="00F43E34" w:rsidRPr="00450012" w:rsidRDefault="00446BD5" w:rsidP="002F1EB9">
      <w:pPr>
        <w:pStyle w:val="phfigure"/>
      </w:pPr>
      <w:r w:rsidRPr="00450012">
        <w:rPr>
          <w:noProof/>
        </w:rPr>
        <w:drawing>
          <wp:inline distT="0" distB="0" distL="0" distR="0" wp14:anchorId="6704459C" wp14:editId="3F8ECC30">
            <wp:extent cx="4352925" cy="1590675"/>
            <wp:effectExtent l="19050" t="19050" r="28575" b="28575"/>
            <wp:docPr id="100059" name="Рисунок 100059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7922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0FD3FB" w14:textId="77777777" w:rsidR="002F1EB9" w:rsidRPr="00450012" w:rsidRDefault="002F1EB9" w:rsidP="002F1EB9">
      <w:pPr>
        <w:pStyle w:val="phfiguretitle"/>
      </w:pPr>
      <w:bookmarkStart w:id="87" w:name="_Ref18441065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45</w:t>
      </w:r>
      <w:r w:rsidRPr="00450012">
        <w:fldChar w:fldCharType="end"/>
      </w:r>
      <w:bookmarkEnd w:id="87"/>
      <w:r w:rsidRPr="00450012">
        <w:t xml:space="preserve"> – Системное сооб</w:t>
      </w:r>
      <w:r w:rsidR="000D53FA" w:rsidRPr="00450012">
        <w:t>щ</w:t>
      </w:r>
      <w:r w:rsidRPr="00450012">
        <w:t>ение</w:t>
      </w:r>
    </w:p>
    <w:p w14:paraId="40444F1A" w14:textId="1FEC5D48" w:rsidR="00B06D0B" w:rsidRPr="00450012" w:rsidRDefault="00446BD5" w:rsidP="002F1EB9">
      <w:pPr>
        <w:pStyle w:val="phlistitemized3"/>
      </w:pPr>
      <w:r w:rsidRPr="00450012">
        <w:t xml:space="preserve">выдача предупреждения, если предыдущая версия СЭМД подписана не всеми участниками подписания. В этом случае </w:t>
      </w:r>
      <w:r w:rsidR="00DE35E3">
        <w:t>отображается системное предупреждение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_Ref184410705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46</w:t>
      </w:r>
      <w:r w:rsidR="002F1EB9" w:rsidRPr="00450012">
        <w:fldChar w:fldCharType="end"/>
      </w:r>
      <w:r w:rsidR="002F1EB9" w:rsidRPr="00450012">
        <w:t>)</w:t>
      </w:r>
      <w:r w:rsidRPr="00450012">
        <w:t xml:space="preserve"> с возможностью выбора пользователем дальнейшего действия: создавать далее новую версию СЭМД или нет. При нажатии на кнопку </w:t>
      </w:r>
      <w:r w:rsidR="00B06D0B" w:rsidRPr="00450012">
        <w:t>«</w:t>
      </w:r>
      <w:r w:rsidRPr="00450012">
        <w:t>Нет</w:t>
      </w:r>
      <w:r w:rsidR="00B06D0B" w:rsidRPr="00450012">
        <w:t>»</w:t>
      </w:r>
      <w:r w:rsidRPr="00450012">
        <w:t xml:space="preserve"> процесс формирования СЭМД прекращается. При нажатии на кнопку </w:t>
      </w:r>
      <w:r w:rsidR="00B06D0B" w:rsidRPr="00450012">
        <w:t>«</w:t>
      </w:r>
      <w:r w:rsidRPr="00450012">
        <w:t>Да</w:t>
      </w:r>
      <w:r w:rsidR="00B06D0B" w:rsidRPr="00450012">
        <w:t>»</w:t>
      </w:r>
      <w:r w:rsidRPr="00450012">
        <w:t xml:space="preserve">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документа;</w:t>
      </w:r>
    </w:p>
    <w:p w14:paraId="179B694C" w14:textId="77777777" w:rsidR="00F43E34" w:rsidRPr="00450012" w:rsidRDefault="00446BD5" w:rsidP="002F1EB9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606F4160" wp14:editId="33C30995">
            <wp:extent cx="4371975" cy="1714500"/>
            <wp:effectExtent l="19050" t="19050" r="28575" b="19050"/>
            <wp:docPr id="100060" name="Рисунок 100060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6966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233BB6" w14:textId="77777777" w:rsidR="002F1EB9" w:rsidRPr="00450012" w:rsidRDefault="002F1EB9" w:rsidP="002F1EB9">
      <w:pPr>
        <w:pStyle w:val="phfiguretitle"/>
      </w:pPr>
      <w:bookmarkStart w:id="88" w:name="_Ref18441070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46</w:t>
      </w:r>
      <w:r w:rsidRPr="00450012">
        <w:fldChar w:fldCharType="end"/>
      </w:r>
      <w:bookmarkEnd w:id="88"/>
      <w:r w:rsidRPr="00450012">
        <w:t xml:space="preserve"> – </w:t>
      </w:r>
      <w:r w:rsidR="00E91531" w:rsidRPr="00450012">
        <w:t>Системное</w:t>
      </w:r>
      <w:r w:rsidRPr="00450012">
        <w:t xml:space="preserve"> сообщение</w:t>
      </w:r>
    </w:p>
    <w:p w14:paraId="22B68A50" w14:textId="0901E447" w:rsidR="00B06D0B" w:rsidRPr="00450012" w:rsidRDefault="00446BD5" w:rsidP="002F1EB9">
      <w:pPr>
        <w:pStyle w:val="phlistitemized3"/>
      </w:pPr>
      <w:r w:rsidRPr="00450012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A11074" w:rsidRPr="00450012">
        <w:t>отображается соответствующее системное сообщение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_Ref184410740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47</w:t>
      </w:r>
      <w:r w:rsidR="002F1EB9" w:rsidRPr="00450012">
        <w:fldChar w:fldCharType="end"/>
      </w:r>
      <w:r w:rsidR="002F1EB9" w:rsidRPr="00450012">
        <w:t>)</w:t>
      </w:r>
      <w:r w:rsidRPr="00450012">
        <w:t xml:space="preserve">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14:paraId="4FE4E6B1" w14:textId="77777777" w:rsidR="00F43E34" w:rsidRPr="00450012" w:rsidRDefault="00446BD5" w:rsidP="002F1EB9">
      <w:pPr>
        <w:pStyle w:val="phfigure"/>
      </w:pPr>
      <w:r w:rsidRPr="00450012">
        <w:rPr>
          <w:noProof/>
        </w:rPr>
        <w:drawing>
          <wp:inline distT="0" distB="0" distL="0" distR="0" wp14:anchorId="5A7F79CE" wp14:editId="13AA4EFF">
            <wp:extent cx="4619625" cy="1447800"/>
            <wp:effectExtent l="19050" t="19050" r="28575" b="19050"/>
            <wp:docPr id="100061" name="Рисунок 100061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8984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B730705" w14:textId="77777777" w:rsidR="002F1EB9" w:rsidRPr="00450012" w:rsidRDefault="002F1EB9" w:rsidP="002F1EB9">
      <w:pPr>
        <w:pStyle w:val="phfiguretitle"/>
      </w:pPr>
      <w:bookmarkStart w:id="89" w:name="_Ref184410740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47</w:t>
      </w:r>
      <w:r w:rsidRPr="00450012">
        <w:fldChar w:fldCharType="end"/>
      </w:r>
      <w:bookmarkEnd w:id="89"/>
      <w:r w:rsidRPr="00450012">
        <w:t xml:space="preserve"> – Системное сообщение</w:t>
      </w:r>
    </w:p>
    <w:p w14:paraId="26E101D1" w14:textId="7BA53ABF" w:rsidR="00B06D0B" w:rsidRPr="00450012" w:rsidRDefault="00446BD5" w:rsidP="002F1EB9">
      <w:pPr>
        <w:pStyle w:val="phlistitemized3"/>
      </w:pPr>
      <w:r w:rsidRPr="00450012">
        <w:t>создание новой версии СЭМД запрещено, если предыдущая версия не была зарегистрирована в РЭМД.</w:t>
      </w:r>
      <w:r w:rsidR="00B06D0B" w:rsidRPr="00450012">
        <w:t xml:space="preserve"> </w:t>
      </w:r>
      <w:r w:rsidRPr="00450012">
        <w:t xml:space="preserve">В этом случае </w:t>
      </w:r>
      <w:r w:rsidR="00A11074" w:rsidRPr="00450012">
        <w:t>отображается соответствующее системное сообщение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_Ref184410778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48</w:t>
      </w:r>
      <w:r w:rsidR="002F1EB9" w:rsidRPr="00450012">
        <w:fldChar w:fldCharType="end"/>
      </w:r>
      <w:r w:rsidR="002F1EB9" w:rsidRPr="00450012">
        <w:t>)</w:t>
      </w:r>
      <w:r w:rsidR="00B06D0B" w:rsidRPr="00450012">
        <w:t xml:space="preserve"> </w:t>
      </w:r>
      <w:r w:rsidRPr="00450012">
        <w:t>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14:paraId="210F6ED8" w14:textId="77777777" w:rsidR="00F43E34" w:rsidRPr="00450012" w:rsidRDefault="00446BD5" w:rsidP="002F1EB9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6861DBEA" wp14:editId="56FB452D">
            <wp:extent cx="4352925" cy="1619250"/>
            <wp:effectExtent l="19050" t="19050" r="28575" b="19050"/>
            <wp:docPr id="100062" name="Рисунок 100062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4399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1C059F" w14:textId="77777777" w:rsidR="002F1EB9" w:rsidRPr="00450012" w:rsidRDefault="002F1EB9" w:rsidP="002F1EB9">
      <w:pPr>
        <w:pStyle w:val="phfiguretitle"/>
      </w:pPr>
      <w:bookmarkStart w:id="90" w:name="_Ref184410778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48</w:t>
      </w:r>
      <w:r w:rsidRPr="00450012">
        <w:fldChar w:fldCharType="end"/>
      </w:r>
      <w:bookmarkEnd w:id="90"/>
      <w:r w:rsidRPr="00450012">
        <w:t xml:space="preserve"> – Системное сообщение</w:t>
      </w:r>
    </w:p>
    <w:p w14:paraId="16108499" w14:textId="77777777" w:rsidR="00F43E34" w:rsidRPr="00450012" w:rsidRDefault="00446BD5" w:rsidP="002F1EB9">
      <w:pPr>
        <w:pStyle w:val="phlistitemized3"/>
      </w:pPr>
      <w:r w:rsidRPr="00450012">
        <w:t>создание новой версии СЭМД разрешено всегда. В этом случае сразу открывается окно</w:t>
      </w:r>
      <w:r w:rsidR="00B06D0B" w:rsidRPr="00450012">
        <w:t xml:space="preserve">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  <w:r w:rsidR="002F1EB9" w:rsidRPr="00450012">
        <w:t xml:space="preserve"> (</w:t>
      </w:r>
      <w:r w:rsidR="002F1EB9" w:rsidRPr="00450012">
        <w:fldChar w:fldCharType="begin"/>
      </w:r>
      <w:r w:rsidR="002F1EB9" w:rsidRPr="00450012">
        <w:instrText xml:space="preserve"> REF _Ref184410809 \h </w:instrText>
      </w:r>
      <w:r w:rsidR="002F1EB9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49</w:t>
      </w:r>
      <w:r w:rsidR="002F1EB9" w:rsidRPr="00450012">
        <w:fldChar w:fldCharType="end"/>
      </w:r>
      <w:r w:rsidR="002F1EB9" w:rsidRPr="00450012">
        <w:t>)</w:t>
      </w:r>
      <w:r w:rsidR="00BF6905" w:rsidRPr="00450012">
        <w:t>.</w:t>
      </w:r>
    </w:p>
    <w:p w14:paraId="12BBA146" w14:textId="77777777" w:rsidR="00F43E34" w:rsidRPr="00450012" w:rsidRDefault="00446BD5" w:rsidP="002F1EB9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34842116" wp14:editId="710021BD">
            <wp:extent cx="6295390" cy="6550497"/>
            <wp:effectExtent l="19050" t="19050" r="10160" b="22225"/>
            <wp:docPr id="100063" name="Рисунок 100063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90684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55049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326BD0B" w14:textId="77777777" w:rsidR="00F43E34" w:rsidRPr="00450012" w:rsidRDefault="00446BD5" w:rsidP="002F1EB9">
      <w:pPr>
        <w:pStyle w:val="phfiguretitle"/>
      </w:pPr>
      <w:bookmarkStart w:id="91" w:name="_Ref184410809"/>
      <w:r w:rsidRPr="00450012">
        <w:t>Рисунок</w:t>
      </w:r>
      <w:r w:rsidR="002F1EB9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49</w:t>
      </w:r>
      <w:r w:rsidRPr="00450012">
        <w:fldChar w:fldCharType="end"/>
      </w:r>
      <w:bookmarkEnd w:id="91"/>
      <w:r w:rsidR="002F1EB9" w:rsidRPr="00450012">
        <w:t xml:space="preserve"> –</w:t>
      </w:r>
      <w:r w:rsidRPr="00450012">
        <w:t xml:space="preserve"> Окно </w:t>
      </w:r>
      <w:proofErr w:type="gramStart"/>
      <w:r w:rsidRPr="00450012">
        <w:t>подписания</w:t>
      </w:r>
      <w:proofErr w:type="gramEnd"/>
      <w:r w:rsidRPr="00450012">
        <w:t xml:space="preserve"> формируемого электронного медицинского документа</w:t>
      </w:r>
    </w:p>
    <w:p w14:paraId="402F14D4" w14:textId="77777777" w:rsidR="00F43E34" w:rsidRPr="00450012" w:rsidRDefault="00446BD5" w:rsidP="002F1EB9">
      <w:pPr>
        <w:pStyle w:val="phlistitemized1"/>
      </w:pPr>
      <w:r w:rsidRPr="00450012">
        <w:t xml:space="preserve">укажите сертификат ЭП автора документа, выбрав его в выпадающем списке поля </w:t>
      </w:r>
      <w:r w:rsidR="00B06D0B" w:rsidRPr="00450012">
        <w:t>«</w:t>
      </w:r>
      <w:r w:rsidRPr="00450012">
        <w:t>Выберите сертификат</w:t>
      </w:r>
      <w:r w:rsidR="00B06D0B" w:rsidRPr="00450012">
        <w:t>»</w:t>
      </w:r>
      <w:r w:rsidRPr="00450012">
        <w:t>;</w:t>
      </w:r>
    </w:p>
    <w:p w14:paraId="693EEDF1" w14:textId="77777777" w:rsidR="00F43E34" w:rsidRPr="00450012" w:rsidRDefault="002F1EB9" w:rsidP="002F1EB9">
      <w:pPr>
        <w:pStyle w:val="phnormal"/>
      </w:pPr>
      <w:r w:rsidRPr="00450012">
        <w:rPr>
          <w:b/>
        </w:rPr>
        <w:t>Примечание</w:t>
      </w:r>
      <w:r w:rsidRPr="00450012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2E3B2A17" w14:textId="77777777" w:rsidR="00F43E34" w:rsidRPr="00450012" w:rsidRDefault="00446BD5" w:rsidP="002F1EB9">
      <w:pPr>
        <w:pStyle w:val="phlistitemized1"/>
      </w:pPr>
      <w:r w:rsidRPr="00450012">
        <w:t>укажите других участников подписания документа, заполнив следующие поля:</w:t>
      </w:r>
    </w:p>
    <w:p w14:paraId="2ECA91A4" w14:textId="77777777" w:rsidR="00F43E34" w:rsidRPr="00450012" w:rsidRDefault="00B06D0B" w:rsidP="002F1EB9">
      <w:pPr>
        <w:pStyle w:val="phlistitemized2"/>
      </w:pP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укажите сотрудника МО, ответственного за подписание документов в качестве главного врача МО. Данное поле может не отображаться в </w:t>
      </w:r>
      <w:r w:rsidR="00446BD5" w:rsidRPr="00450012">
        <w:lastRenderedPageBreak/>
        <w:t xml:space="preserve">окне подписания, поскольку роль </w:t>
      </w:r>
      <w:r w:rsidRPr="00450012">
        <w:t>«</w:t>
      </w:r>
      <w:r w:rsidR="00446BD5" w:rsidRPr="00450012">
        <w:t>Главный врач</w:t>
      </w:r>
      <w:r w:rsidRPr="00450012">
        <w:t>»</w:t>
      </w:r>
      <w:r w:rsidR="00446BD5" w:rsidRPr="00450012">
        <w:t xml:space="preserve"> является необязательной при подписании документа типа </w:t>
      </w:r>
      <w:r w:rsidRPr="00450012">
        <w:t>«</w:t>
      </w:r>
      <w:r w:rsidR="00446BD5" w:rsidRPr="00450012">
        <w:t>Протокол медицинской манипуляции</w:t>
      </w:r>
      <w:r w:rsidRPr="00450012">
        <w:t xml:space="preserve"> </w:t>
      </w:r>
      <w:r w:rsidR="00446BD5" w:rsidRPr="00450012">
        <w:t>и может не включаться в список сотрудников, подписывающих документ, при настройке текущего типа СЭМД;</w:t>
      </w:r>
    </w:p>
    <w:p w14:paraId="2C421FE3" w14:textId="77777777" w:rsidR="00F43E34" w:rsidRPr="00450012" w:rsidRDefault="00B06D0B" w:rsidP="002F1EB9">
      <w:pPr>
        <w:pStyle w:val="phlistitemized2"/>
      </w:pP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–</w:t>
      </w:r>
      <w:r w:rsidRPr="00450012">
        <w:t xml:space="preserve"> </w:t>
      </w:r>
      <w:r w:rsidR="00446BD5" w:rsidRPr="00450012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Pr="00450012">
        <w:t>«</w:t>
      </w:r>
      <w:r w:rsidR="00446BD5" w:rsidRPr="00450012">
        <w:t>ЭП МО</w:t>
      </w:r>
      <w:r w:rsidRPr="00450012">
        <w:t>»</w:t>
      </w:r>
      <w:r w:rsidR="00446BD5" w:rsidRPr="00450012">
        <w:t xml:space="preserve"> не отображается, если в Системе настроено автоматичес</w:t>
      </w:r>
      <w:r w:rsidR="002F1EB9" w:rsidRPr="00450012">
        <w:t>кое подписание документов ЭП МО.</w:t>
      </w:r>
    </w:p>
    <w:p w14:paraId="7FCE2319" w14:textId="2458AA98" w:rsidR="00F43E34" w:rsidRPr="00450012" w:rsidRDefault="00446BD5" w:rsidP="002F1EB9">
      <w:pPr>
        <w:pStyle w:val="phlistitemized1"/>
      </w:pPr>
      <w:r w:rsidRPr="00450012">
        <w:t xml:space="preserve">нажмите на кнопку </w:t>
      </w:r>
      <w:r w:rsidR="00B06D0B" w:rsidRPr="00450012">
        <w:t>«</w:t>
      </w:r>
      <w:r w:rsidRPr="00450012">
        <w:t>Подписать</w:t>
      </w:r>
      <w:r w:rsidR="00B06D0B" w:rsidRPr="00450012">
        <w:t>»</w:t>
      </w:r>
      <w:r w:rsidRPr="00450012">
        <w:t>. Произойдет формирование</w:t>
      </w:r>
      <w:r w:rsidR="00B06D0B" w:rsidRPr="00450012">
        <w:t xml:space="preserve"> </w:t>
      </w:r>
      <w:r w:rsidRPr="00450012">
        <w:t>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>. Сформированный документ отобразится в окне</w:t>
      </w:r>
      <w:r w:rsidR="0014616C" w:rsidRPr="00450012">
        <w:t> «</w:t>
      </w:r>
      <w:r w:rsidRPr="00450012">
        <w:t>Документы</w:t>
      </w:r>
      <w:r w:rsidR="00B06D0B" w:rsidRPr="00450012">
        <w:t>»</w:t>
      </w:r>
      <w:r w:rsidRPr="00450012">
        <w:t>.</w:t>
      </w:r>
    </w:p>
    <w:p w14:paraId="22257BE8" w14:textId="60C580A6" w:rsidR="00F43E34" w:rsidRPr="00450012" w:rsidRDefault="002F1EB9" w:rsidP="002F1EB9">
      <w:pPr>
        <w:pStyle w:val="phnormal"/>
      </w:pPr>
      <w:r w:rsidRPr="00450012">
        <w:rPr>
          <w:b/>
        </w:rPr>
        <w:t>Примечание</w:t>
      </w:r>
      <w:r w:rsidRPr="00450012">
        <w:t xml:space="preserve"> – Прежде чем отправить сформированный СЭМД</w:t>
      </w:r>
      <w:r w:rsidR="0014616C" w:rsidRPr="00450012">
        <w:t> «Протокол</w:t>
      </w:r>
      <w:r w:rsidRPr="00450012">
        <w:t xml:space="preserve"> медицинской манипуляции», необходимо дождаться его подписания другими участниками (если таковые предусмотрены настройками подписания документа).</w:t>
      </w:r>
    </w:p>
    <w:p w14:paraId="1E800677" w14:textId="77777777" w:rsidR="00F43E34" w:rsidRPr="00450012" w:rsidRDefault="00446BD5" w:rsidP="003649AF">
      <w:pPr>
        <w:pStyle w:val="2"/>
      </w:pPr>
      <w:bookmarkStart w:id="92" w:name="_Toc256000016"/>
      <w:bookmarkStart w:id="93" w:name="scroll-bookmark-22"/>
      <w:bookmarkStart w:id="94" w:name="_Toc198025782"/>
      <w:r w:rsidRPr="00450012">
        <w:t>Передача СЭМД в РЭМД</w:t>
      </w:r>
      <w:bookmarkEnd w:id="92"/>
      <w:bookmarkEnd w:id="93"/>
      <w:bookmarkEnd w:id="94"/>
    </w:p>
    <w:p w14:paraId="3084D43B" w14:textId="77777777" w:rsidR="00F43E34" w:rsidRPr="00450012" w:rsidRDefault="00446BD5" w:rsidP="002B7265">
      <w:pPr>
        <w:pStyle w:val="phnormal"/>
      </w:pPr>
      <w:r w:rsidRPr="00450012">
        <w:t xml:space="preserve">После того, как документ </w:t>
      </w:r>
      <w:r w:rsidR="00B06D0B" w:rsidRPr="00450012">
        <w:t>«</w:t>
      </w:r>
      <w:r w:rsidRPr="00450012">
        <w:t>Протокол медицинской манипуляции</w:t>
      </w:r>
      <w:r w:rsidR="00B06D0B" w:rsidRPr="00450012">
        <w:t>»</w:t>
      </w:r>
      <w:r w:rsidRPr="00450012">
        <w:t xml:space="preserve"> будет подписан всеми участниками подписания, его можно отправить на регистрацию в РЭМД.</w:t>
      </w:r>
    </w:p>
    <w:p w14:paraId="72CE9C78" w14:textId="77777777" w:rsidR="00F43E34" w:rsidRPr="00450012" w:rsidRDefault="00446BD5" w:rsidP="003649AF">
      <w:pPr>
        <w:pStyle w:val="3"/>
      </w:pPr>
      <w:bookmarkStart w:id="95" w:name="_Toc256000017"/>
      <w:bookmarkStart w:id="96" w:name="scroll-bookmark-23"/>
      <w:bookmarkStart w:id="97" w:name="_Toc198025783"/>
      <w:r w:rsidRPr="00450012">
        <w:t>Передача СЭМД в РЭМД автором документа</w:t>
      </w:r>
      <w:bookmarkEnd w:id="95"/>
      <w:bookmarkEnd w:id="96"/>
      <w:bookmarkEnd w:id="97"/>
    </w:p>
    <w:p w14:paraId="7B559AE8" w14:textId="5A18874F" w:rsidR="00F43E34" w:rsidRPr="00450012" w:rsidRDefault="00446BD5" w:rsidP="002B7265">
      <w:pPr>
        <w:pStyle w:val="phlistitemizedtitle"/>
      </w:pPr>
      <w:r w:rsidRPr="00450012">
        <w:t>Чтобы отправить СЭМД</w:t>
      </w:r>
      <w:r w:rsidR="0014616C" w:rsidRPr="00450012">
        <w:t> «Протокол</w:t>
      </w:r>
      <w:r w:rsidRPr="00450012">
        <w:t xml:space="preserve"> медицинской манипуляции</w:t>
      </w:r>
      <w:r w:rsidR="00B06D0B" w:rsidRPr="00450012">
        <w:t>»</w:t>
      </w:r>
      <w:r w:rsidRPr="00450012">
        <w:t xml:space="preserve"> на регистрацию в РЭМД, выполните следующие действия:</w:t>
      </w:r>
    </w:p>
    <w:p w14:paraId="1E24A51A" w14:textId="77777777" w:rsidR="00F43E34" w:rsidRPr="00450012" w:rsidRDefault="00446BD5" w:rsidP="002B7265">
      <w:pPr>
        <w:pStyle w:val="phlistitemized1"/>
      </w:pPr>
      <w:r w:rsidRPr="00450012">
        <w:t xml:space="preserve">выберите пункт главного меню </w:t>
      </w:r>
      <w:r w:rsidR="00B06D0B" w:rsidRPr="00450012">
        <w:t>«</w:t>
      </w:r>
      <w:r w:rsidRPr="00450012">
        <w:t>Рабочие места</w:t>
      </w:r>
      <w:r w:rsidR="00AB2C48" w:rsidRPr="00450012">
        <w:t xml:space="preserve">/ </w:t>
      </w:r>
      <w:r w:rsidRPr="00450012">
        <w:t>Дневник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>Откроется дневник врача</w:t>
      </w:r>
      <w:r w:rsidR="002B7265" w:rsidRPr="00450012">
        <w:t xml:space="preserve"> (</w:t>
      </w:r>
      <w:r w:rsidR="002B7265" w:rsidRPr="00450012">
        <w:fldChar w:fldCharType="begin"/>
      </w:r>
      <w:r w:rsidR="002B7265" w:rsidRPr="00450012">
        <w:instrText xml:space="preserve"> REF _Ref184411529 \h </w:instrText>
      </w:r>
      <w:r w:rsidR="002B7265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50</w:t>
      </w:r>
      <w:r w:rsidR="002B7265" w:rsidRPr="00450012">
        <w:fldChar w:fldCharType="end"/>
      </w:r>
      <w:r w:rsidR="002B7265" w:rsidRPr="00450012">
        <w:t>)</w:t>
      </w:r>
      <w:r w:rsidRPr="00450012">
        <w:t>;</w:t>
      </w:r>
    </w:p>
    <w:p w14:paraId="7EDEA2CB" w14:textId="77777777" w:rsidR="00F43E34" w:rsidRPr="00450012" w:rsidRDefault="00A27FE1" w:rsidP="002B7265">
      <w:pPr>
        <w:pStyle w:val="phfigure"/>
      </w:pPr>
      <w:r w:rsidRPr="00450012">
        <w:rPr>
          <w:noProof/>
        </w:rPr>
        <w:drawing>
          <wp:inline distT="0" distB="0" distL="0" distR="0" wp14:anchorId="1089C34D" wp14:editId="053C2E27">
            <wp:extent cx="6076950" cy="1016230"/>
            <wp:effectExtent l="19050" t="19050" r="19050" b="127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78" t="5325"/>
                    <a:stretch/>
                  </pic:blipFill>
                  <pic:spPr bwMode="auto">
                    <a:xfrm>
                      <a:off x="0" y="0"/>
                      <a:ext cx="6112855" cy="102223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84978" w14:textId="77777777" w:rsidR="00F43E34" w:rsidRPr="00450012" w:rsidRDefault="00446BD5" w:rsidP="002B7265">
      <w:pPr>
        <w:pStyle w:val="phfiguretitle"/>
      </w:pPr>
      <w:bookmarkStart w:id="98" w:name="_Ref184411529"/>
      <w:r w:rsidRPr="00450012">
        <w:t>Рисунок</w:t>
      </w:r>
      <w:r w:rsidR="002B7265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50</w:t>
      </w:r>
      <w:r w:rsidRPr="00450012">
        <w:fldChar w:fldCharType="end"/>
      </w:r>
      <w:bookmarkEnd w:id="98"/>
      <w:r w:rsidRPr="00450012">
        <w:t xml:space="preserve"> </w:t>
      </w:r>
      <w:r w:rsidR="002B7265" w:rsidRPr="00450012">
        <w:t xml:space="preserve">– </w:t>
      </w:r>
      <w:r w:rsidRPr="00450012">
        <w:t>Дневник врача</w:t>
      </w:r>
    </w:p>
    <w:p w14:paraId="44C76705" w14:textId="77777777" w:rsidR="00F43E34" w:rsidRPr="00450012" w:rsidRDefault="00446BD5" w:rsidP="002B7265">
      <w:pPr>
        <w:pStyle w:val="phlistitemized1"/>
      </w:pPr>
      <w:r w:rsidRPr="00450012">
        <w:t xml:space="preserve">выберите в списке оказанный пациенту прием, в рамках которого внесены данные проведенной (оказанной) манипуляции, и нажмите на ссылку </w:t>
      </w:r>
      <w:r w:rsidR="00B06D0B" w:rsidRPr="00450012">
        <w:t>«</w:t>
      </w:r>
      <w:r w:rsidRPr="00450012">
        <w:t>Редактировать</w:t>
      </w:r>
      <w:r w:rsidR="00B06D0B" w:rsidRPr="00450012">
        <w:t>»</w:t>
      </w:r>
      <w:r w:rsidRPr="00450012">
        <w:t>. Откроется окно редактирования приема</w:t>
      </w:r>
      <w:r w:rsidR="002B7265" w:rsidRPr="00450012">
        <w:t xml:space="preserve"> (</w:t>
      </w:r>
      <w:r w:rsidR="002B7265" w:rsidRPr="00450012">
        <w:fldChar w:fldCharType="begin"/>
      </w:r>
      <w:r w:rsidR="002B7265" w:rsidRPr="00450012">
        <w:instrText xml:space="preserve"> REF _Ref184411567 \h </w:instrText>
      </w:r>
      <w:r w:rsidR="002B7265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51</w:t>
      </w:r>
      <w:r w:rsidR="002B7265" w:rsidRPr="00450012">
        <w:fldChar w:fldCharType="end"/>
      </w:r>
      <w:r w:rsidR="002B7265" w:rsidRPr="00450012">
        <w:t>)</w:t>
      </w:r>
      <w:r w:rsidRPr="00450012">
        <w:t>;</w:t>
      </w:r>
    </w:p>
    <w:p w14:paraId="30C81045" w14:textId="77777777" w:rsidR="00F43E34" w:rsidRPr="00450012" w:rsidRDefault="00446BD5" w:rsidP="002B7265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39A8569F" wp14:editId="059A419F">
            <wp:extent cx="6295390" cy="4888642"/>
            <wp:effectExtent l="19050" t="19050" r="10160" b="26670"/>
            <wp:docPr id="100071" name="Рисунок 100071" descr="_scroll_external/attachments/image2024-12-2_17-14-24-7672feeeb8b5845ef97ff1328d876ba2e9f4d75df223ab3e6063b7f75d50ab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82484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88864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624FEA9" w14:textId="77777777" w:rsidR="002B7265" w:rsidRPr="00450012" w:rsidRDefault="002B7265" w:rsidP="002B7265">
      <w:pPr>
        <w:pStyle w:val="phfiguretitle"/>
      </w:pPr>
      <w:bookmarkStart w:id="99" w:name="_Ref184411567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51</w:t>
      </w:r>
      <w:r w:rsidRPr="00450012">
        <w:fldChar w:fldCharType="end"/>
      </w:r>
      <w:bookmarkEnd w:id="99"/>
      <w:r w:rsidRPr="00450012">
        <w:t xml:space="preserve"> – Окно редактирования приема</w:t>
      </w:r>
    </w:p>
    <w:p w14:paraId="544A59D5" w14:textId="77777777" w:rsidR="00F43E34" w:rsidRPr="00450012" w:rsidRDefault="00446BD5" w:rsidP="002B7265">
      <w:pPr>
        <w:pStyle w:val="phlistitemized1"/>
      </w:pPr>
      <w:r w:rsidRPr="00450012">
        <w:t xml:space="preserve">перейдите на вкладку </w:t>
      </w:r>
      <w:r w:rsidR="00B06D0B" w:rsidRPr="00450012">
        <w:t>«</w:t>
      </w:r>
      <w:r w:rsidRPr="00450012">
        <w:t>Направления</w:t>
      </w:r>
      <w:r w:rsidR="00B06D0B" w:rsidRPr="00450012">
        <w:t>»</w:t>
      </w:r>
      <w:r w:rsidRPr="00450012">
        <w:t>;</w:t>
      </w:r>
    </w:p>
    <w:p w14:paraId="4365224F" w14:textId="77777777" w:rsidR="00F43E34" w:rsidRPr="00450012" w:rsidRDefault="00446BD5" w:rsidP="002B7265">
      <w:pPr>
        <w:pStyle w:val="phlistitemized1"/>
      </w:pPr>
      <w:r w:rsidRPr="00450012">
        <w:t>выберите в списке оказанную услугу манипуляции и</w:t>
      </w:r>
      <w:r w:rsidR="00B06D0B" w:rsidRPr="00450012">
        <w:t xml:space="preserve"> </w:t>
      </w:r>
      <w:r w:rsidR="00F12194" w:rsidRPr="00450012">
        <w:t>выберите пункт</w:t>
      </w:r>
      <w:r w:rsidRPr="00450012">
        <w:t xml:space="preserve"> контекстного меню </w:t>
      </w:r>
      <w:r w:rsidR="00B06D0B" w:rsidRPr="00450012">
        <w:t>«</w:t>
      </w:r>
      <w:r w:rsidRPr="00450012">
        <w:t>Документы</w:t>
      </w:r>
      <w:r w:rsidR="00B06D0B" w:rsidRPr="00450012">
        <w:t>»</w:t>
      </w:r>
      <w:r w:rsidRPr="00450012">
        <w:t>. Откроется</w:t>
      </w:r>
      <w:r w:rsidR="00B06D0B" w:rsidRPr="00450012">
        <w:t xml:space="preserve"> </w:t>
      </w:r>
      <w:r w:rsidRPr="00450012">
        <w:t>окно для работы с электронными медицинскими документами;</w:t>
      </w:r>
    </w:p>
    <w:p w14:paraId="19E21A0D" w14:textId="77777777" w:rsidR="00F43E34" w:rsidRPr="00450012" w:rsidRDefault="00446BD5" w:rsidP="002B7265">
      <w:pPr>
        <w:pStyle w:val="phlistitemized1"/>
      </w:pPr>
      <w:r w:rsidRPr="00450012">
        <w:t xml:space="preserve">выберите в списке документ </w:t>
      </w:r>
      <w:r w:rsidR="00B06D0B" w:rsidRPr="00450012">
        <w:t>«</w:t>
      </w:r>
      <w:r w:rsidRPr="00450012">
        <w:t>Протокол медицинской манипуляции</w:t>
      </w:r>
      <w:r w:rsidR="00B06D0B" w:rsidRPr="00450012">
        <w:t>»</w:t>
      </w:r>
      <w:r w:rsidRPr="00450012">
        <w:t xml:space="preserve">, находящийся в статусе </w:t>
      </w:r>
      <w:r w:rsidR="00B06D0B" w:rsidRPr="00450012">
        <w:t>«</w:t>
      </w:r>
      <w:r w:rsidRPr="00450012">
        <w:t>Подписан</w:t>
      </w:r>
      <w:r w:rsidR="00B06D0B" w:rsidRPr="00450012">
        <w:t>»</w:t>
      </w:r>
      <w:r w:rsidRPr="00450012">
        <w:t xml:space="preserve"> (подписанный всеми участниками подписания);</w:t>
      </w:r>
    </w:p>
    <w:p w14:paraId="120E270A" w14:textId="77777777" w:rsidR="00F43E34" w:rsidRPr="00450012" w:rsidRDefault="00446BD5" w:rsidP="002B7265">
      <w:pPr>
        <w:pStyle w:val="phlistitemized1"/>
      </w:pPr>
      <w:r w:rsidRPr="00450012">
        <w:t xml:space="preserve">вызовите контекстное меню и </w:t>
      </w:r>
      <w:r w:rsidR="00F12194" w:rsidRPr="00450012">
        <w:t>выберите пункт</w:t>
      </w:r>
      <w:r w:rsidRPr="00450012">
        <w:t xml:space="preserve"> </w:t>
      </w:r>
      <w:r w:rsidR="00B06D0B" w:rsidRPr="00450012">
        <w:t>«</w:t>
      </w:r>
      <w:r w:rsidRPr="00450012">
        <w:t>Зарегистрировать в РЭМД</w:t>
      </w:r>
      <w:r w:rsidR="00B06D0B" w:rsidRPr="00450012">
        <w:t>»</w:t>
      </w:r>
      <w:r w:rsidRPr="00450012">
        <w:t xml:space="preserve">. Перед тем как отправить выбранный документ на регистрацию, </w:t>
      </w:r>
      <w:r w:rsidR="00BF6905" w:rsidRPr="00450012">
        <w:t xml:space="preserve">в </w:t>
      </w:r>
      <w:r w:rsidRPr="00450012">
        <w:t>Систем</w:t>
      </w:r>
      <w:r w:rsidR="00BF6905" w:rsidRPr="00450012">
        <w:t>е</w:t>
      </w:r>
      <w:r w:rsidRPr="00450012">
        <w:t xml:space="preserve"> осуществляет</w:t>
      </w:r>
      <w:r w:rsidR="00BF6905" w:rsidRPr="00450012">
        <w:t>ся</w:t>
      </w:r>
      <w:r w:rsidRPr="00450012">
        <w:t xml:space="preserve"> ряд проверок:</w:t>
      </w:r>
    </w:p>
    <w:p w14:paraId="43FC5498" w14:textId="7C23EE4A" w:rsidR="00B06D0B" w:rsidRPr="00450012" w:rsidRDefault="00446BD5" w:rsidP="002B7265">
      <w:pPr>
        <w:pStyle w:val="phlistitemized2"/>
      </w:pPr>
      <w:r w:rsidRPr="00450012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A11074" w:rsidRPr="00450012">
        <w:t>отображается соответствующее системное сообщение</w:t>
      </w:r>
      <w:r w:rsidR="002B7265" w:rsidRPr="00450012">
        <w:t xml:space="preserve"> (</w:t>
      </w:r>
      <w:r w:rsidR="002B7265" w:rsidRPr="00450012">
        <w:fldChar w:fldCharType="begin"/>
      </w:r>
      <w:r w:rsidR="002B7265" w:rsidRPr="00450012">
        <w:instrText xml:space="preserve"> REF _Ref184411596 \h </w:instrText>
      </w:r>
      <w:r w:rsidR="002B7265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52</w:t>
      </w:r>
      <w:r w:rsidR="002B7265" w:rsidRPr="00450012">
        <w:fldChar w:fldCharType="end"/>
      </w:r>
      <w:r w:rsidR="002B7265" w:rsidRPr="00450012">
        <w:t>)</w:t>
      </w:r>
      <w:r w:rsidRPr="00450012">
        <w:t xml:space="preserve"> и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14:paraId="42461A45" w14:textId="77777777" w:rsidR="00F43E34" w:rsidRPr="00450012" w:rsidRDefault="00446BD5" w:rsidP="002B7265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2171F1BD" wp14:editId="658005A8">
            <wp:extent cx="4581525" cy="1095375"/>
            <wp:effectExtent l="19050" t="19050" r="28575" b="28575"/>
            <wp:docPr id="100072" name="Рисунок 100072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73867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6A94BF" w14:textId="77777777" w:rsidR="002B7265" w:rsidRPr="00450012" w:rsidRDefault="002B7265" w:rsidP="002B7265">
      <w:pPr>
        <w:pStyle w:val="phfiguretitle"/>
      </w:pPr>
      <w:bookmarkStart w:id="100" w:name="_Ref184411596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52</w:t>
      </w:r>
      <w:r w:rsidRPr="00450012">
        <w:fldChar w:fldCharType="end"/>
      </w:r>
      <w:bookmarkEnd w:id="100"/>
      <w:r w:rsidRPr="00450012">
        <w:t xml:space="preserve"> – Системное сообщение</w:t>
      </w:r>
    </w:p>
    <w:p w14:paraId="11D92866" w14:textId="14381892" w:rsidR="00B06D0B" w:rsidRPr="00450012" w:rsidRDefault="00446BD5" w:rsidP="002B7265">
      <w:pPr>
        <w:pStyle w:val="phlistitemized2"/>
      </w:pPr>
      <w:r w:rsidRPr="00450012">
        <w:t>если в Системе настроено ручное подписание ЭП МО и документ не подписан ЭП МО,</w:t>
      </w:r>
      <w:r w:rsidR="00B06D0B" w:rsidRPr="00450012">
        <w:t xml:space="preserve"> </w:t>
      </w:r>
      <w:r w:rsidRPr="00450012">
        <w:t xml:space="preserve">то </w:t>
      </w:r>
      <w:r w:rsidR="00A11074" w:rsidRPr="00450012">
        <w:t>отображается соответствующее системное сообщение</w:t>
      </w:r>
      <w:r w:rsidR="002B7265" w:rsidRPr="00450012">
        <w:t xml:space="preserve"> (</w:t>
      </w:r>
      <w:r w:rsidR="002B7265" w:rsidRPr="00450012">
        <w:fldChar w:fldCharType="begin"/>
      </w:r>
      <w:r w:rsidR="002B7265" w:rsidRPr="00450012">
        <w:instrText xml:space="preserve"> REF _Ref184411632 \h </w:instrText>
      </w:r>
      <w:r w:rsidR="002B7265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53</w:t>
      </w:r>
      <w:r w:rsidR="002B7265" w:rsidRPr="00450012">
        <w:fldChar w:fldCharType="end"/>
      </w:r>
      <w:r w:rsidR="002B7265" w:rsidRPr="00450012">
        <w:t>)</w:t>
      </w:r>
      <w:r w:rsidRPr="00450012">
        <w:t xml:space="preserve"> и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14:paraId="52EF8FB2" w14:textId="77777777" w:rsidR="00F43E34" w:rsidRPr="00450012" w:rsidRDefault="00446BD5" w:rsidP="002B7265">
      <w:pPr>
        <w:pStyle w:val="phfigure"/>
      </w:pPr>
      <w:r w:rsidRPr="00450012">
        <w:rPr>
          <w:noProof/>
        </w:rPr>
        <w:drawing>
          <wp:inline distT="0" distB="0" distL="0" distR="0" wp14:anchorId="4200E336" wp14:editId="7AC9E7CF">
            <wp:extent cx="4905375" cy="1247775"/>
            <wp:effectExtent l="19050" t="19050" r="28575" b="28575"/>
            <wp:docPr id="100073" name="Рисунок 100073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74854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6873CF" w14:textId="77777777" w:rsidR="002B7265" w:rsidRPr="00450012" w:rsidRDefault="002B7265" w:rsidP="002B7265">
      <w:pPr>
        <w:pStyle w:val="phfiguretitle"/>
      </w:pPr>
      <w:bookmarkStart w:id="101" w:name="_Ref184411632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53</w:t>
      </w:r>
      <w:r w:rsidRPr="00450012">
        <w:fldChar w:fldCharType="end"/>
      </w:r>
      <w:bookmarkEnd w:id="101"/>
      <w:r w:rsidRPr="00450012">
        <w:t xml:space="preserve"> – Системное сообщение</w:t>
      </w:r>
    </w:p>
    <w:p w14:paraId="012FA55E" w14:textId="77777777" w:rsidR="00F43E34" w:rsidRPr="00450012" w:rsidRDefault="00446BD5" w:rsidP="002B7265">
      <w:pPr>
        <w:pStyle w:val="phlistitemized2"/>
      </w:pPr>
      <w:r w:rsidRPr="00450012">
        <w:t>если все проверки пройдены, то</w:t>
      </w:r>
      <w:r w:rsidR="00B06D0B" w:rsidRPr="00450012">
        <w:t xml:space="preserve"> </w:t>
      </w:r>
      <w:r w:rsidRPr="00450012">
        <w:t>отображается сообщение</w:t>
      </w:r>
      <w:r w:rsidR="00B06D0B" w:rsidRPr="00450012">
        <w:t xml:space="preserve"> </w:t>
      </w:r>
      <w:r w:rsidRPr="00450012">
        <w:t>об успешной отправке документа в РЭМД</w:t>
      </w:r>
      <w:r w:rsidR="002B7265" w:rsidRPr="00450012">
        <w:t xml:space="preserve"> (</w:t>
      </w:r>
      <w:r w:rsidR="002B7265" w:rsidRPr="00450012">
        <w:fldChar w:fldCharType="begin"/>
      </w:r>
      <w:r w:rsidR="002B7265" w:rsidRPr="00450012">
        <w:instrText xml:space="preserve"> REF _Ref184411663 \h </w:instrText>
      </w:r>
      <w:r w:rsidR="002B7265"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54</w:t>
      </w:r>
      <w:r w:rsidR="002B7265" w:rsidRPr="00450012">
        <w:fldChar w:fldCharType="end"/>
      </w:r>
      <w:r w:rsidR="002B7265" w:rsidRPr="00450012">
        <w:t>)</w:t>
      </w:r>
      <w:r w:rsidR="00BF6905" w:rsidRPr="00450012">
        <w:t>.</w:t>
      </w:r>
    </w:p>
    <w:p w14:paraId="1BE7C079" w14:textId="77777777" w:rsidR="00F43E34" w:rsidRPr="00450012" w:rsidRDefault="00446BD5" w:rsidP="002B7265">
      <w:pPr>
        <w:pStyle w:val="phfigure"/>
      </w:pPr>
      <w:r w:rsidRPr="00450012">
        <w:rPr>
          <w:noProof/>
        </w:rPr>
        <w:drawing>
          <wp:inline distT="0" distB="0" distL="0" distR="0" wp14:anchorId="661C52EA" wp14:editId="590D808C">
            <wp:extent cx="4610100" cy="1190625"/>
            <wp:effectExtent l="19050" t="19050" r="19050" b="28575"/>
            <wp:docPr id="100074" name="Рисунок 100074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10775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CF93B6" w14:textId="77777777" w:rsidR="00F43E34" w:rsidRPr="00450012" w:rsidRDefault="00446BD5" w:rsidP="002B7265">
      <w:pPr>
        <w:pStyle w:val="phfiguretitle"/>
      </w:pPr>
      <w:bookmarkStart w:id="102" w:name="_Ref184411663"/>
      <w:r w:rsidRPr="00450012">
        <w:t>Рисунок</w:t>
      </w:r>
      <w:r w:rsidR="002B7265" w:rsidRPr="00450012">
        <w:t>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54</w:t>
      </w:r>
      <w:r w:rsidRPr="00450012">
        <w:fldChar w:fldCharType="end"/>
      </w:r>
      <w:bookmarkEnd w:id="102"/>
      <w:r w:rsidRPr="00450012">
        <w:t xml:space="preserve"> </w:t>
      </w:r>
      <w:r w:rsidR="002B7265" w:rsidRPr="00450012">
        <w:t xml:space="preserve">– </w:t>
      </w:r>
      <w:r w:rsidRPr="00450012">
        <w:t>Сообщение об успешной отправке документа на регистрацию в РЭМД</w:t>
      </w:r>
    </w:p>
    <w:p w14:paraId="4A628379" w14:textId="77777777" w:rsidR="00F43E34" w:rsidRPr="00450012" w:rsidRDefault="00446BD5" w:rsidP="002B7265">
      <w:pPr>
        <w:pStyle w:val="phnormal"/>
      </w:pPr>
      <w:r w:rsidRPr="00450012">
        <w:t xml:space="preserve">После того как документ успешно отправлен на регистрацию в РЭМД, ему присваивается статус </w:t>
      </w:r>
      <w:r w:rsidR="00B06D0B" w:rsidRPr="00450012">
        <w:t>«</w:t>
      </w:r>
      <w:r w:rsidRPr="00450012">
        <w:t>Отправлен на регистрацию в РЭМД</w:t>
      </w:r>
      <w:r w:rsidR="00B06D0B" w:rsidRPr="00450012">
        <w:t>»</w:t>
      </w:r>
      <w:r w:rsidRPr="00450012">
        <w:t>.</w:t>
      </w:r>
      <w:r w:rsidR="00B06D0B" w:rsidRPr="00450012">
        <w:t xml:space="preserve"> </w:t>
      </w:r>
      <w:r w:rsidRPr="00450012">
        <w:t xml:space="preserve">РЭМД направляет результат обработки документа ответным сообщением. Результат выводится в столбце </w:t>
      </w:r>
      <w:r w:rsidR="00B06D0B" w:rsidRPr="00450012">
        <w:t>«</w:t>
      </w:r>
      <w:r w:rsidRPr="00450012">
        <w:t>Статус документа</w:t>
      </w:r>
      <w:r w:rsidR="00B06D0B" w:rsidRPr="00450012">
        <w:t>»</w:t>
      </w:r>
      <w:r w:rsidRPr="00450012">
        <w:t xml:space="preserve"> (</w:t>
      </w:r>
      <w:r w:rsidR="002B7265" w:rsidRPr="00450012">
        <w:t>п.</w:t>
      </w:r>
      <w:r w:rsidR="00BF6905" w:rsidRPr="00450012">
        <w:t> </w:t>
      </w:r>
      <w:r w:rsidR="002B7265" w:rsidRPr="00450012">
        <w:fldChar w:fldCharType="begin"/>
      </w:r>
      <w:r w:rsidR="002B7265" w:rsidRPr="00450012">
        <w:instrText xml:space="preserve"> REF _Ref184411691 \r \h </w:instrText>
      </w:r>
      <w:r w:rsidR="002B7265" w:rsidRPr="00450012">
        <w:fldChar w:fldCharType="separate"/>
      </w:r>
      <w:r w:rsidR="001D7989">
        <w:t>5.2</w:t>
      </w:r>
      <w:r w:rsidR="002B7265" w:rsidRPr="00450012">
        <w:fldChar w:fldCharType="end"/>
      </w:r>
      <w:r w:rsidRPr="00450012">
        <w:t>).</w:t>
      </w:r>
    </w:p>
    <w:p w14:paraId="1F0DFD07" w14:textId="77777777" w:rsidR="00541366" w:rsidRPr="00450012" w:rsidRDefault="00541366" w:rsidP="00541366">
      <w:pPr>
        <w:pStyle w:val="10"/>
      </w:pPr>
      <w:bookmarkStart w:id="103" w:name="_Toc198025784"/>
      <w:bookmarkStart w:id="104" w:name="_Toc114831094"/>
      <w:bookmarkStart w:id="105" w:name="_Toc142405237"/>
      <w:bookmarkStart w:id="106" w:name="_Toc147325537"/>
      <w:bookmarkStart w:id="107" w:name="_Toc154099359"/>
      <w:bookmarkStart w:id="108" w:name="_Toc181703859"/>
      <w:bookmarkStart w:id="109" w:name="_Toc256000012"/>
      <w:bookmarkStart w:id="110" w:name="scroll-bookmark-18"/>
      <w:bookmarkStart w:id="111" w:name="_Toc193147303"/>
      <w:r w:rsidRPr="00450012">
        <w:lastRenderedPageBreak/>
        <w:t>Подписание СЭМД другими участниками</w:t>
      </w:r>
      <w:bookmarkEnd w:id="109"/>
      <w:bookmarkEnd w:id="110"/>
      <w:bookmarkEnd w:id="111"/>
    </w:p>
    <w:p w14:paraId="76B0C9AF" w14:textId="77777777" w:rsidR="00541366" w:rsidRPr="00450012" w:rsidRDefault="00541366" w:rsidP="00541366">
      <w:pPr>
        <w:pStyle w:val="phnormal"/>
      </w:pPr>
      <w:r w:rsidRPr="00450012">
        <w:t>Если помимо автора СЭМД должен быть подписан и другими сотрудниками МО, предусмотренными настройками документа, то в таком случае эти сотрудники должны войти в Систему и выполнить подписание или отказ в подписании документа. До тех пор, пока электронный медицинский документ не будет подписан всеми необходимыми ЭП, его невозможно отправить в РЭМД.</w:t>
      </w:r>
    </w:p>
    <w:p w14:paraId="77363E19" w14:textId="77777777" w:rsidR="00541366" w:rsidRPr="00450012" w:rsidRDefault="00541366" w:rsidP="00541366">
      <w:pPr>
        <w:pStyle w:val="phnormal"/>
      </w:pPr>
      <w:r w:rsidRPr="00450012">
        <w:rPr>
          <w:b/>
        </w:rPr>
        <w:t>Примечание</w:t>
      </w:r>
      <w:r w:rsidRPr="00450012">
        <w:t xml:space="preserve"> – 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 1.2.643.5.1.13.13.99.2.42 «РЭМД. Правила подписи электронных медицинских документов»</w:t>
      </w:r>
    </w:p>
    <w:p w14:paraId="76F94B47" w14:textId="77777777" w:rsidR="00541366" w:rsidRPr="00450012" w:rsidRDefault="00541366" w:rsidP="00541366">
      <w:pPr>
        <w:pStyle w:val="2"/>
      </w:pPr>
      <w:bookmarkStart w:id="112" w:name="_Toc256000013"/>
      <w:bookmarkStart w:id="113" w:name="scroll-bookmark-19"/>
      <w:bookmarkStart w:id="114" w:name="_Toc193147304"/>
      <w:r w:rsidRPr="00450012">
        <w:t>Подписание или отказ в подписании одного документа</w:t>
      </w:r>
      <w:bookmarkEnd w:id="112"/>
      <w:bookmarkEnd w:id="113"/>
      <w:bookmarkEnd w:id="114"/>
    </w:p>
    <w:p w14:paraId="54C9C8EB" w14:textId="77777777" w:rsidR="00541366" w:rsidRPr="00450012" w:rsidRDefault="00541366" w:rsidP="00541366">
      <w:pPr>
        <w:pStyle w:val="phlistitemizedtitle"/>
      </w:pPr>
      <w:r w:rsidRPr="00450012">
        <w:t>Чтобы подписать или отказать в подписании электронного медицинского документа, выполните следующие действия:</w:t>
      </w:r>
    </w:p>
    <w:p w14:paraId="5C2DCF63" w14:textId="77777777" w:rsidR="00541366" w:rsidRPr="00450012" w:rsidRDefault="00541366" w:rsidP="00541366">
      <w:pPr>
        <w:pStyle w:val="phlistitemized1"/>
      </w:pPr>
      <w:r w:rsidRPr="00450012">
        <w:t>выберите пункт главного меню «Отчеты на подпись». Откроется форма «Документы для подписи» (</w:t>
      </w:r>
      <w:r w:rsidRPr="00450012">
        <w:fldChar w:fldCharType="begin"/>
      </w:r>
      <w:r w:rsidRPr="00450012">
        <w:instrText xml:space="preserve"> REF _Ref184410923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113</w:t>
      </w:r>
      <w:r w:rsidRPr="00450012">
        <w:fldChar w:fldCharType="end"/>
      </w:r>
      <w:r w:rsidRPr="00450012">
        <w:t>);</w:t>
      </w:r>
    </w:p>
    <w:p w14:paraId="6479F802" w14:textId="77777777" w:rsidR="00541366" w:rsidRPr="00450012" w:rsidRDefault="00541366" w:rsidP="00541366">
      <w:pPr>
        <w:pStyle w:val="phfigure"/>
      </w:pPr>
      <w:r w:rsidRPr="00450012">
        <w:rPr>
          <w:noProof/>
        </w:rPr>
        <w:drawing>
          <wp:inline distT="0" distB="0" distL="0" distR="0" wp14:anchorId="22C87FC2" wp14:editId="00D9F2C6">
            <wp:extent cx="6152515" cy="2493010"/>
            <wp:effectExtent l="19050" t="19050" r="1968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3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62C45E9" w14:textId="77777777" w:rsidR="00541366" w:rsidRPr="00450012" w:rsidRDefault="00541366" w:rsidP="00541366">
      <w:pPr>
        <w:pStyle w:val="phfiguretitle"/>
      </w:pPr>
      <w:bookmarkStart w:id="115" w:name="_Ref184410923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113</w:t>
      </w:r>
      <w:r w:rsidRPr="00450012">
        <w:fldChar w:fldCharType="end"/>
      </w:r>
      <w:bookmarkEnd w:id="115"/>
      <w:r w:rsidRPr="00450012">
        <w:t xml:space="preserve"> – Форма «Документы для подписи»</w:t>
      </w:r>
    </w:p>
    <w:p w14:paraId="5B82C5AC" w14:textId="77777777" w:rsidR="00541366" w:rsidRPr="00450012" w:rsidRDefault="00541366" w:rsidP="00541366">
      <w:pPr>
        <w:pStyle w:val="phlistitemized1"/>
      </w:pPr>
      <w:r w:rsidRPr="00450012">
        <w:t>выберите на панели фильтрации наличие подписи СЭМД «Не подписан пользователем». При этом отобразятся все неподписанные документы, которые должен подписать текущий пользователь;</w:t>
      </w:r>
    </w:p>
    <w:p w14:paraId="42E64302" w14:textId="77777777" w:rsidR="00541366" w:rsidRPr="00450012" w:rsidRDefault="00541366" w:rsidP="00541366">
      <w:pPr>
        <w:pStyle w:val="phlistitemized1"/>
      </w:pPr>
      <w:r w:rsidRPr="00450012">
        <w:t>выберите в списке требуемый документ и выберите пункт контекстного меню «Подписать». Откроется окно «Информация о документе» для подписи выбранного документа (</w:t>
      </w:r>
      <w:r w:rsidRPr="00450012">
        <w:fldChar w:fldCharType="begin"/>
      </w:r>
      <w:r w:rsidRPr="00450012">
        <w:instrText xml:space="preserve"> REF _Ref184410970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114</w:t>
      </w:r>
      <w:r w:rsidRPr="00450012">
        <w:fldChar w:fldCharType="end"/>
      </w:r>
      <w:r w:rsidRPr="00450012">
        <w:t>);</w:t>
      </w:r>
    </w:p>
    <w:p w14:paraId="16A5704E" w14:textId="77777777" w:rsidR="00541366" w:rsidRPr="00450012" w:rsidRDefault="00541366" w:rsidP="00541366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4443395F" wp14:editId="61FCC821">
            <wp:extent cx="6295390" cy="5011587"/>
            <wp:effectExtent l="19050" t="19050" r="10160" b="17780"/>
            <wp:docPr id="100065" name="Рисунок 100065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930455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D22C3D" w14:textId="77777777" w:rsidR="00541366" w:rsidRPr="00450012" w:rsidRDefault="00541366" w:rsidP="00541366">
      <w:pPr>
        <w:pStyle w:val="phfiguretitle"/>
      </w:pPr>
      <w:bookmarkStart w:id="116" w:name="_Ref184410970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114</w:t>
      </w:r>
      <w:r w:rsidRPr="00450012">
        <w:fldChar w:fldCharType="end"/>
      </w:r>
      <w:bookmarkEnd w:id="116"/>
      <w:r w:rsidRPr="00450012">
        <w:t xml:space="preserve"> – Окно «Информация о документе»</w:t>
      </w:r>
    </w:p>
    <w:p w14:paraId="10F7FA14" w14:textId="77777777" w:rsidR="00541366" w:rsidRPr="00450012" w:rsidRDefault="00541366" w:rsidP="00541366">
      <w:pPr>
        <w:pStyle w:val="phlistitemized1"/>
      </w:pPr>
      <w:r w:rsidRPr="00450012">
        <w:t>выполните одно из следующих действий:</w:t>
      </w:r>
    </w:p>
    <w:p w14:paraId="1441838C" w14:textId="77777777" w:rsidR="00541366" w:rsidRPr="00450012" w:rsidRDefault="00541366" w:rsidP="00541366">
      <w:pPr>
        <w:pStyle w:val="phlistitemized2"/>
      </w:pPr>
      <w:r w:rsidRPr="00450012">
        <w:t>для отказа в подписании выбранного документа нажмите на кнопку «Отказать». В списке документов для подписания в столбце «Наличие подписи СЭМД» у такого документа отобразится значение «В подписи отказано»;</w:t>
      </w:r>
    </w:p>
    <w:p w14:paraId="306040C4" w14:textId="77777777" w:rsidR="00541366" w:rsidRPr="00450012" w:rsidRDefault="00541366" w:rsidP="00541366">
      <w:pPr>
        <w:pStyle w:val="phlistitemized2"/>
      </w:pPr>
      <w:r w:rsidRPr="00450012">
        <w:t>для подписания выбранного документа укажите в поле «Сертификат» сертификат ЭП сотрудника и нажмите на кнопку «Подписать». В списке документов для подписания в столбце «Наличие подписи СЭМД» у такого документа отобразится значение «Подписан пользователем».</w:t>
      </w:r>
    </w:p>
    <w:p w14:paraId="77A16DCD" w14:textId="77777777" w:rsidR="00541366" w:rsidRPr="00450012" w:rsidRDefault="00541366" w:rsidP="00541366">
      <w:pPr>
        <w:pStyle w:val="phnormal"/>
      </w:pPr>
      <w:r w:rsidRPr="00450012">
        <w:rPr>
          <w:b/>
        </w:rPr>
        <w:t>Примечание</w:t>
      </w:r>
      <w:r w:rsidRPr="00450012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06FE4012" w14:textId="77777777" w:rsidR="00541366" w:rsidRPr="00450012" w:rsidRDefault="00541366" w:rsidP="00541366">
      <w:pPr>
        <w:pStyle w:val="2"/>
      </w:pPr>
      <w:bookmarkStart w:id="117" w:name="_Toc256000014"/>
      <w:bookmarkStart w:id="118" w:name="scroll-bookmark-20"/>
      <w:bookmarkStart w:id="119" w:name="_Toc193147305"/>
      <w:r w:rsidRPr="00450012">
        <w:lastRenderedPageBreak/>
        <w:t>Отказ в подписании одного документа с указанием причины отказа</w:t>
      </w:r>
      <w:bookmarkEnd w:id="117"/>
      <w:bookmarkEnd w:id="118"/>
      <w:bookmarkEnd w:id="119"/>
    </w:p>
    <w:p w14:paraId="62ECA9E9" w14:textId="77777777" w:rsidR="00541366" w:rsidRPr="00450012" w:rsidRDefault="00541366" w:rsidP="00541366">
      <w:pPr>
        <w:pStyle w:val="phlistitemizedtitle"/>
      </w:pPr>
      <w:r w:rsidRPr="0045001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14:paraId="2C3F3267" w14:textId="77777777" w:rsidR="00541366" w:rsidRPr="00450012" w:rsidRDefault="00541366" w:rsidP="00541366">
      <w:pPr>
        <w:pStyle w:val="phlistitemized1"/>
      </w:pPr>
      <w:r w:rsidRPr="00450012">
        <w:t>выберите пункт главного меню «Отчеты на подпись». Откроется форма «Документы для подписи» (</w:t>
      </w:r>
      <w:r w:rsidRPr="00450012">
        <w:fldChar w:fldCharType="begin"/>
      </w:r>
      <w:r w:rsidRPr="00450012">
        <w:instrText xml:space="preserve"> REF _Ref184411052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115</w:t>
      </w:r>
      <w:r w:rsidRPr="00450012">
        <w:fldChar w:fldCharType="end"/>
      </w:r>
      <w:r w:rsidRPr="00450012">
        <w:t>);</w:t>
      </w:r>
    </w:p>
    <w:p w14:paraId="0F7D5C55" w14:textId="77777777" w:rsidR="00541366" w:rsidRPr="00450012" w:rsidRDefault="00541366" w:rsidP="00541366">
      <w:pPr>
        <w:pStyle w:val="phfigure"/>
      </w:pPr>
      <w:r w:rsidRPr="00450012">
        <w:rPr>
          <w:noProof/>
        </w:rPr>
        <w:drawing>
          <wp:inline distT="0" distB="0" distL="0" distR="0" wp14:anchorId="39967E65" wp14:editId="5D7BAB73">
            <wp:extent cx="6152515" cy="2493010"/>
            <wp:effectExtent l="19050" t="19050" r="19685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9301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4BE439" w14:textId="77777777" w:rsidR="00541366" w:rsidRPr="00450012" w:rsidRDefault="00541366" w:rsidP="00541366">
      <w:pPr>
        <w:pStyle w:val="phfiguretitle"/>
      </w:pPr>
      <w:bookmarkStart w:id="120" w:name="_Ref184411052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115</w:t>
      </w:r>
      <w:r w:rsidRPr="00450012">
        <w:fldChar w:fldCharType="end"/>
      </w:r>
      <w:bookmarkEnd w:id="120"/>
      <w:r w:rsidRPr="00450012">
        <w:t xml:space="preserve"> – Форма «Документы для подписи»</w:t>
      </w:r>
    </w:p>
    <w:p w14:paraId="157F3327" w14:textId="77777777" w:rsidR="00541366" w:rsidRPr="00450012" w:rsidRDefault="00541366" w:rsidP="00541366">
      <w:pPr>
        <w:pStyle w:val="phlistitemized1"/>
      </w:pPr>
      <w:r w:rsidRPr="00450012">
        <w:t>выберите на панели фильтрации наличие подписи СЭМД «Не подписан пользователем». При этом отобразятся все неподписанные документы, которые должен подписать текущий пользователь;</w:t>
      </w:r>
    </w:p>
    <w:p w14:paraId="4BDA2DD8" w14:textId="77777777" w:rsidR="00541366" w:rsidRPr="00450012" w:rsidRDefault="00541366" w:rsidP="00541366">
      <w:pPr>
        <w:pStyle w:val="phlistitemized1"/>
      </w:pPr>
      <w:r w:rsidRPr="00450012">
        <w:t>выберите в списке требуемый документ и выберите пункт контекстного меню «Отказать в подписании». Откроется окно для отказа в подписании документа (</w:t>
      </w:r>
      <w:r w:rsidRPr="00450012">
        <w:fldChar w:fldCharType="begin"/>
      </w:r>
      <w:r w:rsidRPr="00450012">
        <w:instrText xml:space="preserve"> REF _Ref184411249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116</w:t>
      </w:r>
      <w:r w:rsidRPr="00450012">
        <w:fldChar w:fldCharType="end"/>
      </w:r>
      <w:r w:rsidRPr="00450012">
        <w:t>);</w:t>
      </w:r>
    </w:p>
    <w:p w14:paraId="0C1D86AC" w14:textId="77777777" w:rsidR="00541366" w:rsidRPr="00450012" w:rsidRDefault="00541366" w:rsidP="00541366">
      <w:pPr>
        <w:pStyle w:val="phfigure"/>
      </w:pPr>
      <w:r w:rsidRPr="00450012">
        <w:rPr>
          <w:noProof/>
        </w:rPr>
        <w:drawing>
          <wp:inline distT="0" distB="0" distL="0" distR="0" wp14:anchorId="6C6D54E8" wp14:editId="395F4B55">
            <wp:extent cx="5086350" cy="1076325"/>
            <wp:effectExtent l="19050" t="19050" r="19050" b="28575"/>
            <wp:docPr id="100067" name="Рисунок 100067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98302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3C427BC" w14:textId="77777777" w:rsidR="00541366" w:rsidRPr="00450012" w:rsidRDefault="00541366" w:rsidP="00541366">
      <w:pPr>
        <w:pStyle w:val="phfiguretitle"/>
      </w:pPr>
      <w:bookmarkStart w:id="121" w:name="_Ref184411249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116</w:t>
      </w:r>
      <w:r w:rsidRPr="00450012">
        <w:fldChar w:fldCharType="end"/>
      </w:r>
      <w:bookmarkEnd w:id="121"/>
      <w:r w:rsidRPr="00450012">
        <w:t xml:space="preserve"> – Окно отказа в подписании документа</w:t>
      </w:r>
    </w:p>
    <w:p w14:paraId="77353A6D" w14:textId="77777777" w:rsidR="00541366" w:rsidRPr="00450012" w:rsidRDefault="00541366" w:rsidP="00541366">
      <w:pPr>
        <w:pStyle w:val="phlistitemized1"/>
      </w:pPr>
      <w:r w:rsidRPr="00450012">
        <w:t>выберите в выпадающем списке причину отказа в подписании документа;</w:t>
      </w:r>
    </w:p>
    <w:p w14:paraId="500F4D5A" w14:textId="77777777" w:rsidR="00541366" w:rsidRPr="00450012" w:rsidRDefault="00541366" w:rsidP="00541366">
      <w:pPr>
        <w:pStyle w:val="phlistitemized1"/>
      </w:pPr>
      <w:r w:rsidRPr="00450012">
        <w:t>нажмите на кнопку «ОК». В списке документов для подписания в столбце «Наличие подписи СЭМД» у документа отобразится значение «В подписании отказано», а также указанная пользователем причина отказа.</w:t>
      </w:r>
    </w:p>
    <w:p w14:paraId="761742F2" w14:textId="77777777" w:rsidR="00541366" w:rsidRPr="00450012" w:rsidRDefault="00541366" w:rsidP="00541366">
      <w:pPr>
        <w:pStyle w:val="2"/>
      </w:pPr>
      <w:bookmarkStart w:id="122" w:name="_Toc256000015"/>
      <w:bookmarkStart w:id="123" w:name="scroll-bookmark-21"/>
      <w:bookmarkStart w:id="124" w:name="_Toc193147306"/>
      <w:r w:rsidRPr="00450012">
        <w:lastRenderedPageBreak/>
        <w:t>Массовое подписание документов</w:t>
      </w:r>
      <w:bookmarkEnd w:id="122"/>
      <w:bookmarkEnd w:id="123"/>
      <w:bookmarkEnd w:id="124"/>
    </w:p>
    <w:p w14:paraId="7570222A" w14:textId="77777777" w:rsidR="00541366" w:rsidRPr="00450012" w:rsidRDefault="00541366" w:rsidP="00541366">
      <w:pPr>
        <w:pStyle w:val="phlistitemizedtitle"/>
      </w:pPr>
      <w:r w:rsidRPr="00450012">
        <w:t>Чтобы выполнить массовое подписание электронных медицинских документов, выполните следующие действия:</w:t>
      </w:r>
    </w:p>
    <w:p w14:paraId="69DBA6F5" w14:textId="77777777" w:rsidR="00541366" w:rsidRPr="00450012" w:rsidRDefault="00541366" w:rsidP="00541366">
      <w:pPr>
        <w:pStyle w:val="phlistitemized1"/>
      </w:pPr>
      <w:r w:rsidRPr="00450012">
        <w:t>выберите пункт главного меню «Отчеты на подпись». Откроется форма «Документы для подписи» (</w:t>
      </w:r>
      <w:r w:rsidRPr="00450012">
        <w:fldChar w:fldCharType="begin"/>
      </w:r>
      <w:r w:rsidRPr="00450012">
        <w:instrText xml:space="preserve"> REF _Ref184411314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117</w:t>
      </w:r>
      <w:r w:rsidRPr="00450012">
        <w:fldChar w:fldCharType="end"/>
      </w:r>
      <w:r w:rsidRPr="00450012">
        <w:t>);</w:t>
      </w:r>
    </w:p>
    <w:p w14:paraId="2AA0EF07" w14:textId="77777777" w:rsidR="00541366" w:rsidRPr="00450012" w:rsidRDefault="00541366" w:rsidP="00541366">
      <w:pPr>
        <w:pStyle w:val="phfigure"/>
      </w:pPr>
      <w:r w:rsidRPr="00450012">
        <w:rPr>
          <w:noProof/>
        </w:rPr>
        <w:drawing>
          <wp:inline distT="0" distB="0" distL="0" distR="0" wp14:anchorId="17D9C9E2" wp14:editId="192299F4">
            <wp:extent cx="6295390" cy="2731714"/>
            <wp:effectExtent l="19050" t="19050" r="10160" b="12065"/>
            <wp:docPr id="100068" name="Рисунок 100068" descr="Форма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89953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317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FEBA34" w14:textId="77777777" w:rsidR="00541366" w:rsidRPr="00450012" w:rsidRDefault="00541366" w:rsidP="00541366">
      <w:pPr>
        <w:pStyle w:val="phfiguretitle"/>
      </w:pPr>
      <w:bookmarkStart w:id="125" w:name="_Ref184411314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117</w:t>
      </w:r>
      <w:r w:rsidRPr="00450012">
        <w:fldChar w:fldCharType="end"/>
      </w:r>
      <w:bookmarkEnd w:id="125"/>
      <w:r w:rsidRPr="00450012">
        <w:t xml:space="preserve"> – Форма «Документы для подписи»</w:t>
      </w:r>
    </w:p>
    <w:p w14:paraId="193A54DB" w14:textId="77777777" w:rsidR="00541366" w:rsidRPr="00450012" w:rsidRDefault="00541366" w:rsidP="00541366">
      <w:pPr>
        <w:pStyle w:val="phlistitemized1"/>
      </w:pPr>
      <w:r w:rsidRPr="00450012">
        <w:t>выберите в фильтре столбца «Наличие подписи СЭМД» значение «Не подписан». При этом отобразятся все неподписанные документы, которые должен подписать текущий пользователь;</w:t>
      </w:r>
    </w:p>
    <w:p w14:paraId="6DD601B0" w14:textId="77777777" w:rsidR="00541366" w:rsidRPr="00450012" w:rsidRDefault="00541366" w:rsidP="00541366">
      <w:pPr>
        <w:pStyle w:val="phlistitemized1"/>
      </w:pPr>
      <w:r w:rsidRPr="00450012">
        <w:t>выберите в списке документы для подписания,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14:paraId="460BBC9E" w14:textId="77777777" w:rsidR="00541366" w:rsidRPr="00450012" w:rsidRDefault="00541366" w:rsidP="00541366">
      <w:pPr>
        <w:pStyle w:val="phlistitemized1"/>
      </w:pPr>
      <w:r w:rsidRPr="00450012">
        <w:t>выберите пункт контекстного меню «Подписать отмеченные». Откроется окно «Подпись документов» для подписи выбранных документов (</w:t>
      </w:r>
      <w:r w:rsidRPr="00450012">
        <w:fldChar w:fldCharType="begin"/>
      </w:r>
      <w:r w:rsidRPr="00450012">
        <w:instrText xml:space="preserve"> REF _Ref184411415 \h </w:instrText>
      </w:r>
      <w:r w:rsidRPr="00450012">
        <w:fldChar w:fldCharType="separate"/>
      </w:r>
      <w:r w:rsidRPr="00450012">
        <w:t>Рисунок </w:t>
      </w:r>
      <w:r>
        <w:rPr>
          <w:noProof/>
        </w:rPr>
        <w:t>118</w:t>
      </w:r>
      <w:r w:rsidRPr="00450012">
        <w:fldChar w:fldCharType="end"/>
      </w:r>
      <w:r w:rsidRPr="00450012">
        <w:t>);</w:t>
      </w:r>
    </w:p>
    <w:p w14:paraId="4B4FC0A8" w14:textId="77777777" w:rsidR="00541366" w:rsidRPr="00450012" w:rsidRDefault="00541366" w:rsidP="00541366">
      <w:pPr>
        <w:pStyle w:val="phfigure"/>
      </w:pPr>
      <w:r w:rsidRPr="00450012">
        <w:rPr>
          <w:noProof/>
        </w:rPr>
        <w:drawing>
          <wp:inline distT="0" distB="0" distL="0" distR="0" wp14:anchorId="5F78D79E" wp14:editId="39F4A828">
            <wp:extent cx="4953000" cy="1476375"/>
            <wp:effectExtent l="19050" t="19050" r="19050" b="28575"/>
            <wp:docPr id="100069" name="Рисунок 100069" descr="Окно подписания электронн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23509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76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9EBCE8" w14:textId="77777777" w:rsidR="00541366" w:rsidRPr="00450012" w:rsidRDefault="00541366" w:rsidP="00541366">
      <w:pPr>
        <w:pStyle w:val="phfiguretitle"/>
      </w:pPr>
      <w:bookmarkStart w:id="126" w:name="_Ref184411415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>
        <w:rPr>
          <w:noProof/>
        </w:rPr>
        <w:t>118</w:t>
      </w:r>
      <w:r w:rsidRPr="00450012">
        <w:fldChar w:fldCharType="end"/>
      </w:r>
      <w:bookmarkEnd w:id="126"/>
      <w:r w:rsidRPr="00450012">
        <w:t xml:space="preserve"> – Окно «Подпись документов»</w:t>
      </w:r>
    </w:p>
    <w:p w14:paraId="5DC1DBE2" w14:textId="77777777" w:rsidR="00541366" w:rsidRPr="00450012" w:rsidRDefault="00541366" w:rsidP="00541366">
      <w:pPr>
        <w:pStyle w:val="phlistitemized1"/>
      </w:pPr>
      <w:r w:rsidRPr="00450012">
        <w:lastRenderedPageBreak/>
        <w:t xml:space="preserve">укажите в </w:t>
      </w:r>
      <w:bookmarkStart w:id="127" w:name="_GoBack"/>
      <w:bookmarkEnd w:id="127"/>
      <w:r w:rsidRPr="00450012">
        <w:t>поле «Сертификат» сертификат ЭП сотрудника, осуществляющего подписание выбранных документов;</w:t>
      </w:r>
    </w:p>
    <w:p w14:paraId="711D5181" w14:textId="77777777" w:rsidR="00541366" w:rsidRPr="00450012" w:rsidRDefault="00541366" w:rsidP="00541366">
      <w:pPr>
        <w:pStyle w:val="phlistitemized1"/>
      </w:pPr>
      <w:r w:rsidRPr="00450012">
        <w:t>нажмите на кнопку «Подписать». В списке документов для подписания в столбце «Наличие подписи СЭМД» у документов отобразится значение «Подписан пользователем».</w:t>
      </w:r>
    </w:p>
    <w:p w14:paraId="0CCCAAFE" w14:textId="77777777" w:rsidR="00541366" w:rsidRPr="00450012" w:rsidRDefault="00541366" w:rsidP="00541366">
      <w:pPr>
        <w:pStyle w:val="phnormal"/>
      </w:pPr>
      <w:r w:rsidRPr="00450012">
        <w:rPr>
          <w:b/>
        </w:rPr>
        <w:t>Примечание</w:t>
      </w:r>
      <w:r w:rsidRPr="00450012">
        <w:t xml:space="preserve"> –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14:paraId="7F857598" w14:textId="77777777" w:rsidR="0072246A" w:rsidRPr="00450012" w:rsidRDefault="0072246A" w:rsidP="0072246A">
      <w:pPr>
        <w:pStyle w:val="10"/>
      </w:pPr>
      <w:r w:rsidRPr="00450012">
        <w:lastRenderedPageBreak/>
        <w:t>Передача СЭМД в РЭМД</w:t>
      </w:r>
      <w:bookmarkEnd w:id="103"/>
    </w:p>
    <w:p w14:paraId="3DFD4041" w14:textId="6A5247DD" w:rsidR="0072246A" w:rsidRPr="00450012" w:rsidRDefault="0072246A" w:rsidP="0072246A">
      <w:pPr>
        <w:pStyle w:val="phnormal"/>
      </w:pPr>
      <w:r w:rsidRPr="00450012">
        <w:t>После того, как документ будет подписан всеми участниками подписания, его можно отправить на регистрацию в РЭМД.</w:t>
      </w:r>
    </w:p>
    <w:p w14:paraId="23C649FB" w14:textId="77777777" w:rsidR="0072246A" w:rsidRPr="00450012" w:rsidRDefault="0072246A" w:rsidP="0072246A">
      <w:pPr>
        <w:pStyle w:val="2"/>
      </w:pPr>
      <w:bookmarkStart w:id="128" w:name="_Toc256000018"/>
      <w:bookmarkStart w:id="129" w:name="scroll-bookmark-25"/>
      <w:bookmarkStart w:id="130" w:name="_Toc198025785"/>
      <w:r w:rsidRPr="00450012">
        <w:t>Передача СЭМД в РЭМД участником подписания</w:t>
      </w:r>
      <w:bookmarkEnd w:id="128"/>
      <w:bookmarkEnd w:id="129"/>
      <w:bookmarkEnd w:id="130"/>
    </w:p>
    <w:p w14:paraId="0910DC55" w14:textId="77777777" w:rsidR="0072246A" w:rsidRPr="00450012" w:rsidRDefault="0072246A" w:rsidP="0072246A">
      <w:pPr>
        <w:pStyle w:val="phnormal"/>
      </w:pPr>
      <w:r w:rsidRPr="00450012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66E15A8E" w14:textId="6B68818A" w:rsidR="0072246A" w:rsidRPr="00450012" w:rsidRDefault="0072246A" w:rsidP="0072246A">
      <w:pPr>
        <w:pStyle w:val="phlistitemizedtitle"/>
      </w:pPr>
      <w:r w:rsidRPr="00450012">
        <w:t>Чтобы отправить подписанный СЭМД</w:t>
      </w:r>
      <w:r w:rsidR="00EE1552" w:rsidRPr="00450012">
        <w:t xml:space="preserve"> </w:t>
      </w:r>
      <w:r w:rsidRPr="00450012">
        <w:t>на регистрацию в РЭМД, выполните следующие действия:</w:t>
      </w:r>
    </w:p>
    <w:p w14:paraId="6E5BE3D5" w14:textId="0E57A208" w:rsidR="0072246A" w:rsidRPr="00450012" w:rsidRDefault="0072246A" w:rsidP="0072246A">
      <w:pPr>
        <w:pStyle w:val="phlistitemized1"/>
      </w:pPr>
      <w:r w:rsidRPr="00450012">
        <w:t>выберите пункт главного меню «Отчеты на подпись». Откроется форма для работы с электронными медицинскими документами для участников подписания (</w:t>
      </w:r>
      <w:r w:rsidRPr="00450012">
        <w:fldChar w:fldCharType="begin"/>
      </w:r>
      <w:r w:rsidRPr="00450012">
        <w:instrText xml:space="preserve"> REF _Ref184411719 \h </w:instrText>
      </w:r>
      <w:r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119</w:t>
      </w:r>
      <w:r w:rsidRPr="00450012">
        <w:fldChar w:fldCharType="end"/>
      </w:r>
      <w:r w:rsidRPr="00450012">
        <w:t>);</w:t>
      </w:r>
    </w:p>
    <w:p w14:paraId="564051F2" w14:textId="77777777" w:rsidR="0072246A" w:rsidRPr="00450012" w:rsidRDefault="0072246A" w:rsidP="0072246A">
      <w:pPr>
        <w:pStyle w:val="phfigure"/>
      </w:pPr>
      <w:r w:rsidRPr="00450012">
        <w:rPr>
          <w:noProof/>
        </w:rPr>
        <w:drawing>
          <wp:inline distT="0" distB="0" distL="0" distR="0" wp14:anchorId="7633ABFC" wp14:editId="4F88E1F5">
            <wp:extent cx="6295390" cy="2177951"/>
            <wp:effectExtent l="19050" t="19050" r="10160" b="13335"/>
            <wp:docPr id="100075" name="Рисунок 100075" descr="Форма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18928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7795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949C95" w14:textId="77777777" w:rsidR="0072246A" w:rsidRPr="00450012" w:rsidRDefault="0072246A" w:rsidP="0072246A">
      <w:pPr>
        <w:pStyle w:val="phfiguretitle"/>
      </w:pPr>
      <w:bookmarkStart w:id="131" w:name="_Ref184411719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119</w:t>
      </w:r>
      <w:r w:rsidRPr="00450012">
        <w:fldChar w:fldCharType="end"/>
      </w:r>
      <w:bookmarkEnd w:id="131"/>
      <w:r w:rsidRPr="00450012">
        <w:t xml:space="preserve"> – Форма для работы с электронными документами для участников подписания</w:t>
      </w:r>
    </w:p>
    <w:p w14:paraId="6C480101" w14:textId="7F66CF34" w:rsidR="0072246A" w:rsidRPr="00450012" w:rsidRDefault="0072246A" w:rsidP="0072246A">
      <w:pPr>
        <w:pStyle w:val="phlistitemized1"/>
      </w:pPr>
      <w:r w:rsidRPr="00450012">
        <w:t>выберите в списке документ, находящийся в статусе передачи «Подписан. Не отправлен на регистрацию в РЭМД»;</w:t>
      </w:r>
    </w:p>
    <w:p w14:paraId="215B6D64" w14:textId="77777777" w:rsidR="0072246A" w:rsidRPr="00450012" w:rsidRDefault="0072246A" w:rsidP="0072246A">
      <w:pPr>
        <w:pStyle w:val="phlistitemized1"/>
      </w:pPr>
      <w:r w:rsidRPr="00450012">
        <w:t>вызовите контекстное меню и выберите пункт «Зарегистрировать в РЭМД». Перед тем как отправить выбранный документ на регистрацию, в Системе осуществляется ряд проверок:</w:t>
      </w:r>
    </w:p>
    <w:p w14:paraId="4B8049B4" w14:textId="61970E61" w:rsidR="0072246A" w:rsidRPr="00450012" w:rsidRDefault="0072246A" w:rsidP="0072246A">
      <w:pPr>
        <w:pStyle w:val="phlistitemized2"/>
      </w:pPr>
      <w:r w:rsidRPr="00450012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A11074" w:rsidRPr="00450012">
        <w:t>отображается соответствующее системное сообщение</w:t>
      </w:r>
      <w:r w:rsidRPr="00450012">
        <w:t xml:space="preserve"> (</w:t>
      </w:r>
      <w:r w:rsidRPr="00450012">
        <w:fldChar w:fldCharType="begin"/>
      </w:r>
      <w:r w:rsidRPr="00450012">
        <w:instrText xml:space="preserve"> REF _Ref184411745 \h </w:instrText>
      </w:r>
      <w:r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120</w:t>
      </w:r>
      <w:r w:rsidRPr="00450012">
        <w:fldChar w:fldCharType="end"/>
      </w:r>
      <w:r w:rsidRPr="00450012">
        <w:t>) и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14:paraId="139856F5" w14:textId="77777777" w:rsidR="0072246A" w:rsidRPr="00450012" w:rsidRDefault="0072246A" w:rsidP="0072246A">
      <w:pPr>
        <w:pStyle w:val="phfigure"/>
      </w:pPr>
      <w:r w:rsidRPr="00450012">
        <w:rPr>
          <w:noProof/>
        </w:rPr>
        <w:lastRenderedPageBreak/>
        <w:drawing>
          <wp:inline distT="0" distB="0" distL="0" distR="0" wp14:anchorId="0F42A727" wp14:editId="7CCF0AD3">
            <wp:extent cx="4581525" cy="1095375"/>
            <wp:effectExtent l="19050" t="19050" r="28575" b="28575"/>
            <wp:docPr id="100076" name="Рисунок 100076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1548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4CC34E" w14:textId="77777777" w:rsidR="0072246A" w:rsidRPr="00450012" w:rsidRDefault="0072246A" w:rsidP="0072246A">
      <w:pPr>
        <w:pStyle w:val="phfiguretitle"/>
      </w:pPr>
      <w:bookmarkStart w:id="132" w:name="_Ref184411745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120</w:t>
      </w:r>
      <w:r w:rsidRPr="00450012">
        <w:fldChar w:fldCharType="end"/>
      </w:r>
      <w:bookmarkEnd w:id="132"/>
      <w:r w:rsidRPr="00450012">
        <w:t xml:space="preserve"> – Системное сообщение</w:t>
      </w:r>
    </w:p>
    <w:p w14:paraId="59ED5A0E" w14:textId="1FC97638" w:rsidR="0072246A" w:rsidRPr="00450012" w:rsidRDefault="0072246A" w:rsidP="0072246A">
      <w:pPr>
        <w:pStyle w:val="phlistitemized2"/>
      </w:pPr>
      <w:r w:rsidRPr="00450012">
        <w:t xml:space="preserve">если в Системе настроено ручное подписание ЭП МО и документ не подписан ЭП МО, то </w:t>
      </w:r>
      <w:r w:rsidR="00A11074" w:rsidRPr="00450012">
        <w:t>отображается соответствующее системное сообщение</w:t>
      </w:r>
      <w:r w:rsidRPr="00450012">
        <w:t xml:space="preserve"> (</w:t>
      </w:r>
      <w:r w:rsidRPr="00450012">
        <w:fldChar w:fldCharType="begin"/>
      </w:r>
      <w:r w:rsidRPr="00450012">
        <w:instrText xml:space="preserve"> REF _Ref184411774 \h </w:instrText>
      </w:r>
      <w:r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121</w:t>
      </w:r>
      <w:r w:rsidRPr="00450012">
        <w:fldChar w:fldCharType="end"/>
      </w:r>
      <w:r w:rsidRPr="00450012">
        <w:t>) и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14:paraId="01A4B94F" w14:textId="77777777" w:rsidR="0072246A" w:rsidRPr="00450012" w:rsidRDefault="0072246A" w:rsidP="0072246A">
      <w:pPr>
        <w:pStyle w:val="phfigure"/>
      </w:pPr>
      <w:r w:rsidRPr="00450012">
        <w:rPr>
          <w:noProof/>
        </w:rPr>
        <w:drawing>
          <wp:inline distT="0" distB="0" distL="0" distR="0" wp14:anchorId="7E742375" wp14:editId="6A8DD038">
            <wp:extent cx="4905375" cy="1247775"/>
            <wp:effectExtent l="19050" t="19050" r="28575" b="28575"/>
            <wp:docPr id="100077" name="Рисунок 100077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58996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65C698" w14:textId="77777777" w:rsidR="0072246A" w:rsidRPr="00450012" w:rsidRDefault="0072246A" w:rsidP="0072246A">
      <w:pPr>
        <w:pStyle w:val="phfiguretitle"/>
      </w:pPr>
      <w:bookmarkStart w:id="133" w:name="_Ref184411774"/>
      <w:r w:rsidRPr="00450012">
        <w:t>Рисунок 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121</w:t>
      </w:r>
      <w:r w:rsidRPr="00450012">
        <w:fldChar w:fldCharType="end"/>
      </w:r>
      <w:bookmarkEnd w:id="133"/>
      <w:r w:rsidRPr="00450012">
        <w:t xml:space="preserve"> – Системное сообщение</w:t>
      </w:r>
    </w:p>
    <w:p w14:paraId="06808639" w14:textId="77777777" w:rsidR="0072246A" w:rsidRPr="00450012" w:rsidRDefault="0072246A" w:rsidP="0072246A">
      <w:pPr>
        <w:pStyle w:val="phlistitemized2"/>
      </w:pPr>
      <w:r w:rsidRPr="00450012">
        <w:t>если все проверки пройдены, то отображается сообщение об успешной отправке документа в РЭМД (</w:t>
      </w:r>
      <w:r w:rsidRPr="00450012">
        <w:fldChar w:fldCharType="begin"/>
      </w:r>
      <w:r w:rsidRPr="00450012">
        <w:instrText xml:space="preserve"> REF _Ref184411816 \h </w:instrText>
      </w:r>
      <w:r w:rsidRPr="00450012">
        <w:fldChar w:fldCharType="separate"/>
      </w:r>
      <w:r w:rsidR="001D7989" w:rsidRPr="00450012">
        <w:t>Рисунок </w:t>
      </w:r>
      <w:r w:rsidR="001D7989">
        <w:rPr>
          <w:noProof/>
        </w:rPr>
        <w:t>122</w:t>
      </w:r>
      <w:r w:rsidRPr="00450012">
        <w:fldChar w:fldCharType="end"/>
      </w:r>
      <w:r w:rsidRPr="00450012">
        <w:t>).</w:t>
      </w:r>
    </w:p>
    <w:p w14:paraId="0BA9DEE3" w14:textId="77777777" w:rsidR="0072246A" w:rsidRPr="00450012" w:rsidRDefault="0072246A" w:rsidP="0072246A">
      <w:pPr>
        <w:pStyle w:val="phfigure"/>
      </w:pPr>
      <w:r w:rsidRPr="00450012">
        <w:rPr>
          <w:noProof/>
        </w:rPr>
        <w:drawing>
          <wp:inline distT="0" distB="0" distL="0" distR="0" wp14:anchorId="232DA0A4" wp14:editId="5F35D4E2">
            <wp:extent cx="4610100" cy="1190625"/>
            <wp:effectExtent l="19050" t="19050" r="19050" b="28575"/>
            <wp:docPr id="100078" name="Рисунок 100078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97700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D85FB4" w14:textId="77777777" w:rsidR="0072246A" w:rsidRPr="00450012" w:rsidRDefault="0072246A" w:rsidP="0072246A">
      <w:pPr>
        <w:pStyle w:val="phfiguretitle"/>
      </w:pPr>
      <w:bookmarkStart w:id="134" w:name="_Ref184411816"/>
      <w:r w:rsidRPr="00450012">
        <w:t>Рисунок </w:t>
      </w:r>
      <w:r w:rsidRPr="00450012">
        <w:fldChar w:fldCharType="begin"/>
      </w:r>
      <w:r w:rsidRPr="00450012">
        <w:instrText>SEQ Рисунок \* ARABIC</w:instrText>
      </w:r>
      <w:r w:rsidRPr="00450012">
        <w:fldChar w:fldCharType="separate"/>
      </w:r>
      <w:r w:rsidR="001D7989">
        <w:rPr>
          <w:noProof/>
        </w:rPr>
        <w:t>122</w:t>
      </w:r>
      <w:r w:rsidRPr="00450012">
        <w:fldChar w:fldCharType="end"/>
      </w:r>
      <w:bookmarkEnd w:id="134"/>
      <w:r w:rsidRPr="00450012">
        <w:t xml:space="preserve"> – Сообщение об успешной отправке документа на регистрацию в РЭМД</w:t>
      </w:r>
    </w:p>
    <w:p w14:paraId="1DDC4530" w14:textId="4D9A843D" w:rsidR="0072246A" w:rsidRPr="00450012" w:rsidRDefault="0072246A" w:rsidP="0072246A">
      <w:pPr>
        <w:pStyle w:val="phnormal"/>
      </w:pPr>
      <w:r w:rsidRPr="00450012">
        <w:t>После того, как документ успешно отправлен на регистрацию в РЭМД, ему присваивается статус «Отправлен на регистрацию в РЭМД». РЭМД направляет результат обработки документа ответным сообщением. Результат отображается в стол</w:t>
      </w:r>
      <w:r w:rsidR="00CD30D0" w:rsidRPr="00450012">
        <w:t>бце «Статус передачи СЭМД» (п. </w:t>
      </w:r>
      <w:r w:rsidRPr="00450012">
        <w:fldChar w:fldCharType="begin"/>
      </w:r>
      <w:r w:rsidRPr="00450012">
        <w:instrText xml:space="preserve"> REF _Ref184411835 \r \h </w:instrText>
      </w:r>
      <w:r w:rsidRPr="00450012">
        <w:fldChar w:fldCharType="separate"/>
      </w:r>
      <w:r w:rsidR="001D7989">
        <w:t>5.2</w:t>
      </w:r>
      <w:r w:rsidRPr="00450012">
        <w:fldChar w:fldCharType="end"/>
      </w:r>
      <w:r w:rsidRPr="00450012">
        <w:t>).</w:t>
      </w:r>
    </w:p>
    <w:p w14:paraId="2656F487" w14:textId="77777777" w:rsidR="0072246A" w:rsidRPr="00450012" w:rsidRDefault="0072246A" w:rsidP="0072246A">
      <w:pPr>
        <w:pStyle w:val="2"/>
      </w:pPr>
      <w:bookmarkStart w:id="135" w:name="_Toc256000020"/>
      <w:bookmarkStart w:id="136" w:name="scroll-bookmark-24"/>
      <w:bookmarkStart w:id="137" w:name="_Ref184411691"/>
      <w:bookmarkStart w:id="138" w:name="_Ref184411835"/>
      <w:bookmarkStart w:id="139" w:name="_Ref184849937"/>
      <w:bookmarkStart w:id="140" w:name="_Toc198025786"/>
      <w:r w:rsidRPr="00450012">
        <w:t>Отслеживание ответа от РЭМД</w:t>
      </w:r>
      <w:bookmarkEnd w:id="135"/>
      <w:bookmarkEnd w:id="136"/>
      <w:bookmarkEnd w:id="137"/>
      <w:bookmarkEnd w:id="138"/>
      <w:bookmarkEnd w:id="139"/>
      <w:bookmarkEnd w:id="140"/>
    </w:p>
    <w:p w14:paraId="70EFB612" w14:textId="77777777" w:rsidR="0072246A" w:rsidRPr="00450012" w:rsidRDefault="0072246A" w:rsidP="0072246A">
      <w:pPr>
        <w:pStyle w:val="phnormal"/>
      </w:pPr>
      <w:r w:rsidRPr="00450012">
        <w:t xml:space="preserve">Поступление ответа от РЭМД и его обработка Системой осуществляется в фоновом режиме. Результат регистрации СЭМД выводится в столбцах «Статус </w:t>
      </w:r>
      <w:proofErr w:type="gramStart"/>
      <w:r w:rsidRPr="00450012">
        <w:t>документа»/</w:t>
      </w:r>
      <w:proofErr w:type="gramEnd"/>
      <w:r w:rsidRPr="00450012">
        <w:t xml:space="preserve">«Статус передачи </w:t>
      </w:r>
      <w:r w:rsidRPr="00450012">
        <w:lastRenderedPageBreak/>
        <w:t>СЭМД» (в зависимости от окна/формы). Описание статусов приведено в таблице ниже (</w:t>
      </w:r>
      <w:r w:rsidRPr="00450012">
        <w:fldChar w:fldCharType="begin"/>
      </w:r>
      <w:r w:rsidRPr="00450012">
        <w:instrText xml:space="preserve"> REF _Ref184411906 \h </w:instrText>
      </w:r>
      <w:r w:rsidRPr="00450012">
        <w:fldChar w:fldCharType="separate"/>
      </w:r>
      <w:r w:rsidR="001D7989" w:rsidRPr="00450012">
        <w:t>Таблица </w:t>
      </w:r>
      <w:r w:rsidR="001D7989">
        <w:rPr>
          <w:noProof/>
        </w:rPr>
        <w:t>25</w:t>
      </w:r>
      <w:r w:rsidRPr="00450012">
        <w:fldChar w:fldCharType="end"/>
      </w:r>
      <w:r w:rsidRPr="00450012">
        <w:t>).</w:t>
      </w:r>
    </w:p>
    <w:p w14:paraId="3728BCA0" w14:textId="77777777" w:rsidR="0072246A" w:rsidRPr="00450012" w:rsidRDefault="0072246A" w:rsidP="0072246A">
      <w:pPr>
        <w:pStyle w:val="phtabletitle"/>
      </w:pPr>
      <w:bookmarkStart w:id="141" w:name="_Ref184411906"/>
      <w:r w:rsidRPr="00450012">
        <w:t>Таблица 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25</w:t>
      </w:r>
      <w:r w:rsidRPr="00450012">
        <w:fldChar w:fldCharType="end"/>
      </w:r>
      <w:bookmarkEnd w:id="141"/>
      <w:r w:rsidRPr="00450012">
        <w:t xml:space="preserve"> – Статусы переданного в РЭМД документа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702"/>
        <w:gridCol w:w="7486"/>
      </w:tblGrid>
      <w:tr w:rsidR="008F21AF" w:rsidRPr="00450012" w14:paraId="31873FB5" w14:textId="77777777" w:rsidTr="00E807DB">
        <w:trPr>
          <w:tblHeader/>
        </w:trPr>
        <w:tc>
          <w:tcPr>
            <w:tcW w:w="1326" w:type="pct"/>
          </w:tcPr>
          <w:p w14:paraId="30D90D88" w14:textId="77777777" w:rsidR="0072246A" w:rsidRPr="00450012" w:rsidRDefault="0072246A" w:rsidP="00E807DB">
            <w:pPr>
              <w:pStyle w:val="phtablecolcaption"/>
            </w:pPr>
            <w:bookmarkStart w:id="142" w:name="scroll-bookmark-27"/>
            <w:r w:rsidRPr="00450012">
              <w:t>Значение</w:t>
            </w:r>
            <w:bookmarkEnd w:id="142"/>
          </w:p>
        </w:tc>
        <w:tc>
          <w:tcPr>
            <w:tcW w:w="3674" w:type="pct"/>
          </w:tcPr>
          <w:p w14:paraId="11E8F838" w14:textId="77777777" w:rsidR="0072246A" w:rsidRPr="00450012" w:rsidRDefault="0072246A" w:rsidP="00E807DB">
            <w:pPr>
              <w:pStyle w:val="phtablecolcaption"/>
            </w:pPr>
            <w:r w:rsidRPr="00450012">
              <w:t>Описание</w:t>
            </w:r>
          </w:p>
        </w:tc>
      </w:tr>
      <w:tr w:rsidR="008F21AF" w:rsidRPr="00450012" w14:paraId="6875A5B0" w14:textId="77777777" w:rsidTr="00E807DB">
        <w:tc>
          <w:tcPr>
            <w:tcW w:w="1326" w:type="pct"/>
          </w:tcPr>
          <w:p w14:paraId="2CA3C18C" w14:textId="77777777" w:rsidR="0072246A" w:rsidRPr="00450012" w:rsidRDefault="0072246A" w:rsidP="00E807DB">
            <w:pPr>
              <w:pStyle w:val="phtablecellleft"/>
            </w:pPr>
            <w:r w:rsidRPr="00450012">
              <w:t>Отправлен на регистрацию в РЭМД</w:t>
            </w:r>
          </w:p>
        </w:tc>
        <w:tc>
          <w:tcPr>
            <w:tcW w:w="3674" w:type="pct"/>
          </w:tcPr>
          <w:p w14:paraId="2144D394" w14:textId="77777777" w:rsidR="0072246A" w:rsidRPr="00450012" w:rsidRDefault="0072246A" w:rsidP="00E807DB">
            <w:pPr>
              <w:pStyle w:val="phtablecellleft"/>
            </w:pPr>
            <w:r w:rsidRPr="00450012">
              <w:t>Запрос на регистрацию СЭМД направлен в РЭМД, но ответ от РЭМД еще не получен</w:t>
            </w:r>
          </w:p>
        </w:tc>
      </w:tr>
      <w:tr w:rsidR="008F21AF" w:rsidRPr="00450012" w14:paraId="762A747F" w14:textId="77777777" w:rsidTr="00E807DB">
        <w:tc>
          <w:tcPr>
            <w:tcW w:w="1326" w:type="pct"/>
          </w:tcPr>
          <w:p w14:paraId="04623160" w14:textId="77777777" w:rsidR="0072246A" w:rsidRPr="00450012" w:rsidRDefault="0072246A" w:rsidP="00E807DB">
            <w:pPr>
              <w:pStyle w:val="phtablecellleft"/>
            </w:pPr>
            <w:r w:rsidRPr="00450012">
              <w:t>Ошибка регистрации в РЭМД</w:t>
            </w:r>
          </w:p>
        </w:tc>
        <w:tc>
          <w:tcPr>
            <w:tcW w:w="3674" w:type="pct"/>
          </w:tcPr>
          <w:p w14:paraId="460CDA96" w14:textId="77777777" w:rsidR="0072246A" w:rsidRPr="00450012" w:rsidRDefault="0072246A" w:rsidP="00E807DB">
            <w:pPr>
              <w:pStyle w:val="phtablecellleft"/>
            </w:pPr>
            <w:r w:rsidRPr="00450012">
              <w:t>От РЭМД поступил ответ, содержащий информацию об ошибках, найденных в процессе проверки и регистрации СЭМД в РЭМД</w:t>
            </w:r>
          </w:p>
        </w:tc>
      </w:tr>
      <w:tr w:rsidR="008F21AF" w:rsidRPr="00450012" w14:paraId="0110B302" w14:textId="77777777" w:rsidTr="00E807DB">
        <w:tc>
          <w:tcPr>
            <w:tcW w:w="1326" w:type="pct"/>
          </w:tcPr>
          <w:p w14:paraId="55C41B54" w14:textId="77777777" w:rsidR="0072246A" w:rsidRPr="00450012" w:rsidRDefault="0072246A" w:rsidP="00E807DB">
            <w:pPr>
              <w:pStyle w:val="phtablecellleft"/>
            </w:pPr>
            <w:r w:rsidRPr="00450012">
              <w:t>Зарегистрирован в РЭМД</w:t>
            </w:r>
          </w:p>
        </w:tc>
        <w:tc>
          <w:tcPr>
            <w:tcW w:w="3674" w:type="pct"/>
          </w:tcPr>
          <w:p w14:paraId="5F5954A2" w14:textId="77777777" w:rsidR="0072246A" w:rsidRPr="00450012" w:rsidRDefault="0072246A" w:rsidP="00E807DB">
            <w:pPr>
              <w:pStyle w:val="phtablecellleft"/>
            </w:pPr>
            <w:r w:rsidRPr="00450012">
              <w:t>От РЭМД поступил ответ об успешной регистрации СЭМД</w:t>
            </w:r>
          </w:p>
        </w:tc>
      </w:tr>
    </w:tbl>
    <w:p w14:paraId="78AFF345" w14:textId="77777777" w:rsidR="0072246A" w:rsidRPr="00450012" w:rsidRDefault="0072246A" w:rsidP="0072246A">
      <w:pPr>
        <w:pStyle w:val="phnormal"/>
      </w:pPr>
    </w:p>
    <w:p w14:paraId="111489F8" w14:textId="77777777" w:rsidR="0072246A" w:rsidRPr="00450012" w:rsidRDefault="0072246A" w:rsidP="0072246A">
      <w:pPr>
        <w:pStyle w:val="phnormal"/>
      </w:pPr>
      <w:r w:rsidRPr="00450012">
        <w:t>До момента, пока РЭМД не вернул ответ об успешной регистрации, документ находится в статусе «Отправлен на регистрацию в РЭМД».</w:t>
      </w:r>
    </w:p>
    <w:p w14:paraId="5BFD9D53" w14:textId="77777777" w:rsidR="0072246A" w:rsidRPr="00450012" w:rsidRDefault="0072246A" w:rsidP="0072246A">
      <w:pPr>
        <w:pStyle w:val="phnormal"/>
      </w:pPr>
      <w:r w:rsidRPr="0045001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«Зарегистрирован в РЭМД» с указанием номера, присвоенного документу при регистрации в РЭМД.</w:t>
      </w:r>
    </w:p>
    <w:p w14:paraId="2B8955C4" w14:textId="77777777" w:rsidR="0072246A" w:rsidRPr="00450012" w:rsidRDefault="0072246A" w:rsidP="0072246A">
      <w:pPr>
        <w:pStyle w:val="phnormal"/>
      </w:pPr>
      <w:r w:rsidRPr="00450012">
        <w:t>Если при регистрации документа в РЭМД выявлены ошибки, то РЭМД возвращает ответ с информацией о найденных ошибках, а документу в Системе присваивается статус «Ошибка регистрации в РЭМД» с указанием текста всех выявленных ошибок. После исправления ошибок возможна повторная отправка документа на регистрацию.</w:t>
      </w:r>
    </w:p>
    <w:p w14:paraId="4EAC0729" w14:textId="77777777" w:rsidR="0072246A" w:rsidRPr="00450012" w:rsidRDefault="0072246A" w:rsidP="0072246A">
      <w:pPr>
        <w:pStyle w:val="phnormal"/>
      </w:pPr>
      <w:r w:rsidRPr="00450012">
        <w:rPr>
          <w:b/>
        </w:rPr>
        <w:t>Примечание</w:t>
      </w:r>
      <w:r w:rsidRPr="00450012">
        <w:t xml:space="preserve"> </w:t>
      </w:r>
      <w:r w:rsidRPr="00450012">
        <w:rPr>
          <w:b/>
        </w:rPr>
        <w:t>–</w:t>
      </w:r>
      <w:r w:rsidRPr="00450012">
        <w:t xml:space="preserve"> РЭМД возвращает ошибки согласно справочнику НСИ 1.2.643.5.1.13.13.99.2.305 «РЭМД. Классификатор кодов сообщений».</w:t>
      </w:r>
    </w:p>
    <w:p w14:paraId="623B4CEB" w14:textId="77777777" w:rsidR="00C8690D" w:rsidRPr="00450012" w:rsidRDefault="00C8690D" w:rsidP="00C8690D">
      <w:pPr>
        <w:pStyle w:val="10"/>
      </w:pPr>
      <w:bookmarkStart w:id="143" w:name="_Toc198025787"/>
      <w:r w:rsidRPr="00450012">
        <w:lastRenderedPageBreak/>
        <w:t>Журнал информационного взаимодействия</w:t>
      </w:r>
      <w:bookmarkEnd w:id="104"/>
      <w:bookmarkEnd w:id="105"/>
      <w:r w:rsidRPr="00450012">
        <w:t xml:space="preserve"> с РЭМД</w:t>
      </w:r>
      <w:bookmarkEnd w:id="106"/>
      <w:bookmarkEnd w:id="107"/>
      <w:bookmarkEnd w:id="108"/>
      <w:bookmarkEnd w:id="143"/>
    </w:p>
    <w:p w14:paraId="1802AFE9" w14:textId="77777777" w:rsidR="00C8690D" w:rsidRPr="00450012" w:rsidRDefault="00C8690D" w:rsidP="00C8690D">
      <w:pPr>
        <w:pStyle w:val="phnormal"/>
      </w:pPr>
      <w:r w:rsidRPr="00450012">
        <w:t>В Системе пользователю доступна возможность просмотра журнала статусов передачи СЭМД в РЭМД.</w:t>
      </w:r>
    </w:p>
    <w:p w14:paraId="3A233DA2" w14:textId="77777777" w:rsidR="00C8690D" w:rsidRPr="00450012" w:rsidRDefault="00C8690D" w:rsidP="00C8690D">
      <w:pPr>
        <w:pStyle w:val="phlistitemizedtitle"/>
      </w:pPr>
      <w:r w:rsidRPr="00450012">
        <w:t>Чтобы просмотреть журнал, выполните следующие действия:</w:t>
      </w:r>
    </w:p>
    <w:p w14:paraId="75004E55" w14:textId="77777777" w:rsidR="00C8690D" w:rsidRPr="00450012" w:rsidRDefault="00C8690D" w:rsidP="00C8690D">
      <w:pPr>
        <w:pStyle w:val="phlistitemized1"/>
        <w:ind w:left="1315" w:right="-2" w:hanging="464"/>
      </w:pPr>
      <w:r w:rsidRPr="00450012"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450012">
        <w:fldChar w:fldCharType="begin"/>
      </w:r>
      <w:r w:rsidRPr="00450012">
        <w:instrText xml:space="preserve"> REF _Ref147317695 \h </w:instrText>
      </w:r>
      <w:r w:rsidRPr="00450012">
        <w:fldChar w:fldCharType="separate"/>
      </w:r>
      <w:r w:rsidR="001D7989" w:rsidRPr="00450012">
        <w:t xml:space="preserve">Рисунок </w:t>
      </w:r>
      <w:r w:rsidR="001D7989">
        <w:rPr>
          <w:noProof/>
        </w:rPr>
        <w:t>123</w:t>
      </w:r>
      <w:r w:rsidRPr="00450012">
        <w:fldChar w:fldCharType="end"/>
      </w:r>
      <w:r w:rsidRPr="00450012">
        <w:t>);</w:t>
      </w:r>
    </w:p>
    <w:p w14:paraId="27CA14F5" w14:textId="77777777" w:rsidR="00C8690D" w:rsidRPr="00450012" w:rsidRDefault="00C8690D" w:rsidP="00C8690D">
      <w:pPr>
        <w:pStyle w:val="phfigure"/>
      </w:pPr>
      <w:r w:rsidRPr="00450012">
        <w:rPr>
          <w:noProof/>
        </w:rPr>
        <w:drawing>
          <wp:inline distT="0" distB="0" distL="0" distR="0" wp14:anchorId="5673E71A" wp14:editId="703309BB">
            <wp:extent cx="6272212" cy="2576513"/>
            <wp:effectExtent l="19050" t="19050" r="1460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527" t="1087" r="452" b="1071"/>
                    <a:stretch/>
                  </pic:blipFill>
                  <pic:spPr bwMode="auto">
                    <a:xfrm>
                      <a:off x="0" y="0"/>
                      <a:ext cx="6274771" cy="2577564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2BB12" w14:textId="77777777" w:rsidR="00C8690D" w:rsidRPr="00450012" w:rsidRDefault="00C8690D" w:rsidP="00C8690D">
      <w:pPr>
        <w:pStyle w:val="phfiguretitle"/>
      </w:pPr>
      <w:bookmarkStart w:id="144" w:name="_Ref147317695"/>
      <w:r w:rsidRPr="00450012">
        <w:t xml:space="preserve">Рисунок 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123</w:t>
      </w:r>
      <w:r w:rsidRPr="00450012">
        <w:fldChar w:fldCharType="end"/>
      </w:r>
      <w:bookmarkStart w:id="145" w:name="_Ref89851682"/>
      <w:bookmarkEnd w:id="144"/>
      <w:r w:rsidRPr="00450012">
        <w:t xml:space="preserve"> –</w:t>
      </w:r>
      <w:bookmarkEnd w:id="145"/>
      <w:r w:rsidRPr="00450012">
        <w:t xml:space="preserve"> Журнал информационного взаимодействия с РЭМД</w:t>
      </w:r>
    </w:p>
    <w:p w14:paraId="2E1F60A1" w14:textId="77777777" w:rsidR="00C8690D" w:rsidRPr="00450012" w:rsidRDefault="00C8690D" w:rsidP="00C8690D">
      <w:pPr>
        <w:pStyle w:val="phlistitemized1"/>
        <w:ind w:left="1315" w:right="-2" w:hanging="464"/>
      </w:pPr>
      <w:r w:rsidRPr="00450012">
        <w:t>задайте параметры формирования журнала в соответствии с таблицей ниже (</w:t>
      </w:r>
      <w:r w:rsidRPr="00450012">
        <w:fldChar w:fldCharType="begin"/>
      </w:r>
      <w:r w:rsidRPr="00450012">
        <w:instrText xml:space="preserve"> REF _Ref113963332 \h </w:instrText>
      </w:r>
      <w:r w:rsidRPr="00450012">
        <w:fldChar w:fldCharType="separate"/>
      </w:r>
      <w:r w:rsidR="001D7989" w:rsidRPr="00450012">
        <w:t>Таблица </w:t>
      </w:r>
      <w:r w:rsidR="001D7989">
        <w:rPr>
          <w:noProof/>
        </w:rPr>
        <w:t>26</w:t>
      </w:r>
      <w:r w:rsidRPr="00450012">
        <w:fldChar w:fldCharType="end"/>
      </w:r>
      <w:r w:rsidRPr="00450012">
        <w:t>);</w:t>
      </w:r>
    </w:p>
    <w:p w14:paraId="04CAD815" w14:textId="77777777" w:rsidR="00C8690D" w:rsidRPr="00450012" w:rsidRDefault="00C8690D" w:rsidP="00C8690D">
      <w:pPr>
        <w:pStyle w:val="phtabletitle"/>
      </w:pPr>
      <w:bookmarkStart w:id="146" w:name="_Ref113963332"/>
      <w:r w:rsidRPr="00450012">
        <w:t>Таблица 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26</w:t>
      </w:r>
      <w:r w:rsidRPr="00450012">
        <w:fldChar w:fldCharType="end"/>
      </w:r>
      <w:bookmarkEnd w:id="146"/>
      <w:r w:rsidRPr="00450012"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8F21AF" w:rsidRPr="00450012" w14:paraId="68FFB93B" w14:textId="77777777" w:rsidTr="00442A69">
        <w:trPr>
          <w:tblHeader/>
        </w:trPr>
        <w:tc>
          <w:tcPr>
            <w:tcW w:w="1268" w:type="pct"/>
          </w:tcPr>
          <w:p w14:paraId="74D05E10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Наименование</w:t>
            </w:r>
          </w:p>
        </w:tc>
        <w:tc>
          <w:tcPr>
            <w:tcW w:w="3732" w:type="pct"/>
          </w:tcPr>
          <w:p w14:paraId="78B5941B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Описание</w:t>
            </w:r>
          </w:p>
        </w:tc>
      </w:tr>
      <w:tr w:rsidR="008F21AF" w:rsidRPr="00450012" w14:paraId="340AE640" w14:textId="77777777" w:rsidTr="00442A69">
        <w:tc>
          <w:tcPr>
            <w:tcW w:w="1268" w:type="pct"/>
          </w:tcPr>
          <w:p w14:paraId="3571FC27" w14:textId="77777777" w:rsidR="00C8690D" w:rsidRPr="00450012" w:rsidRDefault="00C8690D" w:rsidP="00442A69">
            <w:pPr>
              <w:pStyle w:val="phtablecellleft"/>
            </w:pPr>
            <w:r w:rsidRPr="00450012">
              <w:t>Период формирования СЭМД с</w:t>
            </w:r>
          </w:p>
        </w:tc>
        <w:tc>
          <w:tcPr>
            <w:tcW w:w="3732" w:type="pct"/>
          </w:tcPr>
          <w:p w14:paraId="70E33756" w14:textId="77777777" w:rsidR="00C8690D" w:rsidRPr="00450012" w:rsidRDefault="00C8690D" w:rsidP="00442A69">
            <w:pPr>
              <w:pStyle w:val="phtablecellleft"/>
            </w:pPr>
            <w:r w:rsidRPr="00450012">
              <w:t>Дата начала периода формирования СЭМД.</w:t>
            </w:r>
          </w:p>
          <w:p w14:paraId="57CECFE8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календаря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3BB5DA4A" wp14:editId="33EF2D5A">
                  <wp:extent cx="209550" cy="200025"/>
                  <wp:effectExtent l="19050" t="19050" r="19050" b="28575"/>
                  <wp:docPr id="6" name="Рисунок 6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установлена дата начала текущей недели</w:t>
            </w:r>
          </w:p>
        </w:tc>
      </w:tr>
      <w:tr w:rsidR="008F21AF" w:rsidRPr="00450012" w14:paraId="5FD9C010" w14:textId="77777777" w:rsidTr="00442A69">
        <w:tc>
          <w:tcPr>
            <w:tcW w:w="1268" w:type="pct"/>
          </w:tcPr>
          <w:p w14:paraId="212FFF77" w14:textId="77777777" w:rsidR="00C8690D" w:rsidRPr="00450012" w:rsidRDefault="00C8690D" w:rsidP="00442A69">
            <w:pPr>
              <w:pStyle w:val="phtablecellleft"/>
            </w:pPr>
            <w:r w:rsidRPr="00450012">
              <w:t>по</w:t>
            </w:r>
          </w:p>
        </w:tc>
        <w:tc>
          <w:tcPr>
            <w:tcW w:w="3732" w:type="pct"/>
          </w:tcPr>
          <w:p w14:paraId="49684661" w14:textId="77777777" w:rsidR="00C8690D" w:rsidRPr="00450012" w:rsidRDefault="00C8690D" w:rsidP="00442A69">
            <w:pPr>
              <w:pStyle w:val="phtablecellleft"/>
            </w:pPr>
            <w:r w:rsidRPr="00450012">
              <w:t>Дата окончания периода формирования СЭМД.</w:t>
            </w:r>
          </w:p>
          <w:p w14:paraId="4060E263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календаря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4B4318B9" wp14:editId="501A6FBC">
                  <wp:extent cx="209550" cy="200025"/>
                  <wp:effectExtent l="19050" t="19050" r="19050" b="28575"/>
                  <wp:docPr id="47" name="Рисунок 47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установлена дата окончания текущей недели</w:t>
            </w:r>
          </w:p>
        </w:tc>
      </w:tr>
      <w:tr w:rsidR="008F21AF" w:rsidRPr="00450012" w14:paraId="14669410" w14:textId="77777777" w:rsidTr="00442A69">
        <w:tc>
          <w:tcPr>
            <w:tcW w:w="1268" w:type="pct"/>
          </w:tcPr>
          <w:p w14:paraId="3FAA0652" w14:textId="77777777" w:rsidR="00C8690D" w:rsidRPr="00450012" w:rsidRDefault="00C8690D" w:rsidP="00442A69">
            <w:pPr>
              <w:pStyle w:val="phtablecellleft"/>
            </w:pPr>
            <w:r w:rsidRPr="00450012">
              <w:t>Вид СЭМД</w:t>
            </w:r>
          </w:p>
        </w:tc>
        <w:tc>
          <w:tcPr>
            <w:tcW w:w="3732" w:type="pct"/>
          </w:tcPr>
          <w:p w14:paraId="78C14FD4" w14:textId="77777777" w:rsidR="00C8690D" w:rsidRPr="00450012" w:rsidRDefault="00C8690D" w:rsidP="00442A69">
            <w:pPr>
              <w:pStyle w:val="phtablecellleft"/>
            </w:pPr>
            <w:r w:rsidRPr="00450012">
              <w:t>Вид сформированных СЭМД.</w:t>
            </w:r>
          </w:p>
          <w:p w14:paraId="2B206244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справочника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0662E447" wp14:editId="56201654">
                  <wp:extent cx="209550" cy="190500"/>
                  <wp:effectExtent l="19050" t="19050" r="19050" b="19050"/>
                  <wp:docPr id="48" name="Рисунок 4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установлено значение «Все»</w:t>
            </w:r>
          </w:p>
        </w:tc>
      </w:tr>
      <w:tr w:rsidR="008F21AF" w:rsidRPr="00450012" w14:paraId="40FB7C00" w14:textId="77777777" w:rsidTr="00442A69">
        <w:tc>
          <w:tcPr>
            <w:tcW w:w="1268" w:type="pct"/>
          </w:tcPr>
          <w:p w14:paraId="3E4AD69F" w14:textId="77777777" w:rsidR="00C8690D" w:rsidRPr="00450012" w:rsidRDefault="00C8690D" w:rsidP="00442A69">
            <w:pPr>
              <w:pStyle w:val="phtablecellleft"/>
            </w:pPr>
            <w:r w:rsidRPr="00450012"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14:paraId="58185D10" w14:textId="77777777" w:rsidR="00C8690D" w:rsidRPr="00450012" w:rsidRDefault="00C8690D" w:rsidP="00442A69">
            <w:pPr>
              <w:pStyle w:val="phtablecellleft"/>
            </w:pPr>
            <w:r w:rsidRPr="00450012">
              <w:t>Сотрудник, сформировавший СЭМД.</w:t>
            </w:r>
          </w:p>
          <w:p w14:paraId="39B71DB5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справочника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0B7A877C" wp14:editId="070F0325">
                  <wp:extent cx="209550" cy="190500"/>
                  <wp:effectExtent l="19050" t="19050" r="19050" b="19050"/>
                  <wp:docPr id="49" name="Рисунок 49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указан текущий пользователь</w:t>
            </w:r>
          </w:p>
        </w:tc>
      </w:tr>
      <w:tr w:rsidR="008F21AF" w:rsidRPr="00450012" w14:paraId="76EB0C51" w14:textId="77777777" w:rsidTr="00442A69">
        <w:tc>
          <w:tcPr>
            <w:tcW w:w="1268" w:type="pct"/>
          </w:tcPr>
          <w:p w14:paraId="0AD0DE46" w14:textId="77777777" w:rsidR="00C8690D" w:rsidRPr="00450012" w:rsidRDefault="00C8690D" w:rsidP="00442A69">
            <w:pPr>
              <w:pStyle w:val="phtablecellleft"/>
            </w:pPr>
            <w:r w:rsidRPr="00450012">
              <w:t>Пациент</w:t>
            </w:r>
          </w:p>
        </w:tc>
        <w:tc>
          <w:tcPr>
            <w:tcW w:w="3732" w:type="pct"/>
          </w:tcPr>
          <w:p w14:paraId="09EBE7D8" w14:textId="77777777" w:rsidR="00C8690D" w:rsidRPr="00450012" w:rsidRDefault="00C8690D" w:rsidP="00442A69">
            <w:pPr>
              <w:pStyle w:val="phtablecellleft"/>
            </w:pPr>
            <w:r w:rsidRPr="00450012">
              <w:t>Пациент, по которому сформированы СЭМД.</w:t>
            </w:r>
          </w:p>
          <w:p w14:paraId="3A29F6BA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с помощью кнопки </w:t>
            </w:r>
            <w:r w:rsidRPr="00450012">
              <w:rPr>
                <w:noProof/>
              </w:rPr>
              <w:drawing>
                <wp:inline distT="0" distB="0" distL="0" distR="0" wp14:anchorId="4ABF9C5A" wp14:editId="030C8089">
                  <wp:extent cx="209550" cy="190500"/>
                  <wp:effectExtent l="19050" t="19050" r="19050" b="19050"/>
                  <wp:docPr id="50" name="Рисунок 50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1AF" w:rsidRPr="00450012" w14:paraId="4DDDFB97" w14:textId="77777777" w:rsidTr="00442A69">
        <w:tc>
          <w:tcPr>
            <w:tcW w:w="1268" w:type="pct"/>
          </w:tcPr>
          <w:p w14:paraId="32447BF5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</w:t>
            </w:r>
          </w:p>
        </w:tc>
        <w:tc>
          <w:tcPr>
            <w:tcW w:w="3732" w:type="pct"/>
          </w:tcPr>
          <w:p w14:paraId="08543BA7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МО, в рамках которой сформированы СЭМД.</w:t>
            </w:r>
          </w:p>
          <w:p w14:paraId="22811A63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справочника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69AEF570" wp14:editId="61E69246">
                  <wp:extent cx="209550" cy="190500"/>
                  <wp:effectExtent l="19050" t="19050" r="19050" b="19050"/>
                  <wp:docPr id="51" name="Рисунок 5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8F21AF" w:rsidRPr="00450012" w14:paraId="4E9ABBB0" w14:textId="77777777" w:rsidTr="00442A69">
        <w:tc>
          <w:tcPr>
            <w:tcW w:w="1268" w:type="pct"/>
          </w:tcPr>
          <w:p w14:paraId="5809AF76" w14:textId="77777777" w:rsidR="00C8690D" w:rsidRPr="00450012" w:rsidRDefault="00C8690D" w:rsidP="00442A69">
            <w:pPr>
              <w:pStyle w:val="phtablecellleft"/>
            </w:pPr>
            <w:r w:rsidRPr="00450012">
              <w:t>Структурное подразделение МО</w:t>
            </w:r>
          </w:p>
        </w:tc>
        <w:tc>
          <w:tcPr>
            <w:tcW w:w="3732" w:type="pct"/>
          </w:tcPr>
          <w:p w14:paraId="069D3962" w14:textId="77777777" w:rsidR="00C8690D" w:rsidRPr="00450012" w:rsidRDefault="00C8690D" w:rsidP="00442A69">
            <w:pPr>
              <w:pStyle w:val="phtablecellleft"/>
            </w:pPr>
            <w:r w:rsidRPr="00450012">
              <w:t>Структурное подразделение МО, в рамках которого сформированы СЭМД.</w:t>
            </w:r>
          </w:p>
          <w:p w14:paraId="58AF0D36" w14:textId="77777777" w:rsidR="00C8690D" w:rsidRPr="00450012" w:rsidRDefault="00C8690D" w:rsidP="00442A69">
            <w:pPr>
              <w:pStyle w:val="phtablecellleft"/>
            </w:pPr>
            <w:r w:rsidRPr="00450012">
              <w:t>Выбирается из выпадающего списка, если заполнено поле «Наименование МО»</w:t>
            </w:r>
          </w:p>
        </w:tc>
      </w:tr>
      <w:tr w:rsidR="008F21AF" w:rsidRPr="00450012" w14:paraId="7CD00A15" w14:textId="77777777" w:rsidTr="00442A69">
        <w:tc>
          <w:tcPr>
            <w:tcW w:w="1268" w:type="pct"/>
          </w:tcPr>
          <w:p w14:paraId="211F3E6F" w14:textId="77777777" w:rsidR="00C8690D" w:rsidRPr="00450012" w:rsidRDefault="00C8690D" w:rsidP="00442A69">
            <w:pPr>
              <w:pStyle w:val="phtablecellleft"/>
            </w:pPr>
            <w:r w:rsidRPr="00450012">
              <w:t>Статус передачи СЭМД</w:t>
            </w:r>
          </w:p>
        </w:tc>
        <w:tc>
          <w:tcPr>
            <w:tcW w:w="3732" w:type="pct"/>
          </w:tcPr>
          <w:p w14:paraId="46AAE697" w14:textId="77777777" w:rsidR="00C8690D" w:rsidRPr="00450012" w:rsidRDefault="00C8690D" w:rsidP="00442A69">
            <w:pPr>
              <w:pStyle w:val="phtablecellleft"/>
            </w:pPr>
            <w:r w:rsidRPr="00450012">
              <w:t>Статус передачи сформированных СЭМД в РЭМД.</w:t>
            </w:r>
          </w:p>
          <w:p w14:paraId="255D0686" w14:textId="77777777" w:rsidR="00C8690D" w:rsidRPr="00450012" w:rsidRDefault="00C8690D" w:rsidP="00442A69">
            <w:pPr>
              <w:pStyle w:val="phtablecellleft"/>
            </w:pPr>
            <w:r w:rsidRPr="00450012">
              <w:t>Выбирается из выпадающего списка. По умолчанию установлено значение «Все»</w:t>
            </w:r>
          </w:p>
        </w:tc>
      </w:tr>
      <w:tr w:rsidR="008F21AF" w:rsidRPr="00450012" w14:paraId="2E462582" w14:textId="77777777" w:rsidTr="00442A69">
        <w:tc>
          <w:tcPr>
            <w:tcW w:w="1268" w:type="pct"/>
          </w:tcPr>
          <w:p w14:paraId="541FCBCD" w14:textId="77777777" w:rsidR="00C8690D" w:rsidRPr="00450012" w:rsidRDefault="00C8690D" w:rsidP="00442A69">
            <w:pPr>
              <w:pStyle w:val="phtablecellleft"/>
            </w:pPr>
            <w:r w:rsidRPr="00450012">
              <w:t>Ошибки</w:t>
            </w:r>
          </w:p>
        </w:tc>
        <w:tc>
          <w:tcPr>
            <w:tcW w:w="3732" w:type="pct"/>
          </w:tcPr>
          <w:p w14:paraId="62DA6132" w14:textId="77777777" w:rsidR="00C8690D" w:rsidRPr="00450012" w:rsidRDefault="00C8690D" w:rsidP="00442A69">
            <w:pPr>
              <w:pStyle w:val="phtablecellleft"/>
            </w:pPr>
            <w:r w:rsidRPr="00450012">
              <w:t>Текст ошибки, полученной при передаче сформированных СЭМД в РЭМД.</w:t>
            </w:r>
          </w:p>
          <w:p w14:paraId="6ECFA051" w14:textId="77777777" w:rsidR="00C8690D" w:rsidRPr="00450012" w:rsidRDefault="00C8690D" w:rsidP="00442A69">
            <w:pPr>
              <w:pStyle w:val="phtablecellleft"/>
            </w:pPr>
            <w:r w:rsidRPr="00450012">
              <w:t>Вводится с клавиатуры фрагмент или полный текст ошибки</w:t>
            </w:r>
          </w:p>
        </w:tc>
      </w:tr>
    </w:tbl>
    <w:p w14:paraId="5419BD39" w14:textId="77777777" w:rsidR="00C8690D" w:rsidRPr="00450012" w:rsidRDefault="00C8690D" w:rsidP="00C8690D">
      <w:pPr>
        <w:pStyle w:val="phnormal"/>
      </w:pPr>
    </w:p>
    <w:p w14:paraId="7A7D1B1B" w14:textId="77777777" w:rsidR="00C8690D" w:rsidRPr="00450012" w:rsidRDefault="00C8690D" w:rsidP="00C8690D">
      <w:pPr>
        <w:pStyle w:val="phlistitemized1"/>
        <w:ind w:left="1315" w:right="-2" w:hanging="464"/>
      </w:pPr>
      <w:r w:rsidRPr="00450012">
        <w:t>нажмите на кнопку «Найти». Сформируется журнал по передаче документов в РЭМД (</w:t>
      </w:r>
      <w:r w:rsidRPr="00450012">
        <w:fldChar w:fldCharType="begin"/>
      </w:r>
      <w:r w:rsidRPr="00450012">
        <w:instrText xml:space="preserve"> REF _Ref113967884 \h </w:instrText>
      </w:r>
      <w:r w:rsidRPr="00450012">
        <w:fldChar w:fldCharType="separate"/>
      </w:r>
      <w:r w:rsidR="001D7989" w:rsidRPr="00450012">
        <w:t xml:space="preserve">Таблица </w:t>
      </w:r>
      <w:r w:rsidR="001D7989">
        <w:rPr>
          <w:noProof/>
        </w:rPr>
        <w:t>27</w:t>
      </w:r>
      <w:r w:rsidRPr="00450012">
        <w:fldChar w:fldCharType="end"/>
      </w:r>
      <w:r w:rsidRPr="00450012">
        <w:t>) с учетом заданных параметров формирования;</w:t>
      </w:r>
    </w:p>
    <w:p w14:paraId="2C85CE20" w14:textId="77777777" w:rsidR="00C8690D" w:rsidRPr="00450012" w:rsidRDefault="00C8690D" w:rsidP="00C8690D">
      <w:pPr>
        <w:pStyle w:val="phtabletitle"/>
      </w:pPr>
      <w:bookmarkStart w:id="147" w:name="_Ref113967884"/>
      <w:r w:rsidRPr="00450012">
        <w:t xml:space="preserve">Таблица 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27</w:t>
      </w:r>
      <w:r w:rsidRPr="00450012">
        <w:fldChar w:fldCharType="end"/>
      </w:r>
      <w:bookmarkEnd w:id="147"/>
      <w:r w:rsidRPr="00450012"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8F21AF" w:rsidRPr="00450012" w14:paraId="265E61AD" w14:textId="77777777" w:rsidTr="00442A69">
        <w:trPr>
          <w:tblHeader/>
        </w:trPr>
        <w:tc>
          <w:tcPr>
            <w:tcW w:w="1338" w:type="pct"/>
          </w:tcPr>
          <w:p w14:paraId="24416A15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Наименование</w:t>
            </w:r>
          </w:p>
        </w:tc>
        <w:tc>
          <w:tcPr>
            <w:tcW w:w="3662" w:type="pct"/>
          </w:tcPr>
          <w:p w14:paraId="7C8F73E7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Описание</w:t>
            </w:r>
          </w:p>
        </w:tc>
      </w:tr>
      <w:tr w:rsidR="008F21AF" w:rsidRPr="00450012" w14:paraId="78226DC4" w14:textId="77777777" w:rsidTr="00442A69">
        <w:tc>
          <w:tcPr>
            <w:tcW w:w="1338" w:type="pct"/>
          </w:tcPr>
          <w:p w14:paraId="0DD5EDF6" w14:textId="77777777" w:rsidR="00C8690D" w:rsidRPr="00450012" w:rsidRDefault="00C8690D" w:rsidP="00442A69">
            <w:pPr>
              <w:pStyle w:val="phtablecellleft"/>
            </w:pPr>
            <w:r w:rsidRPr="00450012">
              <w:t>№</w:t>
            </w:r>
          </w:p>
        </w:tc>
        <w:tc>
          <w:tcPr>
            <w:tcW w:w="3662" w:type="pct"/>
          </w:tcPr>
          <w:p w14:paraId="6316AE1D" w14:textId="77777777" w:rsidR="00C8690D" w:rsidRPr="00450012" w:rsidRDefault="00C8690D" w:rsidP="00442A69">
            <w:pPr>
              <w:pStyle w:val="phtablecellleft"/>
            </w:pPr>
            <w:r w:rsidRPr="00450012">
              <w:t>Порядковый номер записи в сформированном журнале</w:t>
            </w:r>
          </w:p>
        </w:tc>
      </w:tr>
      <w:tr w:rsidR="008F21AF" w:rsidRPr="00450012" w14:paraId="050093D2" w14:textId="77777777" w:rsidTr="00442A69">
        <w:tc>
          <w:tcPr>
            <w:tcW w:w="1338" w:type="pct"/>
          </w:tcPr>
          <w:p w14:paraId="5BD9F33C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</w:t>
            </w:r>
          </w:p>
        </w:tc>
        <w:tc>
          <w:tcPr>
            <w:tcW w:w="3662" w:type="pct"/>
          </w:tcPr>
          <w:p w14:paraId="53552887" w14:textId="54AA606C" w:rsidR="00C8690D" w:rsidRPr="00450012" w:rsidRDefault="00C8690D" w:rsidP="00442A69">
            <w:pPr>
              <w:pStyle w:val="phtablecellleft"/>
            </w:pPr>
            <w:r w:rsidRPr="00450012">
              <w:t>Наименование медицинской организации – владельца документа, т</w:t>
            </w:r>
            <w:r w:rsidR="0014616C" w:rsidRPr="00450012">
              <w:t>. е</w:t>
            </w:r>
            <w:r w:rsidRPr="00450012">
              <w:t>. МО, в рамках которой производилось подписание и отправка документа</w:t>
            </w:r>
          </w:p>
        </w:tc>
      </w:tr>
      <w:tr w:rsidR="008F21AF" w:rsidRPr="00450012" w14:paraId="40F4F37B" w14:textId="77777777" w:rsidTr="00442A69">
        <w:tc>
          <w:tcPr>
            <w:tcW w:w="1338" w:type="pct"/>
          </w:tcPr>
          <w:p w14:paraId="02338B6D" w14:textId="77777777" w:rsidR="00C8690D" w:rsidRPr="00450012" w:rsidRDefault="00C8690D" w:rsidP="00442A69">
            <w:pPr>
              <w:pStyle w:val="phtablecellleft"/>
            </w:pPr>
            <w:r w:rsidRPr="00450012">
              <w:t>Отделение МО</w:t>
            </w:r>
          </w:p>
        </w:tc>
        <w:tc>
          <w:tcPr>
            <w:tcW w:w="3662" w:type="pct"/>
          </w:tcPr>
          <w:p w14:paraId="0E78878D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отделения, за которым закреплен сотрудник, сформировавший документ</w:t>
            </w:r>
          </w:p>
        </w:tc>
      </w:tr>
      <w:tr w:rsidR="008F21AF" w:rsidRPr="00450012" w14:paraId="5366240F" w14:textId="77777777" w:rsidTr="00442A69">
        <w:tc>
          <w:tcPr>
            <w:tcW w:w="1338" w:type="pct"/>
          </w:tcPr>
          <w:p w14:paraId="102D9C90" w14:textId="77777777" w:rsidR="00C8690D" w:rsidRPr="00450012" w:rsidRDefault="00C8690D" w:rsidP="00442A69">
            <w:pPr>
              <w:pStyle w:val="phtablecellleft"/>
            </w:pPr>
            <w:r w:rsidRPr="00450012">
              <w:t>Структурное подразделение МО</w:t>
            </w:r>
          </w:p>
        </w:tc>
        <w:tc>
          <w:tcPr>
            <w:tcW w:w="3662" w:type="pct"/>
          </w:tcPr>
          <w:p w14:paraId="40DC02D9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8F21AF" w:rsidRPr="00450012" w14:paraId="1585B5C8" w14:textId="77777777" w:rsidTr="00442A69">
        <w:tc>
          <w:tcPr>
            <w:tcW w:w="1338" w:type="pct"/>
          </w:tcPr>
          <w:p w14:paraId="10823C80" w14:textId="77777777" w:rsidR="00C8690D" w:rsidRPr="00450012" w:rsidRDefault="00C8690D" w:rsidP="00442A69">
            <w:pPr>
              <w:pStyle w:val="phtablecellleft"/>
            </w:pPr>
            <w:r w:rsidRPr="00450012">
              <w:t>OID Структурного подразделения МО</w:t>
            </w:r>
          </w:p>
        </w:tc>
        <w:tc>
          <w:tcPr>
            <w:tcW w:w="3662" w:type="pct"/>
          </w:tcPr>
          <w:p w14:paraId="6F57C74D" w14:textId="77777777" w:rsidR="00C8690D" w:rsidRPr="00450012" w:rsidRDefault="00C8690D" w:rsidP="00442A69">
            <w:pPr>
              <w:pStyle w:val="phtablecellleft"/>
            </w:pPr>
            <w:r w:rsidRPr="00450012">
              <w:t>OID структурного подразделения медицинской организации – владельца документа</w:t>
            </w:r>
          </w:p>
        </w:tc>
      </w:tr>
      <w:tr w:rsidR="008F21AF" w:rsidRPr="00450012" w14:paraId="3A854885" w14:textId="77777777" w:rsidTr="00442A69">
        <w:tc>
          <w:tcPr>
            <w:tcW w:w="1338" w:type="pct"/>
          </w:tcPr>
          <w:p w14:paraId="459B8735" w14:textId="77777777" w:rsidR="00C8690D" w:rsidRPr="00450012" w:rsidRDefault="00C8690D" w:rsidP="00442A69">
            <w:pPr>
              <w:pStyle w:val="phtablecellleft"/>
            </w:pPr>
            <w:r w:rsidRPr="00450012">
              <w:lastRenderedPageBreak/>
              <w:t>Вид СЭМД</w:t>
            </w:r>
          </w:p>
        </w:tc>
        <w:tc>
          <w:tcPr>
            <w:tcW w:w="3662" w:type="pct"/>
          </w:tcPr>
          <w:p w14:paraId="7A9ED604" w14:textId="77777777" w:rsidR="00C8690D" w:rsidRPr="00450012" w:rsidRDefault="00C8690D" w:rsidP="00442A69">
            <w:pPr>
              <w:pStyle w:val="phtablecellleft"/>
            </w:pPr>
            <w:r w:rsidRPr="00450012">
              <w:t>Вид сформированного документа</w:t>
            </w:r>
          </w:p>
        </w:tc>
      </w:tr>
      <w:tr w:rsidR="008F21AF" w:rsidRPr="00450012" w14:paraId="1ACA52D1" w14:textId="77777777" w:rsidTr="00442A69">
        <w:tc>
          <w:tcPr>
            <w:tcW w:w="1338" w:type="pct"/>
          </w:tcPr>
          <w:p w14:paraId="263BF3E7" w14:textId="77777777" w:rsidR="00C8690D" w:rsidRPr="00450012" w:rsidRDefault="00C8690D" w:rsidP="00442A69">
            <w:pPr>
              <w:pStyle w:val="phtablecellleft"/>
            </w:pPr>
            <w:r w:rsidRPr="00450012">
              <w:t>Версия СЭМД</w:t>
            </w:r>
          </w:p>
        </w:tc>
        <w:tc>
          <w:tcPr>
            <w:tcW w:w="3662" w:type="pct"/>
          </w:tcPr>
          <w:p w14:paraId="6508B9BC" w14:textId="77777777" w:rsidR="00C8690D" w:rsidRPr="00450012" w:rsidRDefault="00C8690D" w:rsidP="00442A69">
            <w:pPr>
              <w:pStyle w:val="phtablecellleft"/>
            </w:pPr>
            <w:r w:rsidRPr="00450012">
              <w:t>Версия сформированного документа</w:t>
            </w:r>
          </w:p>
        </w:tc>
      </w:tr>
      <w:tr w:rsidR="008F21AF" w:rsidRPr="00450012" w14:paraId="4E5FBB5B" w14:textId="77777777" w:rsidTr="00442A69">
        <w:tc>
          <w:tcPr>
            <w:tcW w:w="1338" w:type="pct"/>
          </w:tcPr>
          <w:p w14:paraId="5ED7D685" w14:textId="05407E27" w:rsidR="00C8690D" w:rsidRPr="00450012" w:rsidRDefault="0014616C" w:rsidP="00442A69">
            <w:pPr>
              <w:pStyle w:val="phtablecellleft"/>
            </w:pPr>
            <w:r w:rsidRPr="00450012">
              <w:t>Ф.И.О.</w:t>
            </w:r>
            <w:r w:rsidR="00C8690D" w:rsidRPr="00450012">
              <w:t xml:space="preserve"> пациента</w:t>
            </w:r>
          </w:p>
        </w:tc>
        <w:tc>
          <w:tcPr>
            <w:tcW w:w="3662" w:type="pct"/>
          </w:tcPr>
          <w:p w14:paraId="194D87CE" w14:textId="5E90D6D4" w:rsidR="00C8690D" w:rsidRPr="00450012" w:rsidRDefault="0014616C" w:rsidP="000438FD">
            <w:pPr>
              <w:pStyle w:val="phtablecellleft"/>
            </w:pPr>
            <w:r w:rsidRPr="00450012">
              <w:t>ФИО</w:t>
            </w:r>
            <w:r w:rsidR="00C8690D" w:rsidRPr="00450012">
              <w:t xml:space="preserve"> пациента, по которому сформирован документ</w:t>
            </w:r>
          </w:p>
        </w:tc>
      </w:tr>
      <w:tr w:rsidR="008F21AF" w:rsidRPr="00450012" w14:paraId="246B6F79" w14:textId="77777777" w:rsidTr="00442A69">
        <w:tc>
          <w:tcPr>
            <w:tcW w:w="1338" w:type="pct"/>
          </w:tcPr>
          <w:p w14:paraId="49A383E0" w14:textId="77777777" w:rsidR="00C8690D" w:rsidRPr="00450012" w:rsidRDefault="00C8690D" w:rsidP="00442A69">
            <w:pPr>
              <w:pStyle w:val="phtablecellleft"/>
            </w:pPr>
            <w:r w:rsidRPr="00450012">
              <w:t>Дата рождения</w:t>
            </w:r>
          </w:p>
        </w:tc>
        <w:tc>
          <w:tcPr>
            <w:tcW w:w="3662" w:type="pct"/>
          </w:tcPr>
          <w:p w14:paraId="2106FED8" w14:textId="77777777" w:rsidR="00C8690D" w:rsidRPr="00450012" w:rsidRDefault="00C8690D" w:rsidP="00442A69">
            <w:pPr>
              <w:pStyle w:val="phtablecellleft"/>
            </w:pPr>
            <w:r w:rsidRPr="00450012">
              <w:t>Дата рождения пациента, по которому сформирован документ</w:t>
            </w:r>
          </w:p>
        </w:tc>
      </w:tr>
      <w:tr w:rsidR="008F21AF" w:rsidRPr="00450012" w14:paraId="490B62FF" w14:textId="77777777" w:rsidTr="00442A69">
        <w:tc>
          <w:tcPr>
            <w:tcW w:w="1338" w:type="pct"/>
          </w:tcPr>
          <w:p w14:paraId="48A047FA" w14:textId="77777777" w:rsidR="00C8690D" w:rsidRPr="00450012" w:rsidRDefault="00C8690D" w:rsidP="00442A69">
            <w:pPr>
              <w:pStyle w:val="phtablecellleft"/>
            </w:pPr>
            <w:r w:rsidRPr="00450012">
              <w:t>СНИЛС</w:t>
            </w:r>
          </w:p>
        </w:tc>
        <w:tc>
          <w:tcPr>
            <w:tcW w:w="3662" w:type="pct"/>
          </w:tcPr>
          <w:p w14:paraId="47F6258D" w14:textId="77777777" w:rsidR="00C8690D" w:rsidRPr="00450012" w:rsidRDefault="00C8690D" w:rsidP="00442A69">
            <w:pPr>
              <w:pStyle w:val="phtablecellleft"/>
            </w:pPr>
            <w:r w:rsidRPr="00450012">
              <w:t>СНИЛС пациента, по которому сформирован документ</w:t>
            </w:r>
          </w:p>
        </w:tc>
      </w:tr>
      <w:tr w:rsidR="008F21AF" w:rsidRPr="00450012" w14:paraId="71F0EF60" w14:textId="77777777" w:rsidTr="00442A69">
        <w:tc>
          <w:tcPr>
            <w:tcW w:w="1338" w:type="pct"/>
          </w:tcPr>
          <w:p w14:paraId="54E1A322" w14:textId="77777777" w:rsidR="00C8690D" w:rsidRPr="00450012" w:rsidRDefault="00C8690D" w:rsidP="00442A69">
            <w:pPr>
              <w:pStyle w:val="phtablecellleft"/>
            </w:pPr>
            <w:r w:rsidRPr="00450012">
              <w:t>Сотрудник, сформировавший СЭМД</w:t>
            </w:r>
          </w:p>
        </w:tc>
        <w:tc>
          <w:tcPr>
            <w:tcW w:w="3662" w:type="pct"/>
          </w:tcPr>
          <w:p w14:paraId="6F3C28AA" w14:textId="5D47BA01" w:rsidR="00C8690D" w:rsidRPr="00450012" w:rsidRDefault="0014616C" w:rsidP="000438FD">
            <w:pPr>
              <w:pStyle w:val="phtablecellleft"/>
            </w:pPr>
            <w:r w:rsidRPr="00450012">
              <w:t>ФИО</w:t>
            </w:r>
            <w:r w:rsidR="00C8690D" w:rsidRPr="00450012">
              <w:t xml:space="preserve"> сотрудника, который выполнил формирование документа</w:t>
            </w:r>
          </w:p>
        </w:tc>
      </w:tr>
      <w:tr w:rsidR="008F21AF" w:rsidRPr="00450012" w14:paraId="3B880CE1" w14:textId="77777777" w:rsidTr="00442A69">
        <w:tc>
          <w:tcPr>
            <w:tcW w:w="1338" w:type="pct"/>
          </w:tcPr>
          <w:p w14:paraId="431C2C30" w14:textId="77777777" w:rsidR="00C8690D" w:rsidRPr="00450012" w:rsidRDefault="00C8690D" w:rsidP="00442A69">
            <w:pPr>
              <w:pStyle w:val="phtablecellleft"/>
            </w:pPr>
            <w:r w:rsidRPr="00450012">
              <w:t>Номер документа в региональной МИС</w:t>
            </w:r>
          </w:p>
        </w:tc>
        <w:tc>
          <w:tcPr>
            <w:tcW w:w="3662" w:type="pct"/>
          </w:tcPr>
          <w:p w14:paraId="2AD80016" w14:textId="77777777" w:rsidR="00C8690D" w:rsidRPr="00450012" w:rsidRDefault="00C8690D" w:rsidP="00442A69">
            <w:pPr>
              <w:pStyle w:val="phtablecellleft"/>
            </w:pPr>
            <w:r w:rsidRPr="00450012">
              <w:t>Идентификатор документа в Системе</w:t>
            </w:r>
          </w:p>
        </w:tc>
      </w:tr>
      <w:tr w:rsidR="008F21AF" w:rsidRPr="00450012" w14:paraId="3DAF0D3D" w14:textId="77777777" w:rsidTr="00442A69">
        <w:tc>
          <w:tcPr>
            <w:tcW w:w="1338" w:type="pct"/>
          </w:tcPr>
          <w:p w14:paraId="6D62F91D" w14:textId="77777777" w:rsidR="00C8690D" w:rsidRPr="00450012" w:rsidRDefault="00C8690D" w:rsidP="00442A69">
            <w:pPr>
              <w:pStyle w:val="phtablecellleft"/>
            </w:pPr>
            <w:r w:rsidRPr="00450012">
              <w:t>Локальный идентификатор документа</w:t>
            </w:r>
          </w:p>
        </w:tc>
        <w:tc>
          <w:tcPr>
            <w:tcW w:w="3662" w:type="pct"/>
          </w:tcPr>
          <w:p w14:paraId="08FBC486" w14:textId="77777777" w:rsidR="00C8690D" w:rsidRPr="00450012" w:rsidRDefault="00C8690D" w:rsidP="00442A69">
            <w:pPr>
              <w:pStyle w:val="phtablecellleft"/>
            </w:pPr>
            <w:r w:rsidRPr="00450012">
              <w:t>Уникальный идентификатор документа, присваиваемый Системой при отправке в РЭМД</w:t>
            </w:r>
          </w:p>
        </w:tc>
      </w:tr>
      <w:tr w:rsidR="008F21AF" w:rsidRPr="00450012" w14:paraId="6486D6AF" w14:textId="77777777" w:rsidTr="00442A69">
        <w:tc>
          <w:tcPr>
            <w:tcW w:w="1338" w:type="pct"/>
          </w:tcPr>
          <w:p w14:paraId="7F9BBEB7" w14:textId="77777777" w:rsidR="00C8690D" w:rsidRPr="00450012" w:rsidRDefault="00C8690D" w:rsidP="00442A69">
            <w:pPr>
              <w:pStyle w:val="phtablecellleft"/>
            </w:pPr>
            <w:r w:rsidRPr="00450012">
              <w:t>Дата создания СЭМД</w:t>
            </w:r>
          </w:p>
        </w:tc>
        <w:tc>
          <w:tcPr>
            <w:tcW w:w="3662" w:type="pct"/>
          </w:tcPr>
          <w:p w14:paraId="14F05F5B" w14:textId="77777777" w:rsidR="00C8690D" w:rsidRPr="00450012" w:rsidRDefault="00C8690D" w:rsidP="00442A69">
            <w:pPr>
              <w:pStyle w:val="phtablecellleft"/>
            </w:pPr>
            <w:r w:rsidRPr="00450012">
              <w:t>Дата формирования и подписания документа автором</w:t>
            </w:r>
          </w:p>
        </w:tc>
      </w:tr>
      <w:tr w:rsidR="008F21AF" w:rsidRPr="00450012" w14:paraId="61599B92" w14:textId="77777777" w:rsidTr="00442A69">
        <w:tc>
          <w:tcPr>
            <w:tcW w:w="1338" w:type="pct"/>
          </w:tcPr>
          <w:p w14:paraId="23E6F35C" w14:textId="77777777" w:rsidR="00C8690D" w:rsidRPr="00450012" w:rsidRDefault="00C8690D" w:rsidP="00442A69">
            <w:pPr>
              <w:pStyle w:val="phtablecellleft"/>
            </w:pPr>
            <w:r w:rsidRPr="00450012">
              <w:t>Дата отправки на регистрацию в РЭМД</w:t>
            </w:r>
          </w:p>
        </w:tc>
        <w:tc>
          <w:tcPr>
            <w:tcW w:w="3662" w:type="pct"/>
          </w:tcPr>
          <w:p w14:paraId="6E12C698" w14:textId="77777777" w:rsidR="00C8690D" w:rsidRPr="00450012" w:rsidRDefault="00C8690D" w:rsidP="00442A69">
            <w:pPr>
              <w:pStyle w:val="phtablecellleft"/>
            </w:pPr>
            <w:r w:rsidRPr="00450012">
              <w:t>Дата отправки документа на регистрацию в РЭМД</w:t>
            </w:r>
          </w:p>
        </w:tc>
      </w:tr>
      <w:tr w:rsidR="008F21AF" w:rsidRPr="00450012" w14:paraId="5562E489" w14:textId="77777777" w:rsidTr="00442A69">
        <w:tc>
          <w:tcPr>
            <w:tcW w:w="1338" w:type="pct"/>
          </w:tcPr>
          <w:p w14:paraId="45B20EAC" w14:textId="77777777" w:rsidR="00C8690D" w:rsidRPr="00450012" w:rsidRDefault="00C8690D" w:rsidP="00442A69">
            <w:pPr>
              <w:pStyle w:val="phtablecellleft"/>
            </w:pPr>
            <w:r w:rsidRPr="00450012">
              <w:t>Дата отказа регистрации в РЭМД</w:t>
            </w:r>
          </w:p>
        </w:tc>
        <w:tc>
          <w:tcPr>
            <w:tcW w:w="3662" w:type="pct"/>
          </w:tcPr>
          <w:p w14:paraId="5AE9C622" w14:textId="77777777" w:rsidR="00C8690D" w:rsidRPr="00450012" w:rsidRDefault="00C8690D" w:rsidP="00442A69">
            <w:pPr>
              <w:pStyle w:val="phtablecellleft"/>
            </w:pPr>
            <w:r w:rsidRPr="00450012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8F21AF" w:rsidRPr="00450012" w14:paraId="13EF1052" w14:textId="77777777" w:rsidTr="00442A69">
        <w:tc>
          <w:tcPr>
            <w:tcW w:w="1338" w:type="pct"/>
          </w:tcPr>
          <w:p w14:paraId="4DE641F9" w14:textId="77777777" w:rsidR="00C8690D" w:rsidRPr="00450012" w:rsidRDefault="00C8690D" w:rsidP="00442A69">
            <w:pPr>
              <w:pStyle w:val="phtablecellleft"/>
            </w:pPr>
            <w:r w:rsidRPr="00450012">
              <w:t>Дата и время регистрации в РЭМД</w:t>
            </w:r>
          </w:p>
        </w:tc>
        <w:tc>
          <w:tcPr>
            <w:tcW w:w="3662" w:type="pct"/>
          </w:tcPr>
          <w:p w14:paraId="157DBE02" w14:textId="77777777" w:rsidR="00C8690D" w:rsidRPr="00450012" w:rsidRDefault="00C8690D" w:rsidP="00442A69">
            <w:pPr>
              <w:pStyle w:val="phtablecellleft"/>
            </w:pPr>
            <w:r w:rsidRPr="00450012">
              <w:t>Дата обработки документа РЭМД, по результатам которой выполнена регистрация документа</w:t>
            </w:r>
          </w:p>
        </w:tc>
      </w:tr>
      <w:tr w:rsidR="008F21AF" w:rsidRPr="00450012" w14:paraId="40CB45FD" w14:textId="77777777" w:rsidTr="00442A69">
        <w:tc>
          <w:tcPr>
            <w:tcW w:w="1338" w:type="pct"/>
          </w:tcPr>
          <w:p w14:paraId="5551D91A" w14:textId="77777777" w:rsidR="00C8690D" w:rsidRPr="00450012" w:rsidRDefault="00C8690D" w:rsidP="00442A69">
            <w:pPr>
              <w:pStyle w:val="phtablecellleft"/>
            </w:pPr>
            <w:r w:rsidRPr="00450012">
              <w:t>Статус передачи СЭМД</w:t>
            </w:r>
          </w:p>
        </w:tc>
        <w:tc>
          <w:tcPr>
            <w:tcW w:w="3662" w:type="pct"/>
          </w:tcPr>
          <w:p w14:paraId="4002A6F1" w14:textId="77777777" w:rsidR="00C8690D" w:rsidRPr="00450012" w:rsidRDefault="00C8690D" w:rsidP="00442A69">
            <w:pPr>
              <w:pStyle w:val="phtablecellleft"/>
            </w:pPr>
            <w:r w:rsidRPr="00450012">
              <w:t>Текущий статус передачи документа в РЭМД</w:t>
            </w:r>
          </w:p>
        </w:tc>
      </w:tr>
      <w:tr w:rsidR="008F21AF" w:rsidRPr="00450012" w14:paraId="642A382C" w14:textId="77777777" w:rsidTr="00442A69">
        <w:tc>
          <w:tcPr>
            <w:tcW w:w="1338" w:type="pct"/>
          </w:tcPr>
          <w:p w14:paraId="5148DDF7" w14:textId="77777777" w:rsidR="00C8690D" w:rsidRPr="00450012" w:rsidRDefault="00C8690D" w:rsidP="00442A69">
            <w:pPr>
              <w:pStyle w:val="phtablecellleft"/>
            </w:pPr>
            <w:r w:rsidRPr="00450012">
              <w:t>Ошибки</w:t>
            </w:r>
          </w:p>
        </w:tc>
        <w:tc>
          <w:tcPr>
            <w:tcW w:w="3662" w:type="pct"/>
          </w:tcPr>
          <w:p w14:paraId="73782B83" w14:textId="77777777" w:rsidR="00C8690D" w:rsidRPr="00450012" w:rsidRDefault="00C8690D" w:rsidP="00442A69">
            <w:pPr>
              <w:pStyle w:val="phtablecellleft"/>
            </w:pPr>
            <w:r w:rsidRPr="00450012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8F21AF" w:rsidRPr="00450012" w14:paraId="0204538D" w14:textId="77777777" w:rsidTr="00442A69">
        <w:tc>
          <w:tcPr>
            <w:tcW w:w="1338" w:type="pct"/>
          </w:tcPr>
          <w:p w14:paraId="42B9EC4A" w14:textId="77777777" w:rsidR="00C8690D" w:rsidRPr="00450012" w:rsidRDefault="00C8690D" w:rsidP="00442A69">
            <w:pPr>
              <w:pStyle w:val="phtablecellleft"/>
            </w:pPr>
            <w:r w:rsidRPr="00450012">
              <w:t>Статус подписания</w:t>
            </w:r>
          </w:p>
        </w:tc>
        <w:tc>
          <w:tcPr>
            <w:tcW w:w="3662" w:type="pct"/>
          </w:tcPr>
          <w:p w14:paraId="71AAB9D5" w14:textId="77777777" w:rsidR="00C8690D" w:rsidRPr="00450012" w:rsidRDefault="00C8690D" w:rsidP="00442A69">
            <w:pPr>
              <w:pStyle w:val="phtablecellleft"/>
            </w:pPr>
            <w:r w:rsidRPr="00450012">
              <w:t>Статусы подписания сформирования документа всеми участниками подписания.</w:t>
            </w:r>
          </w:p>
          <w:p w14:paraId="3DA8103F" w14:textId="77777777" w:rsidR="00C8690D" w:rsidRPr="00450012" w:rsidRDefault="00C8690D" w:rsidP="00442A69">
            <w:pPr>
              <w:pStyle w:val="phtablecellleft"/>
            </w:pPr>
            <w:r w:rsidRPr="00450012">
              <w:t>По каждому участнику подписания отображается следующая информация:</w:t>
            </w:r>
          </w:p>
          <w:p w14:paraId="73842211" w14:textId="1F5F36F1" w:rsidR="00C8690D" w:rsidRPr="00450012" w:rsidRDefault="0014616C" w:rsidP="00442A69">
            <w:pPr>
              <w:pStyle w:val="phtableitemizedlist1"/>
              <w:ind w:right="108"/>
            </w:pPr>
            <w:r w:rsidRPr="00450012">
              <w:t>ФИО</w:t>
            </w:r>
            <w:r w:rsidR="00C8690D" w:rsidRPr="00450012">
              <w:t xml:space="preserve"> участника подписания;</w:t>
            </w:r>
          </w:p>
          <w:p w14:paraId="2F1BD692" w14:textId="77777777" w:rsidR="00C8690D" w:rsidRPr="00450012" w:rsidRDefault="00C8690D" w:rsidP="00442A69">
            <w:pPr>
              <w:pStyle w:val="phtableitemizedlist1"/>
              <w:ind w:right="108"/>
            </w:pPr>
            <w:r w:rsidRPr="00450012">
              <w:t>роль подписания;</w:t>
            </w:r>
          </w:p>
          <w:p w14:paraId="5A036432" w14:textId="77777777" w:rsidR="00C8690D" w:rsidRPr="00450012" w:rsidRDefault="00C8690D" w:rsidP="00442A69">
            <w:pPr>
              <w:pStyle w:val="phtableitemizedlist1"/>
              <w:ind w:right="108"/>
            </w:pPr>
            <w:r w:rsidRPr="00450012">
              <w:t>индикатор подписания:</w:t>
            </w:r>
          </w:p>
          <w:p w14:paraId="4F27C51A" w14:textId="77777777" w:rsidR="00C8690D" w:rsidRPr="00450012" w:rsidRDefault="00C8690D" w:rsidP="00442A69">
            <w:pPr>
              <w:pStyle w:val="phtableitemizedlist2"/>
              <w:ind w:right="108"/>
            </w:pPr>
            <w:r w:rsidRPr="00450012">
              <w:rPr>
                <w:noProof/>
              </w:rPr>
              <w:drawing>
                <wp:inline distT="0" distB="0" distL="0" distR="0" wp14:anchorId="4B91FF51" wp14:editId="777ECA18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 xml:space="preserve"> – «Не подписан»;</w:t>
            </w:r>
          </w:p>
          <w:p w14:paraId="43C168B6" w14:textId="77777777" w:rsidR="00C8690D" w:rsidRPr="00450012" w:rsidRDefault="00C8690D" w:rsidP="00442A69">
            <w:pPr>
              <w:pStyle w:val="phtableitemizedlist2"/>
              <w:ind w:right="108"/>
            </w:pPr>
            <w:r w:rsidRPr="00450012">
              <w:rPr>
                <w:noProof/>
              </w:rPr>
              <w:drawing>
                <wp:inline distT="0" distB="0" distL="0" distR="0" wp14:anchorId="0A8B8C22" wp14:editId="36EB7DBD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 xml:space="preserve"> – «В подписи отказано»;</w:t>
            </w:r>
          </w:p>
          <w:p w14:paraId="6DDAE807" w14:textId="77777777" w:rsidR="00C8690D" w:rsidRPr="00450012" w:rsidRDefault="00C8690D" w:rsidP="00442A69">
            <w:pPr>
              <w:pStyle w:val="phtableitemizedlist2"/>
              <w:ind w:right="108"/>
            </w:pPr>
            <w:r w:rsidRPr="00450012">
              <w:rPr>
                <w:noProof/>
              </w:rPr>
              <w:drawing>
                <wp:inline distT="0" distB="0" distL="0" distR="0" wp14:anchorId="59A35FCE" wp14:editId="324D8D8A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 xml:space="preserve"> – «Подписан»</w:t>
            </w:r>
          </w:p>
        </w:tc>
      </w:tr>
    </w:tbl>
    <w:p w14:paraId="7B05F733" w14:textId="77777777" w:rsidR="00C8690D" w:rsidRPr="00450012" w:rsidRDefault="00C8690D" w:rsidP="00C8690D">
      <w:pPr>
        <w:pStyle w:val="phnormal"/>
      </w:pPr>
    </w:p>
    <w:p w14:paraId="2EE95B76" w14:textId="77777777" w:rsidR="00C8690D" w:rsidRPr="00450012" w:rsidRDefault="00C8690D" w:rsidP="00C8690D">
      <w:pPr>
        <w:pStyle w:val="phnormal"/>
      </w:pPr>
      <w:r w:rsidRPr="00450012">
        <w:lastRenderedPageBreak/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14:paraId="4966990E" w14:textId="77777777" w:rsidR="00C8690D" w:rsidRPr="00450012" w:rsidRDefault="00C8690D" w:rsidP="00C8690D">
      <w:pPr>
        <w:pStyle w:val="10"/>
      </w:pPr>
      <w:bookmarkStart w:id="148" w:name="_Toc89870765"/>
      <w:bookmarkStart w:id="149" w:name="_Toc114831095"/>
      <w:bookmarkStart w:id="150" w:name="_Toc142405238"/>
      <w:bookmarkStart w:id="151" w:name="_Toc147325538"/>
      <w:bookmarkStart w:id="152" w:name="_Toc154099360"/>
      <w:bookmarkStart w:id="153" w:name="_Toc181703860"/>
      <w:bookmarkStart w:id="154" w:name="_Toc198025788"/>
      <w:r w:rsidRPr="00450012">
        <w:lastRenderedPageBreak/>
        <w:t>Сводный отчет по переданным СЭМД</w:t>
      </w:r>
      <w:bookmarkEnd w:id="148"/>
      <w:bookmarkEnd w:id="149"/>
      <w:bookmarkEnd w:id="150"/>
      <w:bookmarkEnd w:id="151"/>
      <w:bookmarkEnd w:id="152"/>
      <w:bookmarkEnd w:id="153"/>
      <w:bookmarkEnd w:id="154"/>
    </w:p>
    <w:p w14:paraId="000A8A1A" w14:textId="77777777" w:rsidR="00C8690D" w:rsidRPr="00450012" w:rsidRDefault="00C8690D" w:rsidP="00C8690D">
      <w:pPr>
        <w:pStyle w:val="phnormal"/>
      </w:pPr>
      <w:bookmarkStart w:id="155" w:name="_Hlk113968506"/>
      <w:r w:rsidRPr="00450012">
        <w:t>В Системе пользователю доступна возможность просмотра сводной информации по СЭМД, отправленным в РЭМД.</w:t>
      </w:r>
    </w:p>
    <w:p w14:paraId="2F60BD05" w14:textId="77777777" w:rsidR="00C8690D" w:rsidRPr="00450012" w:rsidRDefault="00C8690D" w:rsidP="00C8690D">
      <w:pPr>
        <w:pStyle w:val="phlistitemizedtitle"/>
      </w:pPr>
      <w:r w:rsidRPr="00450012">
        <w:t>Чтобы просмотреть сводный отчет, выполните следующие действия:</w:t>
      </w:r>
    </w:p>
    <w:p w14:paraId="2D403DCA" w14:textId="77777777" w:rsidR="00C8690D" w:rsidRPr="00450012" w:rsidRDefault="00C8690D" w:rsidP="00C8690D">
      <w:pPr>
        <w:pStyle w:val="phlistitemized1"/>
        <w:ind w:left="1315" w:right="-2" w:hanging="464"/>
      </w:pPr>
      <w:r w:rsidRPr="00450012">
        <w:t>выберите пункт главного меню «Аналитика/ РЭМД/ Сводный отчет по РЭМД». Откроется форма формирования отчета (</w:t>
      </w:r>
      <w:r w:rsidRPr="00450012">
        <w:fldChar w:fldCharType="begin"/>
      </w:r>
      <w:r w:rsidRPr="00450012">
        <w:instrText xml:space="preserve"> REF _Ref147317721 \h </w:instrText>
      </w:r>
      <w:r w:rsidRPr="00450012">
        <w:fldChar w:fldCharType="separate"/>
      </w:r>
      <w:r w:rsidR="001D7989" w:rsidRPr="00450012">
        <w:t xml:space="preserve">Рисунок </w:t>
      </w:r>
      <w:r w:rsidR="001D7989">
        <w:rPr>
          <w:noProof/>
        </w:rPr>
        <w:t>124</w:t>
      </w:r>
      <w:r w:rsidRPr="00450012">
        <w:fldChar w:fldCharType="end"/>
      </w:r>
      <w:r w:rsidRPr="00450012">
        <w:t>).</w:t>
      </w:r>
    </w:p>
    <w:p w14:paraId="148F2EC0" w14:textId="77777777" w:rsidR="00C8690D" w:rsidRPr="00450012" w:rsidRDefault="00C8690D" w:rsidP="00C8690D">
      <w:pPr>
        <w:pStyle w:val="phfigure"/>
      </w:pPr>
      <w:r w:rsidRPr="00450012">
        <w:rPr>
          <w:noProof/>
        </w:rPr>
        <w:drawing>
          <wp:inline distT="0" distB="0" distL="0" distR="0" wp14:anchorId="55DB37DD" wp14:editId="6CE57225">
            <wp:extent cx="6186170" cy="2301875"/>
            <wp:effectExtent l="19050" t="19050" r="24130" b="222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013059" w14:textId="77777777" w:rsidR="00C8690D" w:rsidRPr="00450012" w:rsidRDefault="00C8690D" w:rsidP="00C8690D">
      <w:pPr>
        <w:pStyle w:val="phfiguretitle"/>
      </w:pPr>
      <w:bookmarkStart w:id="156" w:name="_Ref147317721"/>
      <w:r w:rsidRPr="00450012">
        <w:t xml:space="preserve">Рисунок </w:t>
      </w:r>
      <w:r w:rsidRPr="00450012">
        <w:fldChar w:fldCharType="begin"/>
      </w:r>
      <w:r w:rsidRPr="00450012">
        <w:instrText xml:space="preserve"> SEQ Рисунок \* ARABIC </w:instrText>
      </w:r>
      <w:r w:rsidRPr="00450012">
        <w:fldChar w:fldCharType="separate"/>
      </w:r>
      <w:r w:rsidR="001D7989">
        <w:rPr>
          <w:noProof/>
        </w:rPr>
        <w:t>124</w:t>
      </w:r>
      <w:r w:rsidRPr="00450012">
        <w:fldChar w:fldCharType="end"/>
      </w:r>
      <w:bookmarkStart w:id="157" w:name="_Ref89852164"/>
      <w:bookmarkEnd w:id="156"/>
      <w:r w:rsidRPr="00450012">
        <w:rPr>
          <w:rFonts w:cs="Times New Roman"/>
        </w:rPr>
        <w:t xml:space="preserve"> </w:t>
      </w:r>
      <w:r w:rsidRPr="00450012">
        <w:t>–</w:t>
      </w:r>
      <w:bookmarkEnd w:id="157"/>
      <w:r w:rsidRPr="00450012">
        <w:t xml:space="preserve"> Форма формирования отчета</w:t>
      </w:r>
    </w:p>
    <w:p w14:paraId="4CA8B3CD" w14:textId="77777777" w:rsidR="00C8690D" w:rsidRPr="00450012" w:rsidRDefault="00C8690D" w:rsidP="00C8690D">
      <w:pPr>
        <w:pStyle w:val="phlistitemized1"/>
        <w:ind w:left="1315" w:right="-2" w:hanging="464"/>
      </w:pPr>
      <w:r w:rsidRPr="00450012">
        <w:t>задайте параметры формирования сводного отчета в соответствии с таблицей ниже (</w:t>
      </w:r>
      <w:r w:rsidRPr="00450012">
        <w:fldChar w:fldCharType="begin"/>
      </w:r>
      <w:r w:rsidRPr="00450012">
        <w:instrText xml:space="preserve"> REF _Ref113968175 \h </w:instrText>
      </w:r>
      <w:r w:rsidRPr="00450012">
        <w:fldChar w:fldCharType="separate"/>
      </w:r>
      <w:r w:rsidR="001D7989" w:rsidRPr="00450012">
        <w:t xml:space="preserve">Таблица </w:t>
      </w:r>
      <w:r w:rsidR="001D7989">
        <w:rPr>
          <w:noProof/>
        </w:rPr>
        <w:t>28</w:t>
      </w:r>
      <w:r w:rsidRPr="00450012">
        <w:fldChar w:fldCharType="end"/>
      </w:r>
      <w:r w:rsidRPr="00450012">
        <w:t>);</w:t>
      </w:r>
    </w:p>
    <w:p w14:paraId="7F06A7C5" w14:textId="77777777" w:rsidR="00C8690D" w:rsidRPr="00450012" w:rsidRDefault="00C8690D" w:rsidP="00C8690D">
      <w:pPr>
        <w:pStyle w:val="phtabletitle"/>
      </w:pPr>
      <w:bookmarkStart w:id="158" w:name="_Ref113968175"/>
      <w:r w:rsidRPr="00450012">
        <w:t xml:space="preserve">Таблица 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28</w:t>
      </w:r>
      <w:r w:rsidRPr="00450012">
        <w:fldChar w:fldCharType="end"/>
      </w:r>
      <w:bookmarkEnd w:id="158"/>
      <w:r w:rsidRPr="00450012"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8F21AF" w:rsidRPr="00450012" w14:paraId="1290112C" w14:textId="77777777" w:rsidTr="00442A69">
        <w:trPr>
          <w:tblHeader/>
        </w:trPr>
        <w:tc>
          <w:tcPr>
            <w:tcW w:w="1209" w:type="pct"/>
          </w:tcPr>
          <w:p w14:paraId="3D5F2AC6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Наименование</w:t>
            </w:r>
          </w:p>
        </w:tc>
        <w:tc>
          <w:tcPr>
            <w:tcW w:w="3791" w:type="pct"/>
          </w:tcPr>
          <w:p w14:paraId="06F8D1AA" w14:textId="77777777" w:rsidR="00C8690D" w:rsidRPr="00450012" w:rsidRDefault="00C8690D" w:rsidP="00442A69">
            <w:pPr>
              <w:pStyle w:val="phtablecolcaption"/>
              <w:rPr>
                <w:b w:val="0"/>
                <w:bCs w:val="0"/>
              </w:rPr>
            </w:pPr>
            <w:r w:rsidRPr="00450012">
              <w:rPr>
                <w:bCs w:val="0"/>
              </w:rPr>
              <w:t>Описание</w:t>
            </w:r>
          </w:p>
        </w:tc>
      </w:tr>
      <w:tr w:rsidR="008F21AF" w:rsidRPr="00450012" w14:paraId="2602121C" w14:textId="77777777" w:rsidTr="00442A69">
        <w:tc>
          <w:tcPr>
            <w:tcW w:w="1209" w:type="pct"/>
          </w:tcPr>
          <w:p w14:paraId="3BEF711E" w14:textId="77777777" w:rsidR="00C8690D" w:rsidRPr="00450012" w:rsidRDefault="00C8690D" w:rsidP="00442A69">
            <w:pPr>
              <w:pStyle w:val="phtablecellleft"/>
            </w:pPr>
            <w:r w:rsidRPr="00450012">
              <w:t>Дата с</w:t>
            </w:r>
          </w:p>
        </w:tc>
        <w:tc>
          <w:tcPr>
            <w:tcW w:w="3791" w:type="pct"/>
          </w:tcPr>
          <w:p w14:paraId="6BD36536" w14:textId="77777777" w:rsidR="00C8690D" w:rsidRPr="00450012" w:rsidRDefault="00C8690D" w:rsidP="00442A69">
            <w:pPr>
              <w:pStyle w:val="phtablecellleft"/>
            </w:pPr>
            <w:r w:rsidRPr="00450012">
              <w:t>Дата начала периода формирования отчета.</w:t>
            </w:r>
          </w:p>
          <w:p w14:paraId="27DEB63D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календаря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1AAC3D80" wp14:editId="0FC318D1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установлена дата начала текущей месяца</w:t>
            </w:r>
          </w:p>
        </w:tc>
      </w:tr>
      <w:tr w:rsidR="008F21AF" w:rsidRPr="00450012" w14:paraId="16621DFE" w14:textId="77777777" w:rsidTr="00442A69">
        <w:tc>
          <w:tcPr>
            <w:tcW w:w="1209" w:type="pct"/>
          </w:tcPr>
          <w:p w14:paraId="387D8EBE" w14:textId="77777777" w:rsidR="00C8690D" w:rsidRPr="00450012" w:rsidRDefault="00C8690D" w:rsidP="00442A69">
            <w:pPr>
              <w:pStyle w:val="phtablecellleft"/>
            </w:pPr>
            <w:r w:rsidRPr="00450012">
              <w:t>Дата по</w:t>
            </w:r>
          </w:p>
        </w:tc>
        <w:tc>
          <w:tcPr>
            <w:tcW w:w="3791" w:type="pct"/>
          </w:tcPr>
          <w:p w14:paraId="43D9EF4E" w14:textId="77777777" w:rsidR="00C8690D" w:rsidRPr="00450012" w:rsidRDefault="00C8690D" w:rsidP="00442A69">
            <w:pPr>
              <w:pStyle w:val="phtablecellleft"/>
            </w:pPr>
            <w:r w:rsidRPr="00450012">
              <w:t>Дата окончания периода формирования СЭМД.</w:t>
            </w:r>
          </w:p>
          <w:p w14:paraId="1ABE6CD6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календаря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52D2F80E" wp14:editId="53A4F443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установлена текущая дата</w:t>
            </w:r>
          </w:p>
        </w:tc>
      </w:tr>
      <w:tr w:rsidR="008F21AF" w:rsidRPr="00450012" w14:paraId="4917E31C" w14:textId="77777777" w:rsidTr="00442A69">
        <w:tc>
          <w:tcPr>
            <w:tcW w:w="1209" w:type="pct"/>
          </w:tcPr>
          <w:p w14:paraId="4D25615B" w14:textId="77777777" w:rsidR="00C8690D" w:rsidRPr="00450012" w:rsidRDefault="00C8690D" w:rsidP="00442A69">
            <w:pPr>
              <w:pStyle w:val="phtablecellleft"/>
            </w:pPr>
            <w:r w:rsidRPr="00450012">
              <w:t>Тип документа</w:t>
            </w:r>
          </w:p>
        </w:tc>
        <w:tc>
          <w:tcPr>
            <w:tcW w:w="3791" w:type="pct"/>
          </w:tcPr>
          <w:p w14:paraId="2E14AFDC" w14:textId="77777777" w:rsidR="00C8690D" w:rsidRPr="00450012" w:rsidRDefault="00C8690D" w:rsidP="00442A69">
            <w:pPr>
              <w:pStyle w:val="phtablecellleft"/>
            </w:pPr>
            <w:r w:rsidRPr="00450012">
              <w:t>Вид сформированных СЭМД для формирования сводного отчета.</w:t>
            </w:r>
          </w:p>
          <w:p w14:paraId="6AAB4F8E" w14:textId="77777777" w:rsidR="00C8690D" w:rsidRPr="00450012" w:rsidRDefault="00C8690D" w:rsidP="00442A69">
            <w:pPr>
              <w:pStyle w:val="phtablecellleft"/>
            </w:pPr>
            <w:r w:rsidRPr="00450012">
              <w:t xml:space="preserve">Выбирается из справочника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78D0F18F" wp14:editId="1188FAC1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установлено значение «Все»</w:t>
            </w:r>
          </w:p>
        </w:tc>
      </w:tr>
      <w:tr w:rsidR="008F21AF" w:rsidRPr="00450012" w14:paraId="72857B02" w14:textId="77777777" w:rsidTr="00442A69">
        <w:tc>
          <w:tcPr>
            <w:tcW w:w="1209" w:type="pct"/>
          </w:tcPr>
          <w:p w14:paraId="347091EC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</w:t>
            </w:r>
          </w:p>
        </w:tc>
        <w:tc>
          <w:tcPr>
            <w:tcW w:w="3791" w:type="pct"/>
          </w:tcPr>
          <w:p w14:paraId="5D9AE206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МО, в рамках которой сформированы СЭМД.</w:t>
            </w:r>
          </w:p>
          <w:p w14:paraId="19DDF179" w14:textId="77777777" w:rsidR="00C8690D" w:rsidRPr="00450012" w:rsidRDefault="00C8690D" w:rsidP="00442A69">
            <w:pPr>
              <w:pStyle w:val="phtablecellleft"/>
            </w:pPr>
            <w:r w:rsidRPr="00450012">
              <w:lastRenderedPageBreak/>
              <w:t xml:space="preserve">Выбирается из справочника с помощью </w:t>
            </w:r>
            <w:proofErr w:type="gramStart"/>
            <w:r w:rsidRPr="00450012">
              <w:t xml:space="preserve">кнопки </w:t>
            </w:r>
            <w:r w:rsidRPr="00450012">
              <w:rPr>
                <w:noProof/>
              </w:rPr>
              <w:drawing>
                <wp:inline distT="0" distB="0" distL="0" distR="0" wp14:anchorId="7EEBBAF6" wp14:editId="5EEF95F8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0012">
              <w:t>.</w:t>
            </w:r>
            <w:proofErr w:type="gramEnd"/>
            <w:r w:rsidRPr="00450012">
              <w:t xml:space="preserve">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14:paraId="05CCE395" w14:textId="77777777" w:rsidR="00C8690D" w:rsidRPr="00450012" w:rsidRDefault="00C8690D" w:rsidP="00C8690D">
      <w:pPr>
        <w:pStyle w:val="phnormal"/>
      </w:pPr>
    </w:p>
    <w:p w14:paraId="20437551" w14:textId="77777777" w:rsidR="00C8690D" w:rsidRPr="00450012" w:rsidRDefault="00C8690D" w:rsidP="00C8690D">
      <w:pPr>
        <w:pStyle w:val="phlistitemized1"/>
        <w:ind w:left="1315" w:right="-2" w:hanging="464"/>
        <w:rPr>
          <w:b/>
        </w:rPr>
      </w:pPr>
      <w:r w:rsidRPr="00450012"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450012">
        <w:fldChar w:fldCharType="begin"/>
      </w:r>
      <w:r w:rsidRPr="00450012">
        <w:instrText xml:space="preserve"> REF _Ref89852196 \h </w:instrText>
      </w:r>
      <w:r w:rsidRPr="00450012">
        <w:fldChar w:fldCharType="separate"/>
      </w:r>
      <w:r w:rsidR="001D7989" w:rsidRPr="00450012">
        <w:t xml:space="preserve">Таблица </w:t>
      </w:r>
      <w:r w:rsidR="001D7989">
        <w:rPr>
          <w:noProof/>
        </w:rPr>
        <w:t>29</w:t>
      </w:r>
      <w:r w:rsidRPr="00450012">
        <w:fldChar w:fldCharType="end"/>
      </w:r>
      <w:r w:rsidRPr="00450012">
        <w:t>).</w:t>
      </w:r>
    </w:p>
    <w:p w14:paraId="56F86204" w14:textId="77777777" w:rsidR="00C8690D" w:rsidRPr="00450012" w:rsidRDefault="00C8690D" w:rsidP="00C8690D">
      <w:pPr>
        <w:pStyle w:val="phtabletitle"/>
      </w:pPr>
      <w:bookmarkStart w:id="159" w:name="_Ref89852196"/>
      <w:r w:rsidRPr="00450012">
        <w:t xml:space="preserve">Таблица </w:t>
      </w:r>
      <w:r w:rsidRPr="00450012">
        <w:fldChar w:fldCharType="begin"/>
      </w:r>
      <w:r w:rsidRPr="00450012">
        <w:instrText>SEQ Таблица \* ARABIC</w:instrText>
      </w:r>
      <w:r w:rsidRPr="00450012">
        <w:fldChar w:fldCharType="separate"/>
      </w:r>
      <w:r w:rsidR="001D7989">
        <w:rPr>
          <w:noProof/>
        </w:rPr>
        <w:t>29</w:t>
      </w:r>
      <w:r w:rsidRPr="00450012">
        <w:fldChar w:fldCharType="end"/>
      </w:r>
      <w:bookmarkEnd w:id="159"/>
      <w:r w:rsidRPr="00450012"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8F21AF" w:rsidRPr="00450012" w14:paraId="1256B67D" w14:textId="77777777" w:rsidTr="00442A69">
        <w:trPr>
          <w:tblHeader/>
        </w:trPr>
        <w:tc>
          <w:tcPr>
            <w:tcW w:w="1345" w:type="pct"/>
          </w:tcPr>
          <w:p w14:paraId="11D51922" w14:textId="77777777" w:rsidR="00C8690D" w:rsidRPr="00450012" w:rsidRDefault="00C8690D" w:rsidP="00442A69">
            <w:pPr>
              <w:pStyle w:val="phtablecolcaption"/>
            </w:pPr>
            <w:r w:rsidRPr="00450012">
              <w:t>Наименование столбца</w:t>
            </w:r>
          </w:p>
        </w:tc>
        <w:tc>
          <w:tcPr>
            <w:tcW w:w="3655" w:type="pct"/>
          </w:tcPr>
          <w:p w14:paraId="3731F37C" w14:textId="77777777" w:rsidR="00C8690D" w:rsidRPr="00450012" w:rsidRDefault="00C8690D" w:rsidP="00442A69">
            <w:pPr>
              <w:pStyle w:val="phtablecolcaption"/>
            </w:pPr>
            <w:r w:rsidRPr="00450012">
              <w:t>Описание</w:t>
            </w:r>
          </w:p>
        </w:tc>
      </w:tr>
      <w:tr w:rsidR="008F21AF" w:rsidRPr="00450012" w14:paraId="1873A2A9" w14:textId="77777777" w:rsidTr="00442A69">
        <w:tc>
          <w:tcPr>
            <w:tcW w:w="1345" w:type="pct"/>
          </w:tcPr>
          <w:p w14:paraId="23A3961B" w14:textId="77777777" w:rsidR="00C8690D" w:rsidRPr="00450012" w:rsidRDefault="00C8690D" w:rsidP="00442A69">
            <w:pPr>
              <w:pStyle w:val="phtablecellleft"/>
            </w:pPr>
            <w:r w:rsidRPr="00450012">
              <w:t>Наименование МО</w:t>
            </w:r>
          </w:p>
        </w:tc>
        <w:tc>
          <w:tcPr>
            <w:tcW w:w="3655" w:type="pct"/>
          </w:tcPr>
          <w:p w14:paraId="55C2423B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8F21AF" w:rsidRPr="00450012" w14:paraId="25A83CA7" w14:textId="77777777" w:rsidTr="00442A69">
        <w:tc>
          <w:tcPr>
            <w:tcW w:w="1345" w:type="pct"/>
          </w:tcPr>
          <w:p w14:paraId="2733DCFA" w14:textId="77777777" w:rsidR="00C8690D" w:rsidRPr="00450012" w:rsidRDefault="00C8690D" w:rsidP="00442A69">
            <w:pPr>
              <w:pStyle w:val="phtablecellleft"/>
            </w:pPr>
            <w:r w:rsidRPr="00450012">
              <w:t>Отделение МО</w:t>
            </w:r>
          </w:p>
        </w:tc>
        <w:tc>
          <w:tcPr>
            <w:tcW w:w="3655" w:type="pct"/>
          </w:tcPr>
          <w:p w14:paraId="0BB12369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Отделение, в рамках которого производилось подписание и отправка документов</w:t>
            </w:r>
          </w:p>
        </w:tc>
      </w:tr>
      <w:tr w:rsidR="008F21AF" w:rsidRPr="00450012" w14:paraId="03535053" w14:textId="77777777" w:rsidTr="00442A69">
        <w:tc>
          <w:tcPr>
            <w:tcW w:w="1345" w:type="pct"/>
          </w:tcPr>
          <w:p w14:paraId="422B8D69" w14:textId="77777777" w:rsidR="00C8690D" w:rsidRPr="00450012" w:rsidRDefault="00C8690D" w:rsidP="00442A69">
            <w:pPr>
              <w:pStyle w:val="phtablecellleft"/>
            </w:pPr>
            <w:r w:rsidRPr="00450012">
              <w:t>Структурное подразделение МО</w:t>
            </w:r>
          </w:p>
        </w:tc>
        <w:tc>
          <w:tcPr>
            <w:tcW w:w="3655" w:type="pct"/>
          </w:tcPr>
          <w:p w14:paraId="1BDCDE92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8F21AF" w:rsidRPr="00450012" w14:paraId="170FC230" w14:textId="77777777" w:rsidTr="00442A69">
        <w:tc>
          <w:tcPr>
            <w:tcW w:w="1345" w:type="pct"/>
          </w:tcPr>
          <w:p w14:paraId="2E3D25FE" w14:textId="77777777" w:rsidR="00C8690D" w:rsidRPr="00450012" w:rsidRDefault="00C8690D" w:rsidP="00442A69">
            <w:pPr>
              <w:pStyle w:val="phtablecellleft"/>
            </w:pPr>
            <w:r w:rsidRPr="00450012">
              <w:t>OID Структурного подразделения МО</w:t>
            </w:r>
          </w:p>
        </w:tc>
        <w:tc>
          <w:tcPr>
            <w:tcW w:w="3655" w:type="pct"/>
          </w:tcPr>
          <w:p w14:paraId="7AE750B2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val="en-US" w:eastAsia="en-US"/>
              </w:rPr>
              <w:t>OID</w:t>
            </w:r>
            <w:r w:rsidRPr="00450012">
              <w:rPr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8F21AF" w:rsidRPr="00450012" w14:paraId="6EBA6E1C" w14:textId="77777777" w:rsidTr="00442A69">
        <w:tc>
          <w:tcPr>
            <w:tcW w:w="1345" w:type="pct"/>
          </w:tcPr>
          <w:p w14:paraId="5299794A" w14:textId="77777777" w:rsidR="00C8690D" w:rsidRPr="00450012" w:rsidRDefault="00C8690D" w:rsidP="00442A69">
            <w:pPr>
              <w:pStyle w:val="phtablecellleft"/>
            </w:pPr>
            <w:r w:rsidRPr="00450012">
              <w:t>Количество подписанных СЭМД</w:t>
            </w:r>
          </w:p>
        </w:tc>
        <w:tc>
          <w:tcPr>
            <w:tcW w:w="3655" w:type="pct"/>
          </w:tcPr>
          <w:p w14:paraId="64CEDB28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8F21AF" w:rsidRPr="00450012" w14:paraId="70B4AAB4" w14:textId="77777777" w:rsidTr="00442A69">
        <w:tc>
          <w:tcPr>
            <w:tcW w:w="1345" w:type="pct"/>
          </w:tcPr>
          <w:p w14:paraId="011F2D8C" w14:textId="77777777" w:rsidR="00C8690D" w:rsidRPr="00450012" w:rsidRDefault="00C8690D" w:rsidP="00442A69">
            <w:pPr>
              <w:pStyle w:val="phtablecellleft"/>
            </w:pPr>
            <w:r w:rsidRPr="00450012">
              <w:t>Количество СЭМД в процессе регистрации</w:t>
            </w:r>
          </w:p>
        </w:tc>
        <w:tc>
          <w:tcPr>
            <w:tcW w:w="3655" w:type="pct"/>
          </w:tcPr>
          <w:p w14:paraId="242313A0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8F21AF" w:rsidRPr="00450012" w14:paraId="3CE7AC73" w14:textId="77777777" w:rsidTr="00442A69">
        <w:tc>
          <w:tcPr>
            <w:tcW w:w="1345" w:type="pct"/>
          </w:tcPr>
          <w:p w14:paraId="5E05AEF7" w14:textId="77777777" w:rsidR="00C8690D" w:rsidRPr="00450012" w:rsidRDefault="00C8690D" w:rsidP="00442A69">
            <w:pPr>
              <w:pStyle w:val="phtablecellleft"/>
            </w:pPr>
            <w:r w:rsidRPr="00450012">
              <w:t>Количество успешно зарегистрированных СЭМД</w:t>
            </w:r>
          </w:p>
        </w:tc>
        <w:tc>
          <w:tcPr>
            <w:tcW w:w="3655" w:type="pct"/>
          </w:tcPr>
          <w:p w14:paraId="1B162DCC" w14:textId="77777777" w:rsidR="00C8690D" w:rsidRPr="00450012" w:rsidRDefault="00C8690D" w:rsidP="00442A69">
            <w:pPr>
              <w:pStyle w:val="phtablecellleft"/>
              <w:rPr>
                <w:lang w:eastAsia="en-US"/>
              </w:rPr>
            </w:pPr>
            <w:r w:rsidRPr="00450012">
              <w:rPr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8F21AF" w:rsidRPr="00450012" w14:paraId="1A607A0B" w14:textId="77777777" w:rsidTr="00442A69">
        <w:tc>
          <w:tcPr>
            <w:tcW w:w="1345" w:type="pct"/>
          </w:tcPr>
          <w:p w14:paraId="1ECF7A3E" w14:textId="77777777" w:rsidR="00C8690D" w:rsidRPr="00450012" w:rsidRDefault="00C8690D" w:rsidP="00442A69">
            <w:pPr>
              <w:pStyle w:val="phtablecellleft"/>
            </w:pPr>
            <w:r w:rsidRPr="00450012">
              <w:t>Количество ЭМД с ошибками</w:t>
            </w:r>
          </w:p>
        </w:tc>
        <w:tc>
          <w:tcPr>
            <w:tcW w:w="3655" w:type="pct"/>
          </w:tcPr>
          <w:p w14:paraId="1891546C" w14:textId="77777777" w:rsidR="00C8690D" w:rsidRPr="00450012" w:rsidRDefault="00C8690D" w:rsidP="00442A69">
            <w:pPr>
              <w:pStyle w:val="phtablecellleft"/>
              <w:rPr>
                <w:lang w:val="en-US" w:eastAsia="en-US"/>
              </w:rPr>
            </w:pPr>
            <w:r w:rsidRPr="00450012">
              <w:rPr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450012">
              <w:rPr>
                <w:lang w:val="en-US" w:eastAsia="en-US"/>
              </w:rPr>
              <w:t xml:space="preserve">В </w:t>
            </w:r>
            <w:proofErr w:type="spellStart"/>
            <w:r w:rsidRPr="00450012">
              <w:rPr>
                <w:lang w:val="en-US" w:eastAsia="en-US"/>
              </w:rPr>
              <w:t>учете</w:t>
            </w:r>
            <w:proofErr w:type="spellEnd"/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участвует</w:t>
            </w:r>
            <w:proofErr w:type="spellEnd"/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только</w:t>
            </w:r>
            <w:proofErr w:type="spellEnd"/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последняя</w:t>
            </w:r>
            <w:proofErr w:type="spellEnd"/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верси</w:t>
            </w:r>
            <w:proofErr w:type="spellEnd"/>
            <w:r w:rsidRPr="00450012">
              <w:rPr>
                <w:lang w:eastAsia="en-US"/>
              </w:rPr>
              <w:t>я</w:t>
            </w:r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подписанного</w:t>
            </w:r>
            <w:proofErr w:type="spellEnd"/>
            <w:r w:rsidRPr="00450012">
              <w:rPr>
                <w:lang w:val="en-US" w:eastAsia="en-US"/>
              </w:rPr>
              <w:t xml:space="preserve"> </w:t>
            </w:r>
            <w:proofErr w:type="spellStart"/>
            <w:r w:rsidRPr="00450012">
              <w:rPr>
                <w:lang w:val="en-US" w:eastAsia="en-US"/>
              </w:rPr>
              <w:t>документа</w:t>
            </w:r>
            <w:proofErr w:type="spellEnd"/>
          </w:p>
        </w:tc>
      </w:tr>
      <w:bookmarkEnd w:id="155"/>
    </w:tbl>
    <w:p w14:paraId="0236C46D" w14:textId="77777777" w:rsidR="00C8690D" w:rsidRPr="00450012" w:rsidRDefault="00C8690D" w:rsidP="00C8690D">
      <w:pPr>
        <w:pStyle w:val="phnormal"/>
      </w:pPr>
    </w:p>
    <w:p w14:paraId="73F453E2" w14:textId="77777777" w:rsidR="000371D6" w:rsidRPr="00450012" w:rsidRDefault="000371D6" w:rsidP="00E866B5">
      <w:pPr>
        <w:pStyle w:val="phnormal"/>
      </w:pPr>
    </w:p>
    <w:sectPr w:rsidR="000371D6" w:rsidRPr="00450012" w:rsidSect="00EE3BA4">
      <w:footerReference w:type="default" r:id="rId60"/>
      <w:footerReference w:type="first" r:id="rId61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DB19A" w14:textId="77777777" w:rsidR="00460166" w:rsidRDefault="00460166" w:rsidP="008F21AF">
      <w:r>
        <w:separator/>
      </w:r>
    </w:p>
  </w:endnote>
  <w:endnote w:type="continuationSeparator" w:id="0">
    <w:p w14:paraId="6AD374F7" w14:textId="77777777" w:rsidR="00460166" w:rsidRDefault="00460166" w:rsidP="008F2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MS Gothic">
    <w:altName w:val="‚l‚r ѓSѓVѓbѓ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3431119"/>
      <w:docPartObj>
        <w:docPartGallery w:val="Page Numbers (Bottom of Page)"/>
        <w:docPartUnique/>
      </w:docPartObj>
    </w:sdtPr>
    <w:sdtEndPr/>
    <w:sdtContent>
      <w:p w14:paraId="20816D77" w14:textId="517EA83D" w:rsidR="004F1432" w:rsidRPr="00E866B5" w:rsidRDefault="004F1432" w:rsidP="00CD30D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366">
          <w:rPr>
            <w:noProof/>
          </w:rPr>
          <w:t>52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484C8" w14:textId="76BBD07B" w:rsidR="004F1432" w:rsidRDefault="00EB4742" w:rsidP="00CD30D0">
    <w:pPr>
      <w:pStyle w:val="aa"/>
      <w:jc w:val="center"/>
    </w:pPr>
    <w:r>
      <w:t>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89042" w14:textId="77777777" w:rsidR="00460166" w:rsidRDefault="00460166" w:rsidP="008F21AF">
      <w:r>
        <w:separator/>
      </w:r>
    </w:p>
  </w:footnote>
  <w:footnote w:type="continuationSeparator" w:id="0">
    <w:p w14:paraId="134969AC" w14:textId="77777777" w:rsidR="00460166" w:rsidRDefault="00460166" w:rsidP="008F2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DDD7FA7"/>
    <w:multiLevelType w:val="hybridMultilevel"/>
    <w:tmpl w:val="C2608994"/>
    <w:lvl w:ilvl="0" w:tplc="53D0ED4C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FD7632B"/>
    <w:multiLevelType w:val="hybridMultilevel"/>
    <w:tmpl w:val="A8D0E49C"/>
    <w:lvl w:ilvl="0" w:tplc="DA0A3DC6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32615D"/>
    <w:multiLevelType w:val="hybridMultilevel"/>
    <w:tmpl w:val="CDFA7330"/>
    <w:lvl w:ilvl="0" w:tplc="217E6B0E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8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242107"/>
    <w:multiLevelType w:val="multilevel"/>
    <w:tmpl w:val="DF8697A0"/>
    <w:numStyleLink w:val="phadditiontitle"/>
  </w:abstractNum>
  <w:abstractNum w:abstractNumId="10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EEB0700"/>
    <w:multiLevelType w:val="hybridMultilevel"/>
    <w:tmpl w:val="8AC65556"/>
    <w:lvl w:ilvl="0" w:tplc="E6586EF8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402333F9"/>
    <w:multiLevelType w:val="hybridMultilevel"/>
    <w:tmpl w:val="37005C84"/>
    <w:lvl w:ilvl="0" w:tplc="54B4E786">
      <w:start w:val="1"/>
      <w:numFmt w:val="decimal"/>
      <w:pStyle w:val="phnormalnot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5" w15:restartNumberingAfterBreak="0">
    <w:nsid w:val="53F80A87"/>
    <w:multiLevelType w:val="hybridMultilevel"/>
    <w:tmpl w:val="0CFA3302"/>
    <w:lvl w:ilvl="0" w:tplc="AF223E04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6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3AE66BC"/>
    <w:multiLevelType w:val="hybridMultilevel"/>
    <w:tmpl w:val="432437DA"/>
    <w:lvl w:ilvl="0" w:tplc="15D866D2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9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7F319A"/>
    <w:multiLevelType w:val="hybridMultilevel"/>
    <w:tmpl w:val="2FC6177A"/>
    <w:lvl w:ilvl="0" w:tplc="C608A7DA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2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47449E"/>
    <w:multiLevelType w:val="hybridMultilevel"/>
    <w:tmpl w:val="6D4C9E52"/>
    <w:lvl w:ilvl="0" w:tplc="2696C76C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4"/>
  </w:num>
  <w:num w:numId="5">
    <w:abstractNumId w:val="5"/>
  </w:num>
  <w:num w:numId="6">
    <w:abstractNumId w:val="16"/>
  </w:num>
  <w:num w:numId="7">
    <w:abstractNumId w:val="13"/>
  </w:num>
  <w:num w:numId="8">
    <w:abstractNumId w:val="0"/>
  </w:num>
  <w:num w:numId="9">
    <w:abstractNumId w:val="14"/>
  </w:num>
  <w:num w:numId="10">
    <w:abstractNumId w:val="21"/>
  </w:num>
  <w:num w:numId="11">
    <w:abstractNumId w:val="10"/>
  </w:num>
  <w:num w:numId="12">
    <w:abstractNumId w:val="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ascii="Times New Roman Полужирный" w:hAnsi="Times New Roman Полужирный" w:cs="Times New Roman"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3"/>
  </w:num>
  <w:num w:numId="18">
    <w:abstractNumId w:val="20"/>
  </w:num>
  <w:num w:numId="19">
    <w:abstractNumId w:val="11"/>
  </w:num>
  <w:num w:numId="20">
    <w:abstractNumId w:val="2"/>
  </w:num>
  <w:num w:numId="21">
    <w:abstractNumId w:val="1"/>
  </w:num>
  <w:num w:numId="22">
    <w:abstractNumId w:val="12"/>
  </w:num>
  <w:num w:numId="23">
    <w:abstractNumId w:val="15"/>
  </w:num>
  <w:num w:numId="24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38FD"/>
    <w:rsid w:val="0004794A"/>
    <w:rsid w:val="00053BAB"/>
    <w:rsid w:val="00055224"/>
    <w:rsid w:val="000624CF"/>
    <w:rsid w:val="00064671"/>
    <w:rsid w:val="00065ED9"/>
    <w:rsid w:val="000669E0"/>
    <w:rsid w:val="00082616"/>
    <w:rsid w:val="000860B6"/>
    <w:rsid w:val="00091F1E"/>
    <w:rsid w:val="000A2545"/>
    <w:rsid w:val="000B1C98"/>
    <w:rsid w:val="000B63F6"/>
    <w:rsid w:val="000B77AC"/>
    <w:rsid w:val="000D2590"/>
    <w:rsid w:val="000D499C"/>
    <w:rsid w:val="000D53FA"/>
    <w:rsid w:val="000D6D79"/>
    <w:rsid w:val="000E57ED"/>
    <w:rsid w:val="000E62C2"/>
    <w:rsid w:val="000F1854"/>
    <w:rsid w:val="00102A51"/>
    <w:rsid w:val="00107DA1"/>
    <w:rsid w:val="00115BAB"/>
    <w:rsid w:val="00115E3A"/>
    <w:rsid w:val="0012072B"/>
    <w:rsid w:val="00122270"/>
    <w:rsid w:val="00125520"/>
    <w:rsid w:val="001257CA"/>
    <w:rsid w:val="00130433"/>
    <w:rsid w:val="0013593A"/>
    <w:rsid w:val="00141222"/>
    <w:rsid w:val="00143B4B"/>
    <w:rsid w:val="00144520"/>
    <w:rsid w:val="00145DC8"/>
    <w:rsid w:val="0014616C"/>
    <w:rsid w:val="00146C45"/>
    <w:rsid w:val="001530E7"/>
    <w:rsid w:val="00153F20"/>
    <w:rsid w:val="0015478B"/>
    <w:rsid w:val="00156F0D"/>
    <w:rsid w:val="001642CF"/>
    <w:rsid w:val="001664D1"/>
    <w:rsid w:val="00173B90"/>
    <w:rsid w:val="00177C6C"/>
    <w:rsid w:val="0018068C"/>
    <w:rsid w:val="001821A8"/>
    <w:rsid w:val="001872D4"/>
    <w:rsid w:val="00194496"/>
    <w:rsid w:val="0019521D"/>
    <w:rsid w:val="001A1360"/>
    <w:rsid w:val="001B0916"/>
    <w:rsid w:val="001C2ECA"/>
    <w:rsid w:val="001C3614"/>
    <w:rsid w:val="001D03A9"/>
    <w:rsid w:val="001D75EA"/>
    <w:rsid w:val="001D7989"/>
    <w:rsid w:val="001E0A6F"/>
    <w:rsid w:val="001E145D"/>
    <w:rsid w:val="001E37CB"/>
    <w:rsid w:val="001E3B1B"/>
    <w:rsid w:val="001E3F81"/>
    <w:rsid w:val="001E5D75"/>
    <w:rsid w:val="001F0B70"/>
    <w:rsid w:val="001F3735"/>
    <w:rsid w:val="00200442"/>
    <w:rsid w:val="00201B47"/>
    <w:rsid w:val="0021001B"/>
    <w:rsid w:val="0021544B"/>
    <w:rsid w:val="00220E40"/>
    <w:rsid w:val="00225535"/>
    <w:rsid w:val="00225F28"/>
    <w:rsid w:val="0023284F"/>
    <w:rsid w:val="00232F89"/>
    <w:rsid w:val="00233915"/>
    <w:rsid w:val="00236273"/>
    <w:rsid w:val="0025070E"/>
    <w:rsid w:val="0025115E"/>
    <w:rsid w:val="00251D6B"/>
    <w:rsid w:val="002520A9"/>
    <w:rsid w:val="0025541B"/>
    <w:rsid w:val="00257275"/>
    <w:rsid w:val="00262F5C"/>
    <w:rsid w:val="002664AF"/>
    <w:rsid w:val="002669D8"/>
    <w:rsid w:val="002707E8"/>
    <w:rsid w:val="00272125"/>
    <w:rsid w:val="00274AC0"/>
    <w:rsid w:val="00285D66"/>
    <w:rsid w:val="00294EE2"/>
    <w:rsid w:val="002B4313"/>
    <w:rsid w:val="002B48D8"/>
    <w:rsid w:val="002B528A"/>
    <w:rsid w:val="002B7265"/>
    <w:rsid w:val="002B7DD3"/>
    <w:rsid w:val="002C037A"/>
    <w:rsid w:val="002C1743"/>
    <w:rsid w:val="002D062F"/>
    <w:rsid w:val="002D0E23"/>
    <w:rsid w:val="002D1118"/>
    <w:rsid w:val="002D4435"/>
    <w:rsid w:val="002D7301"/>
    <w:rsid w:val="002D7662"/>
    <w:rsid w:val="002E1EC5"/>
    <w:rsid w:val="002F052C"/>
    <w:rsid w:val="002F0D43"/>
    <w:rsid w:val="002F1EB9"/>
    <w:rsid w:val="002F4EC4"/>
    <w:rsid w:val="002F50E9"/>
    <w:rsid w:val="002F6A76"/>
    <w:rsid w:val="002F79E0"/>
    <w:rsid w:val="00302E6F"/>
    <w:rsid w:val="003111A7"/>
    <w:rsid w:val="003122FC"/>
    <w:rsid w:val="0031378D"/>
    <w:rsid w:val="00315745"/>
    <w:rsid w:val="00322E41"/>
    <w:rsid w:val="00325D12"/>
    <w:rsid w:val="00326673"/>
    <w:rsid w:val="00330C80"/>
    <w:rsid w:val="00334C24"/>
    <w:rsid w:val="003365DB"/>
    <w:rsid w:val="00336ECC"/>
    <w:rsid w:val="0034010A"/>
    <w:rsid w:val="00340300"/>
    <w:rsid w:val="003428C7"/>
    <w:rsid w:val="00344CE9"/>
    <w:rsid w:val="00351518"/>
    <w:rsid w:val="003518EE"/>
    <w:rsid w:val="00352D9A"/>
    <w:rsid w:val="00356AA8"/>
    <w:rsid w:val="003570EA"/>
    <w:rsid w:val="0036214D"/>
    <w:rsid w:val="003637F4"/>
    <w:rsid w:val="003649AF"/>
    <w:rsid w:val="00371231"/>
    <w:rsid w:val="003725FC"/>
    <w:rsid w:val="00374AF9"/>
    <w:rsid w:val="00375011"/>
    <w:rsid w:val="003779E7"/>
    <w:rsid w:val="00383862"/>
    <w:rsid w:val="003846FB"/>
    <w:rsid w:val="00394C42"/>
    <w:rsid w:val="003955CE"/>
    <w:rsid w:val="003A06A8"/>
    <w:rsid w:val="003A615F"/>
    <w:rsid w:val="003C108B"/>
    <w:rsid w:val="003C4459"/>
    <w:rsid w:val="003C5ED8"/>
    <w:rsid w:val="003D31E6"/>
    <w:rsid w:val="003F6EC0"/>
    <w:rsid w:val="00400C21"/>
    <w:rsid w:val="00401B5F"/>
    <w:rsid w:val="00413690"/>
    <w:rsid w:val="00416D7D"/>
    <w:rsid w:val="00425E40"/>
    <w:rsid w:val="004266BE"/>
    <w:rsid w:val="00437EB3"/>
    <w:rsid w:val="00442A69"/>
    <w:rsid w:val="00443EED"/>
    <w:rsid w:val="00446192"/>
    <w:rsid w:val="00446BD5"/>
    <w:rsid w:val="00450012"/>
    <w:rsid w:val="00452C6E"/>
    <w:rsid w:val="00456C96"/>
    <w:rsid w:val="00460166"/>
    <w:rsid w:val="0046101E"/>
    <w:rsid w:val="00461C23"/>
    <w:rsid w:val="00462D65"/>
    <w:rsid w:val="00465712"/>
    <w:rsid w:val="00474975"/>
    <w:rsid w:val="00474ACE"/>
    <w:rsid w:val="00481948"/>
    <w:rsid w:val="00483DC6"/>
    <w:rsid w:val="00487784"/>
    <w:rsid w:val="00491FD8"/>
    <w:rsid w:val="004934CB"/>
    <w:rsid w:val="004A12AE"/>
    <w:rsid w:val="004B0910"/>
    <w:rsid w:val="004B5047"/>
    <w:rsid w:val="004B5FCD"/>
    <w:rsid w:val="004C5956"/>
    <w:rsid w:val="004C682B"/>
    <w:rsid w:val="004C6B4F"/>
    <w:rsid w:val="004D025D"/>
    <w:rsid w:val="004D42D3"/>
    <w:rsid w:val="004D4905"/>
    <w:rsid w:val="004E2645"/>
    <w:rsid w:val="004E4DAA"/>
    <w:rsid w:val="004F1432"/>
    <w:rsid w:val="0050368C"/>
    <w:rsid w:val="0050426E"/>
    <w:rsid w:val="00506961"/>
    <w:rsid w:val="00516D08"/>
    <w:rsid w:val="00522DA1"/>
    <w:rsid w:val="005261B4"/>
    <w:rsid w:val="005308EE"/>
    <w:rsid w:val="00531B81"/>
    <w:rsid w:val="00541366"/>
    <w:rsid w:val="00544051"/>
    <w:rsid w:val="00546E6D"/>
    <w:rsid w:val="00547B31"/>
    <w:rsid w:val="00551F40"/>
    <w:rsid w:val="0055292A"/>
    <w:rsid w:val="005540AD"/>
    <w:rsid w:val="00557F9A"/>
    <w:rsid w:val="00562E3B"/>
    <w:rsid w:val="005633F1"/>
    <w:rsid w:val="00567E51"/>
    <w:rsid w:val="00573FAD"/>
    <w:rsid w:val="0057497B"/>
    <w:rsid w:val="0057568E"/>
    <w:rsid w:val="00577554"/>
    <w:rsid w:val="0058329F"/>
    <w:rsid w:val="005B6E56"/>
    <w:rsid w:val="005B78CC"/>
    <w:rsid w:val="005E05E8"/>
    <w:rsid w:val="00605B03"/>
    <w:rsid w:val="00615E04"/>
    <w:rsid w:val="00626ADC"/>
    <w:rsid w:val="00626BD9"/>
    <w:rsid w:val="0063464D"/>
    <w:rsid w:val="00635019"/>
    <w:rsid w:val="00641D00"/>
    <w:rsid w:val="006428C6"/>
    <w:rsid w:val="00653350"/>
    <w:rsid w:val="00657E0A"/>
    <w:rsid w:val="00661F22"/>
    <w:rsid w:val="006718FA"/>
    <w:rsid w:val="00671DD2"/>
    <w:rsid w:val="00672C30"/>
    <w:rsid w:val="00680209"/>
    <w:rsid w:val="00680491"/>
    <w:rsid w:val="00684C15"/>
    <w:rsid w:val="00687C0D"/>
    <w:rsid w:val="006903FA"/>
    <w:rsid w:val="00694F9C"/>
    <w:rsid w:val="006952FE"/>
    <w:rsid w:val="00696A79"/>
    <w:rsid w:val="00697D28"/>
    <w:rsid w:val="006A2407"/>
    <w:rsid w:val="006B0510"/>
    <w:rsid w:val="006B2C3A"/>
    <w:rsid w:val="006C309C"/>
    <w:rsid w:val="006C364E"/>
    <w:rsid w:val="006C5DF0"/>
    <w:rsid w:val="006D4B5D"/>
    <w:rsid w:val="006D5F2E"/>
    <w:rsid w:val="006E4D7D"/>
    <w:rsid w:val="006F03C0"/>
    <w:rsid w:val="006F28F6"/>
    <w:rsid w:val="006F31B1"/>
    <w:rsid w:val="006F56FD"/>
    <w:rsid w:val="00700B25"/>
    <w:rsid w:val="00700B7D"/>
    <w:rsid w:val="00707F4C"/>
    <w:rsid w:val="00710A3D"/>
    <w:rsid w:val="00720C59"/>
    <w:rsid w:val="0072246A"/>
    <w:rsid w:val="007268E8"/>
    <w:rsid w:val="00726D9F"/>
    <w:rsid w:val="0073631A"/>
    <w:rsid w:val="00741CAC"/>
    <w:rsid w:val="00752FB9"/>
    <w:rsid w:val="00753D50"/>
    <w:rsid w:val="00754AEE"/>
    <w:rsid w:val="00756D95"/>
    <w:rsid w:val="00761B98"/>
    <w:rsid w:val="00770CB3"/>
    <w:rsid w:val="0077519A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03C10"/>
    <w:rsid w:val="00821E23"/>
    <w:rsid w:val="00827461"/>
    <w:rsid w:val="00831334"/>
    <w:rsid w:val="008353EE"/>
    <w:rsid w:val="00837A0D"/>
    <w:rsid w:val="008416DC"/>
    <w:rsid w:val="00843643"/>
    <w:rsid w:val="00846AC9"/>
    <w:rsid w:val="00852D83"/>
    <w:rsid w:val="00854449"/>
    <w:rsid w:val="00857637"/>
    <w:rsid w:val="0085764F"/>
    <w:rsid w:val="008710A3"/>
    <w:rsid w:val="0087617C"/>
    <w:rsid w:val="00892635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E2562"/>
    <w:rsid w:val="008E43A3"/>
    <w:rsid w:val="008E6B26"/>
    <w:rsid w:val="008F21AF"/>
    <w:rsid w:val="008F4EAC"/>
    <w:rsid w:val="009014C1"/>
    <w:rsid w:val="00910A82"/>
    <w:rsid w:val="00910A93"/>
    <w:rsid w:val="009176F2"/>
    <w:rsid w:val="00920E8C"/>
    <w:rsid w:val="00930459"/>
    <w:rsid w:val="0093769A"/>
    <w:rsid w:val="009408DE"/>
    <w:rsid w:val="00940D8A"/>
    <w:rsid w:val="00951322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6C15"/>
    <w:rsid w:val="0099728D"/>
    <w:rsid w:val="009A5181"/>
    <w:rsid w:val="009B76C6"/>
    <w:rsid w:val="009C4C19"/>
    <w:rsid w:val="009C77F6"/>
    <w:rsid w:val="009D3DE2"/>
    <w:rsid w:val="009D79C2"/>
    <w:rsid w:val="00A02EB1"/>
    <w:rsid w:val="00A05EAF"/>
    <w:rsid w:val="00A11074"/>
    <w:rsid w:val="00A12094"/>
    <w:rsid w:val="00A15BDF"/>
    <w:rsid w:val="00A17CE3"/>
    <w:rsid w:val="00A27FE1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5620C"/>
    <w:rsid w:val="00A64749"/>
    <w:rsid w:val="00A75B8C"/>
    <w:rsid w:val="00A75C25"/>
    <w:rsid w:val="00A83DC7"/>
    <w:rsid w:val="00A85C7A"/>
    <w:rsid w:val="00A91702"/>
    <w:rsid w:val="00A9246B"/>
    <w:rsid w:val="00A937E4"/>
    <w:rsid w:val="00AA1074"/>
    <w:rsid w:val="00AA7455"/>
    <w:rsid w:val="00AB2C48"/>
    <w:rsid w:val="00AB3248"/>
    <w:rsid w:val="00AB39A1"/>
    <w:rsid w:val="00AB511A"/>
    <w:rsid w:val="00AB5969"/>
    <w:rsid w:val="00AB6AA6"/>
    <w:rsid w:val="00AB6BA6"/>
    <w:rsid w:val="00AC230D"/>
    <w:rsid w:val="00AC48A3"/>
    <w:rsid w:val="00AD2B00"/>
    <w:rsid w:val="00AD4936"/>
    <w:rsid w:val="00AE0252"/>
    <w:rsid w:val="00AE2366"/>
    <w:rsid w:val="00AE772C"/>
    <w:rsid w:val="00AF20ED"/>
    <w:rsid w:val="00AF2703"/>
    <w:rsid w:val="00AF4DB6"/>
    <w:rsid w:val="00B06D0B"/>
    <w:rsid w:val="00B138BF"/>
    <w:rsid w:val="00B161BF"/>
    <w:rsid w:val="00B170AF"/>
    <w:rsid w:val="00B21CB4"/>
    <w:rsid w:val="00B250A7"/>
    <w:rsid w:val="00B31CF5"/>
    <w:rsid w:val="00B432C1"/>
    <w:rsid w:val="00B45615"/>
    <w:rsid w:val="00B547BB"/>
    <w:rsid w:val="00B55A51"/>
    <w:rsid w:val="00B5616C"/>
    <w:rsid w:val="00B57227"/>
    <w:rsid w:val="00B607C1"/>
    <w:rsid w:val="00B61725"/>
    <w:rsid w:val="00B62479"/>
    <w:rsid w:val="00B628DE"/>
    <w:rsid w:val="00B71556"/>
    <w:rsid w:val="00B808B4"/>
    <w:rsid w:val="00B80BA6"/>
    <w:rsid w:val="00BA3D69"/>
    <w:rsid w:val="00BB2D77"/>
    <w:rsid w:val="00BB75E0"/>
    <w:rsid w:val="00BC642E"/>
    <w:rsid w:val="00BD1F17"/>
    <w:rsid w:val="00BE0FD9"/>
    <w:rsid w:val="00BE281B"/>
    <w:rsid w:val="00BE5325"/>
    <w:rsid w:val="00BE5D6F"/>
    <w:rsid w:val="00BF2788"/>
    <w:rsid w:val="00BF6905"/>
    <w:rsid w:val="00C02839"/>
    <w:rsid w:val="00C04B59"/>
    <w:rsid w:val="00C13A9F"/>
    <w:rsid w:val="00C206C3"/>
    <w:rsid w:val="00C2227D"/>
    <w:rsid w:val="00C267DA"/>
    <w:rsid w:val="00C42E29"/>
    <w:rsid w:val="00C4331B"/>
    <w:rsid w:val="00C46D06"/>
    <w:rsid w:val="00C64EFA"/>
    <w:rsid w:val="00C66022"/>
    <w:rsid w:val="00C66AA0"/>
    <w:rsid w:val="00C745BE"/>
    <w:rsid w:val="00C81AB8"/>
    <w:rsid w:val="00C84BC1"/>
    <w:rsid w:val="00C868C5"/>
    <w:rsid w:val="00C8690D"/>
    <w:rsid w:val="00C91B01"/>
    <w:rsid w:val="00CA2E88"/>
    <w:rsid w:val="00CA4ACB"/>
    <w:rsid w:val="00CB3C29"/>
    <w:rsid w:val="00CB3E71"/>
    <w:rsid w:val="00CC58E8"/>
    <w:rsid w:val="00CC72D1"/>
    <w:rsid w:val="00CD04D4"/>
    <w:rsid w:val="00CD12AA"/>
    <w:rsid w:val="00CD30D0"/>
    <w:rsid w:val="00CE1665"/>
    <w:rsid w:val="00CF0B4F"/>
    <w:rsid w:val="00CF706B"/>
    <w:rsid w:val="00D046A4"/>
    <w:rsid w:val="00D06AF6"/>
    <w:rsid w:val="00D10529"/>
    <w:rsid w:val="00D151F5"/>
    <w:rsid w:val="00D20AB4"/>
    <w:rsid w:val="00D2116B"/>
    <w:rsid w:val="00D256B8"/>
    <w:rsid w:val="00D314F0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0158"/>
    <w:rsid w:val="00D8146B"/>
    <w:rsid w:val="00D841F2"/>
    <w:rsid w:val="00D87DB9"/>
    <w:rsid w:val="00DA0F23"/>
    <w:rsid w:val="00DA7539"/>
    <w:rsid w:val="00DA7CE8"/>
    <w:rsid w:val="00DB106E"/>
    <w:rsid w:val="00DB26E0"/>
    <w:rsid w:val="00DB50D3"/>
    <w:rsid w:val="00DB6F18"/>
    <w:rsid w:val="00DB77B3"/>
    <w:rsid w:val="00DC0166"/>
    <w:rsid w:val="00DC1551"/>
    <w:rsid w:val="00DC1789"/>
    <w:rsid w:val="00DC35F4"/>
    <w:rsid w:val="00DC39C9"/>
    <w:rsid w:val="00DC5A2C"/>
    <w:rsid w:val="00DD23FE"/>
    <w:rsid w:val="00DE297A"/>
    <w:rsid w:val="00DE35E3"/>
    <w:rsid w:val="00DE5251"/>
    <w:rsid w:val="00DE72F4"/>
    <w:rsid w:val="00DF0F2D"/>
    <w:rsid w:val="00DF2776"/>
    <w:rsid w:val="00DF3EB8"/>
    <w:rsid w:val="00DF4F4E"/>
    <w:rsid w:val="00DF63C1"/>
    <w:rsid w:val="00E031BD"/>
    <w:rsid w:val="00E03C58"/>
    <w:rsid w:val="00E04129"/>
    <w:rsid w:val="00E1044B"/>
    <w:rsid w:val="00E16162"/>
    <w:rsid w:val="00E2119B"/>
    <w:rsid w:val="00E21DF0"/>
    <w:rsid w:val="00E221BC"/>
    <w:rsid w:val="00E244B5"/>
    <w:rsid w:val="00E2501C"/>
    <w:rsid w:val="00E30111"/>
    <w:rsid w:val="00E33F00"/>
    <w:rsid w:val="00E34FDE"/>
    <w:rsid w:val="00E56C6C"/>
    <w:rsid w:val="00E6138D"/>
    <w:rsid w:val="00E666A5"/>
    <w:rsid w:val="00E7305A"/>
    <w:rsid w:val="00E807DB"/>
    <w:rsid w:val="00E83460"/>
    <w:rsid w:val="00E85567"/>
    <w:rsid w:val="00E866B5"/>
    <w:rsid w:val="00E91531"/>
    <w:rsid w:val="00EA4AC4"/>
    <w:rsid w:val="00EB1722"/>
    <w:rsid w:val="00EB1CB7"/>
    <w:rsid w:val="00EB34FD"/>
    <w:rsid w:val="00EB4742"/>
    <w:rsid w:val="00EB7A17"/>
    <w:rsid w:val="00EC09C3"/>
    <w:rsid w:val="00EC67C6"/>
    <w:rsid w:val="00EE0322"/>
    <w:rsid w:val="00EE1552"/>
    <w:rsid w:val="00EE3BA4"/>
    <w:rsid w:val="00EF7F2A"/>
    <w:rsid w:val="00F021C2"/>
    <w:rsid w:val="00F03F54"/>
    <w:rsid w:val="00F12194"/>
    <w:rsid w:val="00F21F60"/>
    <w:rsid w:val="00F32249"/>
    <w:rsid w:val="00F32F9C"/>
    <w:rsid w:val="00F3460B"/>
    <w:rsid w:val="00F43E34"/>
    <w:rsid w:val="00F441D1"/>
    <w:rsid w:val="00F4698B"/>
    <w:rsid w:val="00F46B4A"/>
    <w:rsid w:val="00F47E2B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B0F7A"/>
    <w:rsid w:val="00FB1103"/>
    <w:rsid w:val="00FC1C82"/>
    <w:rsid w:val="00FC1C9C"/>
    <w:rsid w:val="00FC52BB"/>
    <w:rsid w:val="00FC76E4"/>
    <w:rsid w:val="00FD109F"/>
    <w:rsid w:val="00FE45DD"/>
    <w:rsid w:val="00FE57BC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4FD30"/>
  <w15:docId w15:val="{058D8645-3AE9-41A1-95A6-D7D8FBEE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8F21AF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3725FC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3725FC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3725FC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3725FC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3725FC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3725FC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3725FC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3725FC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3725FC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3725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725FC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3725FC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3725FC"/>
    <w:pPr>
      <w:tabs>
        <w:tab w:val="left" w:pos="426"/>
        <w:tab w:val="right" w:leader="dot" w:pos="9923"/>
      </w:tabs>
      <w:spacing w:before="120"/>
      <w:ind w:left="284" w:right="567" w:hanging="284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3725FC"/>
    <w:pPr>
      <w:tabs>
        <w:tab w:val="left" w:pos="993"/>
        <w:tab w:val="right" w:leader="dot" w:pos="9923"/>
      </w:tabs>
      <w:ind w:left="851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3725FC"/>
    <w:pPr>
      <w:tabs>
        <w:tab w:val="left" w:pos="1843"/>
        <w:tab w:val="right" w:leader="dot" w:pos="9923"/>
      </w:tabs>
      <w:ind w:left="1702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3725FC"/>
    <w:pPr>
      <w:tabs>
        <w:tab w:val="left" w:pos="2977"/>
        <w:tab w:val="right" w:leader="dot" w:pos="9923"/>
      </w:tabs>
      <w:ind w:left="2835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3725FC"/>
    <w:pPr>
      <w:tabs>
        <w:tab w:val="left" w:pos="4395"/>
        <w:tab w:val="right" w:leader="dot" w:pos="9923"/>
      </w:tabs>
      <w:ind w:left="4253" w:right="567" w:hanging="1418"/>
    </w:pPr>
  </w:style>
  <w:style w:type="paragraph" w:styleId="61">
    <w:name w:val="toc 6"/>
    <w:basedOn w:val="a"/>
    <w:next w:val="a"/>
    <w:autoRedefine/>
    <w:uiPriority w:val="39"/>
    <w:rsid w:val="003725FC"/>
    <w:pPr>
      <w:tabs>
        <w:tab w:val="left" w:pos="4536"/>
        <w:tab w:val="right" w:leader="dot" w:pos="9923"/>
      </w:tabs>
      <w:ind w:left="4394" w:right="567" w:hanging="1559"/>
    </w:pPr>
  </w:style>
  <w:style w:type="paragraph" w:styleId="71">
    <w:name w:val="toc 7"/>
    <w:basedOn w:val="a"/>
    <w:next w:val="a"/>
    <w:autoRedefine/>
    <w:rsid w:val="003725FC"/>
    <w:pPr>
      <w:ind w:left="1440"/>
    </w:pPr>
  </w:style>
  <w:style w:type="paragraph" w:styleId="81">
    <w:name w:val="toc 8"/>
    <w:basedOn w:val="a"/>
    <w:next w:val="a"/>
    <w:autoRedefine/>
    <w:rsid w:val="003725FC"/>
    <w:pPr>
      <w:ind w:left="1680"/>
    </w:pPr>
  </w:style>
  <w:style w:type="paragraph" w:styleId="91">
    <w:name w:val="toc 9"/>
    <w:basedOn w:val="a"/>
    <w:next w:val="a"/>
    <w:autoRedefine/>
    <w:rsid w:val="003725FC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3725FC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3725FC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3725FC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,Plain Table 1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3725F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3725FC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3725FC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3725FC"/>
    <w:pPr>
      <w:keepNext/>
      <w:keepLines/>
      <w:pageBreakBefore/>
      <w:numPr>
        <w:numId w:val="14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725FC"/>
    <w:pPr>
      <w:keepNext/>
      <w:keepLines/>
      <w:numPr>
        <w:ilvl w:val="1"/>
        <w:numId w:val="1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3725FC"/>
    <w:pPr>
      <w:keepNext/>
      <w:keepLines/>
      <w:numPr>
        <w:ilvl w:val="2"/>
        <w:numId w:val="1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3725FC"/>
    <w:pPr>
      <w:numPr>
        <w:numId w:val="9"/>
      </w:numPr>
    </w:pPr>
  </w:style>
  <w:style w:type="paragraph" w:customStyle="1" w:styleId="phbibliography">
    <w:name w:val="ph_bibliography"/>
    <w:basedOn w:val="phbase"/>
    <w:rsid w:val="003725FC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3725FC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3725FC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3725FC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725FC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3725FC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qFormat/>
    <w:rsid w:val="003725FC"/>
  </w:style>
  <w:style w:type="paragraph" w:customStyle="1" w:styleId="phconfirmstamptitle">
    <w:name w:val="ph_confirmstamp_title"/>
    <w:basedOn w:val="phconfirmstamp"/>
    <w:next w:val="phconfirmstampstamp"/>
    <w:rsid w:val="003725FC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3725FC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725FC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3725FC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3725FC"/>
    <w:pPr>
      <w:spacing w:before="120"/>
    </w:pPr>
  </w:style>
  <w:style w:type="paragraph" w:customStyle="1" w:styleId="phfiguretitle">
    <w:name w:val="ph_figure_title"/>
    <w:basedOn w:val="phfigure"/>
    <w:next w:val="phnormal"/>
    <w:rsid w:val="003725FC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725FC"/>
    <w:pPr>
      <w:widowControl w:val="0"/>
    </w:pPr>
    <w:rPr>
      <w:sz w:val="18"/>
    </w:rPr>
  </w:style>
  <w:style w:type="character" w:customStyle="1" w:styleId="phinline">
    <w:name w:val="ph_inline"/>
    <w:basedOn w:val="a0"/>
    <w:rsid w:val="003725FC"/>
  </w:style>
  <w:style w:type="character" w:customStyle="1" w:styleId="phinline8">
    <w:name w:val="ph_inline_8"/>
    <w:rsid w:val="003725FC"/>
    <w:rPr>
      <w:sz w:val="16"/>
    </w:rPr>
  </w:style>
  <w:style w:type="character" w:customStyle="1" w:styleId="phinlinebolditalic">
    <w:name w:val="ph_inline_bolditalic"/>
    <w:rsid w:val="003725FC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725FC"/>
    <w:rPr>
      <w:rFonts w:ascii="Courier New" w:hAnsi="Courier New"/>
      <w:sz w:val="24"/>
    </w:rPr>
  </w:style>
  <w:style w:type="character" w:customStyle="1" w:styleId="phinlinefirstterm">
    <w:name w:val="ph_inline_firstterm"/>
    <w:rsid w:val="003725FC"/>
    <w:rPr>
      <w:i/>
      <w:sz w:val="24"/>
    </w:rPr>
  </w:style>
  <w:style w:type="character" w:customStyle="1" w:styleId="phinlineguiitem">
    <w:name w:val="ph_inline_guiitem"/>
    <w:rsid w:val="003725FC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725FC"/>
    <w:rPr>
      <w:b/>
      <w:smallCaps/>
      <w:sz w:val="24"/>
    </w:rPr>
  </w:style>
  <w:style w:type="character" w:customStyle="1" w:styleId="phinlinespace">
    <w:name w:val="ph_inline_space"/>
    <w:rsid w:val="003725FC"/>
    <w:rPr>
      <w:spacing w:val="60"/>
    </w:rPr>
  </w:style>
  <w:style w:type="character" w:customStyle="1" w:styleId="phinlinesuperline">
    <w:name w:val="ph_inline_superline"/>
    <w:rsid w:val="003725FC"/>
    <w:rPr>
      <w:vertAlign w:val="superscript"/>
    </w:rPr>
  </w:style>
  <w:style w:type="character" w:customStyle="1" w:styleId="phinlineunderline">
    <w:name w:val="ph_inline_underline"/>
    <w:rsid w:val="003725FC"/>
    <w:rPr>
      <w:u w:val="single"/>
      <w:lang w:val="ru-RU"/>
    </w:rPr>
  </w:style>
  <w:style w:type="character" w:customStyle="1" w:styleId="phinlineunderlineitalic">
    <w:name w:val="ph_inline_underlineitalic"/>
    <w:rsid w:val="003725FC"/>
    <w:rPr>
      <w:i/>
      <w:u w:val="single"/>
      <w:lang w:val="ru-RU"/>
    </w:rPr>
  </w:style>
  <w:style w:type="character" w:customStyle="1" w:styleId="phinlineuppercase">
    <w:name w:val="ph_inline_uppercase"/>
    <w:rsid w:val="003725FC"/>
    <w:rPr>
      <w:caps/>
      <w:lang w:val="ru-RU"/>
    </w:rPr>
  </w:style>
  <w:style w:type="paragraph" w:customStyle="1" w:styleId="phinset">
    <w:name w:val="ph_inset"/>
    <w:basedOn w:val="phnormal"/>
    <w:next w:val="phnormal"/>
    <w:rsid w:val="003725FC"/>
  </w:style>
  <w:style w:type="paragraph" w:customStyle="1" w:styleId="phinsetcaution">
    <w:name w:val="ph_inset_caution"/>
    <w:basedOn w:val="phinset"/>
    <w:rsid w:val="003725FC"/>
    <w:pPr>
      <w:keepLines/>
    </w:pPr>
  </w:style>
  <w:style w:type="paragraph" w:customStyle="1" w:styleId="phinsetnote">
    <w:name w:val="ph_inset_note"/>
    <w:basedOn w:val="phinset"/>
    <w:rsid w:val="003725FC"/>
    <w:pPr>
      <w:keepLines/>
    </w:pPr>
  </w:style>
  <w:style w:type="paragraph" w:customStyle="1" w:styleId="phinsettitle">
    <w:name w:val="ph_inset_title"/>
    <w:basedOn w:val="phinset"/>
    <w:next w:val="phinsetnote"/>
    <w:rsid w:val="003725FC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725FC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3725FC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3725FC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3725FC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725FC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725FC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725FC"/>
    <w:pPr>
      <w:ind w:left="57"/>
    </w:pPr>
    <w:rPr>
      <w:i/>
    </w:rPr>
  </w:style>
  <w:style w:type="paragraph" w:customStyle="1" w:styleId="phtablecell">
    <w:name w:val="ph_table_cell"/>
    <w:basedOn w:val="phbase"/>
    <w:rsid w:val="003725FC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3725FC"/>
    <w:pPr>
      <w:jc w:val="center"/>
    </w:pPr>
  </w:style>
  <w:style w:type="paragraph" w:customStyle="1" w:styleId="phtablecolcaption">
    <w:name w:val="ph_table_colcaption"/>
    <w:basedOn w:val="phtablecell"/>
    <w:next w:val="phtablecell"/>
    <w:qFormat/>
    <w:rsid w:val="003649AF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3725FC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725FC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725FC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725FC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725FC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725FC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725FC"/>
    <w:rPr>
      <w:b/>
    </w:rPr>
  </w:style>
  <w:style w:type="paragraph" w:customStyle="1" w:styleId="phtitlepagedocument">
    <w:name w:val="ph_titlepage_document"/>
    <w:basedOn w:val="phtitlepage"/>
    <w:autoRedefine/>
    <w:rsid w:val="003725FC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qFormat/>
    <w:rsid w:val="003725FC"/>
  </w:style>
  <w:style w:type="paragraph" w:customStyle="1" w:styleId="phtitlepagesystemfull">
    <w:name w:val="ph_titlepage_system_full"/>
    <w:basedOn w:val="phtitlepage"/>
    <w:next w:val="phtitlepagesystemshort"/>
    <w:rsid w:val="003725FC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725FC"/>
    <w:rPr>
      <w:b/>
      <w:sz w:val="32"/>
    </w:rPr>
  </w:style>
  <w:style w:type="paragraph" w:styleId="HTML">
    <w:name w:val="HTML Address"/>
    <w:basedOn w:val="a"/>
    <w:link w:val="HTML0"/>
    <w:semiHidden/>
    <w:rsid w:val="003725FC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3725FC"/>
  </w:style>
  <w:style w:type="character" w:customStyle="1" w:styleId="aff9">
    <w:name w:val="Основной текст Знак"/>
    <w:basedOn w:val="a0"/>
    <w:link w:val="aff8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3725FC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725FC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725FC"/>
    <w:rPr>
      <w:u w:val="single"/>
    </w:rPr>
  </w:style>
  <w:style w:type="paragraph" w:customStyle="1" w:styleId="phstampleft">
    <w:name w:val="ph_stamp_left"/>
    <w:basedOn w:val="phstamp"/>
    <w:rsid w:val="003725FC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3725FC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3725FC"/>
    <w:pPr>
      <w:jc w:val="center"/>
    </w:pPr>
  </w:style>
  <w:style w:type="character" w:customStyle="1" w:styleId="phpagenumber0">
    <w:name w:val="ph_pagenumber Знак"/>
    <w:basedOn w:val="ab"/>
    <w:link w:val="phpagenumber"/>
    <w:rsid w:val="003725FC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3725FC"/>
    <w:pPr>
      <w:numPr>
        <w:numId w:val="15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3725FC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3725FC"/>
    <w:pPr>
      <w:numPr>
        <w:numId w:val="11"/>
      </w:numPr>
      <w:spacing w:after="120"/>
    </w:pPr>
  </w:style>
  <w:style w:type="paragraph" w:customStyle="1" w:styleId="affa">
    <w:name w:val="Текст_программы"/>
    <w:rsid w:val="003725FC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3725FC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3725FC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725FC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3725FC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725FC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3725FC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3725FC"/>
    <w:rPr>
      <w:rFonts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3725FC"/>
  </w:style>
  <w:style w:type="character" w:styleId="affc">
    <w:name w:val="annotation reference"/>
    <w:basedOn w:val="a0"/>
    <w:uiPriority w:val="99"/>
    <w:semiHidden/>
    <w:unhideWhenUsed/>
    <w:rsid w:val="003725FC"/>
    <w:rPr>
      <w:sz w:val="16"/>
      <w:szCs w:val="16"/>
    </w:rPr>
  </w:style>
  <w:style w:type="paragraph" w:styleId="affd">
    <w:name w:val="annotation text"/>
    <w:basedOn w:val="a"/>
    <w:link w:val="affe"/>
    <w:uiPriority w:val="99"/>
    <w:unhideWhenUsed/>
    <w:rsid w:val="003725FC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rsid w:val="003725FC"/>
    <w:rPr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3725FC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3725FC"/>
    <w:rPr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3649AF"/>
    <w:pPr>
      <w:spacing w:after="160"/>
    </w:pPr>
    <w:rPr>
      <w:sz w:val="24"/>
    </w:r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725FC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725FC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confirmstampstamp0">
    <w:name w:val="ph_confirmstamp_stamp_ЕМИАС"/>
    <w:basedOn w:val="a"/>
    <w:autoRedefine/>
    <w:qFormat/>
    <w:rsid w:val="00EE3BA4"/>
    <w:pPr>
      <w:spacing w:after="0" w:line="240" w:lineRule="auto"/>
      <w:jc w:val="center"/>
    </w:pPr>
    <w:rPr>
      <w:lang w:eastAsia="zh-CN"/>
    </w:rPr>
  </w:style>
  <w:style w:type="paragraph" w:customStyle="1" w:styleId="16">
    <w:name w:val="Обычный отступ1"/>
    <w:basedOn w:val="a"/>
    <w:qFormat/>
    <w:rsid w:val="00C66022"/>
    <w:pPr>
      <w:keepLines/>
      <w:spacing w:after="180" w:line="240" w:lineRule="auto"/>
    </w:pPr>
    <w:rPr>
      <w:rFonts w:ascii="Arial" w:hAnsi="Arial"/>
      <w:lang w:val="en-GB" w:eastAsia="ar-SA"/>
    </w:rPr>
  </w:style>
  <w:style w:type="paragraph" w:customStyle="1" w:styleId="phconfirmstampstamp1">
    <w:name w:val="ph_confirmstamp_stamp_ЕМИАС_МП"/>
    <w:basedOn w:val="a"/>
    <w:autoRedefine/>
    <w:qFormat/>
    <w:rsid w:val="00C66022"/>
    <w:pPr>
      <w:ind w:firstLine="703"/>
    </w:pPr>
    <w:rPr>
      <w:sz w:val="20"/>
      <w:lang w:val="en-US" w:eastAsia="zh-CN"/>
    </w:rPr>
  </w:style>
  <w:style w:type="paragraph" w:customStyle="1" w:styleId="phconfirmstamptitle0">
    <w:name w:val="ph_confirmstamp_title_ЕМИАС"/>
    <w:basedOn w:val="a"/>
    <w:autoRedefine/>
    <w:qFormat/>
    <w:rsid w:val="00AE772C"/>
    <w:pPr>
      <w:spacing w:line="240" w:lineRule="auto"/>
      <w:jc w:val="center"/>
    </w:pPr>
    <w:rPr>
      <w:b/>
      <w:sz w:val="28"/>
      <w:szCs w:val="28"/>
      <w:lang w:eastAsia="zh-CN"/>
    </w:rPr>
  </w:style>
  <w:style w:type="paragraph" w:customStyle="1" w:styleId="phtitlepageother0">
    <w:name w:val="ph_titlepage_other_ЕМИАС"/>
    <w:basedOn w:val="a"/>
    <w:autoRedefine/>
    <w:qFormat/>
    <w:rsid w:val="00AE772C"/>
    <w:pPr>
      <w:spacing w:line="240" w:lineRule="auto"/>
      <w:jc w:val="center"/>
    </w:pPr>
    <w:rPr>
      <w:szCs w:val="26"/>
      <w:lang w:eastAsia="zh-CN"/>
    </w:rPr>
  </w:style>
  <w:style w:type="paragraph" w:customStyle="1" w:styleId="phtitlepagesystemfull0">
    <w:name w:val="ph_titlepage_system_full_ЕМИАС"/>
    <w:basedOn w:val="a"/>
    <w:autoRedefine/>
    <w:qFormat/>
    <w:rsid w:val="00AE772C"/>
    <w:pPr>
      <w:spacing w:after="240"/>
      <w:jc w:val="center"/>
    </w:pPr>
    <w:rPr>
      <w:b/>
      <w:spacing w:val="20"/>
      <w:sz w:val="34"/>
      <w:szCs w:val="34"/>
      <w:lang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AE772C"/>
    <w:rPr>
      <w:szCs w:val="24"/>
    </w:rPr>
  </w:style>
  <w:style w:type="paragraph" w:customStyle="1" w:styleId="phlistitemized1">
    <w:name w:val="ph_list_itemized_1"/>
    <w:basedOn w:val="phnormal"/>
    <w:link w:val="phlistitemized10"/>
    <w:rsid w:val="003725FC"/>
    <w:pPr>
      <w:numPr>
        <w:numId w:val="13"/>
      </w:numPr>
      <w:ind w:left="1208" w:right="0" w:hanging="357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725FC"/>
    <w:pPr>
      <w:numPr>
        <w:numId w:val="3"/>
      </w:numPr>
      <w:ind w:left="1565" w:right="0" w:hanging="357"/>
    </w:pPr>
  </w:style>
  <w:style w:type="paragraph" w:customStyle="1" w:styleId="phlistordered1">
    <w:name w:val="ph_list_ordered_1"/>
    <w:basedOn w:val="phnormal"/>
    <w:rsid w:val="003725FC"/>
    <w:pPr>
      <w:numPr>
        <w:numId w:val="4"/>
      </w:numPr>
      <w:ind w:left="1565" w:right="0" w:hanging="357"/>
    </w:pPr>
  </w:style>
  <w:style w:type="paragraph" w:customStyle="1" w:styleId="phlistordereda">
    <w:name w:val="ph_list_ordered_aбв"/>
    <w:basedOn w:val="phnormal"/>
    <w:rsid w:val="003725FC"/>
    <w:pPr>
      <w:numPr>
        <w:numId w:val="5"/>
      </w:numPr>
      <w:ind w:left="1208" w:right="0" w:hanging="357"/>
    </w:pPr>
  </w:style>
  <w:style w:type="paragraph" w:customStyle="1" w:styleId="phlistitemized3">
    <w:name w:val="ph_list_itemized_3"/>
    <w:basedOn w:val="phnormal"/>
    <w:link w:val="phlistitemized30"/>
    <w:qFormat/>
    <w:rsid w:val="003725FC"/>
    <w:pPr>
      <w:numPr>
        <w:numId w:val="23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3725FC"/>
    <w:pPr>
      <w:numPr>
        <w:numId w:val="24"/>
      </w:numPr>
      <w:ind w:left="2279" w:right="0" w:hanging="357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3725FC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3725FC"/>
    <w:rPr>
      <w:szCs w:val="20"/>
      <w:lang w:val="ru-RU" w:eastAsia="ru-RU"/>
    </w:rPr>
  </w:style>
  <w:style w:type="paragraph" w:customStyle="1" w:styleId="1">
    <w:name w:val="Список_1)"/>
    <w:basedOn w:val="a"/>
    <w:rsid w:val="003725FC"/>
    <w:pPr>
      <w:numPr>
        <w:numId w:val="12"/>
      </w:numPr>
    </w:pPr>
  </w:style>
  <w:style w:type="character" w:customStyle="1" w:styleId="phlistitemized10">
    <w:name w:val="ph_list_itemized_1 Знак"/>
    <w:link w:val="phlistitemized1"/>
    <w:rsid w:val="003725FC"/>
    <w:rPr>
      <w:rFonts w:cs="Arial"/>
      <w:szCs w:val="20"/>
      <w:lang w:val="ru-RU"/>
    </w:rPr>
  </w:style>
  <w:style w:type="character" w:customStyle="1" w:styleId="phnormal1">
    <w:name w:val="ph_normal Знак Знак"/>
    <w:rsid w:val="003725FC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qFormat/>
    <w:rsid w:val="003725FC"/>
    <w:pPr>
      <w:numPr>
        <w:numId w:val="16"/>
      </w:numPr>
      <w:tabs>
        <w:tab w:val="left" w:pos="851"/>
      </w:tabs>
    </w:pPr>
  </w:style>
  <w:style w:type="paragraph" w:customStyle="1" w:styleId="phnormalnote">
    <w:name w:val="ph_normal_note"/>
    <w:basedOn w:val="phnormal"/>
    <w:next w:val="phnormal"/>
    <w:link w:val="phnormalnote0"/>
    <w:qFormat/>
    <w:rsid w:val="003725FC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3725FC"/>
    <w:rPr>
      <w:sz w:val="20"/>
    </w:rPr>
  </w:style>
  <w:style w:type="character" w:customStyle="1" w:styleId="phnormalnote0">
    <w:name w:val="ph_normal_note Знак"/>
    <w:basedOn w:val="phnormal0"/>
    <w:link w:val="phnormalnote"/>
    <w:rsid w:val="003725FC"/>
    <w:rPr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3725FC"/>
    <w:rPr>
      <w:rFonts w:ascii="Times New Roman Полужирный" w:eastAsia="Lucida Sans Unicode" w:hAnsi="Times New Roman Полужирный"/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3725FC"/>
    <w:rPr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3725FC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3725FC"/>
    <w:rPr>
      <w:rFonts w:ascii="Times New Roman Полужирный" w:eastAsia="Lucida Sans Unicode" w:hAnsi="Times New Roman Полужирный"/>
      <w:b/>
      <w:i/>
      <w:spacing w:val="20"/>
      <w:sz w:val="20"/>
      <w:szCs w:val="20"/>
      <w:lang w:val="ru-RU" w:eastAsia="ru-RU"/>
    </w:rPr>
  </w:style>
  <w:style w:type="paragraph" w:customStyle="1" w:styleId="afff5">
    <w:name w:val="Заголовок_Приложение_название"/>
    <w:basedOn w:val="phbase"/>
    <w:next w:val="phnormal"/>
    <w:autoRedefine/>
    <w:rsid w:val="003725FC"/>
    <w:pPr>
      <w:spacing w:after="240"/>
      <w:jc w:val="center"/>
    </w:pPr>
    <w:rPr>
      <w:b/>
      <w:sz w:val="26"/>
    </w:rPr>
  </w:style>
  <w:style w:type="character" w:customStyle="1" w:styleId="phnormalexampletext0">
    <w:name w:val="ph_normal_example_text Знак"/>
    <w:basedOn w:val="phnormal0"/>
    <w:link w:val="phnormalexampletext"/>
    <w:rsid w:val="003725FC"/>
    <w:rPr>
      <w:b/>
      <w:i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3725FC"/>
    <w:pPr>
      <w:numPr>
        <w:numId w:val="17"/>
      </w:numPr>
      <w:ind w:left="1208" w:right="0" w:hanging="357"/>
    </w:pPr>
    <w:rPr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3725FC"/>
    <w:pPr>
      <w:numPr>
        <w:numId w:val="18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normal0"/>
    <w:link w:val="phnormalexampleitemized1"/>
    <w:rsid w:val="003725FC"/>
    <w:rPr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qFormat/>
    <w:rsid w:val="003725FC"/>
    <w:pPr>
      <w:numPr>
        <w:numId w:val="19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normal0"/>
    <w:link w:val="phnormalexampleitemized2"/>
    <w:rsid w:val="003725FC"/>
    <w:rPr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3725FC"/>
    <w:pPr>
      <w:numPr>
        <w:numId w:val="20"/>
      </w:numPr>
      <w:ind w:left="1208" w:right="0" w:hanging="357"/>
    </w:pPr>
    <w:rPr>
      <w:sz w:val="20"/>
    </w:rPr>
  </w:style>
  <w:style w:type="character" w:customStyle="1" w:styleId="phnormalexampleordered10">
    <w:name w:val="ph_normal_example_ordered_1 Знак"/>
    <w:basedOn w:val="phnormal0"/>
    <w:link w:val="phnormalexampleordered1"/>
    <w:rsid w:val="003725FC"/>
    <w:rPr>
      <w:b/>
      <w:i/>
      <w:sz w:val="20"/>
      <w:szCs w:val="20"/>
      <w:lang w:val="ru-RU" w:eastAsia="ru-RU"/>
    </w:rPr>
  </w:style>
  <w:style w:type="paragraph" w:customStyle="1" w:styleId="phnormalnoteitemized2">
    <w:name w:val="ph_normal_note_itemized_2"/>
    <w:basedOn w:val="phnormal"/>
    <w:link w:val="phnormalnoteitemized20"/>
    <w:qFormat/>
    <w:rsid w:val="003725FC"/>
    <w:pPr>
      <w:numPr>
        <w:numId w:val="21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normal0"/>
    <w:link w:val="phnormalnoteitemized1"/>
    <w:rsid w:val="003725FC"/>
    <w:rPr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3725FC"/>
    <w:pPr>
      <w:numPr>
        <w:numId w:val="22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normal0"/>
    <w:link w:val="phnormalnoteitemized2"/>
    <w:rsid w:val="003725FC"/>
    <w:rPr>
      <w:sz w:val="20"/>
      <w:szCs w:val="20"/>
      <w:lang w:val="ru-RU" w:eastAsia="ru-RU"/>
    </w:rPr>
  </w:style>
  <w:style w:type="character" w:customStyle="1" w:styleId="phnormalnoteordered10">
    <w:name w:val="ph_normal_note_ordered_1 Знак"/>
    <w:basedOn w:val="phnormal0"/>
    <w:link w:val="phnormalnoteordered1"/>
    <w:rsid w:val="003725FC"/>
    <w:rPr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3725FC"/>
    <w:pPr>
      <w:spacing w:before="120" w:after="120"/>
      <w:ind w:right="0" w:firstLine="0"/>
      <w:jc w:val="center"/>
    </w:pPr>
    <w:rPr>
      <w:rFonts w:eastAsia="Trebuchet MS"/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3725FC"/>
    <w:pPr>
      <w:spacing w:before="120" w:after="120"/>
      <w:ind w:right="0" w:firstLine="0"/>
      <w:jc w:val="center"/>
    </w:pPr>
    <w:rPr>
      <w:rFonts w:eastAsia="Trebuchet MS"/>
      <w:b/>
      <w:i/>
      <w:sz w:val="20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E866B5"/>
    <w:rPr>
      <w:b/>
      <w:sz w:val="28"/>
      <w:szCs w:val="28"/>
      <w:lang w:val="ru-RU" w:eastAsia="ru-RU"/>
    </w:rPr>
  </w:style>
  <w:style w:type="character" w:customStyle="1" w:styleId="phtablecellleft0">
    <w:name w:val="ph_table_cellleft Знак"/>
    <w:link w:val="phtablecellleft"/>
    <w:qFormat/>
    <w:rsid w:val="003649AF"/>
    <w:rPr>
      <w:rFonts w:cs="Arial"/>
      <w:bCs/>
      <w:szCs w:val="20"/>
      <w:lang w:val="ru-RU" w:eastAsia="ru-RU"/>
    </w:rPr>
  </w:style>
  <w:style w:type="character" w:styleId="afff6">
    <w:name w:val="FollowedHyperlink"/>
    <w:basedOn w:val="a0"/>
    <w:semiHidden/>
    <w:unhideWhenUsed/>
    <w:rsid w:val="00B250A7"/>
    <w:rPr>
      <w:color w:val="800080" w:themeColor="followedHyperlink"/>
      <w:u w:val="single"/>
    </w:rPr>
  </w:style>
  <w:style w:type="table" w:customStyle="1" w:styleId="220">
    <w:name w:val="Таблица простая 22"/>
    <w:basedOn w:val="a1"/>
    <w:rsid w:val="00F21F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3">
    <w:name w:val="Сетка таблицы светлая2"/>
    <w:basedOn w:val="a1"/>
    <w:rsid w:val="00F21F60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table" w:customStyle="1" w:styleId="520">
    <w:name w:val="Таблица простая 52"/>
    <w:basedOn w:val="a1"/>
    <w:rsid w:val="00F21F6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320">
    <w:name w:val="Таблица простая 32"/>
    <w:basedOn w:val="a1"/>
    <w:rsid w:val="00F21F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7">
    <w:name w:val="Revision"/>
    <w:hidden/>
    <w:semiHidden/>
    <w:rsid w:val="00CD04D4"/>
    <w:rPr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41366"/>
    <w:rPr>
      <w:b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1EF6C-1AA8-4FA3-8253-CD7FFF28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23</TotalTime>
  <Pages>61</Pages>
  <Words>8157</Words>
  <Characters>46495</Characters>
  <Application>Microsoft Office Word</Application>
  <DocSecurity>0</DocSecurity>
  <Lines>387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Нуянзина Виолетта Аркадьевна</cp:lastModifiedBy>
  <cp:revision>10</cp:revision>
  <cp:lastPrinted>2017-10-13T10:40:00Z</cp:lastPrinted>
  <dcterms:created xsi:type="dcterms:W3CDTF">2025-03-18T11:24:00Z</dcterms:created>
  <dcterms:modified xsi:type="dcterms:W3CDTF">2025-05-13T06:52:00Z</dcterms:modified>
</cp:coreProperties>
</file>