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A69" w:rsidRPr="004D18DA" w:rsidRDefault="001C0A69" w:rsidP="00846146">
      <w:pPr>
        <w:pStyle w:val="phtitlepageother"/>
        <w:rPr>
          <w:lang w:val="en-US"/>
        </w:rPr>
      </w:pPr>
    </w:p>
    <w:p w:rsidR="00846146" w:rsidRPr="00846146" w:rsidRDefault="00846146" w:rsidP="00846146">
      <w:pPr>
        <w:pStyle w:val="phtitlepageother"/>
      </w:pPr>
    </w:p>
    <w:p w:rsidR="00846146" w:rsidRPr="00846146" w:rsidRDefault="00846146" w:rsidP="00846146">
      <w:pPr>
        <w:pStyle w:val="phtitlepageother"/>
      </w:pPr>
    </w:p>
    <w:p w:rsidR="00846146" w:rsidRPr="00846146" w:rsidRDefault="00846146" w:rsidP="00846146">
      <w:pPr>
        <w:pStyle w:val="phtitlepageother"/>
      </w:pPr>
    </w:p>
    <w:p w:rsidR="000637ED" w:rsidRPr="00846146" w:rsidRDefault="000637ED" w:rsidP="00846146">
      <w:pPr>
        <w:pStyle w:val="phtitlepageother"/>
      </w:pPr>
    </w:p>
    <w:p w:rsidR="009A7C4F" w:rsidRDefault="009A7C4F" w:rsidP="00846146">
      <w:pPr>
        <w:pStyle w:val="phtitlepagesystemfull"/>
      </w:pPr>
    </w:p>
    <w:p w:rsidR="00CA41AD" w:rsidRPr="00A41267" w:rsidRDefault="00CA41AD" w:rsidP="00CA41AD">
      <w:pPr>
        <w:pStyle w:val="phtitlepagesystemfull"/>
      </w:pPr>
      <w:r w:rsidRPr="00A41267">
        <w:t xml:space="preserve">Единая </w:t>
      </w:r>
      <w:r>
        <w:t>медицинская информационно-аналитическая</w:t>
      </w:r>
      <w:r w:rsidRPr="00A41267">
        <w:t xml:space="preserve"> си</w:t>
      </w:r>
      <w:r>
        <w:t>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</w:r>
    </w:p>
    <w:p w:rsidR="00CA41AD" w:rsidRPr="00A41267" w:rsidRDefault="00CA41AD" w:rsidP="00CA41AD">
      <w:pPr>
        <w:pStyle w:val="phtitlepagesystemshort"/>
      </w:pPr>
      <w:r w:rsidRPr="00A41267">
        <w:t>(</w:t>
      </w:r>
      <w:r>
        <w:t>ЕМИАС</w:t>
      </w:r>
      <w:r w:rsidRPr="00A41267">
        <w:t>)</w:t>
      </w:r>
    </w:p>
    <w:p w:rsidR="00846146" w:rsidRPr="00846146" w:rsidRDefault="00846146" w:rsidP="00846146">
      <w:pPr>
        <w:pStyle w:val="phtitlepageother"/>
      </w:pPr>
    </w:p>
    <w:p w:rsidR="00944660" w:rsidRDefault="00733904" w:rsidP="00846146">
      <w:pPr>
        <w:pStyle w:val="phtitlepagedocument"/>
      </w:pPr>
      <w:r>
        <w:t>Интеграция с ГИС СМП</w:t>
      </w:r>
    </w:p>
    <w:p w:rsidR="00733904" w:rsidRDefault="00733904" w:rsidP="00846146">
      <w:pPr>
        <w:pStyle w:val="phtitlepagedocument"/>
      </w:pPr>
    </w:p>
    <w:p w:rsidR="002F03A9" w:rsidRPr="002F03A9" w:rsidRDefault="001C0A69" w:rsidP="00883089">
      <w:pPr>
        <w:pStyle w:val="phtitlepagedocument"/>
      </w:pPr>
      <w:r w:rsidRPr="00EC0F1A">
        <w:t>Руководство</w:t>
      </w:r>
      <w:r w:rsidR="001C14ED" w:rsidRPr="00EC0F1A">
        <w:t xml:space="preserve"> </w:t>
      </w:r>
      <w:r w:rsidRPr="00EC0F1A">
        <w:t>администратора</w:t>
      </w:r>
    </w:p>
    <w:p w:rsidR="00955DE2" w:rsidRPr="007E49B8" w:rsidRDefault="00775B1E" w:rsidP="007E49B8">
      <w:pPr>
        <w:pStyle w:val="phcontent"/>
      </w:pPr>
      <w:r w:rsidRPr="007E49B8">
        <w:lastRenderedPageBreak/>
        <w:t>Содержание</w:t>
      </w:r>
    </w:p>
    <w:bookmarkStart w:id="0" w:name="_Toc476667152"/>
    <w:p w:rsidR="00025C1E" w:rsidRDefault="007E49B8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70326433" w:history="1">
        <w:r w:rsidR="00025C1E" w:rsidRPr="00160344">
          <w:rPr>
            <w:rStyle w:val="afff3"/>
            <w:noProof/>
          </w:rPr>
          <w:t>Перечень терминов и сокращений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_Toc70326433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4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0326434" w:history="1">
        <w:r w:rsidR="00025C1E" w:rsidRPr="00160344">
          <w:rPr>
            <w:rStyle w:val="afff3"/>
            <w:noProof/>
          </w:rPr>
          <w:t>1</w:t>
        </w:r>
        <w:r w:rsidR="00025C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Введение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_Toc70326434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5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0326435" w:history="1">
        <w:r w:rsidR="00025C1E" w:rsidRPr="00160344">
          <w:rPr>
            <w:rStyle w:val="afff3"/>
            <w:noProof/>
          </w:rPr>
          <w:t>2</w:t>
        </w:r>
        <w:r w:rsidR="00025C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Настройки для региона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_Toc70326435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6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36" w:history="1">
        <w:r w:rsidR="00025C1E" w:rsidRPr="00160344">
          <w:rPr>
            <w:rStyle w:val="afff3"/>
            <w:noProof/>
          </w:rPr>
          <w:t>2.1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интеграции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_Toc70326436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6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37" w:history="1">
        <w:r w:rsidR="00025C1E" w:rsidRPr="00160344">
          <w:rPr>
            <w:rStyle w:val="afff3"/>
            <w:noProof/>
          </w:rPr>
          <w:t>2.1.1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 xml:space="preserve">Добавление внешней системы </w:t>
        </w:r>
        <w:bookmarkStart w:id="1" w:name="_GoBack"/>
        <w:bookmarkEnd w:id="1"/>
        <w:r w:rsidR="00025C1E" w:rsidRPr="00160344">
          <w:rPr>
            <w:rStyle w:val="afff3"/>
            <w:noProof/>
          </w:rPr>
          <w:t>«SMP/Runa/misService»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_Toc70326437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6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38" w:history="1">
        <w:r w:rsidR="00025C1E" w:rsidRPr="00160344">
          <w:rPr>
            <w:rStyle w:val="afff3"/>
            <w:noProof/>
          </w:rPr>
          <w:t>2.1.2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Добавление сервисов внешней системы «SMP/Runa/misService»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_Toc70326438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7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39" w:history="1">
        <w:r w:rsidR="00025C1E" w:rsidRPr="00160344">
          <w:rPr>
            <w:rStyle w:val="afff3"/>
            <w:noProof/>
          </w:rPr>
          <w:t>2.2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пользовательских процедур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_Toc70326439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8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40" w:history="1">
        <w:r w:rsidR="00025C1E" w:rsidRPr="00160344">
          <w:rPr>
            <w:rStyle w:val="afff3"/>
            <w:noProof/>
          </w:rPr>
          <w:t>2.2.1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пользовательской процедуры «STATUS_CALL_AMBULANCE_INFO»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_Toc70326440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8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41" w:history="1">
        <w:r w:rsidR="00025C1E" w:rsidRPr="00160344">
          <w:rPr>
            <w:rStyle w:val="afff3"/>
            <w:noProof/>
          </w:rPr>
          <w:t>2.2.2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пользовательской процедуры «ADD_CALL_AMBULANCE_INFO»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_Toc70326441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10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42" w:history="1">
        <w:r w:rsidR="00025C1E" w:rsidRPr="00160344">
          <w:rPr>
            <w:rStyle w:val="afff3"/>
            <w:noProof/>
          </w:rPr>
          <w:t>2.2.3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Выгрузка пользовательских процедур в другие МО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_Toc70326442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11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43" w:history="1">
        <w:r w:rsidR="00025C1E" w:rsidRPr="00160344">
          <w:rPr>
            <w:rStyle w:val="afff3"/>
            <w:noProof/>
          </w:rPr>
          <w:t>2.3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главного меню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_Toc70326443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12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44" w:history="1">
        <w:r w:rsidR="00025C1E" w:rsidRPr="00160344">
          <w:rPr>
            <w:rStyle w:val="afff3"/>
            <w:noProof/>
          </w:rPr>
          <w:t>2.4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интеграционного пользователя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_Toc70326444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14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45" w:history="1">
        <w:r w:rsidR="00025C1E" w:rsidRPr="00160344">
          <w:rPr>
            <w:rStyle w:val="afff3"/>
            <w:noProof/>
          </w:rPr>
          <w:t>2.4.1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Создание интеграционного пользователя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_Toc70326445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14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46" w:history="1">
        <w:r w:rsidR="00025C1E" w:rsidRPr="00160344">
          <w:rPr>
            <w:rStyle w:val="afff3"/>
            <w:noProof/>
          </w:rPr>
          <w:t>2.4.2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Создание интеграционного контрагента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_Toc70326446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15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0326447" w:history="1">
        <w:r w:rsidR="00025C1E" w:rsidRPr="00160344">
          <w:rPr>
            <w:rStyle w:val="afff3"/>
            <w:noProof/>
          </w:rPr>
          <w:t>3</w:t>
        </w:r>
        <w:r w:rsidR="00025C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Настройки в каждой МО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_Toc70326447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18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48" w:history="1">
        <w:r w:rsidR="00025C1E" w:rsidRPr="00160344">
          <w:rPr>
            <w:rStyle w:val="afff3"/>
            <w:noProof/>
          </w:rPr>
          <w:t>3.1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Добавление интеграционного персонала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_Toc70326448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18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49" w:history="1">
        <w:r w:rsidR="00025C1E" w:rsidRPr="00160344">
          <w:rPr>
            <w:rStyle w:val="afff3"/>
            <w:noProof/>
          </w:rPr>
          <w:t>3.2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роли «Регистратор-курьер»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_Toc70326449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19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0" w:history="1">
        <w:r w:rsidR="00025C1E" w:rsidRPr="00160344">
          <w:rPr>
            <w:rStyle w:val="afff3"/>
            <w:noProof/>
          </w:rPr>
          <w:t>3.2.1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Создание роли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_Toc70326450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19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1" w:history="1">
        <w:r w:rsidR="00025C1E" w:rsidRPr="00160344">
          <w:rPr>
            <w:rStyle w:val="afff3"/>
            <w:noProof/>
          </w:rPr>
          <w:t>3.2.2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Привязка роли к интеграционному пользователю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_Toc70326451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20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52" w:history="1">
        <w:r w:rsidR="00025C1E" w:rsidRPr="00160344">
          <w:rPr>
            <w:rStyle w:val="afff3"/>
            <w:noProof/>
          </w:rPr>
          <w:t>3.3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системных опций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_Toc70326452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22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3" w:history="1">
        <w:r w:rsidR="00025C1E" w:rsidRPr="00160344">
          <w:rPr>
            <w:rStyle w:val="afff3"/>
            <w:noProof/>
          </w:rPr>
          <w:t>3.3.1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«SHOW_NOTIFICATIONS»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_Toc70326453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22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4" w:history="1">
        <w:r w:rsidR="00025C1E" w:rsidRPr="00160344">
          <w:rPr>
            <w:rStyle w:val="afff3"/>
            <w:noProof/>
          </w:rPr>
          <w:t>3.3.2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«ServiceForCallToHome»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_Toc70326454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25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5" w:history="1">
        <w:r w:rsidR="00025C1E" w:rsidRPr="00160344">
          <w:rPr>
            <w:rStyle w:val="afff3"/>
            <w:noProof/>
          </w:rPr>
          <w:t>3.3.3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«ERMaxNumberCallsToDoctor»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_Toc70326455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25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6" w:history="1">
        <w:r w:rsidR="00025C1E" w:rsidRPr="00160344">
          <w:rPr>
            <w:rStyle w:val="afff3"/>
            <w:noProof/>
          </w:rPr>
          <w:t>3.3.4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«AgentUnique»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_Toc70326456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26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7" w:history="1">
        <w:r w:rsidR="00025C1E" w:rsidRPr="00160344">
          <w:rPr>
            <w:rStyle w:val="afff3"/>
            <w:noProof/>
          </w:rPr>
          <w:t>3.3.5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«Agent_SnilsUnique»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_Toc70326457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27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70326458" w:history="1">
        <w:r w:rsidR="00025C1E" w:rsidRPr="00160344">
          <w:rPr>
            <w:rStyle w:val="afff3"/>
            <w:noProof/>
          </w:rPr>
          <w:t>3.3.6</w:t>
        </w:r>
        <w:r w:rsidR="00025C1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системной опции «EmergencyCabLab»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_Toc70326458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28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326459" w:history="1">
        <w:r w:rsidR="00025C1E" w:rsidRPr="00160344">
          <w:rPr>
            <w:rStyle w:val="afff3"/>
            <w:noProof/>
          </w:rPr>
          <w:t>3.4</w:t>
        </w:r>
        <w:r w:rsidR="00025C1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Настройка пользовательской процедуры «UrgentHomeCallPatient»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_Toc70326459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30</w:t>
        </w:r>
        <w:r w:rsidR="00025C1E">
          <w:rPr>
            <w:noProof/>
            <w:webHidden/>
          </w:rPr>
          <w:fldChar w:fldCharType="end"/>
        </w:r>
      </w:hyperlink>
    </w:p>
    <w:p w:rsidR="00025C1E" w:rsidRDefault="00F2474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0326460" w:history="1">
        <w:r w:rsidR="00025C1E" w:rsidRPr="00160344">
          <w:rPr>
            <w:rStyle w:val="afff3"/>
            <w:noProof/>
          </w:rPr>
          <w:t>4</w:t>
        </w:r>
        <w:r w:rsidR="00025C1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25C1E" w:rsidRPr="00160344">
          <w:rPr>
            <w:rStyle w:val="afff3"/>
            <w:noProof/>
          </w:rPr>
          <w:t>Просмотр логов</w:t>
        </w:r>
        <w:r w:rsidR="00025C1E">
          <w:rPr>
            <w:noProof/>
            <w:webHidden/>
          </w:rPr>
          <w:tab/>
        </w:r>
        <w:r w:rsidR="00025C1E">
          <w:rPr>
            <w:noProof/>
            <w:webHidden/>
          </w:rPr>
          <w:fldChar w:fldCharType="begin"/>
        </w:r>
        <w:r w:rsidR="00025C1E">
          <w:rPr>
            <w:noProof/>
            <w:webHidden/>
          </w:rPr>
          <w:instrText xml:space="preserve"> PAGEREF _Toc70326460 \h </w:instrText>
        </w:r>
        <w:r w:rsidR="00025C1E">
          <w:rPr>
            <w:noProof/>
            <w:webHidden/>
          </w:rPr>
        </w:r>
        <w:r w:rsidR="00025C1E">
          <w:rPr>
            <w:noProof/>
            <w:webHidden/>
          </w:rPr>
          <w:fldChar w:fldCharType="separate"/>
        </w:r>
        <w:r w:rsidR="00025C1E">
          <w:rPr>
            <w:noProof/>
            <w:webHidden/>
          </w:rPr>
          <w:t>33</w:t>
        </w:r>
        <w:r w:rsidR="00025C1E">
          <w:rPr>
            <w:noProof/>
            <w:webHidden/>
          </w:rPr>
          <w:fldChar w:fldCharType="end"/>
        </w:r>
      </w:hyperlink>
    </w:p>
    <w:p w:rsidR="00775B1E" w:rsidRDefault="007E49B8" w:rsidP="00A86A3A">
      <w:pPr>
        <w:pStyle w:val="12"/>
        <w:numPr>
          <w:ilvl w:val="0"/>
          <w:numId w:val="0"/>
        </w:numPr>
        <w:ind w:left="1395"/>
      </w:pPr>
      <w:r>
        <w:rPr>
          <w:sz w:val="24"/>
          <w:szCs w:val="24"/>
        </w:rPr>
        <w:lastRenderedPageBreak/>
        <w:fldChar w:fldCharType="end"/>
      </w:r>
      <w:bookmarkStart w:id="2" w:name="_Toc70326433"/>
      <w:r w:rsidR="00775B1E" w:rsidRPr="00EC0F1A">
        <w:t>Перечень</w:t>
      </w:r>
      <w:r w:rsidR="001C14ED" w:rsidRPr="00EC0F1A">
        <w:t xml:space="preserve"> </w:t>
      </w:r>
      <w:r w:rsidR="005D5F91" w:rsidRPr="00EC0F1A">
        <w:t>терминов</w:t>
      </w:r>
      <w:r w:rsidR="001C14ED" w:rsidRPr="00EC0F1A">
        <w:t xml:space="preserve"> </w:t>
      </w:r>
      <w:r w:rsidR="00B82D4E" w:rsidRPr="00EC0F1A">
        <w:t>и</w:t>
      </w:r>
      <w:r w:rsidR="001C14ED" w:rsidRPr="00EC0F1A">
        <w:t xml:space="preserve"> </w:t>
      </w:r>
      <w:r w:rsidR="0068631D" w:rsidRPr="00EC0F1A">
        <w:t>сокра</w:t>
      </w:r>
      <w:r w:rsidR="00B82D4E" w:rsidRPr="00EC0F1A">
        <w:t>щений</w:t>
      </w:r>
      <w:bookmarkEnd w:id="0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7193"/>
      </w:tblGrid>
      <w:tr w:rsidR="00FC3D3E" w:rsidRPr="003C1762" w:rsidTr="00CC5C10">
        <w:trPr>
          <w:tblHeader/>
        </w:trPr>
        <w:tc>
          <w:tcPr>
            <w:tcW w:w="1549" w:type="pct"/>
          </w:tcPr>
          <w:p w:rsidR="00FC3D3E" w:rsidRPr="003C1762" w:rsidRDefault="00FC3D3E" w:rsidP="003C1762">
            <w:pPr>
              <w:pStyle w:val="phtablecolcaption"/>
              <w:rPr>
                <w:rStyle w:val="affe"/>
                <w:rFonts w:ascii="Arial" w:hAnsi="Arial" w:cs="Arial"/>
                <w:b/>
                <w:i w:val="0"/>
                <w:szCs w:val="20"/>
              </w:rPr>
            </w:pPr>
            <w:r w:rsidRPr="003C1762">
              <w:t>Термин, сокращение</w:t>
            </w:r>
          </w:p>
        </w:tc>
        <w:tc>
          <w:tcPr>
            <w:tcW w:w="3451" w:type="pct"/>
          </w:tcPr>
          <w:p w:rsidR="00FC3D3E" w:rsidRPr="003C1762" w:rsidRDefault="00FC3D3E" w:rsidP="003C1762">
            <w:pPr>
              <w:pStyle w:val="phtablecolcaption"/>
            </w:pPr>
            <w:r w:rsidRPr="003C1762">
              <w:t>Определение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ВМБ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Врач мобильной бригады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ГИС СМП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Региональная система управления службами скорой и неотложной медицинской помощи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ЕГИСЗ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Единая государственная информационная система в сфере здравоохранения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ЕР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Единая регистратура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МО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Медицинская организация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Система, ЕМИАС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СМП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Скорая медицинская помощь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СНИЛС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Страховой номер индивидуального лицевого счета</w:t>
            </w:r>
          </w:p>
        </w:tc>
      </w:tr>
      <w:tr w:rsidR="00FC3D3E" w:rsidRPr="00EC0F1A" w:rsidTr="00CC5C10">
        <w:trPr>
          <w:trHeight w:val="397"/>
        </w:trPr>
        <w:tc>
          <w:tcPr>
            <w:tcW w:w="1549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ФИО</w:t>
            </w:r>
          </w:p>
        </w:tc>
        <w:tc>
          <w:tcPr>
            <w:tcW w:w="3451" w:type="pct"/>
          </w:tcPr>
          <w:p w:rsidR="00FC3D3E" w:rsidRPr="00F102D2" w:rsidRDefault="00FC3D3E" w:rsidP="00F102D2">
            <w:pPr>
              <w:pStyle w:val="phtablecellleft"/>
            </w:pPr>
            <w:r w:rsidRPr="00F102D2">
              <w:t>Фамилия, имя, отчество</w:t>
            </w:r>
          </w:p>
        </w:tc>
      </w:tr>
    </w:tbl>
    <w:p w:rsidR="00913EB5" w:rsidRPr="00846146" w:rsidRDefault="004B5760" w:rsidP="00A86A3A">
      <w:pPr>
        <w:pStyle w:val="12"/>
      </w:pPr>
      <w:bookmarkStart w:id="3" w:name="_Toc476667153"/>
      <w:bookmarkStart w:id="4" w:name="_Toc70326434"/>
      <w:r w:rsidRPr="00846146">
        <w:lastRenderedPageBreak/>
        <w:t>Введение</w:t>
      </w:r>
      <w:bookmarkEnd w:id="3"/>
      <w:bookmarkEnd w:id="4"/>
    </w:p>
    <w:p w:rsidR="001B6A4E" w:rsidRPr="00B4167C" w:rsidRDefault="001B6A4E" w:rsidP="00B87BAB">
      <w:pPr>
        <w:pStyle w:val="phlistitemizedtitle"/>
      </w:pPr>
      <w:bookmarkStart w:id="5" w:name="_Ref487450562"/>
      <w:r w:rsidRPr="00B4167C">
        <w:t xml:space="preserve">Подсистема интеграции ЕМИАС и ГИС СМП </w:t>
      </w:r>
      <w:r>
        <w:t>имеет следующую</w:t>
      </w:r>
      <w:r w:rsidRPr="00B4167C">
        <w:t xml:space="preserve"> функционал</w:t>
      </w:r>
      <w:r>
        <w:t>ьность</w:t>
      </w:r>
      <w:r w:rsidRPr="00B4167C">
        <w:t>: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обмен информацией о выполнении вызовов службой санитарной авиации;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обмен информацией о неотложных вызовах;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сервис передачи данных из ГИС СМП в ЕМИАС результатов оказания помощи ГИС СМП;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интеграция с информационной системой приемных отделений МО;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обмен информацией о выполнении вызовов службой центра медицины катастроф;</w:t>
      </w:r>
    </w:p>
    <w:p w:rsidR="001B6A4E" w:rsidRPr="004820C4" w:rsidRDefault="001B6A4E" w:rsidP="00A332F4">
      <w:pPr>
        <w:pStyle w:val="phlistitemized1"/>
        <w:numPr>
          <w:ilvl w:val="0"/>
          <w:numId w:val="19"/>
        </w:numPr>
      </w:pPr>
      <w:r w:rsidRPr="004820C4">
        <w:t>интеграция автоматизированного рабочего места «ВМБ» (планшет врача мобильной бригады скорой помощи) с ЕМИАС.</w:t>
      </w:r>
    </w:p>
    <w:p w:rsidR="00C927D6" w:rsidRPr="00F06BF1" w:rsidRDefault="00C927D6" w:rsidP="00224DF2">
      <w:pPr>
        <w:pStyle w:val="12"/>
      </w:pPr>
      <w:bookmarkStart w:id="6" w:name="_Toc70326435"/>
      <w:r w:rsidRPr="00F06BF1">
        <w:lastRenderedPageBreak/>
        <w:t>Настройки для региона</w:t>
      </w:r>
      <w:bookmarkEnd w:id="6"/>
    </w:p>
    <w:p w:rsidR="00224DF2" w:rsidRPr="00C50AB9" w:rsidRDefault="00F031E4" w:rsidP="00F02EA1">
      <w:pPr>
        <w:pStyle w:val="20"/>
      </w:pPr>
      <w:bookmarkStart w:id="7" w:name="_Toc70326436"/>
      <w:r>
        <w:t>Настройка интеграции</w:t>
      </w:r>
      <w:bookmarkEnd w:id="7"/>
    </w:p>
    <w:p w:rsidR="00224DF2" w:rsidRPr="003D52DD" w:rsidRDefault="00224DF2" w:rsidP="00F02EA1">
      <w:pPr>
        <w:pStyle w:val="30"/>
      </w:pPr>
      <w:bookmarkStart w:id="8" w:name="_Toc347732182"/>
      <w:bookmarkStart w:id="9" w:name="_Toc367982352"/>
      <w:bookmarkStart w:id="10" w:name="_Toc473541346"/>
      <w:bookmarkStart w:id="11" w:name="_Toc474229199"/>
      <w:bookmarkStart w:id="12" w:name="_Ref506989739"/>
      <w:bookmarkStart w:id="13" w:name="_Ref517775410"/>
      <w:bookmarkStart w:id="14" w:name="_Ref517775432"/>
      <w:bookmarkStart w:id="15" w:name="_Toc23257643"/>
      <w:bookmarkStart w:id="16" w:name="_Toc70326437"/>
      <w:r w:rsidRPr="003D52DD">
        <w:t xml:space="preserve">Добавление внешней </w:t>
      </w:r>
      <w:r w:rsidRPr="0066522D">
        <w:t xml:space="preserve">системы </w:t>
      </w:r>
      <w:r w:rsidR="00E05AEA" w:rsidRPr="0066522D">
        <w:t>«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66522D" w:rsidRPr="0066522D">
        <w:t>SMP/Runa/misService»</w:t>
      </w:r>
      <w:bookmarkEnd w:id="16"/>
    </w:p>
    <w:p w:rsidR="00224DF2" w:rsidRPr="00ED56A6" w:rsidRDefault="00224DF2" w:rsidP="00F02EA1">
      <w:pPr>
        <w:pStyle w:val="phnormal"/>
      </w:pPr>
      <w:r>
        <w:t xml:space="preserve">Для добавления внешней системы </w:t>
      </w:r>
      <w:r w:rsidR="00DF1715">
        <w:t>выберите пункт главного меню</w:t>
      </w:r>
      <w:r w:rsidRPr="00ED56A6">
        <w:t xml:space="preserve"> </w:t>
      </w:r>
      <w:r w:rsidR="00E05AEA">
        <w:t>«</w:t>
      </w:r>
      <w:r w:rsidRPr="0064500B">
        <w:t>Система</w:t>
      </w:r>
      <w:r>
        <w:t>/</w:t>
      </w:r>
      <w:r w:rsidR="004367FA">
        <w:t xml:space="preserve"> </w:t>
      </w:r>
      <w:r>
        <w:t>Интеграция/</w:t>
      </w:r>
      <w:r w:rsidR="004367FA">
        <w:t xml:space="preserve"> </w:t>
      </w:r>
      <w:r>
        <w:t>Настройка внешних систем</w:t>
      </w:r>
      <w:r w:rsidR="00E05AEA">
        <w:t>»</w:t>
      </w:r>
      <w:r w:rsidRPr="00ED56A6">
        <w:t xml:space="preserve">. В </w:t>
      </w:r>
      <w:r w:rsidR="00941B41">
        <w:t>области</w:t>
      </w:r>
      <w:r w:rsidRPr="00ED56A6">
        <w:t xml:space="preserve"> </w:t>
      </w:r>
      <w:r w:rsidR="00E05AEA">
        <w:t>«</w:t>
      </w:r>
      <w:r w:rsidRPr="00C50AB9">
        <w:t>Внешние системы</w:t>
      </w:r>
      <w:r w:rsidR="00E05AEA">
        <w:t>»</w:t>
      </w:r>
      <w:r w:rsidRPr="00ED56A6">
        <w:t xml:space="preserve"> </w:t>
      </w:r>
      <w:r w:rsidR="00DF1715">
        <w:t>выберите пункт контекстного меню</w:t>
      </w:r>
      <w:r w:rsidRPr="00ED56A6">
        <w:t xml:space="preserve"> </w:t>
      </w:r>
      <w:r w:rsidR="00E05AEA">
        <w:t>«</w:t>
      </w:r>
      <w:r w:rsidRPr="00C50AB9">
        <w:t>Добавить</w:t>
      </w:r>
      <w:r w:rsidR="00E05AEA">
        <w:t>»</w:t>
      </w:r>
      <w:r w:rsidRPr="00ED56A6">
        <w:t xml:space="preserve"> (</w:t>
      </w:r>
      <w:r>
        <w:fldChar w:fldCharType="begin"/>
      </w:r>
      <w:r>
        <w:instrText xml:space="preserve"> REF _Ref474224953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</w:t>
      </w:r>
      <w:r>
        <w:fldChar w:fldCharType="end"/>
      </w:r>
      <w:r>
        <w:t>).</w:t>
      </w:r>
    </w:p>
    <w:p w:rsidR="00224DF2" w:rsidRDefault="00941B41" w:rsidP="00F02EA1">
      <w:pPr>
        <w:pStyle w:val="phfigure"/>
      </w:pPr>
      <w:r>
        <w:rPr>
          <w:noProof/>
        </w:rPr>
        <w:drawing>
          <wp:inline distT="0" distB="0" distL="0" distR="0" wp14:anchorId="26FFEE9A" wp14:editId="43715C11">
            <wp:extent cx="6152515" cy="3710305"/>
            <wp:effectExtent l="19050" t="19050" r="1968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1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4DF2" w:rsidRPr="00C50AB9" w:rsidRDefault="00224DF2" w:rsidP="00F02EA1">
      <w:pPr>
        <w:pStyle w:val="phfiguretitle"/>
      </w:pPr>
      <w:bookmarkStart w:id="17" w:name="_Ref474224953"/>
      <w:r>
        <w:t>Р</w:t>
      </w:r>
      <w:r w:rsidR="00E05AEA">
        <w:t>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1</w:t>
      </w:r>
      <w:r w:rsidR="00F24747">
        <w:rPr>
          <w:noProof/>
        </w:rPr>
        <w:fldChar w:fldCharType="end"/>
      </w:r>
      <w:bookmarkEnd w:id="17"/>
      <w:r>
        <w:t xml:space="preserve"> – </w:t>
      </w:r>
      <w:r w:rsidR="00941B41">
        <w:t>Окно «</w:t>
      </w:r>
      <w:r w:rsidR="00941B41" w:rsidRPr="0064500B">
        <w:t>Внешние системы</w:t>
      </w:r>
      <w:r w:rsidR="00941B41">
        <w:t>». Пункт</w:t>
      </w:r>
      <w:r>
        <w:t xml:space="preserve"> контекстного меню </w:t>
      </w:r>
      <w:r w:rsidR="00E05AEA">
        <w:t>«</w:t>
      </w:r>
      <w:r>
        <w:t>Добавить</w:t>
      </w:r>
      <w:r w:rsidR="00E05AEA">
        <w:t>»</w:t>
      </w:r>
    </w:p>
    <w:p w:rsidR="00DF1715" w:rsidRDefault="00DF1715" w:rsidP="00F02EA1">
      <w:pPr>
        <w:pStyle w:val="phnormal"/>
      </w:pPr>
      <w:r>
        <w:t>Откроется окно</w:t>
      </w:r>
      <w:r w:rsidR="00224DF2" w:rsidRPr="00ED56A6">
        <w:t xml:space="preserve"> </w:t>
      </w:r>
      <w:r w:rsidR="00E05AEA">
        <w:t>«</w:t>
      </w:r>
      <w:r w:rsidR="00224DF2" w:rsidRPr="00C50AB9">
        <w:t>Внешние системы: Добавление</w:t>
      </w:r>
      <w:r w:rsidR="00E05AEA">
        <w:t>»</w:t>
      </w:r>
      <w:r w:rsidR="00224DF2" w:rsidRPr="00ED56A6">
        <w:t xml:space="preserve"> </w:t>
      </w:r>
      <w:r w:rsidR="00224DF2">
        <w:t>(</w:t>
      </w:r>
      <w:r w:rsidR="00224DF2">
        <w:fldChar w:fldCharType="begin"/>
      </w:r>
      <w:r w:rsidR="00224DF2">
        <w:instrText xml:space="preserve"> REF _Ref407090397 \h </w:instrText>
      </w:r>
      <w:r w:rsidR="00224DF2">
        <w:fldChar w:fldCharType="separate"/>
      </w:r>
      <w:r w:rsidR="00025C1E">
        <w:t>Рисунок </w:t>
      </w:r>
      <w:r w:rsidR="00025C1E">
        <w:rPr>
          <w:noProof/>
        </w:rPr>
        <w:t>2</w:t>
      </w:r>
      <w:r w:rsidR="00224DF2">
        <w:fldChar w:fldCharType="end"/>
      </w:r>
      <w:r w:rsidR="00224DF2">
        <w:t>)</w:t>
      </w:r>
      <w:r>
        <w:t>.</w:t>
      </w:r>
    </w:p>
    <w:p w:rsidR="00224DF2" w:rsidRDefault="00941B41" w:rsidP="00F02EA1">
      <w:pPr>
        <w:pStyle w:val="phfigure"/>
      </w:pPr>
      <w:r>
        <w:rPr>
          <w:noProof/>
        </w:rPr>
        <w:drawing>
          <wp:inline distT="0" distB="0" distL="0" distR="0" wp14:anchorId="6EE5D502" wp14:editId="0229AFF5">
            <wp:extent cx="4171950" cy="153352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4DF2" w:rsidRDefault="00224DF2" w:rsidP="00F02EA1">
      <w:pPr>
        <w:pStyle w:val="phfiguretitle"/>
      </w:pPr>
      <w:bookmarkStart w:id="18" w:name="_Ref407090397"/>
      <w:r>
        <w:t>Р</w:t>
      </w:r>
      <w:r w:rsidR="00E05AEA">
        <w:t>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</w:t>
      </w:r>
      <w:r w:rsidR="00F24747">
        <w:rPr>
          <w:noProof/>
        </w:rPr>
        <w:fldChar w:fldCharType="end"/>
      </w:r>
      <w:bookmarkEnd w:id="18"/>
      <w:r>
        <w:t xml:space="preserve"> – Окно </w:t>
      </w:r>
      <w:r w:rsidR="00E05AEA">
        <w:t>«</w:t>
      </w:r>
      <w:r w:rsidRPr="0064500B">
        <w:t>Внешние системы</w:t>
      </w:r>
      <w:r>
        <w:t>: Добавление</w:t>
      </w:r>
      <w:r w:rsidR="00E05AEA">
        <w:t>»</w:t>
      </w:r>
    </w:p>
    <w:p w:rsidR="00DF1715" w:rsidRPr="00ED56A6" w:rsidRDefault="00DF1715" w:rsidP="00B87BAB">
      <w:pPr>
        <w:pStyle w:val="phlistitemizedtitle"/>
      </w:pPr>
      <w:r>
        <w:lastRenderedPageBreak/>
        <w:t>Заполните поля</w:t>
      </w:r>
      <w:r w:rsidRPr="00ED56A6">
        <w:t>:</w:t>
      </w:r>
    </w:p>
    <w:p w:rsidR="00DF1715" w:rsidRPr="00CC5C10" w:rsidRDefault="00DF1715" w:rsidP="00F02EA1">
      <w:pPr>
        <w:pStyle w:val="phlistitemized1"/>
      </w:pPr>
      <w:r w:rsidRPr="00CC5C10">
        <w:t xml:space="preserve">«Код» – </w:t>
      </w:r>
      <w:r w:rsidR="00B31F7B" w:rsidRPr="00CC5C10">
        <w:t>«</w:t>
      </w:r>
      <w:r w:rsidR="0066522D" w:rsidRPr="0066522D">
        <w:t>SMP/Runa/misService</w:t>
      </w:r>
      <w:r w:rsidR="00B31F7B" w:rsidRPr="00CC5C10">
        <w:t>»</w:t>
      </w:r>
      <w:r w:rsidRPr="00CC5C10">
        <w:t>;</w:t>
      </w:r>
    </w:p>
    <w:p w:rsidR="00DF1715" w:rsidRDefault="00DF1715" w:rsidP="00F02EA1">
      <w:pPr>
        <w:pStyle w:val="phlistitemized1"/>
      </w:pPr>
      <w:r w:rsidRPr="00CC5C10">
        <w:t xml:space="preserve">«Наименование» – </w:t>
      </w:r>
      <w:r w:rsidR="00CC5C10" w:rsidRPr="00CC5C10">
        <w:t>введите наименование внешней системы</w:t>
      </w:r>
      <w:r w:rsidRPr="00CC5C10">
        <w:t>;</w:t>
      </w:r>
    </w:p>
    <w:p w:rsidR="00FB7FC7" w:rsidRPr="00CC5C10" w:rsidRDefault="00FB7FC7" w:rsidP="00F02EA1">
      <w:pPr>
        <w:pStyle w:val="phlistitemized1"/>
      </w:pPr>
      <w:r>
        <w:t>«</w:t>
      </w:r>
      <w:r>
        <w:rPr>
          <w:lang w:val="en-US"/>
        </w:rPr>
        <w:t>URL</w:t>
      </w:r>
      <w:r>
        <w:t>»</w:t>
      </w:r>
      <w:r w:rsidRPr="00FB7FC7">
        <w:t xml:space="preserve"> </w:t>
      </w:r>
      <w:r>
        <w:t>–</w:t>
      </w:r>
      <w:r w:rsidRPr="00FB7FC7">
        <w:t xml:space="preserve"> </w:t>
      </w:r>
      <w:r>
        <w:t>введите значение с клавиатуры;</w:t>
      </w:r>
    </w:p>
    <w:p w:rsidR="00B31F7B" w:rsidRDefault="00DF1715" w:rsidP="00F02EA1">
      <w:pPr>
        <w:pStyle w:val="phlistitemized1"/>
      </w:pPr>
      <w:r>
        <w:t>«</w:t>
      </w:r>
      <w:r w:rsidRPr="00C50AB9">
        <w:t xml:space="preserve">Сервис </w:t>
      </w:r>
      <w:r w:rsidRPr="00FF2668">
        <w:t>приостановлен</w:t>
      </w:r>
      <w:r>
        <w:t>» –</w:t>
      </w:r>
      <w:r w:rsidR="00B31F7B">
        <w:t xml:space="preserve"> </w:t>
      </w:r>
      <w:r>
        <w:t>«</w:t>
      </w:r>
      <w:r w:rsidRPr="00C50AB9">
        <w:t>Нет</w:t>
      </w:r>
      <w:r>
        <w:t>»</w:t>
      </w:r>
      <w:r w:rsidR="00B31F7B">
        <w:t>.</w:t>
      </w:r>
    </w:p>
    <w:p w:rsidR="00224DF2" w:rsidRPr="00ED56A6" w:rsidRDefault="00B31F7B" w:rsidP="00F02EA1">
      <w:pPr>
        <w:pStyle w:val="phnormal"/>
      </w:pPr>
      <w:r>
        <w:t>После заполнения полей нажмите на кнопку</w:t>
      </w:r>
      <w:r w:rsidR="00224DF2" w:rsidRPr="00ED56A6">
        <w:t xml:space="preserve"> </w:t>
      </w:r>
      <w:r w:rsidR="00E05AEA">
        <w:t>«</w:t>
      </w:r>
      <w:r w:rsidR="00224DF2" w:rsidRPr="00C50AB9">
        <w:t>ОК</w:t>
      </w:r>
      <w:r w:rsidR="00E05AEA">
        <w:t>»</w:t>
      </w:r>
      <w:r w:rsidR="00224DF2" w:rsidRPr="00ED56A6">
        <w:t>.</w:t>
      </w:r>
    </w:p>
    <w:p w:rsidR="001251AA" w:rsidRDefault="001251AA" w:rsidP="00F02EA1">
      <w:pPr>
        <w:pStyle w:val="30"/>
      </w:pPr>
      <w:bookmarkStart w:id="19" w:name="_Toc70326438"/>
      <w:r>
        <w:t>Добавление сервисов внешней системы</w:t>
      </w:r>
      <w:r w:rsidR="009A5470">
        <w:t xml:space="preserve"> «</w:t>
      </w:r>
      <w:r w:rsidR="00C94589" w:rsidRPr="0066522D">
        <w:t>SMP/Runa/misService</w:t>
      </w:r>
      <w:r w:rsidR="009A5470">
        <w:t>»</w:t>
      </w:r>
      <w:bookmarkEnd w:id="19"/>
    </w:p>
    <w:p w:rsidR="00224DF2" w:rsidRPr="00ED56A6" w:rsidRDefault="00224DF2" w:rsidP="00224DF2">
      <w:pPr>
        <w:pStyle w:val="phnormal"/>
      </w:pPr>
      <w:r>
        <w:t xml:space="preserve">Для внешней системы </w:t>
      </w:r>
      <w:r w:rsidR="00E05AEA">
        <w:t>«</w:t>
      </w:r>
      <w:r w:rsidR="00C94589" w:rsidRPr="0066522D">
        <w:t>SMP/Runa/misService</w:t>
      </w:r>
      <w:r w:rsidR="00E05AEA">
        <w:t>»</w:t>
      </w:r>
      <w:r>
        <w:t xml:space="preserve"> добавьте сервисы.</w:t>
      </w:r>
      <w:r w:rsidRPr="00ED56A6">
        <w:t xml:space="preserve"> </w:t>
      </w:r>
      <w:r w:rsidR="00030D10">
        <w:t>На вкладке</w:t>
      </w:r>
      <w:r w:rsidRPr="00ED56A6">
        <w:t xml:space="preserve"> </w:t>
      </w:r>
      <w:r w:rsidR="00E05AEA">
        <w:t>«</w:t>
      </w:r>
      <w:r w:rsidRPr="00C50AB9">
        <w:t>Сервисы внешних систем</w:t>
      </w:r>
      <w:r w:rsidR="00E05AEA">
        <w:t>»</w:t>
      </w:r>
      <w:r>
        <w:t xml:space="preserve"> </w:t>
      </w:r>
      <w:r w:rsidR="00DF1715">
        <w:t>выберите пункт контекстного меню</w:t>
      </w:r>
      <w:r w:rsidRPr="00ED56A6">
        <w:t xml:space="preserve"> </w:t>
      </w:r>
      <w:r w:rsidR="00E05AEA">
        <w:t>«</w:t>
      </w:r>
      <w:r w:rsidRPr="00C50AB9">
        <w:t>Добавить</w:t>
      </w:r>
      <w:r w:rsidR="00E05AEA">
        <w:t>»</w:t>
      </w:r>
      <w:r w:rsidRPr="00ED56A6">
        <w:t xml:space="preserve"> (</w:t>
      </w:r>
      <w:r>
        <w:fldChar w:fldCharType="begin"/>
      </w:r>
      <w:r>
        <w:instrText xml:space="preserve"> REF _Ref407190163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3</w:t>
      </w:r>
      <w:r>
        <w:fldChar w:fldCharType="end"/>
      </w:r>
      <w:r>
        <w:t>).</w:t>
      </w:r>
    </w:p>
    <w:p w:rsidR="00224DF2" w:rsidRDefault="0066522D" w:rsidP="00224DF2">
      <w:pPr>
        <w:pStyle w:val="phfigure"/>
      </w:pPr>
      <w:r>
        <w:rPr>
          <w:noProof/>
        </w:rPr>
        <w:drawing>
          <wp:inline distT="0" distB="0" distL="0" distR="0" wp14:anchorId="144FF1A5" wp14:editId="59F5FDCA">
            <wp:extent cx="6152515" cy="3886200"/>
            <wp:effectExtent l="19050" t="19050" r="1968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4DF2" w:rsidRDefault="00224DF2" w:rsidP="00224DF2">
      <w:pPr>
        <w:pStyle w:val="phfiguretitle"/>
      </w:pPr>
      <w:bookmarkStart w:id="20" w:name="_Ref407190163"/>
      <w:r>
        <w:t>Р</w:t>
      </w:r>
      <w:r w:rsidR="00E05AEA">
        <w:t>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3</w:t>
      </w:r>
      <w:r w:rsidR="00F24747">
        <w:rPr>
          <w:noProof/>
        </w:rPr>
        <w:fldChar w:fldCharType="end"/>
      </w:r>
      <w:bookmarkEnd w:id="20"/>
      <w:r>
        <w:t xml:space="preserve"> – </w:t>
      </w:r>
      <w:r w:rsidR="001251AA">
        <w:t>П</w:t>
      </w:r>
      <w:r>
        <w:t xml:space="preserve">ункт контекстного меню </w:t>
      </w:r>
      <w:r w:rsidR="00E05AEA">
        <w:t>«</w:t>
      </w:r>
      <w:r>
        <w:t>Добавить</w:t>
      </w:r>
      <w:r w:rsidR="00E05AEA">
        <w:t>»</w:t>
      </w:r>
    </w:p>
    <w:p w:rsidR="00224DF2" w:rsidRPr="00ED56A6" w:rsidRDefault="001251AA" w:rsidP="00224DF2">
      <w:pPr>
        <w:pStyle w:val="phnormal"/>
      </w:pPr>
      <w:r>
        <w:t>Откроется окно</w:t>
      </w:r>
      <w:r w:rsidR="00224DF2" w:rsidRPr="00ED56A6">
        <w:t xml:space="preserve"> </w:t>
      </w:r>
      <w:r w:rsidR="00E05AEA">
        <w:t>«</w:t>
      </w:r>
      <w:r w:rsidR="00224DF2" w:rsidRPr="00C50AB9">
        <w:t>Сервис интеграции: добавление</w:t>
      </w:r>
      <w:r w:rsidR="00E05AEA">
        <w:t>»</w:t>
      </w:r>
      <w:r w:rsidR="00224DF2" w:rsidRPr="00ED56A6">
        <w:t xml:space="preserve"> </w:t>
      </w:r>
      <w:r w:rsidR="00224DF2">
        <w:t>(</w:t>
      </w:r>
      <w:r w:rsidR="00224DF2">
        <w:fldChar w:fldCharType="begin"/>
      </w:r>
      <w:r w:rsidR="00224DF2">
        <w:instrText xml:space="preserve"> REF _Ref407090726 \h </w:instrText>
      </w:r>
      <w:r w:rsidR="00224DF2">
        <w:fldChar w:fldCharType="separate"/>
      </w:r>
      <w:r w:rsidR="00025C1E">
        <w:t>Рисунок </w:t>
      </w:r>
      <w:r w:rsidR="00025C1E">
        <w:rPr>
          <w:noProof/>
        </w:rPr>
        <w:t>4</w:t>
      </w:r>
      <w:r w:rsidR="00224DF2">
        <w:fldChar w:fldCharType="end"/>
      </w:r>
      <w:r w:rsidR="00224DF2">
        <w:t>)</w:t>
      </w:r>
      <w:r>
        <w:t>.</w:t>
      </w:r>
    </w:p>
    <w:p w:rsidR="00224DF2" w:rsidRDefault="001251AA" w:rsidP="00224DF2">
      <w:pPr>
        <w:pStyle w:val="phfigure"/>
      </w:pPr>
      <w:r>
        <w:rPr>
          <w:noProof/>
        </w:rPr>
        <w:lastRenderedPageBreak/>
        <w:drawing>
          <wp:inline distT="0" distB="0" distL="0" distR="0" wp14:anchorId="4D161DBA" wp14:editId="647F3F43">
            <wp:extent cx="4162425" cy="20097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4DF2" w:rsidRDefault="00224DF2" w:rsidP="00224DF2">
      <w:pPr>
        <w:pStyle w:val="phfiguretitle"/>
      </w:pPr>
      <w:bookmarkStart w:id="21" w:name="_Ref407090726"/>
      <w:r>
        <w:t>Р</w:t>
      </w:r>
      <w:r w:rsidR="00E05AEA">
        <w:t>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4</w:t>
      </w:r>
      <w:r w:rsidR="00F24747">
        <w:rPr>
          <w:noProof/>
        </w:rPr>
        <w:fldChar w:fldCharType="end"/>
      </w:r>
      <w:bookmarkEnd w:id="21"/>
      <w:r>
        <w:t xml:space="preserve"> – Окно </w:t>
      </w:r>
      <w:r w:rsidR="00E05AEA">
        <w:t>«</w:t>
      </w:r>
      <w:r>
        <w:t>Сервис</w:t>
      </w:r>
      <w:r w:rsidRPr="00C50AB9">
        <w:t xml:space="preserve"> </w:t>
      </w:r>
      <w:r>
        <w:t>интеграции:</w:t>
      </w:r>
      <w:r w:rsidRPr="00C50AB9">
        <w:t xml:space="preserve"> </w:t>
      </w:r>
      <w:r>
        <w:t>добавление</w:t>
      </w:r>
      <w:r w:rsidR="00E05AEA">
        <w:t>»</w:t>
      </w:r>
    </w:p>
    <w:p w:rsidR="001251AA" w:rsidRPr="001251AA" w:rsidRDefault="001251AA" w:rsidP="001251AA">
      <w:pPr>
        <w:pStyle w:val="phnormal"/>
      </w:pPr>
      <w:r>
        <w:t>Заполните поля данными из таблицы ниже (</w:t>
      </w:r>
      <w:r>
        <w:fldChar w:fldCharType="begin"/>
      </w:r>
      <w:r>
        <w:instrText xml:space="preserve"> REF _Ref367866101 \h </w:instrText>
      </w:r>
      <w:r>
        <w:fldChar w:fldCharType="separate"/>
      </w:r>
      <w:r w:rsidR="00025C1E" w:rsidRPr="00770E7F">
        <w:t>Т</w:t>
      </w:r>
      <w:r w:rsidR="00025C1E">
        <w:t>аблица </w:t>
      </w:r>
      <w:r w:rsidR="00025C1E">
        <w:rPr>
          <w:noProof/>
        </w:rPr>
        <w:t>1</w:t>
      </w:r>
      <w:r>
        <w:fldChar w:fldCharType="end"/>
      </w:r>
      <w:r>
        <w:t>).</w:t>
      </w:r>
    </w:p>
    <w:p w:rsidR="00224DF2" w:rsidRPr="00176CB7" w:rsidRDefault="00224DF2" w:rsidP="00224DF2">
      <w:pPr>
        <w:pStyle w:val="phtabletitle"/>
      </w:pPr>
      <w:bookmarkStart w:id="22" w:name="_Ref367866101"/>
      <w:r w:rsidRPr="00770E7F">
        <w:t>Т</w:t>
      </w:r>
      <w:r w:rsidR="00E05AEA">
        <w:t>аблица </w:t>
      </w:r>
      <w:r w:rsidR="00F24747">
        <w:fldChar w:fldCharType="begin"/>
      </w:r>
      <w:r w:rsidR="00F24747">
        <w:instrText xml:space="preserve"> SEQ Таблица \* ARABIC </w:instrText>
      </w:r>
      <w:r w:rsidR="00F24747">
        <w:fldChar w:fldCharType="separate"/>
      </w:r>
      <w:r w:rsidR="00025C1E">
        <w:rPr>
          <w:noProof/>
        </w:rPr>
        <w:t>1</w:t>
      </w:r>
      <w:r w:rsidR="00F24747">
        <w:rPr>
          <w:noProof/>
        </w:rPr>
        <w:fldChar w:fldCharType="end"/>
      </w:r>
      <w:bookmarkEnd w:id="22"/>
      <w:r w:rsidRPr="00770E7F">
        <w:t xml:space="preserve"> </w:t>
      </w:r>
      <w:r w:rsidRPr="00176CB7">
        <w:t xml:space="preserve">– Сервисы </w:t>
      </w:r>
      <w:r w:rsidR="001251AA" w:rsidRPr="00176CB7">
        <w:t>внешней системы «</w:t>
      </w:r>
      <w:r w:rsidR="00C94589" w:rsidRPr="0066522D">
        <w:t>SMP/Runa/misService</w:t>
      </w:r>
      <w:r w:rsidR="001251AA" w:rsidRPr="00176CB7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"/>
        <w:gridCol w:w="1632"/>
        <w:gridCol w:w="2759"/>
        <w:gridCol w:w="1922"/>
        <w:gridCol w:w="1198"/>
        <w:gridCol w:w="2514"/>
      </w:tblGrid>
      <w:tr w:rsidR="00176CB7" w:rsidRPr="00176CB7" w:rsidTr="0066522D">
        <w:trPr>
          <w:cantSplit/>
          <w:trHeight w:val="330"/>
          <w:tblHeader/>
          <w:jc w:val="center"/>
        </w:trPr>
        <w:tc>
          <w:tcPr>
            <w:tcW w:w="190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№</w:t>
            </w:r>
          </w:p>
        </w:tc>
        <w:tc>
          <w:tcPr>
            <w:tcW w:w="783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Код</w:t>
            </w:r>
          </w:p>
        </w:tc>
        <w:tc>
          <w:tcPr>
            <w:tcW w:w="1324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Наименование</w:t>
            </w:r>
          </w:p>
        </w:tc>
        <w:tc>
          <w:tcPr>
            <w:tcW w:w="922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URL</w:t>
            </w:r>
          </w:p>
        </w:tc>
        <w:tc>
          <w:tcPr>
            <w:tcW w:w="575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Статус сервиса</w:t>
            </w:r>
          </w:p>
        </w:tc>
        <w:tc>
          <w:tcPr>
            <w:tcW w:w="1206" w:type="pct"/>
          </w:tcPr>
          <w:p w:rsidR="00176CB7" w:rsidRPr="00176CB7" w:rsidRDefault="00176CB7" w:rsidP="004367FA">
            <w:pPr>
              <w:pStyle w:val="phtablecolcaption"/>
            </w:pPr>
            <w:r w:rsidRPr="00176CB7">
              <w:t>Описание сервиса</w:t>
            </w:r>
          </w:p>
        </w:tc>
      </w:tr>
      <w:tr w:rsidR="00176CB7" w:rsidRPr="00176CB7" w:rsidTr="0066522D">
        <w:trPr>
          <w:cantSplit/>
          <w:trHeight w:val="330"/>
          <w:jc w:val="center"/>
        </w:trPr>
        <w:tc>
          <w:tcPr>
            <w:tcW w:w="190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1</w:t>
            </w:r>
          </w:p>
        </w:tc>
        <w:tc>
          <w:tcPr>
            <w:tcW w:w="783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«</w:t>
            </w:r>
            <w:r w:rsidR="0066522D" w:rsidRPr="0066522D">
              <w:t>addMisActiveCallResult</w:t>
            </w:r>
            <w:r w:rsidRPr="00176CB7">
              <w:t>»</w:t>
            </w:r>
          </w:p>
        </w:tc>
        <w:tc>
          <w:tcPr>
            <w:tcW w:w="1324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Введите наименование сервиса внешней системы</w:t>
            </w:r>
          </w:p>
        </w:tc>
        <w:tc>
          <w:tcPr>
            <w:tcW w:w="922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Введите значение с клавиатуры</w:t>
            </w:r>
          </w:p>
        </w:tc>
        <w:tc>
          <w:tcPr>
            <w:tcW w:w="575" w:type="pct"/>
          </w:tcPr>
          <w:p w:rsidR="00176CB7" w:rsidRPr="00176CB7" w:rsidRDefault="00963B9B" w:rsidP="00176CB7">
            <w:pPr>
              <w:pStyle w:val="phtablecellleft"/>
            </w:pPr>
            <w:r>
              <w:t>«</w:t>
            </w:r>
            <w:r w:rsidR="00176CB7" w:rsidRPr="00176CB7">
              <w:t>Активен</w:t>
            </w:r>
            <w:r>
              <w:t>»</w:t>
            </w:r>
          </w:p>
        </w:tc>
        <w:tc>
          <w:tcPr>
            <w:tcW w:w="1206" w:type="pct"/>
          </w:tcPr>
          <w:p w:rsidR="00176CB7" w:rsidRPr="00176CB7" w:rsidRDefault="0066522D" w:rsidP="00176CB7">
            <w:pPr>
              <w:pStyle w:val="phtablecellleft"/>
            </w:pPr>
            <w:r>
              <w:t>С</w:t>
            </w:r>
            <w:r w:rsidRPr="0066522D">
              <w:t>татус по принятому из СМП вызову на дом</w:t>
            </w:r>
          </w:p>
        </w:tc>
      </w:tr>
      <w:tr w:rsidR="00176CB7" w:rsidRPr="00176CB7" w:rsidTr="0066522D">
        <w:trPr>
          <w:cantSplit/>
          <w:trHeight w:val="330"/>
          <w:jc w:val="center"/>
        </w:trPr>
        <w:tc>
          <w:tcPr>
            <w:tcW w:w="190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2</w:t>
            </w:r>
          </w:p>
        </w:tc>
        <w:tc>
          <w:tcPr>
            <w:tcW w:w="783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«</w:t>
            </w:r>
            <w:r w:rsidR="0066522D" w:rsidRPr="0066522D">
              <w:t>addMisCallAmbulance</w:t>
            </w:r>
            <w:r w:rsidRPr="00176CB7">
              <w:t>»</w:t>
            </w:r>
          </w:p>
        </w:tc>
        <w:tc>
          <w:tcPr>
            <w:tcW w:w="1324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Введите наименование сервиса внешней системы</w:t>
            </w:r>
          </w:p>
        </w:tc>
        <w:tc>
          <w:tcPr>
            <w:tcW w:w="922" w:type="pct"/>
          </w:tcPr>
          <w:p w:rsidR="00176CB7" w:rsidRPr="00176CB7" w:rsidRDefault="00176CB7" w:rsidP="00176CB7">
            <w:pPr>
              <w:pStyle w:val="phtablecellleft"/>
            </w:pPr>
            <w:r w:rsidRPr="00176CB7">
              <w:t>Введите значение с клавиатуры</w:t>
            </w:r>
          </w:p>
        </w:tc>
        <w:tc>
          <w:tcPr>
            <w:tcW w:w="575" w:type="pct"/>
          </w:tcPr>
          <w:p w:rsidR="00176CB7" w:rsidRPr="00176CB7" w:rsidRDefault="00963B9B" w:rsidP="00176CB7">
            <w:pPr>
              <w:pStyle w:val="phtablecellleft"/>
            </w:pPr>
            <w:r>
              <w:t>«</w:t>
            </w:r>
            <w:r w:rsidR="00176CB7" w:rsidRPr="00176CB7">
              <w:t>Активен</w:t>
            </w:r>
            <w:r>
              <w:t>»</w:t>
            </w:r>
          </w:p>
        </w:tc>
        <w:tc>
          <w:tcPr>
            <w:tcW w:w="1206" w:type="pct"/>
          </w:tcPr>
          <w:p w:rsidR="00176CB7" w:rsidRPr="00176CB7" w:rsidRDefault="0066522D" w:rsidP="00176CB7">
            <w:pPr>
              <w:pStyle w:val="phtablecellleft"/>
            </w:pPr>
            <w:r>
              <w:t>П</w:t>
            </w:r>
            <w:r w:rsidRPr="0066522D">
              <w:t>ередача в СМП вызова на дом</w:t>
            </w:r>
          </w:p>
        </w:tc>
      </w:tr>
    </w:tbl>
    <w:p w:rsidR="00CD1AB6" w:rsidRDefault="00CD1AB6" w:rsidP="00CD1AB6">
      <w:pPr>
        <w:pStyle w:val="phnormal"/>
      </w:pPr>
      <w:bookmarkStart w:id="23" w:name="_Toc256000014"/>
      <w:bookmarkStart w:id="24" w:name="scroll-bookmark-23"/>
      <w:bookmarkStart w:id="25" w:name="_Toc69891131"/>
      <w:bookmarkStart w:id="26" w:name="_Toc256000006"/>
      <w:bookmarkStart w:id="27" w:name="scroll-bookmark-12"/>
      <w:bookmarkStart w:id="28" w:name="_Toc69891123"/>
      <w:bookmarkEnd w:id="5"/>
      <w:r w:rsidRPr="008230C9">
        <w:rPr>
          <w:rFonts w:cs="Arial"/>
        </w:rPr>
        <w:t xml:space="preserve">После заполнения полей </w:t>
      </w:r>
      <w:r>
        <w:rPr>
          <w:rFonts w:cs="Arial"/>
        </w:rPr>
        <w:t>нажмите на кнопку</w:t>
      </w:r>
      <w:r w:rsidRPr="008230C9">
        <w:rPr>
          <w:rFonts w:cs="Arial"/>
        </w:rPr>
        <w:t xml:space="preserve"> «ОК».</w:t>
      </w:r>
    </w:p>
    <w:p w:rsidR="0066522D" w:rsidRDefault="0066522D" w:rsidP="00F02EA1">
      <w:pPr>
        <w:pStyle w:val="20"/>
      </w:pPr>
      <w:bookmarkStart w:id="29" w:name="_Toc70326439"/>
      <w:r w:rsidRPr="00E16162">
        <w:t>Настройк</w:t>
      </w:r>
      <w:r w:rsidR="00BA4915">
        <w:t>а</w:t>
      </w:r>
      <w:r>
        <w:t xml:space="preserve"> </w:t>
      </w:r>
      <w:r w:rsidRPr="00E16162">
        <w:t>пользовательских</w:t>
      </w:r>
      <w:r>
        <w:t xml:space="preserve"> </w:t>
      </w:r>
      <w:r w:rsidRPr="00E16162">
        <w:t>процедур</w:t>
      </w:r>
      <w:bookmarkEnd w:id="23"/>
      <w:bookmarkEnd w:id="24"/>
      <w:bookmarkEnd w:id="25"/>
      <w:bookmarkEnd w:id="29"/>
    </w:p>
    <w:p w:rsidR="0066522D" w:rsidRPr="00AC1C05" w:rsidRDefault="0066522D" w:rsidP="00F02EA1">
      <w:pPr>
        <w:pStyle w:val="30"/>
      </w:pPr>
      <w:bookmarkStart w:id="30" w:name="_Toc54702876"/>
      <w:bookmarkStart w:id="31" w:name="_Ref70056920"/>
      <w:bookmarkStart w:id="32" w:name="_Toc70326440"/>
      <w:r w:rsidRPr="008230C9">
        <w:t xml:space="preserve">Настройка </w:t>
      </w:r>
      <w:r w:rsidRPr="00AC1C05">
        <w:t xml:space="preserve">пользовательской процедуры </w:t>
      </w:r>
      <w:bookmarkEnd w:id="30"/>
      <w:r w:rsidRPr="00AC1C05">
        <w:t>«</w:t>
      </w:r>
      <w:r w:rsidR="00AC1C05" w:rsidRPr="00AC1C05">
        <w:t>STATUS_CALL_AMBULANCE_INFO</w:t>
      </w:r>
      <w:r w:rsidRPr="00AC1C05">
        <w:t>»</w:t>
      </w:r>
      <w:bookmarkEnd w:id="31"/>
      <w:bookmarkEnd w:id="32"/>
    </w:p>
    <w:p w:rsidR="0066522D" w:rsidRPr="008230C9" w:rsidRDefault="0066522D" w:rsidP="00F02EA1">
      <w:pPr>
        <w:pStyle w:val="phnormal"/>
      </w:pPr>
      <w:r w:rsidRPr="008230C9">
        <w:t xml:space="preserve">Для настройки пользовательской процедуры </w:t>
      </w:r>
      <w:r>
        <w:t>перейдите в раздел</w:t>
      </w:r>
      <w:r w:rsidRPr="008230C9">
        <w:t xml:space="preserve"> «Система/ Пользовательские процедуры»</w:t>
      </w:r>
      <w:r>
        <w:t>. Откроется окно</w:t>
      </w:r>
      <w:r w:rsidRPr="008230C9">
        <w:t xml:space="preserve"> (</w:t>
      </w:r>
      <w:r>
        <w:fldChar w:fldCharType="begin"/>
      </w:r>
      <w:r>
        <w:instrText xml:space="preserve"> REF _Ref54603122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5</w:t>
      </w:r>
      <w:r>
        <w:fldChar w:fldCharType="end"/>
      </w:r>
      <w:r w:rsidRPr="008230C9">
        <w:t>).</w:t>
      </w:r>
    </w:p>
    <w:p w:rsidR="0066522D" w:rsidRDefault="0066522D" w:rsidP="00F02EA1">
      <w:pPr>
        <w:pStyle w:val="phfigure"/>
      </w:pPr>
      <w:r>
        <w:rPr>
          <w:noProof/>
        </w:rPr>
        <w:lastRenderedPageBreak/>
        <w:drawing>
          <wp:inline distT="0" distB="0" distL="0" distR="0" wp14:anchorId="00AACD41" wp14:editId="3390D6E9">
            <wp:extent cx="6152515" cy="3670300"/>
            <wp:effectExtent l="19050" t="19050" r="19685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522D" w:rsidRPr="008230C9" w:rsidRDefault="0066522D" w:rsidP="00F02EA1">
      <w:pPr>
        <w:pStyle w:val="phfiguretitle"/>
      </w:pPr>
      <w:bookmarkStart w:id="33" w:name="_Ref54603122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5</w:t>
      </w:r>
      <w:r w:rsidR="00F24747">
        <w:rPr>
          <w:noProof/>
        </w:rPr>
        <w:fldChar w:fldCharType="end"/>
      </w:r>
      <w:bookmarkEnd w:id="33"/>
      <w:r w:rsidRPr="008230C9">
        <w:t xml:space="preserve"> – Окно «Пользовательские процедуры»</w:t>
      </w:r>
    </w:p>
    <w:p w:rsidR="0066522D" w:rsidRPr="008230C9" w:rsidRDefault="0066522D" w:rsidP="00F02EA1">
      <w:pPr>
        <w:pStyle w:val="phnormal"/>
      </w:pPr>
      <w:r>
        <w:t>В</w:t>
      </w:r>
      <w:r w:rsidRPr="008230C9">
        <w:t xml:space="preserve"> таблице «Пользовательские процедуры» </w:t>
      </w:r>
      <w:r>
        <w:t>выберите пункт контекстного меню</w:t>
      </w:r>
      <w:r w:rsidRPr="008230C9">
        <w:t xml:space="preserve"> «Добавить». Откроется окно «Пользовательские процедуры: добавление» (</w:t>
      </w:r>
      <w:r>
        <w:fldChar w:fldCharType="begin"/>
      </w:r>
      <w:r>
        <w:instrText xml:space="preserve"> REF _Ref54603179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6</w:t>
      </w:r>
      <w:r>
        <w:fldChar w:fldCharType="end"/>
      </w:r>
      <w:r w:rsidRPr="008230C9">
        <w:t>).</w:t>
      </w:r>
    </w:p>
    <w:p w:rsidR="0066522D" w:rsidRDefault="0066522D" w:rsidP="00F02EA1">
      <w:pPr>
        <w:pStyle w:val="phnormal"/>
        <w:keepNext/>
        <w:ind w:left="-850"/>
        <w:jc w:val="center"/>
      </w:pPr>
      <w:r>
        <w:rPr>
          <w:noProof/>
        </w:rPr>
        <w:drawing>
          <wp:inline distT="0" distB="0" distL="0" distR="0" wp14:anchorId="56916723" wp14:editId="232E7B6D">
            <wp:extent cx="4921723" cy="2308957"/>
            <wp:effectExtent l="19050" t="19050" r="12700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723" cy="2308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522D" w:rsidRPr="008230C9" w:rsidRDefault="0066522D" w:rsidP="00F02EA1">
      <w:pPr>
        <w:pStyle w:val="phfiguretitle"/>
      </w:pPr>
      <w:bookmarkStart w:id="34" w:name="_Ref54603179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6</w:t>
      </w:r>
      <w:r w:rsidR="00F24747">
        <w:rPr>
          <w:noProof/>
        </w:rPr>
        <w:fldChar w:fldCharType="end"/>
      </w:r>
      <w:bookmarkEnd w:id="34"/>
      <w:r w:rsidRPr="008230C9">
        <w:t xml:space="preserve"> – Окно «Пользовательские процедуры: добавление»</w:t>
      </w:r>
    </w:p>
    <w:p w:rsidR="0066522D" w:rsidRPr="008230C9" w:rsidRDefault="0066522D" w:rsidP="00B87BAB">
      <w:pPr>
        <w:pStyle w:val="phlistitemizedtitle"/>
      </w:pPr>
      <w:r>
        <w:t>Заполните поля</w:t>
      </w:r>
      <w:r w:rsidRPr="008230C9">
        <w:t>:</w:t>
      </w:r>
    </w:p>
    <w:p w:rsidR="0066522D" w:rsidRPr="00AC1C05" w:rsidRDefault="0066522D" w:rsidP="00F02EA1">
      <w:pPr>
        <w:pStyle w:val="phlistitemized1"/>
        <w:rPr>
          <w:lang w:val="en-US"/>
        </w:rPr>
      </w:pPr>
      <w:r w:rsidRPr="00AC1C05">
        <w:rPr>
          <w:lang w:val="en-US"/>
        </w:rPr>
        <w:t>«</w:t>
      </w:r>
      <w:r w:rsidRPr="008230C9">
        <w:t>Код</w:t>
      </w:r>
      <w:r w:rsidRPr="00AC1C05">
        <w:rPr>
          <w:lang w:val="en-US"/>
        </w:rPr>
        <w:t>» – «</w:t>
      </w:r>
      <w:r w:rsidR="00AC1C05" w:rsidRPr="00AC1C05">
        <w:rPr>
          <w:lang w:val="en-US"/>
        </w:rPr>
        <w:t>STATUS_CALL_AMBULANCE_INFO</w:t>
      </w:r>
      <w:r w:rsidRPr="00AC1C05">
        <w:rPr>
          <w:lang w:val="en-US"/>
        </w:rPr>
        <w:t>»;</w:t>
      </w:r>
    </w:p>
    <w:p w:rsidR="0066522D" w:rsidRPr="008230C9" w:rsidRDefault="0066522D" w:rsidP="00F02EA1">
      <w:pPr>
        <w:pStyle w:val="phlistitemized1"/>
      </w:pPr>
      <w:r w:rsidRPr="008230C9">
        <w:t>«Наименование» – «</w:t>
      </w:r>
      <w:r w:rsidR="006A4B73" w:rsidRPr="00AC1C05">
        <w:t>С</w:t>
      </w:r>
      <w:r w:rsidR="00AC1C05" w:rsidRPr="00AC1C05">
        <w:t>татус по принятому из СМП вызову на дом</w:t>
      </w:r>
      <w:r w:rsidRPr="008230C9">
        <w:t>»;</w:t>
      </w:r>
    </w:p>
    <w:p w:rsidR="0066522D" w:rsidRPr="008230C9" w:rsidRDefault="0066522D" w:rsidP="00F02EA1">
      <w:pPr>
        <w:pStyle w:val="phlistitemized1"/>
      </w:pPr>
      <w:r w:rsidRPr="008230C9">
        <w:t>«Тип» – «Неименованный блок»;</w:t>
      </w:r>
    </w:p>
    <w:p w:rsidR="0066522D" w:rsidRPr="00583905" w:rsidRDefault="0066522D" w:rsidP="00F02EA1">
      <w:pPr>
        <w:pStyle w:val="phlistitemized1"/>
      </w:pPr>
      <w:r w:rsidRPr="008230C9">
        <w:t xml:space="preserve">«Способ </w:t>
      </w:r>
      <w:r w:rsidRPr="00583905">
        <w:t>запуска» – «Автоматический»;</w:t>
      </w:r>
    </w:p>
    <w:p w:rsidR="0066522D" w:rsidRPr="007955A1" w:rsidRDefault="0066522D" w:rsidP="007955A1">
      <w:pPr>
        <w:pStyle w:val="phlistitemized1"/>
      </w:pPr>
      <w:r w:rsidRPr="007955A1">
        <w:t>«Неименованный блок» – заполните поле следующими данными:</w:t>
      </w:r>
    </w:p>
    <w:p w:rsidR="00AC1C05" w:rsidRDefault="00AC1C05" w:rsidP="00F02EA1">
      <w:pPr>
        <w:pStyle w:val="a5"/>
      </w:pPr>
      <w:r>
        <w:lastRenderedPageBreak/>
        <w:t>begin</w:t>
      </w:r>
    </w:p>
    <w:p w:rsidR="00AC1C05" w:rsidRDefault="00AC1C05" w:rsidP="00F02EA1">
      <w:pPr>
        <w:pStyle w:val="a5"/>
      </w:pPr>
      <w:r>
        <w:t xml:space="preserve">  INT_PKG_SMP_CALLS.ACTIVE_CALL_RESULT_INFO(pnUNIT_ID =&gt; &lt;DOC_ID&gt;, psACTION =&gt; &lt;ACTION&gt;);</w:t>
      </w:r>
    </w:p>
    <w:p w:rsidR="0066522D" w:rsidRDefault="00AC1C05" w:rsidP="00F02EA1">
      <w:pPr>
        <w:pStyle w:val="a5"/>
        <w:rPr>
          <w:lang w:val="ru-RU"/>
        </w:rPr>
      </w:pPr>
      <w:r>
        <w:t>end</w:t>
      </w:r>
      <w:r w:rsidRPr="00883089">
        <w:rPr>
          <w:lang w:val="ru-RU"/>
        </w:rPr>
        <w:t>;</w:t>
      </w:r>
    </w:p>
    <w:p w:rsidR="00AC1C05" w:rsidRPr="00AC1C05" w:rsidRDefault="00AC1C05" w:rsidP="00F02EA1">
      <w:pPr>
        <w:pStyle w:val="a5"/>
        <w:rPr>
          <w:lang w:val="ru-RU"/>
        </w:rPr>
      </w:pPr>
    </w:p>
    <w:p w:rsidR="0066522D" w:rsidRDefault="0066522D" w:rsidP="00F02EA1">
      <w:pPr>
        <w:pStyle w:val="phnormal"/>
        <w:rPr>
          <w:rFonts w:cs="Arial"/>
        </w:rPr>
      </w:pPr>
      <w:r w:rsidRPr="008230C9">
        <w:rPr>
          <w:rFonts w:cs="Arial"/>
        </w:rPr>
        <w:t xml:space="preserve">После заполнения полей </w:t>
      </w:r>
      <w:r>
        <w:rPr>
          <w:rFonts w:cs="Arial"/>
        </w:rPr>
        <w:t>нажмите на кнопку</w:t>
      </w:r>
      <w:r w:rsidRPr="008230C9">
        <w:rPr>
          <w:rFonts w:cs="Arial"/>
        </w:rPr>
        <w:t xml:space="preserve"> «ОК».</w:t>
      </w:r>
    </w:p>
    <w:p w:rsidR="00AF2AA9" w:rsidRDefault="00AF2AA9" w:rsidP="00F02EA1">
      <w:pPr>
        <w:pStyle w:val="phnormal"/>
      </w:pPr>
      <w:r>
        <w:rPr>
          <w:rFonts w:cs="Arial"/>
        </w:rPr>
        <w:t xml:space="preserve">Чтобы добавить пользовательской процедуре связи с действиями, в области «Пользовательские процедуры» </w:t>
      </w:r>
      <w:r w:rsidRPr="008230C9">
        <w:t>(</w:t>
      </w:r>
      <w:r>
        <w:t>см. </w:t>
      </w:r>
      <w:r>
        <w:fldChar w:fldCharType="begin"/>
      </w:r>
      <w:r>
        <w:instrText xml:space="preserve"> REF _Ref54603122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5</w:t>
      </w:r>
      <w:r>
        <w:fldChar w:fldCharType="end"/>
      </w:r>
      <w:r w:rsidRPr="008230C9">
        <w:t>)</w:t>
      </w:r>
      <w:r>
        <w:t xml:space="preserve"> выберите процедуру и на вкладке «Связи с действиями» выберите пункт контекстного меню «Добавить». Откроется окно «Пользовательские</w:t>
      </w:r>
      <w:r w:rsidR="00C60A73">
        <w:t xml:space="preserve"> процедуры: связи с действиями</w:t>
      </w:r>
      <w:r w:rsidR="00883089">
        <w:t>: Добавление» (</w:t>
      </w:r>
      <w:r w:rsidR="00824895">
        <w:fldChar w:fldCharType="begin"/>
      </w:r>
      <w:r w:rsidR="00824895">
        <w:instrText xml:space="preserve"> REF _Ref70080462 \h </w:instrText>
      </w:r>
      <w:r w:rsidR="00824895">
        <w:fldChar w:fldCharType="separate"/>
      </w:r>
      <w:r w:rsidR="00025C1E">
        <w:t>Рисунок </w:t>
      </w:r>
      <w:r w:rsidR="00025C1E">
        <w:rPr>
          <w:noProof/>
        </w:rPr>
        <w:t>7</w:t>
      </w:r>
      <w:r w:rsidR="00824895">
        <w:fldChar w:fldCharType="end"/>
      </w:r>
      <w:r w:rsidR="00883089">
        <w:t>).</w:t>
      </w:r>
    </w:p>
    <w:p w:rsidR="00824895" w:rsidRDefault="00883089" w:rsidP="00F02EA1">
      <w:pPr>
        <w:pStyle w:val="phfigure"/>
      </w:pPr>
      <w:r>
        <w:rPr>
          <w:noProof/>
        </w:rPr>
        <w:drawing>
          <wp:inline distT="0" distB="0" distL="0" distR="0" wp14:anchorId="4941CE54" wp14:editId="7C953C29">
            <wp:extent cx="5067300" cy="14001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3089" w:rsidRDefault="00824895" w:rsidP="00F02EA1">
      <w:pPr>
        <w:pStyle w:val="phfiguretitle"/>
      </w:pPr>
      <w:bookmarkStart w:id="35" w:name="_Ref70080462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7</w:t>
      </w:r>
      <w:r w:rsidR="00F24747">
        <w:rPr>
          <w:noProof/>
        </w:rPr>
        <w:fldChar w:fldCharType="end"/>
      </w:r>
      <w:bookmarkEnd w:id="35"/>
      <w:r>
        <w:t xml:space="preserve"> – Окно «Пользовательские процедуры: связи с действиями: Добавление»</w:t>
      </w:r>
    </w:p>
    <w:p w:rsidR="00883089" w:rsidRDefault="00824895" w:rsidP="00F02EA1">
      <w:pPr>
        <w:pStyle w:val="phnormal"/>
      </w:pPr>
      <w:r>
        <w:t xml:space="preserve">Заполните поля </w:t>
      </w:r>
      <w:r w:rsidR="006F5123">
        <w:t xml:space="preserve">данными из таблицы </w:t>
      </w:r>
      <w:r>
        <w:t>ниже (</w:t>
      </w:r>
      <w:r w:rsidR="00CD1AB6">
        <w:fldChar w:fldCharType="begin"/>
      </w:r>
      <w:r w:rsidR="00CD1AB6">
        <w:instrText xml:space="preserve"> REF _Ref70081459 \h </w:instrText>
      </w:r>
      <w:r w:rsidR="00CD1AB6">
        <w:fldChar w:fldCharType="separate"/>
      </w:r>
      <w:r w:rsidR="00025C1E">
        <w:t>Таблица </w:t>
      </w:r>
      <w:r w:rsidR="00025C1E" w:rsidRPr="00025C1E">
        <w:rPr>
          <w:noProof/>
        </w:rPr>
        <w:t>2</w:t>
      </w:r>
      <w:r w:rsidR="00CD1AB6">
        <w:fldChar w:fldCharType="end"/>
      </w:r>
      <w:r>
        <w:t>).</w:t>
      </w:r>
    </w:p>
    <w:p w:rsidR="00CD1AB6" w:rsidRPr="00CD1AB6" w:rsidRDefault="00CD1AB6" w:rsidP="00F02EA1">
      <w:pPr>
        <w:pStyle w:val="phtabletitle"/>
      </w:pPr>
      <w:bookmarkStart w:id="36" w:name="_Ref70081459"/>
      <w:r>
        <w:t>Таблица </w:t>
      </w:r>
      <w:r>
        <w:fldChar w:fldCharType="begin"/>
      </w:r>
      <w:r w:rsidRPr="00CD1AB6">
        <w:instrText xml:space="preserve"> </w:instrText>
      </w:r>
      <w:r w:rsidRPr="00CD1AB6">
        <w:rPr>
          <w:lang w:val="en-US"/>
        </w:rPr>
        <w:instrText>SEQ</w:instrText>
      </w:r>
      <w:r w:rsidRPr="00CD1AB6">
        <w:instrText xml:space="preserve"> </w:instrText>
      </w:r>
      <w:r>
        <w:instrText>Таблица</w:instrText>
      </w:r>
      <w:r w:rsidRPr="00CD1AB6">
        <w:instrText xml:space="preserve"> \* </w:instrText>
      </w:r>
      <w:r w:rsidRPr="00CD1AB6">
        <w:rPr>
          <w:lang w:val="en-US"/>
        </w:rPr>
        <w:instrText>ARABIC</w:instrText>
      </w:r>
      <w:r w:rsidRPr="00CD1AB6">
        <w:instrText xml:space="preserve"> </w:instrText>
      </w:r>
      <w:r>
        <w:fldChar w:fldCharType="separate"/>
      </w:r>
      <w:r w:rsidR="00025C1E" w:rsidRPr="00025C1E">
        <w:rPr>
          <w:noProof/>
        </w:rPr>
        <w:t>2</w:t>
      </w:r>
      <w:r>
        <w:fldChar w:fldCharType="end"/>
      </w:r>
      <w:bookmarkEnd w:id="36"/>
      <w:r w:rsidRPr="00CD1AB6">
        <w:t xml:space="preserve"> </w:t>
      </w:r>
      <w:r>
        <w:t>– Связи</w:t>
      </w:r>
      <w:r w:rsidRPr="00CD1AB6">
        <w:t xml:space="preserve"> </w:t>
      </w:r>
      <w:r>
        <w:t xml:space="preserve">пользовательской процедуры </w:t>
      </w:r>
      <w:r w:rsidRPr="00CD1AB6">
        <w:t>«</w:t>
      </w:r>
      <w:r w:rsidRPr="00CD1AB6">
        <w:rPr>
          <w:lang w:val="en-US"/>
        </w:rPr>
        <w:t>STATUS</w:t>
      </w:r>
      <w:r w:rsidRPr="00CD1AB6">
        <w:t>_</w:t>
      </w:r>
      <w:r w:rsidRPr="00CD1AB6">
        <w:rPr>
          <w:lang w:val="en-US"/>
        </w:rPr>
        <w:t>CALL</w:t>
      </w:r>
      <w:r w:rsidRPr="00CD1AB6">
        <w:t>_</w:t>
      </w:r>
      <w:r w:rsidRPr="00CD1AB6">
        <w:rPr>
          <w:lang w:val="en-US"/>
        </w:rPr>
        <w:t>AMBULANCE</w:t>
      </w:r>
      <w:r w:rsidRPr="00CD1AB6">
        <w:t>_</w:t>
      </w:r>
      <w:r w:rsidRPr="00CD1AB6">
        <w:rPr>
          <w:lang w:val="en-US"/>
        </w:rPr>
        <w:t>INFO</w:t>
      </w:r>
      <w:r w:rsidRPr="00CD1AB6">
        <w:t>»</w:t>
      </w:r>
      <w:r>
        <w:t xml:space="preserve"> с действиями</w:t>
      </w:r>
    </w:p>
    <w:tbl>
      <w:tblPr>
        <w:tblStyle w:val="affffc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2640"/>
        <w:gridCol w:w="2400"/>
        <w:gridCol w:w="2393"/>
      </w:tblGrid>
      <w:tr w:rsidR="00CD1AB6" w:rsidTr="00CD1AB6">
        <w:trPr>
          <w:tblHeader/>
        </w:trPr>
        <w:tc>
          <w:tcPr>
            <w:tcW w:w="468" w:type="dxa"/>
          </w:tcPr>
          <w:p w:rsidR="00CD1AB6" w:rsidRDefault="00CD1AB6" w:rsidP="00F02EA1">
            <w:pPr>
              <w:pStyle w:val="phtablecolcaption"/>
            </w:pPr>
            <w:r>
              <w:t>№</w:t>
            </w:r>
          </w:p>
        </w:tc>
        <w:tc>
          <w:tcPr>
            <w:tcW w:w="2520" w:type="dxa"/>
          </w:tcPr>
          <w:p w:rsidR="00CD1AB6" w:rsidRDefault="00CD1AB6" w:rsidP="00F02EA1">
            <w:pPr>
              <w:pStyle w:val="phtablecolcaption"/>
            </w:pPr>
            <w:r>
              <w:t>Действие</w:t>
            </w:r>
          </w:p>
        </w:tc>
        <w:tc>
          <w:tcPr>
            <w:tcW w:w="2640" w:type="dxa"/>
          </w:tcPr>
          <w:p w:rsidR="00CD1AB6" w:rsidRDefault="00CD1AB6" w:rsidP="00F02EA1">
            <w:pPr>
              <w:pStyle w:val="phtablecolcaption"/>
            </w:pPr>
            <w:r>
              <w:t>Порядок</w:t>
            </w:r>
          </w:p>
        </w:tc>
        <w:tc>
          <w:tcPr>
            <w:tcW w:w="2400" w:type="dxa"/>
          </w:tcPr>
          <w:p w:rsidR="00CD1AB6" w:rsidRDefault="00CD1AB6" w:rsidP="00F02EA1">
            <w:pPr>
              <w:pStyle w:val="phtablecolcaption"/>
            </w:pPr>
            <w:r>
              <w:t>Перед</w:t>
            </w:r>
          </w:p>
        </w:tc>
        <w:tc>
          <w:tcPr>
            <w:tcW w:w="2393" w:type="dxa"/>
          </w:tcPr>
          <w:p w:rsidR="00CD1AB6" w:rsidRDefault="00CD1AB6" w:rsidP="00F02EA1">
            <w:pPr>
              <w:pStyle w:val="phtablecolcaption"/>
            </w:pPr>
            <w:r>
              <w:t>После</w:t>
            </w:r>
          </w:p>
        </w:tc>
      </w:tr>
      <w:tr w:rsidR="00CD1AB6" w:rsidTr="00CD1AB6">
        <w:tc>
          <w:tcPr>
            <w:tcW w:w="468" w:type="dxa"/>
          </w:tcPr>
          <w:p w:rsidR="00CD1AB6" w:rsidRDefault="00CD1AB6" w:rsidP="00F02EA1">
            <w:pPr>
              <w:pStyle w:val="phtablecellleft"/>
            </w:pPr>
            <w:r>
              <w:t>1</w:t>
            </w:r>
          </w:p>
        </w:tc>
        <w:tc>
          <w:tcPr>
            <w:tcW w:w="2520" w:type="dxa"/>
          </w:tcPr>
          <w:p w:rsidR="00CD1AB6" w:rsidRPr="004776B6" w:rsidRDefault="00CD1AB6" w:rsidP="00F02EA1">
            <w:pPr>
              <w:pStyle w:val="phtablecellleft"/>
            </w:pPr>
            <w:r>
              <w:t>«</w:t>
            </w:r>
            <w:r w:rsidRPr="004776B6">
              <w:t>HOME_CALL_JOUR_PASS</w:t>
            </w:r>
            <w:r>
              <w:t>»</w:t>
            </w:r>
          </w:p>
        </w:tc>
        <w:tc>
          <w:tcPr>
            <w:tcW w:w="2640" w:type="dxa"/>
          </w:tcPr>
          <w:p w:rsidR="00CD1AB6" w:rsidRDefault="00CD1AB6" w:rsidP="00F02EA1">
            <w:pPr>
              <w:pStyle w:val="phtablecellleft"/>
            </w:pPr>
            <w:r>
              <w:t>В</w:t>
            </w:r>
            <w:r w:rsidRPr="00333D5B">
              <w:t>ведите значение с клавиатуры</w:t>
            </w:r>
          </w:p>
        </w:tc>
        <w:tc>
          <w:tcPr>
            <w:tcW w:w="2400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  <w:tc>
          <w:tcPr>
            <w:tcW w:w="2393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</w:tr>
      <w:tr w:rsidR="00F02EA1" w:rsidRPr="00CD1AB6" w:rsidTr="00CD1AB6">
        <w:tc>
          <w:tcPr>
            <w:tcW w:w="468" w:type="dxa"/>
          </w:tcPr>
          <w:p w:rsidR="00CD1AB6" w:rsidRDefault="00CD1AB6" w:rsidP="00F02EA1">
            <w:pPr>
              <w:pStyle w:val="phtablecellleft"/>
            </w:pPr>
            <w:r>
              <w:t>2</w:t>
            </w:r>
          </w:p>
        </w:tc>
        <w:tc>
          <w:tcPr>
            <w:tcW w:w="2520" w:type="dxa"/>
          </w:tcPr>
          <w:p w:rsidR="00CD1AB6" w:rsidRPr="00CD1AB6" w:rsidRDefault="00CD1AB6" w:rsidP="00F02EA1">
            <w:pPr>
              <w:pStyle w:val="phtablecellleft"/>
              <w:rPr>
                <w:lang w:val="en-US"/>
              </w:rPr>
            </w:pPr>
            <w:r w:rsidRPr="00CD1AB6">
              <w:rPr>
                <w:lang w:val="en-US"/>
              </w:rPr>
              <w:t>«HOME_CALL_JOUR_SET_STATE»</w:t>
            </w:r>
          </w:p>
        </w:tc>
        <w:tc>
          <w:tcPr>
            <w:tcW w:w="2640" w:type="dxa"/>
          </w:tcPr>
          <w:p w:rsidR="00CD1AB6" w:rsidRDefault="00CD1AB6" w:rsidP="00F02EA1">
            <w:pPr>
              <w:pStyle w:val="phtablecellleft"/>
            </w:pPr>
            <w:r>
              <w:t>В</w:t>
            </w:r>
            <w:r w:rsidRPr="00333D5B">
              <w:t>ведите значение с клавиатуры</w:t>
            </w:r>
          </w:p>
        </w:tc>
        <w:tc>
          <w:tcPr>
            <w:tcW w:w="2400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  <w:tc>
          <w:tcPr>
            <w:tcW w:w="2393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</w:tr>
      <w:tr w:rsidR="00CD1AB6" w:rsidTr="00CD1AB6">
        <w:tc>
          <w:tcPr>
            <w:tcW w:w="468" w:type="dxa"/>
          </w:tcPr>
          <w:p w:rsidR="00CD1AB6" w:rsidRDefault="00CD1AB6" w:rsidP="00F02EA1">
            <w:pPr>
              <w:pStyle w:val="phtablecellleft"/>
            </w:pPr>
            <w:r>
              <w:t>3</w:t>
            </w:r>
          </w:p>
        </w:tc>
        <w:tc>
          <w:tcPr>
            <w:tcW w:w="2520" w:type="dxa"/>
          </w:tcPr>
          <w:p w:rsidR="00CD1AB6" w:rsidRPr="004776B6" w:rsidRDefault="00CD1AB6" w:rsidP="00F02EA1">
            <w:pPr>
              <w:pStyle w:val="phtablecellleft"/>
            </w:pPr>
            <w:r w:rsidRPr="00CD1AB6">
              <w:rPr>
                <w:lang w:val="en-US"/>
              </w:rPr>
              <w:t>«</w:t>
            </w:r>
            <w:r w:rsidRPr="004776B6">
              <w:t>HOME_CALL_JOUR_DELETE</w:t>
            </w:r>
            <w:r w:rsidRPr="00CD1AB6">
              <w:rPr>
                <w:lang w:val="en-US"/>
              </w:rPr>
              <w:t>»</w:t>
            </w:r>
          </w:p>
        </w:tc>
        <w:tc>
          <w:tcPr>
            <w:tcW w:w="2640" w:type="dxa"/>
          </w:tcPr>
          <w:p w:rsidR="00CD1AB6" w:rsidRDefault="00CD1AB6" w:rsidP="00F02EA1">
            <w:pPr>
              <w:pStyle w:val="phtablecellleft"/>
            </w:pPr>
            <w:r>
              <w:t>В</w:t>
            </w:r>
            <w:r w:rsidRPr="00333D5B">
              <w:t>ведите значение с клавиатуры</w:t>
            </w:r>
          </w:p>
        </w:tc>
        <w:tc>
          <w:tcPr>
            <w:tcW w:w="2400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  <w:tc>
          <w:tcPr>
            <w:tcW w:w="2393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</w:tr>
      <w:tr w:rsidR="00CD1AB6" w:rsidTr="00CD1AB6">
        <w:tc>
          <w:tcPr>
            <w:tcW w:w="468" w:type="dxa"/>
          </w:tcPr>
          <w:p w:rsidR="00CD1AB6" w:rsidRDefault="00CD1AB6" w:rsidP="00F02EA1">
            <w:pPr>
              <w:pStyle w:val="phtablecellleft"/>
            </w:pPr>
            <w:r>
              <w:t>4</w:t>
            </w:r>
          </w:p>
        </w:tc>
        <w:tc>
          <w:tcPr>
            <w:tcW w:w="2520" w:type="dxa"/>
          </w:tcPr>
          <w:p w:rsidR="00CD1AB6" w:rsidRPr="004776B6" w:rsidRDefault="00CD1AB6" w:rsidP="00F02EA1">
            <w:pPr>
              <w:pStyle w:val="phtablecellleft"/>
            </w:pPr>
            <w:r w:rsidRPr="00CD1AB6">
              <w:rPr>
                <w:lang w:val="en-US"/>
              </w:rPr>
              <w:t>«</w:t>
            </w:r>
            <w:r w:rsidRPr="004776B6">
              <w:t>VISITS_SAVE</w:t>
            </w:r>
            <w:r w:rsidRPr="00CD1AB6">
              <w:rPr>
                <w:lang w:val="en-US"/>
              </w:rPr>
              <w:t>»</w:t>
            </w:r>
          </w:p>
        </w:tc>
        <w:tc>
          <w:tcPr>
            <w:tcW w:w="2640" w:type="dxa"/>
          </w:tcPr>
          <w:p w:rsidR="00CD1AB6" w:rsidRDefault="00CD1AB6" w:rsidP="00F02EA1">
            <w:pPr>
              <w:pStyle w:val="phtablecellleft"/>
            </w:pPr>
            <w:r>
              <w:t>В</w:t>
            </w:r>
            <w:r w:rsidRPr="00333D5B">
              <w:t>ведите значение с клавиатуры</w:t>
            </w:r>
          </w:p>
        </w:tc>
        <w:tc>
          <w:tcPr>
            <w:tcW w:w="2400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  <w:tc>
          <w:tcPr>
            <w:tcW w:w="2393" w:type="dxa"/>
          </w:tcPr>
          <w:p w:rsidR="00CD1AB6" w:rsidRDefault="00CD1AB6" w:rsidP="00F02EA1">
            <w:pPr>
              <w:pStyle w:val="phtablecellleft"/>
            </w:pPr>
            <w:r w:rsidRPr="00D6400D">
              <w:t>Установите «флажок» при необходимости</w:t>
            </w:r>
          </w:p>
        </w:tc>
      </w:tr>
    </w:tbl>
    <w:p w:rsidR="00824895" w:rsidRPr="00E16CE7" w:rsidRDefault="00CD1AB6" w:rsidP="00F02EA1">
      <w:pPr>
        <w:pStyle w:val="phnormal"/>
        <w:rPr>
          <w:rFonts w:cs="Arial"/>
        </w:rPr>
      </w:pPr>
      <w:r w:rsidRPr="008230C9">
        <w:rPr>
          <w:rFonts w:cs="Arial"/>
        </w:rPr>
        <w:t xml:space="preserve">После заполнения полей </w:t>
      </w:r>
      <w:r>
        <w:rPr>
          <w:rFonts w:cs="Arial"/>
        </w:rPr>
        <w:t>нажмите на кнопку</w:t>
      </w:r>
      <w:r w:rsidRPr="008230C9">
        <w:rPr>
          <w:rFonts w:cs="Arial"/>
        </w:rPr>
        <w:t xml:space="preserve"> «ОК».</w:t>
      </w:r>
    </w:p>
    <w:p w:rsidR="0066522D" w:rsidRDefault="0066522D" w:rsidP="00F02EA1">
      <w:pPr>
        <w:pStyle w:val="30"/>
      </w:pPr>
      <w:bookmarkStart w:id="37" w:name="_Ref70056944"/>
      <w:bookmarkStart w:id="38" w:name="_Toc70326441"/>
      <w:bookmarkStart w:id="39" w:name="_Toc54702877"/>
      <w:r w:rsidRPr="008230C9">
        <w:t xml:space="preserve">Настройка пользовательской процедуры </w:t>
      </w:r>
      <w:r>
        <w:t>«</w:t>
      </w:r>
      <w:r w:rsidR="00AC1C05" w:rsidRPr="005E05E7">
        <w:t>ADD_CALL_AMBULANCE_INFO</w:t>
      </w:r>
      <w:r>
        <w:t>»</w:t>
      </w:r>
      <w:bookmarkEnd w:id="37"/>
      <w:bookmarkEnd w:id="38"/>
    </w:p>
    <w:p w:rsidR="0066522D" w:rsidRPr="008230C9" w:rsidRDefault="0066522D" w:rsidP="00F02EA1">
      <w:pPr>
        <w:pStyle w:val="phnormal"/>
      </w:pPr>
      <w:r w:rsidRPr="008230C9">
        <w:t xml:space="preserve">Для настройки пользовательской процедуры </w:t>
      </w:r>
      <w:r>
        <w:t>перейдите в раздел</w:t>
      </w:r>
      <w:r w:rsidRPr="008230C9">
        <w:t xml:space="preserve"> «Система/ Пользовательские процедуры»</w:t>
      </w:r>
      <w:r>
        <w:t>. Откроется окно</w:t>
      </w:r>
      <w:r w:rsidRPr="008230C9">
        <w:t xml:space="preserve"> (</w:t>
      </w:r>
      <w:r>
        <w:t>см. </w:t>
      </w:r>
      <w:r>
        <w:fldChar w:fldCharType="begin"/>
      </w:r>
      <w:r>
        <w:instrText xml:space="preserve"> REF _Ref54603122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5</w:t>
      </w:r>
      <w:r>
        <w:fldChar w:fldCharType="end"/>
      </w:r>
      <w:r w:rsidRPr="008230C9">
        <w:t>).</w:t>
      </w:r>
    </w:p>
    <w:p w:rsidR="0066522D" w:rsidRPr="008230C9" w:rsidRDefault="0066522D" w:rsidP="00F02EA1">
      <w:pPr>
        <w:pStyle w:val="phnormal"/>
      </w:pPr>
      <w:r>
        <w:t>В</w:t>
      </w:r>
      <w:r w:rsidRPr="008230C9">
        <w:t xml:space="preserve"> таблице «Пользовательские процедуры» </w:t>
      </w:r>
      <w:r>
        <w:t>выберите пункт контекстного меню</w:t>
      </w:r>
      <w:r w:rsidRPr="008230C9">
        <w:t xml:space="preserve"> «Добавить». Откроется окно «Пользовательские процедуры: добавление» (</w:t>
      </w:r>
      <w:r>
        <w:t>см. </w:t>
      </w:r>
      <w:r>
        <w:fldChar w:fldCharType="begin"/>
      </w:r>
      <w:r>
        <w:instrText xml:space="preserve"> REF _Ref54603179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6</w:t>
      </w:r>
      <w:r>
        <w:fldChar w:fldCharType="end"/>
      </w:r>
      <w:r w:rsidRPr="008230C9">
        <w:t>).</w:t>
      </w:r>
    </w:p>
    <w:p w:rsidR="0066522D" w:rsidRPr="008230C9" w:rsidRDefault="0066522D" w:rsidP="00B87BAB">
      <w:pPr>
        <w:pStyle w:val="phlistitemizedtitle"/>
      </w:pPr>
      <w:r>
        <w:lastRenderedPageBreak/>
        <w:t>Заполните поля</w:t>
      </w:r>
      <w:r w:rsidRPr="008230C9">
        <w:t>:</w:t>
      </w:r>
    </w:p>
    <w:p w:rsidR="0066522D" w:rsidRPr="00583905" w:rsidRDefault="0066522D" w:rsidP="00F02EA1">
      <w:pPr>
        <w:pStyle w:val="phlistitemized1"/>
        <w:rPr>
          <w:lang w:val="en-US"/>
        </w:rPr>
      </w:pPr>
      <w:r w:rsidRPr="00583905">
        <w:rPr>
          <w:lang w:val="en-US"/>
        </w:rPr>
        <w:t>«</w:t>
      </w:r>
      <w:r w:rsidRPr="008230C9">
        <w:t>Код</w:t>
      </w:r>
      <w:r w:rsidRPr="00583905">
        <w:rPr>
          <w:lang w:val="en-US"/>
        </w:rPr>
        <w:t>» – «</w:t>
      </w:r>
      <w:r w:rsidR="006A4B73" w:rsidRPr="006A4B73">
        <w:rPr>
          <w:lang w:val="en-US"/>
        </w:rPr>
        <w:t>ADD_CALL_AMBULANCE_INFO</w:t>
      </w:r>
      <w:r w:rsidRPr="00583905">
        <w:rPr>
          <w:lang w:val="en-US"/>
        </w:rPr>
        <w:t>»;</w:t>
      </w:r>
    </w:p>
    <w:p w:rsidR="0066522D" w:rsidRPr="008230C9" w:rsidRDefault="0066522D" w:rsidP="00F02EA1">
      <w:pPr>
        <w:pStyle w:val="phlistitemized1"/>
      </w:pPr>
      <w:r w:rsidRPr="008230C9">
        <w:t>«Наименование» – «</w:t>
      </w:r>
      <w:r w:rsidR="006A4B73" w:rsidRPr="006A4B73">
        <w:t>Передача в СМП вызова на дом</w:t>
      </w:r>
      <w:r w:rsidRPr="008230C9">
        <w:t>»;</w:t>
      </w:r>
    </w:p>
    <w:p w:rsidR="0066522D" w:rsidRPr="008230C9" w:rsidRDefault="0066522D" w:rsidP="00F02EA1">
      <w:pPr>
        <w:pStyle w:val="phlistitemized1"/>
      </w:pPr>
      <w:r w:rsidRPr="008230C9">
        <w:t>«Тип» – «Неименованный блок»;</w:t>
      </w:r>
    </w:p>
    <w:p w:rsidR="0066522D" w:rsidRPr="00583905" w:rsidRDefault="0066522D" w:rsidP="00F02EA1">
      <w:pPr>
        <w:pStyle w:val="phlistitemized1"/>
      </w:pPr>
      <w:r w:rsidRPr="008230C9">
        <w:t xml:space="preserve">«Способ </w:t>
      </w:r>
      <w:r w:rsidRPr="00583905">
        <w:t>запуска» – «</w:t>
      </w:r>
      <w:r w:rsidR="006A4B73" w:rsidRPr="00583905">
        <w:t>Автоматический</w:t>
      </w:r>
      <w:r w:rsidRPr="00583905">
        <w:t>»;</w:t>
      </w:r>
    </w:p>
    <w:p w:rsidR="0066522D" w:rsidRPr="004C3BA6" w:rsidRDefault="0066522D" w:rsidP="007955A1">
      <w:pPr>
        <w:pStyle w:val="phlistitemized1"/>
      </w:pPr>
      <w:r w:rsidRPr="004C3BA6">
        <w:t>«</w:t>
      </w:r>
      <w:r w:rsidRPr="008230C9">
        <w:t>Неименованный</w:t>
      </w:r>
      <w:r w:rsidRPr="004C3BA6">
        <w:t xml:space="preserve"> </w:t>
      </w:r>
      <w:r w:rsidRPr="008230C9">
        <w:t>блок</w:t>
      </w:r>
      <w:r w:rsidRPr="004C3BA6">
        <w:t>»</w:t>
      </w:r>
      <w:r>
        <w:t xml:space="preserve"> – заполните поле следующими данными:</w:t>
      </w:r>
    </w:p>
    <w:p w:rsidR="006A4B73" w:rsidRDefault="006A4B73" w:rsidP="00F02EA1">
      <w:pPr>
        <w:pStyle w:val="a5"/>
      </w:pPr>
      <w:r>
        <w:t>begin</w:t>
      </w:r>
    </w:p>
    <w:p w:rsidR="006A4B73" w:rsidRDefault="006A4B73" w:rsidP="00F02EA1">
      <w:pPr>
        <w:pStyle w:val="a5"/>
      </w:pPr>
      <w:r>
        <w:t xml:space="preserve">  INT_PKG_SMP_CALLS.ADD_CALL_AMBULANCE_INFO(pnHOME_CALL =&gt; &lt;DOC_ID&gt;);</w:t>
      </w:r>
    </w:p>
    <w:p w:rsidR="0066522D" w:rsidRDefault="006A4B73" w:rsidP="00F02EA1">
      <w:pPr>
        <w:pStyle w:val="a5"/>
        <w:rPr>
          <w:lang w:val="ru-RU"/>
        </w:rPr>
      </w:pPr>
      <w:r>
        <w:t>end</w:t>
      </w:r>
      <w:r w:rsidRPr="00883089">
        <w:rPr>
          <w:lang w:val="ru-RU"/>
        </w:rPr>
        <w:t>;</w:t>
      </w:r>
    </w:p>
    <w:p w:rsidR="006A4B73" w:rsidRPr="006A4B73" w:rsidRDefault="006A4B73" w:rsidP="00F02EA1">
      <w:pPr>
        <w:pStyle w:val="a5"/>
        <w:rPr>
          <w:lang w:val="ru-RU"/>
        </w:rPr>
      </w:pPr>
    </w:p>
    <w:p w:rsidR="0066522D" w:rsidRDefault="0066522D" w:rsidP="00F02EA1">
      <w:pPr>
        <w:pStyle w:val="phnormal"/>
        <w:rPr>
          <w:rFonts w:cs="Arial"/>
        </w:rPr>
      </w:pPr>
      <w:r w:rsidRPr="008230C9">
        <w:rPr>
          <w:rFonts w:cs="Arial"/>
        </w:rPr>
        <w:t xml:space="preserve">После заполнения полей </w:t>
      </w:r>
      <w:r>
        <w:rPr>
          <w:rFonts w:cs="Arial"/>
        </w:rPr>
        <w:t>нажмите на кнопку</w:t>
      </w:r>
      <w:r w:rsidRPr="008230C9">
        <w:rPr>
          <w:rFonts w:cs="Arial"/>
        </w:rPr>
        <w:t xml:space="preserve"> «ОК».</w:t>
      </w:r>
    </w:p>
    <w:p w:rsidR="00824895" w:rsidRDefault="00824895" w:rsidP="00F02EA1">
      <w:pPr>
        <w:pStyle w:val="phnormal"/>
      </w:pPr>
      <w:r>
        <w:rPr>
          <w:rFonts w:cs="Arial"/>
        </w:rPr>
        <w:t xml:space="preserve">Чтобы добавить пользовательской процедуре связи с действиями, в области «Пользовательские процедуры» </w:t>
      </w:r>
      <w:r w:rsidRPr="008230C9">
        <w:t>(</w:t>
      </w:r>
      <w:r>
        <w:t>см. </w:t>
      </w:r>
      <w:r>
        <w:fldChar w:fldCharType="begin"/>
      </w:r>
      <w:r>
        <w:instrText xml:space="preserve"> REF _Ref54603122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5</w:t>
      </w:r>
      <w:r>
        <w:fldChar w:fldCharType="end"/>
      </w:r>
      <w:r w:rsidRPr="008230C9">
        <w:t>)</w:t>
      </w:r>
      <w:r>
        <w:t xml:space="preserve"> выберите процедуру </w:t>
      </w:r>
      <w:r w:rsidR="00615D89" w:rsidRPr="00615D89">
        <w:t>«</w:t>
      </w:r>
      <w:r w:rsidR="00615D89" w:rsidRPr="006A4B73">
        <w:rPr>
          <w:lang w:val="en-US"/>
        </w:rPr>
        <w:t>ADD</w:t>
      </w:r>
      <w:r w:rsidR="00615D89" w:rsidRPr="00615D89">
        <w:t>_</w:t>
      </w:r>
      <w:r w:rsidR="00615D89" w:rsidRPr="006A4B73">
        <w:rPr>
          <w:lang w:val="en-US"/>
        </w:rPr>
        <w:t>CALL</w:t>
      </w:r>
      <w:r w:rsidR="00615D89" w:rsidRPr="00615D89">
        <w:t>_</w:t>
      </w:r>
      <w:r w:rsidR="00615D89" w:rsidRPr="006A4B73">
        <w:rPr>
          <w:lang w:val="en-US"/>
        </w:rPr>
        <w:t>AMBULANCE</w:t>
      </w:r>
      <w:r w:rsidR="00615D89" w:rsidRPr="00615D89">
        <w:t>_</w:t>
      </w:r>
      <w:r w:rsidR="00615D89" w:rsidRPr="006A4B73">
        <w:rPr>
          <w:lang w:val="en-US"/>
        </w:rPr>
        <w:t>INFO</w:t>
      </w:r>
      <w:r w:rsidR="00615D89" w:rsidRPr="00615D89">
        <w:t>»</w:t>
      </w:r>
      <w:r w:rsidR="00615D89">
        <w:t xml:space="preserve"> </w:t>
      </w:r>
      <w:r>
        <w:t>и на вкладке «Связи с действиями» выберите пункт контекстного меню «Добавить». Откроется окно «Пользовательские процедуры: связи с действиями: Добавление» (</w:t>
      </w:r>
      <w:r w:rsidR="00615D89">
        <w:t>см. </w:t>
      </w:r>
      <w:r>
        <w:fldChar w:fldCharType="begin"/>
      </w:r>
      <w:r>
        <w:instrText xml:space="preserve"> REF _Ref70080462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7</w:t>
      </w:r>
      <w:r>
        <w:fldChar w:fldCharType="end"/>
      </w:r>
      <w:r>
        <w:t>).</w:t>
      </w:r>
    </w:p>
    <w:p w:rsidR="00615D89" w:rsidRDefault="00615D89" w:rsidP="00B87BAB">
      <w:pPr>
        <w:pStyle w:val="phlistitemizedtitle"/>
      </w:pPr>
      <w:r>
        <w:t>Заполните поля:</w:t>
      </w:r>
    </w:p>
    <w:p w:rsidR="00615D89" w:rsidRPr="00615D89" w:rsidRDefault="00615D89" w:rsidP="00F02EA1">
      <w:pPr>
        <w:pStyle w:val="phlistitemized1"/>
        <w:rPr>
          <w:lang w:val="en-US"/>
        </w:rPr>
      </w:pPr>
      <w:r w:rsidRPr="00615D89">
        <w:rPr>
          <w:lang w:val="en-US"/>
        </w:rPr>
        <w:t>«</w:t>
      </w:r>
      <w:r w:rsidRPr="00615D89">
        <w:t>Действие</w:t>
      </w:r>
      <w:r w:rsidRPr="00615D89">
        <w:rPr>
          <w:lang w:val="en-US"/>
        </w:rPr>
        <w:t>» – «HOME_CALL_JOUR_SET_STATE»;</w:t>
      </w:r>
    </w:p>
    <w:p w:rsidR="00615D89" w:rsidRDefault="00615D89" w:rsidP="00F02EA1">
      <w:pPr>
        <w:pStyle w:val="phlistitemized1"/>
      </w:pPr>
      <w:r>
        <w:t>«Порядок» – введите значение с клавиатуры;</w:t>
      </w:r>
    </w:p>
    <w:p w:rsidR="00615D89" w:rsidRDefault="00615D89" w:rsidP="00F02EA1">
      <w:pPr>
        <w:pStyle w:val="phlistitemized1"/>
      </w:pPr>
      <w:r>
        <w:t>«Перед» – установите «флажок» при необходимости;</w:t>
      </w:r>
    </w:p>
    <w:p w:rsidR="00615D89" w:rsidRDefault="00615D89" w:rsidP="00F02EA1">
      <w:pPr>
        <w:pStyle w:val="phlistitemized1"/>
      </w:pPr>
      <w:r>
        <w:t>«После» – установите «флажок» при необходимости.</w:t>
      </w:r>
    </w:p>
    <w:p w:rsidR="00615D89" w:rsidRDefault="00615D89" w:rsidP="00F02EA1">
      <w:pPr>
        <w:pStyle w:val="phnormal"/>
      </w:pPr>
      <w:r w:rsidRPr="008230C9">
        <w:t xml:space="preserve">После заполнения полей </w:t>
      </w:r>
      <w:r>
        <w:t>нажмите на кнопку</w:t>
      </w:r>
      <w:r w:rsidRPr="008230C9">
        <w:t xml:space="preserve"> «ОК».</w:t>
      </w:r>
    </w:p>
    <w:p w:rsidR="00AC1C05" w:rsidRDefault="00AC1C05" w:rsidP="00F02EA1">
      <w:pPr>
        <w:pStyle w:val="30"/>
      </w:pPr>
      <w:bookmarkStart w:id="40" w:name="_Toc70326442"/>
      <w:r>
        <w:t>Выгрузка пользовательских процедур в другие МО</w:t>
      </w:r>
      <w:bookmarkEnd w:id="40"/>
    </w:p>
    <w:p w:rsidR="0066522D" w:rsidRDefault="0066522D" w:rsidP="0066522D">
      <w:pPr>
        <w:pStyle w:val="phnormal"/>
        <w:rPr>
          <w:rFonts w:cs="Arial"/>
        </w:rPr>
      </w:pPr>
      <w:r>
        <w:rPr>
          <w:rFonts w:cs="Arial"/>
        </w:rPr>
        <w:t>Чтобы выгрузить пользовательскую процедуру в другие МО, в окне «Пользовательские процедуры» (см. </w:t>
      </w:r>
      <w:r>
        <w:fldChar w:fldCharType="begin"/>
      </w:r>
      <w:r>
        <w:instrText xml:space="preserve"> REF _Ref54603122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5</w:t>
      </w:r>
      <w:r>
        <w:fldChar w:fldCharType="end"/>
      </w:r>
      <w:r>
        <w:rPr>
          <w:rFonts w:cs="Arial"/>
        </w:rPr>
        <w:t>) выберите процедуру и выберите пункт контекстного меню «Сервис/ Выгрузить в другие МО». Откроется окно «Выгрузить в другие МО»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_Ref70006712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025C1E">
        <w:t>Рисунок </w:t>
      </w:r>
      <w:r w:rsidR="00025C1E">
        <w:rPr>
          <w:noProof/>
        </w:rPr>
        <w:t>8</w:t>
      </w:r>
      <w:r>
        <w:rPr>
          <w:rFonts w:cs="Arial"/>
        </w:rPr>
        <w:fldChar w:fldCharType="end"/>
      </w:r>
      <w:r>
        <w:rPr>
          <w:rFonts w:cs="Arial"/>
        </w:rPr>
        <w:t>).</w:t>
      </w:r>
    </w:p>
    <w:p w:rsidR="0066522D" w:rsidRDefault="0066522D" w:rsidP="0066522D">
      <w:pPr>
        <w:pStyle w:val="phfigure"/>
      </w:pPr>
      <w:r>
        <w:rPr>
          <w:noProof/>
        </w:rPr>
        <w:lastRenderedPageBreak/>
        <w:drawing>
          <wp:inline distT="0" distB="0" distL="0" distR="0" wp14:anchorId="0431F453" wp14:editId="0B76B832">
            <wp:extent cx="6152515" cy="2754630"/>
            <wp:effectExtent l="19050" t="19050" r="1968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522D" w:rsidRDefault="0066522D" w:rsidP="0066522D">
      <w:pPr>
        <w:pStyle w:val="phfiguretitle"/>
      </w:pPr>
      <w:bookmarkStart w:id="41" w:name="_Ref70006712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8</w:t>
      </w:r>
      <w:r w:rsidR="00F24747">
        <w:rPr>
          <w:noProof/>
        </w:rPr>
        <w:fldChar w:fldCharType="end"/>
      </w:r>
      <w:bookmarkEnd w:id="41"/>
      <w:r>
        <w:t xml:space="preserve"> – Окно «Выгрузить в другие МО»</w:t>
      </w:r>
    </w:p>
    <w:p w:rsidR="0066522D" w:rsidRPr="002A571B" w:rsidRDefault="0066522D" w:rsidP="0066522D">
      <w:pPr>
        <w:pStyle w:val="phnormal"/>
        <w:rPr>
          <w:rFonts w:cs="Arial"/>
        </w:rPr>
      </w:pPr>
      <w:r w:rsidRPr="002A571B">
        <w:rPr>
          <w:rFonts w:cs="Arial"/>
        </w:rPr>
        <w:t>Отметьте «флажками» МО, в которые необходимо выгрузить пользовательскую процедуру, и нажмите на кнопку «ОК».</w:t>
      </w:r>
    </w:p>
    <w:p w:rsidR="00F02EA1" w:rsidRPr="002A571B" w:rsidRDefault="00F02EA1">
      <w:pPr>
        <w:pStyle w:val="20"/>
      </w:pPr>
      <w:bookmarkStart w:id="42" w:name="_Toc70326443"/>
      <w:bookmarkEnd w:id="39"/>
      <w:r w:rsidRPr="002A571B">
        <w:t>Настройка главного меню</w:t>
      </w:r>
      <w:bookmarkEnd w:id="42"/>
    </w:p>
    <w:p w:rsidR="00337B8B" w:rsidRDefault="00B42DE3" w:rsidP="00B42DE3">
      <w:pPr>
        <w:pStyle w:val="phnormal"/>
      </w:pPr>
      <w:r>
        <w:t>Для добавления пунктов главного меню перейдите в раздел «</w:t>
      </w:r>
      <w:r w:rsidRPr="00BB1B2D">
        <w:t>Система</w:t>
      </w:r>
      <w:r>
        <w:t xml:space="preserve">/ </w:t>
      </w:r>
      <w:r w:rsidRPr="00BB1B2D">
        <w:t>Настройка главного меню</w:t>
      </w:r>
      <w:r>
        <w:t>».</w:t>
      </w:r>
      <w:r w:rsidR="00337B8B">
        <w:t xml:space="preserve"> Откроется окно «</w:t>
      </w:r>
      <w:r w:rsidR="00337B8B" w:rsidRPr="00BB1B2D">
        <w:t>Настройка главного меню</w:t>
      </w:r>
      <w:r w:rsidR="00337B8B">
        <w:t>» (</w:t>
      </w:r>
      <w:r w:rsidR="00337B8B">
        <w:fldChar w:fldCharType="begin"/>
      </w:r>
      <w:r w:rsidR="00337B8B">
        <w:instrText xml:space="preserve"> REF _Ref70082445 \h </w:instrText>
      </w:r>
      <w:r w:rsidR="00337B8B">
        <w:fldChar w:fldCharType="separate"/>
      </w:r>
      <w:r w:rsidR="00025C1E">
        <w:t>Рисунок </w:t>
      </w:r>
      <w:r w:rsidR="00025C1E">
        <w:rPr>
          <w:noProof/>
        </w:rPr>
        <w:t>9</w:t>
      </w:r>
      <w:r w:rsidR="00337B8B">
        <w:fldChar w:fldCharType="end"/>
      </w:r>
      <w:r w:rsidR="00337B8B">
        <w:t>).</w:t>
      </w:r>
    </w:p>
    <w:p w:rsidR="00337B8B" w:rsidRDefault="00337B8B" w:rsidP="00337B8B">
      <w:pPr>
        <w:pStyle w:val="phfigure"/>
      </w:pPr>
      <w:r>
        <w:rPr>
          <w:noProof/>
        </w:rPr>
        <w:lastRenderedPageBreak/>
        <w:drawing>
          <wp:inline distT="0" distB="0" distL="0" distR="0" wp14:anchorId="648517CD" wp14:editId="60EEF1CE">
            <wp:extent cx="6152515" cy="3863340"/>
            <wp:effectExtent l="19050" t="19050" r="1968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3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B8B" w:rsidRDefault="00337B8B" w:rsidP="00337B8B">
      <w:pPr>
        <w:pStyle w:val="phfiguretitle"/>
      </w:pPr>
      <w:bookmarkStart w:id="43" w:name="_Ref70082445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9</w:t>
      </w:r>
      <w:r w:rsidR="00F24747">
        <w:rPr>
          <w:noProof/>
        </w:rPr>
        <w:fldChar w:fldCharType="end"/>
      </w:r>
      <w:bookmarkEnd w:id="43"/>
      <w:r>
        <w:t xml:space="preserve"> – Окно «</w:t>
      </w:r>
      <w:r w:rsidRPr="00BB1B2D">
        <w:t>Настройка главного меню</w:t>
      </w:r>
      <w:r>
        <w:t>»</w:t>
      </w:r>
    </w:p>
    <w:p w:rsidR="00B42DE3" w:rsidRDefault="00B42DE3" w:rsidP="00B42DE3">
      <w:pPr>
        <w:pStyle w:val="phnormal"/>
      </w:pPr>
      <w:r>
        <w:t>В области «</w:t>
      </w:r>
      <w:r w:rsidRPr="00216265">
        <w:t>Главное меню</w:t>
      </w:r>
      <w:r>
        <w:t>» выберите пункт меню «Главное меню/ Рабочие места/ Вызовы на дом».</w:t>
      </w:r>
      <w:r w:rsidR="00337B8B">
        <w:t xml:space="preserve"> В области</w:t>
      </w:r>
      <w:r>
        <w:t xml:space="preserve"> «</w:t>
      </w:r>
      <w:r w:rsidRPr="00216265">
        <w:t>Вложенные пункты меню</w:t>
      </w:r>
      <w:r>
        <w:t>» выберите пункт контекстного меню «</w:t>
      </w:r>
      <w:r w:rsidRPr="00216265">
        <w:t>Добавить</w:t>
      </w:r>
      <w:r>
        <w:t>».</w:t>
      </w:r>
      <w:r w:rsidR="00337B8B">
        <w:t xml:space="preserve"> </w:t>
      </w:r>
      <w:r>
        <w:t>Откроется окно «</w:t>
      </w:r>
      <w:r w:rsidRPr="00216265">
        <w:t>Пункт главного меню: Добавление</w:t>
      </w:r>
      <w:r>
        <w:t>» (</w:t>
      </w:r>
      <w:r>
        <w:fldChar w:fldCharType="begin"/>
      </w:r>
      <w:r>
        <w:instrText xml:space="preserve"> REF _Ref62482665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10</w:t>
      </w:r>
      <w:r>
        <w:fldChar w:fldCharType="end"/>
      </w:r>
      <w:r>
        <w:t>).</w:t>
      </w:r>
    </w:p>
    <w:p w:rsidR="00B42DE3" w:rsidRDefault="00B42DE3" w:rsidP="00B42DE3">
      <w:pPr>
        <w:pStyle w:val="phfigure"/>
      </w:pPr>
      <w:r>
        <w:rPr>
          <w:noProof/>
        </w:rPr>
        <w:drawing>
          <wp:inline distT="0" distB="0" distL="0" distR="0" wp14:anchorId="49BF5FF9" wp14:editId="4DD1C220">
            <wp:extent cx="4381500" cy="23526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2DE3" w:rsidRPr="00443EFB" w:rsidRDefault="00B42DE3" w:rsidP="00B42DE3">
      <w:pPr>
        <w:pStyle w:val="phfiguretitle"/>
      </w:pPr>
      <w:bookmarkStart w:id="44" w:name="_Ref62482665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10</w:t>
      </w:r>
      <w:r w:rsidR="00F24747">
        <w:rPr>
          <w:noProof/>
        </w:rPr>
        <w:fldChar w:fldCharType="end"/>
      </w:r>
      <w:bookmarkEnd w:id="44"/>
      <w:r>
        <w:t xml:space="preserve"> – Окно «</w:t>
      </w:r>
      <w:r w:rsidRPr="00216265">
        <w:t>Пункт главного меню: Добавление</w:t>
      </w:r>
      <w:r>
        <w:t>»</w:t>
      </w:r>
    </w:p>
    <w:p w:rsidR="00B42DE3" w:rsidRDefault="00B42DE3" w:rsidP="00B87BAB">
      <w:pPr>
        <w:pStyle w:val="phlistitemizedtitle"/>
      </w:pPr>
      <w:r>
        <w:t>Заполните поля:</w:t>
      </w:r>
    </w:p>
    <w:p w:rsidR="00B42DE3" w:rsidRPr="00D37882" w:rsidRDefault="00B42DE3" w:rsidP="00337B8B">
      <w:pPr>
        <w:pStyle w:val="phlistitemized1"/>
      </w:pPr>
      <w:r w:rsidRPr="00601C5A">
        <w:t>«Заголовок</w:t>
      </w:r>
      <w:r>
        <w:t>» – «</w:t>
      </w:r>
      <w:r w:rsidR="00337B8B" w:rsidRPr="00337B8B">
        <w:t>Прием вызовов СМП (госпитализация) Руна</w:t>
      </w:r>
      <w:r w:rsidRPr="00D37882">
        <w:t>»;</w:t>
      </w:r>
    </w:p>
    <w:p w:rsidR="00B42DE3" w:rsidRPr="00D37882" w:rsidRDefault="00B42DE3" w:rsidP="00A332F4">
      <w:pPr>
        <w:pStyle w:val="phlistitemized1"/>
        <w:numPr>
          <w:ilvl w:val="0"/>
          <w:numId w:val="19"/>
        </w:numPr>
      </w:pPr>
      <w:r w:rsidRPr="00D37882">
        <w:t xml:space="preserve">«Порядок» – </w:t>
      </w:r>
      <w:r w:rsidR="00337B8B">
        <w:t>введите значение с клавиатуры</w:t>
      </w:r>
      <w:r w:rsidRPr="00D37882">
        <w:t>;</w:t>
      </w:r>
    </w:p>
    <w:p w:rsidR="00B42DE3" w:rsidRPr="00337B8B" w:rsidRDefault="00B42DE3" w:rsidP="00337B8B">
      <w:pPr>
        <w:pStyle w:val="phlistitemized1"/>
        <w:rPr>
          <w:lang w:val="en-US"/>
        </w:rPr>
      </w:pPr>
      <w:r w:rsidRPr="00337B8B">
        <w:rPr>
          <w:lang w:val="en-US"/>
        </w:rPr>
        <w:t>«</w:t>
      </w:r>
      <w:r w:rsidRPr="00D37882">
        <w:t>Действие</w:t>
      </w:r>
      <w:r w:rsidRPr="00337B8B">
        <w:rPr>
          <w:lang w:val="en-US"/>
        </w:rPr>
        <w:t>» – «</w:t>
      </w:r>
      <w:r w:rsidR="00337B8B" w:rsidRPr="00337B8B">
        <w:rPr>
          <w:lang w:val="en-US"/>
        </w:rPr>
        <w:t>openD3Form('SmpCalls/smp_call_ex_system_runa');</w:t>
      </w:r>
      <w:r w:rsidRPr="00337B8B">
        <w:rPr>
          <w:lang w:val="en-US"/>
        </w:rPr>
        <w:t>».</w:t>
      </w:r>
    </w:p>
    <w:p w:rsidR="00B42DE3" w:rsidRDefault="00337B8B" w:rsidP="00B42DE3">
      <w:pPr>
        <w:pStyle w:val="phnormal"/>
      </w:pPr>
      <w:r>
        <w:lastRenderedPageBreak/>
        <w:t>После заполнения полей н</w:t>
      </w:r>
      <w:r w:rsidR="00B42DE3">
        <w:t>ажмите на кнопку «</w:t>
      </w:r>
      <w:r w:rsidR="00B42DE3" w:rsidRPr="00216265">
        <w:t>ОК</w:t>
      </w:r>
      <w:r w:rsidR="00B42DE3">
        <w:t>».</w:t>
      </w:r>
    </w:p>
    <w:p w:rsidR="00CE32B4" w:rsidRDefault="0073428E" w:rsidP="00F02EA1">
      <w:pPr>
        <w:pStyle w:val="20"/>
      </w:pPr>
      <w:bookmarkStart w:id="45" w:name="_Toc70326444"/>
      <w:r w:rsidRPr="00E16162">
        <w:t>Настройка</w:t>
      </w:r>
      <w:r>
        <w:t xml:space="preserve"> </w:t>
      </w:r>
      <w:r w:rsidRPr="00E16162">
        <w:t>интеграционного</w:t>
      </w:r>
      <w:r>
        <w:t xml:space="preserve"> </w:t>
      </w:r>
      <w:r w:rsidRPr="00E16162">
        <w:t>пользователя</w:t>
      </w:r>
      <w:bookmarkEnd w:id="26"/>
      <w:bookmarkEnd w:id="27"/>
      <w:bookmarkEnd w:id="28"/>
      <w:bookmarkEnd w:id="45"/>
    </w:p>
    <w:p w:rsidR="0073428E" w:rsidRPr="00057DF3" w:rsidRDefault="0073428E" w:rsidP="00F02EA1">
      <w:pPr>
        <w:pStyle w:val="phnormal"/>
      </w:pPr>
      <w:r w:rsidRPr="00E16162">
        <w:t>Для</w:t>
      </w:r>
      <w:r>
        <w:t xml:space="preserve"> </w:t>
      </w:r>
      <w:r w:rsidRPr="00E16162">
        <w:t>взаимодействия</w:t>
      </w:r>
      <w:r>
        <w:t xml:space="preserve"> </w:t>
      </w:r>
      <w:r w:rsidRPr="00E16162">
        <w:t>с</w:t>
      </w:r>
      <w:r>
        <w:t xml:space="preserve"> </w:t>
      </w:r>
      <w:r w:rsidR="00064D46">
        <w:t>ГИС СМП</w:t>
      </w:r>
      <w:r>
        <w:t xml:space="preserve"> </w:t>
      </w:r>
      <w:r w:rsidRPr="00E16162">
        <w:t>необходимо</w:t>
      </w:r>
      <w:r>
        <w:t xml:space="preserve"> </w:t>
      </w:r>
      <w:r w:rsidRPr="00057DF3">
        <w:t>создать и настроить интеграционного пользователя.</w:t>
      </w:r>
    </w:p>
    <w:p w:rsidR="0073428E" w:rsidRDefault="0073428E" w:rsidP="00F02EA1">
      <w:pPr>
        <w:pStyle w:val="phnormal"/>
      </w:pPr>
      <w:r w:rsidRPr="00057DF3">
        <w:rPr>
          <w:rStyle w:val="phnormal0"/>
          <w:b/>
        </w:rPr>
        <w:t>Примечание</w:t>
      </w:r>
      <w:r w:rsidRPr="00057DF3">
        <w:t xml:space="preserve"> – Логин и пароль интеграционного пользователя необходимо добавить в конфигурационный</w:t>
      </w:r>
      <w:r>
        <w:t xml:space="preserve"> файл conf.in</w:t>
      </w:r>
      <w:r>
        <w:rPr>
          <w:lang w:val="en-US"/>
        </w:rPr>
        <w:t>c</w:t>
      </w:r>
      <w:r>
        <w:t xml:space="preserve">, размещенный на сервере, для обеспечения возможности обращения к </w:t>
      </w:r>
      <w:r w:rsidR="00064D46">
        <w:t>СМП ГИС</w:t>
      </w:r>
      <w:r>
        <w:t xml:space="preserve"> без авторизации.</w:t>
      </w:r>
    </w:p>
    <w:p w:rsidR="0073428E" w:rsidRDefault="0073428E" w:rsidP="00F02EA1">
      <w:pPr>
        <w:pStyle w:val="30"/>
      </w:pPr>
      <w:bookmarkStart w:id="46" w:name="_Toc256000009"/>
      <w:bookmarkStart w:id="47" w:name="scroll-bookmark-16"/>
      <w:bookmarkStart w:id="48" w:name="_Toc69891126"/>
      <w:bookmarkStart w:id="49" w:name="_Ref70059419"/>
      <w:bookmarkStart w:id="50" w:name="_Toc70326445"/>
      <w:r w:rsidRPr="00E16162">
        <w:t>Создание</w:t>
      </w:r>
      <w:r>
        <w:t xml:space="preserve"> </w:t>
      </w:r>
      <w:r w:rsidRPr="00E16162">
        <w:t>интеграционного</w:t>
      </w:r>
      <w:r>
        <w:t xml:space="preserve"> </w:t>
      </w:r>
      <w:r w:rsidRPr="00E16162">
        <w:t>пользователя</w:t>
      </w:r>
      <w:bookmarkEnd w:id="46"/>
      <w:bookmarkEnd w:id="47"/>
      <w:bookmarkEnd w:id="48"/>
      <w:bookmarkEnd w:id="49"/>
      <w:bookmarkEnd w:id="50"/>
    </w:p>
    <w:p w:rsidR="0073428E" w:rsidRPr="008962E4" w:rsidRDefault="0073428E" w:rsidP="00F02EA1">
      <w:pPr>
        <w:pStyle w:val="phnormal"/>
      </w:pPr>
      <w:r w:rsidRPr="00E16162">
        <w:t>Чтобы</w:t>
      </w:r>
      <w:r>
        <w:t xml:space="preserve"> </w:t>
      </w:r>
      <w:r w:rsidRPr="00E16162">
        <w:t>зарегистрировать</w:t>
      </w:r>
      <w:r>
        <w:t xml:space="preserve"> </w:t>
      </w:r>
      <w:r w:rsidRPr="00E16162">
        <w:t>нового</w:t>
      </w:r>
      <w:r>
        <w:t xml:space="preserve"> пользователя, в</w:t>
      </w:r>
      <w:r w:rsidRPr="00E16162">
        <w:t>ыберите</w:t>
      </w:r>
      <w:r>
        <w:t xml:space="preserve"> </w:t>
      </w:r>
      <w:r w:rsidRPr="00E16162">
        <w:t>пункт</w:t>
      </w:r>
      <w:r>
        <w:t xml:space="preserve"> </w:t>
      </w:r>
      <w:r w:rsidRPr="00E16162">
        <w:t>главного</w:t>
      </w:r>
      <w:r>
        <w:t xml:space="preserve"> </w:t>
      </w:r>
      <w:r w:rsidRPr="00E16162">
        <w:t>меню</w:t>
      </w:r>
      <w:r>
        <w:t xml:space="preserve"> «</w:t>
      </w:r>
      <w:r w:rsidRPr="00E16162">
        <w:t>Администратор</w:t>
      </w:r>
      <w:r>
        <w:t xml:space="preserve">/ </w:t>
      </w:r>
      <w:r w:rsidRPr="00E16162">
        <w:t>Пользователи</w:t>
      </w:r>
      <w:r w:rsidR="00A12A1A" w:rsidRPr="00583905">
        <w:t>\</w:t>
      </w:r>
      <w:r w:rsidRPr="00E16162">
        <w:t>роли</w:t>
      </w:r>
      <w:r>
        <w:t xml:space="preserve"> </w:t>
      </w:r>
      <w:r w:rsidRPr="00E16162">
        <w:t>пользователей</w:t>
      </w:r>
      <w:r>
        <w:t>»</w:t>
      </w:r>
      <w:r w:rsidRPr="00E16162">
        <w:t>.</w:t>
      </w:r>
      <w:r>
        <w:t xml:space="preserve"> Откроется окно </w:t>
      </w:r>
      <w:r w:rsidRPr="00E16162">
        <w:t>настройки</w:t>
      </w:r>
      <w:r>
        <w:t xml:space="preserve"> </w:t>
      </w:r>
      <w:r w:rsidRPr="00E16162">
        <w:t>пользователей</w:t>
      </w:r>
      <w:r>
        <w:t xml:space="preserve">. </w:t>
      </w:r>
      <w:r w:rsidRPr="00E16162">
        <w:t>Выберите</w:t>
      </w:r>
      <w:r>
        <w:t xml:space="preserve"> </w:t>
      </w:r>
      <w:r w:rsidRPr="00E16162">
        <w:t>пункт</w:t>
      </w:r>
      <w:r>
        <w:t xml:space="preserve"> </w:t>
      </w:r>
      <w:r w:rsidRPr="00E16162">
        <w:t>контекстного</w:t>
      </w:r>
      <w:r>
        <w:t xml:space="preserve"> </w:t>
      </w:r>
      <w:r w:rsidRPr="00E16162">
        <w:t>меню</w:t>
      </w:r>
      <w:r>
        <w:t xml:space="preserve"> «</w:t>
      </w:r>
      <w:r w:rsidRPr="00E16162">
        <w:t>Добавить</w:t>
      </w:r>
      <w:r>
        <w:t>» в области «</w:t>
      </w:r>
      <w:r w:rsidRPr="00E16162">
        <w:t>Пользователи</w:t>
      </w:r>
      <w:r>
        <w:t xml:space="preserve"> </w:t>
      </w:r>
      <w:r w:rsidRPr="00E16162">
        <w:t>системы</w:t>
      </w:r>
      <w:r>
        <w:t>» (</w:t>
      </w:r>
      <w:r>
        <w:fldChar w:fldCharType="begin"/>
      </w:r>
      <w:r>
        <w:instrText xml:space="preserve"> REF _Ref69824329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11</w:t>
      </w:r>
      <w:r>
        <w:fldChar w:fldCharType="end"/>
      </w:r>
      <w:r>
        <w:t>)</w:t>
      </w:r>
      <w:r w:rsidRPr="00E16162">
        <w:t>.</w:t>
      </w:r>
    </w:p>
    <w:p w:rsidR="0073428E" w:rsidRPr="00E16162" w:rsidRDefault="00A12A1A" w:rsidP="00F02EA1">
      <w:pPr>
        <w:pStyle w:val="phfigure"/>
      </w:pPr>
      <w:r>
        <w:rPr>
          <w:noProof/>
        </w:rPr>
        <w:drawing>
          <wp:inline distT="0" distB="0" distL="0" distR="0" wp14:anchorId="03112A55" wp14:editId="4491B726">
            <wp:extent cx="6152515" cy="3366770"/>
            <wp:effectExtent l="19050" t="19050" r="1968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6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28E" w:rsidRPr="00E16162" w:rsidRDefault="0073428E" w:rsidP="00F02EA1">
      <w:pPr>
        <w:pStyle w:val="phfiguretitle"/>
      </w:pPr>
      <w:bookmarkStart w:id="51" w:name="_Ref69824329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11</w:t>
      </w:r>
      <w:r w:rsidRPr="00E16162">
        <w:fldChar w:fldCharType="end"/>
      </w:r>
      <w:bookmarkEnd w:id="51"/>
      <w:r>
        <w:t xml:space="preserve"> – Окно настройки </w:t>
      </w:r>
      <w:r w:rsidRPr="00E16162">
        <w:t>пользователей</w:t>
      </w:r>
    </w:p>
    <w:p w:rsidR="0073428E" w:rsidRPr="00E16162" w:rsidRDefault="0073428E" w:rsidP="00F02EA1">
      <w:pPr>
        <w:pStyle w:val="phnormal"/>
      </w:pPr>
      <w:r w:rsidRPr="00E16162">
        <w:t>Откроется</w:t>
      </w:r>
      <w:r>
        <w:t xml:space="preserve"> </w:t>
      </w:r>
      <w:r w:rsidRPr="00E16162">
        <w:t>окно</w:t>
      </w:r>
      <w:r>
        <w:t xml:space="preserve"> </w:t>
      </w:r>
      <w:r w:rsidRPr="00E16162">
        <w:t>добавления</w:t>
      </w:r>
      <w:r>
        <w:t xml:space="preserve"> </w:t>
      </w:r>
      <w:r w:rsidRPr="00E16162">
        <w:t>нового</w:t>
      </w:r>
      <w:r>
        <w:t xml:space="preserve"> </w:t>
      </w:r>
      <w:r w:rsidRPr="00E16162">
        <w:t>пользователя</w:t>
      </w:r>
      <w:r>
        <w:t xml:space="preserve"> (</w:t>
      </w:r>
      <w:r>
        <w:fldChar w:fldCharType="begin"/>
      </w:r>
      <w:r>
        <w:instrText xml:space="preserve"> REF _Ref69824333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12</w:t>
      </w:r>
      <w:r>
        <w:fldChar w:fldCharType="end"/>
      </w:r>
      <w:r>
        <w:t>)</w:t>
      </w:r>
      <w:r w:rsidRPr="00E16162">
        <w:t>.</w:t>
      </w:r>
    </w:p>
    <w:p w:rsidR="0073428E" w:rsidRPr="00E16162" w:rsidRDefault="00562977" w:rsidP="00F02EA1">
      <w:pPr>
        <w:pStyle w:val="phfigure"/>
      </w:pPr>
      <w:r>
        <w:rPr>
          <w:noProof/>
        </w:rPr>
        <w:lastRenderedPageBreak/>
        <w:drawing>
          <wp:inline distT="0" distB="0" distL="0" distR="0" wp14:anchorId="252C1675" wp14:editId="27665555">
            <wp:extent cx="5124450" cy="18859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28E" w:rsidRPr="00E16162" w:rsidRDefault="0073428E" w:rsidP="00F02EA1">
      <w:pPr>
        <w:pStyle w:val="phfiguretitle"/>
      </w:pPr>
      <w:bookmarkStart w:id="52" w:name="_Ref69824333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12</w:t>
      </w:r>
      <w:r w:rsidRPr="00E16162">
        <w:fldChar w:fldCharType="end"/>
      </w:r>
      <w:bookmarkEnd w:id="52"/>
      <w:r>
        <w:t xml:space="preserve"> – </w:t>
      </w:r>
      <w:r w:rsidRPr="00E16162">
        <w:t>Окно</w:t>
      </w:r>
      <w:r>
        <w:t xml:space="preserve"> </w:t>
      </w:r>
      <w:r w:rsidRPr="00E16162">
        <w:t>добавления</w:t>
      </w:r>
      <w:r>
        <w:t xml:space="preserve"> </w:t>
      </w:r>
      <w:r w:rsidRPr="00E16162">
        <w:t>пользователя</w:t>
      </w:r>
    </w:p>
    <w:p w:rsidR="0073428E" w:rsidRDefault="0073428E" w:rsidP="00B87BAB">
      <w:pPr>
        <w:pStyle w:val="phlistitemizedtitle"/>
      </w:pPr>
      <w:r>
        <w:t>Заполните поля:</w:t>
      </w:r>
    </w:p>
    <w:p w:rsidR="0073428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«Имя пользователя»</w:t>
      </w:r>
      <w:r>
        <w:t xml:space="preserve"> – введите имя пользователя;</w:t>
      </w:r>
    </w:p>
    <w:p w:rsidR="0073428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«Полное имя пользователя»</w:t>
      </w:r>
      <w:r>
        <w:t xml:space="preserve"> – введите полное имя пользователя;</w:t>
      </w:r>
    </w:p>
    <w:p w:rsidR="0073428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«Пароль»</w:t>
      </w:r>
      <w:r>
        <w:t xml:space="preserve"> – введите пароль;</w:t>
      </w:r>
    </w:p>
    <w:p w:rsidR="0073428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«Максимальное количество одновременных сеансов»</w:t>
      </w:r>
      <w:r>
        <w:t xml:space="preserve">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1BE454A7" wp14:editId="21905C0B">
            <wp:extent cx="209550" cy="20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73428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«Смена пароля при первом входе в систему»</w:t>
      </w:r>
      <w:r>
        <w:t xml:space="preserve"> – снимите «флажок»;</w:t>
      </w:r>
    </w:p>
    <w:p w:rsidR="0073428E" w:rsidRPr="00333CAE" w:rsidRDefault="0073428E" w:rsidP="00F02EA1">
      <w:pPr>
        <w:pStyle w:val="phlistitemized1"/>
        <w:rPr>
          <w:lang w:eastAsia="ru-RU"/>
        </w:rPr>
      </w:pPr>
      <w:r>
        <w:rPr>
          <w:lang w:eastAsia="ru-RU"/>
        </w:rPr>
        <w:t>«Интеграционный пользователь»</w:t>
      </w:r>
      <w:r>
        <w:t xml:space="preserve"> – установите «флажок».</w:t>
      </w:r>
    </w:p>
    <w:p w:rsidR="0073428E" w:rsidRPr="0073428E" w:rsidRDefault="0073428E" w:rsidP="00F02EA1">
      <w:pPr>
        <w:pStyle w:val="phnormal"/>
      </w:pPr>
      <w:r>
        <w:t>После заполнения полей нажмите на кнопку «ОК»</w:t>
      </w:r>
      <w:r w:rsidRPr="00E16162">
        <w:t>.</w:t>
      </w:r>
      <w:r>
        <w:t xml:space="preserve"> </w:t>
      </w:r>
      <w:r w:rsidRPr="00E16162">
        <w:t>Новый</w:t>
      </w:r>
      <w:r>
        <w:t xml:space="preserve"> </w:t>
      </w:r>
      <w:r w:rsidRPr="00E16162">
        <w:t>пользователь</w:t>
      </w:r>
      <w:r>
        <w:t xml:space="preserve"> </w:t>
      </w:r>
      <w:r w:rsidRPr="00E16162">
        <w:t>отобразится</w:t>
      </w:r>
      <w:r>
        <w:t xml:space="preserve"> в области «</w:t>
      </w:r>
      <w:r w:rsidRPr="00E16162">
        <w:t>Пользователи</w:t>
      </w:r>
      <w:r>
        <w:t xml:space="preserve"> </w:t>
      </w:r>
      <w:r w:rsidRPr="00E16162">
        <w:t>системы</w:t>
      </w:r>
      <w:r>
        <w:t>»</w:t>
      </w:r>
      <w:r w:rsidRPr="00E16162">
        <w:t>.</w:t>
      </w:r>
    </w:p>
    <w:p w:rsidR="00BF4449" w:rsidRDefault="00FB0ADC" w:rsidP="00F02EA1">
      <w:pPr>
        <w:pStyle w:val="30"/>
      </w:pPr>
      <w:bookmarkStart w:id="53" w:name="_Ref70059415"/>
      <w:bookmarkStart w:id="54" w:name="_Toc70326446"/>
      <w:r>
        <w:t>Создание</w:t>
      </w:r>
      <w:r w:rsidR="00BF4449">
        <w:t xml:space="preserve"> </w:t>
      </w:r>
      <w:r w:rsidR="00737A6D">
        <w:t xml:space="preserve">интеграционного </w:t>
      </w:r>
      <w:r w:rsidR="00BF4449" w:rsidRPr="00256DE3">
        <w:t>контрагента</w:t>
      </w:r>
      <w:bookmarkEnd w:id="53"/>
      <w:bookmarkEnd w:id="54"/>
    </w:p>
    <w:p w:rsidR="00BF4449" w:rsidRPr="00D37483" w:rsidRDefault="00FB0ADC" w:rsidP="00BF4449">
      <w:pPr>
        <w:pStyle w:val="phnormal"/>
      </w:pPr>
      <w:r w:rsidRPr="00D37483">
        <w:t>Чтобы добавить нового контрагента, выберите пункт главного меню «Настройки/ Настройка персонала/ Персонал». Откроется окно «Персонал» (</w:t>
      </w:r>
      <w:r w:rsidR="00256DE3" w:rsidRPr="00D37483">
        <w:fldChar w:fldCharType="begin"/>
      </w:r>
      <w:r w:rsidR="00256DE3" w:rsidRPr="00D37483">
        <w:instrText xml:space="preserve"> REF _Ref70058852 \h  \* MERGEFORMAT </w:instrText>
      </w:r>
      <w:r w:rsidR="00256DE3" w:rsidRPr="00D37483">
        <w:fldChar w:fldCharType="separate"/>
      </w:r>
      <w:r w:rsidR="00025C1E" w:rsidRPr="00D37483">
        <w:t>Рисунок </w:t>
      </w:r>
      <w:r w:rsidR="00025C1E">
        <w:t>13</w:t>
      </w:r>
      <w:r w:rsidR="00256DE3" w:rsidRPr="00D37483">
        <w:fldChar w:fldCharType="end"/>
      </w:r>
      <w:r w:rsidRPr="00D37483">
        <w:t>).</w:t>
      </w:r>
    </w:p>
    <w:p w:rsidR="00FB0ADC" w:rsidRPr="00D37483" w:rsidRDefault="00FB0ADC" w:rsidP="00FB0ADC">
      <w:pPr>
        <w:pStyle w:val="phfigure"/>
      </w:pPr>
      <w:r w:rsidRPr="00D37483">
        <w:rPr>
          <w:noProof/>
        </w:rPr>
        <w:lastRenderedPageBreak/>
        <w:drawing>
          <wp:inline distT="0" distB="0" distL="0" distR="0" wp14:anchorId="3A27CF83" wp14:editId="2450B34D">
            <wp:extent cx="6152515" cy="3616960"/>
            <wp:effectExtent l="19050" t="19050" r="1968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ADC" w:rsidRPr="00D37483" w:rsidRDefault="00FB0ADC" w:rsidP="00FB0ADC">
      <w:pPr>
        <w:pStyle w:val="phfiguretitle"/>
      </w:pPr>
      <w:bookmarkStart w:id="55" w:name="_Ref70058852"/>
      <w:r w:rsidRPr="00D37483"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13</w:t>
      </w:r>
      <w:r w:rsidR="00F24747">
        <w:rPr>
          <w:noProof/>
        </w:rPr>
        <w:fldChar w:fldCharType="end"/>
      </w:r>
      <w:bookmarkEnd w:id="55"/>
      <w:r w:rsidRPr="00D37483">
        <w:t xml:space="preserve"> – Окно «Персонал»</w:t>
      </w:r>
    </w:p>
    <w:p w:rsidR="00FB0ADC" w:rsidRPr="00D37483" w:rsidRDefault="00FB0ADC" w:rsidP="00BF4449">
      <w:pPr>
        <w:pStyle w:val="phnormal"/>
      </w:pPr>
      <w:r w:rsidRPr="00D37483">
        <w:t>В области «Каталоги» выберите каталог и в области «Персонал» выберите пункт контекстного меню «Добавить». Откроется окно «Персонал: Добавление»</w:t>
      </w:r>
      <w:r w:rsidR="00256DE3" w:rsidRPr="00D37483">
        <w:t xml:space="preserve"> (</w:t>
      </w:r>
      <w:r w:rsidR="00256DE3" w:rsidRPr="00D37483">
        <w:fldChar w:fldCharType="begin"/>
      </w:r>
      <w:r w:rsidR="00256DE3" w:rsidRPr="00D37483">
        <w:instrText xml:space="preserve"> REF _Ref70058835 \h  \* MERGEFORMAT </w:instrText>
      </w:r>
      <w:r w:rsidR="00256DE3" w:rsidRPr="00D37483">
        <w:fldChar w:fldCharType="separate"/>
      </w:r>
      <w:r w:rsidR="00025C1E" w:rsidRPr="00D37483">
        <w:t>Рисунок </w:t>
      </w:r>
      <w:r w:rsidR="00025C1E">
        <w:t>14</w:t>
      </w:r>
      <w:r w:rsidR="00256DE3" w:rsidRPr="00D37483">
        <w:fldChar w:fldCharType="end"/>
      </w:r>
      <w:r w:rsidR="00256DE3" w:rsidRPr="00D37483">
        <w:t>)</w:t>
      </w:r>
      <w:r w:rsidRPr="00D37483">
        <w:t>.</w:t>
      </w:r>
    </w:p>
    <w:p w:rsidR="00256DE3" w:rsidRPr="00D37483" w:rsidRDefault="00256DE3" w:rsidP="00256DE3">
      <w:pPr>
        <w:pStyle w:val="phfigure"/>
      </w:pPr>
      <w:r w:rsidRPr="00D37483">
        <w:rPr>
          <w:noProof/>
        </w:rPr>
        <w:drawing>
          <wp:inline distT="0" distB="0" distL="0" distR="0" wp14:anchorId="46FB5B3A" wp14:editId="33E79A23">
            <wp:extent cx="6152515" cy="3550920"/>
            <wp:effectExtent l="19050" t="19050" r="1968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DE3" w:rsidRDefault="00256DE3" w:rsidP="00256DE3">
      <w:pPr>
        <w:pStyle w:val="phfiguretitle"/>
      </w:pPr>
      <w:bookmarkStart w:id="56" w:name="_Ref70058835"/>
      <w:r w:rsidRPr="00D37483"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14</w:t>
      </w:r>
      <w:r w:rsidR="00F24747">
        <w:rPr>
          <w:noProof/>
        </w:rPr>
        <w:fldChar w:fldCharType="end"/>
      </w:r>
      <w:bookmarkEnd w:id="56"/>
      <w:r w:rsidRPr="00D37483">
        <w:t xml:space="preserve"> – Окно «Персонал: Добавление»</w:t>
      </w:r>
    </w:p>
    <w:p w:rsidR="00737A6D" w:rsidRPr="00737A6D" w:rsidRDefault="00737A6D" w:rsidP="00737A6D">
      <w:pPr>
        <w:pStyle w:val="phnormal"/>
      </w:pPr>
      <w:r>
        <w:lastRenderedPageBreak/>
        <w:t>Заполните необходимые поля и нажмите на кнопку «ОК.</w:t>
      </w:r>
      <w:r w:rsidR="00D37483">
        <w:t xml:space="preserve"> Откроется информационное сообщение: «Создать нового контрагента?». Нажмите на кнопку «Да».</w:t>
      </w:r>
    </w:p>
    <w:p w:rsidR="00AC1C05" w:rsidRDefault="00AC1C05" w:rsidP="00AC1C05">
      <w:pPr>
        <w:pStyle w:val="12"/>
      </w:pPr>
      <w:bookmarkStart w:id="57" w:name="_Toc70326447"/>
      <w:r>
        <w:lastRenderedPageBreak/>
        <w:t>Настройки в каждой МО</w:t>
      </w:r>
      <w:bookmarkEnd w:id="57"/>
    </w:p>
    <w:p w:rsidR="00BF4449" w:rsidRDefault="00BF4449" w:rsidP="00D8415D">
      <w:pPr>
        <w:pStyle w:val="20"/>
      </w:pPr>
      <w:bookmarkStart w:id="58" w:name="_Toc70326448"/>
      <w:r>
        <w:t>Добавление интеграционного персонала</w:t>
      </w:r>
      <w:bookmarkEnd w:id="58"/>
    </w:p>
    <w:p w:rsidR="00256DE3" w:rsidRDefault="00737A6D" w:rsidP="00256DE3">
      <w:pPr>
        <w:pStyle w:val="phnormal"/>
      </w:pPr>
      <w:r>
        <w:t>Для добавления</w:t>
      </w:r>
      <w:r w:rsidR="00256DE3">
        <w:t xml:space="preserve"> интеграционн</w:t>
      </w:r>
      <w:r>
        <w:t>ого</w:t>
      </w:r>
      <w:r w:rsidR="00256DE3">
        <w:t xml:space="preserve"> персонал</w:t>
      </w:r>
      <w:r>
        <w:t>а</w:t>
      </w:r>
      <w:r w:rsidR="00256DE3">
        <w:t>, выберите пункт главного меню «Настройки/ Настройка персонала/ Персонал». Откроется окно «Персонал» (</w:t>
      </w:r>
      <w:r>
        <w:fldChar w:fldCharType="begin"/>
      </w:r>
      <w:r>
        <w:instrText xml:space="preserve"> REF _Ref70059523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15</w:t>
      </w:r>
      <w:r>
        <w:fldChar w:fldCharType="end"/>
      </w:r>
      <w:r w:rsidR="00256DE3">
        <w:t>).</w:t>
      </w:r>
    </w:p>
    <w:p w:rsidR="00256DE3" w:rsidRDefault="005E5B1E" w:rsidP="00256DE3">
      <w:pPr>
        <w:pStyle w:val="phfigure"/>
      </w:pPr>
      <w:r>
        <w:rPr>
          <w:noProof/>
        </w:rPr>
        <w:drawing>
          <wp:inline distT="0" distB="0" distL="0" distR="0" wp14:anchorId="5710F0ED" wp14:editId="3FF7A77D">
            <wp:extent cx="6152515" cy="3616960"/>
            <wp:effectExtent l="19050" t="19050" r="19685" b="215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6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DE3" w:rsidRDefault="00256DE3" w:rsidP="00256DE3">
      <w:pPr>
        <w:pStyle w:val="phfiguretitle"/>
      </w:pPr>
      <w:bookmarkStart w:id="59" w:name="_Ref70059523"/>
      <w:r>
        <w:t>Рисунок </w:t>
      </w:r>
      <w:r w:rsidR="00F24747">
        <w:fldChar w:fldCharType="begin"/>
      </w:r>
      <w:r w:rsidR="00F24747">
        <w:instrText xml:space="preserve"> SEQ Рисунок \* </w:instrText>
      </w:r>
      <w:r w:rsidR="00F24747">
        <w:instrText xml:space="preserve">ARABIC </w:instrText>
      </w:r>
      <w:r w:rsidR="00F24747">
        <w:fldChar w:fldCharType="separate"/>
      </w:r>
      <w:r w:rsidR="00025C1E">
        <w:rPr>
          <w:noProof/>
        </w:rPr>
        <w:t>15</w:t>
      </w:r>
      <w:r w:rsidR="00F24747">
        <w:rPr>
          <w:noProof/>
        </w:rPr>
        <w:fldChar w:fldCharType="end"/>
      </w:r>
      <w:bookmarkEnd w:id="59"/>
      <w:r>
        <w:t xml:space="preserve"> – Окно «Персонал»</w:t>
      </w:r>
    </w:p>
    <w:p w:rsidR="00256DE3" w:rsidRDefault="00256DE3" w:rsidP="00256DE3">
      <w:pPr>
        <w:pStyle w:val="phnormal"/>
      </w:pPr>
      <w:r>
        <w:t>В области «Каталоги» выберите каталог и в области «Персонал» выберите пункт контекстного меню «Добавить». Откроется окно «Персонал: Добавление» (</w:t>
      </w:r>
      <w:r w:rsidR="007D3C38">
        <w:fldChar w:fldCharType="begin"/>
      </w:r>
      <w:r w:rsidR="007D3C38">
        <w:instrText xml:space="preserve"> REF _Ref70059489 \h </w:instrText>
      </w:r>
      <w:r w:rsidR="007D3C38">
        <w:fldChar w:fldCharType="separate"/>
      </w:r>
      <w:r w:rsidR="00025C1E">
        <w:t>Рисунок </w:t>
      </w:r>
      <w:r w:rsidR="00025C1E">
        <w:rPr>
          <w:noProof/>
        </w:rPr>
        <w:t>16</w:t>
      </w:r>
      <w:r w:rsidR="007D3C38">
        <w:fldChar w:fldCharType="end"/>
      </w:r>
      <w:r>
        <w:t>).</w:t>
      </w:r>
    </w:p>
    <w:p w:rsidR="00256DE3" w:rsidRDefault="00256DE3" w:rsidP="00256DE3">
      <w:pPr>
        <w:pStyle w:val="phfigure"/>
      </w:pPr>
      <w:r>
        <w:rPr>
          <w:noProof/>
        </w:rPr>
        <w:lastRenderedPageBreak/>
        <w:drawing>
          <wp:inline distT="0" distB="0" distL="0" distR="0" wp14:anchorId="1AE135C3" wp14:editId="4CD83B07">
            <wp:extent cx="6152515" cy="3550920"/>
            <wp:effectExtent l="19050" t="19050" r="19685" b="11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5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449" w:rsidRDefault="00256DE3" w:rsidP="00256DE3">
      <w:pPr>
        <w:pStyle w:val="phfiguretitle"/>
      </w:pPr>
      <w:bookmarkStart w:id="60" w:name="_Ref70059489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16</w:t>
      </w:r>
      <w:r w:rsidR="00F24747">
        <w:rPr>
          <w:noProof/>
        </w:rPr>
        <w:fldChar w:fldCharType="end"/>
      </w:r>
      <w:bookmarkEnd w:id="60"/>
      <w:r>
        <w:t xml:space="preserve"> – Окно «Персонал: Добавление»</w:t>
      </w:r>
    </w:p>
    <w:p w:rsidR="00256DE3" w:rsidRDefault="00256DE3" w:rsidP="00256DE3">
      <w:pPr>
        <w:pStyle w:val="phnormal"/>
      </w:pPr>
      <w:r>
        <w:t xml:space="preserve">В поле «Контрагент» нажмите на кнопку </w:t>
      </w:r>
      <w:r>
        <w:rPr>
          <w:noProof/>
        </w:rPr>
        <w:drawing>
          <wp:inline distT="0" distB="0" distL="0" distR="0" wp14:anchorId="1E5D566F" wp14:editId="7DC9A076">
            <wp:extent cx="171450" cy="18097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Откроется окно «Контрагенты: Персонал». Выберите </w:t>
      </w:r>
      <w:r w:rsidR="00D37483">
        <w:t xml:space="preserve">интеграционного контрагента </w:t>
      </w:r>
      <w:r>
        <w:t>(см. п. </w:t>
      </w:r>
      <w:r w:rsidR="004B0AA9">
        <w:fldChar w:fldCharType="begin"/>
      </w:r>
      <w:r w:rsidR="004B0AA9">
        <w:instrText xml:space="preserve"> REF _Ref70059415 \n \h </w:instrText>
      </w:r>
      <w:r w:rsidR="004B0AA9">
        <w:fldChar w:fldCharType="separate"/>
      </w:r>
      <w:r w:rsidR="00025C1E">
        <w:t>2.4.2</w:t>
      </w:r>
      <w:r w:rsidR="004B0AA9">
        <w:fldChar w:fldCharType="end"/>
      </w:r>
      <w:r w:rsidR="00D37483">
        <w:t>)</w:t>
      </w:r>
      <w:r>
        <w:t xml:space="preserve"> и нажмите на кнопку «Ок».</w:t>
      </w:r>
    </w:p>
    <w:p w:rsidR="00256DE3" w:rsidRDefault="00256DE3" w:rsidP="00256DE3">
      <w:pPr>
        <w:pStyle w:val="phnormal"/>
      </w:pPr>
      <w:r>
        <w:t xml:space="preserve">В поле «Пользователь» нажмите на кнопку </w:t>
      </w:r>
      <w:r>
        <w:rPr>
          <w:noProof/>
        </w:rPr>
        <w:drawing>
          <wp:inline distT="0" distB="0" distL="0" distR="0" wp14:anchorId="3B1DBB4A" wp14:editId="7EA6D96D">
            <wp:extent cx="171450" cy="18097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«Пользователи системы». Выберите интеграционного пользователя (см. п. </w:t>
      </w:r>
      <w:r w:rsidR="004B0AA9">
        <w:fldChar w:fldCharType="begin"/>
      </w:r>
      <w:r w:rsidR="004B0AA9">
        <w:instrText xml:space="preserve"> REF _Ref70059419 \n \h </w:instrText>
      </w:r>
      <w:r w:rsidR="004B0AA9">
        <w:fldChar w:fldCharType="separate"/>
      </w:r>
      <w:r w:rsidR="00025C1E">
        <w:t>2.4.1</w:t>
      </w:r>
      <w:r w:rsidR="004B0AA9">
        <w:fldChar w:fldCharType="end"/>
      </w:r>
      <w:r>
        <w:t>) и нажмите на кнопку «Ок».</w:t>
      </w:r>
    </w:p>
    <w:p w:rsidR="00256DE3" w:rsidRPr="00256DE3" w:rsidRDefault="004B0AA9" w:rsidP="00256DE3">
      <w:pPr>
        <w:pStyle w:val="phnormal"/>
      </w:pPr>
      <w:r>
        <w:t>Заполните необходимые поля в окне «Персонал: Добавление» (</w:t>
      </w:r>
      <w:r w:rsidR="007D3C38">
        <w:t>см. </w:t>
      </w:r>
      <w:r>
        <w:fldChar w:fldCharType="begin"/>
      </w:r>
      <w:r>
        <w:instrText xml:space="preserve"> REF _Ref70059489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16</w:t>
      </w:r>
      <w:r>
        <w:fldChar w:fldCharType="end"/>
      </w:r>
      <w:r>
        <w:t>) и нажмите на кнопку «ОК».</w:t>
      </w:r>
    </w:p>
    <w:p w:rsidR="00660AA0" w:rsidRDefault="00660AA0" w:rsidP="00660AA0">
      <w:pPr>
        <w:pStyle w:val="20"/>
      </w:pPr>
      <w:bookmarkStart w:id="61" w:name="_Toc70326449"/>
      <w:r>
        <w:t>Настройка роли «Регистратор-курьер»</w:t>
      </w:r>
      <w:bookmarkEnd w:id="61"/>
    </w:p>
    <w:p w:rsidR="00BE2612" w:rsidRDefault="00BE2612" w:rsidP="00660AA0">
      <w:pPr>
        <w:pStyle w:val="30"/>
      </w:pPr>
      <w:bookmarkStart w:id="62" w:name="_Toc70326450"/>
      <w:r>
        <w:t>Создание роли</w:t>
      </w:r>
      <w:bookmarkEnd w:id="62"/>
    </w:p>
    <w:p w:rsidR="00BE2612" w:rsidRPr="00E16162" w:rsidRDefault="00BE2612" w:rsidP="00BE2612">
      <w:pPr>
        <w:pStyle w:val="phnormal"/>
      </w:pPr>
      <w:r w:rsidRPr="00E16162">
        <w:t>Для</w:t>
      </w:r>
      <w:r>
        <w:t xml:space="preserve"> </w:t>
      </w:r>
      <w:r w:rsidRPr="00E16162">
        <w:t>взаимодействия</w:t>
      </w:r>
      <w:r>
        <w:t xml:space="preserve"> </w:t>
      </w:r>
      <w:r w:rsidRPr="00E16162">
        <w:t>с</w:t>
      </w:r>
      <w:r>
        <w:t xml:space="preserve"> </w:t>
      </w:r>
      <w:r w:rsidR="008B7BF6">
        <w:t>ГИС СМП</w:t>
      </w:r>
      <w:r>
        <w:t xml:space="preserve"> </w:t>
      </w:r>
      <w:r w:rsidRPr="00E16162">
        <w:t>необходимо</w:t>
      </w:r>
      <w:r>
        <w:t xml:space="preserve"> </w:t>
      </w:r>
      <w:r w:rsidRPr="00E16162">
        <w:t>создать</w:t>
      </w:r>
      <w:r>
        <w:t xml:space="preserve"> </w:t>
      </w:r>
      <w:r w:rsidRPr="00E16162">
        <w:t>роль</w:t>
      </w:r>
      <w:r>
        <w:t xml:space="preserve"> </w:t>
      </w:r>
      <w:r w:rsidRPr="00E16162">
        <w:t>с</w:t>
      </w:r>
      <w:r>
        <w:t xml:space="preserve"> </w:t>
      </w:r>
      <w:r w:rsidRPr="00E16162">
        <w:t>наименованием</w:t>
      </w:r>
      <w:r>
        <w:t xml:space="preserve"> «Регистрато</w:t>
      </w:r>
      <w:r w:rsidR="00820807">
        <w:t>р</w:t>
      </w:r>
      <w:r>
        <w:t>-курьер»</w:t>
      </w:r>
      <w:r w:rsidRPr="00E16162">
        <w:t>.</w:t>
      </w:r>
    </w:p>
    <w:p w:rsidR="00BE2612" w:rsidRPr="00E16162" w:rsidRDefault="00BE2612" w:rsidP="00BE2612">
      <w:pPr>
        <w:pStyle w:val="phnormal"/>
      </w:pPr>
      <w:r w:rsidRPr="00E16162">
        <w:t>Чтобы</w:t>
      </w:r>
      <w:r>
        <w:t xml:space="preserve"> </w:t>
      </w:r>
      <w:r w:rsidRPr="00E16162">
        <w:t>зарегистрировать</w:t>
      </w:r>
      <w:r>
        <w:t xml:space="preserve"> </w:t>
      </w:r>
      <w:r w:rsidRPr="00E16162">
        <w:t>новую</w:t>
      </w:r>
      <w:r>
        <w:t xml:space="preserve"> роль, в</w:t>
      </w:r>
      <w:r w:rsidRPr="00E16162">
        <w:t>ыберите</w:t>
      </w:r>
      <w:r>
        <w:t xml:space="preserve"> </w:t>
      </w:r>
      <w:r w:rsidRPr="00E16162">
        <w:t>пункт</w:t>
      </w:r>
      <w:r>
        <w:t xml:space="preserve"> </w:t>
      </w:r>
      <w:r w:rsidRPr="00E16162">
        <w:t>главного</w:t>
      </w:r>
      <w:r>
        <w:t xml:space="preserve"> </w:t>
      </w:r>
      <w:r w:rsidRPr="00E16162">
        <w:t>меню</w:t>
      </w:r>
      <w:r>
        <w:t xml:space="preserve"> «</w:t>
      </w:r>
      <w:r w:rsidRPr="00E16162">
        <w:t>Администратор</w:t>
      </w:r>
      <w:r>
        <w:t xml:space="preserve">/ </w:t>
      </w:r>
      <w:r w:rsidRPr="00E16162">
        <w:t>Настройка</w:t>
      </w:r>
      <w:r>
        <w:t xml:space="preserve"> </w:t>
      </w:r>
      <w:r w:rsidRPr="00E16162">
        <w:t>ролей</w:t>
      </w:r>
      <w:r>
        <w:t>»</w:t>
      </w:r>
      <w:r w:rsidRPr="00E16162">
        <w:t>.</w:t>
      </w:r>
      <w:r>
        <w:t xml:space="preserve"> Откроется окно «Н</w:t>
      </w:r>
      <w:r w:rsidRPr="00E16162">
        <w:t>астройк</w:t>
      </w:r>
      <w:r>
        <w:t xml:space="preserve">а </w:t>
      </w:r>
      <w:r w:rsidRPr="00E16162">
        <w:t>ролей</w:t>
      </w:r>
      <w:r>
        <w:t>» (</w:t>
      </w:r>
      <w:r>
        <w:fldChar w:fldCharType="begin"/>
      </w:r>
      <w:r>
        <w:instrText xml:space="preserve"> REF _Ref69824307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17</w:t>
      </w:r>
      <w:r>
        <w:fldChar w:fldCharType="end"/>
      </w:r>
      <w:r>
        <w:t>)</w:t>
      </w:r>
      <w:r w:rsidRPr="00E16162">
        <w:t>.</w:t>
      </w:r>
    </w:p>
    <w:p w:rsidR="00BE2612" w:rsidRPr="00E16162" w:rsidRDefault="00BE2612" w:rsidP="00BE2612">
      <w:pPr>
        <w:pStyle w:val="phfigure"/>
      </w:pPr>
      <w:r w:rsidRPr="00E16162">
        <w:rPr>
          <w:noProof/>
        </w:rPr>
        <w:lastRenderedPageBreak/>
        <w:drawing>
          <wp:inline distT="0" distB="0" distL="0" distR="0" wp14:anchorId="61F018BE" wp14:editId="52F20B50">
            <wp:extent cx="6295390" cy="2506062"/>
            <wp:effectExtent l="19050" t="19050" r="10160" b="27940"/>
            <wp:docPr id="100009" name="Рисунок 100009" descr="Форма настройки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3790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60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612" w:rsidRPr="00E16162" w:rsidRDefault="00BE2612" w:rsidP="00BE2612">
      <w:pPr>
        <w:pStyle w:val="phfiguretitle"/>
      </w:pPr>
      <w:bookmarkStart w:id="63" w:name="_Ref69824307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17</w:t>
      </w:r>
      <w:r w:rsidRPr="00E16162">
        <w:fldChar w:fldCharType="end"/>
      </w:r>
      <w:bookmarkEnd w:id="63"/>
      <w:r>
        <w:t xml:space="preserve"> – Окно «Настройка </w:t>
      </w:r>
      <w:r w:rsidRPr="00E16162">
        <w:t>ролей</w:t>
      </w:r>
      <w:r>
        <w:t>»</w:t>
      </w:r>
    </w:p>
    <w:p w:rsidR="00BE2612" w:rsidRPr="00E16162" w:rsidRDefault="00BE2612" w:rsidP="00BE2612">
      <w:pPr>
        <w:pStyle w:val="phnormal"/>
      </w:pPr>
      <w:r w:rsidRPr="00E16162">
        <w:t>Выберите</w:t>
      </w:r>
      <w:r>
        <w:t xml:space="preserve"> </w:t>
      </w:r>
      <w:r w:rsidRPr="00E16162">
        <w:t>пункт</w:t>
      </w:r>
      <w:r>
        <w:t xml:space="preserve"> </w:t>
      </w:r>
      <w:r w:rsidRPr="00E16162">
        <w:t>контекстного</w:t>
      </w:r>
      <w:r>
        <w:t xml:space="preserve"> </w:t>
      </w:r>
      <w:r w:rsidRPr="00E16162">
        <w:t>меню</w:t>
      </w:r>
      <w:r>
        <w:t xml:space="preserve"> «</w:t>
      </w:r>
      <w:r w:rsidRPr="00E16162">
        <w:t>Добавить</w:t>
      </w:r>
      <w:r>
        <w:t>» в области «</w:t>
      </w:r>
      <w:r w:rsidRPr="00E16162">
        <w:t>Роли</w:t>
      </w:r>
      <w:r>
        <w:t>»</w:t>
      </w:r>
      <w:r w:rsidRPr="00E16162">
        <w:t>.</w:t>
      </w:r>
      <w:r>
        <w:t xml:space="preserve"> </w:t>
      </w:r>
      <w:r w:rsidRPr="00E16162">
        <w:t>Откроется</w:t>
      </w:r>
      <w:r>
        <w:t xml:space="preserve"> </w:t>
      </w:r>
      <w:r w:rsidRPr="00E16162">
        <w:t>окно</w:t>
      </w:r>
      <w:r>
        <w:t xml:space="preserve"> </w:t>
      </w:r>
      <w:r w:rsidRPr="00E16162">
        <w:t>добавления</w:t>
      </w:r>
      <w:r>
        <w:t xml:space="preserve"> </w:t>
      </w:r>
      <w:r w:rsidRPr="00E16162">
        <w:t>новой</w:t>
      </w:r>
      <w:r>
        <w:t xml:space="preserve"> </w:t>
      </w:r>
      <w:r w:rsidRPr="00E16162">
        <w:t>роли</w:t>
      </w:r>
      <w:r>
        <w:t xml:space="preserve"> (</w:t>
      </w:r>
      <w:r>
        <w:fldChar w:fldCharType="begin"/>
      </w:r>
      <w:r>
        <w:instrText xml:space="preserve"> REF _Ref69824311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18</w:t>
      </w:r>
      <w:r>
        <w:fldChar w:fldCharType="end"/>
      </w:r>
      <w:r>
        <w:t>)</w:t>
      </w:r>
      <w:r w:rsidRPr="00E16162">
        <w:t>.</w:t>
      </w:r>
    </w:p>
    <w:p w:rsidR="00BE2612" w:rsidRPr="00E16162" w:rsidRDefault="00BE2612" w:rsidP="00BE2612">
      <w:pPr>
        <w:pStyle w:val="phfigure"/>
      </w:pPr>
      <w:r>
        <w:rPr>
          <w:noProof/>
        </w:rPr>
        <w:drawing>
          <wp:inline distT="0" distB="0" distL="0" distR="0" wp14:anchorId="2AA8D12F" wp14:editId="296DB8BD">
            <wp:extent cx="3848100" cy="120967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612" w:rsidRPr="00E16162" w:rsidRDefault="00BE2612" w:rsidP="00BE2612">
      <w:pPr>
        <w:pStyle w:val="phfiguretitle"/>
      </w:pPr>
      <w:bookmarkStart w:id="64" w:name="_Ref69824311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18</w:t>
      </w:r>
      <w:r w:rsidRPr="00E16162">
        <w:fldChar w:fldCharType="end"/>
      </w:r>
      <w:bookmarkEnd w:id="64"/>
      <w:r>
        <w:t xml:space="preserve"> – </w:t>
      </w:r>
      <w:r w:rsidRPr="00E16162">
        <w:t>Окно</w:t>
      </w:r>
      <w:r>
        <w:t xml:space="preserve"> </w:t>
      </w:r>
      <w:r w:rsidRPr="00E16162">
        <w:t>добавления</w:t>
      </w:r>
      <w:r>
        <w:t xml:space="preserve"> </w:t>
      </w:r>
      <w:r w:rsidRPr="00E16162">
        <w:t>роли</w:t>
      </w:r>
    </w:p>
    <w:p w:rsidR="00BE2612" w:rsidRPr="00BE2612" w:rsidRDefault="00BE2612" w:rsidP="00BE2612">
      <w:pPr>
        <w:pStyle w:val="phnormal"/>
      </w:pPr>
      <w:r w:rsidRPr="00E16162">
        <w:t>Введите</w:t>
      </w:r>
      <w:r>
        <w:t xml:space="preserve"> </w:t>
      </w:r>
      <w:r w:rsidRPr="00E16162">
        <w:t>наименование</w:t>
      </w:r>
      <w:r>
        <w:t xml:space="preserve"> </w:t>
      </w:r>
      <w:r w:rsidRPr="00E16162">
        <w:t>роли</w:t>
      </w:r>
      <w:r>
        <w:t xml:space="preserve"> «Регистратор-курьер» </w:t>
      </w:r>
      <w:r w:rsidRPr="00E16162">
        <w:t>в</w:t>
      </w:r>
      <w:r>
        <w:t xml:space="preserve"> </w:t>
      </w:r>
      <w:r w:rsidRPr="00E16162">
        <w:t>поле</w:t>
      </w:r>
      <w:r>
        <w:t xml:space="preserve"> «</w:t>
      </w:r>
      <w:r w:rsidRPr="00E16162">
        <w:t>Наименование</w:t>
      </w:r>
      <w:r>
        <w:t xml:space="preserve"> </w:t>
      </w:r>
      <w:r w:rsidRPr="00E16162">
        <w:t>роли</w:t>
      </w:r>
      <w:r>
        <w:t>»</w:t>
      </w:r>
      <w:r w:rsidRPr="00E16162">
        <w:t>.</w:t>
      </w:r>
      <w:r>
        <w:t xml:space="preserve"> Нажмите на кнопку «ОК»</w:t>
      </w:r>
      <w:r w:rsidRPr="00E16162">
        <w:t>.</w:t>
      </w:r>
      <w:r>
        <w:t xml:space="preserve"> </w:t>
      </w:r>
      <w:r w:rsidRPr="00E16162">
        <w:t>Новая</w:t>
      </w:r>
      <w:r>
        <w:t xml:space="preserve"> </w:t>
      </w:r>
      <w:r w:rsidRPr="00E16162">
        <w:t>роль</w:t>
      </w:r>
      <w:r>
        <w:t xml:space="preserve"> </w:t>
      </w:r>
      <w:r w:rsidRPr="00E16162">
        <w:t>отобразится</w:t>
      </w:r>
      <w:r>
        <w:t xml:space="preserve"> в области «</w:t>
      </w:r>
      <w:r w:rsidRPr="00E16162">
        <w:t>Роли</w:t>
      </w:r>
      <w:r>
        <w:t>»</w:t>
      </w:r>
      <w:r w:rsidRPr="00E16162">
        <w:t>.</w:t>
      </w:r>
    </w:p>
    <w:p w:rsidR="00950221" w:rsidRDefault="00BE2612" w:rsidP="00660AA0">
      <w:pPr>
        <w:pStyle w:val="30"/>
      </w:pPr>
      <w:bookmarkStart w:id="65" w:name="_Toc256000010"/>
      <w:bookmarkStart w:id="66" w:name="scroll-bookmark-17"/>
      <w:bookmarkStart w:id="67" w:name="_Toc69891127"/>
      <w:bookmarkStart w:id="68" w:name="_Toc70326451"/>
      <w:r w:rsidRPr="00E16162">
        <w:t>Привязка</w:t>
      </w:r>
      <w:r>
        <w:t xml:space="preserve"> </w:t>
      </w:r>
      <w:r w:rsidRPr="00E16162">
        <w:t>роли</w:t>
      </w:r>
      <w:r>
        <w:t xml:space="preserve"> </w:t>
      </w:r>
      <w:r w:rsidRPr="00E16162">
        <w:t>к</w:t>
      </w:r>
      <w:r>
        <w:t xml:space="preserve"> </w:t>
      </w:r>
      <w:r w:rsidRPr="00E16162">
        <w:t>интеграционному</w:t>
      </w:r>
      <w:r>
        <w:t xml:space="preserve"> </w:t>
      </w:r>
      <w:r w:rsidRPr="00E16162">
        <w:t>пользователю</w:t>
      </w:r>
      <w:bookmarkEnd w:id="65"/>
      <w:bookmarkEnd w:id="66"/>
      <w:bookmarkEnd w:id="67"/>
      <w:bookmarkEnd w:id="68"/>
    </w:p>
    <w:p w:rsidR="00BE2612" w:rsidRDefault="00BE2612" w:rsidP="00820807">
      <w:pPr>
        <w:pStyle w:val="phnormal"/>
      </w:pPr>
      <w:r w:rsidRPr="00E16162">
        <w:t>Чтобы</w:t>
      </w:r>
      <w:r>
        <w:t xml:space="preserve"> </w:t>
      </w:r>
      <w:r w:rsidRPr="00E16162">
        <w:t>привязать</w:t>
      </w:r>
      <w:r>
        <w:t xml:space="preserve"> </w:t>
      </w:r>
      <w:r w:rsidRPr="00E16162">
        <w:t>роль</w:t>
      </w:r>
      <w:r>
        <w:t xml:space="preserve"> </w:t>
      </w:r>
      <w:r w:rsidRPr="00E16162">
        <w:t>к</w:t>
      </w:r>
      <w:r>
        <w:t xml:space="preserve"> </w:t>
      </w:r>
      <w:r w:rsidRPr="00E16162">
        <w:t>интеграционному</w:t>
      </w:r>
      <w:r>
        <w:t xml:space="preserve"> пользователю, в</w:t>
      </w:r>
      <w:r w:rsidRPr="00E16162">
        <w:t>ыберите</w:t>
      </w:r>
      <w:r>
        <w:t xml:space="preserve"> </w:t>
      </w:r>
      <w:r w:rsidRPr="00E16162">
        <w:t>пункт</w:t>
      </w:r>
      <w:r>
        <w:t xml:space="preserve"> </w:t>
      </w:r>
      <w:r w:rsidRPr="00E16162">
        <w:t>главного</w:t>
      </w:r>
      <w:r>
        <w:t xml:space="preserve"> </w:t>
      </w:r>
      <w:r w:rsidRPr="00E16162">
        <w:t>меню</w:t>
      </w:r>
      <w:r>
        <w:t xml:space="preserve"> «</w:t>
      </w:r>
      <w:r w:rsidRPr="00E16162">
        <w:t>Администратор</w:t>
      </w:r>
      <w:r>
        <w:t xml:space="preserve">/ </w:t>
      </w:r>
      <w:r w:rsidR="00820807">
        <w:t>Пользователи</w:t>
      </w:r>
      <w:r w:rsidR="00820807" w:rsidRPr="00A53F21">
        <w:t>\</w:t>
      </w:r>
      <w:r w:rsidR="00820807">
        <w:t>р</w:t>
      </w:r>
      <w:r w:rsidRPr="00E16162">
        <w:t>оли</w:t>
      </w:r>
      <w:r>
        <w:t xml:space="preserve"> </w:t>
      </w:r>
      <w:r w:rsidRPr="00E16162">
        <w:t>пользователей</w:t>
      </w:r>
      <w:r>
        <w:t>»</w:t>
      </w:r>
      <w:r w:rsidRPr="00E16162">
        <w:t>.</w:t>
      </w:r>
      <w:r>
        <w:t xml:space="preserve"> Откроется окно </w:t>
      </w:r>
      <w:r w:rsidRPr="00E16162">
        <w:t>настройки</w:t>
      </w:r>
      <w:r>
        <w:t xml:space="preserve"> </w:t>
      </w:r>
      <w:r w:rsidRPr="00E16162">
        <w:t>пользователей.</w:t>
      </w:r>
    </w:p>
    <w:p w:rsidR="00BE2612" w:rsidRPr="00E16162" w:rsidRDefault="00820807" w:rsidP="00820807">
      <w:pPr>
        <w:pStyle w:val="phnormal"/>
      </w:pPr>
      <w:r>
        <w:t>В</w:t>
      </w:r>
      <w:r w:rsidR="00BE2612" w:rsidRPr="00E16162">
        <w:t>ыберите</w:t>
      </w:r>
      <w:r w:rsidR="00BE2612">
        <w:t xml:space="preserve"> </w:t>
      </w:r>
      <w:r w:rsidR="00BE2612" w:rsidRPr="00E16162">
        <w:t>требуемого</w:t>
      </w:r>
      <w:r w:rsidR="00BE2612">
        <w:t xml:space="preserve"> </w:t>
      </w:r>
      <w:r w:rsidR="00BE2612" w:rsidRPr="00E16162">
        <w:t>интеграционного</w:t>
      </w:r>
      <w:r w:rsidR="00BE2612">
        <w:t xml:space="preserve"> </w:t>
      </w:r>
      <w:r w:rsidR="00BE2612" w:rsidRPr="00E16162">
        <w:t>пользователя</w:t>
      </w:r>
      <w:r w:rsidR="00BE2612">
        <w:t xml:space="preserve"> в области «</w:t>
      </w:r>
      <w:r w:rsidR="00BE2612" w:rsidRPr="00E16162">
        <w:t>Пользователи</w:t>
      </w:r>
      <w:r w:rsidR="00BE2612">
        <w:t xml:space="preserve"> </w:t>
      </w:r>
      <w:r w:rsidR="00BE2612" w:rsidRPr="00E16162">
        <w:t>системы</w:t>
      </w:r>
      <w:r w:rsidR="00BE2612">
        <w:t>»</w:t>
      </w:r>
      <w:r w:rsidR="00BE2612" w:rsidRPr="00E16162">
        <w:t>.</w:t>
      </w:r>
      <w:r w:rsidR="00BE2612">
        <w:t xml:space="preserve"> </w:t>
      </w:r>
      <w:r w:rsidR="00BE2612" w:rsidRPr="00E16162">
        <w:t>Нажмите</w:t>
      </w:r>
      <w:r w:rsidR="00BE2612">
        <w:t xml:space="preserve"> </w:t>
      </w:r>
      <w:r w:rsidR="00BE2612" w:rsidRPr="00E16162">
        <w:t>на</w:t>
      </w:r>
      <w:r w:rsidR="00BE2612">
        <w:t xml:space="preserve"> </w:t>
      </w:r>
      <w:r w:rsidR="00BE2612" w:rsidRPr="00E16162">
        <w:t>ссылку</w:t>
      </w:r>
      <w:r w:rsidR="00BE2612">
        <w:t xml:space="preserve"> «</w:t>
      </w:r>
      <w:r w:rsidR="00BE2612" w:rsidRPr="00E16162">
        <w:t>Показать</w:t>
      </w:r>
      <w:r w:rsidR="00BE2612">
        <w:t xml:space="preserve">» </w:t>
      </w:r>
      <w:r w:rsidR="00BE2612" w:rsidRPr="00E16162">
        <w:t>в</w:t>
      </w:r>
      <w:r w:rsidR="00BE2612">
        <w:t xml:space="preserve"> </w:t>
      </w:r>
      <w:r w:rsidR="00BE2612" w:rsidRPr="00E16162">
        <w:t>столбце</w:t>
      </w:r>
      <w:r w:rsidR="00BE2612">
        <w:t xml:space="preserve"> «</w:t>
      </w:r>
      <w:r w:rsidR="00BE2612" w:rsidRPr="00E16162">
        <w:t>Роли</w:t>
      </w:r>
      <w:r w:rsidR="00BE2612">
        <w:t>» (</w:t>
      </w:r>
      <w:r w:rsidR="00BE2612">
        <w:fldChar w:fldCharType="begin"/>
      </w:r>
      <w:r w:rsidR="00BE2612">
        <w:instrText xml:space="preserve"> REF _Ref69824340 \h </w:instrText>
      </w:r>
      <w:r w:rsidR="00BE2612">
        <w:fldChar w:fldCharType="separate"/>
      </w:r>
      <w:r w:rsidR="00025C1E">
        <w:t>Рисунок </w:t>
      </w:r>
      <w:r w:rsidR="00025C1E">
        <w:rPr>
          <w:noProof/>
        </w:rPr>
        <w:t>19</w:t>
      </w:r>
      <w:r w:rsidR="00BE2612">
        <w:fldChar w:fldCharType="end"/>
      </w:r>
      <w:r w:rsidR="00BE2612">
        <w:t>)</w:t>
      </w:r>
      <w:r w:rsidR="00BE2612" w:rsidRPr="00E16162">
        <w:t>.</w:t>
      </w:r>
    </w:p>
    <w:p w:rsidR="00BE2612" w:rsidRPr="00E16162" w:rsidRDefault="00BE2612" w:rsidP="00820807">
      <w:pPr>
        <w:pStyle w:val="phfigure"/>
      </w:pPr>
      <w:r>
        <w:rPr>
          <w:noProof/>
        </w:rPr>
        <w:lastRenderedPageBreak/>
        <w:drawing>
          <wp:inline distT="0" distB="0" distL="0" distR="0" wp14:anchorId="7154FB21" wp14:editId="64332456">
            <wp:extent cx="6152515" cy="1572260"/>
            <wp:effectExtent l="19050" t="19050" r="19685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612" w:rsidRPr="00E16162" w:rsidRDefault="00BE2612" w:rsidP="00820807">
      <w:pPr>
        <w:pStyle w:val="phfiguretitle"/>
      </w:pPr>
      <w:bookmarkStart w:id="69" w:name="_Ref69824340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19</w:t>
      </w:r>
      <w:r w:rsidRPr="00E16162">
        <w:fldChar w:fldCharType="end"/>
      </w:r>
      <w:bookmarkEnd w:id="69"/>
      <w:r>
        <w:t xml:space="preserve"> – Окно настройки </w:t>
      </w:r>
      <w:r w:rsidRPr="00E16162">
        <w:t>пользователей</w:t>
      </w:r>
    </w:p>
    <w:p w:rsidR="00BE2612" w:rsidRPr="00E16162" w:rsidRDefault="00BE2612" w:rsidP="00820807">
      <w:pPr>
        <w:pStyle w:val="phnormal"/>
      </w:pPr>
      <w:r w:rsidRPr="00E16162">
        <w:t>Откроется</w:t>
      </w:r>
      <w:r>
        <w:t xml:space="preserve"> </w:t>
      </w:r>
      <w:r w:rsidRPr="00E16162">
        <w:t>окно</w:t>
      </w:r>
      <w:r>
        <w:t xml:space="preserve"> </w:t>
      </w:r>
      <w:r w:rsidRPr="00E16162">
        <w:t>со</w:t>
      </w:r>
      <w:r>
        <w:t xml:space="preserve"> </w:t>
      </w:r>
      <w:r w:rsidRPr="00E16162">
        <w:t>списком</w:t>
      </w:r>
      <w:r>
        <w:t xml:space="preserve"> </w:t>
      </w:r>
      <w:r w:rsidRPr="00E16162">
        <w:t>ролей,</w:t>
      </w:r>
      <w:r>
        <w:t xml:space="preserve"> </w:t>
      </w:r>
      <w:r w:rsidRPr="00E16162">
        <w:t>назначенных</w:t>
      </w:r>
      <w:r>
        <w:t xml:space="preserve"> </w:t>
      </w:r>
      <w:r w:rsidRPr="00E16162">
        <w:t>пользователю</w:t>
      </w:r>
      <w:r>
        <w:t xml:space="preserve"> (</w:t>
      </w:r>
      <w:r>
        <w:fldChar w:fldCharType="begin"/>
      </w:r>
      <w:r>
        <w:instrText xml:space="preserve"> REF _Ref69824346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20</w:t>
      </w:r>
      <w:r>
        <w:fldChar w:fldCharType="end"/>
      </w:r>
      <w:r>
        <w:t>)</w:t>
      </w:r>
      <w:r w:rsidRPr="00E16162">
        <w:t>.</w:t>
      </w:r>
    </w:p>
    <w:p w:rsidR="00BE2612" w:rsidRPr="00E16162" w:rsidRDefault="00BE2612" w:rsidP="00820807">
      <w:pPr>
        <w:pStyle w:val="phfigure"/>
      </w:pPr>
      <w:r w:rsidRPr="00E16162">
        <w:rPr>
          <w:noProof/>
        </w:rPr>
        <w:drawing>
          <wp:inline distT="0" distB="0" distL="0" distR="0" wp14:anchorId="1905E11E" wp14:editId="119A08A1">
            <wp:extent cx="5715000" cy="3408115"/>
            <wp:effectExtent l="19050" t="19050" r="19050" b="20955"/>
            <wp:docPr id="100015" name="Рисунок 100015" descr="Список ролей, назначенных пользоват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184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81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612" w:rsidRPr="00E16162" w:rsidRDefault="00BE2612" w:rsidP="00820807">
      <w:pPr>
        <w:pStyle w:val="phfiguretitle"/>
      </w:pPr>
      <w:bookmarkStart w:id="70" w:name="_Ref69824346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20</w:t>
      </w:r>
      <w:r w:rsidRPr="00E16162">
        <w:fldChar w:fldCharType="end"/>
      </w:r>
      <w:bookmarkEnd w:id="70"/>
      <w:r>
        <w:t xml:space="preserve"> – </w:t>
      </w:r>
      <w:r w:rsidRPr="00E16162">
        <w:t>Список</w:t>
      </w:r>
      <w:r>
        <w:t xml:space="preserve"> </w:t>
      </w:r>
      <w:r w:rsidRPr="00E16162">
        <w:t>ролей,</w:t>
      </w:r>
      <w:r>
        <w:t xml:space="preserve"> </w:t>
      </w:r>
      <w:r w:rsidRPr="00E16162">
        <w:t>назначенных</w:t>
      </w:r>
      <w:r>
        <w:t xml:space="preserve"> </w:t>
      </w:r>
      <w:r w:rsidRPr="00E16162">
        <w:t>пользователю</w:t>
      </w:r>
    </w:p>
    <w:p w:rsidR="00BE2612" w:rsidRPr="00E16162" w:rsidRDefault="00BE2612" w:rsidP="00820807">
      <w:pPr>
        <w:pStyle w:val="phnormal"/>
      </w:pPr>
      <w:r>
        <w:t>Выберите пункт контекстного меню «</w:t>
      </w:r>
      <w:r w:rsidRPr="00E16162">
        <w:t>Добавить</w:t>
      </w:r>
      <w:r>
        <w:t>»</w:t>
      </w:r>
      <w:r w:rsidRPr="00E16162">
        <w:t>.</w:t>
      </w:r>
      <w:r>
        <w:t xml:space="preserve"> </w:t>
      </w:r>
      <w:r w:rsidRPr="00E16162">
        <w:t>Откроется</w:t>
      </w:r>
      <w:r>
        <w:t xml:space="preserve"> </w:t>
      </w:r>
      <w:r w:rsidRPr="00E16162">
        <w:t>окно</w:t>
      </w:r>
      <w:r>
        <w:t xml:space="preserve"> </w:t>
      </w:r>
      <w:r w:rsidRPr="00E16162">
        <w:t>выбора</w:t>
      </w:r>
      <w:r>
        <w:t xml:space="preserve"> роли (</w:t>
      </w:r>
      <w:r>
        <w:fldChar w:fldCharType="begin"/>
      </w:r>
      <w:r>
        <w:instrText xml:space="preserve"> REF _Ref69824352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21</w:t>
      </w:r>
      <w:r>
        <w:fldChar w:fldCharType="end"/>
      </w:r>
      <w:r>
        <w:t>).</w:t>
      </w:r>
    </w:p>
    <w:p w:rsidR="00BE2612" w:rsidRPr="00E16162" w:rsidRDefault="00820807" w:rsidP="00820807">
      <w:pPr>
        <w:pStyle w:val="phfigure"/>
      </w:pPr>
      <w:r>
        <w:rPr>
          <w:noProof/>
        </w:rPr>
        <w:lastRenderedPageBreak/>
        <w:drawing>
          <wp:inline distT="0" distB="0" distL="0" distR="0" wp14:anchorId="5D49BBF6" wp14:editId="70BCC466">
            <wp:extent cx="6152515" cy="4607560"/>
            <wp:effectExtent l="19050" t="19050" r="19685" b="215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612" w:rsidRPr="00E16162" w:rsidRDefault="00BE2612" w:rsidP="00820807">
      <w:pPr>
        <w:pStyle w:val="phfiguretitle"/>
      </w:pPr>
      <w:bookmarkStart w:id="71" w:name="_Ref69824352"/>
      <w:r>
        <w:t>Рисунок 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="00025C1E">
        <w:rPr>
          <w:noProof/>
        </w:rPr>
        <w:t>21</w:t>
      </w:r>
      <w:r w:rsidRPr="00E16162">
        <w:fldChar w:fldCharType="end"/>
      </w:r>
      <w:bookmarkEnd w:id="71"/>
      <w:r>
        <w:t xml:space="preserve"> – </w:t>
      </w:r>
      <w:r w:rsidRPr="00E16162">
        <w:t>Окно</w:t>
      </w:r>
      <w:r>
        <w:t xml:space="preserve"> </w:t>
      </w:r>
      <w:r w:rsidRPr="00E16162">
        <w:t>выбора</w:t>
      </w:r>
      <w:r>
        <w:t xml:space="preserve"> </w:t>
      </w:r>
      <w:r w:rsidRPr="00E16162">
        <w:t>роли</w:t>
      </w:r>
    </w:p>
    <w:p w:rsidR="00820807" w:rsidRDefault="00BE2612" w:rsidP="00820807">
      <w:pPr>
        <w:pStyle w:val="phnormal"/>
      </w:pPr>
      <w:r w:rsidRPr="00E16162">
        <w:t>Выберите</w:t>
      </w:r>
      <w:r>
        <w:t xml:space="preserve"> </w:t>
      </w:r>
      <w:r w:rsidRPr="00E16162">
        <w:t>роль</w:t>
      </w:r>
      <w:r>
        <w:t xml:space="preserve"> «</w:t>
      </w:r>
      <w:r w:rsidR="00820807">
        <w:t>Регистратор-курьер</w:t>
      </w:r>
      <w:r>
        <w:t xml:space="preserve">», </w:t>
      </w:r>
      <w:r w:rsidRPr="00E16162">
        <w:t>установив</w:t>
      </w:r>
      <w:r>
        <w:t xml:space="preserve"> «флажок»</w:t>
      </w:r>
      <w:r w:rsidRPr="00E16162">
        <w:t>.</w:t>
      </w:r>
      <w:r w:rsidR="00820807">
        <w:t xml:space="preserve"> </w:t>
      </w:r>
      <w:r w:rsidRPr="00E16162">
        <w:t>Нажмите</w:t>
      </w:r>
      <w:r>
        <w:t xml:space="preserve"> </w:t>
      </w:r>
      <w:r w:rsidRPr="00E16162">
        <w:t>на</w:t>
      </w:r>
      <w:r>
        <w:t xml:space="preserve"> </w:t>
      </w:r>
      <w:r w:rsidRPr="00E16162">
        <w:t>кнопку</w:t>
      </w:r>
      <w:r>
        <w:t xml:space="preserve"> «</w:t>
      </w:r>
      <w:r w:rsidRPr="00E16162">
        <w:t>ОК</w:t>
      </w:r>
      <w:r>
        <w:t>»</w:t>
      </w:r>
      <w:r w:rsidRPr="00E16162">
        <w:t>.</w:t>
      </w:r>
    </w:p>
    <w:p w:rsidR="00BE2612" w:rsidRPr="00E16162" w:rsidRDefault="00BE2612" w:rsidP="00820807">
      <w:pPr>
        <w:pStyle w:val="phnormal"/>
      </w:pPr>
      <w:r w:rsidRPr="00E16162">
        <w:t>Выбранная</w:t>
      </w:r>
      <w:r>
        <w:t xml:space="preserve"> </w:t>
      </w:r>
      <w:r w:rsidRPr="00E16162">
        <w:t>роль</w:t>
      </w:r>
      <w:r>
        <w:t xml:space="preserve"> </w:t>
      </w:r>
      <w:r w:rsidRPr="00E16162">
        <w:t>отобразится</w:t>
      </w:r>
      <w:r>
        <w:t xml:space="preserve"> </w:t>
      </w:r>
      <w:r w:rsidRPr="00E16162">
        <w:t>в</w:t>
      </w:r>
      <w:r>
        <w:t xml:space="preserve"> </w:t>
      </w:r>
      <w:r w:rsidRPr="00E16162">
        <w:t>окне</w:t>
      </w:r>
      <w:r>
        <w:t xml:space="preserve"> «</w:t>
      </w:r>
      <w:r w:rsidRPr="00E16162">
        <w:t>Роли</w:t>
      </w:r>
      <w:r>
        <w:t xml:space="preserve"> </w:t>
      </w:r>
      <w:r w:rsidRPr="00E16162">
        <w:t>и</w:t>
      </w:r>
      <w:r>
        <w:t xml:space="preserve"> </w:t>
      </w:r>
      <w:r w:rsidRPr="00E16162">
        <w:t>пользователи</w:t>
      </w:r>
      <w:r>
        <w:t>» (</w:t>
      </w:r>
      <w:r w:rsidR="00820807">
        <w:t>см. </w:t>
      </w:r>
      <w:r w:rsidR="00820807">
        <w:fldChar w:fldCharType="begin"/>
      </w:r>
      <w:r w:rsidR="00820807">
        <w:instrText xml:space="preserve"> REF _Ref69824346 \h </w:instrText>
      </w:r>
      <w:r w:rsidR="00820807">
        <w:fldChar w:fldCharType="separate"/>
      </w:r>
      <w:r w:rsidR="00025C1E">
        <w:t>Рисунок </w:t>
      </w:r>
      <w:r w:rsidR="00025C1E">
        <w:rPr>
          <w:noProof/>
        </w:rPr>
        <w:t>20</w:t>
      </w:r>
      <w:r w:rsidR="00820807">
        <w:fldChar w:fldCharType="end"/>
      </w:r>
      <w:r>
        <w:t>)</w:t>
      </w:r>
      <w:r w:rsidRPr="00E16162">
        <w:t>.</w:t>
      </w:r>
    </w:p>
    <w:p w:rsidR="00BE2612" w:rsidRPr="00BE2612" w:rsidRDefault="00BE2612" w:rsidP="00820807">
      <w:pPr>
        <w:pStyle w:val="phnormal"/>
      </w:pPr>
      <w:r>
        <w:t>Нажмите на кнопку «ОК» в окне «Роли и пользователи» для сохранения изменений.</w:t>
      </w:r>
    </w:p>
    <w:p w:rsidR="00B76BEE" w:rsidRDefault="00950221" w:rsidP="00820807">
      <w:pPr>
        <w:pStyle w:val="phnormal"/>
      </w:pPr>
      <w:r w:rsidRPr="00950221">
        <w:rPr>
          <w:b/>
        </w:rPr>
        <w:t>Примечание</w:t>
      </w:r>
      <w:r>
        <w:t xml:space="preserve"> – Пользователям, которые редко заходят в Систему или не читают уведомления, следует отключить роль «Регистратор-курьер». От большого количества непрочитанных уведомлений авторизация в ЕМИАС может быть заблокирована.</w:t>
      </w:r>
    </w:p>
    <w:p w:rsidR="00BA4915" w:rsidRDefault="00BA4915">
      <w:pPr>
        <w:pStyle w:val="20"/>
      </w:pPr>
      <w:bookmarkStart w:id="72" w:name="_Toc70326452"/>
      <w:r>
        <w:t>Настройка системных опций</w:t>
      </w:r>
      <w:bookmarkEnd w:id="72"/>
    </w:p>
    <w:p w:rsidR="00950221" w:rsidRPr="00BA4915" w:rsidRDefault="00BE2612" w:rsidP="00BA4915">
      <w:pPr>
        <w:pStyle w:val="30"/>
      </w:pPr>
      <w:bookmarkStart w:id="73" w:name="_Toc70326453"/>
      <w:r w:rsidRPr="00BA4915">
        <w:t>Настройка системной опции «SHOW_NOTIFICATIONS»</w:t>
      </w:r>
      <w:bookmarkEnd w:id="73"/>
    </w:p>
    <w:p w:rsidR="0024297C" w:rsidRPr="009D2809" w:rsidRDefault="0024297C" w:rsidP="0024297C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 w:rsidR="00042066">
        <w:t>. Откроется окно</w:t>
      </w:r>
      <w:r w:rsidRPr="00E20B8A">
        <w:t xml:space="preserve"> (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24297C" w:rsidRDefault="0024297C" w:rsidP="0024297C">
      <w:pPr>
        <w:pStyle w:val="phfigure"/>
      </w:pPr>
      <w:r>
        <w:rPr>
          <w:noProof/>
        </w:rPr>
        <w:lastRenderedPageBreak/>
        <w:drawing>
          <wp:inline distT="0" distB="0" distL="0" distR="0" wp14:anchorId="14C77CCF" wp14:editId="440BDF80">
            <wp:extent cx="6238875" cy="2228850"/>
            <wp:effectExtent l="19050" t="19050" r="28575" b="19050"/>
            <wp:docPr id="22" name="Рисунок 22" descr="Описание: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297C" w:rsidRDefault="0024297C" w:rsidP="0024297C">
      <w:pPr>
        <w:pStyle w:val="phfiguretitle"/>
      </w:pPr>
      <w:bookmarkStart w:id="74" w:name="_Ref70319341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22</w:t>
      </w:r>
      <w:r w:rsidR="00F24747">
        <w:rPr>
          <w:noProof/>
        </w:rPr>
        <w:fldChar w:fldCharType="end"/>
      </w:r>
      <w:bookmarkEnd w:id="74"/>
      <w:r>
        <w:t xml:space="preserve"> – Окно настройки системных опций</w:t>
      </w:r>
    </w:p>
    <w:p w:rsidR="0024297C" w:rsidRPr="00E20B8A" w:rsidRDefault="0024297C" w:rsidP="0024297C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="00E219A3">
        <w:t>)</w:t>
      </w:r>
      <w:r w:rsidRPr="00B51926">
        <w:t>.</w:t>
      </w:r>
    </w:p>
    <w:p w:rsidR="0024297C" w:rsidRDefault="0024297C" w:rsidP="0024297C">
      <w:pPr>
        <w:pStyle w:val="phfigure"/>
      </w:pPr>
      <w:r>
        <w:rPr>
          <w:noProof/>
        </w:rPr>
        <w:drawing>
          <wp:inline distT="0" distB="0" distL="0" distR="0" wp14:anchorId="168A0439" wp14:editId="47D0C690">
            <wp:extent cx="5410200" cy="3152775"/>
            <wp:effectExtent l="19050" t="19050" r="1905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297C" w:rsidRDefault="0024297C" w:rsidP="0024297C">
      <w:pPr>
        <w:pStyle w:val="phfiguretitle"/>
      </w:pPr>
      <w:bookmarkStart w:id="75" w:name="_Ref70319342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23</w:t>
      </w:r>
      <w:r w:rsidR="00F24747">
        <w:rPr>
          <w:noProof/>
        </w:rPr>
        <w:fldChar w:fldCharType="end"/>
      </w:r>
      <w:bookmarkEnd w:id="75"/>
      <w:r>
        <w:t xml:space="preserve"> – Окно «Системные опции: добавление»</w:t>
      </w:r>
    </w:p>
    <w:p w:rsidR="0024297C" w:rsidRPr="00E20B8A" w:rsidRDefault="0024297C" w:rsidP="00B87BAB">
      <w:pPr>
        <w:pStyle w:val="phlistitemizedtitle"/>
      </w:pPr>
      <w:r w:rsidRPr="00E20B8A">
        <w:t>Заполните поля:</w:t>
      </w:r>
    </w:p>
    <w:p w:rsidR="0024297C" w:rsidRPr="00E20B8A" w:rsidRDefault="0024297C" w:rsidP="0024297C">
      <w:pPr>
        <w:pStyle w:val="phlistitemized1"/>
      </w:pPr>
      <w:r w:rsidRPr="00E20B8A">
        <w:t>вкладка «Реквизиты»:</w:t>
      </w:r>
    </w:p>
    <w:p w:rsidR="0024297C" w:rsidRPr="00E20B8A" w:rsidRDefault="0024297C" w:rsidP="00042066">
      <w:pPr>
        <w:pStyle w:val="phlistitemized2"/>
      </w:pPr>
      <w:r>
        <w:t>«Раздел» –</w:t>
      </w:r>
      <w:r w:rsidRPr="00E20B8A">
        <w:t xml:space="preserve"> «</w:t>
      </w:r>
      <w:r w:rsidR="00042066" w:rsidRPr="00042066">
        <w:t>UMESSAGES</w:t>
      </w:r>
      <w:r w:rsidRPr="00E20B8A">
        <w:t>»;</w:t>
      </w:r>
    </w:p>
    <w:p w:rsidR="0024297C" w:rsidRPr="00E20B8A" w:rsidRDefault="0024297C" w:rsidP="00042066">
      <w:pPr>
        <w:pStyle w:val="phlistitemized2"/>
      </w:pPr>
      <w:r>
        <w:t>«Код опции» –</w:t>
      </w:r>
      <w:r w:rsidRPr="00E20B8A">
        <w:t xml:space="preserve"> «</w:t>
      </w:r>
      <w:r w:rsidR="00042066" w:rsidRPr="00042066">
        <w:t>SHOW_NOTIFICATIONS</w:t>
      </w:r>
      <w:r w:rsidRPr="00E20B8A">
        <w:t>»;</w:t>
      </w:r>
    </w:p>
    <w:p w:rsidR="0024297C" w:rsidRPr="00E20B8A" w:rsidRDefault="0024297C" w:rsidP="00042066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="00042066" w:rsidRPr="00042066">
        <w:t>Показывать уведомления о входящих сообщениях</w:t>
      </w:r>
      <w:r w:rsidRPr="00E20B8A">
        <w:t>»;</w:t>
      </w:r>
    </w:p>
    <w:p w:rsidR="0024297C" w:rsidRDefault="0024297C" w:rsidP="00042066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="00042066" w:rsidRPr="00042066">
        <w:t>До пользовательского</w:t>
      </w:r>
      <w:r w:rsidRPr="004B2316">
        <w:t>»</w:t>
      </w:r>
      <w:r>
        <w:t>;</w:t>
      </w:r>
    </w:p>
    <w:p w:rsidR="0024297C" w:rsidRPr="004B2316" w:rsidRDefault="0024297C" w:rsidP="0024297C">
      <w:pPr>
        <w:pStyle w:val="phlistitemized2"/>
      </w:pPr>
      <w:r>
        <w:lastRenderedPageBreak/>
        <w:t>«Имеет ограничения по вводимым значениям» – установите «флажок» при необходимости ограничения ввода значений.</w:t>
      </w:r>
    </w:p>
    <w:p w:rsidR="0024297C" w:rsidRPr="00E20B8A" w:rsidRDefault="0024297C" w:rsidP="0024297C">
      <w:pPr>
        <w:pStyle w:val="phlistitemized1"/>
      </w:pPr>
      <w:r w:rsidRPr="00E20B8A">
        <w:t>вкладка «Тип данных»:</w:t>
      </w:r>
    </w:p>
    <w:p w:rsidR="0024297C" w:rsidRPr="00E20B8A" w:rsidRDefault="0024297C" w:rsidP="0024297C">
      <w:pPr>
        <w:pStyle w:val="phlistitemized2"/>
      </w:pPr>
      <w:r>
        <w:t>«Тип данных» –</w:t>
      </w:r>
      <w:r w:rsidRPr="00E20B8A">
        <w:t xml:space="preserve"> «Число»;</w:t>
      </w:r>
    </w:p>
    <w:p w:rsidR="0024297C" w:rsidRPr="00E20B8A" w:rsidRDefault="0024297C" w:rsidP="0024297C">
      <w:pPr>
        <w:pStyle w:val="phlistitemized2"/>
      </w:pPr>
      <w:r>
        <w:t>«Значение» – «</w:t>
      </w:r>
      <w:r w:rsidR="00042066">
        <w:t>1</w:t>
      </w:r>
      <w:r w:rsidRPr="004945C3">
        <w:t xml:space="preserve"> </w:t>
      </w:r>
      <w:r w:rsidR="00042066">
        <w:t>Да</w:t>
      </w:r>
      <w:r w:rsidRPr="00E20B8A">
        <w:t>».</w:t>
      </w:r>
    </w:p>
    <w:p w:rsidR="0024297C" w:rsidRPr="000069B0" w:rsidRDefault="0024297C" w:rsidP="0024297C">
      <w:pPr>
        <w:pStyle w:val="phnormal"/>
      </w:pPr>
      <w:r>
        <w:t>После заполнения полей нажмите на кнопку «ОК».</w:t>
      </w:r>
    </w:p>
    <w:p w:rsidR="0024297C" w:rsidRPr="004945C3" w:rsidRDefault="0024297C" w:rsidP="0024297C">
      <w:pPr>
        <w:pStyle w:val="phnormal"/>
      </w:pPr>
      <w:r w:rsidRPr="00113D42">
        <w:t xml:space="preserve">Для добавления ограничений </w:t>
      </w:r>
      <w:r w:rsidRPr="004945C3">
        <w:t>системной опции выберите системную опцию. В таблице «Системные опции: ограничения» выберите пункт контекстного меню «Добавить». Откроется окно «Системные опции: ограничения: добавление» (</w:t>
      </w:r>
      <w:r w:rsidR="00E219A3">
        <w:fldChar w:fldCharType="begin"/>
      </w:r>
      <w:r w:rsidR="00E219A3">
        <w:instrText xml:space="preserve"> REF _Ref70319348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24</w:t>
      </w:r>
      <w:r w:rsidR="00E219A3">
        <w:fldChar w:fldCharType="end"/>
      </w:r>
      <w:r w:rsidRPr="004945C3">
        <w:t>).</w:t>
      </w:r>
    </w:p>
    <w:p w:rsidR="0024297C" w:rsidRDefault="0024297C" w:rsidP="0024297C">
      <w:pPr>
        <w:pStyle w:val="phfigure"/>
      </w:pPr>
      <w:r>
        <w:rPr>
          <w:noProof/>
        </w:rPr>
        <w:drawing>
          <wp:inline distT="0" distB="0" distL="0" distR="0" wp14:anchorId="2F5E6392" wp14:editId="531EA909">
            <wp:extent cx="4552950" cy="15240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297C" w:rsidRPr="00EC0F1A" w:rsidRDefault="0024297C" w:rsidP="0024297C">
      <w:pPr>
        <w:pStyle w:val="phfiguretitle"/>
      </w:pPr>
      <w:bookmarkStart w:id="76" w:name="_Ref70319348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24</w:t>
      </w:r>
      <w:r w:rsidR="00F24747">
        <w:rPr>
          <w:noProof/>
        </w:rPr>
        <w:fldChar w:fldCharType="end"/>
      </w:r>
      <w:bookmarkEnd w:id="76"/>
      <w:r w:rsidRPr="00EC0F1A">
        <w:t xml:space="preserve"> – </w:t>
      </w:r>
      <w:r>
        <w:t>Окно «</w:t>
      </w:r>
      <w:r w:rsidRPr="0019058E">
        <w:t>Системные опции: ограничения: добавление»</w:t>
      </w:r>
    </w:p>
    <w:p w:rsidR="0024297C" w:rsidRDefault="0024297C" w:rsidP="00D81030">
      <w:pPr>
        <w:pStyle w:val="phnormal"/>
      </w:pPr>
      <w:r>
        <w:t>Заполните поля</w:t>
      </w:r>
      <w:r w:rsidR="00BA4915">
        <w:t xml:space="preserve"> </w:t>
      </w:r>
      <w:r w:rsidR="006F5123">
        <w:t xml:space="preserve">данными из таблицы </w:t>
      </w:r>
      <w:r w:rsidR="00BA4915">
        <w:t>ниже (</w:t>
      </w:r>
      <w:r w:rsidR="00AE0756">
        <w:fldChar w:fldCharType="begin"/>
      </w:r>
      <w:r w:rsidR="00AE0756">
        <w:instrText xml:space="preserve"> REF _Ref70316525 \h </w:instrText>
      </w:r>
      <w:r w:rsidR="00AE0756">
        <w:fldChar w:fldCharType="separate"/>
      </w:r>
      <w:r w:rsidR="00025C1E">
        <w:t>Таблица </w:t>
      </w:r>
      <w:r w:rsidR="00025C1E">
        <w:rPr>
          <w:noProof/>
        </w:rPr>
        <w:t>3</w:t>
      </w:r>
      <w:r w:rsidR="00AE0756">
        <w:fldChar w:fldCharType="end"/>
      </w:r>
      <w:r w:rsidR="00BA4915">
        <w:t>).</w:t>
      </w:r>
    </w:p>
    <w:p w:rsidR="00AE0756" w:rsidRDefault="00AE0756" w:rsidP="00AE0756">
      <w:pPr>
        <w:pStyle w:val="phtabletitle"/>
      </w:pPr>
      <w:bookmarkStart w:id="77" w:name="_Ref70316525"/>
      <w:r>
        <w:t>Таблица </w:t>
      </w:r>
      <w:r w:rsidR="00F24747">
        <w:fldChar w:fldCharType="begin"/>
      </w:r>
      <w:r w:rsidR="00F24747">
        <w:instrText xml:space="preserve"> SEQ Таблица \* ARABIC </w:instrText>
      </w:r>
      <w:r w:rsidR="00F24747">
        <w:fldChar w:fldCharType="separate"/>
      </w:r>
      <w:r w:rsidR="00025C1E">
        <w:rPr>
          <w:noProof/>
        </w:rPr>
        <w:t>3</w:t>
      </w:r>
      <w:r w:rsidR="00F24747">
        <w:rPr>
          <w:noProof/>
        </w:rPr>
        <w:fldChar w:fldCharType="end"/>
      </w:r>
      <w:bookmarkEnd w:id="77"/>
      <w:r>
        <w:t xml:space="preserve"> – Ограничения системной опции </w:t>
      </w:r>
      <w:r w:rsidRPr="00E20B8A">
        <w:t>«</w:t>
      </w:r>
      <w:r w:rsidRPr="00042066">
        <w:t>SHOW_NOTIFICATIONS</w:t>
      </w:r>
      <w:r w:rsidRPr="00E20B8A">
        <w:t>»</w:t>
      </w:r>
    </w:p>
    <w:tbl>
      <w:tblPr>
        <w:tblStyle w:val="affffc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E0756" w:rsidTr="00AE0756">
        <w:trPr>
          <w:tblHeader/>
        </w:trPr>
        <w:tc>
          <w:tcPr>
            <w:tcW w:w="5210" w:type="dxa"/>
          </w:tcPr>
          <w:p w:rsidR="00AE0756" w:rsidRDefault="00AE0756" w:rsidP="00AE0756">
            <w:pPr>
              <w:pStyle w:val="phtablecolcaption"/>
            </w:pPr>
            <w:r>
              <w:t>Значение</w:t>
            </w:r>
          </w:p>
        </w:tc>
        <w:tc>
          <w:tcPr>
            <w:tcW w:w="5211" w:type="dxa"/>
          </w:tcPr>
          <w:p w:rsidR="00AE0756" w:rsidRDefault="00AE0756" w:rsidP="00AE0756">
            <w:pPr>
              <w:pStyle w:val="phtablecolcaption"/>
            </w:pPr>
            <w:r>
              <w:t>Комментарий</w:t>
            </w:r>
          </w:p>
        </w:tc>
      </w:tr>
      <w:tr w:rsidR="00AE0756" w:rsidTr="00AE0756">
        <w:tc>
          <w:tcPr>
            <w:tcW w:w="5210" w:type="dxa"/>
          </w:tcPr>
          <w:p w:rsidR="00AE0756" w:rsidRDefault="00AE0756" w:rsidP="00AE0756">
            <w:pPr>
              <w:pStyle w:val="phtablecellleft"/>
            </w:pPr>
            <w:r>
              <w:t>0</w:t>
            </w:r>
          </w:p>
        </w:tc>
        <w:tc>
          <w:tcPr>
            <w:tcW w:w="5211" w:type="dxa"/>
          </w:tcPr>
          <w:p w:rsidR="00AE0756" w:rsidRDefault="00AE0756" w:rsidP="00AE0756">
            <w:pPr>
              <w:pStyle w:val="phtablecellleft"/>
            </w:pPr>
            <w:r>
              <w:t>Нет</w:t>
            </w:r>
          </w:p>
        </w:tc>
      </w:tr>
      <w:tr w:rsidR="00AE0756" w:rsidTr="00AE0756">
        <w:tc>
          <w:tcPr>
            <w:tcW w:w="5210" w:type="dxa"/>
          </w:tcPr>
          <w:p w:rsidR="00AE0756" w:rsidRDefault="00AE0756" w:rsidP="00AE0756">
            <w:pPr>
              <w:pStyle w:val="phtablecellleft"/>
            </w:pPr>
            <w:r>
              <w:t>1</w:t>
            </w:r>
          </w:p>
        </w:tc>
        <w:tc>
          <w:tcPr>
            <w:tcW w:w="5211" w:type="dxa"/>
          </w:tcPr>
          <w:p w:rsidR="00AE0756" w:rsidRDefault="00AE0756" w:rsidP="00AE0756">
            <w:pPr>
              <w:pStyle w:val="phtablecellleft"/>
            </w:pPr>
            <w:r>
              <w:t>Да</w:t>
            </w:r>
          </w:p>
        </w:tc>
      </w:tr>
    </w:tbl>
    <w:p w:rsidR="00BE2612" w:rsidRDefault="0024297C" w:rsidP="0024297C">
      <w:pPr>
        <w:pStyle w:val="phnormal"/>
      </w:pPr>
      <w:r>
        <w:t>После заполнения полей нажмите на кнопку «ОК».</w:t>
      </w:r>
    </w:p>
    <w:p w:rsidR="00950221" w:rsidRDefault="00950221" w:rsidP="00B76BEE">
      <w:pPr>
        <w:pStyle w:val="phnormal"/>
      </w:pPr>
      <w:r w:rsidRPr="00950221">
        <w:rPr>
          <w:b/>
        </w:rPr>
        <w:t>Примечание</w:t>
      </w:r>
      <w:r>
        <w:t xml:space="preserve"> – Значение системной </w:t>
      </w:r>
      <w:r w:rsidRPr="00950221">
        <w:t>опции «SHOW_NOTIFICATIONS»</w:t>
      </w:r>
      <w:r>
        <w:t xml:space="preserve"> можно указывать только в разделе «Система/ Настройка системных опций/ Системные опции (Администратор)».</w:t>
      </w:r>
    </w:p>
    <w:p w:rsidR="00AE0756" w:rsidRPr="004945C3" w:rsidRDefault="00AE0756" w:rsidP="00AE0756">
      <w:pPr>
        <w:pStyle w:val="phnormal"/>
      </w:pPr>
      <w:r w:rsidRPr="00113D42">
        <w:t xml:space="preserve">Для добавления </w:t>
      </w:r>
      <w:r>
        <w:t>переопределений</w:t>
      </w:r>
      <w:r w:rsidRPr="00113D42">
        <w:t xml:space="preserve"> </w:t>
      </w:r>
      <w:r w:rsidRPr="004945C3">
        <w:t xml:space="preserve">системной опции выберите системную опцию. В таблице «Системные опции: </w:t>
      </w:r>
      <w:r>
        <w:t>переопределения</w:t>
      </w:r>
      <w:r w:rsidRPr="004945C3">
        <w:t>» выберите пункт контекстного меню «Добавить». Откроется окно «</w:t>
      </w:r>
      <w:r>
        <w:t>Добавление</w:t>
      </w:r>
      <w:r w:rsidRPr="004945C3">
        <w:t>» (</w:t>
      </w:r>
      <w:r>
        <w:fldChar w:fldCharType="begin"/>
      </w:r>
      <w:r>
        <w:instrText xml:space="preserve"> REF _Ref70316661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25</w:t>
      </w:r>
      <w:r>
        <w:fldChar w:fldCharType="end"/>
      </w:r>
      <w:r w:rsidRPr="004945C3">
        <w:t>).</w:t>
      </w:r>
    </w:p>
    <w:p w:rsidR="00AE0756" w:rsidRDefault="00AE0756" w:rsidP="00AE0756">
      <w:pPr>
        <w:pStyle w:val="phfigure"/>
      </w:pPr>
      <w:r>
        <w:rPr>
          <w:noProof/>
        </w:rPr>
        <w:lastRenderedPageBreak/>
        <w:drawing>
          <wp:inline distT="0" distB="0" distL="0" distR="0" wp14:anchorId="5A47A5AB" wp14:editId="09AB8470">
            <wp:extent cx="5495925" cy="106680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756" w:rsidRDefault="00AE0756" w:rsidP="00DE7A9A">
      <w:pPr>
        <w:pStyle w:val="phfiguretitle"/>
      </w:pPr>
      <w:bookmarkStart w:id="78" w:name="_Ref70316661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25</w:t>
      </w:r>
      <w:r w:rsidR="00F24747">
        <w:rPr>
          <w:noProof/>
        </w:rPr>
        <w:fldChar w:fldCharType="end"/>
      </w:r>
      <w:bookmarkEnd w:id="78"/>
      <w:r w:rsidRPr="00EC0F1A">
        <w:t xml:space="preserve"> – </w:t>
      </w:r>
      <w:r>
        <w:t>Окно «</w:t>
      </w:r>
      <w:r w:rsidR="00DE7A9A">
        <w:t>Д</w:t>
      </w:r>
      <w:r w:rsidRPr="0019058E">
        <w:t>обавление»</w:t>
      </w:r>
    </w:p>
    <w:p w:rsidR="00DE7A9A" w:rsidRDefault="00DE7A9A" w:rsidP="00DE7A9A">
      <w:pPr>
        <w:pStyle w:val="phnormal"/>
      </w:pPr>
      <w:r>
        <w:t xml:space="preserve">В поле «Уровень переопределения» выберите значение из выпадающего списка с помощью кнопки </w:t>
      </w:r>
      <w:r>
        <w:rPr>
          <w:noProof/>
        </w:rPr>
        <w:drawing>
          <wp:inline distT="0" distB="0" distL="0" distR="0" wp14:anchorId="14048512" wp14:editId="0C71C8DA">
            <wp:extent cx="209550" cy="209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Откроются дополнительные поля для заполнения. Выберите МО или пользователя, значение системной опции и нажмите на кнопку «ОК».</w:t>
      </w:r>
    </w:p>
    <w:p w:rsidR="001755B5" w:rsidRPr="001755B5" w:rsidRDefault="001755B5" w:rsidP="001755B5">
      <w:pPr>
        <w:pStyle w:val="30"/>
      </w:pPr>
      <w:bookmarkStart w:id="79" w:name="_Toc70326454"/>
      <w:r w:rsidRPr="00BA4915">
        <w:t xml:space="preserve">Настройка </w:t>
      </w:r>
      <w:r w:rsidRPr="001755B5">
        <w:t>системной опции «ServiceForCallToHome»</w:t>
      </w:r>
      <w:bookmarkEnd w:id="79"/>
    </w:p>
    <w:p w:rsidR="001755B5" w:rsidRPr="009D2809" w:rsidRDefault="001755B5" w:rsidP="001755B5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>
        <w:t>. Откроется окно</w:t>
      </w:r>
      <w:r w:rsidRPr="00E20B8A">
        <w:t xml:space="preserve"> (</w:t>
      </w:r>
      <w:r>
        <w:t>см. 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1755B5" w:rsidRPr="00E20B8A" w:rsidRDefault="001755B5" w:rsidP="001755B5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>
        <w:t>см. 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Pr="00B51926">
        <w:t>).</w:t>
      </w:r>
    </w:p>
    <w:p w:rsidR="001755B5" w:rsidRPr="00E20B8A" w:rsidRDefault="001755B5" w:rsidP="00B87BAB">
      <w:pPr>
        <w:pStyle w:val="phlistitemizedtitle"/>
      </w:pPr>
      <w:r w:rsidRPr="00E20B8A">
        <w:t>Заполните поля:</w:t>
      </w:r>
    </w:p>
    <w:p w:rsidR="001755B5" w:rsidRPr="00E20B8A" w:rsidRDefault="001755B5" w:rsidP="001755B5">
      <w:pPr>
        <w:pStyle w:val="phlistitemized1"/>
      </w:pPr>
      <w:r w:rsidRPr="00E20B8A">
        <w:t>вкладка «Реквизиты»:</w:t>
      </w:r>
    </w:p>
    <w:p w:rsidR="001755B5" w:rsidRPr="00E20B8A" w:rsidRDefault="001755B5" w:rsidP="001755B5">
      <w:pPr>
        <w:pStyle w:val="phlistitemized2"/>
      </w:pPr>
      <w:r>
        <w:t>«Раздел» –</w:t>
      </w:r>
      <w:r w:rsidRPr="00E20B8A">
        <w:t xml:space="preserve"> «</w:t>
      </w:r>
      <w:r w:rsidRPr="001755B5">
        <w:t>HOME_CALL_JOUR</w:t>
      </w:r>
      <w:r w:rsidRPr="00E20B8A">
        <w:t>»;</w:t>
      </w:r>
    </w:p>
    <w:p w:rsidR="001755B5" w:rsidRPr="00E20B8A" w:rsidRDefault="001755B5" w:rsidP="001755B5">
      <w:pPr>
        <w:pStyle w:val="phlistitemized2"/>
      </w:pPr>
      <w:r>
        <w:t>«Код опции» –</w:t>
      </w:r>
      <w:r w:rsidRPr="00E20B8A">
        <w:t xml:space="preserve"> «</w:t>
      </w:r>
      <w:r w:rsidRPr="001755B5">
        <w:t>ServiceForCallToHomeChild</w:t>
      </w:r>
      <w:r w:rsidRPr="00E20B8A">
        <w:t>»;</w:t>
      </w:r>
    </w:p>
    <w:p w:rsidR="001755B5" w:rsidRPr="00E20B8A" w:rsidRDefault="001755B5" w:rsidP="001755B5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Pr="001755B5">
        <w:t>Услуга для вызова на дом по умолчанию</w:t>
      </w:r>
      <w:r w:rsidRPr="00E20B8A">
        <w:t>»;</w:t>
      </w:r>
    </w:p>
    <w:p w:rsidR="001755B5" w:rsidRDefault="001755B5" w:rsidP="001755B5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Pr="00042066">
        <w:t>До пользовательского</w:t>
      </w:r>
      <w:r w:rsidRPr="004B2316">
        <w:t>»</w:t>
      </w:r>
      <w:r>
        <w:t>;</w:t>
      </w:r>
    </w:p>
    <w:p w:rsidR="001755B5" w:rsidRPr="004B2316" w:rsidRDefault="001755B5" w:rsidP="001755B5">
      <w:pPr>
        <w:pStyle w:val="phlistitemized2"/>
      </w:pPr>
      <w:r>
        <w:t>«Имеет ограничения по вводимым значениям» – установите «флажок» при необходимости ограничения ввода значений.</w:t>
      </w:r>
    </w:p>
    <w:p w:rsidR="001755B5" w:rsidRPr="00E20B8A" w:rsidRDefault="001755B5" w:rsidP="001755B5">
      <w:pPr>
        <w:pStyle w:val="phlistitemized1"/>
      </w:pPr>
      <w:r w:rsidRPr="00E20B8A">
        <w:t>вкладка «Тип данных»:</w:t>
      </w:r>
    </w:p>
    <w:p w:rsidR="001755B5" w:rsidRPr="00E20B8A" w:rsidRDefault="001755B5" w:rsidP="001755B5">
      <w:pPr>
        <w:pStyle w:val="phlistitemized2"/>
      </w:pPr>
      <w:r>
        <w:t>«Тип данных» –</w:t>
      </w:r>
      <w:r w:rsidRPr="00E20B8A">
        <w:t xml:space="preserve"> «</w:t>
      </w:r>
      <w:r>
        <w:t>Строка</w:t>
      </w:r>
      <w:r w:rsidRPr="00E20B8A">
        <w:t>»;</w:t>
      </w:r>
    </w:p>
    <w:p w:rsidR="001755B5" w:rsidRPr="00E20B8A" w:rsidRDefault="001755B5" w:rsidP="001755B5">
      <w:pPr>
        <w:pStyle w:val="phlistitemized2"/>
      </w:pPr>
      <w:r>
        <w:t xml:space="preserve">«Значение» – </w:t>
      </w:r>
      <w:r w:rsidR="002C49FD">
        <w:t>введите значение системной опции</w:t>
      </w:r>
      <w:r w:rsidRPr="00E20B8A">
        <w:t>.</w:t>
      </w:r>
    </w:p>
    <w:p w:rsidR="001755B5" w:rsidRPr="000069B0" w:rsidRDefault="001755B5" w:rsidP="001755B5">
      <w:pPr>
        <w:pStyle w:val="phnormal"/>
      </w:pPr>
      <w:r>
        <w:t>После заполнения полей нажмите на кнопку «ОК».</w:t>
      </w:r>
    </w:p>
    <w:p w:rsidR="001755B5" w:rsidRPr="00A12836" w:rsidRDefault="001755B5" w:rsidP="001755B5">
      <w:pPr>
        <w:pStyle w:val="30"/>
      </w:pPr>
      <w:bookmarkStart w:id="80" w:name="_Toc70326455"/>
      <w:r w:rsidRPr="00BA4915">
        <w:t xml:space="preserve">Настройка </w:t>
      </w:r>
      <w:r w:rsidRPr="00A12836">
        <w:t>системной опции «</w:t>
      </w:r>
      <w:r w:rsidR="00A12836" w:rsidRPr="00A12836">
        <w:t>ERMaxNumberCallsToDoctor</w:t>
      </w:r>
      <w:r w:rsidRPr="00A12836">
        <w:t>»</w:t>
      </w:r>
      <w:bookmarkEnd w:id="80"/>
    </w:p>
    <w:p w:rsidR="001755B5" w:rsidRPr="009D2809" w:rsidRDefault="001755B5" w:rsidP="001755B5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>
        <w:t>. Откроется окно</w:t>
      </w:r>
      <w:r w:rsidRPr="00E20B8A">
        <w:t xml:space="preserve"> (</w:t>
      </w:r>
      <w:r w:rsidR="00A12836">
        <w:t>см. 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1755B5" w:rsidRPr="00E20B8A" w:rsidRDefault="001755B5" w:rsidP="001755B5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 w:rsidR="00A12836">
        <w:t>см. 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Pr="00B51926">
        <w:t>).</w:t>
      </w:r>
    </w:p>
    <w:p w:rsidR="001755B5" w:rsidRPr="00E20B8A" w:rsidRDefault="001755B5" w:rsidP="00D81030">
      <w:pPr>
        <w:pStyle w:val="phlistitemizedtitle"/>
      </w:pPr>
      <w:r w:rsidRPr="00E20B8A">
        <w:lastRenderedPageBreak/>
        <w:t>Заполните поля:</w:t>
      </w:r>
    </w:p>
    <w:p w:rsidR="001755B5" w:rsidRPr="00E20B8A" w:rsidRDefault="001755B5" w:rsidP="001755B5">
      <w:pPr>
        <w:pStyle w:val="phlistitemized1"/>
      </w:pPr>
      <w:r w:rsidRPr="00E20B8A">
        <w:t>вкладка «Реквизиты»:</w:t>
      </w:r>
    </w:p>
    <w:p w:rsidR="001755B5" w:rsidRPr="00A12836" w:rsidRDefault="001755B5" w:rsidP="00A12836">
      <w:pPr>
        <w:pStyle w:val="phlistitemized2"/>
        <w:rPr>
          <w:rStyle w:val="phlistitemized10"/>
        </w:rPr>
      </w:pPr>
      <w:r>
        <w:t>«Раздел</w:t>
      </w:r>
      <w:r w:rsidRPr="00A12836">
        <w:rPr>
          <w:rStyle w:val="phlistitemized10"/>
        </w:rPr>
        <w:t>» – «</w:t>
      </w:r>
      <w:r w:rsidR="00A12836" w:rsidRPr="00A12836">
        <w:rPr>
          <w:rStyle w:val="phlistitemized10"/>
        </w:rPr>
        <w:t>HOME_CALL_JOUR</w:t>
      </w:r>
      <w:r w:rsidRPr="00A12836">
        <w:rPr>
          <w:rStyle w:val="phlistitemized10"/>
        </w:rPr>
        <w:t>»;</w:t>
      </w:r>
    </w:p>
    <w:p w:rsidR="001755B5" w:rsidRPr="00E20B8A" w:rsidRDefault="001755B5" w:rsidP="00A12836">
      <w:pPr>
        <w:pStyle w:val="phlistitemized2"/>
      </w:pPr>
      <w:r>
        <w:t>«Код опции» –</w:t>
      </w:r>
      <w:r w:rsidRPr="00E20B8A">
        <w:t xml:space="preserve"> «</w:t>
      </w:r>
      <w:r w:rsidR="00A12836" w:rsidRPr="00A12836">
        <w:t>ERMaxNumberCallsToDoctor</w:t>
      </w:r>
      <w:r w:rsidRPr="00E20B8A">
        <w:t>»;</w:t>
      </w:r>
    </w:p>
    <w:p w:rsidR="001755B5" w:rsidRPr="00E20B8A" w:rsidRDefault="001755B5" w:rsidP="00A12836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="00A12836" w:rsidRPr="00A12836">
        <w:t>Максимальное количество вызовов на дом через ЕР для одного пациента</w:t>
      </w:r>
      <w:r w:rsidRPr="00E20B8A">
        <w:t>»;</w:t>
      </w:r>
    </w:p>
    <w:p w:rsidR="001755B5" w:rsidRDefault="001755B5" w:rsidP="00A12836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="00A12836" w:rsidRPr="00A12836">
        <w:t>До версия-</w:t>
      </w:r>
      <w:r w:rsidR="00A12836">
        <w:t>МО</w:t>
      </w:r>
      <w:r w:rsidRPr="004B2316">
        <w:t>»</w:t>
      </w:r>
      <w:r>
        <w:t>;</w:t>
      </w:r>
    </w:p>
    <w:p w:rsidR="001755B5" w:rsidRPr="004B2316" w:rsidRDefault="001755B5" w:rsidP="001755B5">
      <w:pPr>
        <w:pStyle w:val="phlistitemized2"/>
      </w:pPr>
      <w:r>
        <w:t>«Имеет ограничения по вводимым значениям» – установите «флажок» при необходимости ограничения ввода значений.</w:t>
      </w:r>
    </w:p>
    <w:p w:rsidR="001755B5" w:rsidRPr="00E20B8A" w:rsidRDefault="001755B5" w:rsidP="001755B5">
      <w:pPr>
        <w:pStyle w:val="phlistitemized1"/>
      </w:pPr>
      <w:r w:rsidRPr="00E20B8A">
        <w:t>вкладка «Тип данных»:</w:t>
      </w:r>
    </w:p>
    <w:p w:rsidR="001755B5" w:rsidRPr="00E20B8A" w:rsidRDefault="001755B5" w:rsidP="001755B5">
      <w:pPr>
        <w:pStyle w:val="phlistitemized2"/>
      </w:pPr>
      <w:r>
        <w:t>«Тип данных» –</w:t>
      </w:r>
      <w:r w:rsidRPr="00E20B8A">
        <w:t xml:space="preserve"> «Число»;</w:t>
      </w:r>
    </w:p>
    <w:p w:rsidR="001755B5" w:rsidRPr="00E20B8A" w:rsidRDefault="001755B5" w:rsidP="001755B5">
      <w:pPr>
        <w:pStyle w:val="phlistitemized2"/>
      </w:pPr>
      <w:r>
        <w:t>«Значение» – «</w:t>
      </w:r>
      <w:r w:rsidR="00A12836">
        <w:t>0</w:t>
      </w:r>
      <w:r w:rsidRPr="00E20B8A">
        <w:t>».</w:t>
      </w:r>
    </w:p>
    <w:p w:rsidR="001755B5" w:rsidRDefault="001755B5" w:rsidP="001755B5">
      <w:pPr>
        <w:pStyle w:val="phnormal"/>
      </w:pPr>
      <w:r>
        <w:t>После заполнения полей нажмите на кнопку «ОК».</w:t>
      </w:r>
    </w:p>
    <w:p w:rsidR="005E5C5E" w:rsidRPr="004945C3" w:rsidRDefault="005E5C5E" w:rsidP="005E5C5E">
      <w:pPr>
        <w:pStyle w:val="phnormal"/>
      </w:pPr>
      <w:r w:rsidRPr="00113D42">
        <w:t xml:space="preserve">Для добавления </w:t>
      </w:r>
      <w:r>
        <w:t>переопределений</w:t>
      </w:r>
      <w:r w:rsidRPr="00113D42">
        <w:t xml:space="preserve"> </w:t>
      </w:r>
      <w:r w:rsidRPr="004945C3">
        <w:t xml:space="preserve">системной опции выберите системную опцию. В таблице «Системные опции: </w:t>
      </w:r>
      <w:r>
        <w:t>переопределения</w:t>
      </w:r>
      <w:r w:rsidRPr="004945C3">
        <w:t>» выберите пункт контекстного меню «Добавить». Откроется окно «</w:t>
      </w:r>
      <w:r>
        <w:t>Добавление</w:t>
      </w:r>
      <w:r w:rsidRPr="004945C3">
        <w:t>» (</w:t>
      </w:r>
      <w:r>
        <w:t>см. </w:t>
      </w:r>
      <w:r>
        <w:fldChar w:fldCharType="begin"/>
      </w:r>
      <w:r>
        <w:instrText xml:space="preserve"> REF _Ref70316661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25</w:t>
      </w:r>
      <w:r>
        <w:fldChar w:fldCharType="end"/>
      </w:r>
      <w:r w:rsidRPr="004945C3">
        <w:t>).</w:t>
      </w:r>
    </w:p>
    <w:p w:rsidR="005E5C5E" w:rsidRDefault="005E5C5E" w:rsidP="005E5C5E">
      <w:pPr>
        <w:pStyle w:val="phnormal"/>
      </w:pPr>
      <w:r>
        <w:t xml:space="preserve">В поле «Уровень переопределения» выберите значение из выпадающего списка с помощью кнопки </w:t>
      </w:r>
      <w:r>
        <w:rPr>
          <w:noProof/>
        </w:rPr>
        <w:drawing>
          <wp:inline distT="0" distB="0" distL="0" distR="0" wp14:anchorId="04330759" wp14:editId="34ADA4FE">
            <wp:extent cx="209550" cy="2095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Откроются дополнительные поля для заполнения. Выберите МО или пользователя, значение системной опции и нажмите на кнопку «ОК».</w:t>
      </w:r>
    </w:p>
    <w:p w:rsidR="001755B5" w:rsidRPr="00601667" w:rsidRDefault="001755B5" w:rsidP="001755B5">
      <w:pPr>
        <w:pStyle w:val="30"/>
      </w:pPr>
      <w:bookmarkStart w:id="81" w:name="_Toc70326456"/>
      <w:r w:rsidRPr="00BA4915">
        <w:t xml:space="preserve">Настройка системной </w:t>
      </w:r>
      <w:r w:rsidRPr="00601667">
        <w:t>опции «</w:t>
      </w:r>
      <w:r w:rsidR="00601667" w:rsidRPr="00601667">
        <w:t>AgentUnique</w:t>
      </w:r>
      <w:r w:rsidRPr="00601667">
        <w:t>»</w:t>
      </w:r>
      <w:bookmarkEnd w:id="81"/>
    </w:p>
    <w:p w:rsidR="001755B5" w:rsidRPr="009D2809" w:rsidRDefault="001755B5" w:rsidP="001755B5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>
        <w:t>. Откроется окно</w:t>
      </w:r>
      <w:r w:rsidRPr="00E20B8A">
        <w:t xml:space="preserve"> (</w:t>
      </w:r>
      <w:r w:rsidR="00601667">
        <w:t>см. 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1755B5" w:rsidRPr="00E20B8A" w:rsidRDefault="001755B5" w:rsidP="001755B5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 w:rsidR="00601667">
        <w:t>см. 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Pr="00B51926">
        <w:t>).</w:t>
      </w:r>
    </w:p>
    <w:p w:rsidR="001755B5" w:rsidRPr="00E20B8A" w:rsidRDefault="001755B5" w:rsidP="00B87BAB">
      <w:pPr>
        <w:pStyle w:val="phlistitemizedtitle"/>
      </w:pPr>
      <w:r w:rsidRPr="00E20B8A">
        <w:t>Заполните поля:</w:t>
      </w:r>
    </w:p>
    <w:p w:rsidR="001755B5" w:rsidRPr="00E20B8A" w:rsidRDefault="001755B5" w:rsidP="001755B5">
      <w:pPr>
        <w:pStyle w:val="phlistitemized1"/>
      </w:pPr>
      <w:r w:rsidRPr="00E20B8A">
        <w:t>вкладка «Реквизиты»:</w:t>
      </w:r>
    </w:p>
    <w:p w:rsidR="001755B5" w:rsidRPr="00E20B8A" w:rsidRDefault="001755B5" w:rsidP="00601667">
      <w:pPr>
        <w:pStyle w:val="phlistitemized2"/>
      </w:pPr>
      <w:r>
        <w:t>«Раздел» –</w:t>
      </w:r>
      <w:r w:rsidRPr="00E20B8A">
        <w:t xml:space="preserve"> «</w:t>
      </w:r>
      <w:r w:rsidR="00601667" w:rsidRPr="00601667">
        <w:t>AGENTS</w:t>
      </w:r>
      <w:r w:rsidRPr="00E20B8A">
        <w:t>»;</w:t>
      </w:r>
    </w:p>
    <w:p w:rsidR="001755B5" w:rsidRPr="00E20B8A" w:rsidRDefault="001755B5" w:rsidP="00601667">
      <w:pPr>
        <w:pStyle w:val="phlistitemized2"/>
      </w:pPr>
      <w:r>
        <w:t>«Код опции» –</w:t>
      </w:r>
      <w:r w:rsidRPr="00E20B8A">
        <w:t xml:space="preserve"> «</w:t>
      </w:r>
      <w:r w:rsidR="00601667" w:rsidRPr="00601667">
        <w:t>AgentUnique</w:t>
      </w:r>
      <w:r w:rsidRPr="00E20B8A">
        <w:t>»;</w:t>
      </w:r>
    </w:p>
    <w:p w:rsidR="001755B5" w:rsidRPr="00E20B8A" w:rsidRDefault="001755B5" w:rsidP="00601667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="00601667" w:rsidRPr="00601667">
        <w:t>Проверка дублирования ФИО</w:t>
      </w:r>
      <w:r w:rsidR="00601667">
        <w:t xml:space="preserve"> и даты рождения</w:t>
      </w:r>
      <w:r w:rsidRPr="00E20B8A">
        <w:t>»;</w:t>
      </w:r>
    </w:p>
    <w:p w:rsidR="001755B5" w:rsidRDefault="001755B5" w:rsidP="00601667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="00601667">
        <w:t>До версия-МО</w:t>
      </w:r>
      <w:r w:rsidRPr="004B2316">
        <w:t>»</w:t>
      </w:r>
      <w:r>
        <w:t>;</w:t>
      </w:r>
    </w:p>
    <w:p w:rsidR="001755B5" w:rsidRPr="004B2316" w:rsidRDefault="001755B5" w:rsidP="001755B5">
      <w:pPr>
        <w:pStyle w:val="phlistitemized2"/>
      </w:pPr>
      <w:r>
        <w:t>«Имеет ограничения по вводимым значениям» – установите «флажок» при необходимости ограничения ввода значений.</w:t>
      </w:r>
    </w:p>
    <w:p w:rsidR="001755B5" w:rsidRPr="00E20B8A" w:rsidRDefault="001755B5" w:rsidP="001755B5">
      <w:pPr>
        <w:pStyle w:val="phlistitemized1"/>
      </w:pPr>
      <w:r w:rsidRPr="00E20B8A">
        <w:t>вкладка «Тип данных»:</w:t>
      </w:r>
    </w:p>
    <w:p w:rsidR="001755B5" w:rsidRPr="00E20B8A" w:rsidRDefault="001755B5" w:rsidP="001755B5">
      <w:pPr>
        <w:pStyle w:val="phlistitemized2"/>
      </w:pPr>
      <w:r>
        <w:lastRenderedPageBreak/>
        <w:t>«Тип данных» –</w:t>
      </w:r>
      <w:r w:rsidRPr="00E20B8A">
        <w:t xml:space="preserve"> «Число»;</w:t>
      </w:r>
    </w:p>
    <w:p w:rsidR="001755B5" w:rsidRPr="00E20B8A" w:rsidRDefault="001755B5" w:rsidP="00601667">
      <w:pPr>
        <w:pStyle w:val="phlistitemized2"/>
      </w:pPr>
      <w:r>
        <w:t>«Значение» – «</w:t>
      </w:r>
      <w:r w:rsidR="00601667" w:rsidRPr="00601667">
        <w:t xml:space="preserve">1 </w:t>
      </w:r>
      <w:r w:rsidR="001D22C5">
        <w:t>З</w:t>
      </w:r>
      <w:r w:rsidR="00601667" w:rsidRPr="00601667">
        <w:t>апрещать добавление пустых или дублирующихся значений</w:t>
      </w:r>
      <w:r w:rsidRPr="00E20B8A">
        <w:t>».</w:t>
      </w:r>
    </w:p>
    <w:p w:rsidR="001755B5" w:rsidRPr="000069B0" w:rsidRDefault="001755B5" w:rsidP="001755B5">
      <w:pPr>
        <w:pStyle w:val="phnormal"/>
      </w:pPr>
      <w:r>
        <w:t>После заполнения полей нажмите на кнопку «ОК».</w:t>
      </w:r>
    </w:p>
    <w:p w:rsidR="001755B5" w:rsidRPr="004945C3" w:rsidRDefault="001755B5" w:rsidP="001755B5">
      <w:pPr>
        <w:pStyle w:val="phnormal"/>
      </w:pPr>
      <w:r w:rsidRPr="00113D42">
        <w:t xml:space="preserve">Для добавления ограничений </w:t>
      </w:r>
      <w:r w:rsidRPr="004945C3">
        <w:t>системной опции выберите системную опцию. В таблице «Системные опции: ограничения» выберите пункт контекстного меню «Добавить». Откроется окно «Системные опции: ограничения: добавление» (</w:t>
      </w:r>
      <w:r w:rsidR="00601667">
        <w:t>см. </w:t>
      </w:r>
      <w:r w:rsidR="00E219A3">
        <w:fldChar w:fldCharType="begin"/>
      </w:r>
      <w:r w:rsidR="00E219A3">
        <w:instrText xml:space="preserve"> REF _Ref70319348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24</w:t>
      </w:r>
      <w:r w:rsidR="00E219A3">
        <w:fldChar w:fldCharType="end"/>
      </w:r>
      <w:r w:rsidRPr="004945C3">
        <w:t>).</w:t>
      </w:r>
    </w:p>
    <w:p w:rsidR="001755B5" w:rsidRDefault="001755B5" w:rsidP="00B87BAB">
      <w:pPr>
        <w:pStyle w:val="phnormal"/>
      </w:pPr>
      <w:r>
        <w:t xml:space="preserve">Заполните поля </w:t>
      </w:r>
      <w:r w:rsidR="006F5123">
        <w:t xml:space="preserve">данными из </w:t>
      </w:r>
      <w:r w:rsidR="006F5123" w:rsidRPr="00B87BAB">
        <w:t>таблицы</w:t>
      </w:r>
      <w:r w:rsidR="006F5123">
        <w:t xml:space="preserve"> </w:t>
      </w:r>
      <w:r>
        <w:t>ниже (</w:t>
      </w:r>
      <w:r w:rsidR="00E219A3">
        <w:fldChar w:fldCharType="begin"/>
      </w:r>
      <w:r w:rsidR="00E219A3">
        <w:instrText xml:space="preserve"> REF _Ref70319465 \h </w:instrText>
      </w:r>
      <w:r w:rsidR="00E219A3">
        <w:fldChar w:fldCharType="separate"/>
      </w:r>
      <w:r w:rsidR="00025C1E">
        <w:t>Таблица </w:t>
      </w:r>
      <w:r w:rsidR="00025C1E">
        <w:rPr>
          <w:noProof/>
        </w:rPr>
        <w:t>4</w:t>
      </w:r>
      <w:r w:rsidR="00E219A3">
        <w:fldChar w:fldCharType="end"/>
      </w:r>
      <w:r>
        <w:t>).</w:t>
      </w:r>
    </w:p>
    <w:p w:rsidR="001755B5" w:rsidRDefault="001755B5" w:rsidP="001755B5">
      <w:pPr>
        <w:pStyle w:val="phtabletitle"/>
      </w:pPr>
      <w:bookmarkStart w:id="82" w:name="_Ref70319465"/>
      <w:r>
        <w:t>Таблица </w:t>
      </w:r>
      <w:r w:rsidR="00F24747">
        <w:fldChar w:fldCharType="begin"/>
      </w:r>
      <w:r w:rsidR="00F24747">
        <w:instrText xml:space="preserve"> SEQ Таблица \* ARABIC </w:instrText>
      </w:r>
      <w:r w:rsidR="00F24747">
        <w:fldChar w:fldCharType="separate"/>
      </w:r>
      <w:r w:rsidR="00025C1E">
        <w:rPr>
          <w:noProof/>
        </w:rPr>
        <w:t>4</w:t>
      </w:r>
      <w:r w:rsidR="00F24747">
        <w:rPr>
          <w:noProof/>
        </w:rPr>
        <w:fldChar w:fldCharType="end"/>
      </w:r>
      <w:bookmarkEnd w:id="82"/>
      <w:r>
        <w:t xml:space="preserve"> – Ограничения системной опции </w:t>
      </w:r>
      <w:r w:rsidRPr="00E20B8A">
        <w:t>«</w:t>
      </w:r>
      <w:r w:rsidR="00E219A3" w:rsidRPr="00601667">
        <w:t>AgentUnique</w:t>
      </w:r>
      <w:r w:rsidRPr="00E20B8A">
        <w:t>»</w:t>
      </w:r>
    </w:p>
    <w:tbl>
      <w:tblPr>
        <w:tblStyle w:val="affffc"/>
        <w:tblW w:w="0" w:type="auto"/>
        <w:tblLook w:val="04A0" w:firstRow="1" w:lastRow="0" w:firstColumn="1" w:lastColumn="0" w:noHBand="0" w:noVBand="1"/>
      </w:tblPr>
      <w:tblGrid>
        <w:gridCol w:w="2388"/>
        <w:gridCol w:w="8033"/>
      </w:tblGrid>
      <w:tr w:rsidR="001755B5" w:rsidTr="00984094">
        <w:trPr>
          <w:tblHeader/>
        </w:trPr>
        <w:tc>
          <w:tcPr>
            <w:tcW w:w="2388" w:type="dxa"/>
          </w:tcPr>
          <w:p w:rsidR="001755B5" w:rsidRDefault="001755B5" w:rsidP="001755B5">
            <w:pPr>
              <w:pStyle w:val="phtablecolcaption"/>
            </w:pPr>
            <w:r>
              <w:t>Значение</w:t>
            </w:r>
          </w:p>
        </w:tc>
        <w:tc>
          <w:tcPr>
            <w:tcW w:w="8033" w:type="dxa"/>
          </w:tcPr>
          <w:p w:rsidR="001755B5" w:rsidRDefault="001755B5" w:rsidP="001755B5">
            <w:pPr>
              <w:pStyle w:val="phtablecolcaption"/>
            </w:pPr>
            <w:r>
              <w:t>Комментарий</w:t>
            </w:r>
          </w:p>
        </w:tc>
      </w:tr>
      <w:tr w:rsidR="001755B5" w:rsidTr="00984094">
        <w:tc>
          <w:tcPr>
            <w:tcW w:w="2388" w:type="dxa"/>
          </w:tcPr>
          <w:p w:rsidR="001755B5" w:rsidRDefault="001755B5" w:rsidP="001755B5">
            <w:pPr>
              <w:pStyle w:val="phtablecellleft"/>
            </w:pPr>
            <w:r>
              <w:t>0</w:t>
            </w:r>
          </w:p>
        </w:tc>
        <w:tc>
          <w:tcPr>
            <w:tcW w:w="8033" w:type="dxa"/>
          </w:tcPr>
          <w:p w:rsidR="001755B5" w:rsidRDefault="00984094" w:rsidP="001755B5">
            <w:pPr>
              <w:pStyle w:val="phtablecellleft"/>
            </w:pPr>
            <w:r>
              <w:t>Не проверять</w:t>
            </w:r>
          </w:p>
        </w:tc>
      </w:tr>
      <w:tr w:rsidR="001755B5" w:rsidTr="00984094">
        <w:tc>
          <w:tcPr>
            <w:tcW w:w="2388" w:type="dxa"/>
          </w:tcPr>
          <w:p w:rsidR="001755B5" w:rsidRDefault="001755B5" w:rsidP="001755B5">
            <w:pPr>
              <w:pStyle w:val="phtablecellleft"/>
            </w:pPr>
            <w:r>
              <w:t>1</w:t>
            </w:r>
          </w:p>
        </w:tc>
        <w:tc>
          <w:tcPr>
            <w:tcW w:w="8033" w:type="dxa"/>
          </w:tcPr>
          <w:p w:rsidR="001755B5" w:rsidRDefault="00984094" w:rsidP="001755B5">
            <w:pPr>
              <w:pStyle w:val="phtablecellleft"/>
            </w:pPr>
            <w:r>
              <w:t>З</w:t>
            </w:r>
            <w:r w:rsidRPr="00984094">
              <w:t>апрещать добавление пустых или дублирующихся значений</w:t>
            </w:r>
          </w:p>
        </w:tc>
      </w:tr>
      <w:tr w:rsidR="00984094" w:rsidTr="00984094">
        <w:tc>
          <w:tcPr>
            <w:tcW w:w="2388" w:type="dxa"/>
          </w:tcPr>
          <w:p w:rsidR="00984094" w:rsidRDefault="00984094" w:rsidP="001755B5">
            <w:pPr>
              <w:pStyle w:val="phtablecellleft"/>
            </w:pPr>
            <w:r>
              <w:t>2</w:t>
            </w:r>
          </w:p>
        </w:tc>
        <w:tc>
          <w:tcPr>
            <w:tcW w:w="8033" w:type="dxa"/>
          </w:tcPr>
          <w:p w:rsidR="00984094" w:rsidRDefault="00984094" w:rsidP="001755B5">
            <w:pPr>
              <w:pStyle w:val="phtablecellleft"/>
            </w:pPr>
            <w:r>
              <w:t>П</w:t>
            </w:r>
            <w:r w:rsidRPr="00984094">
              <w:t>редупреждать о</w:t>
            </w:r>
            <w:r>
              <w:t>б</w:t>
            </w:r>
            <w:r w:rsidRPr="00984094">
              <w:t xml:space="preserve"> ошибках</w:t>
            </w:r>
          </w:p>
        </w:tc>
      </w:tr>
      <w:tr w:rsidR="00984094" w:rsidTr="00984094">
        <w:tc>
          <w:tcPr>
            <w:tcW w:w="2388" w:type="dxa"/>
          </w:tcPr>
          <w:p w:rsidR="00984094" w:rsidRDefault="00984094" w:rsidP="001755B5">
            <w:pPr>
              <w:pStyle w:val="phtablecellleft"/>
            </w:pPr>
            <w:r>
              <w:t>3</w:t>
            </w:r>
          </w:p>
        </w:tc>
        <w:tc>
          <w:tcPr>
            <w:tcW w:w="8033" w:type="dxa"/>
          </w:tcPr>
          <w:p w:rsidR="00984094" w:rsidRDefault="00984094" w:rsidP="001755B5">
            <w:pPr>
              <w:pStyle w:val="phtablecellleft"/>
            </w:pPr>
            <w:r>
              <w:t>З</w:t>
            </w:r>
            <w:r w:rsidRPr="00984094">
              <w:t>апрещать добавления пустых</w:t>
            </w:r>
            <w:r>
              <w:t xml:space="preserve"> значений</w:t>
            </w:r>
            <w:r w:rsidRPr="00984094">
              <w:t xml:space="preserve"> (без проверки на дублирование)</w:t>
            </w:r>
          </w:p>
        </w:tc>
      </w:tr>
      <w:tr w:rsidR="00984094" w:rsidTr="00984094">
        <w:tc>
          <w:tcPr>
            <w:tcW w:w="2388" w:type="dxa"/>
          </w:tcPr>
          <w:p w:rsidR="00984094" w:rsidRDefault="00984094" w:rsidP="001755B5">
            <w:pPr>
              <w:pStyle w:val="phtablecellleft"/>
            </w:pPr>
            <w:r>
              <w:t>4</w:t>
            </w:r>
          </w:p>
        </w:tc>
        <w:tc>
          <w:tcPr>
            <w:tcW w:w="8033" w:type="dxa"/>
          </w:tcPr>
          <w:p w:rsidR="00984094" w:rsidRDefault="00984094" w:rsidP="001755B5">
            <w:pPr>
              <w:pStyle w:val="phtablecellleft"/>
            </w:pPr>
            <w:r>
              <w:t>З</w:t>
            </w:r>
            <w:r w:rsidRPr="00984094">
              <w:t>апрещать только создание пустых или дублирующихся значений</w:t>
            </w:r>
          </w:p>
        </w:tc>
      </w:tr>
    </w:tbl>
    <w:p w:rsidR="001755B5" w:rsidRDefault="001755B5" w:rsidP="001755B5">
      <w:pPr>
        <w:pStyle w:val="phnormal"/>
      </w:pPr>
      <w:r>
        <w:t>После заполнения полей нажмите на кнопку «ОК».</w:t>
      </w:r>
    </w:p>
    <w:p w:rsidR="001755B5" w:rsidRPr="00BA4915" w:rsidRDefault="001755B5" w:rsidP="001755B5">
      <w:pPr>
        <w:pStyle w:val="30"/>
      </w:pPr>
      <w:bookmarkStart w:id="83" w:name="_Toc70326457"/>
      <w:r w:rsidRPr="00BA4915">
        <w:t>Настройка системной опции «</w:t>
      </w:r>
      <w:r w:rsidR="00BB0386" w:rsidRPr="00537B91">
        <w:t>Agent_SnilsUnique</w:t>
      </w:r>
      <w:r w:rsidRPr="00BA4915">
        <w:t>»</w:t>
      </w:r>
      <w:bookmarkEnd w:id="83"/>
    </w:p>
    <w:p w:rsidR="001755B5" w:rsidRPr="009D2809" w:rsidRDefault="001755B5" w:rsidP="001755B5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>
        <w:t>. Откроется окно</w:t>
      </w:r>
      <w:r w:rsidRPr="00E20B8A">
        <w:t xml:space="preserve"> (</w:t>
      </w:r>
      <w:r w:rsidR="007D3C38">
        <w:t>см. 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1755B5" w:rsidRPr="00E20B8A" w:rsidRDefault="001755B5" w:rsidP="001755B5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 w:rsidR="007D3C38">
        <w:t>см. 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Pr="00B51926">
        <w:t>).</w:t>
      </w:r>
    </w:p>
    <w:p w:rsidR="001755B5" w:rsidRPr="00E20B8A" w:rsidRDefault="001755B5" w:rsidP="00B87BAB">
      <w:pPr>
        <w:pStyle w:val="phlistitemizedtitle"/>
      </w:pPr>
      <w:r w:rsidRPr="00E20B8A">
        <w:t>Заполните поля:</w:t>
      </w:r>
    </w:p>
    <w:p w:rsidR="001755B5" w:rsidRPr="00E20B8A" w:rsidRDefault="001755B5" w:rsidP="001755B5">
      <w:pPr>
        <w:pStyle w:val="phlistitemized1"/>
      </w:pPr>
      <w:r w:rsidRPr="00E20B8A">
        <w:t>вкладка «Реквизиты»:</w:t>
      </w:r>
    </w:p>
    <w:p w:rsidR="001755B5" w:rsidRPr="00E20B8A" w:rsidRDefault="001755B5" w:rsidP="00537B91">
      <w:pPr>
        <w:pStyle w:val="phlistitemized2"/>
      </w:pPr>
      <w:r>
        <w:t>«Раздел» –</w:t>
      </w:r>
      <w:r w:rsidRPr="00E20B8A">
        <w:t xml:space="preserve"> «</w:t>
      </w:r>
      <w:r w:rsidR="00537B91" w:rsidRPr="00537B91">
        <w:t>AGENTS</w:t>
      </w:r>
      <w:r w:rsidRPr="00E20B8A">
        <w:t>»;</w:t>
      </w:r>
    </w:p>
    <w:p w:rsidR="001755B5" w:rsidRPr="00E20B8A" w:rsidRDefault="001755B5" w:rsidP="00537B91">
      <w:pPr>
        <w:pStyle w:val="phlistitemized2"/>
      </w:pPr>
      <w:r>
        <w:t>«Код опции» –</w:t>
      </w:r>
      <w:r w:rsidRPr="00E20B8A">
        <w:t xml:space="preserve"> «</w:t>
      </w:r>
      <w:r w:rsidR="00537B91" w:rsidRPr="00537B91">
        <w:t>Agent_SnilsUnique</w:t>
      </w:r>
      <w:r w:rsidRPr="00E20B8A">
        <w:t>»;</w:t>
      </w:r>
    </w:p>
    <w:p w:rsidR="001755B5" w:rsidRPr="00E20B8A" w:rsidRDefault="001755B5" w:rsidP="00537B91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="00537B91" w:rsidRPr="00537B91">
        <w:t xml:space="preserve">Проверка дублирования СНИЛС: 0 </w:t>
      </w:r>
      <w:r w:rsidR="00537B91">
        <w:t>–</w:t>
      </w:r>
      <w:r w:rsidR="00537B91" w:rsidRPr="00537B91">
        <w:t xml:space="preserve"> не проверять, 1 </w:t>
      </w:r>
      <w:r w:rsidR="00537B91">
        <w:t>–</w:t>
      </w:r>
      <w:r w:rsidR="00537B91" w:rsidRPr="00537B91">
        <w:t xml:space="preserve"> запрещать добавление, 2 </w:t>
      </w:r>
      <w:r w:rsidR="00537B91">
        <w:t>–</w:t>
      </w:r>
      <w:r w:rsidR="00537B91" w:rsidRPr="00537B91">
        <w:t xml:space="preserve"> предупреждать</w:t>
      </w:r>
      <w:r w:rsidRPr="00E20B8A">
        <w:t>»;</w:t>
      </w:r>
    </w:p>
    <w:p w:rsidR="001755B5" w:rsidRDefault="001755B5" w:rsidP="001755B5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Pr="00042066">
        <w:t xml:space="preserve">До </w:t>
      </w:r>
      <w:r w:rsidR="00537B91">
        <w:t>версия-МО</w:t>
      </w:r>
      <w:r w:rsidRPr="004B2316">
        <w:t>»</w:t>
      </w:r>
      <w:r>
        <w:t>;</w:t>
      </w:r>
    </w:p>
    <w:p w:rsidR="001755B5" w:rsidRPr="004B2316" w:rsidRDefault="001755B5" w:rsidP="001755B5">
      <w:pPr>
        <w:pStyle w:val="phlistitemized2"/>
      </w:pPr>
      <w:r>
        <w:t>«Имеет ограничения по вводимым значениям» – установите «флажок» при необходимости ограничения ввода значений.</w:t>
      </w:r>
    </w:p>
    <w:p w:rsidR="001755B5" w:rsidRPr="00E20B8A" w:rsidRDefault="001755B5" w:rsidP="001755B5">
      <w:pPr>
        <w:pStyle w:val="phlistitemized1"/>
      </w:pPr>
      <w:r w:rsidRPr="00E20B8A">
        <w:t>вкладка «Тип данных»:</w:t>
      </w:r>
    </w:p>
    <w:p w:rsidR="001755B5" w:rsidRPr="00E20B8A" w:rsidRDefault="001755B5" w:rsidP="001755B5">
      <w:pPr>
        <w:pStyle w:val="phlistitemized2"/>
      </w:pPr>
      <w:r>
        <w:t>«Тип данных» –</w:t>
      </w:r>
      <w:r w:rsidRPr="00E20B8A">
        <w:t xml:space="preserve"> «Число»;</w:t>
      </w:r>
    </w:p>
    <w:p w:rsidR="001755B5" w:rsidRPr="00E20B8A" w:rsidRDefault="001755B5" w:rsidP="001755B5">
      <w:pPr>
        <w:pStyle w:val="phlistitemized2"/>
      </w:pPr>
      <w:r>
        <w:lastRenderedPageBreak/>
        <w:t>«Значение» – «</w:t>
      </w:r>
      <w:r w:rsidR="00537B91">
        <w:t>2</w:t>
      </w:r>
      <w:r w:rsidRPr="00E20B8A">
        <w:t>».</w:t>
      </w:r>
    </w:p>
    <w:p w:rsidR="001755B5" w:rsidRPr="000069B0" w:rsidRDefault="001755B5" w:rsidP="001755B5">
      <w:pPr>
        <w:pStyle w:val="phnormal"/>
      </w:pPr>
      <w:r>
        <w:t>После заполнения полей нажмите на кнопку «ОК».</w:t>
      </w:r>
    </w:p>
    <w:p w:rsidR="001755B5" w:rsidRPr="00BB0386" w:rsidRDefault="001755B5" w:rsidP="00BB0386">
      <w:pPr>
        <w:pStyle w:val="30"/>
      </w:pPr>
      <w:bookmarkStart w:id="84" w:name="_Toc70326458"/>
      <w:r w:rsidRPr="00BA4915">
        <w:t xml:space="preserve">Настройка системной </w:t>
      </w:r>
      <w:r w:rsidRPr="00BB0386">
        <w:t>опции «</w:t>
      </w:r>
      <w:r w:rsidR="00BB0386" w:rsidRPr="00BB0386">
        <w:t>EmergencyCabLab</w:t>
      </w:r>
      <w:r w:rsidRPr="00BB0386">
        <w:t>»</w:t>
      </w:r>
      <w:bookmarkEnd w:id="84"/>
    </w:p>
    <w:p w:rsidR="001755B5" w:rsidRPr="009D2809" w:rsidRDefault="001755B5" w:rsidP="001755B5">
      <w:pPr>
        <w:pStyle w:val="phnormal"/>
      </w:pPr>
      <w:r w:rsidRPr="00B51926">
        <w:t xml:space="preserve">Для настройки системной опции </w:t>
      </w:r>
      <w:r>
        <w:t>перейдите в раздел</w:t>
      </w:r>
      <w:r w:rsidRPr="00E20B8A">
        <w:t xml:space="preserve"> «Система/ Настройка системных опций/ Системные опции (Администратор)»</w:t>
      </w:r>
      <w:r>
        <w:t>. Откроется окно</w:t>
      </w:r>
      <w:r w:rsidRPr="00E20B8A">
        <w:t xml:space="preserve"> (</w:t>
      </w:r>
      <w:r w:rsidR="007D3C38">
        <w:t>см. </w:t>
      </w:r>
      <w:r w:rsidR="00E219A3">
        <w:fldChar w:fldCharType="begin"/>
      </w:r>
      <w:r w:rsidR="00E219A3">
        <w:instrText xml:space="preserve"> REF _Ref70319341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22</w:t>
      </w:r>
      <w:r w:rsidR="00E219A3">
        <w:fldChar w:fldCharType="end"/>
      </w:r>
      <w:r w:rsidRPr="00E20B8A">
        <w:t>).</w:t>
      </w:r>
    </w:p>
    <w:p w:rsidR="001755B5" w:rsidRPr="00E20B8A" w:rsidRDefault="001755B5" w:rsidP="001755B5">
      <w:pPr>
        <w:pStyle w:val="phnormal"/>
      </w:pPr>
      <w:r>
        <w:t>В таблице «Системные опции» выберите пункт контекстного меню</w:t>
      </w:r>
      <w:r w:rsidRPr="00E20B8A">
        <w:t xml:space="preserve"> «Добавить»</w:t>
      </w:r>
      <w:r>
        <w:t>.</w:t>
      </w:r>
      <w:r w:rsidRPr="00E20B8A">
        <w:t xml:space="preserve"> </w:t>
      </w:r>
      <w:r>
        <w:t>О</w:t>
      </w:r>
      <w:r w:rsidRPr="00B51926">
        <w:t xml:space="preserve">ткроется окно </w:t>
      </w:r>
      <w:r>
        <w:t xml:space="preserve">«Системные опции: добавление» </w:t>
      </w:r>
      <w:r w:rsidRPr="00B51926">
        <w:t>(</w:t>
      </w:r>
      <w:r w:rsidR="007D3C38">
        <w:t>см. </w:t>
      </w:r>
      <w:r w:rsidR="00E219A3">
        <w:fldChar w:fldCharType="begin"/>
      </w:r>
      <w:r w:rsidR="00E219A3">
        <w:instrText xml:space="preserve"> REF _Ref70319342 \h </w:instrText>
      </w:r>
      <w:r w:rsidR="00E219A3">
        <w:fldChar w:fldCharType="separate"/>
      </w:r>
      <w:r w:rsidR="00025C1E">
        <w:t>Рисунок </w:t>
      </w:r>
      <w:r w:rsidR="00025C1E">
        <w:rPr>
          <w:noProof/>
        </w:rPr>
        <w:t>23</w:t>
      </w:r>
      <w:r w:rsidR="00E219A3">
        <w:fldChar w:fldCharType="end"/>
      </w:r>
      <w:r w:rsidRPr="00B51926">
        <w:t>).</w:t>
      </w:r>
    </w:p>
    <w:p w:rsidR="001755B5" w:rsidRPr="00E20B8A" w:rsidRDefault="001755B5" w:rsidP="00B87BAB">
      <w:pPr>
        <w:pStyle w:val="phlistitemizedtitle"/>
      </w:pPr>
      <w:r w:rsidRPr="00E20B8A">
        <w:t>Заполните поля:</w:t>
      </w:r>
    </w:p>
    <w:p w:rsidR="001755B5" w:rsidRPr="00E20B8A" w:rsidRDefault="001755B5" w:rsidP="001755B5">
      <w:pPr>
        <w:pStyle w:val="phlistitemized1"/>
      </w:pPr>
      <w:r w:rsidRPr="00E20B8A">
        <w:t>вкладка «Реквизиты»:</w:t>
      </w:r>
    </w:p>
    <w:p w:rsidR="001755B5" w:rsidRPr="00E20B8A" w:rsidRDefault="001755B5" w:rsidP="00BB0386">
      <w:pPr>
        <w:pStyle w:val="phlistitemized2"/>
      </w:pPr>
      <w:r>
        <w:t>«Раздел» –</w:t>
      </w:r>
      <w:r w:rsidRPr="00E20B8A">
        <w:t xml:space="preserve"> «</w:t>
      </w:r>
      <w:r w:rsidR="00BB0386" w:rsidRPr="00BB0386">
        <w:t>VISITS</w:t>
      </w:r>
      <w:r w:rsidRPr="00E20B8A">
        <w:t>»;</w:t>
      </w:r>
    </w:p>
    <w:p w:rsidR="001755B5" w:rsidRPr="00E20B8A" w:rsidRDefault="001755B5" w:rsidP="00BB0386">
      <w:pPr>
        <w:pStyle w:val="phlistitemized2"/>
      </w:pPr>
      <w:r>
        <w:t>«Код опции» –</w:t>
      </w:r>
      <w:r w:rsidRPr="00E20B8A">
        <w:t xml:space="preserve"> «</w:t>
      </w:r>
      <w:r w:rsidR="00BB0386" w:rsidRPr="00BB0386">
        <w:t>EmergencyCabLab</w:t>
      </w:r>
      <w:r w:rsidRPr="00E20B8A">
        <w:t>»;</w:t>
      </w:r>
    </w:p>
    <w:p w:rsidR="001755B5" w:rsidRPr="00E20B8A" w:rsidRDefault="001755B5" w:rsidP="00BB0386">
      <w:pPr>
        <w:pStyle w:val="phlistitemized2"/>
      </w:pPr>
      <w:r>
        <w:t>«Наименование опции» –</w:t>
      </w:r>
      <w:r w:rsidRPr="00E20B8A">
        <w:t xml:space="preserve"> </w:t>
      </w:r>
      <w:r>
        <w:t>«</w:t>
      </w:r>
      <w:r w:rsidR="00BB0386" w:rsidRPr="00BB0386">
        <w:t>Кабинеты неотложной помощи</w:t>
      </w:r>
      <w:r w:rsidRPr="00E20B8A">
        <w:t>»;</w:t>
      </w:r>
    </w:p>
    <w:p w:rsidR="001755B5" w:rsidRDefault="001755B5" w:rsidP="001755B5">
      <w:pPr>
        <w:pStyle w:val="phlistitemized2"/>
      </w:pPr>
      <w:r w:rsidRPr="00E20B8A">
        <w:t xml:space="preserve">«Уровень запрета переопределения» </w:t>
      </w:r>
      <w:r>
        <w:t>–</w:t>
      </w:r>
      <w:r w:rsidRPr="00E20B8A">
        <w:t xml:space="preserve"> «</w:t>
      </w:r>
      <w:r w:rsidRPr="00042066">
        <w:t>До пользовательского</w:t>
      </w:r>
      <w:r w:rsidRPr="004B2316">
        <w:t>»</w:t>
      </w:r>
      <w:r>
        <w:t>;</w:t>
      </w:r>
    </w:p>
    <w:p w:rsidR="001755B5" w:rsidRPr="004B2316" w:rsidRDefault="001755B5" w:rsidP="001755B5">
      <w:pPr>
        <w:pStyle w:val="phlistitemized2"/>
      </w:pPr>
      <w:r>
        <w:t>«Имеет ограничения по вводимым значениям» – установите «флажок» при необходимости ограничения ввода значений.</w:t>
      </w:r>
    </w:p>
    <w:p w:rsidR="001755B5" w:rsidRPr="00E20B8A" w:rsidRDefault="001755B5" w:rsidP="001755B5">
      <w:pPr>
        <w:pStyle w:val="phlistitemized1"/>
      </w:pPr>
      <w:r w:rsidRPr="00E20B8A">
        <w:t>вкладка «Тип данных»:</w:t>
      </w:r>
    </w:p>
    <w:p w:rsidR="001755B5" w:rsidRPr="00E20B8A" w:rsidRDefault="001755B5" w:rsidP="001755B5">
      <w:pPr>
        <w:pStyle w:val="phlistitemized2"/>
      </w:pPr>
      <w:r>
        <w:t>«Тип данных» –</w:t>
      </w:r>
      <w:r w:rsidRPr="00E20B8A">
        <w:t xml:space="preserve"> «</w:t>
      </w:r>
      <w:r w:rsidR="00BB0386">
        <w:t>Строка</w:t>
      </w:r>
      <w:r w:rsidRPr="00E20B8A">
        <w:t>»;</w:t>
      </w:r>
    </w:p>
    <w:p w:rsidR="001755B5" w:rsidRPr="00E20B8A" w:rsidRDefault="001755B5" w:rsidP="001755B5">
      <w:pPr>
        <w:pStyle w:val="phlistitemized2"/>
      </w:pPr>
      <w:r>
        <w:t xml:space="preserve">«Значение» – </w:t>
      </w:r>
      <w:r w:rsidR="00B32BB4">
        <w:t>укажите код кабинета неотложной помощи</w:t>
      </w:r>
      <w:r w:rsidRPr="00E20B8A">
        <w:t>.</w:t>
      </w:r>
    </w:p>
    <w:p w:rsidR="001755B5" w:rsidRDefault="001755B5" w:rsidP="001755B5">
      <w:pPr>
        <w:pStyle w:val="phnormal"/>
      </w:pPr>
      <w:r>
        <w:t>После заполнения полей нажмите на кнопку «ОК».</w:t>
      </w:r>
    </w:p>
    <w:p w:rsidR="00BB0386" w:rsidRDefault="00BB0386" w:rsidP="001755B5">
      <w:pPr>
        <w:pStyle w:val="phnormal"/>
        <w:rPr>
          <w:b/>
        </w:rPr>
      </w:pPr>
      <w:r w:rsidRPr="00BB0386">
        <w:rPr>
          <w:b/>
        </w:rPr>
        <w:t>Примечани</w:t>
      </w:r>
      <w:r>
        <w:rPr>
          <w:b/>
        </w:rPr>
        <w:t>я</w:t>
      </w:r>
    </w:p>
    <w:p w:rsidR="00BB0386" w:rsidRDefault="00BB0386" w:rsidP="001755B5">
      <w:pPr>
        <w:pStyle w:val="phnormal"/>
      </w:pPr>
      <w:r w:rsidRPr="00BB0386">
        <w:t xml:space="preserve">1 Код кабинета должен </w:t>
      </w:r>
      <w:r>
        <w:t>быть уникальным.</w:t>
      </w:r>
    </w:p>
    <w:p w:rsidR="00BB0386" w:rsidRDefault="00BB0386" w:rsidP="001755B5">
      <w:pPr>
        <w:pStyle w:val="phnormal"/>
      </w:pPr>
      <w:r>
        <w:t>2 Пользователь должен иметь право на оказание услуги в кабинете неотложной помощи.</w:t>
      </w:r>
    </w:p>
    <w:p w:rsidR="00B32BB4" w:rsidRDefault="00B32BB4" w:rsidP="001755B5">
      <w:pPr>
        <w:pStyle w:val="phnormal"/>
      </w:pPr>
      <w:r>
        <w:t xml:space="preserve">Чтобы добавить интеграционного пользователя в указанный в системной опции кабинет, перейдите в пункт меню «Настройки/ Настройки </w:t>
      </w:r>
      <w:r w:rsidR="001D22C5">
        <w:t>структуры</w:t>
      </w:r>
      <w:r>
        <w:t xml:space="preserve"> МО/ Отделения и кабинеты». </w:t>
      </w:r>
      <w:r w:rsidR="001D22C5">
        <w:t>Откроется</w:t>
      </w:r>
      <w:r>
        <w:t xml:space="preserve"> окно (</w:t>
      </w:r>
      <w:r>
        <w:fldChar w:fldCharType="begin"/>
      </w:r>
      <w:r>
        <w:instrText xml:space="preserve"> REF _Ref70320921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26</w:t>
      </w:r>
      <w:r>
        <w:fldChar w:fldCharType="end"/>
      </w:r>
      <w:r>
        <w:t>).</w:t>
      </w:r>
    </w:p>
    <w:p w:rsidR="00B32BB4" w:rsidRDefault="00B32BB4" w:rsidP="00B32BB4">
      <w:pPr>
        <w:pStyle w:val="phfigure"/>
      </w:pPr>
      <w:r>
        <w:rPr>
          <w:noProof/>
        </w:rPr>
        <w:lastRenderedPageBreak/>
        <w:drawing>
          <wp:inline distT="0" distB="0" distL="0" distR="0" wp14:anchorId="049F7EF1" wp14:editId="75D58EC8">
            <wp:extent cx="6152515" cy="3436620"/>
            <wp:effectExtent l="19050" t="19050" r="19685" b="1143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BB4" w:rsidRDefault="00B32BB4" w:rsidP="00B32BB4">
      <w:pPr>
        <w:pStyle w:val="phfiguretitle"/>
      </w:pPr>
      <w:bookmarkStart w:id="85" w:name="_Ref70320921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26</w:t>
      </w:r>
      <w:r w:rsidR="00F24747">
        <w:rPr>
          <w:noProof/>
        </w:rPr>
        <w:fldChar w:fldCharType="end"/>
      </w:r>
      <w:bookmarkEnd w:id="85"/>
      <w:r>
        <w:t xml:space="preserve"> – Окно «Отделения и кабинеты»</w:t>
      </w:r>
    </w:p>
    <w:p w:rsidR="00FE2417" w:rsidRDefault="00FE2417" w:rsidP="00FE2417">
      <w:pPr>
        <w:pStyle w:val="phnormal"/>
      </w:pPr>
      <w:r>
        <w:t>В области «Отделения и кабинеты» выберите кабинет неотложной помощи. В области «Кабинеты и лаборатории: сотрудники» выберите пункт контекстного меню «Добавить». Откроется окно «Кабинеты и лаборатории: сотрудники: Добавление» (</w:t>
      </w:r>
      <w:r w:rsidR="002705E3">
        <w:fldChar w:fldCharType="begin"/>
      </w:r>
      <w:r w:rsidR="002705E3">
        <w:instrText xml:space="preserve"> REF _Ref70321250 \h </w:instrText>
      </w:r>
      <w:r w:rsidR="002705E3">
        <w:fldChar w:fldCharType="separate"/>
      </w:r>
      <w:r w:rsidR="00025C1E">
        <w:t>Рисунок </w:t>
      </w:r>
      <w:r w:rsidR="00025C1E">
        <w:rPr>
          <w:noProof/>
        </w:rPr>
        <w:t>27</w:t>
      </w:r>
      <w:r w:rsidR="002705E3">
        <w:fldChar w:fldCharType="end"/>
      </w:r>
      <w:r>
        <w:t>).</w:t>
      </w:r>
    </w:p>
    <w:p w:rsidR="002705E3" w:rsidRDefault="002705E3" w:rsidP="002705E3">
      <w:pPr>
        <w:pStyle w:val="phfigure"/>
      </w:pPr>
      <w:r>
        <w:rPr>
          <w:noProof/>
        </w:rPr>
        <w:drawing>
          <wp:inline distT="0" distB="0" distL="0" distR="0" wp14:anchorId="1CD38771" wp14:editId="79FFCC65">
            <wp:extent cx="4229100" cy="1038225"/>
            <wp:effectExtent l="19050" t="19050" r="19050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03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2417" w:rsidRDefault="002705E3" w:rsidP="002705E3">
      <w:pPr>
        <w:pStyle w:val="phfiguretitle"/>
      </w:pPr>
      <w:bookmarkStart w:id="86" w:name="_Ref70321250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27</w:t>
      </w:r>
      <w:r w:rsidR="00F24747">
        <w:rPr>
          <w:noProof/>
        </w:rPr>
        <w:fldChar w:fldCharType="end"/>
      </w:r>
      <w:bookmarkEnd w:id="86"/>
      <w:r>
        <w:t xml:space="preserve"> – Окно «Кабинеты и лаборатории: сотрудники: Добавление»</w:t>
      </w:r>
    </w:p>
    <w:p w:rsidR="00FE2417" w:rsidRDefault="00FE2417" w:rsidP="00B87BAB">
      <w:pPr>
        <w:pStyle w:val="phlistitemizedtitle"/>
      </w:pPr>
      <w:r>
        <w:t>Заполните поля:</w:t>
      </w:r>
    </w:p>
    <w:p w:rsidR="00FE2417" w:rsidRDefault="00FE2417" w:rsidP="00FE2417">
      <w:pPr>
        <w:pStyle w:val="phlistitemized1"/>
      </w:pPr>
      <w:r>
        <w:t>«Сотрудник» – нажмите на кнопку</w:t>
      </w:r>
      <w:r w:rsidR="002705E3">
        <w:t xml:space="preserve"> </w:t>
      </w:r>
      <w:r w:rsidR="002705E3">
        <w:rPr>
          <w:noProof/>
          <w:lang w:eastAsia="ru-RU"/>
        </w:rPr>
        <w:drawing>
          <wp:inline distT="0" distB="0" distL="0" distR="0" wp14:anchorId="6551306E" wp14:editId="76BBE1D2">
            <wp:extent cx="171450" cy="180975"/>
            <wp:effectExtent l="19050" t="19050" r="19050" b="285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«Персонал». Выберите значение и нажмите на кнопку «Ок»;</w:t>
      </w:r>
    </w:p>
    <w:p w:rsidR="00FE2417" w:rsidRDefault="00FE2417" w:rsidP="00FE2417">
      <w:pPr>
        <w:pStyle w:val="phlistitemized1"/>
      </w:pPr>
      <w:r>
        <w:t xml:space="preserve">«Действует с, по» – укажите период действия с помощью календаря </w:t>
      </w:r>
      <w:r>
        <w:rPr>
          <w:noProof/>
          <w:lang w:eastAsia="ru-RU"/>
        </w:rPr>
        <w:drawing>
          <wp:inline distT="0" distB="0" distL="0" distR="0" wp14:anchorId="20D32AC7" wp14:editId="601CE6F0">
            <wp:extent cx="190500" cy="180975"/>
            <wp:effectExtent l="19050" t="19050" r="1905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или с клавиатуры.</w:t>
      </w:r>
    </w:p>
    <w:p w:rsidR="002705E3" w:rsidRPr="00FE2417" w:rsidRDefault="002705E3" w:rsidP="002705E3">
      <w:pPr>
        <w:pStyle w:val="phnormal"/>
      </w:pPr>
      <w:r>
        <w:t>После заполнения полей нажмите на кнопку «ОК».</w:t>
      </w:r>
    </w:p>
    <w:p w:rsidR="00E84358" w:rsidRPr="00E84358" w:rsidRDefault="00E84358" w:rsidP="00E84358">
      <w:pPr>
        <w:pStyle w:val="20"/>
      </w:pPr>
      <w:bookmarkStart w:id="87" w:name="_Toc70326459"/>
      <w:r w:rsidRPr="008230C9">
        <w:lastRenderedPageBreak/>
        <w:t xml:space="preserve">Настройка </w:t>
      </w:r>
      <w:r w:rsidRPr="00E84358">
        <w:t>пользовательской процедуры «UrgentHomeCallPatient»</w:t>
      </w:r>
      <w:bookmarkEnd w:id="87"/>
    </w:p>
    <w:p w:rsidR="00E84358" w:rsidRPr="008230C9" w:rsidRDefault="00E84358" w:rsidP="00E84358">
      <w:pPr>
        <w:pStyle w:val="phnormal"/>
      </w:pPr>
      <w:r w:rsidRPr="008230C9">
        <w:t xml:space="preserve">Для настройки пользовательской процедуры </w:t>
      </w:r>
      <w:r>
        <w:t>перейдите в раздел</w:t>
      </w:r>
      <w:r w:rsidRPr="008230C9">
        <w:t xml:space="preserve"> «Система/ Пользовательские процедуры»</w:t>
      </w:r>
      <w:r>
        <w:t>. Откроется окно</w:t>
      </w:r>
      <w:r w:rsidRPr="008230C9">
        <w:t xml:space="preserve"> (</w:t>
      </w:r>
      <w:r w:rsidR="00A53F21">
        <w:fldChar w:fldCharType="begin"/>
      </w:r>
      <w:r w:rsidR="00A53F21">
        <w:instrText xml:space="preserve"> REF _Ref70318372 \h </w:instrText>
      </w:r>
      <w:r w:rsidR="00A53F21">
        <w:fldChar w:fldCharType="separate"/>
      </w:r>
      <w:r w:rsidR="00025C1E">
        <w:t>Рисунок </w:t>
      </w:r>
      <w:r w:rsidR="00025C1E">
        <w:rPr>
          <w:noProof/>
        </w:rPr>
        <w:t>28</w:t>
      </w:r>
      <w:r w:rsidR="00A53F21">
        <w:fldChar w:fldCharType="end"/>
      </w:r>
      <w:r w:rsidRPr="008230C9">
        <w:t>).</w:t>
      </w:r>
    </w:p>
    <w:p w:rsidR="00E84358" w:rsidRDefault="00E84358" w:rsidP="00E84358">
      <w:pPr>
        <w:pStyle w:val="phfigure"/>
      </w:pPr>
      <w:r>
        <w:rPr>
          <w:noProof/>
        </w:rPr>
        <w:drawing>
          <wp:inline distT="0" distB="0" distL="0" distR="0" wp14:anchorId="4FD46C70" wp14:editId="2350EA11">
            <wp:extent cx="6152515" cy="3670300"/>
            <wp:effectExtent l="19050" t="19050" r="1968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358" w:rsidRPr="008230C9" w:rsidRDefault="00E84358" w:rsidP="00E84358">
      <w:pPr>
        <w:pStyle w:val="phfiguretitle"/>
      </w:pPr>
      <w:bookmarkStart w:id="88" w:name="_Ref70318372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28</w:t>
      </w:r>
      <w:r w:rsidR="00F24747">
        <w:rPr>
          <w:noProof/>
        </w:rPr>
        <w:fldChar w:fldCharType="end"/>
      </w:r>
      <w:bookmarkEnd w:id="88"/>
      <w:r w:rsidRPr="008230C9">
        <w:t xml:space="preserve"> – Окно «Пользовательские процедуры»</w:t>
      </w:r>
    </w:p>
    <w:p w:rsidR="00E84358" w:rsidRPr="008230C9" w:rsidRDefault="00E84358" w:rsidP="00E84358">
      <w:pPr>
        <w:pStyle w:val="phnormal"/>
      </w:pPr>
      <w:r>
        <w:t>В</w:t>
      </w:r>
      <w:r w:rsidRPr="008230C9">
        <w:t xml:space="preserve"> таблице «Пользовательские процедуры» </w:t>
      </w:r>
      <w:r>
        <w:t>выберите пункт контекстного меню</w:t>
      </w:r>
      <w:r w:rsidRPr="008230C9">
        <w:t xml:space="preserve"> «Добавить». Откроется окно «Пользовательские процедуры: добавление» (</w:t>
      </w:r>
      <w:r w:rsidR="00A53F21">
        <w:fldChar w:fldCharType="begin"/>
      </w:r>
      <w:r w:rsidR="00A53F21">
        <w:instrText xml:space="preserve"> REF _Ref70318373 \h </w:instrText>
      </w:r>
      <w:r w:rsidR="00A53F21">
        <w:fldChar w:fldCharType="separate"/>
      </w:r>
      <w:r w:rsidR="00025C1E">
        <w:t>Рисунок </w:t>
      </w:r>
      <w:r w:rsidR="00025C1E">
        <w:rPr>
          <w:noProof/>
        </w:rPr>
        <w:t>29</w:t>
      </w:r>
      <w:r w:rsidR="00A53F21">
        <w:fldChar w:fldCharType="end"/>
      </w:r>
      <w:r w:rsidRPr="008230C9">
        <w:t>).</w:t>
      </w:r>
    </w:p>
    <w:p w:rsidR="00E84358" w:rsidRDefault="00E84358" w:rsidP="00E84358">
      <w:pPr>
        <w:pStyle w:val="phnormal"/>
        <w:keepNext/>
        <w:ind w:left="-850"/>
        <w:jc w:val="center"/>
      </w:pPr>
      <w:r>
        <w:rPr>
          <w:noProof/>
        </w:rPr>
        <w:drawing>
          <wp:inline distT="0" distB="0" distL="0" distR="0" wp14:anchorId="72305ECC" wp14:editId="44B1A308">
            <wp:extent cx="4921723" cy="2308957"/>
            <wp:effectExtent l="19050" t="19050" r="12700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723" cy="2308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358" w:rsidRPr="008230C9" w:rsidRDefault="00E84358" w:rsidP="00E84358">
      <w:pPr>
        <w:pStyle w:val="phfiguretitle"/>
      </w:pPr>
      <w:bookmarkStart w:id="89" w:name="_Ref70318373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29</w:t>
      </w:r>
      <w:r w:rsidR="00F24747">
        <w:rPr>
          <w:noProof/>
        </w:rPr>
        <w:fldChar w:fldCharType="end"/>
      </w:r>
      <w:bookmarkEnd w:id="89"/>
      <w:r w:rsidRPr="008230C9">
        <w:t xml:space="preserve"> – Окно «Пользовательские процедуры: добавление»</w:t>
      </w:r>
    </w:p>
    <w:p w:rsidR="00E84358" w:rsidRPr="008230C9" w:rsidRDefault="00E84358" w:rsidP="00B87BAB">
      <w:pPr>
        <w:pStyle w:val="phlistitemizedtitle"/>
      </w:pPr>
      <w:r>
        <w:t>Заполните поля</w:t>
      </w:r>
      <w:r w:rsidRPr="008230C9">
        <w:t>:</w:t>
      </w:r>
    </w:p>
    <w:p w:rsidR="00E84358" w:rsidRPr="00AC1C05" w:rsidRDefault="00E84358" w:rsidP="00E84358">
      <w:pPr>
        <w:pStyle w:val="phlistitemized1"/>
        <w:rPr>
          <w:lang w:val="en-US"/>
        </w:rPr>
      </w:pPr>
      <w:r w:rsidRPr="00AC1C05">
        <w:rPr>
          <w:lang w:val="en-US"/>
        </w:rPr>
        <w:t>«</w:t>
      </w:r>
      <w:r w:rsidRPr="008230C9">
        <w:t>Код</w:t>
      </w:r>
      <w:r w:rsidRPr="00AC1C05">
        <w:rPr>
          <w:lang w:val="en-US"/>
        </w:rPr>
        <w:t>» – «STATUS_CALL_AMBULANCE_INFO»;</w:t>
      </w:r>
    </w:p>
    <w:p w:rsidR="00E84358" w:rsidRPr="008230C9" w:rsidRDefault="00E84358" w:rsidP="00CD307C">
      <w:pPr>
        <w:pStyle w:val="phlistitemized1"/>
      </w:pPr>
      <w:r w:rsidRPr="008230C9">
        <w:lastRenderedPageBreak/>
        <w:t>«Наименование» – «</w:t>
      </w:r>
      <w:r w:rsidR="00CD307C" w:rsidRPr="00CD307C">
        <w:t>Внутрисистемное сообщение Регистратору-курьеру о пациенте с неотложным вызовом на дом</w:t>
      </w:r>
      <w:r w:rsidRPr="008230C9">
        <w:t>»;</w:t>
      </w:r>
    </w:p>
    <w:p w:rsidR="00E84358" w:rsidRPr="008230C9" w:rsidRDefault="00E84358" w:rsidP="00E84358">
      <w:pPr>
        <w:pStyle w:val="phlistitemized1"/>
      </w:pPr>
      <w:r w:rsidRPr="008230C9">
        <w:t>«Тип» – «Неименованный блок»;</w:t>
      </w:r>
    </w:p>
    <w:p w:rsidR="00E84358" w:rsidRPr="00583905" w:rsidRDefault="00E84358" w:rsidP="00E84358">
      <w:pPr>
        <w:pStyle w:val="phlistitemized1"/>
      </w:pPr>
      <w:r w:rsidRPr="008230C9">
        <w:t xml:space="preserve">«Способ </w:t>
      </w:r>
      <w:r w:rsidRPr="00583905">
        <w:t>запуска» – «Автоматический»;</w:t>
      </w:r>
    </w:p>
    <w:p w:rsidR="00E84358" w:rsidRPr="004C3BA6" w:rsidRDefault="00E84358" w:rsidP="007955A1">
      <w:pPr>
        <w:pStyle w:val="phlistitemized1"/>
      </w:pPr>
      <w:r w:rsidRPr="004C3BA6">
        <w:t>«</w:t>
      </w:r>
      <w:r w:rsidRPr="008230C9">
        <w:t>Неименованный</w:t>
      </w:r>
      <w:r w:rsidRPr="004C3BA6">
        <w:t xml:space="preserve"> </w:t>
      </w:r>
      <w:r w:rsidRPr="008230C9">
        <w:t>блок</w:t>
      </w:r>
      <w:r w:rsidRPr="004C3BA6">
        <w:t>»</w:t>
      </w:r>
      <w:r>
        <w:t xml:space="preserve"> – заполните поле следующими данными:</w:t>
      </w:r>
    </w:p>
    <w:p w:rsidR="00CD307C" w:rsidRDefault="00CD307C" w:rsidP="00CD307C">
      <w:pPr>
        <w:pStyle w:val="a5"/>
      </w:pPr>
      <w:r>
        <w:t>declare</w:t>
      </w:r>
    </w:p>
    <w:p w:rsidR="00CD307C" w:rsidRDefault="00CD307C" w:rsidP="00CD307C">
      <w:pPr>
        <w:pStyle w:val="a5"/>
      </w:pPr>
      <w:r>
        <w:t xml:space="preserve">  nMSG NUMBER(17);</w:t>
      </w:r>
    </w:p>
    <w:p w:rsidR="00CD307C" w:rsidRDefault="00CD307C" w:rsidP="00CD307C">
      <w:pPr>
        <w:pStyle w:val="a5"/>
      </w:pPr>
      <w:r>
        <w:t xml:space="preserve">  sPATIENT varchar2(122);</w:t>
      </w:r>
    </w:p>
    <w:p w:rsidR="00CD307C" w:rsidRDefault="00CD307C" w:rsidP="00CD307C">
      <w:pPr>
        <w:pStyle w:val="a5"/>
      </w:pPr>
      <w:r>
        <w:t xml:space="preserve">  sCARD D_PERSMEDCARD.CARD_NUMB%type;</w:t>
      </w:r>
    </w:p>
    <w:p w:rsidR="00CD307C" w:rsidRDefault="00CD307C" w:rsidP="00CD307C">
      <w:pPr>
        <w:pStyle w:val="a5"/>
      </w:pPr>
      <w:r>
        <w:t xml:space="preserve">  nROLEID NUMBER(17);</w:t>
      </w:r>
    </w:p>
    <w:p w:rsidR="00CD307C" w:rsidRPr="00A53F21" w:rsidRDefault="00CD307C" w:rsidP="00CD307C">
      <w:pPr>
        <w:pStyle w:val="a5"/>
      </w:pPr>
      <w:r w:rsidRPr="00A53F21">
        <w:t xml:space="preserve">  </w:t>
      </w:r>
      <w:r>
        <w:t>nID</w:t>
      </w:r>
      <w:r w:rsidRPr="00A53F21">
        <w:t xml:space="preserve"> </w:t>
      </w:r>
      <w:r>
        <w:t>NUMBER</w:t>
      </w:r>
      <w:r w:rsidRPr="00A53F21">
        <w:t xml:space="preserve">(17); </w:t>
      </w:r>
    </w:p>
    <w:p w:rsidR="00CD307C" w:rsidRDefault="00CD307C" w:rsidP="00CD307C">
      <w:pPr>
        <w:pStyle w:val="a5"/>
      </w:pPr>
      <w:r>
        <w:t>begin</w:t>
      </w:r>
    </w:p>
    <w:p w:rsidR="00CD307C" w:rsidRDefault="00CD307C" w:rsidP="00CD307C">
      <w:pPr>
        <w:pStyle w:val="a5"/>
      </w:pPr>
      <w:r>
        <w:t xml:space="preserve">  begin</w:t>
      </w:r>
    </w:p>
    <w:p w:rsidR="00CD307C" w:rsidRDefault="00CD307C" w:rsidP="00CD307C">
      <w:pPr>
        <w:pStyle w:val="a5"/>
      </w:pPr>
      <w:r>
        <w:t xml:space="preserve">    select t2.SURNAME||' '||t2.FIRSTNAME||' '||t2.LASTNAME, t1.CARD_NUMB</w:t>
      </w:r>
    </w:p>
    <w:p w:rsidR="00CD307C" w:rsidRDefault="00CD307C" w:rsidP="00CD307C">
      <w:pPr>
        <w:pStyle w:val="a5"/>
      </w:pPr>
      <w:r>
        <w:t xml:space="preserve">      into sPATIENT, sCARD</w:t>
      </w:r>
    </w:p>
    <w:p w:rsidR="00CD307C" w:rsidRDefault="00CD307C" w:rsidP="00CD307C">
      <w:pPr>
        <w:pStyle w:val="a5"/>
      </w:pPr>
      <w:r>
        <w:t xml:space="preserve">      from D_HOME_CALL_JOUR t</w:t>
      </w:r>
    </w:p>
    <w:p w:rsidR="00CD307C" w:rsidRDefault="00CD307C" w:rsidP="00CD307C">
      <w:pPr>
        <w:pStyle w:val="a5"/>
      </w:pPr>
      <w:r>
        <w:t xml:space="preserve">           join D_PERSMEDCARD t1 on t1.ID = t.PATIENT</w:t>
      </w:r>
    </w:p>
    <w:p w:rsidR="00CD307C" w:rsidRDefault="00CD307C" w:rsidP="00CD307C">
      <w:pPr>
        <w:pStyle w:val="a5"/>
      </w:pPr>
      <w:r>
        <w:t xml:space="preserve">           join D_AGENTS t2 on t2.ID = t1.AGENT</w:t>
      </w:r>
    </w:p>
    <w:p w:rsidR="00CD307C" w:rsidRDefault="00CD307C" w:rsidP="00CD307C">
      <w:pPr>
        <w:pStyle w:val="a5"/>
      </w:pPr>
      <w:r>
        <w:t xml:space="preserve">     where t.ID = &lt;DOC_ID&gt;</w:t>
      </w:r>
    </w:p>
    <w:p w:rsidR="00CD307C" w:rsidRDefault="00CD307C" w:rsidP="00CD307C">
      <w:pPr>
        <w:pStyle w:val="a5"/>
      </w:pPr>
      <w:r>
        <w:t xml:space="preserve">       and t.IS_URGENT=1</w:t>
      </w:r>
    </w:p>
    <w:p w:rsidR="00CD307C" w:rsidRPr="00A53F21" w:rsidRDefault="00CD307C" w:rsidP="00CD307C">
      <w:pPr>
        <w:pStyle w:val="a5"/>
      </w:pPr>
      <w:r>
        <w:t xml:space="preserve">       and rownum = 1</w:t>
      </w:r>
    </w:p>
    <w:p w:rsidR="00CD307C" w:rsidRPr="00CD307C" w:rsidRDefault="00CD307C" w:rsidP="00CD307C">
      <w:pPr>
        <w:pStyle w:val="a5"/>
        <w:rPr>
          <w:lang w:val="ru-RU"/>
        </w:rPr>
      </w:pPr>
      <w:r w:rsidRPr="00A53F21">
        <w:t xml:space="preserve">       </w:t>
      </w:r>
      <w:r>
        <w:t>and</w:t>
      </w:r>
      <w:r w:rsidRPr="00CD307C">
        <w:rPr>
          <w:lang w:val="ru-RU"/>
        </w:rPr>
        <w:t xml:space="preserve"> </w:t>
      </w:r>
      <w:r>
        <w:t>t</w:t>
      </w:r>
      <w:r w:rsidRPr="00CD307C">
        <w:rPr>
          <w:lang w:val="ru-RU"/>
        </w:rPr>
        <w:t>.</w:t>
      </w:r>
      <w:r>
        <w:t>REG</w:t>
      </w:r>
      <w:r w:rsidRPr="00CD307C">
        <w:rPr>
          <w:lang w:val="ru-RU"/>
        </w:rPr>
        <w:t>_</w:t>
      </w:r>
      <w:r>
        <w:t>EMPLOYER</w:t>
      </w:r>
      <w:r w:rsidRPr="00CD307C">
        <w:rPr>
          <w:lang w:val="ru-RU"/>
        </w:rPr>
        <w:t xml:space="preserve"> = </w:t>
      </w:r>
      <w:r w:rsidRPr="00CD307C">
        <w:t>ID</w:t>
      </w:r>
      <w:r w:rsidRPr="00CD307C">
        <w:rPr>
          <w:lang w:val="ru-RU"/>
        </w:rPr>
        <w:t xml:space="preserve"> интеграционного пользователя из таблицы </w:t>
      </w:r>
      <w:r w:rsidRPr="00CD307C">
        <w:t>EMPLOYERS</w:t>
      </w:r>
      <w:r w:rsidRPr="00CD307C">
        <w:rPr>
          <w:lang w:val="ru-RU"/>
        </w:rPr>
        <w:t>;</w:t>
      </w:r>
    </w:p>
    <w:p w:rsidR="00CD307C" w:rsidRDefault="00CD307C" w:rsidP="00CD307C">
      <w:pPr>
        <w:pStyle w:val="a5"/>
      </w:pPr>
      <w:r w:rsidRPr="00CD307C">
        <w:rPr>
          <w:lang w:val="ru-RU"/>
        </w:rPr>
        <w:t xml:space="preserve">  </w:t>
      </w:r>
      <w:r>
        <w:t>exception when NO_DATA_FOUND then</w:t>
      </w:r>
    </w:p>
    <w:p w:rsidR="00CD307C" w:rsidRDefault="00CD307C" w:rsidP="00CD307C">
      <w:pPr>
        <w:pStyle w:val="a5"/>
      </w:pPr>
      <w:r>
        <w:t xml:space="preserve">    return;</w:t>
      </w:r>
    </w:p>
    <w:p w:rsidR="00CD307C" w:rsidRDefault="00CD307C" w:rsidP="00CD307C">
      <w:pPr>
        <w:pStyle w:val="a5"/>
      </w:pPr>
      <w:r>
        <w:t xml:space="preserve">  end;</w:t>
      </w:r>
    </w:p>
    <w:p w:rsidR="00CD307C" w:rsidRDefault="00CD307C" w:rsidP="00CD307C">
      <w:pPr>
        <w:pStyle w:val="a5"/>
      </w:pPr>
      <w:r>
        <w:t xml:space="preserve">  nROLEID := D_PKG_ROLES.GET_ID_BY_NAME('Регистратор-курьер');</w:t>
      </w:r>
    </w:p>
    <w:p w:rsidR="00CD307C" w:rsidRDefault="00CD307C" w:rsidP="00CD307C">
      <w:pPr>
        <w:pStyle w:val="a5"/>
      </w:pPr>
      <w:r>
        <w:t xml:space="preserve">  if nROLEID is not null then</w:t>
      </w:r>
    </w:p>
    <w:p w:rsidR="00CD307C" w:rsidRDefault="00CD307C" w:rsidP="00CD307C">
      <w:pPr>
        <w:pStyle w:val="a5"/>
      </w:pPr>
      <w:r>
        <w:t xml:space="preserve">  D_PKG_UMESSAGES.ADD(nMSG, &lt;LPU&gt; , 'Неотложный вызов на дом', 'На пациента '||sPATIENT||' с номером карты '||sCARD||' создан неотложный вызов на дом. Необходимо принести карту пациента.', sysdate+365, 0,'USERS',null,null,null);</w:t>
      </w:r>
    </w:p>
    <w:p w:rsidR="00CD307C" w:rsidRDefault="00CD307C" w:rsidP="00CD307C">
      <w:pPr>
        <w:pStyle w:val="a5"/>
      </w:pPr>
      <w:r>
        <w:t xml:space="preserve">  for cr in (select u.ID</w:t>
      </w:r>
    </w:p>
    <w:p w:rsidR="00CD307C" w:rsidRDefault="00CD307C" w:rsidP="00CD307C">
      <w:pPr>
        <w:pStyle w:val="a5"/>
      </w:pPr>
      <w:r>
        <w:t xml:space="preserve">               from D_EMPLOYERS e</w:t>
      </w:r>
    </w:p>
    <w:p w:rsidR="00CD307C" w:rsidRDefault="00CD307C" w:rsidP="00CD307C">
      <w:pPr>
        <w:pStyle w:val="a5"/>
      </w:pPr>
      <w:r>
        <w:t xml:space="preserve">                    join D_USERS u on u.ID = e.SYSUSER</w:t>
      </w:r>
    </w:p>
    <w:p w:rsidR="00CD307C" w:rsidRDefault="00CD307C" w:rsidP="00CD307C">
      <w:pPr>
        <w:pStyle w:val="a5"/>
      </w:pPr>
      <w:r>
        <w:t xml:space="preserve">                    join D_USERROLES ur on ur.SYSUSER = u.ID</w:t>
      </w:r>
    </w:p>
    <w:p w:rsidR="00CD307C" w:rsidRDefault="00CD307C" w:rsidP="00CD307C">
      <w:pPr>
        <w:pStyle w:val="a5"/>
      </w:pPr>
      <w:r>
        <w:t xml:space="preserve">              where e.LPU          = &lt;LPU&gt;</w:t>
      </w:r>
    </w:p>
    <w:p w:rsidR="00CD307C" w:rsidRDefault="00CD307C" w:rsidP="00CD307C">
      <w:pPr>
        <w:pStyle w:val="a5"/>
      </w:pPr>
      <w:r>
        <w:t xml:space="preserve">                and e.IS_DISMISSED = 0</w:t>
      </w:r>
    </w:p>
    <w:p w:rsidR="00CD307C" w:rsidRDefault="00CD307C" w:rsidP="00CD307C">
      <w:pPr>
        <w:pStyle w:val="a5"/>
      </w:pPr>
      <w:r>
        <w:t xml:space="preserve">                and ur.ROLEID      = nROLEID</w:t>
      </w:r>
    </w:p>
    <w:p w:rsidR="00CD307C" w:rsidRDefault="00CD307C" w:rsidP="00CD307C">
      <w:pPr>
        <w:pStyle w:val="a5"/>
      </w:pPr>
      <w:r>
        <w:t xml:space="preserve">              group by u.ID</w:t>
      </w:r>
    </w:p>
    <w:p w:rsidR="00CD307C" w:rsidRDefault="00CD307C" w:rsidP="00CD307C">
      <w:pPr>
        <w:pStyle w:val="a5"/>
      </w:pPr>
      <w:r>
        <w:t xml:space="preserve">              )</w:t>
      </w:r>
    </w:p>
    <w:p w:rsidR="00CD307C" w:rsidRDefault="00CD307C" w:rsidP="00CD307C">
      <w:pPr>
        <w:pStyle w:val="a5"/>
      </w:pPr>
      <w:r>
        <w:t xml:space="preserve">  loop</w:t>
      </w:r>
    </w:p>
    <w:p w:rsidR="00CD307C" w:rsidRDefault="00CD307C" w:rsidP="00CD307C">
      <w:pPr>
        <w:pStyle w:val="a5"/>
      </w:pPr>
      <w:r>
        <w:t xml:space="preserve">    D_PKG_UMESSAGE_DESTS.ADD(nID, &lt;LPU&gt; , nMSG, cr.ID);</w:t>
      </w:r>
    </w:p>
    <w:p w:rsidR="00CD307C" w:rsidRDefault="00CD307C" w:rsidP="00CD307C">
      <w:pPr>
        <w:pStyle w:val="a5"/>
      </w:pPr>
      <w:r>
        <w:t xml:space="preserve">  end loop;</w:t>
      </w:r>
    </w:p>
    <w:p w:rsidR="00CD307C" w:rsidRDefault="00CD307C" w:rsidP="00CD307C">
      <w:pPr>
        <w:pStyle w:val="a5"/>
      </w:pPr>
      <w:r>
        <w:t xml:space="preserve">  D_PKG_UMESSAGES.CREATE_SENDS(nMSG, &lt;LPU&gt; ); </w:t>
      </w:r>
    </w:p>
    <w:p w:rsidR="00CD307C" w:rsidRPr="00A53F21" w:rsidRDefault="00CD307C" w:rsidP="00CD307C">
      <w:pPr>
        <w:pStyle w:val="a5"/>
        <w:rPr>
          <w:lang w:val="ru-RU"/>
        </w:rPr>
      </w:pPr>
      <w:r w:rsidRPr="007D3C38">
        <w:t xml:space="preserve">  </w:t>
      </w:r>
      <w:r>
        <w:t>end</w:t>
      </w:r>
      <w:r w:rsidRPr="00A53F21">
        <w:rPr>
          <w:lang w:val="ru-RU"/>
        </w:rPr>
        <w:t xml:space="preserve"> </w:t>
      </w:r>
      <w:r>
        <w:t>if</w:t>
      </w:r>
      <w:r w:rsidRPr="00A53F21">
        <w:rPr>
          <w:lang w:val="ru-RU"/>
        </w:rPr>
        <w:t>;</w:t>
      </w:r>
    </w:p>
    <w:p w:rsidR="00E84358" w:rsidRDefault="00CD307C" w:rsidP="00CD307C">
      <w:pPr>
        <w:pStyle w:val="a5"/>
        <w:rPr>
          <w:lang w:val="ru-RU"/>
        </w:rPr>
      </w:pPr>
      <w:r>
        <w:t>end</w:t>
      </w:r>
      <w:r w:rsidRPr="00A53F21">
        <w:rPr>
          <w:lang w:val="ru-RU"/>
        </w:rPr>
        <w:t>;</w:t>
      </w:r>
    </w:p>
    <w:p w:rsidR="00E84358" w:rsidRDefault="00E84358" w:rsidP="00E84358">
      <w:pPr>
        <w:pStyle w:val="a5"/>
        <w:rPr>
          <w:lang w:val="ru-RU"/>
        </w:rPr>
      </w:pPr>
    </w:p>
    <w:p w:rsidR="00CD307C" w:rsidRPr="00764D33" w:rsidRDefault="00CD307C" w:rsidP="00CD307C">
      <w:pPr>
        <w:pStyle w:val="phnormal"/>
      </w:pPr>
      <w:r w:rsidRPr="00CD307C">
        <w:rPr>
          <w:b/>
        </w:rPr>
        <w:lastRenderedPageBreak/>
        <w:t>Примечание</w:t>
      </w:r>
      <w:r>
        <w:t xml:space="preserve"> – Если в регионе две интеграции и два интеграционных пользователя, </w:t>
      </w:r>
      <w:r w:rsidR="00764D33">
        <w:t>замените:</w:t>
      </w:r>
    </w:p>
    <w:p w:rsidR="00CD307C" w:rsidRDefault="00CD307C" w:rsidP="00764D33">
      <w:pPr>
        <w:pStyle w:val="a5"/>
        <w:rPr>
          <w:lang w:val="ru-RU"/>
        </w:rPr>
      </w:pPr>
      <w:r w:rsidRPr="00764D33">
        <w:rPr>
          <w:iCs/>
        </w:rPr>
        <w:t>and</w:t>
      </w:r>
      <w:r w:rsidRPr="00A53F21">
        <w:rPr>
          <w:iCs/>
          <w:lang w:val="ru-RU"/>
        </w:rPr>
        <w:t xml:space="preserve"> </w:t>
      </w:r>
      <w:r w:rsidRPr="00764D33">
        <w:rPr>
          <w:iCs/>
        </w:rPr>
        <w:t>t</w:t>
      </w:r>
      <w:r w:rsidRPr="00A53F21">
        <w:rPr>
          <w:iCs/>
          <w:lang w:val="ru-RU"/>
        </w:rPr>
        <w:t>.</w:t>
      </w:r>
      <w:r w:rsidRPr="00764D33">
        <w:rPr>
          <w:iCs/>
        </w:rPr>
        <w:t>REG</w:t>
      </w:r>
      <w:r w:rsidRPr="00A53F21">
        <w:rPr>
          <w:iCs/>
          <w:lang w:val="ru-RU"/>
        </w:rPr>
        <w:t>_</w:t>
      </w:r>
      <w:r w:rsidRPr="00764D33">
        <w:rPr>
          <w:iCs/>
        </w:rPr>
        <w:t>EMPLOYER</w:t>
      </w:r>
      <w:r w:rsidRPr="00A53F21">
        <w:rPr>
          <w:iCs/>
          <w:lang w:val="ru-RU"/>
        </w:rPr>
        <w:t xml:space="preserve"> = </w:t>
      </w:r>
      <w:r w:rsidRPr="00764D33">
        <w:t>ID</w:t>
      </w:r>
      <w:r w:rsidRPr="00A53F21">
        <w:rPr>
          <w:lang w:val="ru-RU"/>
        </w:rPr>
        <w:t xml:space="preserve"> интеграционного пользователя из таблицы </w:t>
      </w:r>
      <w:r w:rsidRPr="00764D33">
        <w:t>EMPLOYERS</w:t>
      </w:r>
    </w:p>
    <w:p w:rsidR="00764D33" w:rsidRPr="00764D33" w:rsidRDefault="00764D33" w:rsidP="00764D33">
      <w:pPr>
        <w:pStyle w:val="a5"/>
        <w:rPr>
          <w:lang w:val="ru-RU"/>
        </w:rPr>
      </w:pPr>
    </w:p>
    <w:p w:rsidR="00CD307C" w:rsidRDefault="00764D33" w:rsidP="00764D33">
      <w:pPr>
        <w:pStyle w:val="phnormal"/>
      </w:pPr>
      <w:r>
        <w:t>на:</w:t>
      </w:r>
    </w:p>
    <w:p w:rsidR="00CD307C" w:rsidRPr="00A53F21" w:rsidRDefault="00CD307C" w:rsidP="00764D33">
      <w:pPr>
        <w:pStyle w:val="a5"/>
        <w:rPr>
          <w:lang w:val="ru-RU"/>
        </w:rPr>
      </w:pPr>
      <w:r w:rsidRPr="00764D33">
        <w:rPr>
          <w:iCs/>
        </w:rPr>
        <w:t>and</w:t>
      </w:r>
      <w:r w:rsidRPr="00A53F21">
        <w:rPr>
          <w:iCs/>
          <w:lang w:val="ru-RU"/>
        </w:rPr>
        <w:t xml:space="preserve"> (</w:t>
      </w:r>
      <w:r w:rsidRPr="00764D33">
        <w:rPr>
          <w:iCs/>
        </w:rPr>
        <w:t>t</w:t>
      </w:r>
      <w:r w:rsidRPr="00A53F21">
        <w:rPr>
          <w:iCs/>
          <w:lang w:val="ru-RU"/>
        </w:rPr>
        <w:t>.</w:t>
      </w:r>
      <w:r w:rsidRPr="00764D33">
        <w:rPr>
          <w:iCs/>
        </w:rPr>
        <w:t>REG</w:t>
      </w:r>
      <w:r w:rsidRPr="00A53F21">
        <w:rPr>
          <w:iCs/>
          <w:lang w:val="ru-RU"/>
        </w:rPr>
        <w:t>_</w:t>
      </w:r>
      <w:r w:rsidRPr="00764D33">
        <w:rPr>
          <w:iCs/>
        </w:rPr>
        <w:t>EMPLOYER</w:t>
      </w:r>
      <w:r w:rsidRPr="00A53F21">
        <w:rPr>
          <w:iCs/>
          <w:lang w:val="ru-RU"/>
        </w:rPr>
        <w:t xml:space="preserve"> = </w:t>
      </w:r>
      <w:r w:rsidRPr="00764D33">
        <w:t>ID</w:t>
      </w:r>
      <w:r w:rsidRPr="00A53F21">
        <w:rPr>
          <w:lang w:val="ru-RU"/>
        </w:rPr>
        <w:t xml:space="preserve"> первого интеграционного пользователя из таблицы </w:t>
      </w:r>
      <w:r w:rsidRPr="00764D33">
        <w:t>EMPLOYERS</w:t>
      </w:r>
    </w:p>
    <w:p w:rsidR="00CD307C" w:rsidRPr="00A53F21" w:rsidRDefault="00CD307C" w:rsidP="00764D33">
      <w:pPr>
        <w:pStyle w:val="a5"/>
        <w:rPr>
          <w:iCs/>
          <w:lang w:val="ru-RU"/>
        </w:rPr>
      </w:pPr>
      <w:r w:rsidRPr="00764D33">
        <w:rPr>
          <w:iCs/>
        </w:rPr>
        <w:t>OR</w:t>
      </w:r>
      <w:r w:rsidRPr="00A53F21">
        <w:rPr>
          <w:iCs/>
          <w:lang w:val="ru-RU"/>
        </w:rPr>
        <w:t xml:space="preserve"> </w:t>
      </w:r>
      <w:r w:rsidRPr="00764D33">
        <w:rPr>
          <w:iCs/>
        </w:rPr>
        <w:t>t</w:t>
      </w:r>
      <w:r w:rsidRPr="00A53F21">
        <w:rPr>
          <w:iCs/>
          <w:lang w:val="ru-RU"/>
        </w:rPr>
        <w:t>.</w:t>
      </w:r>
      <w:r w:rsidRPr="00764D33">
        <w:rPr>
          <w:iCs/>
        </w:rPr>
        <w:t>REG</w:t>
      </w:r>
      <w:r w:rsidRPr="00A53F21">
        <w:rPr>
          <w:iCs/>
          <w:lang w:val="ru-RU"/>
        </w:rPr>
        <w:t>_</w:t>
      </w:r>
      <w:r w:rsidRPr="00764D33">
        <w:rPr>
          <w:iCs/>
        </w:rPr>
        <w:t>EMPLOYER</w:t>
      </w:r>
      <w:r w:rsidRPr="00A53F21">
        <w:rPr>
          <w:iCs/>
          <w:lang w:val="ru-RU"/>
        </w:rPr>
        <w:t xml:space="preserve"> = </w:t>
      </w:r>
      <w:r w:rsidRPr="00764D33">
        <w:t>ID</w:t>
      </w:r>
      <w:r w:rsidRPr="00A53F21">
        <w:rPr>
          <w:lang w:val="ru-RU"/>
        </w:rPr>
        <w:t xml:space="preserve"> второго интеграционного пользователя из таблицы </w:t>
      </w:r>
      <w:r w:rsidRPr="00764D33">
        <w:t>EMPLOYERS</w:t>
      </w:r>
    </w:p>
    <w:p w:rsidR="00CD307C" w:rsidRPr="00764D33" w:rsidRDefault="00CD307C" w:rsidP="00764D33">
      <w:pPr>
        <w:pStyle w:val="a5"/>
        <w:rPr>
          <w:lang w:val="ru-RU"/>
        </w:rPr>
      </w:pPr>
    </w:p>
    <w:p w:rsidR="00E84358" w:rsidRDefault="00E84358" w:rsidP="00E84358">
      <w:pPr>
        <w:pStyle w:val="phnormal"/>
        <w:rPr>
          <w:rFonts w:cs="Arial"/>
        </w:rPr>
      </w:pPr>
      <w:r w:rsidRPr="008230C9">
        <w:rPr>
          <w:rFonts w:cs="Arial"/>
        </w:rPr>
        <w:t xml:space="preserve">После заполнения полей </w:t>
      </w:r>
      <w:r>
        <w:rPr>
          <w:rFonts w:cs="Arial"/>
        </w:rPr>
        <w:t>нажмите на кнопку</w:t>
      </w:r>
      <w:r w:rsidRPr="008230C9">
        <w:rPr>
          <w:rFonts w:cs="Arial"/>
        </w:rPr>
        <w:t xml:space="preserve"> «ОК».</w:t>
      </w:r>
    </w:p>
    <w:p w:rsidR="00BF4449" w:rsidRDefault="00AC613E" w:rsidP="00AC613E">
      <w:pPr>
        <w:pStyle w:val="12"/>
      </w:pPr>
      <w:bookmarkStart w:id="90" w:name="_Toc70326460"/>
      <w:r w:rsidRPr="006E1ACC">
        <w:lastRenderedPageBreak/>
        <w:t>Просмотр логов</w:t>
      </w:r>
      <w:bookmarkEnd w:id="90"/>
    </w:p>
    <w:p w:rsidR="006E1ACC" w:rsidRDefault="006E1ACC" w:rsidP="006E1ACC">
      <w:pPr>
        <w:pStyle w:val="phnormal"/>
      </w:pPr>
      <w:r>
        <w:t>Чтобы просмотреть отправленные запросы и полученные ответы от ГИС СМП, выберите пункт главного меню «</w:t>
      </w:r>
      <w:r w:rsidRPr="00F63E5A">
        <w:t>Система</w:t>
      </w:r>
      <w:r>
        <w:t xml:space="preserve">/ </w:t>
      </w:r>
      <w:r w:rsidRPr="00F63E5A">
        <w:t>Интеграци</w:t>
      </w:r>
      <w:r>
        <w:t xml:space="preserve">я/ </w:t>
      </w:r>
      <w:r w:rsidRPr="00F63E5A">
        <w:t>Журнал истории запросов</w:t>
      </w:r>
      <w:r>
        <w:t>». Откроется окно «Журнал истории запросов».</w:t>
      </w:r>
    </w:p>
    <w:p w:rsidR="006E1ACC" w:rsidRDefault="006E1ACC" w:rsidP="006E1ACC">
      <w:pPr>
        <w:pStyle w:val="phnormal"/>
      </w:pPr>
      <w:r>
        <w:t xml:space="preserve">В поле «Система» выберите значение из выпадающего списка с помощью кнопки </w:t>
      </w:r>
      <w:r>
        <w:rPr>
          <w:noProof/>
        </w:rPr>
        <w:drawing>
          <wp:inline distT="0" distB="0" distL="0" distR="0" wp14:anchorId="6DC84B89" wp14:editId="3806BA9C">
            <wp:extent cx="209550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Нажмите на кнопку «Найти». В </w:t>
      </w:r>
      <w:r w:rsidR="00C93E4F">
        <w:t>левой</w:t>
      </w:r>
      <w:r>
        <w:t xml:space="preserve"> нижней части окна отображается отправленный запрос, в </w:t>
      </w:r>
      <w:r w:rsidR="00C93E4F">
        <w:t>правой</w:t>
      </w:r>
      <w:r>
        <w:t xml:space="preserve"> нижней части окна отображается ответ сервиса на запрос (</w:t>
      </w:r>
      <w:r>
        <w:fldChar w:fldCharType="begin"/>
      </w:r>
      <w:r>
        <w:instrText xml:space="preserve"> REF _Ref413221815 \h </w:instrText>
      </w:r>
      <w:r>
        <w:fldChar w:fldCharType="separate"/>
      </w:r>
      <w:r w:rsidR="00025C1E">
        <w:t>Рисунок </w:t>
      </w:r>
      <w:r w:rsidR="00025C1E">
        <w:rPr>
          <w:noProof/>
        </w:rPr>
        <w:t>30</w:t>
      </w:r>
      <w:r>
        <w:fldChar w:fldCharType="end"/>
      </w:r>
      <w:r>
        <w:t>).</w:t>
      </w:r>
    </w:p>
    <w:p w:rsidR="006E1ACC" w:rsidRDefault="00C93E4F" w:rsidP="00C93E4F">
      <w:pPr>
        <w:pStyle w:val="phfigure"/>
      </w:pPr>
      <w:r w:rsidRPr="00C93E4F">
        <w:rPr>
          <w:noProof/>
        </w:rPr>
        <w:drawing>
          <wp:inline distT="0" distB="0" distL="0" distR="0" wp14:anchorId="7531C577" wp14:editId="11715B6C">
            <wp:extent cx="6152515" cy="3430905"/>
            <wp:effectExtent l="19050" t="19050" r="19685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ACC" w:rsidRDefault="006E1ACC" w:rsidP="006E1ACC">
      <w:pPr>
        <w:pStyle w:val="phfiguretitle"/>
      </w:pPr>
      <w:bookmarkStart w:id="91" w:name="_Ref413221815"/>
      <w:r>
        <w:t>Рисунок </w:t>
      </w:r>
      <w:r w:rsidR="00F24747">
        <w:fldChar w:fldCharType="begin"/>
      </w:r>
      <w:r w:rsidR="00F24747">
        <w:instrText xml:space="preserve"> SEQ Рисунок \* ARABIC </w:instrText>
      </w:r>
      <w:r w:rsidR="00F24747">
        <w:fldChar w:fldCharType="separate"/>
      </w:r>
      <w:r w:rsidR="00025C1E">
        <w:rPr>
          <w:noProof/>
        </w:rPr>
        <w:t>30</w:t>
      </w:r>
      <w:r w:rsidR="00F24747">
        <w:rPr>
          <w:noProof/>
        </w:rPr>
        <w:fldChar w:fldCharType="end"/>
      </w:r>
      <w:bookmarkEnd w:id="91"/>
      <w:r>
        <w:t xml:space="preserve"> – Окно «Журнал истории запросов»</w:t>
      </w:r>
    </w:p>
    <w:p w:rsidR="006E1ACC" w:rsidRDefault="00C93E4F" w:rsidP="00B87BAB">
      <w:pPr>
        <w:pStyle w:val="phlistitemizedtitle"/>
      </w:pPr>
      <w:r>
        <w:t>Методы интеграции:</w:t>
      </w:r>
    </w:p>
    <w:p w:rsidR="00C93E4F" w:rsidRPr="00C93E4F" w:rsidRDefault="00C93E4F" w:rsidP="00C93E4F">
      <w:pPr>
        <w:pStyle w:val="phlistitemized1"/>
      </w:pPr>
      <w:r>
        <w:t>п</w:t>
      </w:r>
      <w:r w:rsidRPr="00C93E4F">
        <w:t>ри получении запроса</w:t>
      </w:r>
      <w:r>
        <w:t xml:space="preserve"> «</w:t>
      </w:r>
      <w:r w:rsidRPr="00C93E4F">
        <w:t>patSearch</w:t>
      </w:r>
      <w:r>
        <w:t>»</w:t>
      </w:r>
      <w:r w:rsidRPr="00C93E4F">
        <w:t xml:space="preserve"> производится поиск пациента по указанным параметрам</w:t>
      </w:r>
      <w:r>
        <w:t>;</w:t>
      </w:r>
    </w:p>
    <w:p w:rsidR="00C93E4F" w:rsidRPr="00C93E4F" w:rsidRDefault="00C93E4F" w:rsidP="00C93E4F">
      <w:pPr>
        <w:pStyle w:val="phlistitemized1"/>
      </w:pPr>
      <w:r>
        <w:t>п</w:t>
      </w:r>
      <w:r w:rsidRPr="00C93E4F">
        <w:t xml:space="preserve">ри получении запроса </w:t>
      </w:r>
      <w:r>
        <w:t>«</w:t>
      </w:r>
      <w:r w:rsidRPr="00C93E4F">
        <w:t>bedFundSearch</w:t>
      </w:r>
      <w:r>
        <w:t>»</w:t>
      </w:r>
      <w:r w:rsidRPr="00C93E4F">
        <w:t xml:space="preserve"> производится поиск свободного коечного фонда в выбранно</w:t>
      </w:r>
      <w:r>
        <w:t>й</w:t>
      </w:r>
      <w:r w:rsidRPr="00C93E4F">
        <w:t xml:space="preserve"> МО</w:t>
      </w:r>
      <w:r>
        <w:t>;</w:t>
      </w:r>
    </w:p>
    <w:p w:rsidR="00C93E4F" w:rsidRPr="00C93E4F" w:rsidRDefault="00C93E4F" w:rsidP="00C93E4F">
      <w:pPr>
        <w:pStyle w:val="phlistitemized1"/>
      </w:pPr>
      <w:r>
        <w:t>п</w:t>
      </w:r>
      <w:r w:rsidRPr="00C93E4F">
        <w:t xml:space="preserve">ри получении запроса </w:t>
      </w:r>
      <w:r>
        <w:t>«</w:t>
      </w:r>
      <w:r w:rsidRPr="00C93E4F">
        <w:t>addPatHospJournal</w:t>
      </w:r>
      <w:r>
        <w:t>»</w:t>
      </w:r>
      <w:r w:rsidRPr="00C93E4F">
        <w:t xml:space="preserve"> создается запись для создания направления на госпитализацию в выбранно</w:t>
      </w:r>
      <w:r>
        <w:t>й МО;</w:t>
      </w:r>
    </w:p>
    <w:p w:rsidR="00C93E4F" w:rsidRPr="00C93E4F" w:rsidRDefault="00C93E4F" w:rsidP="00C93E4F">
      <w:pPr>
        <w:pStyle w:val="phlistitemized1"/>
      </w:pPr>
      <w:r>
        <w:t>п</w:t>
      </w:r>
      <w:r w:rsidRPr="00C93E4F">
        <w:t xml:space="preserve">ри получении запроса </w:t>
      </w:r>
      <w:r>
        <w:t>«</w:t>
      </w:r>
      <w:r w:rsidRPr="00C93E4F">
        <w:t>ddActiveCall</w:t>
      </w:r>
      <w:r>
        <w:t>»</w:t>
      </w:r>
      <w:r w:rsidRPr="00C93E4F">
        <w:t xml:space="preserve"> создается вызов на дом в выбранно</w:t>
      </w:r>
      <w:r>
        <w:t>й МО;</w:t>
      </w:r>
    </w:p>
    <w:p w:rsidR="00C93E4F" w:rsidRPr="00C93E4F" w:rsidRDefault="00C93E4F" w:rsidP="00C93E4F">
      <w:pPr>
        <w:pStyle w:val="phlistitemized1"/>
      </w:pPr>
      <w:r>
        <w:rPr>
          <w:rFonts w:cs="Times New Roman"/>
          <w:lang w:eastAsia="ru-RU"/>
        </w:rPr>
        <w:lastRenderedPageBreak/>
        <w:t>п</w:t>
      </w:r>
      <w:r w:rsidRPr="00C93E4F">
        <w:rPr>
          <w:rFonts w:cs="Times New Roman"/>
          <w:lang w:eastAsia="ru-RU"/>
        </w:rPr>
        <w:t xml:space="preserve">ри получении запроса </w:t>
      </w:r>
      <w:r>
        <w:rPr>
          <w:rFonts w:cs="Times New Roman"/>
          <w:lang w:eastAsia="ru-RU"/>
        </w:rPr>
        <w:t>«</w:t>
      </w:r>
      <w:r w:rsidRPr="00C93E4F">
        <w:rPr>
          <w:rFonts w:cs="Times New Roman"/>
          <w:lang w:eastAsia="ru-RU"/>
        </w:rPr>
        <w:t>addSMPCallResult</w:t>
      </w:r>
      <w:r>
        <w:rPr>
          <w:rFonts w:cs="Times New Roman"/>
          <w:lang w:eastAsia="ru-RU"/>
        </w:rPr>
        <w:t>»</w:t>
      </w:r>
      <w:r w:rsidRPr="00C93E4F">
        <w:rPr>
          <w:rFonts w:cs="Times New Roman"/>
          <w:lang w:eastAsia="ru-RU"/>
        </w:rPr>
        <w:t xml:space="preserve"> вносятся результаты по вызову на дом</w:t>
      </w:r>
      <w:r>
        <w:rPr>
          <w:rFonts w:cs="Times New Roman"/>
          <w:lang w:eastAsia="ru-RU"/>
        </w:rPr>
        <w:t>,</w:t>
      </w:r>
      <w:r w:rsidRPr="00C93E4F">
        <w:rPr>
          <w:rFonts w:cs="Times New Roman"/>
          <w:lang w:eastAsia="ru-RU"/>
        </w:rPr>
        <w:t xml:space="preserve"> переданному ранее в СМП.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165"/>
        <w:gridCol w:w="1132"/>
        <w:gridCol w:w="886"/>
        <w:gridCol w:w="1271"/>
        <w:gridCol w:w="1186"/>
        <w:gridCol w:w="886"/>
        <w:gridCol w:w="1409"/>
        <w:gridCol w:w="1113"/>
        <w:gridCol w:w="694"/>
      </w:tblGrid>
      <w:tr w:rsidR="00941B41" w:rsidTr="000326C9">
        <w:trPr>
          <w:trHeight w:val="415"/>
        </w:trPr>
        <w:tc>
          <w:tcPr>
            <w:tcW w:w="5000" w:type="pct"/>
            <w:gridSpan w:val="10"/>
            <w:shd w:val="clear" w:color="auto" w:fill="auto"/>
          </w:tcPr>
          <w:p w:rsidR="00941B41" w:rsidRPr="00FB25A7" w:rsidRDefault="00941B41" w:rsidP="000326C9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941B41" w:rsidRPr="00767A8A" w:rsidTr="000326C9">
        <w:tc>
          <w:tcPr>
            <w:tcW w:w="326" w:type="pct"/>
            <w:vMerge w:val="restart"/>
            <w:shd w:val="clear" w:color="auto" w:fill="auto"/>
          </w:tcPr>
          <w:p w:rsidR="00941B41" w:rsidRDefault="00941B41" w:rsidP="000326C9">
            <w:pPr>
              <w:pStyle w:val="phtablecolcaption"/>
            </w:pPr>
            <w:r>
              <w:t>Изм.</w:t>
            </w:r>
          </w:p>
        </w:tc>
        <w:tc>
          <w:tcPr>
            <w:tcW w:w="2137" w:type="pct"/>
            <w:gridSpan w:val="4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Всего листов (страниц)</w:t>
            </w:r>
            <w:r>
              <w:t xml:space="preserve"> </w:t>
            </w:r>
            <w:r w:rsidRPr="006718FA">
              <w:t>в доку-</w:t>
            </w:r>
            <w:r>
              <w:br/>
            </w:r>
            <w:r w:rsidRPr="006718FA">
              <w:t>менте</w:t>
            </w:r>
          </w:p>
        </w:tc>
        <w:tc>
          <w:tcPr>
            <w:tcW w:w="425" w:type="pct"/>
            <w:vMerge w:val="restart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Номер 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676" w:type="pct"/>
            <w:vMerge w:val="restart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  <w:r>
              <w:br/>
            </w:r>
            <w:r w:rsidRPr="006718FA">
              <w:t>тельного документа и дата</w:t>
            </w:r>
          </w:p>
        </w:tc>
        <w:tc>
          <w:tcPr>
            <w:tcW w:w="534" w:type="pct"/>
            <w:vMerge w:val="restart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Подпись</w:t>
            </w:r>
          </w:p>
        </w:tc>
        <w:tc>
          <w:tcPr>
            <w:tcW w:w="333" w:type="pct"/>
            <w:vMerge w:val="restart"/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Дата</w:t>
            </w:r>
          </w:p>
        </w:tc>
      </w:tr>
      <w:tr w:rsidR="00941B41" w:rsidRPr="00767A8A" w:rsidTr="000326C9">
        <w:trPr>
          <w:trHeight w:val="783"/>
        </w:trPr>
        <w:tc>
          <w:tcPr>
            <w:tcW w:w="326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  <w:tc>
          <w:tcPr>
            <w:tcW w:w="559" w:type="pct"/>
            <w:tcBorders>
              <w:bottom w:val="double" w:sz="4" w:space="0" w:color="auto"/>
            </w:tcBorders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Изменен-</w:t>
            </w:r>
            <w:r>
              <w:br/>
            </w:r>
            <w:r w:rsidRPr="006718FA">
              <w:t>ных</w:t>
            </w:r>
          </w:p>
        </w:tc>
        <w:tc>
          <w:tcPr>
            <w:tcW w:w="543" w:type="pct"/>
            <w:tcBorders>
              <w:bottom w:val="double" w:sz="4" w:space="0" w:color="auto"/>
            </w:tcBorders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425" w:type="pct"/>
            <w:tcBorders>
              <w:bottom w:val="double" w:sz="4" w:space="0" w:color="auto"/>
            </w:tcBorders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610" w:type="pct"/>
            <w:tcBorders>
              <w:bottom w:val="double" w:sz="4" w:space="0" w:color="auto"/>
            </w:tcBorders>
            <w:shd w:val="clear" w:color="auto" w:fill="auto"/>
          </w:tcPr>
          <w:p w:rsidR="00941B41" w:rsidRPr="006718FA" w:rsidRDefault="00941B41" w:rsidP="000326C9">
            <w:pPr>
              <w:pStyle w:val="phtablecolcaption"/>
            </w:pPr>
            <w:r w:rsidRPr="006718FA">
              <w:t>аннулиро-</w:t>
            </w:r>
            <w:r>
              <w:br/>
            </w:r>
            <w:r w:rsidRPr="006718FA">
              <w:t>ванных</w:t>
            </w:r>
          </w:p>
        </w:tc>
        <w:tc>
          <w:tcPr>
            <w:tcW w:w="569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  <w:tc>
          <w:tcPr>
            <w:tcW w:w="425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  <w:tc>
          <w:tcPr>
            <w:tcW w:w="676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  <w:tc>
          <w:tcPr>
            <w:tcW w:w="534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  <w:tc>
          <w:tcPr>
            <w:tcW w:w="333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olcaption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tcBorders>
              <w:top w:val="single" w:sz="4" w:space="0" w:color="auto"/>
            </w:tcBorders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  <w:tr w:rsidR="00941B41" w:rsidRPr="00767A8A" w:rsidTr="000326C9">
        <w:trPr>
          <w:trHeight w:val="444"/>
        </w:trPr>
        <w:tc>
          <w:tcPr>
            <w:tcW w:w="32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5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4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10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69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425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676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534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  <w:tc>
          <w:tcPr>
            <w:tcW w:w="333" w:type="pct"/>
            <w:shd w:val="clear" w:color="auto" w:fill="auto"/>
          </w:tcPr>
          <w:p w:rsidR="00941B41" w:rsidRDefault="00941B41" w:rsidP="000326C9">
            <w:pPr>
              <w:pStyle w:val="phtablecellleft"/>
            </w:pPr>
          </w:p>
        </w:tc>
      </w:tr>
    </w:tbl>
    <w:p w:rsidR="00941B41" w:rsidRPr="00941B41" w:rsidRDefault="00941B41" w:rsidP="00941B41">
      <w:pPr>
        <w:pStyle w:val="phnormal"/>
      </w:pPr>
    </w:p>
    <w:sectPr w:rsidR="00941B41" w:rsidRPr="00941B41" w:rsidSect="00201A14">
      <w:footerReference w:type="default" r:id="rId39"/>
      <w:footerReference w:type="first" r:id="rId4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CC8" w:rsidRDefault="005F5CC8" w:rsidP="003862F0">
      <w:r>
        <w:separator/>
      </w:r>
    </w:p>
  </w:endnote>
  <w:endnote w:type="continuationSeparator" w:id="0">
    <w:p w:rsidR="005F5CC8" w:rsidRDefault="005F5CC8" w:rsidP="0038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DejaVu Sans Mono">
    <w:charset w:val="CC"/>
    <w:family w:val="modern"/>
    <w:pitch w:val="fixed"/>
    <w:sig w:usb0="E60022FF" w:usb1="D000F1FB" w:usb2="00000028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46" w:rsidRDefault="00064D46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 w:rsidR="00F2474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46" w:rsidRPr="00E25ACC" w:rsidRDefault="00064D46" w:rsidP="00E25ACC">
    <w:pPr>
      <w:pStyle w:val="phtitlepagedocpart"/>
    </w:pPr>
    <w:r>
      <w:t>2</w:t>
    </w:r>
    <w:r w:rsidR="00FC3D3E">
      <w:t>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CC8" w:rsidRDefault="005F5CC8" w:rsidP="003862F0">
      <w:r>
        <w:separator/>
      </w:r>
    </w:p>
  </w:footnote>
  <w:footnote w:type="continuationSeparator" w:id="0">
    <w:p w:rsidR="005F5CC8" w:rsidRDefault="005F5CC8" w:rsidP="00386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5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7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1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7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2A83BC4"/>
    <w:multiLevelType w:val="multilevel"/>
    <w:tmpl w:val="DF8697A0"/>
    <w:numStyleLink w:val="phadditiontitle"/>
  </w:abstractNum>
  <w:abstractNum w:abstractNumId="29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EB49B0"/>
    <w:multiLevelType w:val="hybridMultilevel"/>
    <w:tmpl w:val="4CDE569C"/>
    <w:lvl w:ilvl="0" w:tplc="CA90A696">
      <w:start w:val="1"/>
      <w:numFmt w:val="decimal"/>
      <w:pStyle w:val="10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1DD0176"/>
    <w:multiLevelType w:val="hybridMultilevel"/>
    <w:tmpl w:val="E78214C2"/>
    <w:lvl w:ilvl="0" w:tplc="CD2EDD6E">
      <w:start w:val="1"/>
      <w:numFmt w:val="bullet"/>
      <w:pStyle w:val="1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012FC2"/>
    <w:multiLevelType w:val="multilevel"/>
    <w:tmpl w:val="869A37C2"/>
    <w:lvl w:ilvl="0">
      <w:start w:val="1"/>
      <w:numFmt w:val="decimal"/>
      <w:pStyle w:val="12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5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16"/>
  </w:num>
  <w:num w:numId="3">
    <w:abstractNumId w:val="33"/>
  </w:num>
  <w:num w:numId="4">
    <w:abstractNumId w:val="22"/>
  </w:num>
  <w:num w:numId="5">
    <w:abstractNumId w:val="20"/>
  </w:num>
  <w:num w:numId="6">
    <w:abstractNumId w:val="37"/>
  </w:num>
  <w:num w:numId="7">
    <w:abstractNumId w:val="17"/>
  </w:num>
  <w:num w:numId="8">
    <w:abstractNumId w:val="10"/>
  </w:num>
  <w:num w:numId="9">
    <w:abstractNumId w:val="26"/>
  </w:num>
  <w:num w:numId="10">
    <w:abstractNumId w:val="31"/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9"/>
  </w:num>
  <w:num w:numId="14">
    <w:abstractNumId w:val="25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3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12"/>
  </w:num>
  <w:num w:numId="21">
    <w:abstractNumId w:val="21"/>
  </w:num>
  <w:num w:numId="22">
    <w:abstractNumId w:val="14"/>
  </w:num>
  <w:num w:numId="23">
    <w:abstractNumId w:val="2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4">
    <w:abstractNumId w:val="13"/>
  </w:num>
  <w:num w:numId="25">
    <w:abstractNumId w:val="15"/>
  </w:num>
  <w:num w:numId="26">
    <w:abstractNumId w:val="34"/>
  </w:num>
  <w:num w:numId="27">
    <w:abstractNumId w:val="9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7"/>
  </w:num>
  <w:num w:numId="34">
    <w:abstractNumId w:val="30"/>
  </w:num>
  <w:num w:numId="35">
    <w:abstractNumId w:val="18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11"/>
  </w:num>
  <w:num w:numId="41">
    <w:abstractNumId w:val="36"/>
  </w:num>
  <w:num w:numId="42">
    <w:abstractNumId w:val="23"/>
  </w:num>
  <w:num w:numId="43">
    <w:abstractNumId w:val="24"/>
  </w:num>
  <w:num w:numId="44">
    <w:abstractNumId w:val="24"/>
    <w:lvlOverride w:ilvl="0">
      <w:startOverride w:val="1"/>
    </w:lvlOverride>
  </w:num>
  <w:num w:numId="45">
    <w:abstractNumId w:val="24"/>
    <w:lvlOverride w:ilvl="0">
      <w:startOverride w:val="1"/>
    </w:lvlOverride>
  </w:num>
  <w:num w:numId="46">
    <w:abstractNumId w:val="24"/>
    <w:lvlOverride w:ilvl="0">
      <w:startOverride w:val="1"/>
    </w:lvlOverride>
  </w:num>
  <w:num w:numId="47">
    <w:abstractNumId w:val="24"/>
    <w:lvlOverride w:ilvl="0">
      <w:startOverride w:val="1"/>
    </w:lvlOverride>
  </w:num>
  <w:num w:numId="48">
    <w:abstractNumId w:val="24"/>
    <w:lvlOverride w:ilvl="0">
      <w:startOverride w:val="1"/>
    </w:lvlOverride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Formatting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0230D"/>
    <w:rsid w:val="000024DE"/>
    <w:rsid w:val="0000340E"/>
    <w:rsid w:val="00003FB8"/>
    <w:rsid w:val="00004EBD"/>
    <w:rsid w:val="00005169"/>
    <w:rsid w:val="00005449"/>
    <w:rsid w:val="000058DF"/>
    <w:rsid w:val="00005B26"/>
    <w:rsid w:val="00006163"/>
    <w:rsid w:val="00006AFD"/>
    <w:rsid w:val="00006E06"/>
    <w:rsid w:val="000070E5"/>
    <w:rsid w:val="000072CA"/>
    <w:rsid w:val="00007322"/>
    <w:rsid w:val="000074A4"/>
    <w:rsid w:val="000109D4"/>
    <w:rsid w:val="00010A2E"/>
    <w:rsid w:val="00010F9F"/>
    <w:rsid w:val="000113CC"/>
    <w:rsid w:val="00011977"/>
    <w:rsid w:val="00011BD6"/>
    <w:rsid w:val="00012225"/>
    <w:rsid w:val="000122F8"/>
    <w:rsid w:val="0001277F"/>
    <w:rsid w:val="00012C26"/>
    <w:rsid w:val="00013453"/>
    <w:rsid w:val="0001363B"/>
    <w:rsid w:val="00013A23"/>
    <w:rsid w:val="00013A41"/>
    <w:rsid w:val="00013ED4"/>
    <w:rsid w:val="000140B7"/>
    <w:rsid w:val="000140C3"/>
    <w:rsid w:val="00014871"/>
    <w:rsid w:val="000149BE"/>
    <w:rsid w:val="00015970"/>
    <w:rsid w:val="00015BDE"/>
    <w:rsid w:val="0001697B"/>
    <w:rsid w:val="00016D41"/>
    <w:rsid w:val="000173B3"/>
    <w:rsid w:val="000179E8"/>
    <w:rsid w:val="000202A0"/>
    <w:rsid w:val="000203D2"/>
    <w:rsid w:val="0002050B"/>
    <w:rsid w:val="00020A42"/>
    <w:rsid w:val="0002100A"/>
    <w:rsid w:val="00021185"/>
    <w:rsid w:val="000215BE"/>
    <w:rsid w:val="00021C0A"/>
    <w:rsid w:val="00022656"/>
    <w:rsid w:val="00022A41"/>
    <w:rsid w:val="00022DE9"/>
    <w:rsid w:val="00023110"/>
    <w:rsid w:val="0002342F"/>
    <w:rsid w:val="000234B4"/>
    <w:rsid w:val="00023596"/>
    <w:rsid w:val="000238BA"/>
    <w:rsid w:val="00023A00"/>
    <w:rsid w:val="0002410C"/>
    <w:rsid w:val="0002467E"/>
    <w:rsid w:val="00025162"/>
    <w:rsid w:val="00025340"/>
    <w:rsid w:val="00025874"/>
    <w:rsid w:val="00025C1E"/>
    <w:rsid w:val="00025D5C"/>
    <w:rsid w:val="00026189"/>
    <w:rsid w:val="00026569"/>
    <w:rsid w:val="00030D10"/>
    <w:rsid w:val="00031500"/>
    <w:rsid w:val="00031E18"/>
    <w:rsid w:val="00031FC6"/>
    <w:rsid w:val="000326C9"/>
    <w:rsid w:val="000329D4"/>
    <w:rsid w:val="00032D44"/>
    <w:rsid w:val="00034296"/>
    <w:rsid w:val="00034789"/>
    <w:rsid w:val="000348BB"/>
    <w:rsid w:val="00034B70"/>
    <w:rsid w:val="000350C7"/>
    <w:rsid w:val="0003513C"/>
    <w:rsid w:val="0003520D"/>
    <w:rsid w:val="00035AF9"/>
    <w:rsid w:val="0003702E"/>
    <w:rsid w:val="000370F2"/>
    <w:rsid w:val="00037873"/>
    <w:rsid w:val="00037BC5"/>
    <w:rsid w:val="00037FA7"/>
    <w:rsid w:val="000405B4"/>
    <w:rsid w:val="00040AA8"/>
    <w:rsid w:val="00041435"/>
    <w:rsid w:val="00041628"/>
    <w:rsid w:val="00041667"/>
    <w:rsid w:val="00041817"/>
    <w:rsid w:val="00041A99"/>
    <w:rsid w:val="00041BB9"/>
    <w:rsid w:val="00041E26"/>
    <w:rsid w:val="00041FDB"/>
    <w:rsid w:val="00042066"/>
    <w:rsid w:val="00042273"/>
    <w:rsid w:val="00042353"/>
    <w:rsid w:val="000428AD"/>
    <w:rsid w:val="00042CE2"/>
    <w:rsid w:val="0004304F"/>
    <w:rsid w:val="000430B0"/>
    <w:rsid w:val="000433C8"/>
    <w:rsid w:val="000434EF"/>
    <w:rsid w:val="00043930"/>
    <w:rsid w:val="00043F80"/>
    <w:rsid w:val="000440C6"/>
    <w:rsid w:val="000445C9"/>
    <w:rsid w:val="00044782"/>
    <w:rsid w:val="00044E96"/>
    <w:rsid w:val="0004576A"/>
    <w:rsid w:val="00046A47"/>
    <w:rsid w:val="00047741"/>
    <w:rsid w:val="000477B6"/>
    <w:rsid w:val="000477BA"/>
    <w:rsid w:val="000478DA"/>
    <w:rsid w:val="00047B91"/>
    <w:rsid w:val="000500A8"/>
    <w:rsid w:val="00050187"/>
    <w:rsid w:val="00050295"/>
    <w:rsid w:val="000502E0"/>
    <w:rsid w:val="000503C4"/>
    <w:rsid w:val="000506D4"/>
    <w:rsid w:val="000524AC"/>
    <w:rsid w:val="00053B34"/>
    <w:rsid w:val="00053C38"/>
    <w:rsid w:val="000547D4"/>
    <w:rsid w:val="00054933"/>
    <w:rsid w:val="00055169"/>
    <w:rsid w:val="00055A8D"/>
    <w:rsid w:val="00055F7B"/>
    <w:rsid w:val="00056802"/>
    <w:rsid w:val="000569EB"/>
    <w:rsid w:val="00056B84"/>
    <w:rsid w:val="00056D03"/>
    <w:rsid w:val="00057316"/>
    <w:rsid w:val="0006047D"/>
    <w:rsid w:val="0006119E"/>
    <w:rsid w:val="000616A1"/>
    <w:rsid w:val="00061746"/>
    <w:rsid w:val="00062548"/>
    <w:rsid w:val="0006270E"/>
    <w:rsid w:val="00062FD7"/>
    <w:rsid w:val="000631F4"/>
    <w:rsid w:val="00063431"/>
    <w:rsid w:val="000637ED"/>
    <w:rsid w:val="00064D46"/>
    <w:rsid w:val="00065103"/>
    <w:rsid w:val="0006570B"/>
    <w:rsid w:val="00065B67"/>
    <w:rsid w:val="00065EA3"/>
    <w:rsid w:val="000666C3"/>
    <w:rsid w:val="00066863"/>
    <w:rsid w:val="000674A8"/>
    <w:rsid w:val="00067A63"/>
    <w:rsid w:val="00070317"/>
    <w:rsid w:val="00070F29"/>
    <w:rsid w:val="00070F34"/>
    <w:rsid w:val="0007240A"/>
    <w:rsid w:val="000724AD"/>
    <w:rsid w:val="0007253C"/>
    <w:rsid w:val="00072907"/>
    <w:rsid w:val="0007291C"/>
    <w:rsid w:val="00072C56"/>
    <w:rsid w:val="00073036"/>
    <w:rsid w:val="00073580"/>
    <w:rsid w:val="00073E50"/>
    <w:rsid w:val="00074980"/>
    <w:rsid w:val="000750F9"/>
    <w:rsid w:val="00075B57"/>
    <w:rsid w:val="000761D6"/>
    <w:rsid w:val="0007677D"/>
    <w:rsid w:val="00076E7D"/>
    <w:rsid w:val="00076F98"/>
    <w:rsid w:val="00076FE8"/>
    <w:rsid w:val="000776E6"/>
    <w:rsid w:val="00081136"/>
    <w:rsid w:val="000815C9"/>
    <w:rsid w:val="00081601"/>
    <w:rsid w:val="00082408"/>
    <w:rsid w:val="0008280E"/>
    <w:rsid w:val="00082B8B"/>
    <w:rsid w:val="00083653"/>
    <w:rsid w:val="0008389C"/>
    <w:rsid w:val="0008487B"/>
    <w:rsid w:val="00084DF2"/>
    <w:rsid w:val="0008567E"/>
    <w:rsid w:val="000858B8"/>
    <w:rsid w:val="00085EEA"/>
    <w:rsid w:val="0008613B"/>
    <w:rsid w:val="000863E3"/>
    <w:rsid w:val="00087FEF"/>
    <w:rsid w:val="00090145"/>
    <w:rsid w:val="000907EA"/>
    <w:rsid w:val="00090E37"/>
    <w:rsid w:val="00091262"/>
    <w:rsid w:val="0009130D"/>
    <w:rsid w:val="00091627"/>
    <w:rsid w:val="00092560"/>
    <w:rsid w:val="000927ED"/>
    <w:rsid w:val="000929E1"/>
    <w:rsid w:val="00093634"/>
    <w:rsid w:val="00093C52"/>
    <w:rsid w:val="00093CF8"/>
    <w:rsid w:val="00094585"/>
    <w:rsid w:val="000947DD"/>
    <w:rsid w:val="0009488D"/>
    <w:rsid w:val="000950F3"/>
    <w:rsid w:val="00095662"/>
    <w:rsid w:val="00096D85"/>
    <w:rsid w:val="00097010"/>
    <w:rsid w:val="0009771A"/>
    <w:rsid w:val="000A006E"/>
    <w:rsid w:val="000A03AA"/>
    <w:rsid w:val="000A0DD9"/>
    <w:rsid w:val="000A0FE0"/>
    <w:rsid w:val="000A23EF"/>
    <w:rsid w:val="000A27AC"/>
    <w:rsid w:val="000A32E1"/>
    <w:rsid w:val="000A3317"/>
    <w:rsid w:val="000A3EC1"/>
    <w:rsid w:val="000A463C"/>
    <w:rsid w:val="000A48D6"/>
    <w:rsid w:val="000A4B2F"/>
    <w:rsid w:val="000A53D3"/>
    <w:rsid w:val="000A5D25"/>
    <w:rsid w:val="000A6256"/>
    <w:rsid w:val="000A67A7"/>
    <w:rsid w:val="000A715C"/>
    <w:rsid w:val="000A7363"/>
    <w:rsid w:val="000A7D1A"/>
    <w:rsid w:val="000B011B"/>
    <w:rsid w:val="000B03F6"/>
    <w:rsid w:val="000B064E"/>
    <w:rsid w:val="000B0929"/>
    <w:rsid w:val="000B1D07"/>
    <w:rsid w:val="000B2100"/>
    <w:rsid w:val="000B2156"/>
    <w:rsid w:val="000B28BE"/>
    <w:rsid w:val="000B3215"/>
    <w:rsid w:val="000B325A"/>
    <w:rsid w:val="000B3382"/>
    <w:rsid w:val="000B3AEB"/>
    <w:rsid w:val="000B3B7C"/>
    <w:rsid w:val="000B3BC5"/>
    <w:rsid w:val="000B490E"/>
    <w:rsid w:val="000B4B7E"/>
    <w:rsid w:val="000B5305"/>
    <w:rsid w:val="000B53AF"/>
    <w:rsid w:val="000B58CC"/>
    <w:rsid w:val="000B592F"/>
    <w:rsid w:val="000B5C6E"/>
    <w:rsid w:val="000B6ED6"/>
    <w:rsid w:val="000B758A"/>
    <w:rsid w:val="000B7E2E"/>
    <w:rsid w:val="000C03A7"/>
    <w:rsid w:val="000C0578"/>
    <w:rsid w:val="000C0C8C"/>
    <w:rsid w:val="000C1112"/>
    <w:rsid w:val="000C1879"/>
    <w:rsid w:val="000C1A50"/>
    <w:rsid w:val="000C22B6"/>
    <w:rsid w:val="000C2F65"/>
    <w:rsid w:val="000C35EB"/>
    <w:rsid w:val="000C37BA"/>
    <w:rsid w:val="000C3975"/>
    <w:rsid w:val="000C3C8A"/>
    <w:rsid w:val="000C4D49"/>
    <w:rsid w:val="000C4EBB"/>
    <w:rsid w:val="000C50A0"/>
    <w:rsid w:val="000C5118"/>
    <w:rsid w:val="000C51F2"/>
    <w:rsid w:val="000C575F"/>
    <w:rsid w:val="000C5F1D"/>
    <w:rsid w:val="000C6992"/>
    <w:rsid w:val="000C6BB9"/>
    <w:rsid w:val="000C7A7A"/>
    <w:rsid w:val="000D01A1"/>
    <w:rsid w:val="000D2C88"/>
    <w:rsid w:val="000D3525"/>
    <w:rsid w:val="000D55B8"/>
    <w:rsid w:val="000D5EC5"/>
    <w:rsid w:val="000D683E"/>
    <w:rsid w:val="000D71DF"/>
    <w:rsid w:val="000D7FF9"/>
    <w:rsid w:val="000E08BC"/>
    <w:rsid w:val="000E0B75"/>
    <w:rsid w:val="000E0CC9"/>
    <w:rsid w:val="000E0CDA"/>
    <w:rsid w:val="000E1C83"/>
    <w:rsid w:val="000E1EBC"/>
    <w:rsid w:val="000E26C7"/>
    <w:rsid w:val="000E2B1E"/>
    <w:rsid w:val="000E2C7F"/>
    <w:rsid w:val="000E2F8C"/>
    <w:rsid w:val="000E2F8D"/>
    <w:rsid w:val="000E37B2"/>
    <w:rsid w:val="000E39DB"/>
    <w:rsid w:val="000E3A38"/>
    <w:rsid w:val="000E44B3"/>
    <w:rsid w:val="000E4DCF"/>
    <w:rsid w:val="000E510D"/>
    <w:rsid w:val="000E546A"/>
    <w:rsid w:val="000E5496"/>
    <w:rsid w:val="000E61C6"/>
    <w:rsid w:val="000E62E1"/>
    <w:rsid w:val="000E651B"/>
    <w:rsid w:val="000E767D"/>
    <w:rsid w:val="000E78C7"/>
    <w:rsid w:val="000F0052"/>
    <w:rsid w:val="000F0093"/>
    <w:rsid w:val="000F0260"/>
    <w:rsid w:val="000F085E"/>
    <w:rsid w:val="000F0B68"/>
    <w:rsid w:val="000F0BFC"/>
    <w:rsid w:val="000F0EDB"/>
    <w:rsid w:val="000F1B10"/>
    <w:rsid w:val="000F1E00"/>
    <w:rsid w:val="000F2757"/>
    <w:rsid w:val="000F2A40"/>
    <w:rsid w:val="000F3725"/>
    <w:rsid w:val="000F422D"/>
    <w:rsid w:val="000F4BCF"/>
    <w:rsid w:val="000F4D00"/>
    <w:rsid w:val="000F4D0A"/>
    <w:rsid w:val="000F51D3"/>
    <w:rsid w:val="000F54E7"/>
    <w:rsid w:val="000F55D1"/>
    <w:rsid w:val="000F6E1F"/>
    <w:rsid w:val="000F6F95"/>
    <w:rsid w:val="000F7876"/>
    <w:rsid w:val="00100184"/>
    <w:rsid w:val="00100779"/>
    <w:rsid w:val="001007E2"/>
    <w:rsid w:val="00101689"/>
    <w:rsid w:val="00101B7B"/>
    <w:rsid w:val="00101D27"/>
    <w:rsid w:val="00101F58"/>
    <w:rsid w:val="00102FF6"/>
    <w:rsid w:val="00103328"/>
    <w:rsid w:val="00104939"/>
    <w:rsid w:val="00105216"/>
    <w:rsid w:val="00105254"/>
    <w:rsid w:val="001062AE"/>
    <w:rsid w:val="00107164"/>
    <w:rsid w:val="001079EB"/>
    <w:rsid w:val="00107B39"/>
    <w:rsid w:val="00110111"/>
    <w:rsid w:val="001103BD"/>
    <w:rsid w:val="00110696"/>
    <w:rsid w:val="001109AC"/>
    <w:rsid w:val="001116DA"/>
    <w:rsid w:val="00111CB2"/>
    <w:rsid w:val="001126E0"/>
    <w:rsid w:val="00112CA6"/>
    <w:rsid w:val="00113B57"/>
    <w:rsid w:val="00113EA4"/>
    <w:rsid w:val="0011413A"/>
    <w:rsid w:val="00114489"/>
    <w:rsid w:val="00114FB7"/>
    <w:rsid w:val="00115737"/>
    <w:rsid w:val="00117881"/>
    <w:rsid w:val="0012020A"/>
    <w:rsid w:val="0012028B"/>
    <w:rsid w:val="00120C1F"/>
    <w:rsid w:val="00120C60"/>
    <w:rsid w:val="00120DC3"/>
    <w:rsid w:val="00120DE5"/>
    <w:rsid w:val="0012101E"/>
    <w:rsid w:val="00121051"/>
    <w:rsid w:val="001214D2"/>
    <w:rsid w:val="00121C54"/>
    <w:rsid w:val="00121F6E"/>
    <w:rsid w:val="001229FE"/>
    <w:rsid w:val="001231D0"/>
    <w:rsid w:val="001237B4"/>
    <w:rsid w:val="00123BEA"/>
    <w:rsid w:val="0012404F"/>
    <w:rsid w:val="00124A99"/>
    <w:rsid w:val="0012517D"/>
    <w:rsid w:val="001251AA"/>
    <w:rsid w:val="001251C4"/>
    <w:rsid w:val="001263CC"/>
    <w:rsid w:val="001266CB"/>
    <w:rsid w:val="00127EDC"/>
    <w:rsid w:val="001310F0"/>
    <w:rsid w:val="00131897"/>
    <w:rsid w:val="0013198B"/>
    <w:rsid w:val="00132EFC"/>
    <w:rsid w:val="001334F6"/>
    <w:rsid w:val="001339C3"/>
    <w:rsid w:val="001341D2"/>
    <w:rsid w:val="00134370"/>
    <w:rsid w:val="00134483"/>
    <w:rsid w:val="00134809"/>
    <w:rsid w:val="00134CE1"/>
    <w:rsid w:val="00134DD6"/>
    <w:rsid w:val="001353D7"/>
    <w:rsid w:val="001359CB"/>
    <w:rsid w:val="0013693F"/>
    <w:rsid w:val="001369B3"/>
    <w:rsid w:val="00136F3C"/>
    <w:rsid w:val="001373CB"/>
    <w:rsid w:val="0013787C"/>
    <w:rsid w:val="00137983"/>
    <w:rsid w:val="00137DB6"/>
    <w:rsid w:val="00137EAB"/>
    <w:rsid w:val="0014116D"/>
    <w:rsid w:val="00141E51"/>
    <w:rsid w:val="00142C7A"/>
    <w:rsid w:val="001433CF"/>
    <w:rsid w:val="00144038"/>
    <w:rsid w:val="001448C9"/>
    <w:rsid w:val="001448EB"/>
    <w:rsid w:val="00144C21"/>
    <w:rsid w:val="00145152"/>
    <w:rsid w:val="0014527D"/>
    <w:rsid w:val="00146329"/>
    <w:rsid w:val="00146671"/>
    <w:rsid w:val="00146FFC"/>
    <w:rsid w:val="0014746E"/>
    <w:rsid w:val="001477AC"/>
    <w:rsid w:val="00150B39"/>
    <w:rsid w:val="001515DC"/>
    <w:rsid w:val="00151854"/>
    <w:rsid w:val="00151E32"/>
    <w:rsid w:val="00152318"/>
    <w:rsid w:val="0015286B"/>
    <w:rsid w:val="001529A2"/>
    <w:rsid w:val="0015345A"/>
    <w:rsid w:val="0015353B"/>
    <w:rsid w:val="00153A7E"/>
    <w:rsid w:val="00153E29"/>
    <w:rsid w:val="00154770"/>
    <w:rsid w:val="0015488E"/>
    <w:rsid w:val="00154AC7"/>
    <w:rsid w:val="00154D5E"/>
    <w:rsid w:val="00154EF2"/>
    <w:rsid w:val="00156B38"/>
    <w:rsid w:val="00157232"/>
    <w:rsid w:val="0015752A"/>
    <w:rsid w:val="0015761F"/>
    <w:rsid w:val="00157E66"/>
    <w:rsid w:val="0016059B"/>
    <w:rsid w:val="00160D33"/>
    <w:rsid w:val="001611B3"/>
    <w:rsid w:val="001613D7"/>
    <w:rsid w:val="00161C84"/>
    <w:rsid w:val="00161E0B"/>
    <w:rsid w:val="00161F9F"/>
    <w:rsid w:val="001620BD"/>
    <w:rsid w:val="001629B4"/>
    <w:rsid w:val="00162B1E"/>
    <w:rsid w:val="00162CEA"/>
    <w:rsid w:val="001632DF"/>
    <w:rsid w:val="00163F43"/>
    <w:rsid w:val="0016425F"/>
    <w:rsid w:val="0016568C"/>
    <w:rsid w:val="001657A2"/>
    <w:rsid w:val="0016582C"/>
    <w:rsid w:val="001661E9"/>
    <w:rsid w:val="001664B6"/>
    <w:rsid w:val="00166538"/>
    <w:rsid w:val="00166A35"/>
    <w:rsid w:val="00167121"/>
    <w:rsid w:val="001672EA"/>
    <w:rsid w:val="00167603"/>
    <w:rsid w:val="00167C4B"/>
    <w:rsid w:val="00170337"/>
    <w:rsid w:val="00170A43"/>
    <w:rsid w:val="00170EAE"/>
    <w:rsid w:val="00171049"/>
    <w:rsid w:val="001715C2"/>
    <w:rsid w:val="00171F91"/>
    <w:rsid w:val="0017227F"/>
    <w:rsid w:val="00172965"/>
    <w:rsid w:val="00172B2D"/>
    <w:rsid w:val="00173509"/>
    <w:rsid w:val="00173896"/>
    <w:rsid w:val="00174EB9"/>
    <w:rsid w:val="00175581"/>
    <w:rsid w:val="001755B5"/>
    <w:rsid w:val="001758B1"/>
    <w:rsid w:val="00175E87"/>
    <w:rsid w:val="00175FEF"/>
    <w:rsid w:val="00176644"/>
    <w:rsid w:val="00176AFE"/>
    <w:rsid w:val="00176B06"/>
    <w:rsid w:val="00176CB7"/>
    <w:rsid w:val="0017702C"/>
    <w:rsid w:val="00177040"/>
    <w:rsid w:val="00180283"/>
    <w:rsid w:val="00180E9B"/>
    <w:rsid w:val="00180FAB"/>
    <w:rsid w:val="0018141B"/>
    <w:rsid w:val="001814BE"/>
    <w:rsid w:val="0018182C"/>
    <w:rsid w:val="001818C8"/>
    <w:rsid w:val="00181B7F"/>
    <w:rsid w:val="00182A86"/>
    <w:rsid w:val="001832C0"/>
    <w:rsid w:val="001837BC"/>
    <w:rsid w:val="00185ED2"/>
    <w:rsid w:val="00186063"/>
    <w:rsid w:val="00186220"/>
    <w:rsid w:val="001862E9"/>
    <w:rsid w:val="001863D4"/>
    <w:rsid w:val="00186846"/>
    <w:rsid w:val="00186AE7"/>
    <w:rsid w:val="00187353"/>
    <w:rsid w:val="001900E9"/>
    <w:rsid w:val="001913D5"/>
    <w:rsid w:val="0019142E"/>
    <w:rsid w:val="00192A9C"/>
    <w:rsid w:val="001933DE"/>
    <w:rsid w:val="001937B4"/>
    <w:rsid w:val="00194013"/>
    <w:rsid w:val="00194518"/>
    <w:rsid w:val="00194C59"/>
    <w:rsid w:val="00194CFA"/>
    <w:rsid w:val="00194DEC"/>
    <w:rsid w:val="00195399"/>
    <w:rsid w:val="0019614A"/>
    <w:rsid w:val="00196900"/>
    <w:rsid w:val="00197188"/>
    <w:rsid w:val="00197846"/>
    <w:rsid w:val="001978AA"/>
    <w:rsid w:val="00197919"/>
    <w:rsid w:val="001A0526"/>
    <w:rsid w:val="001A0E5A"/>
    <w:rsid w:val="001A16DE"/>
    <w:rsid w:val="001A1933"/>
    <w:rsid w:val="001A1C85"/>
    <w:rsid w:val="001A23CA"/>
    <w:rsid w:val="001A263D"/>
    <w:rsid w:val="001A285F"/>
    <w:rsid w:val="001A3001"/>
    <w:rsid w:val="001A3200"/>
    <w:rsid w:val="001A370C"/>
    <w:rsid w:val="001A3C50"/>
    <w:rsid w:val="001A3FCA"/>
    <w:rsid w:val="001A4616"/>
    <w:rsid w:val="001A4D65"/>
    <w:rsid w:val="001A4F7A"/>
    <w:rsid w:val="001A4FFB"/>
    <w:rsid w:val="001A512A"/>
    <w:rsid w:val="001A545D"/>
    <w:rsid w:val="001A5AFA"/>
    <w:rsid w:val="001A5D98"/>
    <w:rsid w:val="001A6CA9"/>
    <w:rsid w:val="001A702B"/>
    <w:rsid w:val="001A71FE"/>
    <w:rsid w:val="001A731C"/>
    <w:rsid w:val="001B1B21"/>
    <w:rsid w:val="001B1EE0"/>
    <w:rsid w:val="001B3059"/>
    <w:rsid w:val="001B3C98"/>
    <w:rsid w:val="001B3D87"/>
    <w:rsid w:val="001B4831"/>
    <w:rsid w:val="001B4F41"/>
    <w:rsid w:val="001B5928"/>
    <w:rsid w:val="001B5949"/>
    <w:rsid w:val="001B68D4"/>
    <w:rsid w:val="001B6A4E"/>
    <w:rsid w:val="001B6E2B"/>
    <w:rsid w:val="001B740A"/>
    <w:rsid w:val="001B747A"/>
    <w:rsid w:val="001B76FA"/>
    <w:rsid w:val="001C0398"/>
    <w:rsid w:val="001C05B7"/>
    <w:rsid w:val="001C0630"/>
    <w:rsid w:val="001C0A69"/>
    <w:rsid w:val="001C107C"/>
    <w:rsid w:val="001C14ED"/>
    <w:rsid w:val="001C18B5"/>
    <w:rsid w:val="001C1B02"/>
    <w:rsid w:val="001C1CA3"/>
    <w:rsid w:val="001C218B"/>
    <w:rsid w:val="001C248D"/>
    <w:rsid w:val="001C3445"/>
    <w:rsid w:val="001C38D4"/>
    <w:rsid w:val="001C4CCE"/>
    <w:rsid w:val="001C5093"/>
    <w:rsid w:val="001C552B"/>
    <w:rsid w:val="001C5C51"/>
    <w:rsid w:val="001C6026"/>
    <w:rsid w:val="001C6048"/>
    <w:rsid w:val="001C6492"/>
    <w:rsid w:val="001C7BC2"/>
    <w:rsid w:val="001D00F5"/>
    <w:rsid w:val="001D02FF"/>
    <w:rsid w:val="001D06E4"/>
    <w:rsid w:val="001D0F36"/>
    <w:rsid w:val="001D1851"/>
    <w:rsid w:val="001D22C5"/>
    <w:rsid w:val="001D2F51"/>
    <w:rsid w:val="001D3383"/>
    <w:rsid w:val="001D39B5"/>
    <w:rsid w:val="001D3C64"/>
    <w:rsid w:val="001D4AF0"/>
    <w:rsid w:val="001D4BBD"/>
    <w:rsid w:val="001D4D9D"/>
    <w:rsid w:val="001D5B67"/>
    <w:rsid w:val="001D5C0C"/>
    <w:rsid w:val="001D69AA"/>
    <w:rsid w:val="001D6EA8"/>
    <w:rsid w:val="001D7529"/>
    <w:rsid w:val="001D766B"/>
    <w:rsid w:val="001D7C4D"/>
    <w:rsid w:val="001D7DD4"/>
    <w:rsid w:val="001E08A4"/>
    <w:rsid w:val="001E0C2F"/>
    <w:rsid w:val="001E0C73"/>
    <w:rsid w:val="001E175A"/>
    <w:rsid w:val="001E22F1"/>
    <w:rsid w:val="001E31C8"/>
    <w:rsid w:val="001E3DD0"/>
    <w:rsid w:val="001E4064"/>
    <w:rsid w:val="001E4676"/>
    <w:rsid w:val="001E4A02"/>
    <w:rsid w:val="001E4ABC"/>
    <w:rsid w:val="001E4B1B"/>
    <w:rsid w:val="001E4F85"/>
    <w:rsid w:val="001E52D2"/>
    <w:rsid w:val="001E55D1"/>
    <w:rsid w:val="001E659C"/>
    <w:rsid w:val="001E6885"/>
    <w:rsid w:val="001E7547"/>
    <w:rsid w:val="001E7CB5"/>
    <w:rsid w:val="001F07E5"/>
    <w:rsid w:val="001F0B05"/>
    <w:rsid w:val="001F0B6C"/>
    <w:rsid w:val="001F0CD4"/>
    <w:rsid w:val="001F0EF5"/>
    <w:rsid w:val="001F1BBD"/>
    <w:rsid w:val="001F28F6"/>
    <w:rsid w:val="001F3489"/>
    <w:rsid w:val="001F3C20"/>
    <w:rsid w:val="001F4BCA"/>
    <w:rsid w:val="001F566E"/>
    <w:rsid w:val="001F5B40"/>
    <w:rsid w:val="001F60C6"/>
    <w:rsid w:val="001F64D9"/>
    <w:rsid w:val="001F6CFF"/>
    <w:rsid w:val="001F6ED5"/>
    <w:rsid w:val="001F6FC6"/>
    <w:rsid w:val="001F7528"/>
    <w:rsid w:val="001F754B"/>
    <w:rsid w:val="001F7816"/>
    <w:rsid w:val="00200372"/>
    <w:rsid w:val="00200903"/>
    <w:rsid w:val="00200E45"/>
    <w:rsid w:val="00201931"/>
    <w:rsid w:val="00201A14"/>
    <w:rsid w:val="00202241"/>
    <w:rsid w:val="0020231A"/>
    <w:rsid w:val="00202425"/>
    <w:rsid w:val="00202786"/>
    <w:rsid w:val="00203034"/>
    <w:rsid w:val="00203867"/>
    <w:rsid w:val="002041F4"/>
    <w:rsid w:val="00204CD7"/>
    <w:rsid w:val="00205D93"/>
    <w:rsid w:val="002068D8"/>
    <w:rsid w:val="00206BEA"/>
    <w:rsid w:val="00206F79"/>
    <w:rsid w:val="00207924"/>
    <w:rsid w:val="00207E28"/>
    <w:rsid w:val="002106F8"/>
    <w:rsid w:val="002107B3"/>
    <w:rsid w:val="00211166"/>
    <w:rsid w:val="00211F52"/>
    <w:rsid w:val="00212316"/>
    <w:rsid w:val="00212C13"/>
    <w:rsid w:val="00212F8F"/>
    <w:rsid w:val="002132AB"/>
    <w:rsid w:val="0021362B"/>
    <w:rsid w:val="00213973"/>
    <w:rsid w:val="00214262"/>
    <w:rsid w:val="00214492"/>
    <w:rsid w:val="002144B3"/>
    <w:rsid w:val="00214738"/>
    <w:rsid w:val="0021482B"/>
    <w:rsid w:val="00214839"/>
    <w:rsid w:val="00214EDF"/>
    <w:rsid w:val="00215469"/>
    <w:rsid w:val="002162E7"/>
    <w:rsid w:val="0021655C"/>
    <w:rsid w:val="0021672B"/>
    <w:rsid w:val="00216926"/>
    <w:rsid w:val="00216D10"/>
    <w:rsid w:val="00217CCD"/>
    <w:rsid w:val="002200C6"/>
    <w:rsid w:val="00220851"/>
    <w:rsid w:val="00221088"/>
    <w:rsid w:val="0022164F"/>
    <w:rsid w:val="00221B47"/>
    <w:rsid w:val="00222715"/>
    <w:rsid w:val="00222C2F"/>
    <w:rsid w:val="00223661"/>
    <w:rsid w:val="00224559"/>
    <w:rsid w:val="0022474C"/>
    <w:rsid w:val="00224AD9"/>
    <w:rsid w:val="00224BCE"/>
    <w:rsid w:val="00224BDC"/>
    <w:rsid w:val="00224DF2"/>
    <w:rsid w:val="00224EBD"/>
    <w:rsid w:val="002251F5"/>
    <w:rsid w:val="002258E0"/>
    <w:rsid w:val="00225A3E"/>
    <w:rsid w:val="00226580"/>
    <w:rsid w:val="00226592"/>
    <w:rsid w:val="00226A72"/>
    <w:rsid w:val="00226B3A"/>
    <w:rsid w:val="00227219"/>
    <w:rsid w:val="002274CF"/>
    <w:rsid w:val="00227C83"/>
    <w:rsid w:val="002304BB"/>
    <w:rsid w:val="00230F1A"/>
    <w:rsid w:val="0023165A"/>
    <w:rsid w:val="002316FD"/>
    <w:rsid w:val="00232BAB"/>
    <w:rsid w:val="00232DB7"/>
    <w:rsid w:val="00232EE2"/>
    <w:rsid w:val="002334DB"/>
    <w:rsid w:val="00233BBB"/>
    <w:rsid w:val="00235162"/>
    <w:rsid w:val="00236908"/>
    <w:rsid w:val="00237D9B"/>
    <w:rsid w:val="00240B61"/>
    <w:rsid w:val="00240BB3"/>
    <w:rsid w:val="0024168C"/>
    <w:rsid w:val="0024190A"/>
    <w:rsid w:val="00241D37"/>
    <w:rsid w:val="00241EC4"/>
    <w:rsid w:val="002425DB"/>
    <w:rsid w:val="0024297C"/>
    <w:rsid w:val="002431B7"/>
    <w:rsid w:val="00243F1F"/>
    <w:rsid w:val="00244019"/>
    <w:rsid w:val="00244545"/>
    <w:rsid w:val="00244F66"/>
    <w:rsid w:val="00245BFD"/>
    <w:rsid w:val="00245D9A"/>
    <w:rsid w:val="002464C5"/>
    <w:rsid w:val="00246E1F"/>
    <w:rsid w:val="00246ED4"/>
    <w:rsid w:val="00246EFD"/>
    <w:rsid w:val="00246F96"/>
    <w:rsid w:val="002478A3"/>
    <w:rsid w:val="002479C9"/>
    <w:rsid w:val="00247C58"/>
    <w:rsid w:val="00247D1C"/>
    <w:rsid w:val="002504A1"/>
    <w:rsid w:val="00250F3E"/>
    <w:rsid w:val="002511BE"/>
    <w:rsid w:val="00251601"/>
    <w:rsid w:val="00251ECF"/>
    <w:rsid w:val="002520F7"/>
    <w:rsid w:val="00252419"/>
    <w:rsid w:val="002524E1"/>
    <w:rsid w:val="00252881"/>
    <w:rsid w:val="00253086"/>
    <w:rsid w:val="002536A9"/>
    <w:rsid w:val="002539C9"/>
    <w:rsid w:val="002539DB"/>
    <w:rsid w:val="00253E5D"/>
    <w:rsid w:val="00255292"/>
    <w:rsid w:val="002553F2"/>
    <w:rsid w:val="002557FF"/>
    <w:rsid w:val="00255B44"/>
    <w:rsid w:val="002563D6"/>
    <w:rsid w:val="00256DE3"/>
    <w:rsid w:val="00256F10"/>
    <w:rsid w:val="00256F18"/>
    <w:rsid w:val="00256F33"/>
    <w:rsid w:val="002570D5"/>
    <w:rsid w:val="002600BD"/>
    <w:rsid w:val="002611A1"/>
    <w:rsid w:val="00261674"/>
    <w:rsid w:val="00261799"/>
    <w:rsid w:val="00262049"/>
    <w:rsid w:val="002620FE"/>
    <w:rsid w:val="002629C8"/>
    <w:rsid w:val="00264E84"/>
    <w:rsid w:val="0026522D"/>
    <w:rsid w:val="00265353"/>
    <w:rsid w:val="002653AC"/>
    <w:rsid w:val="002662BB"/>
    <w:rsid w:val="00266D22"/>
    <w:rsid w:val="0026709C"/>
    <w:rsid w:val="00267A7C"/>
    <w:rsid w:val="00267CEC"/>
    <w:rsid w:val="002702FB"/>
    <w:rsid w:val="002705E3"/>
    <w:rsid w:val="00270C90"/>
    <w:rsid w:val="00270EDD"/>
    <w:rsid w:val="00271293"/>
    <w:rsid w:val="002715B4"/>
    <w:rsid w:val="0027191D"/>
    <w:rsid w:val="00271A22"/>
    <w:rsid w:val="002720BA"/>
    <w:rsid w:val="00272E51"/>
    <w:rsid w:val="00272FBC"/>
    <w:rsid w:val="00273130"/>
    <w:rsid w:val="00273310"/>
    <w:rsid w:val="002736AC"/>
    <w:rsid w:val="002736FC"/>
    <w:rsid w:val="002746D2"/>
    <w:rsid w:val="00274EE3"/>
    <w:rsid w:val="0027569E"/>
    <w:rsid w:val="00275B42"/>
    <w:rsid w:val="0027614B"/>
    <w:rsid w:val="002769D9"/>
    <w:rsid w:val="002769F9"/>
    <w:rsid w:val="00276E08"/>
    <w:rsid w:val="00277463"/>
    <w:rsid w:val="002779DC"/>
    <w:rsid w:val="00277A66"/>
    <w:rsid w:val="00280255"/>
    <w:rsid w:val="00281A8F"/>
    <w:rsid w:val="00281B74"/>
    <w:rsid w:val="00281CF9"/>
    <w:rsid w:val="00281D87"/>
    <w:rsid w:val="002821FC"/>
    <w:rsid w:val="002828A8"/>
    <w:rsid w:val="00283F7C"/>
    <w:rsid w:val="00283FC3"/>
    <w:rsid w:val="0028453F"/>
    <w:rsid w:val="00284BE9"/>
    <w:rsid w:val="00284D5D"/>
    <w:rsid w:val="002852D2"/>
    <w:rsid w:val="00286790"/>
    <w:rsid w:val="00287056"/>
    <w:rsid w:val="0028724A"/>
    <w:rsid w:val="002876FC"/>
    <w:rsid w:val="00287BD9"/>
    <w:rsid w:val="00287E0E"/>
    <w:rsid w:val="00287F77"/>
    <w:rsid w:val="00290566"/>
    <w:rsid w:val="00290C6C"/>
    <w:rsid w:val="00291490"/>
    <w:rsid w:val="00292B23"/>
    <w:rsid w:val="0029403E"/>
    <w:rsid w:val="0029425A"/>
    <w:rsid w:val="00294D52"/>
    <w:rsid w:val="00295461"/>
    <w:rsid w:val="002956F0"/>
    <w:rsid w:val="002958C4"/>
    <w:rsid w:val="002960B4"/>
    <w:rsid w:val="00296186"/>
    <w:rsid w:val="00296395"/>
    <w:rsid w:val="0029641D"/>
    <w:rsid w:val="0029793C"/>
    <w:rsid w:val="00297E8D"/>
    <w:rsid w:val="002A0B81"/>
    <w:rsid w:val="002A1915"/>
    <w:rsid w:val="002A193A"/>
    <w:rsid w:val="002A19A2"/>
    <w:rsid w:val="002A1A43"/>
    <w:rsid w:val="002A21CF"/>
    <w:rsid w:val="002A22FA"/>
    <w:rsid w:val="002A25FA"/>
    <w:rsid w:val="002A2E49"/>
    <w:rsid w:val="002A385D"/>
    <w:rsid w:val="002A435C"/>
    <w:rsid w:val="002A55A2"/>
    <w:rsid w:val="002A571B"/>
    <w:rsid w:val="002A6012"/>
    <w:rsid w:val="002A60DE"/>
    <w:rsid w:val="002A6277"/>
    <w:rsid w:val="002A6A01"/>
    <w:rsid w:val="002A6E43"/>
    <w:rsid w:val="002A795C"/>
    <w:rsid w:val="002A7CFB"/>
    <w:rsid w:val="002B08A0"/>
    <w:rsid w:val="002B09A7"/>
    <w:rsid w:val="002B0AC4"/>
    <w:rsid w:val="002B184E"/>
    <w:rsid w:val="002B18A8"/>
    <w:rsid w:val="002B2052"/>
    <w:rsid w:val="002B2295"/>
    <w:rsid w:val="002B2594"/>
    <w:rsid w:val="002B3095"/>
    <w:rsid w:val="002B3768"/>
    <w:rsid w:val="002B388A"/>
    <w:rsid w:val="002B444F"/>
    <w:rsid w:val="002B4722"/>
    <w:rsid w:val="002B5EB5"/>
    <w:rsid w:val="002B5F3C"/>
    <w:rsid w:val="002B6084"/>
    <w:rsid w:val="002B612E"/>
    <w:rsid w:val="002B6379"/>
    <w:rsid w:val="002B6821"/>
    <w:rsid w:val="002B719E"/>
    <w:rsid w:val="002B7CD3"/>
    <w:rsid w:val="002B7FDF"/>
    <w:rsid w:val="002C013F"/>
    <w:rsid w:val="002C0C4C"/>
    <w:rsid w:val="002C0D32"/>
    <w:rsid w:val="002C1307"/>
    <w:rsid w:val="002C1FB0"/>
    <w:rsid w:val="002C2B5E"/>
    <w:rsid w:val="002C2F90"/>
    <w:rsid w:val="002C2FB7"/>
    <w:rsid w:val="002C3FDD"/>
    <w:rsid w:val="002C40AE"/>
    <w:rsid w:val="002C49FD"/>
    <w:rsid w:val="002C588E"/>
    <w:rsid w:val="002C5E03"/>
    <w:rsid w:val="002C61E7"/>
    <w:rsid w:val="002C662D"/>
    <w:rsid w:val="002C684F"/>
    <w:rsid w:val="002C6B1E"/>
    <w:rsid w:val="002C6B6A"/>
    <w:rsid w:val="002C73CE"/>
    <w:rsid w:val="002C7661"/>
    <w:rsid w:val="002C79BF"/>
    <w:rsid w:val="002D02BB"/>
    <w:rsid w:val="002D064C"/>
    <w:rsid w:val="002D0CDE"/>
    <w:rsid w:val="002D19D6"/>
    <w:rsid w:val="002D1FBC"/>
    <w:rsid w:val="002D24D9"/>
    <w:rsid w:val="002D258E"/>
    <w:rsid w:val="002D2E0C"/>
    <w:rsid w:val="002D3024"/>
    <w:rsid w:val="002D3FB2"/>
    <w:rsid w:val="002D48D8"/>
    <w:rsid w:val="002D4E85"/>
    <w:rsid w:val="002D50D4"/>
    <w:rsid w:val="002D57AD"/>
    <w:rsid w:val="002D5842"/>
    <w:rsid w:val="002D5E1A"/>
    <w:rsid w:val="002D6636"/>
    <w:rsid w:val="002D6AC5"/>
    <w:rsid w:val="002D73CA"/>
    <w:rsid w:val="002D7441"/>
    <w:rsid w:val="002D7499"/>
    <w:rsid w:val="002D75B0"/>
    <w:rsid w:val="002E0357"/>
    <w:rsid w:val="002E0CAD"/>
    <w:rsid w:val="002E0ED5"/>
    <w:rsid w:val="002E17F4"/>
    <w:rsid w:val="002E184B"/>
    <w:rsid w:val="002E19FB"/>
    <w:rsid w:val="002E1AEB"/>
    <w:rsid w:val="002E1E35"/>
    <w:rsid w:val="002E2937"/>
    <w:rsid w:val="002E2B31"/>
    <w:rsid w:val="002E2F8D"/>
    <w:rsid w:val="002E41A4"/>
    <w:rsid w:val="002E4834"/>
    <w:rsid w:val="002E494C"/>
    <w:rsid w:val="002E5230"/>
    <w:rsid w:val="002E54CC"/>
    <w:rsid w:val="002E58AD"/>
    <w:rsid w:val="002E5C33"/>
    <w:rsid w:val="002E5C4B"/>
    <w:rsid w:val="002E5D4E"/>
    <w:rsid w:val="002E68FD"/>
    <w:rsid w:val="002E7FA3"/>
    <w:rsid w:val="002F03A9"/>
    <w:rsid w:val="002F0D52"/>
    <w:rsid w:val="002F186D"/>
    <w:rsid w:val="002F1E62"/>
    <w:rsid w:val="002F2B11"/>
    <w:rsid w:val="002F30F4"/>
    <w:rsid w:val="002F396D"/>
    <w:rsid w:val="002F3CD7"/>
    <w:rsid w:val="002F406A"/>
    <w:rsid w:val="002F4667"/>
    <w:rsid w:val="002F621B"/>
    <w:rsid w:val="002F6C57"/>
    <w:rsid w:val="002F77AB"/>
    <w:rsid w:val="002F7D01"/>
    <w:rsid w:val="00300174"/>
    <w:rsid w:val="0030046C"/>
    <w:rsid w:val="00300F1A"/>
    <w:rsid w:val="00301DB3"/>
    <w:rsid w:val="00301E3C"/>
    <w:rsid w:val="0030225A"/>
    <w:rsid w:val="003022CD"/>
    <w:rsid w:val="00302643"/>
    <w:rsid w:val="00302871"/>
    <w:rsid w:val="00302B74"/>
    <w:rsid w:val="003038C5"/>
    <w:rsid w:val="003039B3"/>
    <w:rsid w:val="003040E0"/>
    <w:rsid w:val="00304EA5"/>
    <w:rsid w:val="003062E5"/>
    <w:rsid w:val="00306860"/>
    <w:rsid w:val="003074E3"/>
    <w:rsid w:val="00310117"/>
    <w:rsid w:val="00310272"/>
    <w:rsid w:val="00310498"/>
    <w:rsid w:val="003108F8"/>
    <w:rsid w:val="00310CC7"/>
    <w:rsid w:val="00310E2B"/>
    <w:rsid w:val="00311400"/>
    <w:rsid w:val="00311484"/>
    <w:rsid w:val="003122B3"/>
    <w:rsid w:val="00312DDC"/>
    <w:rsid w:val="00312FD0"/>
    <w:rsid w:val="00313453"/>
    <w:rsid w:val="00313578"/>
    <w:rsid w:val="00313A50"/>
    <w:rsid w:val="0031400E"/>
    <w:rsid w:val="0031493B"/>
    <w:rsid w:val="00314F87"/>
    <w:rsid w:val="00315EC5"/>
    <w:rsid w:val="00315FE8"/>
    <w:rsid w:val="0031623C"/>
    <w:rsid w:val="003168E5"/>
    <w:rsid w:val="00317629"/>
    <w:rsid w:val="0031772F"/>
    <w:rsid w:val="00317A71"/>
    <w:rsid w:val="003200A6"/>
    <w:rsid w:val="00320265"/>
    <w:rsid w:val="00320983"/>
    <w:rsid w:val="00320DCA"/>
    <w:rsid w:val="00321460"/>
    <w:rsid w:val="003217D8"/>
    <w:rsid w:val="00321A5D"/>
    <w:rsid w:val="00321D79"/>
    <w:rsid w:val="00322127"/>
    <w:rsid w:val="00322402"/>
    <w:rsid w:val="00322AFC"/>
    <w:rsid w:val="00323DBA"/>
    <w:rsid w:val="0032423D"/>
    <w:rsid w:val="003244C4"/>
    <w:rsid w:val="003246D3"/>
    <w:rsid w:val="00324C95"/>
    <w:rsid w:val="00324E4C"/>
    <w:rsid w:val="003263FB"/>
    <w:rsid w:val="00326914"/>
    <w:rsid w:val="00327067"/>
    <w:rsid w:val="00327B19"/>
    <w:rsid w:val="003301BC"/>
    <w:rsid w:val="003302E1"/>
    <w:rsid w:val="00330506"/>
    <w:rsid w:val="00330542"/>
    <w:rsid w:val="00330588"/>
    <w:rsid w:val="00330661"/>
    <w:rsid w:val="00330DBC"/>
    <w:rsid w:val="003314F3"/>
    <w:rsid w:val="003322AA"/>
    <w:rsid w:val="00332733"/>
    <w:rsid w:val="0033291A"/>
    <w:rsid w:val="00332B6F"/>
    <w:rsid w:val="00332CAB"/>
    <w:rsid w:val="00333043"/>
    <w:rsid w:val="0033307A"/>
    <w:rsid w:val="00334196"/>
    <w:rsid w:val="003347F3"/>
    <w:rsid w:val="00334824"/>
    <w:rsid w:val="00334BEC"/>
    <w:rsid w:val="0033616C"/>
    <w:rsid w:val="00336743"/>
    <w:rsid w:val="00336755"/>
    <w:rsid w:val="00336E4E"/>
    <w:rsid w:val="00336E9D"/>
    <w:rsid w:val="00336F3C"/>
    <w:rsid w:val="00337656"/>
    <w:rsid w:val="003376A0"/>
    <w:rsid w:val="0033775A"/>
    <w:rsid w:val="00337B8B"/>
    <w:rsid w:val="003401CF"/>
    <w:rsid w:val="00341015"/>
    <w:rsid w:val="00342C1C"/>
    <w:rsid w:val="00342EEF"/>
    <w:rsid w:val="003431A1"/>
    <w:rsid w:val="0034357E"/>
    <w:rsid w:val="00343CAF"/>
    <w:rsid w:val="00343DA1"/>
    <w:rsid w:val="00344106"/>
    <w:rsid w:val="00344886"/>
    <w:rsid w:val="00344CC7"/>
    <w:rsid w:val="00345255"/>
    <w:rsid w:val="00346A8D"/>
    <w:rsid w:val="00346F39"/>
    <w:rsid w:val="00347F15"/>
    <w:rsid w:val="0035056E"/>
    <w:rsid w:val="00350761"/>
    <w:rsid w:val="003507DB"/>
    <w:rsid w:val="00350A90"/>
    <w:rsid w:val="00351224"/>
    <w:rsid w:val="00351583"/>
    <w:rsid w:val="00351756"/>
    <w:rsid w:val="00351AF5"/>
    <w:rsid w:val="00351BF6"/>
    <w:rsid w:val="00351C29"/>
    <w:rsid w:val="00351C2A"/>
    <w:rsid w:val="00352177"/>
    <w:rsid w:val="003526DA"/>
    <w:rsid w:val="00352B0A"/>
    <w:rsid w:val="00353143"/>
    <w:rsid w:val="003541F4"/>
    <w:rsid w:val="00354B4C"/>
    <w:rsid w:val="00355002"/>
    <w:rsid w:val="0035544B"/>
    <w:rsid w:val="00355978"/>
    <w:rsid w:val="00355BE4"/>
    <w:rsid w:val="00355C1D"/>
    <w:rsid w:val="003560B8"/>
    <w:rsid w:val="003564D2"/>
    <w:rsid w:val="003568F7"/>
    <w:rsid w:val="00356CA8"/>
    <w:rsid w:val="00357703"/>
    <w:rsid w:val="00357874"/>
    <w:rsid w:val="00357905"/>
    <w:rsid w:val="003601FD"/>
    <w:rsid w:val="00360305"/>
    <w:rsid w:val="00360684"/>
    <w:rsid w:val="0036080F"/>
    <w:rsid w:val="00360CCD"/>
    <w:rsid w:val="00360EA6"/>
    <w:rsid w:val="00361A2C"/>
    <w:rsid w:val="00361F9E"/>
    <w:rsid w:val="003622B0"/>
    <w:rsid w:val="00362B39"/>
    <w:rsid w:val="00362D8B"/>
    <w:rsid w:val="0036337B"/>
    <w:rsid w:val="003633E9"/>
    <w:rsid w:val="0036392F"/>
    <w:rsid w:val="00364265"/>
    <w:rsid w:val="00364946"/>
    <w:rsid w:val="00364D16"/>
    <w:rsid w:val="00364D1E"/>
    <w:rsid w:val="0036528D"/>
    <w:rsid w:val="0036574E"/>
    <w:rsid w:val="0036637C"/>
    <w:rsid w:val="003663D2"/>
    <w:rsid w:val="003666B5"/>
    <w:rsid w:val="00366AAE"/>
    <w:rsid w:val="00366D8A"/>
    <w:rsid w:val="0037078F"/>
    <w:rsid w:val="003709CC"/>
    <w:rsid w:val="003711F9"/>
    <w:rsid w:val="0037135B"/>
    <w:rsid w:val="00371BCD"/>
    <w:rsid w:val="003735F7"/>
    <w:rsid w:val="0037362E"/>
    <w:rsid w:val="0037368A"/>
    <w:rsid w:val="003744A6"/>
    <w:rsid w:val="00374674"/>
    <w:rsid w:val="00374DC9"/>
    <w:rsid w:val="0037527A"/>
    <w:rsid w:val="0037599B"/>
    <w:rsid w:val="00375EA5"/>
    <w:rsid w:val="003762A2"/>
    <w:rsid w:val="00376754"/>
    <w:rsid w:val="00376DBC"/>
    <w:rsid w:val="0037728A"/>
    <w:rsid w:val="00377321"/>
    <w:rsid w:val="0037755D"/>
    <w:rsid w:val="003779B8"/>
    <w:rsid w:val="00380156"/>
    <w:rsid w:val="00380EF1"/>
    <w:rsid w:val="003812C6"/>
    <w:rsid w:val="00381358"/>
    <w:rsid w:val="003821D5"/>
    <w:rsid w:val="003853CB"/>
    <w:rsid w:val="003860BF"/>
    <w:rsid w:val="003862F0"/>
    <w:rsid w:val="003864D4"/>
    <w:rsid w:val="003868C4"/>
    <w:rsid w:val="00386DED"/>
    <w:rsid w:val="00387289"/>
    <w:rsid w:val="00387473"/>
    <w:rsid w:val="00390799"/>
    <w:rsid w:val="00390C64"/>
    <w:rsid w:val="0039182D"/>
    <w:rsid w:val="0039191B"/>
    <w:rsid w:val="00392430"/>
    <w:rsid w:val="00392890"/>
    <w:rsid w:val="00392C7D"/>
    <w:rsid w:val="003931ED"/>
    <w:rsid w:val="003938E3"/>
    <w:rsid w:val="00393E76"/>
    <w:rsid w:val="00394BF5"/>
    <w:rsid w:val="00396633"/>
    <w:rsid w:val="00397391"/>
    <w:rsid w:val="003A0878"/>
    <w:rsid w:val="003A1408"/>
    <w:rsid w:val="003A14C7"/>
    <w:rsid w:val="003A1AF9"/>
    <w:rsid w:val="003A1BE0"/>
    <w:rsid w:val="003A214A"/>
    <w:rsid w:val="003A219B"/>
    <w:rsid w:val="003A22D2"/>
    <w:rsid w:val="003A4869"/>
    <w:rsid w:val="003A4EF4"/>
    <w:rsid w:val="003A5437"/>
    <w:rsid w:val="003A665C"/>
    <w:rsid w:val="003A6747"/>
    <w:rsid w:val="003A7957"/>
    <w:rsid w:val="003A7D42"/>
    <w:rsid w:val="003B0330"/>
    <w:rsid w:val="003B0343"/>
    <w:rsid w:val="003B0641"/>
    <w:rsid w:val="003B0DA8"/>
    <w:rsid w:val="003B1923"/>
    <w:rsid w:val="003B1C13"/>
    <w:rsid w:val="003B2B80"/>
    <w:rsid w:val="003B2CE5"/>
    <w:rsid w:val="003B2FE7"/>
    <w:rsid w:val="003B3139"/>
    <w:rsid w:val="003B3302"/>
    <w:rsid w:val="003B34C8"/>
    <w:rsid w:val="003B3F50"/>
    <w:rsid w:val="003B42F9"/>
    <w:rsid w:val="003B4F25"/>
    <w:rsid w:val="003B5161"/>
    <w:rsid w:val="003B5660"/>
    <w:rsid w:val="003B5BE2"/>
    <w:rsid w:val="003B604A"/>
    <w:rsid w:val="003B6B0D"/>
    <w:rsid w:val="003B7140"/>
    <w:rsid w:val="003C0296"/>
    <w:rsid w:val="003C047A"/>
    <w:rsid w:val="003C0695"/>
    <w:rsid w:val="003C1762"/>
    <w:rsid w:val="003C1968"/>
    <w:rsid w:val="003C239C"/>
    <w:rsid w:val="003C32A7"/>
    <w:rsid w:val="003C39D3"/>
    <w:rsid w:val="003C3A63"/>
    <w:rsid w:val="003C3DAB"/>
    <w:rsid w:val="003C3E17"/>
    <w:rsid w:val="003C4325"/>
    <w:rsid w:val="003C46D1"/>
    <w:rsid w:val="003C46D9"/>
    <w:rsid w:val="003C4B8B"/>
    <w:rsid w:val="003C4C0E"/>
    <w:rsid w:val="003C4C49"/>
    <w:rsid w:val="003C4D70"/>
    <w:rsid w:val="003C50B0"/>
    <w:rsid w:val="003C5760"/>
    <w:rsid w:val="003C5F7D"/>
    <w:rsid w:val="003C618F"/>
    <w:rsid w:val="003C670E"/>
    <w:rsid w:val="003C68E8"/>
    <w:rsid w:val="003C6F32"/>
    <w:rsid w:val="003C7CFA"/>
    <w:rsid w:val="003D02D2"/>
    <w:rsid w:val="003D059D"/>
    <w:rsid w:val="003D0D2A"/>
    <w:rsid w:val="003D0E23"/>
    <w:rsid w:val="003D133D"/>
    <w:rsid w:val="003D1388"/>
    <w:rsid w:val="003D1500"/>
    <w:rsid w:val="003D1782"/>
    <w:rsid w:val="003D1B8A"/>
    <w:rsid w:val="003D20C1"/>
    <w:rsid w:val="003D2B26"/>
    <w:rsid w:val="003D2B56"/>
    <w:rsid w:val="003D32C3"/>
    <w:rsid w:val="003D370B"/>
    <w:rsid w:val="003D38B0"/>
    <w:rsid w:val="003D3E37"/>
    <w:rsid w:val="003D4DF7"/>
    <w:rsid w:val="003D4E6D"/>
    <w:rsid w:val="003D522D"/>
    <w:rsid w:val="003D529C"/>
    <w:rsid w:val="003D55BF"/>
    <w:rsid w:val="003D5759"/>
    <w:rsid w:val="003D5CAF"/>
    <w:rsid w:val="003D5DBF"/>
    <w:rsid w:val="003D62F0"/>
    <w:rsid w:val="003D6770"/>
    <w:rsid w:val="003D6849"/>
    <w:rsid w:val="003D693B"/>
    <w:rsid w:val="003D69C6"/>
    <w:rsid w:val="003D6CAE"/>
    <w:rsid w:val="003D6D8C"/>
    <w:rsid w:val="003D767A"/>
    <w:rsid w:val="003D7ED4"/>
    <w:rsid w:val="003D7FDE"/>
    <w:rsid w:val="003E0108"/>
    <w:rsid w:val="003E0696"/>
    <w:rsid w:val="003E0CF2"/>
    <w:rsid w:val="003E0FC1"/>
    <w:rsid w:val="003E1C39"/>
    <w:rsid w:val="003E25B6"/>
    <w:rsid w:val="003E2608"/>
    <w:rsid w:val="003E26B7"/>
    <w:rsid w:val="003E2810"/>
    <w:rsid w:val="003E37D6"/>
    <w:rsid w:val="003E42FF"/>
    <w:rsid w:val="003E4727"/>
    <w:rsid w:val="003E4E4F"/>
    <w:rsid w:val="003E544F"/>
    <w:rsid w:val="003E669D"/>
    <w:rsid w:val="003E6807"/>
    <w:rsid w:val="003E70B3"/>
    <w:rsid w:val="003E734C"/>
    <w:rsid w:val="003F0462"/>
    <w:rsid w:val="003F06A6"/>
    <w:rsid w:val="003F0CCE"/>
    <w:rsid w:val="003F1054"/>
    <w:rsid w:val="003F1971"/>
    <w:rsid w:val="003F2406"/>
    <w:rsid w:val="003F26C1"/>
    <w:rsid w:val="003F273A"/>
    <w:rsid w:val="003F2825"/>
    <w:rsid w:val="003F3D5B"/>
    <w:rsid w:val="003F4194"/>
    <w:rsid w:val="003F4AA5"/>
    <w:rsid w:val="003F4FF5"/>
    <w:rsid w:val="003F5BCE"/>
    <w:rsid w:val="003F5EAD"/>
    <w:rsid w:val="003F605E"/>
    <w:rsid w:val="003F6430"/>
    <w:rsid w:val="003F676A"/>
    <w:rsid w:val="003F72AA"/>
    <w:rsid w:val="003F7365"/>
    <w:rsid w:val="003F7418"/>
    <w:rsid w:val="003F7B82"/>
    <w:rsid w:val="003F7BE7"/>
    <w:rsid w:val="003F7C83"/>
    <w:rsid w:val="003F7CAC"/>
    <w:rsid w:val="00400A2E"/>
    <w:rsid w:val="00400D0E"/>
    <w:rsid w:val="00400F29"/>
    <w:rsid w:val="00401419"/>
    <w:rsid w:val="0040216E"/>
    <w:rsid w:val="00402E1A"/>
    <w:rsid w:val="00402E88"/>
    <w:rsid w:val="00402FFB"/>
    <w:rsid w:val="0040425F"/>
    <w:rsid w:val="00404744"/>
    <w:rsid w:val="00404ADB"/>
    <w:rsid w:val="00404E3B"/>
    <w:rsid w:val="00405832"/>
    <w:rsid w:val="00405E23"/>
    <w:rsid w:val="00406278"/>
    <w:rsid w:val="004068E3"/>
    <w:rsid w:val="00407C65"/>
    <w:rsid w:val="004101C7"/>
    <w:rsid w:val="00410927"/>
    <w:rsid w:val="00410D31"/>
    <w:rsid w:val="00411494"/>
    <w:rsid w:val="00411B14"/>
    <w:rsid w:val="0041224D"/>
    <w:rsid w:val="0041227E"/>
    <w:rsid w:val="0041251B"/>
    <w:rsid w:val="00412C65"/>
    <w:rsid w:val="004133B0"/>
    <w:rsid w:val="00413CC4"/>
    <w:rsid w:val="00413DAB"/>
    <w:rsid w:val="00413F5D"/>
    <w:rsid w:val="00414261"/>
    <w:rsid w:val="004145E5"/>
    <w:rsid w:val="00414E3A"/>
    <w:rsid w:val="00416429"/>
    <w:rsid w:val="00416972"/>
    <w:rsid w:val="00416AB8"/>
    <w:rsid w:val="00416DA6"/>
    <w:rsid w:val="00417F38"/>
    <w:rsid w:val="00420A00"/>
    <w:rsid w:val="00420B97"/>
    <w:rsid w:val="00420E1A"/>
    <w:rsid w:val="00421870"/>
    <w:rsid w:val="00421A3D"/>
    <w:rsid w:val="00421F39"/>
    <w:rsid w:val="0042209B"/>
    <w:rsid w:val="004224C7"/>
    <w:rsid w:val="004228A3"/>
    <w:rsid w:val="00423142"/>
    <w:rsid w:val="004232CD"/>
    <w:rsid w:val="004233ED"/>
    <w:rsid w:val="004233EE"/>
    <w:rsid w:val="00424491"/>
    <w:rsid w:val="00424553"/>
    <w:rsid w:val="004246A8"/>
    <w:rsid w:val="00425623"/>
    <w:rsid w:val="004257F3"/>
    <w:rsid w:val="00425B41"/>
    <w:rsid w:val="00425D95"/>
    <w:rsid w:val="0042649A"/>
    <w:rsid w:val="0042673A"/>
    <w:rsid w:val="004267F3"/>
    <w:rsid w:val="00426BFD"/>
    <w:rsid w:val="004270EA"/>
    <w:rsid w:val="0042761E"/>
    <w:rsid w:val="00427861"/>
    <w:rsid w:val="004278BE"/>
    <w:rsid w:val="00427910"/>
    <w:rsid w:val="0043051D"/>
    <w:rsid w:val="00430C2B"/>
    <w:rsid w:val="00430F81"/>
    <w:rsid w:val="00431013"/>
    <w:rsid w:val="00431925"/>
    <w:rsid w:val="00432453"/>
    <w:rsid w:val="0043303E"/>
    <w:rsid w:val="00433EB0"/>
    <w:rsid w:val="00435807"/>
    <w:rsid w:val="00435FC2"/>
    <w:rsid w:val="0043606D"/>
    <w:rsid w:val="0043663E"/>
    <w:rsid w:val="004367FA"/>
    <w:rsid w:val="00436812"/>
    <w:rsid w:val="004368AB"/>
    <w:rsid w:val="00437757"/>
    <w:rsid w:val="00437C7C"/>
    <w:rsid w:val="0044002E"/>
    <w:rsid w:val="00440B93"/>
    <w:rsid w:val="00441C87"/>
    <w:rsid w:val="00442295"/>
    <w:rsid w:val="0044232C"/>
    <w:rsid w:val="004428C8"/>
    <w:rsid w:val="004429CC"/>
    <w:rsid w:val="00442EA4"/>
    <w:rsid w:val="00443B11"/>
    <w:rsid w:val="00444009"/>
    <w:rsid w:val="004449E6"/>
    <w:rsid w:val="00444B66"/>
    <w:rsid w:val="00444B97"/>
    <w:rsid w:val="00444ECB"/>
    <w:rsid w:val="00444FC2"/>
    <w:rsid w:val="00447D09"/>
    <w:rsid w:val="00447F87"/>
    <w:rsid w:val="0045062D"/>
    <w:rsid w:val="004508BF"/>
    <w:rsid w:val="004519AB"/>
    <w:rsid w:val="00451E32"/>
    <w:rsid w:val="004526BF"/>
    <w:rsid w:val="00453184"/>
    <w:rsid w:val="004536AF"/>
    <w:rsid w:val="00453B37"/>
    <w:rsid w:val="00454065"/>
    <w:rsid w:val="00455485"/>
    <w:rsid w:val="00455616"/>
    <w:rsid w:val="00455F75"/>
    <w:rsid w:val="0045605F"/>
    <w:rsid w:val="00456376"/>
    <w:rsid w:val="00456413"/>
    <w:rsid w:val="004566A1"/>
    <w:rsid w:val="00456BE9"/>
    <w:rsid w:val="00460AAF"/>
    <w:rsid w:val="00461015"/>
    <w:rsid w:val="00461053"/>
    <w:rsid w:val="00461134"/>
    <w:rsid w:val="004613C5"/>
    <w:rsid w:val="004617C9"/>
    <w:rsid w:val="00461B20"/>
    <w:rsid w:val="00461BB9"/>
    <w:rsid w:val="004620A0"/>
    <w:rsid w:val="00462840"/>
    <w:rsid w:val="00463553"/>
    <w:rsid w:val="00463779"/>
    <w:rsid w:val="00464165"/>
    <w:rsid w:val="004645C9"/>
    <w:rsid w:val="0046599D"/>
    <w:rsid w:val="00465DDF"/>
    <w:rsid w:val="004664C8"/>
    <w:rsid w:val="00466885"/>
    <w:rsid w:val="004670A5"/>
    <w:rsid w:val="0046749E"/>
    <w:rsid w:val="00470BA5"/>
    <w:rsid w:val="00470DF7"/>
    <w:rsid w:val="0047114F"/>
    <w:rsid w:val="004716DD"/>
    <w:rsid w:val="004720D7"/>
    <w:rsid w:val="00472585"/>
    <w:rsid w:val="00472AD7"/>
    <w:rsid w:val="00473E02"/>
    <w:rsid w:val="004741C5"/>
    <w:rsid w:val="00474F27"/>
    <w:rsid w:val="00475312"/>
    <w:rsid w:val="00475D3A"/>
    <w:rsid w:val="00476443"/>
    <w:rsid w:val="00476663"/>
    <w:rsid w:val="00476682"/>
    <w:rsid w:val="004767D8"/>
    <w:rsid w:val="00476F38"/>
    <w:rsid w:val="0047732B"/>
    <w:rsid w:val="00477519"/>
    <w:rsid w:val="0047779B"/>
    <w:rsid w:val="0047788D"/>
    <w:rsid w:val="00477B64"/>
    <w:rsid w:val="00477E86"/>
    <w:rsid w:val="00477EC2"/>
    <w:rsid w:val="004802D4"/>
    <w:rsid w:val="00480BE8"/>
    <w:rsid w:val="00480D5D"/>
    <w:rsid w:val="004810D7"/>
    <w:rsid w:val="004813B9"/>
    <w:rsid w:val="00481954"/>
    <w:rsid w:val="0048291B"/>
    <w:rsid w:val="00482D99"/>
    <w:rsid w:val="00482E8D"/>
    <w:rsid w:val="0048338D"/>
    <w:rsid w:val="004836CF"/>
    <w:rsid w:val="004838A2"/>
    <w:rsid w:val="00483CBF"/>
    <w:rsid w:val="00483FB1"/>
    <w:rsid w:val="0048422E"/>
    <w:rsid w:val="00485416"/>
    <w:rsid w:val="004855B7"/>
    <w:rsid w:val="00486681"/>
    <w:rsid w:val="00486717"/>
    <w:rsid w:val="00487128"/>
    <w:rsid w:val="00487737"/>
    <w:rsid w:val="004879F5"/>
    <w:rsid w:val="00487C7A"/>
    <w:rsid w:val="00491FC7"/>
    <w:rsid w:val="00492229"/>
    <w:rsid w:val="004922E2"/>
    <w:rsid w:val="0049233F"/>
    <w:rsid w:val="004925AC"/>
    <w:rsid w:val="00492988"/>
    <w:rsid w:val="00492E19"/>
    <w:rsid w:val="00493023"/>
    <w:rsid w:val="004935DD"/>
    <w:rsid w:val="004945C3"/>
    <w:rsid w:val="004949FE"/>
    <w:rsid w:val="00495173"/>
    <w:rsid w:val="004952E2"/>
    <w:rsid w:val="0049614E"/>
    <w:rsid w:val="00496218"/>
    <w:rsid w:val="00496B54"/>
    <w:rsid w:val="00496C55"/>
    <w:rsid w:val="00497931"/>
    <w:rsid w:val="004979CC"/>
    <w:rsid w:val="004A0C22"/>
    <w:rsid w:val="004A109D"/>
    <w:rsid w:val="004A1206"/>
    <w:rsid w:val="004A161B"/>
    <w:rsid w:val="004A1FDC"/>
    <w:rsid w:val="004A2102"/>
    <w:rsid w:val="004A2386"/>
    <w:rsid w:val="004A24CD"/>
    <w:rsid w:val="004A24E9"/>
    <w:rsid w:val="004A2CD2"/>
    <w:rsid w:val="004A34E3"/>
    <w:rsid w:val="004A4E03"/>
    <w:rsid w:val="004A56F5"/>
    <w:rsid w:val="004A5CD6"/>
    <w:rsid w:val="004A6139"/>
    <w:rsid w:val="004A6337"/>
    <w:rsid w:val="004A6AE1"/>
    <w:rsid w:val="004A6BD1"/>
    <w:rsid w:val="004A6E8C"/>
    <w:rsid w:val="004A750A"/>
    <w:rsid w:val="004A7643"/>
    <w:rsid w:val="004A7C44"/>
    <w:rsid w:val="004A7D6A"/>
    <w:rsid w:val="004B04BC"/>
    <w:rsid w:val="004B0649"/>
    <w:rsid w:val="004B0AA9"/>
    <w:rsid w:val="004B0F99"/>
    <w:rsid w:val="004B11AF"/>
    <w:rsid w:val="004B1220"/>
    <w:rsid w:val="004B273B"/>
    <w:rsid w:val="004B2E75"/>
    <w:rsid w:val="004B38F4"/>
    <w:rsid w:val="004B391D"/>
    <w:rsid w:val="004B39E1"/>
    <w:rsid w:val="004B42E7"/>
    <w:rsid w:val="004B4733"/>
    <w:rsid w:val="004B4FD1"/>
    <w:rsid w:val="004B529A"/>
    <w:rsid w:val="004B52DA"/>
    <w:rsid w:val="004B53B4"/>
    <w:rsid w:val="004B5760"/>
    <w:rsid w:val="004B64CC"/>
    <w:rsid w:val="004B68D1"/>
    <w:rsid w:val="004B699B"/>
    <w:rsid w:val="004B70C8"/>
    <w:rsid w:val="004B73AE"/>
    <w:rsid w:val="004B7E15"/>
    <w:rsid w:val="004C0AB6"/>
    <w:rsid w:val="004C19F3"/>
    <w:rsid w:val="004C1AB7"/>
    <w:rsid w:val="004C2E7B"/>
    <w:rsid w:val="004C3179"/>
    <w:rsid w:val="004C3A0E"/>
    <w:rsid w:val="004C3A30"/>
    <w:rsid w:val="004C3E35"/>
    <w:rsid w:val="004C403B"/>
    <w:rsid w:val="004C436E"/>
    <w:rsid w:val="004C46C4"/>
    <w:rsid w:val="004C5987"/>
    <w:rsid w:val="004C68C1"/>
    <w:rsid w:val="004C696F"/>
    <w:rsid w:val="004C716C"/>
    <w:rsid w:val="004C7343"/>
    <w:rsid w:val="004C745E"/>
    <w:rsid w:val="004C7485"/>
    <w:rsid w:val="004C74EA"/>
    <w:rsid w:val="004C793C"/>
    <w:rsid w:val="004C7D01"/>
    <w:rsid w:val="004D1063"/>
    <w:rsid w:val="004D18DA"/>
    <w:rsid w:val="004D2635"/>
    <w:rsid w:val="004D28AE"/>
    <w:rsid w:val="004D2ADA"/>
    <w:rsid w:val="004D2B6B"/>
    <w:rsid w:val="004D2E1B"/>
    <w:rsid w:val="004D37BE"/>
    <w:rsid w:val="004D3899"/>
    <w:rsid w:val="004D3DC6"/>
    <w:rsid w:val="004D441F"/>
    <w:rsid w:val="004D4F14"/>
    <w:rsid w:val="004D5260"/>
    <w:rsid w:val="004D5AE8"/>
    <w:rsid w:val="004D5EF9"/>
    <w:rsid w:val="004D6217"/>
    <w:rsid w:val="004D6581"/>
    <w:rsid w:val="004D678C"/>
    <w:rsid w:val="004D6995"/>
    <w:rsid w:val="004D6CF7"/>
    <w:rsid w:val="004D7232"/>
    <w:rsid w:val="004D77D8"/>
    <w:rsid w:val="004D7ABD"/>
    <w:rsid w:val="004D7BC7"/>
    <w:rsid w:val="004D7CB8"/>
    <w:rsid w:val="004E05C7"/>
    <w:rsid w:val="004E0BAB"/>
    <w:rsid w:val="004E11A0"/>
    <w:rsid w:val="004E17CC"/>
    <w:rsid w:val="004E2253"/>
    <w:rsid w:val="004E24FF"/>
    <w:rsid w:val="004E278B"/>
    <w:rsid w:val="004E2C90"/>
    <w:rsid w:val="004E3094"/>
    <w:rsid w:val="004E3932"/>
    <w:rsid w:val="004E4720"/>
    <w:rsid w:val="004E5512"/>
    <w:rsid w:val="004E59F0"/>
    <w:rsid w:val="004E5E30"/>
    <w:rsid w:val="004E61EF"/>
    <w:rsid w:val="004E634B"/>
    <w:rsid w:val="004E69C6"/>
    <w:rsid w:val="004E6DB5"/>
    <w:rsid w:val="004E7873"/>
    <w:rsid w:val="004E7B28"/>
    <w:rsid w:val="004E7C3B"/>
    <w:rsid w:val="004E7C4B"/>
    <w:rsid w:val="004E7CE5"/>
    <w:rsid w:val="004F097E"/>
    <w:rsid w:val="004F153A"/>
    <w:rsid w:val="004F262F"/>
    <w:rsid w:val="004F31AF"/>
    <w:rsid w:val="004F3BBA"/>
    <w:rsid w:val="004F40A1"/>
    <w:rsid w:val="004F4F2E"/>
    <w:rsid w:val="004F524E"/>
    <w:rsid w:val="004F5366"/>
    <w:rsid w:val="004F5588"/>
    <w:rsid w:val="004F564B"/>
    <w:rsid w:val="004F5D0E"/>
    <w:rsid w:val="004F60FF"/>
    <w:rsid w:val="004F7D2A"/>
    <w:rsid w:val="005000CE"/>
    <w:rsid w:val="00500BF1"/>
    <w:rsid w:val="00500D06"/>
    <w:rsid w:val="00500D70"/>
    <w:rsid w:val="00500E1B"/>
    <w:rsid w:val="00501529"/>
    <w:rsid w:val="00501A87"/>
    <w:rsid w:val="00501C45"/>
    <w:rsid w:val="00501D63"/>
    <w:rsid w:val="00502154"/>
    <w:rsid w:val="005022D9"/>
    <w:rsid w:val="005026EF"/>
    <w:rsid w:val="00502CD9"/>
    <w:rsid w:val="00503283"/>
    <w:rsid w:val="0050346E"/>
    <w:rsid w:val="00503EDA"/>
    <w:rsid w:val="00504CA5"/>
    <w:rsid w:val="0050504D"/>
    <w:rsid w:val="00505089"/>
    <w:rsid w:val="005054F1"/>
    <w:rsid w:val="00505670"/>
    <w:rsid w:val="005058A7"/>
    <w:rsid w:val="00505A94"/>
    <w:rsid w:val="00506629"/>
    <w:rsid w:val="005067AC"/>
    <w:rsid w:val="00506DD8"/>
    <w:rsid w:val="005075F1"/>
    <w:rsid w:val="00507791"/>
    <w:rsid w:val="00507DA1"/>
    <w:rsid w:val="00507E37"/>
    <w:rsid w:val="0051087A"/>
    <w:rsid w:val="00510CD2"/>
    <w:rsid w:val="0051160D"/>
    <w:rsid w:val="005120B2"/>
    <w:rsid w:val="0051311D"/>
    <w:rsid w:val="005131FD"/>
    <w:rsid w:val="005133BB"/>
    <w:rsid w:val="00513796"/>
    <w:rsid w:val="00515587"/>
    <w:rsid w:val="005155E5"/>
    <w:rsid w:val="005160D0"/>
    <w:rsid w:val="00516499"/>
    <w:rsid w:val="005179F8"/>
    <w:rsid w:val="00517F4A"/>
    <w:rsid w:val="00522C08"/>
    <w:rsid w:val="00523615"/>
    <w:rsid w:val="00523F55"/>
    <w:rsid w:val="00524103"/>
    <w:rsid w:val="00524539"/>
    <w:rsid w:val="00524869"/>
    <w:rsid w:val="00524987"/>
    <w:rsid w:val="00524B7F"/>
    <w:rsid w:val="00524C30"/>
    <w:rsid w:val="005256A8"/>
    <w:rsid w:val="00525A1B"/>
    <w:rsid w:val="00525D59"/>
    <w:rsid w:val="0052660D"/>
    <w:rsid w:val="00526694"/>
    <w:rsid w:val="00526A8C"/>
    <w:rsid w:val="00526B34"/>
    <w:rsid w:val="005274E7"/>
    <w:rsid w:val="00531418"/>
    <w:rsid w:val="005314B4"/>
    <w:rsid w:val="005315F6"/>
    <w:rsid w:val="00531869"/>
    <w:rsid w:val="00532074"/>
    <w:rsid w:val="00532406"/>
    <w:rsid w:val="00532754"/>
    <w:rsid w:val="005328A3"/>
    <w:rsid w:val="00532D73"/>
    <w:rsid w:val="00533210"/>
    <w:rsid w:val="005332B9"/>
    <w:rsid w:val="005335B3"/>
    <w:rsid w:val="00533618"/>
    <w:rsid w:val="00533BCE"/>
    <w:rsid w:val="00533D99"/>
    <w:rsid w:val="00534B69"/>
    <w:rsid w:val="00534D25"/>
    <w:rsid w:val="00534FCF"/>
    <w:rsid w:val="00534FEB"/>
    <w:rsid w:val="005351C2"/>
    <w:rsid w:val="005353AB"/>
    <w:rsid w:val="00535A2B"/>
    <w:rsid w:val="00536A0E"/>
    <w:rsid w:val="005370A3"/>
    <w:rsid w:val="00537B91"/>
    <w:rsid w:val="00537C3A"/>
    <w:rsid w:val="00537E88"/>
    <w:rsid w:val="005405D7"/>
    <w:rsid w:val="005419E9"/>
    <w:rsid w:val="00542414"/>
    <w:rsid w:val="00542DF2"/>
    <w:rsid w:val="00542EE2"/>
    <w:rsid w:val="005431DB"/>
    <w:rsid w:val="0054365F"/>
    <w:rsid w:val="00543B95"/>
    <w:rsid w:val="005445E8"/>
    <w:rsid w:val="00544B1C"/>
    <w:rsid w:val="005453DA"/>
    <w:rsid w:val="005460EE"/>
    <w:rsid w:val="00547A31"/>
    <w:rsid w:val="00550613"/>
    <w:rsid w:val="005506F0"/>
    <w:rsid w:val="005513EB"/>
    <w:rsid w:val="00551425"/>
    <w:rsid w:val="00551808"/>
    <w:rsid w:val="00551FFB"/>
    <w:rsid w:val="00552C1C"/>
    <w:rsid w:val="005534D5"/>
    <w:rsid w:val="0055351C"/>
    <w:rsid w:val="00553A6F"/>
    <w:rsid w:val="00554DAF"/>
    <w:rsid w:val="00554FE6"/>
    <w:rsid w:val="0055513F"/>
    <w:rsid w:val="005557EC"/>
    <w:rsid w:val="00555DF7"/>
    <w:rsid w:val="00556815"/>
    <w:rsid w:val="005570C4"/>
    <w:rsid w:val="005572DC"/>
    <w:rsid w:val="005575A5"/>
    <w:rsid w:val="00557611"/>
    <w:rsid w:val="00557823"/>
    <w:rsid w:val="005602B8"/>
    <w:rsid w:val="00560813"/>
    <w:rsid w:val="00560850"/>
    <w:rsid w:val="00560C58"/>
    <w:rsid w:val="00560E4E"/>
    <w:rsid w:val="005619BB"/>
    <w:rsid w:val="00562608"/>
    <w:rsid w:val="005627DF"/>
    <w:rsid w:val="00562977"/>
    <w:rsid w:val="00562A12"/>
    <w:rsid w:val="00562F4F"/>
    <w:rsid w:val="005638BC"/>
    <w:rsid w:val="005644E0"/>
    <w:rsid w:val="0056460F"/>
    <w:rsid w:val="00564D00"/>
    <w:rsid w:val="00565095"/>
    <w:rsid w:val="0056558A"/>
    <w:rsid w:val="00565CF6"/>
    <w:rsid w:val="00565FF3"/>
    <w:rsid w:val="0056652C"/>
    <w:rsid w:val="0056692F"/>
    <w:rsid w:val="00566CE6"/>
    <w:rsid w:val="00566DEB"/>
    <w:rsid w:val="00567988"/>
    <w:rsid w:val="00567EF6"/>
    <w:rsid w:val="00570D3F"/>
    <w:rsid w:val="00570E0C"/>
    <w:rsid w:val="00570E11"/>
    <w:rsid w:val="00571410"/>
    <w:rsid w:val="00571E70"/>
    <w:rsid w:val="00572694"/>
    <w:rsid w:val="005727E7"/>
    <w:rsid w:val="00572C99"/>
    <w:rsid w:val="00572EEC"/>
    <w:rsid w:val="005736A9"/>
    <w:rsid w:val="0057384C"/>
    <w:rsid w:val="00573C3D"/>
    <w:rsid w:val="00573E22"/>
    <w:rsid w:val="00574177"/>
    <w:rsid w:val="00574679"/>
    <w:rsid w:val="00575753"/>
    <w:rsid w:val="00575C06"/>
    <w:rsid w:val="00576518"/>
    <w:rsid w:val="005768B3"/>
    <w:rsid w:val="00576BDD"/>
    <w:rsid w:val="00577991"/>
    <w:rsid w:val="005779E3"/>
    <w:rsid w:val="00577B7D"/>
    <w:rsid w:val="00577D35"/>
    <w:rsid w:val="00580660"/>
    <w:rsid w:val="0058075C"/>
    <w:rsid w:val="00580DC6"/>
    <w:rsid w:val="00581D38"/>
    <w:rsid w:val="00582D28"/>
    <w:rsid w:val="00582ED1"/>
    <w:rsid w:val="00583905"/>
    <w:rsid w:val="00583EF7"/>
    <w:rsid w:val="005842BC"/>
    <w:rsid w:val="005846DA"/>
    <w:rsid w:val="005846E2"/>
    <w:rsid w:val="00584D1E"/>
    <w:rsid w:val="00585481"/>
    <w:rsid w:val="0058587D"/>
    <w:rsid w:val="00585B99"/>
    <w:rsid w:val="0058608D"/>
    <w:rsid w:val="005861DE"/>
    <w:rsid w:val="00586319"/>
    <w:rsid w:val="00586CA3"/>
    <w:rsid w:val="00586D91"/>
    <w:rsid w:val="005879D2"/>
    <w:rsid w:val="005908C3"/>
    <w:rsid w:val="0059109B"/>
    <w:rsid w:val="00591227"/>
    <w:rsid w:val="0059136B"/>
    <w:rsid w:val="005916E4"/>
    <w:rsid w:val="00592599"/>
    <w:rsid w:val="005938D0"/>
    <w:rsid w:val="00594682"/>
    <w:rsid w:val="00594EC8"/>
    <w:rsid w:val="00595D3F"/>
    <w:rsid w:val="00596A18"/>
    <w:rsid w:val="00596AE1"/>
    <w:rsid w:val="00596E93"/>
    <w:rsid w:val="00596EC1"/>
    <w:rsid w:val="00596FBF"/>
    <w:rsid w:val="005972CC"/>
    <w:rsid w:val="005973EE"/>
    <w:rsid w:val="005A08EC"/>
    <w:rsid w:val="005A0B71"/>
    <w:rsid w:val="005A0BF0"/>
    <w:rsid w:val="005A15C9"/>
    <w:rsid w:val="005A1AE0"/>
    <w:rsid w:val="005A220A"/>
    <w:rsid w:val="005A2B40"/>
    <w:rsid w:val="005A3434"/>
    <w:rsid w:val="005A356B"/>
    <w:rsid w:val="005A49A9"/>
    <w:rsid w:val="005A4A11"/>
    <w:rsid w:val="005A4BE5"/>
    <w:rsid w:val="005A4C6D"/>
    <w:rsid w:val="005A4E90"/>
    <w:rsid w:val="005A5442"/>
    <w:rsid w:val="005A56A3"/>
    <w:rsid w:val="005A56C2"/>
    <w:rsid w:val="005A5A14"/>
    <w:rsid w:val="005A5CF7"/>
    <w:rsid w:val="005A62D4"/>
    <w:rsid w:val="005A6A3E"/>
    <w:rsid w:val="005A7656"/>
    <w:rsid w:val="005A7FB9"/>
    <w:rsid w:val="005B0A75"/>
    <w:rsid w:val="005B0D48"/>
    <w:rsid w:val="005B0F8F"/>
    <w:rsid w:val="005B194F"/>
    <w:rsid w:val="005B266A"/>
    <w:rsid w:val="005B2A34"/>
    <w:rsid w:val="005B2E87"/>
    <w:rsid w:val="005B30A7"/>
    <w:rsid w:val="005B3C10"/>
    <w:rsid w:val="005B3F85"/>
    <w:rsid w:val="005B4A79"/>
    <w:rsid w:val="005B502F"/>
    <w:rsid w:val="005B5FC1"/>
    <w:rsid w:val="005B60E4"/>
    <w:rsid w:val="005B66B0"/>
    <w:rsid w:val="005B6702"/>
    <w:rsid w:val="005B6876"/>
    <w:rsid w:val="005B7328"/>
    <w:rsid w:val="005B7340"/>
    <w:rsid w:val="005C0184"/>
    <w:rsid w:val="005C05CE"/>
    <w:rsid w:val="005C0955"/>
    <w:rsid w:val="005C1349"/>
    <w:rsid w:val="005C1868"/>
    <w:rsid w:val="005C1ECF"/>
    <w:rsid w:val="005C21C1"/>
    <w:rsid w:val="005C295C"/>
    <w:rsid w:val="005C2E5E"/>
    <w:rsid w:val="005C2EE3"/>
    <w:rsid w:val="005C3074"/>
    <w:rsid w:val="005C30C2"/>
    <w:rsid w:val="005C3609"/>
    <w:rsid w:val="005C36D0"/>
    <w:rsid w:val="005C41B7"/>
    <w:rsid w:val="005C45FF"/>
    <w:rsid w:val="005C4E77"/>
    <w:rsid w:val="005C52EF"/>
    <w:rsid w:val="005C5332"/>
    <w:rsid w:val="005C53DC"/>
    <w:rsid w:val="005C583D"/>
    <w:rsid w:val="005C5B4F"/>
    <w:rsid w:val="005C5FA1"/>
    <w:rsid w:val="005C6EDD"/>
    <w:rsid w:val="005C7B17"/>
    <w:rsid w:val="005C7EEF"/>
    <w:rsid w:val="005D04E2"/>
    <w:rsid w:val="005D1264"/>
    <w:rsid w:val="005D1EF5"/>
    <w:rsid w:val="005D2355"/>
    <w:rsid w:val="005D2AFB"/>
    <w:rsid w:val="005D2C9B"/>
    <w:rsid w:val="005D308A"/>
    <w:rsid w:val="005D3315"/>
    <w:rsid w:val="005D378B"/>
    <w:rsid w:val="005D3915"/>
    <w:rsid w:val="005D500B"/>
    <w:rsid w:val="005D53C2"/>
    <w:rsid w:val="005D5F91"/>
    <w:rsid w:val="005D61E3"/>
    <w:rsid w:val="005D6313"/>
    <w:rsid w:val="005D6A40"/>
    <w:rsid w:val="005D6B03"/>
    <w:rsid w:val="005D6EAA"/>
    <w:rsid w:val="005E03E8"/>
    <w:rsid w:val="005E09A8"/>
    <w:rsid w:val="005E0B92"/>
    <w:rsid w:val="005E1DBE"/>
    <w:rsid w:val="005E21D3"/>
    <w:rsid w:val="005E2411"/>
    <w:rsid w:val="005E2521"/>
    <w:rsid w:val="005E288F"/>
    <w:rsid w:val="005E291B"/>
    <w:rsid w:val="005E32BA"/>
    <w:rsid w:val="005E3523"/>
    <w:rsid w:val="005E386C"/>
    <w:rsid w:val="005E3A6C"/>
    <w:rsid w:val="005E3F40"/>
    <w:rsid w:val="005E44E9"/>
    <w:rsid w:val="005E4B4B"/>
    <w:rsid w:val="005E4D94"/>
    <w:rsid w:val="005E51C4"/>
    <w:rsid w:val="005E5437"/>
    <w:rsid w:val="005E592D"/>
    <w:rsid w:val="005E5A8B"/>
    <w:rsid w:val="005E5B1E"/>
    <w:rsid w:val="005E5C5E"/>
    <w:rsid w:val="005E5C90"/>
    <w:rsid w:val="005E5D13"/>
    <w:rsid w:val="005E6231"/>
    <w:rsid w:val="005E714D"/>
    <w:rsid w:val="005E732B"/>
    <w:rsid w:val="005F0B50"/>
    <w:rsid w:val="005F12B9"/>
    <w:rsid w:val="005F1B9C"/>
    <w:rsid w:val="005F1BD1"/>
    <w:rsid w:val="005F21A7"/>
    <w:rsid w:val="005F225B"/>
    <w:rsid w:val="005F2298"/>
    <w:rsid w:val="005F2A1B"/>
    <w:rsid w:val="005F2DDE"/>
    <w:rsid w:val="005F3720"/>
    <w:rsid w:val="005F3ACC"/>
    <w:rsid w:val="005F3FF1"/>
    <w:rsid w:val="005F416E"/>
    <w:rsid w:val="005F4962"/>
    <w:rsid w:val="005F4AA0"/>
    <w:rsid w:val="005F5294"/>
    <w:rsid w:val="005F5ACA"/>
    <w:rsid w:val="005F5C1F"/>
    <w:rsid w:val="005F5CC8"/>
    <w:rsid w:val="005F62F3"/>
    <w:rsid w:val="005F63F7"/>
    <w:rsid w:val="005F648E"/>
    <w:rsid w:val="005F7286"/>
    <w:rsid w:val="005F7C9C"/>
    <w:rsid w:val="0060018A"/>
    <w:rsid w:val="0060026C"/>
    <w:rsid w:val="0060130E"/>
    <w:rsid w:val="00601529"/>
    <w:rsid w:val="00601667"/>
    <w:rsid w:val="00602155"/>
    <w:rsid w:val="006028B1"/>
    <w:rsid w:val="006039A1"/>
    <w:rsid w:val="00603CFC"/>
    <w:rsid w:val="006040A7"/>
    <w:rsid w:val="00604371"/>
    <w:rsid w:val="0060444E"/>
    <w:rsid w:val="00604D42"/>
    <w:rsid w:val="00604F7A"/>
    <w:rsid w:val="006052AF"/>
    <w:rsid w:val="00605BD4"/>
    <w:rsid w:val="00605E96"/>
    <w:rsid w:val="006062D2"/>
    <w:rsid w:val="00606588"/>
    <w:rsid w:val="00606AF0"/>
    <w:rsid w:val="00606E89"/>
    <w:rsid w:val="006074CE"/>
    <w:rsid w:val="006074F1"/>
    <w:rsid w:val="006075D3"/>
    <w:rsid w:val="00607880"/>
    <w:rsid w:val="00607F7C"/>
    <w:rsid w:val="0061034D"/>
    <w:rsid w:val="00610F8E"/>
    <w:rsid w:val="006134DE"/>
    <w:rsid w:val="00613680"/>
    <w:rsid w:val="00613C00"/>
    <w:rsid w:val="00613DA3"/>
    <w:rsid w:val="00614861"/>
    <w:rsid w:val="006157C9"/>
    <w:rsid w:val="00615D89"/>
    <w:rsid w:val="006176C7"/>
    <w:rsid w:val="0061774A"/>
    <w:rsid w:val="00617751"/>
    <w:rsid w:val="0062045F"/>
    <w:rsid w:val="00620A73"/>
    <w:rsid w:val="00620EDB"/>
    <w:rsid w:val="00621173"/>
    <w:rsid w:val="0062182A"/>
    <w:rsid w:val="006219E8"/>
    <w:rsid w:val="00621AA0"/>
    <w:rsid w:val="00621D3A"/>
    <w:rsid w:val="00621F32"/>
    <w:rsid w:val="0062228B"/>
    <w:rsid w:val="00622823"/>
    <w:rsid w:val="00622B57"/>
    <w:rsid w:val="00622F32"/>
    <w:rsid w:val="0062304D"/>
    <w:rsid w:val="0062320D"/>
    <w:rsid w:val="00624C3F"/>
    <w:rsid w:val="00625D81"/>
    <w:rsid w:val="00625DEE"/>
    <w:rsid w:val="006261E9"/>
    <w:rsid w:val="006262EB"/>
    <w:rsid w:val="00626CE8"/>
    <w:rsid w:val="00626EC3"/>
    <w:rsid w:val="00626EE0"/>
    <w:rsid w:val="0062748D"/>
    <w:rsid w:val="006279ED"/>
    <w:rsid w:val="00627F97"/>
    <w:rsid w:val="00630058"/>
    <w:rsid w:val="006303A5"/>
    <w:rsid w:val="00630998"/>
    <w:rsid w:val="006312B1"/>
    <w:rsid w:val="00632585"/>
    <w:rsid w:val="00632802"/>
    <w:rsid w:val="006336A7"/>
    <w:rsid w:val="006337B5"/>
    <w:rsid w:val="00633B69"/>
    <w:rsid w:val="00633D36"/>
    <w:rsid w:val="00633F1C"/>
    <w:rsid w:val="006344D9"/>
    <w:rsid w:val="00634720"/>
    <w:rsid w:val="006347EC"/>
    <w:rsid w:val="0063494A"/>
    <w:rsid w:val="00634C7B"/>
    <w:rsid w:val="006355F3"/>
    <w:rsid w:val="006364C1"/>
    <w:rsid w:val="006371AF"/>
    <w:rsid w:val="006375A3"/>
    <w:rsid w:val="0063769A"/>
    <w:rsid w:val="00637815"/>
    <w:rsid w:val="0064089E"/>
    <w:rsid w:val="006409AE"/>
    <w:rsid w:val="00641870"/>
    <w:rsid w:val="00641BBC"/>
    <w:rsid w:val="00641DB1"/>
    <w:rsid w:val="006420FF"/>
    <w:rsid w:val="00642109"/>
    <w:rsid w:val="006427FE"/>
    <w:rsid w:val="00642B10"/>
    <w:rsid w:val="006438CB"/>
    <w:rsid w:val="00643969"/>
    <w:rsid w:val="00643F60"/>
    <w:rsid w:val="00644B66"/>
    <w:rsid w:val="0064557A"/>
    <w:rsid w:val="006459A3"/>
    <w:rsid w:val="0064663B"/>
    <w:rsid w:val="00647041"/>
    <w:rsid w:val="00647382"/>
    <w:rsid w:val="00647EC9"/>
    <w:rsid w:val="00647F27"/>
    <w:rsid w:val="00650100"/>
    <w:rsid w:val="006501EC"/>
    <w:rsid w:val="006507AF"/>
    <w:rsid w:val="00650E13"/>
    <w:rsid w:val="006515E2"/>
    <w:rsid w:val="00651815"/>
    <w:rsid w:val="00651921"/>
    <w:rsid w:val="00651D5B"/>
    <w:rsid w:val="00652009"/>
    <w:rsid w:val="0065207B"/>
    <w:rsid w:val="006521B3"/>
    <w:rsid w:val="0065272F"/>
    <w:rsid w:val="00652CD1"/>
    <w:rsid w:val="00652F2C"/>
    <w:rsid w:val="00653235"/>
    <w:rsid w:val="006537FC"/>
    <w:rsid w:val="00653C95"/>
    <w:rsid w:val="006540E3"/>
    <w:rsid w:val="006542B7"/>
    <w:rsid w:val="006545BC"/>
    <w:rsid w:val="00654704"/>
    <w:rsid w:val="00654A6A"/>
    <w:rsid w:val="00656FFD"/>
    <w:rsid w:val="00657B36"/>
    <w:rsid w:val="0066097C"/>
    <w:rsid w:val="00660A9F"/>
    <w:rsid w:val="00660AA0"/>
    <w:rsid w:val="00660D0E"/>
    <w:rsid w:val="00660FFC"/>
    <w:rsid w:val="00661407"/>
    <w:rsid w:val="00661A3B"/>
    <w:rsid w:val="00662137"/>
    <w:rsid w:val="0066274D"/>
    <w:rsid w:val="00662780"/>
    <w:rsid w:val="0066319E"/>
    <w:rsid w:val="006637E7"/>
    <w:rsid w:val="00663C5A"/>
    <w:rsid w:val="00663E84"/>
    <w:rsid w:val="00664E39"/>
    <w:rsid w:val="0066522D"/>
    <w:rsid w:val="0066607F"/>
    <w:rsid w:val="0066675C"/>
    <w:rsid w:val="0066722E"/>
    <w:rsid w:val="006673DD"/>
    <w:rsid w:val="0066776E"/>
    <w:rsid w:val="0066783C"/>
    <w:rsid w:val="00667BEB"/>
    <w:rsid w:val="006702CE"/>
    <w:rsid w:val="0067167D"/>
    <w:rsid w:val="0067169B"/>
    <w:rsid w:val="00671770"/>
    <w:rsid w:val="0067182D"/>
    <w:rsid w:val="00672107"/>
    <w:rsid w:val="00672D94"/>
    <w:rsid w:val="0067345C"/>
    <w:rsid w:val="006736E7"/>
    <w:rsid w:val="00673BFB"/>
    <w:rsid w:val="00673C16"/>
    <w:rsid w:val="00673CC8"/>
    <w:rsid w:val="00673F72"/>
    <w:rsid w:val="00674157"/>
    <w:rsid w:val="00674888"/>
    <w:rsid w:val="00674A97"/>
    <w:rsid w:val="00675106"/>
    <w:rsid w:val="00675812"/>
    <w:rsid w:val="00675EC2"/>
    <w:rsid w:val="00676330"/>
    <w:rsid w:val="00676768"/>
    <w:rsid w:val="006769AA"/>
    <w:rsid w:val="00677012"/>
    <w:rsid w:val="0067796C"/>
    <w:rsid w:val="00677BF8"/>
    <w:rsid w:val="00677C0F"/>
    <w:rsid w:val="00677D17"/>
    <w:rsid w:val="006800AA"/>
    <w:rsid w:val="006803F8"/>
    <w:rsid w:val="00680494"/>
    <w:rsid w:val="006805C2"/>
    <w:rsid w:val="0068076E"/>
    <w:rsid w:val="00680BC6"/>
    <w:rsid w:val="00680D5C"/>
    <w:rsid w:val="00680EE6"/>
    <w:rsid w:val="006817F6"/>
    <w:rsid w:val="00682BD2"/>
    <w:rsid w:val="006838E0"/>
    <w:rsid w:val="00683A63"/>
    <w:rsid w:val="00683DBF"/>
    <w:rsid w:val="00684B2C"/>
    <w:rsid w:val="00685938"/>
    <w:rsid w:val="00685AB9"/>
    <w:rsid w:val="00685C33"/>
    <w:rsid w:val="0068631D"/>
    <w:rsid w:val="006863F3"/>
    <w:rsid w:val="00686B56"/>
    <w:rsid w:val="006878EB"/>
    <w:rsid w:val="00687D74"/>
    <w:rsid w:val="00687EB0"/>
    <w:rsid w:val="0069070F"/>
    <w:rsid w:val="0069081D"/>
    <w:rsid w:val="00691090"/>
    <w:rsid w:val="006912AF"/>
    <w:rsid w:val="0069134B"/>
    <w:rsid w:val="00691A50"/>
    <w:rsid w:val="00691CB9"/>
    <w:rsid w:val="006923B0"/>
    <w:rsid w:val="0069250F"/>
    <w:rsid w:val="0069265F"/>
    <w:rsid w:val="006926A3"/>
    <w:rsid w:val="006930C4"/>
    <w:rsid w:val="00693337"/>
    <w:rsid w:val="0069354C"/>
    <w:rsid w:val="00693879"/>
    <w:rsid w:val="006939DD"/>
    <w:rsid w:val="00694369"/>
    <w:rsid w:val="00694923"/>
    <w:rsid w:val="006949C1"/>
    <w:rsid w:val="00694B26"/>
    <w:rsid w:val="00694B5C"/>
    <w:rsid w:val="00695074"/>
    <w:rsid w:val="00695261"/>
    <w:rsid w:val="00695FC8"/>
    <w:rsid w:val="00696031"/>
    <w:rsid w:val="00696B19"/>
    <w:rsid w:val="00697CC9"/>
    <w:rsid w:val="00697DEF"/>
    <w:rsid w:val="006A0A30"/>
    <w:rsid w:val="006A0F6F"/>
    <w:rsid w:val="006A1554"/>
    <w:rsid w:val="006A1D1A"/>
    <w:rsid w:val="006A2643"/>
    <w:rsid w:val="006A2C78"/>
    <w:rsid w:val="006A36A2"/>
    <w:rsid w:val="006A3759"/>
    <w:rsid w:val="006A4B73"/>
    <w:rsid w:val="006A4D71"/>
    <w:rsid w:val="006A4EAE"/>
    <w:rsid w:val="006A5FF1"/>
    <w:rsid w:val="006A62B3"/>
    <w:rsid w:val="006A63DD"/>
    <w:rsid w:val="006A7785"/>
    <w:rsid w:val="006A7892"/>
    <w:rsid w:val="006A7A31"/>
    <w:rsid w:val="006A7D31"/>
    <w:rsid w:val="006B0059"/>
    <w:rsid w:val="006B036F"/>
    <w:rsid w:val="006B13FB"/>
    <w:rsid w:val="006B176F"/>
    <w:rsid w:val="006B1DA7"/>
    <w:rsid w:val="006B1E4C"/>
    <w:rsid w:val="006B212E"/>
    <w:rsid w:val="006B28DB"/>
    <w:rsid w:val="006B2E0B"/>
    <w:rsid w:val="006B2E61"/>
    <w:rsid w:val="006B2EAB"/>
    <w:rsid w:val="006B3316"/>
    <w:rsid w:val="006B3546"/>
    <w:rsid w:val="006B3B0A"/>
    <w:rsid w:val="006B4140"/>
    <w:rsid w:val="006B4180"/>
    <w:rsid w:val="006B41CE"/>
    <w:rsid w:val="006B449B"/>
    <w:rsid w:val="006B44BC"/>
    <w:rsid w:val="006B5D44"/>
    <w:rsid w:val="006B6071"/>
    <w:rsid w:val="006B6AF6"/>
    <w:rsid w:val="006B6C8B"/>
    <w:rsid w:val="006B7174"/>
    <w:rsid w:val="006C0CEF"/>
    <w:rsid w:val="006C0D15"/>
    <w:rsid w:val="006C1B2A"/>
    <w:rsid w:val="006C1E3D"/>
    <w:rsid w:val="006C1F0F"/>
    <w:rsid w:val="006C2084"/>
    <w:rsid w:val="006C22E9"/>
    <w:rsid w:val="006C26EC"/>
    <w:rsid w:val="006C349A"/>
    <w:rsid w:val="006C3B57"/>
    <w:rsid w:val="006C3DDB"/>
    <w:rsid w:val="006C426F"/>
    <w:rsid w:val="006C45D9"/>
    <w:rsid w:val="006C4C36"/>
    <w:rsid w:val="006C5BC8"/>
    <w:rsid w:val="006C5FBB"/>
    <w:rsid w:val="006C614C"/>
    <w:rsid w:val="006C639C"/>
    <w:rsid w:val="006C6C8F"/>
    <w:rsid w:val="006C741B"/>
    <w:rsid w:val="006C7710"/>
    <w:rsid w:val="006C7989"/>
    <w:rsid w:val="006C7F94"/>
    <w:rsid w:val="006D0024"/>
    <w:rsid w:val="006D02B9"/>
    <w:rsid w:val="006D0673"/>
    <w:rsid w:val="006D0F93"/>
    <w:rsid w:val="006D115D"/>
    <w:rsid w:val="006D134C"/>
    <w:rsid w:val="006D16FC"/>
    <w:rsid w:val="006D2219"/>
    <w:rsid w:val="006D3031"/>
    <w:rsid w:val="006D303C"/>
    <w:rsid w:val="006D3127"/>
    <w:rsid w:val="006D324A"/>
    <w:rsid w:val="006D3F8E"/>
    <w:rsid w:val="006D4161"/>
    <w:rsid w:val="006D419D"/>
    <w:rsid w:val="006D4205"/>
    <w:rsid w:val="006D4241"/>
    <w:rsid w:val="006D425A"/>
    <w:rsid w:val="006D4C51"/>
    <w:rsid w:val="006D5A7A"/>
    <w:rsid w:val="006D61D9"/>
    <w:rsid w:val="006D6652"/>
    <w:rsid w:val="006D6933"/>
    <w:rsid w:val="006D71B0"/>
    <w:rsid w:val="006E0546"/>
    <w:rsid w:val="006E07D2"/>
    <w:rsid w:val="006E0B82"/>
    <w:rsid w:val="006E0E8A"/>
    <w:rsid w:val="006E1A45"/>
    <w:rsid w:val="006E1ACC"/>
    <w:rsid w:val="006E1E35"/>
    <w:rsid w:val="006E210C"/>
    <w:rsid w:val="006E26D7"/>
    <w:rsid w:val="006E2DE2"/>
    <w:rsid w:val="006E3E84"/>
    <w:rsid w:val="006E410F"/>
    <w:rsid w:val="006E4387"/>
    <w:rsid w:val="006E4CE0"/>
    <w:rsid w:val="006E58AC"/>
    <w:rsid w:val="006E59FB"/>
    <w:rsid w:val="006E5FD6"/>
    <w:rsid w:val="006E6A02"/>
    <w:rsid w:val="006F005D"/>
    <w:rsid w:val="006F0473"/>
    <w:rsid w:val="006F07C8"/>
    <w:rsid w:val="006F0B0D"/>
    <w:rsid w:val="006F0DFA"/>
    <w:rsid w:val="006F29E9"/>
    <w:rsid w:val="006F2B9F"/>
    <w:rsid w:val="006F34B1"/>
    <w:rsid w:val="006F3725"/>
    <w:rsid w:val="006F3769"/>
    <w:rsid w:val="006F3FFF"/>
    <w:rsid w:val="006F453F"/>
    <w:rsid w:val="006F46D9"/>
    <w:rsid w:val="006F4C47"/>
    <w:rsid w:val="006F5073"/>
    <w:rsid w:val="006F5123"/>
    <w:rsid w:val="006F5677"/>
    <w:rsid w:val="006F62F7"/>
    <w:rsid w:val="006F6ACF"/>
    <w:rsid w:val="006F7B16"/>
    <w:rsid w:val="006F7B61"/>
    <w:rsid w:val="007005F8"/>
    <w:rsid w:val="0070064E"/>
    <w:rsid w:val="007009D3"/>
    <w:rsid w:val="00700A60"/>
    <w:rsid w:val="00701408"/>
    <w:rsid w:val="007017E0"/>
    <w:rsid w:val="00701A19"/>
    <w:rsid w:val="00702C6B"/>
    <w:rsid w:val="007036AB"/>
    <w:rsid w:val="00705E23"/>
    <w:rsid w:val="00705E56"/>
    <w:rsid w:val="00706191"/>
    <w:rsid w:val="00706B0E"/>
    <w:rsid w:val="007074E2"/>
    <w:rsid w:val="00707E1B"/>
    <w:rsid w:val="0071023B"/>
    <w:rsid w:val="00711C54"/>
    <w:rsid w:val="00712345"/>
    <w:rsid w:val="007140C0"/>
    <w:rsid w:val="0071477F"/>
    <w:rsid w:val="00714BE7"/>
    <w:rsid w:val="0071528A"/>
    <w:rsid w:val="00716782"/>
    <w:rsid w:val="007168AE"/>
    <w:rsid w:val="007169C6"/>
    <w:rsid w:val="00716AD2"/>
    <w:rsid w:val="0071700B"/>
    <w:rsid w:val="00717247"/>
    <w:rsid w:val="00720BD2"/>
    <w:rsid w:val="00720EA2"/>
    <w:rsid w:val="0072118F"/>
    <w:rsid w:val="007212EB"/>
    <w:rsid w:val="00721742"/>
    <w:rsid w:val="00721C47"/>
    <w:rsid w:val="0072251A"/>
    <w:rsid w:val="0072299C"/>
    <w:rsid w:val="00722AEA"/>
    <w:rsid w:val="00723183"/>
    <w:rsid w:val="00723652"/>
    <w:rsid w:val="007240B5"/>
    <w:rsid w:val="00724208"/>
    <w:rsid w:val="0072463C"/>
    <w:rsid w:val="007249EB"/>
    <w:rsid w:val="00725063"/>
    <w:rsid w:val="007260CF"/>
    <w:rsid w:val="0072623B"/>
    <w:rsid w:val="00726B4B"/>
    <w:rsid w:val="007277E2"/>
    <w:rsid w:val="00730047"/>
    <w:rsid w:val="00730784"/>
    <w:rsid w:val="0073127C"/>
    <w:rsid w:val="007313D3"/>
    <w:rsid w:val="00731547"/>
    <w:rsid w:val="00731AB5"/>
    <w:rsid w:val="00732368"/>
    <w:rsid w:val="00732FC8"/>
    <w:rsid w:val="0073313A"/>
    <w:rsid w:val="00733904"/>
    <w:rsid w:val="00733921"/>
    <w:rsid w:val="0073416D"/>
    <w:rsid w:val="0073428E"/>
    <w:rsid w:val="00734310"/>
    <w:rsid w:val="007344FB"/>
    <w:rsid w:val="007347BB"/>
    <w:rsid w:val="00734DB3"/>
    <w:rsid w:val="007352FF"/>
    <w:rsid w:val="00735903"/>
    <w:rsid w:val="0073595D"/>
    <w:rsid w:val="007363B3"/>
    <w:rsid w:val="00736472"/>
    <w:rsid w:val="0073657A"/>
    <w:rsid w:val="007366AA"/>
    <w:rsid w:val="007369F7"/>
    <w:rsid w:val="00736A4D"/>
    <w:rsid w:val="00737203"/>
    <w:rsid w:val="007376D8"/>
    <w:rsid w:val="00737711"/>
    <w:rsid w:val="00737818"/>
    <w:rsid w:val="00737974"/>
    <w:rsid w:val="00737A6D"/>
    <w:rsid w:val="00737BDE"/>
    <w:rsid w:val="00737C03"/>
    <w:rsid w:val="00740022"/>
    <w:rsid w:val="00740070"/>
    <w:rsid w:val="00740A9F"/>
    <w:rsid w:val="00741801"/>
    <w:rsid w:val="007423F0"/>
    <w:rsid w:val="00742733"/>
    <w:rsid w:val="00742A6B"/>
    <w:rsid w:val="00742B6D"/>
    <w:rsid w:val="00742F5C"/>
    <w:rsid w:val="00743080"/>
    <w:rsid w:val="00743231"/>
    <w:rsid w:val="00744C61"/>
    <w:rsid w:val="007457AF"/>
    <w:rsid w:val="00746E11"/>
    <w:rsid w:val="007476E0"/>
    <w:rsid w:val="00751486"/>
    <w:rsid w:val="00751BAC"/>
    <w:rsid w:val="00751D7E"/>
    <w:rsid w:val="00752349"/>
    <w:rsid w:val="00753096"/>
    <w:rsid w:val="0075338A"/>
    <w:rsid w:val="00754698"/>
    <w:rsid w:val="00754A05"/>
    <w:rsid w:val="007556AF"/>
    <w:rsid w:val="00755F93"/>
    <w:rsid w:val="00756430"/>
    <w:rsid w:val="00756856"/>
    <w:rsid w:val="007568BC"/>
    <w:rsid w:val="0075712B"/>
    <w:rsid w:val="00757658"/>
    <w:rsid w:val="007579FF"/>
    <w:rsid w:val="00757B58"/>
    <w:rsid w:val="00757EB1"/>
    <w:rsid w:val="00757F20"/>
    <w:rsid w:val="00760286"/>
    <w:rsid w:val="00760ACB"/>
    <w:rsid w:val="00761DB7"/>
    <w:rsid w:val="00761F63"/>
    <w:rsid w:val="007623C0"/>
    <w:rsid w:val="00762564"/>
    <w:rsid w:val="00762B0C"/>
    <w:rsid w:val="0076335F"/>
    <w:rsid w:val="00763457"/>
    <w:rsid w:val="00763B38"/>
    <w:rsid w:val="0076488A"/>
    <w:rsid w:val="00764D33"/>
    <w:rsid w:val="00765C97"/>
    <w:rsid w:val="00766477"/>
    <w:rsid w:val="007668E7"/>
    <w:rsid w:val="00767BE8"/>
    <w:rsid w:val="00767DEC"/>
    <w:rsid w:val="00767F9A"/>
    <w:rsid w:val="00767FDD"/>
    <w:rsid w:val="00771CEA"/>
    <w:rsid w:val="0077201F"/>
    <w:rsid w:val="00772566"/>
    <w:rsid w:val="00772B61"/>
    <w:rsid w:val="007738B4"/>
    <w:rsid w:val="00773F5B"/>
    <w:rsid w:val="007746E1"/>
    <w:rsid w:val="00774D4E"/>
    <w:rsid w:val="00774F19"/>
    <w:rsid w:val="007750D3"/>
    <w:rsid w:val="007756A1"/>
    <w:rsid w:val="00775B1E"/>
    <w:rsid w:val="00775C2C"/>
    <w:rsid w:val="007764D9"/>
    <w:rsid w:val="007770FE"/>
    <w:rsid w:val="00777A3D"/>
    <w:rsid w:val="00777F88"/>
    <w:rsid w:val="00780C75"/>
    <w:rsid w:val="00780CCA"/>
    <w:rsid w:val="00780CE2"/>
    <w:rsid w:val="00781545"/>
    <w:rsid w:val="00781866"/>
    <w:rsid w:val="00781D67"/>
    <w:rsid w:val="00781FF2"/>
    <w:rsid w:val="007822C2"/>
    <w:rsid w:val="00782371"/>
    <w:rsid w:val="00782677"/>
    <w:rsid w:val="00782AC5"/>
    <w:rsid w:val="00782C1D"/>
    <w:rsid w:val="007831CD"/>
    <w:rsid w:val="007832E9"/>
    <w:rsid w:val="00784403"/>
    <w:rsid w:val="007845E1"/>
    <w:rsid w:val="00784901"/>
    <w:rsid w:val="00784980"/>
    <w:rsid w:val="0078531C"/>
    <w:rsid w:val="007853EC"/>
    <w:rsid w:val="00785B63"/>
    <w:rsid w:val="00785BA8"/>
    <w:rsid w:val="0078604F"/>
    <w:rsid w:val="0078622F"/>
    <w:rsid w:val="00786B6D"/>
    <w:rsid w:val="007877E9"/>
    <w:rsid w:val="00787BB8"/>
    <w:rsid w:val="0079132F"/>
    <w:rsid w:val="0079171E"/>
    <w:rsid w:val="0079183F"/>
    <w:rsid w:val="00791A35"/>
    <w:rsid w:val="0079229A"/>
    <w:rsid w:val="0079244A"/>
    <w:rsid w:val="00792D52"/>
    <w:rsid w:val="00793454"/>
    <w:rsid w:val="00793589"/>
    <w:rsid w:val="007939C1"/>
    <w:rsid w:val="007942D2"/>
    <w:rsid w:val="007942F3"/>
    <w:rsid w:val="007946F8"/>
    <w:rsid w:val="00794843"/>
    <w:rsid w:val="007955A1"/>
    <w:rsid w:val="00795683"/>
    <w:rsid w:val="0079575B"/>
    <w:rsid w:val="00795800"/>
    <w:rsid w:val="007959ED"/>
    <w:rsid w:val="00795C01"/>
    <w:rsid w:val="00796391"/>
    <w:rsid w:val="00796547"/>
    <w:rsid w:val="0079659B"/>
    <w:rsid w:val="0079660B"/>
    <w:rsid w:val="00797E00"/>
    <w:rsid w:val="00797F39"/>
    <w:rsid w:val="007A102A"/>
    <w:rsid w:val="007A162F"/>
    <w:rsid w:val="007A1866"/>
    <w:rsid w:val="007A26E1"/>
    <w:rsid w:val="007A2FA9"/>
    <w:rsid w:val="007A34A9"/>
    <w:rsid w:val="007A4C53"/>
    <w:rsid w:val="007A4E1C"/>
    <w:rsid w:val="007A5126"/>
    <w:rsid w:val="007A5451"/>
    <w:rsid w:val="007A5BAE"/>
    <w:rsid w:val="007A5D83"/>
    <w:rsid w:val="007A6029"/>
    <w:rsid w:val="007A629B"/>
    <w:rsid w:val="007A680E"/>
    <w:rsid w:val="007A68B5"/>
    <w:rsid w:val="007A6CFE"/>
    <w:rsid w:val="007A6E0D"/>
    <w:rsid w:val="007A7480"/>
    <w:rsid w:val="007A793C"/>
    <w:rsid w:val="007B14EB"/>
    <w:rsid w:val="007B19BE"/>
    <w:rsid w:val="007B21E3"/>
    <w:rsid w:val="007B2722"/>
    <w:rsid w:val="007B2D73"/>
    <w:rsid w:val="007B2DCA"/>
    <w:rsid w:val="007B47CC"/>
    <w:rsid w:val="007B497B"/>
    <w:rsid w:val="007B4A6E"/>
    <w:rsid w:val="007B4D8D"/>
    <w:rsid w:val="007B5469"/>
    <w:rsid w:val="007B59D9"/>
    <w:rsid w:val="007B59F3"/>
    <w:rsid w:val="007B5C24"/>
    <w:rsid w:val="007B60A5"/>
    <w:rsid w:val="007B6B7F"/>
    <w:rsid w:val="007B7055"/>
    <w:rsid w:val="007B70EB"/>
    <w:rsid w:val="007B72A5"/>
    <w:rsid w:val="007B7652"/>
    <w:rsid w:val="007B7887"/>
    <w:rsid w:val="007B7985"/>
    <w:rsid w:val="007B79CE"/>
    <w:rsid w:val="007C0527"/>
    <w:rsid w:val="007C060D"/>
    <w:rsid w:val="007C1A84"/>
    <w:rsid w:val="007C2BD7"/>
    <w:rsid w:val="007C2D4D"/>
    <w:rsid w:val="007C4679"/>
    <w:rsid w:val="007C48C0"/>
    <w:rsid w:val="007C48F0"/>
    <w:rsid w:val="007C4A6B"/>
    <w:rsid w:val="007C4C44"/>
    <w:rsid w:val="007C4CB9"/>
    <w:rsid w:val="007C6CB6"/>
    <w:rsid w:val="007C6EAE"/>
    <w:rsid w:val="007C71E4"/>
    <w:rsid w:val="007C7956"/>
    <w:rsid w:val="007C7DF9"/>
    <w:rsid w:val="007D03B3"/>
    <w:rsid w:val="007D08D9"/>
    <w:rsid w:val="007D0A6F"/>
    <w:rsid w:val="007D2B21"/>
    <w:rsid w:val="007D3644"/>
    <w:rsid w:val="007D3C38"/>
    <w:rsid w:val="007D456F"/>
    <w:rsid w:val="007D46EE"/>
    <w:rsid w:val="007D4BE7"/>
    <w:rsid w:val="007D4F83"/>
    <w:rsid w:val="007D5288"/>
    <w:rsid w:val="007D545B"/>
    <w:rsid w:val="007D608C"/>
    <w:rsid w:val="007D6881"/>
    <w:rsid w:val="007D6A95"/>
    <w:rsid w:val="007D6B78"/>
    <w:rsid w:val="007D72BF"/>
    <w:rsid w:val="007E000F"/>
    <w:rsid w:val="007E0CB1"/>
    <w:rsid w:val="007E10BE"/>
    <w:rsid w:val="007E1CC0"/>
    <w:rsid w:val="007E1F80"/>
    <w:rsid w:val="007E2CF0"/>
    <w:rsid w:val="007E2F89"/>
    <w:rsid w:val="007E3F7F"/>
    <w:rsid w:val="007E4211"/>
    <w:rsid w:val="007E49B8"/>
    <w:rsid w:val="007E52FE"/>
    <w:rsid w:val="007E5604"/>
    <w:rsid w:val="007E5801"/>
    <w:rsid w:val="007E5A2F"/>
    <w:rsid w:val="007E5F84"/>
    <w:rsid w:val="007E62C5"/>
    <w:rsid w:val="007E6ADA"/>
    <w:rsid w:val="007E6B2B"/>
    <w:rsid w:val="007E715B"/>
    <w:rsid w:val="007E7551"/>
    <w:rsid w:val="007E7973"/>
    <w:rsid w:val="007F09BD"/>
    <w:rsid w:val="007F0C5A"/>
    <w:rsid w:val="007F10F9"/>
    <w:rsid w:val="007F1E81"/>
    <w:rsid w:val="007F28EF"/>
    <w:rsid w:val="007F2AE9"/>
    <w:rsid w:val="007F2B10"/>
    <w:rsid w:val="007F2EE0"/>
    <w:rsid w:val="007F3D90"/>
    <w:rsid w:val="007F4C70"/>
    <w:rsid w:val="007F5225"/>
    <w:rsid w:val="007F64D0"/>
    <w:rsid w:val="007F667D"/>
    <w:rsid w:val="007F6BF1"/>
    <w:rsid w:val="007F6FF6"/>
    <w:rsid w:val="007F7557"/>
    <w:rsid w:val="007F7F57"/>
    <w:rsid w:val="008004DA"/>
    <w:rsid w:val="00800FB5"/>
    <w:rsid w:val="0080124D"/>
    <w:rsid w:val="00801377"/>
    <w:rsid w:val="00801BC0"/>
    <w:rsid w:val="00802EA2"/>
    <w:rsid w:val="00803045"/>
    <w:rsid w:val="00803390"/>
    <w:rsid w:val="00804698"/>
    <w:rsid w:val="00804E36"/>
    <w:rsid w:val="00804E89"/>
    <w:rsid w:val="00805E8E"/>
    <w:rsid w:val="00806079"/>
    <w:rsid w:val="0080638B"/>
    <w:rsid w:val="008073E9"/>
    <w:rsid w:val="008074D9"/>
    <w:rsid w:val="008075AD"/>
    <w:rsid w:val="00807ED2"/>
    <w:rsid w:val="00810463"/>
    <w:rsid w:val="00810CC0"/>
    <w:rsid w:val="00810CC6"/>
    <w:rsid w:val="00810DEA"/>
    <w:rsid w:val="00810E43"/>
    <w:rsid w:val="00810EAE"/>
    <w:rsid w:val="0081187A"/>
    <w:rsid w:val="00812176"/>
    <w:rsid w:val="0081225E"/>
    <w:rsid w:val="00812DDF"/>
    <w:rsid w:val="00812E44"/>
    <w:rsid w:val="00813F7F"/>
    <w:rsid w:val="008145B4"/>
    <w:rsid w:val="0081526A"/>
    <w:rsid w:val="008158D7"/>
    <w:rsid w:val="00816277"/>
    <w:rsid w:val="008163FD"/>
    <w:rsid w:val="008164EC"/>
    <w:rsid w:val="008168A6"/>
    <w:rsid w:val="00817179"/>
    <w:rsid w:val="008171B9"/>
    <w:rsid w:val="00817A9B"/>
    <w:rsid w:val="00817EEF"/>
    <w:rsid w:val="00817F91"/>
    <w:rsid w:val="00820807"/>
    <w:rsid w:val="008216AA"/>
    <w:rsid w:val="00821D1D"/>
    <w:rsid w:val="00822028"/>
    <w:rsid w:val="00822211"/>
    <w:rsid w:val="008227CF"/>
    <w:rsid w:val="0082330E"/>
    <w:rsid w:val="008235F7"/>
    <w:rsid w:val="008238EF"/>
    <w:rsid w:val="008241CF"/>
    <w:rsid w:val="00824665"/>
    <w:rsid w:val="00824895"/>
    <w:rsid w:val="00824EAC"/>
    <w:rsid w:val="0082539A"/>
    <w:rsid w:val="00825833"/>
    <w:rsid w:val="00825847"/>
    <w:rsid w:val="00825E31"/>
    <w:rsid w:val="00826726"/>
    <w:rsid w:val="008267A5"/>
    <w:rsid w:val="00826CCC"/>
    <w:rsid w:val="00826F25"/>
    <w:rsid w:val="008271E7"/>
    <w:rsid w:val="008275BD"/>
    <w:rsid w:val="008277B9"/>
    <w:rsid w:val="00827A1D"/>
    <w:rsid w:val="00827D74"/>
    <w:rsid w:val="00827F45"/>
    <w:rsid w:val="00831234"/>
    <w:rsid w:val="008314BD"/>
    <w:rsid w:val="00831B9C"/>
    <w:rsid w:val="008326AB"/>
    <w:rsid w:val="00832CAE"/>
    <w:rsid w:val="00832E0C"/>
    <w:rsid w:val="008337A3"/>
    <w:rsid w:val="00833A72"/>
    <w:rsid w:val="00833CAB"/>
    <w:rsid w:val="008348CB"/>
    <w:rsid w:val="0083505B"/>
    <w:rsid w:val="0083550B"/>
    <w:rsid w:val="008355CF"/>
    <w:rsid w:val="00835E28"/>
    <w:rsid w:val="008360B5"/>
    <w:rsid w:val="008362DC"/>
    <w:rsid w:val="0083667B"/>
    <w:rsid w:val="00836742"/>
    <w:rsid w:val="008367F8"/>
    <w:rsid w:val="00836BEA"/>
    <w:rsid w:val="00836F52"/>
    <w:rsid w:val="00837712"/>
    <w:rsid w:val="0083773C"/>
    <w:rsid w:val="008379EF"/>
    <w:rsid w:val="00840C27"/>
    <w:rsid w:val="00840DB7"/>
    <w:rsid w:val="00841D8A"/>
    <w:rsid w:val="00842108"/>
    <w:rsid w:val="008422F6"/>
    <w:rsid w:val="0084274F"/>
    <w:rsid w:val="008431C7"/>
    <w:rsid w:val="008437AE"/>
    <w:rsid w:val="00843AE9"/>
    <w:rsid w:val="00843B5B"/>
    <w:rsid w:val="0084455C"/>
    <w:rsid w:val="008445C2"/>
    <w:rsid w:val="008446D6"/>
    <w:rsid w:val="008448AF"/>
    <w:rsid w:val="008450DB"/>
    <w:rsid w:val="00845437"/>
    <w:rsid w:val="0084554A"/>
    <w:rsid w:val="008457E1"/>
    <w:rsid w:val="00846146"/>
    <w:rsid w:val="00846336"/>
    <w:rsid w:val="00846A6D"/>
    <w:rsid w:val="00846FF7"/>
    <w:rsid w:val="00847778"/>
    <w:rsid w:val="008477CB"/>
    <w:rsid w:val="0084788B"/>
    <w:rsid w:val="00847AE9"/>
    <w:rsid w:val="00847C34"/>
    <w:rsid w:val="00847EB2"/>
    <w:rsid w:val="00847FAB"/>
    <w:rsid w:val="00850090"/>
    <w:rsid w:val="00850093"/>
    <w:rsid w:val="00850225"/>
    <w:rsid w:val="008502C1"/>
    <w:rsid w:val="00851463"/>
    <w:rsid w:val="00851535"/>
    <w:rsid w:val="0085174A"/>
    <w:rsid w:val="00851A7B"/>
    <w:rsid w:val="00851D89"/>
    <w:rsid w:val="00852DDA"/>
    <w:rsid w:val="008534AA"/>
    <w:rsid w:val="00853637"/>
    <w:rsid w:val="008537AB"/>
    <w:rsid w:val="00853E71"/>
    <w:rsid w:val="0085491B"/>
    <w:rsid w:val="0085493C"/>
    <w:rsid w:val="00854983"/>
    <w:rsid w:val="00854ABD"/>
    <w:rsid w:val="00854CDF"/>
    <w:rsid w:val="00854D99"/>
    <w:rsid w:val="00857546"/>
    <w:rsid w:val="0086076B"/>
    <w:rsid w:val="008607A9"/>
    <w:rsid w:val="0086119C"/>
    <w:rsid w:val="008613FA"/>
    <w:rsid w:val="008615BE"/>
    <w:rsid w:val="00861C52"/>
    <w:rsid w:val="00861EEC"/>
    <w:rsid w:val="00863086"/>
    <w:rsid w:val="008631C9"/>
    <w:rsid w:val="00863F69"/>
    <w:rsid w:val="00864021"/>
    <w:rsid w:val="00864BB7"/>
    <w:rsid w:val="00864F75"/>
    <w:rsid w:val="0086510A"/>
    <w:rsid w:val="008651FC"/>
    <w:rsid w:val="008653F4"/>
    <w:rsid w:val="0086639C"/>
    <w:rsid w:val="00866A4F"/>
    <w:rsid w:val="00866AE8"/>
    <w:rsid w:val="0086755D"/>
    <w:rsid w:val="00867D51"/>
    <w:rsid w:val="008714C2"/>
    <w:rsid w:val="00871657"/>
    <w:rsid w:val="008718CA"/>
    <w:rsid w:val="00871B02"/>
    <w:rsid w:val="00871D06"/>
    <w:rsid w:val="00872776"/>
    <w:rsid w:val="00872801"/>
    <w:rsid w:val="0087282C"/>
    <w:rsid w:val="00873FB7"/>
    <w:rsid w:val="00874B0C"/>
    <w:rsid w:val="00874B9E"/>
    <w:rsid w:val="00874FE2"/>
    <w:rsid w:val="00875634"/>
    <w:rsid w:val="008758AF"/>
    <w:rsid w:val="00875A2C"/>
    <w:rsid w:val="00876A34"/>
    <w:rsid w:val="008775A7"/>
    <w:rsid w:val="00877B30"/>
    <w:rsid w:val="00877CC4"/>
    <w:rsid w:val="00877D1C"/>
    <w:rsid w:val="00880123"/>
    <w:rsid w:val="00880167"/>
    <w:rsid w:val="00880864"/>
    <w:rsid w:val="00880BE6"/>
    <w:rsid w:val="008811C3"/>
    <w:rsid w:val="00881557"/>
    <w:rsid w:val="00881678"/>
    <w:rsid w:val="00881B89"/>
    <w:rsid w:val="00881CA0"/>
    <w:rsid w:val="00882C86"/>
    <w:rsid w:val="00883089"/>
    <w:rsid w:val="008834F1"/>
    <w:rsid w:val="00883AD1"/>
    <w:rsid w:val="00883C3F"/>
    <w:rsid w:val="0088409F"/>
    <w:rsid w:val="00884159"/>
    <w:rsid w:val="00884DB3"/>
    <w:rsid w:val="00885C25"/>
    <w:rsid w:val="00885C88"/>
    <w:rsid w:val="0088661D"/>
    <w:rsid w:val="00886D9E"/>
    <w:rsid w:val="00887742"/>
    <w:rsid w:val="00887A6D"/>
    <w:rsid w:val="0089001A"/>
    <w:rsid w:val="008900E8"/>
    <w:rsid w:val="008901A4"/>
    <w:rsid w:val="008909A7"/>
    <w:rsid w:val="0089148F"/>
    <w:rsid w:val="00891652"/>
    <w:rsid w:val="008919D8"/>
    <w:rsid w:val="00893973"/>
    <w:rsid w:val="00893D49"/>
    <w:rsid w:val="00894026"/>
    <w:rsid w:val="00894381"/>
    <w:rsid w:val="008943DE"/>
    <w:rsid w:val="00894753"/>
    <w:rsid w:val="008950C6"/>
    <w:rsid w:val="008953B4"/>
    <w:rsid w:val="0089546D"/>
    <w:rsid w:val="008956E6"/>
    <w:rsid w:val="00895A19"/>
    <w:rsid w:val="008962E4"/>
    <w:rsid w:val="008A00FF"/>
    <w:rsid w:val="008A026D"/>
    <w:rsid w:val="008A032B"/>
    <w:rsid w:val="008A10B0"/>
    <w:rsid w:val="008A143C"/>
    <w:rsid w:val="008A18B3"/>
    <w:rsid w:val="008A19E2"/>
    <w:rsid w:val="008A2026"/>
    <w:rsid w:val="008A21EF"/>
    <w:rsid w:val="008A2C44"/>
    <w:rsid w:val="008A2E5D"/>
    <w:rsid w:val="008A4E06"/>
    <w:rsid w:val="008A552E"/>
    <w:rsid w:val="008A5EE6"/>
    <w:rsid w:val="008A64B7"/>
    <w:rsid w:val="008B0D6C"/>
    <w:rsid w:val="008B2041"/>
    <w:rsid w:val="008B2497"/>
    <w:rsid w:val="008B26D3"/>
    <w:rsid w:val="008B28DA"/>
    <w:rsid w:val="008B2AB9"/>
    <w:rsid w:val="008B3C32"/>
    <w:rsid w:val="008B4FD5"/>
    <w:rsid w:val="008B534B"/>
    <w:rsid w:val="008B5A83"/>
    <w:rsid w:val="008B6036"/>
    <w:rsid w:val="008B6CD0"/>
    <w:rsid w:val="008B6CD7"/>
    <w:rsid w:val="008B772C"/>
    <w:rsid w:val="008B7A36"/>
    <w:rsid w:val="008B7BF6"/>
    <w:rsid w:val="008B7EF4"/>
    <w:rsid w:val="008C01B7"/>
    <w:rsid w:val="008C17A3"/>
    <w:rsid w:val="008C17D5"/>
    <w:rsid w:val="008C1F4D"/>
    <w:rsid w:val="008C209A"/>
    <w:rsid w:val="008C23C8"/>
    <w:rsid w:val="008C30BA"/>
    <w:rsid w:val="008C4564"/>
    <w:rsid w:val="008C4E38"/>
    <w:rsid w:val="008C64C0"/>
    <w:rsid w:val="008C64CC"/>
    <w:rsid w:val="008C65E0"/>
    <w:rsid w:val="008C70B4"/>
    <w:rsid w:val="008C7F04"/>
    <w:rsid w:val="008D12AC"/>
    <w:rsid w:val="008D1830"/>
    <w:rsid w:val="008D308C"/>
    <w:rsid w:val="008D4157"/>
    <w:rsid w:val="008D44E9"/>
    <w:rsid w:val="008D4661"/>
    <w:rsid w:val="008D4BE7"/>
    <w:rsid w:val="008D4C55"/>
    <w:rsid w:val="008D50BD"/>
    <w:rsid w:val="008D5555"/>
    <w:rsid w:val="008D57F2"/>
    <w:rsid w:val="008D5955"/>
    <w:rsid w:val="008D5B49"/>
    <w:rsid w:val="008D5B4B"/>
    <w:rsid w:val="008D61AE"/>
    <w:rsid w:val="008D661F"/>
    <w:rsid w:val="008D7223"/>
    <w:rsid w:val="008D7388"/>
    <w:rsid w:val="008D790D"/>
    <w:rsid w:val="008E04FA"/>
    <w:rsid w:val="008E05A5"/>
    <w:rsid w:val="008E16EA"/>
    <w:rsid w:val="008E194E"/>
    <w:rsid w:val="008E2C3D"/>
    <w:rsid w:val="008E3ACD"/>
    <w:rsid w:val="008E41FF"/>
    <w:rsid w:val="008E422D"/>
    <w:rsid w:val="008E45A1"/>
    <w:rsid w:val="008E45CF"/>
    <w:rsid w:val="008E4DFE"/>
    <w:rsid w:val="008E5A1E"/>
    <w:rsid w:val="008E65CC"/>
    <w:rsid w:val="008E66F5"/>
    <w:rsid w:val="008E6747"/>
    <w:rsid w:val="008E6C9A"/>
    <w:rsid w:val="008E6E0D"/>
    <w:rsid w:val="008E743F"/>
    <w:rsid w:val="008E7548"/>
    <w:rsid w:val="008F01D5"/>
    <w:rsid w:val="008F02D6"/>
    <w:rsid w:val="008F07C7"/>
    <w:rsid w:val="008F090E"/>
    <w:rsid w:val="008F0ABB"/>
    <w:rsid w:val="008F0D24"/>
    <w:rsid w:val="008F0F57"/>
    <w:rsid w:val="008F150F"/>
    <w:rsid w:val="008F1E3A"/>
    <w:rsid w:val="008F23C8"/>
    <w:rsid w:val="008F2C42"/>
    <w:rsid w:val="008F2CFD"/>
    <w:rsid w:val="008F3225"/>
    <w:rsid w:val="008F3266"/>
    <w:rsid w:val="008F3ECD"/>
    <w:rsid w:val="008F40E7"/>
    <w:rsid w:val="008F4DD5"/>
    <w:rsid w:val="008F5829"/>
    <w:rsid w:val="008F5F6D"/>
    <w:rsid w:val="008F6100"/>
    <w:rsid w:val="008F6F38"/>
    <w:rsid w:val="008F7587"/>
    <w:rsid w:val="00901508"/>
    <w:rsid w:val="0090285B"/>
    <w:rsid w:val="00903E1D"/>
    <w:rsid w:val="00903F37"/>
    <w:rsid w:val="0090463C"/>
    <w:rsid w:val="00904D7D"/>
    <w:rsid w:val="00904E64"/>
    <w:rsid w:val="00905421"/>
    <w:rsid w:val="00905AC1"/>
    <w:rsid w:val="009062A6"/>
    <w:rsid w:val="00906A85"/>
    <w:rsid w:val="00906AD5"/>
    <w:rsid w:val="00906AD6"/>
    <w:rsid w:val="009071FC"/>
    <w:rsid w:val="00907A58"/>
    <w:rsid w:val="00910417"/>
    <w:rsid w:val="009104E0"/>
    <w:rsid w:val="00910842"/>
    <w:rsid w:val="00910EEC"/>
    <w:rsid w:val="00910F13"/>
    <w:rsid w:val="00910F1C"/>
    <w:rsid w:val="009115A6"/>
    <w:rsid w:val="00911774"/>
    <w:rsid w:val="00911F80"/>
    <w:rsid w:val="00912332"/>
    <w:rsid w:val="009135AA"/>
    <w:rsid w:val="00913D87"/>
    <w:rsid w:val="00913EB5"/>
    <w:rsid w:val="00913EEC"/>
    <w:rsid w:val="00914939"/>
    <w:rsid w:val="00914A7F"/>
    <w:rsid w:val="00915799"/>
    <w:rsid w:val="00915CB2"/>
    <w:rsid w:val="00917069"/>
    <w:rsid w:val="00917838"/>
    <w:rsid w:val="00917F98"/>
    <w:rsid w:val="00920F51"/>
    <w:rsid w:val="00921AB1"/>
    <w:rsid w:val="00921F27"/>
    <w:rsid w:val="00922C49"/>
    <w:rsid w:val="009237F7"/>
    <w:rsid w:val="009238A9"/>
    <w:rsid w:val="00923A27"/>
    <w:rsid w:val="00925533"/>
    <w:rsid w:val="00925BE9"/>
    <w:rsid w:val="00926452"/>
    <w:rsid w:val="009269F6"/>
    <w:rsid w:val="00927967"/>
    <w:rsid w:val="00927C71"/>
    <w:rsid w:val="00927D00"/>
    <w:rsid w:val="00930B3B"/>
    <w:rsid w:val="00930CAD"/>
    <w:rsid w:val="00930D57"/>
    <w:rsid w:val="00930E91"/>
    <w:rsid w:val="0093131D"/>
    <w:rsid w:val="00931379"/>
    <w:rsid w:val="00931572"/>
    <w:rsid w:val="009315D5"/>
    <w:rsid w:val="00931CC4"/>
    <w:rsid w:val="00932681"/>
    <w:rsid w:val="00932BE4"/>
    <w:rsid w:val="00933333"/>
    <w:rsid w:val="0093395F"/>
    <w:rsid w:val="00933CBD"/>
    <w:rsid w:val="00933E1A"/>
    <w:rsid w:val="00934D78"/>
    <w:rsid w:val="00935299"/>
    <w:rsid w:val="0093687F"/>
    <w:rsid w:val="00936AB2"/>
    <w:rsid w:val="00937632"/>
    <w:rsid w:val="0094031B"/>
    <w:rsid w:val="00940617"/>
    <w:rsid w:val="0094081F"/>
    <w:rsid w:val="00940B9B"/>
    <w:rsid w:val="00941686"/>
    <w:rsid w:val="00941A3F"/>
    <w:rsid w:val="00941AB8"/>
    <w:rsid w:val="00941B41"/>
    <w:rsid w:val="009427CE"/>
    <w:rsid w:val="00942ABF"/>
    <w:rsid w:val="009444B4"/>
    <w:rsid w:val="009444E8"/>
    <w:rsid w:val="00944660"/>
    <w:rsid w:val="00944FA0"/>
    <w:rsid w:val="00945ECD"/>
    <w:rsid w:val="0094614A"/>
    <w:rsid w:val="00946C13"/>
    <w:rsid w:val="00946C42"/>
    <w:rsid w:val="0094744F"/>
    <w:rsid w:val="00950221"/>
    <w:rsid w:val="00950322"/>
    <w:rsid w:val="0095058D"/>
    <w:rsid w:val="009505DE"/>
    <w:rsid w:val="00950C55"/>
    <w:rsid w:val="00950CC0"/>
    <w:rsid w:val="00950D2D"/>
    <w:rsid w:val="0095156A"/>
    <w:rsid w:val="009518BC"/>
    <w:rsid w:val="00951D57"/>
    <w:rsid w:val="00951D66"/>
    <w:rsid w:val="009523E6"/>
    <w:rsid w:val="009537FE"/>
    <w:rsid w:val="009539A2"/>
    <w:rsid w:val="00953C00"/>
    <w:rsid w:val="009542F1"/>
    <w:rsid w:val="009546F9"/>
    <w:rsid w:val="00954986"/>
    <w:rsid w:val="00954E8B"/>
    <w:rsid w:val="009550AB"/>
    <w:rsid w:val="00955C24"/>
    <w:rsid w:val="00955CE9"/>
    <w:rsid w:val="00955DE2"/>
    <w:rsid w:val="009561CC"/>
    <w:rsid w:val="00956A7B"/>
    <w:rsid w:val="00957A05"/>
    <w:rsid w:val="00957A9F"/>
    <w:rsid w:val="00960816"/>
    <w:rsid w:val="0096093D"/>
    <w:rsid w:val="00960A80"/>
    <w:rsid w:val="0096186C"/>
    <w:rsid w:val="00962C70"/>
    <w:rsid w:val="00962E0D"/>
    <w:rsid w:val="00963AE9"/>
    <w:rsid w:val="00963B9B"/>
    <w:rsid w:val="00963F17"/>
    <w:rsid w:val="00964388"/>
    <w:rsid w:val="00964E78"/>
    <w:rsid w:val="0096562C"/>
    <w:rsid w:val="00966236"/>
    <w:rsid w:val="00966786"/>
    <w:rsid w:val="00966AD4"/>
    <w:rsid w:val="0097040F"/>
    <w:rsid w:val="00970738"/>
    <w:rsid w:val="00971402"/>
    <w:rsid w:val="0097176A"/>
    <w:rsid w:val="00971F07"/>
    <w:rsid w:val="00972213"/>
    <w:rsid w:val="00972D96"/>
    <w:rsid w:val="00972F87"/>
    <w:rsid w:val="0097314A"/>
    <w:rsid w:val="009735CA"/>
    <w:rsid w:val="009736A2"/>
    <w:rsid w:val="00973900"/>
    <w:rsid w:val="00974057"/>
    <w:rsid w:val="00974444"/>
    <w:rsid w:val="009749FD"/>
    <w:rsid w:val="00974B87"/>
    <w:rsid w:val="00974EFA"/>
    <w:rsid w:val="00975C28"/>
    <w:rsid w:val="00976017"/>
    <w:rsid w:val="00976696"/>
    <w:rsid w:val="009768D5"/>
    <w:rsid w:val="0097694A"/>
    <w:rsid w:val="00976C2C"/>
    <w:rsid w:val="009771D8"/>
    <w:rsid w:val="00977CFF"/>
    <w:rsid w:val="00980864"/>
    <w:rsid w:val="0098092E"/>
    <w:rsid w:val="00980A9E"/>
    <w:rsid w:val="009817CC"/>
    <w:rsid w:val="0098215C"/>
    <w:rsid w:val="00982437"/>
    <w:rsid w:val="00982A13"/>
    <w:rsid w:val="00982EF7"/>
    <w:rsid w:val="00983AAA"/>
    <w:rsid w:val="00983C41"/>
    <w:rsid w:val="00984094"/>
    <w:rsid w:val="009840E9"/>
    <w:rsid w:val="009842CD"/>
    <w:rsid w:val="009845A3"/>
    <w:rsid w:val="00984602"/>
    <w:rsid w:val="00984C9A"/>
    <w:rsid w:val="00984E96"/>
    <w:rsid w:val="00984F43"/>
    <w:rsid w:val="0098501F"/>
    <w:rsid w:val="0098505F"/>
    <w:rsid w:val="00985A72"/>
    <w:rsid w:val="009864E1"/>
    <w:rsid w:val="00986A51"/>
    <w:rsid w:val="00987A11"/>
    <w:rsid w:val="00991C76"/>
    <w:rsid w:val="00991F6C"/>
    <w:rsid w:val="0099226C"/>
    <w:rsid w:val="0099260F"/>
    <w:rsid w:val="009945B1"/>
    <w:rsid w:val="00994AF1"/>
    <w:rsid w:val="00994DE5"/>
    <w:rsid w:val="00994FB6"/>
    <w:rsid w:val="00995210"/>
    <w:rsid w:val="00995913"/>
    <w:rsid w:val="00995E9D"/>
    <w:rsid w:val="009963D2"/>
    <w:rsid w:val="00996B36"/>
    <w:rsid w:val="00996C74"/>
    <w:rsid w:val="00997120"/>
    <w:rsid w:val="009974C2"/>
    <w:rsid w:val="00997CD7"/>
    <w:rsid w:val="009A0179"/>
    <w:rsid w:val="009A05E7"/>
    <w:rsid w:val="009A0902"/>
    <w:rsid w:val="009A0A68"/>
    <w:rsid w:val="009A191C"/>
    <w:rsid w:val="009A1BE7"/>
    <w:rsid w:val="009A1EC2"/>
    <w:rsid w:val="009A29D2"/>
    <w:rsid w:val="009A2BBD"/>
    <w:rsid w:val="009A31C4"/>
    <w:rsid w:val="009A353F"/>
    <w:rsid w:val="009A3744"/>
    <w:rsid w:val="009A3944"/>
    <w:rsid w:val="009A3AF6"/>
    <w:rsid w:val="009A432C"/>
    <w:rsid w:val="009A4608"/>
    <w:rsid w:val="009A49B4"/>
    <w:rsid w:val="009A49F8"/>
    <w:rsid w:val="009A4F49"/>
    <w:rsid w:val="009A502A"/>
    <w:rsid w:val="009A5470"/>
    <w:rsid w:val="009A58DE"/>
    <w:rsid w:val="009A5D9B"/>
    <w:rsid w:val="009A6708"/>
    <w:rsid w:val="009A682A"/>
    <w:rsid w:val="009A69DB"/>
    <w:rsid w:val="009A6D6A"/>
    <w:rsid w:val="009A7181"/>
    <w:rsid w:val="009A7770"/>
    <w:rsid w:val="009A790D"/>
    <w:rsid w:val="009A7BB8"/>
    <w:rsid w:val="009A7C4F"/>
    <w:rsid w:val="009A7E3B"/>
    <w:rsid w:val="009A7EEC"/>
    <w:rsid w:val="009B0711"/>
    <w:rsid w:val="009B191C"/>
    <w:rsid w:val="009B1D35"/>
    <w:rsid w:val="009B2F7E"/>
    <w:rsid w:val="009B2F82"/>
    <w:rsid w:val="009B2F94"/>
    <w:rsid w:val="009B3472"/>
    <w:rsid w:val="009B43CB"/>
    <w:rsid w:val="009B4D60"/>
    <w:rsid w:val="009B4E79"/>
    <w:rsid w:val="009B5744"/>
    <w:rsid w:val="009B5789"/>
    <w:rsid w:val="009B593F"/>
    <w:rsid w:val="009B68E6"/>
    <w:rsid w:val="009B7431"/>
    <w:rsid w:val="009C0274"/>
    <w:rsid w:val="009C0693"/>
    <w:rsid w:val="009C1302"/>
    <w:rsid w:val="009C19C6"/>
    <w:rsid w:val="009C1D5B"/>
    <w:rsid w:val="009C23EA"/>
    <w:rsid w:val="009C288D"/>
    <w:rsid w:val="009C2DBC"/>
    <w:rsid w:val="009C392C"/>
    <w:rsid w:val="009C3BDA"/>
    <w:rsid w:val="009C3F40"/>
    <w:rsid w:val="009C45D4"/>
    <w:rsid w:val="009C5106"/>
    <w:rsid w:val="009C52C4"/>
    <w:rsid w:val="009C5648"/>
    <w:rsid w:val="009C5847"/>
    <w:rsid w:val="009C6EB1"/>
    <w:rsid w:val="009C7A76"/>
    <w:rsid w:val="009D1045"/>
    <w:rsid w:val="009D1FD5"/>
    <w:rsid w:val="009D221E"/>
    <w:rsid w:val="009D2E01"/>
    <w:rsid w:val="009D2FBF"/>
    <w:rsid w:val="009D3315"/>
    <w:rsid w:val="009D3459"/>
    <w:rsid w:val="009D34A3"/>
    <w:rsid w:val="009D357A"/>
    <w:rsid w:val="009D35F8"/>
    <w:rsid w:val="009D383B"/>
    <w:rsid w:val="009D4A3F"/>
    <w:rsid w:val="009D500D"/>
    <w:rsid w:val="009D515E"/>
    <w:rsid w:val="009D6269"/>
    <w:rsid w:val="009D6939"/>
    <w:rsid w:val="009D6969"/>
    <w:rsid w:val="009D7878"/>
    <w:rsid w:val="009D7943"/>
    <w:rsid w:val="009E0690"/>
    <w:rsid w:val="009E10A6"/>
    <w:rsid w:val="009E1F6F"/>
    <w:rsid w:val="009E2C4C"/>
    <w:rsid w:val="009E33E2"/>
    <w:rsid w:val="009E3B0A"/>
    <w:rsid w:val="009E3C18"/>
    <w:rsid w:val="009E49EC"/>
    <w:rsid w:val="009E56BB"/>
    <w:rsid w:val="009E5772"/>
    <w:rsid w:val="009E615A"/>
    <w:rsid w:val="009E7395"/>
    <w:rsid w:val="009E75CC"/>
    <w:rsid w:val="009E79BD"/>
    <w:rsid w:val="009E7C90"/>
    <w:rsid w:val="009E7D9C"/>
    <w:rsid w:val="009F0481"/>
    <w:rsid w:val="009F04CE"/>
    <w:rsid w:val="009F08D8"/>
    <w:rsid w:val="009F0924"/>
    <w:rsid w:val="009F0DEF"/>
    <w:rsid w:val="009F14EE"/>
    <w:rsid w:val="009F17DC"/>
    <w:rsid w:val="009F1E55"/>
    <w:rsid w:val="009F295B"/>
    <w:rsid w:val="009F2EE4"/>
    <w:rsid w:val="009F31C6"/>
    <w:rsid w:val="009F39E9"/>
    <w:rsid w:val="009F41CD"/>
    <w:rsid w:val="009F4781"/>
    <w:rsid w:val="009F4A63"/>
    <w:rsid w:val="009F54E9"/>
    <w:rsid w:val="009F6785"/>
    <w:rsid w:val="009F6A7F"/>
    <w:rsid w:val="009F73F4"/>
    <w:rsid w:val="00A006E6"/>
    <w:rsid w:val="00A00743"/>
    <w:rsid w:val="00A00A92"/>
    <w:rsid w:val="00A00CDA"/>
    <w:rsid w:val="00A00E51"/>
    <w:rsid w:val="00A01042"/>
    <w:rsid w:val="00A01073"/>
    <w:rsid w:val="00A011FE"/>
    <w:rsid w:val="00A012D9"/>
    <w:rsid w:val="00A0152E"/>
    <w:rsid w:val="00A0281C"/>
    <w:rsid w:val="00A028CE"/>
    <w:rsid w:val="00A02B4B"/>
    <w:rsid w:val="00A02B69"/>
    <w:rsid w:val="00A03025"/>
    <w:rsid w:val="00A0403B"/>
    <w:rsid w:val="00A044AC"/>
    <w:rsid w:val="00A05B7E"/>
    <w:rsid w:val="00A065E4"/>
    <w:rsid w:val="00A067D7"/>
    <w:rsid w:val="00A06C60"/>
    <w:rsid w:val="00A07134"/>
    <w:rsid w:val="00A105FF"/>
    <w:rsid w:val="00A1061A"/>
    <w:rsid w:val="00A10B8F"/>
    <w:rsid w:val="00A11027"/>
    <w:rsid w:val="00A11029"/>
    <w:rsid w:val="00A112D0"/>
    <w:rsid w:val="00A112FB"/>
    <w:rsid w:val="00A1190D"/>
    <w:rsid w:val="00A11A01"/>
    <w:rsid w:val="00A12836"/>
    <w:rsid w:val="00A12A1A"/>
    <w:rsid w:val="00A12BD9"/>
    <w:rsid w:val="00A13E9A"/>
    <w:rsid w:val="00A13F82"/>
    <w:rsid w:val="00A14186"/>
    <w:rsid w:val="00A14609"/>
    <w:rsid w:val="00A14CE1"/>
    <w:rsid w:val="00A14F56"/>
    <w:rsid w:val="00A15A5C"/>
    <w:rsid w:val="00A15CBE"/>
    <w:rsid w:val="00A15F2D"/>
    <w:rsid w:val="00A16CB8"/>
    <w:rsid w:val="00A171AA"/>
    <w:rsid w:val="00A1738E"/>
    <w:rsid w:val="00A173F4"/>
    <w:rsid w:val="00A206CD"/>
    <w:rsid w:val="00A209A4"/>
    <w:rsid w:val="00A21C72"/>
    <w:rsid w:val="00A22167"/>
    <w:rsid w:val="00A226E1"/>
    <w:rsid w:val="00A227AC"/>
    <w:rsid w:val="00A22875"/>
    <w:rsid w:val="00A22943"/>
    <w:rsid w:val="00A2308F"/>
    <w:rsid w:val="00A235AC"/>
    <w:rsid w:val="00A23A04"/>
    <w:rsid w:val="00A24027"/>
    <w:rsid w:val="00A249AD"/>
    <w:rsid w:val="00A25625"/>
    <w:rsid w:val="00A25DDC"/>
    <w:rsid w:val="00A261C0"/>
    <w:rsid w:val="00A2628E"/>
    <w:rsid w:val="00A26920"/>
    <w:rsid w:val="00A26C16"/>
    <w:rsid w:val="00A26CE3"/>
    <w:rsid w:val="00A26E10"/>
    <w:rsid w:val="00A275AA"/>
    <w:rsid w:val="00A27CF8"/>
    <w:rsid w:val="00A27FDF"/>
    <w:rsid w:val="00A30B0A"/>
    <w:rsid w:val="00A30DE7"/>
    <w:rsid w:val="00A31429"/>
    <w:rsid w:val="00A31457"/>
    <w:rsid w:val="00A3200C"/>
    <w:rsid w:val="00A32120"/>
    <w:rsid w:val="00A325E5"/>
    <w:rsid w:val="00A32BDC"/>
    <w:rsid w:val="00A332F4"/>
    <w:rsid w:val="00A33BA9"/>
    <w:rsid w:val="00A33D2A"/>
    <w:rsid w:val="00A34CDE"/>
    <w:rsid w:val="00A34DE8"/>
    <w:rsid w:val="00A35F85"/>
    <w:rsid w:val="00A364AA"/>
    <w:rsid w:val="00A365F0"/>
    <w:rsid w:val="00A36D07"/>
    <w:rsid w:val="00A36DAE"/>
    <w:rsid w:val="00A3738C"/>
    <w:rsid w:val="00A3754C"/>
    <w:rsid w:val="00A37B1D"/>
    <w:rsid w:val="00A400C4"/>
    <w:rsid w:val="00A403EB"/>
    <w:rsid w:val="00A40B7C"/>
    <w:rsid w:val="00A41061"/>
    <w:rsid w:val="00A417B7"/>
    <w:rsid w:val="00A41AAB"/>
    <w:rsid w:val="00A4238F"/>
    <w:rsid w:val="00A430FB"/>
    <w:rsid w:val="00A43B06"/>
    <w:rsid w:val="00A43D68"/>
    <w:rsid w:val="00A440E3"/>
    <w:rsid w:val="00A44144"/>
    <w:rsid w:val="00A4420A"/>
    <w:rsid w:val="00A4428F"/>
    <w:rsid w:val="00A447CD"/>
    <w:rsid w:val="00A458C1"/>
    <w:rsid w:val="00A45991"/>
    <w:rsid w:val="00A46911"/>
    <w:rsid w:val="00A47BB9"/>
    <w:rsid w:val="00A50839"/>
    <w:rsid w:val="00A509B9"/>
    <w:rsid w:val="00A513C4"/>
    <w:rsid w:val="00A51A86"/>
    <w:rsid w:val="00A523AD"/>
    <w:rsid w:val="00A52FF5"/>
    <w:rsid w:val="00A530D7"/>
    <w:rsid w:val="00A534E3"/>
    <w:rsid w:val="00A53700"/>
    <w:rsid w:val="00A53F21"/>
    <w:rsid w:val="00A542D2"/>
    <w:rsid w:val="00A54994"/>
    <w:rsid w:val="00A54CB1"/>
    <w:rsid w:val="00A553FA"/>
    <w:rsid w:val="00A558C3"/>
    <w:rsid w:val="00A55953"/>
    <w:rsid w:val="00A56117"/>
    <w:rsid w:val="00A56D6A"/>
    <w:rsid w:val="00A56DB5"/>
    <w:rsid w:val="00A5703A"/>
    <w:rsid w:val="00A57665"/>
    <w:rsid w:val="00A57716"/>
    <w:rsid w:val="00A579A2"/>
    <w:rsid w:val="00A579D8"/>
    <w:rsid w:val="00A57B7D"/>
    <w:rsid w:val="00A604F4"/>
    <w:rsid w:val="00A60F70"/>
    <w:rsid w:val="00A6201D"/>
    <w:rsid w:val="00A627BC"/>
    <w:rsid w:val="00A62E80"/>
    <w:rsid w:val="00A63D3D"/>
    <w:rsid w:val="00A653E4"/>
    <w:rsid w:val="00A66400"/>
    <w:rsid w:val="00A66E8A"/>
    <w:rsid w:val="00A67093"/>
    <w:rsid w:val="00A67273"/>
    <w:rsid w:val="00A70292"/>
    <w:rsid w:val="00A70333"/>
    <w:rsid w:val="00A705EB"/>
    <w:rsid w:val="00A71A85"/>
    <w:rsid w:val="00A72307"/>
    <w:rsid w:val="00A73501"/>
    <w:rsid w:val="00A740BD"/>
    <w:rsid w:val="00A74180"/>
    <w:rsid w:val="00A74840"/>
    <w:rsid w:val="00A74C81"/>
    <w:rsid w:val="00A757B7"/>
    <w:rsid w:val="00A759A1"/>
    <w:rsid w:val="00A76140"/>
    <w:rsid w:val="00A76D1E"/>
    <w:rsid w:val="00A76D34"/>
    <w:rsid w:val="00A7703E"/>
    <w:rsid w:val="00A77320"/>
    <w:rsid w:val="00A8037F"/>
    <w:rsid w:val="00A80602"/>
    <w:rsid w:val="00A80944"/>
    <w:rsid w:val="00A819CF"/>
    <w:rsid w:val="00A82891"/>
    <w:rsid w:val="00A837F6"/>
    <w:rsid w:val="00A83851"/>
    <w:rsid w:val="00A8442F"/>
    <w:rsid w:val="00A84666"/>
    <w:rsid w:val="00A847A9"/>
    <w:rsid w:val="00A84981"/>
    <w:rsid w:val="00A84CDA"/>
    <w:rsid w:val="00A859EF"/>
    <w:rsid w:val="00A862C7"/>
    <w:rsid w:val="00A862C9"/>
    <w:rsid w:val="00A862D2"/>
    <w:rsid w:val="00A86A3A"/>
    <w:rsid w:val="00A87135"/>
    <w:rsid w:val="00A8734F"/>
    <w:rsid w:val="00A87A0A"/>
    <w:rsid w:val="00A90086"/>
    <w:rsid w:val="00A9094C"/>
    <w:rsid w:val="00A90C6A"/>
    <w:rsid w:val="00A915A4"/>
    <w:rsid w:val="00A91EEE"/>
    <w:rsid w:val="00A91F31"/>
    <w:rsid w:val="00A9296A"/>
    <w:rsid w:val="00A92BDC"/>
    <w:rsid w:val="00A92FF4"/>
    <w:rsid w:val="00A934DA"/>
    <w:rsid w:val="00A93B54"/>
    <w:rsid w:val="00A94324"/>
    <w:rsid w:val="00A95182"/>
    <w:rsid w:val="00A951E2"/>
    <w:rsid w:val="00A9549A"/>
    <w:rsid w:val="00A95E65"/>
    <w:rsid w:val="00A95F00"/>
    <w:rsid w:val="00A965BA"/>
    <w:rsid w:val="00A974F8"/>
    <w:rsid w:val="00A9759F"/>
    <w:rsid w:val="00A97AA9"/>
    <w:rsid w:val="00A97DD1"/>
    <w:rsid w:val="00AA0002"/>
    <w:rsid w:val="00AA00BB"/>
    <w:rsid w:val="00AA0B38"/>
    <w:rsid w:val="00AA104C"/>
    <w:rsid w:val="00AA1235"/>
    <w:rsid w:val="00AA17E7"/>
    <w:rsid w:val="00AA1A1C"/>
    <w:rsid w:val="00AA1D2C"/>
    <w:rsid w:val="00AA257F"/>
    <w:rsid w:val="00AA3103"/>
    <w:rsid w:val="00AA387E"/>
    <w:rsid w:val="00AA3CAA"/>
    <w:rsid w:val="00AA43FD"/>
    <w:rsid w:val="00AA460A"/>
    <w:rsid w:val="00AA494D"/>
    <w:rsid w:val="00AA53D4"/>
    <w:rsid w:val="00AA57E5"/>
    <w:rsid w:val="00AA5971"/>
    <w:rsid w:val="00AA730B"/>
    <w:rsid w:val="00AB07E5"/>
    <w:rsid w:val="00AB0B1D"/>
    <w:rsid w:val="00AB0C40"/>
    <w:rsid w:val="00AB1A99"/>
    <w:rsid w:val="00AB1C57"/>
    <w:rsid w:val="00AB20FA"/>
    <w:rsid w:val="00AB2A3F"/>
    <w:rsid w:val="00AB2C56"/>
    <w:rsid w:val="00AB2CF5"/>
    <w:rsid w:val="00AB3950"/>
    <w:rsid w:val="00AB3A0D"/>
    <w:rsid w:val="00AB3B73"/>
    <w:rsid w:val="00AB3F26"/>
    <w:rsid w:val="00AB4E54"/>
    <w:rsid w:val="00AB52EF"/>
    <w:rsid w:val="00AB5B74"/>
    <w:rsid w:val="00AB5BB3"/>
    <w:rsid w:val="00AB5C8C"/>
    <w:rsid w:val="00AB67CF"/>
    <w:rsid w:val="00AB73D4"/>
    <w:rsid w:val="00AB7BD2"/>
    <w:rsid w:val="00AC0215"/>
    <w:rsid w:val="00AC0A71"/>
    <w:rsid w:val="00AC1C05"/>
    <w:rsid w:val="00AC24D3"/>
    <w:rsid w:val="00AC250B"/>
    <w:rsid w:val="00AC34FB"/>
    <w:rsid w:val="00AC4D0C"/>
    <w:rsid w:val="00AC4D16"/>
    <w:rsid w:val="00AC4FB8"/>
    <w:rsid w:val="00AC5A99"/>
    <w:rsid w:val="00AC5C05"/>
    <w:rsid w:val="00AC60E8"/>
    <w:rsid w:val="00AC613E"/>
    <w:rsid w:val="00AC637E"/>
    <w:rsid w:val="00AC680A"/>
    <w:rsid w:val="00AC6C8A"/>
    <w:rsid w:val="00AC7928"/>
    <w:rsid w:val="00AD0035"/>
    <w:rsid w:val="00AD011D"/>
    <w:rsid w:val="00AD05F7"/>
    <w:rsid w:val="00AD097A"/>
    <w:rsid w:val="00AD0C2B"/>
    <w:rsid w:val="00AD11EB"/>
    <w:rsid w:val="00AD1323"/>
    <w:rsid w:val="00AD15AD"/>
    <w:rsid w:val="00AD16D3"/>
    <w:rsid w:val="00AD215B"/>
    <w:rsid w:val="00AD2555"/>
    <w:rsid w:val="00AD3322"/>
    <w:rsid w:val="00AD4292"/>
    <w:rsid w:val="00AD47E8"/>
    <w:rsid w:val="00AD4CAC"/>
    <w:rsid w:val="00AD606D"/>
    <w:rsid w:val="00AD613B"/>
    <w:rsid w:val="00AD647D"/>
    <w:rsid w:val="00AD6536"/>
    <w:rsid w:val="00AD75AF"/>
    <w:rsid w:val="00AD7940"/>
    <w:rsid w:val="00AD79CA"/>
    <w:rsid w:val="00AE03BC"/>
    <w:rsid w:val="00AE0756"/>
    <w:rsid w:val="00AE07E7"/>
    <w:rsid w:val="00AE0DFD"/>
    <w:rsid w:val="00AE0FF7"/>
    <w:rsid w:val="00AE147E"/>
    <w:rsid w:val="00AE17E3"/>
    <w:rsid w:val="00AE1A41"/>
    <w:rsid w:val="00AE1A77"/>
    <w:rsid w:val="00AE2F3E"/>
    <w:rsid w:val="00AE3DB2"/>
    <w:rsid w:val="00AE4210"/>
    <w:rsid w:val="00AE458E"/>
    <w:rsid w:val="00AE4C39"/>
    <w:rsid w:val="00AE567D"/>
    <w:rsid w:val="00AE5BF7"/>
    <w:rsid w:val="00AE6A98"/>
    <w:rsid w:val="00AE6D47"/>
    <w:rsid w:val="00AE6E2F"/>
    <w:rsid w:val="00AE74FA"/>
    <w:rsid w:val="00AE7726"/>
    <w:rsid w:val="00AE788C"/>
    <w:rsid w:val="00AE7D9C"/>
    <w:rsid w:val="00AE7FCF"/>
    <w:rsid w:val="00AF0864"/>
    <w:rsid w:val="00AF0D4D"/>
    <w:rsid w:val="00AF133E"/>
    <w:rsid w:val="00AF1371"/>
    <w:rsid w:val="00AF1C5E"/>
    <w:rsid w:val="00AF1C68"/>
    <w:rsid w:val="00AF1DDD"/>
    <w:rsid w:val="00AF2AA9"/>
    <w:rsid w:val="00AF3737"/>
    <w:rsid w:val="00AF37B6"/>
    <w:rsid w:val="00AF3BAD"/>
    <w:rsid w:val="00AF3F68"/>
    <w:rsid w:val="00AF4430"/>
    <w:rsid w:val="00AF4872"/>
    <w:rsid w:val="00AF4C3A"/>
    <w:rsid w:val="00AF559A"/>
    <w:rsid w:val="00AF7225"/>
    <w:rsid w:val="00AF7839"/>
    <w:rsid w:val="00AF7F91"/>
    <w:rsid w:val="00B00160"/>
    <w:rsid w:val="00B004CD"/>
    <w:rsid w:val="00B027A4"/>
    <w:rsid w:val="00B03580"/>
    <w:rsid w:val="00B04109"/>
    <w:rsid w:val="00B041BD"/>
    <w:rsid w:val="00B04A2A"/>
    <w:rsid w:val="00B04F9E"/>
    <w:rsid w:val="00B052D6"/>
    <w:rsid w:val="00B05305"/>
    <w:rsid w:val="00B0548E"/>
    <w:rsid w:val="00B0559E"/>
    <w:rsid w:val="00B05F2B"/>
    <w:rsid w:val="00B07980"/>
    <w:rsid w:val="00B106FA"/>
    <w:rsid w:val="00B10DF0"/>
    <w:rsid w:val="00B10E08"/>
    <w:rsid w:val="00B10FE3"/>
    <w:rsid w:val="00B115AF"/>
    <w:rsid w:val="00B116DE"/>
    <w:rsid w:val="00B11B14"/>
    <w:rsid w:val="00B1228C"/>
    <w:rsid w:val="00B12990"/>
    <w:rsid w:val="00B12AAB"/>
    <w:rsid w:val="00B1354D"/>
    <w:rsid w:val="00B13624"/>
    <w:rsid w:val="00B144FF"/>
    <w:rsid w:val="00B148FA"/>
    <w:rsid w:val="00B15DE5"/>
    <w:rsid w:val="00B161E6"/>
    <w:rsid w:val="00B1744A"/>
    <w:rsid w:val="00B17DC4"/>
    <w:rsid w:val="00B2094A"/>
    <w:rsid w:val="00B22D43"/>
    <w:rsid w:val="00B234EF"/>
    <w:rsid w:val="00B23716"/>
    <w:rsid w:val="00B23814"/>
    <w:rsid w:val="00B23E08"/>
    <w:rsid w:val="00B242AF"/>
    <w:rsid w:val="00B24366"/>
    <w:rsid w:val="00B24514"/>
    <w:rsid w:val="00B25F4A"/>
    <w:rsid w:val="00B26170"/>
    <w:rsid w:val="00B26C85"/>
    <w:rsid w:val="00B27ED6"/>
    <w:rsid w:val="00B3004B"/>
    <w:rsid w:val="00B305F6"/>
    <w:rsid w:val="00B30A5D"/>
    <w:rsid w:val="00B3117A"/>
    <w:rsid w:val="00B317FB"/>
    <w:rsid w:val="00B31A8B"/>
    <w:rsid w:val="00B31F7B"/>
    <w:rsid w:val="00B32BB4"/>
    <w:rsid w:val="00B32D34"/>
    <w:rsid w:val="00B338EF"/>
    <w:rsid w:val="00B344D3"/>
    <w:rsid w:val="00B35201"/>
    <w:rsid w:val="00B353BA"/>
    <w:rsid w:val="00B36AAA"/>
    <w:rsid w:val="00B36DC5"/>
    <w:rsid w:val="00B3744C"/>
    <w:rsid w:val="00B402DA"/>
    <w:rsid w:val="00B40A10"/>
    <w:rsid w:val="00B40C42"/>
    <w:rsid w:val="00B424BC"/>
    <w:rsid w:val="00B42DE3"/>
    <w:rsid w:val="00B43382"/>
    <w:rsid w:val="00B4374B"/>
    <w:rsid w:val="00B43B4C"/>
    <w:rsid w:val="00B4442F"/>
    <w:rsid w:val="00B44D87"/>
    <w:rsid w:val="00B452C2"/>
    <w:rsid w:val="00B45567"/>
    <w:rsid w:val="00B4574E"/>
    <w:rsid w:val="00B45985"/>
    <w:rsid w:val="00B45B19"/>
    <w:rsid w:val="00B4606E"/>
    <w:rsid w:val="00B46AFB"/>
    <w:rsid w:val="00B46DA4"/>
    <w:rsid w:val="00B4780B"/>
    <w:rsid w:val="00B478CE"/>
    <w:rsid w:val="00B500F2"/>
    <w:rsid w:val="00B50F56"/>
    <w:rsid w:val="00B51005"/>
    <w:rsid w:val="00B51BBB"/>
    <w:rsid w:val="00B51D49"/>
    <w:rsid w:val="00B51DA8"/>
    <w:rsid w:val="00B51F2D"/>
    <w:rsid w:val="00B520C7"/>
    <w:rsid w:val="00B522BB"/>
    <w:rsid w:val="00B52D7E"/>
    <w:rsid w:val="00B53397"/>
    <w:rsid w:val="00B54208"/>
    <w:rsid w:val="00B543E9"/>
    <w:rsid w:val="00B54C4D"/>
    <w:rsid w:val="00B55827"/>
    <w:rsid w:val="00B558C9"/>
    <w:rsid w:val="00B55F11"/>
    <w:rsid w:val="00B57A46"/>
    <w:rsid w:val="00B60234"/>
    <w:rsid w:val="00B6038C"/>
    <w:rsid w:val="00B60776"/>
    <w:rsid w:val="00B6120D"/>
    <w:rsid w:val="00B619D9"/>
    <w:rsid w:val="00B61D07"/>
    <w:rsid w:val="00B61D13"/>
    <w:rsid w:val="00B61D4C"/>
    <w:rsid w:val="00B62213"/>
    <w:rsid w:val="00B6258C"/>
    <w:rsid w:val="00B62815"/>
    <w:rsid w:val="00B62F81"/>
    <w:rsid w:val="00B63294"/>
    <w:rsid w:val="00B63F0A"/>
    <w:rsid w:val="00B644EB"/>
    <w:rsid w:val="00B648BC"/>
    <w:rsid w:val="00B64F62"/>
    <w:rsid w:val="00B65825"/>
    <w:rsid w:val="00B66C5E"/>
    <w:rsid w:val="00B67045"/>
    <w:rsid w:val="00B674C9"/>
    <w:rsid w:val="00B677CD"/>
    <w:rsid w:val="00B70389"/>
    <w:rsid w:val="00B705B6"/>
    <w:rsid w:val="00B708AB"/>
    <w:rsid w:val="00B70B8E"/>
    <w:rsid w:val="00B70E2A"/>
    <w:rsid w:val="00B70E95"/>
    <w:rsid w:val="00B70F41"/>
    <w:rsid w:val="00B70F87"/>
    <w:rsid w:val="00B71407"/>
    <w:rsid w:val="00B71D20"/>
    <w:rsid w:val="00B71D21"/>
    <w:rsid w:val="00B72053"/>
    <w:rsid w:val="00B7237A"/>
    <w:rsid w:val="00B725C5"/>
    <w:rsid w:val="00B72B9C"/>
    <w:rsid w:val="00B72BAD"/>
    <w:rsid w:val="00B74241"/>
    <w:rsid w:val="00B74754"/>
    <w:rsid w:val="00B74C86"/>
    <w:rsid w:val="00B751B4"/>
    <w:rsid w:val="00B75507"/>
    <w:rsid w:val="00B75711"/>
    <w:rsid w:val="00B757DB"/>
    <w:rsid w:val="00B75B4B"/>
    <w:rsid w:val="00B75BE2"/>
    <w:rsid w:val="00B75CEC"/>
    <w:rsid w:val="00B75F0D"/>
    <w:rsid w:val="00B76188"/>
    <w:rsid w:val="00B7644D"/>
    <w:rsid w:val="00B76909"/>
    <w:rsid w:val="00B76BEE"/>
    <w:rsid w:val="00B76C5D"/>
    <w:rsid w:val="00B77486"/>
    <w:rsid w:val="00B77912"/>
    <w:rsid w:val="00B77938"/>
    <w:rsid w:val="00B77CE1"/>
    <w:rsid w:val="00B80EF7"/>
    <w:rsid w:val="00B82654"/>
    <w:rsid w:val="00B826B1"/>
    <w:rsid w:val="00B826FC"/>
    <w:rsid w:val="00B82B12"/>
    <w:rsid w:val="00B82D4E"/>
    <w:rsid w:val="00B831A0"/>
    <w:rsid w:val="00B839F6"/>
    <w:rsid w:val="00B83EB8"/>
    <w:rsid w:val="00B84375"/>
    <w:rsid w:val="00B84E93"/>
    <w:rsid w:val="00B85656"/>
    <w:rsid w:val="00B85700"/>
    <w:rsid w:val="00B85976"/>
    <w:rsid w:val="00B861EF"/>
    <w:rsid w:val="00B86B44"/>
    <w:rsid w:val="00B8714C"/>
    <w:rsid w:val="00B871C9"/>
    <w:rsid w:val="00B87366"/>
    <w:rsid w:val="00B87BAB"/>
    <w:rsid w:val="00B900E0"/>
    <w:rsid w:val="00B90A39"/>
    <w:rsid w:val="00B910D7"/>
    <w:rsid w:val="00B9139D"/>
    <w:rsid w:val="00B915F7"/>
    <w:rsid w:val="00B92462"/>
    <w:rsid w:val="00B927AA"/>
    <w:rsid w:val="00B92B4C"/>
    <w:rsid w:val="00B9344B"/>
    <w:rsid w:val="00B938C4"/>
    <w:rsid w:val="00B93C43"/>
    <w:rsid w:val="00B941F9"/>
    <w:rsid w:val="00B94D2C"/>
    <w:rsid w:val="00B9593D"/>
    <w:rsid w:val="00B96262"/>
    <w:rsid w:val="00B964A5"/>
    <w:rsid w:val="00B964D1"/>
    <w:rsid w:val="00B96928"/>
    <w:rsid w:val="00B96D0E"/>
    <w:rsid w:val="00B97185"/>
    <w:rsid w:val="00B97254"/>
    <w:rsid w:val="00B9735E"/>
    <w:rsid w:val="00B97569"/>
    <w:rsid w:val="00BA0062"/>
    <w:rsid w:val="00BA0633"/>
    <w:rsid w:val="00BA06F3"/>
    <w:rsid w:val="00BA1339"/>
    <w:rsid w:val="00BA13AE"/>
    <w:rsid w:val="00BA18B4"/>
    <w:rsid w:val="00BA2121"/>
    <w:rsid w:val="00BA3658"/>
    <w:rsid w:val="00BA3A97"/>
    <w:rsid w:val="00BA3AC6"/>
    <w:rsid w:val="00BA3B28"/>
    <w:rsid w:val="00BA41C1"/>
    <w:rsid w:val="00BA459A"/>
    <w:rsid w:val="00BA48DC"/>
    <w:rsid w:val="00BA4915"/>
    <w:rsid w:val="00BA4B17"/>
    <w:rsid w:val="00BA52F3"/>
    <w:rsid w:val="00BA6029"/>
    <w:rsid w:val="00BA6198"/>
    <w:rsid w:val="00BA70A4"/>
    <w:rsid w:val="00BA70BC"/>
    <w:rsid w:val="00BA7CD7"/>
    <w:rsid w:val="00BA7EB7"/>
    <w:rsid w:val="00BB0386"/>
    <w:rsid w:val="00BB136F"/>
    <w:rsid w:val="00BB1676"/>
    <w:rsid w:val="00BB16A7"/>
    <w:rsid w:val="00BB1F20"/>
    <w:rsid w:val="00BB2ECC"/>
    <w:rsid w:val="00BB3104"/>
    <w:rsid w:val="00BB3498"/>
    <w:rsid w:val="00BB3842"/>
    <w:rsid w:val="00BB4415"/>
    <w:rsid w:val="00BB4D86"/>
    <w:rsid w:val="00BB5513"/>
    <w:rsid w:val="00BB608B"/>
    <w:rsid w:val="00BB61DB"/>
    <w:rsid w:val="00BB66CF"/>
    <w:rsid w:val="00BB68E6"/>
    <w:rsid w:val="00BB6A65"/>
    <w:rsid w:val="00BB6C1D"/>
    <w:rsid w:val="00BB6F86"/>
    <w:rsid w:val="00BB76AC"/>
    <w:rsid w:val="00BB7B17"/>
    <w:rsid w:val="00BC0A75"/>
    <w:rsid w:val="00BC102C"/>
    <w:rsid w:val="00BC19CF"/>
    <w:rsid w:val="00BC1AFB"/>
    <w:rsid w:val="00BC2233"/>
    <w:rsid w:val="00BC2792"/>
    <w:rsid w:val="00BC28CE"/>
    <w:rsid w:val="00BC30B5"/>
    <w:rsid w:val="00BC33E4"/>
    <w:rsid w:val="00BC35A0"/>
    <w:rsid w:val="00BC3A1C"/>
    <w:rsid w:val="00BC4580"/>
    <w:rsid w:val="00BC46EA"/>
    <w:rsid w:val="00BC4725"/>
    <w:rsid w:val="00BC480B"/>
    <w:rsid w:val="00BC4E1B"/>
    <w:rsid w:val="00BC5469"/>
    <w:rsid w:val="00BC5F5A"/>
    <w:rsid w:val="00BC5F9B"/>
    <w:rsid w:val="00BC657C"/>
    <w:rsid w:val="00BC764F"/>
    <w:rsid w:val="00BC7A7D"/>
    <w:rsid w:val="00BC7EDD"/>
    <w:rsid w:val="00BD1116"/>
    <w:rsid w:val="00BD1AD7"/>
    <w:rsid w:val="00BD1B83"/>
    <w:rsid w:val="00BD212A"/>
    <w:rsid w:val="00BD25D2"/>
    <w:rsid w:val="00BD2FC0"/>
    <w:rsid w:val="00BD43E5"/>
    <w:rsid w:val="00BD4A8F"/>
    <w:rsid w:val="00BD4B9A"/>
    <w:rsid w:val="00BD4BB5"/>
    <w:rsid w:val="00BD4BE8"/>
    <w:rsid w:val="00BD4E94"/>
    <w:rsid w:val="00BD56B5"/>
    <w:rsid w:val="00BD5859"/>
    <w:rsid w:val="00BD5A9A"/>
    <w:rsid w:val="00BD5FE7"/>
    <w:rsid w:val="00BD70BE"/>
    <w:rsid w:val="00BD7447"/>
    <w:rsid w:val="00BD7464"/>
    <w:rsid w:val="00BD770C"/>
    <w:rsid w:val="00BE03DF"/>
    <w:rsid w:val="00BE0668"/>
    <w:rsid w:val="00BE1863"/>
    <w:rsid w:val="00BE1D9B"/>
    <w:rsid w:val="00BE1E0D"/>
    <w:rsid w:val="00BE2612"/>
    <w:rsid w:val="00BE325F"/>
    <w:rsid w:val="00BE3386"/>
    <w:rsid w:val="00BE3EF7"/>
    <w:rsid w:val="00BE4061"/>
    <w:rsid w:val="00BE4200"/>
    <w:rsid w:val="00BE4896"/>
    <w:rsid w:val="00BE4ACD"/>
    <w:rsid w:val="00BE58A7"/>
    <w:rsid w:val="00BE5C3D"/>
    <w:rsid w:val="00BE65D3"/>
    <w:rsid w:val="00BE6885"/>
    <w:rsid w:val="00BE7659"/>
    <w:rsid w:val="00BE7967"/>
    <w:rsid w:val="00BF05B1"/>
    <w:rsid w:val="00BF0A9A"/>
    <w:rsid w:val="00BF0EE7"/>
    <w:rsid w:val="00BF1149"/>
    <w:rsid w:val="00BF1893"/>
    <w:rsid w:val="00BF19F3"/>
    <w:rsid w:val="00BF1B92"/>
    <w:rsid w:val="00BF1FFE"/>
    <w:rsid w:val="00BF212A"/>
    <w:rsid w:val="00BF2FE8"/>
    <w:rsid w:val="00BF310D"/>
    <w:rsid w:val="00BF32DB"/>
    <w:rsid w:val="00BF3963"/>
    <w:rsid w:val="00BF3C61"/>
    <w:rsid w:val="00BF40C9"/>
    <w:rsid w:val="00BF4173"/>
    <w:rsid w:val="00BF4449"/>
    <w:rsid w:val="00BF4D96"/>
    <w:rsid w:val="00BF513B"/>
    <w:rsid w:val="00BF5616"/>
    <w:rsid w:val="00BF5F30"/>
    <w:rsid w:val="00BF63F5"/>
    <w:rsid w:val="00BF6E70"/>
    <w:rsid w:val="00BF70C5"/>
    <w:rsid w:val="00BF76C0"/>
    <w:rsid w:val="00BF7900"/>
    <w:rsid w:val="00C00216"/>
    <w:rsid w:val="00C00B41"/>
    <w:rsid w:val="00C012E4"/>
    <w:rsid w:val="00C0167A"/>
    <w:rsid w:val="00C01852"/>
    <w:rsid w:val="00C022D0"/>
    <w:rsid w:val="00C02775"/>
    <w:rsid w:val="00C02DD7"/>
    <w:rsid w:val="00C03498"/>
    <w:rsid w:val="00C034FD"/>
    <w:rsid w:val="00C035C8"/>
    <w:rsid w:val="00C048B0"/>
    <w:rsid w:val="00C04DDB"/>
    <w:rsid w:val="00C052AF"/>
    <w:rsid w:val="00C05413"/>
    <w:rsid w:val="00C05722"/>
    <w:rsid w:val="00C06397"/>
    <w:rsid w:val="00C06845"/>
    <w:rsid w:val="00C07978"/>
    <w:rsid w:val="00C07A3B"/>
    <w:rsid w:val="00C07FD8"/>
    <w:rsid w:val="00C10035"/>
    <w:rsid w:val="00C101DF"/>
    <w:rsid w:val="00C107C6"/>
    <w:rsid w:val="00C11A1B"/>
    <w:rsid w:val="00C124BD"/>
    <w:rsid w:val="00C125CF"/>
    <w:rsid w:val="00C1279B"/>
    <w:rsid w:val="00C133F9"/>
    <w:rsid w:val="00C1445C"/>
    <w:rsid w:val="00C1474D"/>
    <w:rsid w:val="00C14C34"/>
    <w:rsid w:val="00C14D82"/>
    <w:rsid w:val="00C14DF0"/>
    <w:rsid w:val="00C151E2"/>
    <w:rsid w:val="00C15294"/>
    <w:rsid w:val="00C1587E"/>
    <w:rsid w:val="00C158BC"/>
    <w:rsid w:val="00C15DBD"/>
    <w:rsid w:val="00C16771"/>
    <w:rsid w:val="00C17985"/>
    <w:rsid w:val="00C2035E"/>
    <w:rsid w:val="00C203E6"/>
    <w:rsid w:val="00C20DE1"/>
    <w:rsid w:val="00C21BEF"/>
    <w:rsid w:val="00C21D47"/>
    <w:rsid w:val="00C220DD"/>
    <w:rsid w:val="00C22A90"/>
    <w:rsid w:val="00C22ACA"/>
    <w:rsid w:val="00C22CD2"/>
    <w:rsid w:val="00C235B5"/>
    <w:rsid w:val="00C237F5"/>
    <w:rsid w:val="00C239D3"/>
    <w:rsid w:val="00C2427B"/>
    <w:rsid w:val="00C245DD"/>
    <w:rsid w:val="00C249A4"/>
    <w:rsid w:val="00C24CA9"/>
    <w:rsid w:val="00C257D2"/>
    <w:rsid w:val="00C25CA0"/>
    <w:rsid w:val="00C25E62"/>
    <w:rsid w:val="00C26A5F"/>
    <w:rsid w:val="00C26B6D"/>
    <w:rsid w:val="00C26FA3"/>
    <w:rsid w:val="00C26FEF"/>
    <w:rsid w:val="00C27B01"/>
    <w:rsid w:val="00C30562"/>
    <w:rsid w:val="00C30B50"/>
    <w:rsid w:val="00C310F1"/>
    <w:rsid w:val="00C31240"/>
    <w:rsid w:val="00C3133D"/>
    <w:rsid w:val="00C31830"/>
    <w:rsid w:val="00C326BD"/>
    <w:rsid w:val="00C33433"/>
    <w:rsid w:val="00C33BAB"/>
    <w:rsid w:val="00C34477"/>
    <w:rsid w:val="00C344BD"/>
    <w:rsid w:val="00C348EA"/>
    <w:rsid w:val="00C349AF"/>
    <w:rsid w:val="00C351E4"/>
    <w:rsid w:val="00C3553D"/>
    <w:rsid w:val="00C364F6"/>
    <w:rsid w:val="00C366CD"/>
    <w:rsid w:val="00C36B41"/>
    <w:rsid w:val="00C36EB3"/>
    <w:rsid w:val="00C37648"/>
    <w:rsid w:val="00C379E3"/>
    <w:rsid w:val="00C37B07"/>
    <w:rsid w:val="00C37B13"/>
    <w:rsid w:val="00C40131"/>
    <w:rsid w:val="00C40527"/>
    <w:rsid w:val="00C40DAD"/>
    <w:rsid w:val="00C41283"/>
    <w:rsid w:val="00C416E1"/>
    <w:rsid w:val="00C41834"/>
    <w:rsid w:val="00C41D75"/>
    <w:rsid w:val="00C41F96"/>
    <w:rsid w:val="00C42A84"/>
    <w:rsid w:val="00C438CA"/>
    <w:rsid w:val="00C43CEE"/>
    <w:rsid w:val="00C4429D"/>
    <w:rsid w:val="00C45632"/>
    <w:rsid w:val="00C45770"/>
    <w:rsid w:val="00C457D9"/>
    <w:rsid w:val="00C45C3D"/>
    <w:rsid w:val="00C45F95"/>
    <w:rsid w:val="00C46B55"/>
    <w:rsid w:val="00C46C2C"/>
    <w:rsid w:val="00C46F73"/>
    <w:rsid w:val="00C46F99"/>
    <w:rsid w:val="00C47B18"/>
    <w:rsid w:val="00C47BFB"/>
    <w:rsid w:val="00C47C73"/>
    <w:rsid w:val="00C47D88"/>
    <w:rsid w:val="00C47FAB"/>
    <w:rsid w:val="00C508B5"/>
    <w:rsid w:val="00C50E84"/>
    <w:rsid w:val="00C51954"/>
    <w:rsid w:val="00C51B79"/>
    <w:rsid w:val="00C52236"/>
    <w:rsid w:val="00C52444"/>
    <w:rsid w:val="00C52B52"/>
    <w:rsid w:val="00C52E01"/>
    <w:rsid w:val="00C533E5"/>
    <w:rsid w:val="00C54058"/>
    <w:rsid w:val="00C544DE"/>
    <w:rsid w:val="00C548AB"/>
    <w:rsid w:val="00C54C0A"/>
    <w:rsid w:val="00C5578C"/>
    <w:rsid w:val="00C55980"/>
    <w:rsid w:val="00C56582"/>
    <w:rsid w:val="00C60555"/>
    <w:rsid w:val="00C60A73"/>
    <w:rsid w:val="00C60B75"/>
    <w:rsid w:val="00C60BEA"/>
    <w:rsid w:val="00C6132C"/>
    <w:rsid w:val="00C6170A"/>
    <w:rsid w:val="00C61BFB"/>
    <w:rsid w:val="00C61DB3"/>
    <w:rsid w:val="00C621B6"/>
    <w:rsid w:val="00C621D4"/>
    <w:rsid w:val="00C62709"/>
    <w:rsid w:val="00C62CD1"/>
    <w:rsid w:val="00C631F1"/>
    <w:rsid w:val="00C6330F"/>
    <w:rsid w:val="00C63389"/>
    <w:rsid w:val="00C63741"/>
    <w:rsid w:val="00C637DA"/>
    <w:rsid w:val="00C6391E"/>
    <w:rsid w:val="00C63C8A"/>
    <w:rsid w:val="00C63D0F"/>
    <w:rsid w:val="00C656B4"/>
    <w:rsid w:val="00C65843"/>
    <w:rsid w:val="00C661F8"/>
    <w:rsid w:val="00C66907"/>
    <w:rsid w:val="00C66E52"/>
    <w:rsid w:val="00C672D2"/>
    <w:rsid w:val="00C672EE"/>
    <w:rsid w:val="00C67AAD"/>
    <w:rsid w:val="00C70091"/>
    <w:rsid w:val="00C70434"/>
    <w:rsid w:val="00C70DE9"/>
    <w:rsid w:val="00C71066"/>
    <w:rsid w:val="00C71703"/>
    <w:rsid w:val="00C717DC"/>
    <w:rsid w:val="00C717E9"/>
    <w:rsid w:val="00C71810"/>
    <w:rsid w:val="00C71A40"/>
    <w:rsid w:val="00C72B89"/>
    <w:rsid w:val="00C72BAD"/>
    <w:rsid w:val="00C73061"/>
    <w:rsid w:val="00C734F4"/>
    <w:rsid w:val="00C73AC9"/>
    <w:rsid w:val="00C73C17"/>
    <w:rsid w:val="00C7413C"/>
    <w:rsid w:val="00C744E9"/>
    <w:rsid w:val="00C74833"/>
    <w:rsid w:val="00C74E67"/>
    <w:rsid w:val="00C74EAE"/>
    <w:rsid w:val="00C757D3"/>
    <w:rsid w:val="00C75B4A"/>
    <w:rsid w:val="00C76590"/>
    <w:rsid w:val="00C76E96"/>
    <w:rsid w:val="00C76F6C"/>
    <w:rsid w:val="00C7736B"/>
    <w:rsid w:val="00C77AAF"/>
    <w:rsid w:val="00C77C47"/>
    <w:rsid w:val="00C802A4"/>
    <w:rsid w:val="00C8030E"/>
    <w:rsid w:val="00C809AF"/>
    <w:rsid w:val="00C80D70"/>
    <w:rsid w:val="00C8194C"/>
    <w:rsid w:val="00C821B1"/>
    <w:rsid w:val="00C829CA"/>
    <w:rsid w:val="00C833C7"/>
    <w:rsid w:val="00C840EB"/>
    <w:rsid w:val="00C8425F"/>
    <w:rsid w:val="00C8447A"/>
    <w:rsid w:val="00C84911"/>
    <w:rsid w:val="00C849A5"/>
    <w:rsid w:val="00C84FB2"/>
    <w:rsid w:val="00C85021"/>
    <w:rsid w:val="00C853FF"/>
    <w:rsid w:val="00C85D07"/>
    <w:rsid w:val="00C87A70"/>
    <w:rsid w:val="00C87B3F"/>
    <w:rsid w:val="00C9015B"/>
    <w:rsid w:val="00C91199"/>
    <w:rsid w:val="00C91631"/>
    <w:rsid w:val="00C91662"/>
    <w:rsid w:val="00C917EE"/>
    <w:rsid w:val="00C91999"/>
    <w:rsid w:val="00C91B42"/>
    <w:rsid w:val="00C91B6F"/>
    <w:rsid w:val="00C9208C"/>
    <w:rsid w:val="00C92355"/>
    <w:rsid w:val="00C9267A"/>
    <w:rsid w:val="00C927D6"/>
    <w:rsid w:val="00C9289E"/>
    <w:rsid w:val="00C92A4B"/>
    <w:rsid w:val="00C9348C"/>
    <w:rsid w:val="00C93544"/>
    <w:rsid w:val="00C93E4F"/>
    <w:rsid w:val="00C94589"/>
    <w:rsid w:val="00C96C56"/>
    <w:rsid w:val="00C97059"/>
    <w:rsid w:val="00C970D1"/>
    <w:rsid w:val="00CA0112"/>
    <w:rsid w:val="00CA0369"/>
    <w:rsid w:val="00CA03FC"/>
    <w:rsid w:val="00CA065F"/>
    <w:rsid w:val="00CA06F1"/>
    <w:rsid w:val="00CA101F"/>
    <w:rsid w:val="00CA10C0"/>
    <w:rsid w:val="00CA181B"/>
    <w:rsid w:val="00CA1821"/>
    <w:rsid w:val="00CA1975"/>
    <w:rsid w:val="00CA2208"/>
    <w:rsid w:val="00CA2CC9"/>
    <w:rsid w:val="00CA3337"/>
    <w:rsid w:val="00CA38D5"/>
    <w:rsid w:val="00CA3AEA"/>
    <w:rsid w:val="00CA3D7B"/>
    <w:rsid w:val="00CA41AD"/>
    <w:rsid w:val="00CA46BE"/>
    <w:rsid w:val="00CA5053"/>
    <w:rsid w:val="00CA5337"/>
    <w:rsid w:val="00CA5867"/>
    <w:rsid w:val="00CA5ADB"/>
    <w:rsid w:val="00CA5E7B"/>
    <w:rsid w:val="00CA6361"/>
    <w:rsid w:val="00CA6BC1"/>
    <w:rsid w:val="00CA7087"/>
    <w:rsid w:val="00CB011B"/>
    <w:rsid w:val="00CB0EE7"/>
    <w:rsid w:val="00CB11BD"/>
    <w:rsid w:val="00CB1D01"/>
    <w:rsid w:val="00CB201D"/>
    <w:rsid w:val="00CB2183"/>
    <w:rsid w:val="00CB2311"/>
    <w:rsid w:val="00CB29C1"/>
    <w:rsid w:val="00CB33B1"/>
    <w:rsid w:val="00CB3AED"/>
    <w:rsid w:val="00CB458A"/>
    <w:rsid w:val="00CB5B79"/>
    <w:rsid w:val="00CB6345"/>
    <w:rsid w:val="00CB64A1"/>
    <w:rsid w:val="00CB6E39"/>
    <w:rsid w:val="00CC11DF"/>
    <w:rsid w:val="00CC1760"/>
    <w:rsid w:val="00CC202E"/>
    <w:rsid w:val="00CC273E"/>
    <w:rsid w:val="00CC279B"/>
    <w:rsid w:val="00CC2D0B"/>
    <w:rsid w:val="00CC345B"/>
    <w:rsid w:val="00CC436B"/>
    <w:rsid w:val="00CC4B39"/>
    <w:rsid w:val="00CC4C19"/>
    <w:rsid w:val="00CC5464"/>
    <w:rsid w:val="00CC578C"/>
    <w:rsid w:val="00CC5C10"/>
    <w:rsid w:val="00CC6491"/>
    <w:rsid w:val="00CC6647"/>
    <w:rsid w:val="00CC67D5"/>
    <w:rsid w:val="00CC754E"/>
    <w:rsid w:val="00CC7624"/>
    <w:rsid w:val="00CD06D1"/>
    <w:rsid w:val="00CD0D31"/>
    <w:rsid w:val="00CD0EFE"/>
    <w:rsid w:val="00CD19AE"/>
    <w:rsid w:val="00CD1AB6"/>
    <w:rsid w:val="00CD1B49"/>
    <w:rsid w:val="00CD202E"/>
    <w:rsid w:val="00CD2A86"/>
    <w:rsid w:val="00CD307C"/>
    <w:rsid w:val="00CD319A"/>
    <w:rsid w:val="00CD38B3"/>
    <w:rsid w:val="00CD3E3E"/>
    <w:rsid w:val="00CD4ED5"/>
    <w:rsid w:val="00CD614A"/>
    <w:rsid w:val="00CD6510"/>
    <w:rsid w:val="00CE060D"/>
    <w:rsid w:val="00CE0A9C"/>
    <w:rsid w:val="00CE1938"/>
    <w:rsid w:val="00CE3032"/>
    <w:rsid w:val="00CE32B4"/>
    <w:rsid w:val="00CE38EF"/>
    <w:rsid w:val="00CE49F9"/>
    <w:rsid w:val="00CE54A2"/>
    <w:rsid w:val="00CE54A7"/>
    <w:rsid w:val="00CE60D3"/>
    <w:rsid w:val="00CE61E3"/>
    <w:rsid w:val="00CE620B"/>
    <w:rsid w:val="00CE6573"/>
    <w:rsid w:val="00CE6970"/>
    <w:rsid w:val="00CE6974"/>
    <w:rsid w:val="00CE6F16"/>
    <w:rsid w:val="00CE71A4"/>
    <w:rsid w:val="00CF0A4A"/>
    <w:rsid w:val="00CF0FCC"/>
    <w:rsid w:val="00CF11B6"/>
    <w:rsid w:val="00CF1583"/>
    <w:rsid w:val="00CF1F16"/>
    <w:rsid w:val="00CF21DF"/>
    <w:rsid w:val="00CF2C77"/>
    <w:rsid w:val="00CF2E57"/>
    <w:rsid w:val="00CF2E7B"/>
    <w:rsid w:val="00CF2F2C"/>
    <w:rsid w:val="00CF2F7F"/>
    <w:rsid w:val="00CF2F99"/>
    <w:rsid w:val="00CF3F75"/>
    <w:rsid w:val="00CF3FEE"/>
    <w:rsid w:val="00CF40B5"/>
    <w:rsid w:val="00CF4417"/>
    <w:rsid w:val="00CF4B7D"/>
    <w:rsid w:val="00CF4E65"/>
    <w:rsid w:val="00CF50AB"/>
    <w:rsid w:val="00CF5A5D"/>
    <w:rsid w:val="00CF621C"/>
    <w:rsid w:val="00CF6F2B"/>
    <w:rsid w:val="00CF6FD2"/>
    <w:rsid w:val="00CF71DE"/>
    <w:rsid w:val="00CF73CA"/>
    <w:rsid w:val="00CF777E"/>
    <w:rsid w:val="00CF786D"/>
    <w:rsid w:val="00D000BB"/>
    <w:rsid w:val="00D0024D"/>
    <w:rsid w:val="00D0079E"/>
    <w:rsid w:val="00D01488"/>
    <w:rsid w:val="00D02230"/>
    <w:rsid w:val="00D024B5"/>
    <w:rsid w:val="00D03447"/>
    <w:rsid w:val="00D034B8"/>
    <w:rsid w:val="00D03CA7"/>
    <w:rsid w:val="00D03FAE"/>
    <w:rsid w:val="00D041F3"/>
    <w:rsid w:val="00D042AE"/>
    <w:rsid w:val="00D0462A"/>
    <w:rsid w:val="00D0496A"/>
    <w:rsid w:val="00D059D3"/>
    <w:rsid w:val="00D05C64"/>
    <w:rsid w:val="00D0682F"/>
    <w:rsid w:val="00D06D39"/>
    <w:rsid w:val="00D06D89"/>
    <w:rsid w:val="00D06EC9"/>
    <w:rsid w:val="00D07B41"/>
    <w:rsid w:val="00D07C1F"/>
    <w:rsid w:val="00D07CFE"/>
    <w:rsid w:val="00D10418"/>
    <w:rsid w:val="00D10890"/>
    <w:rsid w:val="00D113B8"/>
    <w:rsid w:val="00D114E9"/>
    <w:rsid w:val="00D12009"/>
    <w:rsid w:val="00D12860"/>
    <w:rsid w:val="00D1296E"/>
    <w:rsid w:val="00D12ECF"/>
    <w:rsid w:val="00D13E51"/>
    <w:rsid w:val="00D143C4"/>
    <w:rsid w:val="00D1469B"/>
    <w:rsid w:val="00D14D73"/>
    <w:rsid w:val="00D1600A"/>
    <w:rsid w:val="00D1609D"/>
    <w:rsid w:val="00D161F8"/>
    <w:rsid w:val="00D16B38"/>
    <w:rsid w:val="00D171E4"/>
    <w:rsid w:val="00D174D0"/>
    <w:rsid w:val="00D2024A"/>
    <w:rsid w:val="00D20555"/>
    <w:rsid w:val="00D205EB"/>
    <w:rsid w:val="00D206D2"/>
    <w:rsid w:val="00D20A1D"/>
    <w:rsid w:val="00D210FD"/>
    <w:rsid w:val="00D211EC"/>
    <w:rsid w:val="00D216D1"/>
    <w:rsid w:val="00D21A15"/>
    <w:rsid w:val="00D2258A"/>
    <w:rsid w:val="00D2266C"/>
    <w:rsid w:val="00D2333D"/>
    <w:rsid w:val="00D23CBC"/>
    <w:rsid w:val="00D23E11"/>
    <w:rsid w:val="00D23E15"/>
    <w:rsid w:val="00D23F4B"/>
    <w:rsid w:val="00D257F4"/>
    <w:rsid w:val="00D25E9C"/>
    <w:rsid w:val="00D26083"/>
    <w:rsid w:val="00D264CB"/>
    <w:rsid w:val="00D2674C"/>
    <w:rsid w:val="00D30E68"/>
    <w:rsid w:val="00D31205"/>
    <w:rsid w:val="00D31566"/>
    <w:rsid w:val="00D316F4"/>
    <w:rsid w:val="00D32B99"/>
    <w:rsid w:val="00D33E94"/>
    <w:rsid w:val="00D33FEF"/>
    <w:rsid w:val="00D34175"/>
    <w:rsid w:val="00D3423A"/>
    <w:rsid w:val="00D3432E"/>
    <w:rsid w:val="00D34BFE"/>
    <w:rsid w:val="00D34E6E"/>
    <w:rsid w:val="00D34F2A"/>
    <w:rsid w:val="00D35503"/>
    <w:rsid w:val="00D35786"/>
    <w:rsid w:val="00D36695"/>
    <w:rsid w:val="00D36E80"/>
    <w:rsid w:val="00D37348"/>
    <w:rsid w:val="00D37483"/>
    <w:rsid w:val="00D3754B"/>
    <w:rsid w:val="00D37695"/>
    <w:rsid w:val="00D37DFE"/>
    <w:rsid w:val="00D4016F"/>
    <w:rsid w:val="00D401FE"/>
    <w:rsid w:val="00D40E1D"/>
    <w:rsid w:val="00D40F41"/>
    <w:rsid w:val="00D41510"/>
    <w:rsid w:val="00D4162D"/>
    <w:rsid w:val="00D421EC"/>
    <w:rsid w:val="00D42569"/>
    <w:rsid w:val="00D425D4"/>
    <w:rsid w:val="00D425E8"/>
    <w:rsid w:val="00D42971"/>
    <w:rsid w:val="00D42D7C"/>
    <w:rsid w:val="00D445D0"/>
    <w:rsid w:val="00D446BC"/>
    <w:rsid w:val="00D44D1D"/>
    <w:rsid w:val="00D44E2E"/>
    <w:rsid w:val="00D44F9E"/>
    <w:rsid w:val="00D461DF"/>
    <w:rsid w:val="00D46698"/>
    <w:rsid w:val="00D46A90"/>
    <w:rsid w:val="00D46BD6"/>
    <w:rsid w:val="00D46FD2"/>
    <w:rsid w:val="00D47449"/>
    <w:rsid w:val="00D47968"/>
    <w:rsid w:val="00D47B01"/>
    <w:rsid w:val="00D47C05"/>
    <w:rsid w:val="00D47D7D"/>
    <w:rsid w:val="00D47F17"/>
    <w:rsid w:val="00D51263"/>
    <w:rsid w:val="00D5144C"/>
    <w:rsid w:val="00D5210E"/>
    <w:rsid w:val="00D5277F"/>
    <w:rsid w:val="00D52FB6"/>
    <w:rsid w:val="00D54450"/>
    <w:rsid w:val="00D54BE2"/>
    <w:rsid w:val="00D54F2B"/>
    <w:rsid w:val="00D54F2F"/>
    <w:rsid w:val="00D551AE"/>
    <w:rsid w:val="00D553A7"/>
    <w:rsid w:val="00D55623"/>
    <w:rsid w:val="00D567CE"/>
    <w:rsid w:val="00D56898"/>
    <w:rsid w:val="00D56968"/>
    <w:rsid w:val="00D56F5F"/>
    <w:rsid w:val="00D57840"/>
    <w:rsid w:val="00D601C4"/>
    <w:rsid w:val="00D60926"/>
    <w:rsid w:val="00D60BFB"/>
    <w:rsid w:val="00D618B0"/>
    <w:rsid w:val="00D61B80"/>
    <w:rsid w:val="00D61FE5"/>
    <w:rsid w:val="00D624D1"/>
    <w:rsid w:val="00D62C98"/>
    <w:rsid w:val="00D62EEE"/>
    <w:rsid w:val="00D63210"/>
    <w:rsid w:val="00D639C5"/>
    <w:rsid w:val="00D63DB9"/>
    <w:rsid w:val="00D642E0"/>
    <w:rsid w:val="00D649B7"/>
    <w:rsid w:val="00D65AC6"/>
    <w:rsid w:val="00D66D20"/>
    <w:rsid w:val="00D67004"/>
    <w:rsid w:val="00D672EE"/>
    <w:rsid w:val="00D673D5"/>
    <w:rsid w:val="00D676B0"/>
    <w:rsid w:val="00D7027A"/>
    <w:rsid w:val="00D70881"/>
    <w:rsid w:val="00D70E4E"/>
    <w:rsid w:val="00D71959"/>
    <w:rsid w:val="00D724F0"/>
    <w:rsid w:val="00D72A0C"/>
    <w:rsid w:val="00D72FF3"/>
    <w:rsid w:val="00D73218"/>
    <w:rsid w:val="00D735C4"/>
    <w:rsid w:val="00D7365A"/>
    <w:rsid w:val="00D73F68"/>
    <w:rsid w:val="00D745EA"/>
    <w:rsid w:val="00D7473A"/>
    <w:rsid w:val="00D74B6D"/>
    <w:rsid w:val="00D7528C"/>
    <w:rsid w:val="00D757CF"/>
    <w:rsid w:val="00D762EB"/>
    <w:rsid w:val="00D766E2"/>
    <w:rsid w:val="00D76905"/>
    <w:rsid w:val="00D769BE"/>
    <w:rsid w:val="00D76B62"/>
    <w:rsid w:val="00D76C67"/>
    <w:rsid w:val="00D76D76"/>
    <w:rsid w:val="00D773AD"/>
    <w:rsid w:val="00D77881"/>
    <w:rsid w:val="00D77C95"/>
    <w:rsid w:val="00D77CBA"/>
    <w:rsid w:val="00D8070A"/>
    <w:rsid w:val="00D8082E"/>
    <w:rsid w:val="00D80884"/>
    <w:rsid w:val="00D80E01"/>
    <w:rsid w:val="00D80FDC"/>
    <w:rsid w:val="00D81030"/>
    <w:rsid w:val="00D813EE"/>
    <w:rsid w:val="00D82391"/>
    <w:rsid w:val="00D82CD7"/>
    <w:rsid w:val="00D83947"/>
    <w:rsid w:val="00D8415D"/>
    <w:rsid w:val="00D84837"/>
    <w:rsid w:val="00D84A5F"/>
    <w:rsid w:val="00D851FC"/>
    <w:rsid w:val="00D85451"/>
    <w:rsid w:val="00D85DE7"/>
    <w:rsid w:val="00D86051"/>
    <w:rsid w:val="00D861D0"/>
    <w:rsid w:val="00D86B64"/>
    <w:rsid w:val="00D86E4B"/>
    <w:rsid w:val="00D87DC1"/>
    <w:rsid w:val="00D902F5"/>
    <w:rsid w:val="00D90C31"/>
    <w:rsid w:val="00D90DF4"/>
    <w:rsid w:val="00D916D3"/>
    <w:rsid w:val="00D91CAD"/>
    <w:rsid w:val="00D92A63"/>
    <w:rsid w:val="00D92C05"/>
    <w:rsid w:val="00D92C79"/>
    <w:rsid w:val="00D9324E"/>
    <w:rsid w:val="00D938E9"/>
    <w:rsid w:val="00D949BC"/>
    <w:rsid w:val="00D954A1"/>
    <w:rsid w:val="00D95636"/>
    <w:rsid w:val="00D956DA"/>
    <w:rsid w:val="00D9574F"/>
    <w:rsid w:val="00D957E3"/>
    <w:rsid w:val="00D968CF"/>
    <w:rsid w:val="00D96C7C"/>
    <w:rsid w:val="00D97D7D"/>
    <w:rsid w:val="00D97D90"/>
    <w:rsid w:val="00DA0979"/>
    <w:rsid w:val="00DA0DC1"/>
    <w:rsid w:val="00DA0ED0"/>
    <w:rsid w:val="00DA1467"/>
    <w:rsid w:val="00DA22EB"/>
    <w:rsid w:val="00DA23C4"/>
    <w:rsid w:val="00DA2A5B"/>
    <w:rsid w:val="00DA2B3C"/>
    <w:rsid w:val="00DA3AC9"/>
    <w:rsid w:val="00DA3F02"/>
    <w:rsid w:val="00DA4134"/>
    <w:rsid w:val="00DA4195"/>
    <w:rsid w:val="00DA4A53"/>
    <w:rsid w:val="00DA4F9B"/>
    <w:rsid w:val="00DA5E61"/>
    <w:rsid w:val="00DA609A"/>
    <w:rsid w:val="00DA7039"/>
    <w:rsid w:val="00DA70C3"/>
    <w:rsid w:val="00DA79B3"/>
    <w:rsid w:val="00DA7A82"/>
    <w:rsid w:val="00DA7E3E"/>
    <w:rsid w:val="00DB011A"/>
    <w:rsid w:val="00DB102D"/>
    <w:rsid w:val="00DB151B"/>
    <w:rsid w:val="00DB18D7"/>
    <w:rsid w:val="00DB25C4"/>
    <w:rsid w:val="00DB293E"/>
    <w:rsid w:val="00DB2AFB"/>
    <w:rsid w:val="00DB2B7D"/>
    <w:rsid w:val="00DB32D0"/>
    <w:rsid w:val="00DB397E"/>
    <w:rsid w:val="00DB42F2"/>
    <w:rsid w:val="00DB5383"/>
    <w:rsid w:val="00DB55F3"/>
    <w:rsid w:val="00DB57F6"/>
    <w:rsid w:val="00DB5C1D"/>
    <w:rsid w:val="00DB6115"/>
    <w:rsid w:val="00DB6411"/>
    <w:rsid w:val="00DB68D7"/>
    <w:rsid w:val="00DB6ACA"/>
    <w:rsid w:val="00DB6BDC"/>
    <w:rsid w:val="00DB71EE"/>
    <w:rsid w:val="00DC033D"/>
    <w:rsid w:val="00DC06F3"/>
    <w:rsid w:val="00DC2244"/>
    <w:rsid w:val="00DC26CF"/>
    <w:rsid w:val="00DC27D0"/>
    <w:rsid w:val="00DC2F6C"/>
    <w:rsid w:val="00DC32D7"/>
    <w:rsid w:val="00DC345B"/>
    <w:rsid w:val="00DC34E6"/>
    <w:rsid w:val="00DC41E6"/>
    <w:rsid w:val="00DC5260"/>
    <w:rsid w:val="00DC541A"/>
    <w:rsid w:val="00DC5CC8"/>
    <w:rsid w:val="00DC5D99"/>
    <w:rsid w:val="00DC602A"/>
    <w:rsid w:val="00DC73AE"/>
    <w:rsid w:val="00DC7A67"/>
    <w:rsid w:val="00DC7B46"/>
    <w:rsid w:val="00DC7C3D"/>
    <w:rsid w:val="00DD0346"/>
    <w:rsid w:val="00DD03E4"/>
    <w:rsid w:val="00DD08DC"/>
    <w:rsid w:val="00DD0B5F"/>
    <w:rsid w:val="00DD10D7"/>
    <w:rsid w:val="00DD199D"/>
    <w:rsid w:val="00DD1D75"/>
    <w:rsid w:val="00DD1E33"/>
    <w:rsid w:val="00DD1E7E"/>
    <w:rsid w:val="00DD305C"/>
    <w:rsid w:val="00DD32D7"/>
    <w:rsid w:val="00DD3C62"/>
    <w:rsid w:val="00DD3DA6"/>
    <w:rsid w:val="00DD4C7E"/>
    <w:rsid w:val="00DD4D45"/>
    <w:rsid w:val="00DD4F19"/>
    <w:rsid w:val="00DD55E2"/>
    <w:rsid w:val="00DD5672"/>
    <w:rsid w:val="00DD571F"/>
    <w:rsid w:val="00DD5D2C"/>
    <w:rsid w:val="00DD6588"/>
    <w:rsid w:val="00DD6883"/>
    <w:rsid w:val="00DD6B38"/>
    <w:rsid w:val="00DD78A8"/>
    <w:rsid w:val="00DD79E2"/>
    <w:rsid w:val="00DE0216"/>
    <w:rsid w:val="00DE0EF3"/>
    <w:rsid w:val="00DE11AD"/>
    <w:rsid w:val="00DE16E3"/>
    <w:rsid w:val="00DE171A"/>
    <w:rsid w:val="00DE1BB5"/>
    <w:rsid w:val="00DE276C"/>
    <w:rsid w:val="00DE28F4"/>
    <w:rsid w:val="00DE3B83"/>
    <w:rsid w:val="00DE445F"/>
    <w:rsid w:val="00DE4DCA"/>
    <w:rsid w:val="00DE514D"/>
    <w:rsid w:val="00DE55AD"/>
    <w:rsid w:val="00DE76AD"/>
    <w:rsid w:val="00DE7A9A"/>
    <w:rsid w:val="00DE7ED3"/>
    <w:rsid w:val="00DF0457"/>
    <w:rsid w:val="00DF1715"/>
    <w:rsid w:val="00DF1B08"/>
    <w:rsid w:val="00DF20F7"/>
    <w:rsid w:val="00DF23C6"/>
    <w:rsid w:val="00DF2522"/>
    <w:rsid w:val="00DF3668"/>
    <w:rsid w:val="00DF37A3"/>
    <w:rsid w:val="00DF40C0"/>
    <w:rsid w:val="00DF43E1"/>
    <w:rsid w:val="00DF4427"/>
    <w:rsid w:val="00DF4930"/>
    <w:rsid w:val="00DF4A8C"/>
    <w:rsid w:val="00DF4C88"/>
    <w:rsid w:val="00DF4E3A"/>
    <w:rsid w:val="00DF6487"/>
    <w:rsid w:val="00DF68A1"/>
    <w:rsid w:val="00DF794D"/>
    <w:rsid w:val="00DF7EE9"/>
    <w:rsid w:val="00E00227"/>
    <w:rsid w:val="00E00F23"/>
    <w:rsid w:val="00E0101C"/>
    <w:rsid w:val="00E01514"/>
    <w:rsid w:val="00E02FCF"/>
    <w:rsid w:val="00E03143"/>
    <w:rsid w:val="00E0417C"/>
    <w:rsid w:val="00E044DB"/>
    <w:rsid w:val="00E04640"/>
    <w:rsid w:val="00E04CA7"/>
    <w:rsid w:val="00E05209"/>
    <w:rsid w:val="00E0521C"/>
    <w:rsid w:val="00E059C2"/>
    <w:rsid w:val="00E05AEA"/>
    <w:rsid w:val="00E05BF2"/>
    <w:rsid w:val="00E0623A"/>
    <w:rsid w:val="00E06CFB"/>
    <w:rsid w:val="00E06E19"/>
    <w:rsid w:val="00E074B0"/>
    <w:rsid w:val="00E076CE"/>
    <w:rsid w:val="00E0770F"/>
    <w:rsid w:val="00E07A99"/>
    <w:rsid w:val="00E07ACD"/>
    <w:rsid w:val="00E07C9F"/>
    <w:rsid w:val="00E102A0"/>
    <w:rsid w:val="00E1096E"/>
    <w:rsid w:val="00E10A11"/>
    <w:rsid w:val="00E10EE0"/>
    <w:rsid w:val="00E11BC8"/>
    <w:rsid w:val="00E11C07"/>
    <w:rsid w:val="00E11C9A"/>
    <w:rsid w:val="00E12687"/>
    <w:rsid w:val="00E12E93"/>
    <w:rsid w:val="00E1380E"/>
    <w:rsid w:val="00E14209"/>
    <w:rsid w:val="00E14C7C"/>
    <w:rsid w:val="00E14DA8"/>
    <w:rsid w:val="00E15157"/>
    <w:rsid w:val="00E15DEA"/>
    <w:rsid w:val="00E16447"/>
    <w:rsid w:val="00E16840"/>
    <w:rsid w:val="00E16C12"/>
    <w:rsid w:val="00E16CE7"/>
    <w:rsid w:val="00E16ECE"/>
    <w:rsid w:val="00E17C79"/>
    <w:rsid w:val="00E17E0D"/>
    <w:rsid w:val="00E20119"/>
    <w:rsid w:val="00E207C0"/>
    <w:rsid w:val="00E2084A"/>
    <w:rsid w:val="00E215BA"/>
    <w:rsid w:val="00E219A3"/>
    <w:rsid w:val="00E21B0F"/>
    <w:rsid w:val="00E21DEB"/>
    <w:rsid w:val="00E22024"/>
    <w:rsid w:val="00E22D42"/>
    <w:rsid w:val="00E23778"/>
    <w:rsid w:val="00E238B0"/>
    <w:rsid w:val="00E24CCE"/>
    <w:rsid w:val="00E24F23"/>
    <w:rsid w:val="00E25ACC"/>
    <w:rsid w:val="00E26485"/>
    <w:rsid w:val="00E264CD"/>
    <w:rsid w:val="00E266AD"/>
    <w:rsid w:val="00E26E6D"/>
    <w:rsid w:val="00E272C7"/>
    <w:rsid w:val="00E27958"/>
    <w:rsid w:val="00E27A22"/>
    <w:rsid w:val="00E31438"/>
    <w:rsid w:val="00E31AA5"/>
    <w:rsid w:val="00E32705"/>
    <w:rsid w:val="00E33439"/>
    <w:rsid w:val="00E33C5F"/>
    <w:rsid w:val="00E33DE7"/>
    <w:rsid w:val="00E34790"/>
    <w:rsid w:val="00E3531B"/>
    <w:rsid w:val="00E3539A"/>
    <w:rsid w:val="00E35B8A"/>
    <w:rsid w:val="00E369B7"/>
    <w:rsid w:val="00E369BA"/>
    <w:rsid w:val="00E37025"/>
    <w:rsid w:val="00E3752A"/>
    <w:rsid w:val="00E37DC4"/>
    <w:rsid w:val="00E40910"/>
    <w:rsid w:val="00E41066"/>
    <w:rsid w:val="00E4164C"/>
    <w:rsid w:val="00E418F4"/>
    <w:rsid w:val="00E418FC"/>
    <w:rsid w:val="00E421C7"/>
    <w:rsid w:val="00E42647"/>
    <w:rsid w:val="00E42D34"/>
    <w:rsid w:val="00E4318D"/>
    <w:rsid w:val="00E439E7"/>
    <w:rsid w:val="00E43DB1"/>
    <w:rsid w:val="00E44169"/>
    <w:rsid w:val="00E444F5"/>
    <w:rsid w:val="00E45C99"/>
    <w:rsid w:val="00E46922"/>
    <w:rsid w:val="00E46FF7"/>
    <w:rsid w:val="00E47CA5"/>
    <w:rsid w:val="00E50106"/>
    <w:rsid w:val="00E50282"/>
    <w:rsid w:val="00E50478"/>
    <w:rsid w:val="00E516E9"/>
    <w:rsid w:val="00E520CF"/>
    <w:rsid w:val="00E5309C"/>
    <w:rsid w:val="00E53298"/>
    <w:rsid w:val="00E54BCA"/>
    <w:rsid w:val="00E54ED0"/>
    <w:rsid w:val="00E551C1"/>
    <w:rsid w:val="00E557FA"/>
    <w:rsid w:val="00E559BA"/>
    <w:rsid w:val="00E56769"/>
    <w:rsid w:val="00E56A1C"/>
    <w:rsid w:val="00E57F1F"/>
    <w:rsid w:val="00E62423"/>
    <w:rsid w:val="00E62B48"/>
    <w:rsid w:val="00E62DFF"/>
    <w:rsid w:val="00E62F82"/>
    <w:rsid w:val="00E6317E"/>
    <w:rsid w:val="00E63D2D"/>
    <w:rsid w:val="00E63FBD"/>
    <w:rsid w:val="00E644F8"/>
    <w:rsid w:val="00E64528"/>
    <w:rsid w:val="00E648CE"/>
    <w:rsid w:val="00E6502F"/>
    <w:rsid w:val="00E65783"/>
    <w:rsid w:val="00E65882"/>
    <w:rsid w:val="00E65C0B"/>
    <w:rsid w:val="00E6621E"/>
    <w:rsid w:val="00E6655B"/>
    <w:rsid w:val="00E678FA"/>
    <w:rsid w:val="00E703D7"/>
    <w:rsid w:val="00E7162B"/>
    <w:rsid w:val="00E71B34"/>
    <w:rsid w:val="00E71D7E"/>
    <w:rsid w:val="00E72147"/>
    <w:rsid w:val="00E72F06"/>
    <w:rsid w:val="00E73243"/>
    <w:rsid w:val="00E734F7"/>
    <w:rsid w:val="00E73956"/>
    <w:rsid w:val="00E73A0D"/>
    <w:rsid w:val="00E73BDC"/>
    <w:rsid w:val="00E7412D"/>
    <w:rsid w:val="00E74F09"/>
    <w:rsid w:val="00E75E60"/>
    <w:rsid w:val="00E767D0"/>
    <w:rsid w:val="00E76993"/>
    <w:rsid w:val="00E770A3"/>
    <w:rsid w:val="00E7710C"/>
    <w:rsid w:val="00E81100"/>
    <w:rsid w:val="00E8153D"/>
    <w:rsid w:val="00E81EC9"/>
    <w:rsid w:val="00E8220A"/>
    <w:rsid w:val="00E82565"/>
    <w:rsid w:val="00E83255"/>
    <w:rsid w:val="00E83381"/>
    <w:rsid w:val="00E84358"/>
    <w:rsid w:val="00E846B6"/>
    <w:rsid w:val="00E84F3D"/>
    <w:rsid w:val="00E8580C"/>
    <w:rsid w:val="00E85861"/>
    <w:rsid w:val="00E85AB3"/>
    <w:rsid w:val="00E864D0"/>
    <w:rsid w:val="00E86D77"/>
    <w:rsid w:val="00E870A5"/>
    <w:rsid w:val="00E906FC"/>
    <w:rsid w:val="00E90AFF"/>
    <w:rsid w:val="00E918B5"/>
    <w:rsid w:val="00E92150"/>
    <w:rsid w:val="00E92A51"/>
    <w:rsid w:val="00E92E14"/>
    <w:rsid w:val="00E938A9"/>
    <w:rsid w:val="00E93F24"/>
    <w:rsid w:val="00E94866"/>
    <w:rsid w:val="00E95C31"/>
    <w:rsid w:val="00E95F80"/>
    <w:rsid w:val="00E96750"/>
    <w:rsid w:val="00E96BD8"/>
    <w:rsid w:val="00E971DF"/>
    <w:rsid w:val="00E97663"/>
    <w:rsid w:val="00EA02D0"/>
    <w:rsid w:val="00EA0BB0"/>
    <w:rsid w:val="00EA0F11"/>
    <w:rsid w:val="00EA1D74"/>
    <w:rsid w:val="00EA21A9"/>
    <w:rsid w:val="00EA30F2"/>
    <w:rsid w:val="00EA32AC"/>
    <w:rsid w:val="00EA32E3"/>
    <w:rsid w:val="00EA33A6"/>
    <w:rsid w:val="00EA3C53"/>
    <w:rsid w:val="00EA3E0A"/>
    <w:rsid w:val="00EA3EE3"/>
    <w:rsid w:val="00EA47D0"/>
    <w:rsid w:val="00EA54CD"/>
    <w:rsid w:val="00EA5627"/>
    <w:rsid w:val="00EA56E2"/>
    <w:rsid w:val="00EA5CF9"/>
    <w:rsid w:val="00EA5EA1"/>
    <w:rsid w:val="00EA6CE4"/>
    <w:rsid w:val="00EA720D"/>
    <w:rsid w:val="00EA7738"/>
    <w:rsid w:val="00EA7CDD"/>
    <w:rsid w:val="00EB0116"/>
    <w:rsid w:val="00EB096F"/>
    <w:rsid w:val="00EB0CB1"/>
    <w:rsid w:val="00EB101C"/>
    <w:rsid w:val="00EB157A"/>
    <w:rsid w:val="00EB1A95"/>
    <w:rsid w:val="00EB2016"/>
    <w:rsid w:val="00EB2C90"/>
    <w:rsid w:val="00EB2F90"/>
    <w:rsid w:val="00EB3311"/>
    <w:rsid w:val="00EB3558"/>
    <w:rsid w:val="00EB38B1"/>
    <w:rsid w:val="00EB3B8B"/>
    <w:rsid w:val="00EB3DCB"/>
    <w:rsid w:val="00EB3EBF"/>
    <w:rsid w:val="00EB4157"/>
    <w:rsid w:val="00EB4D94"/>
    <w:rsid w:val="00EB4DBD"/>
    <w:rsid w:val="00EB4EBF"/>
    <w:rsid w:val="00EB5CDD"/>
    <w:rsid w:val="00EB5D61"/>
    <w:rsid w:val="00EB70C2"/>
    <w:rsid w:val="00EB73EA"/>
    <w:rsid w:val="00EB74CA"/>
    <w:rsid w:val="00EB7823"/>
    <w:rsid w:val="00EB7A0B"/>
    <w:rsid w:val="00EC0F1A"/>
    <w:rsid w:val="00EC13A3"/>
    <w:rsid w:val="00EC1422"/>
    <w:rsid w:val="00EC172F"/>
    <w:rsid w:val="00EC1C60"/>
    <w:rsid w:val="00EC2027"/>
    <w:rsid w:val="00EC2479"/>
    <w:rsid w:val="00EC3485"/>
    <w:rsid w:val="00EC35BF"/>
    <w:rsid w:val="00EC3C4A"/>
    <w:rsid w:val="00EC3F6E"/>
    <w:rsid w:val="00EC3F9C"/>
    <w:rsid w:val="00EC4367"/>
    <w:rsid w:val="00EC4F9E"/>
    <w:rsid w:val="00EC692F"/>
    <w:rsid w:val="00EC727F"/>
    <w:rsid w:val="00EC7376"/>
    <w:rsid w:val="00EC7675"/>
    <w:rsid w:val="00EC7894"/>
    <w:rsid w:val="00EC7A13"/>
    <w:rsid w:val="00EC7F04"/>
    <w:rsid w:val="00ED1028"/>
    <w:rsid w:val="00ED170E"/>
    <w:rsid w:val="00ED1FDD"/>
    <w:rsid w:val="00ED2077"/>
    <w:rsid w:val="00ED207B"/>
    <w:rsid w:val="00ED2B44"/>
    <w:rsid w:val="00ED2BD4"/>
    <w:rsid w:val="00ED3708"/>
    <w:rsid w:val="00ED3971"/>
    <w:rsid w:val="00ED3CE1"/>
    <w:rsid w:val="00ED40F7"/>
    <w:rsid w:val="00ED5B54"/>
    <w:rsid w:val="00ED6F59"/>
    <w:rsid w:val="00ED76CE"/>
    <w:rsid w:val="00EE046B"/>
    <w:rsid w:val="00EE054F"/>
    <w:rsid w:val="00EE12AB"/>
    <w:rsid w:val="00EE16F2"/>
    <w:rsid w:val="00EE18CD"/>
    <w:rsid w:val="00EE210E"/>
    <w:rsid w:val="00EE26BF"/>
    <w:rsid w:val="00EE2A7B"/>
    <w:rsid w:val="00EE2D4F"/>
    <w:rsid w:val="00EE3159"/>
    <w:rsid w:val="00EE343B"/>
    <w:rsid w:val="00EE34EF"/>
    <w:rsid w:val="00EE3FF3"/>
    <w:rsid w:val="00EE445E"/>
    <w:rsid w:val="00EE4606"/>
    <w:rsid w:val="00EE4DBB"/>
    <w:rsid w:val="00EE51D0"/>
    <w:rsid w:val="00EE5FA4"/>
    <w:rsid w:val="00EE5FBC"/>
    <w:rsid w:val="00EE607B"/>
    <w:rsid w:val="00EE6102"/>
    <w:rsid w:val="00EE659C"/>
    <w:rsid w:val="00EE6ADF"/>
    <w:rsid w:val="00EE730E"/>
    <w:rsid w:val="00EE7824"/>
    <w:rsid w:val="00EE7C33"/>
    <w:rsid w:val="00EF0264"/>
    <w:rsid w:val="00EF0266"/>
    <w:rsid w:val="00EF040A"/>
    <w:rsid w:val="00EF0FFE"/>
    <w:rsid w:val="00EF1452"/>
    <w:rsid w:val="00EF1C55"/>
    <w:rsid w:val="00EF1DF9"/>
    <w:rsid w:val="00EF2E8B"/>
    <w:rsid w:val="00EF2FD2"/>
    <w:rsid w:val="00EF3158"/>
    <w:rsid w:val="00EF3A8F"/>
    <w:rsid w:val="00EF4112"/>
    <w:rsid w:val="00EF4AE3"/>
    <w:rsid w:val="00EF4D87"/>
    <w:rsid w:val="00EF5A45"/>
    <w:rsid w:val="00EF6054"/>
    <w:rsid w:val="00EF6780"/>
    <w:rsid w:val="00EF6D8F"/>
    <w:rsid w:val="00F002B8"/>
    <w:rsid w:val="00F00677"/>
    <w:rsid w:val="00F014C2"/>
    <w:rsid w:val="00F01969"/>
    <w:rsid w:val="00F01DAC"/>
    <w:rsid w:val="00F0214D"/>
    <w:rsid w:val="00F0226A"/>
    <w:rsid w:val="00F02981"/>
    <w:rsid w:val="00F02D23"/>
    <w:rsid w:val="00F02EA1"/>
    <w:rsid w:val="00F031E4"/>
    <w:rsid w:val="00F0324C"/>
    <w:rsid w:val="00F0378D"/>
    <w:rsid w:val="00F03AFC"/>
    <w:rsid w:val="00F05261"/>
    <w:rsid w:val="00F0542E"/>
    <w:rsid w:val="00F054A4"/>
    <w:rsid w:val="00F05764"/>
    <w:rsid w:val="00F05AC9"/>
    <w:rsid w:val="00F05AEF"/>
    <w:rsid w:val="00F05BDB"/>
    <w:rsid w:val="00F06BF1"/>
    <w:rsid w:val="00F06F98"/>
    <w:rsid w:val="00F0790D"/>
    <w:rsid w:val="00F10040"/>
    <w:rsid w:val="00F102D2"/>
    <w:rsid w:val="00F10F5D"/>
    <w:rsid w:val="00F1141A"/>
    <w:rsid w:val="00F12AFC"/>
    <w:rsid w:val="00F13014"/>
    <w:rsid w:val="00F1466F"/>
    <w:rsid w:val="00F14690"/>
    <w:rsid w:val="00F14F63"/>
    <w:rsid w:val="00F1509B"/>
    <w:rsid w:val="00F15522"/>
    <w:rsid w:val="00F15543"/>
    <w:rsid w:val="00F15E90"/>
    <w:rsid w:val="00F160DE"/>
    <w:rsid w:val="00F1654F"/>
    <w:rsid w:val="00F16CFB"/>
    <w:rsid w:val="00F175F4"/>
    <w:rsid w:val="00F179C9"/>
    <w:rsid w:val="00F17FC7"/>
    <w:rsid w:val="00F20336"/>
    <w:rsid w:val="00F20581"/>
    <w:rsid w:val="00F2078A"/>
    <w:rsid w:val="00F20C13"/>
    <w:rsid w:val="00F216C2"/>
    <w:rsid w:val="00F21AB0"/>
    <w:rsid w:val="00F21E24"/>
    <w:rsid w:val="00F224C6"/>
    <w:rsid w:val="00F22724"/>
    <w:rsid w:val="00F23388"/>
    <w:rsid w:val="00F23391"/>
    <w:rsid w:val="00F241C6"/>
    <w:rsid w:val="00F243DB"/>
    <w:rsid w:val="00F24747"/>
    <w:rsid w:val="00F25130"/>
    <w:rsid w:val="00F25DD4"/>
    <w:rsid w:val="00F262D9"/>
    <w:rsid w:val="00F268A8"/>
    <w:rsid w:val="00F26A0E"/>
    <w:rsid w:val="00F26C2C"/>
    <w:rsid w:val="00F27394"/>
    <w:rsid w:val="00F27C35"/>
    <w:rsid w:val="00F30AB5"/>
    <w:rsid w:val="00F30BEA"/>
    <w:rsid w:val="00F30E40"/>
    <w:rsid w:val="00F32B39"/>
    <w:rsid w:val="00F33237"/>
    <w:rsid w:val="00F33361"/>
    <w:rsid w:val="00F33729"/>
    <w:rsid w:val="00F33AF3"/>
    <w:rsid w:val="00F33EB0"/>
    <w:rsid w:val="00F34022"/>
    <w:rsid w:val="00F344B4"/>
    <w:rsid w:val="00F34753"/>
    <w:rsid w:val="00F3475B"/>
    <w:rsid w:val="00F3576E"/>
    <w:rsid w:val="00F35B78"/>
    <w:rsid w:val="00F37057"/>
    <w:rsid w:val="00F37270"/>
    <w:rsid w:val="00F37325"/>
    <w:rsid w:val="00F37335"/>
    <w:rsid w:val="00F377BB"/>
    <w:rsid w:val="00F37930"/>
    <w:rsid w:val="00F40022"/>
    <w:rsid w:val="00F411F1"/>
    <w:rsid w:val="00F4123A"/>
    <w:rsid w:val="00F41325"/>
    <w:rsid w:val="00F41EFE"/>
    <w:rsid w:val="00F41F21"/>
    <w:rsid w:val="00F42F3D"/>
    <w:rsid w:val="00F435F9"/>
    <w:rsid w:val="00F43D02"/>
    <w:rsid w:val="00F43EB6"/>
    <w:rsid w:val="00F44365"/>
    <w:rsid w:val="00F44935"/>
    <w:rsid w:val="00F44B72"/>
    <w:rsid w:val="00F46636"/>
    <w:rsid w:val="00F4690B"/>
    <w:rsid w:val="00F46B2E"/>
    <w:rsid w:val="00F46FBB"/>
    <w:rsid w:val="00F47096"/>
    <w:rsid w:val="00F47509"/>
    <w:rsid w:val="00F476EC"/>
    <w:rsid w:val="00F47810"/>
    <w:rsid w:val="00F47A30"/>
    <w:rsid w:val="00F47CF9"/>
    <w:rsid w:val="00F501C9"/>
    <w:rsid w:val="00F50562"/>
    <w:rsid w:val="00F50B8D"/>
    <w:rsid w:val="00F51092"/>
    <w:rsid w:val="00F5176C"/>
    <w:rsid w:val="00F51889"/>
    <w:rsid w:val="00F51C63"/>
    <w:rsid w:val="00F520D5"/>
    <w:rsid w:val="00F5260A"/>
    <w:rsid w:val="00F528A1"/>
    <w:rsid w:val="00F52C55"/>
    <w:rsid w:val="00F52F82"/>
    <w:rsid w:val="00F5381C"/>
    <w:rsid w:val="00F53F80"/>
    <w:rsid w:val="00F5408C"/>
    <w:rsid w:val="00F545B8"/>
    <w:rsid w:val="00F54A04"/>
    <w:rsid w:val="00F54D9C"/>
    <w:rsid w:val="00F55248"/>
    <w:rsid w:val="00F555ED"/>
    <w:rsid w:val="00F555FB"/>
    <w:rsid w:val="00F55A5C"/>
    <w:rsid w:val="00F560BB"/>
    <w:rsid w:val="00F57132"/>
    <w:rsid w:val="00F572BC"/>
    <w:rsid w:val="00F579CE"/>
    <w:rsid w:val="00F57EB6"/>
    <w:rsid w:val="00F60016"/>
    <w:rsid w:val="00F60559"/>
    <w:rsid w:val="00F61A1B"/>
    <w:rsid w:val="00F621D9"/>
    <w:rsid w:val="00F62872"/>
    <w:rsid w:val="00F62E2B"/>
    <w:rsid w:val="00F63260"/>
    <w:rsid w:val="00F632FA"/>
    <w:rsid w:val="00F63A28"/>
    <w:rsid w:val="00F63CC1"/>
    <w:rsid w:val="00F63DE8"/>
    <w:rsid w:val="00F640F7"/>
    <w:rsid w:val="00F64677"/>
    <w:rsid w:val="00F64A00"/>
    <w:rsid w:val="00F64B9B"/>
    <w:rsid w:val="00F64CE2"/>
    <w:rsid w:val="00F64FA9"/>
    <w:rsid w:val="00F660C9"/>
    <w:rsid w:val="00F660CD"/>
    <w:rsid w:val="00F66351"/>
    <w:rsid w:val="00F663E3"/>
    <w:rsid w:val="00F66852"/>
    <w:rsid w:val="00F66C68"/>
    <w:rsid w:val="00F676CE"/>
    <w:rsid w:val="00F6776D"/>
    <w:rsid w:val="00F70129"/>
    <w:rsid w:val="00F70D51"/>
    <w:rsid w:val="00F71D79"/>
    <w:rsid w:val="00F71D92"/>
    <w:rsid w:val="00F7211E"/>
    <w:rsid w:val="00F7248D"/>
    <w:rsid w:val="00F73438"/>
    <w:rsid w:val="00F73B7C"/>
    <w:rsid w:val="00F73E4A"/>
    <w:rsid w:val="00F7442A"/>
    <w:rsid w:val="00F74F68"/>
    <w:rsid w:val="00F75BDE"/>
    <w:rsid w:val="00F75EBC"/>
    <w:rsid w:val="00F76033"/>
    <w:rsid w:val="00F7615A"/>
    <w:rsid w:val="00F763B1"/>
    <w:rsid w:val="00F763C6"/>
    <w:rsid w:val="00F76CD0"/>
    <w:rsid w:val="00F77B1F"/>
    <w:rsid w:val="00F77DF4"/>
    <w:rsid w:val="00F80760"/>
    <w:rsid w:val="00F811DB"/>
    <w:rsid w:val="00F81BCB"/>
    <w:rsid w:val="00F8259B"/>
    <w:rsid w:val="00F82809"/>
    <w:rsid w:val="00F828A9"/>
    <w:rsid w:val="00F82C03"/>
    <w:rsid w:val="00F82F3B"/>
    <w:rsid w:val="00F837BF"/>
    <w:rsid w:val="00F83EBB"/>
    <w:rsid w:val="00F83F7B"/>
    <w:rsid w:val="00F840CE"/>
    <w:rsid w:val="00F849A3"/>
    <w:rsid w:val="00F84EA2"/>
    <w:rsid w:val="00F85341"/>
    <w:rsid w:val="00F85502"/>
    <w:rsid w:val="00F85819"/>
    <w:rsid w:val="00F85B0C"/>
    <w:rsid w:val="00F85E00"/>
    <w:rsid w:val="00F866C1"/>
    <w:rsid w:val="00F86F4C"/>
    <w:rsid w:val="00F86F92"/>
    <w:rsid w:val="00F874EE"/>
    <w:rsid w:val="00F87509"/>
    <w:rsid w:val="00F87ADD"/>
    <w:rsid w:val="00F87B32"/>
    <w:rsid w:val="00F87F60"/>
    <w:rsid w:val="00F87FB1"/>
    <w:rsid w:val="00F908AD"/>
    <w:rsid w:val="00F91E40"/>
    <w:rsid w:val="00F920B2"/>
    <w:rsid w:val="00F94807"/>
    <w:rsid w:val="00F94B42"/>
    <w:rsid w:val="00F94C8D"/>
    <w:rsid w:val="00F956F6"/>
    <w:rsid w:val="00F96102"/>
    <w:rsid w:val="00F9660D"/>
    <w:rsid w:val="00F96C9E"/>
    <w:rsid w:val="00F97118"/>
    <w:rsid w:val="00F9743C"/>
    <w:rsid w:val="00F978E7"/>
    <w:rsid w:val="00FA0163"/>
    <w:rsid w:val="00FA01B3"/>
    <w:rsid w:val="00FA0283"/>
    <w:rsid w:val="00FA08E0"/>
    <w:rsid w:val="00FA0F1C"/>
    <w:rsid w:val="00FA1779"/>
    <w:rsid w:val="00FA1BC1"/>
    <w:rsid w:val="00FA2532"/>
    <w:rsid w:val="00FA25F1"/>
    <w:rsid w:val="00FA2F93"/>
    <w:rsid w:val="00FA3A84"/>
    <w:rsid w:val="00FA3ADA"/>
    <w:rsid w:val="00FA3C67"/>
    <w:rsid w:val="00FA3D05"/>
    <w:rsid w:val="00FA4232"/>
    <w:rsid w:val="00FA4266"/>
    <w:rsid w:val="00FA4525"/>
    <w:rsid w:val="00FA5678"/>
    <w:rsid w:val="00FA57B1"/>
    <w:rsid w:val="00FA63DE"/>
    <w:rsid w:val="00FA69A2"/>
    <w:rsid w:val="00FA6DD6"/>
    <w:rsid w:val="00FA7406"/>
    <w:rsid w:val="00FB0561"/>
    <w:rsid w:val="00FB0744"/>
    <w:rsid w:val="00FB09D5"/>
    <w:rsid w:val="00FB0ADC"/>
    <w:rsid w:val="00FB0E94"/>
    <w:rsid w:val="00FB1C56"/>
    <w:rsid w:val="00FB2620"/>
    <w:rsid w:val="00FB3495"/>
    <w:rsid w:val="00FB4340"/>
    <w:rsid w:val="00FB4611"/>
    <w:rsid w:val="00FB4F4D"/>
    <w:rsid w:val="00FB5649"/>
    <w:rsid w:val="00FB5C7F"/>
    <w:rsid w:val="00FB5E98"/>
    <w:rsid w:val="00FB691D"/>
    <w:rsid w:val="00FB6CEF"/>
    <w:rsid w:val="00FB70D6"/>
    <w:rsid w:val="00FB73CC"/>
    <w:rsid w:val="00FB7FC7"/>
    <w:rsid w:val="00FC02E0"/>
    <w:rsid w:val="00FC0C6C"/>
    <w:rsid w:val="00FC107C"/>
    <w:rsid w:val="00FC16A5"/>
    <w:rsid w:val="00FC23C5"/>
    <w:rsid w:val="00FC2E95"/>
    <w:rsid w:val="00FC30CE"/>
    <w:rsid w:val="00FC3550"/>
    <w:rsid w:val="00FC3D3E"/>
    <w:rsid w:val="00FC4E53"/>
    <w:rsid w:val="00FC501C"/>
    <w:rsid w:val="00FC5092"/>
    <w:rsid w:val="00FC5296"/>
    <w:rsid w:val="00FC5508"/>
    <w:rsid w:val="00FC67BD"/>
    <w:rsid w:val="00FC67F2"/>
    <w:rsid w:val="00FC6C45"/>
    <w:rsid w:val="00FC7895"/>
    <w:rsid w:val="00FC79FE"/>
    <w:rsid w:val="00FC7EFA"/>
    <w:rsid w:val="00FD0CC2"/>
    <w:rsid w:val="00FD0DC3"/>
    <w:rsid w:val="00FD0E4F"/>
    <w:rsid w:val="00FD11CE"/>
    <w:rsid w:val="00FD183A"/>
    <w:rsid w:val="00FD1D29"/>
    <w:rsid w:val="00FD1D42"/>
    <w:rsid w:val="00FD2346"/>
    <w:rsid w:val="00FD2488"/>
    <w:rsid w:val="00FD3650"/>
    <w:rsid w:val="00FD43F1"/>
    <w:rsid w:val="00FD4D11"/>
    <w:rsid w:val="00FD4F83"/>
    <w:rsid w:val="00FD4F97"/>
    <w:rsid w:val="00FD56F2"/>
    <w:rsid w:val="00FD5E39"/>
    <w:rsid w:val="00FD6194"/>
    <w:rsid w:val="00FD6722"/>
    <w:rsid w:val="00FD73D0"/>
    <w:rsid w:val="00FD7882"/>
    <w:rsid w:val="00FD7C87"/>
    <w:rsid w:val="00FE0111"/>
    <w:rsid w:val="00FE02DB"/>
    <w:rsid w:val="00FE03C0"/>
    <w:rsid w:val="00FE0418"/>
    <w:rsid w:val="00FE0E4F"/>
    <w:rsid w:val="00FE113E"/>
    <w:rsid w:val="00FE1677"/>
    <w:rsid w:val="00FE1681"/>
    <w:rsid w:val="00FE16D0"/>
    <w:rsid w:val="00FE1B48"/>
    <w:rsid w:val="00FE2042"/>
    <w:rsid w:val="00FE21A9"/>
    <w:rsid w:val="00FE2417"/>
    <w:rsid w:val="00FE246F"/>
    <w:rsid w:val="00FE2B2C"/>
    <w:rsid w:val="00FE2E58"/>
    <w:rsid w:val="00FE3526"/>
    <w:rsid w:val="00FE3792"/>
    <w:rsid w:val="00FE3DD3"/>
    <w:rsid w:val="00FE401E"/>
    <w:rsid w:val="00FE4280"/>
    <w:rsid w:val="00FE495F"/>
    <w:rsid w:val="00FE5551"/>
    <w:rsid w:val="00FE55AE"/>
    <w:rsid w:val="00FE610B"/>
    <w:rsid w:val="00FE655A"/>
    <w:rsid w:val="00FE76BC"/>
    <w:rsid w:val="00FF02B9"/>
    <w:rsid w:val="00FF0579"/>
    <w:rsid w:val="00FF06C7"/>
    <w:rsid w:val="00FF1555"/>
    <w:rsid w:val="00FF19D0"/>
    <w:rsid w:val="00FF31FB"/>
    <w:rsid w:val="00FF3279"/>
    <w:rsid w:val="00FF37D4"/>
    <w:rsid w:val="00FF3D36"/>
    <w:rsid w:val="00FF4199"/>
    <w:rsid w:val="00FF41C6"/>
    <w:rsid w:val="00FF543F"/>
    <w:rsid w:val="00FF547D"/>
    <w:rsid w:val="00FF55A6"/>
    <w:rsid w:val="00FF59DD"/>
    <w:rsid w:val="00FF5D9F"/>
    <w:rsid w:val="00FF6FA6"/>
    <w:rsid w:val="00FF7206"/>
    <w:rsid w:val="00FF78D1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aliases w:val="Обычный_1"/>
    <w:autoRedefine/>
    <w:qFormat/>
    <w:rsid w:val="00D81030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2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,h1,Section,1"/>
    <w:basedOn w:val="phbase"/>
    <w:next w:val="phnormal"/>
    <w:link w:val="13"/>
    <w:qFormat/>
    <w:rsid w:val="00D81030"/>
    <w:pPr>
      <w:keepNext/>
      <w:keepLines/>
      <w:pageBreakBefore/>
      <w:numPr>
        <w:numId w:val="1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D81030"/>
    <w:pPr>
      <w:keepNext/>
      <w:keepLines/>
      <w:numPr>
        <w:ilvl w:val="1"/>
        <w:numId w:val="11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H3,heading 3,Map,h3,Level 3 Topic Heading,H31,Minor,H32,H33,H34,H35,H36,H37,H38,H39,H310,H311,H312,H313,H314,3,Level 1 - 1,h31,h32,h33,h34,h35,h36,h37,h38,h39,h310,h311,h321,h331,h341,h351,h361,h371,h381,h312,h322,h332,h342,h352,h362,h372"/>
    <w:basedOn w:val="phbase"/>
    <w:next w:val="phnormal"/>
    <w:link w:val="31"/>
    <w:qFormat/>
    <w:rsid w:val="00D81030"/>
    <w:pPr>
      <w:keepNext/>
      <w:keepLines/>
      <w:numPr>
        <w:ilvl w:val="2"/>
        <w:numId w:val="11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h4,Level 4 Topic Heading,Sub-Minor,Case Sub-Header,heading4,4,I4,l4,I41,41,l41,heading41,(Shift Ctrl 4),Titre 41,t4.T4,4heading,a.,4 dash,d,4 dash1,d1,31,h41,a.1,4 dash2,d2,32,h42,a.2,4 dash3,d3,33,h43,a.3,4 dash4,d4,34,h44,a.4"/>
    <w:basedOn w:val="30"/>
    <w:next w:val="phnormal"/>
    <w:link w:val="41"/>
    <w:qFormat/>
    <w:rsid w:val="00D81030"/>
    <w:pPr>
      <w:numPr>
        <w:ilvl w:val="3"/>
      </w:numPr>
      <w:outlineLvl w:val="3"/>
    </w:pPr>
  </w:style>
  <w:style w:type="paragraph" w:styleId="5">
    <w:name w:val="heading 5"/>
    <w:aliases w:val="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,подпункт4,подпункт13"/>
    <w:basedOn w:val="a0"/>
    <w:next w:val="a0"/>
    <w:link w:val="50"/>
    <w:uiPriority w:val="9"/>
    <w:unhideWhenUsed/>
    <w:qFormat/>
    <w:rsid w:val="00D81030"/>
    <w:pPr>
      <w:keepNext/>
      <w:numPr>
        <w:ilvl w:val="4"/>
        <w:numId w:val="1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,Переч.-,П. 5 цифр,1)"/>
    <w:basedOn w:val="a0"/>
    <w:next w:val="a0"/>
    <w:link w:val="60"/>
    <w:uiPriority w:val="9"/>
    <w:unhideWhenUsed/>
    <w:qFormat/>
    <w:rsid w:val="00D81030"/>
    <w:pPr>
      <w:keepNext/>
      <w:keepLines/>
      <w:numPr>
        <w:ilvl w:val="5"/>
        <w:numId w:val="11"/>
      </w:numPr>
      <w:spacing w:before="240" w:after="60"/>
      <w:outlineLvl w:val="5"/>
    </w:pPr>
    <w:rPr>
      <w:b/>
      <w:bCs/>
      <w:szCs w:val="22"/>
    </w:rPr>
  </w:style>
  <w:style w:type="paragraph" w:styleId="8">
    <w:name w:val="heading 8"/>
    <w:basedOn w:val="a0"/>
    <w:next w:val="a0"/>
    <w:link w:val="80"/>
    <w:semiHidden/>
    <w:unhideWhenUsed/>
    <w:qFormat/>
    <w:rsid w:val="000569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,3 Знак,Level 1 - 1 Знак"/>
    <w:link w:val="30"/>
    <w:rsid w:val="00A86A3A"/>
    <w:rPr>
      <w:rFonts w:ascii="Arial" w:hAnsi="Arial"/>
      <w:b/>
      <w:bCs/>
      <w:sz w:val="24"/>
    </w:rPr>
  </w:style>
  <w:style w:type="paragraph" w:customStyle="1" w:styleId="a4">
    <w:name w:val="Текст пункта"/>
    <w:link w:val="32"/>
    <w:rsid w:val="00215469"/>
    <w:pPr>
      <w:tabs>
        <w:tab w:val="left" w:pos="1134"/>
      </w:tabs>
      <w:spacing w:before="120" w:after="200" w:line="288" w:lineRule="auto"/>
      <w:ind w:firstLine="624"/>
      <w:jc w:val="both"/>
    </w:pPr>
    <w:rPr>
      <w:rFonts w:ascii="Tahoma" w:eastAsia="Calibri" w:hAnsi="Tahoma"/>
      <w:spacing w:val="2"/>
      <w:sz w:val="24"/>
      <w:szCs w:val="24"/>
      <w:lang w:eastAsia="en-US"/>
    </w:rPr>
  </w:style>
  <w:style w:type="character" w:customStyle="1" w:styleId="32">
    <w:name w:val="Текст пункта Знак3"/>
    <w:link w:val="a4"/>
    <w:rsid w:val="00775B1E"/>
    <w:rPr>
      <w:rFonts w:ascii="Tahoma" w:eastAsia="Calibri" w:hAnsi="Tahoma"/>
      <w:spacing w:val="2"/>
      <w:sz w:val="24"/>
      <w:szCs w:val="24"/>
      <w:lang w:eastAsia="en-US"/>
    </w:rPr>
  </w:style>
  <w:style w:type="character" w:customStyle="1" w:styleId="50">
    <w:name w:val="Заголовок 5 Знак"/>
    <w:aliases w:val="h5 Знак,Level 5 Topic Heading Знак,H5 Знак,PIM 5 Знак,5 Знак,ITT t5 Знак,PA Pico Section Знак,_Подпункт Знак,Heading 51 Знак,1.1.1. Заголовок 5 Знак,Level 4 Знак,(приложение) Знак,Bold/Italics Знак,1.1  Название подраздела Знак"/>
    <w:link w:val="5"/>
    <w:uiPriority w:val="9"/>
    <w:rsid w:val="00D81030"/>
    <w:rPr>
      <w:rFonts w:ascii="Arial" w:hAnsi="Arial"/>
      <w:b/>
      <w:bCs/>
      <w:iCs/>
      <w:sz w:val="24"/>
      <w:szCs w:val="26"/>
    </w:rPr>
  </w:style>
  <w:style w:type="paragraph" w:customStyle="1" w:styleId="a5">
    <w:name w:val="Текст_программы"/>
    <w:rsid w:val="00D81030"/>
    <w:pPr>
      <w:ind w:firstLine="851"/>
    </w:pPr>
    <w:rPr>
      <w:rFonts w:ascii="Courier New" w:hAnsi="Courier New"/>
      <w:spacing w:val="-2"/>
      <w:sz w:val="24"/>
      <w:szCs w:val="23"/>
      <w:lang w:val="en-US" w:eastAsia="en-US"/>
    </w:rPr>
  </w:style>
  <w:style w:type="character" w:customStyle="1" w:styleId="60">
    <w:name w:val="Заголовок 6 Знак"/>
    <w:aliases w:val="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,1.1.1 ???????? ??? ????? ?????? ? ?????????? Знак,1) Знак"/>
    <w:link w:val="6"/>
    <w:uiPriority w:val="9"/>
    <w:rsid w:val="00D81030"/>
    <w:rPr>
      <w:rFonts w:ascii="Arial" w:hAnsi="Arial"/>
      <w:b/>
      <w:bCs/>
      <w:sz w:val="24"/>
      <w:szCs w:val="22"/>
    </w:rPr>
  </w:style>
  <w:style w:type="paragraph" w:customStyle="1" w:styleId="TableGraf8L">
    <w:name w:val="TableGraf 8L"/>
    <w:basedOn w:val="a0"/>
    <w:rsid w:val="00215469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215469"/>
    <w:rPr>
      <w:sz w:val="20"/>
    </w:rPr>
  </w:style>
  <w:style w:type="character" w:customStyle="1" w:styleId="TableGraf10L0">
    <w:name w:val="TableGraf 10L Знак"/>
    <w:link w:val="TableGraf10L"/>
    <w:rsid w:val="00775B1E"/>
    <w:rPr>
      <w:rFonts w:ascii="Tahoma" w:eastAsia="Calibri" w:hAnsi="Tahoma"/>
      <w:lang w:eastAsia="en-US"/>
    </w:rPr>
  </w:style>
  <w:style w:type="paragraph" w:customStyle="1" w:styleId="Head10L">
    <w:name w:val="Head 10L"/>
    <w:basedOn w:val="TableGraf10L"/>
    <w:rsid w:val="00215469"/>
    <w:rPr>
      <w:b/>
    </w:rPr>
  </w:style>
  <w:style w:type="paragraph" w:customStyle="1" w:styleId="TableGraf8M">
    <w:name w:val="TableGraf 8M"/>
    <w:basedOn w:val="TableGraf8L"/>
    <w:rsid w:val="00215469"/>
    <w:pPr>
      <w:jc w:val="center"/>
    </w:pPr>
  </w:style>
  <w:style w:type="paragraph" w:customStyle="1" w:styleId="Head8M">
    <w:name w:val="Head 8M"/>
    <w:basedOn w:val="TableGraf8M"/>
    <w:rsid w:val="00215469"/>
    <w:rPr>
      <w:b/>
    </w:rPr>
  </w:style>
  <w:style w:type="paragraph" w:customStyle="1" w:styleId="Head10M">
    <w:name w:val="Head 10M"/>
    <w:basedOn w:val="Head8M"/>
    <w:rsid w:val="00215469"/>
    <w:rPr>
      <w:sz w:val="20"/>
    </w:rPr>
  </w:style>
  <w:style w:type="paragraph" w:customStyle="1" w:styleId="Head12M">
    <w:name w:val="Head 12M"/>
    <w:rsid w:val="00215469"/>
    <w:pPr>
      <w:keepLines/>
      <w:spacing w:before="40" w:after="40" w:line="276" w:lineRule="auto"/>
      <w:jc w:val="center"/>
    </w:pPr>
    <w:rPr>
      <w:rFonts w:ascii="Calibri" w:eastAsia="Calibri" w:hAnsi="Calibri"/>
      <w:sz w:val="24"/>
      <w:szCs w:val="22"/>
      <w:lang w:eastAsia="en-US"/>
    </w:rPr>
  </w:style>
  <w:style w:type="paragraph" w:customStyle="1" w:styleId="Head12M1">
    <w:name w:val="Head 12M1"/>
    <w:basedOn w:val="a0"/>
    <w:rsid w:val="00215469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21546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215469"/>
    <w:rPr>
      <w:b/>
    </w:rPr>
  </w:style>
  <w:style w:type="paragraph" w:customStyle="1" w:styleId="TablName">
    <w:name w:val="Tabl_Name"/>
    <w:basedOn w:val="a0"/>
    <w:rsid w:val="00215469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215469"/>
    <w:rPr>
      <w:sz w:val="20"/>
    </w:rPr>
  </w:style>
  <w:style w:type="paragraph" w:customStyle="1" w:styleId="TableGraf8R">
    <w:name w:val="TableGraf 8R"/>
    <w:basedOn w:val="TableGraf8L"/>
    <w:rsid w:val="00215469"/>
    <w:pPr>
      <w:jc w:val="right"/>
    </w:pPr>
  </w:style>
  <w:style w:type="paragraph" w:customStyle="1" w:styleId="TableGraf10R">
    <w:name w:val="TableGraf 10R"/>
    <w:basedOn w:val="TableGraf8R"/>
    <w:rsid w:val="00215469"/>
    <w:rPr>
      <w:sz w:val="20"/>
    </w:rPr>
  </w:style>
  <w:style w:type="paragraph" w:customStyle="1" w:styleId="TableGraf12L">
    <w:name w:val="TableGraf 12L"/>
    <w:basedOn w:val="TableGraf8L"/>
    <w:rsid w:val="00215469"/>
    <w:rPr>
      <w:sz w:val="24"/>
    </w:rPr>
  </w:style>
  <w:style w:type="paragraph" w:customStyle="1" w:styleId="TableGraf12M">
    <w:name w:val="TableGraf 12M"/>
    <w:basedOn w:val="TableGraf8L"/>
    <w:rsid w:val="0021546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215469"/>
    <w:rPr>
      <w:sz w:val="24"/>
    </w:rPr>
  </w:style>
  <w:style w:type="paragraph" w:customStyle="1" w:styleId="TablGraf8L">
    <w:name w:val="TablGraf 8L"/>
    <w:basedOn w:val="a0"/>
    <w:rsid w:val="00215469"/>
    <w:pPr>
      <w:spacing w:before="60" w:after="60" w:line="288" w:lineRule="auto"/>
    </w:pPr>
    <w:rPr>
      <w:sz w:val="16"/>
      <w:lang w:eastAsia="en-US"/>
    </w:rPr>
  </w:style>
  <w:style w:type="paragraph" w:styleId="a6">
    <w:name w:val="header"/>
    <w:basedOn w:val="a0"/>
    <w:link w:val="a7"/>
    <w:rsid w:val="00D81030"/>
    <w:pPr>
      <w:tabs>
        <w:tab w:val="center" w:pos="4677"/>
        <w:tab w:val="right" w:pos="9355"/>
      </w:tabs>
      <w:jc w:val="center"/>
    </w:pPr>
  </w:style>
  <w:style w:type="character" w:customStyle="1" w:styleId="a7">
    <w:name w:val="Верхний колонтитул Знак"/>
    <w:link w:val="a6"/>
    <w:rsid w:val="00215469"/>
    <w:rPr>
      <w:rFonts w:ascii="Arial" w:hAnsi="Arial"/>
      <w:sz w:val="24"/>
    </w:rPr>
  </w:style>
  <w:style w:type="paragraph" w:customStyle="1" w:styleId="a8">
    <w:name w:val="КМД_начало"/>
    <w:autoRedefine/>
    <w:rsid w:val="00215469"/>
    <w:pPr>
      <w:tabs>
        <w:tab w:val="left" w:pos="2041"/>
      </w:tabs>
      <w:spacing w:before="120" w:after="120" w:line="276" w:lineRule="auto"/>
      <w:ind w:left="1474" w:hanging="1474"/>
    </w:pPr>
    <w:rPr>
      <w:rFonts w:ascii="Tahoma" w:eastAsia="Calibri" w:hAnsi="Tahoma"/>
      <w:noProof/>
      <w:color w:val="000000"/>
      <w:sz w:val="24"/>
      <w:szCs w:val="22"/>
    </w:rPr>
  </w:style>
  <w:style w:type="paragraph" w:customStyle="1" w:styleId="a9">
    <w:name w:val="КМД_параметр"/>
    <w:autoRedefine/>
    <w:rsid w:val="00215469"/>
    <w:pPr>
      <w:tabs>
        <w:tab w:val="left" w:pos="2041"/>
      </w:tabs>
      <w:spacing w:after="240" w:line="276" w:lineRule="auto"/>
      <w:ind w:left="2041" w:hanging="1701"/>
    </w:pPr>
    <w:rPr>
      <w:rFonts w:ascii="Tahoma" w:eastAsia="Calibri" w:hAnsi="Tahoma"/>
      <w:noProof/>
      <w:sz w:val="24"/>
      <w:szCs w:val="22"/>
    </w:rPr>
  </w:style>
  <w:style w:type="paragraph" w:customStyle="1" w:styleId="23">
    <w:name w:val="КМД_Параметр2"/>
    <w:basedOn w:val="a9"/>
    <w:rsid w:val="00215469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9"/>
    <w:rsid w:val="00215469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215469"/>
    <w:pPr>
      <w:spacing w:after="120" w:line="264" w:lineRule="auto"/>
      <w:ind w:left="1474"/>
    </w:pPr>
    <w:rPr>
      <w:rFonts w:ascii="Tahoma" w:eastAsia="Calibri" w:hAnsi="Tahoma"/>
      <w:i/>
      <w:noProof/>
      <w:color w:val="000000"/>
      <w:sz w:val="24"/>
      <w:szCs w:val="22"/>
    </w:rPr>
  </w:style>
  <w:style w:type="paragraph" w:styleId="ab">
    <w:name w:val="caption"/>
    <w:basedOn w:val="a0"/>
    <w:next w:val="a0"/>
    <w:link w:val="ac"/>
    <w:uiPriority w:val="35"/>
    <w:unhideWhenUsed/>
    <w:qFormat/>
    <w:rsid w:val="00D81030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азвание объекта Знак"/>
    <w:link w:val="ab"/>
    <w:uiPriority w:val="35"/>
    <w:locked/>
    <w:rsid w:val="00E0521C"/>
    <w:rPr>
      <w:rFonts w:ascii="Arial" w:hAnsi="Arial"/>
      <w:b/>
      <w:bCs/>
      <w:color w:val="4F81BD" w:themeColor="accent1"/>
      <w:sz w:val="18"/>
      <w:szCs w:val="18"/>
    </w:rPr>
  </w:style>
  <w:style w:type="paragraph" w:customStyle="1" w:styleId="-1">
    <w:name w:val="Приглашение ИКС-1"/>
    <w:rsid w:val="00215469"/>
    <w:pPr>
      <w:spacing w:after="120" w:line="276" w:lineRule="auto"/>
      <w:ind w:left="624"/>
    </w:pPr>
    <w:rPr>
      <w:rFonts w:ascii="Courier New" w:eastAsia="Calibri" w:hAnsi="Courier New"/>
      <w:sz w:val="22"/>
      <w:szCs w:val="22"/>
      <w:lang w:eastAsia="en-US"/>
    </w:rPr>
  </w:style>
  <w:style w:type="paragraph" w:customStyle="1" w:styleId="ad">
    <w:name w:val="Приложение"/>
    <w:basedOn w:val="a0"/>
    <w:next w:val="a0"/>
    <w:rsid w:val="00215469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e">
    <w:name w:val="Примечание"/>
    <w:basedOn w:val="a0"/>
    <w:link w:val="af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character" w:customStyle="1" w:styleId="af">
    <w:name w:val="Примечание Знак"/>
    <w:link w:val="ae"/>
    <w:rsid w:val="00215469"/>
    <w:rPr>
      <w:rFonts w:ascii="Tahoma" w:eastAsia="Calibri" w:hAnsi="Tahoma"/>
      <w:b/>
      <w:szCs w:val="24"/>
    </w:rPr>
  </w:style>
  <w:style w:type="paragraph" w:customStyle="1" w:styleId="af0">
    <w:name w:val="Раздел документа"/>
    <w:basedOn w:val="a0"/>
    <w:next w:val="a0"/>
    <w:rsid w:val="00215469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1">
    <w:name w:val="Рис"/>
    <w:next w:val="a4"/>
    <w:link w:val="af2"/>
    <w:rsid w:val="00215469"/>
    <w:pPr>
      <w:keepNext/>
      <w:keepLines/>
      <w:spacing w:before="240" w:after="120" w:line="276" w:lineRule="auto"/>
      <w:jc w:val="center"/>
    </w:pPr>
    <w:rPr>
      <w:rFonts w:ascii="Tahoma" w:eastAsia="Calibri" w:hAnsi="Tahoma"/>
      <w:noProof/>
      <w:sz w:val="24"/>
      <w:szCs w:val="22"/>
      <w:lang w:val="en-US" w:eastAsia="en-US"/>
    </w:rPr>
  </w:style>
  <w:style w:type="paragraph" w:customStyle="1" w:styleId="af3">
    <w:name w:val="Рис Имя"/>
    <w:basedOn w:val="a0"/>
    <w:next w:val="af1"/>
    <w:link w:val="af4"/>
    <w:rsid w:val="00215469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215469"/>
    <w:pPr>
      <w:keepLines/>
      <w:numPr>
        <w:numId w:val="2"/>
      </w:numPr>
      <w:spacing w:before="120"/>
      <w:ind w:right="851"/>
    </w:pPr>
    <w:rPr>
      <w:sz w:val="20"/>
      <w:lang w:eastAsia="en-US"/>
    </w:rPr>
  </w:style>
  <w:style w:type="paragraph" w:customStyle="1" w:styleId="af5">
    <w:name w:val="Содержание"/>
    <w:basedOn w:val="a0"/>
    <w:next w:val="a0"/>
    <w:rsid w:val="00215469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4"/>
    <w:rsid w:val="00215469"/>
    <w:pPr>
      <w:numPr>
        <w:numId w:val="3"/>
      </w:numPr>
      <w:spacing w:before="60" w:after="60" w:line="288" w:lineRule="auto"/>
    </w:pPr>
    <w:rPr>
      <w:rFonts w:ascii="Tahoma" w:eastAsia="Calibri" w:hAnsi="Tahoma"/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0"/>
    <w:rsid w:val="00D81030"/>
    <w:pPr>
      <w:numPr>
        <w:numId w:val="12"/>
      </w:numPr>
    </w:pPr>
  </w:style>
  <w:style w:type="paragraph" w:customStyle="1" w:styleId="10">
    <w:name w:val="Список_1."/>
    <w:basedOn w:val="a0"/>
    <w:rsid w:val="00215469"/>
    <w:pPr>
      <w:numPr>
        <w:numId w:val="1"/>
      </w:numPr>
      <w:spacing w:line="288" w:lineRule="auto"/>
    </w:pPr>
    <w:rPr>
      <w:lang w:eastAsia="en-US"/>
    </w:rPr>
  </w:style>
  <w:style w:type="paragraph" w:customStyle="1" w:styleId="15">
    <w:name w:val="ТИТ1"/>
    <w:basedOn w:val="a4"/>
    <w:rsid w:val="0021546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215469"/>
    <w:rPr>
      <w:caps w:val="0"/>
    </w:rPr>
  </w:style>
  <w:style w:type="paragraph" w:customStyle="1" w:styleId="34">
    <w:name w:val="Тит3"/>
    <w:basedOn w:val="24"/>
    <w:rsid w:val="00215469"/>
    <w:pPr>
      <w:spacing w:before="0" w:after="0" w:line="240" w:lineRule="auto"/>
    </w:pPr>
    <w:rPr>
      <w:b w:val="0"/>
    </w:rPr>
  </w:style>
  <w:style w:type="paragraph" w:styleId="af6">
    <w:name w:val="Document Map"/>
    <w:basedOn w:val="a0"/>
    <w:link w:val="af7"/>
    <w:rsid w:val="00D81030"/>
    <w:pPr>
      <w:shd w:val="clear" w:color="auto" w:fill="000080"/>
    </w:pPr>
    <w:rPr>
      <w:rFonts w:ascii="Tahoma" w:hAnsi="Tahoma" w:cs="Tahoma"/>
      <w:sz w:val="20"/>
    </w:rPr>
  </w:style>
  <w:style w:type="character" w:customStyle="1" w:styleId="af7">
    <w:name w:val="Схема документа Знак"/>
    <w:link w:val="af6"/>
    <w:rsid w:val="00215469"/>
    <w:rPr>
      <w:rFonts w:ascii="Tahoma" w:hAnsi="Tahoma" w:cs="Tahoma"/>
      <w:shd w:val="clear" w:color="auto" w:fill="000080"/>
    </w:rPr>
  </w:style>
  <w:style w:type="paragraph" w:styleId="af8">
    <w:name w:val="footer"/>
    <w:basedOn w:val="a0"/>
    <w:link w:val="af9"/>
    <w:uiPriority w:val="99"/>
    <w:rsid w:val="00D81030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2"/>
    <w:rsid w:val="00215469"/>
    <w:pPr>
      <w:numPr>
        <w:numId w:val="0"/>
      </w:numPr>
    </w:pPr>
  </w:style>
  <w:style w:type="character" w:customStyle="1" w:styleId="Bold">
    <w:name w:val="Текст_Bold"/>
    <w:rsid w:val="00215469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D81030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7">
    <w:name w:val="toc 1"/>
    <w:basedOn w:val="a0"/>
    <w:next w:val="a0"/>
    <w:link w:val="18"/>
    <w:autoRedefine/>
    <w:uiPriority w:val="39"/>
    <w:rsid w:val="00D81030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D81030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19">
    <w:name w:val="Выдел_1"/>
    <w:rsid w:val="0021546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215469"/>
    <w:pPr>
      <w:widowControl w:val="0"/>
      <w:spacing w:after="200" w:line="276" w:lineRule="auto"/>
      <w:jc w:val="center"/>
    </w:pPr>
    <w:rPr>
      <w:rFonts w:ascii="Tahoma" w:eastAsia="Calibri" w:hAnsi="Tahoma"/>
      <w:sz w:val="16"/>
      <w:szCs w:val="22"/>
      <w:lang w:eastAsia="en-US"/>
    </w:rPr>
  </w:style>
  <w:style w:type="character" w:customStyle="1" w:styleId="26">
    <w:name w:val="Код_2"/>
    <w:rsid w:val="0021546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a">
    <w:name w:val="Кмд_польз"/>
    <w:rsid w:val="0021546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215469"/>
    <w:rPr>
      <w:sz w:val="24"/>
    </w:rPr>
  </w:style>
  <w:style w:type="paragraph" w:customStyle="1" w:styleId="2">
    <w:name w:val="Маркированный 2 уровень"/>
    <w:basedOn w:val="11"/>
    <w:qFormat/>
    <w:rsid w:val="00215469"/>
    <w:pPr>
      <w:numPr>
        <w:numId w:val="4"/>
      </w:numPr>
    </w:pPr>
    <w:rPr>
      <w:lang w:eastAsia="ru-RU"/>
    </w:rPr>
  </w:style>
  <w:style w:type="paragraph" w:customStyle="1" w:styleId="3">
    <w:name w:val="Маркированный 3 уровень"/>
    <w:basedOn w:val="11"/>
    <w:qFormat/>
    <w:rsid w:val="00215469"/>
    <w:pPr>
      <w:numPr>
        <w:numId w:val="5"/>
      </w:numPr>
    </w:pPr>
    <w:rPr>
      <w:lang w:eastAsia="ru-RU"/>
    </w:rPr>
  </w:style>
  <w:style w:type="paragraph" w:customStyle="1" w:styleId="4">
    <w:name w:val="Маркированный 4 уровень"/>
    <w:basedOn w:val="3"/>
    <w:qFormat/>
    <w:rsid w:val="00215469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215469"/>
    <w:pPr>
      <w:numPr>
        <w:numId w:val="6"/>
      </w:numPr>
    </w:pPr>
    <w:rPr>
      <w:sz w:val="20"/>
    </w:rPr>
  </w:style>
  <w:style w:type="paragraph" w:customStyle="1" w:styleId="afb">
    <w:name w:val="Примечание (текст)"/>
    <w:basedOn w:val="a0"/>
    <w:link w:val="afc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character" w:customStyle="1" w:styleId="afc">
    <w:name w:val="Примечание (текст) Знак"/>
    <w:link w:val="afb"/>
    <w:rsid w:val="00215469"/>
    <w:rPr>
      <w:rFonts w:ascii="Tahoma" w:eastAsia="Calibri" w:hAnsi="Tahoma"/>
      <w:szCs w:val="24"/>
    </w:rPr>
  </w:style>
  <w:style w:type="paragraph" w:customStyle="1" w:styleId="afd">
    <w:name w:val="Важно!"/>
    <w:basedOn w:val="a0"/>
    <w:link w:val="afe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character" w:customStyle="1" w:styleId="afe">
    <w:name w:val="Важно! Знак"/>
    <w:link w:val="afd"/>
    <w:rsid w:val="00215469"/>
    <w:rPr>
      <w:rFonts w:ascii="Tahoma" w:eastAsia="Calibri" w:hAnsi="Tahoma"/>
      <w:b/>
      <w:color w:val="E02020"/>
      <w:szCs w:val="24"/>
    </w:rPr>
  </w:style>
  <w:style w:type="paragraph" w:customStyle="1" w:styleId="aff">
    <w:name w:val="К сведению"/>
    <w:basedOn w:val="a0"/>
    <w:next w:val="afb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0">
    <w:name w:val="Пример"/>
    <w:basedOn w:val="a0"/>
    <w:link w:val="aff1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f1">
    <w:name w:val="Пример Знак"/>
    <w:link w:val="aff0"/>
    <w:rsid w:val="00215469"/>
    <w:rPr>
      <w:rFonts w:ascii="Tahoma" w:eastAsia="Calibri" w:hAnsi="Tahoma"/>
      <w:b/>
      <w:color w:val="1E5C3D"/>
      <w:lang w:eastAsia="en-US"/>
    </w:rPr>
  </w:style>
  <w:style w:type="paragraph" w:customStyle="1" w:styleId="aff2">
    <w:name w:val="Название Модуля/Подсистемы"/>
    <w:basedOn w:val="aff3"/>
    <w:next w:val="aff3"/>
    <w:link w:val="aff4"/>
    <w:rsid w:val="00775B1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3">
    <w:name w:val="Основной шрифт"/>
    <w:link w:val="aff5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5">
    <w:name w:val="Основной шрифт Знак"/>
    <w:link w:val="aff3"/>
    <w:rsid w:val="00775B1E"/>
    <w:rPr>
      <w:rFonts w:ascii="Tahoma" w:hAnsi="Tahoma"/>
      <w:szCs w:val="24"/>
      <w:lang w:val="ru-RU" w:eastAsia="ru-RU" w:bidi="ar-SA"/>
    </w:rPr>
  </w:style>
  <w:style w:type="character" w:customStyle="1" w:styleId="aff4">
    <w:name w:val="Название Модуля/Подсистемы Знак Знак"/>
    <w:link w:val="aff2"/>
    <w:rsid w:val="00775B1E"/>
    <w:rPr>
      <w:rFonts w:ascii="Tahoma" w:hAnsi="Tahoma"/>
      <w:caps/>
      <w:sz w:val="52"/>
      <w:szCs w:val="48"/>
    </w:rPr>
  </w:style>
  <w:style w:type="paragraph" w:customStyle="1" w:styleId="aff6">
    <w:name w:val="Надпись ТЛ и ЛУ"/>
    <w:basedOn w:val="aff3"/>
    <w:next w:val="aff3"/>
    <w:link w:val="aff7"/>
    <w:rsid w:val="00775B1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7">
    <w:name w:val="Надпись ТЛ и ЛУ Знак Знак"/>
    <w:link w:val="aff6"/>
    <w:rsid w:val="00775B1E"/>
    <w:rPr>
      <w:rFonts w:ascii="Tahoma" w:hAnsi="Tahoma"/>
      <w:sz w:val="32"/>
      <w:szCs w:val="36"/>
    </w:rPr>
  </w:style>
  <w:style w:type="paragraph" w:customStyle="1" w:styleId="aff8">
    <w:name w:val="Наименование документа"/>
    <w:basedOn w:val="aff3"/>
    <w:next w:val="aff3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9">
    <w:name w:val="Пометка о конфиденциальности"/>
    <w:basedOn w:val="aff3"/>
    <w:next w:val="aff3"/>
    <w:rsid w:val="00775B1E"/>
    <w:pPr>
      <w:ind w:firstLine="0"/>
      <w:jc w:val="center"/>
    </w:pPr>
    <w:rPr>
      <w:b/>
      <w:sz w:val="24"/>
    </w:rPr>
  </w:style>
  <w:style w:type="paragraph" w:customStyle="1" w:styleId="affa">
    <w:name w:val="Обозначение документа"/>
    <w:basedOn w:val="aff6"/>
    <w:rsid w:val="00775B1E"/>
    <w:rPr>
      <w:sz w:val="28"/>
      <w:lang w:val="en-US"/>
    </w:rPr>
  </w:style>
  <w:style w:type="paragraph" w:customStyle="1" w:styleId="affb">
    <w:name w:val="Название системы"/>
    <w:aliases w:val="модуля"/>
    <w:basedOn w:val="aff3"/>
    <w:next w:val="aff3"/>
    <w:link w:val="affc"/>
    <w:rsid w:val="00775B1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c">
    <w:name w:val="Название системы;модуля Знак Знак"/>
    <w:link w:val="affb"/>
    <w:rsid w:val="00775B1E"/>
    <w:rPr>
      <w:rFonts w:ascii="Tahoma" w:hAnsi="Tahoma"/>
      <w:caps/>
      <w:sz w:val="40"/>
      <w:szCs w:val="48"/>
    </w:rPr>
  </w:style>
  <w:style w:type="paragraph" w:customStyle="1" w:styleId="affd">
    <w:name w:val="Термин"/>
    <w:basedOn w:val="aff3"/>
    <w:next w:val="aff3"/>
    <w:link w:val="affe"/>
    <w:rsid w:val="00775B1E"/>
    <w:pPr>
      <w:ind w:firstLine="0"/>
    </w:pPr>
    <w:rPr>
      <w:b/>
      <w:i/>
      <w:lang w:val="x-none" w:eastAsia="x-none"/>
    </w:rPr>
  </w:style>
  <w:style w:type="character" w:customStyle="1" w:styleId="affe">
    <w:name w:val="Термин Знак"/>
    <w:link w:val="affd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f">
    <w:name w:val="Balloon Text"/>
    <w:basedOn w:val="a0"/>
    <w:link w:val="afff0"/>
    <w:uiPriority w:val="99"/>
    <w:unhideWhenUsed/>
    <w:rsid w:val="00D810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basedOn w:val="a1"/>
    <w:link w:val="afff"/>
    <w:uiPriority w:val="99"/>
    <w:rsid w:val="00D81030"/>
    <w:rPr>
      <w:rFonts w:ascii="Tahoma" w:hAnsi="Tahoma" w:cs="Tahoma"/>
      <w:sz w:val="16"/>
      <w:szCs w:val="16"/>
    </w:rPr>
  </w:style>
  <w:style w:type="paragraph" w:styleId="afff1">
    <w:name w:val="Subtitle"/>
    <w:basedOn w:val="a0"/>
    <w:next w:val="a0"/>
    <w:link w:val="afff2"/>
    <w:qFormat/>
    <w:rsid w:val="004B576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2">
    <w:name w:val="Подзаголовок Знак"/>
    <w:link w:val="afff1"/>
    <w:rsid w:val="004B5760"/>
    <w:rPr>
      <w:rFonts w:ascii="Cambria" w:eastAsia="Times New Roman" w:hAnsi="Cambria" w:cs="Times New Roman"/>
      <w:sz w:val="24"/>
      <w:szCs w:val="24"/>
    </w:rPr>
  </w:style>
  <w:style w:type="character" w:styleId="afff3">
    <w:name w:val="Hyperlink"/>
    <w:uiPriority w:val="99"/>
    <w:rsid w:val="00D81030"/>
    <w:rPr>
      <w:color w:val="0000FF"/>
      <w:u w:val="single"/>
    </w:rPr>
  </w:style>
  <w:style w:type="paragraph" w:styleId="afff4">
    <w:name w:val="Normal Indent"/>
    <w:basedOn w:val="a0"/>
    <w:rsid w:val="004B5760"/>
    <w:pPr>
      <w:ind w:left="708"/>
    </w:pPr>
  </w:style>
  <w:style w:type="paragraph" w:customStyle="1" w:styleId="phlistordered2">
    <w:name w:val="ph_list_ordered_2"/>
    <w:basedOn w:val="phnormal"/>
    <w:rsid w:val="00847C34"/>
    <w:pPr>
      <w:tabs>
        <w:tab w:val="num" w:pos="1208"/>
      </w:tabs>
      <w:ind w:left="1752" w:hanging="357"/>
    </w:pPr>
  </w:style>
  <w:style w:type="paragraph" w:customStyle="1" w:styleId="phnormal">
    <w:name w:val="ph_normal"/>
    <w:basedOn w:val="phbase"/>
    <w:link w:val="phnormal0"/>
    <w:rsid w:val="00D81030"/>
    <w:pPr>
      <w:ind w:right="-1" w:firstLine="851"/>
    </w:pPr>
  </w:style>
  <w:style w:type="paragraph" w:styleId="afff5">
    <w:name w:val="List Paragraph"/>
    <w:basedOn w:val="a0"/>
    <w:uiPriority w:val="34"/>
    <w:qFormat/>
    <w:rsid w:val="00E0521C"/>
    <w:pPr>
      <w:spacing w:after="200" w:line="276" w:lineRule="auto"/>
      <w:ind w:left="720"/>
      <w:contextualSpacing/>
    </w:pPr>
    <w:rPr>
      <w:rFonts w:ascii="Calibri" w:hAnsi="Calibri" w:cs="Tahoma"/>
      <w:b/>
      <w:color w:val="000000"/>
      <w:sz w:val="22"/>
      <w:szCs w:val="22"/>
      <w:lang w:val="en-US" w:eastAsia="en-US"/>
    </w:rPr>
  </w:style>
  <w:style w:type="character" w:customStyle="1" w:styleId="Absatz-Standardschriftart">
    <w:name w:val="Absatz-Standardschriftart"/>
    <w:rsid w:val="00215469"/>
  </w:style>
  <w:style w:type="character" w:customStyle="1" w:styleId="36">
    <w:name w:val="Основной шрифт абзаца3"/>
    <w:rsid w:val="00215469"/>
  </w:style>
  <w:style w:type="character" w:customStyle="1" w:styleId="27">
    <w:name w:val="Основной шрифт абзаца2"/>
    <w:rsid w:val="00215469"/>
  </w:style>
  <w:style w:type="character" w:customStyle="1" w:styleId="1a">
    <w:name w:val="Основной шрифт абзаца1"/>
    <w:rsid w:val="00215469"/>
  </w:style>
  <w:style w:type="character" w:customStyle="1" w:styleId="afff6">
    <w:name w:val="Символ нумерации"/>
    <w:rsid w:val="00215469"/>
  </w:style>
  <w:style w:type="character" w:styleId="afff7">
    <w:name w:val="annotation reference"/>
    <w:basedOn w:val="a1"/>
    <w:uiPriority w:val="99"/>
    <w:unhideWhenUsed/>
    <w:rsid w:val="00D81030"/>
    <w:rPr>
      <w:sz w:val="16"/>
      <w:szCs w:val="16"/>
    </w:rPr>
  </w:style>
  <w:style w:type="paragraph" w:styleId="afff8">
    <w:name w:val="annotation text"/>
    <w:basedOn w:val="a0"/>
    <w:link w:val="afff9"/>
    <w:uiPriority w:val="99"/>
    <w:unhideWhenUsed/>
    <w:rsid w:val="00D81030"/>
    <w:pPr>
      <w:spacing w:line="240" w:lineRule="auto"/>
    </w:pPr>
    <w:rPr>
      <w:sz w:val="20"/>
    </w:rPr>
  </w:style>
  <w:style w:type="character" w:customStyle="1" w:styleId="afff9">
    <w:name w:val="Текст примечания Знак"/>
    <w:basedOn w:val="a1"/>
    <w:link w:val="afff8"/>
    <w:uiPriority w:val="99"/>
    <w:rsid w:val="00D81030"/>
    <w:rPr>
      <w:rFonts w:ascii="Arial" w:hAnsi="Arial"/>
    </w:rPr>
  </w:style>
  <w:style w:type="character" w:customStyle="1" w:styleId="af9">
    <w:name w:val="Нижний колонтитул Знак"/>
    <w:basedOn w:val="a1"/>
    <w:link w:val="af8"/>
    <w:uiPriority w:val="99"/>
    <w:rsid w:val="00D81030"/>
    <w:rPr>
      <w:rFonts w:ascii="Arial" w:hAnsi="Arial"/>
      <w:sz w:val="24"/>
    </w:rPr>
  </w:style>
  <w:style w:type="character" w:customStyle="1" w:styleId="afffa">
    <w:name w:val="Ссылка указателя"/>
    <w:rsid w:val="00215469"/>
  </w:style>
  <w:style w:type="paragraph" w:customStyle="1" w:styleId="afffb">
    <w:name w:val="Заголовок"/>
    <w:basedOn w:val="a0"/>
    <w:next w:val="afffc"/>
    <w:rsid w:val="00215469"/>
    <w:pPr>
      <w:keepNext/>
      <w:spacing w:before="240"/>
    </w:pPr>
    <w:rPr>
      <w:rFonts w:eastAsia="DejaVu Sans" w:cs="DejaVu Sans"/>
      <w:sz w:val="28"/>
      <w:szCs w:val="28"/>
    </w:rPr>
  </w:style>
  <w:style w:type="paragraph" w:styleId="afffc">
    <w:name w:val="Body Text"/>
    <w:basedOn w:val="a0"/>
    <w:link w:val="afffd"/>
    <w:rsid w:val="00D81030"/>
  </w:style>
  <w:style w:type="character" w:customStyle="1" w:styleId="afffd">
    <w:name w:val="Основной текст Знак"/>
    <w:link w:val="afffc"/>
    <w:rsid w:val="00215469"/>
    <w:rPr>
      <w:rFonts w:ascii="Arial" w:hAnsi="Arial"/>
      <w:sz w:val="24"/>
    </w:rPr>
  </w:style>
  <w:style w:type="paragraph" w:customStyle="1" w:styleId="42">
    <w:name w:val="Указатель4"/>
    <w:basedOn w:val="a0"/>
    <w:rsid w:val="00215469"/>
    <w:pPr>
      <w:suppressLineNumbers/>
    </w:pPr>
  </w:style>
  <w:style w:type="paragraph" w:customStyle="1" w:styleId="37">
    <w:name w:val="Название объекта3"/>
    <w:basedOn w:val="a0"/>
    <w:rsid w:val="00215469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0"/>
    <w:rsid w:val="00215469"/>
    <w:pPr>
      <w:suppressLineNumbers/>
    </w:pPr>
  </w:style>
  <w:style w:type="paragraph" w:customStyle="1" w:styleId="28">
    <w:name w:val="Название объекта2"/>
    <w:basedOn w:val="a0"/>
    <w:rsid w:val="00215469"/>
    <w:pPr>
      <w:suppressLineNumbers/>
      <w:spacing w:before="120"/>
    </w:pPr>
    <w:rPr>
      <w:i/>
      <w:iCs/>
    </w:rPr>
  </w:style>
  <w:style w:type="paragraph" w:customStyle="1" w:styleId="29">
    <w:name w:val="Указатель2"/>
    <w:basedOn w:val="a0"/>
    <w:rsid w:val="00215469"/>
    <w:pPr>
      <w:suppressLineNumbers/>
    </w:pPr>
  </w:style>
  <w:style w:type="paragraph" w:customStyle="1" w:styleId="1b">
    <w:name w:val="Название объекта1"/>
    <w:basedOn w:val="a0"/>
    <w:rsid w:val="00215469"/>
    <w:pPr>
      <w:suppressLineNumbers/>
      <w:spacing w:before="120"/>
    </w:pPr>
    <w:rPr>
      <w:i/>
      <w:iCs/>
    </w:rPr>
  </w:style>
  <w:style w:type="paragraph" w:customStyle="1" w:styleId="1c">
    <w:name w:val="Указатель1"/>
    <w:basedOn w:val="a0"/>
    <w:rsid w:val="00215469"/>
    <w:pPr>
      <w:suppressLineNumbers/>
    </w:pPr>
  </w:style>
  <w:style w:type="paragraph" w:customStyle="1" w:styleId="afffe">
    <w:name w:val="Текст в заданном формате"/>
    <w:basedOn w:val="a0"/>
    <w:rsid w:val="00215469"/>
    <w:rPr>
      <w:rFonts w:ascii="DejaVu Sans Mono" w:eastAsia="DejaVu Sans" w:hAnsi="DejaVu Sans Mono" w:cs="DejaVu Sans Mono"/>
      <w:sz w:val="20"/>
    </w:rPr>
  </w:style>
  <w:style w:type="paragraph" w:customStyle="1" w:styleId="1d">
    <w:name w:val="Заголовок таблицы ссылок1"/>
    <w:basedOn w:val="12"/>
    <w:next w:val="a0"/>
    <w:rsid w:val="00215469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">
    <w:name w:val="Содержимое таблицы"/>
    <w:basedOn w:val="a0"/>
    <w:rsid w:val="00215469"/>
    <w:pPr>
      <w:suppressLineNumbers/>
    </w:pPr>
  </w:style>
  <w:style w:type="paragraph" w:customStyle="1" w:styleId="affff0">
    <w:name w:val="Заголовок таблицы"/>
    <w:basedOn w:val="affff"/>
    <w:rsid w:val="00215469"/>
    <w:pPr>
      <w:jc w:val="center"/>
    </w:pPr>
    <w:rPr>
      <w:b/>
      <w:bCs/>
    </w:rPr>
  </w:style>
  <w:style w:type="paragraph" w:styleId="9">
    <w:name w:val="toc 9"/>
    <w:basedOn w:val="a0"/>
    <w:next w:val="a0"/>
    <w:autoRedefine/>
    <w:rsid w:val="00D81030"/>
    <w:pPr>
      <w:ind w:left="1920"/>
    </w:pPr>
  </w:style>
  <w:style w:type="paragraph" w:styleId="affff1">
    <w:name w:val="List"/>
    <w:basedOn w:val="afffc"/>
    <w:rsid w:val="00215469"/>
  </w:style>
  <w:style w:type="character" w:styleId="affff2">
    <w:name w:val="Strong"/>
    <w:uiPriority w:val="22"/>
    <w:qFormat/>
    <w:rsid w:val="00215469"/>
    <w:rPr>
      <w:b/>
      <w:bCs/>
    </w:rPr>
  </w:style>
  <w:style w:type="paragraph" w:styleId="affff3">
    <w:name w:val="annotation subject"/>
    <w:basedOn w:val="afff8"/>
    <w:next w:val="afff8"/>
    <w:link w:val="affff4"/>
    <w:uiPriority w:val="99"/>
    <w:unhideWhenUsed/>
    <w:rsid w:val="00D81030"/>
    <w:rPr>
      <w:b/>
      <w:bCs/>
    </w:rPr>
  </w:style>
  <w:style w:type="character" w:customStyle="1" w:styleId="affff4">
    <w:name w:val="Тема примечания Знак"/>
    <w:basedOn w:val="afff9"/>
    <w:link w:val="affff3"/>
    <w:uiPriority w:val="99"/>
    <w:rsid w:val="00D81030"/>
    <w:rPr>
      <w:rFonts w:ascii="Arial" w:hAnsi="Arial"/>
      <w:b/>
      <w:bCs/>
    </w:rPr>
  </w:style>
  <w:style w:type="paragraph" w:styleId="affff5">
    <w:name w:val="footnote text"/>
    <w:basedOn w:val="a0"/>
    <w:link w:val="affff6"/>
    <w:rsid w:val="002A55A2"/>
    <w:rPr>
      <w:sz w:val="20"/>
      <w:lang w:val="x-none" w:eastAsia="x-none"/>
    </w:rPr>
  </w:style>
  <w:style w:type="character" w:customStyle="1" w:styleId="affff6">
    <w:name w:val="Текст сноски Знак"/>
    <w:link w:val="affff5"/>
    <w:rsid w:val="002A55A2"/>
    <w:rPr>
      <w:rFonts w:ascii="Tahoma" w:hAnsi="Tahoma"/>
    </w:rPr>
  </w:style>
  <w:style w:type="character" w:styleId="affff7">
    <w:name w:val="footnote reference"/>
    <w:rsid w:val="002A55A2"/>
    <w:rPr>
      <w:vertAlign w:val="superscript"/>
    </w:rPr>
  </w:style>
  <w:style w:type="character" w:styleId="affff8">
    <w:name w:val="Emphasis"/>
    <w:uiPriority w:val="20"/>
    <w:qFormat/>
    <w:rsid w:val="002A55A2"/>
    <w:rPr>
      <w:i/>
      <w:iCs/>
    </w:rPr>
  </w:style>
  <w:style w:type="paragraph" w:customStyle="1" w:styleId="HeadingBar">
    <w:name w:val="Heading Bar"/>
    <w:basedOn w:val="a0"/>
    <w:next w:val="30"/>
    <w:rsid w:val="002A55A2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customStyle="1" w:styleId="51">
    <w:name w:val="Заголовок 5_"/>
    <w:basedOn w:val="5"/>
    <w:next w:val="2a"/>
    <w:rsid w:val="002A55A2"/>
    <w:pPr>
      <w:keepNext w:val="0"/>
      <w:numPr>
        <w:ilvl w:val="0"/>
        <w:numId w:val="0"/>
      </w:numPr>
      <w:tabs>
        <w:tab w:val="left" w:pos="811"/>
      </w:tabs>
      <w:spacing w:line="240" w:lineRule="auto"/>
      <w:jc w:val="left"/>
    </w:pPr>
    <w:rPr>
      <w:rFonts w:ascii="Book Antiqua" w:hAnsi="Book Antiqua"/>
      <w:i/>
      <w:iCs w:val="0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a">
    <w:name w:val="Body Text Indent 2"/>
    <w:basedOn w:val="a0"/>
    <w:link w:val="2b"/>
    <w:rsid w:val="002A55A2"/>
    <w:pPr>
      <w:spacing w:line="480" w:lineRule="auto"/>
      <w:ind w:left="283"/>
    </w:pPr>
    <w:rPr>
      <w:lang w:val="x-none" w:eastAsia="x-none"/>
    </w:rPr>
  </w:style>
  <w:style w:type="character" w:customStyle="1" w:styleId="2b">
    <w:name w:val="Основной текст с отступом 2 Знак"/>
    <w:link w:val="2a"/>
    <w:rsid w:val="002A55A2"/>
    <w:rPr>
      <w:rFonts w:ascii="Tahoma" w:hAnsi="Tahoma"/>
      <w:sz w:val="24"/>
      <w:szCs w:val="24"/>
    </w:rPr>
  </w:style>
  <w:style w:type="paragraph" w:styleId="affff9">
    <w:name w:val="Normal (Web)"/>
    <w:basedOn w:val="a0"/>
    <w:uiPriority w:val="99"/>
    <w:unhideWhenUsed/>
    <w:rsid w:val="00FD56F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B51F2D"/>
  </w:style>
  <w:style w:type="paragraph" w:styleId="HTML">
    <w:name w:val="HTML Preformatted"/>
    <w:basedOn w:val="a0"/>
    <w:link w:val="HTML0"/>
    <w:uiPriority w:val="99"/>
    <w:unhideWhenUsed/>
    <w:rsid w:val="009A43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9A432C"/>
    <w:rPr>
      <w:rFonts w:ascii="Courier New" w:hAnsi="Courier New" w:cs="Courier New"/>
    </w:rPr>
  </w:style>
  <w:style w:type="paragraph" w:styleId="43">
    <w:name w:val="toc 4"/>
    <w:basedOn w:val="a0"/>
    <w:next w:val="a0"/>
    <w:autoRedefine/>
    <w:uiPriority w:val="39"/>
    <w:rsid w:val="00D81030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0"/>
    <w:next w:val="a0"/>
    <w:autoRedefine/>
    <w:uiPriority w:val="39"/>
    <w:rsid w:val="00D81030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D81030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0"/>
    <w:next w:val="a0"/>
    <w:autoRedefine/>
    <w:rsid w:val="00D81030"/>
    <w:pPr>
      <w:ind w:left="1440"/>
    </w:pPr>
  </w:style>
  <w:style w:type="paragraph" w:styleId="81">
    <w:name w:val="toc 8"/>
    <w:basedOn w:val="a0"/>
    <w:next w:val="a0"/>
    <w:autoRedefine/>
    <w:rsid w:val="00D81030"/>
    <w:pPr>
      <w:ind w:left="1680"/>
    </w:pPr>
  </w:style>
  <w:style w:type="paragraph" w:styleId="affffa">
    <w:name w:val="Plain Text"/>
    <w:aliases w:val="Текст_сноски"/>
    <w:basedOn w:val="a0"/>
    <w:next w:val="a0"/>
    <w:link w:val="affffb"/>
    <w:rsid w:val="003F605E"/>
    <w:pPr>
      <w:autoSpaceDE w:val="0"/>
      <w:autoSpaceDN w:val="0"/>
      <w:adjustRightInd w:val="0"/>
    </w:pPr>
    <w:rPr>
      <w:lang w:val="x-none" w:eastAsia="x-none"/>
    </w:rPr>
  </w:style>
  <w:style w:type="character" w:customStyle="1" w:styleId="affffb">
    <w:name w:val="Текст Знак"/>
    <w:aliases w:val="Текст_сноски Знак"/>
    <w:link w:val="affffa"/>
    <w:rsid w:val="003F605E"/>
    <w:rPr>
      <w:rFonts w:ascii="Arial" w:hAnsi="Arial"/>
      <w:sz w:val="24"/>
      <w:szCs w:val="24"/>
      <w:lang w:val="x-none" w:eastAsia="x-none"/>
    </w:rPr>
  </w:style>
  <w:style w:type="table" w:styleId="affffc">
    <w:name w:val="Table Grid"/>
    <w:basedOn w:val="a2"/>
    <w:uiPriority w:val="59"/>
    <w:rsid w:val="00D81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605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rsid w:val="003F605E"/>
    <w:pPr>
      <w:spacing w:before="240"/>
    </w:pPr>
    <w:rPr>
      <w:color w:val="auto"/>
    </w:rPr>
  </w:style>
  <w:style w:type="character" w:customStyle="1" w:styleId="Ciaeniinee">
    <w:name w:val="Ciae niinee"/>
    <w:rsid w:val="003F605E"/>
    <w:rPr>
      <w:color w:val="000000"/>
    </w:rPr>
  </w:style>
  <w:style w:type="character" w:styleId="affffd">
    <w:name w:val="FollowedHyperlink"/>
    <w:rsid w:val="003F605E"/>
    <w:rPr>
      <w:color w:val="800080"/>
      <w:u w:val="single"/>
    </w:rPr>
  </w:style>
  <w:style w:type="paragraph" w:customStyle="1" w:styleId="TitleBar">
    <w:name w:val="Title Bar"/>
    <w:basedOn w:val="a0"/>
    <w:rsid w:val="003F605E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customStyle="1" w:styleId="1e">
    <w:name w:val="Заголовок оглавления1"/>
    <w:basedOn w:val="a0"/>
    <w:rsid w:val="003F605E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paragraph" w:customStyle="1" w:styleId="1f">
    <w:name w:val="Стиль Оглавление 1 + Междустр.интервал:  полуторный"/>
    <w:basedOn w:val="17"/>
    <w:rsid w:val="003F605E"/>
    <w:pPr>
      <w:spacing w:before="0"/>
      <w:ind w:right="0"/>
      <w:jc w:val="left"/>
    </w:pPr>
    <w:rPr>
      <w:rFonts w:ascii="Times New Roman" w:hAnsi="Times New Roman"/>
      <w:b w:val="0"/>
      <w:bCs/>
      <w:caps/>
      <w:lang w:val="x-none"/>
    </w:rPr>
  </w:style>
  <w:style w:type="character" w:styleId="affffe">
    <w:name w:val="page number"/>
    <w:rsid w:val="003F605E"/>
  </w:style>
  <w:style w:type="paragraph" w:customStyle="1" w:styleId="1f0">
    <w:name w:val="Стиль Оглавление 1 + полужирный все прописные Междустр.интервал: ..."/>
    <w:basedOn w:val="17"/>
    <w:rsid w:val="003F605E"/>
    <w:pPr>
      <w:spacing w:before="0"/>
      <w:ind w:right="0"/>
      <w:jc w:val="left"/>
    </w:pPr>
    <w:rPr>
      <w:rFonts w:ascii="Times New Roman" w:hAnsi="Times New Roman"/>
      <w:bCs/>
      <w:lang w:val="x-none"/>
    </w:rPr>
  </w:style>
  <w:style w:type="paragraph" w:customStyle="1" w:styleId="1f1">
    <w:name w:val="Стиль Оглавление 1 + полужирный все прописные"/>
    <w:basedOn w:val="17"/>
    <w:link w:val="1f2"/>
    <w:rsid w:val="003F605E"/>
    <w:pPr>
      <w:spacing w:before="0" w:line="240" w:lineRule="auto"/>
      <w:ind w:right="0"/>
      <w:jc w:val="left"/>
    </w:pPr>
  </w:style>
  <w:style w:type="character" w:customStyle="1" w:styleId="18">
    <w:name w:val="Оглавление 1 Знак"/>
    <w:link w:val="17"/>
    <w:uiPriority w:val="39"/>
    <w:rsid w:val="00E00227"/>
    <w:rPr>
      <w:rFonts w:ascii="Arial" w:hAnsi="Arial"/>
      <w:b/>
      <w:sz w:val="24"/>
      <w:szCs w:val="24"/>
    </w:rPr>
  </w:style>
  <w:style w:type="character" w:customStyle="1" w:styleId="1f2">
    <w:name w:val="Стиль Оглавление 1 + полужирный все прописные Знак"/>
    <w:link w:val="1f1"/>
    <w:rsid w:val="003F605E"/>
    <w:rPr>
      <w:rFonts w:ascii="Tahoma" w:hAnsi="Tahoma"/>
      <w:b/>
      <w:noProof/>
      <w:sz w:val="24"/>
      <w:lang w:val="x-none" w:eastAsia="en-US"/>
    </w:rPr>
  </w:style>
  <w:style w:type="paragraph" w:styleId="2c">
    <w:name w:val="Body Text 2"/>
    <w:basedOn w:val="a0"/>
    <w:link w:val="2d"/>
    <w:rsid w:val="003F605E"/>
    <w:pPr>
      <w:jc w:val="center"/>
    </w:pPr>
    <w:rPr>
      <w:rFonts w:ascii="Times New Roman" w:hAnsi="Times New Roman"/>
      <w:b/>
      <w:bCs/>
      <w:color w:val="000000"/>
      <w:sz w:val="28"/>
      <w:lang w:val="x-none" w:eastAsia="x-none"/>
    </w:rPr>
  </w:style>
  <w:style w:type="character" w:customStyle="1" w:styleId="2d">
    <w:name w:val="Основной текст 2 Знак"/>
    <w:link w:val="2c"/>
    <w:rsid w:val="003F605E"/>
    <w:rPr>
      <w:b/>
      <w:bCs/>
      <w:color w:val="000000"/>
      <w:sz w:val="28"/>
      <w:szCs w:val="24"/>
      <w:lang w:val="x-none" w:eastAsia="x-none"/>
    </w:rPr>
  </w:style>
  <w:style w:type="paragraph" w:customStyle="1" w:styleId="afffff">
    <w:name w:val="РП_обычный"/>
    <w:basedOn w:val="Default"/>
    <w:next w:val="Default"/>
    <w:rsid w:val="003F605E"/>
  </w:style>
  <w:style w:type="paragraph" w:customStyle="1" w:styleId="afffff0">
    <w:name w:val="РП_Примечание"/>
    <w:basedOn w:val="Default"/>
    <w:next w:val="Default"/>
    <w:rsid w:val="003F605E"/>
  </w:style>
  <w:style w:type="character" w:customStyle="1" w:styleId="afffff1">
    <w:name w:val="РП_Путь_меню"/>
    <w:rsid w:val="003F605E"/>
    <w:rPr>
      <w:rFonts w:cs="Arial"/>
      <w:color w:val="000000"/>
      <w:sz w:val="20"/>
      <w:szCs w:val="20"/>
    </w:rPr>
  </w:style>
  <w:style w:type="paragraph" w:customStyle="1" w:styleId="1f3">
    <w:name w:val="РП_Баллет_Квад_1"/>
    <w:basedOn w:val="Default"/>
    <w:next w:val="Default"/>
    <w:rsid w:val="003F605E"/>
  </w:style>
  <w:style w:type="paragraph" w:customStyle="1" w:styleId="2e">
    <w:name w:val="РП_Баллет_Квад_2"/>
    <w:basedOn w:val="Default"/>
    <w:next w:val="Default"/>
    <w:rsid w:val="003F605E"/>
  </w:style>
  <w:style w:type="paragraph" w:customStyle="1" w:styleId="44">
    <w:name w:val="Стиль Заголовок 4"/>
    <w:aliases w:val="H4 + Book Antiqua 12 пт После:  0 пт снизу: (о..."/>
    <w:basedOn w:val="40"/>
    <w:rsid w:val="003F605E"/>
    <w:pPr>
      <w:keepLines w:val="0"/>
      <w:numPr>
        <w:ilvl w:val="0"/>
        <w:numId w:val="0"/>
      </w:numPr>
      <w:pBdr>
        <w:bottom w:val="single" w:sz="6" w:space="1" w:color="auto"/>
      </w:pBdr>
      <w:spacing w:line="240" w:lineRule="auto"/>
      <w:jc w:val="left"/>
    </w:pPr>
    <w:rPr>
      <w:rFonts w:ascii="Book Antiqua" w:hAnsi="Book Antiqua"/>
      <w:bCs w:val="0"/>
    </w:rPr>
  </w:style>
  <w:style w:type="paragraph" w:customStyle="1" w:styleId="afffff2">
    <w:name w:val=".._......."/>
    <w:basedOn w:val="Default"/>
    <w:next w:val="Default"/>
    <w:rsid w:val="003F605E"/>
  </w:style>
  <w:style w:type="paragraph" w:styleId="afffff3">
    <w:name w:val="Body Text Indent"/>
    <w:basedOn w:val="a0"/>
    <w:link w:val="afffff4"/>
    <w:rsid w:val="003F605E"/>
    <w:pPr>
      <w:ind w:left="283"/>
    </w:pPr>
    <w:rPr>
      <w:rFonts w:ascii="Times New Roman" w:hAnsi="Times New Roman"/>
      <w:lang w:val="x-none" w:eastAsia="x-none"/>
    </w:rPr>
  </w:style>
  <w:style w:type="character" w:customStyle="1" w:styleId="afffff4">
    <w:name w:val="Основной текст с отступом Знак"/>
    <w:link w:val="afffff3"/>
    <w:rsid w:val="003F605E"/>
    <w:rPr>
      <w:sz w:val="24"/>
      <w:szCs w:val="24"/>
      <w:lang w:val="x-none" w:eastAsia="x-none"/>
    </w:rPr>
  </w:style>
  <w:style w:type="paragraph" w:customStyle="1" w:styleId="afffff5">
    <w:name w:val="......."/>
    <w:basedOn w:val="Default"/>
    <w:next w:val="Default"/>
    <w:rsid w:val="003F605E"/>
    <w:rPr>
      <w:color w:val="auto"/>
    </w:rPr>
  </w:style>
  <w:style w:type="paragraph" w:customStyle="1" w:styleId="-10">
    <w:name w:val="......_....-1"/>
    <w:basedOn w:val="Default"/>
    <w:next w:val="Default"/>
    <w:rsid w:val="003F605E"/>
    <w:rPr>
      <w:color w:val="auto"/>
    </w:rPr>
  </w:style>
  <w:style w:type="paragraph" w:customStyle="1" w:styleId="afffff6">
    <w:name w:val="...... .........."/>
    <w:basedOn w:val="Default"/>
    <w:next w:val="Default"/>
    <w:rsid w:val="003F605E"/>
    <w:rPr>
      <w:color w:val="auto"/>
    </w:rPr>
  </w:style>
  <w:style w:type="paragraph" w:customStyle="1" w:styleId="afffff7">
    <w:name w:val="...._....."/>
    <w:basedOn w:val="Default"/>
    <w:next w:val="Default"/>
    <w:rsid w:val="003F605E"/>
    <w:rPr>
      <w:color w:val="auto"/>
    </w:rPr>
  </w:style>
  <w:style w:type="paragraph" w:customStyle="1" w:styleId="-11">
    <w:name w:val="......-1"/>
    <w:basedOn w:val="Default"/>
    <w:next w:val="Default"/>
    <w:rsid w:val="003F605E"/>
    <w:rPr>
      <w:color w:val="auto"/>
    </w:rPr>
  </w:style>
  <w:style w:type="paragraph" w:customStyle="1" w:styleId="afffff8">
    <w:name w:val="....._._....."/>
    <w:basedOn w:val="Default"/>
    <w:next w:val="Default"/>
    <w:rsid w:val="003F605E"/>
    <w:rPr>
      <w:color w:val="auto"/>
    </w:rPr>
  </w:style>
  <w:style w:type="paragraph" w:customStyle="1" w:styleId="afffff9">
    <w:name w:val="РП_Об_без_отст"/>
    <w:basedOn w:val="Default"/>
    <w:next w:val="Default"/>
    <w:rsid w:val="003F605E"/>
    <w:rPr>
      <w:color w:val="auto"/>
    </w:rPr>
  </w:style>
  <w:style w:type="paragraph" w:customStyle="1" w:styleId="2f">
    <w:name w:val="Стиль Заголовок 2 + полужирный"/>
    <w:basedOn w:val="20"/>
    <w:link w:val="2f0"/>
    <w:rsid w:val="003F605E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f0">
    <w:name w:val="Стиль Заголовок 2 + полужирный Знак"/>
    <w:link w:val="2f"/>
    <w:rsid w:val="003F605E"/>
    <w:rPr>
      <w:b/>
      <w:bCs/>
      <w:sz w:val="24"/>
      <w:szCs w:val="28"/>
      <w:lang w:val="x-none" w:eastAsia="x-none"/>
    </w:rPr>
  </w:style>
  <w:style w:type="paragraph" w:customStyle="1" w:styleId="45">
    <w:name w:val="Стиль Заголовок 4 + полужирный"/>
    <w:basedOn w:val="40"/>
    <w:link w:val="46"/>
    <w:rsid w:val="003F605E"/>
    <w:pPr>
      <w:keepNext w:val="0"/>
      <w:keepLines w:val="0"/>
      <w:widowControl w:val="0"/>
      <w:numPr>
        <w:ilvl w:val="0"/>
        <w:numId w:val="0"/>
      </w:numPr>
      <w:tabs>
        <w:tab w:val="num" w:pos="720"/>
      </w:tabs>
      <w:spacing w:before="0" w:after="0" w:line="240" w:lineRule="auto"/>
      <w:ind w:left="720" w:hanging="360"/>
      <w:jc w:val="left"/>
    </w:pPr>
    <w:rPr>
      <w:rFonts w:ascii="Times New Roman" w:hAnsi="Times New Roman"/>
      <w:bCs w:val="0"/>
      <w:szCs w:val="28"/>
      <w:lang w:val="x-none" w:eastAsia="x-none"/>
    </w:rPr>
  </w:style>
  <w:style w:type="character" w:customStyle="1" w:styleId="46">
    <w:name w:val="Стиль Заголовок 4 + полужирный Знак"/>
    <w:link w:val="45"/>
    <w:rsid w:val="003F605E"/>
    <w:rPr>
      <w:b/>
      <w:bCs/>
      <w:sz w:val="24"/>
      <w:szCs w:val="28"/>
      <w:lang w:val="x-none" w:eastAsia="x-none"/>
    </w:rPr>
  </w:style>
  <w:style w:type="paragraph" w:customStyle="1" w:styleId="210">
    <w:name w:val="Стиль Заголовок 2 + полужирный1"/>
    <w:basedOn w:val="20"/>
    <w:link w:val="211"/>
    <w:rsid w:val="003F605E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11">
    <w:name w:val="Стиль Заголовок 2 + полужирный1 Знак"/>
    <w:link w:val="210"/>
    <w:rsid w:val="003F605E"/>
    <w:rPr>
      <w:b/>
      <w:bCs/>
      <w:sz w:val="24"/>
      <w:szCs w:val="28"/>
      <w:lang w:val="x-none" w:eastAsia="x-none"/>
    </w:rPr>
  </w:style>
  <w:style w:type="paragraph" w:styleId="afffffa">
    <w:name w:val="TOC Heading"/>
    <w:basedOn w:val="12"/>
    <w:next w:val="a0"/>
    <w:uiPriority w:val="39"/>
    <w:semiHidden/>
    <w:unhideWhenUsed/>
    <w:qFormat/>
    <w:rsid w:val="003F605E"/>
    <w:pPr>
      <w:pageBreakBefore w:val="0"/>
      <w:numPr>
        <w:numId w:val="0"/>
      </w:numPr>
      <w:spacing w:before="480" w:after="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customStyle="1" w:styleId="13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,Section Знак,1 Знак"/>
    <w:link w:val="12"/>
    <w:rsid w:val="00A86A3A"/>
    <w:rPr>
      <w:rFonts w:ascii="Arial" w:hAnsi="Arial"/>
      <w:b/>
      <w:sz w:val="28"/>
      <w:szCs w:val="28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A86A3A"/>
    <w:rPr>
      <w:rFonts w:ascii="Arial" w:hAnsi="Arial"/>
      <w:b/>
      <w:sz w:val="24"/>
    </w:rPr>
  </w:style>
  <w:style w:type="paragraph" w:customStyle="1" w:styleId="100">
    <w:name w:val="Оглавление 10"/>
    <w:basedOn w:val="29"/>
    <w:rsid w:val="00215469"/>
    <w:pPr>
      <w:tabs>
        <w:tab w:val="right" w:leader="dot" w:pos="7091"/>
      </w:tabs>
      <w:ind w:left="2547"/>
    </w:pPr>
  </w:style>
  <w:style w:type="paragraph" w:styleId="afffffb">
    <w:name w:val="Revision"/>
    <w:hidden/>
    <w:uiPriority w:val="99"/>
    <w:semiHidden/>
    <w:rsid w:val="00085EEA"/>
    <w:rPr>
      <w:rFonts w:ascii="Tahoma" w:hAnsi="Tahoma"/>
      <w:sz w:val="24"/>
      <w:szCs w:val="24"/>
    </w:rPr>
  </w:style>
  <w:style w:type="character" w:customStyle="1" w:styleId="14">
    <w:name w:val="Маркированный 1 уровень Знак"/>
    <w:link w:val="11"/>
    <w:rsid w:val="00322127"/>
    <w:rPr>
      <w:rFonts w:ascii="Tahoma" w:eastAsia="Calibri" w:hAnsi="Tahoma"/>
      <w:snapToGrid w:val="0"/>
      <w:spacing w:val="2"/>
      <w:sz w:val="24"/>
      <w:szCs w:val="24"/>
      <w:lang w:eastAsia="en-US"/>
    </w:rPr>
  </w:style>
  <w:style w:type="character" w:customStyle="1" w:styleId="af2">
    <w:name w:val="Рис Знак"/>
    <w:link w:val="af1"/>
    <w:locked/>
    <w:rsid w:val="00322127"/>
    <w:rPr>
      <w:rFonts w:ascii="Tahoma" w:eastAsia="Calibri" w:hAnsi="Tahoma"/>
      <w:noProof/>
      <w:sz w:val="24"/>
      <w:szCs w:val="22"/>
      <w:lang w:val="en-US" w:eastAsia="en-US"/>
    </w:rPr>
  </w:style>
  <w:style w:type="character" w:customStyle="1" w:styleId="af4">
    <w:name w:val="Рис Имя Знак"/>
    <w:link w:val="af3"/>
    <w:locked/>
    <w:rsid w:val="00322127"/>
    <w:rPr>
      <w:rFonts w:ascii="Tahoma" w:eastAsia="Calibri" w:hAnsi="Tahoma"/>
      <w:sz w:val="24"/>
      <w:lang w:eastAsia="en-US"/>
    </w:rPr>
  </w:style>
  <w:style w:type="character" w:customStyle="1" w:styleId="41">
    <w:name w:val="Заголовок 4 Знак"/>
    <w:aliases w:val="(подпункт) Знак,H4 Знак,h4 Знак,Level 4 Topic Heading Знак,Sub-Minor Знак,Case Sub-Header Знак,heading4 Знак,4 Знак,I4 Знак,l4 Знак,I41 Знак,41 Знак,l41 Знак,heading41 Знак,(Shift Ctrl 4) Знак,Titre 41 Знак,t4.T4 Знак,4heading Знак"/>
    <w:link w:val="40"/>
    <w:rsid w:val="002D7499"/>
    <w:rPr>
      <w:rFonts w:ascii="Arial" w:hAnsi="Arial"/>
      <w:b/>
      <w:bCs/>
      <w:sz w:val="24"/>
    </w:rPr>
  </w:style>
  <w:style w:type="paragraph" w:customStyle="1" w:styleId="phbase">
    <w:name w:val="ph_base"/>
    <w:link w:val="phbase0"/>
    <w:rsid w:val="00D81030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D81030"/>
    <w:pPr>
      <w:keepNext/>
      <w:keepLines/>
      <w:pageBreakBefore/>
      <w:numPr>
        <w:numId w:val="16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81030"/>
    <w:pPr>
      <w:keepNext/>
      <w:keepLines/>
      <w:numPr>
        <w:ilvl w:val="1"/>
        <w:numId w:val="16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81030"/>
    <w:pPr>
      <w:keepNext/>
      <w:keepLines/>
      <w:numPr>
        <w:ilvl w:val="2"/>
        <w:numId w:val="16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D81030"/>
    <w:pPr>
      <w:numPr>
        <w:numId w:val="9"/>
      </w:numPr>
    </w:pPr>
  </w:style>
  <w:style w:type="paragraph" w:customStyle="1" w:styleId="phbibliography">
    <w:name w:val="ph_bibliography"/>
    <w:basedOn w:val="phbase"/>
    <w:rsid w:val="00D81030"/>
    <w:pPr>
      <w:numPr>
        <w:numId w:val="10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81030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81030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81030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81030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81030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81030"/>
  </w:style>
  <w:style w:type="paragraph" w:customStyle="1" w:styleId="phconfirmstamptitle">
    <w:name w:val="ph_confirmstamp_title"/>
    <w:basedOn w:val="phconfirmstamp"/>
    <w:next w:val="phconfirmstampstamp"/>
    <w:rsid w:val="00D81030"/>
    <w:rPr>
      <w:b/>
      <w:caps/>
      <w:szCs w:val="24"/>
    </w:rPr>
  </w:style>
  <w:style w:type="paragraph" w:customStyle="1" w:styleId="phcontent">
    <w:name w:val="ph_content"/>
    <w:basedOn w:val="phbase"/>
    <w:next w:val="17"/>
    <w:rsid w:val="00D8103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81030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81030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81030"/>
    <w:pPr>
      <w:spacing w:before="120"/>
    </w:pPr>
  </w:style>
  <w:style w:type="paragraph" w:customStyle="1" w:styleId="phfiguretitle">
    <w:name w:val="ph_figure_title"/>
    <w:basedOn w:val="phfigure"/>
    <w:next w:val="phnormal"/>
    <w:rsid w:val="00D81030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81030"/>
    <w:pPr>
      <w:widowControl w:val="0"/>
    </w:pPr>
    <w:rPr>
      <w:sz w:val="18"/>
    </w:rPr>
  </w:style>
  <w:style w:type="character" w:customStyle="1" w:styleId="phinline">
    <w:name w:val="ph_inline"/>
    <w:basedOn w:val="a1"/>
    <w:rsid w:val="00D81030"/>
  </w:style>
  <w:style w:type="character" w:customStyle="1" w:styleId="phinline8">
    <w:name w:val="ph_inline_8"/>
    <w:rsid w:val="00D81030"/>
    <w:rPr>
      <w:sz w:val="16"/>
    </w:rPr>
  </w:style>
  <w:style w:type="character" w:customStyle="1" w:styleId="phinlinebolditalic">
    <w:name w:val="ph_inline_bolditalic"/>
    <w:rsid w:val="00D81030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81030"/>
    <w:rPr>
      <w:rFonts w:ascii="Courier New" w:hAnsi="Courier New"/>
      <w:sz w:val="24"/>
    </w:rPr>
  </w:style>
  <w:style w:type="character" w:customStyle="1" w:styleId="phinlinefirstterm">
    <w:name w:val="ph_inline_firstterm"/>
    <w:rsid w:val="00D81030"/>
    <w:rPr>
      <w:i/>
      <w:sz w:val="24"/>
    </w:rPr>
  </w:style>
  <w:style w:type="character" w:customStyle="1" w:styleId="phinlineguiitem">
    <w:name w:val="ph_inline_guiitem"/>
    <w:rsid w:val="00D81030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81030"/>
    <w:rPr>
      <w:b/>
      <w:smallCaps/>
      <w:sz w:val="24"/>
    </w:rPr>
  </w:style>
  <w:style w:type="character" w:customStyle="1" w:styleId="phinlinespace">
    <w:name w:val="ph_inline_space"/>
    <w:rsid w:val="00D81030"/>
    <w:rPr>
      <w:spacing w:val="60"/>
    </w:rPr>
  </w:style>
  <w:style w:type="character" w:customStyle="1" w:styleId="phinlinesuperline">
    <w:name w:val="ph_inline_superline"/>
    <w:rsid w:val="00D81030"/>
    <w:rPr>
      <w:vertAlign w:val="superscript"/>
    </w:rPr>
  </w:style>
  <w:style w:type="character" w:customStyle="1" w:styleId="phinlineunderline">
    <w:name w:val="ph_inline_underline"/>
    <w:rsid w:val="00D81030"/>
    <w:rPr>
      <w:u w:val="single"/>
      <w:lang w:val="ru-RU"/>
    </w:rPr>
  </w:style>
  <w:style w:type="character" w:customStyle="1" w:styleId="phinlineunderlineitalic">
    <w:name w:val="ph_inline_underlineitalic"/>
    <w:rsid w:val="00D81030"/>
    <w:rPr>
      <w:i/>
      <w:u w:val="single"/>
      <w:lang w:val="ru-RU"/>
    </w:rPr>
  </w:style>
  <w:style w:type="character" w:customStyle="1" w:styleId="phinlineuppercase">
    <w:name w:val="ph_inline_uppercase"/>
    <w:rsid w:val="00D81030"/>
    <w:rPr>
      <w:caps/>
      <w:lang w:val="ru-RU"/>
    </w:rPr>
  </w:style>
  <w:style w:type="paragraph" w:customStyle="1" w:styleId="phinset">
    <w:name w:val="ph_inset"/>
    <w:basedOn w:val="phnormal"/>
    <w:next w:val="phnormal"/>
    <w:rsid w:val="00D81030"/>
  </w:style>
  <w:style w:type="paragraph" w:customStyle="1" w:styleId="phinsetcaution">
    <w:name w:val="ph_inset_caution"/>
    <w:basedOn w:val="phinset"/>
    <w:rsid w:val="00D81030"/>
    <w:pPr>
      <w:keepLines/>
    </w:pPr>
  </w:style>
  <w:style w:type="paragraph" w:customStyle="1" w:styleId="phinsetnote">
    <w:name w:val="ph_inset_note"/>
    <w:basedOn w:val="phinset"/>
    <w:rsid w:val="00D81030"/>
    <w:pPr>
      <w:keepLines/>
    </w:pPr>
  </w:style>
  <w:style w:type="paragraph" w:customStyle="1" w:styleId="phinsettitle">
    <w:name w:val="ph_inset_title"/>
    <w:basedOn w:val="phinset"/>
    <w:next w:val="phinsetnote"/>
    <w:rsid w:val="00D81030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81030"/>
    <w:pPr>
      <w:keepLines/>
    </w:pPr>
  </w:style>
  <w:style w:type="paragraph" w:customStyle="1" w:styleId="phlistitemized1">
    <w:name w:val="ph_list_itemized_1"/>
    <w:basedOn w:val="phnormal"/>
    <w:link w:val="phlistitemized10"/>
    <w:rsid w:val="00D81030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81030"/>
    <w:pPr>
      <w:numPr>
        <w:ilvl w:val="1"/>
        <w:numId w:val="15"/>
      </w:numPr>
    </w:pPr>
  </w:style>
  <w:style w:type="paragraph" w:customStyle="1" w:styleId="phlistitemizedtitle">
    <w:name w:val="ph_list_itemized_title"/>
    <w:basedOn w:val="phnormal"/>
    <w:next w:val="phlistitemized1"/>
    <w:rsid w:val="00D81030"/>
    <w:pPr>
      <w:keepNext/>
    </w:pPr>
  </w:style>
  <w:style w:type="paragraph" w:customStyle="1" w:styleId="phlistordered1">
    <w:name w:val="ph_list_ordered_1"/>
    <w:basedOn w:val="phnormal"/>
    <w:rsid w:val="00D81030"/>
    <w:pPr>
      <w:numPr>
        <w:ilvl w:val="1"/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D81030"/>
    <w:pPr>
      <w:keepNext/>
    </w:pPr>
  </w:style>
  <w:style w:type="paragraph" w:customStyle="1" w:styleId="phstamp">
    <w:name w:val="ph_stamp"/>
    <w:basedOn w:val="phbase"/>
    <w:rsid w:val="00D81030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81030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81030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81030"/>
    <w:pPr>
      <w:ind w:left="57"/>
    </w:pPr>
    <w:rPr>
      <w:i/>
    </w:rPr>
  </w:style>
  <w:style w:type="paragraph" w:customStyle="1" w:styleId="phtablecell">
    <w:name w:val="ph_table_cell"/>
    <w:basedOn w:val="phbase"/>
    <w:rsid w:val="00D81030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81030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D81030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D81030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81030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81030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81030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81030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81030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81030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81030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D8103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81030"/>
  </w:style>
  <w:style w:type="paragraph" w:customStyle="1" w:styleId="phtitlepagesystemfull">
    <w:name w:val="ph_titlepage_system_full"/>
    <w:basedOn w:val="phtitlepage"/>
    <w:next w:val="phtitlepagesystemshort"/>
    <w:rsid w:val="00D81030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81030"/>
    <w:rPr>
      <w:b/>
      <w:sz w:val="32"/>
    </w:rPr>
  </w:style>
  <w:style w:type="paragraph" w:styleId="HTML1">
    <w:name w:val="HTML Address"/>
    <w:basedOn w:val="a0"/>
    <w:link w:val="HTML2"/>
    <w:rsid w:val="00D81030"/>
    <w:rPr>
      <w:i/>
      <w:iCs/>
    </w:rPr>
  </w:style>
  <w:style w:type="character" w:customStyle="1" w:styleId="HTML2">
    <w:name w:val="Адрес HTML Знак"/>
    <w:link w:val="HTML1"/>
    <w:rsid w:val="00DD571F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2"/>
    <w:next w:val="phnormal"/>
    <w:rsid w:val="00D81030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81030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81030"/>
    <w:rPr>
      <w:u w:val="single"/>
    </w:rPr>
  </w:style>
  <w:style w:type="paragraph" w:customStyle="1" w:styleId="phstampleft">
    <w:name w:val="ph_stamp_left"/>
    <w:basedOn w:val="phstamp"/>
    <w:rsid w:val="00D81030"/>
    <w:pPr>
      <w:jc w:val="left"/>
    </w:pPr>
    <w:rPr>
      <w:sz w:val="18"/>
    </w:rPr>
  </w:style>
  <w:style w:type="character" w:customStyle="1" w:styleId="phnormal1">
    <w:name w:val="ph_normal Знак Знак"/>
    <w:rsid w:val="00D81030"/>
    <w:rPr>
      <w:rFonts w:ascii="Arial" w:hAnsi="Arial"/>
      <w:sz w:val="24"/>
    </w:rPr>
  </w:style>
  <w:style w:type="paragraph" w:customStyle="1" w:styleId="34--">
    <w:name w:val="Сф34-Согл-Утв"/>
    <w:next w:val="a0"/>
    <w:rsid w:val="002F03A9"/>
    <w:pPr>
      <w:spacing w:before="60" w:after="60" w:line="259" w:lineRule="auto"/>
      <w:jc w:val="center"/>
    </w:pPr>
    <w:rPr>
      <w:rFonts w:eastAsia="Calibri"/>
      <w:sz w:val="28"/>
      <w:szCs w:val="24"/>
    </w:rPr>
  </w:style>
  <w:style w:type="paragraph" w:customStyle="1" w:styleId="phlistordereda">
    <w:name w:val="ph_list_ordered_aбв"/>
    <w:basedOn w:val="phnormal"/>
    <w:rsid w:val="00D81030"/>
    <w:pPr>
      <w:numPr>
        <w:numId w:val="7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81030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81030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D81030"/>
    <w:rPr>
      <w:rFonts w:ascii="Arial" w:hAnsi="Arial"/>
      <w:sz w:val="24"/>
    </w:rPr>
  </w:style>
  <w:style w:type="character" w:customStyle="1" w:styleId="phnormal0">
    <w:name w:val="ph_normal Знак"/>
    <w:basedOn w:val="phbase0"/>
    <w:link w:val="phnormal"/>
    <w:rsid w:val="00D81030"/>
    <w:rPr>
      <w:rFonts w:ascii="Arial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D81030"/>
    <w:rPr>
      <w:rFonts w:ascii="Arial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D81030"/>
    <w:rPr>
      <w:rFonts w:ascii="Arial" w:hAnsi="Arial"/>
      <w:sz w:val="24"/>
    </w:rPr>
  </w:style>
  <w:style w:type="paragraph" w:customStyle="1" w:styleId="phpagenumber">
    <w:name w:val="ph_pagenumber"/>
    <w:basedOn w:val="af8"/>
    <w:link w:val="phpagenumber0"/>
    <w:autoRedefine/>
    <w:qFormat/>
    <w:rsid w:val="00D81030"/>
    <w:pPr>
      <w:jc w:val="center"/>
    </w:pPr>
  </w:style>
  <w:style w:type="character" w:customStyle="1" w:styleId="phpagenumber0">
    <w:name w:val="ph_pagenumber Знак"/>
    <w:basedOn w:val="af9"/>
    <w:link w:val="phpagenumber"/>
    <w:rsid w:val="00D81030"/>
    <w:rPr>
      <w:rFonts w:ascii="Arial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D81030"/>
    <w:pPr>
      <w:numPr>
        <w:numId w:val="1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81030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D81030"/>
    <w:pPr>
      <w:numPr>
        <w:numId w:val="18"/>
      </w:numPr>
      <w:spacing w:after="120"/>
    </w:pPr>
  </w:style>
  <w:style w:type="paragraph" w:customStyle="1" w:styleId="ph">
    <w:name w:val="ph_Рамка боковик"/>
    <w:basedOn w:val="a0"/>
    <w:autoRedefine/>
    <w:qFormat/>
    <w:rsid w:val="00D81030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D81030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81030"/>
    <w:pPr>
      <w:numPr>
        <w:numId w:val="13"/>
      </w:numPr>
    </w:pPr>
  </w:style>
  <w:style w:type="paragraph" w:customStyle="1" w:styleId="phtableorderlist1">
    <w:name w:val="ph_table_orderlist_1_бок"/>
    <w:basedOn w:val="phtablecellleft"/>
    <w:autoRedefine/>
    <w:qFormat/>
    <w:rsid w:val="00D81030"/>
    <w:pPr>
      <w:numPr>
        <w:numId w:val="14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81030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D81030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D81030"/>
    <w:rPr>
      <w:rFonts w:ascii="Arial" w:hAnsi="Arial" w:cs="Arial"/>
      <w:sz w:val="24"/>
      <w:lang w:eastAsia="en-US"/>
    </w:rPr>
  </w:style>
  <w:style w:type="character" w:customStyle="1" w:styleId="phtitlevoid0">
    <w:name w:val="ph_title_void Знак"/>
    <w:link w:val="phtitlevoid"/>
    <w:rsid w:val="00D81030"/>
    <w:rPr>
      <w:rFonts w:ascii="Arial" w:hAnsi="Arial" w:cs="Arial"/>
      <w:b/>
      <w:bCs/>
      <w:sz w:val="28"/>
      <w:szCs w:val="28"/>
    </w:rPr>
  </w:style>
  <w:style w:type="paragraph" w:customStyle="1" w:styleId="afffffc">
    <w:name w:val="_Табл_Текст"/>
    <w:basedOn w:val="a0"/>
    <w:rsid w:val="00D81030"/>
  </w:style>
  <w:style w:type="character" w:customStyle="1" w:styleId="phtablecellleft0">
    <w:name w:val="ph_table_cellleft Знак"/>
    <w:link w:val="phtablecellleft"/>
    <w:qFormat/>
    <w:rsid w:val="005B7340"/>
    <w:rPr>
      <w:rFonts w:ascii="Arial" w:hAnsi="Arial" w:cs="Arial"/>
      <w:bCs/>
    </w:rPr>
  </w:style>
  <w:style w:type="character" w:customStyle="1" w:styleId="80">
    <w:name w:val="Заголовок 8 Знак"/>
    <w:basedOn w:val="a1"/>
    <w:link w:val="8"/>
    <w:uiPriority w:val="9"/>
    <w:semiHidden/>
    <w:rsid w:val="000569EB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aliases w:val="Обычный_1"/>
    <w:autoRedefine/>
    <w:qFormat/>
    <w:rsid w:val="00D81030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2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,h1,Section,1"/>
    <w:basedOn w:val="phbase"/>
    <w:next w:val="phnormal"/>
    <w:link w:val="13"/>
    <w:qFormat/>
    <w:rsid w:val="00D81030"/>
    <w:pPr>
      <w:keepNext/>
      <w:keepLines/>
      <w:pageBreakBefore/>
      <w:numPr>
        <w:numId w:val="11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D81030"/>
    <w:pPr>
      <w:keepNext/>
      <w:keepLines/>
      <w:numPr>
        <w:ilvl w:val="1"/>
        <w:numId w:val="11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H3,heading 3,Map,h3,Level 3 Topic Heading,H31,Minor,H32,H33,H34,H35,H36,H37,H38,H39,H310,H311,H312,H313,H314,3,Level 1 - 1,h31,h32,h33,h34,h35,h36,h37,h38,h39,h310,h311,h321,h331,h341,h351,h361,h371,h381,h312,h322,h332,h342,h352,h362,h372"/>
    <w:basedOn w:val="phbase"/>
    <w:next w:val="phnormal"/>
    <w:link w:val="31"/>
    <w:qFormat/>
    <w:rsid w:val="00D81030"/>
    <w:pPr>
      <w:keepNext/>
      <w:keepLines/>
      <w:numPr>
        <w:ilvl w:val="2"/>
        <w:numId w:val="11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h4,Level 4 Topic Heading,Sub-Minor,Case Sub-Header,heading4,4,I4,l4,I41,41,l41,heading41,(Shift Ctrl 4),Titre 41,t4.T4,4heading,a.,4 dash,d,4 dash1,d1,31,h41,a.1,4 dash2,d2,32,h42,a.2,4 dash3,d3,33,h43,a.3,4 dash4,d4,34,h44,a.4"/>
    <w:basedOn w:val="30"/>
    <w:next w:val="phnormal"/>
    <w:link w:val="41"/>
    <w:qFormat/>
    <w:rsid w:val="00D81030"/>
    <w:pPr>
      <w:numPr>
        <w:ilvl w:val="3"/>
      </w:numPr>
      <w:outlineLvl w:val="3"/>
    </w:pPr>
  </w:style>
  <w:style w:type="paragraph" w:styleId="5">
    <w:name w:val="heading 5"/>
    <w:aliases w:val="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,подпункт4,подпункт13"/>
    <w:basedOn w:val="a0"/>
    <w:next w:val="a0"/>
    <w:link w:val="50"/>
    <w:uiPriority w:val="9"/>
    <w:unhideWhenUsed/>
    <w:qFormat/>
    <w:rsid w:val="00D81030"/>
    <w:pPr>
      <w:keepNext/>
      <w:numPr>
        <w:ilvl w:val="4"/>
        <w:numId w:val="1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,Переч.-,П. 5 цифр,1)"/>
    <w:basedOn w:val="a0"/>
    <w:next w:val="a0"/>
    <w:link w:val="60"/>
    <w:uiPriority w:val="9"/>
    <w:unhideWhenUsed/>
    <w:qFormat/>
    <w:rsid w:val="00D81030"/>
    <w:pPr>
      <w:keepNext/>
      <w:keepLines/>
      <w:numPr>
        <w:ilvl w:val="5"/>
        <w:numId w:val="11"/>
      </w:numPr>
      <w:spacing w:before="240" w:after="60"/>
      <w:outlineLvl w:val="5"/>
    </w:pPr>
    <w:rPr>
      <w:b/>
      <w:bCs/>
      <w:szCs w:val="22"/>
    </w:rPr>
  </w:style>
  <w:style w:type="paragraph" w:styleId="8">
    <w:name w:val="heading 8"/>
    <w:basedOn w:val="a0"/>
    <w:next w:val="a0"/>
    <w:link w:val="80"/>
    <w:semiHidden/>
    <w:unhideWhenUsed/>
    <w:qFormat/>
    <w:rsid w:val="000569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1">
    <w:name w:val="Заголовок 3 Знак"/>
    <w:aliases w:val="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,3 Знак,Level 1 - 1 Знак"/>
    <w:link w:val="30"/>
    <w:rsid w:val="00A86A3A"/>
    <w:rPr>
      <w:rFonts w:ascii="Arial" w:hAnsi="Arial"/>
      <w:b/>
      <w:bCs/>
      <w:sz w:val="24"/>
    </w:rPr>
  </w:style>
  <w:style w:type="paragraph" w:customStyle="1" w:styleId="a4">
    <w:name w:val="Текст пункта"/>
    <w:link w:val="32"/>
    <w:rsid w:val="00215469"/>
    <w:pPr>
      <w:tabs>
        <w:tab w:val="left" w:pos="1134"/>
      </w:tabs>
      <w:spacing w:before="120" w:after="200" w:line="288" w:lineRule="auto"/>
      <w:ind w:firstLine="624"/>
      <w:jc w:val="both"/>
    </w:pPr>
    <w:rPr>
      <w:rFonts w:ascii="Tahoma" w:eastAsia="Calibri" w:hAnsi="Tahoma"/>
      <w:spacing w:val="2"/>
      <w:sz w:val="24"/>
      <w:szCs w:val="24"/>
      <w:lang w:eastAsia="en-US"/>
    </w:rPr>
  </w:style>
  <w:style w:type="character" w:customStyle="1" w:styleId="32">
    <w:name w:val="Текст пункта Знак3"/>
    <w:link w:val="a4"/>
    <w:rsid w:val="00775B1E"/>
    <w:rPr>
      <w:rFonts w:ascii="Tahoma" w:eastAsia="Calibri" w:hAnsi="Tahoma"/>
      <w:spacing w:val="2"/>
      <w:sz w:val="24"/>
      <w:szCs w:val="24"/>
      <w:lang w:eastAsia="en-US"/>
    </w:rPr>
  </w:style>
  <w:style w:type="character" w:customStyle="1" w:styleId="50">
    <w:name w:val="Заголовок 5 Знак"/>
    <w:aliases w:val="h5 Знак,Level 5 Topic Heading Знак,H5 Знак,PIM 5 Знак,5 Знак,ITT t5 Знак,PA Pico Section Знак,_Подпункт Знак,Heading 51 Знак,1.1.1. Заголовок 5 Знак,Level 4 Знак,(приложение) Знак,Bold/Italics Знак,1.1  Название подраздела Знак"/>
    <w:link w:val="5"/>
    <w:uiPriority w:val="9"/>
    <w:rsid w:val="00D81030"/>
    <w:rPr>
      <w:rFonts w:ascii="Arial" w:hAnsi="Arial"/>
      <w:b/>
      <w:bCs/>
      <w:iCs/>
      <w:sz w:val="24"/>
      <w:szCs w:val="26"/>
    </w:rPr>
  </w:style>
  <w:style w:type="paragraph" w:customStyle="1" w:styleId="a5">
    <w:name w:val="Текст_программы"/>
    <w:rsid w:val="00D81030"/>
    <w:pPr>
      <w:ind w:firstLine="851"/>
    </w:pPr>
    <w:rPr>
      <w:rFonts w:ascii="Courier New" w:hAnsi="Courier New"/>
      <w:spacing w:val="-2"/>
      <w:sz w:val="24"/>
      <w:szCs w:val="23"/>
      <w:lang w:val="en-US" w:eastAsia="en-US"/>
    </w:rPr>
  </w:style>
  <w:style w:type="character" w:customStyle="1" w:styleId="60">
    <w:name w:val="Заголовок 6 Знак"/>
    <w:aliases w:val="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,1.1.1 ???????? ??? ????? ?????? ? ?????????? Знак,1) Знак"/>
    <w:link w:val="6"/>
    <w:uiPriority w:val="9"/>
    <w:rsid w:val="00D81030"/>
    <w:rPr>
      <w:rFonts w:ascii="Arial" w:hAnsi="Arial"/>
      <w:b/>
      <w:bCs/>
      <w:sz w:val="24"/>
      <w:szCs w:val="22"/>
    </w:rPr>
  </w:style>
  <w:style w:type="paragraph" w:customStyle="1" w:styleId="TableGraf8L">
    <w:name w:val="TableGraf 8L"/>
    <w:basedOn w:val="a0"/>
    <w:rsid w:val="00215469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215469"/>
    <w:rPr>
      <w:sz w:val="20"/>
    </w:rPr>
  </w:style>
  <w:style w:type="character" w:customStyle="1" w:styleId="TableGraf10L0">
    <w:name w:val="TableGraf 10L Знак"/>
    <w:link w:val="TableGraf10L"/>
    <w:rsid w:val="00775B1E"/>
    <w:rPr>
      <w:rFonts w:ascii="Tahoma" w:eastAsia="Calibri" w:hAnsi="Tahoma"/>
      <w:lang w:eastAsia="en-US"/>
    </w:rPr>
  </w:style>
  <w:style w:type="paragraph" w:customStyle="1" w:styleId="Head10L">
    <w:name w:val="Head 10L"/>
    <w:basedOn w:val="TableGraf10L"/>
    <w:rsid w:val="00215469"/>
    <w:rPr>
      <w:b/>
    </w:rPr>
  </w:style>
  <w:style w:type="paragraph" w:customStyle="1" w:styleId="TableGraf8M">
    <w:name w:val="TableGraf 8M"/>
    <w:basedOn w:val="TableGraf8L"/>
    <w:rsid w:val="00215469"/>
    <w:pPr>
      <w:jc w:val="center"/>
    </w:pPr>
  </w:style>
  <w:style w:type="paragraph" w:customStyle="1" w:styleId="Head8M">
    <w:name w:val="Head 8M"/>
    <w:basedOn w:val="TableGraf8M"/>
    <w:rsid w:val="00215469"/>
    <w:rPr>
      <w:b/>
    </w:rPr>
  </w:style>
  <w:style w:type="paragraph" w:customStyle="1" w:styleId="Head10M">
    <w:name w:val="Head 10M"/>
    <w:basedOn w:val="Head8M"/>
    <w:rsid w:val="00215469"/>
    <w:rPr>
      <w:sz w:val="20"/>
    </w:rPr>
  </w:style>
  <w:style w:type="paragraph" w:customStyle="1" w:styleId="Head12M">
    <w:name w:val="Head 12M"/>
    <w:rsid w:val="00215469"/>
    <w:pPr>
      <w:keepLines/>
      <w:spacing w:before="40" w:after="40" w:line="276" w:lineRule="auto"/>
      <w:jc w:val="center"/>
    </w:pPr>
    <w:rPr>
      <w:rFonts w:ascii="Calibri" w:eastAsia="Calibri" w:hAnsi="Calibri"/>
      <w:sz w:val="24"/>
      <w:szCs w:val="22"/>
      <w:lang w:eastAsia="en-US"/>
    </w:rPr>
  </w:style>
  <w:style w:type="paragraph" w:customStyle="1" w:styleId="Head12M1">
    <w:name w:val="Head 12M1"/>
    <w:basedOn w:val="a0"/>
    <w:rsid w:val="00215469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21546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215469"/>
    <w:rPr>
      <w:b/>
    </w:rPr>
  </w:style>
  <w:style w:type="paragraph" w:customStyle="1" w:styleId="TablName">
    <w:name w:val="Tabl_Name"/>
    <w:basedOn w:val="a0"/>
    <w:rsid w:val="00215469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215469"/>
    <w:rPr>
      <w:sz w:val="20"/>
    </w:rPr>
  </w:style>
  <w:style w:type="paragraph" w:customStyle="1" w:styleId="TableGraf8R">
    <w:name w:val="TableGraf 8R"/>
    <w:basedOn w:val="TableGraf8L"/>
    <w:rsid w:val="00215469"/>
    <w:pPr>
      <w:jc w:val="right"/>
    </w:pPr>
  </w:style>
  <w:style w:type="paragraph" w:customStyle="1" w:styleId="TableGraf10R">
    <w:name w:val="TableGraf 10R"/>
    <w:basedOn w:val="TableGraf8R"/>
    <w:rsid w:val="00215469"/>
    <w:rPr>
      <w:sz w:val="20"/>
    </w:rPr>
  </w:style>
  <w:style w:type="paragraph" w:customStyle="1" w:styleId="TableGraf12L">
    <w:name w:val="TableGraf 12L"/>
    <w:basedOn w:val="TableGraf8L"/>
    <w:rsid w:val="00215469"/>
    <w:rPr>
      <w:sz w:val="24"/>
    </w:rPr>
  </w:style>
  <w:style w:type="paragraph" w:customStyle="1" w:styleId="TableGraf12M">
    <w:name w:val="TableGraf 12M"/>
    <w:basedOn w:val="TableGraf8L"/>
    <w:rsid w:val="0021546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215469"/>
    <w:rPr>
      <w:sz w:val="24"/>
    </w:rPr>
  </w:style>
  <w:style w:type="paragraph" w:customStyle="1" w:styleId="TablGraf8L">
    <w:name w:val="TablGraf 8L"/>
    <w:basedOn w:val="a0"/>
    <w:rsid w:val="00215469"/>
    <w:pPr>
      <w:spacing w:before="60" w:after="60" w:line="288" w:lineRule="auto"/>
    </w:pPr>
    <w:rPr>
      <w:sz w:val="16"/>
      <w:lang w:eastAsia="en-US"/>
    </w:rPr>
  </w:style>
  <w:style w:type="paragraph" w:styleId="a6">
    <w:name w:val="header"/>
    <w:basedOn w:val="a0"/>
    <w:link w:val="a7"/>
    <w:rsid w:val="00D81030"/>
    <w:pPr>
      <w:tabs>
        <w:tab w:val="center" w:pos="4677"/>
        <w:tab w:val="right" w:pos="9355"/>
      </w:tabs>
      <w:jc w:val="center"/>
    </w:pPr>
  </w:style>
  <w:style w:type="character" w:customStyle="1" w:styleId="a7">
    <w:name w:val="Верхний колонтитул Знак"/>
    <w:link w:val="a6"/>
    <w:rsid w:val="00215469"/>
    <w:rPr>
      <w:rFonts w:ascii="Arial" w:hAnsi="Arial"/>
      <w:sz w:val="24"/>
    </w:rPr>
  </w:style>
  <w:style w:type="paragraph" w:customStyle="1" w:styleId="a8">
    <w:name w:val="КМД_начало"/>
    <w:autoRedefine/>
    <w:rsid w:val="00215469"/>
    <w:pPr>
      <w:tabs>
        <w:tab w:val="left" w:pos="2041"/>
      </w:tabs>
      <w:spacing w:before="120" w:after="120" w:line="276" w:lineRule="auto"/>
      <w:ind w:left="1474" w:hanging="1474"/>
    </w:pPr>
    <w:rPr>
      <w:rFonts w:ascii="Tahoma" w:eastAsia="Calibri" w:hAnsi="Tahoma"/>
      <w:noProof/>
      <w:color w:val="000000"/>
      <w:sz w:val="24"/>
      <w:szCs w:val="22"/>
    </w:rPr>
  </w:style>
  <w:style w:type="paragraph" w:customStyle="1" w:styleId="a9">
    <w:name w:val="КМД_параметр"/>
    <w:autoRedefine/>
    <w:rsid w:val="00215469"/>
    <w:pPr>
      <w:tabs>
        <w:tab w:val="left" w:pos="2041"/>
      </w:tabs>
      <w:spacing w:after="240" w:line="276" w:lineRule="auto"/>
      <w:ind w:left="2041" w:hanging="1701"/>
    </w:pPr>
    <w:rPr>
      <w:rFonts w:ascii="Tahoma" w:eastAsia="Calibri" w:hAnsi="Tahoma"/>
      <w:noProof/>
      <w:sz w:val="24"/>
      <w:szCs w:val="22"/>
    </w:rPr>
  </w:style>
  <w:style w:type="paragraph" w:customStyle="1" w:styleId="23">
    <w:name w:val="КМД_Параметр2"/>
    <w:basedOn w:val="a9"/>
    <w:rsid w:val="00215469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9"/>
    <w:rsid w:val="00215469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215469"/>
    <w:pPr>
      <w:spacing w:after="120" w:line="264" w:lineRule="auto"/>
      <w:ind w:left="1474"/>
    </w:pPr>
    <w:rPr>
      <w:rFonts w:ascii="Tahoma" w:eastAsia="Calibri" w:hAnsi="Tahoma"/>
      <w:i/>
      <w:noProof/>
      <w:color w:val="000000"/>
      <w:sz w:val="24"/>
      <w:szCs w:val="22"/>
    </w:rPr>
  </w:style>
  <w:style w:type="paragraph" w:styleId="ab">
    <w:name w:val="caption"/>
    <w:basedOn w:val="a0"/>
    <w:next w:val="a0"/>
    <w:link w:val="ac"/>
    <w:uiPriority w:val="35"/>
    <w:unhideWhenUsed/>
    <w:qFormat/>
    <w:rsid w:val="00D81030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азвание объекта Знак"/>
    <w:link w:val="ab"/>
    <w:uiPriority w:val="35"/>
    <w:locked/>
    <w:rsid w:val="00E0521C"/>
    <w:rPr>
      <w:rFonts w:ascii="Arial" w:hAnsi="Arial"/>
      <w:b/>
      <w:bCs/>
      <w:color w:val="4F81BD" w:themeColor="accent1"/>
      <w:sz w:val="18"/>
      <w:szCs w:val="18"/>
    </w:rPr>
  </w:style>
  <w:style w:type="paragraph" w:customStyle="1" w:styleId="-1">
    <w:name w:val="Приглашение ИКС-1"/>
    <w:rsid w:val="00215469"/>
    <w:pPr>
      <w:spacing w:after="120" w:line="276" w:lineRule="auto"/>
      <w:ind w:left="624"/>
    </w:pPr>
    <w:rPr>
      <w:rFonts w:ascii="Courier New" w:eastAsia="Calibri" w:hAnsi="Courier New"/>
      <w:sz w:val="22"/>
      <w:szCs w:val="22"/>
      <w:lang w:eastAsia="en-US"/>
    </w:rPr>
  </w:style>
  <w:style w:type="paragraph" w:customStyle="1" w:styleId="ad">
    <w:name w:val="Приложение"/>
    <w:basedOn w:val="a0"/>
    <w:next w:val="a0"/>
    <w:rsid w:val="00215469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e">
    <w:name w:val="Примечание"/>
    <w:basedOn w:val="a0"/>
    <w:link w:val="af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character" w:customStyle="1" w:styleId="af">
    <w:name w:val="Примечание Знак"/>
    <w:link w:val="ae"/>
    <w:rsid w:val="00215469"/>
    <w:rPr>
      <w:rFonts w:ascii="Tahoma" w:eastAsia="Calibri" w:hAnsi="Tahoma"/>
      <w:b/>
      <w:szCs w:val="24"/>
    </w:rPr>
  </w:style>
  <w:style w:type="paragraph" w:customStyle="1" w:styleId="af0">
    <w:name w:val="Раздел документа"/>
    <w:basedOn w:val="a0"/>
    <w:next w:val="a0"/>
    <w:rsid w:val="00215469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1">
    <w:name w:val="Рис"/>
    <w:next w:val="a4"/>
    <w:link w:val="af2"/>
    <w:rsid w:val="00215469"/>
    <w:pPr>
      <w:keepNext/>
      <w:keepLines/>
      <w:spacing w:before="240" w:after="120" w:line="276" w:lineRule="auto"/>
      <w:jc w:val="center"/>
    </w:pPr>
    <w:rPr>
      <w:rFonts w:ascii="Tahoma" w:eastAsia="Calibri" w:hAnsi="Tahoma"/>
      <w:noProof/>
      <w:sz w:val="24"/>
      <w:szCs w:val="22"/>
      <w:lang w:val="en-US" w:eastAsia="en-US"/>
    </w:rPr>
  </w:style>
  <w:style w:type="paragraph" w:customStyle="1" w:styleId="af3">
    <w:name w:val="Рис Имя"/>
    <w:basedOn w:val="a0"/>
    <w:next w:val="af1"/>
    <w:link w:val="af4"/>
    <w:rsid w:val="00215469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215469"/>
    <w:pPr>
      <w:keepLines/>
      <w:numPr>
        <w:numId w:val="2"/>
      </w:numPr>
      <w:spacing w:before="120"/>
      <w:ind w:right="851"/>
    </w:pPr>
    <w:rPr>
      <w:sz w:val="20"/>
      <w:lang w:eastAsia="en-US"/>
    </w:rPr>
  </w:style>
  <w:style w:type="paragraph" w:customStyle="1" w:styleId="af5">
    <w:name w:val="Содержание"/>
    <w:basedOn w:val="a0"/>
    <w:next w:val="a0"/>
    <w:rsid w:val="00215469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4"/>
    <w:rsid w:val="00215469"/>
    <w:pPr>
      <w:numPr>
        <w:numId w:val="3"/>
      </w:numPr>
      <w:spacing w:before="60" w:after="60" w:line="288" w:lineRule="auto"/>
    </w:pPr>
    <w:rPr>
      <w:rFonts w:ascii="Tahoma" w:eastAsia="Calibri" w:hAnsi="Tahoma"/>
      <w:snapToGrid w:val="0"/>
      <w:spacing w:val="2"/>
      <w:sz w:val="24"/>
      <w:szCs w:val="24"/>
      <w:lang w:eastAsia="en-US"/>
    </w:rPr>
  </w:style>
  <w:style w:type="paragraph" w:customStyle="1" w:styleId="1">
    <w:name w:val="Список_1)"/>
    <w:basedOn w:val="a0"/>
    <w:rsid w:val="00D81030"/>
    <w:pPr>
      <w:numPr>
        <w:numId w:val="12"/>
      </w:numPr>
    </w:pPr>
  </w:style>
  <w:style w:type="paragraph" w:customStyle="1" w:styleId="10">
    <w:name w:val="Список_1."/>
    <w:basedOn w:val="a0"/>
    <w:rsid w:val="00215469"/>
    <w:pPr>
      <w:numPr>
        <w:numId w:val="1"/>
      </w:numPr>
      <w:spacing w:line="288" w:lineRule="auto"/>
    </w:pPr>
    <w:rPr>
      <w:lang w:eastAsia="en-US"/>
    </w:rPr>
  </w:style>
  <w:style w:type="paragraph" w:customStyle="1" w:styleId="15">
    <w:name w:val="ТИТ1"/>
    <w:basedOn w:val="a4"/>
    <w:rsid w:val="0021546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215469"/>
    <w:rPr>
      <w:caps w:val="0"/>
    </w:rPr>
  </w:style>
  <w:style w:type="paragraph" w:customStyle="1" w:styleId="34">
    <w:name w:val="Тит3"/>
    <w:basedOn w:val="24"/>
    <w:rsid w:val="00215469"/>
    <w:pPr>
      <w:spacing w:before="0" w:after="0" w:line="240" w:lineRule="auto"/>
    </w:pPr>
    <w:rPr>
      <w:b w:val="0"/>
    </w:rPr>
  </w:style>
  <w:style w:type="paragraph" w:styleId="af6">
    <w:name w:val="Document Map"/>
    <w:basedOn w:val="a0"/>
    <w:link w:val="af7"/>
    <w:rsid w:val="00D81030"/>
    <w:pPr>
      <w:shd w:val="clear" w:color="auto" w:fill="000080"/>
    </w:pPr>
    <w:rPr>
      <w:rFonts w:ascii="Tahoma" w:hAnsi="Tahoma" w:cs="Tahoma"/>
      <w:sz w:val="20"/>
    </w:rPr>
  </w:style>
  <w:style w:type="character" w:customStyle="1" w:styleId="af7">
    <w:name w:val="Схема документа Знак"/>
    <w:link w:val="af6"/>
    <w:rsid w:val="00215469"/>
    <w:rPr>
      <w:rFonts w:ascii="Tahoma" w:hAnsi="Tahoma" w:cs="Tahoma"/>
      <w:shd w:val="clear" w:color="auto" w:fill="000080"/>
    </w:rPr>
  </w:style>
  <w:style w:type="paragraph" w:styleId="af8">
    <w:name w:val="footer"/>
    <w:basedOn w:val="a0"/>
    <w:link w:val="af9"/>
    <w:uiPriority w:val="99"/>
    <w:rsid w:val="00D81030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2"/>
    <w:rsid w:val="00215469"/>
    <w:pPr>
      <w:numPr>
        <w:numId w:val="0"/>
      </w:numPr>
    </w:pPr>
  </w:style>
  <w:style w:type="character" w:customStyle="1" w:styleId="Bold">
    <w:name w:val="Текст_Bold"/>
    <w:rsid w:val="00215469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D81030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7">
    <w:name w:val="toc 1"/>
    <w:basedOn w:val="a0"/>
    <w:next w:val="a0"/>
    <w:link w:val="18"/>
    <w:autoRedefine/>
    <w:uiPriority w:val="39"/>
    <w:rsid w:val="00D81030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D81030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customStyle="1" w:styleId="19">
    <w:name w:val="Выдел_1"/>
    <w:rsid w:val="0021546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215469"/>
    <w:pPr>
      <w:widowControl w:val="0"/>
      <w:spacing w:after="200" w:line="276" w:lineRule="auto"/>
      <w:jc w:val="center"/>
    </w:pPr>
    <w:rPr>
      <w:rFonts w:ascii="Tahoma" w:eastAsia="Calibri" w:hAnsi="Tahoma"/>
      <w:sz w:val="16"/>
      <w:szCs w:val="22"/>
      <w:lang w:eastAsia="en-US"/>
    </w:rPr>
  </w:style>
  <w:style w:type="character" w:customStyle="1" w:styleId="26">
    <w:name w:val="Код_2"/>
    <w:rsid w:val="0021546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a">
    <w:name w:val="Кмд_польз"/>
    <w:rsid w:val="0021546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215469"/>
    <w:rPr>
      <w:sz w:val="24"/>
    </w:rPr>
  </w:style>
  <w:style w:type="paragraph" w:customStyle="1" w:styleId="2">
    <w:name w:val="Маркированный 2 уровень"/>
    <w:basedOn w:val="11"/>
    <w:qFormat/>
    <w:rsid w:val="00215469"/>
    <w:pPr>
      <w:numPr>
        <w:numId w:val="4"/>
      </w:numPr>
    </w:pPr>
    <w:rPr>
      <w:lang w:eastAsia="ru-RU"/>
    </w:rPr>
  </w:style>
  <w:style w:type="paragraph" w:customStyle="1" w:styleId="3">
    <w:name w:val="Маркированный 3 уровень"/>
    <w:basedOn w:val="11"/>
    <w:qFormat/>
    <w:rsid w:val="00215469"/>
    <w:pPr>
      <w:numPr>
        <w:numId w:val="5"/>
      </w:numPr>
    </w:pPr>
    <w:rPr>
      <w:lang w:eastAsia="ru-RU"/>
    </w:rPr>
  </w:style>
  <w:style w:type="paragraph" w:customStyle="1" w:styleId="4">
    <w:name w:val="Маркированный 4 уровень"/>
    <w:basedOn w:val="3"/>
    <w:qFormat/>
    <w:rsid w:val="00215469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215469"/>
    <w:pPr>
      <w:numPr>
        <w:numId w:val="6"/>
      </w:numPr>
    </w:pPr>
    <w:rPr>
      <w:sz w:val="20"/>
    </w:rPr>
  </w:style>
  <w:style w:type="paragraph" w:customStyle="1" w:styleId="afb">
    <w:name w:val="Примечание (текст)"/>
    <w:basedOn w:val="a0"/>
    <w:link w:val="afc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character" w:customStyle="1" w:styleId="afc">
    <w:name w:val="Примечание (текст) Знак"/>
    <w:link w:val="afb"/>
    <w:rsid w:val="00215469"/>
    <w:rPr>
      <w:rFonts w:ascii="Tahoma" w:eastAsia="Calibri" w:hAnsi="Tahoma"/>
      <w:szCs w:val="24"/>
    </w:rPr>
  </w:style>
  <w:style w:type="paragraph" w:customStyle="1" w:styleId="afd">
    <w:name w:val="Важно!"/>
    <w:basedOn w:val="a0"/>
    <w:link w:val="afe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character" w:customStyle="1" w:styleId="afe">
    <w:name w:val="Важно! Знак"/>
    <w:link w:val="afd"/>
    <w:rsid w:val="00215469"/>
    <w:rPr>
      <w:rFonts w:ascii="Tahoma" w:eastAsia="Calibri" w:hAnsi="Tahoma"/>
      <w:b/>
      <w:color w:val="E02020"/>
      <w:szCs w:val="24"/>
    </w:rPr>
  </w:style>
  <w:style w:type="paragraph" w:customStyle="1" w:styleId="aff">
    <w:name w:val="К сведению"/>
    <w:basedOn w:val="a0"/>
    <w:next w:val="afb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0">
    <w:name w:val="Пример"/>
    <w:basedOn w:val="a0"/>
    <w:link w:val="aff1"/>
    <w:rsid w:val="0021546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f1">
    <w:name w:val="Пример Знак"/>
    <w:link w:val="aff0"/>
    <w:rsid w:val="00215469"/>
    <w:rPr>
      <w:rFonts w:ascii="Tahoma" w:eastAsia="Calibri" w:hAnsi="Tahoma"/>
      <w:b/>
      <w:color w:val="1E5C3D"/>
      <w:lang w:eastAsia="en-US"/>
    </w:rPr>
  </w:style>
  <w:style w:type="paragraph" w:customStyle="1" w:styleId="aff2">
    <w:name w:val="Название Модуля/Подсистемы"/>
    <w:basedOn w:val="aff3"/>
    <w:next w:val="aff3"/>
    <w:link w:val="aff4"/>
    <w:rsid w:val="00775B1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3">
    <w:name w:val="Основной шрифт"/>
    <w:link w:val="aff5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5">
    <w:name w:val="Основной шрифт Знак"/>
    <w:link w:val="aff3"/>
    <w:rsid w:val="00775B1E"/>
    <w:rPr>
      <w:rFonts w:ascii="Tahoma" w:hAnsi="Tahoma"/>
      <w:szCs w:val="24"/>
      <w:lang w:val="ru-RU" w:eastAsia="ru-RU" w:bidi="ar-SA"/>
    </w:rPr>
  </w:style>
  <w:style w:type="character" w:customStyle="1" w:styleId="aff4">
    <w:name w:val="Название Модуля/Подсистемы Знак Знак"/>
    <w:link w:val="aff2"/>
    <w:rsid w:val="00775B1E"/>
    <w:rPr>
      <w:rFonts w:ascii="Tahoma" w:hAnsi="Tahoma"/>
      <w:caps/>
      <w:sz w:val="52"/>
      <w:szCs w:val="48"/>
    </w:rPr>
  </w:style>
  <w:style w:type="paragraph" w:customStyle="1" w:styleId="aff6">
    <w:name w:val="Надпись ТЛ и ЛУ"/>
    <w:basedOn w:val="aff3"/>
    <w:next w:val="aff3"/>
    <w:link w:val="aff7"/>
    <w:rsid w:val="00775B1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7">
    <w:name w:val="Надпись ТЛ и ЛУ Знак Знак"/>
    <w:link w:val="aff6"/>
    <w:rsid w:val="00775B1E"/>
    <w:rPr>
      <w:rFonts w:ascii="Tahoma" w:hAnsi="Tahoma"/>
      <w:sz w:val="32"/>
      <w:szCs w:val="36"/>
    </w:rPr>
  </w:style>
  <w:style w:type="paragraph" w:customStyle="1" w:styleId="aff8">
    <w:name w:val="Наименование документа"/>
    <w:basedOn w:val="aff3"/>
    <w:next w:val="aff3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9">
    <w:name w:val="Пометка о конфиденциальности"/>
    <w:basedOn w:val="aff3"/>
    <w:next w:val="aff3"/>
    <w:rsid w:val="00775B1E"/>
    <w:pPr>
      <w:ind w:firstLine="0"/>
      <w:jc w:val="center"/>
    </w:pPr>
    <w:rPr>
      <w:b/>
      <w:sz w:val="24"/>
    </w:rPr>
  </w:style>
  <w:style w:type="paragraph" w:customStyle="1" w:styleId="affa">
    <w:name w:val="Обозначение документа"/>
    <w:basedOn w:val="aff6"/>
    <w:rsid w:val="00775B1E"/>
    <w:rPr>
      <w:sz w:val="28"/>
      <w:lang w:val="en-US"/>
    </w:rPr>
  </w:style>
  <w:style w:type="paragraph" w:customStyle="1" w:styleId="affb">
    <w:name w:val="Название системы"/>
    <w:aliases w:val="модуля"/>
    <w:basedOn w:val="aff3"/>
    <w:next w:val="aff3"/>
    <w:link w:val="affc"/>
    <w:rsid w:val="00775B1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c">
    <w:name w:val="Название системы;модуля Знак Знак"/>
    <w:link w:val="affb"/>
    <w:rsid w:val="00775B1E"/>
    <w:rPr>
      <w:rFonts w:ascii="Tahoma" w:hAnsi="Tahoma"/>
      <w:caps/>
      <w:sz w:val="40"/>
      <w:szCs w:val="48"/>
    </w:rPr>
  </w:style>
  <w:style w:type="paragraph" w:customStyle="1" w:styleId="affd">
    <w:name w:val="Термин"/>
    <w:basedOn w:val="aff3"/>
    <w:next w:val="aff3"/>
    <w:link w:val="affe"/>
    <w:rsid w:val="00775B1E"/>
    <w:pPr>
      <w:ind w:firstLine="0"/>
    </w:pPr>
    <w:rPr>
      <w:b/>
      <w:i/>
      <w:lang w:val="x-none" w:eastAsia="x-none"/>
    </w:rPr>
  </w:style>
  <w:style w:type="character" w:customStyle="1" w:styleId="affe">
    <w:name w:val="Термин Знак"/>
    <w:link w:val="affd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f">
    <w:name w:val="Balloon Text"/>
    <w:basedOn w:val="a0"/>
    <w:link w:val="afff0"/>
    <w:uiPriority w:val="99"/>
    <w:unhideWhenUsed/>
    <w:rsid w:val="00D810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basedOn w:val="a1"/>
    <w:link w:val="afff"/>
    <w:uiPriority w:val="99"/>
    <w:rsid w:val="00D81030"/>
    <w:rPr>
      <w:rFonts w:ascii="Tahoma" w:hAnsi="Tahoma" w:cs="Tahoma"/>
      <w:sz w:val="16"/>
      <w:szCs w:val="16"/>
    </w:rPr>
  </w:style>
  <w:style w:type="paragraph" w:styleId="afff1">
    <w:name w:val="Subtitle"/>
    <w:basedOn w:val="a0"/>
    <w:next w:val="a0"/>
    <w:link w:val="afff2"/>
    <w:qFormat/>
    <w:rsid w:val="004B576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2">
    <w:name w:val="Подзаголовок Знак"/>
    <w:link w:val="afff1"/>
    <w:rsid w:val="004B5760"/>
    <w:rPr>
      <w:rFonts w:ascii="Cambria" w:eastAsia="Times New Roman" w:hAnsi="Cambria" w:cs="Times New Roman"/>
      <w:sz w:val="24"/>
      <w:szCs w:val="24"/>
    </w:rPr>
  </w:style>
  <w:style w:type="character" w:styleId="afff3">
    <w:name w:val="Hyperlink"/>
    <w:uiPriority w:val="99"/>
    <w:rsid w:val="00D81030"/>
    <w:rPr>
      <w:color w:val="0000FF"/>
      <w:u w:val="single"/>
    </w:rPr>
  </w:style>
  <w:style w:type="paragraph" w:styleId="afff4">
    <w:name w:val="Normal Indent"/>
    <w:basedOn w:val="a0"/>
    <w:rsid w:val="004B5760"/>
    <w:pPr>
      <w:ind w:left="708"/>
    </w:pPr>
  </w:style>
  <w:style w:type="paragraph" w:customStyle="1" w:styleId="phlistordered2">
    <w:name w:val="ph_list_ordered_2"/>
    <w:basedOn w:val="phnormal"/>
    <w:rsid w:val="00847C34"/>
    <w:pPr>
      <w:tabs>
        <w:tab w:val="num" w:pos="1208"/>
      </w:tabs>
      <w:ind w:left="1752" w:hanging="357"/>
    </w:pPr>
  </w:style>
  <w:style w:type="paragraph" w:customStyle="1" w:styleId="phnormal">
    <w:name w:val="ph_normal"/>
    <w:basedOn w:val="phbase"/>
    <w:link w:val="phnormal0"/>
    <w:rsid w:val="00D81030"/>
    <w:pPr>
      <w:ind w:right="-1" w:firstLine="851"/>
    </w:pPr>
  </w:style>
  <w:style w:type="paragraph" w:styleId="afff5">
    <w:name w:val="List Paragraph"/>
    <w:basedOn w:val="a0"/>
    <w:uiPriority w:val="34"/>
    <w:qFormat/>
    <w:rsid w:val="00E0521C"/>
    <w:pPr>
      <w:spacing w:after="200" w:line="276" w:lineRule="auto"/>
      <w:ind w:left="720"/>
      <w:contextualSpacing/>
    </w:pPr>
    <w:rPr>
      <w:rFonts w:ascii="Calibri" w:hAnsi="Calibri" w:cs="Tahoma"/>
      <w:b/>
      <w:color w:val="000000"/>
      <w:sz w:val="22"/>
      <w:szCs w:val="22"/>
      <w:lang w:val="en-US" w:eastAsia="en-US"/>
    </w:rPr>
  </w:style>
  <w:style w:type="character" w:customStyle="1" w:styleId="Absatz-Standardschriftart">
    <w:name w:val="Absatz-Standardschriftart"/>
    <w:rsid w:val="00215469"/>
  </w:style>
  <w:style w:type="character" w:customStyle="1" w:styleId="36">
    <w:name w:val="Основной шрифт абзаца3"/>
    <w:rsid w:val="00215469"/>
  </w:style>
  <w:style w:type="character" w:customStyle="1" w:styleId="27">
    <w:name w:val="Основной шрифт абзаца2"/>
    <w:rsid w:val="00215469"/>
  </w:style>
  <w:style w:type="character" w:customStyle="1" w:styleId="1a">
    <w:name w:val="Основной шрифт абзаца1"/>
    <w:rsid w:val="00215469"/>
  </w:style>
  <w:style w:type="character" w:customStyle="1" w:styleId="afff6">
    <w:name w:val="Символ нумерации"/>
    <w:rsid w:val="00215469"/>
  </w:style>
  <w:style w:type="character" w:styleId="afff7">
    <w:name w:val="annotation reference"/>
    <w:basedOn w:val="a1"/>
    <w:uiPriority w:val="99"/>
    <w:unhideWhenUsed/>
    <w:rsid w:val="00D81030"/>
    <w:rPr>
      <w:sz w:val="16"/>
      <w:szCs w:val="16"/>
    </w:rPr>
  </w:style>
  <w:style w:type="paragraph" w:styleId="afff8">
    <w:name w:val="annotation text"/>
    <w:basedOn w:val="a0"/>
    <w:link w:val="afff9"/>
    <w:uiPriority w:val="99"/>
    <w:unhideWhenUsed/>
    <w:rsid w:val="00D81030"/>
    <w:pPr>
      <w:spacing w:line="240" w:lineRule="auto"/>
    </w:pPr>
    <w:rPr>
      <w:sz w:val="20"/>
    </w:rPr>
  </w:style>
  <w:style w:type="character" w:customStyle="1" w:styleId="afff9">
    <w:name w:val="Текст примечания Знак"/>
    <w:basedOn w:val="a1"/>
    <w:link w:val="afff8"/>
    <w:uiPriority w:val="99"/>
    <w:rsid w:val="00D81030"/>
    <w:rPr>
      <w:rFonts w:ascii="Arial" w:hAnsi="Arial"/>
    </w:rPr>
  </w:style>
  <w:style w:type="character" w:customStyle="1" w:styleId="af9">
    <w:name w:val="Нижний колонтитул Знак"/>
    <w:basedOn w:val="a1"/>
    <w:link w:val="af8"/>
    <w:uiPriority w:val="99"/>
    <w:rsid w:val="00D81030"/>
    <w:rPr>
      <w:rFonts w:ascii="Arial" w:hAnsi="Arial"/>
      <w:sz w:val="24"/>
    </w:rPr>
  </w:style>
  <w:style w:type="character" w:customStyle="1" w:styleId="afffa">
    <w:name w:val="Ссылка указателя"/>
    <w:rsid w:val="00215469"/>
  </w:style>
  <w:style w:type="paragraph" w:customStyle="1" w:styleId="afffb">
    <w:name w:val="Заголовок"/>
    <w:basedOn w:val="a0"/>
    <w:next w:val="afffc"/>
    <w:rsid w:val="00215469"/>
    <w:pPr>
      <w:keepNext/>
      <w:spacing w:before="240"/>
    </w:pPr>
    <w:rPr>
      <w:rFonts w:eastAsia="DejaVu Sans" w:cs="DejaVu Sans"/>
      <w:sz w:val="28"/>
      <w:szCs w:val="28"/>
    </w:rPr>
  </w:style>
  <w:style w:type="paragraph" w:styleId="afffc">
    <w:name w:val="Body Text"/>
    <w:basedOn w:val="a0"/>
    <w:link w:val="afffd"/>
    <w:rsid w:val="00D81030"/>
  </w:style>
  <w:style w:type="character" w:customStyle="1" w:styleId="afffd">
    <w:name w:val="Основной текст Знак"/>
    <w:link w:val="afffc"/>
    <w:rsid w:val="00215469"/>
    <w:rPr>
      <w:rFonts w:ascii="Arial" w:hAnsi="Arial"/>
      <w:sz w:val="24"/>
    </w:rPr>
  </w:style>
  <w:style w:type="paragraph" w:customStyle="1" w:styleId="42">
    <w:name w:val="Указатель4"/>
    <w:basedOn w:val="a0"/>
    <w:rsid w:val="00215469"/>
    <w:pPr>
      <w:suppressLineNumbers/>
    </w:pPr>
  </w:style>
  <w:style w:type="paragraph" w:customStyle="1" w:styleId="37">
    <w:name w:val="Название объекта3"/>
    <w:basedOn w:val="a0"/>
    <w:rsid w:val="00215469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0"/>
    <w:rsid w:val="00215469"/>
    <w:pPr>
      <w:suppressLineNumbers/>
    </w:pPr>
  </w:style>
  <w:style w:type="paragraph" w:customStyle="1" w:styleId="28">
    <w:name w:val="Название объекта2"/>
    <w:basedOn w:val="a0"/>
    <w:rsid w:val="00215469"/>
    <w:pPr>
      <w:suppressLineNumbers/>
      <w:spacing w:before="120"/>
    </w:pPr>
    <w:rPr>
      <w:i/>
      <w:iCs/>
    </w:rPr>
  </w:style>
  <w:style w:type="paragraph" w:customStyle="1" w:styleId="29">
    <w:name w:val="Указатель2"/>
    <w:basedOn w:val="a0"/>
    <w:rsid w:val="00215469"/>
    <w:pPr>
      <w:suppressLineNumbers/>
    </w:pPr>
  </w:style>
  <w:style w:type="paragraph" w:customStyle="1" w:styleId="1b">
    <w:name w:val="Название объекта1"/>
    <w:basedOn w:val="a0"/>
    <w:rsid w:val="00215469"/>
    <w:pPr>
      <w:suppressLineNumbers/>
      <w:spacing w:before="120"/>
    </w:pPr>
    <w:rPr>
      <w:i/>
      <w:iCs/>
    </w:rPr>
  </w:style>
  <w:style w:type="paragraph" w:customStyle="1" w:styleId="1c">
    <w:name w:val="Указатель1"/>
    <w:basedOn w:val="a0"/>
    <w:rsid w:val="00215469"/>
    <w:pPr>
      <w:suppressLineNumbers/>
    </w:pPr>
  </w:style>
  <w:style w:type="paragraph" w:customStyle="1" w:styleId="afffe">
    <w:name w:val="Текст в заданном формате"/>
    <w:basedOn w:val="a0"/>
    <w:rsid w:val="00215469"/>
    <w:rPr>
      <w:rFonts w:ascii="DejaVu Sans Mono" w:eastAsia="DejaVu Sans" w:hAnsi="DejaVu Sans Mono" w:cs="DejaVu Sans Mono"/>
      <w:sz w:val="20"/>
    </w:rPr>
  </w:style>
  <w:style w:type="paragraph" w:customStyle="1" w:styleId="1d">
    <w:name w:val="Заголовок таблицы ссылок1"/>
    <w:basedOn w:val="12"/>
    <w:next w:val="a0"/>
    <w:rsid w:val="00215469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">
    <w:name w:val="Содержимое таблицы"/>
    <w:basedOn w:val="a0"/>
    <w:rsid w:val="00215469"/>
    <w:pPr>
      <w:suppressLineNumbers/>
    </w:pPr>
  </w:style>
  <w:style w:type="paragraph" w:customStyle="1" w:styleId="affff0">
    <w:name w:val="Заголовок таблицы"/>
    <w:basedOn w:val="affff"/>
    <w:rsid w:val="00215469"/>
    <w:pPr>
      <w:jc w:val="center"/>
    </w:pPr>
    <w:rPr>
      <w:b/>
      <w:bCs/>
    </w:rPr>
  </w:style>
  <w:style w:type="paragraph" w:styleId="9">
    <w:name w:val="toc 9"/>
    <w:basedOn w:val="a0"/>
    <w:next w:val="a0"/>
    <w:autoRedefine/>
    <w:rsid w:val="00D81030"/>
    <w:pPr>
      <w:ind w:left="1920"/>
    </w:pPr>
  </w:style>
  <w:style w:type="paragraph" w:styleId="affff1">
    <w:name w:val="List"/>
    <w:basedOn w:val="afffc"/>
    <w:rsid w:val="00215469"/>
  </w:style>
  <w:style w:type="character" w:styleId="affff2">
    <w:name w:val="Strong"/>
    <w:uiPriority w:val="22"/>
    <w:qFormat/>
    <w:rsid w:val="00215469"/>
    <w:rPr>
      <w:b/>
      <w:bCs/>
    </w:rPr>
  </w:style>
  <w:style w:type="paragraph" w:styleId="affff3">
    <w:name w:val="annotation subject"/>
    <w:basedOn w:val="afff8"/>
    <w:next w:val="afff8"/>
    <w:link w:val="affff4"/>
    <w:uiPriority w:val="99"/>
    <w:unhideWhenUsed/>
    <w:rsid w:val="00D81030"/>
    <w:rPr>
      <w:b/>
      <w:bCs/>
    </w:rPr>
  </w:style>
  <w:style w:type="character" w:customStyle="1" w:styleId="affff4">
    <w:name w:val="Тема примечания Знак"/>
    <w:basedOn w:val="afff9"/>
    <w:link w:val="affff3"/>
    <w:uiPriority w:val="99"/>
    <w:rsid w:val="00D81030"/>
    <w:rPr>
      <w:rFonts w:ascii="Arial" w:hAnsi="Arial"/>
      <w:b/>
      <w:bCs/>
    </w:rPr>
  </w:style>
  <w:style w:type="paragraph" w:styleId="affff5">
    <w:name w:val="footnote text"/>
    <w:basedOn w:val="a0"/>
    <w:link w:val="affff6"/>
    <w:rsid w:val="002A55A2"/>
    <w:rPr>
      <w:sz w:val="20"/>
      <w:lang w:val="x-none" w:eastAsia="x-none"/>
    </w:rPr>
  </w:style>
  <w:style w:type="character" w:customStyle="1" w:styleId="affff6">
    <w:name w:val="Текст сноски Знак"/>
    <w:link w:val="affff5"/>
    <w:rsid w:val="002A55A2"/>
    <w:rPr>
      <w:rFonts w:ascii="Tahoma" w:hAnsi="Tahoma"/>
    </w:rPr>
  </w:style>
  <w:style w:type="character" w:styleId="affff7">
    <w:name w:val="footnote reference"/>
    <w:rsid w:val="002A55A2"/>
    <w:rPr>
      <w:vertAlign w:val="superscript"/>
    </w:rPr>
  </w:style>
  <w:style w:type="character" w:styleId="affff8">
    <w:name w:val="Emphasis"/>
    <w:uiPriority w:val="20"/>
    <w:qFormat/>
    <w:rsid w:val="002A55A2"/>
    <w:rPr>
      <w:i/>
      <w:iCs/>
    </w:rPr>
  </w:style>
  <w:style w:type="paragraph" w:customStyle="1" w:styleId="HeadingBar">
    <w:name w:val="Heading Bar"/>
    <w:basedOn w:val="a0"/>
    <w:next w:val="30"/>
    <w:rsid w:val="002A55A2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customStyle="1" w:styleId="51">
    <w:name w:val="Заголовок 5_"/>
    <w:basedOn w:val="5"/>
    <w:next w:val="2a"/>
    <w:rsid w:val="002A55A2"/>
    <w:pPr>
      <w:keepNext w:val="0"/>
      <w:numPr>
        <w:ilvl w:val="0"/>
        <w:numId w:val="0"/>
      </w:numPr>
      <w:tabs>
        <w:tab w:val="left" w:pos="811"/>
      </w:tabs>
      <w:spacing w:line="240" w:lineRule="auto"/>
      <w:jc w:val="left"/>
    </w:pPr>
    <w:rPr>
      <w:rFonts w:ascii="Book Antiqua" w:hAnsi="Book Antiqua"/>
      <w:i/>
      <w:iCs w:val="0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a">
    <w:name w:val="Body Text Indent 2"/>
    <w:basedOn w:val="a0"/>
    <w:link w:val="2b"/>
    <w:rsid w:val="002A55A2"/>
    <w:pPr>
      <w:spacing w:line="480" w:lineRule="auto"/>
      <w:ind w:left="283"/>
    </w:pPr>
    <w:rPr>
      <w:lang w:val="x-none" w:eastAsia="x-none"/>
    </w:rPr>
  </w:style>
  <w:style w:type="character" w:customStyle="1" w:styleId="2b">
    <w:name w:val="Основной текст с отступом 2 Знак"/>
    <w:link w:val="2a"/>
    <w:rsid w:val="002A55A2"/>
    <w:rPr>
      <w:rFonts w:ascii="Tahoma" w:hAnsi="Tahoma"/>
      <w:sz w:val="24"/>
      <w:szCs w:val="24"/>
    </w:rPr>
  </w:style>
  <w:style w:type="paragraph" w:styleId="affff9">
    <w:name w:val="Normal (Web)"/>
    <w:basedOn w:val="a0"/>
    <w:uiPriority w:val="99"/>
    <w:unhideWhenUsed/>
    <w:rsid w:val="00FD56F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B51F2D"/>
  </w:style>
  <w:style w:type="paragraph" w:styleId="HTML">
    <w:name w:val="HTML Preformatted"/>
    <w:basedOn w:val="a0"/>
    <w:link w:val="HTML0"/>
    <w:uiPriority w:val="99"/>
    <w:unhideWhenUsed/>
    <w:rsid w:val="009A43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9A432C"/>
    <w:rPr>
      <w:rFonts w:ascii="Courier New" w:hAnsi="Courier New" w:cs="Courier New"/>
    </w:rPr>
  </w:style>
  <w:style w:type="paragraph" w:styleId="43">
    <w:name w:val="toc 4"/>
    <w:basedOn w:val="a0"/>
    <w:next w:val="a0"/>
    <w:autoRedefine/>
    <w:uiPriority w:val="39"/>
    <w:rsid w:val="00D81030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0"/>
    <w:next w:val="a0"/>
    <w:autoRedefine/>
    <w:uiPriority w:val="39"/>
    <w:rsid w:val="00D81030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D81030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0"/>
    <w:next w:val="a0"/>
    <w:autoRedefine/>
    <w:rsid w:val="00D81030"/>
    <w:pPr>
      <w:ind w:left="1440"/>
    </w:pPr>
  </w:style>
  <w:style w:type="paragraph" w:styleId="81">
    <w:name w:val="toc 8"/>
    <w:basedOn w:val="a0"/>
    <w:next w:val="a0"/>
    <w:autoRedefine/>
    <w:rsid w:val="00D81030"/>
    <w:pPr>
      <w:ind w:left="1680"/>
    </w:pPr>
  </w:style>
  <w:style w:type="paragraph" w:styleId="affffa">
    <w:name w:val="Plain Text"/>
    <w:aliases w:val="Текст_сноски"/>
    <w:basedOn w:val="a0"/>
    <w:next w:val="a0"/>
    <w:link w:val="affffb"/>
    <w:rsid w:val="003F605E"/>
    <w:pPr>
      <w:autoSpaceDE w:val="0"/>
      <w:autoSpaceDN w:val="0"/>
      <w:adjustRightInd w:val="0"/>
    </w:pPr>
    <w:rPr>
      <w:lang w:val="x-none" w:eastAsia="x-none"/>
    </w:rPr>
  </w:style>
  <w:style w:type="character" w:customStyle="1" w:styleId="affffb">
    <w:name w:val="Текст Знак"/>
    <w:aliases w:val="Текст_сноски Знак"/>
    <w:link w:val="affffa"/>
    <w:rsid w:val="003F605E"/>
    <w:rPr>
      <w:rFonts w:ascii="Arial" w:hAnsi="Arial"/>
      <w:sz w:val="24"/>
      <w:szCs w:val="24"/>
      <w:lang w:val="x-none" w:eastAsia="x-none"/>
    </w:rPr>
  </w:style>
  <w:style w:type="table" w:styleId="affffc">
    <w:name w:val="Table Grid"/>
    <w:basedOn w:val="a2"/>
    <w:uiPriority w:val="59"/>
    <w:rsid w:val="00D81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605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rsid w:val="003F605E"/>
    <w:pPr>
      <w:spacing w:before="240"/>
    </w:pPr>
    <w:rPr>
      <w:color w:val="auto"/>
    </w:rPr>
  </w:style>
  <w:style w:type="character" w:customStyle="1" w:styleId="Ciaeniinee">
    <w:name w:val="Ciae niinee"/>
    <w:rsid w:val="003F605E"/>
    <w:rPr>
      <w:color w:val="000000"/>
    </w:rPr>
  </w:style>
  <w:style w:type="character" w:styleId="affffd">
    <w:name w:val="FollowedHyperlink"/>
    <w:rsid w:val="003F605E"/>
    <w:rPr>
      <w:color w:val="800080"/>
      <w:u w:val="single"/>
    </w:rPr>
  </w:style>
  <w:style w:type="paragraph" w:customStyle="1" w:styleId="TitleBar">
    <w:name w:val="Title Bar"/>
    <w:basedOn w:val="a0"/>
    <w:rsid w:val="003F605E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customStyle="1" w:styleId="1e">
    <w:name w:val="Заголовок оглавления1"/>
    <w:basedOn w:val="a0"/>
    <w:rsid w:val="003F605E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paragraph" w:customStyle="1" w:styleId="1f">
    <w:name w:val="Стиль Оглавление 1 + Междустр.интервал:  полуторный"/>
    <w:basedOn w:val="17"/>
    <w:rsid w:val="003F605E"/>
    <w:pPr>
      <w:spacing w:before="0"/>
      <w:ind w:right="0"/>
      <w:jc w:val="left"/>
    </w:pPr>
    <w:rPr>
      <w:rFonts w:ascii="Times New Roman" w:hAnsi="Times New Roman"/>
      <w:b w:val="0"/>
      <w:bCs/>
      <w:caps/>
      <w:lang w:val="x-none"/>
    </w:rPr>
  </w:style>
  <w:style w:type="character" w:styleId="affffe">
    <w:name w:val="page number"/>
    <w:rsid w:val="003F605E"/>
  </w:style>
  <w:style w:type="paragraph" w:customStyle="1" w:styleId="1f0">
    <w:name w:val="Стиль Оглавление 1 + полужирный все прописные Междустр.интервал: ..."/>
    <w:basedOn w:val="17"/>
    <w:rsid w:val="003F605E"/>
    <w:pPr>
      <w:spacing w:before="0"/>
      <w:ind w:right="0"/>
      <w:jc w:val="left"/>
    </w:pPr>
    <w:rPr>
      <w:rFonts w:ascii="Times New Roman" w:hAnsi="Times New Roman"/>
      <w:bCs/>
      <w:lang w:val="x-none"/>
    </w:rPr>
  </w:style>
  <w:style w:type="paragraph" w:customStyle="1" w:styleId="1f1">
    <w:name w:val="Стиль Оглавление 1 + полужирный все прописные"/>
    <w:basedOn w:val="17"/>
    <w:link w:val="1f2"/>
    <w:rsid w:val="003F605E"/>
    <w:pPr>
      <w:spacing w:before="0" w:line="240" w:lineRule="auto"/>
      <w:ind w:right="0"/>
      <w:jc w:val="left"/>
    </w:pPr>
  </w:style>
  <w:style w:type="character" w:customStyle="1" w:styleId="18">
    <w:name w:val="Оглавление 1 Знак"/>
    <w:link w:val="17"/>
    <w:uiPriority w:val="39"/>
    <w:rsid w:val="00E00227"/>
    <w:rPr>
      <w:rFonts w:ascii="Arial" w:hAnsi="Arial"/>
      <w:b/>
      <w:sz w:val="24"/>
      <w:szCs w:val="24"/>
    </w:rPr>
  </w:style>
  <w:style w:type="character" w:customStyle="1" w:styleId="1f2">
    <w:name w:val="Стиль Оглавление 1 + полужирный все прописные Знак"/>
    <w:link w:val="1f1"/>
    <w:rsid w:val="003F605E"/>
    <w:rPr>
      <w:rFonts w:ascii="Tahoma" w:hAnsi="Tahoma"/>
      <w:b/>
      <w:noProof/>
      <w:sz w:val="24"/>
      <w:lang w:val="x-none" w:eastAsia="en-US"/>
    </w:rPr>
  </w:style>
  <w:style w:type="paragraph" w:styleId="2c">
    <w:name w:val="Body Text 2"/>
    <w:basedOn w:val="a0"/>
    <w:link w:val="2d"/>
    <w:rsid w:val="003F605E"/>
    <w:pPr>
      <w:jc w:val="center"/>
    </w:pPr>
    <w:rPr>
      <w:rFonts w:ascii="Times New Roman" w:hAnsi="Times New Roman"/>
      <w:b/>
      <w:bCs/>
      <w:color w:val="000000"/>
      <w:sz w:val="28"/>
      <w:lang w:val="x-none" w:eastAsia="x-none"/>
    </w:rPr>
  </w:style>
  <w:style w:type="character" w:customStyle="1" w:styleId="2d">
    <w:name w:val="Основной текст 2 Знак"/>
    <w:link w:val="2c"/>
    <w:rsid w:val="003F605E"/>
    <w:rPr>
      <w:b/>
      <w:bCs/>
      <w:color w:val="000000"/>
      <w:sz w:val="28"/>
      <w:szCs w:val="24"/>
      <w:lang w:val="x-none" w:eastAsia="x-none"/>
    </w:rPr>
  </w:style>
  <w:style w:type="paragraph" w:customStyle="1" w:styleId="afffff">
    <w:name w:val="РП_обычный"/>
    <w:basedOn w:val="Default"/>
    <w:next w:val="Default"/>
    <w:rsid w:val="003F605E"/>
  </w:style>
  <w:style w:type="paragraph" w:customStyle="1" w:styleId="afffff0">
    <w:name w:val="РП_Примечание"/>
    <w:basedOn w:val="Default"/>
    <w:next w:val="Default"/>
    <w:rsid w:val="003F605E"/>
  </w:style>
  <w:style w:type="character" w:customStyle="1" w:styleId="afffff1">
    <w:name w:val="РП_Путь_меню"/>
    <w:rsid w:val="003F605E"/>
    <w:rPr>
      <w:rFonts w:cs="Arial"/>
      <w:color w:val="000000"/>
      <w:sz w:val="20"/>
      <w:szCs w:val="20"/>
    </w:rPr>
  </w:style>
  <w:style w:type="paragraph" w:customStyle="1" w:styleId="1f3">
    <w:name w:val="РП_Баллет_Квад_1"/>
    <w:basedOn w:val="Default"/>
    <w:next w:val="Default"/>
    <w:rsid w:val="003F605E"/>
  </w:style>
  <w:style w:type="paragraph" w:customStyle="1" w:styleId="2e">
    <w:name w:val="РП_Баллет_Квад_2"/>
    <w:basedOn w:val="Default"/>
    <w:next w:val="Default"/>
    <w:rsid w:val="003F605E"/>
  </w:style>
  <w:style w:type="paragraph" w:customStyle="1" w:styleId="44">
    <w:name w:val="Стиль Заголовок 4"/>
    <w:aliases w:val="H4 + Book Antiqua 12 пт После:  0 пт снизу: (о..."/>
    <w:basedOn w:val="40"/>
    <w:rsid w:val="003F605E"/>
    <w:pPr>
      <w:keepLines w:val="0"/>
      <w:numPr>
        <w:ilvl w:val="0"/>
        <w:numId w:val="0"/>
      </w:numPr>
      <w:pBdr>
        <w:bottom w:val="single" w:sz="6" w:space="1" w:color="auto"/>
      </w:pBdr>
      <w:spacing w:line="240" w:lineRule="auto"/>
      <w:jc w:val="left"/>
    </w:pPr>
    <w:rPr>
      <w:rFonts w:ascii="Book Antiqua" w:hAnsi="Book Antiqua"/>
      <w:bCs w:val="0"/>
    </w:rPr>
  </w:style>
  <w:style w:type="paragraph" w:customStyle="1" w:styleId="afffff2">
    <w:name w:val=".._......."/>
    <w:basedOn w:val="Default"/>
    <w:next w:val="Default"/>
    <w:rsid w:val="003F605E"/>
  </w:style>
  <w:style w:type="paragraph" w:styleId="afffff3">
    <w:name w:val="Body Text Indent"/>
    <w:basedOn w:val="a0"/>
    <w:link w:val="afffff4"/>
    <w:rsid w:val="003F605E"/>
    <w:pPr>
      <w:ind w:left="283"/>
    </w:pPr>
    <w:rPr>
      <w:rFonts w:ascii="Times New Roman" w:hAnsi="Times New Roman"/>
      <w:lang w:val="x-none" w:eastAsia="x-none"/>
    </w:rPr>
  </w:style>
  <w:style w:type="character" w:customStyle="1" w:styleId="afffff4">
    <w:name w:val="Основной текст с отступом Знак"/>
    <w:link w:val="afffff3"/>
    <w:rsid w:val="003F605E"/>
    <w:rPr>
      <w:sz w:val="24"/>
      <w:szCs w:val="24"/>
      <w:lang w:val="x-none" w:eastAsia="x-none"/>
    </w:rPr>
  </w:style>
  <w:style w:type="paragraph" w:customStyle="1" w:styleId="afffff5">
    <w:name w:val="......."/>
    <w:basedOn w:val="Default"/>
    <w:next w:val="Default"/>
    <w:rsid w:val="003F605E"/>
    <w:rPr>
      <w:color w:val="auto"/>
    </w:rPr>
  </w:style>
  <w:style w:type="paragraph" w:customStyle="1" w:styleId="-10">
    <w:name w:val="......_....-1"/>
    <w:basedOn w:val="Default"/>
    <w:next w:val="Default"/>
    <w:rsid w:val="003F605E"/>
    <w:rPr>
      <w:color w:val="auto"/>
    </w:rPr>
  </w:style>
  <w:style w:type="paragraph" w:customStyle="1" w:styleId="afffff6">
    <w:name w:val="...... .........."/>
    <w:basedOn w:val="Default"/>
    <w:next w:val="Default"/>
    <w:rsid w:val="003F605E"/>
    <w:rPr>
      <w:color w:val="auto"/>
    </w:rPr>
  </w:style>
  <w:style w:type="paragraph" w:customStyle="1" w:styleId="afffff7">
    <w:name w:val="...._....."/>
    <w:basedOn w:val="Default"/>
    <w:next w:val="Default"/>
    <w:rsid w:val="003F605E"/>
    <w:rPr>
      <w:color w:val="auto"/>
    </w:rPr>
  </w:style>
  <w:style w:type="paragraph" w:customStyle="1" w:styleId="-11">
    <w:name w:val="......-1"/>
    <w:basedOn w:val="Default"/>
    <w:next w:val="Default"/>
    <w:rsid w:val="003F605E"/>
    <w:rPr>
      <w:color w:val="auto"/>
    </w:rPr>
  </w:style>
  <w:style w:type="paragraph" w:customStyle="1" w:styleId="afffff8">
    <w:name w:val="....._._....."/>
    <w:basedOn w:val="Default"/>
    <w:next w:val="Default"/>
    <w:rsid w:val="003F605E"/>
    <w:rPr>
      <w:color w:val="auto"/>
    </w:rPr>
  </w:style>
  <w:style w:type="paragraph" w:customStyle="1" w:styleId="afffff9">
    <w:name w:val="РП_Об_без_отст"/>
    <w:basedOn w:val="Default"/>
    <w:next w:val="Default"/>
    <w:rsid w:val="003F605E"/>
    <w:rPr>
      <w:color w:val="auto"/>
    </w:rPr>
  </w:style>
  <w:style w:type="paragraph" w:customStyle="1" w:styleId="2f">
    <w:name w:val="Стиль Заголовок 2 + полужирный"/>
    <w:basedOn w:val="20"/>
    <w:link w:val="2f0"/>
    <w:rsid w:val="003F605E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f0">
    <w:name w:val="Стиль Заголовок 2 + полужирный Знак"/>
    <w:link w:val="2f"/>
    <w:rsid w:val="003F605E"/>
    <w:rPr>
      <w:b/>
      <w:bCs/>
      <w:sz w:val="24"/>
      <w:szCs w:val="28"/>
      <w:lang w:val="x-none" w:eastAsia="x-none"/>
    </w:rPr>
  </w:style>
  <w:style w:type="paragraph" w:customStyle="1" w:styleId="45">
    <w:name w:val="Стиль Заголовок 4 + полужирный"/>
    <w:basedOn w:val="40"/>
    <w:link w:val="46"/>
    <w:rsid w:val="003F605E"/>
    <w:pPr>
      <w:keepNext w:val="0"/>
      <w:keepLines w:val="0"/>
      <w:widowControl w:val="0"/>
      <w:numPr>
        <w:ilvl w:val="0"/>
        <w:numId w:val="0"/>
      </w:numPr>
      <w:tabs>
        <w:tab w:val="num" w:pos="720"/>
      </w:tabs>
      <w:spacing w:before="0" w:after="0" w:line="240" w:lineRule="auto"/>
      <w:ind w:left="720" w:hanging="360"/>
      <w:jc w:val="left"/>
    </w:pPr>
    <w:rPr>
      <w:rFonts w:ascii="Times New Roman" w:hAnsi="Times New Roman"/>
      <w:bCs w:val="0"/>
      <w:szCs w:val="28"/>
      <w:lang w:val="x-none" w:eastAsia="x-none"/>
    </w:rPr>
  </w:style>
  <w:style w:type="character" w:customStyle="1" w:styleId="46">
    <w:name w:val="Стиль Заголовок 4 + полужирный Знак"/>
    <w:link w:val="45"/>
    <w:rsid w:val="003F605E"/>
    <w:rPr>
      <w:b/>
      <w:bCs/>
      <w:sz w:val="24"/>
      <w:szCs w:val="28"/>
      <w:lang w:val="x-none" w:eastAsia="x-none"/>
    </w:rPr>
  </w:style>
  <w:style w:type="paragraph" w:customStyle="1" w:styleId="210">
    <w:name w:val="Стиль Заголовок 2 + полужирный1"/>
    <w:basedOn w:val="20"/>
    <w:link w:val="211"/>
    <w:rsid w:val="003F605E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11">
    <w:name w:val="Стиль Заголовок 2 + полужирный1 Знак"/>
    <w:link w:val="210"/>
    <w:rsid w:val="003F605E"/>
    <w:rPr>
      <w:b/>
      <w:bCs/>
      <w:sz w:val="24"/>
      <w:szCs w:val="28"/>
      <w:lang w:val="x-none" w:eastAsia="x-none"/>
    </w:rPr>
  </w:style>
  <w:style w:type="paragraph" w:styleId="afffffa">
    <w:name w:val="TOC Heading"/>
    <w:basedOn w:val="12"/>
    <w:next w:val="a0"/>
    <w:uiPriority w:val="39"/>
    <w:semiHidden/>
    <w:unhideWhenUsed/>
    <w:qFormat/>
    <w:rsid w:val="003F605E"/>
    <w:pPr>
      <w:pageBreakBefore w:val="0"/>
      <w:numPr>
        <w:numId w:val="0"/>
      </w:numPr>
      <w:spacing w:before="480" w:after="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customStyle="1" w:styleId="13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,Section Знак,1 Знак"/>
    <w:link w:val="12"/>
    <w:rsid w:val="00A86A3A"/>
    <w:rPr>
      <w:rFonts w:ascii="Arial" w:hAnsi="Arial"/>
      <w:b/>
      <w:sz w:val="28"/>
      <w:szCs w:val="28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link w:val="20"/>
    <w:rsid w:val="00A86A3A"/>
    <w:rPr>
      <w:rFonts w:ascii="Arial" w:hAnsi="Arial"/>
      <w:b/>
      <w:sz w:val="24"/>
    </w:rPr>
  </w:style>
  <w:style w:type="paragraph" w:customStyle="1" w:styleId="100">
    <w:name w:val="Оглавление 10"/>
    <w:basedOn w:val="29"/>
    <w:rsid w:val="00215469"/>
    <w:pPr>
      <w:tabs>
        <w:tab w:val="right" w:leader="dot" w:pos="7091"/>
      </w:tabs>
      <w:ind w:left="2547"/>
    </w:pPr>
  </w:style>
  <w:style w:type="paragraph" w:styleId="afffffb">
    <w:name w:val="Revision"/>
    <w:hidden/>
    <w:uiPriority w:val="99"/>
    <w:semiHidden/>
    <w:rsid w:val="00085EEA"/>
    <w:rPr>
      <w:rFonts w:ascii="Tahoma" w:hAnsi="Tahoma"/>
      <w:sz w:val="24"/>
      <w:szCs w:val="24"/>
    </w:rPr>
  </w:style>
  <w:style w:type="character" w:customStyle="1" w:styleId="14">
    <w:name w:val="Маркированный 1 уровень Знак"/>
    <w:link w:val="11"/>
    <w:rsid w:val="00322127"/>
    <w:rPr>
      <w:rFonts w:ascii="Tahoma" w:eastAsia="Calibri" w:hAnsi="Tahoma"/>
      <w:snapToGrid w:val="0"/>
      <w:spacing w:val="2"/>
      <w:sz w:val="24"/>
      <w:szCs w:val="24"/>
      <w:lang w:eastAsia="en-US"/>
    </w:rPr>
  </w:style>
  <w:style w:type="character" w:customStyle="1" w:styleId="af2">
    <w:name w:val="Рис Знак"/>
    <w:link w:val="af1"/>
    <w:locked/>
    <w:rsid w:val="00322127"/>
    <w:rPr>
      <w:rFonts w:ascii="Tahoma" w:eastAsia="Calibri" w:hAnsi="Tahoma"/>
      <w:noProof/>
      <w:sz w:val="24"/>
      <w:szCs w:val="22"/>
      <w:lang w:val="en-US" w:eastAsia="en-US"/>
    </w:rPr>
  </w:style>
  <w:style w:type="character" w:customStyle="1" w:styleId="af4">
    <w:name w:val="Рис Имя Знак"/>
    <w:link w:val="af3"/>
    <w:locked/>
    <w:rsid w:val="00322127"/>
    <w:rPr>
      <w:rFonts w:ascii="Tahoma" w:eastAsia="Calibri" w:hAnsi="Tahoma"/>
      <w:sz w:val="24"/>
      <w:lang w:eastAsia="en-US"/>
    </w:rPr>
  </w:style>
  <w:style w:type="character" w:customStyle="1" w:styleId="41">
    <w:name w:val="Заголовок 4 Знак"/>
    <w:aliases w:val="(подпункт) Знак,H4 Знак,h4 Знак,Level 4 Topic Heading Знак,Sub-Minor Знак,Case Sub-Header Знак,heading4 Знак,4 Знак,I4 Знак,l4 Знак,I41 Знак,41 Знак,l41 Знак,heading41 Знак,(Shift Ctrl 4) Знак,Titre 41 Знак,t4.T4 Знак,4heading Знак"/>
    <w:link w:val="40"/>
    <w:rsid w:val="002D7499"/>
    <w:rPr>
      <w:rFonts w:ascii="Arial" w:hAnsi="Arial"/>
      <w:b/>
      <w:bCs/>
      <w:sz w:val="24"/>
    </w:rPr>
  </w:style>
  <w:style w:type="paragraph" w:customStyle="1" w:styleId="phbase">
    <w:name w:val="ph_base"/>
    <w:link w:val="phbase0"/>
    <w:rsid w:val="00D81030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D81030"/>
    <w:pPr>
      <w:keepNext/>
      <w:keepLines/>
      <w:pageBreakBefore/>
      <w:numPr>
        <w:numId w:val="16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D81030"/>
    <w:pPr>
      <w:keepNext/>
      <w:keepLines/>
      <w:numPr>
        <w:ilvl w:val="1"/>
        <w:numId w:val="16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D81030"/>
    <w:pPr>
      <w:keepNext/>
      <w:keepLines/>
      <w:numPr>
        <w:ilvl w:val="2"/>
        <w:numId w:val="16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D81030"/>
    <w:pPr>
      <w:numPr>
        <w:numId w:val="9"/>
      </w:numPr>
    </w:pPr>
  </w:style>
  <w:style w:type="paragraph" w:customStyle="1" w:styleId="phbibliography">
    <w:name w:val="ph_bibliography"/>
    <w:basedOn w:val="phbase"/>
    <w:rsid w:val="00D81030"/>
    <w:pPr>
      <w:numPr>
        <w:numId w:val="10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D81030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D81030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D81030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D81030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D81030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D81030"/>
  </w:style>
  <w:style w:type="paragraph" w:customStyle="1" w:styleId="phconfirmstamptitle">
    <w:name w:val="ph_confirmstamp_title"/>
    <w:basedOn w:val="phconfirmstamp"/>
    <w:next w:val="phconfirmstampstamp"/>
    <w:rsid w:val="00D81030"/>
    <w:rPr>
      <w:b/>
      <w:caps/>
      <w:szCs w:val="24"/>
    </w:rPr>
  </w:style>
  <w:style w:type="paragraph" w:customStyle="1" w:styleId="phcontent">
    <w:name w:val="ph_content"/>
    <w:basedOn w:val="phbase"/>
    <w:next w:val="17"/>
    <w:rsid w:val="00D8103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D81030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D81030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D81030"/>
    <w:pPr>
      <w:spacing w:before="120"/>
    </w:pPr>
  </w:style>
  <w:style w:type="paragraph" w:customStyle="1" w:styleId="phfiguretitle">
    <w:name w:val="ph_figure_title"/>
    <w:basedOn w:val="phfigure"/>
    <w:next w:val="phnormal"/>
    <w:rsid w:val="00D81030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D81030"/>
    <w:pPr>
      <w:widowControl w:val="0"/>
    </w:pPr>
    <w:rPr>
      <w:sz w:val="18"/>
    </w:rPr>
  </w:style>
  <w:style w:type="character" w:customStyle="1" w:styleId="phinline">
    <w:name w:val="ph_inline"/>
    <w:basedOn w:val="a1"/>
    <w:rsid w:val="00D81030"/>
  </w:style>
  <w:style w:type="character" w:customStyle="1" w:styleId="phinline8">
    <w:name w:val="ph_inline_8"/>
    <w:rsid w:val="00D81030"/>
    <w:rPr>
      <w:sz w:val="16"/>
    </w:rPr>
  </w:style>
  <w:style w:type="character" w:customStyle="1" w:styleId="phinlinebolditalic">
    <w:name w:val="ph_inline_bolditalic"/>
    <w:rsid w:val="00D81030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D81030"/>
    <w:rPr>
      <w:rFonts w:ascii="Courier New" w:hAnsi="Courier New"/>
      <w:sz w:val="24"/>
    </w:rPr>
  </w:style>
  <w:style w:type="character" w:customStyle="1" w:styleId="phinlinefirstterm">
    <w:name w:val="ph_inline_firstterm"/>
    <w:rsid w:val="00D81030"/>
    <w:rPr>
      <w:i/>
      <w:sz w:val="24"/>
    </w:rPr>
  </w:style>
  <w:style w:type="character" w:customStyle="1" w:styleId="phinlineguiitem">
    <w:name w:val="ph_inline_guiitem"/>
    <w:rsid w:val="00D81030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D81030"/>
    <w:rPr>
      <w:b/>
      <w:smallCaps/>
      <w:sz w:val="24"/>
    </w:rPr>
  </w:style>
  <w:style w:type="character" w:customStyle="1" w:styleId="phinlinespace">
    <w:name w:val="ph_inline_space"/>
    <w:rsid w:val="00D81030"/>
    <w:rPr>
      <w:spacing w:val="60"/>
    </w:rPr>
  </w:style>
  <w:style w:type="character" w:customStyle="1" w:styleId="phinlinesuperline">
    <w:name w:val="ph_inline_superline"/>
    <w:rsid w:val="00D81030"/>
    <w:rPr>
      <w:vertAlign w:val="superscript"/>
    </w:rPr>
  </w:style>
  <w:style w:type="character" w:customStyle="1" w:styleId="phinlineunderline">
    <w:name w:val="ph_inline_underline"/>
    <w:rsid w:val="00D81030"/>
    <w:rPr>
      <w:u w:val="single"/>
      <w:lang w:val="ru-RU"/>
    </w:rPr>
  </w:style>
  <w:style w:type="character" w:customStyle="1" w:styleId="phinlineunderlineitalic">
    <w:name w:val="ph_inline_underlineitalic"/>
    <w:rsid w:val="00D81030"/>
    <w:rPr>
      <w:i/>
      <w:u w:val="single"/>
      <w:lang w:val="ru-RU"/>
    </w:rPr>
  </w:style>
  <w:style w:type="character" w:customStyle="1" w:styleId="phinlineuppercase">
    <w:name w:val="ph_inline_uppercase"/>
    <w:rsid w:val="00D81030"/>
    <w:rPr>
      <w:caps/>
      <w:lang w:val="ru-RU"/>
    </w:rPr>
  </w:style>
  <w:style w:type="paragraph" w:customStyle="1" w:styleId="phinset">
    <w:name w:val="ph_inset"/>
    <w:basedOn w:val="phnormal"/>
    <w:next w:val="phnormal"/>
    <w:rsid w:val="00D81030"/>
  </w:style>
  <w:style w:type="paragraph" w:customStyle="1" w:styleId="phinsetcaution">
    <w:name w:val="ph_inset_caution"/>
    <w:basedOn w:val="phinset"/>
    <w:rsid w:val="00D81030"/>
    <w:pPr>
      <w:keepLines/>
    </w:pPr>
  </w:style>
  <w:style w:type="paragraph" w:customStyle="1" w:styleId="phinsetnote">
    <w:name w:val="ph_inset_note"/>
    <w:basedOn w:val="phinset"/>
    <w:rsid w:val="00D81030"/>
    <w:pPr>
      <w:keepLines/>
    </w:pPr>
  </w:style>
  <w:style w:type="paragraph" w:customStyle="1" w:styleId="phinsettitle">
    <w:name w:val="ph_inset_title"/>
    <w:basedOn w:val="phinset"/>
    <w:next w:val="phinsetnote"/>
    <w:rsid w:val="00D81030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D81030"/>
    <w:pPr>
      <w:keepLines/>
    </w:pPr>
  </w:style>
  <w:style w:type="paragraph" w:customStyle="1" w:styleId="phlistitemized1">
    <w:name w:val="ph_list_itemized_1"/>
    <w:basedOn w:val="phnormal"/>
    <w:link w:val="phlistitemized10"/>
    <w:rsid w:val="00D81030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D81030"/>
    <w:pPr>
      <w:numPr>
        <w:ilvl w:val="1"/>
        <w:numId w:val="15"/>
      </w:numPr>
    </w:pPr>
  </w:style>
  <w:style w:type="paragraph" w:customStyle="1" w:styleId="phlistitemizedtitle">
    <w:name w:val="ph_list_itemized_title"/>
    <w:basedOn w:val="phnormal"/>
    <w:next w:val="phlistitemized1"/>
    <w:rsid w:val="00D81030"/>
    <w:pPr>
      <w:keepNext/>
    </w:pPr>
  </w:style>
  <w:style w:type="paragraph" w:customStyle="1" w:styleId="phlistordered1">
    <w:name w:val="ph_list_ordered_1"/>
    <w:basedOn w:val="phnormal"/>
    <w:rsid w:val="00D81030"/>
    <w:pPr>
      <w:numPr>
        <w:ilvl w:val="1"/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D81030"/>
    <w:pPr>
      <w:keepNext/>
    </w:pPr>
  </w:style>
  <w:style w:type="paragraph" w:customStyle="1" w:styleId="phstamp">
    <w:name w:val="ph_stamp"/>
    <w:basedOn w:val="phbase"/>
    <w:rsid w:val="00D81030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D81030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D81030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D81030"/>
    <w:pPr>
      <w:ind w:left="57"/>
    </w:pPr>
    <w:rPr>
      <w:i/>
    </w:rPr>
  </w:style>
  <w:style w:type="paragraph" w:customStyle="1" w:styleId="phtablecell">
    <w:name w:val="ph_table_cell"/>
    <w:basedOn w:val="phbase"/>
    <w:rsid w:val="00D81030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D81030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D81030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D81030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D81030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D81030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D81030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D81030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D81030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D81030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D81030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D8103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D81030"/>
  </w:style>
  <w:style w:type="paragraph" w:customStyle="1" w:styleId="phtitlepagesystemfull">
    <w:name w:val="ph_titlepage_system_full"/>
    <w:basedOn w:val="phtitlepage"/>
    <w:next w:val="phtitlepagesystemshort"/>
    <w:rsid w:val="00D81030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D81030"/>
    <w:rPr>
      <w:b/>
      <w:sz w:val="32"/>
    </w:rPr>
  </w:style>
  <w:style w:type="paragraph" w:styleId="HTML1">
    <w:name w:val="HTML Address"/>
    <w:basedOn w:val="a0"/>
    <w:link w:val="HTML2"/>
    <w:rsid w:val="00D81030"/>
    <w:rPr>
      <w:i/>
      <w:iCs/>
    </w:rPr>
  </w:style>
  <w:style w:type="character" w:customStyle="1" w:styleId="HTML2">
    <w:name w:val="Адрес HTML Знак"/>
    <w:link w:val="HTML1"/>
    <w:rsid w:val="00DD571F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2"/>
    <w:next w:val="phnormal"/>
    <w:rsid w:val="00D81030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D81030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D81030"/>
    <w:rPr>
      <w:u w:val="single"/>
    </w:rPr>
  </w:style>
  <w:style w:type="paragraph" w:customStyle="1" w:styleId="phstampleft">
    <w:name w:val="ph_stamp_left"/>
    <w:basedOn w:val="phstamp"/>
    <w:rsid w:val="00D81030"/>
    <w:pPr>
      <w:jc w:val="left"/>
    </w:pPr>
    <w:rPr>
      <w:sz w:val="18"/>
    </w:rPr>
  </w:style>
  <w:style w:type="character" w:customStyle="1" w:styleId="phnormal1">
    <w:name w:val="ph_normal Знак Знак"/>
    <w:rsid w:val="00D81030"/>
    <w:rPr>
      <w:rFonts w:ascii="Arial" w:hAnsi="Arial"/>
      <w:sz w:val="24"/>
    </w:rPr>
  </w:style>
  <w:style w:type="paragraph" w:customStyle="1" w:styleId="34--">
    <w:name w:val="Сф34-Согл-Утв"/>
    <w:next w:val="a0"/>
    <w:rsid w:val="002F03A9"/>
    <w:pPr>
      <w:spacing w:before="60" w:after="60" w:line="259" w:lineRule="auto"/>
      <w:jc w:val="center"/>
    </w:pPr>
    <w:rPr>
      <w:rFonts w:eastAsia="Calibri"/>
      <w:sz w:val="28"/>
      <w:szCs w:val="24"/>
    </w:rPr>
  </w:style>
  <w:style w:type="paragraph" w:customStyle="1" w:styleId="phlistordereda">
    <w:name w:val="ph_list_ordered_aбв"/>
    <w:basedOn w:val="phnormal"/>
    <w:rsid w:val="00D81030"/>
    <w:pPr>
      <w:numPr>
        <w:numId w:val="7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D81030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D81030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1"/>
    <w:link w:val="phbase"/>
    <w:rsid w:val="00D81030"/>
    <w:rPr>
      <w:rFonts w:ascii="Arial" w:hAnsi="Arial"/>
      <w:sz w:val="24"/>
    </w:rPr>
  </w:style>
  <w:style w:type="character" w:customStyle="1" w:styleId="phnormal0">
    <w:name w:val="ph_normal Знак"/>
    <w:basedOn w:val="phbase0"/>
    <w:link w:val="phnormal"/>
    <w:rsid w:val="00D81030"/>
    <w:rPr>
      <w:rFonts w:ascii="Arial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D81030"/>
    <w:rPr>
      <w:rFonts w:ascii="Arial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D81030"/>
    <w:rPr>
      <w:rFonts w:ascii="Arial" w:hAnsi="Arial"/>
      <w:sz w:val="24"/>
    </w:rPr>
  </w:style>
  <w:style w:type="paragraph" w:customStyle="1" w:styleId="phpagenumber">
    <w:name w:val="ph_pagenumber"/>
    <w:basedOn w:val="af8"/>
    <w:link w:val="phpagenumber0"/>
    <w:autoRedefine/>
    <w:qFormat/>
    <w:rsid w:val="00D81030"/>
    <w:pPr>
      <w:jc w:val="center"/>
    </w:pPr>
  </w:style>
  <w:style w:type="character" w:customStyle="1" w:styleId="phpagenumber0">
    <w:name w:val="ph_pagenumber Знак"/>
    <w:basedOn w:val="af9"/>
    <w:link w:val="phpagenumber"/>
    <w:rsid w:val="00D81030"/>
    <w:rPr>
      <w:rFonts w:ascii="Arial" w:hAnsi="Arial"/>
      <w:sz w:val="24"/>
    </w:rPr>
  </w:style>
  <w:style w:type="paragraph" w:customStyle="1" w:styleId="phtableitemizedlist1">
    <w:name w:val="ph_table_itemizedlist_1"/>
    <w:basedOn w:val="phtablecellleft"/>
    <w:autoRedefine/>
    <w:qFormat/>
    <w:rsid w:val="00D81030"/>
    <w:pPr>
      <w:numPr>
        <w:numId w:val="17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D81030"/>
    <w:pPr>
      <w:ind w:left="632" w:hanging="284"/>
    </w:pPr>
  </w:style>
  <w:style w:type="paragraph" w:customStyle="1" w:styleId="phtableorderedlist1">
    <w:name w:val="ph_table_orderedlist_1)"/>
    <w:basedOn w:val="phtablecellleft"/>
    <w:autoRedefine/>
    <w:qFormat/>
    <w:rsid w:val="00D81030"/>
    <w:pPr>
      <w:numPr>
        <w:numId w:val="18"/>
      </w:numPr>
      <w:spacing w:after="120"/>
    </w:pPr>
  </w:style>
  <w:style w:type="paragraph" w:customStyle="1" w:styleId="ph">
    <w:name w:val="ph_Рамка боковик"/>
    <w:basedOn w:val="a0"/>
    <w:autoRedefine/>
    <w:qFormat/>
    <w:rsid w:val="00D81030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D81030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D81030"/>
    <w:pPr>
      <w:numPr>
        <w:numId w:val="13"/>
      </w:numPr>
    </w:pPr>
  </w:style>
  <w:style w:type="paragraph" w:customStyle="1" w:styleId="phtableorderlist1">
    <w:name w:val="ph_table_orderlist_1_бок"/>
    <w:basedOn w:val="phtablecellleft"/>
    <w:autoRedefine/>
    <w:qFormat/>
    <w:rsid w:val="00D81030"/>
    <w:pPr>
      <w:numPr>
        <w:numId w:val="14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D81030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D81030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D81030"/>
    <w:rPr>
      <w:rFonts w:ascii="Arial" w:hAnsi="Arial" w:cs="Arial"/>
      <w:sz w:val="24"/>
      <w:lang w:eastAsia="en-US"/>
    </w:rPr>
  </w:style>
  <w:style w:type="character" w:customStyle="1" w:styleId="phtitlevoid0">
    <w:name w:val="ph_title_void Знак"/>
    <w:link w:val="phtitlevoid"/>
    <w:rsid w:val="00D81030"/>
    <w:rPr>
      <w:rFonts w:ascii="Arial" w:hAnsi="Arial" w:cs="Arial"/>
      <w:b/>
      <w:bCs/>
      <w:sz w:val="28"/>
      <w:szCs w:val="28"/>
    </w:rPr>
  </w:style>
  <w:style w:type="paragraph" w:customStyle="1" w:styleId="afffffc">
    <w:name w:val="_Табл_Текст"/>
    <w:basedOn w:val="a0"/>
    <w:rsid w:val="00D81030"/>
  </w:style>
  <w:style w:type="character" w:customStyle="1" w:styleId="phtablecellleft0">
    <w:name w:val="ph_table_cellleft Знак"/>
    <w:link w:val="phtablecellleft"/>
    <w:qFormat/>
    <w:rsid w:val="005B7340"/>
    <w:rPr>
      <w:rFonts w:ascii="Arial" w:hAnsi="Arial" w:cs="Arial"/>
      <w:bCs/>
    </w:rPr>
  </w:style>
  <w:style w:type="character" w:customStyle="1" w:styleId="80">
    <w:name w:val="Заголовок 8 Знак"/>
    <w:basedOn w:val="a1"/>
    <w:link w:val="8"/>
    <w:uiPriority w:val="9"/>
    <w:semiHidden/>
    <w:rsid w:val="000569EB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2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zhukova\Desktop\&#1053;&#1072;&#1089;&#1090;&#1088;&#1086;&#1081;&#1082;&#1080;%20Word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7EFE-BDE5-4D17-9AC2-239838CA5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35</Pages>
  <Words>3060</Words>
  <Characters>26326</Characters>
  <Application>Microsoft Office Word</Application>
  <DocSecurity>0</DocSecurity>
  <Lines>219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29328</CharactersWithSpaces>
  <SharedDoc>false</SharedDoc>
  <HLinks>
    <vt:vector size="732" baseType="variant">
      <vt:variant>
        <vt:i4>1966132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_Toc523735199</vt:lpwstr>
      </vt:variant>
      <vt:variant>
        <vt:i4>1966132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_Toc523735198</vt:lpwstr>
      </vt:variant>
      <vt:variant>
        <vt:i4>1966132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_Toc523735197</vt:lpwstr>
      </vt:variant>
      <vt:variant>
        <vt:i4>1966132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_Toc523735196</vt:lpwstr>
      </vt:variant>
      <vt:variant>
        <vt:i4>1966132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_Toc523735195</vt:lpwstr>
      </vt:variant>
      <vt:variant>
        <vt:i4>1966132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_Toc523735194</vt:lpwstr>
      </vt:variant>
      <vt:variant>
        <vt:i4>1966132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_Toc523735193</vt:lpwstr>
      </vt:variant>
      <vt:variant>
        <vt:i4>1966132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_Toc523735192</vt:lpwstr>
      </vt:variant>
      <vt:variant>
        <vt:i4>1966132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_Toc523735191</vt:lpwstr>
      </vt:variant>
      <vt:variant>
        <vt:i4>1966132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_Toc523735190</vt:lpwstr>
      </vt:variant>
      <vt:variant>
        <vt:i4>2031668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_Toc523735189</vt:lpwstr>
      </vt:variant>
      <vt:variant>
        <vt:i4>2031668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_Toc523735188</vt:lpwstr>
      </vt:variant>
      <vt:variant>
        <vt:i4>2031668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_Toc523735187</vt:lpwstr>
      </vt:variant>
      <vt:variant>
        <vt:i4>2031668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_Toc523735186</vt:lpwstr>
      </vt:variant>
      <vt:variant>
        <vt:i4>2031668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_Toc523735185</vt:lpwstr>
      </vt:variant>
      <vt:variant>
        <vt:i4>2031668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_Toc523735184</vt:lpwstr>
      </vt:variant>
      <vt:variant>
        <vt:i4>2031668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_Toc523735183</vt:lpwstr>
      </vt:variant>
      <vt:variant>
        <vt:i4>2031668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_Toc523735182</vt:lpwstr>
      </vt:variant>
      <vt:variant>
        <vt:i4>2031668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_Toc523735181</vt:lpwstr>
      </vt:variant>
      <vt:variant>
        <vt:i4>2031668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_Toc523735180</vt:lpwstr>
      </vt:variant>
      <vt:variant>
        <vt:i4>1048628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_Toc523735179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_Toc523735178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_Toc523735177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_Toc523735176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_Toc523735175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_Toc523735174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_Toc523735173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_Toc523735172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_Toc523735171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_Toc523735170</vt:lpwstr>
      </vt:variant>
      <vt:variant>
        <vt:i4>1114164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_Toc523735169</vt:lpwstr>
      </vt:variant>
      <vt:variant>
        <vt:i4>1114164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_Toc523735168</vt:lpwstr>
      </vt:variant>
      <vt:variant>
        <vt:i4>1114164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_Toc523735167</vt:lpwstr>
      </vt:variant>
      <vt:variant>
        <vt:i4>1114164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_Toc523735166</vt:lpwstr>
      </vt:variant>
      <vt:variant>
        <vt:i4>1114164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_Toc523735165</vt:lpwstr>
      </vt:variant>
      <vt:variant>
        <vt:i4>1114164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_Toc523735164</vt:lpwstr>
      </vt:variant>
      <vt:variant>
        <vt:i4>1114164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_Toc523735163</vt:lpwstr>
      </vt:variant>
      <vt:variant>
        <vt:i4>1114164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_Toc523735162</vt:lpwstr>
      </vt:variant>
      <vt:variant>
        <vt:i4>1114164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_Toc523735161</vt:lpwstr>
      </vt:variant>
      <vt:variant>
        <vt:i4>1114164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_Toc523735160</vt:lpwstr>
      </vt:variant>
      <vt:variant>
        <vt:i4>1179700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_Toc523735159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_Toc523735158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_Toc523735157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_Toc523735156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_Toc523735155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_Toc523735154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_Toc523735153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_Toc523735152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_Toc523735151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_Toc523735150</vt:lpwstr>
      </vt:variant>
      <vt:variant>
        <vt:i4>1245236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_Toc523735149</vt:lpwstr>
      </vt:variant>
      <vt:variant>
        <vt:i4>1245236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_Toc523735148</vt:lpwstr>
      </vt:variant>
      <vt:variant>
        <vt:i4>1245236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_Toc523735147</vt:lpwstr>
      </vt:variant>
      <vt:variant>
        <vt:i4>1245236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_Toc523735146</vt:lpwstr>
      </vt:variant>
      <vt:variant>
        <vt:i4>1245236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_Toc523735145</vt:lpwstr>
      </vt:variant>
      <vt:variant>
        <vt:i4>1245236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_Toc523735144</vt:lpwstr>
      </vt:variant>
      <vt:variant>
        <vt:i4>1245236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_Toc523735143</vt:lpwstr>
      </vt:variant>
      <vt:variant>
        <vt:i4>1245236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_Toc523735142</vt:lpwstr>
      </vt:variant>
      <vt:variant>
        <vt:i4>1245236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_Toc523735141</vt:lpwstr>
      </vt:variant>
      <vt:variant>
        <vt:i4>1245236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_Toc523735140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_Toc523735139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_Toc523735138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_Toc523735137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_Toc523735136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_Toc523735135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_Toc523735134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_Toc523735133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_Toc523735132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_Toc523735131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_Toc523735130</vt:lpwstr>
      </vt:variant>
      <vt:variant>
        <vt:i4>1376308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_Toc523735129</vt:lpwstr>
      </vt:variant>
      <vt:variant>
        <vt:i4>1376308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_Toc523735128</vt:lpwstr>
      </vt:variant>
      <vt:variant>
        <vt:i4>1376308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_Toc523735127</vt:lpwstr>
      </vt:variant>
      <vt:variant>
        <vt:i4>1376308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_Toc523735126</vt:lpwstr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_Toc523735125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_Toc523735124</vt:lpwstr>
      </vt:variant>
      <vt:variant>
        <vt:i4>1376308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_Toc523735123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_Toc523735122</vt:lpwstr>
      </vt:variant>
      <vt:variant>
        <vt:i4>1376308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_Toc523735121</vt:lpwstr>
      </vt:variant>
      <vt:variant>
        <vt:i4>1376308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_Toc523735120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_Toc523735119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_Toc523735118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_Toc523735117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_Toc523735116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_Toc523735115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_Toc523735114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_Toc523735113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_Toc523735112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_Toc523735111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_Toc523735110</vt:lpwstr>
      </vt:variant>
      <vt:variant>
        <vt:i4>1507380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_Toc523735109</vt:lpwstr>
      </vt:variant>
      <vt:variant>
        <vt:i4>1507380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_Toc523735108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_Toc523735107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_Toc523735106</vt:lpwstr>
      </vt:variant>
      <vt:variant>
        <vt:i4>1507380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_Toc523735105</vt:lpwstr>
      </vt:variant>
      <vt:variant>
        <vt:i4>1507380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_Toc523735104</vt:lpwstr>
      </vt:variant>
      <vt:variant>
        <vt:i4>1507380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_Toc523735103</vt:lpwstr>
      </vt:variant>
      <vt:variant>
        <vt:i4>1507380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_Toc523735102</vt:lpwstr>
      </vt:variant>
      <vt:variant>
        <vt:i4>1507380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_Toc523735101</vt:lpwstr>
      </vt:variant>
      <vt:variant>
        <vt:i4>1507380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_Toc523735100</vt:lpwstr>
      </vt:variant>
      <vt:variant>
        <vt:i4>1966133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_Toc523735099</vt:lpwstr>
      </vt:variant>
      <vt:variant>
        <vt:i4>1966133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_Toc523735098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_Toc523735097</vt:lpwstr>
      </vt:variant>
      <vt:variant>
        <vt:i4>1966133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_Toc523735096</vt:lpwstr>
      </vt:variant>
      <vt:variant>
        <vt:i4>1966133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_Toc523735095</vt:lpwstr>
      </vt:variant>
      <vt:variant>
        <vt:i4>1966133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_Toc523735094</vt:lpwstr>
      </vt:variant>
      <vt:variant>
        <vt:i4>1966133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_Toc523735093</vt:lpwstr>
      </vt:variant>
      <vt:variant>
        <vt:i4>1966133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_Toc523735092</vt:lpwstr>
      </vt:variant>
      <vt:variant>
        <vt:i4>1966133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_Toc523735091</vt:lpwstr>
      </vt:variant>
      <vt:variant>
        <vt:i4>1966133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_Toc523735090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_Toc523735089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_Toc523735088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_Toc523735087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_Toc523735086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_Toc523735085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_Toc523735084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_Toc523735083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_Toc523735082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_Toc523735081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_Toc523735080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_Toc523735079</vt:lpwstr>
      </vt:variant>
      <vt:variant>
        <vt:i4>8060961</vt:i4>
      </vt:variant>
      <vt:variant>
        <vt:i4>64146</vt:i4>
      </vt:variant>
      <vt:variant>
        <vt:i4>1042</vt:i4>
      </vt:variant>
      <vt:variant>
        <vt:i4>1</vt:i4>
      </vt:variant>
      <vt:variant>
        <vt:lpwstr>https://image.prntscr.com/image/Pt-qCOgSTbyTJTgsCjBTHA.png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Будовская </cp:lastModifiedBy>
  <cp:revision>2</cp:revision>
  <cp:lastPrinted>2019-11-05T08:04:00Z</cp:lastPrinted>
  <dcterms:created xsi:type="dcterms:W3CDTF">2022-04-22T05:47:00Z</dcterms:created>
  <dcterms:modified xsi:type="dcterms:W3CDTF">2022-04-22T05:47:00Z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