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7240" w:rsidRPr="00BD4B73" w:rsidRDefault="005E7240" w:rsidP="005E7240">
      <w:pPr>
        <w:pStyle w:val="phtitlepageother"/>
        <w:spacing w:before="120"/>
        <w:rPr>
          <w:color w:val="000000" w:themeColor="text1"/>
        </w:rPr>
      </w:pPr>
    </w:p>
    <w:p w:rsidR="005E7240" w:rsidRPr="00BD4B73" w:rsidRDefault="005E7240" w:rsidP="005E7240">
      <w:pPr>
        <w:pStyle w:val="phtitlepageother"/>
        <w:rPr>
          <w:color w:val="000000" w:themeColor="text1"/>
        </w:rPr>
      </w:pPr>
    </w:p>
    <w:p w:rsidR="005E7240" w:rsidRPr="00BD4B73" w:rsidRDefault="005E7240" w:rsidP="005E7240">
      <w:pPr>
        <w:pStyle w:val="phtitlepageother"/>
        <w:rPr>
          <w:color w:val="000000" w:themeColor="text1"/>
        </w:rPr>
      </w:pPr>
    </w:p>
    <w:p w:rsidR="005E7240" w:rsidRPr="00BD4B73" w:rsidRDefault="005E7240" w:rsidP="005E7240">
      <w:pPr>
        <w:pStyle w:val="phtitlepageother"/>
        <w:rPr>
          <w:color w:val="000000" w:themeColor="text1"/>
        </w:rPr>
      </w:pPr>
    </w:p>
    <w:p w:rsidR="005E7240" w:rsidRPr="00BD4B73" w:rsidRDefault="005E7240" w:rsidP="005E7240">
      <w:pPr>
        <w:pStyle w:val="phtitlepageother"/>
        <w:rPr>
          <w:color w:val="000000" w:themeColor="text1"/>
        </w:rPr>
      </w:pPr>
    </w:p>
    <w:p w:rsidR="005E7240" w:rsidRPr="00BD4B73" w:rsidRDefault="005E7240" w:rsidP="005E7240">
      <w:pPr>
        <w:pStyle w:val="phtitlepageother"/>
        <w:rPr>
          <w:color w:val="000000" w:themeColor="text1"/>
        </w:rPr>
      </w:pPr>
    </w:p>
    <w:p w:rsidR="005E7240" w:rsidRPr="00BD4B73" w:rsidRDefault="005E7240" w:rsidP="005E7240">
      <w:pPr>
        <w:pStyle w:val="phtitlepageother"/>
        <w:rPr>
          <w:color w:val="000000" w:themeColor="text1"/>
        </w:rPr>
      </w:pPr>
    </w:p>
    <w:p w:rsidR="005E7240" w:rsidRDefault="005E7240" w:rsidP="005E7240">
      <w:pPr>
        <w:pStyle w:val="phtitlepagesystemfull"/>
      </w:pPr>
      <w:r>
        <w:t>Государственная информационная система Самарской области «Единая медицинская информационно-аналитическая система»</w:t>
      </w:r>
      <w:r>
        <w:t>.</w:t>
      </w:r>
    </w:p>
    <w:p w:rsidR="005E7240" w:rsidRDefault="005E7240" w:rsidP="005E7240">
      <w:pPr>
        <w:pStyle w:val="phtitlepagedocument"/>
      </w:pPr>
      <w:r>
        <w:t>И</w:t>
      </w:r>
      <w:r w:rsidRPr="004415AB">
        <w:t>нформационно</w:t>
      </w:r>
      <w:r>
        <w:t>е</w:t>
      </w:r>
      <w:r w:rsidRPr="004415AB">
        <w:t xml:space="preserve"> взаимодействи</w:t>
      </w:r>
      <w:r>
        <w:t xml:space="preserve">е с </w:t>
      </w:r>
      <w:proofErr w:type="gramStart"/>
      <w:r>
        <w:t>подсистемой</w:t>
      </w:r>
      <w:r>
        <w:br/>
      </w:r>
      <w:r w:rsidRPr="004415AB">
        <w:t>«</w:t>
      </w:r>
      <w:proofErr w:type="gramEnd"/>
      <w:r w:rsidRPr="004415AB">
        <w:t>Федеральный реестр электронных медицинских документов» ЕГИСЗ в части формирования и отправки СЭМД «</w:t>
      </w:r>
      <w:r>
        <w:t>Медицинская справка</w:t>
      </w:r>
      <w:r w:rsidRPr="004415AB">
        <w:t>»</w:t>
      </w:r>
      <w:r>
        <w:t xml:space="preserve"> и СЭМД «Справка о состоянии здоровья по месту требования»</w:t>
      </w:r>
    </w:p>
    <w:p w:rsidR="005E7240" w:rsidRPr="00BD4B73" w:rsidRDefault="005E7240" w:rsidP="005E7240">
      <w:pPr>
        <w:pStyle w:val="phtitlepagedocument"/>
      </w:pPr>
      <w:r w:rsidRPr="00BD4B73">
        <w:t xml:space="preserve">Руководство </w:t>
      </w:r>
      <w:r>
        <w:t>пользователя</w:t>
      </w:r>
      <w:bookmarkStart w:id="0" w:name="_GoBack"/>
      <w:bookmarkEnd w:id="0"/>
    </w:p>
    <w:p w:rsidR="00E30C7E" w:rsidRPr="009C16B3" w:rsidRDefault="00E30C7E" w:rsidP="0043666A">
      <w:pPr>
        <w:pStyle w:val="phcontent"/>
      </w:pPr>
      <w:r w:rsidRPr="009C16B3">
        <w:lastRenderedPageBreak/>
        <w:t>Содержание</w:t>
      </w:r>
    </w:p>
    <w:p w:rsidR="002F4165" w:rsidRDefault="00EB032C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 w:rsidRPr="009C16B3">
        <w:fldChar w:fldCharType="begin"/>
      </w:r>
      <w:r w:rsidRPr="009C16B3">
        <w:instrText xml:space="preserve"> </w:instrText>
      </w:r>
      <w:r w:rsidRPr="009C16B3">
        <w:rPr>
          <w:rFonts w:hint="eastAsia"/>
        </w:rPr>
        <w:instrText>TOC \o "1-3" \h \z \u</w:instrText>
      </w:r>
      <w:r w:rsidRPr="009C16B3">
        <w:instrText xml:space="preserve"> </w:instrText>
      </w:r>
      <w:r w:rsidRPr="009C16B3">
        <w:fldChar w:fldCharType="separate"/>
      </w:r>
      <w:hyperlink w:anchor="_Toc183078852" w:history="1">
        <w:r w:rsidR="002F4165" w:rsidRPr="00BA19D1">
          <w:rPr>
            <w:rStyle w:val="a5"/>
            <w:noProof/>
          </w:rPr>
          <w:t>Перечень терминов и сокращений</w:t>
        </w:r>
        <w:r w:rsidR="002F4165">
          <w:rPr>
            <w:noProof/>
            <w:webHidden/>
          </w:rPr>
          <w:tab/>
        </w:r>
        <w:r w:rsidR="002F4165">
          <w:rPr>
            <w:noProof/>
            <w:webHidden/>
          </w:rPr>
          <w:fldChar w:fldCharType="begin"/>
        </w:r>
        <w:r w:rsidR="002F4165">
          <w:rPr>
            <w:noProof/>
            <w:webHidden/>
          </w:rPr>
          <w:instrText xml:space="preserve"> PAGEREF _Toc183078852 \h </w:instrText>
        </w:r>
        <w:r w:rsidR="002F4165">
          <w:rPr>
            <w:noProof/>
            <w:webHidden/>
          </w:rPr>
        </w:r>
        <w:r w:rsidR="002F4165">
          <w:rPr>
            <w:noProof/>
            <w:webHidden/>
          </w:rPr>
          <w:fldChar w:fldCharType="separate"/>
        </w:r>
        <w:r w:rsidR="002F4165">
          <w:rPr>
            <w:noProof/>
            <w:webHidden/>
          </w:rPr>
          <w:t>3</w:t>
        </w:r>
        <w:r w:rsidR="002F4165">
          <w:rPr>
            <w:noProof/>
            <w:webHidden/>
          </w:rPr>
          <w:fldChar w:fldCharType="end"/>
        </w:r>
      </w:hyperlink>
    </w:p>
    <w:p w:rsidR="002F4165" w:rsidRDefault="005E7240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83078853" w:history="1">
        <w:r w:rsidR="002F4165" w:rsidRPr="00BA19D1">
          <w:rPr>
            <w:rStyle w:val="a5"/>
            <w:rFonts w:ascii="Times New Roman Полужирный" w:hAnsi="Times New Roman Полужирный"/>
            <w:noProof/>
          </w:rPr>
          <w:t>1</w:t>
        </w:r>
        <w:r w:rsidR="002F4165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2F4165" w:rsidRPr="00BA19D1">
          <w:rPr>
            <w:rStyle w:val="a5"/>
            <w:noProof/>
          </w:rPr>
          <w:t>Введение</w:t>
        </w:r>
        <w:r w:rsidR="002F4165">
          <w:rPr>
            <w:noProof/>
            <w:webHidden/>
          </w:rPr>
          <w:tab/>
        </w:r>
        <w:r w:rsidR="002F4165">
          <w:rPr>
            <w:noProof/>
            <w:webHidden/>
          </w:rPr>
          <w:fldChar w:fldCharType="begin"/>
        </w:r>
        <w:r w:rsidR="002F4165">
          <w:rPr>
            <w:noProof/>
            <w:webHidden/>
          </w:rPr>
          <w:instrText xml:space="preserve"> PAGEREF _Toc183078853 \h </w:instrText>
        </w:r>
        <w:r w:rsidR="002F4165">
          <w:rPr>
            <w:noProof/>
            <w:webHidden/>
          </w:rPr>
        </w:r>
        <w:r w:rsidR="002F4165">
          <w:rPr>
            <w:noProof/>
            <w:webHidden/>
          </w:rPr>
          <w:fldChar w:fldCharType="separate"/>
        </w:r>
        <w:r w:rsidR="002F4165">
          <w:rPr>
            <w:noProof/>
            <w:webHidden/>
          </w:rPr>
          <w:t>4</w:t>
        </w:r>
        <w:r w:rsidR="002F4165">
          <w:rPr>
            <w:noProof/>
            <w:webHidden/>
          </w:rPr>
          <w:fldChar w:fldCharType="end"/>
        </w:r>
      </w:hyperlink>
    </w:p>
    <w:p w:rsidR="002F4165" w:rsidRDefault="005E7240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83078854" w:history="1">
        <w:r w:rsidR="002F4165" w:rsidRPr="00BA19D1">
          <w:rPr>
            <w:rStyle w:val="a5"/>
            <w:rFonts w:ascii="Times New Roman Полужирный" w:hAnsi="Times New Roman Полужирный"/>
            <w:noProof/>
          </w:rPr>
          <w:t>2</w:t>
        </w:r>
        <w:r w:rsidR="002F4165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2F4165" w:rsidRPr="00BA19D1">
          <w:rPr>
            <w:rStyle w:val="a5"/>
            <w:noProof/>
          </w:rPr>
          <w:t>СЭМД «Медицинская справка»/ «Справка о состоянии здоровья по месту требования»</w:t>
        </w:r>
        <w:r w:rsidR="002F4165">
          <w:rPr>
            <w:noProof/>
            <w:webHidden/>
          </w:rPr>
          <w:tab/>
        </w:r>
        <w:r w:rsidR="002F4165">
          <w:rPr>
            <w:noProof/>
            <w:webHidden/>
          </w:rPr>
          <w:fldChar w:fldCharType="begin"/>
        </w:r>
        <w:r w:rsidR="002F4165">
          <w:rPr>
            <w:noProof/>
            <w:webHidden/>
          </w:rPr>
          <w:instrText xml:space="preserve"> PAGEREF _Toc183078854 \h </w:instrText>
        </w:r>
        <w:r w:rsidR="002F4165">
          <w:rPr>
            <w:noProof/>
            <w:webHidden/>
          </w:rPr>
        </w:r>
        <w:r w:rsidR="002F4165">
          <w:rPr>
            <w:noProof/>
            <w:webHidden/>
          </w:rPr>
          <w:fldChar w:fldCharType="separate"/>
        </w:r>
        <w:r w:rsidR="002F4165">
          <w:rPr>
            <w:noProof/>
            <w:webHidden/>
          </w:rPr>
          <w:t>5</w:t>
        </w:r>
        <w:r w:rsidR="002F4165">
          <w:rPr>
            <w:noProof/>
            <w:webHidden/>
          </w:rPr>
          <w:fldChar w:fldCharType="end"/>
        </w:r>
      </w:hyperlink>
    </w:p>
    <w:p w:rsidR="002F4165" w:rsidRDefault="005E7240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078855" w:history="1">
        <w:r w:rsidR="002F4165" w:rsidRPr="00BA19D1">
          <w:rPr>
            <w:rStyle w:val="a5"/>
            <w:rFonts w:ascii="Times New Roman Полужирный" w:hAnsi="Times New Roman Полужирный"/>
            <w:noProof/>
          </w:rPr>
          <w:t>2.1</w:t>
        </w:r>
        <w:r w:rsidR="002F416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F4165" w:rsidRPr="00BA19D1">
          <w:rPr>
            <w:rStyle w:val="a5"/>
            <w:noProof/>
          </w:rPr>
          <w:t>Проверка данных, включаемых в СЭМД</w:t>
        </w:r>
        <w:r w:rsidR="002F4165">
          <w:rPr>
            <w:noProof/>
            <w:webHidden/>
          </w:rPr>
          <w:tab/>
        </w:r>
        <w:r w:rsidR="002F4165">
          <w:rPr>
            <w:noProof/>
            <w:webHidden/>
          </w:rPr>
          <w:fldChar w:fldCharType="begin"/>
        </w:r>
        <w:r w:rsidR="002F4165">
          <w:rPr>
            <w:noProof/>
            <w:webHidden/>
          </w:rPr>
          <w:instrText xml:space="preserve"> PAGEREF _Toc183078855 \h </w:instrText>
        </w:r>
        <w:r w:rsidR="002F4165">
          <w:rPr>
            <w:noProof/>
            <w:webHidden/>
          </w:rPr>
        </w:r>
        <w:r w:rsidR="002F4165">
          <w:rPr>
            <w:noProof/>
            <w:webHidden/>
          </w:rPr>
          <w:fldChar w:fldCharType="separate"/>
        </w:r>
        <w:r w:rsidR="002F4165">
          <w:rPr>
            <w:noProof/>
            <w:webHidden/>
          </w:rPr>
          <w:t>5</w:t>
        </w:r>
        <w:r w:rsidR="002F4165">
          <w:rPr>
            <w:noProof/>
            <w:webHidden/>
          </w:rPr>
          <w:fldChar w:fldCharType="end"/>
        </w:r>
      </w:hyperlink>
    </w:p>
    <w:p w:rsidR="002F4165" w:rsidRDefault="005E7240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83078856" w:history="1">
        <w:r w:rsidR="002F4165" w:rsidRPr="00BA19D1">
          <w:rPr>
            <w:rStyle w:val="a5"/>
            <w:rFonts w:ascii="Times New Roman Полужирный" w:hAnsi="Times New Roman Полужирный"/>
            <w:noProof/>
          </w:rPr>
          <w:t>2.1.1</w:t>
        </w:r>
        <w:r w:rsidR="002F4165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2F4165" w:rsidRPr="00BA19D1">
          <w:rPr>
            <w:rStyle w:val="a5"/>
            <w:noProof/>
          </w:rPr>
          <w:t>Данные пациента</w:t>
        </w:r>
        <w:r w:rsidR="002F4165">
          <w:rPr>
            <w:noProof/>
            <w:webHidden/>
          </w:rPr>
          <w:tab/>
        </w:r>
        <w:r w:rsidR="002F4165">
          <w:rPr>
            <w:noProof/>
            <w:webHidden/>
          </w:rPr>
          <w:fldChar w:fldCharType="begin"/>
        </w:r>
        <w:r w:rsidR="002F4165">
          <w:rPr>
            <w:noProof/>
            <w:webHidden/>
          </w:rPr>
          <w:instrText xml:space="preserve"> PAGEREF _Toc183078856 \h </w:instrText>
        </w:r>
        <w:r w:rsidR="002F4165">
          <w:rPr>
            <w:noProof/>
            <w:webHidden/>
          </w:rPr>
        </w:r>
        <w:r w:rsidR="002F4165">
          <w:rPr>
            <w:noProof/>
            <w:webHidden/>
          </w:rPr>
          <w:fldChar w:fldCharType="separate"/>
        </w:r>
        <w:r w:rsidR="002F4165">
          <w:rPr>
            <w:noProof/>
            <w:webHidden/>
          </w:rPr>
          <w:t>5</w:t>
        </w:r>
        <w:r w:rsidR="002F4165">
          <w:rPr>
            <w:noProof/>
            <w:webHidden/>
          </w:rPr>
          <w:fldChar w:fldCharType="end"/>
        </w:r>
      </w:hyperlink>
    </w:p>
    <w:p w:rsidR="002F4165" w:rsidRDefault="005E7240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078857" w:history="1">
        <w:r w:rsidR="002F4165" w:rsidRPr="00BA19D1">
          <w:rPr>
            <w:rStyle w:val="a5"/>
            <w:rFonts w:ascii="Times New Roman Полужирный" w:hAnsi="Times New Roman Полужирный"/>
            <w:noProof/>
          </w:rPr>
          <w:t>2.2</w:t>
        </w:r>
        <w:r w:rsidR="002F416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F4165" w:rsidRPr="00BA19D1">
          <w:rPr>
            <w:rStyle w:val="a5"/>
            <w:noProof/>
          </w:rPr>
          <w:t>Оформление медицинской справки</w:t>
        </w:r>
        <w:r w:rsidR="002F4165">
          <w:rPr>
            <w:noProof/>
            <w:webHidden/>
          </w:rPr>
          <w:tab/>
        </w:r>
        <w:r w:rsidR="002F4165">
          <w:rPr>
            <w:noProof/>
            <w:webHidden/>
          </w:rPr>
          <w:fldChar w:fldCharType="begin"/>
        </w:r>
        <w:r w:rsidR="002F4165">
          <w:rPr>
            <w:noProof/>
            <w:webHidden/>
          </w:rPr>
          <w:instrText xml:space="preserve"> PAGEREF _Toc183078857 \h </w:instrText>
        </w:r>
        <w:r w:rsidR="002F4165">
          <w:rPr>
            <w:noProof/>
            <w:webHidden/>
          </w:rPr>
        </w:r>
        <w:r w:rsidR="002F4165">
          <w:rPr>
            <w:noProof/>
            <w:webHidden/>
          </w:rPr>
          <w:fldChar w:fldCharType="separate"/>
        </w:r>
        <w:r w:rsidR="002F4165">
          <w:rPr>
            <w:noProof/>
            <w:webHidden/>
          </w:rPr>
          <w:t>8</w:t>
        </w:r>
        <w:r w:rsidR="002F4165">
          <w:rPr>
            <w:noProof/>
            <w:webHidden/>
          </w:rPr>
          <w:fldChar w:fldCharType="end"/>
        </w:r>
      </w:hyperlink>
    </w:p>
    <w:p w:rsidR="002F4165" w:rsidRDefault="005E7240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078858" w:history="1">
        <w:r w:rsidR="002F4165" w:rsidRPr="00BA19D1">
          <w:rPr>
            <w:rStyle w:val="a5"/>
            <w:rFonts w:ascii="Times New Roman Полужирный" w:hAnsi="Times New Roman Полужирный"/>
            <w:noProof/>
          </w:rPr>
          <w:t>2.3</w:t>
        </w:r>
        <w:r w:rsidR="002F416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F4165" w:rsidRPr="00BA19D1">
          <w:rPr>
            <w:rStyle w:val="a5"/>
            <w:noProof/>
          </w:rPr>
          <w:t>Формирование СЭМД</w:t>
        </w:r>
        <w:r w:rsidR="002F4165">
          <w:rPr>
            <w:noProof/>
            <w:webHidden/>
          </w:rPr>
          <w:tab/>
        </w:r>
        <w:r w:rsidR="002F4165">
          <w:rPr>
            <w:noProof/>
            <w:webHidden/>
          </w:rPr>
          <w:fldChar w:fldCharType="begin"/>
        </w:r>
        <w:r w:rsidR="002F4165">
          <w:rPr>
            <w:noProof/>
            <w:webHidden/>
          </w:rPr>
          <w:instrText xml:space="preserve"> PAGEREF _Toc183078858 \h </w:instrText>
        </w:r>
        <w:r w:rsidR="002F4165">
          <w:rPr>
            <w:noProof/>
            <w:webHidden/>
          </w:rPr>
        </w:r>
        <w:r w:rsidR="002F4165">
          <w:rPr>
            <w:noProof/>
            <w:webHidden/>
          </w:rPr>
          <w:fldChar w:fldCharType="separate"/>
        </w:r>
        <w:r w:rsidR="002F4165">
          <w:rPr>
            <w:noProof/>
            <w:webHidden/>
          </w:rPr>
          <w:t>12</w:t>
        </w:r>
        <w:r w:rsidR="002F4165">
          <w:rPr>
            <w:noProof/>
            <w:webHidden/>
          </w:rPr>
          <w:fldChar w:fldCharType="end"/>
        </w:r>
      </w:hyperlink>
    </w:p>
    <w:p w:rsidR="002F4165" w:rsidRDefault="005E7240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83078859" w:history="1">
        <w:r w:rsidR="002F4165" w:rsidRPr="00BA19D1">
          <w:rPr>
            <w:rStyle w:val="a5"/>
            <w:rFonts w:ascii="Times New Roman Полужирный" w:hAnsi="Times New Roman Полужирный"/>
            <w:noProof/>
          </w:rPr>
          <w:t>3</w:t>
        </w:r>
        <w:r w:rsidR="002F4165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2F4165" w:rsidRPr="00BA19D1">
          <w:rPr>
            <w:rStyle w:val="a5"/>
            <w:noProof/>
          </w:rPr>
          <w:t>Подписание СЭМД другими участниками</w:t>
        </w:r>
        <w:r w:rsidR="002F4165">
          <w:rPr>
            <w:noProof/>
            <w:webHidden/>
          </w:rPr>
          <w:tab/>
        </w:r>
        <w:r w:rsidR="002F4165">
          <w:rPr>
            <w:noProof/>
            <w:webHidden/>
          </w:rPr>
          <w:fldChar w:fldCharType="begin"/>
        </w:r>
        <w:r w:rsidR="002F4165">
          <w:rPr>
            <w:noProof/>
            <w:webHidden/>
          </w:rPr>
          <w:instrText xml:space="preserve"> PAGEREF _Toc183078859 \h </w:instrText>
        </w:r>
        <w:r w:rsidR="002F4165">
          <w:rPr>
            <w:noProof/>
            <w:webHidden/>
          </w:rPr>
        </w:r>
        <w:r w:rsidR="002F4165">
          <w:rPr>
            <w:noProof/>
            <w:webHidden/>
          </w:rPr>
          <w:fldChar w:fldCharType="separate"/>
        </w:r>
        <w:r w:rsidR="002F4165">
          <w:rPr>
            <w:noProof/>
            <w:webHidden/>
          </w:rPr>
          <w:t>21</w:t>
        </w:r>
        <w:r w:rsidR="002F4165">
          <w:rPr>
            <w:noProof/>
            <w:webHidden/>
          </w:rPr>
          <w:fldChar w:fldCharType="end"/>
        </w:r>
      </w:hyperlink>
    </w:p>
    <w:p w:rsidR="002F4165" w:rsidRDefault="005E7240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078860" w:history="1">
        <w:r w:rsidR="002F4165" w:rsidRPr="00BA19D1">
          <w:rPr>
            <w:rStyle w:val="a5"/>
            <w:rFonts w:ascii="Times New Roman Полужирный" w:hAnsi="Times New Roman Полужирный"/>
            <w:noProof/>
          </w:rPr>
          <w:t>3.1</w:t>
        </w:r>
        <w:r w:rsidR="002F416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F4165" w:rsidRPr="00BA19D1">
          <w:rPr>
            <w:rStyle w:val="a5"/>
            <w:noProof/>
          </w:rPr>
          <w:t>Подписание или отказ в подписании одного документа</w:t>
        </w:r>
        <w:r w:rsidR="002F4165">
          <w:rPr>
            <w:noProof/>
            <w:webHidden/>
          </w:rPr>
          <w:tab/>
        </w:r>
        <w:r w:rsidR="002F4165">
          <w:rPr>
            <w:noProof/>
            <w:webHidden/>
          </w:rPr>
          <w:fldChar w:fldCharType="begin"/>
        </w:r>
        <w:r w:rsidR="002F4165">
          <w:rPr>
            <w:noProof/>
            <w:webHidden/>
          </w:rPr>
          <w:instrText xml:space="preserve"> PAGEREF _Toc183078860 \h </w:instrText>
        </w:r>
        <w:r w:rsidR="002F4165">
          <w:rPr>
            <w:noProof/>
            <w:webHidden/>
          </w:rPr>
        </w:r>
        <w:r w:rsidR="002F4165">
          <w:rPr>
            <w:noProof/>
            <w:webHidden/>
          </w:rPr>
          <w:fldChar w:fldCharType="separate"/>
        </w:r>
        <w:r w:rsidR="002F4165">
          <w:rPr>
            <w:noProof/>
            <w:webHidden/>
          </w:rPr>
          <w:t>21</w:t>
        </w:r>
        <w:r w:rsidR="002F4165">
          <w:rPr>
            <w:noProof/>
            <w:webHidden/>
          </w:rPr>
          <w:fldChar w:fldCharType="end"/>
        </w:r>
      </w:hyperlink>
    </w:p>
    <w:p w:rsidR="002F4165" w:rsidRDefault="005E7240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078861" w:history="1">
        <w:r w:rsidR="002F4165" w:rsidRPr="00BA19D1">
          <w:rPr>
            <w:rStyle w:val="a5"/>
            <w:rFonts w:ascii="Times New Roman Полужирный" w:hAnsi="Times New Roman Полужирный"/>
            <w:noProof/>
          </w:rPr>
          <w:t>3.2</w:t>
        </w:r>
        <w:r w:rsidR="002F416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F4165" w:rsidRPr="00BA19D1">
          <w:rPr>
            <w:rStyle w:val="a5"/>
            <w:noProof/>
          </w:rPr>
          <w:t>Отказ в подписании одного документа с указанием причины отказа</w:t>
        </w:r>
        <w:r w:rsidR="002F4165">
          <w:rPr>
            <w:noProof/>
            <w:webHidden/>
          </w:rPr>
          <w:tab/>
        </w:r>
        <w:r w:rsidR="002F4165">
          <w:rPr>
            <w:noProof/>
            <w:webHidden/>
          </w:rPr>
          <w:fldChar w:fldCharType="begin"/>
        </w:r>
        <w:r w:rsidR="002F4165">
          <w:rPr>
            <w:noProof/>
            <w:webHidden/>
          </w:rPr>
          <w:instrText xml:space="preserve"> PAGEREF _Toc183078861 \h </w:instrText>
        </w:r>
        <w:r w:rsidR="002F4165">
          <w:rPr>
            <w:noProof/>
            <w:webHidden/>
          </w:rPr>
        </w:r>
        <w:r w:rsidR="002F4165">
          <w:rPr>
            <w:noProof/>
            <w:webHidden/>
          </w:rPr>
          <w:fldChar w:fldCharType="separate"/>
        </w:r>
        <w:r w:rsidR="002F4165">
          <w:rPr>
            <w:noProof/>
            <w:webHidden/>
          </w:rPr>
          <w:t>23</w:t>
        </w:r>
        <w:r w:rsidR="002F4165">
          <w:rPr>
            <w:noProof/>
            <w:webHidden/>
          </w:rPr>
          <w:fldChar w:fldCharType="end"/>
        </w:r>
      </w:hyperlink>
    </w:p>
    <w:p w:rsidR="002F4165" w:rsidRDefault="005E7240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078862" w:history="1">
        <w:r w:rsidR="002F4165" w:rsidRPr="00BA19D1">
          <w:rPr>
            <w:rStyle w:val="a5"/>
            <w:rFonts w:ascii="Times New Roman Полужирный" w:hAnsi="Times New Roman Полужирный"/>
            <w:noProof/>
          </w:rPr>
          <w:t>3.3</w:t>
        </w:r>
        <w:r w:rsidR="002F416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F4165" w:rsidRPr="00BA19D1">
          <w:rPr>
            <w:rStyle w:val="a5"/>
            <w:noProof/>
          </w:rPr>
          <w:t>Массовое подписание документов</w:t>
        </w:r>
        <w:r w:rsidR="002F4165">
          <w:rPr>
            <w:noProof/>
            <w:webHidden/>
          </w:rPr>
          <w:tab/>
        </w:r>
        <w:r w:rsidR="002F4165">
          <w:rPr>
            <w:noProof/>
            <w:webHidden/>
          </w:rPr>
          <w:fldChar w:fldCharType="begin"/>
        </w:r>
        <w:r w:rsidR="002F4165">
          <w:rPr>
            <w:noProof/>
            <w:webHidden/>
          </w:rPr>
          <w:instrText xml:space="preserve"> PAGEREF _Toc183078862 \h </w:instrText>
        </w:r>
        <w:r w:rsidR="002F4165">
          <w:rPr>
            <w:noProof/>
            <w:webHidden/>
          </w:rPr>
        </w:r>
        <w:r w:rsidR="002F4165">
          <w:rPr>
            <w:noProof/>
            <w:webHidden/>
          </w:rPr>
          <w:fldChar w:fldCharType="separate"/>
        </w:r>
        <w:r w:rsidR="002F4165">
          <w:rPr>
            <w:noProof/>
            <w:webHidden/>
          </w:rPr>
          <w:t>24</w:t>
        </w:r>
        <w:r w:rsidR="002F4165">
          <w:rPr>
            <w:noProof/>
            <w:webHidden/>
          </w:rPr>
          <w:fldChar w:fldCharType="end"/>
        </w:r>
      </w:hyperlink>
    </w:p>
    <w:p w:rsidR="002F4165" w:rsidRDefault="005E7240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83078863" w:history="1">
        <w:r w:rsidR="002F4165" w:rsidRPr="00BA19D1">
          <w:rPr>
            <w:rStyle w:val="a5"/>
            <w:rFonts w:ascii="Times New Roman Полужирный" w:hAnsi="Times New Roman Полужирный"/>
            <w:noProof/>
          </w:rPr>
          <w:t>4</w:t>
        </w:r>
        <w:r w:rsidR="002F4165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2F4165" w:rsidRPr="00BA19D1">
          <w:rPr>
            <w:rStyle w:val="a5"/>
            <w:noProof/>
          </w:rPr>
          <w:t>Передача СЭМД в РЭМД</w:t>
        </w:r>
        <w:r w:rsidR="002F4165">
          <w:rPr>
            <w:noProof/>
            <w:webHidden/>
          </w:rPr>
          <w:tab/>
        </w:r>
        <w:r w:rsidR="002F4165">
          <w:rPr>
            <w:noProof/>
            <w:webHidden/>
          </w:rPr>
          <w:fldChar w:fldCharType="begin"/>
        </w:r>
        <w:r w:rsidR="002F4165">
          <w:rPr>
            <w:noProof/>
            <w:webHidden/>
          </w:rPr>
          <w:instrText xml:space="preserve"> PAGEREF _Toc183078863 \h </w:instrText>
        </w:r>
        <w:r w:rsidR="002F4165">
          <w:rPr>
            <w:noProof/>
            <w:webHidden/>
          </w:rPr>
        </w:r>
        <w:r w:rsidR="002F4165">
          <w:rPr>
            <w:noProof/>
            <w:webHidden/>
          </w:rPr>
          <w:fldChar w:fldCharType="separate"/>
        </w:r>
        <w:r w:rsidR="002F4165">
          <w:rPr>
            <w:noProof/>
            <w:webHidden/>
          </w:rPr>
          <w:t>26</w:t>
        </w:r>
        <w:r w:rsidR="002F4165">
          <w:rPr>
            <w:noProof/>
            <w:webHidden/>
          </w:rPr>
          <w:fldChar w:fldCharType="end"/>
        </w:r>
      </w:hyperlink>
    </w:p>
    <w:p w:rsidR="002F4165" w:rsidRDefault="005E7240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078864" w:history="1">
        <w:r w:rsidR="002F4165" w:rsidRPr="00BA19D1">
          <w:rPr>
            <w:rStyle w:val="a5"/>
            <w:rFonts w:ascii="Times New Roman Полужирный" w:hAnsi="Times New Roman Полужирный"/>
            <w:noProof/>
          </w:rPr>
          <w:t>4.1</w:t>
        </w:r>
        <w:r w:rsidR="002F416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F4165" w:rsidRPr="00BA19D1">
          <w:rPr>
            <w:rStyle w:val="a5"/>
            <w:noProof/>
          </w:rPr>
          <w:t>Передача СЭМД в РЭМД автором документа</w:t>
        </w:r>
        <w:r w:rsidR="002F4165">
          <w:rPr>
            <w:noProof/>
            <w:webHidden/>
          </w:rPr>
          <w:tab/>
        </w:r>
        <w:r w:rsidR="002F4165">
          <w:rPr>
            <w:noProof/>
            <w:webHidden/>
          </w:rPr>
          <w:fldChar w:fldCharType="begin"/>
        </w:r>
        <w:r w:rsidR="002F4165">
          <w:rPr>
            <w:noProof/>
            <w:webHidden/>
          </w:rPr>
          <w:instrText xml:space="preserve"> PAGEREF _Toc183078864 \h </w:instrText>
        </w:r>
        <w:r w:rsidR="002F4165">
          <w:rPr>
            <w:noProof/>
            <w:webHidden/>
          </w:rPr>
        </w:r>
        <w:r w:rsidR="002F4165">
          <w:rPr>
            <w:noProof/>
            <w:webHidden/>
          </w:rPr>
          <w:fldChar w:fldCharType="separate"/>
        </w:r>
        <w:r w:rsidR="002F4165">
          <w:rPr>
            <w:noProof/>
            <w:webHidden/>
          </w:rPr>
          <w:t>26</w:t>
        </w:r>
        <w:r w:rsidR="002F4165">
          <w:rPr>
            <w:noProof/>
            <w:webHidden/>
          </w:rPr>
          <w:fldChar w:fldCharType="end"/>
        </w:r>
      </w:hyperlink>
    </w:p>
    <w:p w:rsidR="002F4165" w:rsidRDefault="005E7240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83078865" w:history="1">
        <w:r w:rsidR="002F4165" w:rsidRPr="00BA19D1">
          <w:rPr>
            <w:rStyle w:val="a5"/>
            <w:rFonts w:ascii="Times New Roman Полужирный" w:hAnsi="Times New Roman Полужирный"/>
            <w:noProof/>
          </w:rPr>
          <w:t>4.2</w:t>
        </w:r>
        <w:r w:rsidR="002F4165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F4165" w:rsidRPr="00BA19D1">
          <w:rPr>
            <w:rStyle w:val="a5"/>
            <w:noProof/>
          </w:rPr>
          <w:t>Передача СЭМД в РЭМД участником подписания</w:t>
        </w:r>
        <w:r w:rsidR="002F4165">
          <w:rPr>
            <w:noProof/>
            <w:webHidden/>
          </w:rPr>
          <w:tab/>
        </w:r>
        <w:r w:rsidR="002F4165">
          <w:rPr>
            <w:noProof/>
            <w:webHidden/>
          </w:rPr>
          <w:fldChar w:fldCharType="begin"/>
        </w:r>
        <w:r w:rsidR="002F4165">
          <w:rPr>
            <w:noProof/>
            <w:webHidden/>
          </w:rPr>
          <w:instrText xml:space="preserve"> PAGEREF _Toc183078865 \h </w:instrText>
        </w:r>
        <w:r w:rsidR="002F4165">
          <w:rPr>
            <w:noProof/>
            <w:webHidden/>
          </w:rPr>
        </w:r>
        <w:r w:rsidR="002F4165">
          <w:rPr>
            <w:noProof/>
            <w:webHidden/>
          </w:rPr>
          <w:fldChar w:fldCharType="separate"/>
        </w:r>
        <w:r w:rsidR="002F4165">
          <w:rPr>
            <w:noProof/>
            <w:webHidden/>
          </w:rPr>
          <w:t>28</w:t>
        </w:r>
        <w:r w:rsidR="002F4165">
          <w:rPr>
            <w:noProof/>
            <w:webHidden/>
          </w:rPr>
          <w:fldChar w:fldCharType="end"/>
        </w:r>
      </w:hyperlink>
    </w:p>
    <w:p w:rsidR="002F4165" w:rsidRDefault="005E7240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83078866" w:history="1">
        <w:r w:rsidR="002F4165" w:rsidRPr="00BA19D1">
          <w:rPr>
            <w:rStyle w:val="a5"/>
            <w:rFonts w:ascii="Times New Roman Полужирный" w:hAnsi="Times New Roman Полужирный"/>
            <w:noProof/>
          </w:rPr>
          <w:t>5</w:t>
        </w:r>
        <w:r w:rsidR="002F4165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2F4165" w:rsidRPr="00BA19D1">
          <w:rPr>
            <w:rStyle w:val="a5"/>
            <w:noProof/>
          </w:rPr>
          <w:t>Отслеживание ответа от РЭМД</w:t>
        </w:r>
        <w:r w:rsidR="002F4165">
          <w:rPr>
            <w:noProof/>
            <w:webHidden/>
          </w:rPr>
          <w:tab/>
        </w:r>
        <w:r w:rsidR="002F4165">
          <w:rPr>
            <w:noProof/>
            <w:webHidden/>
          </w:rPr>
          <w:fldChar w:fldCharType="begin"/>
        </w:r>
        <w:r w:rsidR="002F4165">
          <w:rPr>
            <w:noProof/>
            <w:webHidden/>
          </w:rPr>
          <w:instrText xml:space="preserve"> PAGEREF _Toc183078866 \h </w:instrText>
        </w:r>
        <w:r w:rsidR="002F4165">
          <w:rPr>
            <w:noProof/>
            <w:webHidden/>
          </w:rPr>
        </w:r>
        <w:r w:rsidR="002F4165">
          <w:rPr>
            <w:noProof/>
            <w:webHidden/>
          </w:rPr>
          <w:fldChar w:fldCharType="separate"/>
        </w:r>
        <w:r w:rsidR="002F4165">
          <w:rPr>
            <w:noProof/>
            <w:webHidden/>
          </w:rPr>
          <w:t>31</w:t>
        </w:r>
        <w:r w:rsidR="002F4165">
          <w:rPr>
            <w:noProof/>
            <w:webHidden/>
          </w:rPr>
          <w:fldChar w:fldCharType="end"/>
        </w:r>
      </w:hyperlink>
    </w:p>
    <w:p w:rsidR="002F4165" w:rsidRDefault="005E7240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83078867" w:history="1">
        <w:r w:rsidR="002F4165" w:rsidRPr="00BA19D1">
          <w:rPr>
            <w:rStyle w:val="a5"/>
            <w:rFonts w:ascii="Times New Roman Полужирный" w:hAnsi="Times New Roman Полужирный"/>
            <w:noProof/>
          </w:rPr>
          <w:t>6</w:t>
        </w:r>
        <w:r w:rsidR="002F4165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2F4165" w:rsidRPr="00BA19D1">
          <w:rPr>
            <w:rStyle w:val="a5"/>
            <w:noProof/>
          </w:rPr>
          <w:t>Журнал информационного взаимодействия с РЭМД</w:t>
        </w:r>
        <w:r w:rsidR="002F4165">
          <w:rPr>
            <w:noProof/>
            <w:webHidden/>
          </w:rPr>
          <w:tab/>
        </w:r>
        <w:r w:rsidR="002F4165">
          <w:rPr>
            <w:noProof/>
            <w:webHidden/>
          </w:rPr>
          <w:fldChar w:fldCharType="begin"/>
        </w:r>
        <w:r w:rsidR="002F4165">
          <w:rPr>
            <w:noProof/>
            <w:webHidden/>
          </w:rPr>
          <w:instrText xml:space="preserve"> PAGEREF _Toc183078867 \h </w:instrText>
        </w:r>
        <w:r w:rsidR="002F4165">
          <w:rPr>
            <w:noProof/>
            <w:webHidden/>
          </w:rPr>
        </w:r>
        <w:r w:rsidR="002F4165">
          <w:rPr>
            <w:noProof/>
            <w:webHidden/>
          </w:rPr>
          <w:fldChar w:fldCharType="separate"/>
        </w:r>
        <w:r w:rsidR="002F4165">
          <w:rPr>
            <w:noProof/>
            <w:webHidden/>
          </w:rPr>
          <w:t>32</w:t>
        </w:r>
        <w:r w:rsidR="002F4165">
          <w:rPr>
            <w:noProof/>
            <w:webHidden/>
          </w:rPr>
          <w:fldChar w:fldCharType="end"/>
        </w:r>
      </w:hyperlink>
    </w:p>
    <w:p w:rsidR="002F4165" w:rsidRDefault="005E7240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83078868" w:history="1">
        <w:r w:rsidR="002F4165" w:rsidRPr="00BA19D1">
          <w:rPr>
            <w:rStyle w:val="a5"/>
            <w:rFonts w:ascii="Times New Roman Полужирный" w:hAnsi="Times New Roman Полужирный"/>
            <w:noProof/>
          </w:rPr>
          <w:t>7</w:t>
        </w:r>
        <w:r w:rsidR="002F4165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2F4165" w:rsidRPr="00BA19D1">
          <w:rPr>
            <w:rStyle w:val="a5"/>
            <w:noProof/>
          </w:rPr>
          <w:t>Сводный отчет по переданным СЭМД</w:t>
        </w:r>
        <w:r w:rsidR="002F4165">
          <w:rPr>
            <w:noProof/>
            <w:webHidden/>
          </w:rPr>
          <w:tab/>
        </w:r>
        <w:r w:rsidR="002F4165">
          <w:rPr>
            <w:noProof/>
            <w:webHidden/>
          </w:rPr>
          <w:fldChar w:fldCharType="begin"/>
        </w:r>
        <w:r w:rsidR="002F4165">
          <w:rPr>
            <w:noProof/>
            <w:webHidden/>
          </w:rPr>
          <w:instrText xml:space="preserve"> PAGEREF _Toc183078868 \h </w:instrText>
        </w:r>
        <w:r w:rsidR="002F4165">
          <w:rPr>
            <w:noProof/>
            <w:webHidden/>
          </w:rPr>
        </w:r>
        <w:r w:rsidR="002F4165">
          <w:rPr>
            <w:noProof/>
            <w:webHidden/>
          </w:rPr>
          <w:fldChar w:fldCharType="separate"/>
        </w:r>
        <w:r w:rsidR="002F4165">
          <w:rPr>
            <w:noProof/>
            <w:webHidden/>
          </w:rPr>
          <w:t>36</w:t>
        </w:r>
        <w:r w:rsidR="002F4165">
          <w:rPr>
            <w:noProof/>
            <w:webHidden/>
          </w:rPr>
          <w:fldChar w:fldCharType="end"/>
        </w:r>
      </w:hyperlink>
    </w:p>
    <w:p w:rsidR="00EB032C" w:rsidRPr="009C16B3" w:rsidRDefault="00EB032C" w:rsidP="00EB032C">
      <w:pPr>
        <w:pStyle w:val="12"/>
      </w:pPr>
      <w:r w:rsidRPr="009C16B3">
        <w:fldChar w:fldCharType="end"/>
      </w:r>
    </w:p>
    <w:p w:rsidR="00DC0166" w:rsidRPr="009C16B3" w:rsidRDefault="00B264F2" w:rsidP="00B264F2">
      <w:pPr>
        <w:pStyle w:val="10"/>
        <w:numPr>
          <w:ilvl w:val="0"/>
          <w:numId w:val="0"/>
        </w:numPr>
        <w:ind w:left="851"/>
      </w:pPr>
      <w:bookmarkStart w:id="1" w:name="scroll-bookmark-1"/>
      <w:bookmarkStart w:id="2" w:name="scroll-bookmark-2"/>
      <w:bookmarkStart w:id="3" w:name="_Toc181650055"/>
      <w:bookmarkStart w:id="4" w:name="_Toc181650087"/>
      <w:bookmarkStart w:id="5" w:name="_Toc183078852"/>
      <w:bookmarkEnd w:id="1"/>
      <w:r>
        <w:lastRenderedPageBreak/>
        <w:t>Перечень т</w:t>
      </w:r>
      <w:r w:rsidR="009A26F2" w:rsidRPr="009C16B3">
        <w:t>ермин</w:t>
      </w:r>
      <w:r>
        <w:t>ов</w:t>
      </w:r>
      <w:r w:rsidR="009A26F2" w:rsidRPr="009C16B3">
        <w:t xml:space="preserve"> и сокращени</w:t>
      </w:r>
      <w:bookmarkEnd w:id="2"/>
      <w:bookmarkEnd w:id="3"/>
      <w:bookmarkEnd w:id="4"/>
      <w:r>
        <w:t>й</w:t>
      </w:r>
      <w:bookmarkEnd w:id="5"/>
    </w:p>
    <w:tbl>
      <w:tblPr>
        <w:tblStyle w:val="ad"/>
        <w:tblW w:w="5000" w:type="pct"/>
        <w:tblLook w:val="0020" w:firstRow="1" w:lastRow="0" w:firstColumn="0" w:lastColumn="0" w:noHBand="0" w:noVBand="0"/>
      </w:tblPr>
      <w:tblGrid>
        <w:gridCol w:w="2463"/>
        <w:gridCol w:w="7725"/>
      </w:tblGrid>
      <w:tr w:rsidR="0018295D" w:rsidRPr="009C16B3" w:rsidTr="0058639F">
        <w:trPr>
          <w:tblHeader/>
        </w:trPr>
        <w:tc>
          <w:tcPr>
            <w:tcW w:w="1209" w:type="pct"/>
          </w:tcPr>
          <w:p w:rsidR="0018295D" w:rsidRPr="009C16B3" w:rsidRDefault="0018295D" w:rsidP="00B264F2">
            <w:pPr>
              <w:pStyle w:val="phtablecolcaption"/>
            </w:pPr>
            <w:bookmarkStart w:id="6" w:name="scroll-bookmark-3"/>
            <w:r w:rsidRPr="009C16B3">
              <w:t>Термин, сокращение</w:t>
            </w:r>
            <w:bookmarkEnd w:id="6"/>
          </w:p>
        </w:tc>
        <w:tc>
          <w:tcPr>
            <w:tcW w:w="3791" w:type="pct"/>
          </w:tcPr>
          <w:p w:rsidR="0018295D" w:rsidRPr="009C16B3" w:rsidRDefault="0018295D" w:rsidP="00B264F2">
            <w:pPr>
              <w:pStyle w:val="phtablecolcaption"/>
            </w:pPr>
            <w:r w:rsidRPr="009C16B3">
              <w:t>Определение</w:t>
            </w:r>
          </w:p>
        </w:tc>
      </w:tr>
      <w:tr w:rsidR="0018295D" w:rsidRPr="009C16B3" w:rsidTr="009C7213">
        <w:tc>
          <w:tcPr>
            <w:tcW w:w="1209" w:type="pct"/>
          </w:tcPr>
          <w:p w:rsidR="0018295D" w:rsidRPr="009C16B3" w:rsidRDefault="0018295D" w:rsidP="00B264F2">
            <w:pPr>
              <w:pStyle w:val="phtablecellleft"/>
            </w:pPr>
            <w:r w:rsidRPr="009C16B3">
              <w:t>OID</w:t>
            </w:r>
          </w:p>
        </w:tc>
        <w:tc>
          <w:tcPr>
            <w:tcW w:w="3791" w:type="pct"/>
          </w:tcPr>
          <w:p w:rsidR="0018295D" w:rsidRPr="009C16B3" w:rsidRDefault="0018295D" w:rsidP="00B264F2">
            <w:pPr>
              <w:pStyle w:val="phtablecellleft"/>
            </w:pPr>
            <w:proofErr w:type="spellStart"/>
            <w:r w:rsidRPr="009C16B3">
              <w:t>Object</w:t>
            </w:r>
            <w:proofErr w:type="spellEnd"/>
            <w:r w:rsidRPr="009C16B3">
              <w:t xml:space="preserve"> </w:t>
            </w:r>
            <w:proofErr w:type="spellStart"/>
            <w:r w:rsidRPr="009C16B3">
              <w:t>Identifier</w:t>
            </w:r>
            <w:proofErr w:type="spellEnd"/>
            <w:r w:rsidRPr="009C16B3">
              <w:t xml:space="preserve"> – числовой идентификатор объекта</w:t>
            </w:r>
          </w:p>
        </w:tc>
      </w:tr>
      <w:tr w:rsidR="0018295D" w:rsidRPr="009C16B3" w:rsidTr="009C7213">
        <w:tc>
          <w:tcPr>
            <w:tcW w:w="1209" w:type="pct"/>
          </w:tcPr>
          <w:p w:rsidR="0018295D" w:rsidRDefault="0018295D" w:rsidP="00B264F2">
            <w:pPr>
              <w:pStyle w:val="phtablecellleft"/>
            </w:pPr>
            <w:r>
              <w:t>ЕГИСЗ</w:t>
            </w:r>
          </w:p>
        </w:tc>
        <w:tc>
          <w:tcPr>
            <w:tcW w:w="3791" w:type="pct"/>
          </w:tcPr>
          <w:p w:rsidR="0018295D" w:rsidRPr="00D32DE6" w:rsidRDefault="0018295D" w:rsidP="00B264F2">
            <w:pPr>
              <w:pStyle w:val="phtablecellleft"/>
            </w:pPr>
            <w:r w:rsidRPr="00FD0F49">
              <w:t>Единая государственная информационная система в сфере здравоохранения</w:t>
            </w:r>
          </w:p>
        </w:tc>
      </w:tr>
      <w:tr w:rsidR="0018295D" w:rsidRPr="009C16B3" w:rsidTr="009C7213">
        <w:tc>
          <w:tcPr>
            <w:tcW w:w="1209" w:type="pct"/>
          </w:tcPr>
          <w:p w:rsidR="0018295D" w:rsidRPr="009C16B3" w:rsidRDefault="0018295D" w:rsidP="00B264F2">
            <w:pPr>
              <w:pStyle w:val="phtablecellleft"/>
            </w:pPr>
            <w:r w:rsidRPr="009C16B3">
              <w:t>ЛПУ</w:t>
            </w:r>
          </w:p>
        </w:tc>
        <w:tc>
          <w:tcPr>
            <w:tcW w:w="3791" w:type="pct"/>
          </w:tcPr>
          <w:p w:rsidR="0018295D" w:rsidRPr="009C16B3" w:rsidRDefault="0018295D" w:rsidP="00B264F2">
            <w:pPr>
              <w:pStyle w:val="phtablecellleft"/>
            </w:pPr>
            <w:r w:rsidRPr="009C16B3">
              <w:t>Лечебно-профилактическое учреждение</w:t>
            </w:r>
          </w:p>
        </w:tc>
      </w:tr>
      <w:tr w:rsidR="0018295D" w:rsidRPr="009C16B3" w:rsidTr="009C7213">
        <w:tc>
          <w:tcPr>
            <w:tcW w:w="1209" w:type="pct"/>
          </w:tcPr>
          <w:p w:rsidR="0018295D" w:rsidRDefault="0018295D" w:rsidP="00B264F2">
            <w:pPr>
              <w:pStyle w:val="phtablecellleft"/>
            </w:pPr>
            <w:r w:rsidRPr="00A400F5">
              <w:rPr>
                <w:color w:val="000000" w:themeColor="text1"/>
              </w:rPr>
              <w:t>МД</w:t>
            </w:r>
          </w:p>
        </w:tc>
        <w:tc>
          <w:tcPr>
            <w:tcW w:w="3791" w:type="pct"/>
          </w:tcPr>
          <w:p w:rsidR="0018295D" w:rsidRPr="00BF35A2" w:rsidRDefault="0018295D" w:rsidP="00B264F2">
            <w:pPr>
              <w:pStyle w:val="phtablecell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Медицинский документ</w:t>
            </w:r>
          </w:p>
        </w:tc>
      </w:tr>
      <w:tr w:rsidR="0018295D" w:rsidRPr="009C16B3" w:rsidTr="009C7213">
        <w:tc>
          <w:tcPr>
            <w:tcW w:w="1209" w:type="pct"/>
          </w:tcPr>
          <w:p w:rsidR="0018295D" w:rsidRPr="009C16B3" w:rsidRDefault="0018295D" w:rsidP="00B264F2">
            <w:pPr>
              <w:pStyle w:val="phtablecellleft"/>
            </w:pPr>
            <w:r w:rsidRPr="009C16B3">
              <w:t>МИБП</w:t>
            </w:r>
          </w:p>
        </w:tc>
        <w:tc>
          <w:tcPr>
            <w:tcW w:w="3791" w:type="pct"/>
          </w:tcPr>
          <w:p w:rsidR="0018295D" w:rsidRPr="009C16B3" w:rsidRDefault="0018295D" w:rsidP="00B264F2">
            <w:pPr>
              <w:pStyle w:val="phtablecellleft"/>
            </w:pPr>
            <w:r w:rsidRPr="009C16B3">
              <w:t>Медицинские иммунобиологические препараты</w:t>
            </w:r>
          </w:p>
        </w:tc>
      </w:tr>
      <w:tr w:rsidR="0018295D" w:rsidRPr="009C16B3" w:rsidTr="009C7213">
        <w:tc>
          <w:tcPr>
            <w:tcW w:w="1209" w:type="pct"/>
          </w:tcPr>
          <w:p w:rsidR="0018295D" w:rsidRPr="00D32DE6" w:rsidRDefault="0018295D" w:rsidP="00B264F2">
            <w:pPr>
              <w:pStyle w:val="phtablecellleft"/>
            </w:pPr>
            <w:r>
              <w:t>МИС</w:t>
            </w:r>
          </w:p>
        </w:tc>
        <w:tc>
          <w:tcPr>
            <w:tcW w:w="3791" w:type="pct"/>
          </w:tcPr>
          <w:p w:rsidR="0018295D" w:rsidRPr="00D32DE6" w:rsidRDefault="0018295D" w:rsidP="00B264F2">
            <w:pPr>
              <w:pStyle w:val="phtablecellleft"/>
            </w:pPr>
            <w:r w:rsidRPr="00BF35A2">
              <w:rPr>
                <w:color w:val="000000" w:themeColor="text1"/>
              </w:rPr>
              <w:t>Медицинская информационная система</w:t>
            </w:r>
          </w:p>
        </w:tc>
      </w:tr>
      <w:tr w:rsidR="0018295D" w:rsidRPr="009C16B3" w:rsidTr="009C7213">
        <w:tc>
          <w:tcPr>
            <w:tcW w:w="1209" w:type="pct"/>
          </w:tcPr>
          <w:p w:rsidR="0018295D" w:rsidRPr="009C16B3" w:rsidRDefault="0018295D" w:rsidP="00B264F2">
            <w:pPr>
              <w:pStyle w:val="phtablecellleft"/>
            </w:pPr>
            <w:r w:rsidRPr="009C16B3">
              <w:t>МО</w:t>
            </w:r>
          </w:p>
        </w:tc>
        <w:tc>
          <w:tcPr>
            <w:tcW w:w="3791" w:type="pct"/>
          </w:tcPr>
          <w:p w:rsidR="0018295D" w:rsidRPr="009C16B3" w:rsidRDefault="0018295D" w:rsidP="00B264F2">
            <w:pPr>
              <w:pStyle w:val="phtablecellleft"/>
            </w:pPr>
            <w:r w:rsidRPr="009C16B3">
              <w:t>Медицинская организация</w:t>
            </w:r>
          </w:p>
        </w:tc>
      </w:tr>
      <w:tr w:rsidR="0018295D" w:rsidRPr="009C16B3" w:rsidTr="009C7213">
        <w:tc>
          <w:tcPr>
            <w:tcW w:w="1209" w:type="pct"/>
          </w:tcPr>
          <w:p w:rsidR="0018295D" w:rsidRPr="009C16B3" w:rsidRDefault="0018295D" w:rsidP="00B264F2">
            <w:pPr>
              <w:pStyle w:val="phtablecellleft"/>
            </w:pPr>
            <w:r w:rsidRPr="009C16B3">
              <w:t>НСИ</w:t>
            </w:r>
          </w:p>
        </w:tc>
        <w:tc>
          <w:tcPr>
            <w:tcW w:w="3791" w:type="pct"/>
          </w:tcPr>
          <w:p w:rsidR="0018295D" w:rsidRPr="009C16B3" w:rsidRDefault="0018295D" w:rsidP="00B264F2">
            <w:pPr>
              <w:pStyle w:val="phtablecellleft"/>
            </w:pPr>
            <w:r w:rsidRPr="009C16B3">
              <w:t>Нормативно-справочная информация</w:t>
            </w:r>
          </w:p>
        </w:tc>
      </w:tr>
      <w:tr w:rsidR="0018295D" w:rsidRPr="009C16B3" w:rsidTr="009C7213">
        <w:tc>
          <w:tcPr>
            <w:tcW w:w="1209" w:type="pct"/>
          </w:tcPr>
          <w:p w:rsidR="0018295D" w:rsidRPr="009C16B3" w:rsidRDefault="0018295D" w:rsidP="00B264F2">
            <w:pPr>
              <w:pStyle w:val="phtablecellleft"/>
            </w:pPr>
            <w:r w:rsidRPr="009C16B3">
              <w:t>ОГРН</w:t>
            </w:r>
          </w:p>
        </w:tc>
        <w:tc>
          <w:tcPr>
            <w:tcW w:w="3791" w:type="pct"/>
          </w:tcPr>
          <w:p w:rsidR="0018295D" w:rsidRPr="009C16B3" w:rsidRDefault="0018295D" w:rsidP="00B264F2">
            <w:pPr>
              <w:pStyle w:val="phtablecellleft"/>
            </w:pPr>
            <w:r w:rsidRPr="009C16B3">
              <w:t>Основной государственный регистрационный номер</w:t>
            </w:r>
          </w:p>
        </w:tc>
      </w:tr>
      <w:tr w:rsidR="0018295D" w:rsidRPr="009C16B3" w:rsidTr="009C7213">
        <w:tc>
          <w:tcPr>
            <w:tcW w:w="1209" w:type="pct"/>
          </w:tcPr>
          <w:p w:rsidR="0018295D" w:rsidRPr="009C16B3" w:rsidRDefault="0018295D" w:rsidP="00B264F2">
            <w:pPr>
              <w:pStyle w:val="phtablecellleft"/>
            </w:pPr>
            <w:r w:rsidRPr="009C16B3">
              <w:t>ОМС</w:t>
            </w:r>
          </w:p>
        </w:tc>
        <w:tc>
          <w:tcPr>
            <w:tcW w:w="3791" w:type="pct"/>
          </w:tcPr>
          <w:p w:rsidR="0018295D" w:rsidRPr="009C16B3" w:rsidRDefault="0018295D" w:rsidP="00B264F2">
            <w:pPr>
              <w:pStyle w:val="phtablecellleft"/>
            </w:pPr>
            <w:r w:rsidRPr="009C16B3">
              <w:t>Обязательное медицинское страхование</w:t>
            </w:r>
          </w:p>
        </w:tc>
      </w:tr>
      <w:tr w:rsidR="0018295D" w:rsidRPr="009C16B3" w:rsidTr="009C7213">
        <w:tc>
          <w:tcPr>
            <w:tcW w:w="1209" w:type="pct"/>
          </w:tcPr>
          <w:p w:rsidR="0018295D" w:rsidRPr="009C16B3" w:rsidRDefault="0018295D" w:rsidP="00B264F2">
            <w:pPr>
              <w:pStyle w:val="phtablecellleft"/>
            </w:pPr>
            <w:r w:rsidRPr="009C16B3">
              <w:t>РЭМД</w:t>
            </w:r>
          </w:p>
        </w:tc>
        <w:tc>
          <w:tcPr>
            <w:tcW w:w="3791" w:type="pct"/>
          </w:tcPr>
          <w:p w:rsidR="0018295D" w:rsidRPr="009C16B3" w:rsidRDefault="0018295D" w:rsidP="00B264F2">
            <w:pPr>
              <w:pStyle w:val="phtablecellleft"/>
            </w:pPr>
            <w:r w:rsidRPr="00100467">
              <w:t>Подсистема единой государственной информационной системы в сфере здравоохранения «Федеральный р</w:t>
            </w:r>
            <w:r w:rsidRPr="00100467">
              <w:rPr>
                <w:rStyle w:val="extended-textshort"/>
              </w:rPr>
              <w:t>еестр электронных медицинских документов»</w:t>
            </w:r>
          </w:p>
        </w:tc>
      </w:tr>
      <w:tr w:rsidR="0018295D" w:rsidRPr="009C16B3" w:rsidTr="009C7213">
        <w:tc>
          <w:tcPr>
            <w:tcW w:w="1209" w:type="pct"/>
          </w:tcPr>
          <w:p w:rsidR="0018295D" w:rsidRPr="00D32DE6" w:rsidRDefault="0018295D" w:rsidP="00B264F2">
            <w:pPr>
              <w:pStyle w:val="phtablecellleft"/>
            </w:pPr>
            <w:r w:rsidRPr="00C06C96">
              <w:t>Система</w:t>
            </w:r>
            <w:r>
              <w:t xml:space="preserve">, </w:t>
            </w:r>
            <w:r w:rsidRPr="00BF2C64">
              <w:t>ГИС СО ЕМИАС</w:t>
            </w:r>
          </w:p>
        </w:tc>
        <w:tc>
          <w:tcPr>
            <w:tcW w:w="3791" w:type="pct"/>
          </w:tcPr>
          <w:p w:rsidR="0018295D" w:rsidRPr="00D32DE6" w:rsidRDefault="0018295D" w:rsidP="00B264F2">
            <w:pPr>
              <w:pStyle w:val="phtablecellleft"/>
            </w:pPr>
            <w:r w:rsidRPr="00BF2C64">
              <w:t>Государственная информационная система Самарской области «Единая медицинская информационно-аналитическая система», обеспечивающая ведение централизованных информационных ресурсов в сфере здравоохранения Самарской области, информационное взаимодействие с ЕГИСЗ, организацию электронного медицинского документооборота</w:t>
            </w:r>
          </w:p>
        </w:tc>
      </w:tr>
      <w:tr w:rsidR="0018295D" w:rsidRPr="009C16B3" w:rsidTr="009C7213">
        <w:tc>
          <w:tcPr>
            <w:tcW w:w="1209" w:type="pct"/>
          </w:tcPr>
          <w:p w:rsidR="0018295D" w:rsidRPr="009C16B3" w:rsidRDefault="0018295D" w:rsidP="00B264F2">
            <w:pPr>
              <w:pStyle w:val="phtablecellleft"/>
            </w:pPr>
            <w:r w:rsidRPr="009C16B3">
              <w:t>СНИЛС</w:t>
            </w:r>
          </w:p>
        </w:tc>
        <w:tc>
          <w:tcPr>
            <w:tcW w:w="3791" w:type="pct"/>
          </w:tcPr>
          <w:p w:rsidR="0018295D" w:rsidRPr="009C16B3" w:rsidRDefault="0018295D" w:rsidP="00B264F2">
            <w:pPr>
              <w:pStyle w:val="phtablecellleft"/>
            </w:pPr>
            <w:r w:rsidRPr="009C16B3">
              <w:t>Страховой номер индивидуального лицевого счета</w:t>
            </w:r>
          </w:p>
        </w:tc>
      </w:tr>
      <w:tr w:rsidR="0018295D" w:rsidRPr="009C16B3" w:rsidTr="009C7213">
        <w:tc>
          <w:tcPr>
            <w:tcW w:w="1209" w:type="pct"/>
          </w:tcPr>
          <w:p w:rsidR="0018295D" w:rsidRPr="009C16B3" w:rsidRDefault="0018295D" w:rsidP="00B264F2">
            <w:pPr>
              <w:pStyle w:val="phtablecellleft"/>
            </w:pPr>
            <w:r w:rsidRPr="009C16B3">
              <w:t>СЭМД</w:t>
            </w:r>
          </w:p>
        </w:tc>
        <w:tc>
          <w:tcPr>
            <w:tcW w:w="3791" w:type="pct"/>
          </w:tcPr>
          <w:p w:rsidR="0018295D" w:rsidRPr="009C16B3" w:rsidRDefault="0018295D" w:rsidP="00B264F2">
            <w:pPr>
              <w:pStyle w:val="phtablecellleft"/>
            </w:pPr>
            <w:r w:rsidRPr="009C16B3">
              <w:t>Структурированный электронный медицинский документ</w:t>
            </w:r>
          </w:p>
        </w:tc>
      </w:tr>
      <w:tr w:rsidR="0018295D" w:rsidRPr="009C16B3" w:rsidTr="009C7213">
        <w:tc>
          <w:tcPr>
            <w:tcW w:w="1209" w:type="pct"/>
          </w:tcPr>
          <w:p w:rsidR="0018295D" w:rsidRPr="009C16B3" w:rsidRDefault="0018295D" w:rsidP="00B264F2">
            <w:pPr>
              <w:pStyle w:val="phtablecellleft"/>
            </w:pPr>
            <w:r w:rsidRPr="009C16B3">
              <w:t>ФИО</w:t>
            </w:r>
          </w:p>
        </w:tc>
        <w:tc>
          <w:tcPr>
            <w:tcW w:w="3791" w:type="pct"/>
          </w:tcPr>
          <w:p w:rsidR="0018295D" w:rsidRPr="009C16B3" w:rsidRDefault="0018295D" w:rsidP="00B264F2">
            <w:pPr>
              <w:pStyle w:val="phtablecellleft"/>
            </w:pPr>
            <w:r w:rsidRPr="009C16B3">
              <w:t>Фамилия, имя, отчество</w:t>
            </w:r>
          </w:p>
        </w:tc>
      </w:tr>
      <w:tr w:rsidR="0018295D" w:rsidRPr="009C16B3" w:rsidTr="009C7213">
        <w:tc>
          <w:tcPr>
            <w:tcW w:w="1209" w:type="pct"/>
          </w:tcPr>
          <w:p w:rsidR="0018295D" w:rsidRPr="009C16B3" w:rsidRDefault="0018295D" w:rsidP="00B264F2">
            <w:pPr>
              <w:pStyle w:val="phtablecellleft"/>
            </w:pPr>
            <w:r w:rsidRPr="009C16B3">
              <w:t>ФРНСИ</w:t>
            </w:r>
          </w:p>
        </w:tc>
        <w:tc>
          <w:tcPr>
            <w:tcW w:w="3791" w:type="pct"/>
          </w:tcPr>
          <w:p w:rsidR="0018295D" w:rsidRPr="009C16B3" w:rsidRDefault="0018295D" w:rsidP="00B264F2">
            <w:pPr>
              <w:pStyle w:val="phtablecellleft"/>
            </w:pPr>
            <w:r w:rsidRPr="009C16B3">
              <w:t>Федеральный реестр нормативно-справочной информации в сфере здравоохранения</w:t>
            </w:r>
          </w:p>
        </w:tc>
      </w:tr>
      <w:tr w:rsidR="0018295D" w:rsidRPr="009C16B3" w:rsidTr="009C7213">
        <w:tc>
          <w:tcPr>
            <w:tcW w:w="1209" w:type="pct"/>
          </w:tcPr>
          <w:p w:rsidR="0018295D" w:rsidRPr="009C16B3" w:rsidRDefault="0018295D" w:rsidP="00B264F2">
            <w:pPr>
              <w:pStyle w:val="phtablecellleft"/>
            </w:pPr>
            <w:r>
              <w:t>ЭМД</w:t>
            </w:r>
          </w:p>
        </w:tc>
        <w:tc>
          <w:tcPr>
            <w:tcW w:w="3791" w:type="pct"/>
          </w:tcPr>
          <w:p w:rsidR="0018295D" w:rsidRPr="009C16B3" w:rsidRDefault="0018295D" w:rsidP="00B264F2">
            <w:pPr>
              <w:pStyle w:val="phtablecellleft"/>
            </w:pPr>
            <w:r>
              <w:t>Э</w:t>
            </w:r>
            <w:r w:rsidRPr="009C16B3">
              <w:t>лектронный медицинский документ</w:t>
            </w:r>
          </w:p>
        </w:tc>
      </w:tr>
      <w:tr w:rsidR="0018295D" w:rsidRPr="009C16B3" w:rsidTr="009C7213">
        <w:tc>
          <w:tcPr>
            <w:tcW w:w="1209" w:type="pct"/>
          </w:tcPr>
          <w:p w:rsidR="0018295D" w:rsidRPr="009C16B3" w:rsidRDefault="0018295D" w:rsidP="00B264F2">
            <w:pPr>
              <w:pStyle w:val="phtablecellleft"/>
            </w:pPr>
            <w:r w:rsidRPr="009C16B3">
              <w:t>ЭП</w:t>
            </w:r>
          </w:p>
        </w:tc>
        <w:tc>
          <w:tcPr>
            <w:tcW w:w="3791" w:type="pct"/>
          </w:tcPr>
          <w:p w:rsidR="0018295D" w:rsidRPr="009C16B3" w:rsidRDefault="0018295D" w:rsidP="00B264F2">
            <w:pPr>
              <w:pStyle w:val="phtablecellleft"/>
            </w:pPr>
            <w:r w:rsidRPr="009C16B3">
              <w:t>Электронная подпись</w:t>
            </w:r>
          </w:p>
        </w:tc>
      </w:tr>
    </w:tbl>
    <w:p w:rsidR="00FA63A9" w:rsidRPr="009C16B3" w:rsidRDefault="009A26F2">
      <w:pPr>
        <w:pStyle w:val="10"/>
      </w:pPr>
      <w:bookmarkStart w:id="7" w:name="scroll-bookmark-4"/>
      <w:bookmarkStart w:id="8" w:name="_Toc181650056"/>
      <w:bookmarkStart w:id="9" w:name="_Toc181650088"/>
      <w:bookmarkStart w:id="10" w:name="_Toc183078853"/>
      <w:r w:rsidRPr="009C16B3">
        <w:lastRenderedPageBreak/>
        <w:t>Введение</w:t>
      </w:r>
      <w:bookmarkEnd w:id="7"/>
      <w:bookmarkEnd w:id="8"/>
      <w:bookmarkEnd w:id="9"/>
      <w:bookmarkEnd w:id="10"/>
    </w:p>
    <w:p w:rsidR="00B264F2" w:rsidRDefault="009A26F2" w:rsidP="00B264F2">
      <w:pPr>
        <w:pStyle w:val="phlistitemizedtitle"/>
      </w:pPr>
      <w:r w:rsidRPr="009C16B3">
        <w:t>Настоящий документ представляет собой руководство пользователя</w:t>
      </w:r>
      <w:r w:rsidR="00600E91" w:rsidRPr="009C16B3">
        <w:t xml:space="preserve"> </w:t>
      </w:r>
      <w:r w:rsidR="005A0E02" w:rsidRPr="009C16B3">
        <w:t>Системы</w:t>
      </w:r>
      <w:r w:rsidRPr="009C16B3">
        <w:t xml:space="preserve"> </w:t>
      </w:r>
      <w:r w:rsidR="00B264F2">
        <w:t xml:space="preserve">в части формирования </w:t>
      </w:r>
      <w:r w:rsidR="00B264F2">
        <w:rPr>
          <w:lang w:eastAsia="ar-SA"/>
        </w:rPr>
        <w:t xml:space="preserve">и последующей передачи в РЭМД </w:t>
      </w:r>
      <w:r w:rsidR="00B264F2">
        <w:t xml:space="preserve">следующих </w:t>
      </w:r>
      <w:r w:rsidR="00B264F2" w:rsidRPr="00E80B69">
        <w:t>СЭМД</w:t>
      </w:r>
      <w:r w:rsidR="00B264F2">
        <w:t>:</w:t>
      </w:r>
    </w:p>
    <w:p w:rsidR="00B264F2" w:rsidRDefault="00B264F2" w:rsidP="00B264F2">
      <w:pPr>
        <w:pStyle w:val="phlistitemized1"/>
        <w:ind w:left="1315" w:right="-2" w:hanging="464"/>
      </w:pPr>
      <w:r>
        <w:t>«</w:t>
      </w:r>
      <w:r w:rsidRPr="0064052B">
        <w:t>Медицинская справка</w:t>
      </w:r>
      <w:r>
        <w:t>»;</w:t>
      </w:r>
    </w:p>
    <w:p w:rsidR="00EB032C" w:rsidRPr="009C16B3" w:rsidRDefault="00B264F2" w:rsidP="00D45FC0">
      <w:pPr>
        <w:pStyle w:val="phlistitemized1"/>
      </w:pPr>
      <w:r>
        <w:t>«</w:t>
      </w:r>
      <w:r w:rsidRPr="0064052B">
        <w:t>Справка о состоянии здоровья по месту требования</w:t>
      </w:r>
      <w:r>
        <w:t>».</w:t>
      </w:r>
    </w:p>
    <w:p w:rsidR="00AE3ABF" w:rsidRPr="009C16B3" w:rsidRDefault="00AE3ABF" w:rsidP="002F4165">
      <w:pPr>
        <w:pStyle w:val="10"/>
      </w:pPr>
      <w:bookmarkStart w:id="11" w:name="_Toc183078854"/>
      <w:bookmarkStart w:id="12" w:name="scroll-bookmark-5"/>
      <w:bookmarkStart w:id="13" w:name="_Toc181650057"/>
      <w:bookmarkStart w:id="14" w:name="_Toc181650089"/>
      <w:r w:rsidRPr="009C16B3">
        <w:lastRenderedPageBreak/>
        <w:t>СЭМД «Медицинская справка»</w:t>
      </w:r>
      <w:r w:rsidR="002F4165">
        <w:t>/</w:t>
      </w:r>
      <w:r w:rsidR="002F4165" w:rsidRPr="002F4165">
        <w:t xml:space="preserve"> «Справка о состоянии здоровья по месту требования»</w:t>
      </w:r>
      <w:bookmarkEnd w:id="11"/>
    </w:p>
    <w:p w:rsidR="00FA63A9" w:rsidRPr="009C16B3" w:rsidRDefault="009A26F2" w:rsidP="002C77ED">
      <w:pPr>
        <w:pStyle w:val="2"/>
      </w:pPr>
      <w:bookmarkStart w:id="15" w:name="_Ref181689747"/>
      <w:bookmarkStart w:id="16" w:name="_Ref181689827"/>
      <w:bookmarkStart w:id="17" w:name="_Toc183078855"/>
      <w:r w:rsidRPr="009C16B3">
        <w:t>Проверка данных, включаемых в СЭМД</w:t>
      </w:r>
      <w:bookmarkEnd w:id="12"/>
      <w:bookmarkEnd w:id="13"/>
      <w:bookmarkEnd w:id="14"/>
      <w:bookmarkEnd w:id="15"/>
      <w:bookmarkEnd w:id="16"/>
      <w:bookmarkEnd w:id="17"/>
    </w:p>
    <w:p w:rsidR="00FA63A9" w:rsidRPr="009C16B3" w:rsidRDefault="009A26F2" w:rsidP="005833E0">
      <w:pPr>
        <w:pStyle w:val="phnormal"/>
      </w:pPr>
      <w:r w:rsidRPr="009C16B3">
        <w:t xml:space="preserve">СЭМД </w:t>
      </w:r>
      <w:r w:rsidR="00E30C7E" w:rsidRPr="009C16B3">
        <w:t>«</w:t>
      </w:r>
      <w:r w:rsidRPr="009C16B3">
        <w:t>Медицинская справка</w:t>
      </w:r>
      <w:r w:rsidR="00E30C7E" w:rsidRPr="009C16B3">
        <w:t>»</w:t>
      </w:r>
      <w:r w:rsidR="002F4165">
        <w:t>/</w:t>
      </w:r>
      <w:r w:rsidR="002F4165" w:rsidRPr="002F4165">
        <w:t xml:space="preserve"> «Справка о состоянии здоровья по месту требования»</w:t>
      </w:r>
      <w:r w:rsidRPr="009C16B3">
        <w:t xml:space="preserve"> помимо данных о самой справке включает в себя множество других данных:</w:t>
      </w:r>
      <w:r w:rsidR="00600E91" w:rsidRPr="009C16B3">
        <w:t xml:space="preserve"> </w:t>
      </w:r>
      <w:r w:rsidRPr="009C16B3">
        <w:t>о</w:t>
      </w:r>
      <w:r w:rsidR="00600E91" w:rsidRPr="009C16B3">
        <w:t xml:space="preserve"> </w:t>
      </w:r>
      <w:r w:rsidRPr="009C16B3">
        <w:t>пациенте, о сотрудниках (авторе документа, участниках подписания документа), о МО (владельце документа) и пр. Часть этих данных является обязательной для СЭМД, а часть – необязательной.</w:t>
      </w:r>
    </w:p>
    <w:p w:rsidR="005833E0" w:rsidRPr="009C16B3" w:rsidRDefault="005833E0" w:rsidP="005833E0">
      <w:pPr>
        <w:pStyle w:val="phlistitemizedtitle"/>
      </w:pPr>
      <w:r w:rsidRPr="009C16B3">
        <w:rPr>
          <w:b/>
        </w:rPr>
        <w:t>Примечания</w:t>
      </w:r>
    </w:p>
    <w:p w:rsidR="005833E0" w:rsidRPr="009C16B3" w:rsidRDefault="005833E0" w:rsidP="005833E0">
      <w:pPr>
        <w:pStyle w:val="phnormal"/>
      </w:pPr>
      <w:r w:rsidRPr="009C16B3">
        <w:t xml:space="preserve">1 Обязательные для СЭМД данные </w:t>
      </w:r>
      <w:r w:rsidR="00B264F2">
        <w:t xml:space="preserve">– </w:t>
      </w:r>
      <w:r w:rsidRPr="009C16B3">
        <w:t>это те данные, которые в обязательном порядке должны быть внесены в Систему для последующего включения в СЭМД при его формировании. Без этих данных СЭМД не может быть сформирован и передан в РЭМД.</w:t>
      </w:r>
    </w:p>
    <w:p w:rsidR="00FA63A9" w:rsidRPr="009C16B3" w:rsidRDefault="005833E0" w:rsidP="005833E0">
      <w:pPr>
        <w:pStyle w:val="phnormal"/>
      </w:pPr>
      <w:r w:rsidRPr="009C16B3">
        <w:t xml:space="preserve">2 Необязательные для СЭМД данные </w:t>
      </w:r>
      <w:r w:rsidR="00B264F2">
        <w:t xml:space="preserve">– </w:t>
      </w:r>
      <w:r w:rsidRPr="009C16B3">
        <w:t>это те данные, которые включаются в СЭМД только в случае их наличия в Системе. Без этих данных СЭМД может быть сформирован и передан в РЭМД.</w:t>
      </w:r>
    </w:p>
    <w:p w:rsidR="00FA63A9" w:rsidRPr="009C16B3" w:rsidRDefault="009A26F2" w:rsidP="000B10B8">
      <w:pPr>
        <w:pStyle w:val="phnormal"/>
      </w:pPr>
      <w:r w:rsidRPr="009C16B3">
        <w:t>Прежде чем оформлять пациенту медицинскую справку и формировать на ее основании СЭМД, необходимо убедиться, что в Систему внесена вся необходимая информация для корректного формирования СЭМД</w:t>
      </w:r>
      <w:r w:rsidR="00600E91" w:rsidRPr="009C16B3">
        <w:t xml:space="preserve"> </w:t>
      </w:r>
      <w:r w:rsidR="00E30C7E" w:rsidRPr="009C16B3">
        <w:t>«</w:t>
      </w:r>
      <w:r w:rsidRPr="009C16B3">
        <w:t>Медицинская справка</w:t>
      </w:r>
      <w:r w:rsidR="00E30C7E" w:rsidRPr="009C16B3">
        <w:t>»</w:t>
      </w:r>
      <w:r w:rsidR="002F4165">
        <w:t>/</w:t>
      </w:r>
      <w:r w:rsidR="002F4165" w:rsidRPr="002F4165">
        <w:t xml:space="preserve"> «Справка о состоянии здоровья по месту требования»</w:t>
      </w:r>
      <w:r w:rsidRPr="009C16B3">
        <w:t>.</w:t>
      </w:r>
    </w:p>
    <w:p w:rsidR="00FA63A9" w:rsidRPr="009C16B3" w:rsidRDefault="009A26F2" w:rsidP="002C77ED">
      <w:pPr>
        <w:pStyle w:val="3"/>
      </w:pPr>
      <w:bookmarkStart w:id="18" w:name="scroll-bookmark-8"/>
      <w:bookmarkStart w:id="19" w:name="_Toc181650060"/>
      <w:bookmarkStart w:id="20" w:name="_Toc181650092"/>
      <w:bookmarkStart w:id="21" w:name="_Toc183078856"/>
      <w:r w:rsidRPr="009C16B3">
        <w:t>Данные пациента</w:t>
      </w:r>
      <w:bookmarkEnd w:id="18"/>
      <w:bookmarkEnd w:id="19"/>
      <w:bookmarkEnd w:id="20"/>
      <w:bookmarkEnd w:id="21"/>
    </w:p>
    <w:p w:rsidR="00FA63A9" w:rsidRPr="009C16B3" w:rsidRDefault="009A26F2" w:rsidP="006B6C42">
      <w:pPr>
        <w:pStyle w:val="phnormal"/>
      </w:pPr>
      <w:r w:rsidRPr="009C16B3">
        <w:t>Данные по пациенту включаются как в заголовок, так и в тело документа (</w:t>
      </w:r>
      <w:r w:rsidR="006F7BE3" w:rsidRPr="009C16B3">
        <w:fldChar w:fldCharType="begin"/>
      </w:r>
      <w:r w:rsidR="006F7BE3" w:rsidRPr="009C16B3">
        <w:instrText xml:space="preserve"> REF _Ref181658097 \h </w:instrText>
      </w:r>
      <w:r w:rsidR="006F7BE3" w:rsidRPr="009C16B3">
        <w:fldChar w:fldCharType="separate"/>
      </w:r>
      <w:r w:rsidR="0018295D" w:rsidRPr="009C16B3">
        <w:t>Рисунок </w:t>
      </w:r>
      <w:r w:rsidR="0018295D">
        <w:rPr>
          <w:noProof/>
        </w:rPr>
        <w:t>1</w:t>
      </w:r>
      <w:r w:rsidR="006F7BE3" w:rsidRPr="009C16B3">
        <w:fldChar w:fldCharType="end"/>
      </w:r>
      <w:r w:rsidRPr="009C16B3">
        <w:t>).</w:t>
      </w:r>
    </w:p>
    <w:p w:rsidR="00FA63A9" w:rsidRDefault="009A26F2" w:rsidP="0075362F">
      <w:pPr>
        <w:pStyle w:val="phfigure"/>
      </w:pPr>
      <w:r w:rsidRPr="009C16B3">
        <w:rPr>
          <w:noProof/>
        </w:rPr>
        <w:lastRenderedPageBreak/>
        <w:drawing>
          <wp:inline distT="0" distB="0" distL="0" distR="0" wp14:anchorId="111991C5" wp14:editId="1CF9E1C6">
            <wp:extent cx="6295389" cy="2244930"/>
            <wp:effectExtent l="19050" t="19050" r="10795" b="22225"/>
            <wp:docPr id="100014" name="Рисунок 1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65410" name="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5389" cy="224493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F4165" w:rsidRPr="009C16B3" w:rsidRDefault="002F4165" w:rsidP="0075362F">
      <w:pPr>
        <w:pStyle w:val="phfigure"/>
      </w:pPr>
      <w:r w:rsidRPr="009C16B3">
        <w:rPr>
          <w:noProof/>
        </w:rPr>
        <w:drawing>
          <wp:inline distT="0" distB="0" distL="0" distR="0" wp14:anchorId="2D034D72" wp14:editId="72BED49E">
            <wp:extent cx="6295390" cy="2205443"/>
            <wp:effectExtent l="19050" t="19050" r="10160" b="2349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912548" name="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205443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446239" w:rsidRPr="009C16B3" w:rsidRDefault="009A26F2" w:rsidP="006B6C42">
      <w:pPr>
        <w:pStyle w:val="phfiguretitle"/>
      </w:pPr>
      <w:bookmarkStart w:id="22" w:name="_Ref181658097"/>
      <w:r w:rsidRPr="009C16B3">
        <w:t>Рисунок</w:t>
      </w:r>
      <w:r w:rsidR="006F7BE3" w:rsidRPr="009C16B3">
        <w:t> </w:t>
      </w:r>
      <w:r w:rsidRPr="009C16B3">
        <w:fldChar w:fldCharType="begin"/>
      </w:r>
      <w:r w:rsidRPr="009C16B3">
        <w:instrText>SEQ Рисунок \* ARABIC</w:instrText>
      </w:r>
      <w:r w:rsidRPr="009C16B3">
        <w:fldChar w:fldCharType="separate"/>
      </w:r>
      <w:r w:rsidR="0018295D">
        <w:rPr>
          <w:noProof/>
        </w:rPr>
        <w:t>1</w:t>
      </w:r>
      <w:r w:rsidRPr="009C16B3">
        <w:fldChar w:fldCharType="end"/>
      </w:r>
      <w:bookmarkEnd w:id="22"/>
      <w:r w:rsidR="006B6C42" w:rsidRPr="009C16B3">
        <w:t xml:space="preserve"> –</w:t>
      </w:r>
      <w:r w:rsidRPr="009C16B3">
        <w:t xml:space="preserve"> Пример тела СЭМД (данные пациента)</w:t>
      </w:r>
    </w:p>
    <w:p w:rsidR="00FA63A9" w:rsidRPr="009C16B3" w:rsidRDefault="009A26F2" w:rsidP="006B6C42">
      <w:pPr>
        <w:pStyle w:val="phnormal"/>
      </w:pPr>
      <w:r w:rsidRPr="009C16B3">
        <w:t xml:space="preserve">Проверка наличия и ввод недостающих данных пациента выполняется в окне </w:t>
      </w:r>
      <w:r w:rsidR="00E30C7E" w:rsidRPr="009C16B3">
        <w:t>«</w:t>
      </w:r>
      <w:r w:rsidRPr="009C16B3">
        <w:t>Персональные медицинские карты: Редактирование</w:t>
      </w:r>
      <w:r w:rsidR="00E30C7E" w:rsidRPr="009C16B3">
        <w:t>»</w:t>
      </w:r>
      <w:r w:rsidRPr="009C16B3">
        <w:t xml:space="preserve">. Чтобы открыть </w:t>
      </w:r>
      <w:r w:rsidR="00B264F2">
        <w:t>о</w:t>
      </w:r>
      <w:r w:rsidR="00B264F2" w:rsidRPr="009C16B3">
        <w:t>кно редактирования персональной медицинской карты пациента</w:t>
      </w:r>
      <w:r w:rsidR="00B264F2">
        <w:t xml:space="preserve"> </w:t>
      </w:r>
      <w:r w:rsidR="00B264F2" w:rsidRPr="009C16B3">
        <w:t>(</w:t>
      </w:r>
      <w:r w:rsidR="00B264F2" w:rsidRPr="009C16B3">
        <w:fldChar w:fldCharType="begin"/>
      </w:r>
      <w:r w:rsidR="00B264F2" w:rsidRPr="009C16B3">
        <w:instrText xml:space="preserve"> REF _Ref181658129 \h </w:instrText>
      </w:r>
      <w:r w:rsidR="00B264F2" w:rsidRPr="009C16B3">
        <w:fldChar w:fldCharType="separate"/>
      </w:r>
      <w:r w:rsidR="0018295D" w:rsidRPr="009C16B3">
        <w:t>Рисунок </w:t>
      </w:r>
      <w:r w:rsidR="0018295D">
        <w:rPr>
          <w:noProof/>
        </w:rPr>
        <w:t>2</w:t>
      </w:r>
      <w:r w:rsidR="00B264F2" w:rsidRPr="009C16B3">
        <w:fldChar w:fldCharType="end"/>
      </w:r>
      <w:r w:rsidR="00B264F2" w:rsidRPr="009C16B3">
        <w:t>)</w:t>
      </w:r>
      <w:r w:rsidR="00D56879" w:rsidRPr="009C16B3">
        <w:t>,</w:t>
      </w:r>
      <w:r w:rsidRPr="009C16B3">
        <w:t xml:space="preserve"> наж</w:t>
      </w:r>
      <w:r w:rsidR="00D56879" w:rsidRPr="009C16B3">
        <w:t>мите</w:t>
      </w:r>
      <w:r w:rsidRPr="009C16B3">
        <w:t xml:space="preserve"> на ФИО пациента в дневнике врача (или в любом другом месте Системы).</w:t>
      </w:r>
    </w:p>
    <w:p w:rsidR="00FA63A9" w:rsidRPr="009C16B3" w:rsidRDefault="009A26F2" w:rsidP="0075362F">
      <w:pPr>
        <w:pStyle w:val="phfigure"/>
      </w:pPr>
      <w:r w:rsidRPr="009C16B3">
        <w:rPr>
          <w:noProof/>
        </w:rPr>
        <w:lastRenderedPageBreak/>
        <w:drawing>
          <wp:inline distT="0" distB="0" distL="0" distR="0" wp14:anchorId="582CCE73" wp14:editId="49F8F79B">
            <wp:extent cx="6295390" cy="3691790"/>
            <wp:effectExtent l="19050" t="19050" r="10160" b="23495"/>
            <wp:docPr id="100015" name="Рисунок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370147" name="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69179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446239" w:rsidRPr="009C16B3" w:rsidRDefault="009A26F2" w:rsidP="006B6C42">
      <w:pPr>
        <w:pStyle w:val="phfiguretitle"/>
      </w:pPr>
      <w:bookmarkStart w:id="23" w:name="_Ref181658129"/>
      <w:r w:rsidRPr="009C16B3">
        <w:t>Рисунок</w:t>
      </w:r>
      <w:r w:rsidR="00DD121F" w:rsidRPr="009C16B3">
        <w:t> </w:t>
      </w:r>
      <w:r w:rsidRPr="009C16B3">
        <w:fldChar w:fldCharType="begin"/>
      </w:r>
      <w:r w:rsidRPr="009C16B3">
        <w:instrText>SEQ Рисунок \* ARABIC</w:instrText>
      </w:r>
      <w:r w:rsidRPr="009C16B3">
        <w:fldChar w:fldCharType="separate"/>
      </w:r>
      <w:r w:rsidR="0018295D">
        <w:rPr>
          <w:noProof/>
        </w:rPr>
        <w:t>2</w:t>
      </w:r>
      <w:r w:rsidRPr="009C16B3">
        <w:fldChar w:fldCharType="end"/>
      </w:r>
      <w:bookmarkEnd w:id="23"/>
      <w:r w:rsidRPr="009C16B3">
        <w:t xml:space="preserve"> </w:t>
      </w:r>
      <w:r w:rsidR="006B6C42" w:rsidRPr="009C16B3">
        <w:t xml:space="preserve">– </w:t>
      </w:r>
      <w:r w:rsidRPr="009C16B3">
        <w:t>Окно редактирования персональной медицинской карты пациента</w:t>
      </w:r>
    </w:p>
    <w:p w:rsidR="00FA63A9" w:rsidRPr="009C16B3" w:rsidRDefault="009A26F2" w:rsidP="006B6C42">
      <w:pPr>
        <w:pStyle w:val="phlistitemizedtitle"/>
      </w:pPr>
      <w:r w:rsidRPr="009C16B3">
        <w:t>В</w:t>
      </w:r>
      <w:r w:rsidR="00600E91" w:rsidRPr="009C16B3">
        <w:t xml:space="preserve"> </w:t>
      </w:r>
      <w:r w:rsidRPr="009C16B3">
        <w:t xml:space="preserve">СЭМД </w:t>
      </w:r>
      <w:r w:rsidR="00E30C7E" w:rsidRPr="009C16B3">
        <w:t>«</w:t>
      </w:r>
      <w:r w:rsidRPr="009C16B3">
        <w:t>Медицинская справка</w:t>
      </w:r>
      <w:r w:rsidR="00E30C7E" w:rsidRPr="009C16B3">
        <w:t>»</w:t>
      </w:r>
      <w:r w:rsidR="002F4165">
        <w:t>/</w:t>
      </w:r>
      <w:r w:rsidR="002F4165" w:rsidRPr="002F4165">
        <w:t xml:space="preserve"> </w:t>
      </w:r>
      <w:r w:rsidR="002F4165">
        <w:t>«Справка о состоянии здоровья по месту требования»</w:t>
      </w:r>
      <w:r w:rsidRPr="009C16B3">
        <w:t xml:space="preserve"> включаются следующие данные о пациенте:</w:t>
      </w:r>
    </w:p>
    <w:p w:rsidR="00FA63A9" w:rsidRPr="009C16B3" w:rsidRDefault="009A26F2" w:rsidP="00A73218">
      <w:pPr>
        <w:pStyle w:val="phlistitemized1"/>
      </w:pPr>
      <w:r w:rsidRPr="009C16B3">
        <w:t>обязательные данные:</w:t>
      </w:r>
    </w:p>
    <w:p w:rsidR="00FA63A9" w:rsidRPr="009C16B3" w:rsidRDefault="009A26F2" w:rsidP="006B6C42">
      <w:pPr>
        <w:pStyle w:val="phlistitemized2"/>
      </w:pPr>
      <w:r w:rsidRPr="009C16B3">
        <w:t>фамилия</w:t>
      </w:r>
      <w:r w:rsidR="00600E91" w:rsidRPr="009C16B3">
        <w:t xml:space="preserve"> </w:t>
      </w:r>
      <w:r w:rsidRPr="009C16B3">
        <w:t xml:space="preserve">пациента. Фамилия пациента берется из окна </w:t>
      </w:r>
      <w:r w:rsidR="00E30C7E" w:rsidRPr="009C16B3">
        <w:t>«</w:t>
      </w:r>
      <w:r w:rsidRPr="009C16B3">
        <w:t>Персональные медицинские карты: Редактирование</w:t>
      </w:r>
      <w:r w:rsidR="00E30C7E" w:rsidRPr="009C16B3">
        <w:t>»</w:t>
      </w:r>
      <w:r w:rsidR="00C22B50" w:rsidRPr="009C16B3">
        <w:t>,</w:t>
      </w:r>
      <w:r w:rsidRPr="009C16B3">
        <w:t xml:space="preserve"> вкладка </w:t>
      </w:r>
      <w:r w:rsidR="00E30C7E" w:rsidRPr="009C16B3">
        <w:t>«</w:t>
      </w:r>
      <w:r w:rsidRPr="009C16B3">
        <w:t>Персона</w:t>
      </w:r>
      <w:r w:rsidR="00E30C7E" w:rsidRPr="009C16B3">
        <w:t>»</w:t>
      </w:r>
      <w:r w:rsidR="00C22B50" w:rsidRPr="009C16B3">
        <w:t>,</w:t>
      </w:r>
      <w:r w:rsidRPr="009C16B3">
        <w:t xml:space="preserve"> поле </w:t>
      </w:r>
      <w:r w:rsidR="00E30C7E" w:rsidRPr="009C16B3">
        <w:t>«</w:t>
      </w:r>
      <w:r w:rsidRPr="009C16B3">
        <w:t>Фамилия</w:t>
      </w:r>
      <w:r w:rsidR="00E30C7E" w:rsidRPr="009C16B3">
        <w:t>»</w:t>
      </w:r>
      <w:r w:rsidRPr="009C16B3">
        <w:t>;</w:t>
      </w:r>
    </w:p>
    <w:p w:rsidR="00FA63A9" w:rsidRPr="009C16B3" w:rsidRDefault="009A26F2" w:rsidP="006B6C42">
      <w:pPr>
        <w:pStyle w:val="phlistitemized2"/>
      </w:pPr>
      <w:r w:rsidRPr="009C16B3">
        <w:t>имя</w:t>
      </w:r>
      <w:r w:rsidR="00600E91" w:rsidRPr="009C16B3">
        <w:t xml:space="preserve"> </w:t>
      </w:r>
      <w:r w:rsidRPr="009C16B3">
        <w:t>пациента. Имя пациента берется из</w:t>
      </w:r>
      <w:r w:rsidR="00600E91" w:rsidRPr="009C16B3">
        <w:t xml:space="preserve"> </w:t>
      </w:r>
      <w:r w:rsidRPr="009C16B3">
        <w:t xml:space="preserve">окна </w:t>
      </w:r>
      <w:r w:rsidR="00E30C7E" w:rsidRPr="009C16B3">
        <w:t>«</w:t>
      </w:r>
      <w:r w:rsidRPr="009C16B3">
        <w:t>Персональные медицинские карты: Редактирование</w:t>
      </w:r>
      <w:r w:rsidR="00E30C7E" w:rsidRPr="009C16B3">
        <w:t>»</w:t>
      </w:r>
      <w:r w:rsidR="00C22B50" w:rsidRPr="009C16B3">
        <w:t>,</w:t>
      </w:r>
      <w:r w:rsidRPr="009C16B3">
        <w:t xml:space="preserve"> вкладка </w:t>
      </w:r>
      <w:r w:rsidR="00E30C7E" w:rsidRPr="009C16B3">
        <w:t>«</w:t>
      </w:r>
      <w:r w:rsidRPr="009C16B3">
        <w:t>Персона</w:t>
      </w:r>
      <w:r w:rsidR="00E30C7E" w:rsidRPr="009C16B3">
        <w:t>»</w:t>
      </w:r>
      <w:r w:rsidR="00C22B50" w:rsidRPr="009C16B3">
        <w:t>,</w:t>
      </w:r>
      <w:r w:rsidRPr="009C16B3">
        <w:t xml:space="preserve"> поле</w:t>
      </w:r>
      <w:r w:rsidR="00600E91" w:rsidRPr="009C16B3">
        <w:t xml:space="preserve"> </w:t>
      </w:r>
      <w:r w:rsidR="00E30C7E" w:rsidRPr="009C16B3">
        <w:t>«</w:t>
      </w:r>
      <w:r w:rsidRPr="009C16B3">
        <w:t>Имя</w:t>
      </w:r>
      <w:r w:rsidR="00E30C7E" w:rsidRPr="009C16B3">
        <w:t>»</w:t>
      </w:r>
      <w:r w:rsidRPr="009C16B3">
        <w:t>;</w:t>
      </w:r>
    </w:p>
    <w:p w:rsidR="00F161CD" w:rsidRPr="009C16B3" w:rsidRDefault="00F161CD" w:rsidP="00F161CD">
      <w:pPr>
        <w:pStyle w:val="phnormal"/>
      </w:pPr>
      <w:r w:rsidRPr="009C16B3">
        <w:rPr>
          <w:b/>
        </w:rPr>
        <w:t>Примечание –</w:t>
      </w:r>
      <w:r w:rsidRPr="009C16B3">
        <w:t xml:space="preserve"> При необходимости корректировка ФИО пациента выполняется в окне «Персональные медицинские карты: Редактирование»</w:t>
      </w:r>
      <w:r w:rsidR="00C22B50" w:rsidRPr="009C16B3">
        <w:t>,</w:t>
      </w:r>
      <w:r w:rsidRPr="009C16B3">
        <w:t xml:space="preserve"> вкладка «Персона»</w:t>
      </w:r>
      <w:r w:rsidR="00C22B50" w:rsidRPr="009C16B3">
        <w:t>,</w:t>
      </w:r>
      <w:r w:rsidRPr="009C16B3">
        <w:t xml:space="preserve"> вкладка «Имена», путем редактирования действующей записи об именах и внесения изменений в блок полей «Именительный».</w:t>
      </w:r>
    </w:p>
    <w:p w:rsidR="00FA63A9" w:rsidRPr="009C16B3" w:rsidRDefault="009A26F2" w:rsidP="00A73218">
      <w:pPr>
        <w:pStyle w:val="phlistitemized2"/>
      </w:pPr>
      <w:r w:rsidRPr="009C16B3">
        <w:t xml:space="preserve">СНИЛС пациента. СНИЛС пациента берется из окна </w:t>
      </w:r>
      <w:r w:rsidR="00E30C7E" w:rsidRPr="009C16B3">
        <w:t>«</w:t>
      </w:r>
      <w:r w:rsidRPr="009C16B3">
        <w:t>Персональные медицинские карты: Редактирование</w:t>
      </w:r>
      <w:r w:rsidR="00E30C7E" w:rsidRPr="009C16B3">
        <w:t>»</w:t>
      </w:r>
      <w:r w:rsidR="00C22B50" w:rsidRPr="009C16B3">
        <w:t>,</w:t>
      </w:r>
      <w:r w:rsidRPr="009C16B3">
        <w:t xml:space="preserve"> вкладка </w:t>
      </w:r>
      <w:r w:rsidR="00E30C7E" w:rsidRPr="009C16B3">
        <w:t>«</w:t>
      </w:r>
      <w:r w:rsidRPr="009C16B3">
        <w:t>Персона</w:t>
      </w:r>
      <w:r w:rsidR="00E30C7E" w:rsidRPr="009C16B3">
        <w:t>»</w:t>
      </w:r>
      <w:r w:rsidR="00C22B50" w:rsidRPr="009C16B3">
        <w:t>,</w:t>
      </w:r>
      <w:r w:rsidRPr="009C16B3">
        <w:t xml:space="preserve"> поле</w:t>
      </w:r>
      <w:r w:rsidR="00600E91" w:rsidRPr="009C16B3">
        <w:t xml:space="preserve"> </w:t>
      </w:r>
      <w:r w:rsidR="00E30C7E" w:rsidRPr="009C16B3">
        <w:t>«</w:t>
      </w:r>
      <w:r w:rsidRPr="009C16B3">
        <w:t>СНИЛС</w:t>
      </w:r>
      <w:r w:rsidR="00E30C7E" w:rsidRPr="009C16B3">
        <w:t>»</w:t>
      </w:r>
      <w:r w:rsidR="00317D70" w:rsidRPr="009C16B3">
        <w:t>.</w:t>
      </w:r>
    </w:p>
    <w:p w:rsidR="00FA63A9" w:rsidRPr="009C16B3" w:rsidRDefault="009A26F2" w:rsidP="00A73218">
      <w:pPr>
        <w:pStyle w:val="phlistitemized1"/>
      </w:pPr>
      <w:r w:rsidRPr="009C16B3">
        <w:t>необязательные данные:</w:t>
      </w:r>
    </w:p>
    <w:p w:rsidR="00FA63A9" w:rsidRPr="009C16B3" w:rsidRDefault="009A26F2" w:rsidP="006B6C42">
      <w:pPr>
        <w:pStyle w:val="phlistitemized2"/>
      </w:pPr>
      <w:r w:rsidRPr="009C16B3">
        <w:t>отчество</w:t>
      </w:r>
      <w:r w:rsidR="00600E91" w:rsidRPr="009C16B3">
        <w:t xml:space="preserve"> </w:t>
      </w:r>
      <w:r w:rsidRPr="009C16B3">
        <w:t>пациента. Отчество пациента берется из</w:t>
      </w:r>
      <w:r w:rsidR="00600E91" w:rsidRPr="009C16B3">
        <w:t xml:space="preserve"> </w:t>
      </w:r>
      <w:r w:rsidRPr="009C16B3">
        <w:t xml:space="preserve">окна </w:t>
      </w:r>
      <w:r w:rsidR="00E30C7E" w:rsidRPr="009C16B3">
        <w:t>«</w:t>
      </w:r>
      <w:r w:rsidRPr="009C16B3">
        <w:t>Персональные медицинские карты: Редактирование</w:t>
      </w:r>
      <w:r w:rsidR="00E30C7E" w:rsidRPr="009C16B3">
        <w:t>»</w:t>
      </w:r>
      <w:r w:rsidR="00C22B50" w:rsidRPr="009C16B3">
        <w:t>,</w:t>
      </w:r>
      <w:r w:rsidRPr="009C16B3">
        <w:t xml:space="preserve"> вкладка </w:t>
      </w:r>
      <w:r w:rsidR="00E30C7E" w:rsidRPr="009C16B3">
        <w:t>«</w:t>
      </w:r>
      <w:r w:rsidRPr="009C16B3">
        <w:t>Персона</w:t>
      </w:r>
      <w:r w:rsidR="00E30C7E" w:rsidRPr="009C16B3">
        <w:t>»</w:t>
      </w:r>
      <w:r w:rsidR="00C22B50" w:rsidRPr="009C16B3">
        <w:t>,</w:t>
      </w:r>
      <w:r w:rsidRPr="009C16B3">
        <w:t xml:space="preserve"> поле </w:t>
      </w:r>
      <w:r w:rsidR="00E30C7E" w:rsidRPr="009C16B3">
        <w:t>«</w:t>
      </w:r>
      <w:r w:rsidRPr="009C16B3">
        <w:t>Отчество</w:t>
      </w:r>
      <w:r w:rsidR="00E30C7E" w:rsidRPr="009C16B3">
        <w:t>»</w:t>
      </w:r>
      <w:r w:rsidRPr="009C16B3">
        <w:t>;</w:t>
      </w:r>
    </w:p>
    <w:p w:rsidR="00FA63A9" w:rsidRPr="009C16B3" w:rsidRDefault="009A26F2" w:rsidP="006B6C42">
      <w:pPr>
        <w:pStyle w:val="phlistitemized2"/>
      </w:pPr>
      <w:r w:rsidRPr="009C16B3">
        <w:t xml:space="preserve">дата рождения пациента. Дата рождения пациента берется из окна </w:t>
      </w:r>
      <w:r w:rsidR="00E30C7E" w:rsidRPr="009C16B3">
        <w:t>«</w:t>
      </w:r>
      <w:r w:rsidRPr="009C16B3">
        <w:t>Персональные медицинские карты: Редактирование</w:t>
      </w:r>
      <w:r w:rsidR="00E30C7E" w:rsidRPr="009C16B3">
        <w:t>»</w:t>
      </w:r>
      <w:r w:rsidR="00C22B50" w:rsidRPr="009C16B3">
        <w:t>,</w:t>
      </w:r>
      <w:r w:rsidRPr="009C16B3">
        <w:t xml:space="preserve"> вкладка </w:t>
      </w:r>
      <w:r w:rsidR="00E30C7E" w:rsidRPr="009C16B3">
        <w:t>«</w:t>
      </w:r>
      <w:r w:rsidRPr="009C16B3">
        <w:t>Персона</w:t>
      </w:r>
      <w:r w:rsidR="00E30C7E" w:rsidRPr="009C16B3">
        <w:t>»</w:t>
      </w:r>
      <w:r w:rsidR="00C22B50" w:rsidRPr="009C16B3">
        <w:t>,</w:t>
      </w:r>
      <w:r w:rsidRPr="009C16B3">
        <w:t xml:space="preserve"> поле </w:t>
      </w:r>
      <w:r w:rsidR="00E30C7E" w:rsidRPr="009C16B3">
        <w:t>«</w:t>
      </w:r>
      <w:r w:rsidRPr="009C16B3">
        <w:t>Дата рождения</w:t>
      </w:r>
      <w:r w:rsidR="00E30C7E" w:rsidRPr="009C16B3">
        <w:t>»</w:t>
      </w:r>
      <w:r w:rsidRPr="009C16B3">
        <w:t>;</w:t>
      </w:r>
    </w:p>
    <w:p w:rsidR="00FA63A9" w:rsidRPr="009C16B3" w:rsidRDefault="009A26F2" w:rsidP="006B6C42">
      <w:pPr>
        <w:pStyle w:val="phlistitemized2"/>
      </w:pPr>
      <w:r w:rsidRPr="009C16B3">
        <w:lastRenderedPageBreak/>
        <w:t>пол пациента. Пол пациента берется из</w:t>
      </w:r>
      <w:r w:rsidR="00600E91" w:rsidRPr="009C16B3">
        <w:t xml:space="preserve"> </w:t>
      </w:r>
      <w:r w:rsidRPr="009C16B3">
        <w:t xml:space="preserve">окна </w:t>
      </w:r>
      <w:r w:rsidR="00E30C7E" w:rsidRPr="009C16B3">
        <w:t>«</w:t>
      </w:r>
      <w:r w:rsidRPr="009C16B3">
        <w:t>Персональные медицинские карты: Редактирование</w:t>
      </w:r>
      <w:r w:rsidR="00E30C7E" w:rsidRPr="009C16B3">
        <w:t>»</w:t>
      </w:r>
      <w:r w:rsidR="00C22B50" w:rsidRPr="009C16B3">
        <w:t>,</w:t>
      </w:r>
      <w:r w:rsidRPr="009C16B3">
        <w:t xml:space="preserve"> вкладка </w:t>
      </w:r>
      <w:r w:rsidR="00E30C7E" w:rsidRPr="009C16B3">
        <w:t>«</w:t>
      </w:r>
      <w:r w:rsidRPr="009C16B3">
        <w:t>Персона</w:t>
      </w:r>
      <w:r w:rsidR="00E30C7E" w:rsidRPr="009C16B3">
        <w:t>»</w:t>
      </w:r>
      <w:r w:rsidR="00C22B50" w:rsidRPr="009C16B3">
        <w:t>,</w:t>
      </w:r>
      <w:r w:rsidRPr="009C16B3">
        <w:t xml:space="preserve"> группа переключателей </w:t>
      </w:r>
      <w:r w:rsidR="00E30C7E" w:rsidRPr="009C16B3">
        <w:t>«</w:t>
      </w:r>
      <w:r w:rsidRPr="009C16B3">
        <w:t>Пол</w:t>
      </w:r>
      <w:r w:rsidR="00E30C7E" w:rsidRPr="009C16B3">
        <w:t>»</w:t>
      </w:r>
      <w:r w:rsidRPr="009C16B3">
        <w:t>;</w:t>
      </w:r>
    </w:p>
    <w:p w:rsidR="00FA63A9" w:rsidRPr="009C16B3" w:rsidRDefault="009A26F2" w:rsidP="006B6C42">
      <w:pPr>
        <w:pStyle w:val="phlistitemized2"/>
      </w:pPr>
      <w:r w:rsidRPr="009C16B3">
        <w:t>документ, удостоверяющий личность пациента.</w:t>
      </w:r>
      <w:r w:rsidR="00600E91" w:rsidRPr="009C16B3">
        <w:t xml:space="preserve"> </w:t>
      </w:r>
      <w:r w:rsidRPr="009C16B3">
        <w:t xml:space="preserve">Данные документа берутся из окна </w:t>
      </w:r>
      <w:r w:rsidR="00E30C7E" w:rsidRPr="009C16B3">
        <w:t>«</w:t>
      </w:r>
      <w:r w:rsidRPr="009C16B3">
        <w:t>Персональные медицинские карты: Редактирование</w:t>
      </w:r>
      <w:r w:rsidR="00E30C7E" w:rsidRPr="009C16B3">
        <w:t>»</w:t>
      </w:r>
      <w:r w:rsidR="00C22B50" w:rsidRPr="009C16B3">
        <w:t>,</w:t>
      </w:r>
      <w:r w:rsidRPr="009C16B3">
        <w:t xml:space="preserve"> вкладка </w:t>
      </w:r>
      <w:r w:rsidR="00E30C7E" w:rsidRPr="009C16B3">
        <w:t>«</w:t>
      </w:r>
      <w:r w:rsidRPr="009C16B3">
        <w:t>Персона</w:t>
      </w:r>
      <w:r w:rsidR="00E30C7E" w:rsidRPr="009C16B3">
        <w:t>»</w:t>
      </w:r>
      <w:r w:rsidR="00C22B50" w:rsidRPr="009C16B3">
        <w:t>,</w:t>
      </w:r>
      <w:r w:rsidRPr="009C16B3">
        <w:t xml:space="preserve"> вкладка</w:t>
      </w:r>
      <w:r w:rsidR="00600E91" w:rsidRPr="009C16B3">
        <w:t xml:space="preserve"> </w:t>
      </w:r>
      <w:r w:rsidR="00E30C7E" w:rsidRPr="009C16B3">
        <w:t>«</w:t>
      </w:r>
      <w:r w:rsidRPr="009C16B3">
        <w:t>Документы/Адреса</w:t>
      </w:r>
      <w:r w:rsidR="00E30C7E" w:rsidRPr="009C16B3">
        <w:t>»</w:t>
      </w:r>
      <w:r w:rsidR="00C22B50" w:rsidRPr="009C16B3">
        <w:t>,</w:t>
      </w:r>
      <w:r w:rsidRPr="009C16B3">
        <w:t xml:space="preserve"> блок </w:t>
      </w:r>
      <w:r w:rsidR="00E30C7E" w:rsidRPr="009C16B3">
        <w:t>«</w:t>
      </w:r>
      <w:r w:rsidRPr="009C16B3">
        <w:t>Документ</w:t>
      </w:r>
      <w:r w:rsidR="00E30C7E" w:rsidRPr="009C16B3">
        <w:t>»</w:t>
      </w:r>
      <w:r w:rsidRPr="009C16B3">
        <w:t>. При этом в блоке выбирается</w:t>
      </w:r>
      <w:r w:rsidR="00600E91" w:rsidRPr="009C16B3">
        <w:t xml:space="preserve"> </w:t>
      </w:r>
      <w:r w:rsidRPr="009C16B3">
        <w:t xml:space="preserve">тот документ, период действия которого распространяется на дату выписки рецепта. Для включения в СЭМД в документе должны быть заполнены следующие поля: </w:t>
      </w:r>
      <w:r w:rsidR="00E30C7E" w:rsidRPr="009C16B3">
        <w:t>«</w:t>
      </w:r>
      <w:r w:rsidRPr="009C16B3">
        <w:t>Тип документа</w:t>
      </w:r>
      <w:r w:rsidR="00E30C7E" w:rsidRPr="009C16B3">
        <w:t>»</w:t>
      </w:r>
      <w:r w:rsidRPr="009C16B3">
        <w:t xml:space="preserve">, </w:t>
      </w:r>
      <w:r w:rsidR="00E30C7E" w:rsidRPr="009C16B3">
        <w:t>«</w:t>
      </w:r>
      <w:r w:rsidRPr="009C16B3">
        <w:t>Номер</w:t>
      </w:r>
      <w:r w:rsidR="00E30C7E" w:rsidRPr="009C16B3">
        <w:t>»</w:t>
      </w:r>
      <w:r w:rsidRPr="009C16B3">
        <w:t xml:space="preserve">, </w:t>
      </w:r>
      <w:r w:rsidR="00E30C7E" w:rsidRPr="009C16B3">
        <w:t>«</w:t>
      </w:r>
      <w:r w:rsidRPr="009C16B3">
        <w:t>Дата выдачи</w:t>
      </w:r>
      <w:r w:rsidR="00E30C7E" w:rsidRPr="009C16B3">
        <w:t>»</w:t>
      </w:r>
      <w:r w:rsidRPr="009C16B3">
        <w:t xml:space="preserve">, </w:t>
      </w:r>
      <w:r w:rsidR="00E30C7E" w:rsidRPr="009C16B3">
        <w:t>«</w:t>
      </w:r>
      <w:r w:rsidRPr="009C16B3">
        <w:t>Действует с</w:t>
      </w:r>
      <w:r w:rsidR="00E30C7E" w:rsidRPr="009C16B3">
        <w:t>»</w:t>
      </w:r>
      <w:r w:rsidR="00600E91" w:rsidRPr="009C16B3">
        <w:t xml:space="preserve"> </w:t>
      </w:r>
      <w:r w:rsidRPr="009C16B3">
        <w:t xml:space="preserve">– в обязательном порядке; </w:t>
      </w:r>
      <w:r w:rsidR="00E30C7E" w:rsidRPr="009C16B3">
        <w:t>«</w:t>
      </w:r>
      <w:r w:rsidRPr="009C16B3">
        <w:t>Серия</w:t>
      </w:r>
      <w:r w:rsidR="00E30C7E" w:rsidRPr="009C16B3">
        <w:t>»</w:t>
      </w:r>
      <w:r w:rsidRPr="009C16B3">
        <w:t>,</w:t>
      </w:r>
      <w:r w:rsidR="00600E91" w:rsidRPr="009C16B3">
        <w:t xml:space="preserve"> </w:t>
      </w:r>
      <w:r w:rsidR="00E30C7E" w:rsidRPr="009C16B3">
        <w:t>«</w:t>
      </w:r>
      <w:r w:rsidRPr="009C16B3">
        <w:t>Кем выдан</w:t>
      </w:r>
      <w:r w:rsidR="00E30C7E" w:rsidRPr="009C16B3">
        <w:t>»</w:t>
      </w:r>
      <w:r w:rsidRPr="009C16B3">
        <w:t xml:space="preserve">, </w:t>
      </w:r>
      <w:r w:rsidR="00E30C7E" w:rsidRPr="009C16B3">
        <w:t>«</w:t>
      </w:r>
      <w:r w:rsidRPr="009C16B3">
        <w:t>Код подразделения</w:t>
      </w:r>
      <w:r w:rsidR="00E30C7E" w:rsidRPr="009C16B3">
        <w:t>»</w:t>
      </w:r>
      <w:r w:rsidR="00600E91" w:rsidRPr="009C16B3">
        <w:t xml:space="preserve"> </w:t>
      </w:r>
      <w:r w:rsidRPr="009C16B3">
        <w:t>– при наличии информации;</w:t>
      </w:r>
    </w:p>
    <w:p w:rsidR="00FA63A9" w:rsidRPr="009C16B3" w:rsidRDefault="009A26F2" w:rsidP="006B6C42">
      <w:pPr>
        <w:pStyle w:val="phlistitemized2"/>
      </w:pPr>
      <w:r w:rsidRPr="009C16B3">
        <w:t>полис ОМС.</w:t>
      </w:r>
      <w:r w:rsidR="00600E91" w:rsidRPr="009C16B3">
        <w:t xml:space="preserve"> </w:t>
      </w:r>
      <w:r w:rsidRPr="009C16B3">
        <w:t>Данные полиса берутся из</w:t>
      </w:r>
      <w:r w:rsidR="00600E91" w:rsidRPr="009C16B3">
        <w:t xml:space="preserve"> </w:t>
      </w:r>
      <w:r w:rsidRPr="009C16B3">
        <w:t xml:space="preserve">окна </w:t>
      </w:r>
      <w:r w:rsidR="00E30C7E" w:rsidRPr="009C16B3">
        <w:t>«</w:t>
      </w:r>
      <w:r w:rsidRPr="009C16B3">
        <w:t>Персональные медицинские карты: Редактирование</w:t>
      </w:r>
      <w:r w:rsidR="00E30C7E" w:rsidRPr="009C16B3">
        <w:t>»</w:t>
      </w:r>
      <w:r w:rsidR="00C22B50" w:rsidRPr="009C16B3">
        <w:t>,</w:t>
      </w:r>
      <w:r w:rsidR="00600E91" w:rsidRPr="009C16B3">
        <w:t xml:space="preserve"> </w:t>
      </w:r>
      <w:r w:rsidRPr="009C16B3">
        <w:t>вкладка</w:t>
      </w:r>
      <w:r w:rsidR="00600E91" w:rsidRPr="009C16B3">
        <w:t xml:space="preserve"> </w:t>
      </w:r>
      <w:r w:rsidR="00E30C7E" w:rsidRPr="009C16B3">
        <w:t>«</w:t>
      </w:r>
      <w:r w:rsidRPr="009C16B3">
        <w:t>Персона</w:t>
      </w:r>
      <w:r w:rsidR="00E30C7E" w:rsidRPr="009C16B3">
        <w:t>»</w:t>
      </w:r>
      <w:r w:rsidR="00C22B50" w:rsidRPr="009C16B3">
        <w:t>,</w:t>
      </w:r>
      <w:r w:rsidRPr="009C16B3">
        <w:t xml:space="preserve"> вкладка </w:t>
      </w:r>
      <w:r w:rsidR="00E30C7E" w:rsidRPr="009C16B3">
        <w:t>«</w:t>
      </w:r>
      <w:r w:rsidRPr="009C16B3">
        <w:t>Общие сведения</w:t>
      </w:r>
      <w:r w:rsidR="00E30C7E" w:rsidRPr="009C16B3">
        <w:t>»</w:t>
      </w:r>
      <w:r w:rsidR="00C22B50" w:rsidRPr="009C16B3">
        <w:t>,</w:t>
      </w:r>
      <w:r w:rsidRPr="009C16B3">
        <w:t xml:space="preserve"> вкладка </w:t>
      </w:r>
      <w:r w:rsidR="00E30C7E" w:rsidRPr="009C16B3">
        <w:t>«</w:t>
      </w:r>
      <w:r w:rsidRPr="009C16B3">
        <w:t>Полисы</w:t>
      </w:r>
      <w:r w:rsidR="00E30C7E" w:rsidRPr="009C16B3">
        <w:t>»</w:t>
      </w:r>
      <w:r w:rsidR="00C22B50" w:rsidRPr="009C16B3">
        <w:t>,</w:t>
      </w:r>
      <w:r w:rsidRPr="009C16B3">
        <w:t xml:space="preserve"> блок </w:t>
      </w:r>
      <w:r w:rsidR="00E30C7E" w:rsidRPr="009C16B3">
        <w:t>«</w:t>
      </w:r>
      <w:r w:rsidRPr="009C16B3">
        <w:t>Полис ОМС</w:t>
      </w:r>
      <w:r w:rsidR="00E30C7E" w:rsidRPr="009C16B3">
        <w:t>»</w:t>
      </w:r>
      <w:r w:rsidRPr="009C16B3">
        <w:t>. При этом в блоке выбирается</w:t>
      </w:r>
      <w:r w:rsidR="00600E91" w:rsidRPr="009C16B3">
        <w:t xml:space="preserve"> </w:t>
      </w:r>
      <w:r w:rsidRPr="009C16B3">
        <w:t xml:space="preserve">тот полис, период действия которого распространяется на дату выписки рецепта. Для включения в СЭМД у полиса ОМС должны быть заполнены следующие поля: </w:t>
      </w:r>
      <w:r w:rsidR="00E30C7E" w:rsidRPr="009C16B3">
        <w:t>«</w:t>
      </w:r>
      <w:r w:rsidRPr="009C16B3">
        <w:t>Вид полиса</w:t>
      </w:r>
      <w:r w:rsidR="00E30C7E" w:rsidRPr="009C16B3">
        <w:t>»</w:t>
      </w:r>
      <w:r w:rsidRPr="009C16B3">
        <w:t xml:space="preserve">, </w:t>
      </w:r>
      <w:r w:rsidR="00E30C7E" w:rsidRPr="009C16B3">
        <w:t>«</w:t>
      </w:r>
      <w:r w:rsidRPr="009C16B3">
        <w:t>Номер</w:t>
      </w:r>
      <w:r w:rsidR="00E30C7E" w:rsidRPr="009C16B3">
        <w:t>»</w:t>
      </w:r>
      <w:r w:rsidRPr="009C16B3">
        <w:t xml:space="preserve">, </w:t>
      </w:r>
      <w:r w:rsidR="00E30C7E" w:rsidRPr="009C16B3">
        <w:t>«</w:t>
      </w:r>
      <w:r w:rsidRPr="009C16B3">
        <w:t>Дата выдачи</w:t>
      </w:r>
      <w:r w:rsidR="00E30C7E" w:rsidRPr="009C16B3">
        <w:t>»</w:t>
      </w:r>
      <w:r w:rsidRPr="009C16B3">
        <w:t xml:space="preserve"> и </w:t>
      </w:r>
      <w:r w:rsidR="00E30C7E" w:rsidRPr="009C16B3">
        <w:t>«</w:t>
      </w:r>
      <w:r w:rsidRPr="009C16B3">
        <w:t>Действует с</w:t>
      </w:r>
      <w:r w:rsidR="00E30C7E" w:rsidRPr="009C16B3">
        <w:t>»</w:t>
      </w:r>
      <w:r w:rsidRPr="009C16B3">
        <w:t xml:space="preserve"> – в обязательном порядке; </w:t>
      </w:r>
      <w:r w:rsidR="00E30C7E" w:rsidRPr="009C16B3">
        <w:t>«</w:t>
      </w:r>
      <w:r w:rsidRPr="009C16B3">
        <w:t>Серия</w:t>
      </w:r>
      <w:r w:rsidR="00E30C7E" w:rsidRPr="009C16B3">
        <w:t>»</w:t>
      </w:r>
      <w:r w:rsidRPr="009C16B3">
        <w:t xml:space="preserve"> –</w:t>
      </w:r>
      <w:r w:rsidR="00600E91" w:rsidRPr="009C16B3">
        <w:t xml:space="preserve"> </w:t>
      </w:r>
      <w:r w:rsidRPr="009C16B3">
        <w:t>при наличии информации;</w:t>
      </w:r>
    </w:p>
    <w:p w:rsidR="00FA63A9" w:rsidRPr="009C16B3" w:rsidRDefault="009A26F2" w:rsidP="006B6C42">
      <w:pPr>
        <w:pStyle w:val="phlistitemized2"/>
      </w:pPr>
      <w:r w:rsidRPr="009C16B3">
        <w:t>адреса пациента. Адресные данные берутся</w:t>
      </w:r>
      <w:r w:rsidR="00600E91" w:rsidRPr="009C16B3">
        <w:t xml:space="preserve"> </w:t>
      </w:r>
      <w:r w:rsidRPr="009C16B3">
        <w:t xml:space="preserve">из окна </w:t>
      </w:r>
      <w:r w:rsidR="00E30C7E" w:rsidRPr="009C16B3">
        <w:t>«</w:t>
      </w:r>
      <w:r w:rsidRPr="009C16B3">
        <w:t>Персональные медицинские карты: Редактирование</w:t>
      </w:r>
      <w:r w:rsidR="00E30C7E" w:rsidRPr="009C16B3">
        <w:t>»</w:t>
      </w:r>
      <w:r w:rsidR="00C22B50" w:rsidRPr="009C16B3">
        <w:t>,</w:t>
      </w:r>
      <w:r w:rsidRPr="009C16B3">
        <w:t xml:space="preserve"> вкладка </w:t>
      </w:r>
      <w:r w:rsidR="00E30C7E" w:rsidRPr="009C16B3">
        <w:t>«</w:t>
      </w:r>
      <w:r w:rsidRPr="009C16B3">
        <w:t>Персона</w:t>
      </w:r>
      <w:r w:rsidR="00E30C7E" w:rsidRPr="009C16B3">
        <w:t>»</w:t>
      </w:r>
      <w:r w:rsidR="00C22B50" w:rsidRPr="009C16B3">
        <w:t>,</w:t>
      </w:r>
      <w:r w:rsidRPr="009C16B3">
        <w:t xml:space="preserve"> вкладка </w:t>
      </w:r>
      <w:r w:rsidR="00E30C7E" w:rsidRPr="009C16B3">
        <w:t>«</w:t>
      </w:r>
      <w:r w:rsidRPr="009C16B3">
        <w:t>Документы/Адреса</w:t>
      </w:r>
      <w:r w:rsidR="00E30C7E" w:rsidRPr="009C16B3">
        <w:t>»</w:t>
      </w:r>
      <w:r w:rsidRPr="009C16B3">
        <w:t>. При этом на вкладке выбираются те записи с адресами, период действия которых распространяется на дату выписки рецепта;</w:t>
      </w:r>
    </w:p>
    <w:p w:rsidR="00FA63A9" w:rsidRPr="009C16B3" w:rsidRDefault="009A26F2" w:rsidP="006B6C42">
      <w:pPr>
        <w:pStyle w:val="phlistitemized2"/>
      </w:pPr>
      <w:r w:rsidRPr="009C16B3">
        <w:t>контакты пациента. Контактные данные (телефоны и адреса электронной почты) берутся</w:t>
      </w:r>
      <w:r w:rsidR="00600E91" w:rsidRPr="009C16B3">
        <w:t xml:space="preserve"> </w:t>
      </w:r>
      <w:r w:rsidRPr="009C16B3">
        <w:t xml:space="preserve">из окна </w:t>
      </w:r>
      <w:r w:rsidR="00E30C7E" w:rsidRPr="009C16B3">
        <w:t>«</w:t>
      </w:r>
      <w:r w:rsidRPr="009C16B3">
        <w:t>Персональные медицинские карты: Редактирование</w:t>
      </w:r>
      <w:r w:rsidR="00E30C7E" w:rsidRPr="009C16B3">
        <w:t>»</w:t>
      </w:r>
      <w:r w:rsidR="00C22B50" w:rsidRPr="009C16B3">
        <w:t>,</w:t>
      </w:r>
      <w:r w:rsidRPr="009C16B3">
        <w:t xml:space="preserve"> вкладка </w:t>
      </w:r>
      <w:r w:rsidR="00E30C7E" w:rsidRPr="009C16B3">
        <w:t>«</w:t>
      </w:r>
      <w:r w:rsidRPr="009C16B3">
        <w:t>Персона</w:t>
      </w:r>
      <w:r w:rsidR="00E30C7E" w:rsidRPr="009C16B3">
        <w:t>»</w:t>
      </w:r>
      <w:r w:rsidR="00C22B50" w:rsidRPr="009C16B3">
        <w:t>,</w:t>
      </w:r>
      <w:r w:rsidRPr="009C16B3">
        <w:t xml:space="preserve"> вкладка </w:t>
      </w:r>
      <w:r w:rsidR="00E30C7E" w:rsidRPr="009C16B3">
        <w:t>«</w:t>
      </w:r>
      <w:r w:rsidRPr="009C16B3">
        <w:t>Общие сведения</w:t>
      </w:r>
      <w:r w:rsidR="00E30C7E" w:rsidRPr="009C16B3">
        <w:t>»</w:t>
      </w:r>
      <w:r w:rsidR="00C22B50" w:rsidRPr="009C16B3">
        <w:t>,</w:t>
      </w:r>
      <w:r w:rsidRPr="009C16B3">
        <w:t xml:space="preserve"> вкладка </w:t>
      </w:r>
      <w:r w:rsidR="00E30C7E" w:rsidRPr="009C16B3">
        <w:t>«</w:t>
      </w:r>
      <w:r w:rsidRPr="009C16B3">
        <w:t>Контакты</w:t>
      </w:r>
      <w:r w:rsidR="00E30C7E" w:rsidRPr="009C16B3">
        <w:t>»</w:t>
      </w:r>
      <w:r w:rsidRPr="009C16B3">
        <w:t>;</w:t>
      </w:r>
    </w:p>
    <w:p w:rsidR="00FA63A9" w:rsidRPr="009C16B3" w:rsidRDefault="009A26F2" w:rsidP="006B6C42">
      <w:pPr>
        <w:pStyle w:val="phlistitemized2"/>
      </w:pPr>
      <w:r w:rsidRPr="009C16B3">
        <w:t>работа/учеба пациента.</w:t>
      </w:r>
      <w:r w:rsidR="00600E91" w:rsidRPr="009C16B3">
        <w:t xml:space="preserve"> </w:t>
      </w:r>
      <w:r w:rsidRPr="009C16B3">
        <w:t>Сведения о работе/учебе пациента</w:t>
      </w:r>
      <w:r w:rsidR="00600E91" w:rsidRPr="009C16B3">
        <w:t xml:space="preserve"> </w:t>
      </w:r>
      <w:r w:rsidRPr="009C16B3">
        <w:t>берутся с вкладки</w:t>
      </w:r>
      <w:r w:rsidR="00600E91" w:rsidRPr="009C16B3">
        <w:t xml:space="preserve"> </w:t>
      </w:r>
      <w:r w:rsidR="00E30C7E" w:rsidRPr="009C16B3">
        <w:t>«</w:t>
      </w:r>
      <w:r w:rsidRPr="009C16B3">
        <w:t>Работа/Учеба</w:t>
      </w:r>
      <w:r w:rsidR="00E30C7E" w:rsidRPr="009C16B3">
        <w:t>»</w:t>
      </w:r>
      <w:r w:rsidR="00600E91" w:rsidRPr="009C16B3">
        <w:t xml:space="preserve"> </w:t>
      </w:r>
      <w:r w:rsidRPr="009C16B3">
        <w:t>персональной медицинской карты пациента.</w:t>
      </w:r>
      <w:r w:rsidR="00600E91" w:rsidRPr="009C16B3">
        <w:t xml:space="preserve"> </w:t>
      </w:r>
      <w:r w:rsidRPr="009C16B3">
        <w:t>При этом выбираются те записи, период действия которых распространяется на дату оказания услуги.</w:t>
      </w:r>
      <w:r w:rsidR="00600E91" w:rsidRPr="009C16B3">
        <w:t xml:space="preserve"> </w:t>
      </w:r>
      <w:r w:rsidRPr="009C16B3">
        <w:t xml:space="preserve">Также для места работы/учебы в обязательном порядке должны быть заполнены следующие поля: </w:t>
      </w:r>
      <w:r w:rsidR="00E30C7E" w:rsidRPr="009C16B3">
        <w:t>«</w:t>
      </w:r>
      <w:r w:rsidRPr="009C16B3">
        <w:t>Организация</w:t>
      </w:r>
      <w:r w:rsidR="00E30C7E" w:rsidRPr="009C16B3">
        <w:t>»</w:t>
      </w:r>
      <w:r w:rsidRPr="009C16B3">
        <w:t xml:space="preserve"> или </w:t>
      </w:r>
      <w:r w:rsidR="00E30C7E" w:rsidRPr="009C16B3">
        <w:t>«</w:t>
      </w:r>
      <w:r w:rsidRPr="009C16B3">
        <w:t>Ручной ввод сведений о работе (учебе)</w:t>
      </w:r>
      <w:r w:rsidR="00E30C7E" w:rsidRPr="009C16B3">
        <w:t>»</w:t>
      </w:r>
      <w:r w:rsidRPr="009C16B3">
        <w:t xml:space="preserve">, а также </w:t>
      </w:r>
      <w:r w:rsidR="00E30C7E" w:rsidRPr="009C16B3">
        <w:t>«</w:t>
      </w:r>
      <w:r w:rsidRPr="009C16B3">
        <w:t>Действует с</w:t>
      </w:r>
      <w:r w:rsidR="00E30C7E" w:rsidRPr="009C16B3">
        <w:t>»</w:t>
      </w:r>
      <w:r w:rsidRPr="009C16B3">
        <w:t>.</w:t>
      </w:r>
    </w:p>
    <w:p w:rsidR="00FA63A9" w:rsidRPr="009C16B3" w:rsidRDefault="009A26F2" w:rsidP="002C77ED">
      <w:pPr>
        <w:pStyle w:val="2"/>
      </w:pPr>
      <w:bookmarkStart w:id="24" w:name="scroll-bookmark-9"/>
      <w:bookmarkStart w:id="25" w:name="_Toc181650061"/>
      <w:bookmarkStart w:id="26" w:name="_Toc181650093"/>
      <w:bookmarkStart w:id="27" w:name="_Toc183078857"/>
      <w:r w:rsidRPr="009C16B3">
        <w:t>Оформление медицинской справки</w:t>
      </w:r>
      <w:bookmarkEnd w:id="24"/>
      <w:bookmarkEnd w:id="25"/>
      <w:bookmarkEnd w:id="26"/>
      <w:bookmarkEnd w:id="27"/>
    </w:p>
    <w:p w:rsidR="006F7BBA" w:rsidRDefault="009A26F2" w:rsidP="00F161CD">
      <w:pPr>
        <w:pStyle w:val="phnormal"/>
      </w:pPr>
      <w:r w:rsidRPr="009C16B3">
        <w:t>Для корректного формирования</w:t>
      </w:r>
      <w:r w:rsidR="00600E91" w:rsidRPr="009C16B3">
        <w:t xml:space="preserve"> </w:t>
      </w:r>
      <w:r w:rsidRPr="009C16B3">
        <w:t xml:space="preserve">СЭМД </w:t>
      </w:r>
      <w:r w:rsidR="00E30C7E" w:rsidRPr="009C16B3">
        <w:t>«</w:t>
      </w:r>
      <w:r w:rsidRPr="009C16B3">
        <w:t>Медицинская справка</w:t>
      </w:r>
      <w:r w:rsidR="00E30C7E" w:rsidRPr="009C16B3">
        <w:t>»</w:t>
      </w:r>
      <w:r w:rsidR="002F4165">
        <w:t>/</w:t>
      </w:r>
      <w:r w:rsidR="002F4165" w:rsidRPr="002F4165">
        <w:t xml:space="preserve"> </w:t>
      </w:r>
      <w:r w:rsidR="002F4165">
        <w:t>«Справка о состоянии здоровья по месту требования»</w:t>
      </w:r>
      <w:r w:rsidRPr="009C16B3">
        <w:t xml:space="preserve"> в Систему предварительно должны быть внесены данные </w:t>
      </w:r>
      <w:r w:rsidRPr="009C16B3">
        <w:lastRenderedPageBreak/>
        <w:t>медицинской справки. Ввод данных медицинской справки осуществляется посредством оказания амбулаторного при</w:t>
      </w:r>
      <w:r w:rsidR="00AF5C6E" w:rsidRPr="009C16B3">
        <w:t>е</w:t>
      </w:r>
      <w:r w:rsidRPr="009C16B3">
        <w:t xml:space="preserve">ма. </w:t>
      </w:r>
      <w:r w:rsidR="007F700C" w:rsidRPr="009C16B3">
        <w:t>Для</w:t>
      </w:r>
      <w:r w:rsidR="00600E91" w:rsidRPr="009C16B3">
        <w:t xml:space="preserve"> </w:t>
      </w:r>
      <w:r w:rsidRPr="009C16B3">
        <w:t xml:space="preserve">выдачи медицинской справки </w:t>
      </w:r>
      <w:r w:rsidR="007F700C" w:rsidRPr="009C16B3">
        <w:t xml:space="preserve">используется </w:t>
      </w:r>
      <w:r w:rsidR="006F7BBA">
        <w:t>одна из услуг:</w:t>
      </w:r>
    </w:p>
    <w:p w:rsidR="006F7BBA" w:rsidRPr="006F7BBA" w:rsidRDefault="006F7BBA" w:rsidP="005E0F5A">
      <w:pPr>
        <w:pStyle w:val="afd"/>
        <w:numPr>
          <w:ilvl w:val="0"/>
          <w:numId w:val="36"/>
        </w:numPr>
        <w:spacing w:before="0" w:after="0" w:line="240" w:lineRule="auto"/>
        <w:jc w:val="left"/>
        <w:rPr>
          <w:szCs w:val="24"/>
        </w:rPr>
      </w:pPr>
      <w:r w:rsidRPr="006F7BBA">
        <w:rPr>
          <w:szCs w:val="24"/>
        </w:rPr>
        <w:t>«B01.047.001/Прием (осмотр, консультация)</w:t>
      </w:r>
      <w:r>
        <w:rPr>
          <w:szCs w:val="24"/>
        </w:rPr>
        <w:t xml:space="preserve"> </w:t>
      </w:r>
      <w:r w:rsidRPr="006F7BBA">
        <w:rPr>
          <w:szCs w:val="24"/>
        </w:rPr>
        <w:t>врача-терапевта первичный»;</w:t>
      </w:r>
    </w:p>
    <w:p w:rsidR="006F7BBA" w:rsidRPr="006F7BBA" w:rsidRDefault="006F7BBA" w:rsidP="00D84119">
      <w:pPr>
        <w:pStyle w:val="afd"/>
        <w:numPr>
          <w:ilvl w:val="0"/>
          <w:numId w:val="36"/>
        </w:numPr>
        <w:spacing w:before="0" w:after="0" w:line="240" w:lineRule="auto"/>
        <w:jc w:val="left"/>
        <w:rPr>
          <w:szCs w:val="24"/>
        </w:rPr>
      </w:pPr>
      <w:r w:rsidRPr="006F7BBA">
        <w:rPr>
          <w:szCs w:val="24"/>
        </w:rPr>
        <w:t>«B01.047.002/Прием (осмотр, консультация) врача-терапевта повторный»;</w:t>
      </w:r>
    </w:p>
    <w:p w:rsidR="006F7BBA" w:rsidRPr="006F7BBA" w:rsidRDefault="006F7BBA" w:rsidP="006F7BBA">
      <w:pPr>
        <w:pStyle w:val="afd"/>
        <w:numPr>
          <w:ilvl w:val="0"/>
          <w:numId w:val="36"/>
        </w:numPr>
        <w:spacing w:before="0" w:after="0" w:line="240" w:lineRule="auto"/>
        <w:jc w:val="left"/>
        <w:rPr>
          <w:szCs w:val="24"/>
        </w:rPr>
      </w:pPr>
      <w:r w:rsidRPr="006F7BBA">
        <w:rPr>
          <w:szCs w:val="24"/>
        </w:rPr>
        <w:t>«B01.047.003/Прием (осмотр, консультация)</w:t>
      </w:r>
      <w:r w:rsidRPr="006F7BBA">
        <w:t xml:space="preserve"> </w:t>
      </w:r>
      <w:r w:rsidRPr="006F7BBA">
        <w:rPr>
          <w:szCs w:val="24"/>
        </w:rPr>
        <w:t>врача-терапевта подросткового первичный»;</w:t>
      </w:r>
    </w:p>
    <w:p w:rsidR="006F7BBA" w:rsidRPr="006F7BBA" w:rsidRDefault="006F7BBA" w:rsidP="00DA14BD">
      <w:pPr>
        <w:pStyle w:val="afd"/>
        <w:numPr>
          <w:ilvl w:val="0"/>
          <w:numId w:val="36"/>
        </w:numPr>
        <w:spacing w:before="0" w:after="0" w:line="240" w:lineRule="auto"/>
        <w:jc w:val="left"/>
        <w:rPr>
          <w:szCs w:val="24"/>
        </w:rPr>
      </w:pPr>
      <w:r w:rsidRPr="006F7BBA">
        <w:rPr>
          <w:szCs w:val="24"/>
        </w:rPr>
        <w:t>«B01.047.004/Прием (осмотр, консультация) врача-терапевта подросткового повторный»;</w:t>
      </w:r>
    </w:p>
    <w:p w:rsidR="006F7BBA" w:rsidRPr="006F7BBA" w:rsidRDefault="006F7BBA" w:rsidP="008F51A1">
      <w:pPr>
        <w:pStyle w:val="afd"/>
        <w:numPr>
          <w:ilvl w:val="0"/>
          <w:numId w:val="36"/>
        </w:numPr>
        <w:spacing w:before="0" w:after="0" w:line="240" w:lineRule="auto"/>
        <w:jc w:val="left"/>
        <w:rPr>
          <w:szCs w:val="24"/>
        </w:rPr>
      </w:pPr>
      <w:r w:rsidRPr="006F7BBA">
        <w:rPr>
          <w:szCs w:val="24"/>
        </w:rPr>
        <w:t>«B01.047.005/Прием (осмотр, консультация) врача-терапевта участкового первичный»;</w:t>
      </w:r>
    </w:p>
    <w:p w:rsidR="006F7BBA" w:rsidRPr="006F7BBA" w:rsidRDefault="006F7BBA" w:rsidP="00503A79">
      <w:pPr>
        <w:pStyle w:val="afd"/>
        <w:numPr>
          <w:ilvl w:val="0"/>
          <w:numId w:val="36"/>
        </w:numPr>
        <w:spacing w:before="0" w:after="0" w:line="240" w:lineRule="auto"/>
        <w:jc w:val="left"/>
        <w:rPr>
          <w:szCs w:val="24"/>
        </w:rPr>
      </w:pPr>
      <w:r w:rsidRPr="006F7BBA">
        <w:rPr>
          <w:szCs w:val="24"/>
        </w:rPr>
        <w:t>«B01.047.006/Прием (осмотр, консультация) врача-терапевта участкового повторный»;</w:t>
      </w:r>
    </w:p>
    <w:p w:rsidR="006F7BBA" w:rsidRPr="006F7BBA" w:rsidRDefault="006F7BBA" w:rsidP="00E355B4">
      <w:pPr>
        <w:pStyle w:val="afd"/>
        <w:numPr>
          <w:ilvl w:val="0"/>
          <w:numId w:val="36"/>
        </w:numPr>
        <w:spacing w:before="0" w:after="0" w:line="240" w:lineRule="auto"/>
        <w:jc w:val="left"/>
        <w:rPr>
          <w:szCs w:val="24"/>
        </w:rPr>
      </w:pPr>
      <w:r w:rsidRPr="006F7BBA">
        <w:rPr>
          <w:szCs w:val="24"/>
        </w:rPr>
        <w:t>«B01.031.001/Прием (осмотр, консультация) врача-педиатра первичный»;</w:t>
      </w:r>
    </w:p>
    <w:p w:rsidR="006F7BBA" w:rsidRPr="006F7BBA" w:rsidRDefault="006F7BBA" w:rsidP="008D2103">
      <w:pPr>
        <w:pStyle w:val="afd"/>
        <w:numPr>
          <w:ilvl w:val="0"/>
          <w:numId w:val="36"/>
        </w:numPr>
        <w:spacing w:before="0" w:after="0" w:line="240" w:lineRule="auto"/>
        <w:jc w:val="left"/>
        <w:rPr>
          <w:szCs w:val="24"/>
        </w:rPr>
      </w:pPr>
      <w:r w:rsidRPr="006F7BBA">
        <w:rPr>
          <w:szCs w:val="24"/>
        </w:rPr>
        <w:t>«B01.031.002/Прием (осмотр, консультация) врача-педиатра повторный»;</w:t>
      </w:r>
    </w:p>
    <w:p w:rsidR="006F7BBA" w:rsidRPr="006F7BBA" w:rsidRDefault="006F7BBA" w:rsidP="003C79E8">
      <w:pPr>
        <w:pStyle w:val="afd"/>
        <w:numPr>
          <w:ilvl w:val="0"/>
          <w:numId w:val="36"/>
        </w:numPr>
        <w:spacing w:before="0" w:after="0" w:line="240" w:lineRule="auto"/>
        <w:jc w:val="left"/>
        <w:rPr>
          <w:szCs w:val="24"/>
        </w:rPr>
      </w:pPr>
      <w:r w:rsidRPr="006F7BBA">
        <w:rPr>
          <w:szCs w:val="24"/>
        </w:rPr>
        <w:t>«B01.031.003/Прием (осмотр, консультация) врача-педиатра участкового первичный»;</w:t>
      </w:r>
    </w:p>
    <w:p w:rsidR="006F7BBA" w:rsidRPr="006F7BBA" w:rsidRDefault="006F7BBA" w:rsidP="00A82DBF">
      <w:pPr>
        <w:pStyle w:val="afd"/>
        <w:numPr>
          <w:ilvl w:val="0"/>
          <w:numId w:val="36"/>
        </w:numPr>
        <w:spacing w:before="0" w:after="0" w:line="240" w:lineRule="auto"/>
        <w:jc w:val="left"/>
        <w:rPr>
          <w:szCs w:val="24"/>
        </w:rPr>
      </w:pPr>
      <w:r w:rsidRPr="006F7BBA">
        <w:rPr>
          <w:szCs w:val="24"/>
        </w:rPr>
        <w:t>«B01.031.004/Прием (осмотр, консультация) врача-педиатра участкового повторный»;</w:t>
      </w:r>
    </w:p>
    <w:p w:rsidR="006F7BBA" w:rsidRPr="006F7BBA" w:rsidRDefault="006F7BBA" w:rsidP="009C05CD">
      <w:pPr>
        <w:pStyle w:val="afd"/>
        <w:numPr>
          <w:ilvl w:val="0"/>
          <w:numId w:val="36"/>
        </w:numPr>
        <w:spacing w:before="0" w:after="0" w:line="240" w:lineRule="auto"/>
        <w:jc w:val="left"/>
        <w:rPr>
          <w:szCs w:val="24"/>
        </w:rPr>
      </w:pPr>
      <w:r w:rsidRPr="006F7BBA">
        <w:rPr>
          <w:szCs w:val="24"/>
        </w:rPr>
        <w:t>«B01.026.001/Прием (осмотр, консультация) врача общей практики (семейного врача)</w:t>
      </w:r>
    </w:p>
    <w:p w:rsidR="006F7BBA" w:rsidRPr="006F7BBA" w:rsidRDefault="006F7BBA" w:rsidP="006F7BBA">
      <w:pPr>
        <w:pStyle w:val="afd"/>
        <w:numPr>
          <w:ilvl w:val="0"/>
          <w:numId w:val="36"/>
        </w:numPr>
        <w:spacing w:before="0" w:after="0" w:line="240" w:lineRule="auto"/>
        <w:jc w:val="left"/>
        <w:rPr>
          <w:szCs w:val="24"/>
        </w:rPr>
      </w:pPr>
      <w:r w:rsidRPr="006F7BBA">
        <w:rPr>
          <w:szCs w:val="24"/>
        </w:rPr>
        <w:t>первичный»;</w:t>
      </w:r>
    </w:p>
    <w:p w:rsidR="006F7BBA" w:rsidRPr="006F7BBA" w:rsidRDefault="006F7BBA" w:rsidP="00EB040C">
      <w:pPr>
        <w:pStyle w:val="afd"/>
        <w:numPr>
          <w:ilvl w:val="0"/>
          <w:numId w:val="36"/>
        </w:numPr>
        <w:spacing w:before="0" w:after="0" w:line="240" w:lineRule="auto"/>
        <w:jc w:val="left"/>
        <w:rPr>
          <w:szCs w:val="24"/>
        </w:rPr>
      </w:pPr>
      <w:r w:rsidRPr="006F7BBA">
        <w:rPr>
          <w:szCs w:val="24"/>
        </w:rPr>
        <w:t>«B01.026.002/Прием (осмотр, консультация) врача общей практики (семейного врача)</w:t>
      </w:r>
    </w:p>
    <w:p w:rsidR="006F7BBA" w:rsidRPr="006F7BBA" w:rsidRDefault="006F7BBA" w:rsidP="006F7BBA">
      <w:pPr>
        <w:pStyle w:val="afd"/>
        <w:numPr>
          <w:ilvl w:val="0"/>
          <w:numId w:val="36"/>
        </w:numPr>
        <w:spacing w:before="0" w:after="0" w:line="240" w:lineRule="auto"/>
        <w:jc w:val="left"/>
        <w:rPr>
          <w:szCs w:val="24"/>
        </w:rPr>
      </w:pPr>
      <w:r w:rsidRPr="006F7BBA">
        <w:rPr>
          <w:szCs w:val="24"/>
        </w:rPr>
        <w:t>повторный».</w:t>
      </w:r>
    </w:p>
    <w:p w:rsidR="006F7BBA" w:rsidRDefault="006F7BBA" w:rsidP="006F7BBA">
      <w:pPr>
        <w:spacing w:before="0" w:after="0" w:line="240" w:lineRule="auto"/>
        <w:jc w:val="left"/>
        <w:rPr>
          <w:szCs w:val="24"/>
        </w:rPr>
      </w:pPr>
    </w:p>
    <w:p w:rsidR="006F7BBA" w:rsidRPr="006F7BBA" w:rsidRDefault="006F7BBA" w:rsidP="006F7BBA">
      <w:pPr>
        <w:spacing w:before="0" w:after="0" w:line="240" w:lineRule="auto"/>
        <w:jc w:val="left"/>
        <w:rPr>
          <w:szCs w:val="24"/>
        </w:rPr>
      </w:pPr>
    </w:p>
    <w:p w:rsidR="00FA63A9" w:rsidRPr="009C16B3" w:rsidRDefault="009A26F2" w:rsidP="00F161CD">
      <w:pPr>
        <w:pStyle w:val="phlistitemizedtitle"/>
      </w:pPr>
      <w:r w:rsidRPr="009C16B3">
        <w:t>Чтобы оказать</w:t>
      </w:r>
      <w:r w:rsidR="00600E91" w:rsidRPr="009C16B3">
        <w:t xml:space="preserve"> </w:t>
      </w:r>
      <w:r w:rsidRPr="009C16B3">
        <w:t>амбулаторный при</w:t>
      </w:r>
      <w:r w:rsidR="00AF5C6E" w:rsidRPr="009C16B3">
        <w:t>е</w:t>
      </w:r>
      <w:r w:rsidRPr="009C16B3">
        <w:t>м с выпиской медицинской справки, выполните следующие действия:</w:t>
      </w:r>
    </w:p>
    <w:p w:rsidR="00FA63A9" w:rsidRPr="009C16B3" w:rsidRDefault="009A26F2" w:rsidP="00A73218">
      <w:pPr>
        <w:pStyle w:val="phlistitemized1"/>
      </w:pPr>
      <w:r w:rsidRPr="009C16B3">
        <w:t xml:space="preserve">выберите пункт главного меню </w:t>
      </w:r>
      <w:r w:rsidR="00E30C7E" w:rsidRPr="009C16B3">
        <w:t>«</w:t>
      </w:r>
      <w:r w:rsidRPr="009C16B3">
        <w:t>Рабочие места</w:t>
      </w:r>
      <w:r w:rsidR="00EB032C" w:rsidRPr="009C16B3">
        <w:t xml:space="preserve">/ </w:t>
      </w:r>
      <w:r w:rsidRPr="009C16B3">
        <w:t>Дневник</w:t>
      </w:r>
      <w:r w:rsidR="00E30C7E" w:rsidRPr="009C16B3">
        <w:t>»</w:t>
      </w:r>
      <w:r w:rsidRPr="009C16B3">
        <w:t>. Отобразится основное рабочее место врача</w:t>
      </w:r>
      <w:r w:rsidR="00DD121F" w:rsidRPr="009C16B3">
        <w:t xml:space="preserve"> (</w:t>
      </w:r>
      <w:r w:rsidR="00DD121F" w:rsidRPr="009C16B3">
        <w:fldChar w:fldCharType="begin"/>
      </w:r>
      <w:r w:rsidR="00DD121F" w:rsidRPr="009C16B3">
        <w:instrText xml:space="preserve"> REF _Ref181658151 \h </w:instrText>
      </w:r>
      <w:r w:rsidR="00DD121F" w:rsidRPr="009C16B3">
        <w:fldChar w:fldCharType="separate"/>
      </w:r>
      <w:r w:rsidR="0018295D" w:rsidRPr="009C16B3">
        <w:t>Рисунок </w:t>
      </w:r>
      <w:r w:rsidR="0018295D">
        <w:rPr>
          <w:noProof/>
        </w:rPr>
        <w:t>3</w:t>
      </w:r>
      <w:r w:rsidR="00DD121F" w:rsidRPr="009C16B3">
        <w:fldChar w:fldCharType="end"/>
      </w:r>
      <w:r w:rsidR="00DD121F" w:rsidRPr="009C16B3">
        <w:t>)</w:t>
      </w:r>
      <w:r w:rsidRPr="009C16B3">
        <w:t>;</w:t>
      </w:r>
    </w:p>
    <w:p w:rsidR="00FA63A9" w:rsidRPr="009C16B3" w:rsidRDefault="009A26F2" w:rsidP="0075362F">
      <w:pPr>
        <w:pStyle w:val="phfigure"/>
      </w:pPr>
      <w:r w:rsidRPr="009C16B3">
        <w:rPr>
          <w:noProof/>
        </w:rPr>
        <w:drawing>
          <wp:inline distT="0" distB="0" distL="0" distR="0" wp14:anchorId="5E4D6016" wp14:editId="596C07A1">
            <wp:extent cx="6295390" cy="1946156"/>
            <wp:effectExtent l="19050" t="19050" r="10160" b="16510"/>
            <wp:docPr id="100016" name="Рисунок 100016" descr="Дневник вра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913288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946156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446239" w:rsidRPr="009C16B3" w:rsidRDefault="009A26F2" w:rsidP="00F161CD">
      <w:pPr>
        <w:pStyle w:val="phfiguretitle"/>
      </w:pPr>
      <w:bookmarkStart w:id="28" w:name="_Ref181658151"/>
      <w:r w:rsidRPr="009C16B3">
        <w:t>Рисунок</w:t>
      </w:r>
      <w:r w:rsidR="00DD121F" w:rsidRPr="009C16B3">
        <w:t> </w:t>
      </w:r>
      <w:r w:rsidRPr="009C16B3">
        <w:fldChar w:fldCharType="begin"/>
      </w:r>
      <w:r w:rsidRPr="009C16B3">
        <w:instrText>SEQ Рисунок \* ARABIC</w:instrText>
      </w:r>
      <w:r w:rsidRPr="009C16B3">
        <w:fldChar w:fldCharType="separate"/>
      </w:r>
      <w:r w:rsidR="0018295D">
        <w:rPr>
          <w:noProof/>
        </w:rPr>
        <w:t>3</w:t>
      </w:r>
      <w:r w:rsidRPr="009C16B3">
        <w:fldChar w:fldCharType="end"/>
      </w:r>
      <w:bookmarkEnd w:id="28"/>
      <w:r w:rsidRPr="009C16B3">
        <w:t xml:space="preserve"> </w:t>
      </w:r>
      <w:r w:rsidR="00F161CD" w:rsidRPr="009C16B3">
        <w:t xml:space="preserve">– </w:t>
      </w:r>
      <w:r w:rsidR="00B264F2">
        <w:t>Р</w:t>
      </w:r>
      <w:r w:rsidR="00B264F2" w:rsidRPr="009C16B3">
        <w:t>абочее место врача</w:t>
      </w:r>
    </w:p>
    <w:p w:rsidR="00FA63A9" w:rsidRPr="009C16B3" w:rsidRDefault="009A26F2" w:rsidP="00A73218">
      <w:pPr>
        <w:pStyle w:val="phlistitemized1"/>
      </w:pPr>
      <w:r w:rsidRPr="009C16B3">
        <w:t xml:space="preserve">выберите в списке назначенный прием пациента, в рамках которого </w:t>
      </w:r>
      <w:r w:rsidR="00F55648" w:rsidRPr="009C16B3">
        <w:t>отображается</w:t>
      </w:r>
      <w:r w:rsidRPr="009C16B3">
        <w:t xml:space="preserve"> медицинская справка,</w:t>
      </w:r>
      <w:r w:rsidR="00600E91" w:rsidRPr="009C16B3">
        <w:t xml:space="preserve"> </w:t>
      </w:r>
      <w:r w:rsidRPr="009C16B3">
        <w:t xml:space="preserve">и нажмите на ссылку </w:t>
      </w:r>
      <w:r w:rsidR="00E30C7E" w:rsidRPr="009C16B3">
        <w:t>«</w:t>
      </w:r>
      <w:r w:rsidRPr="009C16B3">
        <w:t>Оказать</w:t>
      </w:r>
      <w:r w:rsidR="00E30C7E" w:rsidRPr="009C16B3">
        <w:t>»</w:t>
      </w:r>
      <w:r w:rsidRPr="009C16B3">
        <w:t>. Откроется окно оказания при</w:t>
      </w:r>
      <w:r w:rsidR="00AF5C6E" w:rsidRPr="009C16B3">
        <w:t>е</w:t>
      </w:r>
      <w:r w:rsidRPr="009C16B3">
        <w:t>ма</w:t>
      </w:r>
      <w:r w:rsidR="003470AF" w:rsidRPr="009C16B3">
        <w:t xml:space="preserve"> (</w:t>
      </w:r>
      <w:r w:rsidR="003470AF" w:rsidRPr="009C16B3">
        <w:fldChar w:fldCharType="begin"/>
      </w:r>
      <w:r w:rsidR="003470AF" w:rsidRPr="009C16B3">
        <w:instrText xml:space="preserve"> REF _Ref181658243 \h </w:instrText>
      </w:r>
      <w:r w:rsidR="003470AF" w:rsidRPr="009C16B3">
        <w:fldChar w:fldCharType="separate"/>
      </w:r>
      <w:r w:rsidR="0018295D" w:rsidRPr="009C16B3">
        <w:t>Рисунок </w:t>
      </w:r>
      <w:r w:rsidR="0018295D">
        <w:rPr>
          <w:noProof/>
        </w:rPr>
        <w:t>4</w:t>
      </w:r>
      <w:r w:rsidR="003470AF" w:rsidRPr="009C16B3">
        <w:fldChar w:fldCharType="end"/>
      </w:r>
      <w:r w:rsidR="003470AF" w:rsidRPr="009C16B3">
        <w:t>)</w:t>
      </w:r>
      <w:r w:rsidRPr="009C16B3">
        <w:t>;</w:t>
      </w:r>
    </w:p>
    <w:p w:rsidR="00FA63A9" w:rsidRPr="009C16B3" w:rsidRDefault="007F700C" w:rsidP="0075362F">
      <w:pPr>
        <w:pStyle w:val="phfigure"/>
      </w:pPr>
      <w:r w:rsidRPr="009C16B3">
        <w:rPr>
          <w:noProof/>
        </w:rPr>
        <w:lastRenderedPageBreak/>
        <w:drawing>
          <wp:inline distT="0" distB="0" distL="0" distR="0" wp14:anchorId="6E1D29F0" wp14:editId="6FDED15F">
            <wp:extent cx="5625366" cy="3870252"/>
            <wp:effectExtent l="19050" t="19050" r="13970" b="165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788" t="958" r="632"/>
                    <a:stretch/>
                  </pic:blipFill>
                  <pic:spPr bwMode="auto">
                    <a:xfrm>
                      <a:off x="0" y="0"/>
                      <a:ext cx="5670142" cy="3901058"/>
                    </a:xfrm>
                    <a:prstGeom prst="rect">
                      <a:avLst/>
                    </a:prstGeom>
                    <a:ln w="12696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6239" w:rsidRPr="009C16B3" w:rsidRDefault="009A26F2" w:rsidP="00F161CD">
      <w:pPr>
        <w:pStyle w:val="phfiguretitle"/>
      </w:pPr>
      <w:bookmarkStart w:id="29" w:name="_Ref181658243"/>
      <w:r w:rsidRPr="009C16B3">
        <w:t>Рисунок</w:t>
      </w:r>
      <w:r w:rsidR="00DD121F" w:rsidRPr="009C16B3">
        <w:t> </w:t>
      </w:r>
      <w:r w:rsidRPr="009C16B3">
        <w:fldChar w:fldCharType="begin"/>
      </w:r>
      <w:r w:rsidRPr="009C16B3">
        <w:instrText>SEQ Рисунок \* ARABIC</w:instrText>
      </w:r>
      <w:r w:rsidRPr="009C16B3">
        <w:fldChar w:fldCharType="separate"/>
      </w:r>
      <w:r w:rsidR="0018295D">
        <w:rPr>
          <w:noProof/>
        </w:rPr>
        <w:t>4</w:t>
      </w:r>
      <w:r w:rsidRPr="009C16B3">
        <w:fldChar w:fldCharType="end"/>
      </w:r>
      <w:bookmarkEnd w:id="29"/>
      <w:r w:rsidR="00F161CD" w:rsidRPr="009C16B3">
        <w:t xml:space="preserve"> –</w:t>
      </w:r>
      <w:r w:rsidRPr="009C16B3">
        <w:t xml:space="preserve"> Окно оказания приема</w:t>
      </w:r>
    </w:p>
    <w:p w:rsidR="0043666A" w:rsidRPr="009C16B3" w:rsidRDefault="009A26F2" w:rsidP="0094650E">
      <w:pPr>
        <w:pStyle w:val="phlistitemized1"/>
        <w:ind w:left="1315" w:hanging="464"/>
      </w:pPr>
      <w:r w:rsidRPr="009C16B3">
        <w:t>заполните все обязательные (выделенные цветом) поля в открывшемся окне, необходимые для сохранения приема.</w:t>
      </w:r>
      <w:r w:rsidR="00600E91" w:rsidRPr="009C16B3">
        <w:t xml:space="preserve"> </w:t>
      </w:r>
      <w:r w:rsidRPr="009C16B3">
        <w:t xml:space="preserve">Для последующего формирования СЭМД заполните поля </w:t>
      </w:r>
      <w:r w:rsidR="00FB059C" w:rsidRPr="009C16B3">
        <w:t xml:space="preserve">в соответствии с таблицей ниже </w:t>
      </w:r>
      <w:r w:rsidR="0094650E" w:rsidRPr="009C16B3">
        <w:t>(</w:t>
      </w:r>
      <w:r w:rsidR="0094650E" w:rsidRPr="009C16B3">
        <w:fldChar w:fldCharType="begin"/>
      </w:r>
      <w:r w:rsidR="0094650E" w:rsidRPr="009C16B3">
        <w:instrText xml:space="preserve"> REF _Ref181683222 \h </w:instrText>
      </w:r>
      <w:r w:rsidR="0094650E" w:rsidRPr="009C16B3">
        <w:fldChar w:fldCharType="separate"/>
      </w:r>
      <w:r w:rsidR="0018295D" w:rsidRPr="009C16B3">
        <w:t>Таблица </w:t>
      </w:r>
      <w:r w:rsidR="0018295D">
        <w:rPr>
          <w:noProof/>
        </w:rPr>
        <w:t>1</w:t>
      </w:r>
      <w:r w:rsidR="0094650E" w:rsidRPr="009C16B3">
        <w:fldChar w:fldCharType="end"/>
      </w:r>
      <w:r w:rsidR="0094650E" w:rsidRPr="009C16B3">
        <w:t>)</w:t>
      </w:r>
      <w:r w:rsidRPr="009C16B3">
        <w:t>;</w:t>
      </w:r>
    </w:p>
    <w:p w:rsidR="00FA63A9" w:rsidRPr="009C16B3" w:rsidRDefault="009A26F2" w:rsidP="00A45618">
      <w:pPr>
        <w:pStyle w:val="phtabletitle"/>
      </w:pPr>
      <w:bookmarkStart w:id="30" w:name="_Ref181683222"/>
      <w:r w:rsidRPr="009C16B3">
        <w:t>Таблица</w:t>
      </w:r>
      <w:r w:rsidR="0094650E" w:rsidRPr="009C16B3">
        <w:t> </w:t>
      </w:r>
      <w:r w:rsidRPr="009C16B3">
        <w:fldChar w:fldCharType="begin"/>
      </w:r>
      <w:r w:rsidRPr="009C16B3">
        <w:instrText>SEQ Таблица \* ARABIC</w:instrText>
      </w:r>
      <w:r w:rsidRPr="009C16B3">
        <w:fldChar w:fldCharType="separate"/>
      </w:r>
      <w:r w:rsidR="0018295D">
        <w:rPr>
          <w:noProof/>
        </w:rPr>
        <w:t>1</w:t>
      </w:r>
      <w:r w:rsidRPr="009C16B3">
        <w:fldChar w:fldCharType="end"/>
      </w:r>
      <w:bookmarkEnd w:id="30"/>
      <w:r w:rsidRPr="009C16B3">
        <w:t xml:space="preserve"> </w:t>
      </w:r>
      <w:r w:rsidR="009D4A71" w:rsidRPr="009C16B3">
        <w:t xml:space="preserve">– </w:t>
      </w:r>
      <w:r w:rsidRPr="009C16B3">
        <w:t>Поля, заполняемые для формирования СЭМД</w:t>
      </w:r>
    </w:p>
    <w:tbl>
      <w:tblPr>
        <w:tblStyle w:val="ad"/>
        <w:tblW w:w="5000" w:type="pct"/>
        <w:tblLook w:val="0020" w:firstRow="1" w:lastRow="0" w:firstColumn="0" w:lastColumn="0" w:noHBand="0" w:noVBand="0"/>
      </w:tblPr>
      <w:tblGrid>
        <w:gridCol w:w="2602"/>
        <w:gridCol w:w="4299"/>
        <w:gridCol w:w="3287"/>
      </w:tblGrid>
      <w:tr w:rsidR="00FA63A9" w:rsidRPr="009C16B3" w:rsidTr="00B264F2">
        <w:tc>
          <w:tcPr>
            <w:tcW w:w="1277" w:type="pct"/>
          </w:tcPr>
          <w:p w:rsidR="00FA63A9" w:rsidRPr="009C16B3" w:rsidRDefault="009A26F2" w:rsidP="003D72CC">
            <w:pPr>
              <w:pStyle w:val="phtablecolcaption"/>
            </w:pPr>
            <w:bookmarkStart w:id="31" w:name="scroll-bookmark-10"/>
            <w:r w:rsidRPr="009C16B3">
              <w:t>Наименование поля</w:t>
            </w:r>
            <w:bookmarkEnd w:id="31"/>
          </w:p>
        </w:tc>
        <w:tc>
          <w:tcPr>
            <w:tcW w:w="2110" w:type="pct"/>
          </w:tcPr>
          <w:p w:rsidR="00FA63A9" w:rsidRPr="009C16B3" w:rsidRDefault="009A26F2" w:rsidP="003D72CC">
            <w:pPr>
              <w:pStyle w:val="phtablecolcaption"/>
            </w:pPr>
            <w:r w:rsidRPr="009C16B3">
              <w:t>Пояснение</w:t>
            </w:r>
          </w:p>
        </w:tc>
        <w:tc>
          <w:tcPr>
            <w:tcW w:w="1613" w:type="pct"/>
          </w:tcPr>
          <w:p w:rsidR="00FA63A9" w:rsidRPr="009C16B3" w:rsidRDefault="009A26F2" w:rsidP="003D72CC">
            <w:pPr>
              <w:pStyle w:val="phtablecolcaption"/>
            </w:pPr>
            <w:r w:rsidRPr="009C16B3">
              <w:t>Обязательность заполнения для формирования СЭМД</w:t>
            </w:r>
          </w:p>
        </w:tc>
      </w:tr>
      <w:tr w:rsidR="00FA63A9" w:rsidRPr="009C16B3" w:rsidTr="00B264F2">
        <w:tc>
          <w:tcPr>
            <w:tcW w:w="1277" w:type="pct"/>
          </w:tcPr>
          <w:p w:rsidR="00FA63A9" w:rsidRPr="009C16B3" w:rsidRDefault="009A26F2" w:rsidP="00A45618">
            <w:pPr>
              <w:pStyle w:val="phtablecellleft"/>
            </w:pPr>
            <w:r w:rsidRPr="009C16B3">
              <w:t>Номер медицинской справки</w:t>
            </w:r>
          </w:p>
        </w:tc>
        <w:tc>
          <w:tcPr>
            <w:tcW w:w="2110" w:type="pct"/>
          </w:tcPr>
          <w:p w:rsidR="00FA63A9" w:rsidRPr="009C16B3" w:rsidRDefault="009A26F2" w:rsidP="00A45618">
            <w:pPr>
              <w:pStyle w:val="phtablecellleft"/>
            </w:pPr>
            <w:r w:rsidRPr="009C16B3">
              <w:t>Введите номер медицинской справки</w:t>
            </w:r>
            <w:r w:rsidR="002F4165">
              <w:t>/справки о состоянии здоровья по месту требования</w:t>
            </w:r>
          </w:p>
        </w:tc>
        <w:tc>
          <w:tcPr>
            <w:tcW w:w="1613" w:type="pct"/>
          </w:tcPr>
          <w:p w:rsidR="00FA63A9" w:rsidRPr="009C16B3" w:rsidRDefault="009A26F2" w:rsidP="00A45618">
            <w:pPr>
              <w:pStyle w:val="phtablecellleft"/>
            </w:pPr>
            <w:r w:rsidRPr="009C16B3">
              <w:t>Нет</w:t>
            </w:r>
          </w:p>
        </w:tc>
      </w:tr>
      <w:tr w:rsidR="00FA63A9" w:rsidRPr="009C16B3" w:rsidTr="00B264F2">
        <w:tc>
          <w:tcPr>
            <w:tcW w:w="1277" w:type="pct"/>
          </w:tcPr>
          <w:p w:rsidR="00FA63A9" w:rsidRPr="009C16B3" w:rsidRDefault="009A26F2" w:rsidP="00A45618">
            <w:pPr>
              <w:pStyle w:val="phtablecellleft"/>
            </w:pPr>
            <w:r w:rsidRPr="009C16B3">
              <w:t>Комментарий</w:t>
            </w:r>
          </w:p>
        </w:tc>
        <w:tc>
          <w:tcPr>
            <w:tcW w:w="2110" w:type="pct"/>
          </w:tcPr>
          <w:p w:rsidR="00FA63A9" w:rsidRPr="009C16B3" w:rsidRDefault="009A26F2" w:rsidP="00A45618">
            <w:pPr>
              <w:pStyle w:val="phtablecellleft"/>
            </w:pPr>
            <w:r w:rsidRPr="009C16B3">
              <w:t>Введите любую дополнительную информацию</w:t>
            </w:r>
          </w:p>
        </w:tc>
        <w:tc>
          <w:tcPr>
            <w:tcW w:w="1613" w:type="pct"/>
          </w:tcPr>
          <w:p w:rsidR="00FA63A9" w:rsidRPr="009C16B3" w:rsidRDefault="009A26F2" w:rsidP="00A45618">
            <w:pPr>
              <w:pStyle w:val="phtablecellleft"/>
            </w:pPr>
            <w:r w:rsidRPr="009C16B3">
              <w:t>Нет</w:t>
            </w:r>
          </w:p>
        </w:tc>
      </w:tr>
      <w:tr w:rsidR="00FA63A9" w:rsidRPr="009C16B3" w:rsidTr="00B264F2">
        <w:tc>
          <w:tcPr>
            <w:tcW w:w="1277" w:type="pct"/>
          </w:tcPr>
          <w:p w:rsidR="00FA63A9" w:rsidRPr="009C16B3" w:rsidRDefault="009A26F2" w:rsidP="00A45618">
            <w:pPr>
              <w:pStyle w:val="phtablecellleft"/>
            </w:pPr>
            <w:r w:rsidRPr="009C16B3">
              <w:t>МО направления</w:t>
            </w:r>
          </w:p>
        </w:tc>
        <w:tc>
          <w:tcPr>
            <w:tcW w:w="2110" w:type="pct"/>
          </w:tcPr>
          <w:p w:rsidR="00FA63A9" w:rsidRPr="009C16B3" w:rsidRDefault="009A26F2" w:rsidP="00A45618">
            <w:pPr>
              <w:pStyle w:val="phtablecellleft"/>
            </w:pPr>
            <w:r w:rsidRPr="009C16B3">
              <w:t>Выберите в справочнике медицинскую организацию,</w:t>
            </w:r>
            <w:r w:rsidR="00600E91" w:rsidRPr="009C16B3">
              <w:t xml:space="preserve"> </w:t>
            </w:r>
            <w:r w:rsidRPr="009C16B3">
              <w:t>в которую направляется пациент и которая является получателем медицинской справки</w:t>
            </w:r>
          </w:p>
        </w:tc>
        <w:tc>
          <w:tcPr>
            <w:tcW w:w="1613" w:type="pct"/>
          </w:tcPr>
          <w:p w:rsidR="00FA63A9" w:rsidRPr="009C16B3" w:rsidRDefault="009A26F2" w:rsidP="00A45618">
            <w:pPr>
              <w:pStyle w:val="phtablecellleft"/>
            </w:pPr>
            <w:r w:rsidRPr="009C16B3">
              <w:t>Нет</w:t>
            </w:r>
          </w:p>
        </w:tc>
      </w:tr>
      <w:tr w:rsidR="00FA63A9" w:rsidRPr="009C16B3" w:rsidTr="00B264F2">
        <w:tc>
          <w:tcPr>
            <w:tcW w:w="1277" w:type="pct"/>
          </w:tcPr>
          <w:p w:rsidR="00FA63A9" w:rsidRPr="009C16B3" w:rsidRDefault="009A26F2" w:rsidP="00A45618">
            <w:pPr>
              <w:pStyle w:val="phtablecellleft"/>
            </w:pPr>
            <w:r w:rsidRPr="009C16B3">
              <w:t>Категория жизнедеятельности человека</w:t>
            </w:r>
          </w:p>
        </w:tc>
        <w:tc>
          <w:tcPr>
            <w:tcW w:w="2110" w:type="pct"/>
          </w:tcPr>
          <w:p w:rsidR="00FA63A9" w:rsidRPr="009C16B3" w:rsidRDefault="009A26F2" w:rsidP="00A45618">
            <w:pPr>
              <w:pStyle w:val="phtablecellleft"/>
            </w:pPr>
            <w:r w:rsidRPr="009C16B3">
              <w:t>Выберите основную категорию жизнедеятельности пациента</w:t>
            </w:r>
          </w:p>
        </w:tc>
        <w:tc>
          <w:tcPr>
            <w:tcW w:w="1613" w:type="pct"/>
            <w:vMerge w:val="restart"/>
          </w:tcPr>
          <w:p w:rsidR="00FA63A9" w:rsidRPr="009C16B3" w:rsidRDefault="009A26F2" w:rsidP="00A45618">
            <w:pPr>
              <w:pStyle w:val="phtablecellleft"/>
            </w:pPr>
            <w:r w:rsidRPr="009C16B3">
              <w:t>Нет.</w:t>
            </w:r>
          </w:p>
          <w:p w:rsidR="00FA63A9" w:rsidRPr="009C16B3" w:rsidRDefault="009A26F2" w:rsidP="00A45618">
            <w:pPr>
              <w:pStyle w:val="phtablecellleft"/>
            </w:pPr>
            <w:r w:rsidRPr="009C16B3">
              <w:t xml:space="preserve">В случае указания информации о категории </w:t>
            </w:r>
            <w:r w:rsidRPr="009C16B3">
              <w:lastRenderedPageBreak/>
              <w:t>жизнедеятельности пациента в обязательном порядке должны быть заполнены оба поля</w:t>
            </w:r>
          </w:p>
        </w:tc>
      </w:tr>
      <w:tr w:rsidR="00FA63A9" w:rsidRPr="009C16B3" w:rsidTr="00B264F2">
        <w:tc>
          <w:tcPr>
            <w:tcW w:w="1277" w:type="pct"/>
          </w:tcPr>
          <w:p w:rsidR="00FA63A9" w:rsidRPr="009C16B3" w:rsidRDefault="009A26F2" w:rsidP="00A45618">
            <w:pPr>
              <w:pStyle w:val="phtablecellleft"/>
            </w:pPr>
            <w:r w:rsidRPr="009C16B3">
              <w:lastRenderedPageBreak/>
              <w:t>Степень выраженности</w:t>
            </w:r>
          </w:p>
        </w:tc>
        <w:tc>
          <w:tcPr>
            <w:tcW w:w="2110" w:type="pct"/>
          </w:tcPr>
          <w:p w:rsidR="00FA63A9" w:rsidRPr="009C16B3" w:rsidRDefault="009A26F2" w:rsidP="00A45618">
            <w:pPr>
              <w:pStyle w:val="phtablecellleft"/>
            </w:pPr>
            <w:r w:rsidRPr="009C16B3">
              <w:t>Выберите степень выраженности ограничений категорий жизнедеятельности пациента</w:t>
            </w:r>
          </w:p>
        </w:tc>
        <w:tc>
          <w:tcPr>
            <w:tcW w:w="1613" w:type="pct"/>
            <w:vMerge/>
          </w:tcPr>
          <w:p w:rsidR="00FA63A9" w:rsidRPr="009C16B3" w:rsidRDefault="00FA63A9" w:rsidP="00A45618">
            <w:pPr>
              <w:pStyle w:val="phtablecellleft"/>
            </w:pPr>
          </w:p>
        </w:tc>
      </w:tr>
      <w:tr w:rsidR="00FA63A9" w:rsidRPr="009C16B3" w:rsidTr="00B264F2">
        <w:tc>
          <w:tcPr>
            <w:tcW w:w="1277" w:type="pct"/>
          </w:tcPr>
          <w:p w:rsidR="00FA63A9" w:rsidRPr="009C16B3" w:rsidRDefault="009A26F2" w:rsidP="00A45618">
            <w:pPr>
              <w:pStyle w:val="phtablecellleft"/>
            </w:pPr>
            <w:r w:rsidRPr="009C16B3">
              <w:t>Медицинская справка</w:t>
            </w:r>
          </w:p>
        </w:tc>
        <w:tc>
          <w:tcPr>
            <w:tcW w:w="2110" w:type="pct"/>
          </w:tcPr>
          <w:p w:rsidR="00FA63A9" w:rsidRPr="009C16B3" w:rsidRDefault="009A26F2" w:rsidP="00A45618">
            <w:pPr>
              <w:pStyle w:val="phtablecellleft"/>
            </w:pPr>
            <w:r w:rsidRPr="009C16B3">
              <w:t>Установите флажок для формирования</w:t>
            </w:r>
            <w:r w:rsidR="00600E91" w:rsidRPr="009C16B3">
              <w:t xml:space="preserve"> </w:t>
            </w:r>
            <w:r w:rsidRPr="009C16B3">
              <w:t xml:space="preserve">СЭМД </w:t>
            </w:r>
            <w:r w:rsidR="00E30C7E" w:rsidRPr="009C16B3">
              <w:t>«</w:t>
            </w:r>
            <w:r w:rsidRPr="009C16B3">
              <w:t>Медицинская справка</w:t>
            </w:r>
            <w:r w:rsidR="00E30C7E" w:rsidRPr="009C16B3">
              <w:t>»</w:t>
            </w:r>
            <w:r w:rsidR="002F4165">
              <w:t>/ «Справка о состоянии здоровья по месту требования»</w:t>
            </w:r>
            <w:r w:rsidRPr="009C16B3">
              <w:t xml:space="preserve"> на основании данных, внесенных при оказании приема</w:t>
            </w:r>
          </w:p>
        </w:tc>
        <w:tc>
          <w:tcPr>
            <w:tcW w:w="1613" w:type="pct"/>
          </w:tcPr>
          <w:p w:rsidR="00FA63A9" w:rsidRPr="009C16B3" w:rsidRDefault="009A26F2" w:rsidP="00A45618">
            <w:pPr>
              <w:pStyle w:val="phtablecellleft"/>
            </w:pPr>
            <w:r w:rsidRPr="009C16B3">
              <w:t>Да (признак формирования СЭМД)</w:t>
            </w:r>
          </w:p>
        </w:tc>
      </w:tr>
    </w:tbl>
    <w:p w:rsidR="00A45618" w:rsidRPr="009C16B3" w:rsidRDefault="00A45618" w:rsidP="00A45618">
      <w:pPr>
        <w:pStyle w:val="phnormal"/>
      </w:pPr>
    </w:p>
    <w:p w:rsidR="00FA63A9" w:rsidRPr="009C16B3" w:rsidRDefault="009A26F2" w:rsidP="00A73218">
      <w:pPr>
        <w:pStyle w:val="phlistitemized1"/>
      </w:pPr>
      <w:r w:rsidRPr="009C16B3">
        <w:t xml:space="preserve">нажмите на кнопку </w:t>
      </w:r>
      <w:r w:rsidR="00E30C7E" w:rsidRPr="009C16B3">
        <w:t>«</w:t>
      </w:r>
      <w:r w:rsidRPr="009C16B3">
        <w:t>Применить</w:t>
      </w:r>
      <w:r w:rsidR="00E30C7E" w:rsidRPr="009C16B3">
        <w:t>»</w:t>
      </w:r>
      <w:r w:rsidR="00600E91" w:rsidRPr="009C16B3">
        <w:t xml:space="preserve"> </w:t>
      </w:r>
      <w:r w:rsidRPr="009C16B3">
        <w:t>для сохранения внесенных в при</w:t>
      </w:r>
      <w:r w:rsidR="00AF5C6E" w:rsidRPr="009C16B3">
        <w:t>е</w:t>
      </w:r>
      <w:r w:rsidRPr="009C16B3">
        <w:t>м данных;</w:t>
      </w:r>
    </w:p>
    <w:p w:rsidR="00FA63A9" w:rsidRPr="009C16B3" w:rsidRDefault="009A26F2" w:rsidP="00A73218">
      <w:pPr>
        <w:pStyle w:val="phlistitemized1"/>
      </w:pPr>
      <w:r w:rsidRPr="009C16B3">
        <w:t>откройте прививочную карту пациента, если требуется сделать пациенту прививку и включить информацию о ней в справку (необязательный элемент СЭМД). Для этого выполните следующие действия:</w:t>
      </w:r>
    </w:p>
    <w:p w:rsidR="00446239" w:rsidRPr="009C16B3" w:rsidRDefault="009A26F2" w:rsidP="00A73218">
      <w:pPr>
        <w:pStyle w:val="phlistitemized2"/>
      </w:pPr>
      <w:r w:rsidRPr="009C16B3">
        <w:t xml:space="preserve">перейдите к боковой панели окна оказания приема и в разделе </w:t>
      </w:r>
      <w:r w:rsidR="00E30C7E" w:rsidRPr="009C16B3">
        <w:t>«</w:t>
      </w:r>
      <w:r w:rsidRPr="009C16B3">
        <w:t>Основное</w:t>
      </w:r>
      <w:r w:rsidR="00E30C7E" w:rsidRPr="009C16B3">
        <w:t>»</w:t>
      </w:r>
      <w:r w:rsidRPr="009C16B3">
        <w:t xml:space="preserve"> нажмите на ссылку </w:t>
      </w:r>
      <w:r w:rsidR="00E30C7E" w:rsidRPr="009C16B3">
        <w:t>«</w:t>
      </w:r>
      <w:r w:rsidRPr="009C16B3">
        <w:t>Прививки</w:t>
      </w:r>
      <w:r w:rsidR="00E30C7E" w:rsidRPr="009C16B3">
        <w:t>»</w:t>
      </w:r>
      <w:r w:rsidRPr="009C16B3">
        <w:t xml:space="preserve"> для открытия прививочной карты пациента</w:t>
      </w:r>
      <w:r w:rsidR="0094650E" w:rsidRPr="009C16B3">
        <w:t xml:space="preserve"> (</w:t>
      </w:r>
      <w:r w:rsidR="0094650E" w:rsidRPr="009C16B3">
        <w:fldChar w:fldCharType="begin"/>
      </w:r>
      <w:r w:rsidR="0094650E" w:rsidRPr="009C16B3">
        <w:instrText xml:space="preserve"> REF _Ref181683249 \h </w:instrText>
      </w:r>
      <w:r w:rsidR="0094650E" w:rsidRPr="009C16B3">
        <w:fldChar w:fldCharType="separate"/>
      </w:r>
      <w:r w:rsidR="0018295D" w:rsidRPr="009C16B3">
        <w:t>Рисунок </w:t>
      </w:r>
      <w:r w:rsidR="0018295D">
        <w:rPr>
          <w:noProof/>
        </w:rPr>
        <w:t>5</w:t>
      </w:r>
      <w:r w:rsidR="0094650E" w:rsidRPr="009C16B3">
        <w:fldChar w:fldCharType="end"/>
      </w:r>
      <w:r w:rsidR="0094650E" w:rsidRPr="009C16B3">
        <w:t>)</w:t>
      </w:r>
      <w:r w:rsidRPr="009C16B3">
        <w:t>;</w:t>
      </w:r>
    </w:p>
    <w:p w:rsidR="00FA63A9" w:rsidRPr="009C16B3" w:rsidRDefault="009A26F2" w:rsidP="0075362F">
      <w:pPr>
        <w:pStyle w:val="phfigure"/>
      </w:pPr>
      <w:r w:rsidRPr="009C16B3">
        <w:rPr>
          <w:noProof/>
        </w:rPr>
        <w:drawing>
          <wp:inline distT="0" distB="0" distL="0" distR="0" wp14:anchorId="5761B02A" wp14:editId="59B029DA">
            <wp:extent cx="4901495" cy="2243470"/>
            <wp:effectExtent l="19050" t="19050" r="13970" b="23495"/>
            <wp:docPr id="100022" name="Рисунок 100022" descr="_scroll_external/attachments/image2024-10-25_14-46-25-e9722692ef3d9ce59d987e002bff90d1ce9870314ea79be8165579909db503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924292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75235" cy="2277222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D5319A" w:rsidRPr="009C16B3" w:rsidRDefault="00D5319A" w:rsidP="00D5319A">
      <w:pPr>
        <w:pStyle w:val="phfiguretitle"/>
      </w:pPr>
      <w:bookmarkStart w:id="32" w:name="_Ref181683249"/>
      <w:r w:rsidRPr="009C16B3">
        <w:t>Рисунок</w:t>
      </w:r>
      <w:r w:rsidR="0094650E" w:rsidRPr="009C16B3">
        <w:t> </w:t>
      </w:r>
      <w:r w:rsidRPr="009C16B3">
        <w:fldChar w:fldCharType="begin"/>
      </w:r>
      <w:r w:rsidRPr="009C16B3">
        <w:instrText xml:space="preserve"> SEQ Рисунок \* ARABIC </w:instrText>
      </w:r>
      <w:r w:rsidRPr="009C16B3">
        <w:fldChar w:fldCharType="separate"/>
      </w:r>
      <w:r w:rsidR="0018295D">
        <w:rPr>
          <w:noProof/>
        </w:rPr>
        <w:t>5</w:t>
      </w:r>
      <w:r w:rsidRPr="009C16B3">
        <w:fldChar w:fldCharType="end"/>
      </w:r>
      <w:bookmarkEnd w:id="32"/>
      <w:r w:rsidRPr="009C16B3">
        <w:t xml:space="preserve"> – </w:t>
      </w:r>
      <w:r w:rsidR="007912F8" w:rsidRPr="009C16B3">
        <w:t>Прививочная карта пациента</w:t>
      </w:r>
    </w:p>
    <w:p w:rsidR="00446239" w:rsidRPr="009C16B3" w:rsidRDefault="009A26F2" w:rsidP="00A73218">
      <w:pPr>
        <w:pStyle w:val="phlistitemized2"/>
      </w:pPr>
      <w:r w:rsidRPr="009C16B3">
        <w:t xml:space="preserve">нажмите на кнопку </w:t>
      </w:r>
      <w:r w:rsidR="00E30C7E" w:rsidRPr="009C16B3">
        <w:t>«</w:t>
      </w:r>
      <w:r w:rsidRPr="009C16B3">
        <w:t>Выполнить прививки вне плана</w:t>
      </w:r>
      <w:r w:rsidR="00E30C7E" w:rsidRPr="009C16B3">
        <w:t>»</w:t>
      </w:r>
      <w:r w:rsidRPr="009C16B3">
        <w:t xml:space="preserve"> в прививочной карте пациента. Откроется окно выполнения прививки</w:t>
      </w:r>
      <w:r w:rsidR="0094650E" w:rsidRPr="009C16B3">
        <w:t xml:space="preserve"> (</w:t>
      </w:r>
      <w:r w:rsidR="0094650E" w:rsidRPr="009C16B3">
        <w:fldChar w:fldCharType="begin"/>
      </w:r>
      <w:r w:rsidR="0094650E" w:rsidRPr="009C16B3">
        <w:instrText xml:space="preserve"> REF _Ref181683266 \h </w:instrText>
      </w:r>
      <w:r w:rsidR="0094650E" w:rsidRPr="009C16B3">
        <w:fldChar w:fldCharType="separate"/>
      </w:r>
      <w:r w:rsidR="0018295D" w:rsidRPr="009C16B3">
        <w:t>Рисунок </w:t>
      </w:r>
      <w:r w:rsidR="0018295D">
        <w:rPr>
          <w:noProof/>
        </w:rPr>
        <w:t>6</w:t>
      </w:r>
      <w:r w:rsidR="0094650E" w:rsidRPr="009C16B3">
        <w:fldChar w:fldCharType="end"/>
      </w:r>
      <w:r w:rsidR="0094650E" w:rsidRPr="009C16B3">
        <w:t>)</w:t>
      </w:r>
      <w:r w:rsidRPr="009C16B3">
        <w:t>;</w:t>
      </w:r>
    </w:p>
    <w:p w:rsidR="00FA63A9" w:rsidRPr="009C16B3" w:rsidRDefault="009A26F2" w:rsidP="0075362F">
      <w:pPr>
        <w:pStyle w:val="phfigure"/>
      </w:pPr>
      <w:r w:rsidRPr="009C16B3">
        <w:rPr>
          <w:noProof/>
        </w:rPr>
        <w:lastRenderedPageBreak/>
        <w:drawing>
          <wp:inline distT="0" distB="0" distL="0" distR="0" wp14:anchorId="09B0AE80" wp14:editId="5A230B16">
            <wp:extent cx="5017717" cy="3221665"/>
            <wp:effectExtent l="19050" t="19050" r="12065" b="17145"/>
            <wp:docPr id="100023" name="Рисунок 100023" descr="_scroll_external/attachments/image2024-10-25_14-48-45-f4540d4e5c12530fed66cf31ef978156dca7698aec275e5e93b8f52465726d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477848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40706" cy="32364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D5319A" w:rsidRPr="009C16B3" w:rsidRDefault="00D5319A" w:rsidP="00D5319A">
      <w:pPr>
        <w:pStyle w:val="phfiguretitle"/>
      </w:pPr>
      <w:bookmarkStart w:id="33" w:name="_Ref181683266"/>
      <w:r w:rsidRPr="009C16B3">
        <w:t>Рисунок</w:t>
      </w:r>
      <w:r w:rsidR="0094650E" w:rsidRPr="009C16B3">
        <w:t> </w:t>
      </w:r>
      <w:r w:rsidRPr="009C16B3">
        <w:fldChar w:fldCharType="begin"/>
      </w:r>
      <w:r w:rsidRPr="009C16B3">
        <w:instrText xml:space="preserve"> SEQ Рисунок \* ARABIC </w:instrText>
      </w:r>
      <w:r w:rsidRPr="009C16B3">
        <w:fldChar w:fldCharType="separate"/>
      </w:r>
      <w:r w:rsidR="0018295D">
        <w:rPr>
          <w:noProof/>
        </w:rPr>
        <w:t>6</w:t>
      </w:r>
      <w:r w:rsidRPr="009C16B3">
        <w:fldChar w:fldCharType="end"/>
      </w:r>
      <w:bookmarkEnd w:id="33"/>
      <w:r w:rsidRPr="009C16B3">
        <w:t xml:space="preserve"> </w:t>
      </w:r>
      <w:r w:rsidR="00163B8D" w:rsidRPr="009C16B3">
        <w:t xml:space="preserve">– </w:t>
      </w:r>
      <w:r w:rsidR="007912F8" w:rsidRPr="009C16B3">
        <w:t>Окно выполнения прививки</w:t>
      </w:r>
    </w:p>
    <w:p w:rsidR="0043666A" w:rsidRPr="009C16B3" w:rsidRDefault="009A26F2" w:rsidP="00A73218">
      <w:pPr>
        <w:pStyle w:val="phlistitemized2"/>
      </w:pPr>
      <w:r w:rsidRPr="009C16B3">
        <w:t>в окне выполнения прививки</w:t>
      </w:r>
      <w:r w:rsidR="00600E91" w:rsidRPr="009C16B3">
        <w:t xml:space="preserve"> </w:t>
      </w:r>
      <w:r w:rsidRPr="009C16B3">
        <w:t xml:space="preserve">заполните все обязательные (выделенные цветом) поля, необходимые для сохранения прививки. Для включения информации о прививке в СЭМД должны быть заполнены </w:t>
      </w:r>
      <w:r w:rsidR="00FB059C" w:rsidRPr="009C16B3">
        <w:t xml:space="preserve">в соответствии с таблицей ниже </w:t>
      </w:r>
      <w:r w:rsidR="0094650E" w:rsidRPr="009C16B3">
        <w:t>(</w:t>
      </w:r>
      <w:r w:rsidR="0094650E" w:rsidRPr="009C16B3">
        <w:fldChar w:fldCharType="begin"/>
      </w:r>
      <w:r w:rsidR="0094650E" w:rsidRPr="009C16B3">
        <w:instrText xml:space="preserve"> REF _Ref181683291 \h </w:instrText>
      </w:r>
      <w:r w:rsidR="0094650E" w:rsidRPr="009C16B3">
        <w:fldChar w:fldCharType="separate"/>
      </w:r>
      <w:r w:rsidR="0018295D" w:rsidRPr="009C16B3">
        <w:t>Таблица </w:t>
      </w:r>
      <w:r w:rsidR="0018295D">
        <w:rPr>
          <w:noProof/>
        </w:rPr>
        <w:t>2</w:t>
      </w:r>
      <w:r w:rsidR="0094650E" w:rsidRPr="009C16B3">
        <w:fldChar w:fldCharType="end"/>
      </w:r>
      <w:r w:rsidR="0094650E" w:rsidRPr="009C16B3">
        <w:t>)</w:t>
      </w:r>
      <w:r w:rsidRPr="009C16B3">
        <w:t>;</w:t>
      </w:r>
    </w:p>
    <w:p w:rsidR="00FA63A9" w:rsidRPr="009C16B3" w:rsidRDefault="009A26F2" w:rsidP="001A3A7A">
      <w:pPr>
        <w:pStyle w:val="phtabletitle"/>
      </w:pPr>
      <w:bookmarkStart w:id="34" w:name="_Ref181683291"/>
      <w:r w:rsidRPr="009C16B3">
        <w:t>Таблица</w:t>
      </w:r>
      <w:r w:rsidR="0094650E" w:rsidRPr="009C16B3">
        <w:t> </w:t>
      </w:r>
      <w:r w:rsidRPr="009C16B3">
        <w:fldChar w:fldCharType="begin"/>
      </w:r>
      <w:r w:rsidRPr="009C16B3">
        <w:instrText>SEQ Таблица \* ARABIC</w:instrText>
      </w:r>
      <w:r w:rsidRPr="009C16B3">
        <w:fldChar w:fldCharType="separate"/>
      </w:r>
      <w:r w:rsidR="0018295D">
        <w:rPr>
          <w:noProof/>
        </w:rPr>
        <w:t>2</w:t>
      </w:r>
      <w:r w:rsidRPr="009C16B3">
        <w:fldChar w:fldCharType="end"/>
      </w:r>
      <w:bookmarkEnd w:id="34"/>
      <w:r w:rsidRPr="009C16B3">
        <w:t xml:space="preserve"> </w:t>
      </w:r>
      <w:r w:rsidR="001A3A7A" w:rsidRPr="009C16B3">
        <w:t xml:space="preserve">– </w:t>
      </w:r>
      <w:r w:rsidRPr="009C16B3">
        <w:t>Поля, заполняемые для включения в СЭМД информации о прививке</w:t>
      </w:r>
    </w:p>
    <w:tbl>
      <w:tblPr>
        <w:tblStyle w:val="ad"/>
        <w:tblW w:w="5000" w:type="pct"/>
        <w:tblLook w:val="0020" w:firstRow="1" w:lastRow="0" w:firstColumn="0" w:lastColumn="0" w:noHBand="0" w:noVBand="0"/>
      </w:tblPr>
      <w:tblGrid>
        <w:gridCol w:w="3246"/>
        <w:gridCol w:w="6942"/>
      </w:tblGrid>
      <w:tr w:rsidR="00FA63A9" w:rsidRPr="009C16B3" w:rsidTr="003D72CC">
        <w:trPr>
          <w:tblHeader/>
        </w:trPr>
        <w:tc>
          <w:tcPr>
            <w:tcW w:w="1593" w:type="pct"/>
          </w:tcPr>
          <w:p w:rsidR="00FA63A9" w:rsidRPr="009C16B3" w:rsidRDefault="009A26F2" w:rsidP="003D72CC">
            <w:pPr>
              <w:pStyle w:val="phtablecolcaption"/>
            </w:pPr>
            <w:bookmarkStart w:id="35" w:name="scroll-bookmark-11"/>
            <w:r w:rsidRPr="009C16B3">
              <w:t>Наименование поля</w:t>
            </w:r>
            <w:bookmarkEnd w:id="35"/>
          </w:p>
        </w:tc>
        <w:tc>
          <w:tcPr>
            <w:tcW w:w="3407" w:type="pct"/>
          </w:tcPr>
          <w:p w:rsidR="00FA63A9" w:rsidRPr="009C16B3" w:rsidRDefault="009A26F2" w:rsidP="003D72CC">
            <w:pPr>
              <w:pStyle w:val="phtablecolcaption"/>
            </w:pPr>
            <w:r w:rsidRPr="009C16B3">
              <w:t>Пояснение</w:t>
            </w:r>
          </w:p>
        </w:tc>
      </w:tr>
      <w:tr w:rsidR="00FA63A9" w:rsidRPr="009C16B3" w:rsidTr="003D72CC">
        <w:tc>
          <w:tcPr>
            <w:tcW w:w="1593" w:type="pct"/>
          </w:tcPr>
          <w:p w:rsidR="00FA63A9" w:rsidRPr="009C16B3" w:rsidRDefault="009A26F2" w:rsidP="001A3A7A">
            <w:pPr>
              <w:pStyle w:val="phtablecellleft"/>
            </w:pPr>
            <w:r w:rsidRPr="009C16B3">
              <w:t>Дата назначения</w:t>
            </w:r>
          </w:p>
        </w:tc>
        <w:tc>
          <w:tcPr>
            <w:tcW w:w="3407" w:type="pct"/>
          </w:tcPr>
          <w:p w:rsidR="00FA63A9" w:rsidRPr="009C16B3" w:rsidRDefault="009A26F2" w:rsidP="001A3A7A">
            <w:pPr>
              <w:pStyle w:val="phtablecellleft"/>
            </w:pPr>
            <w:r w:rsidRPr="009C16B3">
              <w:t>Оставьте значение, подставленное Системой по умолчанию.</w:t>
            </w:r>
          </w:p>
          <w:p w:rsidR="00FA63A9" w:rsidRPr="009C16B3" w:rsidRDefault="009A26F2" w:rsidP="001A3A7A">
            <w:pPr>
              <w:pStyle w:val="phtablecellleft"/>
            </w:pPr>
            <w:r w:rsidRPr="009C16B3">
              <w:t>По умолчанию указывается текущая дата</w:t>
            </w:r>
          </w:p>
        </w:tc>
      </w:tr>
      <w:tr w:rsidR="00FA63A9" w:rsidRPr="009C16B3" w:rsidTr="003D72CC">
        <w:tc>
          <w:tcPr>
            <w:tcW w:w="1593" w:type="pct"/>
          </w:tcPr>
          <w:p w:rsidR="00FA63A9" w:rsidRPr="009C16B3" w:rsidRDefault="009A26F2" w:rsidP="001A3A7A">
            <w:pPr>
              <w:pStyle w:val="phtablecellleft"/>
            </w:pPr>
            <w:r w:rsidRPr="009C16B3">
              <w:t>Дата выполнения</w:t>
            </w:r>
          </w:p>
        </w:tc>
        <w:tc>
          <w:tcPr>
            <w:tcW w:w="3407" w:type="pct"/>
          </w:tcPr>
          <w:p w:rsidR="00FA63A9" w:rsidRPr="009C16B3" w:rsidRDefault="009A26F2" w:rsidP="001A3A7A">
            <w:pPr>
              <w:pStyle w:val="phtablecellleft"/>
            </w:pPr>
            <w:r w:rsidRPr="009C16B3">
              <w:t>Оставьте значение, подставленное Системой по умолчанию.</w:t>
            </w:r>
          </w:p>
          <w:p w:rsidR="00FA63A9" w:rsidRPr="009C16B3" w:rsidRDefault="009A26F2" w:rsidP="001A3A7A">
            <w:pPr>
              <w:pStyle w:val="phtablecellleft"/>
            </w:pPr>
            <w:r w:rsidRPr="009C16B3">
              <w:t>По умолчанию указывается текущая дата</w:t>
            </w:r>
          </w:p>
        </w:tc>
      </w:tr>
      <w:tr w:rsidR="00FA63A9" w:rsidRPr="009C16B3" w:rsidTr="003D72CC">
        <w:tc>
          <w:tcPr>
            <w:tcW w:w="1593" w:type="pct"/>
          </w:tcPr>
          <w:p w:rsidR="00FA63A9" w:rsidRPr="009C16B3" w:rsidRDefault="009A26F2" w:rsidP="001A3A7A">
            <w:pPr>
              <w:pStyle w:val="phtablecellleft"/>
            </w:pPr>
            <w:r w:rsidRPr="009C16B3">
              <w:t>Статус</w:t>
            </w:r>
          </w:p>
        </w:tc>
        <w:tc>
          <w:tcPr>
            <w:tcW w:w="3407" w:type="pct"/>
          </w:tcPr>
          <w:p w:rsidR="00FA63A9" w:rsidRPr="009C16B3" w:rsidRDefault="009A26F2" w:rsidP="001A3A7A">
            <w:pPr>
              <w:pStyle w:val="phtablecellleft"/>
            </w:pPr>
            <w:r w:rsidRPr="009C16B3">
              <w:t>Оставьте значение, подставленное Системой по умолчанию.</w:t>
            </w:r>
          </w:p>
          <w:p w:rsidR="00FA63A9" w:rsidRPr="009C16B3" w:rsidRDefault="009A26F2" w:rsidP="001A3A7A">
            <w:pPr>
              <w:pStyle w:val="phtablecellleft"/>
            </w:pPr>
            <w:r w:rsidRPr="009C16B3">
              <w:t>По умолчанию</w:t>
            </w:r>
            <w:r w:rsidR="00600E91" w:rsidRPr="009C16B3">
              <w:t xml:space="preserve"> </w:t>
            </w:r>
            <w:r w:rsidRPr="009C16B3">
              <w:t xml:space="preserve">указывается значение </w:t>
            </w:r>
            <w:r w:rsidR="00E30C7E" w:rsidRPr="009C16B3">
              <w:t>«</w:t>
            </w:r>
            <w:r w:rsidRPr="009C16B3">
              <w:t>Сделана</w:t>
            </w:r>
            <w:r w:rsidR="00E30C7E" w:rsidRPr="009C16B3">
              <w:t>»</w:t>
            </w:r>
          </w:p>
        </w:tc>
      </w:tr>
      <w:tr w:rsidR="00FA63A9" w:rsidRPr="009C16B3" w:rsidTr="003D72CC">
        <w:tc>
          <w:tcPr>
            <w:tcW w:w="1593" w:type="pct"/>
          </w:tcPr>
          <w:p w:rsidR="00FA63A9" w:rsidRPr="009C16B3" w:rsidRDefault="009A26F2" w:rsidP="001A3A7A">
            <w:pPr>
              <w:pStyle w:val="phtablecellleft"/>
            </w:pPr>
            <w:r w:rsidRPr="009C16B3">
              <w:t>Схема</w:t>
            </w:r>
          </w:p>
        </w:tc>
        <w:tc>
          <w:tcPr>
            <w:tcW w:w="3407" w:type="pct"/>
          </w:tcPr>
          <w:p w:rsidR="00FA63A9" w:rsidRPr="009C16B3" w:rsidRDefault="009A26F2" w:rsidP="001A3A7A">
            <w:pPr>
              <w:pStyle w:val="phtablecellleft"/>
            </w:pPr>
            <w:r w:rsidRPr="009C16B3">
              <w:t>Введите</w:t>
            </w:r>
            <w:r w:rsidR="00600E91" w:rsidRPr="009C16B3">
              <w:t xml:space="preserve"> </w:t>
            </w:r>
            <w:r w:rsidRPr="009C16B3">
              <w:t>в справочнике</w:t>
            </w:r>
            <w:r w:rsidR="00600E91" w:rsidRPr="009C16B3">
              <w:t xml:space="preserve"> </w:t>
            </w:r>
            <w:r w:rsidRPr="009C16B3">
              <w:t>схему вакцинации</w:t>
            </w:r>
          </w:p>
        </w:tc>
      </w:tr>
      <w:tr w:rsidR="00FA63A9" w:rsidRPr="009C16B3" w:rsidTr="003D72CC">
        <w:tc>
          <w:tcPr>
            <w:tcW w:w="1593" w:type="pct"/>
          </w:tcPr>
          <w:p w:rsidR="00FA63A9" w:rsidRPr="009C16B3" w:rsidRDefault="009A26F2" w:rsidP="001A3A7A">
            <w:pPr>
              <w:pStyle w:val="phtablecellleft"/>
            </w:pPr>
            <w:r w:rsidRPr="009C16B3">
              <w:t>Прививка</w:t>
            </w:r>
          </w:p>
        </w:tc>
        <w:tc>
          <w:tcPr>
            <w:tcW w:w="3407" w:type="pct"/>
          </w:tcPr>
          <w:p w:rsidR="00FA63A9" w:rsidRPr="009C16B3" w:rsidRDefault="009A26F2" w:rsidP="001A3A7A">
            <w:pPr>
              <w:pStyle w:val="phtablecellleft"/>
            </w:pPr>
            <w:r w:rsidRPr="009C16B3">
              <w:t>Выберите выполняемую прививку</w:t>
            </w:r>
          </w:p>
        </w:tc>
      </w:tr>
      <w:tr w:rsidR="00FA63A9" w:rsidRPr="009C16B3" w:rsidTr="003D72CC">
        <w:tc>
          <w:tcPr>
            <w:tcW w:w="1593" w:type="pct"/>
          </w:tcPr>
          <w:p w:rsidR="00FA63A9" w:rsidRPr="009C16B3" w:rsidRDefault="009A26F2" w:rsidP="001A3A7A">
            <w:pPr>
              <w:pStyle w:val="phtablecellleft"/>
            </w:pPr>
            <w:r w:rsidRPr="009C16B3">
              <w:t>МИБП</w:t>
            </w:r>
          </w:p>
        </w:tc>
        <w:tc>
          <w:tcPr>
            <w:tcW w:w="3407" w:type="pct"/>
          </w:tcPr>
          <w:p w:rsidR="00FA63A9" w:rsidRPr="009C16B3" w:rsidRDefault="009A26F2" w:rsidP="001A3A7A">
            <w:pPr>
              <w:pStyle w:val="phtablecellleft"/>
            </w:pPr>
            <w:r w:rsidRPr="009C16B3">
              <w:t>Выберите</w:t>
            </w:r>
            <w:r w:rsidR="00600E91" w:rsidRPr="009C16B3">
              <w:t xml:space="preserve"> </w:t>
            </w:r>
            <w:r w:rsidRPr="009C16B3">
              <w:t>используемый для вакцинации препарат</w:t>
            </w:r>
          </w:p>
        </w:tc>
      </w:tr>
      <w:tr w:rsidR="00FA63A9" w:rsidRPr="009C16B3" w:rsidTr="003D72CC">
        <w:tc>
          <w:tcPr>
            <w:tcW w:w="1593" w:type="pct"/>
          </w:tcPr>
          <w:p w:rsidR="00FA63A9" w:rsidRPr="009C16B3" w:rsidRDefault="009A26F2" w:rsidP="001A3A7A">
            <w:pPr>
              <w:pStyle w:val="phtablecellleft"/>
            </w:pPr>
            <w:r w:rsidRPr="009C16B3">
              <w:t>Посещение</w:t>
            </w:r>
          </w:p>
        </w:tc>
        <w:tc>
          <w:tcPr>
            <w:tcW w:w="3407" w:type="pct"/>
          </w:tcPr>
          <w:p w:rsidR="00FA63A9" w:rsidRPr="009C16B3" w:rsidRDefault="009A26F2" w:rsidP="001A3A7A">
            <w:pPr>
              <w:pStyle w:val="phtablecellleft"/>
            </w:pPr>
            <w:r w:rsidRPr="009C16B3">
              <w:t>Оставьте значение, подставленное Системой по умолчанию.</w:t>
            </w:r>
          </w:p>
          <w:p w:rsidR="00FA63A9" w:rsidRPr="009C16B3" w:rsidRDefault="009A26F2" w:rsidP="001A3A7A">
            <w:pPr>
              <w:pStyle w:val="phtablecellleft"/>
            </w:pPr>
            <w:r w:rsidRPr="009C16B3">
              <w:t>По умолчанию указывается</w:t>
            </w:r>
            <w:r w:rsidR="00600E91" w:rsidRPr="009C16B3">
              <w:t xml:space="preserve"> </w:t>
            </w:r>
            <w:r w:rsidRPr="009C16B3">
              <w:t>текущий прием пациента</w:t>
            </w:r>
          </w:p>
        </w:tc>
      </w:tr>
    </w:tbl>
    <w:p w:rsidR="00FA63A9" w:rsidRPr="009C16B3" w:rsidRDefault="00FA63A9" w:rsidP="001A3A7A">
      <w:pPr>
        <w:pStyle w:val="phnormal"/>
      </w:pPr>
    </w:p>
    <w:p w:rsidR="00FA63A9" w:rsidRPr="009C16B3" w:rsidRDefault="009A26F2" w:rsidP="00A73218">
      <w:pPr>
        <w:pStyle w:val="phlistitemized2"/>
      </w:pPr>
      <w:r w:rsidRPr="009C16B3">
        <w:lastRenderedPageBreak/>
        <w:t xml:space="preserve">нажмите на кнопку </w:t>
      </w:r>
      <w:r w:rsidR="00E30C7E" w:rsidRPr="009C16B3">
        <w:t>«</w:t>
      </w:r>
      <w:r w:rsidRPr="009C16B3">
        <w:t>ОК</w:t>
      </w:r>
      <w:r w:rsidR="00E30C7E" w:rsidRPr="009C16B3">
        <w:t>»</w:t>
      </w:r>
      <w:r w:rsidRPr="009C16B3">
        <w:t xml:space="preserve"> для сохранения данных выполняемой прививки. Отобразится системный запрос на внесение</w:t>
      </w:r>
      <w:r w:rsidR="00600E91" w:rsidRPr="009C16B3">
        <w:t xml:space="preserve"> </w:t>
      </w:r>
      <w:r w:rsidRPr="009C16B3">
        <w:t>реакции, жалобы или осложнения на прививку;</w:t>
      </w:r>
    </w:p>
    <w:p w:rsidR="00FA63A9" w:rsidRPr="009C16B3" w:rsidRDefault="009A26F2" w:rsidP="00A73218">
      <w:pPr>
        <w:pStyle w:val="phlistitemized2"/>
      </w:pPr>
      <w:r w:rsidRPr="009C16B3">
        <w:t xml:space="preserve">в окне запросе нажмите на кнопку </w:t>
      </w:r>
      <w:r w:rsidR="00E30C7E" w:rsidRPr="009C16B3">
        <w:t>«</w:t>
      </w:r>
      <w:r w:rsidRPr="009C16B3">
        <w:t>Нет</w:t>
      </w:r>
      <w:r w:rsidR="00E30C7E" w:rsidRPr="009C16B3">
        <w:t>»</w:t>
      </w:r>
      <w:r w:rsidRPr="009C16B3">
        <w:t>. Сделанная прививка отобразится в прививочной карте пациента;</w:t>
      </w:r>
    </w:p>
    <w:p w:rsidR="00FA63A9" w:rsidRPr="009C16B3" w:rsidRDefault="009A26F2" w:rsidP="00A73218">
      <w:pPr>
        <w:pStyle w:val="phlistitemized2"/>
      </w:pPr>
      <w:r w:rsidRPr="009C16B3">
        <w:t>закройте прививочную карту для возврата к окну оказания приема</w:t>
      </w:r>
      <w:r w:rsidR="00317D70" w:rsidRPr="009C16B3">
        <w:t>.</w:t>
      </w:r>
    </w:p>
    <w:p w:rsidR="00914688" w:rsidRPr="009C16B3" w:rsidRDefault="00914688" w:rsidP="004143B8">
      <w:pPr>
        <w:pStyle w:val="phlistitemizedtitle"/>
      </w:pPr>
      <w:r w:rsidRPr="009C16B3">
        <w:rPr>
          <w:b/>
        </w:rPr>
        <w:t>Примечания</w:t>
      </w:r>
    </w:p>
    <w:p w:rsidR="00914688" w:rsidRPr="009C16B3" w:rsidRDefault="00914688" w:rsidP="001A3A7A">
      <w:pPr>
        <w:pStyle w:val="phnormal"/>
      </w:pPr>
      <w:r w:rsidRPr="009C16B3">
        <w:t>1 Также для формирования медицинской справки используется информация о месте учебы/работы пациента. Данная информация автоматически подтягивается из персональной медицинской карты пациента в момент формировани</w:t>
      </w:r>
      <w:r w:rsidR="004F1FDE" w:rsidRPr="009C16B3">
        <w:t>я</w:t>
      </w:r>
      <w:r w:rsidRPr="009C16B3">
        <w:t xml:space="preserve"> СЭМД. Наличие указанной информации не является обязательным для формирования СЭМД.</w:t>
      </w:r>
    </w:p>
    <w:p w:rsidR="00914688" w:rsidRPr="009C16B3" w:rsidRDefault="00914688" w:rsidP="001A3A7A">
      <w:pPr>
        <w:pStyle w:val="phnormal"/>
      </w:pPr>
      <w:r w:rsidRPr="009C16B3">
        <w:t>2 </w:t>
      </w:r>
      <w:proofErr w:type="gramStart"/>
      <w:r w:rsidRPr="009C16B3">
        <w:t>В</w:t>
      </w:r>
      <w:proofErr w:type="gramEnd"/>
      <w:r w:rsidRPr="009C16B3">
        <w:t xml:space="preserve"> текущем руководстве приведен один из вариантов выполнения прививки пациенту. Более подробная информация обо всех возможных вариантах вакцинации, а также о работе с прививочной картой в целом представлена в руководстве пользователя «Вакцинопрофилактика».</w:t>
      </w:r>
    </w:p>
    <w:p w:rsidR="00FA63A9" w:rsidRPr="009C16B3" w:rsidRDefault="009A26F2" w:rsidP="00A73218">
      <w:pPr>
        <w:pStyle w:val="phlistitemized1"/>
      </w:pPr>
      <w:r w:rsidRPr="009C16B3">
        <w:t xml:space="preserve">нажмите на кнопку </w:t>
      </w:r>
      <w:r w:rsidR="00E30C7E" w:rsidRPr="009C16B3">
        <w:t>«</w:t>
      </w:r>
      <w:r w:rsidRPr="009C16B3">
        <w:t>Сохранить</w:t>
      </w:r>
      <w:r w:rsidR="00E30C7E" w:rsidRPr="009C16B3">
        <w:t>»</w:t>
      </w:r>
      <w:r w:rsidRPr="009C16B3">
        <w:t xml:space="preserve"> для сохранения внесенных в при</w:t>
      </w:r>
      <w:r w:rsidR="00AF5C6E" w:rsidRPr="009C16B3">
        <w:t>е</w:t>
      </w:r>
      <w:r w:rsidRPr="009C16B3">
        <w:t>м данных.</w:t>
      </w:r>
    </w:p>
    <w:p w:rsidR="00FA63A9" w:rsidRPr="009C16B3" w:rsidRDefault="009A26F2" w:rsidP="002C77ED">
      <w:pPr>
        <w:pStyle w:val="2"/>
      </w:pPr>
      <w:bookmarkStart w:id="36" w:name="scroll-bookmark-12"/>
      <w:bookmarkStart w:id="37" w:name="_Toc181650062"/>
      <w:bookmarkStart w:id="38" w:name="_Toc181650094"/>
      <w:bookmarkStart w:id="39" w:name="_Toc183078858"/>
      <w:r w:rsidRPr="009C16B3">
        <w:t>Формирование СЭМД</w:t>
      </w:r>
      <w:bookmarkEnd w:id="36"/>
      <w:bookmarkEnd w:id="37"/>
      <w:bookmarkEnd w:id="38"/>
      <w:bookmarkEnd w:id="39"/>
    </w:p>
    <w:p w:rsidR="00FA63A9" w:rsidRPr="009C16B3" w:rsidRDefault="009A26F2" w:rsidP="00914688">
      <w:pPr>
        <w:pStyle w:val="phnormal"/>
      </w:pPr>
      <w:r w:rsidRPr="009C16B3">
        <w:t xml:space="preserve">СЭМД </w:t>
      </w:r>
      <w:r w:rsidR="00E30C7E" w:rsidRPr="009C16B3">
        <w:t>«</w:t>
      </w:r>
      <w:r w:rsidRPr="009C16B3">
        <w:t xml:space="preserve">Медицинская </w:t>
      </w:r>
      <w:proofErr w:type="gramStart"/>
      <w:r w:rsidRPr="009C16B3">
        <w:t>справка</w:t>
      </w:r>
      <w:r w:rsidR="00E30C7E" w:rsidRPr="009C16B3">
        <w:t>»</w:t>
      </w:r>
      <w:r w:rsidR="002F4165">
        <w:t>/</w:t>
      </w:r>
      <w:proofErr w:type="gramEnd"/>
      <w:r w:rsidR="002F4165" w:rsidRPr="002F4165">
        <w:t xml:space="preserve"> </w:t>
      </w:r>
      <w:r w:rsidR="002F4165">
        <w:t>«Справка о состоянии здоровья по месту требования»</w:t>
      </w:r>
      <w:r w:rsidRPr="009C16B3">
        <w:t xml:space="preserve"> формируется на основании оказанного пациенту амбулаторного приема, в рамках которого оформлена медицинская справка (</w:t>
      </w:r>
      <w:r w:rsidR="00D911B4" w:rsidRPr="009C16B3">
        <w:t>п. </w:t>
      </w:r>
      <w:r w:rsidR="00796D2A" w:rsidRPr="009C16B3">
        <w:fldChar w:fldCharType="begin"/>
      </w:r>
      <w:r w:rsidR="00796D2A" w:rsidRPr="009C16B3">
        <w:instrText xml:space="preserve"> REF scroll-bookmark-9 \r \h </w:instrText>
      </w:r>
      <w:r w:rsidR="00796D2A" w:rsidRPr="009C16B3">
        <w:fldChar w:fldCharType="separate"/>
      </w:r>
      <w:r w:rsidR="0018295D">
        <w:t>2.2</w:t>
      </w:r>
      <w:r w:rsidR="00796D2A" w:rsidRPr="009C16B3">
        <w:fldChar w:fldCharType="end"/>
      </w:r>
      <w:r w:rsidRPr="009C16B3">
        <w:t>).</w:t>
      </w:r>
    </w:p>
    <w:p w:rsidR="00914688" w:rsidRPr="009C16B3" w:rsidRDefault="00914688" w:rsidP="00914688">
      <w:pPr>
        <w:pStyle w:val="phnormal"/>
      </w:pPr>
      <w:r w:rsidRPr="009C16B3">
        <w:rPr>
          <w:b/>
        </w:rPr>
        <w:t>Примечание</w:t>
      </w:r>
      <w:r w:rsidRPr="00B264F2">
        <w:t xml:space="preserve"> </w:t>
      </w:r>
      <w:r w:rsidRPr="009C16B3">
        <w:rPr>
          <w:b/>
        </w:rPr>
        <w:t>–</w:t>
      </w:r>
      <w:r w:rsidRPr="009C16B3">
        <w:t xml:space="preserve"> Помимо оказанного приема по оформлению справки, также должно быть обеспечено наличие всей необходимой информации о пациенте, сотрудниках МО (авторе и участниках подписания документа) и самой МО, в рамках которой формируется документ (</w:t>
      </w:r>
      <w:r w:rsidR="00796D2A" w:rsidRPr="009C16B3">
        <w:t>п. </w:t>
      </w:r>
      <w:r w:rsidR="00796D2A" w:rsidRPr="009C16B3">
        <w:fldChar w:fldCharType="begin"/>
      </w:r>
      <w:r w:rsidR="00796D2A" w:rsidRPr="009C16B3">
        <w:instrText xml:space="preserve"> REF _Ref181689747 \r \h </w:instrText>
      </w:r>
      <w:r w:rsidR="00796D2A" w:rsidRPr="009C16B3">
        <w:fldChar w:fldCharType="separate"/>
      </w:r>
      <w:r w:rsidR="0018295D">
        <w:t>2.1</w:t>
      </w:r>
      <w:r w:rsidR="00796D2A" w:rsidRPr="009C16B3">
        <w:fldChar w:fldCharType="end"/>
      </w:r>
      <w:r w:rsidRPr="009C16B3">
        <w:t>).</w:t>
      </w:r>
    </w:p>
    <w:p w:rsidR="00FA63A9" w:rsidRPr="009C16B3" w:rsidRDefault="009A26F2" w:rsidP="00914688">
      <w:pPr>
        <w:pStyle w:val="phlistitemizedtitle"/>
      </w:pPr>
      <w:r w:rsidRPr="009C16B3">
        <w:t>Чтобы сформировать СЭМД</w:t>
      </w:r>
      <w:r w:rsidR="00600E91" w:rsidRPr="009C16B3">
        <w:t xml:space="preserve"> </w:t>
      </w:r>
      <w:r w:rsidR="00E30C7E" w:rsidRPr="009C16B3">
        <w:t>«</w:t>
      </w:r>
      <w:r w:rsidRPr="009C16B3">
        <w:t>Медицинская справка</w:t>
      </w:r>
      <w:r w:rsidR="00E30C7E" w:rsidRPr="009C16B3">
        <w:t>»</w:t>
      </w:r>
      <w:r w:rsidRPr="009C16B3">
        <w:t>, выполните следующие действия:</w:t>
      </w:r>
    </w:p>
    <w:p w:rsidR="00FA63A9" w:rsidRPr="009C16B3" w:rsidRDefault="009A26F2" w:rsidP="00A73218">
      <w:pPr>
        <w:pStyle w:val="phlistitemized1"/>
      </w:pPr>
      <w:r w:rsidRPr="009C16B3">
        <w:t xml:space="preserve">выберите пункт главного меню </w:t>
      </w:r>
      <w:r w:rsidR="00E30C7E" w:rsidRPr="009C16B3">
        <w:t>«</w:t>
      </w:r>
      <w:r w:rsidRPr="009C16B3">
        <w:t>Рабочие места</w:t>
      </w:r>
      <w:r w:rsidR="00EB032C" w:rsidRPr="009C16B3">
        <w:t xml:space="preserve">/ </w:t>
      </w:r>
      <w:r w:rsidRPr="009C16B3">
        <w:t>Дневник</w:t>
      </w:r>
      <w:r w:rsidR="00E30C7E" w:rsidRPr="009C16B3">
        <w:t>»</w:t>
      </w:r>
      <w:r w:rsidRPr="009C16B3">
        <w:t>. Откроется основное рабочее место врача</w:t>
      </w:r>
      <w:r w:rsidR="004143B8" w:rsidRPr="009C16B3">
        <w:t xml:space="preserve"> (</w:t>
      </w:r>
      <w:r w:rsidR="004143B8" w:rsidRPr="009C16B3">
        <w:fldChar w:fldCharType="begin"/>
      </w:r>
      <w:r w:rsidR="004143B8" w:rsidRPr="009C16B3">
        <w:instrText xml:space="preserve"> REF _Ref181683365 \h </w:instrText>
      </w:r>
      <w:r w:rsidR="004143B8" w:rsidRPr="009C16B3">
        <w:fldChar w:fldCharType="separate"/>
      </w:r>
      <w:r w:rsidR="0018295D" w:rsidRPr="009C16B3">
        <w:t>Рисунок </w:t>
      </w:r>
      <w:r w:rsidR="0018295D">
        <w:rPr>
          <w:noProof/>
        </w:rPr>
        <w:t>7</w:t>
      </w:r>
      <w:r w:rsidR="004143B8" w:rsidRPr="009C16B3">
        <w:fldChar w:fldCharType="end"/>
      </w:r>
      <w:r w:rsidR="004143B8" w:rsidRPr="009C16B3">
        <w:t>)</w:t>
      </w:r>
      <w:r w:rsidRPr="009C16B3">
        <w:t>;</w:t>
      </w:r>
    </w:p>
    <w:p w:rsidR="00FA63A9" w:rsidRPr="009C16B3" w:rsidRDefault="009A26F2" w:rsidP="0075362F">
      <w:pPr>
        <w:pStyle w:val="phfigure"/>
      </w:pPr>
      <w:r w:rsidRPr="009C16B3">
        <w:rPr>
          <w:noProof/>
        </w:rPr>
        <w:lastRenderedPageBreak/>
        <w:drawing>
          <wp:inline distT="0" distB="0" distL="0" distR="0" wp14:anchorId="1C66C3B3" wp14:editId="2D6E6EBD">
            <wp:extent cx="6295390" cy="1946156"/>
            <wp:effectExtent l="19050" t="19050" r="10160" b="16510"/>
            <wp:docPr id="100024" name="Рисунок 100024" descr="Дневник вра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122661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946156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446239" w:rsidRPr="009C16B3" w:rsidRDefault="009A26F2" w:rsidP="00914688">
      <w:pPr>
        <w:pStyle w:val="phfiguretitle"/>
      </w:pPr>
      <w:bookmarkStart w:id="40" w:name="_Ref181683365"/>
      <w:r w:rsidRPr="009C16B3">
        <w:t>Рисунок</w:t>
      </w:r>
      <w:r w:rsidR="004143B8" w:rsidRPr="009C16B3">
        <w:t> </w:t>
      </w:r>
      <w:r w:rsidRPr="009C16B3">
        <w:fldChar w:fldCharType="begin"/>
      </w:r>
      <w:r w:rsidRPr="009C16B3">
        <w:instrText>SEQ Рисунок \* ARABIC</w:instrText>
      </w:r>
      <w:r w:rsidRPr="009C16B3">
        <w:fldChar w:fldCharType="separate"/>
      </w:r>
      <w:r w:rsidR="0018295D">
        <w:rPr>
          <w:noProof/>
        </w:rPr>
        <w:t>7</w:t>
      </w:r>
      <w:r w:rsidRPr="009C16B3">
        <w:fldChar w:fldCharType="end"/>
      </w:r>
      <w:bookmarkEnd w:id="40"/>
      <w:r w:rsidRPr="009C16B3">
        <w:t xml:space="preserve"> </w:t>
      </w:r>
      <w:r w:rsidR="00914688" w:rsidRPr="009C16B3">
        <w:t xml:space="preserve">– </w:t>
      </w:r>
      <w:r w:rsidRPr="009C16B3">
        <w:t>Дневник врача</w:t>
      </w:r>
    </w:p>
    <w:p w:rsidR="00FA63A9" w:rsidRPr="009C16B3" w:rsidRDefault="009A26F2" w:rsidP="00A73218">
      <w:pPr>
        <w:pStyle w:val="phlistitemized1"/>
      </w:pPr>
      <w:r w:rsidRPr="009C16B3">
        <w:t xml:space="preserve">выберите в списке оказанный пациенту прием, в рамках которого внесены данные медицинской справки, и нажмите на ссылку </w:t>
      </w:r>
      <w:r w:rsidR="00E30C7E" w:rsidRPr="009C16B3">
        <w:t>«</w:t>
      </w:r>
      <w:r w:rsidRPr="009C16B3">
        <w:t>Редактировать</w:t>
      </w:r>
      <w:r w:rsidR="00E30C7E" w:rsidRPr="009C16B3">
        <w:t>»</w:t>
      </w:r>
      <w:r w:rsidRPr="009C16B3">
        <w:t>. Откроется окно редактирования оказанного приема</w:t>
      </w:r>
      <w:r w:rsidR="004143B8" w:rsidRPr="009C16B3">
        <w:t xml:space="preserve"> (</w:t>
      </w:r>
      <w:r w:rsidR="004143B8" w:rsidRPr="009C16B3">
        <w:fldChar w:fldCharType="begin"/>
      </w:r>
      <w:r w:rsidR="004143B8" w:rsidRPr="009C16B3">
        <w:instrText xml:space="preserve"> REF _Ref181683451 \h </w:instrText>
      </w:r>
      <w:r w:rsidR="004143B8" w:rsidRPr="009C16B3">
        <w:fldChar w:fldCharType="separate"/>
      </w:r>
      <w:r w:rsidR="0018295D" w:rsidRPr="009C16B3">
        <w:t>Рисунок </w:t>
      </w:r>
      <w:r w:rsidR="0018295D">
        <w:rPr>
          <w:noProof/>
        </w:rPr>
        <w:t>8</w:t>
      </w:r>
      <w:r w:rsidR="004143B8" w:rsidRPr="009C16B3">
        <w:fldChar w:fldCharType="end"/>
      </w:r>
      <w:r w:rsidR="004143B8" w:rsidRPr="009C16B3">
        <w:t>)</w:t>
      </w:r>
      <w:r w:rsidRPr="009C16B3">
        <w:t>;</w:t>
      </w:r>
    </w:p>
    <w:p w:rsidR="00FA63A9" w:rsidRPr="009C16B3" w:rsidRDefault="007F700C" w:rsidP="0075362F">
      <w:pPr>
        <w:pStyle w:val="phfigure"/>
      </w:pPr>
      <w:r w:rsidRPr="009C16B3">
        <w:rPr>
          <w:noProof/>
        </w:rPr>
        <w:drawing>
          <wp:inline distT="0" distB="0" distL="0" distR="0" wp14:anchorId="7731A2E3" wp14:editId="4642D287">
            <wp:extent cx="5976127" cy="3551274"/>
            <wp:effectExtent l="19050" t="19050" r="24765" b="1143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174" t="1422" r="1006" b="-1"/>
                    <a:stretch/>
                  </pic:blipFill>
                  <pic:spPr bwMode="auto">
                    <a:xfrm>
                      <a:off x="0" y="0"/>
                      <a:ext cx="6008855" cy="3570722"/>
                    </a:xfrm>
                    <a:prstGeom prst="rect">
                      <a:avLst/>
                    </a:prstGeom>
                    <a:ln w="12696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6239" w:rsidRPr="009C16B3" w:rsidRDefault="009A26F2" w:rsidP="00914688">
      <w:pPr>
        <w:pStyle w:val="phfiguretitle"/>
      </w:pPr>
      <w:bookmarkStart w:id="41" w:name="_Ref181683451"/>
      <w:r w:rsidRPr="009C16B3">
        <w:t>Рисунок</w:t>
      </w:r>
      <w:r w:rsidR="004143B8" w:rsidRPr="009C16B3">
        <w:t> </w:t>
      </w:r>
      <w:r w:rsidRPr="009C16B3">
        <w:fldChar w:fldCharType="begin"/>
      </w:r>
      <w:r w:rsidRPr="009C16B3">
        <w:instrText>SEQ Рисунок \* ARABIC</w:instrText>
      </w:r>
      <w:r w:rsidRPr="009C16B3">
        <w:fldChar w:fldCharType="separate"/>
      </w:r>
      <w:r w:rsidR="0018295D">
        <w:rPr>
          <w:noProof/>
        </w:rPr>
        <w:t>8</w:t>
      </w:r>
      <w:r w:rsidRPr="009C16B3">
        <w:fldChar w:fldCharType="end"/>
      </w:r>
      <w:bookmarkEnd w:id="41"/>
      <w:r w:rsidRPr="009C16B3">
        <w:t xml:space="preserve"> </w:t>
      </w:r>
      <w:r w:rsidR="00914688" w:rsidRPr="009C16B3">
        <w:t xml:space="preserve">– </w:t>
      </w:r>
      <w:r w:rsidRPr="009C16B3">
        <w:t>Окно редактирования приема</w:t>
      </w:r>
    </w:p>
    <w:p w:rsidR="00343233" w:rsidRPr="009C16B3" w:rsidRDefault="009A26F2" w:rsidP="00343233">
      <w:pPr>
        <w:pStyle w:val="phlistitemized1"/>
      </w:pPr>
      <w:r w:rsidRPr="009C16B3">
        <w:t xml:space="preserve">перейдите на вкладку </w:t>
      </w:r>
      <w:r w:rsidR="00E30C7E" w:rsidRPr="009C16B3">
        <w:t>«</w:t>
      </w:r>
      <w:r w:rsidRPr="009C16B3">
        <w:t>Электронные документы (РЭМД)</w:t>
      </w:r>
      <w:r w:rsidR="00E30C7E" w:rsidRPr="009C16B3">
        <w:t>»</w:t>
      </w:r>
      <w:r w:rsidRPr="009C16B3">
        <w:t xml:space="preserve">, если требуется указать прочие электронные медицинские документы пациента, связанные с формируемым СЭМД. Информация о документах, выбранных на данной вкладке, будет включена в формируемый СЭМД </w:t>
      </w:r>
      <w:r w:rsidR="00E30C7E" w:rsidRPr="009C16B3">
        <w:t>«</w:t>
      </w:r>
      <w:r w:rsidRPr="009C16B3">
        <w:t>Медицинская справка</w:t>
      </w:r>
      <w:r w:rsidR="00E30C7E" w:rsidRPr="009C16B3">
        <w:t>»</w:t>
      </w:r>
      <w:r w:rsidR="002F4165">
        <w:t>/</w:t>
      </w:r>
      <w:r w:rsidR="002F4165" w:rsidRPr="002F4165">
        <w:t xml:space="preserve"> </w:t>
      </w:r>
      <w:r w:rsidR="002F4165">
        <w:t>«Справка о состоянии здоровья по месту требования»</w:t>
      </w:r>
      <w:r w:rsidRPr="009C16B3">
        <w:t xml:space="preserve"> в секцию </w:t>
      </w:r>
      <w:r w:rsidR="00E30C7E" w:rsidRPr="009C16B3">
        <w:t>«</w:t>
      </w:r>
      <w:r w:rsidRPr="009C16B3">
        <w:t>Связанные документы</w:t>
      </w:r>
      <w:r w:rsidR="00E30C7E" w:rsidRPr="009C16B3">
        <w:t>»</w:t>
      </w:r>
      <w:r w:rsidRPr="009C16B3">
        <w:t xml:space="preserve">. Данная информация не является обязательной для формирования СЭМД </w:t>
      </w:r>
      <w:r w:rsidR="00343233" w:rsidRPr="009C16B3">
        <w:t>и указывается при необходимости;</w:t>
      </w:r>
    </w:p>
    <w:p w:rsidR="00FA63A9" w:rsidRPr="009C16B3" w:rsidRDefault="00343233" w:rsidP="00343233">
      <w:pPr>
        <w:pStyle w:val="phlistitemized1"/>
      </w:pPr>
      <w:r w:rsidRPr="009C16B3">
        <w:lastRenderedPageBreak/>
        <w:t>н</w:t>
      </w:r>
      <w:r w:rsidR="009A26F2" w:rsidRPr="009C16B3">
        <w:t xml:space="preserve">а вкладке </w:t>
      </w:r>
      <w:r w:rsidR="00E30C7E" w:rsidRPr="009C16B3">
        <w:t>«</w:t>
      </w:r>
      <w:r w:rsidR="009A26F2" w:rsidRPr="009C16B3">
        <w:t>Электронные документы (РЭМД)</w:t>
      </w:r>
      <w:r w:rsidR="00E30C7E" w:rsidRPr="009C16B3">
        <w:t>»</w:t>
      </w:r>
      <w:r w:rsidR="009A26F2" w:rsidRPr="009C16B3">
        <w:t xml:space="preserve"> отображаются все электронные медицинские документы пациента, ранее зарегистрированные в РЭМД. Доступные действия на вкладке:</w:t>
      </w:r>
    </w:p>
    <w:p w:rsidR="00FA63A9" w:rsidRPr="009C16B3" w:rsidRDefault="009A26F2" w:rsidP="004E7B67">
      <w:pPr>
        <w:pStyle w:val="phlistitemized2"/>
      </w:pPr>
      <w:r w:rsidRPr="009C16B3">
        <w:t xml:space="preserve">для выбора в списке документа в качестве связанного установите соответствующий ему флажок в столбце </w:t>
      </w:r>
      <w:r w:rsidR="00E30C7E" w:rsidRPr="009C16B3">
        <w:t>«</w:t>
      </w:r>
      <w:r w:rsidRPr="009C16B3">
        <w:t>Включить в связанные документы</w:t>
      </w:r>
      <w:r w:rsidR="00E30C7E" w:rsidRPr="009C16B3">
        <w:t>»</w:t>
      </w:r>
      <w:r w:rsidRPr="009C16B3">
        <w:t>;</w:t>
      </w:r>
    </w:p>
    <w:p w:rsidR="00FA63A9" w:rsidRPr="009C16B3" w:rsidRDefault="009A26F2" w:rsidP="004E7B67">
      <w:pPr>
        <w:pStyle w:val="phlistitemized2"/>
      </w:pPr>
      <w:r w:rsidRPr="009C16B3">
        <w:t>для выбора в списке всех документов в качестве связанных установите флажок в заголовке</w:t>
      </w:r>
      <w:r w:rsidR="00600E91" w:rsidRPr="009C16B3">
        <w:t xml:space="preserve"> </w:t>
      </w:r>
      <w:r w:rsidRPr="009C16B3">
        <w:t xml:space="preserve">столбца </w:t>
      </w:r>
      <w:r w:rsidR="00E30C7E" w:rsidRPr="009C16B3">
        <w:t>«</w:t>
      </w:r>
      <w:r w:rsidRPr="009C16B3">
        <w:t>Включить в связанные документы</w:t>
      </w:r>
      <w:r w:rsidR="00E30C7E" w:rsidRPr="009C16B3">
        <w:t>»</w:t>
      </w:r>
      <w:r w:rsidRPr="009C16B3">
        <w:t>;</w:t>
      </w:r>
    </w:p>
    <w:p w:rsidR="00FA63A9" w:rsidRPr="009C16B3" w:rsidRDefault="009A26F2" w:rsidP="004E7B67">
      <w:pPr>
        <w:pStyle w:val="phlistitemized2"/>
      </w:pPr>
      <w:r w:rsidRPr="009C16B3">
        <w:t>для фильтрации списка документов</w:t>
      </w:r>
      <w:r w:rsidR="00600E91" w:rsidRPr="009C16B3">
        <w:t xml:space="preserve"> </w:t>
      </w:r>
      <w:r w:rsidRPr="009C16B3">
        <w:t>задайте параметры фильтрации в полях фильтра, описанных в приведенной ниже таблице</w:t>
      </w:r>
      <w:r w:rsidR="005F36E2" w:rsidRPr="009C16B3">
        <w:t xml:space="preserve"> (</w:t>
      </w:r>
      <w:r w:rsidR="005F36E2" w:rsidRPr="009C16B3">
        <w:fldChar w:fldCharType="begin"/>
      </w:r>
      <w:r w:rsidR="005F36E2" w:rsidRPr="009C16B3">
        <w:instrText xml:space="preserve"> REF _Ref181683501 \h </w:instrText>
      </w:r>
      <w:r w:rsidR="004E7B67" w:rsidRPr="009C16B3">
        <w:instrText xml:space="preserve"> \* MERGEFORMAT </w:instrText>
      </w:r>
      <w:r w:rsidR="005F36E2" w:rsidRPr="009C16B3">
        <w:fldChar w:fldCharType="separate"/>
      </w:r>
      <w:r w:rsidR="0018295D" w:rsidRPr="009C16B3">
        <w:t>Таблица </w:t>
      </w:r>
      <w:r w:rsidR="0018295D">
        <w:t>3</w:t>
      </w:r>
      <w:r w:rsidR="005F36E2" w:rsidRPr="009C16B3">
        <w:fldChar w:fldCharType="end"/>
      </w:r>
      <w:r w:rsidR="005F36E2" w:rsidRPr="009C16B3">
        <w:t>)</w:t>
      </w:r>
      <w:r w:rsidRPr="009C16B3">
        <w:t xml:space="preserve">, и нажмите на кнопку </w:t>
      </w:r>
      <w:r w:rsidR="00E30C7E" w:rsidRPr="009C16B3">
        <w:t>«</w:t>
      </w:r>
      <w:r w:rsidRPr="009C16B3">
        <w:t>Найти</w:t>
      </w:r>
      <w:r w:rsidR="00E30C7E" w:rsidRPr="009C16B3">
        <w:t>»</w:t>
      </w:r>
      <w:r w:rsidR="004E7B67" w:rsidRPr="009C16B3">
        <w:t>.</w:t>
      </w:r>
    </w:p>
    <w:p w:rsidR="00FA63A9" w:rsidRPr="009C16B3" w:rsidRDefault="009A26F2" w:rsidP="00914688">
      <w:pPr>
        <w:pStyle w:val="phtabletitle"/>
      </w:pPr>
      <w:bookmarkStart w:id="42" w:name="_Ref181683501"/>
      <w:r w:rsidRPr="009C16B3">
        <w:t>Таблица</w:t>
      </w:r>
      <w:r w:rsidR="005F36E2" w:rsidRPr="009C16B3">
        <w:t> </w:t>
      </w:r>
      <w:r w:rsidRPr="009C16B3">
        <w:fldChar w:fldCharType="begin"/>
      </w:r>
      <w:r w:rsidRPr="009C16B3">
        <w:instrText>SEQ Таблица \* ARABIC</w:instrText>
      </w:r>
      <w:r w:rsidRPr="009C16B3">
        <w:fldChar w:fldCharType="separate"/>
      </w:r>
      <w:r w:rsidR="0018295D">
        <w:rPr>
          <w:noProof/>
        </w:rPr>
        <w:t>3</w:t>
      </w:r>
      <w:r w:rsidRPr="009C16B3">
        <w:fldChar w:fldCharType="end"/>
      </w:r>
      <w:bookmarkEnd w:id="42"/>
      <w:r w:rsidRPr="009C16B3">
        <w:t xml:space="preserve"> </w:t>
      </w:r>
      <w:r w:rsidR="00914688" w:rsidRPr="009C16B3">
        <w:t xml:space="preserve">– </w:t>
      </w:r>
      <w:r w:rsidRPr="009C16B3">
        <w:t>Заполнение полей фильтра</w:t>
      </w:r>
    </w:p>
    <w:tbl>
      <w:tblPr>
        <w:tblStyle w:val="ad"/>
        <w:tblW w:w="5000" w:type="pct"/>
        <w:tblLook w:val="0020" w:firstRow="1" w:lastRow="0" w:firstColumn="0" w:lastColumn="0" w:noHBand="0" w:noVBand="0"/>
      </w:tblPr>
      <w:tblGrid>
        <w:gridCol w:w="2463"/>
        <w:gridCol w:w="7725"/>
      </w:tblGrid>
      <w:tr w:rsidR="00FA63A9" w:rsidRPr="009C16B3" w:rsidTr="00B264F2">
        <w:trPr>
          <w:tblHeader/>
        </w:trPr>
        <w:tc>
          <w:tcPr>
            <w:tcW w:w="1209" w:type="pct"/>
          </w:tcPr>
          <w:p w:rsidR="00FA63A9" w:rsidRPr="009C16B3" w:rsidRDefault="009A26F2" w:rsidP="003D72CC">
            <w:pPr>
              <w:pStyle w:val="phtablecolcaption"/>
            </w:pPr>
            <w:bookmarkStart w:id="43" w:name="scroll-bookmark-13"/>
            <w:r w:rsidRPr="009C16B3">
              <w:t>Наименование поля</w:t>
            </w:r>
            <w:bookmarkEnd w:id="43"/>
          </w:p>
        </w:tc>
        <w:tc>
          <w:tcPr>
            <w:tcW w:w="3791" w:type="pct"/>
          </w:tcPr>
          <w:p w:rsidR="00FA63A9" w:rsidRPr="009C16B3" w:rsidRDefault="009A26F2" w:rsidP="003D72CC">
            <w:pPr>
              <w:pStyle w:val="phtablecolcaption"/>
            </w:pPr>
            <w:r w:rsidRPr="009C16B3">
              <w:t>Пояснение</w:t>
            </w:r>
          </w:p>
        </w:tc>
      </w:tr>
      <w:tr w:rsidR="00FA63A9" w:rsidRPr="009C16B3" w:rsidTr="00B264F2">
        <w:tc>
          <w:tcPr>
            <w:tcW w:w="1209" w:type="pct"/>
          </w:tcPr>
          <w:p w:rsidR="00FA63A9" w:rsidRPr="009C16B3" w:rsidRDefault="009A26F2" w:rsidP="00914688">
            <w:pPr>
              <w:pStyle w:val="phtablecellleft"/>
            </w:pPr>
            <w:r w:rsidRPr="009C16B3">
              <w:t>Период с ... по</w:t>
            </w:r>
          </w:p>
        </w:tc>
        <w:tc>
          <w:tcPr>
            <w:tcW w:w="3791" w:type="pct"/>
          </w:tcPr>
          <w:p w:rsidR="00FA63A9" w:rsidRPr="009C16B3" w:rsidRDefault="009A26F2" w:rsidP="00914688">
            <w:pPr>
              <w:pStyle w:val="phtablecellleft"/>
            </w:pPr>
            <w:r w:rsidRPr="009C16B3">
              <w:t>Выберите при помощи календаря или введите вручную период формирования экземпляра</w:t>
            </w:r>
            <w:r w:rsidR="00600E91" w:rsidRPr="009C16B3">
              <w:t xml:space="preserve"> </w:t>
            </w:r>
            <w:r w:rsidRPr="009C16B3">
              <w:t>электронного медицинского документа</w:t>
            </w:r>
          </w:p>
        </w:tc>
      </w:tr>
      <w:tr w:rsidR="00FA63A9" w:rsidRPr="009C16B3" w:rsidTr="00B264F2">
        <w:tc>
          <w:tcPr>
            <w:tcW w:w="1209" w:type="pct"/>
          </w:tcPr>
          <w:p w:rsidR="00FA63A9" w:rsidRPr="009C16B3" w:rsidRDefault="009A26F2" w:rsidP="00914688">
            <w:pPr>
              <w:pStyle w:val="phtablecellleft"/>
            </w:pPr>
            <w:r w:rsidRPr="009C16B3">
              <w:t>Тип документа</w:t>
            </w:r>
          </w:p>
        </w:tc>
        <w:tc>
          <w:tcPr>
            <w:tcW w:w="3791" w:type="pct"/>
          </w:tcPr>
          <w:p w:rsidR="00FA63A9" w:rsidRPr="009C16B3" w:rsidRDefault="009A26F2" w:rsidP="00914688">
            <w:pPr>
              <w:pStyle w:val="phtablecellleft"/>
            </w:pPr>
            <w:r w:rsidRPr="009C16B3">
              <w:t>Выберите в выпадающем списке тип электронного медицинского документа</w:t>
            </w:r>
          </w:p>
        </w:tc>
      </w:tr>
      <w:tr w:rsidR="00FA63A9" w:rsidRPr="009C16B3" w:rsidTr="00B264F2">
        <w:tc>
          <w:tcPr>
            <w:tcW w:w="1209" w:type="pct"/>
          </w:tcPr>
          <w:p w:rsidR="00FA63A9" w:rsidRPr="009C16B3" w:rsidRDefault="009A26F2" w:rsidP="00914688">
            <w:pPr>
              <w:pStyle w:val="phtablecellleft"/>
            </w:pPr>
            <w:r w:rsidRPr="009C16B3">
              <w:t>Автор</w:t>
            </w:r>
          </w:p>
        </w:tc>
        <w:tc>
          <w:tcPr>
            <w:tcW w:w="3791" w:type="pct"/>
          </w:tcPr>
          <w:p w:rsidR="00FA63A9" w:rsidRPr="009C16B3" w:rsidRDefault="009A26F2" w:rsidP="00914688">
            <w:pPr>
              <w:pStyle w:val="phtablecellleft"/>
            </w:pPr>
            <w:r w:rsidRPr="009C16B3">
              <w:t>Выберите сотрудника, создавшего электронный медицинский документ, из справочника с помощью кнопки</w:t>
            </w:r>
            <w:r w:rsidR="00600E91" w:rsidRPr="009C16B3">
              <w:t xml:space="preserve"> </w:t>
            </w:r>
            <w:r w:rsidRPr="009C16B3">
              <w:rPr>
                <w:noProof/>
              </w:rPr>
              <w:drawing>
                <wp:inline distT="0" distB="0" distL="0" distR="0" wp14:anchorId="256E3C57" wp14:editId="110D8CAE">
                  <wp:extent cx="219075" cy="200025"/>
                  <wp:effectExtent l="19050" t="19050" r="28575" b="28575"/>
                  <wp:docPr id="100026" name="Рисунок 100026" descr="_scroll_external/attachments/image2023-5-18_10-59-28-42d33441a89ee05f870852319e4af721018b1989c11f46e54113ab461ade10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64597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00025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16B3">
              <w:t xml:space="preserve">. В открывшемся справочнике установите флажок рядом с требуемым сотрудником (может быть выбран только один сотрудник) и нажмите на кнопку </w:t>
            </w:r>
            <w:r w:rsidR="00E30C7E" w:rsidRPr="009C16B3">
              <w:t>«</w:t>
            </w:r>
            <w:r w:rsidRPr="009C16B3">
              <w:t>ОК</w:t>
            </w:r>
            <w:r w:rsidR="00E30C7E" w:rsidRPr="009C16B3">
              <w:t>»</w:t>
            </w:r>
          </w:p>
        </w:tc>
      </w:tr>
    </w:tbl>
    <w:p w:rsidR="00FA63A9" w:rsidRPr="009C16B3" w:rsidRDefault="00FA63A9" w:rsidP="00914688">
      <w:pPr>
        <w:pStyle w:val="phnormal"/>
      </w:pPr>
    </w:p>
    <w:p w:rsidR="00FA63A9" w:rsidRPr="009C16B3" w:rsidRDefault="009A26F2" w:rsidP="00A73218">
      <w:pPr>
        <w:pStyle w:val="phlistitemized1"/>
      </w:pPr>
      <w:r w:rsidRPr="009C16B3">
        <w:t xml:space="preserve">перейдите на вкладку </w:t>
      </w:r>
      <w:r w:rsidR="00E30C7E" w:rsidRPr="009C16B3">
        <w:t>«</w:t>
      </w:r>
      <w:r w:rsidRPr="009C16B3">
        <w:t>Документы</w:t>
      </w:r>
      <w:r w:rsidR="00E30C7E" w:rsidRPr="009C16B3">
        <w:t>»</w:t>
      </w:r>
      <w:r w:rsidRPr="009C16B3">
        <w:t>, предназначенную для работы с электронными медицинскими документами</w:t>
      </w:r>
      <w:r w:rsidR="002D001A" w:rsidRPr="009C16B3">
        <w:t xml:space="preserve"> (</w:t>
      </w:r>
      <w:r w:rsidR="002D001A" w:rsidRPr="009C16B3">
        <w:fldChar w:fldCharType="begin"/>
      </w:r>
      <w:r w:rsidR="002D001A" w:rsidRPr="009C16B3">
        <w:instrText xml:space="preserve"> REF _Ref181684717 \h </w:instrText>
      </w:r>
      <w:r w:rsidR="002D001A" w:rsidRPr="009C16B3">
        <w:fldChar w:fldCharType="separate"/>
      </w:r>
      <w:r w:rsidR="0018295D" w:rsidRPr="009C16B3">
        <w:t>Рисунок </w:t>
      </w:r>
      <w:r w:rsidR="0018295D">
        <w:rPr>
          <w:noProof/>
        </w:rPr>
        <w:t>9</w:t>
      </w:r>
      <w:r w:rsidR="002D001A" w:rsidRPr="009C16B3">
        <w:fldChar w:fldCharType="end"/>
      </w:r>
      <w:r w:rsidR="002D001A" w:rsidRPr="009C16B3">
        <w:t>)</w:t>
      </w:r>
      <w:r w:rsidRPr="009C16B3">
        <w:t>;</w:t>
      </w:r>
    </w:p>
    <w:p w:rsidR="00FA63A9" w:rsidRPr="009C16B3" w:rsidRDefault="009A26F2" w:rsidP="0075362F">
      <w:pPr>
        <w:pStyle w:val="phfigure"/>
      </w:pPr>
      <w:r w:rsidRPr="009C16B3">
        <w:rPr>
          <w:noProof/>
        </w:rPr>
        <w:drawing>
          <wp:inline distT="0" distB="0" distL="0" distR="0" wp14:anchorId="46FD8599" wp14:editId="06FB20D1">
            <wp:extent cx="6295390" cy="2608900"/>
            <wp:effectExtent l="19050" t="19050" r="10160" b="20320"/>
            <wp:docPr id="100027" name="Рисунок 100027" descr="Вкладка для работы с электронными медицинскими документ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347336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6089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446239" w:rsidRPr="009C16B3" w:rsidRDefault="009A26F2" w:rsidP="00246B4D">
      <w:pPr>
        <w:pStyle w:val="phfiguretitle"/>
      </w:pPr>
      <w:bookmarkStart w:id="44" w:name="_Ref181684717"/>
      <w:r w:rsidRPr="009C16B3">
        <w:t>Рисунок</w:t>
      </w:r>
      <w:r w:rsidR="002D001A" w:rsidRPr="009C16B3">
        <w:t> </w:t>
      </w:r>
      <w:r w:rsidRPr="009C16B3">
        <w:fldChar w:fldCharType="begin"/>
      </w:r>
      <w:r w:rsidRPr="009C16B3">
        <w:instrText>SEQ Рисунок \* ARABIC</w:instrText>
      </w:r>
      <w:r w:rsidRPr="009C16B3">
        <w:fldChar w:fldCharType="separate"/>
      </w:r>
      <w:r w:rsidR="0018295D">
        <w:rPr>
          <w:noProof/>
        </w:rPr>
        <w:t>9</w:t>
      </w:r>
      <w:r w:rsidRPr="009C16B3">
        <w:fldChar w:fldCharType="end"/>
      </w:r>
      <w:bookmarkEnd w:id="44"/>
      <w:r w:rsidRPr="009C16B3">
        <w:t xml:space="preserve"> </w:t>
      </w:r>
      <w:r w:rsidR="00246B4D" w:rsidRPr="009C16B3">
        <w:t xml:space="preserve">– </w:t>
      </w:r>
      <w:r w:rsidRPr="009C16B3">
        <w:t xml:space="preserve">Вкладка </w:t>
      </w:r>
      <w:r w:rsidR="00B264F2" w:rsidRPr="009C16B3">
        <w:t>«Документы»</w:t>
      </w:r>
    </w:p>
    <w:p w:rsidR="00FA63A9" w:rsidRPr="009C16B3" w:rsidRDefault="009A26F2" w:rsidP="00A73218">
      <w:pPr>
        <w:pStyle w:val="phlistitemized1"/>
      </w:pPr>
      <w:r w:rsidRPr="009C16B3">
        <w:lastRenderedPageBreak/>
        <w:t xml:space="preserve">нажмите на кнопку </w:t>
      </w:r>
      <w:r w:rsidR="00E30C7E" w:rsidRPr="009C16B3">
        <w:t>«</w:t>
      </w:r>
      <w:r w:rsidRPr="009C16B3">
        <w:t>Сформировать и подписать документы (СЭМД)</w:t>
      </w:r>
      <w:r w:rsidR="00E30C7E" w:rsidRPr="009C16B3">
        <w:t>»</w:t>
      </w:r>
      <w:r w:rsidRPr="009C16B3">
        <w:t xml:space="preserve">. Перед тем как сформировать электронный медицинский документ, </w:t>
      </w:r>
      <w:r w:rsidR="00D56879" w:rsidRPr="009C16B3">
        <w:t xml:space="preserve">в </w:t>
      </w:r>
      <w:r w:rsidRPr="009C16B3">
        <w:t>Систем</w:t>
      </w:r>
      <w:r w:rsidR="00D56879" w:rsidRPr="009C16B3">
        <w:t>е</w:t>
      </w:r>
      <w:r w:rsidRPr="009C16B3">
        <w:t xml:space="preserve"> осуществляет</w:t>
      </w:r>
      <w:r w:rsidR="00D56879" w:rsidRPr="009C16B3">
        <w:t>ся</w:t>
      </w:r>
      <w:r w:rsidRPr="009C16B3">
        <w:t xml:space="preserve"> ряд проверок:</w:t>
      </w:r>
    </w:p>
    <w:p w:rsidR="00446239" w:rsidRPr="009C16B3" w:rsidRDefault="009A26F2" w:rsidP="00A73218">
      <w:pPr>
        <w:pStyle w:val="phlistitemized2"/>
      </w:pPr>
      <w:r w:rsidRPr="009C16B3">
        <w:t xml:space="preserve">проверяется, заполнены ли все необходимые для формирования СЭМД поля. Если какое-либо из требуемых для СЭМД полей не заполнено, то </w:t>
      </w:r>
      <w:r w:rsidR="00F55648" w:rsidRPr="009C16B3">
        <w:t>отображается</w:t>
      </w:r>
      <w:r w:rsidRPr="009C16B3">
        <w:t xml:space="preserve"> </w:t>
      </w:r>
      <w:r w:rsidR="004F676F" w:rsidRPr="009C16B3">
        <w:t xml:space="preserve">соответствующее </w:t>
      </w:r>
      <w:r w:rsidRPr="009C16B3">
        <w:t>системное сообщение с перечнем ошибок</w:t>
      </w:r>
      <w:r w:rsidR="001A6368" w:rsidRPr="009C16B3">
        <w:t xml:space="preserve"> (</w:t>
      </w:r>
      <w:r w:rsidR="001A6368" w:rsidRPr="009C16B3">
        <w:fldChar w:fldCharType="begin"/>
      </w:r>
      <w:r w:rsidR="001A6368" w:rsidRPr="009C16B3">
        <w:instrText xml:space="preserve"> REF _Ref181684736 \h </w:instrText>
      </w:r>
      <w:r w:rsidR="001A6368" w:rsidRPr="009C16B3">
        <w:fldChar w:fldCharType="separate"/>
      </w:r>
      <w:r w:rsidR="0018295D" w:rsidRPr="009C16B3">
        <w:t>Рисунок </w:t>
      </w:r>
      <w:r w:rsidR="0018295D">
        <w:rPr>
          <w:noProof/>
        </w:rPr>
        <w:t>10</w:t>
      </w:r>
      <w:r w:rsidR="001A6368" w:rsidRPr="009C16B3">
        <w:fldChar w:fldCharType="end"/>
      </w:r>
      <w:r w:rsidR="001A6368" w:rsidRPr="009C16B3">
        <w:t>)</w:t>
      </w:r>
      <w:r w:rsidRPr="009C16B3">
        <w:t>.</w:t>
      </w:r>
      <w:r w:rsidR="00600E91" w:rsidRPr="009C16B3">
        <w:t xml:space="preserve"> </w:t>
      </w:r>
      <w:r w:rsidRPr="009C16B3">
        <w:t>В этом случае необходимо исправить выявленные ошибки и повторить формирование документа;</w:t>
      </w:r>
    </w:p>
    <w:p w:rsidR="00FA63A9" w:rsidRPr="009C16B3" w:rsidRDefault="009A26F2" w:rsidP="0075362F">
      <w:pPr>
        <w:pStyle w:val="phfigure"/>
      </w:pPr>
      <w:r w:rsidRPr="009C16B3">
        <w:rPr>
          <w:noProof/>
        </w:rPr>
        <w:drawing>
          <wp:inline distT="0" distB="0" distL="0" distR="0" wp14:anchorId="7E602AC2" wp14:editId="4A55476B">
            <wp:extent cx="4848225" cy="1685925"/>
            <wp:effectExtent l="19050" t="19050" r="28575" b="28575"/>
            <wp:docPr id="100028" name="Рисунок 100028" descr="_scroll_external/attachments/image2024-2-28_17-20-11-428f6ffb17d8c503c386c8e3111c95521bb52d3d646412afdc2cc8d4b5ceda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473700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16859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46B4D" w:rsidRPr="009C16B3" w:rsidRDefault="00246B4D" w:rsidP="00246B4D">
      <w:pPr>
        <w:pStyle w:val="phfiguretitle"/>
      </w:pPr>
      <w:bookmarkStart w:id="45" w:name="_Ref181684736"/>
      <w:r w:rsidRPr="009C16B3">
        <w:t>Рисунок</w:t>
      </w:r>
      <w:r w:rsidR="001A6368" w:rsidRPr="009C16B3">
        <w:t> </w:t>
      </w:r>
      <w:r w:rsidRPr="009C16B3">
        <w:fldChar w:fldCharType="begin"/>
      </w:r>
      <w:r w:rsidRPr="009C16B3">
        <w:instrText xml:space="preserve"> SEQ Рисунок \* ARABIC </w:instrText>
      </w:r>
      <w:r w:rsidRPr="009C16B3">
        <w:fldChar w:fldCharType="separate"/>
      </w:r>
      <w:r w:rsidR="0018295D">
        <w:rPr>
          <w:noProof/>
        </w:rPr>
        <w:t>10</w:t>
      </w:r>
      <w:r w:rsidRPr="009C16B3">
        <w:fldChar w:fldCharType="end"/>
      </w:r>
      <w:bookmarkEnd w:id="45"/>
      <w:r w:rsidRPr="009C16B3">
        <w:t xml:space="preserve"> –</w:t>
      </w:r>
      <w:r w:rsidR="004F1FDE" w:rsidRPr="009C16B3">
        <w:t xml:space="preserve"> Сообщение системы об ошибке формирования</w:t>
      </w:r>
    </w:p>
    <w:p w:rsidR="00FA63A9" w:rsidRPr="009C16B3" w:rsidRDefault="009A26F2" w:rsidP="00A73218">
      <w:pPr>
        <w:pStyle w:val="phlistitemized2"/>
      </w:pPr>
      <w:r w:rsidRPr="009C16B3">
        <w:t>проверяется, разрешено ли создание новой версии СЭМД, если уже существует сформированная ранее версия СЭМД. В зависимости от применяемых в Системе настроек возможны следующие варианты:</w:t>
      </w:r>
    </w:p>
    <w:p w:rsidR="0043666A" w:rsidRPr="009C16B3" w:rsidRDefault="009A26F2" w:rsidP="00246B4D">
      <w:pPr>
        <w:pStyle w:val="phlistitemized3"/>
      </w:pPr>
      <w:r w:rsidRPr="009C16B3">
        <w:t xml:space="preserve">создание новой версии СЭМД запрещено всегда. В этом случае </w:t>
      </w:r>
      <w:r w:rsidR="00F55648" w:rsidRPr="009C16B3">
        <w:t>отображается</w:t>
      </w:r>
      <w:r w:rsidRPr="009C16B3">
        <w:t xml:space="preserve"> </w:t>
      </w:r>
      <w:r w:rsidR="004F676F" w:rsidRPr="009C16B3">
        <w:t xml:space="preserve">соответствующее </w:t>
      </w:r>
      <w:r w:rsidRPr="009C16B3">
        <w:t xml:space="preserve">системное </w:t>
      </w:r>
      <w:r w:rsidR="00D44C55" w:rsidRPr="009C16B3">
        <w:t>сообщение</w:t>
      </w:r>
      <w:r w:rsidR="001A6368" w:rsidRPr="009C16B3">
        <w:t xml:space="preserve"> (</w:t>
      </w:r>
      <w:r w:rsidR="001A6368" w:rsidRPr="009C16B3">
        <w:fldChar w:fldCharType="begin"/>
      </w:r>
      <w:r w:rsidR="001A6368" w:rsidRPr="009C16B3">
        <w:instrText xml:space="preserve"> REF _Ref181684776 \h </w:instrText>
      </w:r>
      <w:r w:rsidR="001A6368" w:rsidRPr="009C16B3">
        <w:fldChar w:fldCharType="separate"/>
      </w:r>
      <w:r w:rsidR="0018295D" w:rsidRPr="009C16B3">
        <w:t>Рисунок </w:t>
      </w:r>
      <w:r w:rsidR="0018295D">
        <w:rPr>
          <w:noProof/>
        </w:rPr>
        <w:t>11</w:t>
      </w:r>
      <w:r w:rsidR="001A6368" w:rsidRPr="009C16B3">
        <w:fldChar w:fldCharType="end"/>
      </w:r>
      <w:r w:rsidR="001A6368" w:rsidRPr="009C16B3">
        <w:t>)</w:t>
      </w:r>
      <w:r w:rsidR="00D44C55" w:rsidRPr="009C16B3">
        <w:t>,</w:t>
      </w:r>
      <w:r w:rsidRPr="009C16B3">
        <w:t xml:space="preserve"> и процесс формирования СЭМД прекращается;</w:t>
      </w:r>
    </w:p>
    <w:p w:rsidR="00FA63A9" w:rsidRPr="009C16B3" w:rsidRDefault="009A26F2" w:rsidP="0075362F">
      <w:pPr>
        <w:pStyle w:val="phfigure"/>
      </w:pPr>
      <w:r w:rsidRPr="009C16B3">
        <w:rPr>
          <w:noProof/>
        </w:rPr>
        <w:drawing>
          <wp:inline distT="0" distB="0" distL="0" distR="0" wp14:anchorId="3F4749D6" wp14:editId="2CE874B4">
            <wp:extent cx="4352925" cy="1590675"/>
            <wp:effectExtent l="19050" t="19050" r="28575" b="28575"/>
            <wp:docPr id="100029" name="Рисунок 100029" descr="_scroll_external/attachments/image2023-7-24_16-15-33-55a54e642a806e6e470e89fa19baedf30e75c0fee7dfa94ef0a7e66ce62896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892957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5906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46B4D" w:rsidRPr="009C16B3" w:rsidRDefault="00246B4D" w:rsidP="00246B4D">
      <w:pPr>
        <w:pStyle w:val="phfiguretitle"/>
      </w:pPr>
      <w:bookmarkStart w:id="46" w:name="_Ref181684776"/>
      <w:r w:rsidRPr="009C16B3">
        <w:t>Рисунок</w:t>
      </w:r>
      <w:r w:rsidR="001A6368" w:rsidRPr="009C16B3">
        <w:t> </w:t>
      </w:r>
      <w:r w:rsidRPr="009C16B3">
        <w:fldChar w:fldCharType="begin"/>
      </w:r>
      <w:r w:rsidRPr="009C16B3">
        <w:instrText xml:space="preserve"> SEQ Рисунок \* ARABIC </w:instrText>
      </w:r>
      <w:r w:rsidRPr="009C16B3">
        <w:fldChar w:fldCharType="separate"/>
      </w:r>
      <w:r w:rsidR="0018295D">
        <w:rPr>
          <w:noProof/>
        </w:rPr>
        <w:t>11</w:t>
      </w:r>
      <w:r w:rsidRPr="009C16B3">
        <w:fldChar w:fldCharType="end"/>
      </w:r>
      <w:bookmarkEnd w:id="46"/>
      <w:r w:rsidRPr="009C16B3">
        <w:t xml:space="preserve"> – </w:t>
      </w:r>
      <w:r w:rsidR="001A6368" w:rsidRPr="009C16B3">
        <w:t>Сообщение системы о запрете формирования</w:t>
      </w:r>
    </w:p>
    <w:p w:rsidR="0043666A" w:rsidRPr="009C16B3" w:rsidRDefault="009A26F2" w:rsidP="00A73218">
      <w:pPr>
        <w:pStyle w:val="phlistitemized3"/>
      </w:pPr>
      <w:r w:rsidRPr="009C16B3">
        <w:t xml:space="preserve">выдача предупреждения, если предыдущая версия СЭМД подписана не всеми участниками подписания. В этом случае </w:t>
      </w:r>
      <w:r w:rsidR="00F55648" w:rsidRPr="009C16B3">
        <w:t>отображается</w:t>
      </w:r>
      <w:r w:rsidRPr="009C16B3">
        <w:t xml:space="preserve"> системное предупреждение с возможностью выбора пользователем дальнейшего действия: создавать далее новую версию СЭМД или нет. При нажатии на кнопку </w:t>
      </w:r>
      <w:r w:rsidR="00E30C7E" w:rsidRPr="009C16B3">
        <w:t>«</w:t>
      </w:r>
      <w:r w:rsidRPr="009C16B3">
        <w:t>Нет</w:t>
      </w:r>
      <w:r w:rsidR="00E30C7E" w:rsidRPr="009C16B3">
        <w:t>»</w:t>
      </w:r>
      <w:r w:rsidRPr="009C16B3">
        <w:t xml:space="preserve"> </w:t>
      </w:r>
      <w:r w:rsidRPr="009C16B3">
        <w:lastRenderedPageBreak/>
        <w:t xml:space="preserve">процесс формирования СЭМД прекращается. При нажатии на кнопку </w:t>
      </w:r>
      <w:r w:rsidR="00E30C7E" w:rsidRPr="009C16B3">
        <w:t>«</w:t>
      </w:r>
      <w:r w:rsidRPr="009C16B3">
        <w:t>Да</w:t>
      </w:r>
      <w:r w:rsidR="00E30C7E" w:rsidRPr="009C16B3">
        <w:t>»</w:t>
      </w:r>
      <w:r w:rsidRPr="009C16B3">
        <w:t xml:space="preserve"> открывается окно</w:t>
      </w:r>
      <w:r w:rsidR="00600E91" w:rsidRPr="009C16B3">
        <w:t xml:space="preserve"> </w:t>
      </w:r>
      <w:proofErr w:type="gramStart"/>
      <w:r w:rsidRPr="009C16B3">
        <w:t>подписания</w:t>
      </w:r>
      <w:proofErr w:type="gramEnd"/>
      <w:r w:rsidRPr="009C16B3">
        <w:t xml:space="preserve"> формируемого электронного медицинского документа</w:t>
      </w:r>
      <w:r w:rsidR="00441609" w:rsidRPr="009C16B3">
        <w:t xml:space="preserve"> (</w:t>
      </w:r>
      <w:r w:rsidR="00441609" w:rsidRPr="009C16B3">
        <w:fldChar w:fldCharType="begin"/>
      </w:r>
      <w:r w:rsidR="00441609" w:rsidRPr="009C16B3">
        <w:instrText xml:space="preserve"> REF _Ref181684422 \h </w:instrText>
      </w:r>
      <w:r w:rsidR="00441609" w:rsidRPr="009C16B3">
        <w:fldChar w:fldCharType="separate"/>
      </w:r>
      <w:r w:rsidR="0018295D" w:rsidRPr="009C16B3">
        <w:t>Рисунок </w:t>
      </w:r>
      <w:r w:rsidR="0018295D">
        <w:rPr>
          <w:noProof/>
        </w:rPr>
        <w:t>12</w:t>
      </w:r>
      <w:r w:rsidR="00441609" w:rsidRPr="009C16B3">
        <w:fldChar w:fldCharType="end"/>
      </w:r>
      <w:r w:rsidR="00441609" w:rsidRPr="009C16B3">
        <w:t>)</w:t>
      </w:r>
      <w:r w:rsidRPr="009C16B3">
        <w:t>;</w:t>
      </w:r>
    </w:p>
    <w:p w:rsidR="00FA63A9" w:rsidRPr="009C16B3" w:rsidRDefault="009A26F2" w:rsidP="0075362F">
      <w:pPr>
        <w:pStyle w:val="phfigure"/>
      </w:pPr>
      <w:r w:rsidRPr="009C16B3">
        <w:rPr>
          <w:noProof/>
        </w:rPr>
        <w:drawing>
          <wp:inline distT="0" distB="0" distL="0" distR="0" wp14:anchorId="55D16E4E" wp14:editId="5E817948">
            <wp:extent cx="4371975" cy="1714500"/>
            <wp:effectExtent l="19050" t="19050" r="28575" b="19050"/>
            <wp:docPr id="100030" name="Рисунок 100030" descr="_scroll_external/attachments/image2023-7-24_16-16-34-7db97d65eb60bcf113c1cebe77d223e698454110d9d5576a99f632c307fb9a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00072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17145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46B4D" w:rsidRPr="009C16B3" w:rsidRDefault="00246B4D" w:rsidP="00246B4D">
      <w:pPr>
        <w:pStyle w:val="phfiguretitle"/>
      </w:pPr>
      <w:bookmarkStart w:id="47" w:name="_Ref181684422"/>
      <w:r w:rsidRPr="009C16B3">
        <w:t>Рисунок</w:t>
      </w:r>
      <w:r w:rsidR="00441609" w:rsidRPr="009C16B3">
        <w:t> </w:t>
      </w:r>
      <w:r w:rsidRPr="009C16B3">
        <w:fldChar w:fldCharType="begin"/>
      </w:r>
      <w:r w:rsidRPr="009C16B3">
        <w:instrText xml:space="preserve"> SEQ Рисунок \* ARABIC </w:instrText>
      </w:r>
      <w:r w:rsidRPr="009C16B3">
        <w:fldChar w:fldCharType="separate"/>
      </w:r>
      <w:r w:rsidR="0018295D">
        <w:rPr>
          <w:noProof/>
        </w:rPr>
        <w:t>12</w:t>
      </w:r>
      <w:r w:rsidRPr="009C16B3">
        <w:fldChar w:fldCharType="end"/>
      </w:r>
      <w:bookmarkEnd w:id="47"/>
      <w:r w:rsidRPr="009C16B3">
        <w:t xml:space="preserve"> – </w:t>
      </w:r>
      <w:r w:rsidR="00821542" w:rsidRPr="009C16B3">
        <w:t>Системное предупреждение</w:t>
      </w:r>
    </w:p>
    <w:p w:rsidR="0043666A" w:rsidRPr="009C16B3" w:rsidRDefault="009A26F2" w:rsidP="00A73218">
      <w:pPr>
        <w:pStyle w:val="phlistitemized3"/>
      </w:pPr>
      <w:r w:rsidRPr="009C16B3">
        <w:t xml:space="preserve">создание новой версии СЭМД запрещено, если предыдущая версия подписана не всеми участниками подписания. В этом случае </w:t>
      </w:r>
      <w:r w:rsidR="00F55648" w:rsidRPr="009C16B3">
        <w:t>отображается</w:t>
      </w:r>
      <w:r w:rsidRPr="009C16B3">
        <w:t xml:space="preserve"> </w:t>
      </w:r>
      <w:r w:rsidR="004F676F" w:rsidRPr="009C16B3">
        <w:t xml:space="preserve">соответствующее </w:t>
      </w:r>
      <w:r w:rsidRPr="009C16B3">
        <w:t xml:space="preserve">системное </w:t>
      </w:r>
      <w:r w:rsidR="00D44C55" w:rsidRPr="009C16B3">
        <w:t>сообщение</w:t>
      </w:r>
      <w:r w:rsidR="001A6368" w:rsidRPr="009C16B3">
        <w:t xml:space="preserve"> (</w:t>
      </w:r>
      <w:r w:rsidR="001A6368" w:rsidRPr="009C16B3">
        <w:fldChar w:fldCharType="begin"/>
      </w:r>
      <w:r w:rsidR="001A6368" w:rsidRPr="009C16B3">
        <w:instrText xml:space="preserve"> REF _Ref181684815 \h </w:instrText>
      </w:r>
      <w:r w:rsidR="001A6368" w:rsidRPr="009C16B3">
        <w:fldChar w:fldCharType="separate"/>
      </w:r>
      <w:r w:rsidR="0018295D" w:rsidRPr="009C16B3">
        <w:t>Рисунок </w:t>
      </w:r>
      <w:r w:rsidR="0018295D">
        <w:rPr>
          <w:noProof/>
        </w:rPr>
        <w:t>13</w:t>
      </w:r>
      <w:r w:rsidR="001A6368" w:rsidRPr="009C16B3">
        <w:fldChar w:fldCharType="end"/>
      </w:r>
      <w:r w:rsidR="001A6368" w:rsidRPr="009C16B3">
        <w:t>)</w:t>
      </w:r>
      <w:r w:rsidR="00D44C55" w:rsidRPr="009C16B3">
        <w:t>,</w:t>
      </w:r>
      <w:r w:rsidRPr="009C16B3">
        <w:t xml:space="preserve"> и процесс формирования СЭМД прекращается. До тех пор, пока предыдущая версия СЭМД не будет подписана всеми участниками подписания, пользователь не имеет возможности сформировать новую версию СЭМД;</w:t>
      </w:r>
    </w:p>
    <w:p w:rsidR="00FA63A9" w:rsidRPr="009C16B3" w:rsidRDefault="009A26F2" w:rsidP="0075362F">
      <w:pPr>
        <w:pStyle w:val="phfigure"/>
      </w:pPr>
      <w:r w:rsidRPr="009C16B3">
        <w:rPr>
          <w:noProof/>
        </w:rPr>
        <w:drawing>
          <wp:inline distT="0" distB="0" distL="0" distR="0" wp14:anchorId="0D12F284" wp14:editId="2AEE7936">
            <wp:extent cx="4619625" cy="1447800"/>
            <wp:effectExtent l="19050" t="19050" r="28575" b="19050"/>
            <wp:docPr id="100031" name="Рисунок 100031" descr="_scroll_external/attachments/image2023-7-24_16-18-41-606c07eaf478ca06969130065890d7b0d20a9be56efd28d3752d5fa0c4b9a6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311304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144780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46B4D" w:rsidRPr="009C16B3" w:rsidRDefault="00246B4D" w:rsidP="00246B4D">
      <w:pPr>
        <w:pStyle w:val="phfiguretitle"/>
      </w:pPr>
      <w:bookmarkStart w:id="48" w:name="_Ref181684815"/>
      <w:r w:rsidRPr="009C16B3">
        <w:t>Рисунок</w:t>
      </w:r>
      <w:r w:rsidR="001A6368" w:rsidRPr="009C16B3">
        <w:t> </w:t>
      </w:r>
      <w:r w:rsidRPr="009C16B3">
        <w:fldChar w:fldCharType="begin"/>
      </w:r>
      <w:r w:rsidRPr="009C16B3">
        <w:instrText xml:space="preserve"> SEQ Рисунок \* ARABIC </w:instrText>
      </w:r>
      <w:r w:rsidRPr="009C16B3">
        <w:fldChar w:fldCharType="separate"/>
      </w:r>
      <w:r w:rsidR="0018295D">
        <w:rPr>
          <w:noProof/>
        </w:rPr>
        <w:t>13</w:t>
      </w:r>
      <w:r w:rsidRPr="009C16B3">
        <w:fldChar w:fldCharType="end"/>
      </w:r>
      <w:bookmarkEnd w:id="48"/>
      <w:r w:rsidRPr="009C16B3">
        <w:t xml:space="preserve"> – </w:t>
      </w:r>
      <w:r w:rsidR="001A6368" w:rsidRPr="009C16B3">
        <w:t>Сообщение системы о запрете формирования</w:t>
      </w:r>
    </w:p>
    <w:p w:rsidR="0043666A" w:rsidRPr="009C16B3" w:rsidRDefault="009A26F2" w:rsidP="00A73218">
      <w:pPr>
        <w:pStyle w:val="phlistitemized3"/>
      </w:pPr>
      <w:r w:rsidRPr="009C16B3">
        <w:t>создание новой версии СЭМД запрещено, если предыдущая версия не была зарегистрирована в РЭМД.</w:t>
      </w:r>
      <w:r w:rsidR="00600E91" w:rsidRPr="009C16B3">
        <w:t xml:space="preserve"> </w:t>
      </w:r>
      <w:r w:rsidRPr="009C16B3">
        <w:t xml:space="preserve">В этом случае </w:t>
      </w:r>
      <w:r w:rsidR="00F55648" w:rsidRPr="009C16B3">
        <w:t>отображается</w:t>
      </w:r>
      <w:r w:rsidRPr="009C16B3">
        <w:t xml:space="preserve"> </w:t>
      </w:r>
      <w:r w:rsidR="004F676F" w:rsidRPr="009C16B3">
        <w:t xml:space="preserve">соответствующее </w:t>
      </w:r>
      <w:r w:rsidRPr="009C16B3">
        <w:t xml:space="preserve">системное </w:t>
      </w:r>
      <w:r w:rsidR="00D44C55" w:rsidRPr="009C16B3">
        <w:t>сообщение</w:t>
      </w:r>
      <w:r w:rsidR="00A121A3" w:rsidRPr="009C16B3">
        <w:t xml:space="preserve"> (</w:t>
      </w:r>
      <w:r w:rsidR="00A121A3" w:rsidRPr="009C16B3">
        <w:fldChar w:fldCharType="begin"/>
      </w:r>
      <w:r w:rsidR="00A121A3" w:rsidRPr="009C16B3">
        <w:instrText xml:space="preserve"> REF _Ref181684985 \h </w:instrText>
      </w:r>
      <w:r w:rsidR="00A121A3" w:rsidRPr="009C16B3">
        <w:fldChar w:fldCharType="separate"/>
      </w:r>
      <w:r w:rsidR="0018295D" w:rsidRPr="009C16B3">
        <w:t>Рисунок </w:t>
      </w:r>
      <w:r w:rsidR="0018295D">
        <w:rPr>
          <w:noProof/>
        </w:rPr>
        <w:t>14</w:t>
      </w:r>
      <w:r w:rsidR="00A121A3" w:rsidRPr="009C16B3">
        <w:fldChar w:fldCharType="end"/>
      </w:r>
      <w:r w:rsidR="00A121A3" w:rsidRPr="009C16B3">
        <w:t>)</w:t>
      </w:r>
      <w:r w:rsidR="00D44C55" w:rsidRPr="009C16B3">
        <w:t>,</w:t>
      </w:r>
      <w:r w:rsidR="00600E91" w:rsidRPr="009C16B3">
        <w:t xml:space="preserve"> </w:t>
      </w:r>
      <w:r w:rsidRPr="009C16B3">
        <w:t>и процесс формирования СЭМД прекращается. До тех пор, пока предыдущая версия СЭМД не будет зарегистрирована в РЭМД, пользователь не имеет возможности сформировать новую версию СЭМД;</w:t>
      </w:r>
    </w:p>
    <w:p w:rsidR="00FA63A9" w:rsidRPr="009C16B3" w:rsidRDefault="009A26F2" w:rsidP="0075362F">
      <w:pPr>
        <w:pStyle w:val="phfigure"/>
      </w:pPr>
      <w:r w:rsidRPr="009C16B3">
        <w:rPr>
          <w:noProof/>
        </w:rPr>
        <w:lastRenderedPageBreak/>
        <w:drawing>
          <wp:inline distT="0" distB="0" distL="0" distR="0" wp14:anchorId="6DCAF5A7" wp14:editId="1E3EE8B4">
            <wp:extent cx="4352925" cy="1619250"/>
            <wp:effectExtent l="19050" t="19050" r="28575" b="19050"/>
            <wp:docPr id="100032" name="Рисунок 100032" descr="_scroll_external/attachments/image2023-7-24_16-21-6-08a3fa73540c6d8a76c50d5328acf901b7d810c979fd916df47c56bb8d94b6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147223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61925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246B4D" w:rsidRPr="009C16B3" w:rsidRDefault="00246B4D" w:rsidP="00246B4D">
      <w:pPr>
        <w:pStyle w:val="phfiguretitle"/>
      </w:pPr>
      <w:bookmarkStart w:id="49" w:name="_Ref181684985"/>
      <w:r w:rsidRPr="009C16B3">
        <w:t>Рисунок</w:t>
      </w:r>
      <w:r w:rsidR="001A6368" w:rsidRPr="009C16B3">
        <w:t> </w:t>
      </w:r>
      <w:r w:rsidRPr="009C16B3">
        <w:fldChar w:fldCharType="begin"/>
      </w:r>
      <w:r w:rsidRPr="009C16B3">
        <w:instrText xml:space="preserve"> SEQ Рисунок \* ARABIC </w:instrText>
      </w:r>
      <w:r w:rsidRPr="009C16B3">
        <w:fldChar w:fldCharType="separate"/>
      </w:r>
      <w:r w:rsidR="0018295D">
        <w:rPr>
          <w:noProof/>
        </w:rPr>
        <w:t>14</w:t>
      </w:r>
      <w:r w:rsidRPr="009C16B3">
        <w:fldChar w:fldCharType="end"/>
      </w:r>
      <w:bookmarkEnd w:id="49"/>
      <w:r w:rsidRPr="009C16B3">
        <w:t xml:space="preserve"> – </w:t>
      </w:r>
      <w:r w:rsidR="00A121A3" w:rsidRPr="009C16B3">
        <w:t>Сообщение системы о запрете формирования</w:t>
      </w:r>
    </w:p>
    <w:p w:rsidR="00FA63A9" w:rsidRPr="009C16B3" w:rsidRDefault="009A26F2" w:rsidP="00A73218">
      <w:pPr>
        <w:pStyle w:val="phlistitemized3"/>
      </w:pPr>
      <w:r w:rsidRPr="009C16B3">
        <w:t>создание новой версии СЭМД разрешено всегда. В этом случае сразу открывается окно</w:t>
      </w:r>
      <w:r w:rsidR="00600E91" w:rsidRPr="009C16B3">
        <w:t xml:space="preserve"> </w:t>
      </w:r>
      <w:proofErr w:type="gramStart"/>
      <w:r w:rsidRPr="009C16B3">
        <w:t>подписания</w:t>
      </w:r>
      <w:proofErr w:type="gramEnd"/>
      <w:r w:rsidRPr="009C16B3">
        <w:t xml:space="preserve"> формируемого электронного медицинского документа</w:t>
      </w:r>
      <w:r w:rsidR="00591BF7" w:rsidRPr="009C16B3">
        <w:t xml:space="preserve"> (</w:t>
      </w:r>
      <w:r w:rsidR="00591BF7" w:rsidRPr="009C16B3">
        <w:fldChar w:fldCharType="begin"/>
      </w:r>
      <w:r w:rsidR="00591BF7" w:rsidRPr="009C16B3">
        <w:instrText xml:space="preserve"> REF _Ref181685138 \h </w:instrText>
      </w:r>
      <w:r w:rsidR="00591BF7" w:rsidRPr="009C16B3">
        <w:fldChar w:fldCharType="separate"/>
      </w:r>
      <w:r w:rsidR="0018295D" w:rsidRPr="009C16B3">
        <w:t>Рисунок </w:t>
      </w:r>
      <w:r w:rsidR="0018295D">
        <w:rPr>
          <w:noProof/>
        </w:rPr>
        <w:t>15</w:t>
      </w:r>
      <w:r w:rsidR="00591BF7" w:rsidRPr="009C16B3">
        <w:fldChar w:fldCharType="end"/>
      </w:r>
      <w:r w:rsidR="00591BF7" w:rsidRPr="009C16B3">
        <w:t>)</w:t>
      </w:r>
      <w:r w:rsidR="00D44C55" w:rsidRPr="009C16B3">
        <w:t>.</w:t>
      </w:r>
    </w:p>
    <w:p w:rsidR="00FA63A9" w:rsidRDefault="009A26F2" w:rsidP="0075362F">
      <w:pPr>
        <w:pStyle w:val="phfigure"/>
      </w:pPr>
      <w:r w:rsidRPr="009C16B3">
        <w:rPr>
          <w:noProof/>
        </w:rPr>
        <w:lastRenderedPageBreak/>
        <w:drawing>
          <wp:inline distT="0" distB="0" distL="0" distR="0" wp14:anchorId="5A8F2338" wp14:editId="40470046">
            <wp:extent cx="6294474" cy="3997587"/>
            <wp:effectExtent l="19050" t="19050" r="11430" b="22225"/>
            <wp:docPr id="100033" name="Рисунок 100033" descr="Окно подписания формируемого электронного медицинского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295921" name=""/>
                    <pic:cNvPicPr>
                      <a:picLocks noChangeAspect="1"/>
                    </pic:cNvPicPr>
                  </pic:nvPicPr>
                  <pic:blipFill rotWithShape="1">
                    <a:blip r:embed="rId24"/>
                    <a:srcRect t="1313"/>
                    <a:stretch/>
                  </pic:blipFill>
                  <pic:spPr bwMode="auto">
                    <a:xfrm>
                      <a:off x="0" y="0"/>
                      <a:ext cx="6295390" cy="3998169"/>
                    </a:xfrm>
                    <a:prstGeom prst="rect">
                      <a:avLst/>
                    </a:prstGeom>
                    <a:ln w="12696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4165" w:rsidRPr="009C16B3" w:rsidRDefault="002F4165" w:rsidP="0075362F">
      <w:pPr>
        <w:pStyle w:val="phfigure"/>
      </w:pPr>
      <w:r w:rsidRPr="009C16B3">
        <w:rPr>
          <w:noProof/>
        </w:rPr>
        <w:lastRenderedPageBreak/>
        <w:drawing>
          <wp:inline distT="0" distB="0" distL="0" distR="0" wp14:anchorId="0573EFBB" wp14:editId="4BC090FB">
            <wp:extent cx="6295390" cy="5095034"/>
            <wp:effectExtent l="19050" t="19050" r="10160" b="10795"/>
            <wp:docPr id="5" name="Рисунок 5" descr="Окно подписания формируемого электронного медицинского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57274" name="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5095034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446239" w:rsidRPr="009C16B3" w:rsidRDefault="009A26F2" w:rsidP="00246B4D">
      <w:pPr>
        <w:pStyle w:val="phfiguretitle"/>
      </w:pPr>
      <w:bookmarkStart w:id="50" w:name="_Ref181685138"/>
      <w:r w:rsidRPr="009C16B3">
        <w:t>Рисунок</w:t>
      </w:r>
      <w:r w:rsidR="00A121A3" w:rsidRPr="009C16B3">
        <w:t> </w:t>
      </w:r>
      <w:r w:rsidRPr="009C16B3">
        <w:fldChar w:fldCharType="begin"/>
      </w:r>
      <w:r w:rsidRPr="009C16B3">
        <w:instrText>SEQ Рисунок \* ARABIC</w:instrText>
      </w:r>
      <w:r w:rsidRPr="009C16B3">
        <w:fldChar w:fldCharType="separate"/>
      </w:r>
      <w:r w:rsidR="0018295D">
        <w:rPr>
          <w:noProof/>
        </w:rPr>
        <w:t>15</w:t>
      </w:r>
      <w:r w:rsidRPr="009C16B3">
        <w:fldChar w:fldCharType="end"/>
      </w:r>
      <w:bookmarkEnd w:id="50"/>
      <w:r w:rsidRPr="009C16B3">
        <w:t xml:space="preserve"> </w:t>
      </w:r>
      <w:r w:rsidR="00246B4D" w:rsidRPr="009C16B3">
        <w:t xml:space="preserve">– </w:t>
      </w:r>
      <w:r w:rsidRPr="009C16B3">
        <w:t>Окно подписания формируемого электронного медицинского документа</w:t>
      </w:r>
    </w:p>
    <w:p w:rsidR="00FA63A9" w:rsidRPr="009C16B3" w:rsidRDefault="009A26F2" w:rsidP="00A73218">
      <w:pPr>
        <w:pStyle w:val="phlistitemized1"/>
      </w:pPr>
      <w:r w:rsidRPr="009C16B3">
        <w:t xml:space="preserve">укажите сертификат ЭП автора документа, выбрав его в выпадающем списке </w:t>
      </w:r>
      <w:r w:rsidR="00F55648" w:rsidRPr="009C16B3">
        <w:t xml:space="preserve">поля </w:t>
      </w:r>
      <w:r w:rsidR="00E30C7E" w:rsidRPr="009C16B3">
        <w:t>«</w:t>
      </w:r>
      <w:r w:rsidRPr="009C16B3">
        <w:t>Выберите сертификат</w:t>
      </w:r>
      <w:r w:rsidR="00E30C7E" w:rsidRPr="009C16B3">
        <w:t>»</w:t>
      </w:r>
      <w:r w:rsidRPr="009C16B3">
        <w:t>;</w:t>
      </w:r>
    </w:p>
    <w:p w:rsidR="00246B4D" w:rsidRPr="009C16B3" w:rsidRDefault="00246B4D" w:rsidP="00246B4D">
      <w:pPr>
        <w:pStyle w:val="phnormal"/>
      </w:pPr>
      <w:r w:rsidRPr="009C16B3">
        <w:rPr>
          <w:b/>
        </w:rPr>
        <w:t>Примечание –</w:t>
      </w:r>
      <w:r w:rsidRPr="009C16B3">
        <w:t xml:space="preserve"> Если у подписывающего сотрудника в атрибутах сертификата ЭП присутствует ОГРН МО, то происходит одновременное подписание документа ролью «ЭП МО» тем же сертификатом ЭП.</w:t>
      </w:r>
    </w:p>
    <w:p w:rsidR="00FA63A9" w:rsidRPr="009C16B3" w:rsidRDefault="009A26F2" w:rsidP="00A73218">
      <w:pPr>
        <w:pStyle w:val="phlistitemized1"/>
      </w:pPr>
      <w:r w:rsidRPr="009C16B3">
        <w:t>укажите других участников подписания документа, заполнив следующие поля:</w:t>
      </w:r>
    </w:p>
    <w:p w:rsidR="00FA63A9" w:rsidRPr="009C16B3" w:rsidRDefault="00E30C7E" w:rsidP="00A73218">
      <w:pPr>
        <w:pStyle w:val="phlistitemized2"/>
      </w:pPr>
      <w:r w:rsidRPr="009C16B3">
        <w:t>«</w:t>
      </w:r>
      <w:r w:rsidR="009A26F2" w:rsidRPr="009C16B3">
        <w:t>Главный врач</w:t>
      </w:r>
      <w:r w:rsidRPr="009C16B3">
        <w:t>»</w:t>
      </w:r>
      <w:r w:rsidR="009A26F2" w:rsidRPr="009C16B3">
        <w:t xml:space="preserve"> –</w:t>
      </w:r>
      <w:r w:rsidR="00600E91" w:rsidRPr="009C16B3">
        <w:t xml:space="preserve"> </w:t>
      </w:r>
      <w:r w:rsidR="009A26F2" w:rsidRPr="009C16B3">
        <w:t xml:space="preserve">укажите сотрудника МО, ответственного за подписание документов в качестве главного врача МО. Данное поле может не отображаться в окне подписания, поскольку роль </w:t>
      </w:r>
      <w:r w:rsidRPr="009C16B3">
        <w:t>«</w:t>
      </w:r>
      <w:r w:rsidR="009A26F2" w:rsidRPr="009C16B3">
        <w:t>Главный врач</w:t>
      </w:r>
      <w:r w:rsidRPr="009C16B3">
        <w:t>»</w:t>
      </w:r>
      <w:r w:rsidR="009A26F2" w:rsidRPr="009C16B3">
        <w:t xml:space="preserve"> является необязательной при подписании документа типа </w:t>
      </w:r>
      <w:r w:rsidRPr="009C16B3">
        <w:t>«</w:t>
      </w:r>
      <w:r w:rsidR="009A26F2" w:rsidRPr="009C16B3">
        <w:t>Медицинская справка</w:t>
      </w:r>
      <w:r w:rsidRPr="009C16B3">
        <w:t>»</w:t>
      </w:r>
      <w:r w:rsidR="002F4165">
        <w:t>/</w:t>
      </w:r>
      <w:r w:rsidR="002F4165" w:rsidRPr="002F4165">
        <w:t xml:space="preserve"> </w:t>
      </w:r>
      <w:r w:rsidR="002F4165">
        <w:t>«Справка о состоянии здоровья по месту требования»</w:t>
      </w:r>
      <w:r w:rsidR="009A26F2" w:rsidRPr="009C16B3">
        <w:t xml:space="preserve"> и может не включаться в список сотрудников, подписывающих документ, при настройке текущего типа СЭМД;</w:t>
      </w:r>
    </w:p>
    <w:p w:rsidR="00FA63A9" w:rsidRPr="009C16B3" w:rsidRDefault="00E30C7E" w:rsidP="00A73218">
      <w:pPr>
        <w:pStyle w:val="phlistitemized2"/>
      </w:pPr>
      <w:r w:rsidRPr="009C16B3">
        <w:lastRenderedPageBreak/>
        <w:t>«</w:t>
      </w:r>
      <w:r w:rsidR="009A26F2" w:rsidRPr="009C16B3">
        <w:t>ЭП МО</w:t>
      </w:r>
      <w:r w:rsidRPr="009C16B3">
        <w:t>»</w:t>
      </w:r>
      <w:r w:rsidR="009A26F2" w:rsidRPr="009C16B3">
        <w:t xml:space="preserve"> –</w:t>
      </w:r>
      <w:r w:rsidR="00600E91" w:rsidRPr="009C16B3">
        <w:t xml:space="preserve"> </w:t>
      </w:r>
      <w:r w:rsidR="009A26F2" w:rsidRPr="009C16B3">
        <w:t xml:space="preserve">указывается сотрудник МО, ответственный за подписание документов ЭП МО. Поле для указания участника подписания </w:t>
      </w:r>
      <w:r w:rsidRPr="009C16B3">
        <w:t>«</w:t>
      </w:r>
      <w:r w:rsidR="009A26F2" w:rsidRPr="009C16B3">
        <w:t>ЭП МО</w:t>
      </w:r>
      <w:r w:rsidRPr="009C16B3">
        <w:t>»</w:t>
      </w:r>
      <w:r w:rsidR="009A26F2" w:rsidRPr="009C16B3">
        <w:t xml:space="preserve"> не отображается, если в Системе настроено автоматическое подписание документов ЭП МО</w:t>
      </w:r>
      <w:r w:rsidR="00246B4D" w:rsidRPr="009C16B3">
        <w:t>.</w:t>
      </w:r>
    </w:p>
    <w:p w:rsidR="00FA63A9" w:rsidRPr="009C16B3" w:rsidRDefault="009A26F2" w:rsidP="00A73218">
      <w:pPr>
        <w:pStyle w:val="phlistitemized1"/>
      </w:pPr>
      <w:r w:rsidRPr="009C16B3">
        <w:t xml:space="preserve">нажмите на кнопку </w:t>
      </w:r>
      <w:r w:rsidR="00E30C7E" w:rsidRPr="009C16B3">
        <w:t>«</w:t>
      </w:r>
      <w:r w:rsidRPr="009C16B3">
        <w:t>Подписать</w:t>
      </w:r>
      <w:r w:rsidR="00E30C7E" w:rsidRPr="009C16B3">
        <w:t>»</w:t>
      </w:r>
      <w:r w:rsidRPr="009C16B3">
        <w:t>. Произойдет формирование</w:t>
      </w:r>
      <w:r w:rsidR="00600E91" w:rsidRPr="009C16B3">
        <w:t xml:space="preserve"> </w:t>
      </w:r>
      <w:r w:rsidRPr="009C16B3">
        <w:t xml:space="preserve">СЭМД </w:t>
      </w:r>
      <w:r w:rsidR="00E30C7E" w:rsidRPr="009C16B3">
        <w:t>«</w:t>
      </w:r>
      <w:r w:rsidRPr="009C16B3">
        <w:t>Медицинская справка</w:t>
      </w:r>
      <w:r w:rsidR="00E30C7E" w:rsidRPr="009C16B3">
        <w:t>»</w:t>
      </w:r>
      <w:r w:rsidR="002F4165">
        <w:t>/</w:t>
      </w:r>
      <w:r w:rsidR="002F4165" w:rsidRPr="002F4165">
        <w:t xml:space="preserve"> </w:t>
      </w:r>
      <w:r w:rsidR="002F4165">
        <w:t>«Справка о состоянии здоровья по месту требования»</w:t>
      </w:r>
      <w:r w:rsidRPr="009C16B3">
        <w:t xml:space="preserve">. Сформированный документ отобразится на вкладке </w:t>
      </w:r>
      <w:r w:rsidR="00E30C7E" w:rsidRPr="009C16B3">
        <w:t>«</w:t>
      </w:r>
      <w:r w:rsidRPr="009C16B3">
        <w:t>Документы</w:t>
      </w:r>
      <w:r w:rsidR="00E30C7E" w:rsidRPr="009C16B3">
        <w:t>»</w:t>
      </w:r>
      <w:r w:rsidRPr="009C16B3">
        <w:t>.</w:t>
      </w:r>
    </w:p>
    <w:p w:rsidR="00D44C55" w:rsidRPr="009C16B3" w:rsidRDefault="00D44C55" w:rsidP="00D44C55">
      <w:pPr>
        <w:pStyle w:val="phnormal"/>
      </w:pPr>
      <w:r w:rsidRPr="009C16B3">
        <w:rPr>
          <w:b/>
        </w:rPr>
        <w:t>Примечание –</w:t>
      </w:r>
      <w:r w:rsidRPr="009C16B3">
        <w:t xml:space="preserve"> Прежде чем отправить сформированный СЭМД «Медицинская справка»</w:t>
      </w:r>
      <w:r w:rsidR="002F4165">
        <w:t>/</w:t>
      </w:r>
      <w:r w:rsidR="002F4165" w:rsidRPr="002F4165">
        <w:t xml:space="preserve"> </w:t>
      </w:r>
      <w:r w:rsidR="002F4165">
        <w:t>«Справка о состоянии здоровья по месту требования»</w:t>
      </w:r>
      <w:r w:rsidRPr="009C16B3">
        <w:t>, необходимо дождаться его подписания другими участниками (если таковые предусмотрены настройками подписания документа).</w:t>
      </w:r>
    </w:p>
    <w:p w:rsidR="002C77ED" w:rsidRPr="009C16B3" w:rsidRDefault="002C77ED" w:rsidP="003573DC">
      <w:pPr>
        <w:pStyle w:val="10"/>
      </w:pPr>
      <w:bookmarkStart w:id="51" w:name="_Toc181650079"/>
      <w:bookmarkStart w:id="52" w:name="_Toc181650111"/>
      <w:bookmarkStart w:id="53" w:name="_Toc183078859"/>
      <w:r w:rsidRPr="009C16B3">
        <w:lastRenderedPageBreak/>
        <w:t>Подписание СЭМД другими участниками</w:t>
      </w:r>
      <w:bookmarkEnd w:id="51"/>
      <w:bookmarkEnd w:id="52"/>
      <w:bookmarkEnd w:id="53"/>
    </w:p>
    <w:p w:rsidR="002C77ED" w:rsidRPr="009C16B3" w:rsidRDefault="002C77ED" w:rsidP="003573DC">
      <w:pPr>
        <w:pStyle w:val="phnormal"/>
      </w:pPr>
      <w:r w:rsidRPr="009C16B3">
        <w:t xml:space="preserve">Если помимо автора СЭМД </w:t>
      </w:r>
      <w:r w:rsidR="00E30C7E" w:rsidRPr="009C16B3">
        <w:t>«</w:t>
      </w:r>
      <w:r w:rsidRPr="009C16B3">
        <w:t>Справка о состоянии здоровья по месту требования</w:t>
      </w:r>
      <w:r w:rsidR="00E30C7E" w:rsidRPr="009C16B3">
        <w:t>»</w:t>
      </w:r>
      <w:r w:rsidR="002F4165">
        <w:t>/</w:t>
      </w:r>
      <w:r w:rsidR="002F4165" w:rsidRPr="002F4165">
        <w:t xml:space="preserve"> </w:t>
      </w:r>
      <w:r w:rsidR="002F4165" w:rsidRPr="009C16B3">
        <w:t>«Медицинская справка»</w:t>
      </w:r>
      <w:r w:rsidR="00600E91" w:rsidRPr="009C16B3">
        <w:t xml:space="preserve"> </w:t>
      </w:r>
      <w:r w:rsidRPr="009C16B3">
        <w:t>должен быть</w:t>
      </w:r>
      <w:r w:rsidR="00600E91" w:rsidRPr="009C16B3">
        <w:t xml:space="preserve"> </w:t>
      </w:r>
      <w:r w:rsidRPr="009C16B3">
        <w:t>подписан и другими сотрудниками МО, предусмотренными настройками документа, то в таком случае эти сотрудники</w:t>
      </w:r>
      <w:r w:rsidR="00600E91" w:rsidRPr="009C16B3">
        <w:t xml:space="preserve"> </w:t>
      </w:r>
      <w:r w:rsidRPr="009C16B3">
        <w:t>должны войти в Систему и выполнить подписание или отказ в подписании документа.</w:t>
      </w:r>
      <w:r w:rsidR="00600E91" w:rsidRPr="009C16B3">
        <w:t xml:space="preserve"> </w:t>
      </w:r>
      <w:r w:rsidRPr="009C16B3">
        <w:t>До тех пор, пока электронный медицинский документ не будет подписан всеми необходимыми ЭП, его невозможно отправить в РЭМД.</w:t>
      </w:r>
    </w:p>
    <w:p w:rsidR="002C77ED" w:rsidRPr="009C16B3" w:rsidRDefault="00A73218" w:rsidP="003573DC">
      <w:pPr>
        <w:pStyle w:val="phnormal"/>
      </w:pPr>
      <w:r w:rsidRPr="009C16B3">
        <w:rPr>
          <w:b/>
        </w:rPr>
        <w:t>Примечание</w:t>
      </w:r>
      <w:r w:rsidRPr="00C60A3A">
        <w:t xml:space="preserve"> </w:t>
      </w:r>
      <w:r w:rsidRPr="009C16B3">
        <w:rPr>
          <w:b/>
        </w:rPr>
        <w:t>–</w:t>
      </w:r>
      <w:r w:rsidR="00600E91" w:rsidRPr="00C60A3A">
        <w:t xml:space="preserve"> </w:t>
      </w:r>
      <w:r w:rsidRPr="009C16B3">
        <w:t>Роли сотрудников, необходимые для подписания электронных медицинских документов с последующей передачей в РЭМД, определяются согласно справочнику НСИ</w:t>
      </w:r>
      <w:r w:rsidR="00600E91" w:rsidRPr="009C16B3">
        <w:t xml:space="preserve"> </w:t>
      </w:r>
      <w:r w:rsidRPr="009C16B3">
        <w:t>1.2.643.5.1.13.13.99.2.42 «РЭМД. Правила подписи электронных медицинских документов».</w:t>
      </w:r>
    </w:p>
    <w:p w:rsidR="002C77ED" w:rsidRPr="009C16B3" w:rsidRDefault="002C77ED" w:rsidP="003573DC">
      <w:pPr>
        <w:pStyle w:val="2"/>
      </w:pPr>
      <w:bookmarkStart w:id="54" w:name="_Toc181650080"/>
      <w:bookmarkStart w:id="55" w:name="_Toc181650112"/>
      <w:bookmarkStart w:id="56" w:name="_Toc183078860"/>
      <w:r w:rsidRPr="009C16B3">
        <w:t>Подписание или отказ в подписании одного документа</w:t>
      </w:r>
      <w:bookmarkEnd w:id="54"/>
      <w:bookmarkEnd w:id="55"/>
      <w:bookmarkEnd w:id="56"/>
    </w:p>
    <w:p w:rsidR="002C77ED" w:rsidRPr="009C16B3" w:rsidRDefault="002C77ED" w:rsidP="003573DC">
      <w:pPr>
        <w:pStyle w:val="phlistitemizedtitle"/>
      </w:pPr>
      <w:r w:rsidRPr="009C16B3">
        <w:t>Чтобы подписать или отказать в подписании электронного медицинского документа, выполните следующие действия:</w:t>
      </w:r>
    </w:p>
    <w:p w:rsidR="002C77ED" w:rsidRPr="009C16B3" w:rsidRDefault="002C77ED" w:rsidP="003573DC">
      <w:pPr>
        <w:pStyle w:val="phlistitemized1"/>
      </w:pPr>
      <w:r w:rsidRPr="009C16B3">
        <w:t xml:space="preserve">выберите пункт главного меню </w:t>
      </w:r>
      <w:r w:rsidR="00E30C7E" w:rsidRPr="009C16B3">
        <w:t>«</w:t>
      </w:r>
      <w:r w:rsidRPr="009C16B3">
        <w:t>Отчеты на подпись</w:t>
      </w:r>
      <w:r w:rsidR="00E30C7E" w:rsidRPr="009C16B3">
        <w:t>»</w:t>
      </w:r>
      <w:r w:rsidRPr="009C16B3">
        <w:t xml:space="preserve">. Откроется форма </w:t>
      </w:r>
      <w:r w:rsidR="00E30C7E" w:rsidRPr="009C16B3">
        <w:t>«</w:t>
      </w:r>
      <w:r w:rsidRPr="009C16B3">
        <w:t>Документы для подписи</w:t>
      </w:r>
      <w:r w:rsidR="00E30C7E" w:rsidRPr="009C16B3">
        <w:t>»</w:t>
      </w:r>
      <w:r w:rsidR="0056143A" w:rsidRPr="009C16B3">
        <w:t xml:space="preserve"> (</w:t>
      </w:r>
      <w:r w:rsidR="0056143A" w:rsidRPr="009C16B3">
        <w:fldChar w:fldCharType="begin"/>
      </w:r>
      <w:r w:rsidR="0056143A" w:rsidRPr="009C16B3">
        <w:instrText xml:space="preserve"> REF _Ref181686757 \h </w:instrText>
      </w:r>
      <w:r w:rsidR="0056143A" w:rsidRPr="009C16B3">
        <w:fldChar w:fldCharType="separate"/>
      </w:r>
      <w:r w:rsidR="0018295D" w:rsidRPr="009C16B3">
        <w:t>Рисунок </w:t>
      </w:r>
      <w:r w:rsidR="0018295D">
        <w:rPr>
          <w:noProof/>
        </w:rPr>
        <w:t>31</w:t>
      </w:r>
      <w:r w:rsidR="0056143A" w:rsidRPr="009C16B3">
        <w:fldChar w:fldCharType="end"/>
      </w:r>
      <w:r w:rsidR="0056143A" w:rsidRPr="009C16B3">
        <w:t>)</w:t>
      </w:r>
      <w:r w:rsidRPr="009C16B3">
        <w:t>;</w:t>
      </w:r>
    </w:p>
    <w:p w:rsidR="002C77ED" w:rsidRPr="009C16B3" w:rsidRDefault="002C77ED" w:rsidP="003573DC">
      <w:pPr>
        <w:pStyle w:val="phfigure"/>
      </w:pPr>
      <w:r w:rsidRPr="009C16B3">
        <w:rPr>
          <w:noProof/>
        </w:rPr>
        <w:drawing>
          <wp:inline distT="0" distB="0" distL="0" distR="0" wp14:anchorId="19B22601" wp14:editId="6268A4EA">
            <wp:extent cx="6295390" cy="2550919"/>
            <wp:effectExtent l="19050" t="19050" r="10160" b="2095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379737" name="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50919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446239" w:rsidRPr="009C16B3" w:rsidRDefault="002C77ED" w:rsidP="003573DC">
      <w:pPr>
        <w:pStyle w:val="phfiguretitle"/>
      </w:pPr>
      <w:bookmarkStart w:id="57" w:name="_Ref181686757"/>
      <w:r w:rsidRPr="009C16B3">
        <w:t>Рисунок</w:t>
      </w:r>
      <w:r w:rsidR="008E6F52" w:rsidRPr="009C16B3">
        <w:t> </w:t>
      </w:r>
      <w:r w:rsidRPr="009C16B3">
        <w:fldChar w:fldCharType="begin"/>
      </w:r>
      <w:r w:rsidRPr="009C16B3">
        <w:instrText>SEQ Рисунок \* ARABIC</w:instrText>
      </w:r>
      <w:r w:rsidRPr="009C16B3">
        <w:fldChar w:fldCharType="separate"/>
      </w:r>
      <w:r w:rsidR="0018295D">
        <w:rPr>
          <w:noProof/>
        </w:rPr>
        <w:t>31</w:t>
      </w:r>
      <w:r w:rsidRPr="009C16B3">
        <w:fldChar w:fldCharType="end"/>
      </w:r>
      <w:bookmarkEnd w:id="57"/>
      <w:r w:rsidRPr="009C16B3">
        <w:t xml:space="preserve"> </w:t>
      </w:r>
      <w:r w:rsidR="00C000F2" w:rsidRPr="009C16B3">
        <w:t xml:space="preserve">– </w:t>
      </w:r>
      <w:r w:rsidRPr="009C16B3">
        <w:t xml:space="preserve">Форма </w:t>
      </w:r>
      <w:r w:rsidR="00C60A3A" w:rsidRPr="009C16B3">
        <w:t>«Документы для подписи»</w:t>
      </w:r>
    </w:p>
    <w:p w:rsidR="002C77ED" w:rsidRPr="009C16B3" w:rsidRDefault="002C77ED" w:rsidP="003573DC">
      <w:pPr>
        <w:pStyle w:val="phlistitemized1"/>
      </w:pPr>
      <w:r w:rsidRPr="009C16B3">
        <w:t xml:space="preserve">выберите на панели фильтрации наличие подписи СЭМД </w:t>
      </w:r>
      <w:r w:rsidR="00E30C7E" w:rsidRPr="009C16B3">
        <w:t>«</w:t>
      </w:r>
      <w:r w:rsidRPr="009C16B3">
        <w:t>Не подписан пользователем</w:t>
      </w:r>
      <w:r w:rsidR="00E30C7E" w:rsidRPr="009C16B3">
        <w:t>»</w:t>
      </w:r>
      <w:r w:rsidRPr="009C16B3">
        <w:t>. При этом отобразятся все неподписанные документы, которые должен подписать текущий пользователь;</w:t>
      </w:r>
    </w:p>
    <w:p w:rsidR="002C77ED" w:rsidRPr="009C16B3" w:rsidRDefault="002C77ED" w:rsidP="003573DC">
      <w:pPr>
        <w:pStyle w:val="phlistitemized1"/>
      </w:pPr>
      <w:r w:rsidRPr="009C16B3">
        <w:t xml:space="preserve">выберите в списке требуемый документ и </w:t>
      </w:r>
      <w:r w:rsidR="00452B7F" w:rsidRPr="009C16B3">
        <w:t>выберите пункт контекстного меню</w:t>
      </w:r>
      <w:r w:rsidRPr="009C16B3">
        <w:t xml:space="preserve"> </w:t>
      </w:r>
      <w:r w:rsidR="00E30C7E" w:rsidRPr="009C16B3">
        <w:t>«</w:t>
      </w:r>
      <w:r w:rsidRPr="009C16B3">
        <w:t>Подписать</w:t>
      </w:r>
      <w:r w:rsidR="00E30C7E" w:rsidRPr="009C16B3">
        <w:t>»</w:t>
      </w:r>
      <w:r w:rsidRPr="009C16B3">
        <w:t xml:space="preserve">. Откроется окно </w:t>
      </w:r>
      <w:r w:rsidR="00E30C7E" w:rsidRPr="009C16B3">
        <w:t>«</w:t>
      </w:r>
      <w:r w:rsidRPr="009C16B3">
        <w:t>Информация о документе</w:t>
      </w:r>
      <w:r w:rsidR="00E30C7E" w:rsidRPr="009C16B3">
        <w:t>»</w:t>
      </w:r>
      <w:r w:rsidRPr="009C16B3">
        <w:t xml:space="preserve"> для подписи выбранного документа</w:t>
      </w:r>
      <w:r w:rsidR="0056143A" w:rsidRPr="009C16B3">
        <w:t xml:space="preserve"> (</w:t>
      </w:r>
      <w:r w:rsidR="0056143A" w:rsidRPr="009C16B3">
        <w:fldChar w:fldCharType="begin"/>
      </w:r>
      <w:r w:rsidR="0056143A" w:rsidRPr="009C16B3">
        <w:instrText xml:space="preserve"> REF _Ref181686785 \h </w:instrText>
      </w:r>
      <w:r w:rsidR="0056143A" w:rsidRPr="009C16B3">
        <w:fldChar w:fldCharType="separate"/>
      </w:r>
      <w:r w:rsidR="0018295D" w:rsidRPr="009C16B3">
        <w:t>Рисунок </w:t>
      </w:r>
      <w:r w:rsidR="0018295D">
        <w:rPr>
          <w:noProof/>
        </w:rPr>
        <w:t>32</w:t>
      </w:r>
      <w:r w:rsidR="0056143A" w:rsidRPr="009C16B3">
        <w:fldChar w:fldCharType="end"/>
      </w:r>
      <w:r w:rsidR="0056143A" w:rsidRPr="009C16B3">
        <w:t>)</w:t>
      </w:r>
      <w:r w:rsidRPr="009C16B3">
        <w:t>;</w:t>
      </w:r>
    </w:p>
    <w:p w:rsidR="002C77ED" w:rsidRPr="009C16B3" w:rsidRDefault="002C77ED" w:rsidP="003573DC">
      <w:pPr>
        <w:pStyle w:val="phfigure"/>
      </w:pPr>
      <w:r w:rsidRPr="009C16B3">
        <w:rPr>
          <w:noProof/>
        </w:rPr>
        <w:lastRenderedPageBreak/>
        <w:drawing>
          <wp:inline distT="0" distB="0" distL="0" distR="0" wp14:anchorId="3264EC62" wp14:editId="64CD3794">
            <wp:extent cx="6295389" cy="5011587"/>
            <wp:effectExtent l="19050" t="19050" r="10795" b="1778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070686" name="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5389" cy="5011587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446239" w:rsidRPr="009C16B3" w:rsidRDefault="002C77ED" w:rsidP="003573DC">
      <w:pPr>
        <w:pStyle w:val="phfiguretitle"/>
      </w:pPr>
      <w:bookmarkStart w:id="58" w:name="_Ref181686785"/>
      <w:r w:rsidRPr="009C16B3">
        <w:t>Рисунок</w:t>
      </w:r>
      <w:r w:rsidR="0056143A" w:rsidRPr="009C16B3">
        <w:t> </w:t>
      </w:r>
      <w:r w:rsidRPr="009C16B3">
        <w:fldChar w:fldCharType="begin"/>
      </w:r>
      <w:r w:rsidRPr="009C16B3">
        <w:instrText>SEQ Рисунок \* ARABIC</w:instrText>
      </w:r>
      <w:r w:rsidRPr="009C16B3">
        <w:fldChar w:fldCharType="separate"/>
      </w:r>
      <w:r w:rsidR="0018295D">
        <w:rPr>
          <w:noProof/>
        </w:rPr>
        <w:t>32</w:t>
      </w:r>
      <w:r w:rsidRPr="009C16B3">
        <w:fldChar w:fldCharType="end"/>
      </w:r>
      <w:bookmarkEnd w:id="58"/>
      <w:r w:rsidRPr="009C16B3">
        <w:t xml:space="preserve"> </w:t>
      </w:r>
      <w:r w:rsidR="00C000F2" w:rsidRPr="009C16B3">
        <w:t xml:space="preserve">– </w:t>
      </w:r>
      <w:r w:rsidRPr="009C16B3">
        <w:t xml:space="preserve">Окно </w:t>
      </w:r>
      <w:r w:rsidR="00C60A3A" w:rsidRPr="009C16B3">
        <w:t>«Информация о документе»</w:t>
      </w:r>
    </w:p>
    <w:p w:rsidR="002C77ED" w:rsidRPr="009C16B3" w:rsidRDefault="002C77ED" w:rsidP="003573DC">
      <w:pPr>
        <w:pStyle w:val="phlistitemized1"/>
      </w:pPr>
      <w:r w:rsidRPr="009C16B3">
        <w:t>выполните одно из следующих действий:</w:t>
      </w:r>
    </w:p>
    <w:p w:rsidR="002C77ED" w:rsidRPr="009C16B3" w:rsidRDefault="002C77ED" w:rsidP="003573DC">
      <w:pPr>
        <w:pStyle w:val="phlistitemized2"/>
      </w:pPr>
      <w:r w:rsidRPr="009C16B3">
        <w:t>для отказа в подписании</w:t>
      </w:r>
      <w:r w:rsidR="00600E91" w:rsidRPr="009C16B3">
        <w:t xml:space="preserve"> </w:t>
      </w:r>
      <w:r w:rsidRPr="009C16B3">
        <w:t xml:space="preserve">выбранного документа нажмите на кнопку </w:t>
      </w:r>
      <w:r w:rsidR="00E30C7E" w:rsidRPr="009C16B3">
        <w:t>«</w:t>
      </w:r>
      <w:r w:rsidRPr="009C16B3">
        <w:t>Отказать</w:t>
      </w:r>
      <w:r w:rsidR="00E30C7E" w:rsidRPr="009C16B3">
        <w:t>»</w:t>
      </w:r>
      <w:r w:rsidRPr="009C16B3">
        <w:t>.</w:t>
      </w:r>
      <w:r w:rsidR="00600E91" w:rsidRPr="009C16B3">
        <w:t xml:space="preserve"> </w:t>
      </w:r>
      <w:r w:rsidRPr="009C16B3">
        <w:t xml:space="preserve">В списке документов для подписания в столбце </w:t>
      </w:r>
      <w:r w:rsidR="00E30C7E" w:rsidRPr="009C16B3">
        <w:t>«</w:t>
      </w:r>
      <w:r w:rsidRPr="009C16B3">
        <w:t>Наличие подписи СЭМД</w:t>
      </w:r>
      <w:r w:rsidR="00E30C7E" w:rsidRPr="009C16B3">
        <w:t>»</w:t>
      </w:r>
      <w:r w:rsidR="00600E91" w:rsidRPr="009C16B3">
        <w:t xml:space="preserve"> </w:t>
      </w:r>
      <w:r w:rsidRPr="009C16B3">
        <w:t xml:space="preserve">у такого документа отобразится значение </w:t>
      </w:r>
      <w:r w:rsidR="00E30C7E" w:rsidRPr="009C16B3">
        <w:t>«</w:t>
      </w:r>
      <w:r w:rsidRPr="009C16B3">
        <w:t>В подписи отказано</w:t>
      </w:r>
      <w:r w:rsidR="00E30C7E" w:rsidRPr="009C16B3">
        <w:t>»</w:t>
      </w:r>
      <w:r w:rsidRPr="009C16B3">
        <w:t>;</w:t>
      </w:r>
    </w:p>
    <w:p w:rsidR="002C77ED" w:rsidRPr="009C16B3" w:rsidRDefault="002C77ED" w:rsidP="003573DC">
      <w:pPr>
        <w:pStyle w:val="phlistitemized2"/>
      </w:pPr>
      <w:r w:rsidRPr="009C16B3">
        <w:t xml:space="preserve">для подписания выбранного документа укажите в поле </w:t>
      </w:r>
      <w:r w:rsidR="00E30C7E" w:rsidRPr="009C16B3">
        <w:t>«</w:t>
      </w:r>
      <w:r w:rsidRPr="009C16B3">
        <w:t>Сертификат</w:t>
      </w:r>
      <w:r w:rsidR="00E30C7E" w:rsidRPr="009C16B3">
        <w:t>»</w:t>
      </w:r>
      <w:r w:rsidRPr="009C16B3">
        <w:t xml:space="preserve"> сертификат ЭП сотрудника и нажмите на кнопку </w:t>
      </w:r>
      <w:r w:rsidR="00E30C7E" w:rsidRPr="009C16B3">
        <w:t>«</w:t>
      </w:r>
      <w:r w:rsidRPr="009C16B3">
        <w:t>Подписать</w:t>
      </w:r>
      <w:r w:rsidR="00E30C7E" w:rsidRPr="009C16B3">
        <w:t>»</w:t>
      </w:r>
      <w:r w:rsidRPr="009C16B3">
        <w:t>.</w:t>
      </w:r>
      <w:r w:rsidR="00600E91" w:rsidRPr="009C16B3">
        <w:t xml:space="preserve"> </w:t>
      </w:r>
      <w:r w:rsidRPr="009C16B3">
        <w:t xml:space="preserve">В списке документов для подписания в столбце </w:t>
      </w:r>
      <w:r w:rsidR="00E30C7E" w:rsidRPr="009C16B3">
        <w:t>«</w:t>
      </w:r>
      <w:r w:rsidRPr="009C16B3">
        <w:t>Наличие подписи СЭМД</w:t>
      </w:r>
      <w:r w:rsidR="00E30C7E" w:rsidRPr="009C16B3">
        <w:t>»</w:t>
      </w:r>
      <w:r w:rsidR="00600E91" w:rsidRPr="009C16B3">
        <w:t xml:space="preserve"> </w:t>
      </w:r>
      <w:r w:rsidRPr="009C16B3">
        <w:t xml:space="preserve">у такого документа отобразится значение </w:t>
      </w:r>
      <w:r w:rsidR="00E30C7E" w:rsidRPr="009C16B3">
        <w:t>«</w:t>
      </w:r>
      <w:r w:rsidRPr="009C16B3">
        <w:t>Подписан пользователем</w:t>
      </w:r>
      <w:r w:rsidR="00E30C7E" w:rsidRPr="009C16B3">
        <w:t>»</w:t>
      </w:r>
      <w:r w:rsidRPr="009C16B3">
        <w:t>.</w:t>
      </w:r>
    </w:p>
    <w:p w:rsidR="002C77ED" w:rsidRPr="009C16B3" w:rsidRDefault="00C000F2" w:rsidP="003573DC">
      <w:pPr>
        <w:pStyle w:val="phnormal"/>
      </w:pPr>
      <w:r w:rsidRPr="009C16B3">
        <w:rPr>
          <w:b/>
        </w:rPr>
        <w:t>Примечание</w:t>
      </w:r>
      <w:r w:rsidRPr="00C60A3A">
        <w:t xml:space="preserve"> </w:t>
      </w:r>
      <w:r w:rsidRPr="009C16B3">
        <w:rPr>
          <w:b/>
        </w:rPr>
        <w:t>–</w:t>
      </w:r>
      <w:r w:rsidRPr="009C16B3">
        <w:t xml:space="preserve"> Если у подписывающего сотрудника в атрибутах сертификата ЭП присутствует ОГРН МО, то происходит одновременное подписание документа ролью «ЭП МО» тем же сертификатом ЭП.</w:t>
      </w:r>
    </w:p>
    <w:p w:rsidR="002C77ED" w:rsidRPr="009C16B3" w:rsidRDefault="002C77ED" w:rsidP="003573DC">
      <w:pPr>
        <w:pStyle w:val="2"/>
      </w:pPr>
      <w:bookmarkStart w:id="59" w:name="_Toc181650081"/>
      <w:bookmarkStart w:id="60" w:name="_Toc181650113"/>
      <w:bookmarkStart w:id="61" w:name="_Toc183078861"/>
      <w:r w:rsidRPr="009C16B3">
        <w:lastRenderedPageBreak/>
        <w:t>Отказ в подписании одного документа с указанием причины отказа</w:t>
      </w:r>
      <w:bookmarkEnd w:id="59"/>
      <w:bookmarkEnd w:id="60"/>
      <w:bookmarkEnd w:id="61"/>
    </w:p>
    <w:p w:rsidR="002C77ED" w:rsidRPr="009C16B3" w:rsidRDefault="002C77ED" w:rsidP="003573DC">
      <w:pPr>
        <w:pStyle w:val="phlistitemizedtitle"/>
      </w:pPr>
      <w:r w:rsidRPr="009C16B3">
        <w:t>Чтобы отказать в подписании электронного медицинского документа с указанием причины отказа, выполните следующие действия:</w:t>
      </w:r>
    </w:p>
    <w:p w:rsidR="002C77ED" w:rsidRPr="009C16B3" w:rsidRDefault="002C77ED" w:rsidP="003573DC">
      <w:pPr>
        <w:pStyle w:val="phlistitemized1"/>
      </w:pPr>
      <w:r w:rsidRPr="009C16B3">
        <w:t>выберите пункт главного меню Отчеты на подпись</w:t>
      </w:r>
      <w:r w:rsidR="00E30C7E" w:rsidRPr="009C16B3">
        <w:t>»</w:t>
      </w:r>
      <w:r w:rsidRPr="009C16B3">
        <w:t xml:space="preserve">. Откроется форма </w:t>
      </w:r>
      <w:r w:rsidR="00E30C7E" w:rsidRPr="009C16B3">
        <w:t>«</w:t>
      </w:r>
      <w:r w:rsidRPr="009C16B3">
        <w:t>Документы для подписи</w:t>
      </w:r>
      <w:r w:rsidR="00E30C7E" w:rsidRPr="009C16B3">
        <w:t>»</w:t>
      </w:r>
      <w:r w:rsidR="0056143A" w:rsidRPr="009C16B3">
        <w:t xml:space="preserve"> (</w:t>
      </w:r>
      <w:r w:rsidR="0056143A" w:rsidRPr="009C16B3">
        <w:fldChar w:fldCharType="begin"/>
      </w:r>
      <w:r w:rsidR="0056143A" w:rsidRPr="009C16B3">
        <w:instrText xml:space="preserve"> REF _Ref181686825 \h </w:instrText>
      </w:r>
      <w:r w:rsidR="0056143A" w:rsidRPr="009C16B3">
        <w:fldChar w:fldCharType="separate"/>
      </w:r>
      <w:r w:rsidR="0018295D" w:rsidRPr="009C16B3">
        <w:t>Рисунок </w:t>
      </w:r>
      <w:r w:rsidR="0018295D">
        <w:rPr>
          <w:noProof/>
        </w:rPr>
        <w:t>33</w:t>
      </w:r>
      <w:r w:rsidR="0056143A" w:rsidRPr="009C16B3">
        <w:fldChar w:fldCharType="end"/>
      </w:r>
      <w:r w:rsidR="0056143A" w:rsidRPr="009C16B3">
        <w:t>)</w:t>
      </w:r>
      <w:r w:rsidRPr="009C16B3">
        <w:t>;</w:t>
      </w:r>
    </w:p>
    <w:p w:rsidR="002C77ED" w:rsidRPr="009C16B3" w:rsidRDefault="002C77ED" w:rsidP="003573DC">
      <w:pPr>
        <w:pStyle w:val="phfigure"/>
      </w:pPr>
      <w:r w:rsidRPr="009C16B3">
        <w:rPr>
          <w:noProof/>
        </w:rPr>
        <w:drawing>
          <wp:inline distT="0" distB="0" distL="0" distR="0" wp14:anchorId="2F8A4AD7" wp14:editId="6765DB37">
            <wp:extent cx="6295390" cy="2550919"/>
            <wp:effectExtent l="19050" t="19050" r="10160" b="2095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400943" name="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50919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446239" w:rsidRPr="009C16B3" w:rsidRDefault="002C77ED" w:rsidP="003573DC">
      <w:pPr>
        <w:pStyle w:val="phfiguretitle"/>
      </w:pPr>
      <w:bookmarkStart w:id="62" w:name="_Ref181686825"/>
      <w:r w:rsidRPr="009C16B3">
        <w:t>Рисунок</w:t>
      </w:r>
      <w:r w:rsidR="0056143A" w:rsidRPr="009C16B3">
        <w:t> </w:t>
      </w:r>
      <w:r w:rsidRPr="009C16B3">
        <w:fldChar w:fldCharType="begin"/>
      </w:r>
      <w:r w:rsidRPr="009C16B3">
        <w:instrText>SEQ Рисунок \* ARABIC</w:instrText>
      </w:r>
      <w:r w:rsidRPr="009C16B3">
        <w:fldChar w:fldCharType="separate"/>
      </w:r>
      <w:r w:rsidR="0018295D">
        <w:rPr>
          <w:noProof/>
        </w:rPr>
        <w:t>33</w:t>
      </w:r>
      <w:r w:rsidRPr="009C16B3">
        <w:fldChar w:fldCharType="end"/>
      </w:r>
      <w:bookmarkEnd w:id="62"/>
      <w:r w:rsidR="00C000F2" w:rsidRPr="009C16B3">
        <w:t xml:space="preserve"> –</w:t>
      </w:r>
      <w:r w:rsidRPr="009C16B3">
        <w:t xml:space="preserve"> Форма </w:t>
      </w:r>
      <w:r w:rsidR="00C60A3A" w:rsidRPr="009C16B3">
        <w:t>«Документы для подписи»</w:t>
      </w:r>
    </w:p>
    <w:p w:rsidR="002C77ED" w:rsidRPr="009C16B3" w:rsidRDefault="002C77ED" w:rsidP="003573DC">
      <w:pPr>
        <w:pStyle w:val="phlistitemized1"/>
      </w:pPr>
      <w:r w:rsidRPr="009C16B3">
        <w:t xml:space="preserve">выберите на панели фильтрации наличие подписи СЭМД </w:t>
      </w:r>
      <w:r w:rsidR="00E30C7E" w:rsidRPr="009C16B3">
        <w:t>«</w:t>
      </w:r>
      <w:r w:rsidRPr="009C16B3">
        <w:t>Не подписан пользователем</w:t>
      </w:r>
      <w:r w:rsidR="00E30C7E" w:rsidRPr="009C16B3">
        <w:t>»</w:t>
      </w:r>
      <w:r w:rsidRPr="009C16B3">
        <w:t>. При этом отобразятся все неподписанные документы, которые должен подписать текущий пользователь;</w:t>
      </w:r>
    </w:p>
    <w:p w:rsidR="002C77ED" w:rsidRPr="009C16B3" w:rsidRDefault="002C77ED" w:rsidP="003573DC">
      <w:pPr>
        <w:pStyle w:val="phlistitemized1"/>
      </w:pPr>
      <w:r w:rsidRPr="009C16B3">
        <w:t xml:space="preserve">выберите в списке требуемый документ и </w:t>
      </w:r>
      <w:r w:rsidR="00452B7F" w:rsidRPr="009C16B3">
        <w:t>выберите пункт контекстного меню</w:t>
      </w:r>
      <w:r w:rsidRPr="009C16B3">
        <w:t xml:space="preserve"> </w:t>
      </w:r>
      <w:r w:rsidR="00E30C7E" w:rsidRPr="009C16B3">
        <w:t>«</w:t>
      </w:r>
      <w:r w:rsidRPr="009C16B3">
        <w:t>Отказать в подписании</w:t>
      </w:r>
      <w:r w:rsidR="00E30C7E" w:rsidRPr="009C16B3">
        <w:t>»</w:t>
      </w:r>
      <w:r w:rsidRPr="009C16B3">
        <w:t>. Откроется окно для отказа в подписании документа</w:t>
      </w:r>
      <w:r w:rsidR="0056143A" w:rsidRPr="009C16B3">
        <w:t xml:space="preserve"> (</w:t>
      </w:r>
      <w:r w:rsidR="0056143A" w:rsidRPr="009C16B3">
        <w:fldChar w:fldCharType="begin"/>
      </w:r>
      <w:r w:rsidR="0056143A" w:rsidRPr="009C16B3">
        <w:instrText xml:space="preserve"> REF _Ref181686866 \h </w:instrText>
      </w:r>
      <w:r w:rsidR="0056143A" w:rsidRPr="009C16B3">
        <w:fldChar w:fldCharType="separate"/>
      </w:r>
      <w:r w:rsidR="0018295D" w:rsidRPr="009C16B3">
        <w:t>Рисунок </w:t>
      </w:r>
      <w:r w:rsidR="0018295D">
        <w:rPr>
          <w:noProof/>
        </w:rPr>
        <w:t>34</w:t>
      </w:r>
      <w:r w:rsidR="0056143A" w:rsidRPr="009C16B3">
        <w:fldChar w:fldCharType="end"/>
      </w:r>
      <w:r w:rsidR="0056143A" w:rsidRPr="009C16B3">
        <w:t>)</w:t>
      </w:r>
      <w:r w:rsidRPr="009C16B3">
        <w:t>;</w:t>
      </w:r>
    </w:p>
    <w:p w:rsidR="002C77ED" w:rsidRPr="009C16B3" w:rsidRDefault="002C77ED" w:rsidP="003573DC">
      <w:pPr>
        <w:pStyle w:val="phfigure"/>
      </w:pPr>
      <w:r w:rsidRPr="009C16B3">
        <w:rPr>
          <w:noProof/>
        </w:rPr>
        <w:drawing>
          <wp:inline distT="0" distB="0" distL="0" distR="0" wp14:anchorId="57E186AE" wp14:editId="01F8B2F5">
            <wp:extent cx="5086350" cy="1076325"/>
            <wp:effectExtent l="19050" t="19050" r="19050" b="28575"/>
            <wp:docPr id="35" name="Рисунок 35" descr="Окно отказа в подписании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504472" name="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0763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446239" w:rsidRPr="009C16B3" w:rsidRDefault="002C77ED" w:rsidP="003573DC">
      <w:pPr>
        <w:pStyle w:val="phfiguretitle"/>
      </w:pPr>
      <w:bookmarkStart w:id="63" w:name="_Ref181686866"/>
      <w:r w:rsidRPr="009C16B3">
        <w:t>Рисунок</w:t>
      </w:r>
      <w:r w:rsidR="0056143A" w:rsidRPr="009C16B3">
        <w:t> </w:t>
      </w:r>
      <w:r w:rsidRPr="009C16B3">
        <w:fldChar w:fldCharType="begin"/>
      </w:r>
      <w:r w:rsidRPr="009C16B3">
        <w:instrText>SEQ Рисунок \* ARABIC</w:instrText>
      </w:r>
      <w:r w:rsidRPr="009C16B3">
        <w:fldChar w:fldCharType="separate"/>
      </w:r>
      <w:r w:rsidR="0018295D">
        <w:rPr>
          <w:noProof/>
        </w:rPr>
        <w:t>34</w:t>
      </w:r>
      <w:r w:rsidRPr="009C16B3">
        <w:fldChar w:fldCharType="end"/>
      </w:r>
      <w:bookmarkEnd w:id="63"/>
      <w:r w:rsidRPr="009C16B3">
        <w:t xml:space="preserve"> </w:t>
      </w:r>
      <w:r w:rsidR="00C000F2" w:rsidRPr="009C16B3">
        <w:t xml:space="preserve">– </w:t>
      </w:r>
      <w:r w:rsidRPr="009C16B3">
        <w:t>Окно отказа в подписании документа</w:t>
      </w:r>
    </w:p>
    <w:p w:rsidR="002C77ED" w:rsidRPr="009C16B3" w:rsidRDefault="002C77ED" w:rsidP="003573DC">
      <w:pPr>
        <w:pStyle w:val="phlistitemized1"/>
      </w:pPr>
      <w:r w:rsidRPr="009C16B3">
        <w:t>выберите в выпадающем списке причину отказа в подписании документа;</w:t>
      </w:r>
    </w:p>
    <w:p w:rsidR="002C77ED" w:rsidRPr="009C16B3" w:rsidRDefault="002C77ED" w:rsidP="003573DC">
      <w:pPr>
        <w:pStyle w:val="phlistitemized1"/>
      </w:pPr>
      <w:r w:rsidRPr="009C16B3">
        <w:t xml:space="preserve">нажмите на кнопку </w:t>
      </w:r>
      <w:r w:rsidR="00E30C7E" w:rsidRPr="009C16B3">
        <w:t>«</w:t>
      </w:r>
      <w:r w:rsidRPr="009C16B3">
        <w:t>ОК</w:t>
      </w:r>
      <w:r w:rsidR="00E30C7E" w:rsidRPr="009C16B3">
        <w:t>»</w:t>
      </w:r>
      <w:r w:rsidRPr="009C16B3">
        <w:t xml:space="preserve">. В списке документов для подписания в столбце </w:t>
      </w:r>
      <w:r w:rsidR="00E30C7E" w:rsidRPr="009C16B3">
        <w:t>«</w:t>
      </w:r>
      <w:r w:rsidRPr="009C16B3">
        <w:t>Наличие подписи СЭМД</w:t>
      </w:r>
      <w:r w:rsidR="00E30C7E" w:rsidRPr="009C16B3">
        <w:t>»</w:t>
      </w:r>
      <w:r w:rsidR="00600E91" w:rsidRPr="009C16B3">
        <w:t xml:space="preserve"> </w:t>
      </w:r>
      <w:r w:rsidRPr="009C16B3">
        <w:t xml:space="preserve">у документа отобразится значение </w:t>
      </w:r>
      <w:r w:rsidR="00E30C7E" w:rsidRPr="009C16B3">
        <w:t>«</w:t>
      </w:r>
      <w:r w:rsidRPr="009C16B3">
        <w:t>В подписании отказано</w:t>
      </w:r>
      <w:r w:rsidR="00E30C7E" w:rsidRPr="009C16B3">
        <w:t>»</w:t>
      </w:r>
      <w:r w:rsidRPr="009C16B3">
        <w:t>, а также указанная пользователем причина отказа.</w:t>
      </w:r>
    </w:p>
    <w:p w:rsidR="002C77ED" w:rsidRPr="009C16B3" w:rsidRDefault="002C77ED" w:rsidP="003573DC">
      <w:pPr>
        <w:pStyle w:val="2"/>
      </w:pPr>
      <w:bookmarkStart w:id="64" w:name="_Toc181650082"/>
      <w:bookmarkStart w:id="65" w:name="_Toc181650114"/>
      <w:bookmarkStart w:id="66" w:name="_Toc183078862"/>
      <w:r w:rsidRPr="009C16B3">
        <w:lastRenderedPageBreak/>
        <w:t>Массовое подписание документов</w:t>
      </w:r>
      <w:bookmarkEnd w:id="64"/>
      <w:bookmarkEnd w:id="65"/>
      <w:bookmarkEnd w:id="66"/>
    </w:p>
    <w:p w:rsidR="002C77ED" w:rsidRPr="009C16B3" w:rsidRDefault="002C77ED" w:rsidP="003D72CC">
      <w:pPr>
        <w:pStyle w:val="phlistitemizedtitle"/>
      </w:pPr>
      <w:r w:rsidRPr="009C16B3">
        <w:t>Чтобы выполнить массовое подписание электронных медицинских документов, выполните следующие действия:</w:t>
      </w:r>
    </w:p>
    <w:p w:rsidR="002C77ED" w:rsidRPr="009C16B3" w:rsidRDefault="002C77ED" w:rsidP="00A73218">
      <w:pPr>
        <w:pStyle w:val="phlistitemized1"/>
      </w:pPr>
      <w:r w:rsidRPr="009C16B3">
        <w:t>выберите пункт главного меню</w:t>
      </w:r>
      <w:r w:rsidR="00C22B50" w:rsidRPr="009C16B3">
        <w:t>,</w:t>
      </w:r>
      <w:r w:rsidRPr="009C16B3">
        <w:t xml:space="preserve"> </w:t>
      </w:r>
      <w:r w:rsidR="00E30C7E" w:rsidRPr="009C16B3">
        <w:t>«</w:t>
      </w:r>
      <w:r w:rsidRPr="009C16B3">
        <w:t>Отчеты на подпись</w:t>
      </w:r>
      <w:r w:rsidR="00E30C7E" w:rsidRPr="009C16B3">
        <w:t>»</w:t>
      </w:r>
      <w:r w:rsidRPr="009C16B3">
        <w:t xml:space="preserve">. Откроется </w:t>
      </w:r>
      <w:r w:rsidR="002321D5" w:rsidRPr="009C16B3">
        <w:t>форма</w:t>
      </w:r>
      <w:r w:rsidRPr="009C16B3">
        <w:t xml:space="preserve"> </w:t>
      </w:r>
      <w:r w:rsidR="00C60A3A" w:rsidRPr="009C16B3">
        <w:t>«Документы для подписи»</w:t>
      </w:r>
      <w:r w:rsidR="00765D07" w:rsidRPr="009C16B3">
        <w:t xml:space="preserve"> (</w:t>
      </w:r>
      <w:r w:rsidR="00765D07" w:rsidRPr="009C16B3">
        <w:fldChar w:fldCharType="begin"/>
      </w:r>
      <w:r w:rsidR="00765D07" w:rsidRPr="009C16B3">
        <w:instrText xml:space="preserve"> REF _Ref181686879 \h </w:instrText>
      </w:r>
      <w:r w:rsidR="00765D07" w:rsidRPr="009C16B3">
        <w:fldChar w:fldCharType="separate"/>
      </w:r>
      <w:r w:rsidR="0018295D" w:rsidRPr="009C16B3">
        <w:t>Рисунок </w:t>
      </w:r>
      <w:r w:rsidR="0018295D">
        <w:rPr>
          <w:noProof/>
        </w:rPr>
        <w:t>35</w:t>
      </w:r>
      <w:r w:rsidR="00765D07" w:rsidRPr="009C16B3">
        <w:fldChar w:fldCharType="end"/>
      </w:r>
      <w:r w:rsidR="00765D07" w:rsidRPr="009C16B3">
        <w:t>)</w:t>
      </w:r>
      <w:r w:rsidRPr="009C16B3">
        <w:t>;</w:t>
      </w:r>
    </w:p>
    <w:p w:rsidR="002C77ED" w:rsidRPr="009C16B3" w:rsidRDefault="002C77ED" w:rsidP="0075362F">
      <w:pPr>
        <w:pStyle w:val="phfigure"/>
      </w:pPr>
      <w:r w:rsidRPr="009C16B3">
        <w:rPr>
          <w:noProof/>
        </w:rPr>
        <w:drawing>
          <wp:inline distT="0" distB="0" distL="0" distR="0" wp14:anchorId="131FBE35" wp14:editId="43D0B2E6">
            <wp:extent cx="6295390" cy="2731714"/>
            <wp:effectExtent l="19050" t="19050" r="10160" b="12065"/>
            <wp:docPr id="36" name="Рисунок 36" descr="Форма для работы с электронными документами для участников под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784611" name="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731714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446239" w:rsidRPr="009C16B3" w:rsidRDefault="002C77ED" w:rsidP="00C000F2">
      <w:pPr>
        <w:pStyle w:val="phfiguretitle"/>
      </w:pPr>
      <w:bookmarkStart w:id="67" w:name="_Ref181686879"/>
      <w:r w:rsidRPr="009C16B3">
        <w:t>Рисунок</w:t>
      </w:r>
      <w:r w:rsidR="00765D07" w:rsidRPr="009C16B3">
        <w:t> </w:t>
      </w:r>
      <w:r w:rsidRPr="009C16B3">
        <w:fldChar w:fldCharType="begin"/>
      </w:r>
      <w:r w:rsidRPr="009C16B3">
        <w:instrText>SEQ Рисунок \* ARABIC</w:instrText>
      </w:r>
      <w:r w:rsidRPr="009C16B3">
        <w:fldChar w:fldCharType="separate"/>
      </w:r>
      <w:r w:rsidR="0018295D">
        <w:rPr>
          <w:noProof/>
        </w:rPr>
        <w:t>35</w:t>
      </w:r>
      <w:r w:rsidRPr="009C16B3">
        <w:fldChar w:fldCharType="end"/>
      </w:r>
      <w:bookmarkEnd w:id="67"/>
      <w:r w:rsidRPr="009C16B3">
        <w:t xml:space="preserve"> </w:t>
      </w:r>
      <w:r w:rsidR="00C000F2" w:rsidRPr="009C16B3">
        <w:t xml:space="preserve">– </w:t>
      </w:r>
      <w:r w:rsidRPr="009C16B3">
        <w:t xml:space="preserve">Форма </w:t>
      </w:r>
      <w:r w:rsidR="00C60A3A" w:rsidRPr="009C16B3">
        <w:t>«Документы для подписи»</w:t>
      </w:r>
    </w:p>
    <w:p w:rsidR="002C77ED" w:rsidRPr="009C16B3" w:rsidRDefault="002C77ED" w:rsidP="00A73218">
      <w:pPr>
        <w:pStyle w:val="phlistitemized1"/>
      </w:pPr>
      <w:r w:rsidRPr="009C16B3">
        <w:t xml:space="preserve">выберите в фильтре столбца </w:t>
      </w:r>
      <w:r w:rsidR="00E30C7E" w:rsidRPr="009C16B3">
        <w:t>«</w:t>
      </w:r>
      <w:r w:rsidRPr="009C16B3">
        <w:t>Наличие подписи СЭМД</w:t>
      </w:r>
      <w:r w:rsidR="00E30C7E" w:rsidRPr="009C16B3">
        <w:t>»</w:t>
      </w:r>
      <w:r w:rsidRPr="009C16B3">
        <w:t xml:space="preserve"> значение </w:t>
      </w:r>
      <w:r w:rsidR="00E30C7E" w:rsidRPr="009C16B3">
        <w:t>«</w:t>
      </w:r>
      <w:r w:rsidRPr="009C16B3">
        <w:t>Не подписан</w:t>
      </w:r>
      <w:r w:rsidR="00E30C7E" w:rsidRPr="009C16B3">
        <w:t>»</w:t>
      </w:r>
      <w:r w:rsidRPr="009C16B3">
        <w:t>. При этом отобразятся все неподписанные документы, которые должен подписать текущий пользователь;</w:t>
      </w:r>
    </w:p>
    <w:p w:rsidR="002C77ED" w:rsidRPr="009C16B3" w:rsidRDefault="002C77ED" w:rsidP="00A73218">
      <w:pPr>
        <w:pStyle w:val="phlistitemized1"/>
      </w:pPr>
      <w:r w:rsidRPr="009C16B3">
        <w:t>выберите в списке документы для подписания, установив соответствующие им флажки в первом столбце списка. Одновременно могут быть выбраны документы, требующие подписания одной ролью;</w:t>
      </w:r>
    </w:p>
    <w:p w:rsidR="002C77ED" w:rsidRPr="009C16B3" w:rsidRDefault="00452B7F" w:rsidP="00A73218">
      <w:pPr>
        <w:pStyle w:val="phlistitemized1"/>
      </w:pPr>
      <w:r w:rsidRPr="009C16B3">
        <w:t>выберите пункт контекстного меню</w:t>
      </w:r>
      <w:r w:rsidR="002C77ED" w:rsidRPr="009C16B3">
        <w:t xml:space="preserve"> </w:t>
      </w:r>
      <w:r w:rsidR="00E30C7E" w:rsidRPr="009C16B3">
        <w:t>«</w:t>
      </w:r>
      <w:r w:rsidR="002C77ED" w:rsidRPr="009C16B3">
        <w:t>Подписать отмеченные</w:t>
      </w:r>
      <w:r w:rsidR="00E30C7E" w:rsidRPr="009C16B3">
        <w:t>»</w:t>
      </w:r>
      <w:r w:rsidR="002C77ED" w:rsidRPr="009C16B3">
        <w:t xml:space="preserve">. Откроется окно </w:t>
      </w:r>
      <w:r w:rsidR="00E30C7E" w:rsidRPr="009C16B3">
        <w:t>«</w:t>
      </w:r>
      <w:r w:rsidR="002C77ED" w:rsidRPr="009C16B3">
        <w:t>Подпись документов</w:t>
      </w:r>
      <w:r w:rsidR="00E30C7E" w:rsidRPr="009C16B3">
        <w:t>»</w:t>
      </w:r>
      <w:r w:rsidR="002C77ED" w:rsidRPr="009C16B3">
        <w:t xml:space="preserve"> для подписи выбранных документов</w:t>
      </w:r>
      <w:r w:rsidR="00765D07" w:rsidRPr="009C16B3">
        <w:t xml:space="preserve"> (</w:t>
      </w:r>
      <w:r w:rsidR="00765D07" w:rsidRPr="009C16B3">
        <w:fldChar w:fldCharType="begin"/>
      </w:r>
      <w:r w:rsidR="00765D07" w:rsidRPr="009C16B3">
        <w:instrText xml:space="preserve"> REF _Ref181686903 \h </w:instrText>
      </w:r>
      <w:r w:rsidR="00765D07" w:rsidRPr="009C16B3">
        <w:fldChar w:fldCharType="separate"/>
      </w:r>
      <w:r w:rsidR="0018295D" w:rsidRPr="009C16B3">
        <w:t>Рисунок </w:t>
      </w:r>
      <w:r w:rsidR="0018295D">
        <w:rPr>
          <w:noProof/>
        </w:rPr>
        <w:t>36</w:t>
      </w:r>
      <w:r w:rsidR="00765D07" w:rsidRPr="009C16B3">
        <w:fldChar w:fldCharType="end"/>
      </w:r>
      <w:r w:rsidR="00765D07" w:rsidRPr="009C16B3">
        <w:t>)</w:t>
      </w:r>
      <w:r w:rsidR="002C77ED" w:rsidRPr="009C16B3">
        <w:t>;</w:t>
      </w:r>
    </w:p>
    <w:p w:rsidR="002C77ED" w:rsidRPr="009C16B3" w:rsidRDefault="002C77ED" w:rsidP="0075362F">
      <w:pPr>
        <w:pStyle w:val="phfigure"/>
      </w:pPr>
      <w:r w:rsidRPr="009C16B3">
        <w:rPr>
          <w:noProof/>
        </w:rPr>
        <w:drawing>
          <wp:inline distT="0" distB="0" distL="0" distR="0" wp14:anchorId="1AD93880" wp14:editId="1A593FD3">
            <wp:extent cx="4952998" cy="1476375"/>
            <wp:effectExtent l="19050" t="19050" r="1968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977019" name="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998" cy="14763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446239" w:rsidRPr="009C16B3" w:rsidRDefault="002C77ED" w:rsidP="00C000F2">
      <w:pPr>
        <w:pStyle w:val="phfiguretitle"/>
      </w:pPr>
      <w:bookmarkStart w:id="68" w:name="_Ref181686903"/>
      <w:r w:rsidRPr="009C16B3">
        <w:t>Рисунок</w:t>
      </w:r>
      <w:r w:rsidR="00765D07" w:rsidRPr="009C16B3">
        <w:t> </w:t>
      </w:r>
      <w:r w:rsidRPr="009C16B3">
        <w:fldChar w:fldCharType="begin"/>
      </w:r>
      <w:r w:rsidRPr="009C16B3">
        <w:instrText>SEQ Рисунок \* ARABIC</w:instrText>
      </w:r>
      <w:r w:rsidRPr="009C16B3">
        <w:fldChar w:fldCharType="separate"/>
      </w:r>
      <w:r w:rsidR="0018295D">
        <w:rPr>
          <w:noProof/>
        </w:rPr>
        <w:t>36</w:t>
      </w:r>
      <w:r w:rsidRPr="009C16B3">
        <w:fldChar w:fldCharType="end"/>
      </w:r>
      <w:bookmarkEnd w:id="68"/>
      <w:r w:rsidR="00C000F2" w:rsidRPr="009C16B3">
        <w:t xml:space="preserve"> –</w:t>
      </w:r>
      <w:r w:rsidRPr="009C16B3">
        <w:t xml:space="preserve"> Окно </w:t>
      </w:r>
      <w:r w:rsidR="00C60A3A">
        <w:t>«Подпись документов»</w:t>
      </w:r>
    </w:p>
    <w:p w:rsidR="002C77ED" w:rsidRPr="009C16B3" w:rsidRDefault="002C77ED" w:rsidP="00A73218">
      <w:pPr>
        <w:pStyle w:val="phlistitemized1"/>
      </w:pPr>
      <w:r w:rsidRPr="009C16B3">
        <w:lastRenderedPageBreak/>
        <w:t xml:space="preserve">укажите в поле </w:t>
      </w:r>
      <w:r w:rsidR="00E30C7E" w:rsidRPr="009C16B3">
        <w:t>«</w:t>
      </w:r>
      <w:r w:rsidRPr="009C16B3">
        <w:t>Сертификат</w:t>
      </w:r>
      <w:r w:rsidR="00E30C7E" w:rsidRPr="009C16B3">
        <w:t>»</w:t>
      </w:r>
      <w:r w:rsidRPr="009C16B3">
        <w:t xml:space="preserve"> сертификат ЭП сотрудника, осуществляющего подписание выбранных документов;</w:t>
      </w:r>
    </w:p>
    <w:p w:rsidR="002C77ED" w:rsidRPr="009C16B3" w:rsidRDefault="002C77ED" w:rsidP="00A73218">
      <w:pPr>
        <w:pStyle w:val="phlistitemized1"/>
      </w:pPr>
      <w:r w:rsidRPr="009C16B3">
        <w:t xml:space="preserve">нажмите на кнопку </w:t>
      </w:r>
      <w:r w:rsidR="00E30C7E" w:rsidRPr="009C16B3">
        <w:t>«</w:t>
      </w:r>
      <w:r w:rsidRPr="009C16B3">
        <w:t>Подписать</w:t>
      </w:r>
      <w:r w:rsidR="00E30C7E" w:rsidRPr="009C16B3">
        <w:t>»</w:t>
      </w:r>
      <w:r w:rsidRPr="009C16B3">
        <w:t>.</w:t>
      </w:r>
      <w:r w:rsidR="00600E91" w:rsidRPr="009C16B3">
        <w:t xml:space="preserve"> </w:t>
      </w:r>
      <w:r w:rsidRPr="009C16B3">
        <w:t xml:space="preserve">В списке документов для подписания в столбце </w:t>
      </w:r>
      <w:r w:rsidR="00E30C7E" w:rsidRPr="009C16B3">
        <w:t>«</w:t>
      </w:r>
      <w:r w:rsidRPr="009C16B3">
        <w:t>Наличие подписи СЭМД</w:t>
      </w:r>
      <w:r w:rsidR="00E30C7E" w:rsidRPr="009C16B3">
        <w:t>»</w:t>
      </w:r>
      <w:r w:rsidR="00600E91" w:rsidRPr="009C16B3">
        <w:t xml:space="preserve"> </w:t>
      </w:r>
      <w:r w:rsidRPr="009C16B3">
        <w:t xml:space="preserve">у документов отобразится значение </w:t>
      </w:r>
      <w:r w:rsidR="00E30C7E" w:rsidRPr="009C16B3">
        <w:t>«</w:t>
      </w:r>
      <w:r w:rsidRPr="009C16B3">
        <w:t>Подписан пользователем</w:t>
      </w:r>
      <w:r w:rsidR="00E30C7E" w:rsidRPr="009C16B3">
        <w:t>»</w:t>
      </w:r>
      <w:r w:rsidRPr="009C16B3">
        <w:t>.</w:t>
      </w:r>
    </w:p>
    <w:p w:rsidR="002C77ED" w:rsidRPr="009C16B3" w:rsidRDefault="0075362F" w:rsidP="0075362F">
      <w:pPr>
        <w:pStyle w:val="phnormal"/>
      </w:pPr>
      <w:r w:rsidRPr="009C16B3">
        <w:rPr>
          <w:b/>
        </w:rPr>
        <w:t>Примечание</w:t>
      </w:r>
      <w:r w:rsidRPr="00C60A3A">
        <w:t xml:space="preserve"> </w:t>
      </w:r>
      <w:r w:rsidRPr="009C16B3">
        <w:rPr>
          <w:b/>
        </w:rPr>
        <w:t>–</w:t>
      </w:r>
      <w:r w:rsidRPr="009C16B3">
        <w:t xml:space="preserve"> Если у подписывающего сотрудника в атрибутах сертификата ЭП присутствует ОГРН МО, то происходит одновременное подписание документов ролью «ЭП МО» тем же сертификатом ЭП.</w:t>
      </w:r>
    </w:p>
    <w:p w:rsidR="002C77ED" w:rsidRPr="009C16B3" w:rsidRDefault="002C77ED" w:rsidP="00AF5C6E">
      <w:pPr>
        <w:pStyle w:val="10"/>
      </w:pPr>
      <w:bookmarkStart w:id="69" w:name="_Toc181650083"/>
      <w:bookmarkStart w:id="70" w:name="_Toc181650115"/>
      <w:bookmarkStart w:id="71" w:name="_Toc183078863"/>
      <w:r w:rsidRPr="009C16B3">
        <w:lastRenderedPageBreak/>
        <w:t>Передача СЭМД в РЭМД</w:t>
      </w:r>
      <w:bookmarkEnd w:id="69"/>
      <w:bookmarkEnd w:id="70"/>
      <w:bookmarkEnd w:id="71"/>
    </w:p>
    <w:p w:rsidR="002C77ED" w:rsidRPr="009C16B3" w:rsidRDefault="002C77ED" w:rsidP="00AF5C6E">
      <w:pPr>
        <w:pStyle w:val="phnormal"/>
      </w:pPr>
      <w:r w:rsidRPr="009C16B3">
        <w:t xml:space="preserve">После того как документ </w:t>
      </w:r>
      <w:r w:rsidR="002F4165" w:rsidRPr="009C16B3">
        <w:t xml:space="preserve">«Медицинская справка» </w:t>
      </w:r>
      <w:proofErr w:type="gramStart"/>
      <w:r w:rsidR="002F4165">
        <w:t>/</w:t>
      </w:r>
      <w:r w:rsidR="00E30C7E" w:rsidRPr="009C16B3">
        <w:t>«</w:t>
      </w:r>
      <w:proofErr w:type="gramEnd"/>
      <w:r w:rsidRPr="009C16B3">
        <w:t>Справка о состоянии здоровья по месту требования</w:t>
      </w:r>
      <w:r w:rsidR="00E30C7E" w:rsidRPr="009C16B3">
        <w:t>»</w:t>
      </w:r>
      <w:r w:rsidRPr="009C16B3">
        <w:t xml:space="preserve"> будет подписан всеми участниками подписания, его можно отправить на регистрацию в РЭМД.</w:t>
      </w:r>
    </w:p>
    <w:p w:rsidR="002C77ED" w:rsidRPr="009C16B3" w:rsidRDefault="002C77ED" w:rsidP="00AF5C6E">
      <w:pPr>
        <w:pStyle w:val="2"/>
      </w:pPr>
      <w:bookmarkStart w:id="72" w:name="_Toc181650084"/>
      <w:bookmarkStart w:id="73" w:name="_Toc181650116"/>
      <w:bookmarkStart w:id="74" w:name="_Toc183078864"/>
      <w:r w:rsidRPr="009C16B3">
        <w:t>Передача СЭМД в РЭМД автором документа</w:t>
      </w:r>
      <w:bookmarkEnd w:id="72"/>
      <w:bookmarkEnd w:id="73"/>
      <w:bookmarkEnd w:id="74"/>
    </w:p>
    <w:p w:rsidR="002C77ED" w:rsidRPr="009C16B3" w:rsidRDefault="002C77ED" w:rsidP="00AF5C6E">
      <w:pPr>
        <w:pStyle w:val="phlistitemizedtitle"/>
      </w:pPr>
      <w:r w:rsidRPr="009C16B3">
        <w:t xml:space="preserve">Чтобы отправить СЭМД </w:t>
      </w:r>
      <w:r w:rsidR="002F4165" w:rsidRPr="009C16B3">
        <w:t xml:space="preserve">«Медицинская справка» </w:t>
      </w:r>
      <w:proofErr w:type="gramStart"/>
      <w:r w:rsidR="002F4165">
        <w:t>/</w:t>
      </w:r>
      <w:r w:rsidR="00E30C7E" w:rsidRPr="009C16B3">
        <w:t>«</w:t>
      </w:r>
      <w:proofErr w:type="gramEnd"/>
      <w:r w:rsidRPr="009C16B3">
        <w:t>Справка о состоянии здоровья по месту требования</w:t>
      </w:r>
      <w:r w:rsidR="00E30C7E" w:rsidRPr="009C16B3">
        <w:t>»</w:t>
      </w:r>
      <w:r w:rsidRPr="009C16B3">
        <w:t xml:space="preserve"> на регистрацию в РЭМД, выполните следующие действия:</w:t>
      </w:r>
    </w:p>
    <w:p w:rsidR="002C77ED" w:rsidRPr="009C16B3" w:rsidRDefault="002C77ED" w:rsidP="00AF5C6E">
      <w:pPr>
        <w:pStyle w:val="phlistitemized1"/>
      </w:pPr>
      <w:r w:rsidRPr="009C16B3">
        <w:t xml:space="preserve">выберите пункт главного меню </w:t>
      </w:r>
      <w:r w:rsidR="00E30C7E" w:rsidRPr="009C16B3">
        <w:t>«</w:t>
      </w:r>
      <w:r w:rsidRPr="009C16B3">
        <w:t>Рабочие места</w:t>
      </w:r>
      <w:r w:rsidR="00EB032C" w:rsidRPr="009C16B3">
        <w:t xml:space="preserve">/ </w:t>
      </w:r>
      <w:r w:rsidRPr="009C16B3">
        <w:t>Дневник</w:t>
      </w:r>
      <w:r w:rsidR="00E30C7E" w:rsidRPr="009C16B3">
        <w:t>»</w:t>
      </w:r>
      <w:r w:rsidRPr="009C16B3">
        <w:t>. Откроется основное рабочее место врача</w:t>
      </w:r>
      <w:r w:rsidR="00765D07" w:rsidRPr="009C16B3">
        <w:t xml:space="preserve"> (</w:t>
      </w:r>
      <w:r w:rsidR="00765D07" w:rsidRPr="009C16B3">
        <w:fldChar w:fldCharType="begin"/>
      </w:r>
      <w:r w:rsidR="00765D07" w:rsidRPr="009C16B3">
        <w:instrText xml:space="preserve"> REF _Ref181686921 \h </w:instrText>
      </w:r>
      <w:r w:rsidR="00765D07" w:rsidRPr="009C16B3">
        <w:fldChar w:fldCharType="separate"/>
      </w:r>
      <w:r w:rsidR="0018295D" w:rsidRPr="009C16B3">
        <w:t>Рисунок </w:t>
      </w:r>
      <w:r w:rsidR="0018295D">
        <w:rPr>
          <w:noProof/>
        </w:rPr>
        <w:t>37</w:t>
      </w:r>
      <w:r w:rsidR="00765D07" w:rsidRPr="009C16B3">
        <w:fldChar w:fldCharType="end"/>
      </w:r>
      <w:r w:rsidR="00765D07" w:rsidRPr="009C16B3">
        <w:t>)</w:t>
      </w:r>
      <w:r w:rsidRPr="009C16B3">
        <w:t>;</w:t>
      </w:r>
    </w:p>
    <w:p w:rsidR="002C77ED" w:rsidRPr="009C16B3" w:rsidRDefault="002C77ED" w:rsidP="00AF5C6E">
      <w:pPr>
        <w:pStyle w:val="phfigure"/>
      </w:pPr>
      <w:r w:rsidRPr="009C16B3">
        <w:rPr>
          <w:noProof/>
        </w:rPr>
        <w:drawing>
          <wp:inline distT="0" distB="0" distL="0" distR="0" wp14:anchorId="2DA60750" wp14:editId="5573432E">
            <wp:extent cx="6295390" cy="1946156"/>
            <wp:effectExtent l="19050" t="19050" r="10160" b="16510"/>
            <wp:docPr id="38" name="Рисунок 38" descr="Дневник вра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560895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946156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446239" w:rsidRPr="009C16B3" w:rsidRDefault="002C77ED" w:rsidP="00AF5C6E">
      <w:pPr>
        <w:pStyle w:val="phfiguretitle"/>
      </w:pPr>
      <w:bookmarkStart w:id="75" w:name="_Ref181686921"/>
      <w:r w:rsidRPr="009C16B3">
        <w:t>Рисунок</w:t>
      </w:r>
      <w:r w:rsidR="00765D07" w:rsidRPr="009C16B3">
        <w:t> </w:t>
      </w:r>
      <w:r w:rsidRPr="009C16B3">
        <w:fldChar w:fldCharType="begin"/>
      </w:r>
      <w:r w:rsidRPr="009C16B3">
        <w:instrText>SEQ Рисунок \* ARABIC</w:instrText>
      </w:r>
      <w:r w:rsidRPr="009C16B3">
        <w:fldChar w:fldCharType="separate"/>
      </w:r>
      <w:r w:rsidR="0018295D">
        <w:rPr>
          <w:noProof/>
        </w:rPr>
        <w:t>37</w:t>
      </w:r>
      <w:r w:rsidRPr="009C16B3">
        <w:fldChar w:fldCharType="end"/>
      </w:r>
      <w:bookmarkEnd w:id="75"/>
      <w:r w:rsidR="0075362F" w:rsidRPr="009C16B3">
        <w:t xml:space="preserve"> –</w:t>
      </w:r>
      <w:r w:rsidRPr="009C16B3">
        <w:t xml:space="preserve"> </w:t>
      </w:r>
      <w:r w:rsidR="00C60A3A">
        <w:t>Р</w:t>
      </w:r>
      <w:r w:rsidR="00C60A3A" w:rsidRPr="009C16B3">
        <w:t>абочее место врача</w:t>
      </w:r>
    </w:p>
    <w:p w:rsidR="002C77ED" w:rsidRPr="009C16B3" w:rsidRDefault="002C77ED" w:rsidP="00AF5C6E">
      <w:pPr>
        <w:pStyle w:val="phlistitemized1"/>
      </w:pPr>
      <w:r w:rsidRPr="009C16B3">
        <w:t xml:space="preserve">выберите в списке оказанный пациенту прием, в рамках которого внесены данные медицинской справки, и нажмите на ссылку </w:t>
      </w:r>
      <w:r w:rsidR="00E30C7E" w:rsidRPr="009C16B3">
        <w:t>«</w:t>
      </w:r>
      <w:r w:rsidRPr="009C16B3">
        <w:t>Редактировать</w:t>
      </w:r>
      <w:r w:rsidR="00E30C7E" w:rsidRPr="009C16B3">
        <w:t>»</w:t>
      </w:r>
      <w:r w:rsidRPr="009C16B3">
        <w:t>. Откроется окно редактирования оказанного приема</w:t>
      </w:r>
      <w:r w:rsidR="00765D07" w:rsidRPr="009C16B3">
        <w:t xml:space="preserve"> (</w:t>
      </w:r>
      <w:r w:rsidR="00765D07" w:rsidRPr="009C16B3">
        <w:fldChar w:fldCharType="begin"/>
      </w:r>
      <w:r w:rsidR="00765D07" w:rsidRPr="009C16B3">
        <w:instrText xml:space="preserve"> REF _Ref181686936 \h </w:instrText>
      </w:r>
      <w:r w:rsidR="00765D07" w:rsidRPr="009C16B3">
        <w:fldChar w:fldCharType="separate"/>
      </w:r>
      <w:r w:rsidR="0018295D" w:rsidRPr="009C16B3">
        <w:t>Рисунок </w:t>
      </w:r>
      <w:r w:rsidR="0018295D">
        <w:rPr>
          <w:noProof/>
        </w:rPr>
        <w:t>38</w:t>
      </w:r>
      <w:r w:rsidR="00765D07" w:rsidRPr="009C16B3">
        <w:fldChar w:fldCharType="end"/>
      </w:r>
      <w:r w:rsidR="00765D07" w:rsidRPr="009C16B3">
        <w:t>)</w:t>
      </w:r>
      <w:r w:rsidRPr="009C16B3">
        <w:t>;</w:t>
      </w:r>
    </w:p>
    <w:p w:rsidR="002C77ED" w:rsidRPr="009C16B3" w:rsidRDefault="002C77ED" w:rsidP="00AF5C6E">
      <w:pPr>
        <w:pStyle w:val="phfigure"/>
      </w:pPr>
      <w:r w:rsidRPr="009C16B3">
        <w:rPr>
          <w:noProof/>
        </w:rPr>
        <w:lastRenderedPageBreak/>
        <w:drawing>
          <wp:inline distT="0" distB="0" distL="0" distR="0" wp14:anchorId="7E617BC7" wp14:editId="7CD685EA">
            <wp:extent cx="6295390" cy="3564940"/>
            <wp:effectExtent l="19050" t="19050" r="10160" b="16510"/>
            <wp:docPr id="39" name="Рисунок 39" descr="Окно редактирования при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147233" name="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564940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446239" w:rsidRPr="009C16B3" w:rsidRDefault="002C77ED" w:rsidP="00AF5C6E">
      <w:pPr>
        <w:pStyle w:val="phfiguretitle"/>
      </w:pPr>
      <w:bookmarkStart w:id="76" w:name="_Ref181686936"/>
      <w:r w:rsidRPr="009C16B3">
        <w:t>Рисунок</w:t>
      </w:r>
      <w:r w:rsidR="00765D07" w:rsidRPr="009C16B3">
        <w:t> </w:t>
      </w:r>
      <w:r w:rsidRPr="009C16B3">
        <w:fldChar w:fldCharType="begin"/>
      </w:r>
      <w:r w:rsidRPr="009C16B3">
        <w:instrText>SEQ Рисунок \* ARABIC</w:instrText>
      </w:r>
      <w:r w:rsidRPr="009C16B3">
        <w:fldChar w:fldCharType="separate"/>
      </w:r>
      <w:r w:rsidR="0018295D">
        <w:rPr>
          <w:noProof/>
        </w:rPr>
        <w:t>38</w:t>
      </w:r>
      <w:r w:rsidRPr="009C16B3">
        <w:fldChar w:fldCharType="end"/>
      </w:r>
      <w:bookmarkEnd w:id="76"/>
      <w:r w:rsidR="0075362F" w:rsidRPr="009C16B3">
        <w:t xml:space="preserve"> –</w:t>
      </w:r>
      <w:r w:rsidRPr="009C16B3">
        <w:t xml:space="preserve"> Окно редактирования приема</w:t>
      </w:r>
    </w:p>
    <w:p w:rsidR="002C77ED" w:rsidRPr="009C16B3" w:rsidRDefault="002C77ED" w:rsidP="00AF5C6E">
      <w:pPr>
        <w:pStyle w:val="phlistitemized1"/>
      </w:pPr>
      <w:r w:rsidRPr="009C16B3">
        <w:t xml:space="preserve">перейдите на вкладку </w:t>
      </w:r>
      <w:r w:rsidR="00E30C7E" w:rsidRPr="009C16B3">
        <w:t>«</w:t>
      </w:r>
      <w:r w:rsidRPr="009C16B3">
        <w:t>Документы</w:t>
      </w:r>
      <w:r w:rsidR="00E30C7E" w:rsidRPr="009C16B3">
        <w:t>»</w:t>
      </w:r>
      <w:r w:rsidRPr="009C16B3">
        <w:t>, где отображаются все электронные медицинские документы;</w:t>
      </w:r>
    </w:p>
    <w:p w:rsidR="002C77ED" w:rsidRPr="009C16B3" w:rsidRDefault="002C77ED" w:rsidP="00AF5C6E">
      <w:pPr>
        <w:pStyle w:val="phlistitemized1"/>
      </w:pPr>
      <w:r w:rsidRPr="009C16B3">
        <w:t xml:space="preserve">выберите в списке документ </w:t>
      </w:r>
      <w:r w:rsidR="002F4165" w:rsidRPr="009C16B3">
        <w:t xml:space="preserve">«Медицинская справка» </w:t>
      </w:r>
      <w:proofErr w:type="gramStart"/>
      <w:r w:rsidR="002F4165">
        <w:t>/</w:t>
      </w:r>
      <w:r w:rsidR="00E30C7E" w:rsidRPr="009C16B3">
        <w:t>«</w:t>
      </w:r>
      <w:proofErr w:type="gramEnd"/>
      <w:r w:rsidRPr="009C16B3">
        <w:t>Справка о состоянии здоровья по месту требования</w:t>
      </w:r>
      <w:r w:rsidR="00E30C7E" w:rsidRPr="009C16B3">
        <w:t>»</w:t>
      </w:r>
      <w:r w:rsidRPr="009C16B3">
        <w:t xml:space="preserve">, находящийся в статусе </w:t>
      </w:r>
      <w:r w:rsidR="00E30C7E" w:rsidRPr="009C16B3">
        <w:t>«</w:t>
      </w:r>
      <w:r w:rsidRPr="009C16B3">
        <w:t>Подписан</w:t>
      </w:r>
      <w:r w:rsidR="00E30C7E" w:rsidRPr="009C16B3">
        <w:t>»</w:t>
      </w:r>
      <w:r w:rsidRPr="009C16B3">
        <w:t xml:space="preserve"> (подписанный всеми участниками подписания);</w:t>
      </w:r>
    </w:p>
    <w:p w:rsidR="002C77ED" w:rsidRPr="009C16B3" w:rsidRDefault="002321D5" w:rsidP="00AF5C6E">
      <w:pPr>
        <w:pStyle w:val="phlistitemized1"/>
      </w:pPr>
      <w:r w:rsidRPr="009C16B3">
        <w:t>вызовите контекстное меню и выберите пункт</w:t>
      </w:r>
      <w:r w:rsidR="002C77ED" w:rsidRPr="009C16B3">
        <w:t xml:space="preserve"> </w:t>
      </w:r>
      <w:r w:rsidR="00E30C7E" w:rsidRPr="009C16B3">
        <w:t>«</w:t>
      </w:r>
      <w:r w:rsidR="002C77ED" w:rsidRPr="009C16B3">
        <w:t>Зарегистрировать в РЭМД</w:t>
      </w:r>
      <w:r w:rsidR="00E30C7E" w:rsidRPr="009C16B3">
        <w:t>»</w:t>
      </w:r>
      <w:r w:rsidR="002C77ED" w:rsidRPr="009C16B3">
        <w:t xml:space="preserve">. Перед тем как отправить выбранный документ на регистрацию, </w:t>
      </w:r>
      <w:r w:rsidR="00D56879" w:rsidRPr="009C16B3">
        <w:t xml:space="preserve">в </w:t>
      </w:r>
      <w:r w:rsidR="002C77ED" w:rsidRPr="009C16B3">
        <w:t>Систем</w:t>
      </w:r>
      <w:r w:rsidR="00D56879" w:rsidRPr="009C16B3">
        <w:t>е</w:t>
      </w:r>
      <w:r w:rsidR="002C77ED" w:rsidRPr="009C16B3">
        <w:t xml:space="preserve"> осуществляет</w:t>
      </w:r>
      <w:r w:rsidR="00D56879" w:rsidRPr="009C16B3">
        <w:t>ся</w:t>
      </w:r>
      <w:r w:rsidR="002C77ED" w:rsidRPr="009C16B3">
        <w:t xml:space="preserve"> ряд проверок:</w:t>
      </w:r>
    </w:p>
    <w:p w:rsidR="0043666A" w:rsidRPr="009C16B3" w:rsidRDefault="002C77ED" w:rsidP="00AF5C6E">
      <w:pPr>
        <w:pStyle w:val="phlistitemized2"/>
      </w:pPr>
      <w:r w:rsidRPr="009C16B3">
        <w:t xml:space="preserve">если для документа настроено подписание не только автором, но и другими участниками подписания, и документ подписан не всеми участниками, то </w:t>
      </w:r>
      <w:r w:rsidR="00F55648" w:rsidRPr="009C16B3">
        <w:t>отображается</w:t>
      </w:r>
      <w:r w:rsidR="00600E91" w:rsidRPr="009C16B3">
        <w:t xml:space="preserve"> </w:t>
      </w:r>
      <w:r w:rsidR="004F676F" w:rsidRPr="009C16B3">
        <w:t xml:space="preserve">соответствующее </w:t>
      </w:r>
      <w:r w:rsidRPr="009C16B3">
        <w:t>системное сообщение</w:t>
      </w:r>
      <w:r w:rsidR="00765D07" w:rsidRPr="009C16B3">
        <w:t xml:space="preserve"> (</w:t>
      </w:r>
      <w:r w:rsidR="00765D07" w:rsidRPr="009C16B3">
        <w:fldChar w:fldCharType="begin"/>
      </w:r>
      <w:r w:rsidR="00765D07" w:rsidRPr="009C16B3">
        <w:instrText xml:space="preserve"> REF _Ref181686969 \h </w:instrText>
      </w:r>
      <w:r w:rsidR="00765D07" w:rsidRPr="009C16B3">
        <w:fldChar w:fldCharType="separate"/>
      </w:r>
      <w:r w:rsidR="0018295D" w:rsidRPr="009C16B3">
        <w:t>Рисунок </w:t>
      </w:r>
      <w:r w:rsidR="0018295D">
        <w:rPr>
          <w:noProof/>
        </w:rPr>
        <w:t>39</w:t>
      </w:r>
      <w:r w:rsidR="00765D07" w:rsidRPr="009C16B3">
        <w:fldChar w:fldCharType="end"/>
      </w:r>
      <w:r w:rsidR="00765D07" w:rsidRPr="009C16B3">
        <w:t>),</w:t>
      </w:r>
      <w:r w:rsidRPr="009C16B3">
        <w:t xml:space="preserve"> и процесс отправки СЭМД прекращается. В этом случае необходимо дождаться подписания документа всеми участниками подписания и повторить отправку документа;</w:t>
      </w:r>
    </w:p>
    <w:p w:rsidR="002C77ED" w:rsidRPr="009C16B3" w:rsidRDefault="002C77ED" w:rsidP="00AF5C6E">
      <w:pPr>
        <w:pStyle w:val="phfigure"/>
      </w:pPr>
      <w:r w:rsidRPr="009C16B3">
        <w:rPr>
          <w:noProof/>
        </w:rPr>
        <w:drawing>
          <wp:inline distT="0" distB="0" distL="0" distR="0" wp14:anchorId="3A89C394" wp14:editId="5220D038">
            <wp:extent cx="4581525" cy="1095375"/>
            <wp:effectExtent l="19050" t="19050" r="28575" b="28575"/>
            <wp:docPr id="40" name="Рисунок 40" descr="_scroll_external/attachments/image2022-4-27_10-46-46-d60b6c57003b394abd30fc49f6e7cf285bb10a72a8192a5ba85e1a7d24eae1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05838" name="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10953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5362F" w:rsidRPr="009C16B3" w:rsidRDefault="0075362F" w:rsidP="00AF5C6E">
      <w:pPr>
        <w:pStyle w:val="phfiguretitle"/>
      </w:pPr>
      <w:bookmarkStart w:id="77" w:name="_Ref181686969"/>
      <w:r w:rsidRPr="009C16B3">
        <w:t>Рисунок</w:t>
      </w:r>
      <w:r w:rsidR="00765D07" w:rsidRPr="009C16B3">
        <w:t> </w:t>
      </w:r>
      <w:r w:rsidRPr="009C16B3">
        <w:fldChar w:fldCharType="begin"/>
      </w:r>
      <w:r w:rsidRPr="009C16B3">
        <w:instrText xml:space="preserve"> SEQ Рисунок \* ARABIC </w:instrText>
      </w:r>
      <w:r w:rsidRPr="009C16B3">
        <w:fldChar w:fldCharType="separate"/>
      </w:r>
      <w:r w:rsidR="0018295D">
        <w:rPr>
          <w:noProof/>
        </w:rPr>
        <w:t>39</w:t>
      </w:r>
      <w:r w:rsidRPr="009C16B3">
        <w:fldChar w:fldCharType="end"/>
      </w:r>
      <w:bookmarkEnd w:id="77"/>
      <w:r w:rsidRPr="009C16B3">
        <w:t xml:space="preserve"> – </w:t>
      </w:r>
      <w:r w:rsidR="004714BA" w:rsidRPr="009C16B3">
        <w:t>Сообщение системы о невозможности отправки СЭМД</w:t>
      </w:r>
    </w:p>
    <w:p w:rsidR="0043666A" w:rsidRPr="009C16B3" w:rsidRDefault="002C77ED" w:rsidP="00AF5C6E">
      <w:pPr>
        <w:pStyle w:val="phlistitemized2"/>
      </w:pPr>
      <w:r w:rsidRPr="009C16B3">
        <w:lastRenderedPageBreak/>
        <w:t>если в Системе настроено ручное подписание ЭП МО</w:t>
      </w:r>
      <w:r w:rsidR="002321D5" w:rsidRPr="009C16B3">
        <w:t>,</w:t>
      </w:r>
      <w:r w:rsidRPr="009C16B3">
        <w:t xml:space="preserve"> и документ не подписан ЭП МО,</w:t>
      </w:r>
      <w:r w:rsidR="00600E91" w:rsidRPr="009C16B3">
        <w:t xml:space="preserve"> </w:t>
      </w:r>
      <w:r w:rsidRPr="009C16B3">
        <w:t xml:space="preserve">то </w:t>
      </w:r>
      <w:r w:rsidR="00F55648" w:rsidRPr="009C16B3">
        <w:t>отображается</w:t>
      </w:r>
      <w:r w:rsidR="00600E91" w:rsidRPr="009C16B3">
        <w:t xml:space="preserve"> </w:t>
      </w:r>
      <w:r w:rsidR="004F676F" w:rsidRPr="009C16B3">
        <w:t xml:space="preserve">соответствующее </w:t>
      </w:r>
      <w:r w:rsidRPr="009C16B3">
        <w:t>системное сообщение</w:t>
      </w:r>
      <w:r w:rsidR="00DE2FD0" w:rsidRPr="009C16B3">
        <w:t xml:space="preserve"> (</w:t>
      </w:r>
      <w:r w:rsidR="00DE2FD0" w:rsidRPr="009C16B3">
        <w:fldChar w:fldCharType="begin"/>
      </w:r>
      <w:r w:rsidR="00DE2FD0" w:rsidRPr="009C16B3">
        <w:instrText xml:space="preserve"> REF _Ref181687134 \h </w:instrText>
      </w:r>
      <w:r w:rsidR="00DE2FD0" w:rsidRPr="009C16B3">
        <w:fldChar w:fldCharType="separate"/>
      </w:r>
      <w:r w:rsidR="0018295D" w:rsidRPr="009C16B3">
        <w:t>Рисунок </w:t>
      </w:r>
      <w:r w:rsidR="0018295D">
        <w:rPr>
          <w:noProof/>
        </w:rPr>
        <w:t>40</w:t>
      </w:r>
      <w:r w:rsidR="00DE2FD0" w:rsidRPr="009C16B3">
        <w:fldChar w:fldCharType="end"/>
      </w:r>
      <w:r w:rsidR="00DE2FD0" w:rsidRPr="009C16B3">
        <w:t>),</w:t>
      </w:r>
      <w:r w:rsidRPr="009C16B3">
        <w:t xml:space="preserve"> и процесс отправки СЭМД прекращается. В этом случае необходимо дождаться подписания документа сотрудником, обладающим правом подписания документов от лица МО и повторить отправку документа;</w:t>
      </w:r>
    </w:p>
    <w:p w:rsidR="002C77ED" w:rsidRPr="009C16B3" w:rsidRDefault="002C77ED" w:rsidP="00AF5C6E">
      <w:pPr>
        <w:pStyle w:val="phfigure"/>
      </w:pPr>
      <w:r w:rsidRPr="009C16B3">
        <w:rPr>
          <w:noProof/>
        </w:rPr>
        <w:drawing>
          <wp:inline distT="0" distB="0" distL="0" distR="0" wp14:anchorId="42B3340D" wp14:editId="6FE0B894">
            <wp:extent cx="4905375" cy="1247775"/>
            <wp:effectExtent l="19050" t="19050" r="28575" b="28575"/>
            <wp:docPr id="41" name="Рисунок 41" descr="_scroll_external/attachments/image2022-4-27_10-52-27-bb6b4be2c5d60e8b3d87b5b02ecc3e1303e4f3971b2f6bb914cae321b27d3f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083209" name="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2477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5362F" w:rsidRPr="009C16B3" w:rsidRDefault="0075362F" w:rsidP="00AF5C6E">
      <w:pPr>
        <w:pStyle w:val="phfiguretitle"/>
      </w:pPr>
      <w:bookmarkStart w:id="78" w:name="_Ref181687134"/>
      <w:r w:rsidRPr="009C16B3">
        <w:t>Рисунок</w:t>
      </w:r>
      <w:r w:rsidR="004714BA" w:rsidRPr="009C16B3">
        <w:t> </w:t>
      </w:r>
      <w:r w:rsidRPr="009C16B3">
        <w:fldChar w:fldCharType="begin"/>
      </w:r>
      <w:r w:rsidRPr="009C16B3">
        <w:instrText xml:space="preserve"> SEQ Рисунок \* ARABIC </w:instrText>
      </w:r>
      <w:r w:rsidRPr="009C16B3">
        <w:fldChar w:fldCharType="separate"/>
      </w:r>
      <w:r w:rsidR="0018295D">
        <w:rPr>
          <w:noProof/>
        </w:rPr>
        <w:t>40</w:t>
      </w:r>
      <w:r w:rsidRPr="009C16B3">
        <w:fldChar w:fldCharType="end"/>
      </w:r>
      <w:bookmarkEnd w:id="78"/>
      <w:r w:rsidRPr="009C16B3">
        <w:t xml:space="preserve"> – </w:t>
      </w:r>
      <w:r w:rsidR="004714BA" w:rsidRPr="009C16B3">
        <w:t>Подтверждение системы</w:t>
      </w:r>
    </w:p>
    <w:p w:rsidR="0043666A" w:rsidRPr="009C16B3" w:rsidRDefault="002C77ED" w:rsidP="00AF5C6E">
      <w:pPr>
        <w:pStyle w:val="phlistitemized2"/>
      </w:pPr>
      <w:r w:rsidRPr="009C16B3">
        <w:t>если все проверки пройдены, то</w:t>
      </w:r>
      <w:r w:rsidR="00600E91" w:rsidRPr="009C16B3">
        <w:t xml:space="preserve"> </w:t>
      </w:r>
      <w:r w:rsidRPr="009C16B3">
        <w:t>отображается сообщение</w:t>
      </w:r>
      <w:r w:rsidR="00600E91" w:rsidRPr="009C16B3">
        <w:t xml:space="preserve"> </w:t>
      </w:r>
      <w:r w:rsidRPr="009C16B3">
        <w:t>об успешной отправке документа в РЭМД</w:t>
      </w:r>
      <w:r w:rsidR="004714BA" w:rsidRPr="009C16B3">
        <w:t xml:space="preserve"> (</w:t>
      </w:r>
      <w:r w:rsidR="004714BA" w:rsidRPr="009C16B3">
        <w:fldChar w:fldCharType="begin"/>
      </w:r>
      <w:r w:rsidR="004714BA" w:rsidRPr="009C16B3">
        <w:instrText xml:space="preserve"> REF _Ref181687114 \h </w:instrText>
      </w:r>
      <w:r w:rsidR="004714BA" w:rsidRPr="009C16B3">
        <w:fldChar w:fldCharType="separate"/>
      </w:r>
      <w:r w:rsidR="0018295D" w:rsidRPr="009C16B3">
        <w:t>Рисунок </w:t>
      </w:r>
      <w:r w:rsidR="0018295D">
        <w:rPr>
          <w:noProof/>
        </w:rPr>
        <w:t>41</w:t>
      </w:r>
      <w:r w:rsidR="004714BA" w:rsidRPr="009C16B3">
        <w:fldChar w:fldCharType="end"/>
      </w:r>
      <w:r w:rsidR="004714BA" w:rsidRPr="009C16B3">
        <w:t>)</w:t>
      </w:r>
      <w:r w:rsidR="00AF5C6E" w:rsidRPr="009C16B3">
        <w:t>.</w:t>
      </w:r>
    </w:p>
    <w:p w:rsidR="002C77ED" w:rsidRPr="009C16B3" w:rsidRDefault="002C77ED" w:rsidP="00AF5C6E">
      <w:pPr>
        <w:pStyle w:val="phfigure"/>
      </w:pPr>
      <w:r w:rsidRPr="009C16B3">
        <w:rPr>
          <w:noProof/>
        </w:rPr>
        <w:drawing>
          <wp:inline distT="0" distB="0" distL="0" distR="0" wp14:anchorId="70812235" wp14:editId="250A35A7">
            <wp:extent cx="4610100" cy="1190625"/>
            <wp:effectExtent l="19050" t="19050" r="19050" b="28575"/>
            <wp:docPr id="42" name="Рисунок 42" descr="Сообщение об успешной отправке документа на регистрацию в РЭМ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971318" name="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1906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446239" w:rsidRPr="009C16B3" w:rsidRDefault="002C77ED" w:rsidP="00AF5C6E">
      <w:pPr>
        <w:pStyle w:val="phfiguretitle"/>
      </w:pPr>
      <w:bookmarkStart w:id="79" w:name="_Ref181687114"/>
      <w:r w:rsidRPr="009C16B3">
        <w:t>Рисунок</w:t>
      </w:r>
      <w:r w:rsidR="004714BA" w:rsidRPr="009C16B3">
        <w:t> </w:t>
      </w:r>
      <w:r w:rsidRPr="009C16B3">
        <w:fldChar w:fldCharType="begin"/>
      </w:r>
      <w:r w:rsidRPr="009C16B3">
        <w:instrText>SEQ Рисунок \* ARABIC</w:instrText>
      </w:r>
      <w:r w:rsidRPr="009C16B3">
        <w:fldChar w:fldCharType="separate"/>
      </w:r>
      <w:r w:rsidR="0018295D">
        <w:rPr>
          <w:noProof/>
        </w:rPr>
        <w:t>41</w:t>
      </w:r>
      <w:r w:rsidRPr="009C16B3">
        <w:fldChar w:fldCharType="end"/>
      </w:r>
      <w:bookmarkEnd w:id="79"/>
      <w:r w:rsidRPr="009C16B3">
        <w:t xml:space="preserve"> </w:t>
      </w:r>
      <w:r w:rsidR="0075362F" w:rsidRPr="009C16B3">
        <w:t xml:space="preserve">– </w:t>
      </w:r>
      <w:r w:rsidRPr="009C16B3">
        <w:t>Сообщение об успешной отправке документа на регистрацию в РЭМД</w:t>
      </w:r>
    </w:p>
    <w:p w:rsidR="002C77ED" w:rsidRPr="009C16B3" w:rsidRDefault="002C77ED" w:rsidP="00AF5C6E">
      <w:pPr>
        <w:pStyle w:val="phnormal"/>
      </w:pPr>
      <w:r w:rsidRPr="009C16B3">
        <w:t xml:space="preserve">После того как документ успешно отправлен на регистрацию в РЭМД, ему присваивается статус </w:t>
      </w:r>
      <w:r w:rsidR="00E30C7E" w:rsidRPr="009C16B3">
        <w:t>«</w:t>
      </w:r>
      <w:r w:rsidRPr="009C16B3">
        <w:t>Отправлен на регистрацию в РЭМД</w:t>
      </w:r>
      <w:r w:rsidR="00E30C7E" w:rsidRPr="009C16B3">
        <w:t>»</w:t>
      </w:r>
      <w:r w:rsidRPr="009C16B3">
        <w:t>.</w:t>
      </w:r>
      <w:r w:rsidR="00600E91" w:rsidRPr="009C16B3">
        <w:t xml:space="preserve"> </w:t>
      </w:r>
      <w:r w:rsidRPr="009C16B3">
        <w:t xml:space="preserve">РЭМД направляет результат обработки документа ответным сообщением. Результат выводится в столбце </w:t>
      </w:r>
      <w:r w:rsidR="00E30C7E" w:rsidRPr="009C16B3">
        <w:t>«</w:t>
      </w:r>
      <w:r w:rsidRPr="009C16B3">
        <w:t>Статус документа</w:t>
      </w:r>
      <w:r w:rsidR="00E30C7E" w:rsidRPr="009C16B3">
        <w:t>»</w:t>
      </w:r>
      <w:r w:rsidRPr="009C16B3">
        <w:t xml:space="preserve"> (см. </w:t>
      </w:r>
      <w:r w:rsidR="000D26F7" w:rsidRPr="009C16B3">
        <w:t>п. </w:t>
      </w:r>
      <w:r w:rsidR="000D26F7" w:rsidRPr="009C16B3">
        <w:fldChar w:fldCharType="begin"/>
      </w:r>
      <w:r w:rsidR="000D26F7" w:rsidRPr="009C16B3">
        <w:instrText xml:space="preserve"> REF _Ref181689855 \r \h </w:instrText>
      </w:r>
      <w:r w:rsidR="000D26F7" w:rsidRPr="009C16B3">
        <w:fldChar w:fldCharType="separate"/>
      </w:r>
      <w:r w:rsidR="0018295D">
        <w:t>6</w:t>
      </w:r>
      <w:r w:rsidR="000D26F7" w:rsidRPr="009C16B3">
        <w:fldChar w:fldCharType="end"/>
      </w:r>
      <w:r w:rsidRPr="009C16B3">
        <w:t>).</w:t>
      </w:r>
    </w:p>
    <w:p w:rsidR="002C77ED" w:rsidRPr="009C16B3" w:rsidRDefault="002C77ED" w:rsidP="00AF5C6E">
      <w:pPr>
        <w:pStyle w:val="2"/>
      </w:pPr>
      <w:bookmarkStart w:id="80" w:name="_Toc181650085"/>
      <w:bookmarkStart w:id="81" w:name="_Toc181650117"/>
      <w:bookmarkStart w:id="82" w:name="_Toc183078865"/>
      <w:r w:rsidRPr="009C16B3">
        <w:t>Передача СЭМД в РЭМД участником подписания</w:t>
      </w:r>
      <w:bookmarkEnd w:id="80"/>
      <w:bookmarkEnd w:id="81"/>
      <w:bookmarkEnd w:id="82"/>
    </w:p>
    <w:p w:rsidR="002C77ED" w:rsidRPr="009C16B3" w:rsidRDefault="002C77ED" w:rsidP="0075362F">
      <w:pPr>
        <w:pStyle w:val="phnormal"/>
      </w:pPr>
      <w:r w:rsidRPr="009C16B3">
        <w:t>Отправить подписанный электронный медицинский документ на регистрацию в РЭМД может также и участник подписания документа, например, сотрудник, подписывающий документы ЭП МО.</w:t>
      </w:r>
    </w:p>
    <w:p w:rsidR="002C77ED" w:rsidRPr="009C16B3" w:rsidRDefault="002C77ED" w:rsidP="00D255BE">
      <w:pPr>
        <w:pStyle w:val="phlistitemizedtitle"/>
      </w:pPr>
      <w:r w:rsidRPr="009C16B3">
        <w:t xml:space="preserve">Чтобы отправить подписанный СЭМД </w:t>
      </w:r>
      <w:r w:rsidR="002F4165" w:rsidRPr="009C16B3">
        <w:t xml:space="preserve">«Медицинская справка» </w:t>
      </w:r>
      <w:proofErr w:type="gramStart"/>
      <w:r w:rsidR="002F4165">
        <w:t>/</w:t>
      </w:r>
      <w:r w:rsidR="00E30C7E" w:rsidRPr="009C16B3">
        <w:t>«</w:t>
      </w:r>
      <w:proofErr w:type="gramEnd"/>
      <w:r w:rsidRPr="009C16B3">
        <w:t>Справка о состоянии здоровья по месту требования</w:t>
      </w:r>
      <w:r w:rsidR="00E30C7E" w:rsidRPr="009C16B3">
        <w:t>»</w:t>
      </w:r>
      <w:r w:rsidRPr="009C16B3">
        <w:t xml:space="preserve"> на регистрацию в РЭМД, выполните следующие действия:</w:t>
      </w:r>
    </w:p>
    <w:p w:rsidR="002C77ED" w:rsidRPr="009C16B3" w:rsidRDefault="002C77ED" w:rsidP="00A73218">
      <w:pPr>
        <w:pStyle w:val="phlistitemized1"/>
      </w:pPr>
      <w:r w:rsidRPr="009C16B3">
        <w:t xml:space="preserve">выберите пункт главного меню </w:t>
      </w:r>
      <w:r w:rsidR="00E30C7E" w:rsidRPr="009C16B3">
        <w:t>«</w:t>
      </w:r>
      <w:r w:rsidRPr="009C16B3">
        <w:t>Отчеты на подпись</w:t>
      </w:r>
      <w:r w:rsidR="00E30C7E" w:rsidRPr="009C16B3">
        <w:t>»</w:t>
      </w:r>
      <w:r w:rsidRPr="009C16B3">
        <w:t>. Отобразится форма для работы с электронными медицинскими документами для участников подписания</w:t>
      </w:r>
      <w:r w:rsidR="00DE2FD0" w:rsidRPr="009C16B3">
        <w:t xml:space="preserve"> (</w:t>
      </w:r>
      <w:r w:rsidR="00DE2FD0" w:rsidRPr="009C16B3">
        <w:fldChar w:fldCharType="begin"/>
      </w:r>
      <w:r w:rsidR="00DE2FD0" w:rsidRPr="009C16B3">
        <w:instrText xml:space="preserve"> REF _Ref181687152 \h </w:instrText>
      </w:r>
      <w:r w:rsidR="00DE2FD0" w:rsidRPr="009C16B3">
        <w:fldChar w:fldCharType="separate"/>
      </w:r>
      <w:r w:rsidR="0018295D" w:rsidRPr="009C16B3">
        <w:t>Рисунок </w:t>
      </w:r>
      <w:r w:rsidR="0018295D">
        <w:rPr>
          <w:noProof/>
        </w:rPr>
        <w:t>42</w:t>
      </w:r>
      <w:r w:rsidR="00DE2FD0" w:rsidRPr="009C16B3">
        <w:fldChar w:fldCharType="end"/>
      </w:r>
      <w:r w:rsidR="00DE2FD0" w:rsidRPr="009C16B3">
        <w:t>)</w:t>
      </w:r>
      <w:r w:rsidRPr="009C16B3">
        <w:t>;</w:t>
      </w:r>
    </w:p>
    <w:p w:rsidR="002C77ED" w:rsidRPr="009C16B3" w:rsidRDefault="002C77ED" w:rsidP="0075362F">
      <w:pPr>
        <w:pStyle w:val="phfigure"/>
      </w:pPr>
      <w:r w:rsidRPr="009C16B3">
        <w:rPr>
          <w:noProof/>
        </w:rPr>
        <w:lastRenderedPageBreak/>
        <w:drawing>
          <wp:inline distT="0" distB="0" distL="0" distR="0" wp14:anchorId="06F3C3A7" wp14:editId="50A5945D">
            <wp:extent cx="6295390" cy="2035352"/>
            <wp:effectExtent l="19050" t="19050" r="10160" b="22225"/>
            <wp:docPr id="43" name="Рисунок 43" descr="Форма для работы с электронными документами для участников под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462867" name="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035352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446239" w:rsidRPr="009C16B3" w:rsidRDefault="002C77ED" w:rsidP="00D255BE">
      <w:pPr>
        <w:pStyle w:val="phfiguretitle"/>
      </w:pPr>
      <w:bookmarkStart w:id="83" w:name="_Ref181687152"/>
      <w:r w:rsidRPr="009C16B3">
        <w:t>Рисунок</w:t>
      </w:r>
      <w:r w:rsidR="00DE2FD0" w:rsidRPr="009C16B3">
        <w:t> </w:t>
      </w:r>
      <w:r w:rsidRPr="009C16B3">
        <w:fldChar w:fldCharType="begin"/>
      </w:r>
      <w:r w:rsidRPr="009C16B3">
        <w:instrText>SEQ Рисунок \* ARABIC</w:instrText>
      </w:r>
      <w:r w:rsidRPr="009C16B3">
        <w:fldChar w:fldCharType="separate"/>
      </w:r>
      <w:r w:rsidR="0018295D">
        <w:rPr>
          <w:noProof/>
        </w:rPr>
        <w:t>42</w:t>
      </w:r>
      <w:r w:rsidRPr="009C16B3">
        <w:fldChar w:fldCharType="end"/>
      </w:r>
      <w:bookmarkEnd w:id="83"/>
      <w:r w:rsidRPr="009C16B3">
        <w:t xml:space="preserve"> </w:t>
      </w:r>
      <w:r w:rsidR="00D255BE" w:rsidRPr="009C16B3">
        <w:t xml:space="preserve">– </w:t>
      </w:r>
      <w:r w:rsidRPr="009C16B3">
        <w:t>Форма для работы с электронными документами для участников подписания</w:t>
      </w:r>
    </w:p>
    <w:p w:rsidR="002C77ED" w:rsidRPr="009C16B3" w:rsidRDefault="002C77ED" w:rsidP="00A73218">
      <w:pPr>
        <w:pStyle w:val="phlistitemized1"/>
      </w:pPr>
      <w:r w:rsidRPr="009C16B3">
        <w:t xml:space="preserve">выберите в списке документ </w:t>
      </w:r>
      <w:r w:rsidR="002F4165" w:rsidRPr="009C16B3">
        <w:t xml:space="preserve">«Медицинская справка» </w:t>
      </w:r>
      <w:proofErr w:type="gramStart"/>
      <w:r w:rsidR="002F4165">
        <w:t>/</w:t>
      </w:r>
      <w:r w:rsidR="00E30C7E" w:rsidRPr="009C16B3">
        <w:t>«</w:t>
      </w:r>
      <w:proofErr w:type="gramEnd"/>
      <w:r w:rsidRPr="009C16B3">
        <w:t>Справка о состоянии здоровья по месту требования</w:t>
      </w:r>
      <w:r w:rsidR="00E30C7E" w:rsidRPr="009C16B3">
        <w:t>»</w:t>
      </w:r>
      <w:r w:rsidRPr="009C16B3">
        <w:t xml:space="preserve">, находящийся в статусе передачи </w:t>
      </w:r>
      <w:r w:rsidR="00E30C7E" w:rsidRPr="009C16B3">
        <w:t>«</w:t>
      </w:r>
      <w:r w:rsidRPr="009C16B3">
        <w:t>Подписан. Не отправлен на регистрацию в РЭМД</w:t>
      </w:r>
      <w:r w:rsidR="00E30C7E" w:rsidRPr="009C16B3">
        <w:t>»</w:t>
      </w:r>
      <w:r w:rsidRPr="009C16B3">
        <w:t>;</w:t>
      </w:r>
    </w:p>
    <w:p w:rsidR="002C77ED" w:rsidRPr="009C16B3" w:rsidRDefault="002321D5" w:rsidP="00A73218">
      <w:pPr>
        <w:pStyle w:val="phlistitemized1"/>
      </w:pPr>
      <w:r w:rsidRPr="009C16B3">
        <w:t>вызовите контекстное меню и выберите пункт</w:t>
      </w:r>
      <w:r w:rsidR="002C77ED" w:rsidRPr="009C16B3">
        <w:t xml:space="preserve"> </w:t>
      </w:r>
      <w:r w:rsidR="00E30C7E" w:rsidRPr="009C16B3">
        <w:t>«</w:t>
      </w:r>
      <w:r w:rsidR="002C77ED" w:rsidRPr="009C16B3">
        <w:t>Зарегистрировать в РЭМД</w:t>
      </w:r>
      <w:r w:rsidR="00E30C7E" w:rsidRPr="009C16B3">
        <w:t>»</w:t>
      </w:r>
      <w:r w:rsidR="002C77ED" w:rsidRPr="009C16B3">
        <w:t xml:space="preserve">. Перед тем как отправить выбранный документ на регистрацию, </w:t>
      </w:r>
      <w:r w:rsidR="00D56879" w:rsidRPr="009C16B3">
        <w:t xml:space="preserve">в </w:t>
      </w:r>
      <w:r w:rsidR="002C77ED" w:rsidRPr="009C16B3">
        <w:t>Систем</w:t>
      </w:r>
      <w:r w:rsidR="00D56879" w:rsidRPr="009C16B3">
        <w:t>е</w:t>
      </w:r>
      <w:r w:rsidR="002C77ED" w:rsidRPr="009C16B3">
        <w:t xml:space="preserve"> осуществляет</w:t>
      </w:r>
      <w:r w:rsidR="00D56879" w:rsidRPr="009C16B3">
        <w:t>ся</w:t>
      </w:r>
      <w:r w:rsidR="002C77ED" w:rsidRPr="009C16B3">
        <w:t xml:space="preserve"> ряд проверок:</w:t>
      </w:r>
    </w:p>
    <w:p w:rsidR="0043666A" w:rsidRPr="009C16B3" w:rsidRDefault="002C77ED" w:rsidP="00A73218">
      <w:pPr>
        <w:pStyle w:val="phlistitemized2"/>
      </w:pPr>
      <w:r w:rsidRPr="009C16B3">
        <w:t xml:space="preserve">если для документа настроено подписание не только автором, но и другими участниками подписания, и документ подписан не всеми участниками, то </w:t>
      </w:r>
      <w:r w:rsidR="00F55648" w:rsidRPr="009C16B3">
        <w:t>отображается</w:t>
      </w:r>
      <w:r w:rsidR="00600E91" w:rsidRPr="009C16B3">
        <w:t xml:space="preserve"> </w:t>
      </w:r>
      <w:r w:rsidR="004F676F" w:rsidRPr="009C16B3">
        <w:t xml:space="preserve">соответствующее </w:t>
      </w:r>
      <w:r w:rsidRPr="009C16B3">
        <w:t>системное сообщение</w:t>
      </w:r>
      <w:r w:rsidR="004714BA" w:rsidRPr="009C16B3">
        <w:t xml:space="preserve"> (</w:t>
      </w:r>
      <w:r w:rsidR="004714BA" w:rsidRPr="009C16B3">
        <w:fldChar w:fldCharType="begin"/>
      </w:r>
      <w:r w:rsidR="004714BA" w:rsidRPr="009C16B3">
        <w:instrText xml:space="preserve"> REF _Ref181687032 \h </w:instrText>
      </w:r>
      <w:r w:rsidR="004714BA" w:rsidRPr="009C16B3">
        <w:fldChar w:fldCharType="separate"/>
      </w:r>
      <w:r w:rsidR="0018295D" w:rsidRPr="009C16B3">
        <w:t>Рисунок </w:t>
      </w:r>
      <w:r w:rsidR="0018295D">
        <w:rPr>
          <w:noProof/>
        </w:rPr>
        <w:t>43</w:t>
      </w:r>
      <w:r w:rsidR="004714BA" w:rsidRPr="009C16B3">
        <w:fldChar w:fldCharType="end"/>
      </w:r>
      <w:r w:rsidR="004714BA" w:rsidRPr="009C16B3">
        <w:t>),</w:t>
      </w:r>
      <w:r w:rsidRPr="009C16B3">
        <w:t xml:space="preserve"> и процесс отправки СЭМД прекращается. В этом случае необходимо дождаться подписания документа всеми участниками подписания и повторить отправку документа;</w:t>
      </w:r>
    </w:p>
    <w:p w:rsidR="002C77ED" w:rsidRPr="009C16B3" w:rsidRDefault="002C77ED" w:rsidP="00D255BE">
      <w:pPr>
        <w:pStyle w:val="phfigure"/>
      </w:pPr>
      <w:r w:rsidRPr="009C16B3">
        <w:rPr>
          <w:noProof/>
        </w:rPr>
        <w:drawing>
          <wp:inline distT="0" distB="0" distL="0" distR="0" wp14:anchorId="012D728A" wp14:editId="478FB9C7">
            <wp:extent cx="4581525" cy="1095375"/>
            <wp:effectExtent l="19050" t="19050" r="28575" b="28575"/>
            <wp:docPr id="44" name="Рисунок 44" descr="_scroll_external/attachments/image2022-4-27_10-46-46-d60b6c57003b394abd30fc49f6e7cf285bb10a72a8192a5ba85e1a7d24eae1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616175" name="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10953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D255BE" w:rsidRPr="009C16B3" w:rsidRDefault="00D255BE" w:rsidP="00D255BE">
      <w:pPr>
        <w:pStyle w:val="phfiguretitle"/>
      </w:pPr>
      <w:bookmarkStart w:id="84" w:name="_Ref181687032"/>
      <w:r w:rsidRPr="009C16B3">
        <w:t>Рисунок</w:t>
      </w:r>
      <w:r w:rsidR="004714BA" w:rsidRPr="009C16B3">
        <w:t> </w:t>
      </w:r>
      <w:r w:rsidRPr="009C16B3">
        <w:fldChar w:fldCharType="begin"/>
      </w:r>
      <w:r w:rsidRPr="009C16B3">
        <w:instrText xml:space="preserve"> SEQ Рисунок \* ARABIC </w:instrText>
      </w:r>
      <w:r w:rsidRPr="009C16B3">
        <w:fldChar w:fldCharType="separate"/>
      </w:r>
      <w:r w:rsidR="0018295D">
        <w:rPr>
          <w:noProof/>
        </w:rPr>
        <w:t>43</w:t>
      </w:r>
      <w:r w:rsidRPr="009C16B3">
        <w:fldChar w:fldCharType="end"/>
      </w:r>
      <w:bookmarkEnd w:id="84"/>
      <w:r w:rsidRPr="009C16B3">
        <w:t xml:space="preserve"> – </w:t>
      </w:r>
      <w:r w:rsidR="004714BA" w:rsidRPr="009C16B3">
        <w:t>Сообщение системы о невозможности отправки СЭМД</w:t>
      </w:r>
    </w:p>
    <w:p w:rsidR="0043666A" w:rsidRPr="009C16B3" w:rsidRDefault="002C77ED" w:rsidP="00A73218">
      <w:pPr>
        <w:pStyle w:val="phlistitemized2"/>
      </w:pPr>
      <w:r w:rsidRPr="009C16B3">
        <w:t>если в Системе настроено ручное подписание ЭП МО</w:t>
      </w:r>
      <w:r w:rsidR="002321D5" w:rsidRPr="009C16B3">
        <w:t>,</w:t>
      </w:r>
      <w:r w:rsidRPr="009C16B3">
        <w:t xml:space="preserve"> и документ не подписан ЭП МО,</w:t>
      </w:r>
      <w:r w:rsidR="00600E91" w:rsidRPr="009C16B3">
        <w:t xml:space="preserve"> </w:t>
      </w:r>
      <w:r w:rsidRPr="009C16B3">
        <w:t xml:space="preserve">то </w:t>
      </w:r>
      <w:r w:rsidR="00F55648" w:rsidRPr="009C16B3">
        <w:t>отображается</w:t>
      </w:r>
      <w:r w:rsidR="00600E91" w:rsidRPr="009C16B3">
        <w:t xml:space="preserve"> </w:t>
      </w:r>
      <w:r w:rsidR="004F676F" w:rsidRPr="009C16B3">
        <w:t xml:space="preserve">соответствующее </w:t>
      </w:r>
      <w:r w:rsidRPr="009C16B3">
        <w:t>системное сообщение</w:t>
      </w:r>
      <w:r w:rsidR="00DE2FD0" w:rsidRPr="009C16B3">
        <w:t xml:space="preserve"> (</w:t>
      </w:r>
      <w:r w:rsidR="00DE2FD0" w:rsidRPr="009C16B3">
        <w:fldChar w:fldCharType="begin"/>
      </w:r>
      <w:r w:rsidR="00DE2FD0" w:rsidRPr="009C16B3">
        <w:instrText xml:space="preserve"> REF _Ref181687232 \h </w:instrText>
      </w:r>
      <w:r w:rsidR="00DE2FD0" w:rsidRPr="009C16B3">
        <w:fldChar w:fldCharType="separate"/>
      </w:r>
      <w:r w:rsidR="0018295D" w:rsidRPr="009C16B3">
        <w:t>Рисунок </w:t>
      </w:r>
      <w:r w:rsidR="0018295D">
        <w:rPr>
          <w:noProof/>
        </w:rPr>
        <w:t>44</w:t>
      </w:r>
      <w:r w:rsidR="00DE2FD0" w:rsidRPr="009C16B3">
        <w:fldChar w:fldCharType="end"/>
      </w:r>
      <w:r w:rsidR="00DE2FD0" w:rsidRPr="009C16B3">
        <w:t xml:space="preserve">), </w:t>
      </w:r>
      <w:r w:rsidRPr="009C16B3">
        <w:t>и процесс отправки СЭМД прекращается. В этом случае необходимо дождаться подписания документа сотрудником, обладающим правом подписания документов от лица МО и повторить отправку документа;</w:t>
      </w:r>
    </w:p>
    <w:p w:rsidR="002C77ED" w:rsidRPr="009C16B3" w:rsidRDefault="002C77ED" w:rsidP="00D255BE">
      <w:pPr>
        <w:pStyle w:val="phfigure"/>
      </w:pPr>
      <w:r w:rsidRPr="009C16B3">
        <w:rPr>
          <w:noProof/>
        </w:rPr>
        <w:lastRenderedPageBreak/>
        <w:drawing>
          <wp:inline distT="0" distB="0" distL="0" distR="0" wp14:anchorId="711CB555" wp14:editId="75658233">
            <wp:extent cx="4905375" cy="1247775"/>
            <wp:effectExtent l="19050" t="19050" r="28575" b="28575"/>
            <wp:docPr id="45" name="Рисунок 45" descr="_scroll_external/attachments/image2022-4-27_10-52-27-bb6b4be2c5d60e8b3d87b5b02ecc3e1303e4f3971b2f6bb914cae321b27d3f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845930" name="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2477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D255BE" w:rsidRPr="009C16B3" w:rsidRDefault="00D255BE" w:rsidP="00D255BE">
      <w:pPr>
        <w:pStyle w:val="phfiguretitle"/>
      </w:pPr>
      <w:bookmarkStart w:id="85" w:name="_Ref181687232"/>
      <w:r w:rsidRPr="009C16B3">
        <w:t>Рисунок</w:t>
      </w:r>
      <w:r w:rsidR="00DE2FD0" w:rsidRPr="009C16B3">
        <w:t> </w:t>
      </w:r>
      <w:r w:rsidRPr="009C16B3">
        <w:fldChar w:fldCharType="begin"/>
      </w:r>
      <w:r w:rsidRPr="009C16B3">
        <w:instrText xml:space="preserve"> SEQ Рисунок \* ARABIC </w:instrText>
      </w:r>
      <w:r w:rsidRPr="009C16B3">
        <w:fldChar w:fldCharType="separate"/>
      </w:r>
      <w:r w:rsidR="0018295D">
        <w:rPr>
          <w:noProof/>
        </w:rPr>
        <w:t>44</w:t>
      </w:r>
      <w:r w:rsidRPr="009C16B3">
        <w:fldChar w:fldCharType="end"/>
      </w:r>
      <w:bookmarkEnd w:id="85"/>
      <w:r w:rsidRPr="009C16B3">
        <w:t xml:space="preserve"> – </w:t>
      </w:r>
      <w:r w:rsidR="00DE2FD0" w:rsidRPr="009C16B3">
        <w:t>Подтверждение системы</w:t>
      </w:r>
    </w:p>
    <w:p w:rsidR="0043666A" w:rsidRPr="009C16B3" w:rsidRDefault="002C77ED" w:rsidP="00A73218">
      <w:pPr>
        <w:pStyle w:val="phlistitemized2"/>
      </w:pPr>
      <w:r w:rsidRPr="009C16B3">
        <w:t>если все проверки пройдены, то</w:t>
      </w:r>
      <w:r w:rsidR="00600E91" w:rsidRPr="009C16B3">
        <w:t xml:space="preserve"> </w:t>
      </w:r>
      <w:r w:rsidRPr="009C16B3">
        <w:t>отображается сообщение</w:t>
      </w:r>
      <w:r w:rsidR="00600E91" w:rsidRPr="009C16B3">
        <w:t xml:space="preserve"> </w:t>
      </w:r>
      <w:r w:rsidRPr="009C16B3">
        <w:t>об успешной отправке документа в РЭМД</w:t>
      </w:r>
      <w:r w:rsidR="00DE2FD0" w:rsidRPr="009C16B3">
        <w:t xml:space="preserve"> (</w:t>
      </w:r>
      <w:r w:rsidR="00DE2FD0" w:rsidRPr="009C16B3">
        <w:fldChar w:fldCharType="begin"/>
      </w:r>
      <w:r w:rsidR="00DE2FD0" w:rsidRPr="009C16B3">
        <w:instrText xml:space="preserve"> REF _Ref181687203 \h </w:instrText>
      </w:r>
      <w:r w:rsidR="00DE2FD0" w:rsidRPr="009C16B3">
        <w:fldChar w:fldCharType="separate"/>
      </w:r>
      <w:r w:rsidR="0018295D" w:rsidRPr="009C16B3">
        <w:t>Рисунок </w:t>
      </w:r>
      <w:r w:rsidR="0018295D">
        <w:rPr>
          <w:noProof/>
        </w:rPr>
        <w:t>45</w:t>
      </w:r>
      <w:r w:rsidR="00DE2FD0" w:rsidRPr="009C16B3">
        <w:fldChar w:fldCharType="end"/>
      </w:r>
      <w:r w:rsidR="00DE2FD0" w:rsidRPr="009C16B3">
        <w:t>)</w:t>
      </w:r>
      <w:r w:rsidR="00AF5C6E" w:rsidRPr="009C16B3">
        <w:t>.</w:t>
      </w:r>
    </w:p>
    <w:p w:rsidR="002C77ED" w:rsidRPr="009C16B3" w:rsidRDefault="002C77ED" w:rsidP="0075362F">
      <w:pPr>
        <w:pStyle w:val="phfigure"/>
      </w:pPr>
      <w:r w:rsidRPr="009C16B3">
        <w:rPr>
          <w:noProof/>
        </w:rPr>
        <w:drawing>
          <wp:inline distT="0" distB="0" distL="0" distR="0" wp14:anchorId="548CECDC" wp14:editId="3D6784EB">
            <wp:extent cx="4610100" cy="1190625"/>
            <wp:effectExtent l="19050" t="19050" r="19050" b="28575"/>
            <wp:docPr id="46" name="Рисунок 46" descr="Сообщение об успешной отправке документа на регистрацию в РЭМ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851899" name="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19062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446239" w:rsidRPr="009C16B3" w:rsidRDefault="002C77ED" w:rsidP="00D255BE">
      <w:pPr>
        <w:pStyle w:val="phfiguretitle"/>
      </w:pPr>
      <w:bookmarkStart w:id="86" w:name="_Ref181687203"/>
      <w:r w:rsidRPr="009C16B3">
        <w:t>Рисунок</w:t>
      </w:r>
      <w:r w:rsidR="00DE2FD0" w:rsidRPr="009C16B3">
        <w:t> </w:t>
      </w:r>
      <w:r w:rsidRPr="009C16B3">
        <w:fldChar w:fldCharType="begin"/>
      </w:r>
      <w:r w:rsidRPr="009C16B3">
        <w:instrText>SEQ Рисунок \* ARABIC</w:instrText>
      </w:r>
      <w:r w:rsidRPr="009C16B3">
        <w:fldChar w:fldCharType="separate"/>
      </w:r>
      <w:r w:rsidR="0018295D">
        <w:rPr>
          <w:noProof/>
        </w:rPr>
        <w:t>45</w:t>
      </w:r>
      <w:r w:rsidRPr="009C16B3">
        <w:fldChar w:fldCharType="end"/>
      </w:r>
      <w:bookmarkEnd w:id="86"/>
      <w:r w:rsidR="00D255BE" w:rsidRPr="009C16B3">
        <w:t xml:space="preserve"> –</w:t>
      </w:r>
      <w:r w:rsidRPr="009C16B3">
        <w:t xml:space="preserve"> Сообщение об успешной отправке документа на регистрацию в РЭМД</w:t>
      </w:r>
    </w:p>
    <w:p w:rsidR="002C77ED" w:rsidRPr="009C16B3" w:rsidRDefault="002C77ED" w:rsidP="00D255BE">
      <w:pPr>
        <w:pStyle w:val="phnormal"/>
      </w:pPr>
      <w:r w:rsidRPr="009C16B3">
        <w:t xml:space="preserve">После того как документ успешно отправлен на регистрацию в РЭМД, ему присваивается статус </w:t>
      </w:r>
      <w:r w:rsidR="00E30C7E" w:rsidRPr="009C16B3">
        <w:t>«</w:t>
      </w:r>
      <w:r w:rsidRPr="009C16B3">
        <w:t>Отправлен на регистрацию в РЭМД</w:t>
      </w:r>
      <w:r w:rsidR="00E30C7E" w:rsidRPr="009C16B3">
        <w:t>»</w:t>
      </w:r>
      <w:r w:rsidRPr="009C16B3">
        <w:t>.</w:t>
      </w:r>
      <w:r w:rsidR="00600E91" w:rsidRPr="009C16B3">
        <w:t xml:space="preserve"> </w:t>
      </w:r>
      <w:r w:rsidRPr="009C16B3">
        <w:t xml:space="preserve">РЭМД направляет результат обработки документа ответным сообщением. Результат выводится в столбце </w:t>
      </w:r>
      <w:r w:rsidR="00E30C7E" w:rsidRPr="009C16B3">
        <w:t>«</w:t>
      </w:r>
      <w:r w:rsidRPr="009C16B3">
        <w:t>Статус передачи СЭМД</w:t>
      </w:r>
      <w:r w:rsidR="00E30C7E" w:rsidRPr="009C16B3">
        <w:t>»</w:t>
      </w:r>
      <w:r w:rsidRPr="009C16B3">
        <w:t xml:space="preserve"> (см. </w:t>
      </w:r>
      <w:r w:rsidR="000D26F7" w:rsidRPr="009C16B3">
        <w:t>п. </w:t>
      </w:r>
      <w:r w:rsidR="000D26F7" w:rsidRPr="009C16B3">
        <w:fldChar w:fldCharType="begin"/>
      </w:r>
      <w:r w:rsidR="000D26F7" w:rsidRPr="009C16B3">
        <w:instrText xml:space="preserve"> REF _Ref181689875 \r \h </w:instrText>
      </w:r>
      <w:r w:rsidR="000D26F7" w:rsidRPr="009C16B3">
        <w:fldChar w:fldCharType="separate"/>
      </w:r>
      <w:r w:rsidR="0018295D">
        <w:t>6</w:t>
      </w:r>
      <w:r w:rsidR="000D26F7" w:rsidRPr="009C16B3">
        <w:fldChar w:fldCharType="end"/>
      </w:r>
      <w:r w:rsidRPr="009C16B3">
        <w:t>).</w:t>
      </w:r>
    </w:p>
    <w:p w:rsidR="002C77ED" w:rsidRPr="009C16B3" w:rsidRDefault="002C77ED" w:rsidP="00AF5C6E">
      <w:pPr>
        <w:pStyle w:val="10"/>
      </w:pPr>
      <w:bookmarkStart w:id="87" w:name="_Toc181650086"/>
      <w:bookmarkStart w:id="88" w:name="_Toc181650118"/>
      <w:bookmarkStart w:id="89" w:name="_Ref181689855"/>
      <w:bookmarkStart w:id="90" w:name="_Ref181689875"/>
      <w:bookmarkStart w:id="91" w:name="_Toc183078866"/>
      <w:r w:rsidRPr="009C16B3">
        <w:lastRenderedPageBreak/>
        <w:t>Отслеживание ответа от РЭМД</w:t>
      </w:r>
      <w:bookmarkEnd w:id="87"/>
      <w:bookmarkEnd w:id="88"/>
      <w:bookmarkEnd w:id="89"/>
      <w:bookmarkEnd w:id="90"/>
      <w:bookmarkEnd w:id="91"/>
    </w:p>
    <w:p w:rsidR="00446239" w:rsidRPr="009C16B3" w:rsidRDefault="002C77ED" w:rsidP="00D255BE">
      <w:pPr>
        <w:pStyle w:val="phnormal"/>
      </w:pPr>
      <w:r w:rsidRPr="009C16B3">
        <w:t>Поступление ответа от РЭМД и его обработка Системой осуществляется в фоновом режиме.</w:t>
      </w:r>
      <w:r w:rsidR="00600E91" w:rsidRPr="009C16B3">
        <w:t xml:space="preserve"> </w:t>
      </w:r>
      <w:r w:rsidRPr="009C16B3">
        <w:t>Результат регистрации СЭМД</w:t>
      </w:r>
      <w:r w:rsidR="00600E91" w:rsidRPr="009C16B3">
        <w:t xml:space="preserve"> </w:t>
      </w:r>
      <w:r w:rsidRPr="009C16B3">
        <w:t xml:space="preserve">выводится в столбцах </w:t>
      </w:r>
      <w:r w:rsidR="00E30C7E" w:rsidRPr="009C16B3">
        <w:t>«</w:t>
      </w:r>
      <w:r w:rsidRPr="009C16B3">
        <w:t>Статус документа</w:t>
      </w:r>
      <w:r w:rsidR="00E30C7E" w:rsidRPr="009C16B3">
        <w:t>»</w:t>
      </w:r>
      <w:r w:rsidRPr="009C16B3">
        <w:t xml:space="preserve">, </w:t>
      </w:r>
      <w:r w:rsidR="00E30C7E" w:rsidRPr="009C16B3">
        <w:t>«</w:t>
      </w:r>
      <w:r w:rsidRPr="009C16B3">
        <w:t>Статус передачи СЭМД</w:t>
      </w:r>
      <w:r w:rsidR="00E30C7E" w:rsidRPr="009C16B3">
        <w:t>»</w:t>
      </w:r>
      <w:r w:rsidRPr="009C16B3">
        <w:t xml:space="preserve"> (в зависимости от окна/формы)</w:t>
      </w:r>
      <w:r w:rsidR="00D0348B" w:rsidRPr="009C16B3">
        <w:t xml:space="preserve"> </w:t>
      </w:r>
      <w:r w:rsidR="00FB059C" w:rsidRPr="009C16B3">
        <w:t xml:space="preserve">в соответствии с таблицей ниже </w:t>
      </w:r>
      <w:r w:rsidR="00D0348B" w:rsidRPr="009C16B3">
        <w:t>(</w:t>
      </w:r>
      <w:r w:rsidR="00D0348B" w:rsidRPr="009C16B3">
        <w:fldChar w:fldCharType="begin"/>
      </w:r>
      <w:r w:rsidR="00D0348B" w:rsidRPr="009C16B3">
        <w:instrText xml:space="preserve"> REF _Ref181687257 \h </w:instrText>
      </w:r>
      <w:r w:rsidR="00D0348B" w:rsidRPr="009C16B3">
        <w:fldChar w:fldCharType="separate"/>
      </w:r>
      <w:r w:rsidR="0018295D" w:rsidRPr="009C16B3">
        <w:t>Таблица </w:t>
      </w:r>
      <w:r w:rsidR="0018295D">
        <w:rPr>
          <w:noProof/>
        </w:rPr>
        <w:t>7</w:t>
      </w:r>
      <w:r w:rsidR="00D0348B" w:rsidRPr="009C16B3">
        <w:fldChar w:fldCharType="end"/>
      </w:r>
      <w:r w:rsidR="00D0348B" w:rsidRPr="009C16B3">
        <w:t>)</w:t>
      </w:r>
      <w:r w:rsidRPr="009C16B3">
        <w:t>.</w:t>
      </w:r>
    </w:p>
    <w:p w:rsidR="002C77ED" w:rsidRPr="009C16B3" w:rsidRDefault="002C77ED" w:rsidP="00600E91">
      <w:pPr>
        <w:pStyle w:val="phtabletitle"/>
      </w:pPr>
      <w:bookmarkStart w:id="92" w:name="_Ref181687257"/>
      <w:r w:rsidRPr="009C16B3">
        <w:t>Таблица</w:t>
      </w:r>
      <w:r w:rsidR="00D0348B" w:rsidRPr="009C16B3">
        <w:t> </w:t>
      </w:r>
      <w:r w:rsidRPr="009C16B3">
        <w:fldChar w:fldCharType="begin"/>
      </w:r>
      <w:r w:rsidRPr="009C16B3">
        <w:instrText>SEQ Таблица \* ARABIC</w:instrText>
      </w:r>
      <w:r w:rsidRPr="009C16B3">
        <w:fldChar w:fldCharType="separate"/>
      </w:r>
      <w:r w:rsidR="0018295D">
        <w:rPr>
          <w:noProof/>
        </w:rPr>
        <w:t>7</w:t>
      </w:r>
      <w:r w:rsidRPr="009C16B3">
        <w:fldChar w:fldCharType="end"/>
      </w:r>
      <w:bookmarkEnd w:id="92"/>
      <w:r w:rsidRPr="009C16B3">
        <w:t xml:space="preserve"> </w:t>
      </w:r>
      <w:r w:rsidR="00600E91" w:rsidRPr="009C16B3">
        <w:t xml:space="preserve">– </w:t>
      </w:r>
      <w:r w:rsidRPr="009C16B3">
        <w:t>Статусы переданного в РЭМД документа</w:t>
      </w:r>
    </w:p>
    <w:tbl>
      <w:tblPr>
        <w:tblStyle w:val="ad"/>
        <w:tblW w:w="5000" w:type="pct"/>
        <w:tblLook w:val="0020" w:firstRow="1" w:lastRow="0" w:firstColumn="0" w:lastColumn="0" w:noHBand="0" w:noVBand="0"/>
      </w:tblPr>
      <w:tblGrid>
        <w:gridCol w:w="2463"/>
        <w:gridCol w:w="7725"/>
      </w:tblGrid>
      <w:tr w:rsidR="00600E91" w:rsidRPr="009C16B3" w:rsidTr="00C60A3A">
        <w:tc>
          <w:tcPr>
            <w:tcW w:w="1209" w:type="pct"/>
          </w:tcPr>
          <w:p w:rsidR="002C77ED" w:rsidRPr="009C16B3" w:rsidRDefault="002C77ED" w:rsidP="003D72CC">
            <w:pPr>
              <w:pStyle w:val="phtablecolcaption"/>
            </w:pPr>
            <w:r w:rsidRPr="009C16B3">
              <w:t>Значение</w:t>
            </w:r>
          </w:p>
        </w:tc>
        <w:tc>
          <w:tcPr>
            <w:tcW w:w="3791" w:type="pct"/>
          </w:tcPr>
          <w:p w:rsidR="002C77ED" w:rsidRPr="009C16B3" w:rsidRDefault="002C77ED" w:rsidP="003D72CC">
            <w:pPr>
              <w:pStyle w:val="phtablecolcaption"/>
            </w:pPr>
            <w:r w:rsidRPr="009C16B3">
              <w:t>Описание</w:t>
            </w:r>
          </w:p>
        </w:tc>
      </w:tr>
      <w:tr w:rsidR="00600E91" w:rsidRPr="009C16B3" w:rsidTr="00C60A3A">
        <w:tc>
          <w:tcPr>
            <w:tcW w:w="1209" w:type="pct"/>
          </w:tcPr>
          <w:p w:rsidR="002C77ED" w:rsidRPr="009C16B3" w:rsidRDefault="002C77ED" w:rsidP="00D255BE">
            <w:pPr>
              <w:pStyle w:val="phtablecellleft"/>
            </w:pPr>
            <w:r w:rsidRPr="009C16B3">
              <w:t>Отправлен на регистрацию в РЭМД</w:t>
            </w:r>
          </w:p>
        </w:tc>
        <w:tc>
          <w:tcPr>
            <w:tcW w:w="3791" w:type="pct"/>
          </w:tcPr>
          <w:p w:rsidR="002C77ED" w:rsidRPr="009C16B3" w:rsidRDefault="002C77ED" w:rsidP="00D255BE">
            <w:pPr>
              <w:pStyle w:val="phtablecellleft"/>
            </w:pPr>
            <w:r w:rsidRPr="009C16B3">
              <w:t>Запрос на регистрацию СЭМД направлен в РЭМД, но ответ от РЭМД еще не получен</w:t>
            </w:r>
          </w:p>
        </w:tc>
      </w:tr>
      <w:tr w:rsidR="00600E91" w:rsidRPr="009C16B3" w:rsidTr="00C60A3A">
        <w:tc>
          <w:tcPr>
            <w:tcW w:w="1209" w:type="pct"/>
          </w:tcPr>
          <w:p w:rsidR="002C77ED" w:rsidRPr="009C16B3" w:rsidRDefault="002C77ED" w:rsidP="00D255BE">
            <w:pPr>
              <w:pStyle w:val="phtablecellleft"/>
            </w:pPr>
            <w:r w:rsidRPr="009C16B3">
              <w:t>Ошибка регистрации в РЭМД</w:t>
            </w:r>
          </w:p>
        </w:tc>
        <w:tc>
          <w:tcPr>
            <w:tcW w:w="3791" w:type="pct"/>
          </w:tcPr>
          <w:p w:rsidR="002C77ED" w:rsidRPr="009C16B3" w:rsidRDefault="002C77ED" w:rsidP="00D255BE">
            <w:pPr>
              <w:pStyle w:val="phtablecellleft"/>
            </w:pPr>
            <w:r w:rsidRPr="009C16B3">
              <w:t>От РЭМД поступил ответ, содержащий</w:t>
            </w:r>
            <w:r w:rsidR="00600E91" w:rsidRPr="009C16B3">
              <w:t xml:space="preserve"> </w:t>
            </w:r>
            <w:r w:rsidRPr="009C16B3">
              <w:t>информацию об</w:t>
            </w:r>
            <w:r w:rsidR="00600E91" w:rsidRPr="009C16B3">
              <w:t xml:space="preserve"> </w:t>
            </w:r>
            <w:r w:rsidRPr="009C16B3">
              <w:t>ошибках, найденных в процессе проверки и регистрации СЭМД в РЭМД</w:t>
            </w:r>
          </w:p>
        </w:tc>
      </w:tr>
      <w:tr w:rsidR="00600E91" w:rsidRPr="009C16B3" w:rsidTr="00C60A3A">
        <w:tc>
          <w:tcPr>
            <w:tcW w:w="1209" w:type="pct"/>
          </w:tcPr>
          <w:p w:rsidR="002C77ED" w:rsidRPr="009C16B3" w:rsidRDefault="002C77ED" w:rsidP="00D255BE">
            <w:pPr>
              <w:pStyle w:val="phtablecellleft"/>
            </w:pPr>
            <w:r w:rsidRPr="009C16B3">
              <w:t>Зарегистрирован в РЭМД</w:t>
            </w:r>
          </w:p>
        </w:tc>
        <w:tc>
          <w:tcPr>
            <w:tcW w:w="3791" w:type="pct"/>
          </w:tcPr>
          <w:p w:rsidR="002C77ED" w:rsidRPr="009C16B3" w:rsidRDefault="002C77ED" w:rsidP="00D255BE">
            <w:pPr>
              <w:pStyle w:val="phtablecellleft"/>
            </w:pPr>
            <w:r w:rsidRPr="009C16B3">
              <w:t>От РЭМД поступил ответ</w:t>
            </w:r>
            <w:r w:rsidR="00600E91" w:rsidRPr="009C16B3">
              <w:t xml:space="preserve"> </w:t>
            </w:r>
            <w:r w:rsidRPr="009C16B3">
              <w:t>об успешной регистрации СЭМД</w:t>
            </w:r>
          </w:p>
        </w:tc>
      </w:tr>
    </w:tbl>
    <w:p w:rsidR="00600E91" w:rsidRPr="009C16B3" w:rsidRDefault="00600E91" w:rsidP="003D72CC">
      <w:pPr>
        <w:pStyle w:val="phnormal"/>
      </w:pPr>
    </w:p>
    <w:p w:rsidR="002C77ED" w:rsidRPr="009C16B3" w:rsidRDefault="002C77ED" w:rsidP="00D255BE">
      <w:pPr>
        <w:pStyle w:val="phnormal"/>
      </w:pPr>
      <w:r w:rsidRPr="009C16B3">
        <w:t xml:space="preserve">До момента, пока РЭМД не вернул ответ об успешной регистрации, документ находится в статусе </w:t>
      </w:r>
      <w:r w:rsidR="00E30C7E" w:rsidRPr="009C16B3">
        <w:t>«</w:t>
      </w:r>
      <w:r w:rsidRPr="009C16B3">
        <w:t>Отправлен на регистрацию в РЭМД</w:t>
      </w:r>
      <w:r w:rsidR="00E30C7E" w:rsidRPr="009C16B3">
        <w:t>»</w:t>
      </w:r>
      <w:r w:rsidRPr="009C16B3">
        <w:t>.</w:t>
      </w:r>
    </w:p>
    <w:p w:rsidR="002C77ED" w:rsidRPr="009C16B3" w:rsidRDefault="002C77ED" w:rsidP="00D255BE">
      <w:pPr>
        <w:pStyle w:val="phnormal"/>
      </w:pPr>
      <w:r w:rsidRPr="009C16B3">
        <w:t xml:space="preserve">Если при регистрации документа в РЭМД не произошло ошибок, то РЭМД возвращает ответ с информацией о регистрации документа, а документу в Системе присваивается статус </w:t>
      </w:r>
      <w:r w:rsidR="00E30C7E" w:rsidRPr="009C16B3">
        <w:t>«</w:t>
      </w:r>
      <w:r w:rsidRPr="009C16B3">
        <w:t>Зарегистрирован в РЭМД</w:t>
      </w:r>
      <w:r w:rsidR="00E30C7E" w:rsidRPr="009C16B3">
        <w:t>»</w:t>
      </w:r>
      <w:r w:rsidRPr="009C16B3">
        <w:t xml:space="preserve"> с указанием номера, присвоенного документу при регистрации в РЭМД.</w:t>
      </w:r>
    </w:p>
    <w:p w:rsidR="002C77ED" w:rsidRPr="009C16B3" w:rsidRDefault="002C77ED" w:rsidP="00D255BE">
      <w:pPr>
        <w:pStyle w:val="phnormal"/>
      </w:pPr>
      <w:r w:rsidRPr="009C16B3">
        <w:t xml:space="preserve">Если при регистрации документа в РЭМД выявлены ошибки, то РЭМД возвращает ответ с информацией о найденных ошибках, а документу в Системе присваивается статус </w:t>
      </w:r>
      <w:r w:rsidR="00E30C7E" w:rsidRPr="009C16B3">
        <w:t>«</w:t>
      </w:r>
      <w:r w:rsidRPr="009C16B3">
        <w:t>Ошибка регистрации в РЭМД</w:t>
      </w:r>
      <w:r w:rsidR="00E30C7E" w:rsidRPr="009C16B3">
        <w:t>»</w:t>
      </w:r>
      <w:r w:rsidRPr="009C16B3">
        <w:t xml:space="preserve"> с указанием текста всех выявленных ошибок.</w:t>
      </w:r>
      <w:r w:rsidR="00600E91" w:rsidRPr="009C16B3">
        <w:t xml:space="preserve"> </w:t>
      </w:r>
      <w:r w:rsidRPr="009C16B3">
        <w:t>После исправления ошибок возможна повторная отправка документа на регистрацию.</w:t>
      </w:r>
    </w:p>
    <w:p w:rsidR="002C77ED" w:rsidRPr="009C16B3" w:rsidRDefault="00600E91" w:rsidP="00D255BE">
      <w:pPr>
        <w:pStyle w:val="phnormal"/>
      </w:pPr>
      <w:r w:rsidRPr="009C16B3">
        <w:rPr>
          <w:b/>
        </w:rPr>
        <w:t>Примечание</w:t>
      </w:r>
      <w:r w:rsidRPr="00C60A3A">
        <w:t xml:space="preserve"> </w:t>
      </w:r>
      <w:r w:rsidRPr="009C16B3">
        <w:rPr>
          <w:b/>
        </w:rPr>
        <w:t>–</w:t>
      </w:r>
      <w:r w:rsidRPr="009C16B3">
        <w:t xml:space="preserve"> РЭМД возвращает </w:t>
      </w:r>
      <w:r w:rsidR="00C60A3A">
        <w:t>ошибки согласно справочнику НСИ </w:t>
      </w:r>
      <w:r w:rsidRPr="009C16B3">
        <w:t>1.2.643.5.1.13.13.99.2.305 «РЭМД. Классификатор кодов сообщений».</w:t>
      </w:r>
    </w:p>
    <w:p w:rsidR="00C60A3A" w:rsidRPr="00BF35A2" w:rsidRDefault="00C60A3A" w:rsidP="00C60A3A">
      <w:pPr>
        <w:pStyle w:val="10"/>
        <w:rPr>
          <w:color w:val="000000" w:themeColor="text1"/>
        </w:rPr>
      </w:pPr>
      <w:bookmarkStart w:id="93" w:name="_Toc114831094"/>
      <w:bookmarkStart w:id="94" w:name="_Toc142405237"/>
      <w:bookmarkStart w:id="95" w:name="_Toc147325537"/>
      <w:bookmarkStart w:id="96" w:name="_Toc154099359"/>
      <w:bookmarkStart w:id="97" w:name="_Toc183078867"/>
      <w:r w:rsidRPr="00BF35A2">
        <w:rPr>
          <w:color w:val="000000" w:themeColor="text1"/>
        </w:rPr>
        <w:lastRenderedPageBreak/>
        <w:t>Журнал информационного взаимодействия</w:t>
      </w:r>
      <w:bookmarkEnd w:id="93"/>
      <w:bookmarkEnd w:id="94"/>
      <w:r w:rsidRPr="00BF35A2">
        <w:rPr>
          <w:color w:val="000000" w:themeColor="text1"/>
        </w:rPr>
        <w:t xml:space="preserve"> с РЭМД</w:t>
      </w:r>
      <w:bookmarkEnd w:id="95"/>
      <w:bookmarkEnd w:id="96"/>
      <w:bookmarkEnd w:id="97"/>
    </w:p>
    <w:p w:rsidR="00C60A3A" w:rsidRPr="00BF35A2" w:rsidRDefault="00C60A3A" w:rsidP="00C60A3A">
      <w:pPr>
        <w:pStyle w:val="phnormal"/>
        <w:rPr>
          <w:color w:val="000000" w:themeColor="text1"/>
        </w:rPr>
      </w:pPr>
      <w:r w:rsidRPr="00BF35A2">
        <w:rPr>
          <w:color w:val="000000" w:themeColor="text1"/>
        </w:rPr>
        <w:t>В Системе пользователю доступна возможность просмотра журнала статусов передачи СЭМД в РЭМД.</w:t>
      </w:r>
    </w:p>
    <w:p w:rsidR="00C60A3A" w:rsidRPr="00BF35A2" w:rsidRDefault="00C60A3A" w:rsidP="00C60A3A">
      <w:pPr>
        <w:pStyle w:val="phlistitemizedtitle"/>
        <w:rPr>
          <w:color w:val="000000" w:themeColor="text1"/>
        </w:rPr>
      </w:pPr>
      <w:r w:rsidRPr="00BF35A2">
        <w:rPr>
          <w:color w:val="000000" w:themeColor="text1"/>
        </w:rPr>
        <w:t>Чтобы просмотреть журнал, выполните следующие действия:</w:t>
      </w:r>
    </w:p>
    <w:p w:rsidR="00C60A3A" w:rsidRPr="00BF35A2" w:rsidRDefault="00C60A3A" w:rsidP="00C60A3A">
      <w:pPr>
        <w:pStyle w:val="phlistitemized1"/>
        <w:ind w:left="1315" w:right="-2" w:hanging="464"/>
        <w:rPr>
          <w:color w:val="000000" w:themeColor="text1"/>
        </w:rPr>
      </w:pPr>
      <w:r w:rsidRPr="00BF35A2">
        <w:rPr>
          <w:color w:val="000000" w:themeColor="text1"/>
        </w:rPr>
        <w:t>выберите пункт главного меню «Аналитика/ РЭМД/ Журнал информационного взаимодействия с РЭМД». Откроется журнал информационного взаимодействия с РЭМД (</w:t>
      </w:r>
      <w:r w:rsidRPr="00BF35A2">
        <w:rPr>
          <w:color w:val="000000" w:themeColor="text1"/>
        </w:rPr>
        <w:fldChar w:fldCharType="begin"/>
      </w:r>
      <w:r w:rsidRPr="00BF35A2">
        <w:rPr>
          <w:color w:val="000000" w:themeColor="text1"/>
        </w:rPr>
        <w:instrText xml:space="preserve"> REF _Ref147317695 \h </w:instrText>
      </w:r>
      <w:r w:rsidRPr="00BF35A2">
        <w:rPr>
          <w:color w:val="000000" w:themeColor="text1"/>
        </w:rPr>
      </w:r>
      <w:r w:rsidRPr="00BF35A2">
        <w:rPr>
          <w:color w:val="000000" w:themeColor="text1"/>
        </w:rPr>
        <w:fldChar w:fldCharType="separate"/>
      </w:r>
      <w:r w:rsidR="0018295D" w:rsidRPr="00BF35A2">
        <w:rPr>
          <w:color w:val="000000" w:themeColor="text1"/>
        </w:rPr>
        <w:t xml:space="preserve">Рисунок </w:t>
      </w:r>
      <w:r w:rsidR="0018295D">
        <w:rPr>
          <w:noProof/>
          <w:color w:val="000000" w:themeColor="text1"/>
        </w:rPr>
        <w:t>46</w:t>
      </w:r>
      <w:r w:rsidRPr="00BF35A2">
        <w:rPr>
          <w:color w:val="000000" w:themeColor="text1"/>
        </w:rPr>
        <w:fldChar w:fldCharType="end"/>
      </w:r>
      <w:r w:rsidRPr="00BF35A2">
        <w:rPr>
          <w:color w:val="000000" w:themeColor="text1"/>
        </w:rPr>
        <w:t>);</w:t>
      </w:r>
    </w:p>
    <w:p w:rsidR="00C60A3A" w:rsidRPr="00BF35A2" w:rsidRDefault="00C60A3A" w:rsidP="00C60A3A">
      <w:pPr>
        <w:pStyle w:val="phfigure"/>
        <w:rPr>
          <w:color w:val="000000" w:themeColor="text1"/>
        </w:rPr>
      </w:pPr>
      <w:r w:rsidRPr="00BF35A2">
        <w:rPr>
          <w:noProof/>
          <w:color w:val="000000" w:themeColor="text1"/>
        </w:rPr>
        <w:drawing>
          <wp:inline distT="0" distB="0" distL="0" distR="0" wp14:anchorId="3A280BFD" wp14:editId="2D60C0BA">
            <wp:extent cx="6334125" cy="2633302"/>
            <wp:effectExtent l="19050" t="19050" r="9525" b="152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336708" cy="2634376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C60A3A" w:rsidRPr="00BF35A2" w:rsidRDefault="00C60A3A" w:rsidP="00C60A3A">
      <w:pPr>
        <w:pStyle w:val="phfiguretitle"/>
        <w:rPr>
          <w:color w:val="000000" w:themeColor="text1"/>
        </w:rPr>
      </w:pPr>
      <w:bookmarkStart w:id="98" w:name="_Ref147317695"/>
      <w:r w:rsidRPr="00BF35A2">
        <w:rPr>
          <w:color w:val="000000" w:themeColor="text1"/>
        </w:rPr>
        <w:t xml:space="preserve">Рисунок </w:t>
      </w:r>
      <w:r w:rsidRPr="00BF35A2">
        <w:rPr>
          <w:color w:val="000000" w:themeColor="text1"/>
        </w:rPr>
        <w:fldChar w:fldCharType="begin"/>
      </w:r>
      <w:r w:rsidRPr="00BF35A2">
        <w:rPr>
          <w:color w:val="000000" w:themeColor="text1"/>
        </w:rPr>
        <w:instrText xml:space="preserve"> SEQ Рисунок \* ARABIC </w:instrText>
      </w:r>
      <w:r w:rsidRPr="00BF35A2">
        <w:rPr>
          <w:color w:val="000000" w:themeColor="text1"/>
        </w:rPr>
        <w:fldChar w:fldCharType="separate"/>
      </w:r>
      <w:r w:rsidR="0018295D">
        <w:rPr>
          <w:noProof/>
          <w:color w:val="000000" w:themeColor="text1"/>
        </w:rPr>
        <w:t>46</w:t>
      </w:r>
      <w:r w:rsidRPr="00BF35A2">
        <w:rPr>
          <w:color w:val="000000" w:themeColor="text1"/>
        </w:rPr>
        <w:fldChar w:fldCharType="end"/>
      </w:r>
      <w:bookmarkStart w:id="99" w:name="_Ref89851682"/>
      <w:bookmarkEnd w:id="98"/>
      <w:r w:rsidRPr="00BF35A2">
        <w:rPr>
          <w:color w:val="000000" w:themeColor="text1"/>
        </w:rPr>
        <w:t xml:space="preserve"> –</w:t>
      </w:r>
      <w:bookmarkEnd w:id="99"/>
      <w:r w:rsidRPr="00BF35A2">
        <w:rPr>
          <w:color w:val="000000" w:themeColor="text1"/>
        </w:rPr>
        <w:t xml:space="preserve"> Журнал информационного взаимодействия с РЭМД</w:t>
      </w:r>
    </w:p>
    <w:p w:rsidR="00C60A3A" w:rsidRPr="00BF35A2" w:rsidRDefault="00C60A3A" w:rsidP="00C60A3A">
      <w:pPr>
        <w:pStyle w:val="phlistitemized1"/>
        <w:ind w:left="1315" w:right="-2" w:hanging="464"/>
        <w:rPr>
          <w:color w:val="000000" w:themeColor="text1"/>
        </w:rPr>
      </w:pPr>
      <w:r w:rsidRPr="00BF35A2">
        <w:rPr>
          <w:color w:val="000000" w:themeColor="text1"/>
        </w:rPr>
        <w:t>задайте параметры формирования журнала в соответствии с таблицей ниже (</w:t>
      </w:r>
      <w:r w:rsidRPr="00BF35A2">
        <w:rPr>
          <w:color w:val="000000" w:themeColor="text1"/>
        </w:rPr>
        <w:fldChar w:fldCharType="begin"/>
      </w:r>
      <w:r w:rsidRPr="00BF35A2">
        <w:rPr>
          <w:color w:val="000000" w:themeColor="text1"/>
        </w:rPr>
        <w:instrText xml:space="preserve"> REF _Ref113963332 \h </w:instrText>
      </w:r>
      <w:r w:rsidRPr="00BF35A2">
        <w:rPr>
          <w:color w:val="000000" w:themeColor="text1"/>
        </w:rPr>
      </w:r>
      <w:r w:rsidRPr="00BF35A2">
        <w:rPr>
          <w:color w:val="000000" w:themeColor="text1"/>
        </w:rPr>
        <w:fldChar w:fldCharType="separate"/>
      </w:r>
      <w:r w:rsidR="0018295D" w:rsidRPr="00BF35A2">
        <w:rPr>
          <w:color w:val="000000" w:themeColor="text1"/>
        </w:rPr>
        <w:t>Таблица </w:t>
      </w:r>
      <w:r w:rsidR="0018295D">
        <w:rPr>
          <w:noProof/>
          <w:color w:val="000000" w:themeColor="text1"/>
        </w:rPr>
        <w:t>8</w:t>
      </w:r>
      <w:r w:rsidRPr="00BF35A2">
        <w:rPr>
          <w:color w:val="000000" w:themeColor="text1"/>
        </w:rPr>
        <w:fldChar w:fldCharType="end"/>
      </w:r>
      <w:r w:rsidRPr="00BF35A2">
        <w:rPr>
          <w:color w:val="000000" w:themeColor="text1"/>
        </w:rPr>
        <w:t>);</w:t>
      </w:r>
    </w:p>
    <w:p w:rsidR="00C60A3A" w:rsidRPr="00BF35A2" w:rsidRDefault="00C60A3A" w:rsidP="00C60A3A">
      <w:pPr>
        <w:pStyle w:val="phtabletitle"/>
        <w:rPr>
          <w:color w:val="000000" w:themeColor="text1"/>
        </w:rPr>
      </w:pPr>
      <w:bookmarkStart w:id="100" w:name="_Ref113963332"/>
      <w:r w:rsidRPr="00BF35A2">
        <w:rPr>
          <w:color w:val="000000" w:themeColor="text1"/>
        </w:rPr>
        <w:t>Таблица </w:t>
      </w:r>
      <w:r w:rsidRPr="00BF35A2">
        <w:rPr>
          <w:color w:val="000000" w:themeColor="text1"/>
        </w:rPr>
        <w:fldChar w:fldCharType="begin"/>
      </w:r>
      <w:r w:rsidRPr="00BF35A2">
        <w:rPr>
          <w:color w:val="000000" w:themeColor="text1"/>
        </w:rPr>
        <w:instrText>SEQ Таблица \* ARABIC</w:instrText>
      </w:r>
      <w:r w:rsidRPr="00BF35A2">
        <w:rPr>
          <w:color w:val="000000" w:themeColor="text1"/>
        </w:rPr>
        <w:fldChar w:fldCharType="separate"/>
      </w:r>
      <w:r w:rsidR="0018295D">
        <w:rPr>
          <w:noProof/>
          <w:color w:val="000000" w:themeColor="text1"/>
        </w:rPr>
        <w:t>8</w:t>
      </w:r>
      <w:r w:rsidRPr="00BF35A2">
        <w:rPr>
          <w:color w:val="000000" w:themeColor="text1"/>
        </w:rPr>
        <w:fldChar w:fldCharType="end"/>
      </w:r>
      <w:bookmarkEnd w:id="100"/>
      <w:r w:rsidRPr="00BF35A2">
        <w:rPr>
          <w:color w:val="000000" w:themeColor="text1"/>
        </w:rPr>
        <w:t xml:space="preserve"> – Параметры формирования журнала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584"/>
        <w:gridCol w:w="7604"/>
      </w:tblGrid>
      <w:tr w:rsidR="00C60A3A" w:rsidRPr="00BF35A2" w:rsidTr="00E6156F">
        <w:trPr>
          <w:tblHeader/>
        </w:trPr>
        <w:tc>
          <w:tcPr>
            <w:tcW w:w="1268" w:type="pct"/>
          </w:tcPr>
          <w:p w:rsidR="00C60A3A" w:rsidRPr="00BF35A2" w:rsidRDefault="00C60A3A" w:rsidP="00E6156F">
            <w:pPr>
              <w:pStyle w:val="phtablecolcaption"/>
              <w:rPr>
                <w:b w:val="0"/>
                <w:bCs w:val="0"/>
                <w:color w:val="000000" w:themeColor="text1"/>
              </w:rPr>
            </w:pPr>
            <w:r w:rsidRPr="00BF35A2">
              <w:rPr>
                <w:bCs w:val="0"/>
                <w:color w:val="000000" w:themeColor="text1"/>
              </w:rPr>
              <w:t>Наименование</w:t>
            </w:r>
          </w:p>
        </w:tc>
        <w:tc>
          <w:tcPr>
            <w:tcW w:w="3732" w:type="pct"/>
          </w:tcPr>
          <w:p w:rsidR="00C60A3A" w:rsidRPr="00BF35A2" w:rsidRDefault="00C60A3A" w:rsidP="00E6156F">
            <w:pPr>
              <w:pStyle w:val="phtablecolcaption"/>
              <w:rPr>
                <w:b w:val="0"/>
                <w:bCs w:val="0"/>
                <w:color w:val="000000" w:themeColor="text1"/>
              </w:rPr>
            </w:pPr>
            <w:r w:rsidRPr="00BF35A2">
              <w:rPr>
                <w:bCs w:val="0"/>
                <w:color w:val="000000" w:themeColor="text1"/>
              </w:rPr>
              <w:t>Описание</w:t>
            </w:r>
          </w:p>
        </w:tc>
      </w:tr>
      <w:tr w:rsidR="00C60A3A" w:rsidRPr="00BF35A2" w:rsidTr="00E6156F">
        <w:tc>
          <w:tcPr>
            <w:tcW w:w="1268" w:type="pct"/>
          </w:tcPr>
          <w:p w:rsidR="00C60A3A" w:rsidRPr="00BF35A2" w:rsidRDefault="00C60A3A" w:rsidP="00E6156F">
            <w:pPr>
              <w:pStyle w:val="phtablecellleft"/>
              <w:rPr>
                <w:color w:val="000000" w:themeColor="text1"/>
              </w:rPr>
            </w:pPr>
            <w:r w:rsidRPr="00BF35A2">
              <w:rPr>
                <w:color w:val="000000" w:themeColor="text1"/>
              </w:rPr>
              <w:t>Период формирования СЭМД с</w:t>
            </w:r>
          </w:p>
        </w:tc>
        <w:tc>
          <w:tcPr>
            <w:tcW w:w="3732" w:type="pct"/>
          </w:tcPr>
          <w:p w:rsidR="00C60A3A" w:rsidRPr="00BF35A2" w:rsidRDefault="00C60A3A" w:rsidP="00E6156F">
            <w:pPr>
              <w:pStyle w:val="phtablecellleft"/>
              <w:rPr>
                <w:color w:val="000000" w:themeColor="text1"/>
              </w:rPr>
            </w:pPr>
            <w:r w:rsidRPr="00BF35A2">
              <w:rPr>
                <w:color w:val="000000" w:themeColor="text1"/>
              </w:rPr>
              <w:t>Дата начала периода формирования СЭМД.</w:t>
            </w:r>
          </w:p>
          <w:p w:rsidR="00C60A3A" w:rsidRPr="00BF35A2" w:rsidRDefault="00C60A3A" w:rsidP="00E6156F">
            <w:pPr>
              <w:pStyle w:val="phtablecellleft"/>
              <w:rPr>
                <w:color w:val="000000" w:themeColor="text1"/>
              </w:rPr>
            </w:pPr>
            <w:r w:rsidRPr="00BF35A2">
              <w:rPr>
                <w:color w:val="000000" w:themeColor="text1"/>
              </w:rPr>
              <w:t xml:space="preserve">Выбирается из календаря с помощью кнопки </w:t>
            </w:r>
            <w:r w:rsidRPr="00BF35A2">
              <w:rPr>
                <w:noProof/>
                <w:color w:val="000000" w:themeColor="text1"/>
              </w:rPr>
              <w:drawing>
                <wp:inline distT="0" distB="0" distL="0" distR="0" wp14:anchorId="791081A3" wp14:editId="094A55A9">
                  <wp:extent cx="209550" cy="200025"/>
                  <wp:effectExtent l="19050" t="19050" r="19050" b="28575"/>
                  <wp:docPr id="6" name="Рисунок 6" descr="_scroll_external/attachments/worddavf220e5de5c6a429392fd4697a2f313eb-8fd3ccfb701af0a25ad766378896205fe71b846cf22b634fefe72ba7389831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0737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0025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35A2">
              <w:rPr>
                <w:color w:val="000000" w:themeColor="text1"/>
              </w:rPr>
              <w:t>. По умолчанию установлена дата начала текущей недели</w:t>
            </w:r>
          </w:p>
        </w:tc>
      </w:tr>
      <w:tr w:rsidR="00C60A3A" w:rsidRPr="00BF35A2" w:rsidTr="00E6156F">
        <w:tc>
          <w:tcPr>
            <w:tcW w:w="1268" w:type="pct"/>
          </w:tcPr>
          <w:p w:rsidR="00C60A3A" w:rsidRPr="00BF35A2" w:rsidRDefault="00C60A3A" w:rsidP="00E6156F">
            <w:pPr>
              <w:pStyle w:val="phtablecellleft"/>
              <w:rPr>
                <w:color w:val="000000" w:themeColor="text1"/>
              </w:rPr>
            </w:pPr>
            <w:r w:rsidRPr="00BF35A2">
              <w:rPr>
                <w:color w:val="000000" w:themeColor="text1"/>
              </w:rPr>
              <w:t>по</w:t>
            </w:r>
          </w:p>
        </w:tc>
        <w:tc>
          <w:tcPr>
            <w:tcW w:w="3732" w:type="pct"/>
          </w:tcPr>
          <w:p w:rsidR="00C60A3A" w:rsidRPr="00BF35A2" w:rsidRDefault="00C60A3A" w:rsidP="00E6156F">
            <w:pPr>
              <w:pStyle w:val="phtablecellleft"/>
              <w:rPr>
                <w:color w:val="000000" w:themeColor="text1"/>
              </w:rPr>
            </w:pPr>
            <w:r w:rsidRPr="00BF35A2">
              <w:rPr>
                <w:color w:val="000000" w:themeColor="text1"/>
              </w:rPr>
              <w:t>Дата окончания периода формирования СЭМД.</w:t>
            </w:r>
          </w:p>
          <w:p w:rsidR="00C60A3A" w:rsidRPr="00BF35A2" w:rsidRDefault="00C60A3A" w:rsidP="00E6156F">
            <w:pPr>
              <w:pStyle w:val="phtablecellleft"/>
              <w:rPr>
                <w:color w:val="000000" w:themeColor="text1"/>
              </w:rPr>
            </w:pPr>
            <w:r w:rsidRPr="00BF35A2">
              <w:rPr>
                <w:color w:val="000000" w:themeColor="text1"/>
              </w:rPr>
              <w:t xml:space="preserve">Выбирается из календаря с помощью кнопки </w:t>
            </w:r>
            <w:r w:rsidRPr="00BF35A2">
              <w:rPr>
                <w:noProof/>
                <w:color w:val="000000" w:themeColor="text1"/>
              </w:rPr>
              <w:drawing>
                <wp:inline distT="0" distB="0" distL="0" distR="0" wp14:anchorId="380F7966" wp14:editId="44B116C5">
                  <wp:extent cx="209550" cy="200025"/>
                  <wp:effectExtent l="19050" t="19050" r="19050" b="28575"/>
                  <wp:docPr id="47" name="Рисунок 47" descr="_scroll_external/attachments/worddavf220e5de5c6a429392fd4697a2f313eb-8fd3ccfb701af0a25ad766378896205fe71b846cf22b634fefe72ba7389831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2425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0025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35A2">
              <w:rPr>
                <w:color w:val="000000" w:themeColor="text1"/>
              </w:rPr>
              <w:t>. По умолчанию установлена дата окончания текущей недели</w:t>
            </w:r>
          </w:p>
        </w:tc>
      </w:tr>
      <w:tr w:rsidR="00C60A3A" w:rsidRPr="00BF35A2" w:rsidTr="00E6156F">
        <w:tc>
          <w:tcPr>
            <w:tcW w:w="1268" w:type="pct"/>
          </w:tcPr>
          <w:p w:rsidR="00C60A3A" w:rsidRPr="00BF35A2" w:rsidRDefault="00C60A3A" w:rsidP="00E6156F">
            <w:pPr>
              <w:pStyle w:val="phtablecellleft"/>
              <w:rPr>
                <w:color w:val="000000" w:themeColor="text1"/>
              </w:rPr>
            </w:pPr>
            <w:r w:rsidRPr="00BF35A2">
              <w:rPr>
                <w:color w:val="000000" w:themeColor="text1"/>
              </w:rPr>
              <w:t>Вид СЭМД</w:t>
            </w:r>
          </w:p>
        </w:tc>
        <w:tc>
          <w:tcPr>
            <w:tcW w:w="3732" w:type="pct"/>
          </w:tcPr>
          <w:p w:rsidR="00C60A3A" w:rsidRPr="00BF35A2" w:rsidRDefault="00C60A3A" w:rsidP="00E6156F">
            <w:pPr>
              <w:pStyle w:val="phtablecellleft"/>
              <w:rPr>
                <w:color w:val="000000" w:themeColor="text1"/>
              </w:rPr>
            </w:pPr>
            <w:r w:rsidRPr="00BF35A2">
              <w:rPr>
                <w:color w:val="000000" w:themeColor="text1"/>
              </w:rPr>
              <w:t>Вид сформированных СЭМД.</w:t>
            </w:r>
          </w:p>
          <w:p w:rsidR="00C60A3A" w:rsidRPr="00BF35A2" w:rsidRDefault="00C60A3A" w:rsidP="00E6156F">
            <w:pPr>
              <w:pStyle w:val="phtablecellleft"/>
              <w:rPr>
                <w:color w:val="000000" w:themeColor="text1"/>
              </w:rPr>
            </w:pPr>
            <w:r w:rsidRPr="00BF35A2">
              <w:rPr>
                <w:color w:val="000000" w:themeColor="text1"/>
              </w:rPr>
              <w:t xml:space="preserve">Выбирается из справочника с помощью кнопки </w:t>
            </w:r>
            <w:r w:rsidRPr="00BF35A2">
              <w:rPr>
                <w:noProof/>
                <w:color w:val="000000" w:themeColor="text1"/>
              </w:rPr>
              <w:drawing>
                <wp:inline distT="0" distB="0" distL="0" distR="0" wp14:anchorId="2783546A" wp14:editId="744A2B5D">
                  <wp:extent cx="209550" cy="190500"/>
                  <wp:effectExtent l="19050" t="19050" r="19050" b="19050"/>
                  <wp:docPr id="48" name="Рисунок 48" descr="_scroll_external/attachments/worddavdae44b203ef89fc60aaccdbe1151abc5-707262a0e1b85ff8b3159de71ec53ea3f36f2040be893dea38a6ab9cdfd039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132680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35A2">
              <w:rPr>
                <w:color w:val="000000" w:themeColor="text1"/>
              </w:rPr>
              <w:t>. По умолчанию установлено значение «Все»</w:t>
            </w:r>
          </w:p>
        </w:tc>
      </w:tr>
      <w:tr w:rsidR="00C60A3A" w:rsidRPr="00BF35A2" w:rsidTr="00E6156F">
        <w:tc>
          <w:tcPr>
            <w:tcW w:w="1268" w:type="pct"/>
          </w:tcPr>
          <w:p w:rsidR="00C60A3A" w:rsidRPr="00BF35A2" w:rsidRDefault="00C60A3A" w:rsidP="00E6156F">
            <w:pPr>
              <w:pStyle w:val="phtablecellleft"/>
              <w:rPr>
                <w:color w:val="000000" w:themeColor="text1"/>
              </w:rPr>
            </w:pPr>
            <w:r w:rsidRPr="00BF35A2">
              <w:rPr>
                <w:color w:val="000000" w:themeColor="text1"/>
              </w:rPr>
              <w:lastRenderedPageBreak/>
              <w:t>Сотрудник, сформировавший СЭМД</w:t>
            </w:r>
          </w:p>
        </w:tc>
        <w:tc>
          <w:tcPr>
            <w:tcW w:w="3732" w:type="pct"/>
          </w:tcPr>
          <w:p w:rsidR="00C60A3A" w:rsidRPr="00BF35A2" w:rsidRDefault="00C60A3A" w:rsidP="00E6156F">
            <w:pPr>
              <w:pStyle w:val="phtablecellleft"/>
              <w:rPr>
                <w:color w:val="000000" w:themeColor="text1"/>
              </w:rPr>
            </w:pPr>
            <w:r w:rsidRPr="00BF35A2">
              <w:rPr>
                <w:color w:val="000000" w:themeColor="text1"/>
              </w:rPr>
              <w:t>Сотрудник, сформировавший СЭМД.</w:t>
            </w:r>
          </w:p>
          <w:p w:rsidR="00C60A3A" w:rsidRPr="00BF35A2" w:rsidRDefault="00C60A3A" w:rsidP="00E6156F">
            <w:pPr>
              <w:pStyle w:val="phtablecellleft"/>
              <w:rPr>
                <w:color w:val="000000" w:themeColor="text1"/>
              </w:rPr>
            </w:pPr>
            <w:r w:rsidRPr="00BF35A2">
              <w:rPr>
                <w:color w:val="000000" w:themeColor="text1"/>
              </w:rPr>
              <w:t xml:space="preserve">Выбирается из справочника с помощью кнопки </w:t>
            </w:r>
            <w:r w:rsidRPr="00BF35A2">
              <w:rPr>
                <w:noProof/>
                <w:color w:val="000000" w:themeColor="text1"/>
              </w:rPr>
              <w:drawing>
                <wp:inline distT="0" distB="0" distL="0" distR="0" wp14:anchorId="39985601" wp14:editId="2428246E">
                  <wp:extent cx="209550" cy="190500"/>
                  <wp:effectExtent l="19050" t="19050" r="19050" b="19050"/>
                  <wp:docPr id="49" name="Рисунок 49" descr="_scroll_external/attachments/worddavdae44b203ef89fc60aaccdbe1151abc5-707262a0e1b85ff8b3159de71ec53ea3f36f2040be893dea38a6ab9cdfd039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836668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35A2">
              <w:rPr>
                <w:color w:val="000000" w:themeColor="text1"/>
              </w:rPr>
              <w:t>. По умолчанию указан текущий пользователь</w:t>
            </w:r>
          </w:p>
        </w:tc>
      </w:tr>
      <w:tr w:rsidR="00C60A3A" w:rsidRPr="00BF35A2" w:rsidTr="00E6156F">
        <w:tc>
          <w:tcPr>
            <w:tcW w:w="1268" w:type="pct"/>
          </w:tcPr>
          <w:p w:rsidR="00C60A3A" w:rsidRPr="00BF35A2" w:rsidRDefault="00C60A3A" w:rsidP="00E6156F">
            <w:pPr>
              <w:pStyle w:val="phtablecellleft"/>
              <w:rPr>
                <w:color w:val="000000" w:themeColor="text1"/>
              </w:rPr>
            </w:pPr>
            <w:r w:rsidRPr="00BF35A2">
              <w:rPr>
                <w:color w:val="000000" w:themeColor="text1"/>
              </w:rPr>
              <w:t>Пациент</w:t>
            </w:r>
          </w:p>
        </w:tc>
        <w:tc>
          <w:tcPr>
            <w:tcW w:w="3732" w:type="pct"/>
          </w:tcPr>
          <w:p w:rsidR="00C60A3A" w:rsidRPr="00BF35A2" w:rsidRDefault="00C60A3A" w:rsidP="00E6156F">
            <w:pPr>
              <w:pStyle w:val="phtablecellleft"/>
              <w:rPr>
                <w:color w:val="000000" w:themeColor="text1"/>
              </w:rPr>
            </w:pPr>
            <w:r w:rsidRPr="00BF35A2">
              <w:rPr>
                <w:color w:val="000000" w:themeColor="text1"/>
              </w:rPr>
              <w:t>Пациент, по которому сформированы СЭМД.</w:t>
            </w:r>
          </w:p>
          <w:p w:rsidR="00C60A3A" w:rsidRPr="00BF35A2" w:rsidRDefault="00C60A3A" w:rsidP="00E6156F">
            <w:pPr>
              <w:pStyle w:val="phtablecellleft"/>
              <w:rPr>
                <w:color w:val="000000" w:themeColor="text1"/>
              </w:rPr>
            </w:pPr>
            <w:r w:rsidRPr="00BF35A2">
              <w:rPr>
                <w:color w:val="000000" w:themeColor="text1"/>
              </w:rPr>
              <w:t xml:space="preserve">Выбирается с помощью кнопки </w:t>
            </w:r>
            <w:r w:rsidRPr="00BF35A2">
              <w:rPr>
                <w:noProof/>
                <w:color w:val="000000" w:themeColor="text1"/>
              </w:rPr>
              <w:drawing>
                <wp:inline distT="0" distB="0" distL="0" distR="0" wp14:anchorId="1639D355" wp14:editId="436D2631">
                  <wp:extent cx="209550" cy="190500"/>
                  <wp:effectExtent l="19050" t="19050" r="19050" b="19050"/>
                  <wp:docPr id="50" name="Рисунок 50" descr="_scroll_external/attachments/worddavdae44b203ef89fc60aaccdbe1151abc5-707262a0e1b85ff8b3159de71ec53ea3f36f2040be893dea38a6ab9cdfd039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7108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0A3A" w:rsidRPr="00BF35A2" w:rsidTr="00E6156F">
        <w:tc>
          <w:tcPr>
            <w:tcW w:w="1268" w:type="pct"/>
          </w:tcPr>
          <w:p w:rsidR="00C60A3A" w:rsidRPr="00BF35A2" w:rsidRDefault="00C60A3A" w:rsidP="00E6156F">
            <w:pPr>
              <w:pStyle w:val="phtablecellleft"/>
              <w:rPr>
                <w:color w:val="000000" w:themeColor="text1"/>
              </w:rPr>
            </w:pPr>
            <w:r w:rsidRPr="00BF35A2">
              <w:rPr>
                <w:color w:val="000000" w:themeColor="text1"/>
              </w:rPr>
              <w:t>Наименование МО</w:t>
            </w:r>
          </w:p>
        </w:tc>
        <w:tc>
          <w:tcPr>
            <w:tcW w:w="3732" w:type="pct"/>
          </w:tcPr>
          <w:p w:rsidR="00C60A3A" w:rsidRPr="00BF35A2" w:rsidRDefault="00C60A3A" w:rsidP="00E6156F">
            <w:pPr>
              <w:pStyle w:val="phtablecellleft"/>
              <w:rPr>
                <w:color w:val="000000" w:themeColor="text1"/>
              </w:rPr>
            </w:pPr>
            <w:r w:rsidRPr="00BF35A2">
              <w:rPr>
                <w:color w:val="000000" w:themeColor="text1"/>
              </w:rPr>
              <w:t>Наименование МО, в рамках которой сформированы СЭМД.</w:t>
            </w:r>
          </w:p>
          <w:p w:rsidR="00C60A3A" w:rsidRPr="00BF35A2" w:rsidRDefault="00C60A3A" w:rsidP="00E6156F">
            <w:pPr>
              <w:pStyle w:val="phtablecellleft"/>
              <w:rPr>
                <w:color w:val="000000" w:themeColor="text1"/>
              </w:rPr>
            </w:pPr>
            <w:r w:rsidRPr="00BF35A2">
              <w:rPr>
                <w:color w:val="000000" w:themeColor="text1"/>
              </w:rPr>
              <w:t xml:space="preserve">Выбирается из справочника с помощью кнопки </w:t>
            </w:r>
            <w:r w:rsidRPr="00BF35A2">
              <w:rPr>
                <w:noProof/>
                <w:color w:val="000000" w:themeColor="text1"/>
              </w:rPr>
              <w:drawing>
                <wp:inline distT="0" distB="0" distL="0" distR="0" wp14:anchorId="607327CD" wp14:editId="3CCABE96">
                  <wp:extent cx="209550" cy="190500"/>
                  <wp:effectExtent l="19050" t="19050" r="19050" b="19050"/>
                  <wp:docPr id="51" name="Рисунок 51" descr="_scroll_external/attachments/worddavdae44b203ef89fc60aaccdbe1151abc5-707262a0e1b85ff8b3159de71ec53ea3f36f2040be893dea38a6ab9cdfd039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117095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35A2">
              <w:rPr>
                <w:color w:val="000000" w:themeColor="text1"/>
              </w:rPr>
              <w:t>. По умолчанию указана МО текущего пользователя. Предусмотрена возможность множественного выбора МО</w:t>
            </w:r>
          </w:p>
        </w:tc>
      </w:tr>
      <w:tr w:rsidR="00C60A3A" w:rsidRPr="00BF35A2" w:rsidTr="00E6156F">
        <w:tc>
          <w:tcPr>
            <w:tcW w:w="1268" w:type="pct"/>
          </w:tcPr>
          <w:p w:rsidR="00C60A3A" w:rsidRPr="00BF35A2" w:rsidRDefault="00C60A3A" w:rsidP="00E6156F">
            <w:pPr>
              <w:pStyle w:val="phtablecellleft"/>
              <w:rPr>
                <w:color w:val="000000" w:themeColor="text1"/>
              </w:rPr>
            </w:pPr>
            <w:r w:rsidRPr="00BF35A2">
              <w:rPr>
                <w:color w:val="000000" w:themeColor="text1"/>
              </w:rPr>
              <w:t>Структурное подразделение МО</w:t>
            </w:r>
          </w:p>
        </w:tc>
        <w:tc>
          <w:tcPr>
            <w:tcW w:w="3732" w:type="pct"/>
          </w:tcPr>
          <w:p w:rsidR="00C60A3A" w:rsidRPr="00BF35A2" w:rsidRDefault="00C60A3A" w:rsidP="00E6156F">
            <w:pPr>
              <w:pStyle w:val="phtablecellleft"/>
              <w:rPr>
                <w:color w:val="000000" w:themeColor="text1"/>
              </w:rPr>
            </w:pPr>
            <w:r w:rsidRPr="00BF35A2">
              <w:rPr>
                <w:color w:val="000000" w:themeColor="text1"/>
              </w:rPr>
              <w:t>Структурное подразделение МО, в рамках которого сформированы СЭМД.</w:t>
            </w:r>
          </w:p>
          <w:p w:rsidR="00C60A3A" w:rsidRPr="00BF35A2" w:rsidRDefault="00C60A3A" w:rsidP="00E6156F">
            <w:pPr>
              <w:pStyle w:val="phtablecellleft"/>
              <w:rPr>
                <w:color w:val="000000" w:themeColor="text1"/>
              </w:rPr>
            </w:pPr>
            <w:r w:rsidRPr="00BF35A2">
              <w:rPr>
                <w:color w:val="000000" w:themeColor="text1"/>
              </w:rPr>
              <w:t>Выбирается из выпадающего списка, если заполнено поле «Наименование МО»</w:t>
            </w:r>
          </w:p>
        </w:tc>
      </w:tr>
      <w:tr w:rsidR="00C60A3A" w:rsidRPr="00BF35A2" w:rsidTr="00E6156F">
        <w:tc>
          <w:tcPr>
            <w:tcW w:w="1268" w:type="pct"/>
          </w:tcPr>
          <w:p w:rsidR="00C60A3A" w:rsidRPr="00BF35A2" w:rsidRDefault="00C60A3A" w:rsidP="00E6156F">
            <w:pPr>
              <w:pStyle w:val="phtablecellleft"/>
              <w:rPr>
                <w:color w:val="000000" w:themeColor="text1"/>
              </w:rPr>
            </w:pPr>
            <w:r w:rsidRPr="00BF35A2">
              <w:rPr>
                <w:color w:val="000000" w:themeColor="text1"/>
              </w:rPr>
              <w:t>Статус передачи СЭМД</w:t>
            </w:r>
          </w:p>
        </w:tc>
        <w:tc>
          <w:tcPr>
            <w:tcW w:w="3732" w:type="pct"/>
          </w:tcPr>
          <w:p w:rsidR="00C60A3A" w:rsidRPr="00BF35A2" w:rsidRDefault="00C60A3A" w:rsidP="00E6156F">
            <w:pPr>
              <w:pStyle w:val="phtablecellleft"/>
              <w:rPr>
                <w:color w:val="000000" w:themeColor="text1"/>
              </w:rPr>
            </w:pPr>
            <w:r w:rsidRPr="00BF35A2">
              <w:rPr>
                <w:color w:val="000000" w:themeColor="text1"/>
              </w:rPr>
              <w:t>Статус передачи сформированных СЭМД в РЭМД.</w:t>
            </w:r>
          </w:p>
          <w:p w:rsidR="00C60A3A" w:rsidRPr="00BF35A2" w:rsidRDefault="00C60A3A" w:rsidP="00E6156F">
            <w:pPr>
              <w:pStyle w:val="phtablecellleft"/>
              <w:rPr>
                <w:color w:val="000000" w:themeColor="text1"/>
              </w:rPr>
            </w:pPr>
            <w:r w:rsidRPr="00BF35A2">
              <w:rPr>
                <w:color w:val="000000" w:themeColor="text1"/>
              </w:rPr>
              <w:t>Выбирается из выпадающего списка. По умолчанию установлено значение «Все»</w:t>
            </w:r>
          </w:p>
        </w:tc>
      </w:tr>
      <w:tr w:rsidR="00C60A3A" w:rsidRPr="00BF35A2" w:rsidTr="00E6156F">
        <w:tc>
          <w:tcPr>
            <w:tcW w:w="1268" w:type="pct"/>
          </w:tcPr>
          <w:p w:rsidR="00C60A3A" w:rsidRPr="00BF35A2" w:rsidRDefault="00C60A3A" w:rsidP="00E6156F">
            <w:pPr>
              <w:pStyle w:val="phtablecellleft"/>
              <w:rPr>
                <w:color w:val="000000" w:themeColor="text1"/>
              </w:rPr>
            </w:pPr>
            <w:r w:rsidRPr="00BF35A2">
              <w:rPr>
                <w:color w:val="000000" w:themeColor="text1"/>
              </w:rPr>
              <w:t>Ошибки</w:t>
            </w:r>
          </w:p>
        </w:tc>
        <w:tc>
          <w:tcPr>
            <w:tcW w:w="3732" w:type="pct"/>
          </w:tcPr>
          <w:p w:rsidR="00C60A3A" w:rsidRPr="00BF35A2" w:rsidRDefault="00C60A3A" w:rsidP="00E6156F">
            <w:pPr>
              <w:pStyle w:val="phtablecellleft"/>
              <w:rPr>
                <w:color w:val="000000" w:themeColor="text1"/>
              </w:rPr>
            </w:pPr>
            <w:r w:rsidRPr="00BF35A2">
              <w:rPr>
                <w:color w:val="000000" w:themeColor="text1"/>
              </w:rPr>
              <w:t>Текст ошибки, полученной при передаче сформированных СЭМД в РЭМД.</w:t>
            </w:r>
          </w:p>
          <w:p w:rsidR="00C60A3A" w:rsidRPr="00BF35A2" w:rsidRDefault="00C60A3A" w:rsidP="00E6156F">
            <w:pPr>
              <w:pStyle w:val="phtablecellleft"/>
              <w:rPr>
                <w:color w:val="000000" w:themeColor="text1"/>
              </w:rPr>
            </w:pPr>
            <w:r w:rsidRPr="00BF35A2">
              <w:rPr>
                <w:color w:val="000000" w:themeColor="text1"/>
              </w:rPr>
              <w:t>Вводится с клавиатуры фрагмент или полный текст ошибки</w:t>
            </w:r>
          </w:p>
        </w:tc>
      </w:tr>
    </w:tbl>
    <w:p w:rsidR="00C60A3A" w:rsidRPr="00BF35A2" w:rsidRDefault="00C60A3A" w:rsidP="00C60A3A">
      <w:pPr>
        <w:pStyle w:val="phnormal"/>
        <w:rPr>
          <w:color w:val="000000" w:themeColor="text1"/>
        </w:rPr>
      </w:pPr>
    </w:p>
    <w:p w:rsidR="00C60A3A" w:rsidRPr="00BF35A2" w:rsidRDefault="00C60A3A" w:rsidP="00C60A3A">
      <w:pPr>
        <w:pStyle w:val="phlistitemized1"/>
        <w:ind w:left="1315" w:right="-2" w:hanging="464"/>
        <w:rPr>
          <w:color w:val="000000" w:themeColor="text1"/>
        </w:rPr>
      </w:pPr>
      <w:r w:rsidRPr="00BF35A2">
        <w:rPr>
          <w:color w:val="000000" w:themeColor="text1"/>
        </w:rPr>
        <w:t>нажмите на кнопку «Найти». Сформируется журнал по передаче документов в РЭМД (</w:t>
      </w:r>
      <w:r w:rsidRPr="00BF35A2">
        <w:rPr>
          <w:color w:val="000000" w:themeColor="text1"/>
        </w:rPr>
        <w:fldChar w:fldCharType="begin"/>
      </w:r>
      <w:r w:rsidRPr="00BF35A2">
        <w:rPr>
          <w:color w:val="000000" w:themeColor="text1"/>
        </w:rPr>
        <w:instrText xml:space="preserve"> REF _Ref113967884 \h </w:instrText>
      </w:r>
      <w:r w:rsidRPr="00BF35A2">
        <w:rPr>
          <w:color w:val="000000" w:themeColor="text1"/>
        </w:rPr>
      </w:r>
      <w:r w:rsidRPr="00BF35A2">
        <w:rPr>
          <w:color w:val="000000" w:themeColor="text1"/>
        </w:rPr>
        <w:fldChar w:fldCharType="separate"/>
      </w:r>
      <w:r w:rsidR="0018295D" w:rsidRPr="00BF35A2">
        <w:rPr>
          <w:color w:val="000000" w:themeColor="text1"/>
        </w:rPr>
        <w:t xml:space="preserve">Таблица </w:t>
      </w:r>
      <w:r w:rsidR="0018295D">
        <w:rPr>
          <w:noProof/>
          <w:color w:val="000000" w:themeColor="text1"/>
        </w:rPr>
        <w:t>9</w:t>
      </w:r>
      <w:r w:rsidRPr="00BF35A2">
        <w:rPr>
          <w:color w:val="000000" w:themeColor="text1"/>
        </w:rPr>
        <w:fldChar w:fldCharType="end"/>
      </w:r>
      <w:r w:rsidRPr="00BF35A2">
        <w:rPr>
          <w:color w:val="000000" w:themeColor="text1"/>
        </w:rPr>
        <w:t>) с учетом заданных параметров формирования;</w:t>
      </w:r>
    </w:p>
    <w:p w:rsidR="00C60A3A" w:rsidRPr="00BF35A2" w:rsidRDefault="00C60A3A" w:rsidP="00C60A3A">
      <w:pPr>
        <w:pStyle w:val="phtabletitle"/>
        <w:rPr>
          <w:color w:val="000000" w:themeColor="text1"/>
        </w:rPr>
      </w:pPr>
      <w:bookmarkStart w:id="101" w:name="_Ref113967884"/>
      <w:r w:rsidRPr="00BF35A2">
        <w:rPr>
          <w:color w:val="000000" w:themeColor="text1"/>
        </w:rPr>
        <w:t xml:space="preserve">Таблица </w:t>
      </w:r>
      <w:r w:rsidRPr="00BF35A2">
        <w:rPr>
          <w:color w:val="000000" w:themeColor="text1"/>
        </w:rPr>
        <w:fldChar w:fldCharType="begin"/>
      </w:r>
      <w:r w:rsidRPr="00BF35A2">
        <w:rPr>
          <w:color w:val="000000" w:themeColor="text1"/>
        </w:rPr>
        <w:instrText>SEQ Таблица \* ARABIC</w:instrText>
      </w:r>
      <w:r w:rsidRPr="00BF35A2">
        <w:rPr>
          <w:color w:val="000000" w:themeColor="text1"/>
        </w:rPr>
        <w:fldChar w:fldCharType="separate"/>
      </w:r>
      <w:r w:rsidR="0018295D">
        <w:rPr>
          <w:noProof/>
          <w:color w:val="000000" w:themeColor="text1"/>
        </w:rPr>
        <w:t>9</w:t>
      </w:r>
      <w:r w:rsidRPr="00BF35A2">
        <w:rPr>
          <w:color w:val="000000" w:themeColor="text1"/>
        </w:rPr>
        <w:fldChar w:fldCharType="end"/>
      </w:r>
      <w:bookmarkEnd w:id="101"/>
      <w:r w:rsidRPr="00BF35A2">
        <w:rPr>
          <w:color w:val="000000" w:themeColor="text1"/>
        </w:rPr>
        <w:t xml:space="preserve"> – Столбцы журнала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726"/>
        <w:gridCol w:w="7462"/>
      </w:tblGrid>
      <w:tr w:rsidR="00C60A3A" w:rsidRPr="00BF35A2" w:rsidTr="00E6156F">
        <w:trPr>
          <w:tblHeader/>
        </w:trPr>
        <w:tc>
          <w:tcPr>
            <w:tcW w:w="1338" w:type="pct"/>
          </w:tcPr>
          <w:p w:rsidR="00C60A3A" w:rsidRPr="00BF35A2" w:rsidRDefault="00C60A3A" w:rsidP="00E6156F">
            <w:pPr>
              <w:pStyle w:val="phtablecolcaption"/>
              <w:rPr>
                <w:b w:val="0"/>
                <w:bCs w:val="0"/>
                <w:color w:val="000000" w:themeColor="text1"/>
              </w:rPr>
            </w:pPr>
            <w:r w:rsidRPr="00BF35A2">
              <w:rPr>
                <w:bCs w:val="0"/>
                <w:color w:val="000000" w:themeColor="text1"/>
              </w:rPr>
              <w:t>Наименование</w:t>
            </w:r>
          </w:p>
        </w:tc>
        <w:tc>
          <w:tcPr>
            <w:tcW w:w="3662" w:type="pct"/>
          </w:tcPr>
          <w:p w:rsidR="00C60A3A" w:rsidRPr="00BF35A2" w:rsidRDefault="00C60A3A" w:rsidP="00E6156F">
            <w:pPr>
              <w:pStyle w:val="phtablecolcaption"/>
              <w:rPr>
                <w:b w:val="0"/>
                <w:bCs w:val="0"/>
                <w:color w:val="000000" w:themeColor="text1"/>
              </w:rPr>
            </w:pPr>
            <w:r w:rsidRPr="00BF35A2">
              <w:rPr>
                <w:bCs w:val="0"/>
                <w:color w:val="000000" w:themeColor="text1"/>
              </w:rPr>
              <w:t>Описание</w:t>
            </w:r>
          </w:p>
        </w:tc>
      </w:tr>
      <w:tr w:rsidR="00C60A3A" w:rsidRPr="00BF35A2" w:rsidTr="00E6156F">
        <w:tc>
          <w:tcPr>
            <w:tcW w:w="1338" w:type="pct"/>
          </w:tcPr>
          <w:p w:rsidR="00C60A3A" w:rsidRPr="00BF35A2" w:rsidRDefault="00C60A3A" w:rsidP="00E6156F">
            <w:pPr>
              <w:pStyle w:val="phtablecellleft"/>
              <w:rPr>
                <w:color w:val="000000" w:themeColor="text1"/>
              </w:rPr>
            </w:pPr>
            <w:r w:rsidRPr="00BF35A2">
              <w:rPr>
                <w:color w:val="000000" w:themeColor="text1"/>
              </w:rPr>
              <w:t>№</w:t>
            </w:r>
          </w:p>
        </w:tc>
        <w:tc>
          <w:tcPr>
            <w:tcW w:w="3662" w:type="pct"/>
          </w:tcPr>
          <w:p w:rsidR="00C60A3A" w:rsidRPr="00BF35A2" w:rsidRDefault="00C60A3A" w:rsidP="00E6156F">
            <w:pPr>
              <w:pStyle w:val="phtablecellleft"/>
              <w:rPr>
                <w:color w:val="000000" w:themeColor="text1"/>
              </w:rPr>
            </w:pPr>
            <w:r w:rsidRPr="00BF35A2">
              <w:rPr>
                <w:color w:val="000000" w:themeColor="text1"/>
              </w:rPr>
              <w:t>Порядковый номер записи в сформированном журнале</w:t>
            </w:r>
          </w:p>
        </w:tc>
      </w:tr>
      <w:tr w:rsidR="00C60A3A" w:rsidRPr="00BF35A2" w:rsidTr="00E6156F">
        <w:tc>
          <w:tcPr>
            <w:tcW w:w="1338" w:type="pct"/>
          </w:tcPr>
          <w:p w:rsidR="00C60A3A" w:rsidRPr="00BF35A2" w:rsidRDefault="00C60A3A" w:rsidP="00E6156F">
            <w:pPr>
              <w:pStyle w:val="phtablecellleft"/>
              <w:rPr>
                <w:color w:val="000000" w:themeColor="text1"/>
              </w:rPr>
            </w:pPr>
            <w:r w:rsidRPr="00BF35A2">
              <w:rPr>
                <w:color w:val="000000" w:themeColor="text1"/>
              </w:rPr>
              <w:t>Наименование МО</w:t>
            </w:r>
          </w:p>
        </w:tc>
        <w:tc>
          <w:tcPr>
            <w:tcW w:w="3662" w:type="pct"/>
          </w:tcPr>
          <w:p w:rsidR="00C60A3A" w:rsidRPr="00BF35A2" w:rsidRDefault="00C60A3A" w:rsidP="00E6156F">
            <w:pPr>
              <w:pStyle w:val="phtablecellleft"/>
              <w:rPr>
                <w:color w:val="000000" w:themeColor="text1"/>
              </w:rPr>
            </w:pPr>
            <w:r w:rsidRPr="00BF35A2">
              <w:rPr>
                <w:color w:val="000000" w:themeColor="text1"/>
              </w:rPr>
              <w:t>Наименование медицинской организации – владельца документа, т.е. МО, в рамках которой производилось подписание и отправка документа</w:t>
            </w:r>
          </w:p>
        </w:tc>
      </w:tr>
      <w:tr w:rsidR="00C60A3A" w:rsidRPr="00BF35A2" w:rsidTr="00E6156F">
        <w:tc>
          <w:tcPr>
            <w:tcW w:w="1338" w:type="pct"/>
          </w:tcPr>
          <w:p w:rsidR="00C60A3A" w:rsidRPr="00BF35A2" w:rsidRDefault="00C60A3A" w:rsidP="00E6156F">
            <w:pPr>
              <w:pStyle w:val="phtablecellleft"/>
              <w:rPr>
                <w:color w:val="000000" w:themeColor="text1"/>
              </w:rPr>
            </w:pPr>
            <w:r w:rsidRPr="00BF35A2">
              <w:rPr>
                <w:color w:val="000000" w:themeColor="text1"/>
              </w:rPr>
              <w:t>Отделение МО</w:t>
            </w:r>
          </w:p>
        </w:tc>
        <w:tc>
          <w:tcPr>
            <w:tcW w:w="3662" w:type="pct"/>
          </w:tcPr>
          <w:p w:rsidR="00C60A3A" w:rsidRPr="00BF35A2" w:rsidRDefault="00C60A3A" w:rsidP="00E6156F">
            <w:pPr>
              <w:pStyle w:val="phtablecellleft"/>
              <w:rPr>
                <w:color w:val="000000" w:themeColor="text1"/>
              </w:rPr>
            </w:pPr>
            <w:r w:rsidRPr="00BF35A2">
              <w:rPr>
                <w:color w:val="000000" w:themeColor="text1"/>
              </w:rPr>
              <w:t>Наименование отделения, за которым закреплен сотрудник, сформировавший документ</w:t>
            </w:r>
          </w:p>
        </w:tc>
      </w:tr>
      <w:tr w:rsidR="00C60A3A" w:rsidRPr="00BF35A2" w:rsidTr="00E6156F">
        <w:tc>
          <w:tcPr>
            <w:tcW w:w="1338" w:type="pct"/>
          </w:tcPr>
          <w:p w:rsidR="00C60A3A" w:rsidRPr="00BF35A2" w:rsidRDefault="00C60A3A" w:rsidP="00E6156F">
            <w:pPr>
              <w:pStyle w:val="phtablecellleft"/>
              <w:rPr>
                <w:color w:val="000000" w:themeColor="text1"/>
              </w:rPr>
            </w:pPr>
            <w:r w:rsidRPr="00BF35A2">
              <w:rPr>
                <w:color w:val="000000" w:themeColor="text1"/>
              </w:rPr>
              <w:t>Структурное подразделение МО</w:t>
            </w:r>
          </w:p>
        </w:tc>
        <w:tc>
          <w:tcPr>
            <w:tcW w:w="3662" w:type="pct"/>
          </w:tcPr>
          <w:p w:rsidR="00C60A3A" w:rsidRPr="00BF35A2" w:rsidRDefault="00C60A3A" w:rsidP="00E6156F">
            <w:pPr>
              <w:pStyle w:val="phtablecellleft"/>
              <w:rPr>
                <w:color w:val="000000" w:themeColor="text1"/>
              </w:rPr>
            </w:pPr>
            <w:r w:rsidRPr="00BF35A2">
              <w:rPr>
                <w:color w:val="000000" w:themeColor="text1"/>
              </w:rPr>
              <w:t>Наименование структурного подразделения медицинской организации – владельца документа</w:t>
            </w:r>
          </w:p>
        </w:tc>
      </w:tr>
      <w:tr w:rsidR="00C60A3A" w:rsidRPr="00BF35A2" w:rsidTr="00E6156F">
        <w:tc>
          <w:tcPr>
            <w:tcW w:w="1338" w:type="pct"/>
          </w:tcPr>
          <w:p w:rsidR="00C60A3A" w:rsidRPr="00BF35A2" w:rsidRDefault="00C60A3A" w:rsidP="00E6156F">
            <w:pPr>
              <w:pStyle w:val="phtablecellleft"/>
              <w:rPr>
                <w:color w:val="000000" w:themeColor="text1"/>
              </w:rPr>
            </w:pPr>
            <w:r w:rsidRPr="00BF35A2">
              <w:rPr>
                <w:color w:val="000000" w:themeColor="text1"/>
              </w:rPr>
              <w:t>OID Структурного подразделения МО</w:t>
            </w:r>
          </w:p>
        </w:tc>
        <w:tc>
          <w:tcPr>
            <w:tcW w:w="3662" w:type="pct"/>
          </w:tcPr>
          <w:p w:rsidR="00C60A3A" w:rsidRPr="00BF35A2" w:rsidRDefault="00C60A3A" w:rsidP="00E6156F">
            <w:pPr>
              <w:pStyle w:val="phtablecellleft"/>
              <w:rPr>
                <w:color w:val="000000" w:themeColor="text1"/>
              </w:rPr>
            </w:pPr>
            <w:r w:rsidRPr="00BF35A2">
              <w:rPr>
                <w:color w:val="000000" w:themeColor="text1"/>
              </w:rPr>
              <w:t>OID структурного подразделения медицинской организации – владельца документа</w:t>
            </w:r>
          </w:p>
        </w:tc>
      </w:tr>
      <w:tr w:rsidR="00C60A3A" w:rsidRPr="00BF35A2" w:rsidTr="00E6156F">
        <w:tc>
          <w:tcPr>
            <w:tcW w:w="1338" w:type="pct"/>
          </w:tcPr>
          <w:p w:rsidR="00C60A3A" w:rsidRPr="00BF35A2" w:rsidRDefault="00C60A3A" w:rsidP="00E6156F">
            <w:pPr>
              <w:pStyle w:val="phtablecellleft"/>
              <w:rPr>
                <w:color w:val="000000" w:themeColor="text1"/>
              </w:rPr>
            </w:pPr>
            <w:r w:rsidRPr="00BF35A2">
              <w:rPr>
                <w:color w:val="000000" w:themeColor="text1"/>
              </w:rPr>
              <w:lastRenderedPageBreak/>
              <w:t>Вид СЭМД</w:t>
            </w:r>
          </w:p>
        </w:tc>
        <w:tc>
          <w:tcPr>
            <w:tcW w:w="3662" w:type="pct"/>
          </w:tcPr>
          <w:p w:rsidR="00C60A3A" w:rsidRPr="00BF35A2" w:rsidRDefault="00C60A3A" w:rsidP="00E6156F">
            <w:pPr>
              <w:pStyle w:val="phtablecellleft"/>
              <w:rPr>
                <w:color w:val="000000" w:themeColor="text1"/>
              </w:rPr>
            </w:pPr>
            <w:r w:rsidRPr="00BF35A2">
              <w:rPr>
                <w:color w:val="000000" w:themeColor="text1"/>
              </w:rPr>
              <w:t>Вид сформированного документа</w:t>
            </w:r>
          </w:p>
        </w:tc>
      </w:tr>
      <w:tr w:rsidR="00C60A3A" w:rsidRPr="00BF35A2" w:rsidTr="00E6156F">
        <w:tc>
          <w:tcPr>
            <w:tcW w:w="1338" w:type="pct"/>
          </w:tcPr>
          <w:p w:rsidR="00C60A3A" w:rsidRPr="00BF35A2" w:rsidRDefault="00C60A3A" w:rsidP="00E6156F">
            <w:pPr>
              <w:pStyle w:val="phtablecellleft"/>
              <w:rPr>
                <w:color w:val="000000" w:themeColor="text1"/>
              </w:rPr>
            </w:pPr>
            <w:r w:rsidRPr="00BF35A2">
              <w:rPr>
                <w:color w:val="000000" w:themeColor="text1"/>
              </w:rPr>
              <w:t>Версия СЭМД</w:t>
            </w:r>
          </w:p>
        </w:tc>
        <w:tc>
          <w:tcPr>
            <w:tcW w:w="3662" w:type="pct"/>
          </w:tcPr>
          <w:p w:rsidR="00C60A3A" w:rsidRPr="00BF35A2" w:rsidRDefault="00C60A3A" w:rsidP="00E6156F">
            <w:pPr>
              <w:pStyle w:val="phtablecellleft"/>
              <w:rPr>
                <w:color w:val="000000" w:themeColor="text1"/>
              </w:rPr>
            </w:pPr>
            <w:r w:rsidRPr="00BF35A2">
              <w:rPr>
                <w:color w:val="000000" w:themeColor="text1"/>
              </w:rPr>
              <w:t>Версия сформированного документа</w:t>
            </w:r>
          </w:p>
        </w:tc>
      </w:tr>
      <w:tr w:rsidR="00C60A3A" w:rsidRPr="00BF35A2" w:rsidTr="00E6156F">
        <w:tc>
          <w:tcPr>
            <w:tcW w:w="1338" w:type="pct"/>
          </w:tcPr>
          <w:p w:rsidR="00C60A3A" w:rsidRPr="00BF35A2" w:rsidRDefault="00C60A3A" w:rsidP="00E6156F">
            <w:pPr>
              <w:pStyle w:val="phtablecellleft"/>
              <w:rPr>
                <w:color w:val="000000" w:themeColor="text1"/>
              </w:rPr>
            </w:pPr>
            <w:r w:rsidRPr="00BF35A2">
              <w:rPr>
                <w:color w:val="000000" w:themeColor="text1"/>
              </w:rPr>
              <w:t>ФИО пациента</w:t>
            </w:r>
          </w:p>
        </w:tc>
        <w:tc>
          <w:tcPr>
            <w:tcW w:w="3662" w:type="pct"/>
          </w:tcPr>
          <w:p w:rsidR="00C60A3A" w:rsidRPr="00BF35A2" w:rsidRDefault="00C60A3A" w:rsidP="00E6156F">
            <w:pPr>
              <w:pStyle w:val="phtablecellleft"/>
              <w:rPr>
                <w:color w:val="000000" w:themeColor="text1"/>
              </w:rPr>
            </w:pPr>
            <w:r w:rsidRPr="00BF35A2">
              <w:rPr>
                <w:color w:val="000000" w:themeColor="text1"/>
              </w:rPr>
              <w:t>ФИО пациента, по которому сформирован документ</w:t>
            </w:r>
          </w:p>
        </w:tc>
      </w:tr>
      <w:tr w:rsidR="00C60A3A" w:rsidRPr="00BF35A2" w:rsidTr="00E6156F">
        <w:tc>
          <w:tcPr>
            <w:tcW w:w="1338" w:type="pct"/>
          </w:tcPr>
          <w:p w:rsidR="00C60A3A" w:rsidRPr="00BF35A2" w:rsidRDefault="00C60A3A" w:rsidP="00E6156F">
            <w:pPr>
              <w:pStyle w:val="phtablecellleft"/>
              <w:rPr>
                <w:color w:val="000000" w:themeColor="text1"/>
              </w:rPr>
            </w:pPr>
            <w:r w:rsidRPr="00BF35A2">
              <w:rPr>
                <w:color w:val="000000" w:themeColor="text1"/>
              </w:rPr>
              <w:t>Дата рождения</w:t>
            </w:r>
          </w:p>
        </w:tc>
        <w:tc>
          <w:tcPr>
            <w:tcW w:w="3662" w:type="pct"/>
          </w:tcPr>
          <w:p w:rsidR="00C60A3A" w:rsidRPr="00BF35A2" w:rsidRDefault="00C60A3A" w:rsidP="00E6156F">
            <w:pPr>
              <w:pStyle w:val="phtablecellleft"/>
              <w:rPr>
                <w:color w:val="000000" w:themeColor="text1"/>
              </w:rPr>
            </w:pPr>
            <w:r w:rsidRPr="00BF35A2">
              <w:rPr>
                <w:color w:val="000000" w:themeColor="text1"/>
              </w:rPr>
              <w:t>Дата рождения пациента, по которому сформирован документ</w:t>
            </w:r>
          </w:p>
        </w:tc>
      </w:tr>
      <w:tr w:rsidR="00C60A3A" w:rsidRPr="00BF35A2" w:rsidTr="00E6156F">
        <w:tc>
          <w:tcPr>
            <w:tcW w:w="1338" w:type="pct"/>
          </w:tcPr>
          <w:p w:rsidR="00C60A3A" w:rsidRPr="00BF35A2" w:rsidRDefault="00C60A3A" w:rsidP="00E6156F">
            <w:pPr>
              <w:pStyle w:val="phtablecellleft"/>
              <w:rPr>
                <w:color w:val="000000" w:themeColor="text1"/>
              </w:rPr>
            </w:pPr>
            <w:r w:rsidRPr="00BF35A2">
              <w:rPr>
                <w:color w:val="000000" w:themeColor="text1"/>
              </w:rPr>
              <w:t>СНИЛС</w:t>
            </w:r>
          </w:p>
        </w:tc>
        <w:tc>
          <w:tcPr>
            <w:tcW w:w="3662" w:type="pct"/>
          </w:tcPr>
          <w:p w:rsidR="00C60A3A" w:rsidRPr="00BF35A2" w:rsidRDefault="00C60A3A" w:rsidP="00E6156F">
            <w:pPr>
              <w:pStyle w:val="phtablecellleft"/>
              <w:rPr>
                <w:color w:val="000000" w:themeColor="text1"/>
              </w:rPr>
            </w:pPr>
            <w:r w:rsidRPr="00BF35A2">
              <w:rPr>
                <w:color w:val="000000" w:themeColor="text1"/>
              </w:rPr>
              <w:t>СНИЛС пациента, по которому сформирован документ</w:t>
            </w:r>
          </w:p>
        </w:tc>
      </w:tr>
      <w:tr w:rsidR="00C60A3A" w:rsidRPr="00BF35A2" w:rsidTr="00E6156F">
        <w:tc>
          <w:tcPr>
            <w:tcW w:w="1338" w:type="pct"/>
          </w:tcPr>
          <w:p w:rsidR="00C60A3A" w:rsidRPr="00BF35A2" w:rsidRDefault="00C60A3A" w:rsidP="00E6156F">
            <w:pPr>
              <w:pStyle w:val="phtablecellleft"/>
              <w:rPr>
                <w:color w:val="000000" w:themeColor="text1"/>
              </w:rPr>
            </w:pPr>
            <w:r w:rsidRPr="00BF35A2">
              <w:rPr>
                <w:color w:val="000000" w:themeColor="text1"/>
              </w:rPr>
              <w:t>Сотрудник, сформировавший СЭМД</w:t>
            </w:r>
          </w:p>
        </w:tc>
        <w:tc>
          <w:tcPr>
            <w:tcW w:w="3662" w:type="pct"/>
          </w:tcPr>
          <w:p w:rsidR="00C60A3A" w:rsidRPr="00BF35A2" w:rsidRDefault="00C60A3A" w:rsidP="00E6156F">
            <w:pPr>
              <w:pStyle w:val="phtablecellleft"/>
              <w:rPr>
                <w:color w:val="000000" w:themeColor="text1"/>
              </w:rPr>
            </w:pPr>
            <w:r w:rsidRPr="00BF35A2">
              <w:rPr>
                <w:color w:val="000000" w:themeColor="text1"/>
              </w:rPr>
              <w:t>ФИО сотрудника, который выполнил формирование документа</w:t>
            </w:r>
          </w:p>
        </w:tc>
      </w:tr>
      <w:tr w:rsidR="00C60A3A" w:rsidRPr="00BF35A2" w:rsidTr="00E6156F">
        <w:tc>
          <w:tcPr>
            <w:tcW w:w="1338" w:type="pct"/>
          </w:tcPr>
          <w:p w:rsidR="00C60A3A" w:rsidRPr="00BF35A2" w:rsidRDefault="00C60A3A" w:rsidP="00E6156F">
            <w:pPr>
              <w:pStyle w:val="phtablecellleft"/>
              <w:rPr>
                <w:color w:val="000000" w:themeColor="text1"/>
              </w:rPr>
            </w:pPr>
            <w:r w:rsidRPr="00BF35A2">
              <w:rPr>
                <w:color w:val="000000" w:themeColor="text1"/>
              </w:rPr>
              <w:t>Номер документа в региональной МИС</w:t>
            </w:r>
          </w:p>
        </w:tc>
        <w:tc>
          <w:tcPr>
            <w:tcW w:w="3662" w:type="pct"/>
          </w:tcPr>
          <w:p w:rsidR="00C60A3A" w:rsidRPr="00BF35A2" w:rsidRDefault="00C60A3A" w:rsidP="00E6156F">
            <w:pPr>
              <w:pStyle w:val="phtablecellleft"/>
              <w:rPr>
                <w:color w:val="000000" w:themeColor="text1"/>
              </w:rPr>
            </w:pPr>
            <w:r w:rsidRPr="00BF35A2">
              <w:rPr>
                <w:color w:val="000000" w:themeColor="text1"/>
              </w:rPr>
              <w:t>Идентификатор документа в Системе</w:t>
            </w:r>
          </w:p>
        </w:tc>
      </w:tr>
      <w:tr w:rsidR="00C60A3A" w:rsidRPr="00BF35A2" w:rsidTr="00E6156F">
        <w:tc>
          <w:tcPr>
            <w:tcW w:w="1338" w:type="pct"/>
          </w:tcPr>
          <w:p w:rsidR="00C60A3A" w:rsidRPr="00BF35A2" w:rsidRDefault="00C60A3A" w:rsidP="00E6156F">
            <w:pPr>
              <w:pStyle w:val="phtablecellleft"/>
              <w:rPr>
                <w:color w:val="000000" w:themeColor="text1"/>
              </w:rPr>
            </w:pPr>
            <w:r w:rsidRPr="00BF35A2">
              <w:rPr>
                <w:color w:val="000000" w:themeColor="text1"/>
              </w:rPr>
              <w:t>Локальный идентификатор документа</w:t>
            </w:r>
          </w:p>
        </w:tc>
        <w:tc>
          <w:tcPr>
            <w:tcW w:w="3662" w:type="pct"/>
          </w:tcPr>
          <w:p w:rsidR="00C60A3A" w:rsidRPr="00BF35A2" w:rsidRDefault="00C60A3A" w:rsidP="00E6156F">
            <w:pPr>
              <w:pStyle w:val="phtablecellleft"/>
              <w:rPr>
                <w:color w:val="000000" w:themeColor="text1"/>
              </w:rPr>
            </w:pPr>
            <w:r w:rsidRPr="00BF35A2">
              <w:rPr>
                <w:color w:val="000000" w:themeColor="text1"/>
              </w:rPr>
              <w:t>Уникальный идентификатор документа, присваиваемый Системой при отправке в РЭМД</w:t>
            </w:r>
          </w:p>
        </w:tc>
      </w:tr>
      <w:tr w:rsidR="00C60A3A" w:rsidRPr="00BF35A2" w:rsidTr="00E6156F">
        <w:tc>
          <w:tcPr>
            <w:tcW w:w="1338" w:type="pct"/>
          </w:tcPr>
          <w:p w:rsidR="00C60A3A" w:rsidRPr="00BF35A2" w:rsidRDefault="00C60A3A" w:rsidP="00E6156F">
            <w:pPr>
              <w:pStyle w:val="phtablecellleft"/>
              <w:rPr>
                <w:color w:val="000000" w:themeColor="text1"/>
              </w:rPr>
            </w:pPr>
            <w:r w:rsidRPr="00BF35A2">
              <w:rPr>
                <w:color w:val="000000" w:themeColor="text1"/>
              </w:rPr>
              <w:t>Дата создания СЭМД</w:t>
            </w:r>
          </w:p>
        </w:tc>
        <w:tc>
          <w:tcPr>
            <w:tcW w:w="3662" w:type="pct"/>
          </w:tcPr>
          <w:p w:rsidR="00C60A3A" w:rsidRPr="00BF35A2" w:rsidRDefault="00C60A3A" w:rsidP="00E6156F">
            <w:pPr>
              <w:pStyle w:val="phtablecellleft"/>
              <w:rPr>
                <w:color w:val="000000" w:themeColor="text1"/>
              </w:rPr>
            </w:pPr>
            <w:r w:rsidRPr="00BF35A2">
              <w:rPr>
                <w:color w:val="000000" w:themeColor="text1"/>
              </w:rPr>
              <w:t>Дата формирования и подписания документа автором</w:t>
            </w:r>
          </w:p>
        </w:tc>
      </w:tr>
      <w:tr w:rsidR="00C60A3A" w:rsidRPr="00BF35A2" w:rsidTr="00E6156F">
        <w:tc>
          <w:tcPr>
            <w:tcW w:w="1338" w:type="pct"/>
          </w:tcPr>
          <w:p w:rsidR="00C60A3A" w:rsidRPr="00BF35A2" w:rsidRDefault="00C60A3A" w:rsidP="00E6156F">
            <w:pPr>
              <w:pStyle w:val="phtablecellleft"/>
              <w:rPr>
                <w:color w:val="000000" w:themeColor="text1"/>
              </w:rPr>
            </w:pPr>
            <w:r w:rsidRPr="00BF35A2">
              <w:rPr>
                <w:color w:val="000000" w:themeColor="text1"/>
              </w:rPr>
              <w:t>Дата отправки на регистрацию в РЭМД</w:t>
            </w:r>
          </w:p>
        </w:tc>
        <w:tc>
          <w:tcPr>
            <w:tcW w:w="3662" w:type="pct"/>
          </w:tcPr>
          <w:p w:rsidR="00C60A3A" w:rsidRPr="00BF35A2" w:rsidRDefault="00C60A3A" w:rsidP="00E6156F">
            <w:pPr>
              <w:pStyle w:val="phtablecellleft"/>
              <w:rPr>
                <w:color w:val="000000" w:themeColor="text1"/>
              </w:rPr>
            </w:pPr>
            <w:r w:rsidRPr="00BF35A2">
              <w:rPr>
                <w:color w:val="000000" w:themeColor="text1"/>
              </w:rPr>
              <w:t>Дата отправки документа на регистрацию в РЭМД</w:t>
            </w:r>
          </w:p>
        </w:tc>
      </w:tr>
      <w:tr w:rsidR="00C60A3A" w:rsidRPr="00BF35A2" w:rsidTr="00E6156F">
        <w:tc>
          <w:tcPr>
            <w:tcW w:w="1338" w:type="pct"/>
          </w:tcPr>
          <w:p w:rsidR="00C60A3A" w:rsidRPr="00BF35A2" w:rsidRDefault="00C60A3A" w:rsidP="00E6156F">
            <w:pPr>
              <w:pStyle w:val="phtablecellleft"/>
              <w:rPr>
                <w:color w:val="000000" w:themeColor="text1"/>
              </w:rPr>
            </w:pPr>
            <w:r w:rsidRPr="00BF35A2">
              <w:rPr>
                <w:color w:val="000000" w:themeColor="text1"/>
              </w:rPr>
              <w:t>Дата отказа регистрации в РЭМД</w:t>
            </w:r>
          </w:p>
        </w:tc>
        <w:tc>
          <w:tcPr>
            <w:tcW w:w="3662" w:type="pct"/>
          </w:tcPr>
          <w:p w:rsidR="00C60A3A" w:rsidRPr="00BF35A2" w:rsidRDefault="00C60A3A" w:rsidP="00E6156F">
            <w:pPr>
              <w:pStyle w:val="phtablecellleft"/>
              <w:rPr>
                <w:color w:val="000000" w:themeColor="text1"/>
              </w:rPr>
            </w:pPr>
            <w:r w:rsidRPr="00BF35A2">
              <w:rPr>
                <w:color w:val="000000" w:themeColor="text1"/>
              </w:rPr>
              <w:t>Дата обработки документа РЭМД, по результатам которой выполнен отказ в регистрации документа</w:t>
            </w:r>
          </w:p>
        </w:tc>
      </w:tr>
      <w:tr w:rsidR="00C60A3A" w:rsidRPr="00BF35A2" w:rsidTr="00E6156F">
        <w:tc>
          <w:tcPr>
            <w:tcW w:w="1338" w:type="pct"/>
          </w:tcPr>
          <w:p w:rsidR="00C60A3A" w:rsidRPr="00BF35A2" w:rsidRDefault="00C60A3A" w:rsidP="00E6156F">
            <w:pPr>
              <w:pStyle w:val="phtablecellleft"/>
              <w:rPr>
                <w:color w:val="000000" w:themeColor="text1"/>
              </w:rPr>
            </w:pPr>
            <w:r w:rsidRPr="00BF35A2">
              <w:rPr>
                <w:color w:val="000000" w:themeColor="text1"/>
              </w:rPr>
              <w:t>Дата и время регистрации в РЭМД</w:t>
            </w:r>
          </w:p>
        </w:tc>
        <w:tc>
          <w:tcPr>
            <w:tcW w:w="3662" w:type="pct"/>
          </w:tcPr>
          <w:p w:rsidR="00C60A3A" w:rsidRPr="00BF35A2" w:rsidRDefault="00C60A3A" w:rsidP="00E6156F">
            <w:pPr>
              <w:pStyle w:val="phtablecellleft"/>
              <w:rPr>
                <w:color w:val="000000" w:themeColor="text1"/>
              </w:rPr>
            </w:pPr>
            <w:r w:rsidRPr="00BF35A2">
              <w:rPr>
                <w:color w:val="000000" w:themeColor="text1"/>
              </w:rPr>
              <w:t>Дата обработки документа РЭМД, по результатам которой выполнена регистрация документа</w:t>
            </w:r>
          </w:p>
        </w:tc>
      </w:tr>
      <w:tr w:rsidR="00C60A3A" w:rsidRPr="00BF35A2" w:rsidTr="00E6156F">
        <w:tc>
          <w:tcPr>
            <w:tcW w:w="1338" w:type="pct"/>
          </w:tcPr>
          <w:p w:rsidR="00C60A3A" w:rsidRPr="00BF35A2" w:rsidRDefault="00C60A3A" w:rsidP="00E6156F">
            <w:pPr>
              <w:pStyle w:val="phtablecellleft"/>
              <w:rPr>
                <w:color w:val="000000" w:themeColor="text1"/>
              </w:rPr>
            </w:pPr>
            <w:r w:rsidRPr="00BF35A2">
              <w:rPr>
                <w:color w:val="000000" w:themeColor="text1"/>
              </w:rPr>
              <w:t>Статус передачи СЭМД</w:t>
            </w:r>
          </w:p>
        </w:tc>
        <w:tc>
          <w:tcPr>
            <w:tcW w:w="3662" w:type="pct"/>
          </w:tcPr>
          <w:p w:rsidR="00C60A3A" w:rsidRPr="00BF35A2" w:rsidRDefault="00C60A3A" w:rsidP="00E6156F">
            <w:pPr>
              <w:pStyle w:val="phtablecellleft"/>
              <w:rPr>
                <w:color w:val="000000" w:themeColor="text1"/>
              </w:rPr>
            </w:pPr>
            <w:r w:rsidRPr="00BF35A2">
              <w:rPr>
                <w:color w:val="000000" w:themeColor="text1"/>
              </w:rPr>
              <w:t>Текущий статус передачи документа в РЭМД</w:t>
            </w:r>
          </w:p>
        </w:tc>
      </w:tr>
      <w:tr w:rsidR="00C60A3A" w:rsidRPr="00BF35A2" w:rsidTr="00E6156F">
        <w:tc>
          <w:tcPr>
            <w:tcW w:w="1338" w:type="pct"/>
          </w:tcPr>
          <w:p w:rsidR="00C60A3A" w:rsidRPr="00BF35A2" w:rsidRDefault="00C60A3A" w:rsidP="00E6156F">
            <w:pPr>
              <w:pStyle w:val="phtablecellleft"/>
              <w:rPr>
                <w:color w:val="000000" w:themeColor="text1"/>
              </w:rPr>
            </w:pPr>
            <w:r w:rsidRPr="00BF35A2">
              <w:rPr>
                <w:color w:val="000000" w:themeColor="text1"/>
              </w:rPr>
              <w:t>Ошибки</w:t>
            </w:r>
          </w:p>
        </w:tc>
        <w:tc>
          <w:tcPr>
            <w:tcW w:w="3662" w:type="pct"/>
          </w:tcPr>
          <w:p w:rsidR="00C60A3A" w:rsidRPr="00BF35A2" w:rsidRDefault="00C60A3A" w:rsidP="00E6156F">
            <w:pPr>
              <w:pStyle w:val="phtablecellleft"/>
              <w:rPr>
                <w:color w:val="000000" w:themeColor="text1"/>
              </w:rPr>
            </w:pPr>
            <w:r w:rsidRPr="00BF35A2">
              <w:rPr>
                <w:color w:val="000000" w:themeColor="text1"/>
              </w:rPr>
              <w:t>Перечень ошибок, полученных от РЭМД после обработки документа, по которому получен отказ в регистрации</w:t>
            </w:r>
          </w:p>
        </w:tc>
      </w:tr>
      <w:tr w:rsidR="00C60A3A" w:rsidRPr="00BF35A2" w:rsidTr="00E6156F">
        <w:tc>
          <w:tcPr>
            <w:tcW w:w="1338" w:type="pct"/>
          </w:tcPr>
          <w:p w:rsidR="00C60A3A" w:rsidRPr="00BF35A2" w:rsidRDefault="00C60A3A" w:rsidP="00E6156F">
            <w:pPr>
              <w:pStyle w:val="phtablecellleft"/>
              <w:rPr>
                <w:color w:val="000000" w:themeColor="text1"/>
              </w:rPr>
            </w:pPr>
            <w:r w:rsidRPr="00BF35A2">
              <w:rPr>
                <w:color w:val="000000" w:themeColor="text1"/>
              </w:rPr>
              <w:t>Статус подписания</w:t>
            </w:r>
          </w:p>
        </w:tc>
        <w:tc>
          <w:tcPr>
            <w:tcW w:w="3662" w:type="pct"/>
          </w:tcPr>
          <w:p w:rsidR="00C60A3A" w:rsidRPr="00BF35A2" w:rsidRDefault="00C60A3A" w:rsidP="00E6156F">
            <w:pPr>
              <w:pStyle w:val="phtablecellleft"/>
              <w:rPr>
                <w:color w:val="000000" w:themeColor="text1"/>
              </w:rPr>
            </w:pPr>
            <w:r w:rsidRPr="00BF35A2">
              <w:rPr>
                <w:color w:val="000000" w:themeColor="text1"/>
              </w:rPr>
              <w:t>Статусы подписания сформирования документа всеми участниками подписания.</w:t>
            </w:r>
          </w:p>
          <w:p w:rsidR="00C60A3A" w:rsidRPr="00BF35A2" w:rsidRDefault="00C60A3A" w:rsidP="00E6156F">
            <w:pPr>
              <w:pStyle w:val="phtablecellleft"/>
              <w:rPr>
                <w:color w:val="000000" w:themeColor="text1"/>
              </w:rPr>
            </w:pPr>
            <w:r w:rsidRPr="00BF35A2">
              <w:rPr>
                <w:color w:val="000000" w:themeColor="text1"/>
              </w:rPr>
              <w:t>По каждому участнику подписания отображается следующая информация:</w:t>
            </w:r>
          </w:p>
          <w:p w:rsidR="00C60A3A" w:rsidRPr="00BF35A2" w:rsidRDefault="00C60A3A" w:rsidP="00E6156F">
            <w:pPr>
              <w:pStyle w:val="phtableitemizedlist1"/>
              <w:ind w:right="108"/>
              <w:rPr>
                <w:color w:val="000000" w:themeColor="text1"/>
              </w:rPr>
            </w:pPr>
            <w:r w:rsidRPr="00BF35A2">
              <w:rPr>
                <w:color w:val="000000" w:themeColor="text1"/>
              </w:rPr>
              <w:t>ФИО участника подписания;</w:t>
            </w:r>
          </w:p>
          <w:p w:rsidR="00C60A3A" w:rsidRPr="00BF35A2" w:rsidRDefault="00C60A3A" w:rsidP="00E6156F">
            <w:pPr>
              <w:pStyle w:val="phtableitemizedlist1"/>
              <w:ind w:right="108"/>
              <w:rPr>
                <w:color w:val="000000" w:themeColor="text1"/>
              </w:rPr>
            </w:pPr>
            <w:r w:rsidRPr="00BF35A2">
              <w:rPr>
                <w:color w:val="000000" w:themeColor="text1"/>
              </w:rPr>
              <w:t>роль подписания;</w:t>
            </w:r>
          </w:p>
          <w:p w:rsidR="00C60A3A" w:rsidRPr="00BF35A2" w:rsidRDefault="00C60A3A" w:rsidP="00E6156F">
            <w:pPr>
              <w:pStyle w:val="phtableitemizedlist1"/>
              <w:ind w:right="108"/>
              <w:rPr>
                <w:color w:val="000000" w:themeColor="text1"/>
              </w:rPr>
            </w:pPr>
            <w:r w:rsidRPr="00BF35A2">
              <w:rPr>
                <w:color w:val="000000" w:themeColor="text1"/>
              </w:rPr>
              <w:t>индикатор подписания:</w:t>
            </w:r>
          </w:p>
          <w:p w:rsidR="00C60A3A" w:rsidRPr="00BF35A2" w:rsidRDefault="00C60A3A" w:rsidP="00E6156F">
            <w:pPr>
              <w:pStyle w:val="phtableitemizedlist2"/>
              <w:ind w:right="108"/>
              <w:rPr>
                <w:color w:val="000000" w:themeColor="text1"/>
              </w:rPr>
            </w:pPr>
            <w:r w:rsidRPr="00BF35A2">
              <w:rPr>
                <w:noProof/>
                <w:color w:val="000000" w:themeColor="text1"/>
              </w:rPr>
              <w:drawing>
                <wp:inline distT="0" distB="0" distL="0" distR="0" wp14:anchorId="0A2634AB" wp14:editId="76BF4275">
                  <wp:extent cx="190500" cy="228600"/>
                  <wp:effectExtent l="19050" t="19050" r="19050" b="1905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28600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35A2">
              <w:rPr>
                <w:color w:val="000000" w:themeColor="text1"/>
              </w:rPr>
              <w:t xml:space="preserve"> – «Не подписан»;</w:t>
            </w:r>
          </w:p>
          <w:p w:rsidR="00C60A3A" w:rsidRPr="00BF35A2" w:rsidRDefault="00C60A3A" w:rsidP="00E6156F">
            <w:pPr>
              <w:pStyle w:val="phtableitemizedlist2"/>
              <w:ind w:right="108"/>
              <w:rPr>
                <w:color w:val="000000" w:themeColor="text1"/>
              </w:rPr>
            </w:pPr>
            <w:r w:rsidRPr="00BF35A2">
              <w:rPr>
                <w:noProof/>
                <w:color w:val="000000" w:themeColor="text1"/>
              </w:rPr>
              <w:drawing>
                <wp:inline distT="0" distB="0" distL="0" distR="0" wp14:anchorId="2C0C233A" wp14:editId="68B026DC">
                  <wp:extent cx="219075" cy="266700"/>
                  <wp:effectExtent l="19050" t="19050" r="28575" b="1905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66700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35A2">
              <w:rPr>
                <w:color w:val="000000" w:themeColor="text1"/>
              </w:rPr>
              <w:t xml:space="preserve"> – «В подписи отказано»;</w:t>
            </w:r>
          </w:p>
          <w:p w:rsidR="00C60A3A" w:rsidRPr="00BF35A2" w:rsidRDefault="00C60A3A" w:rsidP="00E6156F">
            <w:pPr>
              <w:pStyle w:val="phtableitemizedlist2"/>
              <w:ind w:right="108"/>
              <w:rPr>
                <w:color w:val="000000" w:themeColor="text1"/>
              </w:rPr>
            </w:pPr>
            <w:r w:rsidRPr="00BF35A2">
              <w:rPr>
                <w:noProof/>
                <w:color w:val="000000" w:themeColor="text1"/>
              </w:rPr>
              <w:drawing>
                <wp:inline distT="0" distB="0" distL="0" distR="0" wp14:anchorId="616CFF49" wp14:editId="2D8A73F4">
                  <wp:extent cx="219075" cy="219075"/>
                  <wp:effectExtent l="19050" t="19050" r="28575" b="2857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35A2">
              <w:rPr>
                <w:color w:val="000000" w:themeColor="text1"/>
              </w:rPr>
              <w:t xml:space="preserve"> – «Подписан»</w:t>
            </w:r>
          </w:p>
        </w:tc>
      </w:tr>
    </w:tbl>
    <w:p w:rsidR="00C60A3A" w:rsidRPr="00BF35A2" w:rsidRDefault="00C60A3A" w:rsidP="00C60A3A">
      <w:pPr>
        <w:pStyle w:val="phnormal"/>
        <w:rPr>
          <w:color w:val="000000" w:themeColor="text1"/>
        </w:rPr>
      </w:pPr>
    </w:p>
    <w:p w:rsidR="00C60A3A" w:rsidRPr="00BF35A2" w:rsidRDefault="00C60A3A" w:rsidP="00C60A3A">
      <w:pPr>
        <w:pStyle w:val="phnormal"/>
        <w:rPr>
          <w:color w:val="000000" w:themeColor="text1"/>
        </w:rPr>
      </w:pPr>
      <w:r w:rsidRPr="00BF35A2">
        <w:rPr>
          <w:color w:val="000000" w:themeColor="text1"/>
        </w:rPr>
        <w:lastRenderedPageBreak/>
        <w:t>Проанализируйте найденные записи по столбцам «Статус передачи СЭМД», «Ошибки» и «Статус подписания». Устраните причины возникновения ошибок в случае их наличия.</w:t>
      </w:r>
    </w:p>
    <w:p w:rsidR="00C60A3A" w:rsidRPr="00BF35A2" w:rsidRDefault="00C60A3A" w:rsidP="00C60A3A">
      <w:pPr>
        <w:pStyle w:val="10"/>
        <w:rPr>
          <w:color w:val="000000" w:themeColor="text1"/>
        </w:rPr>
      </w:pPr>
      <w:bookmarkStart w:id="102" w:name="_Toc89870765"/>
      <w:bookmarkStart w:id="103" w:name="_Toc114831095"/>
      <w:bookmarkStart w:id="104" w:name="_Toc142405238"/>
      <w:bookmarkStart w:id="105" w:name="_Toc147325538"/>
      <w:bookmarkStart w:id="106" w:name="_Toc154099360"/>
      <w:bookmarkStart w:id="107" w:name="_Toc183078868"/>
      <w:r w:rsidRPr="00BF35A2">
        <w:rPr>
          <w:color w:val="000000" w:themeColor="text1"/>
        </w:rPr>
        <w:lastRenderedPageBreak/>
        <w:t>Сводный отчет по переданным СЭМД</w:t>
      </w:r>
      <w:bookmarkEnd w:id="102"/>
      <w:bookmarkEnd w:id="103"/>
      <w:bookmarkEnd w:id="104"/>
      <w:bookmarkEnd w:id="105"/>
      <w:bookmarkEnd w:id="106"/>
      <w:bookmarkEnd w:id="107"/>
    </w:p>
    <w:p w:rsidR="00C60A3A" w:rsidRPr="00BF35A2" w:rsidRDefault="00C60A3A" w:rsidP="00C60A3A">
      <w:pPr>
        <w:pStyle w:val="phnormal"/>
        <w:rPr>
          <w:color w:val="000000" w:themeColor="text1"/>
        </w:rPr>
      </w:pPr>
      <w:bookmarkStart w:id="108" w:name="_Hlk113968506"/>
      <w:r w:rsidRPr="00BF35A2">
        <w:rPr>
          <w:color w:val="000000" w:themeColor="text1"/>
        </w:rPr>
        <w:t>В Системе пользователю доступна возможность просмотра сводной информации по СЭМД, отправленным в РЭМД.</w:t>
      </w:r>
    </w:p>
    <w:p w:rsidR="00C60A3A" w:rsidRPr="00BF35A2" w:rsidRDefault="00C60A3A" w:rsidP="00C60A3A">
      <w:pPr>
        <w:pStyle w:val="phlistitemizedtitle"/>
        <w:rPr>
          <w:color w:val="000000" w:themeColor="text1"/>
        </w:rPr>
      </w:pPr>
      <w:r w:rsidRPr="00BF35A2">
        <w:rPr>
          <w:color w:val="000000" w:themeColor="text1"/>
        </w:rPr>
        <w:t>Чтобы просмотреть сводный отчет, выполните следующие действия:</w:t>
      </w:r>
    </w:p>
    <w:p w:rsidR="00C60A3A" w:rsidRPr="00BF35A2" w:rsidRDefault="00C60A3A" w:rsidP="00C60A3A">
      <w:pPr>
        <w:pStyle w:val="phlistitemized1"/>
        <w:ind w:left="1315" w:right="-2" w:hanging="464"/>
        <w:rPr>
          <w:color w:val="000000" w:themeColor="text1"/>
        </w:rPr>
      </w:pPr>
      <w:r w:rsidRPr="00BF35A2">
        <w:rPr>
          <w:color w:val="000000" w:themeColor="text1"/>
        </w:rPr>
        <w:t>выберите пункт главного меню «Аналитика/ РЭМД/ Сводный отчет по РЭМД». Откроется форма формирования отчета (</w:t>
      </w:r>
      <w:r w:rsidRPr="00BF35A2">
        <w:rPr>
          <w:color w:val="000000" w:themeColor="text1"/>
        </w:rPr>
        <w:fldChar w:fldCharType="begin"/>
      </w:r>
      <w:r w:rsidRPr="00BF35A2">
        <w:rPr>
          <w:color w:val="000000" w:themeColor="text1"/>
        </w:rPr>
        <w:instrText xml:space="preserve"> REF _Ref147317721 \h </w:instrText>
      </w:r>
      <w:r w:rsidRPr="00BF35A2">
        <w:rPr>
          <w:color w:val="000000" w:themeColor="text1"/>
        </w:rPr>
      </w:r>
      <w:r w:rsidRPr="00BF35A2">
        <w:rPr>
          <w:color w:val="000000" w:themeColor="text1"/>
        </w:rPr>
        <w:fldChar w:fldCharType="separate"/>
      </w:r>
      <w:r w:rsidR="0018295D" w:rsidRPr="00BF35A2">
        <w:rPr>
          <w:color w:val="000000" w:themeColor="text1"/>
        </w:rPr>
        <w:t xml:space="preserve">Рисунок </w:t>
      </w:r>
      <w:r w:rsidR="0018295D">
        <w:rPr>
          <w:noProof/>
          <w:color w:val="000000" w:themeColor="text1"/>
        </w:rPr>
        <w:t>47</w:t>
      </w:r>
      <w:r w:rsidRPr="00BF35A2">
        <w:rPr>
          <w:color w:val="000000" w:themeColor="text1"/>
        </w:rPr>
        <w:fldChar w:fldCharType="end"/>
      </w:r>
      <w:r w:rsidRPr="00BF35A2">
        <w:rPr>
          <w:color w:val="000000" w:themeColor="text1"/>
        </w:rPr>
        <w:t>).</w:t>
      </w:r>
    </w:p>
    <w:p w:rsidR="00C60A3A" w:rsidRPr="00BF35A2" w:rsidRDefault="00C60A3A" w:rsidP="00C60A3A">
      <w:pPr>
        <w:pStyle w:val="phfigure"/>
        <w:rPr>
          <w:color w:val="000000" w:themeColor="text1"/>
        </w:rPr>
      </w:pPr>
      <w:r w:rsidRPr="00BF35A2">
        <w:rPr>
          <w:noProof/>
          <w:color w:val="000000" w:themeColor="text1"/>
        </w:rPr>
        <w:drawing>
          <wp:inline distT="0" distB="0" distL="0" distR="0" wp14:anchorId="0E3724A1" wp14:editId="7484DA19">
            <wp:extent cx="6186170" cy="2301875"/>
            <wp:effectExtent l="19050" t="19050" r="24130" b="222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2301875"/>
                    </a:xfrm>
                    <a:prstGeom prst="rect">
                      <a:avLst/>
                    </a:prstGeom>
                    <a:ln w="12696" cmpd="sng">
                      <a:solidFill>
                        <a:sysClr val="windowText" lastClr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C60A3A" w:rsidRPr="00BF35A2" w:rsidRDefault="00C60A3A" w:rsidP="00C60A3A">
      <w:pPr>
        <w:pStyle w:val="phfiguretitle"/>
        <w:rPr>
          <w:color w:val="000000" w:themeColor="text1"/>
        </w:rPr>
      </w:pPr>
      <w:bookmarkStart w:id="109" w:name="_Ref147317721"/>
      <w:r w:rsidRPr="00BF35A2">
        <w:rPr>
          <w:color w:val="000000" w:themeColor="text1"/>
        </w:rPr>
        <w:t xml:space="preserve">Рисунок </w:t>
      </w:r>
      <w:r w:rsidRPr="00BF35A2">
        <w:rPr>
          <w:color w:val="000000" w:themeColor="text1"/>
        </w:rPr>
        <w:fldChar w:fldCharType="begin"/>
      </w:r>
      <w:r w:rsidRPr="00BF35A2">
        <w:rPr>
          <w:color w:val="000000" w:themeColor="text1"/>
        </w:rPr>
        <w:instrText xml:space="preserve"> SEQ Рисунок \* ARABIC </w:instrText>
      </w:r>
      <w:r w:rsidRPr="00BF35A2">
        <w:rPr>
          <w:color w:val="000000" w:themeColor="text1"/>
        </w:rPr>
        <w:fldChar w:fldCharType="separate"/>
      </w:r>
      <w:r w:rsidR="0018295D">
        <w:rPr>
          <w:noProof/>
          <w:color w:val="000000" w:themeColor="text1"/>
        </w:rPr>
        <w:t>47</w:t>
      </w:r>
      <w:r w:rsidRPr="00BF35A2">
        <w:rPr>
          <w:color w:val="000000" w:themeColor="text1"/>
        </w:rPr>
        <w:fldChar w:fldCharType="end"/>
      </w:r>
      <w:bookmarkStart w:id="110" w:name="_Ref89852164"/>
      <w:bookmarkEnd w:id="109"/>
      <w:r w:rsidRPr="00BF35A2">
        <w:rPr>
          <w:rFonts w:cs="Times New Roman"/>
          <w:color w:val="000000" w:themeColor="text1"/>
        </w:rPr>
        <w:t xml:space="preserve"> </w:t>
      </w:r>
      <w:r w:rsidRPr="00BF35A2">
        <w:rPr>
          <w:color w:val="000000" w:themeColor="text1"/>
        </w:rPr>
        <w:t>–</w:t>
      </w:r>
      <w:bookmarkEnd w:id="110"/>
      <w:r w:rsidRPr="00BF35A2">
        <w:rPr>
          <w:color w:val="000000" w:themeColor="text1"/>
        </w:rPr>
        <w:t xml:space="preserve"> Форма формирования отчета</w:t>
      </w:r>
    </w:p>
    <w:p w:rsidR="00C60A3A" w:rsidRPr="00BF35A2" w:rsidRDefault="00C60A3A" w:rsidP="00C60A3A">
      <w:pPr>
        <w:pStyle w:val="phlistitemized1"/>
        <w:ind w:left="1315" w:right="-2" w:hanging="464"/>
        <w:rPr>
          <w:color w:val="000000" w:themeColor="text1"/>
        </w:rPr>
      </w:pPr>
      <w:r w:rsidRPr="00BF35A2">
        <w:rPr>
          <w:color w:val="000000" w:themeColor="text1"/>
        </w:rPr>
        <w:t>задайте параметры формирования сводного отчета в соответствии с таблицей ниже (</w:t>
      </w:r>
      <w:r w:rsidRPr="00BF35A2">
        <w:rPr>
          <w:color w:val="000000" w:themeColor="text1"/>
        </w:rPr>
        <w:fldChar w:fldCharType="begin"/>
      </w:r>
      <w:r w:rsidRPr="00BF35A2">
        <w:rPr>
          <w:color w:val="000000" w:themeColor="text1"/>
        </w:rPr>
        <w:instrText xml:space="preserve"> REF _Ref113968175 \h </w:instrText>
      </w:r>
      <w:r w:rsidRPr="00BF35A2">
        <w:rPr>
          <w:color w:val="000000" w:themeColor="text1"/>
        </w:rPr>
      </w:r>
      <w:r w:rsidRPr="00BF35A2">
        <w:rPr>
          <w:color w:val="000000" w:themeColor="text1"/>
        </w:rPr>
        <w:fldChar w:fldCharType="separate"/>
      </w:r>
      <w:r w:rsidR="0018295D" w:rsidRPr="00BF35A2">
        <w:rPr>
          <w:color w:val="000000" w:themeColor="text1"/>
        </w:rPr>
        <w:t xml:space="preserve">Таблица </w:t>
      </w:r>
      <w:r w:rsidR="0018295D">
        <w:rPr>
          <w:noProof/>
          <w:color w:val="000000" w:themeColor="text1"/>
        </w:rPr>
        <w:t>10</w:t>
      </w:r>
      <w:r w:rsidRPr="00BF35A2">
        <w:rPr>
          <w:color w:val="000000" w:themeColor="text1"/>
        </w:rPr>
        <w:fldChar w:fldCharType="end"/>
      </w:r>
      <w:r w:rsidRPr="00BF35A2">
        <w:rPr>
          <w:color w:val="000000" w:themeColor="text1"/>
        </w:rPr>
        <w:t>);</w:t>
      </w:r>
    </w:p>
    <w:p w:rsidR="00C60A3A" w:rsidRPr="00BF35A2" w:rsidRDefault="00C60A3A" w:rsidP="00C60A3A">
      <w:pPr>
        <w:pStyle w:val="phtabletitle"/>
        <w:rPr>
          <w:color w:val="000000" w:themeColor="text1"/>
        </w:rPr>
      </w:pPr>
      <w:bookmarkStart w:id="111" w:name="_Ref113968175"/>
      <w:r w:rsidRPr="00BF35A2">
        <w:rPr>
          <w:color w:val="000000" w:themeColor="text1"/>
        </w:rPr>
        <w:t xml:space="preserve">Таблица </w:t>
      </w:r>
      <w:r w:rsidRPr="00BF35A2">
        <w:rPr>
          <w:color w:val="000000" w:themeColor="text1"/>
        </w:rPr>
        <w:fldChar w:fldCharType="begin"/>
      </w:r>
      <w:r w:rsidRPr="00BF35A2">
        <w:rPr>
          <w:color w:val="000000" w:themeColor="text1"/>
        </w:rPr>
        <w:instrText>SEQ Таблица \* ARABIC</w:instrText>
      </w:r>
      <w:r w:rsidRPr="00BF35A2">
        <w:rPr>
          <w:color w:val="000000" w:themeColor="text1"/>
        </w:rPr>
        <w:fldChar w:fldCharType="separate"/>
      </w:r>
      <w:r w:rsidR="0018295D">
        <w:rPr>
          <w:noProof/>
          <w:color w:val="000000" w:themeColor="text1"/>
        </w:rPr>
        <w:t>10</w:t>
      </w:r>
      <w:r w:rsidRPr="00BF35A2">
        <w:rPr>
          <w:color w:val="000000" w:themeColor="text1"/>
        </w:rPr>
        <w:fldChar w:fldCharType="end"/>
      </w:r>
      <w:bookmarkEnd w:id="111"/>
      <w:r w:rsidRPr="00BF35A2">
        <w:rPr>
          <w:color w:val="000000" w:themeColor="text1"/>
        </w:rPr>
        <w:t xml:space="preserve"> – Параметры формирования сводного отчета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463"/>
        <w:gridCol w:w="7725"/>
      </w:tblGrid>
      <w:tr w:rsidR="00C60A3A" w:rsidRPr="00BF35A2" w:rsidTr="00E6156F">
        <w:trPr>
          <w:tblHeader/>
        </w:trPr>
        <w:tc>
          <w:tcPr>
            <w:tcW w:w="1209" w:type="pct"/>
          </w:tcPr>
          <w:p w:rsidR="00C60A3A" w:rsidRPr="00BF35A2" w:rsidRDefault="00C60A3A" w:rsidP="00E6156F">
            <w:pPr>
              <w:pStyle w:val="phtablecolcaption"/>
              <w:rPr>
                <w:b w:val="0"/>
                <w:bCs w:val="0"/>
                <w:color w:val="000000" w:themeColor="text1"/>
              </w:rPr>
            </w:pPr>
            <w:r w:rsidRPr="00BF35A2">
              <w:rPr>
                <w:bCs w:val="0"/>
                <w:color w:val="000000" w:themeColor="text1"/>
              </w:rPr>
              <w:t>Наименование</w:t>
            </w:r>
          </w:p>
        </w:tc>
        <w:tc>
          <w:tcPr>
            <w:tcW w:w="3791" w:type="pct"/>
          </w:tcPr>
          <w:p w:rsidR="00C60A3A" w:rsidRPr="00BF35A2" w:rsidRDefault="00C60A3A" w:rsidP="00E6156F">
            <w:pPr>
              <w:pStyle w:val="phtablecolcaption"/>
              <w:rPr>
                <w:b w:val="0"/>
                <w:bCs w:val="0"/>
                <w:color w:val="000000" w:themeColor="text1"/>
              </w:rPr>
            </w:pPr>
            <w:r w:rsidRPr="00BF35A2">
              <w:rPr>
                <w:bCs w:val="0"/>
                <w:color w:val="000000" w:themeColor="text1"/>
              </w:rPr>
              <w:t>Описание</w:t>
            </w:r>
          </w:p>
        </w:tc>
      </w:tr>
      <w:tr w:rsidR="00C60A3A" w:rsidRPr="00BF35A2" w:rsidTr="00E6156F">
        <w:tc>
          <w:tcPr>
            <w:tcW w:w="1209" w:type="pct"/>
          </w:tcPr>
          <w:p w:rsidR="00C60A3A" w:rsidRPr="00BF35A2" w:rsidRDefault="00C60A3A" w:rsidP="00E6156F">
            <w:pPr>
              <w:pStyle w:val="phtablecellleft"/>
              <w:rPr>
                <w:color w:val="000000" w:themeColor="text1"/>
              </w:rPr>
            </w:pPr>
            <w:r w:rsidRPr="00BF35A2">
              <w:rPr>
                <w:color w:val="000000" w:themeColor="text1"/>
              </w:rPr>
              <w:t>Дата с</w:t>
            </w:r>
          </w:p>
        </w:tc>
        <w:tc>
          <w:tcPr>
            <w:tcW w:w="3791" w:type="pct"/>
          </w:tcPr>
          <w:p w:rsidR="00C60A3A" w:rsidRPr="00BF35A2" w:rsidRDefault="00C60A3A" w:rsidP="00E6156F">
            <w:pPr>
              <w:pStyle w:val="phtablecellleft"/>
              <w:rPr>
                <w:color w:val="000000" w:themeColor="text1"/>
              </w:rPr>
            </w:pPr>
            <w:r w:rsidRPr="00BF35A2">
              <w:rPr>
                <w:color w:val="000000" w:themeColor="text1"/>
              </w:rPr>
              <w:t>Дата начала периода формирования отчета.</w:t>
            </w:r>
          </w:p>
          <w:p w:rsidR="00C60A3A" w:rsidRPr="00BF35A2" w:rsidRDefault="00C60A3A" w:rsidP="00E6156F">
            <w:pPr>
              <w:pStyle w:val="phtablecellleft"/>
              <w:rPr>
                <w:color w:val="000000" w:themeColor="text1"/>
              </w:rPr>
            </w:pPr>
            <w:r w:rsidRPr="00BF35A2">
              <w:rPr>
                <w:color w:val="000000" w:themeColor="text1"/>
              </w:rPr>
              <w:t xml:space="preserve">Выбирается из календаря с помощью кнопки </w:t>
            </w:r>
            <w:r w:rsidRPr="00BF35A2">
              <w:rPr>
                <w:noProof/>
                <w:color w:val="000000" w:themeColor="text1"/>
              </w:rPr>
              <w:drawing>
                <wp:inline distT="0" distB="0" distL="0" distR="0" wp14:anchorId="27AFF854" wp14:editId="24D6831D">
                  <wp:extent cx="209550" cy="200025"/>
                  <wp:effectExtent l="19050" t="19050" r="19050" b="28575"/>
                  <wp:docPr id="61" name="Рисунок 61" descr="_scroll_external/attachments/worddavf220e5de5c6a429392fd4697a2f313eb-8fd3ccfb701af0a25ad766378896205fe71b846cf22b634fefe72ba7389831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0737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0025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35A2">
              <w:rPr>
                <w:color w:val="000000" w:themeColor="text1"/>
              </w:rPr>
              <w:t>. По умолчанию установлена дата начала текущей месяца</w:t>
            </w:r>
          </w:p>
        </w:tc>
      </w:tr>
      <w:tr w:rsidR="00C60A3A" w:rsidRPr="00BF35A2" w:rsidTr="00E6156F">
        <w:tc>
          <w:tcPr>
            <w:tcW w:w="1209" w:type="pct"/>
          </w:tcPr>
          <w:p w:rsidR="00C60A3A" w:rsidRPr="00BF35A2" w:rsidRDefault="00C60A3A" w:rsidP="00E6156F">
            <w:pPr>
              <w:pStyle w:val="phtablecellleft"/>
              <w:rPr>
                <w:color w:val="000000" w:themeColor="text1"/>
              </w:rPr>
            </w:pPr>
            <w:r w:rsidRPr="00BF35A2">
              <w:rPr>
                <w:color w:val="000000" w:themeColor="text1"/>
              </w:rPr>
              <w:t>Дата по</w:t>
            </w:r>
          </w:p>
        </w:tc>
        <w:tc>
          <w:tcPr>
            <w:tcW w:w="3791" w:type="pct"/>
          </w:tcPr>
          <w:p w:rsidR="00C60A3A" w:rsidRPr="00BF35A2" w:rsidRDefault="00C60A3A" w:rsidP="00E6156F">
            <w:pPr>
              <w:pStyle w:val="phtablecellleft"/>
              <w:rPr>
                <w:color w:val="000000" w:themeColor="text1"/>
              </w:rPr>
            </w:pPr>
            <w:r w:rsidRPr="00BF35A2">
              <w:rPr>
                <w:color w:val="000000" w:themeColor="text1"/>
              </w:rPr>
              <w:t>Дата окончания периода формирования СЭМД.</w:t>
            </w:r>
          </w:p>
          <w:p w:rsidR="00C60A3A" w:rsidRPr="00BF35A2" w:rsidRDefault="00C60A3A" w:rsidP="00E6156F">
            <w:pPr>
              <w:pStyle w:val="phtablecellleft"/>
              <w:rPr>
                <w:color w:val="000000" w:themeColor="text1"/>
              </w:rPr>
            </w:pPr>
            <w:r w:rsidRPr="00BF35A2">
              <w:rPr>
                <w:color w:val="000000" w:themeColor="text1"/>
              </w:rPr>
              <w:t xml:space="preserve">Выбирается из календаря с помощью кнопки </w:t>
            </w:r>
            <w:r w:rsidRPr="00BF35A2">
              <w:rPr>
                <w:noProof/>
                <w:color w:val="000000" w:themeColor="text1"/>
              </w:rPr>
              <w:drawing>
                <wp:inline distT="0" distB="0" distL="0" distR="0" wp14:anchorId="5470A5C8" wp14:editId="0094D6FB">
                  <wp:extent cx="209550" cy="200025"/>
                  <wp:effectExtent l="19050" t="19050" r="19050" b="28575"/>
                  <wp:docPr id="62" name="Рисунок 62" descr="_scroll_external/attachments/worddavf220e5de5c6a429392fd4697a2f313eb-8fd3ccfb701af0a25ad766378896205fe71b846cf22b634fefe72ba7389831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2425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0025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35A2">
              <w:rPr>
                <w:color w:val="000000" w:themeColor="text1"/>
              </w:rPr>
              <w:t>. По умолчанию установлена текущая дата</w:t>
            </w:r>
          </w:p>
        </w:tc>
      </w:tr>
      <w:tr w:rsidR="00C60A3A" w:rsidRPr="00BF35A2" w:rsidTr="00E6156F">
        <w:tc>
          <w:tcPr>
            <w:tcW w:w="1209" w:type="pct"/>
          </w:tcPr>
          <w:p w:rsidR="00C60A3A" w:rsidRPr="00BF35A2" w:rsidRDefault="00C60A3A" w:rsidP="00E6156F">
            <w:pPr>
              <w:pStyle w:val="phtablecellleft"/>
              <w:rPr>
                <w:color w:val="000000" w:themeColor="text1"/>
              </w:rPr>
            </w:pPr>
            <w:r w:rsidRPr="00BF35A2">
              <w:rPr>
                <w:color w:val="000000" w:themeColor="text1"/>
              </w:rPr>
              <w:t>Тип документа</w:t>
            </w:r>
          </w:p>
        </w:tc>
        <w:tc>
          <w:tcPr>
            <w:tcW w:w="3791" w:type="pct"/>
          </w:tcPr>
          <w:p w:rsidR="00C60A3A" w:rsidRPr="00BF35A2" w:rsidRDefault="00C60A3A" w:rsidP="00E6156F">
            <w:pPr>
              <w:pStyle w:val="phtablecellleft"/>
              <w:rPr>
                <w:color w:val="000000" w:themeColor="text1"/>
              </w:rPr>
            </w:pPr>
            <w:r w:rsidRPr="00BF35A2">
              <w:rPr>
                <w:color w:val="000000" w:themeColor="text1"/>
              </w:rPr>
              <w:t>Вид сформированных СЭМД для формирования сводного отчета.</w:t>
            </w:r>
          </w:p>
          <w:p w:rsidR="00C60A3A" w:rsidRPr="00BF35A2" w:rsidRDefault="00C60A3A" w:rsidP="00E6156F">
            <w:pPr>
              <w:pStyle w:val="phtablecellleft"/>
              <w:rPr>
                <w:color w:val="000000" w:themeColor="text1"/>
              </w:rPr>
            </w:pPr>
            <w:r w:rsidRPr="00BF35A2">
              <w:rPr>
                <w:color w:val="000000" w:themeColor="text1"/>
              </w:rPr>
              <w:t xml:space="preserve">Выбирается из справочника с помощью кнопки </w:t>
            </w:r>
            <w:r w:rsidRPr="00BF35A2">
              <w:rPr>
                <w:noProof/>
                <w:color w:val="000000" w:themeColor="text1"/>
              </w:rPr>
              <w:drawing>
                <wp:inline distT="0" distB="0" distL="0" distR="0" wp14:anchorId="69080F2F" wp14:editId="753B5A29">
                  <wp:extent cx="209550" cy="190500"/>
                  <wp:effectExtent l="19050" t="19050" r="19050" b="19050"/>
                  <wp:docPr id="63" name="Рисунок 63" descr="_scroll_external/attachments/worddavdae44b203ef89fc60aaccdbe1151abc5-707262a0e1b85ff8b3159de71ec53ea3f36f2040be893dea38a6ab9cdfd039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132680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35A2">
              <w:rPr>
                <w:color w:val="000000" w:themeColor="text1"/>
              </w:rPr>
              <w:t>. По умолчанию установлено значение «Все»</w:t>
            </w:r>
          </w:p>
        </w:tc>
      </w:tr>
      <w:tr w:rsidR="00C60A3A" w:rsidRPr="00BF35A2" w:rsidTr="00E6156F">
        <w:tc>
          <w:tcPr>
            <w:tcW w:w="1209" w:type="pct"/>
          </w:tcPr>
          <w:p w:rsidR="00C60A3A" w:rsidRPr="00BF35A2" w:rsidRDefault="00C60A3A" w:rsidP="00E6156F">
            <w:pPr>
              <w:pStyle w:val="phtablecellleft"/>
              <w:rPr>
                <w:color w:val="000000" w:themeColor="text1"/>
              </w:rPr>
            </w:pPr>
            <w:r w:rsidRPr="00BF35A2">
              <w:rPr>
                <w:color w:val="000000" w:themeColor="text1"/>
              </w:rPr>
              <w:t>Наименование МО</w:t>
            </w:r>
          </w:p>
        </w:tc>
        <w:tc>
          <w:tcPr>
            <w:tcW w:w="3791" w:type="pct"/>
          </w:tcPr>
          <w:p w:rsidR="00C60A3A" w:rsidRPr="00BF35A2" w:rsidRDefault="00C60A3A" w:rsidP="00E6156F">
            <w:pPr>
              <w:pStyle w:val="phtablecellleft"/>
              <w:rPr>
                <w:color w:val="000000" w:themeColor="text1"/>
              </w:rPr>
            </w:pPr>
            <w:r w:rsidRPr="00BF35A2">
              <w:rPr>
                <w:color w:val="000000" w:themeColor="text1"/>
              </w:rPr>
              <w:t>Наименование МО, в рамках которой сформированы СЭМД.</w:t>
            </w:r>
          </w:p>
          <w:p w:rsidR="00C60A3A" w:rsidRPr="00BF35A2" w:rsidRDefault="00C60A3A" w:rsidP="00E6156F">
            <w:pPr>
              <w:pStyle w:val="phtablecellleft"/>
              <w:rPr>
                <w:color w:val="000000" w:themeColor="text1"/>
              </w:rPr>
            </w:pPr>
            <w:r w:rsidRPr="00BF35A2">
              <w:rPr>
                <w:color w:val="000000" w:themeColor="text1"/>
              </w:rPr>
              <w:lastRenderedPageBreak/>
              <w:t xml:space="preserve">Выбирается из справочника с помощью кнопки </w:t>
            </w:r>
            <w:r w:rsidRPr="00BF35A2">
              <w:rPr>
                <w:noProof/>
                <w:color w:val="000000" w:themeColor="text1"/>
              </w:rPr>
              <w:drawing>
                <wp:inline distT="0" distB="0" distL="0" distR="0" wp14:anchorId="00FEC545" wp14:editId="48E28A9C">
                  <wp:extent cx="209550" cy="190500"/>
                  <wp:effectExtent l="19050" t="19050" r="19050" b="19050"/>
                  <wp:docPr id="99968" name="Рисунок 99968" descr="_scroll_external/attachments/worddavdae44b203ef89fc60aaccdbe1151abc5-707262a0e1b85ff8b3159de71ec53ea3f36f2040be893dea38a6ab9cdfd039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117095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ln w="12696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35A2">
              <w:rPr>
                <w:color w:val="000000" w:themeColor="text1"/>
              </w:rPr>
              <w:t>. По умолчанию указана МО текущего пользователя. Предусмотрена возможность множественного выбора МО</w:t>
            </w:r>
          </w:p>
        </w:tc>
      </w:tr>
    </w:tbl>
    <w:p w:rsidR="00C60A3A" w:rsidRPr="00BF35A2" w:rsidRDefault="00C60A3A" w:rsidP="00C60A3A">
      <w:pPr>
        <w:pStyle w:val="phnormal"/>
        <w:rPr>
          <w:color w:val="000000" w:themeColor="text1"/>
        </w:rPr>
      </w:pPr>
    </w:p>
    <w:p w:rsidR="00C60A3A" w:rsidRPr="00BF35A2" w:rsidRDefault="00C60A3A" w:rsidP="00C60A3A">
      <w:pPr>
        <w:pStyle w:val="phlistitemized1"/>
        <w:ind w:left="1315" w:right="-2" w:hanging="464"/>
        <w:rPr>
          <w:b/>
          <w:color w:val="000000" w:themeColor="text1"/>
        </w:rPr>
      </w:pPr>
      <w:r w:rsidRPr="00BF35A2">
        <w:rPr>
          <w:color w:val="000000" w:themeColor="text1"/>
        </w:rPr>
        <w:t>нажмите на кнопку «Найти». Сформируется сводный отчет по передаче документов в РЭМД с учетом заданных параметров формирования. Описание столбцов сводного отчета представлено в таблице ниже (</w:t>
      </w:r>
      <w:r w:rsidRPr="00BF35A2">
        <w:rPr>
          <w:color w:val="000000" w:themeColor="text1"/>
        </w:rPr>
        <w:fldChar w:fldCharType="begin"/>
      </w:r>
      <w:r w:rsidRPr="00BF35A2">
        <w:rPr>
          <w:color w:val="000000" w:themeColor="text1"/>
        </w:rPr>
        <w:instrText xml:space="preserve"> REF _Ref89852196 \h </w:instrText>
      </w:r>
      <w:r w:rsidRPr="00BF35A2">
        <w:rPr>
          <w:color w:val="000000" w:themeColor="text1"/>
        </w:rPr>
      </w:r>
      <w:r w:rsidRPr="00BF35A2">
        <w:rPr>
          <w:color w:val="000000" w:themeColor="text1"/>
        </w:rPr>
        <w:fldChar w:fldCharType="separate"/>
      </w:r>
      <w:r w:rsidR="0018295D" w:rsidRPr="00BF35A2">
        <w:rPr>
          <w:color w:val="000000" w:themeColor="text1"/>
        </w:rPr>
        <w:t xml:space="preserve">Таблица </w:t>
      </w:r>
      <w:r w:rsidR="0018295D">
        <w:rPr>
          <w:noProof/>
          <w:color w:val="000000" w:themeColor="text1"/>
        </w:rPr>
        <w:t>11</w:t>
      </w:r>
      <w:r w:rsidRPr="00BF35A2">
        <w:rPr>
          <w:color w:val="000000" w:themeColor="text1"/>
        </w:rPr>
        <w:fldChar w:fldCharType="end"/>
      </w:r>
      <w:r w:rsidRPr="00BF35A2">
        <w:rPr>
          <w:color w:val="000000" w:themeColor="text1"/>
        </w:rPr>
        <w:t>).</w:t>
      </w:r>
    </w:p>
    <w:p w:rsidR="00C60A3A" w:rsidRPr="00BF35A2" w:rsidRDefault="00C60A3A" w:rsidP="00C60A3A">
      <w:pPr>
        <w:pStyle w:val="phtabletitle"/>
        <w:rPr>
          <w:color w:val="000000" w:themeColor="text1"/>
        </w:rPr>
      </w:pPr>
      <w:bookmarkStart w:id="112" w:name="_Ref89852196"/>
      <w:r w:rsidRPr="00BF35A2">
        <w:rPr>
          <w:color w:val="000000" w:themeColor="text1"/>
        </w:rPr>
        <w:t xml:space="preserve">Таблица </w:t>
      </w:r>
      <w:r w:rsidRPr="00BF35A2">
        <w:rPr>
          <w:color w:val="000000" w:themeColor="text1"/>
        </w:rPr>
        <w:fldChar w:fldCharType="begin"/>
      </w:r>
      <w:r w:rsidRPr="00BF35A2">
        <w:rPr>
          <w:color w:val="000000" w:themeColor="text1"/>
        </w:rPr>
        <w:instrText>SEQ Таблица \* ARABIC</w:instrText>
      </w:r>
      <w:r w:rsidRPr="00BF35A2">
        <w:rPr>
          <w:color w:val="000000" w:themeColor="text1"/>
        </w:rPr>
        <w:fldChar w:fldCharType="separate"/>
      </w:r>
      <w:r w:rsidR="0018295D">
        <w:rPr>
          <w:noProof/>
          <w:color w:val="000000" w:themeColor="text1"/>
        </w:rPr>
        <w:t>11</w:t>
      </w:r>
      <w:r w:rsidRPr="00BF35A2">
        <w:rPr>
          <w:color w:val="000000" w:themeColor="text1"/>
        </w:rPr>
        <w:fldChar w:fldCharType="end"/>
      </w:r>
      <w:bookmarkEnd w:id="112"/>
      <w:r w:rsidRPr="00BF35A2">
        <w:rPr>
          <w:color w:val="000000" w:themeColor="text1"/>
        </w:rPr>
        <w:t xml:space="preserve"> – Описание столбцов сводного отчета по РЭМД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741"/>
        <w:gridCol w:w="7447"/>
      </w:tblGrid>
      <w:tr w:rsidR="00C60A3A" w:rsidRPr="00BF35A2" w:rsidTr="00E6156F">
        <w:trPr>
          <w:tblHeader/>
        </w:trPr>
        <w:tc>
          <w:tcPr>
            <w:tcW w:w="1345" w:type="pct"/>
          </w:tcPr>
          <w:p w:rsidR="00C60A3A" w:rsidRPr="00BF35A2" w:rsidRDefault="00C60A3A" w:rsidP="00E6156F">
            <w:pPr>
              <w:pStyle w:val="phtablecolcaption"/>
              <w:rPr>
                <w:color w:val="000000" w:themeColor="text1"/>
              </w:rPr>
            </w:pPr>
            <w:r w:rsidRPr="00BF35A2">
              <w:rPr>
                <w:color w:val="000000" w:themeColor="text1"/>
              </w:rPr>
              <w:t>Наименование столбца</w:t>
            </w:r>
          </w:p>
        </w:tc>
        <w:tc>
          <w:tcPr>
            <w:tcW w:w="3655" w:type="pct"/>
          </w:tcPr>
          <w:p w:rsidR="00C60A3A" w:rsidRPr="00BF35A2" w:rsidRDefault="00C60A3A" w:rsidP="00E6156F">
            <w:pPr>
              <w:pStyle w:val="phtablecolcaption"/>
              <w:rPr>
                <w:color w:val="000000" w:themeColor="text1"/>
              </w:rPr>
            </w:pPr>
            <w:r w:rsidRPr="00BF35A2">
              <w:rPr>
                <w:color w:val="000000" w:themeColor="text1"/>
              </w:rPr>
              <w:t>Описание</w:t>
            </w:r>
          </w:p>
        </w:tc>
      </w:tr>
      <w:tr w:rsidR="00C60A3A" w:rsidRPr="00BF35A2" w:rsidTr="00E6156F">
        <w:tc>
          <w:tcPr>
            <w:tcW w:w="1345" w:type="pct"/>
          </w:tcPr>
          <w:p w:rsidR="00C60A3A" w:rsidRPr="00BF35A2" w:rsidRDefault="00C60A3A" w:rsidP="00E6156F">
            <w:pPr>
              <w:pStyle w:val="phtablecellleft"/>
              <w:rPr>
                <w:color w:val="000000" w:themeColor="text1"/>
              </w:rPr>
            </w:pPr>
            <w:r w:rsidRPr="00BF35A2">
              <w:rPr>
                <w:color w:val="000000" w:themeColor="text1"/>
              </w:rPr>
              <w:t>Наименование МО</w:t>
            </w:r>
          </w:p>
        </w:tc>
        <w:tc>
          <w:tcPr>
            <w:tcW w:w="3655" w:type="pct"/>
          </w:tcPr>
          <w:p w:rsidR="00C60A3A" w:rsidRPr="00BF35A2" w:rsidRDefault="00C60A3A" w:rsidP="00E6156F">
            <w:pPr>
              <w:pStyle w:val="phtablecellleft"/>
              <w:rPr>
                <w:color w:val="000000" w:themeColor="text1"/>
                <w:lang w:eastAsia="en-US"/>
              </w:rPr>
            </w:pPr>
            <w:r w:rsidRPr="00BF35A2">
              <w:rPr>
                <w:color w:val="000000" w:themeColor="text1"/>
                <w:lang w:eastAsia="en-US"/>
              </w:rPr>
              <w:t>МО, в рамках которой производилось подписание и отправка документов</w:t>
            </w:r>
          </w:p>
        </w:tc>
      </w:tr>
      <w:tr w:rsidR="00C60A3A" w:rsidRPr="00BF35A2" w:rsidTr="00E6156F">
        <w:tc>
          <w:tcPr>
            <w:tcW w:w="1345" w:type="pct"/>
          </w:tcPr>
          <w:p w:rsidR="00C60A3A" w:rsidRPr="00BF35A2" w:rsidRDefault="00C60A3A" w:rsidP="00E6156F">
            <w:pPr>
              <w:pStyle w:val="phtablecellleft"/>
              <w:rPr>
                <w:color w:val="000000" w:themeColor="text1"/>
              </w:rPr>
            </w:pPr>
            <w:r w:rsidRPr="00BF35A2">
              <w:rPr>
                <w:color w:val="000000" w:themeColor="text1"/>
              </w:rPr>
              <w:t>Отделение МО</w:t>
            </w:r>
          </w:p>
        </w:tc>
        <w:tc>
          <w:tcPr>
            <w:tcW w:w="3655" w:type="pct"/>
          </w:tcPr>
          <w:p w:rsidR="00C60A3A" w:rsidRPr="00BF35A2" w:rsidRDefault="00C60A3A" w:rsidP="00E6156F">
            <w:pPr>
              <w:pStyle w:val="phtablecellleft"/>
              <w:rPr>
                <w:color w:val="000000" w:themeColor="text1"/>
                <w:lang w:eastAsia="en-US"/>
              </w:rPr>
            </w:pPr>
            <w:r w:rsidRPr="00BF35A2">
              <w:rPr>
                <w:color w:val="000000" w:themeColor="text1"/>
                <w:lang w:eastAsia="en-US"/>
              </w:rPr>
              <w:t>Отделение, в рамках которого производилось подписание и отправка документов</w:t>
            </w:r>
          </w:p>
        </w:tc>
      </w:tr>
      <w:tr w:rsidR="00C60A3A" w:rsidRPr="00BF35A2" w:rsidTr="00E6156F">
        <w:tc>
          <w:tcPr>
            <w:tcW w:w="1345" w:type="pct"/>
          </w:tcPr>
          <w:p w:rsidR="00C60A3A" w:rsidRPr="00BF35A2" w:rsidRDefault="00C60A3A" w:rsidP="00E6156F">
            <w:pPr>
              <w:pStyle w:val="phtablecellleft"/>
              <w:rPr>
                <w:color w:val="000000" w:themeColor="text1"/>
              </w:rPr>
            </w:pPr>
            <w:r w:rsidRPr="00BF35A2">
              <w:rPr>
                <w:color w:val="000000" w:themeColor="text1"/>
              </w:rPr>
              <w:t>Структурное подразделение МО</w:t>
            </w:r>
          </w:p>
        </w:tc>
        <w:tc>
          <w:tcPr>
            <w:tcW w:w="3655" w:type="pct"/>
          </w:tcPr>
          <w:p w:rsidR="00C60A3A" w:rsidRPr="00BF35A2" w:rsidRDefault="00C60A3A" w:rsidP="00E6156F">
            <w:pPr>
              <w:pStyle w:val="phtablecellleft"/>
              <w:rPr>
                <w:color w:val="000000" w:themeColor="text1"/>
                <w:lang w:eastAsia="en-US"/>
              </w:rPr>
            </w:pPr>
            <w:r w:rsidRPr="00BF35A2">
              <w:rPr>
                <w:color w:val="000000" w:themeColor="text1"/>
                <w:lang w:eastAsia="en-US"/>
              </w:rPr>
              <w:t>Структурное подразделение МО, в рамках которой производилось подписание и отправка документов</w:t>
            </w:r>
          </w:p>
        </w:tc>
      </w:tr>
      <w:tr w:rsidR="00C60A3A" w:rsidRPr="00BF35A2" w:rsidTr="00E6156F">
        <w:tc>
          <w:tcPr>
            <w:tcW w:w="1345" w:type="pct"/>
          </w:tcPr>
          <w:p w:rsidR="00C60A3A" w:rsidRPr="00BF35A2" w:rsidRDefault="00C60A3A" w:rsidP="00E6156F">
            <w:pPr>
              <w:pStyle w:val="phtablecellleft"/>
              <w:rPr>
                <w:color w:val="000000" w:themeColor="text1"/>
              </w:rPr>
            </w:pPr>
            <w:r w:rsidRPr="00BF35A2">
              <w:rPr>
                <w:color w:val="000000" w:themeColor="text1"/>
              </w:rPr>
              <w:t>OID Структурного подразделения МО</w:t>
            </w:r>
          </w:p>
        </w:tc>
        <w:tc>
          <w:tcPr>
            <w:tcW w:w="3655" w:type="pct"/>
          </w:tcPr>
          <w:p w:rsidR="00C60A3A" w:rsidRPr="00BF35A2" w:rsidRDefault="00C60A3A" w:rsidP="00E6156F">
            <w:pPr>
              <w:pStyle w:val="phtablecellleft"/>
              <w:rPr>
                <w:color w:val="000000" w:themeColor="text1"/>
                <w:lang w:eastAsia="en-US"/>
              </w:rPr>
            </w:pPr>
            <w:r w:rsidRPr="00BF35A2">
              <w:rPr>
                <w:color w:val="000000" w:themeColor="text1"/>
                <w:lang w:val="en-US" w:eastAsia="en-US"/>
              </w:rPr>
              <w:t>OID</w:t>
            </w:r>
            <w:r w:rsidRPr="00BF35A2">
              <w:rPr>
                <w:color w:val="000000" w:themeColor="text1"/>
                <w:lang w:eastAsia="en-US"/>
              </w:rPr>
              <w:t xml:space="preserve"> структурного подразделения МО, в рамках которой производилось подписание и отправка документов</w:t>
            </w:r>
          </w:p>
        </w:tc>
      </w:tr>
      <w:tr w:rsidR="00C60A3A" w:rsidRPr="00BF35A2" w:rsidTr="00E6156F">
        <w:tc>
          <w:tcPr>
            <w:tcW w:w="1345" w:type="pct"/>
          </w:tcPr>
          <w:p w:rsidR="00C60A3A" w:rsidRPr="00BF35A2" w:rsidRDefault="00C60A3A" w:rsidP="00E6156F">
            <w:pPr>
              <w:pStyle w:val="phtablecellleft"/>
              <w:rPr>
                <w:color w:val="000000" w:themeColor="text1"/>
              </w:rPr>
            </w:pPr>
            <w:r w:rsidRPr="00BF35A2">
              <w:rPr>
                <w:color w:val="000000" w:themeColor="text1"/>
              </w:rPr>
              <w:t>Количество подписанных СЭМД</w:t>
            </w:r>
          </w:p>
        </w:tc>
        <w:tc>
          <w:tcPr>
            <w:tcW w:w="3655" w:type="pct"/>
          </w:tcPr>
          <w:p w:rsidR="00C60A3A" w:rsidRPr="00BF35A2" w:rsidRDefault="00C60A3A" w:rsidP="00E6156F">
            <w:pPr>
              <w:pStyle w:val="phtablecellleft"/>
              <w:rPr>
                <w:color w:val="000000" w:themeColor="text1"/>
                <w:lang w:eastAsia="en-US"/>
              </w:rPr>
            </w:pPr>
            <w:r w:rsidRPr="00BF35A2">
              <w:rPr>
                <w:color w:val="000000" w:themeColor="text1"/>
                <w:lang w:eastAsia="en-US"/>
              </w:rPr>
              <w:t>Общее количество подписанных документов, подлежащих регистрации в РЭМД в рамках подразделения МО. В учете участвует только последняя версия подписанного документа</w:t>
            </w:r>
          </w:p>
        </w:tc>
      </w:tr>
      <w:tr w:rsidR="00C60A3A" w:rsidRPr="00BF35A2" w:rsidTr="00E6156F">
        <w:tc>
          <w:tcPr>
            <w:tcW w:w="1345" w:type="pct"/>
          </w:tcPr>
          <w:p w:rsidR="00C60A3A" w:rsidRPr="00BF35A2" w:rsidRDefault="00C60A3A" w:rsidP="00E6156F">
            <w:pPr>
              <w:pStyle w:val="phtablecellleft"/>
              <w:rPr>
                <w:color w:val="000000" w:themeColor="text1"/>
              </w:rPr>
            </w:pPr>
            <w:r w:rsidRPr="00BF35A2">
              <w:rPr>
                <w:color w:val="000000" w:themeColor="text1"/>
              </w:rPr>
              <w:t>Количество СЭМД в процессе регистрации</w:t>
            </w:r>
          </w:p>
        </w:tc>
        <w:tc>
          <w:tcPr>
            <w:tcW w:w="3655" w:type="pct"/>
          </w:tcPr>
          <w:p w:rsidR="00C60A3A" w:rsidRPr="00BF35A2" w:rsidRDefault="00C60A3A" w:rsidP="00E6156F">
            <w:pPr>
              <w:pStyle w:val="phtablecellleft"/>
              <w:rPr>
                <w:color w:val="000000" w:themeColor="text1"/>
                <w:lang w:eastAsia="en-US"/>
              </w:rPr>
            </w:pPr>
            <w:r w:rsidRPr="00BF35A2">
              <w:rPr>
                <w:color w:val="000000" w:themeColor="text1"/>
                <w:lang w:eastAsia="en-US"/>
              </w:rPr>
              <w:t>Общее количество подписанных документов, отправленных на регистрацию в РЭМД в рамках подразделения МО, но по которым еще не получен статус документа из РЭМД. В учете участвует только последняя версия подписанного документа</w:t>
            </w:r>
          </w:p>
        </w:tc>
      </w:tr>
      <w:tr w:rsidR="00C60A3A" w:rsidRPr="00BF35A2" w:rsidTr="00E6156F">
        <w:tc>
          <w:tcPr>
            <w:tcW w:w="1345" w:type="pct"/>
          </w:tcPr>
          <w:p w:rsidR="00C60A3A" w:rsidRPr="00BF35A2" w:rsidRDefault="00C60A3A" w:rsidP="00E6156F">
            <w:pPr>
              <w:pStyle w:val="phtablecellleft"/>
              <w:rPr>
                <w:color w:val="000000" w:themeColor="text1"/>
              </w:rPr>
            </w:pPr>
            <w:r w:rsidRPr="00BF35A2">
              <w:rPr>
                <w:color w:val="000000" w:themeColor="text1"/>
              </w:rPr>
              <w:t>Количество успешно зарегистрированных СЭМД</w:t>
            </w:r>
          </w:p>
        </w:tc>
        <w:tc>
          <w:tcPr>
            <w:tcW w:w="3655" w:type="pct"/>
          </w:tcPr>
          <w:p w:rsidR="00C60A3A" w:rsidRPr="00BF35A2" w:rsidRDefault="00C60A3A" w:rsidP="00E6156F">
            <w:pPr>
              <w:pStyle w:val="phtablecellleft"/>
              <w:rPr>
                <w:color w:val="000000" w:themeColor="text1"/>
                <w:lang w:eastAsia="en-US"/>
              </w:rPr>
            </w:pPr>
            <w:r w:rsidRPr="00BF35A2">
              <w:rPr>
                <w:color w:val="000000" w:themeColor="text1"/>
                <w:lang w:eastAsia="en-US"/>
              </w:rPr>
              <w:t>Общее количество подписанных документов, успешно отправленных в РЭМД в рамках подразделения МО. В учете участвует только последняя версия подписанного документа</w:t>
            </w:r>
          </w:p>
        </w:tc>
      </w:tr>
      <w:tr w:rsidR="00C60A3A" w:rsidRPr="00BF35A2" w:rsidTr="00E6156F">
        <w:tc>
          <w:tcPr>
            <w:tcW w:w="1345" w:type="pct"/>
          </w:tcPr>
          <w:p w:rsidR="00C60A3A" w:rsidRPr="00BF35A2" w:rsidRDefault="00C60A3A" w:rsidP="00E6156F">
            <w:pPr>
              <w:pStyle w:val="phtablecellleft"/>
              <w:rPr>
                <w:color w:val="000000" w:themeColor="text1"/>
              </w:rPr>
            </w:pPr>
            <w:r w:rsidRPr="00BF35A2">
              <w:rPr>
                <w:color w:val="000000" w:themeColor="text1"/>
              </w:rPr>
              <w:t>Количество ЭМД с ошибками</w:t>
            </w:r>
          </w:p>
        </w:tc>
        <w:tc>
          <w:tcPr>
            <w:tcW w:w="3655" w:type="pct"/>
          </w:tcPr>
          <w:p w:rsidR="00C60A3A" w:rsidRPr="00BF35A2" w:rsidRDefault="00C60A3A" w:rsidP="00E6156F">
            <w:pPr>
              <w:pStyle w:val="phtablecellleft"/>
              <w:rPr>
                <w:color w:val="000000" w:themeColor="text1"/>
                <w:lang w:val="en-US" w:eastAsia="en-US"/>
              </w:rPr>
            </w:pPr>
            <w:r w:rsidRPr="00BF35A2">
              <w:rPr>
                <w:color w:val="000000" w:themeColor="text1"/>
                <w:lang w:eastAsia="en-US"/>
              </w:rPr>
              <w:t xml:space="preserve">Общее количество подписанных документов, на которые вернулась ошибка при отправке в РЭМД, в рамках подразделения МО. </w:t>
            </w:r>
            <w:r w:rsidRPr="00BF35A2">
              <w:rPr>
                <w:color w:val="000000" w:themeColor="text1"/>
                <w:lang w:val="en-US" w:eastAsia="en-US"/>
              </w:rPr>
              <w:t xml:space="preserve">В </w:t>
            </w:r>
            <w:proofErr w:type="spellStart"/>
            <w:r w:rsidRPr="00BF35A2">
              <w:rPr>
                <w:color w:val="000000" w:themeColor="text1"/>
                <w:lang w:val="en-US" w:eastAsia="en-US"/>
              </w:rPr>
              <w:t>учете</w:t>
            </w:r>
            <w:proofErr w:type="spellEnd"/>
            <w:r w:rsidRPr="00BF35A2">
              <w:rPr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Pr="00BF35A2">
              <w:rPr>
                <w:color w:val="000000" w:themeColor="text1"/>
                <w:lang w:val="en-US" w:eastAsia="en-US"/>
              </w:rPr>
              <w:t>участвует</w:t>
            </w:r>
            <w:proofErr w:type="spellEnd"/>
            <w:r w:rsidRPr="00BF35A2">
              <w:rPr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Pr="00BF35A2">
              <w:rPr>
                <w:color w:val="000000" w:themeColor="text1"/>
                <w:lang w:val="en-US" w:eastAsia="en-US"/>
              </w:rPr>
              <w:t>только</w:t>
            </w:r>
            <w:proofErr w:type="spellEnd"/>
            <w:r w:rsidRPr="00BF35A2">
              <w:rPr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Pr="00BF35A2">
              <w:rPr>
                <w:color w:val="000000" w:themeColor="text1"/>
                <w:lang w:val="en-US" w:eastAsia="en-US"/>
              </w:rPr>
              <w:t>последняя</w:t>
            </w:r>
            <w:proofErr w:type="spellEnd"/>
            <w:r w:rsidRPr="00BF35A2">
              <w:rPr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Pr="00BF35A2">
              <w:rPr>
                <w:color w:val="000000" w:themeColor="text1"/>
                <w:lang w:val="en-US" w:eastAsia="en-US"/>
              </w:rPr>
              <w:t>верси</w:t>
            </w:r>
            <w:proofErr w:type="spellEnd"/>
            <w:r w:rsidRPr="00BF35A2">
              <w:rPr>
                <w:color w:val="000000" w:themeColor="text1"/>
                <w:lang w:eastAsia="en-US"/>
              </w:rPr>
              <w:t>я</w:t>
            </w:r>
            <w:r w:rsidRPr="00BF35A2">
              <w:rPr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Pr="00BF35A2">
              <w:rPr>
                <w:color w:val="000000" w:themeColor="text1"/>
                <w:lang w:val="en-US" w:eastAsia="en-US"/>
              </w:rPr>
              <w:t>подписанного</w:t>
            </w:r>
            <w:proofErr w:type="spellEnd"/>
            <w:r w:rsidRPr="00BF35A2">
              <w:rPr>
                <w:color w:val="000000" w:themeColor="text1"/>
                <w:lang w:val="en-US" w:eastAsia="en-US"/>
              </w:rPr>
              <w:t xml:space="preserve"> </w:t>
            </w:r>
            <w:proofErr w:type="spellStart"/>
            <w:r w:rsidRPr="00BF35A2">
              <w:rPr>
                <w:color w:val="000000" w:themeColor="text1"/>
                <w:lang w:val="en-US" w:eastAsia="en-US"/>
              </w:rPr>
              <w:t>документа</w:t>
            </w:r>
            <w:proofErr w:type="spellEnd"/>
          </w:p>
        </w:tc>
      </w:tr>
      <w:bookmarkEnd w:id="108"/>
    </w:tbl>
    <w:p w:rsidR="00C60A3A" w:rsidRPr="00BF35A2" w:rsidRDefault="00C60A3A" w:rsidP="00C60A3A">
      <w:pPr>
        <w:pStyle w:val="phnormal"/>
        <w:rPr>
          <w:color w:val="000000" w:themeColor="text1"/>
        </w:rPr>
      </w:pP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710"/>
        <w:gridCol w:w="1158"/>
        <w:gridCol w:w="1140"/>
        <w:gridCol w:w="893"/>
        <w:gridCol w:w="1309"/>
        <w:gridCol w:w="1241"/>
        <w:gridCol w:w="908"/>
        <w:gridCol w:w="1391"/>
        <w:gridCol w:w="712"/>
        <w:gridCol w:w="726"/>
      </w:tblGrid>
      <w:tr w:rsidR="00C60A3A" w:rsidRPr="00961135" w:rsidTr="00E6156F">
        <w:trPr>
          <w:trHeight w:val="415"/>
        </w:trPr>
        <w:tc>
          <w:tcPr>
            <w:tcW w:w="5000" w:type="pct"/>
            <w:gridSpan w:val="10"/>
          </w:tcPr>
          <w:p w:rsidR="00C60A3A" w:rsidRPr="00961135" w:rsidRDefault="00C60A3A" w:rsidP="00E6156F">
            <w:pPr>
              <w:pStyle w:val="phtablecolcaption"/>
              <w:pageBreakBefore/>
            </w:pPr>
            <w:r w:rsidRPr="00961135">
              <w:lastRenderedPageBreak/>
              <w:t>Лист регистрации изменений</w:t>
            </w:r>
          </w:p>
        </w:tc>
      </w:tr>
      <w:tr w:rsidR="00C60A3A" w:rsidRPr="00961135" w:rsidTr="00E6156F">
        <w:tc>
          <w:tcPr>
            <w:tcW w:w="334" w:type="pct"/>
            <w:vMerge w:val="restart"/>
          </w:tcPr>
          <w:p w:rsidR="00C60A3A" w:rsidRPr="00961135" w:rsidRDefault="00C60A3A" w:rsidP="00E6156F">
            <w:pPr>
              <w:pStyle w:val="phtablecolcaption"/>
            </w:pPr>
            <w:r w:rsidRPr="00961135">
              <w:t>Изм.</w:t>
            </w:r>
          </w:p>
        </w:tc>
        <w:tc>
          <w:tcPr>
            <w:tcW w:w="2068" w:type="pct"/>
            <w:gridSpan w:val="4"/>
          </w:tcPr>
          <w:p w:rsidR="00C60A3A" w:rsidRPr="00961135" w:rsidRDefault="00C60A3A" w:rsidP="00E6156F">
            <w:pPr>
              <w:pStyle w:val="phtablecolcaption"/>
            </w:pPr>
            <w:r w:rsidRPr="00961135">
              <w:t>Номера листов (страниц)</w:t>
            </w:r>
          </w:p>
        </w:tc>
        <w:tc>
          <w:tcPr>
            <w:tcW w:w="665" w:type="pct"/>
            <w:vMerge w:val="restart"/>
          </w:tcPr>
          <w:p w:rsidR="00C60A3A" w:rsidRPr="002538CB" w:rsidRDefault="00C60A3A" w:rsidP="00E6156F">
            <w:pPr>
              <w:pStyle w:val="phtablecolcaption"/>
            </w:pPr>
            <w:r w:rsidRPr="002538CB">
              <w:t>Всего</w:t>
            </w:r>
            <w:r w:rsidRPr="002538CB">
              <w:br/>
              <w:t>листов (страниц) в доку-</w:t>
            </w:r>
            <w:r w:rsidRPr="002538CB">
              <w:br/>
              <w:t>менте</w:t>
            </w:r>
          </w:p>
        </w:tc>
        <w:tc>
          <w:tcPr>
            <w:tcW w:w="454" w:type="pct"/>
            <w:vMerge w:val="restart"/>
          </w:tcPr>
          <w:p w:rsidR="00C60A3A" w:rsidRPr="00961135" w:rsidRDefault="00C60A3A" w:rsidP="00E6156F">
            <w:pPr>
              <w:pStyle w:val="phtablecolcaption"/>
            </w:pPr>
            <w:r w:rsidRPr="00961135">
              <w:t>Номер доку-</w:t>
            </w:r>
            <w:r w:rsidRPr="00961135">
              <w:br/>
              <w:t>мента</w:t>
            </w:r>
          </w:p>
        </w:tc>
        <w:tc>
          <w:tcPr>
            <w:tcW w:w="766" w:type="pct"/>
            <w:vMerge w:val="restart"/>
          </w:tcPr>
          <w:p w:rsidR="00C60A3A" w:rsidRPr="002538CB" w:rsidRDefault="00C60A3A" w:rsidP="00E6156F">
            <w:pPr>
              <w:pStyle w:val="phtablecolcaption"/>
            </w:pPr>
            <w:r w:rsidRPr="002538CB">
              <w:t>Входящий номер сопроводи-</w:t>
            </w:r>
            <w:r w:rsidRPr="002538CB">
              <w:br/>
              <w:t>тельного документа и дата</w:t>
            </w:r>
          </w:p>
        </w:tc>
        <w:tc>
          <w:tcPr>
            <w:tcW w:w="357" w:type="pct"/>
            <w:vMerge w:val="restart"/>
          </w:tcPr>
          <w:p w:rsidR="00C60A3A" w:rsidRPr="00961135" w:rsidRDefault="00C60A3A" w:rsidP="00E6156F">
            <w:pPr>
              <w:pStyle w:val="phtablecolcaption"/>
            </w:pPr>
            <w:r w:rsidRPr="00961135">
              <w:t>Под-</w:t>
            </w:r>
            <w:r w:rsidRPr="00961135">
              <w:br/>
            </w:r>
            <w:proofErr w:type="spellStart"/>
            <w:r w:rsidRPr="00961135">
              <w:t>пись</w:t>
            </w:r>
            <w:proofErr w:type="spellEnd"/>
          </w:p>
        </w:tc>
        <w:tc>
          <w:tcPr>
            <w:tcW w:w="357" w:type="pct"/>
            <w:vMerge w:val="restart"/>
          </w:tcPr>
          <w:p w:rsidR="00C60A3A" w:rsidRPr="00961135" w:rsidRDefault="00C60A3A" w:rsidP="00E6156F">
            <w:pPr>
              <w:pStyle w:val="phtablecolcaption"/>
            </w:pPr>
            <w:r w:rsidRPr="00961135">
              <w:t>Дата</w:t>
            </w:r>
          </w:p>
        </w:tc>
      </w:tr>
      <w:tr w:rsidR="00C60A3A" w:rsidRPr="00961135" w:rsidTr="00E6156F">
        <w:trPr>
          <w:trHeight w:val="783"/>
        </w:trPr>
        <w:tc>
          <w:tcPr>
            <w:tcW w:w="334" w:type="pct"/>
            <w:vMerge/>
          </w:tcPr>
          <w:p w:rsidR="00C60A3A" w:rsidRPr="00961135" w:rsidRDefault="00C60A3A" w:rsidP="00E6156F">
            <w:pPr>
              <w:keepNext/>
              <w:keepLines/>
              <w:spacing w:before="120" w:line="240" w:lineRule="auto"/>
              <w:jc w:val="center"/>
              <w:rPr>
                <w:b/>
                <w:bCs/>
              </w:rPr>
            </w:pPr>
          </w:p>
        </w:tc>
        <w:tc>
          <w:tcPr>
            <w:tcW w:w="525" w:type="pct"/>
          </w:tcPr>
          <w:p w:rsidR="00C60A3A" w:rsidRPr="00961135" w:rsidRDefault="00C60A3A" w:rsidP="00E6156F">
            <w:pPr>
              <w:pStyle w:val="phtablecolcaption"/>
            </w:pPr>
            <w:r w:rsidRPr="00961135">
              <w:t>изменен-</w:t>
            </w:r>
            <w:r w:rsidRPr="00961135">
              <w:br/>
            </w:r>
            <w:proofErr w:type="spellStart"/>
            <w:r w:rsidRPr="00961135">
              <w:t>ных</w:t>
            </w:r>
            <w:proofErr w:type="spellEnd"/>
          </w:p>
        </w:tc>
        <w:tc>
          <w:tcPr>
            <w:tcW w:w="543" w:type="pct"/>
          </w:tcPr>
          <w:p w:rsidR="00C60A3A" w:rsidRPr="00961135" w:rsidRDefault="00C60A3A" w:rsidP="00E6156F">
            <w:pPr>
              <w:pStyle w:val="phtablecolcaption"/>
            </w:pPr>
            <w:r w:rsidRPr="00961135">
              <w:t>заменен-</w:t>
            </w:r>
            <w:r w:rsidRPr="00961135">
              <w:br/>
            </w:r>
            <w:proofErr w:type="spellStart"/>
            <w:r w:rsidRPr="00961135">
              <w:t>ных</w:t>
            </w:r>
            <w:proofErr w:type="spellEnd"/>
          </w:p>
        </w:tc>
        <w:tc>
          <w:tcPr>
            <w:tcW w:w="416" w:type="pct"/>
          </w:tcPr>
          <w:p w:rsidR="00C60A3A" w:rsidRPr="00961135" w:rsidRDefault="00C60A3A" w:rsidP="00E6156F">
            <w:pPr>
              <w:pStyle w:val="phtablecolcaption"/>
            </w:pPr>
            <w:r w:rsidRPr="00961135">
              <w:t>новых</w:t>
            </w:r>
          </w:p>
        </w:tc>
        <w:tc>
          <w:tcPr>
            <w:tcW w:w="585" w:type="pct"/>
          </w:tcPr>
          <w:p w:rsidR="00C60A3A" w:rsidRPr="00961135" w:rsidRDefault="00C60A3A" w:rsidP="00E6156F">
            <w:pPr>
              <w:pStyle w:val="phtablecolcaption"/>
            </w:pPr>
            <w:proofErr w:type="spellStart"/>
            <w:r w:rsidRPr="00961135">
              <w:t>аннулиро</w:t>
            </w:r>
            <w:proofErr w:type="spellEnd"/>
            <w:r w:rsidRPr="00961135">
              <w:t>-</w:t>
            </w:r>
            <w:r w:rsidRPr="00961135">
              <w:br/>
              <w:t>ванных</w:t>
            </w:r>
          </w:p>
        </w:tc>
        <w:tc>
          <w:tcPr>
            <w:tcW w:w="665" w:type="pct"/>
            <w:vMerge/>
          </w:tcPr>
          <w:p w:rsidR="00C60A3A" w:rsidRPr="00961135" w:rsidRDefault="00C60A3A" w:rsidP="00E6156F">
            <w:pPr>
              <w:keepNext/>
              <w:keepLines/>
              <w:spacing w:before="120" w:line="240" w:lineRule="auto"/>
              <w:jc w:val="center"/>
              <w:rPr>
                <w:b/>
                <w:bCs/>
              </w:rPr>
            </w:pPr>
          </w:p>
        </w:tc>
        <w:tc>
          <w:tcPr>
            <w:tcW w:w="454" w:type="pct"/>
            <w:vMerge/>
          </w:tcPr>
          <w:p w:rsidR="00C60A3A" w:rsidRPr="00961135" w:rsidRDefault="00C60A3A" w:rsidP="00E6156F">
            <w:pPr>
              <w:keepNext/>
              <w:keepLines/>
              <w:spacing w:before="120" w:line="240" w:lineRule="auto"/>
              <w:jc w:val="center"/>
              <w:rPr>
                <w:b/>
                <w:bCs/>
              </w:rPr>
            </w:pPr>
          </w:p>
        </w:tc>
        <w:tc>
          <w:tcPr>
            <w:tcW w:w="766" w:type="pct"/>
            <w:vMerge/>
          </w:tcPr>
          <w:p w:rsidR="00C60A3A" w:rsidRPr="00961135" w:rsidRDefault="00C60A3A" w:rsidP="00E6156F">
            <w:pPr>
              <w:keepNext/>
              <w:keepLines/>
              <w:spacing w:before="120" w:line="240" w:lineRule="auto"/>
              <w:jc w:val="center"/>
              <w:rPr>
                <w:b/>
                <w:bCs/>
              </w:rPr>
            </w:pPr>
          </w:p>
        </w:tc>
        <w:tc>
          <w:tcPr>
            <w:tcW w:w="357" w:type="pct"/>
            <w:vMerge/>
          </w:tcPr>
          <w:p w:rsidR="00C60A3A" w:rsidRPr="00961135" w:rsidRDefault="00C60A3A" w:rsidP="00E6156F">
            <w:pPr>
              <w:keepNext/>
              <w:keepLines/>
              <w:spacing w:before="120" w:line="240" w:lineRule="auto"/>
              <w:jc w:val="center"/>
              <w:rPr>
                <w:b/>
                <w:bCs/>
              </w:rPr>
            </w:pPr>
          </w:p>
        </w:tc>
        <w:tc>
          <w:tcPr>
            <w:tcW w:w="357" w:type="pct"/>
            <w:vMerge/>
          </w:tcPr>
          <w:p w:rsidR="00C60A3A" w:rsidRPr="00961135" w:rsidRDefault="00C60A3A" w:rsidP="00E6156F">
            <w:pPr>
              <w:keepNext/>
              <w:keepLines/>
              <w:spacing w:before="120" w:line="240" w:lineRule="auto"/>
              <w:jc w:val="center"/>
              <w:rPr>
                <w:b/>
                <w:bCs/>
              </w:rPr>
            </w:pPr>
          </w:p>
        </w:tc>
      </w:tr>
      <w:tr w:rsidR="00C60A3A" w:rsidRPr="00961135" w:rsidTr="00E6156F">
        <w:trPr>
          <w:trHeight w:val="444"/>
        </w:trPr>
        <w:tc>
          <w:tcPr>
            <w:tcW w:w="334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525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543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416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585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665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454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766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357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357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</w:tr>
      <w:tr w:rsidR="00C60A3A" w:rsidRPr="00961135" w:rsidTr="00E6156F">
        <w:trPr>
          <w:trHeight w:val="444"/>
        </w:trPr>
        <w:tc>
          <w:tcPr>
            <w:tcW w:w="334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525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543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416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585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665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454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766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357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357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</w:tr>
      <w:tr w:rsidR="00C60A3A" w:rsidRPr="00961135" w:rsidTr="00E6156F">
        <w:trPr>
          <w:trHeight w:val="444"/>
        </w:trPr>
        <w:tc>
          <w:tcPr>
            <w:tcW w:w="334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525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543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416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585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665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454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766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357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357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</w:tr>
      <w:tr w:rsidR="00C60A3A" w:rsidRPr="00961135" w:rsidTr="00E6156F">
        <w:trPr>
          <w:trHeight w:val="444"/>
        </w:trPr>
        <w:tc>
          <w:tcPr>
            <w:tcW w:w="334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525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543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416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585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665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454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766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357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357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</w:tr>
      <w:tr w:rsidR="00C60A3A" w:rsidRPr="00961135" w:rsidTr="00E6156F">
        <w:trPr>
          <w:trHeight w:val="444"/>
        </w:trPr>
        <w:tc>
          <w:tcPr>
            <w:tcW w:w="334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525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543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416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585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665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454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766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357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357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</w:tr>
      <w:tr w:rsidR="00C60A3A" w:rsidRPr="00961135" w:rsidTr="00E6156F">
        <w:trPr>
          <w:trHeight w:val="444"/>
        </w:trPr>
        <w:tc>
          <w:tcPr>
            <w:tcW w:w="334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525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543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416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585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665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454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766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357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357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</w:tr>
      <w:tr w:rsidR="00C60A3A" w:rsidRPr="00961135" w:rsidTr="00E6156F">
        <w:trPr>
          <w:trHeight w:val="444"/>
        </w:trPr>
        <w:tc>
          <w:tcPr>
            <w:tcW w:w="334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525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543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416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585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665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454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766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357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357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</w:tr>
      <w:tr w:rsidR="00C60A3A" w:rsidRPr="00961135" w:rsidTr="00E6156F">
        <w:trPr>
          <w:trHeight w:val="444"/>
        </w:trPr>
        <w:tc>
          <w:tcPr>
            <w:tcW w:w="334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525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543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416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585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665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454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766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357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357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</w:tr>
      <w:tr w:rsidR="00C60A3A" w:rsidRPr="00961135" w:rsidTr="00E6156F">
        <w:trPr>
          <w:trHeight w:val="444"/>
        </w:trPr>
        <w:tc>
          <w:tcPr>
            <w:tcW w:w="334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525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543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416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585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665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454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766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357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357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</w:tr>
      <w:tr w:rsidR="00C60A3A" w:rsidRPr="00961135" w:rsidTr="00E6156F">
        <w:trPr>
          <w:trHeight w:val="444"/>
        </w:trPr>
        <w:tc>
          <w:tcPr>
            <w:tcW w:w="334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525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543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416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585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665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454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766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357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357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</w:tr>
      <w:tr w:rsidR="00C60A3A" w:rsidRPr="00961135" w:rsidTr="00E6156F">
        <w:trPr>
          <w:trHeight w:val="444"/>
        </w:trPr>
        <w:tc>
          <w:tcPr>
            <w:tcW w:w="334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525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543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416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585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665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454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766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357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357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</w:tr>
      <w:tr w:rsidR="00C60A3A" w:rsidRPr="00961135" w:rsidTr="00E6156F">
        <w:trPr>
          <w:trHeight w:val="444"/>
        </w:trPr>
        <w:tc>
          <w:tcPr>
            <w:tcW w:w="334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525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543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416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585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665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454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766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357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357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</w:tr>
      <w:tr w:rsidR="00C60A3A" w:rsidRPr="00961135" w:rsidTr="00E6156F">
        <w:trPr>
          <w:trHeight w:val="444"/>
        </w:trPr>
        <w:tc>
          <w:tcPr>
            <w:tcW w:w="334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525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543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416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585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665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454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766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357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357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</w:tr>
      <w:tr w:rsidR="00C60A3A" w:rsidRPr="00961135" w:rsidTr="00E6156F">
        <w:trPr>
          <w:trHeight w:val="444"/>
        </w:trPr>
        <w:tc>
          <w:tcPr>
            <w:tcW w:w="334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525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543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416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585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665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454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766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357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357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</w:tr>
      <w:tr w:rsidR="00C60A3A" w:rsidRPr="00961135" w:rsidTr="00E6156F">
        <w:trPr>
          <w:trHeight w:val="444"/>
        </w:trPr>
        <w:tc>
          <w:tcPr>
            <w:tcW w:w="334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525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543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416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585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665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454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766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357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357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</w:tr>
      <w:tr w:rsidR="00C60A3A" w:rsidRPr="00961135" w:rsidTr="00E6156F">
        <w:trPr>
          <w:trHeight w:val="444"/>
        </w:trPr>
        <w:tc>
          <w:tcPr>
            <w:tcW w:w="334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525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543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416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585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665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454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766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357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357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</w:tr>
      <w:tr w:rsidR="00C60A3A" w:rsidRPr="00961135" w:rsidTr="00E6156F">
        <w:trPr>
          <w:trHeight w:val="444"/>
        </w:trPr>
        <w:tc>
          <w:tcPr>
            <w:tcW w:w="334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525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543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416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585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665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454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766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357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357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</w:tr>
      <w:tr w:rsidR="00C60A3A" w:rsidRPr="00961135" w:rsidTr="00E6156F">
        <w:trPr>
          <w:trHeight w:val="444"/>
        </w:trPr>
        <w:tc>
          <w:tcPr>
            <w:tcW w:w="334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525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543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416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585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665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454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766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357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357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</w:tr>
      <w:tr w:rsidR="00C60A3A" w:rsidRPr="00961135" w:rsidTr="00E6156F">
        <w:trPr>
          <w:trHeight w:val="444"/>
        </w:trPr>
        <w:tc>
          <w:tcPr>
            <w:tcW w:w="334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525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543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416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585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665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454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766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357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357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</w:tr>
      <w:tr w:rsidR="00C60A3A" w:rsidRPr="00961135" w:rsidTr="00E6156F">
        <w:trPr>
          <w:trHeight w:val="444"/>
        </w:trPr>
        <w:tc>
          <w:tcPr>
            <w:tcW w:w="334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525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543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416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585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665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454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766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357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357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</w:tr>
      <w:tr w:rsidR="00C60A3A" w:rsidRPr="00961135" w:rsidTr="00E6156F">
        <w:trPr>
          <w:trHeight w:val="444"/>
        </w:trPr>
        <w:tc>
          <w:tcPr>
            <w:tcW w:w="334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525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543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416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585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665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454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766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357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357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</w:tr>
      <w:tr w:rsidR="00C60A3A" w:rsidRPr="00961135" w:rsidTr="00E6156F">
        <w:trPr>
          <w:trHeight w:val="444"/>
        </w:trPr>
        <w:tc>
          <w:tcPr>
            <w:tcW w:w="334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525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543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416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585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665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454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766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357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357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</w:tr>
      <w:tr w:rsidR="00C60A3A" w:rsidRPr="00961135" w:rsidTr="00E6156F">
        <w:trPr>
          <w:trHeight w:val="444"/>
        </w:trPr>
        <w:tc>
          <w:tcPr>
            <w:tcW w:w="334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525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543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416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585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665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454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766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357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357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</w:tr>
      <w:tr w:rsidR="00C60A3A" w:rsidRPr="00961135" w:rsidTr="00E6156F">
        <w:trPr>
          <w:trHeight w:val="444"/>
        </w:trPr>
        <w:tc>
          <w:tcPr>
            <w:tcW w:w="334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525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543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416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585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665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454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766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357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357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</w:tr>
      <w:tr w:rsidR="00C60A3A" w:rsidRPr="00961135" w:rsidTr="00E6156F">
        <w:trPr>
          <w:trHeight w:val="444"/>
        </w:trPr>
        <w:tc>
          <w:tcPr>
            <w:tcW w:w="334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525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543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416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585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665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454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766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357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  <w:tc>
          <w:tcPr>
            <w:tcW w:w="357" w:type="pct"/>
          </w:tcPr>
          <w:p w:rsidR="00C60A3A" w:rsidRPr="00961135" w:rsidRDefault="00C60A3A" w:rsidP="00E6156F">
            <w:pPr>
              <w:spacing w:after="160" w:line="240" w:lineRule="auto"/>
              <w:rPr>
                <w:bCs/>
              </w:rPr>
            </w:pPr>
          </w:p>
        </w:tc>
      </w:tr>
    </w:tbl>
    <w:p w:rsidR="00A86B28" w:rsidRPr="009C16B3" w:rsidRDefault="00A86B28" w:rsidP="00D255BE">
      <w:pPr>
        <w:pStyle w:val="phnormal"/>
      </w:pPr>
    </w:p>
    <w:sectPr w:rsidR="00A86B28" w:rsidRPr="009C16B3" w:rsidSect="00CE0BE8">
      <w:footerReference w:type="default" r:id="rId44"/>
      <w:footerReference w:type="first" r:id="rId45"/>
      <w:pgSz w:w="11899" w:h="16838"/>
      <w:pgMar w:top="1134" w:right="567" w:bottom="1134" w:left="1134" w:header="567" w:footer="41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4D0B" w:rsidRDefault="00724D0B">
      <w:pPr>
        <w:spacing w:line="240" w:lineRule="auto"/>
      </w:pPr>
      <w:r>
        <w:separator/>
      </w:r>
    </w:p>
  </w:endnote>
  <w:endnote w:type="continuationSeparator" w:id="0">
    <w:p w:rsidR="00724D0B" w:rsidRDefault="00724D0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Полужирный">
    <w:altName w:val="Times New Roman Bold"/>
    <w:panose1 w:val="02020803070505020304"/>
    <w:charset w:val="01"/>
    <w:family w:val="roman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0450170"/>
      <w:docPartObj>
        <w:docPartGallery w:val="Page Numbers (Bottom of Page)"/>
        <w:docPartUnique/>
      </w:docPartObj>
    </w:sdtPr>
    <w:sdtEndPr/>
    <w:sdtContent>
      <w:p w:rsidR="00E6156F" w:rsidRDefault="00E6156F" w:rsidP="00CE0BE8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E7240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156F" w:rsidRPr="00B264F2" w:rsidRDefault="00E6156F" w:rsidP="00CE0BE8">
    <w:pPr>
      <w:pStyle w:val="phtitlepagedocpart"/>
      <w:rPr>
        <w:b w:val="0"/>
      </w:rPr>
    </w:pPr>
    <w:r w:rsidRPr="00B264F2">
      <w:rPr>
        <w:b w:val="0"/>
      </w:rPr>
      <w:t>2024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4D0B" w:rsidRDefault="00724D0B">
      <w:pPr>
        <w:spacing w:line="240" w:lineRule="auto"/>
      </w:pPr>
      <w:r>
        <w:separator/>
      </w:r>
    </w:p>
  </w:footnote>
  <w:footnote w:type="continuationSeparator" w:id="0">
    <w:p w:rsidR="00724D0B" w:rsidRDefault="00724D0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F3711"/>
    <w:multiLevelType w:val="multilevel"/>
    <w:tmpl w:val="61BE3C5E"/>
    <w:lvl w:ilvl="0">
      <w:start w:val="1"/>
      <w:numFmt w:val="decimal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68"/>
        </w:tabs>
        <w:ind w:left="851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0DDD7FA7"/>
    <w:multiLevelType w:val="hybridMultilevel"/>
    <w:tmpl w:val="C2608994"/>
    <w:lvl w:ilvl="0" w:tplc="53D0ED4C">
      <w:start w:val="1"/>
      <w:numFmt w:val="bullet"/>
      <w:pStyle w:val="phnormalnoteitemized2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FD7632B"/>
    <w:multiLevelType w:val="hybridMultilevel"/>
    <w:tmpl w:val="A8D0E49C"/>
    <w:lvl w:ilvl="0" w:tplc="DA0A3DC6">
      <w:start w:val="1"/>
      <w:numFmt w:val="bullet"/>
      <w:pStyle w:val="phnormalnoteitemized1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1495CF7"/>
    <w:multiLevelType w:val="multilevel"/>
    <w:tmpl w:val="9F1A1698"/>
    <w:lvl w:ilvl="0">
      <w:start w:val="1"/>
      <w:numFmt w:val="bullet"/>
      <w:pStyle w:val="phlistitemized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" w15:restartNumberingAfterBreak="0">
    <w:nsid w:val="13BA77A7"/>
    <w:multiLevelType w:val="multilevel"/>
    <w:tmpl w:val="9410BC64"/>
    <w:lvl w:ilvl="0">
      <w:start w:val="1"/>
      <w:numFmt w:val="decimal"/>
      <w:pStyle w:val="phlistordered1"/>
      <w:lvlText w:val="%1)"/>
      <w:lvlJc w:val="left"/>
      <w:pPr>
        <w:tabs>
          <w:tab w:val="num" w:pos="1780"/>
        </w:tabs>
        <w:ind w:left="1780" w:hanging="465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" w15:restartNumberingAfterBreak="0">
    <w:nsid w:val="19952A7E"/>
    <w:multiLevelType w:val="multilevel"/>
    <w:tmpl w:val="EBF00438"/>
    <w:lvl w:ilvl="0">
      <w:start w:val="1"/>
      <w:numFmt w:val="russianLower"/>
      <w:pStyle w:val="phlistordereda"/>
      <w:lvlText w:val="%1)"/>
      <w:lvlJc w:val="left"/>
      <w:pPr>
        <w:ind w:left="1315" w:hanging="4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6" w15:restartNumberingAfterBreak="0">
    <w:nsid w:val="1DB862E0"/>
    <w:multiLevelType w:val="hybridMultilevel"/>
    <w:tmpl w:val="5DAE4584"/>
    <w:lvl w:ilvl="0" w:tplc="5922E858">
      <w:start w:val="1"/>
      <w:numFmt w:val="decimal"/>
      <w:pStyle w:val="1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214FB7"/>
    <w:multiLevelType w:val="hybridMultilevel"/>
    <w:tmpl w:val="CD328C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32615D"/>
    <w:multiLevelType w:val="hybridMultilevel"/>
    <w:tmpl w:val="CDFA7330"/>
    <w:lvl w:ilvl="0" w:tplc="217E6B0E">
      <w:start w:val="1"/>
      <w:numFmt w:val="bullet"/>
      <w:pStyle w:val="phlistitemized4"/>
      <w:lvlText w:val=""/>
      <w:lvlJc w:val="left"/>
      <w:pPr>
        <w:ind w:left="26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3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02" w:hanging="360"/>
      </w:pPr>
      <w:rPr>
        <w:rFonts w:ascii="Wingdings" w:hAnsi="Wingdings" w:hint="default"/>
      </w:rPr>
    </w:lvl>
  </w:abstractNum>
  <w:abstractNum w:abstractNumId="9" w15:restartNumberingAfterBreak="0">
    <w:nsid w:val="3D2504B3"/>
    <w:multiLevelType w:val="multilevel"/>
    <w:tmpl w:val="87EAAB7C"/>
    <w:lvl w:ilvl="0">
      <w:start w:val="1"/>
      <w:numFmt w:val="bullet"/>
      <w:pStyle w:val="phtableitemizedlist1"/>
      <w:lvlText w:val=""/>
      <w:lvlJc w:val="left"/>
      <w:pPr>
        <w:ind w:left="340" w:hanging="334"/>
      </w:pPr>
      <w:rPr>
        <w:rFonts w:ascii="Symbol" w:hAnsi="Symbol" w:hint="default"/>
      </w:rPr>
    </w:lvl>
    <w:lvl w:ilvl="1">
      <w:start w:val="1"/>
      <w:numFmt w:val="bullet"/>
      <w:pStyle w:val="phtableitemizedlist2"/>
      <w:lvlText w:val=""/>
      <w:lvlJc w:val="left"/>
      <w:pPr>
        <w:ind w:left="686" w:hanging="34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242107"/>
    <w:multiLevelType w:val="multilevel"/>
    <w:tmpl w:val="DF8697A0"/>
    <w:numStyleLink w:val="phadditiontitle"/>
  </w:abstractNum>
  <w:abstractNum w:abstractNumId="11" w15:restartNumberingAfterBreak="0">
    <w:nsid w:val="3EC42DA7"/>
    <w:multiLevelType w:val="multilevel"/>
    <w:tmpl w:val="AFF01260"/>
    <w:lvl w:ilvl="0">
      <w:start w:val="1"/>
      <w:numFmt w:val="decimal"/>
      <w:pStyle w:val="phtableorderedlist1"/>
      <w:lvlText w:val="%1)"/>
      <w:lvlJc w:val="left"/>
      <w:pPr>
        <w:ind w:left="340" w:hanging="33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 w15:restartNumberingAfterBreak="0">
    <w:nsid w:val="3EEB0700"/>
    <w:multiLevelType w:val="hybridMultilevel"/>
    <w:tmpl w:val="8AC65556"/>
    <w:lvl w:ilvl="0" w:tplc="E6586EF8">
      <w:start w:val="1"/>
      <w:numFmt w:val="decimal"/>
      <w:pStyle w:val="phnormalexampleordered1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" w15:restartNumberingAfterBreak="0">
    <w:nsid w:val="402333F9"/>
    <w:multiLevelType w:val="hybridMultilevel"/>
    <w:tmpl w:val="37005C84"/>
    <w:lvl w:ilvl="0" w:tplc="54B4E786">
      <w:start w:val="1"/>
      <w:numFmt w:val="decimal"/>
      <w:pStyle w:val="phnormalnoteordered1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 w15:restartNumberingAfterBreak="0">
    <w:nsid w:val="45772172"/>
    <w:multiLevelType w:val="hybridMultilevel"/>
    <w:tmpl w:val="4B8EEF08"/>
    <w:lvl w:ilvl="0" w:tplc="BE34701A">
      <w:start w:val="1"/>
      <w:numFmt w:val="decimal"/>
      <w:pStyle w:val="phtableorderlist1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FB32A9"/>
    <w:multiLevelType w:val="multilevel"/>
    <w:tmpl w:val="DF8697A0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16" w15:restartNumberingAfterBreak="0">
    <w:nsid w:val="4C9F2C97"/>
    <w:multiLevelType w:val="hybridMultilevel"/>
    <w:tmpl w:val="23A86DC8"/>
    <w:lvl w:ilvl="0" w:tplc="EB98C304">
      <w:start w:val="7"/>
      <w:numFmt w:val="decimal"/>
      <w:lvlText w:val="%1"/>
      <w:lvlJc w:val="left"/>
      <w:pPr>
        <w:ind w:left="720" w:hanging="360"/>
      </w:pPr>
      <w:rPr>
        <w:rFonts w:ascii="Times New Roman Полужирный" w:eastAsia="Times New Roman" w:hAnsi="Times New Roman Полужирный" w:cs="Times New Roman" w:hint="default"/>
        <w:b/>
        <w:color w:val="0000FF"/>
        <w:sz w:val="24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F80A87"/>
    <w:multiLevelType w:val="hybridMultilevel"/>
    <w:tmpl w:val="0CFA3302"/>
    <w:lvl w:ilvl="0" w:tplc="AF223E04">
      <w:start w:val="1"/>
      <w:numFmt w:val="bullet"/>
      <w:pStyle w:val="phlistitemized3"/>
      <w:lvlText w:val=""/>
      <w:lvlJc w:val="left"/>
      <w:pPr>
        <w:ind w:left="22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5" w:hanging="360"/>
      </w:pPr>
      <w:rPr>
        <w:rFonts w:ascii="Wingdings" w:hAnsi="Wingdings" w:hint="default"/>
      </w:rPr>
    </w:lvl>
  </w:abstractNum>
  <w:abstractNum w:abstractNumId="18" w15:restartNumberingAfterBreak="0">
    <w:nsid w:val="54C845EB"/>
    <w:multiLevelType w:val="multilevel"/>
    <w:tmpl w:val="5FAE034C"/>
    <w:lvl w:ilvl="0">
      <w:start w:val="1"/>
      <w:numFmt w:val="russianLower"/>
      <w:pStyle w:val="phtableorderlist"/>
      <w:lvlText w:val="%1)"/>
      <w:lvlJc w:val="left"/>
      <w:pPr>
        <w:ind w:left="340" w:hanging="334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9" w15:restartNumberingAfterBreak="0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63AE66BC"/>
    <w:multiLevelType w:val="hybridMultilevel"/>
    <w:tmpl w:val="432437DA"/>
    <w:lvl w:ilvl="0" w:tplc="15D866D2">
      <w:start w:val="1"/>
      <w:numFmt w:val="decimal"/>
      <w:pStyle w:val="phlistordered1up"/>
      <w:lvlText w:val="%1)"/>
      <w:lvlJc w:val="left"/>
      <w:pPr>
        <w:ind w:left="1212" w:hanging="360"/>
      </w:p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21" w15:restartNumberingAfterBreak="0">
    <w:nsid w:val="63EC2B42"/>
    <w:multiLevelType w:val="hybridMultilevel"/>
    <w:tmpl w:val="E8303FC0"/>
    <w:lvl w:ilvl="0" w:tplc="F33AAB68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47F319A"/>
    <w:multiLevelType w:val="hybridMultilevel"/>
    <w:tmpl w:val="2FC6177A"/>
    <w:lvl w:ilvl="0" w:tplc="C608A7DA">
      <w:start w:val="1"/>
      <w:numFmt w:val="bullet"/>
      <w:pStyle w:val="phnormalexampleitemized2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73012FC2"/>
    <w:multiLevelType w:val="multilevel"/>
    <w:tmpl w:val="73FE6D96"/>
    <w:lvl w:ilvl="0">
      <w:start w:val="1"/>
      <w:numFmt w:val="decimal"/>
      <w:pStyle w:val="10"/>
      <w:lvlText w:val="%1"/>
      <w:lvlJc w:val="left"/>
      <w:pPr>
        <w:tabs>
          <w:tab w:val="num" w:pos="1418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8"/>
      </w:rPr>
    </w:lvl>
    <w:lvl w:ilvl="1">
      <w:start w:val="1"/>
      <w:numFmt w:val="decimal"/>
      <w:pStyle w:val="2"/>
      <w:lvlText w:val="%1.%2"/>
      <w:lvlJc w:val="left"/>
      <w:pPr>
        <w:tabs>
          <w:tab w:val="num" w:pos="1571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2">
      <w:start w:val="1"/>
      <w:numFmt w:val="decimal"/>
      <w:pStyle w:val="3"/>
      <w:lvlText w:val="%1.%2.%3"/>
      <w:lvlJc w:val="left"/>
      <w:pPr>
        <w:tabs>
          <w:tab w:val="num" w:pos="1843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985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985"/>
        </w:tabs>
        <w:ind w:left="851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Restart w:val="3"/>
      <w:pStyle w:val="6"/>
      <w:lvlText w:val="%1.%2.%3.%4.%5.%6"/>
      <w:lvlJc w:val="left"/>
      <w:pPr>
        <w:tabs>
          <w:tab w:val="num" w:pos="2268"/>
        </w:tabs>
        <w:ind w:left="851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1001"/>
        </w:tabs>
        <w:ind w:left="10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45"/>
        </w:tabs>
        <w:ind w:left="11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89"/>
        </w:tabs>
        <w:ind w:left="1289" w:hanging="1584"/>
      </w:pPr>
      <w:rPr>
        <w:rFonts w:hint="default"/>
      </w:rPr>
    </w:lvl>
  </w:abstractNum>
  <w:abstractNum w:abstractNumId="24" w15:restartNumberingAfterBreak="0">
    <w:nsid w:val="75161AFA"/>
    <w:multiLevelType w:val="multilevel"/>
    <w:tmpl w:val="BE9AB800"/>
    <w:lvl w:ilvl="0">
      <w:start w:val="1"/>
      <w:numFmt w:val="bullet"/>
      <w:pStyle w:val="phlistitemized1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579686D"/>
    <w:multiLevelType w:val="multilevel"/>
    <w:tmpl w:val="6CD6A9A4"/>
    <w:lvl w:ilvl="0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tabs>
          <w:tab w:val="num" w:pos="2710"/>
        </w:tabs>
        <w:ind w:left="2710" w:hanging="46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6" w15:restartNumberingAfterBreak="0">
    <w:nsid w:val="7579686E"/>
    <w:multiLevelType w:val="multilevel"/>
    <w:tmpl w:val="4148CB76"/>
    <w:lvl w:ilvl="0">
      <w:start w:val="1"/>
      <w:numFmt w:val="russianLower"/>
      <w:lvlText w:val="%1)"/>
      <w:lvlJc w:val="left"/>
      <w:pPr>
        <w:ind w:left="1315" w:hanging="4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27" w15:restartNumberingAfterBreak="0">
    <w:nsid w:val="75796877"/>
    <w:multiLevelType w:val="multilevel"/>
    <w:tmpl w:val="4148CB76"/>
    <w:lvl w:ilvl="0">
      <w:start w:val="1"/>
      <w:numFmt w:val="russianLower"/>
      <w:lvlText w:val="%1)"/>
      <w:lvlJc w:val="left"/>
      <w:pPr>
        <w:ind w:left="1315" w:hanging="4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28" w15:restartNumberingAfterBreak="0">
    <w:nsid w:val="7579687C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5796893"/>
    <w:multiLevelType w:val="multilevel"/>
    <w:tmpl w:val="4148CB76"/>
    <w:lvl w:ilvl="0">
      <w:start w:val="1"/>
      <w:numFmt w:val="russianLower"/>
      <w:lvlText w:val="%1)"/>
      <w:lvlJc w:val="left"/>
      <w:pPr>
        <w:ind w:left="1315" w:hanging="4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30" w15:restartNumberingAfterBreak="0">
    <w:nsid w:val="75796894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A47449E"/>
    <w:multiLevelType w:val="hybridMultilevel"/>
    <w:tmpl w:val="6D4C9E52"/>
    <w:lvl w:ilvl="0" w:tplc="2696C76C">
      <w:start w:val="1"/>
      <w:numFmt w:val="bullet"/>
      <w:pStyle w:val="phnormalexampleitemized1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1"/>
  </w:num>
  <w:num w:numId="3">
    <w:abstractNumId w:val="24"/>
  </w:num>
  <w:num w:numId="4">
    <w:abstractNumId w:val="3"/>
  </w:num>
  <w:num w:numId="5">
    <w:abstractNumId w:val="4"/>
  </w:num>
  <w:num w:numId="6">
    <w:abstractNumId w:val="5"/>
  </w:num>
  <w:num w:numId="7">
    <w:abstractNumId w:val="25"/>
  </w:num>
  <w:num w:numId="8">
    <w:abstractNumId w:val="18"/>
  </w:num>
  <w:num w:numId="9">
    <w:abstractNumId w:val="14"/>
  </w:num>
  <w:num w:numId="10">
    <w:abstractNumId w:val="0"/>
  </w:num>
  <w:num w:numId="11">
    <w:abstractNumId w:val="15"/>
  </w:num>
  <w:num w:numId="12">
    <w:abstractNumId w:val="26"/>
  </w:num>
  <w:num w:numId="13">
    <w:abstractNumId w:val="27"/>
  </w:num>
  <w:num w:numId="14">
    <w:abstractNumId w:val="28"/>
  </w:num>
  <w:num w:numId="15">
    <w:abstractNumId w:val="29"/>
  </w:num>
  <w:num w:numId="16">
    <w:abstractNumId w:val="30"/>
  </w:num>
  <w:num w:numId="17">
    <w:abstractNumId w:val="23"/>
  </w:num>
  <w:num w:numId="18">
    <w:abstractNumId w:val="11"/>
  </w:num>
  <w:num w:numId="19">
    <w:abstractNumId w:val="6"/>
  </w:num>
  <w:num w:numId="2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0"/>
    <w:lvlOverride w:ilvl="0">
      <w:lvl w:ilvl="0">
        <w:start w:val="1"/>
        <w:numFmt w:val="russianUpper"/>
        <w:pStyle w:val="phadditiontitle1"/>
        <w:suff w:val="nothing"/>
        <w:lvlText w:val="Приложение %1"/>
        <w:lvlJc w:val="left"/>
        <w:pPr>
          <w:ind w:left="360" w:hanging="360"/>
        </w:pPr>
        <w:rPr>
          <w:rFonts w:ascii="Times New Roman Полужирный" w:hAnsi="Times New Roman Полужирный" w:cs="Times New Roman" w:hint="default"/>
          <w:b/>
          <w:bCs w:val="0"/>
          <w:i w:val="0"/>
          <w:iCs w:val="0"/>
          <w: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phadditiontitle2"/>
        <w:lvlText w:val="%1.%2"/>
        <w:lvlJc w:val="left"/>
        <w:pPr>
          <w:tabs>
            <w:tab w:val="num" w:pos="720"/>
          </w:tabs>
          <w:ind w:left="720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phadditiontitle3"/>
        <w:lvlText w:val="%1.%2.%3"/>
        <w:lvlJc w:val="left"/>
        <w:pPr>
          <w:tabs>
            <w:tab w:val="num" w:pos="720"/>
          </w:tabs>
          <w:ind w:left="720" w:firstLine="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3738"/>
          </w:tabs>
          <w:ind w:left="3738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3882"/>
          </w:tabs>
          <w:ind w:left="3882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4026"/>
          </w:tabs>
          <w:ind w:left="4026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4170"/>
          </w:tabs>
          <w:ind w:left="4170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4314"/>
          </w:tabs>
          <w:ind w:left="4314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4458"/>
          </w:tabs>
          <w:ind w:left="4458" w:hanging="1584"/>
        </w:pPr>
        <w:rPr>
          <w:rFonts w:hint="default"/>
        </w:rPr>
      </w:lvl>
    </w:lvlOverride>
  </w:num>
  <w:num w:numId="2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0"/>
  </w:num>
  <w:num w:numId="24">
    <w:abstractNumId w:val="31"/>
  </w:num>
  <w:num w:numId="25">
    <w:abstractNumId w:val="22"/>
  </w:num>
  <w:num w:numId="26">
    <w:abstractNumId w:val="12"/>
  </w:num>
  <w:num w:numId="27">
    <w:abstractNumId w:val="2"/>
  </w:num>
  <w:num w:numId="28">
    <w:abstractNumId w:val="1"/>
  </w:num>
  <w:num w:numId="29">
    <w:abstractNumId w:val="13"/>
  </w:num>
  <w:num w:numId="30">
    <w:abstractNumId w:val="17"/>
  </w:num>
  <w:num w:numId="31">
    <w:abstractNumId w:val="8"/>
  </w:num>
  <w:num w:numId="3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6"/>
  </w:num>
  <w:num w:numId="36">
    <w:abstractNumId w:val="7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284"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E3A"/>
    <w:rsid w:val="00001B6E"/>
    <w:rsid w:val="0001175D"/>
    <w:rsid w:val="00011AB0"/>
    <w:rsid w:val="00016BAC"/>
    <w:rsid w:val="000174F7"/>
    <w:rsid w:val="000176D9"/>
    <w:rsid w:val="000345BB"/>
    <w:rsid w:val="000371D6"/>
    <w:rsid w:val="00042947"/>
    <w:rsid w:val="0004794A"/>
    <w:rsid w:val="00053BAB"/>
    <w:rsid w:val="00055224"/>
    <w:rsid w:val="00064671"/>
    <w:rsid w:val="00065ED9"/>
    <w:rsid w:val="000669E0"/>
    <w:rsid w:val="00082616"/>
    <w:rsid w:val="00091F1E"/>
    <w:rsid w:val="000A1F86"/>
    <w:rsid w:val="000A2545"/>
    <w:rsid w:val="000A7785"/>
    <w:rsid w:val="000B10B8"/>
    <w:rsid w:val="000B1C98"/>
    <w:rsid w:val="000D2590"/>
    <w:rsid w:val="000D26F7"/>
    <w:rsid w:val="000D499C"/>
    <w:rsid w:val="000D6D79"/>
    <w:rsid w:val="000E57ED"/>
    <w:rsid w:val="000E62C2"/>
    <w:rsid w:val="000F1854"/>
    <w:rsid w:val="001002FC"/>
    <w:rsid w:val="00102A51"/>
    <w:rsid w:val="00115BAB"/>
    <w:rsid w:val="00115E3A"/>
    <w:rsid w:val="0012072B"/>
    <w:rsid w:val="001257CA"/>
    <w:rsid w:val="0013593A"/>
    <w:rsid w:val="00141222"/>
    <w:rsid w:val="00141E93"/>
    <w:rsid w:val="00143B4B"/>
    <w:rsid w:val="00146C45"/>
    <w:rsid w:val="001530E7"/>
    <w:rsid w:val="00153F20"/>
    <w:rsid w:val="0015478B"/>
    <w:rsid w:val="00156F0D"/>
    <w:rsid w:val="00163B8D"/>
    <w:rsid w:val="00164AE6"/>
    <w:rsid w:val="00173B90"/>
    <w:rsid w:val="00177C6C"/>
    <w:rsid w:val="0018068C"/>
    <w:rsid w:val="001821A8"/>
    <w:rsid w:val="0018295D"/>
    <w:rsid w:val="001872D4"/>
    <w:rsid w:val="0019521D"/>
    <w:rsid w:val="001A1360"/>
    <w:rsid w:val="001A3A7A"/>
    <w:rsid w:val="001A6368"/>
    <w:rsid w:val="001C3614"/>
    <w:rsid w:val="001D03A9"/>
    <w:rsid w:val="001D75EA"/>
    <w:rsid w:val="001E145D"/>
    <w:rsid w:val="001E3B1B"/>
    <w:rsid w:val="001E3F81"/>
    <w:rsid w:val="001F0B70"/>
    <w:rsid w:val="00200442"/>
    <w:rsid w:val="00201B47"/>
    <w:rsid w:val="0021001B"/>
    <w:rsid w:val="0021544B"/>
    <w:rsid w:val="00220E40"/>
    <w:rsid w:val="00225535"/>
    <w:rsid w:val="00225F28"/>
    <w:rsid w:val="00230B15"/>
    <w:rsid w:val="002321D5"/>
    <w:rsid w:val="00232F89"/>
    <w:rsid w:val="00236273"/>
    <w:rsid w:val="00246B4D"/>
    <w:rsid w:val="0025070E"/>
    <w:rsid w:val="0025115E"/>
    <w:rsid w:val="00251D6B"/>
    <w:rsid w:val="0025541B"/>
    <w:rsid w:val="00262F5C"/>
    <w:rsid w:val="002664AF"/>
    <w:rsid w:val="002707E8"/>
    <w:rsid w:val="00272125"/>
    <w:rsid w:val="00274AC0"/>
    <w:rsid w:val="00294EE2"/>
    <w:rsid w:val="002B48D8"/>
    <w:rsid w:val="002C037A"/>
    <w:rsid w:val="002C1743"/>
    <w:rsid w:val="002C77ED"/>
    <w:rsid w:val="002D001A"/>
    <w:rsid w:val="002D0E23"/>
    <w:rsid w:val="002D4435"/>
    <w:rsid w:val="002D7662"/>
    <w:rsid w:val="002E1EC5"/>
    <w:rsid w:val="002F052C"/>
    <w:rsid w:val="002F0D43"/>
    <w:rsid w:val="002F3999"/>
    <w:rsid w:val="002F4165"/>
    <w:rsid w:val="002F4EC4"/>
    <w:rsid w:val="002F50E9"/>
    <w:rsid w:val="002F6A76"/>
    <w:rsid w:val="002F79E0"/>
    <w:rsid w:val="003111A7"/>
    <w:rsid w:val="0031378D"/>
    <w:rsid w:val="00315567"/>
    <w:rsid w:val="00315745"/>
    <w:rsid w:val="00317D70"/>
    <w:rsid w:val="00325D12"/>
    <w:rsid w:val="00326673"/>
    <w:rsid w:val="00330C80"/>
    <w:rsid w:val="00334462"/>
    <w:rsid w:val="00336ECC"/>
    <w:rsid w:val="00337795"/>
    <w:rsid w:val="0034010A"/>
    <w:rsid w:val="00340300"/>
    <w:rsid w:val="0034172C"/>
    <w:rsid w:val="003428C7"/>
    <w:rsid w:val="00343233"/>
    <w:rsid w:val="00344CE9"/>
    <w:rsid w:val="003470AF"/>
    <w:rsid w:val="003518EE"/>
    <w:rsid w:val="00352D9A"/>
    <w:rsid w:val="00356AA8"/>
    <w:rsid w:val="003570EA"/>
    <w:rsid w:val="003573DC"/>
    <w:rsid w:val="0036214D"/>
    <w:rsid w:val="00371231"/>
    <w:rsid w:val="00374AF9"/>
    <w:rsid w:val="003779E7"/>
    <w:rsid w:val="00383862"/>
    <w:rsid w:val="003846FB"/>
    <w:rsid w:val="00394C42"/>
    <w:rsid w:val="003955CE"/>
    <w:rsid w:val="003A06A8"/>
    <w:rsid w:val="003C4459"/>
    <w:rsid w:val="003C5ED8"/>
    <w:rsid w:val="003D31E6"/>
    <w:rsid w:val="003D72CC"/>
    <w:rsid w:val="003E2B39"/>
    <w:rsid w:val="003E3191"/>
    <w:rsid w:val="003F6EC0"/>
    <w:rsid w:val="00400C21"/>
    <w:rsid w:val="00413690"/>
    <w:rsid w:val="004143B8"/>
    <w:rsid w:val="00425E40"/>
    <w:rsid w:val="004266BE"/>
    <w:rsid w:val="0043666A"/>
    <w:rsid w:val="00437EB3"/>
    <w:rsid w:val="00441609"/>
    <w:rsid w:val="00443EED"/>
    <w:rsid w:val="00446192"/>
    <w:rsid w:val="00446239"/>
    <w:rsid w:val="00452B7F"/>
    <w:rsid w:val="00452C6E"/>
    <w:rsid w:val="00456C96"/>
    <w:rsid w:val="00457C8C"/>
    <w:rsid w:val="0046101E"/>
    <w:rsid w:val="00461C23"/>
    <w:rsid w:val="00462D65"/>
    <w:rsid w:val="004714BA"/>
    <w:rsid w:val="00474975"/>
    <w:rsid w:val="00474ACE"/>
    <w:rsid w:val="00477E21"/>
    <w:rsid w:val="00481948"/>
    <w:rsid w:val="00483DC6"/>
    <w:rsid w:val="00487784"/>
    <w:rsid w:val="00491FD8"/>
    <w:rsid w:val="004934CB"/>
    <w:rsid w:val="004A1C21"/>
    <w:rsid w:val="004B0910"/>
    <w:rsid w:val="004B5047"/>
    <w:rsid w:val="004B5FCD"/>
    <w:rsid w:val="004C5956"/>
    <w:rsid w:val="004C6B4F"/>
    <w:rsid w:val="004D025D"/>
    <w:rsid w:val="004D42D3"/>
    <w:rsid w:val="004D4905"/>
    <w:rsid w:val="004E2645"/>
    <w:rsid w:val="004E4DAA"/>
    <w:rsid w:val="004E52C8"/>
    <w:rsid w:val="004E7B67"/>
    <w:rsid w:val="004F1FDE"/>
    <w:rsid w:val="004F676F"/>
    <w:rsid w:val="005015AF"/>
    <w:rsid w:val="0050368C"/>
    <w:rsid w:val="0050426E"/>
    <w:rsid w:val="00506961"/>
    <w:rsid w:val="005120D5"/>
    <w:rsid w:val="005261B4"/>
    <w:rsid w:val="005308EE"/>
    <w:rsid w:val="00531B81"/>
    <w:rsid w:val="00531B9D"/>
    <w:rsid w:val="00546E6D"/>
    <w:rsid w:val="005540AD"/>
    <w:rsid w:val="00557F9A"/>
    <w:rsid w:val="0056143A"/>
    <w:rsid w:val="00562E3B"/>
    <w:rsid w:val="005633F1"/>
    <w:rsid w:val="005636BA"/>
    <w:rsid w:val="00567E51"/>
    <w:rsid w:val="0057233D"/>
    <w:rsid w:val="00573FAD"/>
    <w:rsid w:val="00577554"/>
    <w:rsid w:val="0058329F"/>
    <w:rsid w:val="005833E0"/>
    <w:rsid w:val="00585653"/>
    <w:rsid w:val="0058639F"/>
    <w:rsid w:val="00591BF7"/>
    <w:rsid w:val="00594C6E"/>
    <w:rsid w:val="005A0E02"/>
    <w:rsid w:val="005B6E56"/>
    <w:rsid w:val="005E6F24"/>
    <w:rsid w:val="005E7240"/>
    <w:rsid w:val="005F36E2"/>
    <w:rsid w:val="00600E91"/>
    <w:rsid w:val="00605B03"/>
    <w:rsid w:val="00615E04"/>
    <w:rsid w:val="00624901"/>
    <w:rsid w:val="00626ADC"/>
    <w:rsid w:val="00626BD9"/>
    <w:rsid w:val="0063078E"/>
    <w:rsid w:val="0063464D"/>
    <w:rsid w:val="00635019"/>
    <w:rsid w:val="00641D00"/>
    <w:rsid w:val="00657E0A"/>
    <w:rsid w:val="00661F22"/>
    <w:rsid w:val="006718FA"/>
    <w:rsid w:val="00680209"/>
    <w:rsid w:val="00680491"/>
    <w:rsid w:val="00687C0D"/>
    <w:rsid w:val="006903FA"/>
    <w:rsid w:val="00694F9C"/>
    <w:rsid w:val="006952FE"/>
    <w:rsid w:val="00696A79"/>
    <w:rsid w:val="00697D28"/>
    <w:rsid w:val="006A2407"/>
    <w:rsid w:val="006B2C3A"/>
    <w:rsid w:val="006B6C42"/>
    <w:rsid w:val="006C364E"/>
    <w:rsid w:val="006C5DF0"/>
    <w:rsid w:val="006C624C"/>
    <w:rsid w:val="006D4B5D"/>
    <w:rsid w:val="006E4D7D"/>
    <w:rsid w:val="006F03C0"/>
    <w:rsid w:val="006F0AAE"/>
    <w:rsid w:val="006F28F6"/>
    <w:rsid w:val="006F31B1"/>
    <w:rsid w:val="006F56FD"/>
    <w:rsid w:val="006F6BF7"/>
    <w:rsid w:val="006F7BBA"/>
    <w:rsid w:val="006F7BE3"/>
    <w:rsid w:val="00700B25"/>
    <w:rsid w:val="00707F4C"/>
    <w:rsid w:val="00710A3D"/>
    <w:rsid w:val="00720C59"/>
    <w:rsid w:val="00724D0B"/>
    <w:rsid w:val="00726D9F"/>
    <w:rsid w:val="00741CAC"/>
    <w:rsid w:val="00752FB9"/>
    <w:rsid w:val="0075362F"/>
    <w:rsid w:val="00753D50"/>
    <w:rsid w:val="00754AEE"/>
    <w:rsid w:val="00756D95"/>
    <w:rsid w:val="00761B98"/>
    <w:rsid w:val="0076495D"/>
    <w:rsid w:val="00765D07"/>
    <w:rsid w:val="00770CB3"/>
    <w:rsid w:val="00780E57"/>
    <w:rsid w:val="007912F8"/>
    <w:rsid w:val="00796D2A"/>
    <w:rsid w:val="007A372C"/>
    <w:rsid w:val="007A6C0B"/>
    <w:rsid w:val="007A76AB"/>
    <w:rsid w:val="007C5657"/>
    <w:rsid w:val="007C574F"/>
    <w:rsid w:val="007D06AE"/>
    <w:rsid w:val="007D5FAB"/>
    <w:rsid w:val="007D67AA"/>
    <w:rsid w:val="007D7CE5"/>
    <w:rsid w:val="007E5A53"/>
    <w:rsid w:val="007F209D"/>
    <w:rsid w:val="007F3748"/>
    <w:rsid w:val="007F3C14"/>
    <w:rsid w:val="007F4312"/>
    <w:rsid w:val="007F700C"/>
    <w:rsid w:val="00821542"/>
    <w:rsid w:val="00826F06"/>
    <w:rsid w:val="00831334"/>
    <w:rsid w:val="008353EE"/>
    <w:rsid w:val="00837A0D"/>
    <w:rsid w:val="008416DC"/>
    <w:rsid w:val="00843643"/>
    <w:rsid w:val="008524FE"/>
    <w:rsid w:val="00852D83"/>
    <w:rsid w:val="00854449"/>
    <w:rsid w:val="00857637"/>
    <w:rsid w:val="0085764F"/>
    <w:rsid w:val="008710A3"/>
    <w:rsid w:val="0087617C"/>
    <w:rsid w:val="008964A9"/>
    <w:rsid w:val="008A038D"/>
    <w:rsid w:val="008A7D26"/>
    <w:rsid w:val="008B111A"/>
    <w:rsid w:val="008B1C6A"/>
    <w:rsid w:val="008B26D2"/>
    <w:rsid w:val="008B65DA"/>
    <w:rsid w:val="008B7020"/>
    <w:rsid w:val="008C0E6C"/>
    <w:rsid w:val="008D309B"/>
    <w:rsid w:val="008D5399"/>
    <w:rsid w:val="008E6F52"/>
    <w:rsid w:val="008F4EAC"/>
    <w:rsid w:val="00910A82"/>
    <w:rsid w:val="00910A93"/>
    <w:rsid w:val="00914688"/>
    <w:rsid w:val="009176F2"/>
    <w:rsid w:val="00920E8C"/>
    <w:rsid w:val="00923C22"/>
    <w:rsid w:val="0093769A"/>
    <w:rsid w:val="00940D8A"/>
    <w:rsid w:val="0094526F"/>
    <w:rsid w:val="0094650E"/>
    <w:rsid w:val="009515D5"/>
    <w:rsid w:val="009550EE"/>
    <w:rsid w:val="00957B57"/>
    <w:rsid w:val="0096176F"/>
    <w:rsid w:val="009709DB"/>
    <w:rsid w:val="0097485B"/>
    <w:rsid w:val="00982ADA"/>
    <w:rsid w:val="00994241"/>
    <w:rsid w:val="00995731"/>
    <w:rsid w:val="0099728D"/>
    <w:rsid w:val="009A26F2"/>
    <w:rsid w:val="009A5181"/>
    <w:rsid w:val="009B76C6"/>
    <w:rsid w:val="009C16B3"/>
    <w:rsid w:val="009C7213"/>
    <w:rsid w:val="009C77F6"/>
    <w:rsid w:val="009D3DE2"/>
    <w:rsid w:val="009D4A71"/>
    <w:rsid w:val="009D6C0C"/>
    <w:rsid w:val="00A02EB1"/>
    <w:rsid w:val="00A05EAF"/>
    <w:rsid w:val="00A121A3"/>
    <w:rsid w:val="00A1465B"/>
    <w:rsid w:val="00A17CE3"/>
    <w:rsid w:val="00A36D4F"/>
    <w:rsid w:val="00A36F31"/>
    <w:rsid w:val="00A400F5"/>
    <w:rsid w:val="00A41CA6"/>
    <w:rsid w:val="00A45618"/>
    <w:rsid w:val="00A46A1E"/>
    <w:rsid w:val="00A47191"/>
    <w:rsid w:val="00A47CB9"/>
    <w:rsid w:val="00A47E67"/>
    <w:rsid w:val="00A55823"/>
    <w:rsid w:val="00A55E1B"/>
    <w:rsid w:val="00A64749"/>
    <w:rsid w:val="00A73218"/>
    <w:rsid w:val="00A75B8C"/>
    <w:rsid w:val="00A83DC7"/>
    <w:rsid w:val="00A85A93"/>
    <w:rsid w:val="00A86B28"/>
    <w:rsid w:val="00A91702"/>
    <w:rsid w:val="00A9246B"/>
    <w:rsid w:val="00A937E4"/>
    <w:rsid w:val="00AA1074"/>
    <w:rsid w:val="00AA7455"/>
    <w:rsid w:val="00AB3248"/>
    <w:rsid w:val="00AB39A1"/>
    <w:rsid w:val="00AB5969"/>
    <w:rsid w:val="00AB6AA6"/>
    <w:rsid w:val="00AB6BA6"/>
    <w:rsid w:val="00AC007F"/>
    <w:rsid w:val="00AC230D"/>
    <w:rsid w:val="00AC48A3"/>
    <w:rsid w:val="00AD2B00"/>
    <w:rsid w:val="00AD4936"/>
    <w:rsid w:val="00AE2366"/>
    <w:rsid w:val="00AE3ABF"/>
    <w:rsid w:val="00AF20ED"/>
    <w:rsid w:val="00AF4DB6"/>
    <w:rsid w:val="00AF5C6E"/>
    <w:rsid w:val="00B161BF"/>
    <w:rsid w:val="00B170AF"/>
    <w:rsid w:val="00B21CB4"/>
    <w:rsid w:val="00B264F2"/>
    <w:rsid w:val="00B432C1"/>
    <w:rsid w:val="00B45615"/>
    <w:rsid w:val="00B55A51"/>
    <w:rsid w:val="00B5616C"/>
    <w:rsid w:val="00B57227"/>
    <w:rsid w:val="00B607C1"/>
    <w:rsid w:val="00B61725"/>
    <w:rsid w:val="00B628DE"/>
    <w:rsid w:val="00B71556"/>
    <w:rsid w:val="00B80BA6"/>
    <w:rsid w:val="00B979BA"/>
    <w:rsid w:val="00BA3D69"/>
    <w:rsid w:val="00BB2D77"/>
    <w:rsid w:val="00BB36C2"/>
    <w:rsid w:val="00BB7129"/>
    <w:rsid w:val="00BC642E"/>
    <w:rsid w:val="00BC6A9D"/>
    <w:rsid w:val="00BD1F17"/>
    <w:rsid w:val="00BE0FD9"/>
    <w:rsid w:val="00BE281B"/>
    <w:rsid w:val="00BE5325"/>
    <w:rsid w:val="00C000F2"/>
    <w:rsid w:val="00C02839"/>
    <w:rsid w:val="00C04B59"/>
    <w:rsid w:val="00C16329"/>
    <w:rsid w:val="00C206C3"/>
    <w:rsid w:val="00C22B50"/>
    <w:rsid w:val="00C267DA"/>
    <w:rsid w:val="00C42E29"/>
    <w:rsid w:val="00C4331B"/>
    <w:rsid w:val="00C461B8"/>
    <w:rsid w:val="00C46D06"/>
    <w:rsid w:val="00C60A3A"/>
    <w:rsid w:val="00C64EFA"/>
    <w:rsid w:val="00C745BE"/>
    <w:rsid w:val="00C81AB8"/>
    <w:rsid w:val="00C84BC1"/>
    <w:rsid w:val="00C868C5"/>
    <w:rsid w:val="00CA2E88"/>
    <w:rsid w:val="00CA4ACB"/>
    <w:rsid w:val="00CB5021"/>
    <w:rsid w:val="00CB5755"/>
    <w:rsid w:val="00CC72D1"/>
    <w:rsid w:val="00CE0BE8"/>
    <w:rsid w:val="00CE2BDE"/>
    <w:rsid w:val="00CF0B4F"/>
    <w:rsid w:val="00CF706B"/>
    <w:rsid w:val="00D0348B"/>
    <w:rsid w:val="00D06AF6"/>
    <w:rsid w:val="00D10529"/>
    <w:rsid w:val="00D20AB4"/>
    <w:rsid w:val="00D2116B"/>
    <w:rsid w:val="00D255BE"/>
    <w:rsid w:val="00D256B8"/>
    <w:rsid w:val="00D34AF1"/>
    <w:rsid w:val="00D34F85"/>
    <w:rsid w:val="00D37256"/>
    <w:rsid w:val="00D427F3"/>
    <w:rsid w:val="00D4293B"/>
    <w:rsid w:val="00D42A44"/>
    <w:rsid w:val="00D44C55"/>
    <w:rsid w:val="00D45FC0"/>
    <w:rsid w:val="00D46ABF"/>
    <w:rsid w:val="00D5319A"/>
    <w:rsid w:val="00D56879"/>
    <w:rsid w:val="00D5732C"/>
    <w:rsid w:val="00D63938"/>
    <w:rsid w:val="00D64343"/>
    <w:rsid w:val="00D706C6"/>
    <w:rsid w:val="00D8012A"/>
    <w:rsid w:val="00D8146B"/>
    <w:rsid w:val="00D841F2"/>
    <w:rsid w:val="00D911B4"/>
    <w:rsid w:val="00D96B43"/>
    <w:rsid w:val="00DA0F23"/>
    <w:rsid w:val="00DA7539"/>
    <w:rsid w:val="00DA7CE8"/>
    <w:rsid w:val="00DB26E0"/>
    <w:rsid w:val="00DB50D3"/>
    <w:rsid w:val="00DB77B3"/>
    <w:rsid w:val="00DC0166"/>
    <w:rsid w:val="00DC1789"/>
    <w:rsid w:val="00DC39C9"/>
    <w:rsid w:val="00DC5A2C"/>
    <w:rsid w:val="00DD121F"/>
    <w:rsid w:val="00DE297A"/>
    <w:rsid w:val="00DE2FD0"/>
    <w:rsid w:val="00DE5251"/>
    <w:rsid w:val="00DE72F4"/>
    <w:rsid w:val="00DF0F2D"/>
    <w:rsid w:val="00DF2776"/>
    <w:rsid w:val="00DF63C1"/>
    <w:rsid w:val="00E031BD"/>
    <w:rsid w:val="00E03C58"/>
    <w:rsid w:val="00E04129"/>
    <w:rsid w:val="00E1044B"/>
    <w:rsid w:val="00E16162"/>
    <w:rsid w:val="00E2119B"/>
    <w:rsid w:val="00E221BC"/>
    <w:rsid w:val="00E244B5"/>
    <w:rsid w:val="00E30111"/>
    <w:rsid w:val="00E30C7E"/>
    <w:rsid w:val="00E330A7"/>
    <w:rsid w:val="00E33F00"/>
    <w:rsid w:val="00E46E87"/>
    <w:rsid w:val="00E47E4F"/>
    <w:rsid w:val="00E56C6C"/>
    <w:rsid w:val="00E6156F"/>
    <w:rsid w:val="00E666A5"/>
    <w:rsid w:val="00E7305A"/>
    <w:rsid w:val="00E7393C"/>
    <w:rsid w:val="00E76E07"/>
    <w:rsid w:val="00E85567"/>
    <w:rsid w:val="00EA4AC4"/>
    <w:rsid w:val="00EB032C"/>
    <w:rsid w:val="00EB1CB7"/>
    <w:rsid w:val="00EB34FD"/>
    <w:rsid w:val="00EB7A17"/>
    <w:rsid w:val="00ED1BC3"/>
    <w:rsid w:val="00EF7F2A"/>
    <w:rsid w:val="00F021C2"/>
    <w:rsid w:val="00F161CD"/>
    <w:rsid w:val="00F32249"/>
    <w:rsid w:val="00F32F9C"/>
    <w:rsid w:val="00F37C5C"/>
    <w:rsid w:val="00F441D1"/>
    <w:rsid w:val="00F4698B"/>
    <w:rsid w:val="00F46B4A"/>
    <w:rsid w:val="00F504FB"/>
    <w:rsid w:val="00F52A14"/>
    <w:rsid w:val="00F54913"/>
    <w:rsid w:val="00F55648"/>
    <w:rsid w:val="00F5769F"/>
    <w:rsid w:val="00F61B61"/>
    <w:rsid w:val="00F62148"/>
    <w:rsid w:val="00F72201"/>
    <w:rsid w:val="00F77EA0"/>
    <w:rsid w:val="00F82C93"/>
    <w:rsid w:val="00F86556"/>
    <w:rsid w:val="00F92E81"/>
    <w:rsid w:val="00F94FF9"/>
    <w:rsid w:val="00F970E5"/>
    <w:rsid w:val="00FA1D89"/>
    <w:rsid w:val="00FA5BBB"/>
    <w:rsid w:val="00FA63A9"/>
    <w:rsid w:val="00FB059C"/>
    <w:rsid w:val="00FB715C"/>
    <w:rsid w:val="00FC1C82"/>
    <w:rsid w:val="00FC1C9C"/>
    <w:rsid w:val="00FD109F"/>
    <w:rsid w:val="00FD4C2C"/>
    <w:rsid w:val="00FF1AC1"/>
    <w:rsid w:val="00FF2D1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9AF07973-E144-475F-8946-8334DCD1A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iPriority="99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ook Title" w:uiPriority="33" w:qFormat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rsid w:val="0094650E"/>
    <w:pPr>
      <w:spacing w:before="20" w:after="120" w:line="360" w:lineRule="auto"/>
      <w:jc w:val="both"/>
    </w:pPr>
    <w:rPr>
      <w:szCs w:val="20"/>
      <w:lang w:val="ru-RU" w:eastAsia="ru-RU"/>
    </w:rPr>
  </w:style>
  <w:style w:type="paragraph" w:styleId="10">
    <w:name w:val="heading 1"/>
    <w:aliases w:val="Scroll Heading 1,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,h1,Section,1"/>
    <w:basedOn w:val="phbase"/>
    <w:next w:val="phnormal"/>
    <w:link w:val="11"/>
    <w:qFormat/>
    <w:rsid w:val="00E30C7E"/>
    <w:pPr>
      <w:keepNext/>
      <w:keepLines/>
      <w:pageBreakBefore/>
      <w:numPr>
        <w:numId w:val="17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2">
    <w:name w:val="heading 2"/>
    <w:aliases w:val="Scroll Heading 2,HD2,Indented Heading,H21,H22,Indented Heading1,Indented Heading2,Indented Heading3,Indented Heading4,H23,H211,H221,Indented Heading5,Indented Heading6,Indented Heading7,H24,H212,H222,Indented Heading8,H25,H213,H223,H26,H214"/>
    <w:basedOn w:val="phbase"/>
    <w:next w:val="phnormal"/>
    <w:link w:val="20"/>
    <w:qFormat/>
    <w:rsid w:val="00E30C7E"/>
    <w:pPr>
      <w:keepNext/>
      <w:keepLines/>
      <w:numPr>
        <w:ilvl w:val="1"/>
        <w:numId w:val="17"/>
      </w:numPr>
      <w:spacing w:before="360" w:after="360"/>
      <w:ind w:right="-2"/>
      <w:outlineLvl w:val="1"/>
    </w:pPr>
    <w:rPr>
      <w:b/>
    </w:rPr>
  </w:style>
  <w:style w:type="paragraph" w:styleId="3">
    <w:name w:val="heading 3"/>
    <w:aliases w:val="Scroll Heading 3,H3,heading 3,Map,h3,Level 3 Topic Heading,H31,Minor,H32,H33,H34,H35,H36,H37,H38,H39,H310,H311,H312,H313,H314,3,Level 1 - 1,h31,h32,h33,h34,h35,h36,h37,h38,h39,h310,h311,h321,h331,h341,h351,h361,h371,h381,h312,h322,h332,h342"/>
    <w:basedOn w:val="phbase"/>
    <w:next w:val="phnormal"/>
    <w:link w:val="30"/>
    <w:qFormat/>
    <w:rsid w:val="00E30C7E"/>
    <w:pPr>
      <w:keepNext/>
      <w:keepLines/>
      <w:numPr>
        <w:ilvl w:val="2"/>
        <w:numId w:val="17"/>
      </w:numPr>
      <w:spacing w:before="240" w:after="240"/>
      <w:ind w:right="-1"/>
      <w:outlineLvl w:val="2"/>
    </w:pPr>
    <w:rPr>
      <w:b/>
      <w:bCs/>
    </w:rPr>
  </w:style>
  <w:style w:type="paragraph" w:styleId="4">
    <w:name w:val="heading 4"/>
    <w:aliases w:val="Scroll Heading 4,(подпункт),H4,h4,Level 4 Topic Heading,Sub-Minor,Case Sub-Header,heading4,4,I4,l4,I41,41,l41,heading41,(Shift Ctrl 4),Titre 41,t4.T4,4heading,a.,4 dash,d,4 dash1,d1,31,h41,a.1,4 dash2,d2,32,h42,a.2,4 dash3,d3,33,h43,a.3,d4"/>
    <w:basedOn w:val="3"/>
    <w:next w:val="phnormal"/>
    <w:link w:val="40"/>
    <w:qFormat/>
    <w:rsid w:val="00E30C7E"/>
    <w:pPr>
      <w:numPr>
        <w:ilvl w:val="3"/>
      </w:numPr>
      <w:outlineLvl w:val="3"/>
    </w:pPr>
  </w:style>
  <w:style w:type="paragraph" w:styleId="5">
    <w:name w:val="heading 5"/>
    <w:aliases w:val="Scroll Heading 5,h5,Level 5 Topic Heading,H5,PIM 5,5,ITT t5,PA Pico Section,_Подпункт,Heading 51,1.1.1. Заголовок 5,Level 4,(приложение),Bold/Italics,1.1  Название подраздела,подпункт,подпункт1,подпункт2,подпункт11,подпункт3,подпункт12"/>
    <w:basedOn w:val="a"/>
    <w:next w:val="a"/>
    <w:link w:val="50"/>
    <w:uiPriority w:val="9"/>
    <w:unhideWhenUsed/>
    <w:qFormat/>
    <w:rsid w:val="00E30C7E"/>
    <w:pPr>
      <w:keepNext/>
      <w:numPr>
        <w:ilvl w:val="4"/>
        <w:numId w:val="17"/>
      </w:numPr>
      <w:spacing w:before="240" w:after="240"/>
      <w:outlineLvl w:val="4"/>
    </w:pPr>
    <w:rPr>
      <w:b/>
      <w:bCs/>
      <w:iCs/>
      <w:szCs w:val="26"/>
    </w:rPr>
  </w:style>
  <w:style w:type="paragraph" w:styleId="6">
    <w:name w:val="heading 6"/>
    <w:aliases w:val="Scroll Heading 6,PIM 6,Gliederung6,__Подпункт,H6,Heading 61,Текст подпункта,1.1.1 Название или текст пункта в подразделе,1.1.1 Название пункта в подразделе,1.1.1 ???????? ??? ????? ?????? ? ??????????,1.1.1 ???????? ?????? ? ??????????"/>
    <w:basedOn w:val="a"/>
    <w:next w:val="a"/>
    <w:link w:val="60"/>
    <w:uiPriority w:val="9"/>
    <w:unhideWhenUsed/>
    <w:qFormat/>
    <w:rsid w:val="00E30C7E"/>
    <w:pPr>
      <w:keepNext/>
      <w:keepLines/>
      <w:numPr>
        <w:ilvl w:val="5"/>
        <w:numId w:val="17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link w:val="70"/>
    <w:semiHidden/>
    <w:unhideWhenUsed/>
    <w:rsid w:val="00E33F00"/>
    <w:pPr>
      <w:keepNext/>
      <w:keepLines/>
      <w:numPr>
        <w:ilvl w:val="6"/>
        <w:numId w:val="10"/>
      </w:numPr>
      <w:spacing w:before="240"/>
      <w:outlineLvl w:val="6"/>
    </w:pPr>
    <w:rPr>
      <w:rFonts w:eastAsiaTheme="majorEastAsia" w:cstheme="majorBidi"/>
      <w:color w:val="7F7F7F" w:themeColor="text1" w:themeTint="80"/>
    </w:rPr>
  </w:style>
  <w:style w:type="paragraph" w:styleId="8">
    <w:name w:val="heading 8"/>
    <w:basedOn w:val="a"/>
    <w:next w:val="a"/>
    <w:link w:val="80"/>
    <w:semiHidden/>
    <w:unhideWhenUsed/>
    <w:rsid w:val="00E33F00"/>
    <w:pPr>
      <w:keepNext/>
      <w:keepLines/>
      <w:numPr>
        <w:ilvl w:val="7"/>
        <w:numId w:val="10"/>
      </w:numPr>
      <w:spacing w:before="24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9">
    <w:name w:val="heading 9"/>
    <w:basedOn w:val="a"/>
    <w:next w:val="a"/>
    <w:link w:val="90"/>
    <w:semiHidden/>
    <w:unhideWhenUsed/>
    <w:rsid w:val="00E33F00"/>
    <w:pPr>
      <w:keepNext/>
      <w:keepLines/>
      <w:numPr>
        <w:ilvl w:val="8"/>
        <w:numId w:val="10"/>
      </w:numPr>
      <w:spacing w:before="240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autoRedefine/>
    <w:qFormat/>
    <w:rsid w:val="00E33F00"/>
    <w:pPr>
      <w:jc w:val="center"/>
    </w:pPr>
    <w:rPr>
      <w:rFonts w:ascii="Tahoma" w:hAnsi="Tahoma" w:cs="Arial"/>
      <w:b/>
      <w:bCs/>
      <w:color w:val="404040"/>
      <w:kern w:val="28"/>
      <w:sz w:val="40"/>
      <w:szCs w:val="32"/>
    </w:rPr>
  </w:style>
  <w:style w:type="character" w:styleId="a5">
    <w:name w:val="Hyperlink"/>
    <w:uiPriority w:val="99"/>
    <w:rsid w:val="00E30C7E"/>
    <w:rPr>
      <w:color w:val="0000FF"/>
      <w:u w:val="single"/>
    </w:rPr>
  </w:style>
  <w:style w:type="paragraph" w:styleId="a6">
    <w:name w:val="caption"/>
    <w:basedOn w:val="a"/>
    <w:next w:val="a"/>
    <w:link w:val="a7"/>
    <w:uiPriority w:val="35"/>
    <w:unhideWhenUsed/>
    <w:qFormat/>
    <w:rsid w:val="00E30C7E"/>
    <w:pPr>
      <w:spacing w:before="0" w:after="200" w:line="240" w:lineRule="auto"/>
    </w:pPr>
    <w:rPr>
      <w:b/>
      <w:bCs/>
      <w:color w:val="4F81BD" w:themeColor="accent1"/>
      <w:sz w:val="18"/>
      <w:szCs w:val="18"/>
    </w:rPr>
  </w:style>
  <w:style w:type="paragraph" w:styleId="a8">
    <w:name w:val="header"/>
    <w:basedOn w:val="a"/>
    <w:link w:val="a9"/>
    <w:rsid w:val="00E30C7E"/>
    <w:pPr>
      <w:tabs>
        <w:tab w:val="center" w:pos="4677"/>
        <w:tab w:val="right" w:pos="9355"/>
      </w:tabs>
      <w:jc w:val="center"/>
    </w:pPr>
  </w:style>
  <w:style w:type="character" w:customStyle="1" w:styleId="a9">
    <w:name w:val="Верхний колонтитул Знак"/>
    <w:basedOn w:val="a0"/>
    <w:link w:val="a8"/>
    <w:rsid w:val="0096176F"/>
    <w:rPr>
      <w:szCs w:val="20"/>
      <w:lang w:val="ru-RU" w:eastAsia="ru-RU"/>
    </w:rPr>
  </w:style>
  <w:style w:type="paragraph" w:styleId="aa">
    <w:name w:val="footer"/>
    <w:basedOn w:val="a"/>
    <w:link w:val="ab"/>
    <w:uiPriority w:val="99"/>
    <w:rsid w:val="00E30C7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30C7E"/>
    <w:rPr>
      <w:szCs w:val="20"/>
      <w:lang w:val="ru-RU" w:eastAsia="ru-RU"/>
    </w:rPr>
  </w:style>
  <w:style w:type="character" w:styleId="ac">
    <w:name w:val="page number"/>
    <w:basedOn w:val="a0"/>
    <w:rsid w:val="00E33F00"/>
    <w:rPr>
      <w:rFonts w:ascii="Arial" w:hAnsi="Arial"/>
      <w:sz w:val="20"/>
    </w:rPr>
  </w:style>
  <w:style w:type="table" w:styleId="ad">
    <w:name w:val="Table Grid"/>
    <w:basedOn w:val="a1"/>
    <w:uiPriority w:val="59"/>
    <w:rsid w:val="00E30C7E"/>
    <w:rPr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2">
    <w:name w:val="toc 1"/>
    <w:basedOn w:val="a"/>
    <w:next w:val="a"/>
    <w:autoRedefine/>
    <w:uiPriority w:val="39"/>
    <w:rsid w:val="00E30C7E"/>
    <w:pPr>
      <w:tabs>
        <w:tab w:val="left" w:pos="426"/>
        <w:tab w:val="right" w:leader="dot" w:pos="9923"/>
      </w:tabs>
      <w:spacing w:before="120"/>
      <w:ind w:left="284" w:right="567" w:hanging="284"/>
    </w:pPr>
    <w:rPr>
      <w:b/>
      <w:szCs w:val="24"/>
    </w:rPr>
  </w:style>
  <w:style w:type="paragraph" w:styleId="21">
    <w:name w:val="toc 2"/>
    <w:basedOn w:val="a"/>
    <w:next w:val="a"/>
    <w:autoRedefine/>
    <w:uiPriority w:val="39"/>
    <w:rsid w:val="00E30C7E"/>
    <w:pPr>
      <w:tabs>
        <w:tab w:val="left" w:pos="993"/>
        <w:tab w:val="right" w:leader="dot" w:pos="9923"/>
      </w:tabs>
      <w:ind w:left="851" w:right="567" w:hanging="567"/>
    </w:pPr>
    <w:rPr>
      <w:szCs w:val="24"/>
    </w:rPr>
  </w:style>
  <w:style w:type="paragraph" w:styleId="31">
    <w:name w:val="toc 3"/>
    <w:basedOn w:val="a"/>
    <w:next w:val="a"/>
    <w:autoRedefine/>
    <w:uiPriority w:val="39"/>
    <w:rsid w:val="00E30C7E"/>
    <w:pPr>
      <w:tabs>
        <w:tab w:val="left" w:pos="1843"/>
        <w:tab w:val="right" w:leader="dot" w:pos="9923"/>
      </w:tabs>
      <w:ind w:left="1702" w:right="567" w:hanging="851"/>
    </w:pPr>
    <w:rPr>
      <w:i/>
      <w:iCs/>
      <w:szCs w:val="24"/>
    </w:rPr>
  </w:style>
  <w:style w:type="paragraph" w:styleId="41">
    <w:name w:val="toc 4"/>
    <w:basedOn w:val="a"/>
    <w:next w:val="a"/>
    <w:autoRedefine/>
    <w:uiPriority w:val="39"/>
    <w:rsid w:val="00E30C7E"/>
    <w:pPr>
      <w:tabs>
        <w:tab w:val="left" w:pos="2977"/>
        <w:tab w:val="right" w:leader="dot" w:pos="9923"/>
      </w:tabs>
      <w:ind w:left="2835" w:right="567" w:hanging="1134"/>
    </w:pPr>
    <w:rPr>
      <w:i/>
      <w:noProof/>
      <w:szCs w:val="21"/>
    </w:rPr>
  </w:style>
  <w:style w:type="paragraph" w:styleId="51">
    <w:name w:val="toc 5"/>
    <w:basedOn w:val="a"/>
    <w:next w:val="a"/>
    <w:autoRedefine/>
    <w:uiPriority w:val="39"/>
    <w:rsid w:val="00E30C7E"/>
    <w:pPr>
      <w:tabs>
        <w:tab w:val="left" w:pos="4395"/>
        <w:tab w:val="right" w:leader="dot" w:pos="9923"/>
      </w:tabs>
      <w:ind w:left="4253" w:right="567" w:hanging="1418"/>
    </w:pPr>
  </w:style>
  <w:style w:type="paragraph" w:styleId="61">
    <w:name w:val="toc 6"/>
    <w:basedOn w:val="a"/>
    <w:next w:val="a"/>
    <w:autoRedefine/>
    <w:uiPriority w:val="39"/>
    <w:rsid w:val="00E30C7E"/>
    <w:pPr>
      <w:tabs>
        <w:tab w:val="left" w:pos="4536"/>
        <w:tab w:val="right" w:leader="dot" w:pos="9923"/>
      </w:tabs>
      <w:ind w:left="4394" w:right="567" w:hanging="1559"/>
    </w:pPr>
  </w:style>
  <w:style w:type="paragraph" w:styleId="71">
    <w:name w:val="toc 7"/>
    <w:basedOn w:val="a"/>
    <w:next w:val="a"/>
    <w:autoRedefine/>
    <w:rsid w:val="00E30C7E"/>
    <w:pPr>
      <w:ind w:left="1440"/>
    </w:pPr>
  </w:style>
  <w:style w:type="paragraph" w:styleId="81">
    <w:name w:val="toc 8"/>
    <w:basedOn w:val="a"/>
    <w:next w:val="a"/>
    <w:autoRedefine/>
    <w:rsid w:val="00E30C7E"/>
    <w:pPr>
      <w:ind w:left="1680"/>
    </w:pPr>
  </w:style>
  <w:style w:type="paragraph" w:styleId="91">
    <w:name w:val="toc 9"/>
    <w:basedOn w:val="a"/>
    <w:next w:val="a"/>
    <w:autoRedefine/>
    <w:rsid w:val="00E30C7E"/>
    <w:pPr>
      <w:ind w:left="1920"/>
    </w:pPr>
  </w:style>
  <w:style w:type="numbering" w:styleId="111111">
    <w:name w:val="Outline List 2"/>
    <w:rsid w:val="00C8036A"/>
    <w:pPr>
      <w:numPr>
        <w:numId w:val="1"/>
      </w:numPr>
    </w:pPr>
  </w:style>
  <w:style w:type="paragraph" w:styleId="ae">
    <w:name w:val="Document Map"/>
    <w:basedOn w:val="a"/>
    <w:link w:val="af"/>
    <w:rsid w:val="00E30C7E"/>
    <w:pPr>
      <w:shd w:val="clear" w:color="auto" w:fill="000080"/>
    </w:pPr>
    <w:rPr>
      <w:rFonts w:ascii="Tahoma" w:hAnsi="Tahoma" w:cs="Tahoma"/>
      <w:sz w:val="20"/>
    </w:rPr>
  </w:style>
  <w:style w:type="character" w:customStyle="1" w:styleId="af">
    <w:name w:val="Схема документа Знак"/>
    <w:basedOn w:val="a0"/>
    <w:link w:val="ae"/>
    <w:rsid w:val="00E33F00"/>
    <w:rPr>
      <w:rFonts w:ascii="Tahoma" w:hAnsi="Tahoma" w:cs="Tahoma"/>
      <w:sz w:val="20"/>
      <w:szCs w:val="20"/>
      <w:shd w:val="clear" w:color="auto" w:fill="000080"/>
      <w:lang w:val="ru-RU" w:eastAsia="ru-RU"/>
    </w:rPr>
  </w:style>
  <w:style w:type="paragraph" w:styleId="af0">
    <w:name w:val="TOC Heading"/>
    <w:next w:val="a"/>
    <w:uiPriority w:val="39"/>
    <w:unhideWhenUsed/>
    <w:qFormat/>
    <w:rsid w:val="00C745BE"/>
    <w:pPr>
      <w:keepNext/>
      <w:keepLines/>
      <w:spacing w:before="360" w:after="360" w:line="360" w:lineRule="auto"/>
      <w:jc w:val="center"/>
    </w:pPr>
    <w:rPr>
      <w:rFonts w:ascii="Times New Roman Полужирный" w:eastAsiaTheme="majorEastAsia" w:hAnsi="Times New Roman Полужирный" w:cstheme="majorBidi"/>
      <w:b/>
      <w:color w:val="000000" w:themeColor="text1"/>
      <w:kern w:val="32"/>
      <w:sz w:val="28"/>
      <w:szCs w:val="28"/>
      <w:lang w:val="ru-RU"/>
    </w:rPr>
  </w:style>
  <w:style w:type="character" w:customStyle="1" w:styleId="40">
    <w:name w:val="Заголовок 4 Знак"/>
    <w:aliases w:val="Scroll Heading 4 Знак,(подпункт) Знак,H4 Знак,h4 Знак,Level 4 Topic Heading Знак,Sub-Minor Знак,Case Sub-Header Знак,heading4 Знак,4 Знак,I4 Знак,l4 Знак,I41 Знак,41 Знак,l41 Знак,heading41 Знак,(Shift Ctrl 4) Знак,Titre 41 Знак,a. Знак"/>
    <w:basedOn w:val="a0"/>
    <w:link w:val="4"/>
    <w:rsid w:val="00957B57"/>
    <w:rPr>
      <w:b/>
      <w:bCs/>
      <w:szCs w:val="20"/>
      <w:lang w:val="ru-RU" w:eastAsia="ru-RU"/>
    </w:rPr>
  </w:style>
  <w:style w:type="character" w:customStyle="1" w:styleId="50">
    <w:name w:val="Заголовок 5 Знак"/>
    <w:aliases w:val="Scroll Heading 5 Знак,h5 Знак,Level 5 Topic Heading Знак,H5 Знак,PIM 5 Знак,5 Знак,ITT t5 Знак,PA Pico Section Знак,_Подпункт Знак,Heading 51 Знак,1.1.1. Заголовок 5 Знак,Level 4 Знак,(приложение) Знак,Bold/Italics Знак,подпункт Знак"/>
    <w:link w:val="5"/>
    <w:uiPriority w:val="9"/>
    <w:rsid w:val="00E30C7E"/>
    <w:rPr>
      <w:b/>
      <w:bCs/>
      <w:iCs/>
      <w:szCs w:val="26"/>
      <w:lang w:val="ru-RU" w:eastAsia="ru-RU"/>
    </w:rPr>
  </w:style>
  <w:style w:type="table" w:customStyle="1" w:styleId="ScrollSectionColumn">
    <w:name w:val="Scroll Section Column"/>
    <w:basedOn w:val="a1"/>
    <w:uiPriority w:val="99"/>
    <w:rsid w:val="00F970E5"/>
    <w:rPr>
      <w:color w:val="000000" w:themeColor="text1"/>
      <w:sz w:val="20"/>
    </w:rPr>
    <w:tblPr/>
    <w:tblStylePr w:type="firstRow">
      <w:pPr>
        <w:jc w:val="center"/>
      </w:pPr>
      <w:rPr>
        <w:rFonts w:ascii="Times New Roman" w:hAnsi="Times New Roman"/>
        <w:sz w:val="20"/>
      </w:rPr>
      <w:tblPr/>
      <w:trPr>
        <w:tblHeader/>
      </w:trPr>
      <w:tcPr>
        <w:vAlign w:val="center"/>
      </w:tcPr>
    </w:tblStylePr>
    <w:tblStylePr w:type="firstCol">
      <w:rPr>
        <w:rFonts w:ascii="Times New Roman" w:hAnsi="Times New Roman"/>
        <w:sz w:val="20"/>
      </w:rPr>
    </w:tblStylePr>
    <w:tblStylePr w:type="lastCol">
      <w:rPr>
        <w:rFonts w:ascii="Times New Roman" w:hAnsi="Times New Roman"/>
        <w:sz w:val="20"/>
      </w:rPr>
    </w:tblStylePr>
  </w:style>
  <w:style w:type="table" w:customStyle="1" w:styleId="ScrollTip">
    <w:name w:val="Scroll Tip"/>
    <w:basedOn w:val="a1"/>
    <w:uiPriority w:val="99"/>
    <w:qFormat/>
    <w:rsid w:val="00D06AF6"/>
    <w:pPr>
      <w:spacing w:before="20" w:after="120" w:line="360" w:lineRule="auto"/>
      <w:ind w:firstLine="851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auto"/>
    </w:tcPr>
  </w:style>
  <w:style w:type="table" w:customStyle="1" w:styleId="ScrollWarning">
    <w:name w:val="Scroll Warning"/>
    <w:basedOn w:val="a1"/>
    <w:uiPriority w:val="99"/>
    <w:qFormat/>
    <w:rsid w:val="00D06AF6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</w:style>
  <w:style w:type="table" w:customStyle="1" w:styleId="ScrollCode">
    <w:name w:val="Scroll Code"/>
    <w:basedOn w:val="a1"/>
    <w:uiPriority w:val="99"/>
    <w:qFormat/>
    <w:rsid w:val="00F4698B"/>
    <w:rPr>
      <w:rFonts w:ascii="Courier New" w:hAnsi="Courier New"/>
    </w:rPr>
    <w:tblPr>
      <w:tblCellSpacing w:w="0" w:type="dxa"/>
      <w:tblBorders>
        <w:top w:val="single" w:sz="6" w:space="0" w:color="FFFFFF" w:themeColor="background1"/>
        <w:left w:val="single" w:sz="6" w:space="0" w:color="FFFFFF" w:themeColor="background1"/>
        <w:bottom w:val="single" w:sz="6" w:space="0" w:color="FFFFFF" w:themeColor="background1"/>
        <w:right w:val="single" w:sz="6" w:space="0" w:color="FFFFFF" w:themeColor="background1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1"/>
    <w:uiPriority w:val="99"/>
    <w:qFormat/>
    <w:rsid w:val="00661F22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TableNormal">
    <w:name w:val="Scroll Table Normal"/>
    <w:basedOn w:val="a1"/>
    <w:uiPriority w:val="99"/>
    <w:qFormat/>
    <w:rsid w:val="00F970E5"/>
    <w:pPr>
      <w:ind w:left="108" w:right="108"/>
      <w:jc w:val="both"/>
    </w:pPr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center"/>
        <w:outlineLvl w:val="9"/>
      </w:pPr>
      <w:rPr>
        <w:rFonts w:ascii="Times New Roman" w:hAnsi="Times New Roman"/>
        <w:b/>
        <w:bCs w:val="0"/>
        <w:i w:val="0"/>
        <w:iCs w:val="0"/>
        <w:color w:val="262626" w:themeColor="text1" w:themeTint="D9"/>
        <w:sz w:val="20"/>
      </w:rPr>
      <w:tblPr/>
      <w:trPr>
        <w:cantSplit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fir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b/>
        <w:color w:val="auto"/>
        <w:sz w:val="20"/>
      </w:rPr>
      <w:tblPr/>
      <w:tcPr>
        <w:shd w:val="clear" w:color="auto" w:fill="FFFFFF" w:themeFill="background1"/>
      </w:tcPr>
    </w:tblStylePr>
    <w:tblStylePr w:type="la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</w:pPr>
      <w:rPr>
        <w:rFonts w:ascii="Times New Roman" w:hAnsi="Times New Roman"/>
        <w:sz w:val="20"/>
      </w:rPr>
    </w:tblStylePr>
    <w:tblStylePr w:type="band1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1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2"/>
      </w:rPr>
    </w:tblStylePr>
    <w:tblStylePr w:type="s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s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</w:style>
  <w:style w:type="table" w:customStyle="1" w:styleId="ScrollPanel">
    <w:name w:val="Scroll Panel"/>
    <w:basedOn w:val="-1"/>
    <w:uiPriority w:val="99"/>
    <w:qFormat/>
    <w:rsid w:val="00F970E5"/>
    <w:pPr>
      <w:jc w:val="center"/>
    </w:pPr>
    <w:rPr>
      <w:color w:val="000000" w:themeColor="text1"/>
      <w:sz w:val="20"/>
      <w:szCs w:val="20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113" w:type="dxa"/>
        <w:left w:w="58" w:type="dxa"/>
        <w:bottom w:w="113" w:type="dxa"/>
        <w:right w:w="58" w:type="dxa"/>
      </w:tblCellMar>
    </w:tblPr>
    <w:tcPr>
      <w:shd w:val="clear" w:color="auto" w:fill="FFFFFF" w:themeFill="background1"/>
    </w:tcPr>
    <w:tblStylePr w:type="firstRow">
      <w:pPr>
        <w:keepNext/>
        <w:pageBreakBefore w:val="0"/>
        <w:wordWrap/>
        <w:spacing w:beforeLines="0" w:before="120" w:beforeAutospacing="0" w:afterLines="0" w:after="120" w:afterAutospacing="0" w:line="360" w:lineRule="auto"/>
        <w:ind w:leftChars="0" w:left="0" w:rightChars="0" w:right="0" w:firstLineChars="0" w:firstLine="0"/>
        <w:contextualSpacing w:val="0"/>
        <w:mirrorIndents w:val="0"/>
        <w:jc w:val="center"/>
      </w:pPr>
      <w:rPr>
        <w:rFonts w:ascii="Times New Roman" w:hAnsi="Times New Roman"/>
        <w:b/>
        <w:color w:val="auto"/>
        <w:sz w:val="20"/>
      </w:rPr>
      <w:tblPr>
        <w:tblCellMar>
          <w:top w:w="113" w:type="dxa"/>
          <w:left w:w="108" w:type="dxa"/>
          <w:bottom w:w="113" w:type="dxa"/>
          <w:right w:w="108" w:type="dxa"/>
        </w:tblCellMar>
      </w:tblPr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one" w:sz="0" w:space="0" w:color="auto"/>
          <w:tr2bl w:val="none" w:sz="0" w:space="0" w:color="auto"/>
        </w:tcBorders>
        <w:vAlign w:val="center"/>
      </w:tcPr>
    </w:tblStylePr>
  </w:style>
  <w:style w:type="table" w:customStyle="1" w:styleId="ScrollNote">
    <w:name w:val="Scroll Note"/>
    <w:basedOn w:val="a1"/>
    <w:uiPriority w:val="99"/>
    <w:qFormat/>
    <w:rsid w:val="00661F22"/>
    <w:pPr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Quote">
    <w:name w:val="Scroll Quote"/>
    <w:basedOn w:val="a1"/>
    <w:uiPriority w:val="99"/>
    <w:qFormat/>
    <w:rsid w:val="00F970E5"/>
    <w:pPr>
      <w:ind w:left="173" w:right="259"/>
    </w:pPr>
    <w:rPr>
      <w:color w:val="000000" w:themeColor="text1"/>
      <w:sz w:val="20"/>
    </w:rPr>
    <w:tblPr>
      <w:tblCellMar>
        <w:left w:w="58" w:type="dxa"/>
        <w:right w:w="58" w:type="dxa"/>
      </w:tblCellMar>
    </w:tblPr>
    <w:tblStylePr w:type="firstRow">
      <w:pPr>
        <w:jc w:val="center"/>
      </w:pPr>
      <w:tblPr/>
      <w:trPr>
        <w:tblHeader/>
      </w:trPr>
      <w:tcPr>
        <w:vAlign w:val="center"/>
      </w:tcPr>
    </w:tblStyle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af1">
    <w:name w:val="Plain Text"/>
    <w:basedOn w:val="a"/>
    <w:link w:val="af2"/>
    <w:rsid w:val="00E33F00"/>
    <w:rPr>
      <w:rFonts w:ascii="Courier New" w:hAnsi="Courier New" w:cs="Courier New"/>
    </w:rPr>
  </w:style>
  <w:style w:type="paragraph" w:customStyle="1" w:styleId="SublineHeader">
    <w:name w:val="Subline Header"/>
    <w:basedOn w:val="a3"/>
    <w:qFormat/>
    <w:rsid w:val="00E244B5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character" w:customStyle="1" w:styleId="60">
    <w:name w:val="Заголовок 6 Знак"/>
    <w:aliases w:val="Scroll Heading 6 Знак,PIM 6 Знак,Gliederung6 Знак,__Подпункт Знак,H6 Знак,Heading 61 Знак,Текст подпункта Знак,1.1.1 Название или текст пункта в подразделе Знак,1.1.1 Название пункта в подразделе Знак"/>
    <w:link w:val="6"/>
    <w:uiPriority w:val="9"/>
    <w:rsid w:val="00E30C7E"/>
    <w:rPr>
      <w:b/>
      <w:bCs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semiHidden/>
    <w:rsid w:val="00E33F00"/>
    <w:rPr>
      <w:rFonts w:eastAsiaTheme="majorEastAsia" w:cstheme="majorBidi"/>
      <w:color w:val="7F7F7F" w:themeColor="text1" w:themeTint="80"/>
      <w:szCs w:val="20"/>
      <w:lang w:val="ru-RU" w:eastAsia="ru-RU"/>
    </w:rPr>
  </w:style>
  <w:style w:type="character" w:customStyle="1" w:styleId="80">
    <w:name w:val="Заголовок 8 Знак"/>
    <w:basedOn w:val="a0"/>
    <w:link w:val="8"/>
    <w:semiHidden/>
    <w:rsid w:val="00E33F00"/>
    <w:rPr>
      <w:rFonts w:eastAsiaTheme="majorEastAsia" w:cstheme="majorBidi"/>
      <w:color w:val="7F7F7F" w:themeColor="text1" w:themeTint="80"/>
      <w:szCs w:val="21"/>
      <w:lang w:val="ru-RU" w:eastAsia="ru-RU"/>
    </w:rPr>
  </w:style>
  <w:style w:type="character" w:customStyle="1" w:styleId="90">
    <w:name w:val="Заголовок 9 Знак"/>
    <w:basedOn w:val="a0"/>
    <w:link w:val="9"/>
    <w:semiHidden/>
    <w:rsid w:val="00E33F00"/>
    <w:rPr>
      <w:rFonts w:eastAsiaTheme="majorEastAsia" w:cstheme="majorBidi"/>
      <w:color w:val="7F7F7F" w:themeColor="text1" w:themeTint="80"/>
      <w:szCs w:val="21"/>
      <w:lang w:val="ru-RU" w:eastAsia="ru-RU"/>
    </w:rPr>
  </w:style>
  <w:style w:type="character" w:styleId="af3">
    <w:name w:val="Intense Emphasis"/>
    <w:basedOn w:val="a0"/>
    <w:rsid w:val="00E33F00"/>
    <w:rPr>
      <w:i/>
      <w:iCs/>
      <w:color w:val="7F7F7F" w:themeColor="text1" w:themeTint="80"/>
    </w:rPr>
  </w:style>
  <w:style w:type="paragraph" w:styleId="af4">
    <w:name w:val="Intense Quote"/>
    <w:basedOn w:val="a"/>
    <w:next w:val="a"/>
    <w:link w:val="af5"/>
    <w:uiPriority w:val="30"/>
    <w:qFormat/>
    <w:rsid w:val="00C745B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f5">
    <w:name w:val="Выделенная цитата Знак"/>
    <w:basedOn w:val="a0"/>
    <w:link w:val="af4"/>
    <w:uiPriority w:val="30"/>
    <w:rsid w:val="00C745BE"/>
    <w:rPr>
      <w:i/>
      <w:iCs/>
      <w:color w:val="4F81BD" w:themeColor="accent1"/>
      <w:lang w:val="ru-RU" w:eastAsia="ru-RU"/>
    </w:rPr>
  </w:style>
  <w:style w:type="character" w:styleId="af6">
    <w:name w:val="Intense Reference"/>
    <w:basedOn w:val="a0"/>
    <w:rsid w:val="00E33F00"/>
    <w:rPr>
      <w:b/>
      <w:bCs/>
      <w:smallCaps/>
      <w:color w:val="7F7F7F" w:themeColor="text1" w:themeTint="80"/>
      <w:spacing w:val="5"/>
    </w:rPr>
  </w:style>
  <w:style w:type="table" w:customStyle="1" w:styleId="110">
    <w:name w:val="Таблица простая 11"/>
    <w:aliases w:val="KoronaPay"/>
    <w:basedOn w:val="a1"/>
    <w:rsid w:val="00E33F00"/>
    <w:rPr>
      <w:rFonts w:ascii="Arial" w:hAnsi="Arial"/>
      <w:sz w:val="20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57" w:type="dxa"/>
      </w:tblCellMar>
    </w:tblPr>
    <w:tblStylePr w:type="firstRow">
      <w:pPr>
        <w:jc w:val="center"/>
      </w:pPr>
      <w:rPr>
        <w:b/>
        <w:bCs/>
      </w:rPr>
      <w:tblPr/>
      <w:tcPr>
        <w:shd w:val="clear" w:color="auto" w:fill="D9D9D9" w:themeFill="background1" w:themeFillShade="D9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customStyle="1" w:styleId="210">
    <w:name w:val="Таблица простая 21"/>
    <w:basedOn w:val="a1"/>
    <w:rsid w:val="00E33F0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1"/>
    <w:uiPriority w:val="99"/>
    <w:rsid w:val="003111A7"/>
    <w:tblPr/>
  </w:style>
  <w:style w:type="paragraph" w:styleId="13">
    <w:name w:val="index 1"/>
    <w:basedOn w:val="a"/>
    <w:next w:val="a"/>
    <w:autoRedefine/>
    <w:uiPriority w:val="99"/>
    <w:unhideWhenUsed/>
    <w:rsid w:val="00E33F00"/>
    <w:pPr>
      <w:ind w:left="200" w:hanging="200"/>
      <w:jc w:val="left"/>
    </w:pPr>
    <w:rPr>
      <w:szCs w:val="18"/>
    </w:rPr>
  </w:style>
  <w:style w:type="paragraph" w:styleId="22">
    <w:name w:val="index 2"/>
    <w:basedOn w:val="a"/>
    <w:next w:val="a"/>
    <w:autoRedefine/>
    <w:unhideWhenUsed/>
    <w:rsid w:val="00E33F00"/>
    <w:pPr>
      <w:ind w:left="400" w:hanging="200"/>
      <w:jc w:val="left"/>
    </w:pPr>
    <w:rPr>
      <w:rFonts w:asciiTheme="minorHAnsi" w:hAnsiTheme="minorHAnsi"/>
      <w:sz w:val="18"/>
      <w:szCs w:val="18"/>
    </w:rPr>
  </w:style>
  <w:style w:type="paragraph" w:styleId="32">
    <w:name w:val="index 3"/>
    <w:basedOn w:val="a"/>
    <w:next w:val="a"/>
    <w:autoRedefine/>
    <w:unhideWhenUsed/>
    <w:rsid w:val="00E33F00"/>
    <w:pPr>
      <w:ind w:left="600" w:hanging="200"/>
      <w:jc w:val="left"/>
    </w:pPr>
    <w:rPr>
      <w:rFonts w:asciiTheme="minorHAnsi" w:hAnsiTheme="minorHAnsi"/>
      <w:sz w:val="18"/>
      <w:szCs w:val="18"/>
    </w:rPr>
  </w:style>
  <w:style w:type="paragraph" w:styleId="42">
    <w:name w:val="index 4"/>
    <w:basedOn w:val="a"/>
    <w:next w:val="a"/>
    <w:autoRedefine/>
    <w:unhideWhenUsed/>
    <w:rsid w:val="00E33F00"/>
    <w:pPr>
      <w:ind w:left="800" w:hanging="200"/>
      <w:jc w:val="left"/>
    </w:pPr>
    <w:rPr>
      <w:rFonts w:asciiTheme="minorHAnsi" w:hAnsiTheme="minorHAnsi"/>
      <w:sz w:val="18"/>
      <w:szCs w:val="18"/>
    </w:rPr>
  </w:style>
  <w:style w:type="paragraph" w:styleId="52">
    <w:name w:val="index 5"/>
    <w:basedOn w:val="a"/>
    <w:next w:val="a"/>
    <w:autoRedefine/>
    <w:unhideWhenUsed/>
    <w:rsid w:val="00E33F00"/>
    <w:pPr>
      <w:ind w:left="1000" w:hanging="200"/>
      <w:jc w:val="left"/>
    </w:pPr>
    <w:rPr>
      <w:rFonts w:asciiTheme="minorHAnsi" w:hAnsiTheme="minorHAnsi"/>
      <w:sz w:val="18"/>
      <w:szCs w:val="18"/>
    </w:rPr>
  </w:style>
  <w:style w:type="paragraph" w:styleId="62">
    <w:name w:val="index 6"/>
    <w:basedOn w:val="a"/>
    <w:next w:val="a"/>
    <w:autoRedefine/>
    <w:unhideWhenUsed/>
    <w:rsid w:val="00E33F00"/>
    <w:pPr>
      <w:ind w:left="1200" w:hanging="200"/>
      <w:jc w:val="left"/>
    </w:pPr>
    <w:rPr>
      <w:rFonts w:asciiTheme="minorHAnsi" w:hAnsiTheme="minorHAnsi"/>
      <w:sz w:val="18"/>
      <w:szCs w:val="18"/>
    </w:rPr>
  </w:style>
  <w:style w:type="paragraph" w:styleId="72">
    <w:name w:val="index 7"/>
    <w:basedOn w:val="a"/>
    <w:next w:val="a"/>
    <w:autoRedefine/>
    <w:unhideWhenUsed/>
    <w:rsid w:val="00E33F00"/>
    <w:pPr>
      <w:ind w:left="1400" w:hanging="200"/>
      <w:jc w:val="left"/>
    </w:pPr>
    <w:rPr>
      <w:rFonts w:asciiTheme="minorHAnsi" w:hAnsiTheme="minorHAnsi"/>
      <w:sz w:val="18"/>
      <w:szCs w:val="18"/>
    </w:rPr>
  </w:style>
  <w:style w:type="paragraph" w:styleId="82">
    <w:name w:val="index 8"/>
    <w:basedOn w:val="a"/>
    <w:next w:val="a"/>
    <w:autoRedefine/>
    <w:unhideWhenUsed/>
    <w:rsid w:val="00E33F00"/>
    <w:pPr>
      <w:ind w:left="1600" w:hanging="200"/>
      <w:jc w:val="left"/>
    </w:pPr>
    <w:rPr>
      <w:rFonts w:asciiTheme="minorHAnsi" w:hAnsiTheme="minorHAnsi"/>
      <w:sz w:val="18"/>
      <w:szCs w:val="18"/>
    </w:rPr>
  </w:style>
  <w:style w:type="paragraph" w:styleId="92">
    <w:name w:val="index 9"/>
    <w:basedOn w:val="a"/>
    <w:next w:val="a"/>
    <w:autoRedefine/>
    <w:unhideWhenUsed/>
    <w:rsid w:val="00E33F00"/>
    <w:pPr>
      <w:ind w:left="1800" w:hanging="200"/>
      <w:jc w:val="left"/>
    </w:pPr>
    <w:rPr>
      <w:rFonts w:asciiTheme="minorHAnsi" w:hAnsiTheme="minorHAnsi"/>
      <w:sz w:val="18"/>
      <w:szCs w:val="18"/>
    </w:rPr>
  </w:style>
  <w:style w:type="paragraph" w:styleId="af7">
    <w:name w:val="index heading"/>
    <w:basedOn w:val="a"/>
    <w:next w:val="13"/>
    <w:unhideWhenUsed/>
    <w:rsid w:val="00E33F00"/>
    <w:pPr>
      <w:spacing w:before="240"/>
      <w:jc w:val="center"/>
    </w:pPr>
    <w:rPr>
      <w:rFonts w:asciiTheme="minorHAnsi" w:hAnsiTheme="minorHAnsi"/>
      <w:b/>
      <w:bCs/>
      <w:sz w:val="26"/>
      <w:szCs w:val="26"/>
    </w:rPr>
  </w:style>
  <w:style w:type="paragraph" w:customStyle="1" w:styleId="af8">
    <w:name w:val="Подпись к таблице"/>
    <w:basedOn w:val="ScrollTitleTable"/>
    <w:link w:val="af9"/>
    <w:qFormat/>
    <w:rsid w:val="00696A79"/>
  </w:style>
  <w:style w:type="character" w:customStyle="1" w:styleId="a7">
    <w:name w:val="Название объекта Знак"/>
    <w:basedOn w:val="a0"/>
    <w:link w:val="a6"/>
    <w:uiPriority w:val="35"/>
    <w:rsid w:val="00626ADC"/>
    <w:rPr>
      <w:b/>
      <w:bCs/>
      <w:color w:val="4F81BD" w:themeColor="accent1"/>
      <w:sz w:val="18"/>
      <w:szCs w:val="18"/>
      <w:lang w:val="ru-RU" w:eastAsia="ru-RU"/>
    </w:rPr>
  </w:style>
  <w:style w:type="character" w:customStyle="1" w:styleId="af9">
    <w:name w:val="Подпись к таблице Знак"/>
    <w:basedOn w:val="a7"/>
    <w:link w:val="af8"/>
    <w:rsid w:val="00696A79"/>
    <w:rPr>
      <w:b/>
      <w:bCs/>
      <w:color w:val="000000" w:themeColor="text1"/>
      <w:sz w:val="18"/>
      <w:szCs w:val="18"/>
      <w:lang w:val="ru-RU" w:eastAsia="ru-RU"/>
    </w:rPr>
  </w:style>
  <w:style w:type="paragraph" w:styleId="afa">
    <w:name w:val="table of figures"/>
    <w:basedOn w:val="a"/>
    <w:next w:val="a"/>
    <w:uiPriority w:val="99"/>
    <w:unhideWhenUsed/>
    <w:rsid w:val="00E33F00"/>
  </w:style>
  <w:style w:type="paragraph" w:styleId="afb">
    <w:name w:val="Balloon Text"/>
    <w:basedOn w:val="a"/>
    <w:link w:val="afc"/>
    <w:uiPriority w:val="99"/>
    <w:semiHidden/>
    <w:unhideWhenUsed/>
    <w:rsid w:val="00E30C7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E30C7E"/>
    <w:rPr>
      <w:rFonts w:ascii="Tahoma" w:hAnsi="Tahoma" w:cs="Tahoma"/>
      <w:sz w:val="16"/>
      <w:szCs w:val="16"/>
      <w:lang w:val="ru-RU" w:eastAsia="ru-RU"/>
    </w:rPr>
  </w:style>
  <w:style w:type="paragraph" w:styleId="afd">
    <w:name w:val="List Paragraph"/>
    <w:basedOn w:val="a"/>
    <w:uiPriority w:val="34"/>
    <w:qFormat/>
    <w:rsid w:val="00C745BE"/>
    <w:pPr>
      <w:ind w:left="720"/>
      <w:contextualSpacing/>
    </w:pPr>
  </w:style>
  <w:style w:type="paragraph" w:customStyle="1" w:styleId="4KP">
    <w:name w:val="Верхний_колонтитул_4KP"/>
    <w:link w:val="4KP0"/>
    <w:qFormat/>
    <w:rsid w:val="00E33F00"/>
    <w:pPr>
      <w:jc w:val="right"/>
    </w:pPr>
    <w:rPr>
      <w:rFonts w:ascii="Verdana" w:hAnsi="Verdana"/>
      <w:i/>
      <w:color w:val="404040" w:themeColor="text1" w:themeTint="BF"/>
      <w:sz w:val="18"/>
      <w:szCs w:val="18"/>
      <w:lang w:val="ru-RU"/>
    </w:rPr>
  </w:style>
  <w:style w:type="character" w:customStyle="1" w:styleId="4KP0">
    <w:name w:val="Верхний_колонтитул_4KP Знак"/>
    <w:basedOn w:val="a9"/>
    <w:link w:val="4KP"/>
    <w:rsid w:val="00E33F00"/>
    <w:rPr>
      <w:rFonts w:ascii="Verdana" w:hAnsi="Verdana"/>
      <w:i/>
      <w:color w:val="404040" w:themeColor="text1" w:themeTint="BF"/>
      <w:sz w:val="18"/>
      <w:szCs w:val="18"/>
      <w:lang w:val="ru-RU" w:eastAsia="ru-RU"/>
    </w:rPr>
  </w:style>
  <w:style w:type="character" w:styleId="afe">
    <w:name w:val="Placeholder Text"/>
    <w:basedOn w:val="a0"/>
    <w:rsid w:val="00E33F00"/>
    <w:rPr>
      <w:color w:val="808080"/>
    </w:rPr>
  </w:style>
  <w:style w:type="character" w:customStyle="1" w:styleId="a4">
    <w:name w:val="Название Знак"/>
    <w:basedOn w:val="a0"/>
    <w:link w:val="a3"/>
    <w:rsid w:val="00E33F00"/>
    <w:rPr>
      <w:rFonts w:ascii="Tahoma" w:hAnsi="Tahoma" w:cs="Arial"/>
      <w:b/>
      <w:bCs/>
      <w:color w:val="404040"/>
      <w:kern w:val="28"/>
      <w:sz w:val="40"/>
      <w:szCs w:val="32"/>
      <w:lang w:val="ru-RU"/>
    </w:rPr>
  </w:style>
  <w:style w:type="paragraph" w:customStyle="1" w:styleId="4KP1">
    <w:name w:val="Нижний_колонтитул_4KP"/>
    <w:link w:val="4KP2"/>
    <w:qFormat/>
    <w:rsid w:val="00E33F00"/>
    <w:rPr>
      <w:rFonts w:ascii="Verdana" w:hAnsi="Verdana"/>
      <w:i/>
      <w:color w:val="404040" w:themeColor="text1" w:themeTint="BF"/>
      <w:sz w:val="18"/>
      <w:lang w:val="ru-RU"/>
    </w:rPr>
  </w:style>
  <w:style w:type="character" w:customStyle="1" w:styleId="4KP2">
    <w:name w:val="Нижний_колонтитул_4KP Знак"/>
    <w:basedOn w:val="ab"/>
    <w:link w:val="4KP1"/>
    <w:rsid w:val="00E33F00"/>
    <w:rPr>
      <w:rFonts w:ascii="Verdana" w:hAnsi="Verdana"/>
      <w:i/>
      <w:color w:val="404040" w:themeColor="text1" w:themeTint="BF"/>
      <w:sz w:val="18"/>
      <w:szCs w:val="20"/>
      <w:lang w:val="ru-RU" w:eastAsia="ru-RU"/>
    </w:rPr>
  </w:style>
  <w:style w:type="paragraph" w:customStyle="1" w:styleId="aff">
    <w:name w:val="Предупреждение"/>
    <w:basedOn w:val="a"/>
    <w:link w:val="aff0"/>
    <w:qFormat/>
    <w:rsid w:val="00E33F00"/>
    <w:pPr>
      <w:shd w:val="clear" w:color="auto" w:fill="FEB19C"/>
    </w:pPr>
    <w:rPr>
      <w:i/>
    </w:rPr>
  </w:style>
  <w:style w:type="character" w:customStyle="1" w:styleId="aff0">
    <w:name w:val="Предупреждение Знак"/>
    <w:basedOn w:val="a0"/>
    <w:link w:val="aff"/>
    <w:rsid w:val="00E33F00"/>
    <w:rPr>
      <w:rFonts w:ascii="Verdana" w:hAnsi="Verdana"/>
      <w:i/>
      <w:color w:val="404040" w:themeColor="text1" w:themeTint="BF"/>
      <w:sz w:val="20"/>
      <w:shd w:val="clear" w:color="auto" w:fill="FEB19C"/>
      <w:lang w:val="ru-RU"/>
    </w:rPr>
  </w:style>
  <w:style w:type="paragraph" w:customStyle="1" w:styleId="aff1">
    <w:name w:val="Примечание"/>
    <w:basedOn w:val="a"/>
    <w:link w:val="aff2"/>
    <w:qFormat/>
    <w:rsid w:val="00E33F00"/>
    <w:pPr>
      <w:shd w:val="clear" w:color="auto" w:fill="D9D9D9" w:themeFill="background1" w:themeFillShade="D9"/>
    </w:pPr>
    <w:rPr>
      <w:i/>
    </w:rPr>
  </w:style>
  <w:style w:type="character" w:customStyle="1" w:styleId="aff2">
    <w:name w:val="Примечание Знак"/>
    <w:basedOn w:val="a0"/>
    <w:link w:val="aff1"/>
    <w:rsid w:val="00E33F00"/>
    <w:rPr>
      <w:rFonts w:ascii="Verdana" w:hAnsi="Verdana"/>
      <w:i/>
      <w:color w:val="404040" w:themeColor="text1" w:themeTint="BF"/>
      <w:sz w:val="20"/>
      <w:shd w:val="clear" w:color="auto" w:fill="D9D9D9" w:themeFill="background1" w:themeFillShade="D9"/>
      <w:lang w:val="ru-RU"/>
    </w:rPr>
  </w:style>
  <w:style w:type="paragraph" w:customStyle="1" w:styleId="aff3">
    <w:name w:val="Текст цитаты"/>
    <w:basedOn w:val="a"/>
    <w:link w:val="aff4"/>
    <w:qFormat/>
    <w:rsid w:val="00E33F00"/>
    <w:pPr>
      <w:pBdr>
        <w:left w:val="single" w:sz="12" w:space="4" w:color="7F7F7F" w:themeColor="text1" w:themeTint="80"/>
      </w:pBdr>
      <w:ind w:left="284"/>
    </w:pPr>
    <w:rPr>
      <w:i/>
      <w:color w:val="595959" w:themeColor="text1" w:themeTint="A6"/>
    </w:rPr>
  </w:style>
  <w:style w:type="character" w:customStyle="1" w:styleId="aff4">
    <w:name w:val="Текст цитаты Знак"/>
    <w:basedOn w:val="a0"/>
    <w:link w:val="aff3"/>
    <w:rsid w:val="00E33F00"/>
    <w:rPr>
      <w:rFonts w:ascii="Verdana" w:hAnsi="Verdana"/>
      <w:i/>
      <w:color w:val="595959" w:themeColor="text1" w:themeTint="A6"/>
      <w:sz w:val="20"/>
      <w:lang w:val="ru-RU"/>
    </w:rPr>
  </w:style>
  <w:style w:type="paragraph" w:customStyle="1" w:styleId="aff5">
    <w:name w:val="Титульный"/>
    <w:basedOn w:val="a"/>
    <w:link w:val="aff6"/>
    <w:qFormat/>
    <w:rsid w:val="00C745BE"/>
    <w:pPr>
      <w:spacing w:line="300" w:lineRule="auto"/>
      <w:jc w:val="center"/>
    </w:pPr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  <w:lang w:eastAsia="en-US"/>
    </w:rPr>
  </w:style>
  <w:style w:type="character" w:customStyle="1" w:styleId="aff6">
    <w:name w:val="Титульный Знак"/>
    <w:basedOn w:val="a0"/>
    <w:link w:val="aff5"/>
    <w:rsid w:val="00C745BE"/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  <w:lang w:val="ru-RU"/>
    </w:rPr>
  </w:style>
  <w:style w:type="paragraph" w:customStyle="1" w:styleId="aff7">
    <w:name w:val="Фрагмент кода"/>
    <w:basedOn w:val="a"/>
    <w:link w:val="aff8"/>
    <w:qFormat/>
    <w:rsid w:val="00E33F00"/>
    <w:pPr>
      <w:pBdr>
        <w:left w:val="single" w:sz="8" w:space="4" w:color="7F7F7F" w:themeColor="text1" w:themeTint="80"/>
      </w:pBdr>
      <w:ind w:left="284"/>
    </w:pPr>
    <w:rPr>
      <w:rFonts w:ascii="Courier New" w:hAnsi="Courier New"/>
      <w:color w:val="595959" w:themeColor="text1" w:themeTint="A6"/>
    </w:rPr>
  </w:style>
  <w:style w:type="character" w:customStyle="1" w:styleId="aff8">
    <w:name w:val="Фрагмент кода Знак"/>
    <w:basedOn w:val="a0"/>
    <w:link w:val="aff7"/>
    <w:rsid w:val="00E33F00"/>
    <w:rPr>
      <w:rFonts w:ascii="Courier New" w:hAnsi="Courier New"/>
      <w:color w:val="595959" w:themeColor="text1" w:themeTint="A6"/>
      <w:sz w:val="20"/>
      <w:lang w:val="ru-RU"/>
    </w:rPr>
  </w:style>
  <w:style w:type="paragraph" w:customStyle="1" w:styleId="43">
    <w:name w:val="Заголовок4"/>
    <w:basedOn w:val="3"/>
    <w:link w:val="44"/>
    <w:rsid w:val="00FC1C9C"/>
  </w:style>
  <w:style w:type="character" w:customStyle="1" w:styleId="30">
    <w:name w:val="Заголовок 3 Знак"/>
    <w:aliases w:val="Scroll Heading 3 Знак,H3 Знак,heading 3 Знак,Map Знак,h3 Знак,Level 3 Topic Heading Знак,H31 Знак,Minor Знак,H32 Знак,H33 Знак,H34 Знак,H35 Знак,H36 Знак,H37 Знак,H38 Знак,H39 Знак,H310 Знак,H311 Знак,H312 Знак,H313 Знак,H314 Знак"/>
    <w:basedOn w:val="a0"/>
    <w:link w:val="3"/>
    <w:rsid w:val="00FC1C9C"/>
    <w:rPr>
      <w:b/>
      <w:bCs/>
      <w:szCs w:val="20"/>
      <w:lang w:val="ru-RU" w:eastAsia="ru-RU"/>
    </w:rPr>
  </w:style>
  <w:style w:type="character" w:customStyle="1" w:styleId="44">
    <w:name w:val="Заголовок4 Знак"/>
    <w:basedOn w:val="30"/>
    <w:link w:val="43"/>
    <w:rsid w:val="00FC1C9C"/>
    <w:rPr>
      <w:b/>
      <w:bCs/>
      <w:szCs w:val="20"/>
      <w:lang w:val="ru-RU" w:eastAsia="ru-RU"/>
    </w:rPr>
  </w:style>
  <w:style w:type="paragraph" w:customStyle="1" w:styleId="phbase">
    <w:name w:val="ph_base"/>
    <w:link w:val="phbase0"/>
    <w:rsid w:val="00E30C7E"/>
    <w:pPr>
      <w:spacing w:line="360" w:lineRule="auto"/>
      <w:jc w:val="both"/>
    </w:pPr>
    <w:rPr>
      <w:szCs w:val="20"/>
      <w:lang w:val="ru-RU" w:eastAsia="ru-RU"/>
    </w:rPr>
  </w:style>
  <w:style w:type="paragraph" w:customStyle="1" w:styleId="phadditiontitle1">
    <w:name w:val="ph_addition_title_1"/>
    <w:basedOn w:val="phbase"/>
    <w:next w:val="phnormal"/>
    <w:rsid w:val="00E30C7E"/>
    <w:pPr>
      <w:keepNext/>
      <w:keepLines/>
      <w:pageBreakBefore/>
      <w:numPr>
        <w:numId w:val="21"/>
      </w:numPr>
      <w:spacing w:before="360" w:after="240"/>
      <w:ind w:left="0" w:firstLine="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E30C7E"/>
    <w:pPr>
      <w:keepNext/>
      <w:keepLines/>
      <w:numPr>
        <w:ilvl w:val="1"/>
        <w:numId w:val="21"/>
      </w:numPr>
      <w:spacing w:before="360" w:after="360"/>
      <w:outlineLvl w:val="1"/>
    </w:pPr>
    <w:rPr>
      <w:b/>
      <w:szCs w:val="24"/>
    </w:rPr>
  </w:style>
  <w:style w:type="paragraph" w:customStyle="1" w:styleId="phadditiontitle3">
    <w:name w:val="ph_addition_title_3"/>
    <w:basedOn w:val="phbase"/>
    <w:next w:val="phnormal"/>
    <w:rsid w:val="00E30C7E"/>
    <w:pPr>
      <w:keepNext/>
      <w:keepLines/>
      <w:numPr>
        <w:ilvl w:val="2"/>
        <w:numId w:val="21"/>
      </w:numPr>
      <w:spacing w:before="240" w:after="240"/>
      <w:outlineLvl w:val="2"/>
    </w:pPr>
    <w:rPr>
      <w:b/>
      <w:sz w:val="22"/>
      <w:szCs w:val="22"/>
    </w:rPr>
  </w:style>
  <w:style w:type="numbering" w:customStyle="1" w:styleId="phadditiontitle">
    <w:name w:val="ph_additiontitle"/>
    <w:basedOn w:val="a2"/>
    <w:rsid w:val="00E30C7E"/>
    <w:pPr>
      <w:numPr>
        <w:numId w:val="11"/>
      </w:numPr>
    </w:pPr>
  </w:style>
  <w:style w:type="paragraph" w:customStyle="1" w:styleId="phbibliography">
    <w:name w:val="ph_bibliography"/>
    <w:basedOn w:val="phbase"/>
    <w:rsid w:val="00E30C7E"/>
    <w:pPr>
      <w:numPr>
        <w:numId w:val="2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E30C7E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E30C7E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E30C7E"/>
    <w:pPr>
      <w:ind w:firstLine="720"/>
    </w:pPr>
    <w:rPr>
      <w:rFonts w:ascii="Arial Narrow" w:hAnsi="Arial Narrow"/>
      <w:vanish/>
      <w:color w:val="0000FF"/>
    </w:rPr>
  </w:style>
  <w:style w:type="paragraph" w:customStyle="1" w:styleId="phconfirmlist">
    <w:name w:val="ph_confirmlist"/>
    <w:basedOn w:val="phbase"/>
    <w:rsid w:val="00E30C7E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E30C7E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qFormat/>
    <w:rsid w:val="00E30C7E"/>
  </w:style>
  <w:style w:type="paragraph" w:customStyle="1" w:styleId="phconfirmstamptitle">
    <w:name w:val="ph_confirmstamp_title"/>
    <w:basedOn w:val="phconfirmstamp"/>
    <w:next w:val="phconfirmstampstamp"/>
    <w:rsid w:val="00E30C7E"/>
    <w:rPr>
      <w:b/>
      <w:caps/>
      <w:szCs w:val="24"/>
    </w:rPr>
  </w:style>
  <w:style w:type="paragraph" w:customStyle="1" w:styleId="phcontent">
    <w:name w:val="ph_content"/>
    <w:basedOn w:val="phbase"/>
    <w:next w:val="12"/>
    <w:rsid w:val="00E30C7E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example">
    <w:name w:val="ph_example"/>
    <w:basedOn w:val="phbase"/>
    <w:rsid w:val="00E30C7E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rsid w:val="00E30C7E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E30C7E"/>
    <w:pPr>
      <w:spacing w:before="120"/>
    </w:pPr>
  </w:style>
  <w:style w:type="paragraph" w:customStyle="1" w:styleId="phfiguretitle">
    <w:name w:val="ph_figure_title"/>
    <w:basedOn w:val="phfigure"/>
    <w:next w:val="phnormal"/>
    <w:rsid w:val="00E30C7E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E30C7E"/>
    <w:pPr>
      <w:widowControl w:val="0"/>
    </w:pPr>
    <w:rPr>
      <w:sz w:val="18"/>
    </w:rPr>
  </w:style>
  <w:style w:type="character" w:customStyle="1" w:styleId="phinline">
    <w:name w:val="ph_inline"/>
    <w:basedOn w:val="a0"/>
    <w:rsid w:val="00E30C7E"/>
  </w:style>
  <w:style w:type="character" w:customStyle="1" w:styleId="phinline8">
    <w:name w:val="ph_inline_8"/>
    <w:rsid w:val="00E30C7E"/>
    <w:rPr>
      <w:sz w:val="16"/>
    </w:rPr>
  </w:style>
  <w:style w:type="character" w:customStyle="1" w:styleId="phinlinebolditalic">
    <w:name w:val="ph_inline_bolditalic"/>
    <w:rsid w:val="00E30C7E"/>
    <w:rPr>
      <w:rFonts w:ascii="Times New Roman" w:hAnsi="Times New Roman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E30C7E"/>
    <w:rPr>
      <w:rFonts w:ascii="Courier New" w:hAnsi="Courier New"/>
      <w:sz w:val="24"/>
    </w:rPr>
  </w:style>
  <w:style w:type="character" w:customStyle="1" w:styleId="phinlinefirstterm">
    <w:name w:val="ph_inline_firstterm"/>
    <w:rsid w:val="00E30C7E"/>
    <w:rPr>
      <w:i/>
      <w:sz w:val="24"/>
    </w:rPr>
  </w:style>
  <w:style w:type="character" w:customStyle="1" w:styleId="phinlineguiitem">
    <w:name w:val="ph_inline_guiitem"/>
    <w:rsid w:val="00E30C7E"/>
    <w:rPr>
      <w:rFonts w:ascii="Times New Roman" w:hAnsi="Times New Roman"/>
      <w:b/>
      <w:bCs/>
      <w:noProof/>
      <w:lang w:val="ru-RU" w:eastAsia="ru-RU" w:bidi="ar-SA"/>
    </w:rPr>
  </w:style>
  <w:style w:type="character" w:customStyle="1" w:styleId="phinlinekeycap">
    <w:name w:val="ph_inline_keycap"/>
    <w:rsid w:val="00E30C7E"/>
    <w:rPr>
      <w:b/>
      <w:smallCaps/>
      <w:sz w:val="24"/>
    </w:rPr>
  </w:style>
  <w:style w:type="character" w:customStyle="1" w:styleId="phinlinespace">
    <w:name w:val="ph_inline_space"/>
    <w:rsid w:val="00E30C7E"/>
    <w:rPr>
      <w:spacing w:val="60"/>
    </w:rPr>
  </w:style>
  <w:style w:type="character" w:customStyle="1" w:styleId="phinlinesuperline">
    <w:name w:val="ph_inline_superline"/>
    <w:rsid w:val="00E30C7E"/>
    <w:rPr>
      <w:vertAlign w:val="superscript"/>
    </w:rPr>
  </w:style>
  <w:style w:type="character" w:customStyle="1" w:styleId="phinlineunderline">
    <w:name w:val="ph_inline_underline"/>
    <w:rsid w:val="00E30C7E"/>
    <w:rPr>
      <w:u w:val="single"/>
      <w:lang w:val="ru-RU"/>
    </w:rPr>
  </w:style>
  <w:style w:type="character" w:customStyle="1" w:styleId="phinlineunderlineitalic">
    <w:name w:val="ph_inline_underlineitalic"/>
    <w:rsid w:val="00E30C7E"/>
    <w:rPr>
      <w:i/>
      <w:u w:val="single"/>
      <w:lang w:val="ru-RU"/>
    </w:rPr>
  </w:style>
  <w:style w:type="character" w:customStyle="1" w:styleId="phinlineuppercase">
    <w:name w:val="ph_inline_uppercase"/>
    <w:rsid w:val="00E30C7E"/>
    <w:rPr>
      <w:caps/>
      <w:lang w:val="ru-RU"/>
    </w:rPr>
  </w:style>
  <w:style w:type="paragraph" w:customStyle="1" w:styleId="phinset">
    <w:name w:val="ph_inset"/>
    <w:basedOn w:val="phnormal"/>
    <w:next w:val="phnormal"/>
    <w:rsid w:val="00E30C7E"/>
  </w:style>
  <w:style w:type="paragraph" w:customStyle="1" w:styleId="phinsetcaution">
    <w:name w:val="ph_inset_caution"/>
    <w:basedOn w:val="phinset"/>
    <w:rsid w:val="00E30C7E"/>
    <w:pPr>
      <w:keepLines/>
    </w:pPr>
  </w:style>
  <w:style w:type="paragraph" w:customStyle="1" w:styleId="phinsetnote">
    <w:name w:val="ph_inset_note"/>
    <w:basedOn w:val="phinset"/>
    <w:rsid w:val="00E30C7E"/>
    <w:pPr>
      <w:keepLines/>
    </w:pPr>
  </w:style>
  <w:style w:type="paragraph" w:customStyle="1" w:styleId="phinsettitle">
    <w:name w:val="ph_inset_title"/>
    <w:basedOn w:val="phinset"/>
    <w:next w:val="phinsetnote"/>
    <w:rsid w:val="00E30C7E"/>
    <w:pPr>
      <w:keepNext/>
    </w:pPr>
    <w:rPr>
      <w:caps/>
      <w:szCs w:val="24"/>
    </w:rPr>
  </w:style>
  <w:style w:type="paragraph" w:customStyle="1" w:styleId="phinsetwarning">
    <w:name w:val="ph_inset_warning"/>
    <w:basedOn w:val="phinset"/>
    <w:rsid w:val="00E30C7E"/>
    <w:pPr>
      <w:keepLines/>
    </w:pPr>
  </w:style>
  <w:style w:type="paragraph" w:customStyle="1" w:styleId="ScrollListBullet">
    <w:name w:val="Scroll List Bullet"/>
    <w:basedOn w:val="ScrollPanelNormal"/>
    <w:link w:val="ScrollListBullet0"/>
    <w:rsid w:val="00DA7539"/>
    <w:pPr>
      <w:tabs>
        <w:tab w:val="num" w:pos="1315"/>
      </w:tabs>
      <w:ind w:left="1316" w:hanging="465"/>
    </w:pPr>
    <w:rPr>
      <w:rFonts w:cs="Arial"/>
      <w:lang w:eastAsia="en-US"/>
    </w:rPr>
  </w:style>
  <w:style w:type="paragraph" w:customStyle="1" w:styleId="ScrollListBullet2">
    <w:name w:val="Scroll List Bullet 2"/>
    <w:basedOn w:val="ScrollPanelNormal"/>
    <w:link w:val="ScrollListBullet20"/>
    <w:rsid w:val="00720C59"/>
    <w:pPr>
      <w:tabs>
        <w:tab w:val="num" w:pos="1780"/>
      </w:tabs>
      <w:ind w:left="1780" w:hanging="465"/>
    </w:pPr>
  </w:style>
  <w:style w:type="paragraph" w:customStyle="1" w:styleId="phlistitemizedtitle">
    <w:name w:val="ph_list_itemized_title"/>
    <w:basedOn w:val="phnormal"/>
    <w:next w:val="phlistitemized1"/>
    <w:rsid w:val="00E30C7E"/>
    <w:pPr>
      <w:keepNext/>
    </w:pPr>
  </w:style>
  <w:style w:type="paragraph" w:customStyle="1" w:styleId="ScrollListNumber2">
    <w:name w:val="Scroll List Number 2"/>
    <w:basedOn w:val="ScrollPanelNormal"/>
    <w:rsid w:val="00C745BE"/>
    <w:pPr>
      <w:tabs>
        <w:tab w:val="num" w:pos="1780"/>
      </w:tabs>
      <w:ind w:left="1780" w:right="-2" w:hanging="465"/>
    </w:pPr>
  </w:style>
  <w:style w:type="paragraph" w:customStyle="1" w:styleId="ScrollListNumber">
    <w:name w:val="Scroll List Number"/>
    <w:basedOn w:val="ScrollPanelNormal"/>
    <w:rsid w:val="00C745BE"/>
    <w:pPr>
      <w:ind w:left="1315" w:right="-2" w:hanging="464"/>
    </w:pPr>
  </w:style>
  <w:style w:type="paragraph" w:customStyle="1" w:styleId="phlistorderedtitle">
    <w:name w:val="ph_list_ordered_title"/>
    <w:basedOn w:val="phnormal"/>
    <w:next w:val="phlistordered1"/>
    <w:rsid w:val="00E30C7E"/>
    <w:pPr>
      <w:keepNext/>
    </w:pPr>
  </w:style>
  <w:style w:type="paragraph" w:customStyle="1" w:styleId="ScrollPanelNormal">
    <w:name w:val="Scroll Panel Normal"/>
    <w:basedOn w:val="phbase"/>
    <w:link w:val="ScrollPanelNormal0"/>
    <w:rsid w:val="005261B4"/>
    <w:rPr>
      <w:color w:val="000000" w:themeColor="text1"/>
    </w:rPr>
  </w:style>
  <w:style w:type="paragraph" w:customStyle="1" w:styleId="phstamp">
    <w:name w:val="ph_stamp"/>
    <w:basedOn w:val="phbase"/>
    <w:rsid w:val="00E30C7E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E30C7E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E30C7E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E30C7E"/>
    <w:pPr>
      <w:ind w:left="57"/>
    </w:pPr>
    <w:rPr>
      <w:i/>
    </w:rPr>
  </w:style>
  <w:style w:type="paragraph" w:customStyle="1" w:styleId="phtablecell">
    <w:name w:val="ph_table_cell"/>
    <w:basedOn w:val="phbase"/>
    <w:rsid w:val="00E30C7E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E30C7E"/>
    <w:pPr>
      <w:jc w:val="center"/>
    </w:pPr>
  </w:style>
  <w:style w:type="paragraph" w:customStyle="1" w:styleId="phtablecolcaption">
    <w:name w:val="ph_table_colcaption"/>
    <w:basedOn w:val="phtablecell"/>
    <w:next w:val="phtablecell"/>
    <w:qFormat/>
    <w:rsid w:val="00B264F2"/>
    <w:pPr>
      <w:keepNext/>
      <w:keepLines/>
      <w:spacing w:before="120" w:after="120"/>
      <w:jc w:val="center"/>
    </w:pPr>
    <w:rPr>
      <w:b/>
      <w:sz w:val="24"/>
    </w:rPr>
  </w:style>
  <w:style w:type="paragraph" w:customStyle="1" w:styleId="phtabletitle">
    <w:name w:val="ph_table_title"/>
    <w:basedOn w:val="phbase"/>
    <w:next w:val="phtablecolcaption"/>
    <w:rsid w:val="00E30C7E"/>
    <w:pPr>
      <w:keepNext/>
      <w:spacing w:before="20" w:after="120"/>
    </w:pPr>
    <w:rPr>
      <w:szCs w:val="24"/>
    </w:rPr>
  </w:style>
  <w:style w:type="paragraph" w:customStyle="1" w:styleId="phtitlevoid">
    <w:name w:val="ph_title_void"/>
    <w:basedOn w:val="phbase"/>
    <w:next w:val="phnormal"/>
    <w:link w:val="phtitlevoid0"/>
    <w:rsid w:val="00E30C7E"/>
    <w:pPr>
      <w:keepNext/>
      <w:keepLines/>
      <w:pageBreakBefore/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titlepage">
    <w:name w:val="ph_titlepage"/>
    <w:basedOn w:val="phbase"/>
    <w:rsid w:val="00E30C7E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E30C7E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E30C7E"/>
    <w:pPr>
      <w:suppressAutoHyphens/>
      <w:spacing w:before="60" w:after="60"/>
    </w:pPr>
    <w:rPr>
      <w:color w:val="000000"/>
      <w:szCs w:val="24"/>
    </w:rPr>
  </w:style>
  <w:style w:type="paragraph" w:customStyle="1" w:styleId="phtitlepagecustomer">
    <w:name w:val="ph_titlepage_customer"/>
    <w:basedOn w:val="phtitlepage"/>
    <w:next w:val="phtitlepageconfirmstamp"/>
    <w:rsid w:val="00E30C7E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E30C7E"/>
    <w:rPr>
      <w:b/>
    </w:rPr>
  </w:style>
  <w:style w:type="paragraph" w:customStyle="1" w:styleId="phtitlepagedocument">
    <w:name w:val="ph_titlepage_document"/>
    <w:basedOn w:val="phtitlepage"/>
    <w:autoRedefine/>
    <w:rsid w:val="00E30C7E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qFormat/>
    <w:rsid w:val="00E30C7E"/>
  </w:style>
  <w:style w:type="paragraph" w:customStyle="1" w:styleId="phtitlepagesystemfull">
    <w:name w:val="ph_titlepage_system_full"/>
    <w:basedOn w:val="phtitlepage"/>
    <w:next w:val="phtitlepagesystemshort"/>
    <w:rsid w:val="00E30C7E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E30C7E"/>
    <w:rPr>
      <w:b/>
      <w:sz w:val="32"/>
    </w:rPr>
  </w:style>
  <w:style w:type="paragraph" w:styleId="HTML">
    <w:name w:val="HTML Address"/>
    <w:basedOn w:val="a"/>
    <w:link w:val="HTML0"/>
    <w:semiHidden/>
    <w:rsid w:val="00E30C7E"/>
    <w:rPr>
      <w:i/>
      <w:iCs/>
    </w:rPr>
  </w:style>
  <w:style w:type="character" w:customStyle="1" w:styleId="HTML0">
    <w:name w:val="Адрес HTML Знак"/>
    <w:basedOn w:val="a0"/>
    <w:link w:val="HTML"/>
    <w:semiHidden/>
    <w:rsid w:val="00C745BE"/>
    <w:rPr>
      <w:i/>
      <w:iCs/>
      <w:szCs w:val="20"/>
      <w:lang w:val="ru-RU" w:eastAsia="ru-RU"/>
    </w:rPr>
  </w:style>
  <w:style w:type="paragraph" w:styleId="aff9">
    <w:name w:val="Body Text"/>
    <w:basedOn w:val="a"/>
    <w:link w:val="affa"/>
    <w:rsid w:val="00E30C7E"/>
  </w:style>
  <w:style w:type="character" w:customStyle="1" w:styleId="affa">
    <w:name w:val="Основной текст Знак"/>
    <w:basedOn w:val="a0"/>
    <w:link w:val="aff9"/>
    <w:rsid w:val="00A75B8C"/>
    <w:rPr>
      <w:szCs w:val="20"/>
      <w:lang w:val="ru-RU" w:eastAsia="ru-RU"/>
    </w:rPr>
  </w:style>
  <w:style w:type="paragraph" w:customStyle="1" w:styleId="phheader1withoutnum">
    <w:name w:val="ph_header_1_without_num"/>
    <w:basedOn w:val="10"/>
    <w:next w:val="phnormal"/>
    <w:rsid w:val="00E30C7E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E30C7E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E30C7E"/>
    <w:rPr>
      <w:u w:val="single"/>
    </w:rPr>
  </w:style>
  <w:style w:type="paragraph" w:customStyle="1" w:styleId="phstampleft">
    <w:name w:val="ph_stamp_left"/>
    <w:basedOn w:val="phstamp"/>
    <w:rsid w:val="00E30C7E"/>
    <w:pPr>
      <w:jc w:val="left"/>
    </w:pPr>
    <w:rPr>
      <w:sz w:val="18"/>
    </w:rPr>
  </w:style>
  <w:style w:type="paragraph" w:customStyle="1" w:styleId="ScrollListBullet3">
    <w:name w:val="Scroll List Bullet 3"/>
    <w:basedOn w:val="ScrollListBullet2"/>
    <w:link w:val="ScrollListBullet30"/>
    <w:autoRedefine/>
    <w:qFormat/>
    <w:rsid w:val="00720C59"/>
    <w:pPr>
      <w:numPr>
        <w:ilvl w:val="1"/>
      </w:numPr>
      <w:tabs>
        <w:tab w:val="num" w:pos="1780"/>
        <w:tab w:val="left" w:pos="2127"/>
      </w:tabs>
      <w:ind w:left="2127" w:hanging="426"/>
    </w:pPr>
  </w:style>
  <w:style w:type="paragraph" w:customStyle="1" w:styleId="ScrollListBullet4">
    <w:name w:val="Scroll List Bullet 4"/>
    <w:basedOn w:val="ScrollListBullet3"/>
    <w:autoRedefine/>
    <w:qFormat/>
    <w:rsid w:val="00C745BE"/>
    <w:pPr>
      <w:numPr>
        <w:ilvl w:val="0"/>
      </w:numPr>
      <w:tabs>
        <w:tab w:val="clear" w:pos="2127"/>
        <w:tab w:val="num" w:pos="1780"/>
        <w:tab w:val="num" w:pos="2710"/>
      </w:tabs>
      <w:ind w:left="2710" w:hanging="465"/>
    </w:pPr>
    <w:rPr>
      <w:lang w:val="en-US"/>
    </w:rPr>
  </w:style>
  <w:style w:type="character" w:customStyle="1" w:styleId="phbase0">
    <w:name w:val="ph_base Знак"/>
    <w:basedOn w:val="a0"/>
    <w:link w:val="phbase"/>
    <w:rsid w:val="00E30C7E"/>
    <w:rPr>
      <w:szCs w:val="20"/>
      <w:lang w:val="ru-RU" w:eastAsia="ru-RU"/>
    </w:rPr>
  </w:style>
  <w:style w:type="character" w:customStyle="1" w:styleId="ScrollPanelNormal0">
    <w:name w:val="Scroll Panel Normal Знак"/>
    <w:basedOn w:val="phbase0"/>
    <w:link w:val="ScrollPanelNormal"/>
    <w:rsid w:val="005261B4"/>
    <w:rPr>
      <w:color w:val="000000" w:themeColor="text1"/>
      <w:szCs w:val="20"/>
      <w:lang w:val="ru-RU" w:eastAsia="ru-RU"/>
    </w:rPr>
  </w:style>
  <w:style w:type="character" w:customStyle="1" w:styleId="ScrollListBullet20">
    <w:name w:val="Scroll List Bullet 2 Знак"/>
    <w:basedOn w:val="ScrollPanelNormal0"/>
    <w:link w:val="ScrollListBullet2"/>
    <w:rsid w:val="00720C59"/>
    <w:rPr>
      <w:color w:val="000000" w:themeColor="text1"/>
      <w:szCs w:val="20"/>
      <w:lang w:val="ru-RU" w:eastAsia="ru-RU"/>
    </w:rPr>
  </w:style>
  <w:style w:type="character" w:customStyle="1" w:styleId="ScrollListBullet30">
    <w:name w:val="Scroll List Bullet 3 Знак"/>
    <w:basedOn w:val="ScrollListBullet20"/>
    <w:link w:val="ScrollListBullet3"/>
    <w:rsid w:val="00720C59"/>
    <w:rPr>
      <w:color w:val="000000" w:themeColor="text1"/>
      <w:szCs w:val="20"/>
      <w:lang w:val="ru-RU" w:eastAsia="ru-RU"/>
    </w:rPr>
  </w:style>
  <w:style w:type="paragraph" w:customStyle="1" w:styleId="phpagenumber">
    <w:name w:val="ph_pagenumber"/>
    <w:basedOn w:val="aa"/>
    <w:link w:val="phpagenumber0"/>
    <w:autoRedefine/>
    <w:qFormat/>
    <w:rsid w:val="00E30C7E"/>
    <w:pPr>
      <w:jc w:val="center"/>
    </w:pPr>
  </w:style>
  <w:style w:type="character" w:customStyle="1" w:styleId="phpagenumber0">
    <w:name w:val="ph_pagenumber Знак"/>
    <w:basedOn w:val="ab"/>
    <w:link w:val="phpagenumber"/>
    <w:rsid w:val="00E30C7E"/>
    <w:rPr>
      <w:szCs w:val="20"/>
      <w:lang w:val="ru-RU" w:eastAsia="ru-RU"/>
    </w:rPr>
  </w:style>
  <w:style w:type="paragraph" w:customStyle="1" w:styleId="phtableitemizedlist1">
    <w:name w:val="ph_table_itemizedlist_1"/>
    <w:basedOn w:val="phtablecellleft"/>
    <w:autoRedefine/>
    <w:qFormat/>
    <w:rsid w:val="00E30C7E"/>
    <w:pPr>
      <w:numPr>
        <w:numId w:val="22"/>
      </w:numPr>
      <w:spacing w:after="120"/>
    </w:pPr>
  </w:style>
  <w:style w:type="paragraph" w:customStyle="1" w:styleId="phtableitemizedlist2">
    <w:name w:val="ph_table_itemizedlist_2"/>
    <w:basedOn w:val="phtableitemizedlist1"/>
    <w:autoRedefine/>
    <w:qFormat/>
    <w:rsid w:val="00E30C7E"/>
    <w:pPr>
      <w:numPr>
        <w:ilvl w:val="1"/>
      </w:numPr>
    </w:pPr>
  </w:style>
  <w:style w:type="paragraph" w:customStyle="1" w:styleId="14">
    <w:name w:val="Заголовок_1_Дополнительный"/>
    <w:basedOn w:val="phbase"/>
    <w:autoRedefine/>
    <w:qFormat/>
    <w:rsid w:val="00C745BE"/>
    <w:pPr>
      <w:keepNext/>
      <w:keepLines/>
      <w:pageBreakBefore/>
      <w:spacing w:before="360" w:after="360"/>
      <w:ind w:left="851"/>
    </w:pPr>
    <w:rPr>
      <w:b/>
      <w:sz w:val="28"/>
    </w:rPr>
  </w:style>
  <w:style w:type="paragraph" w:customStyle="1" w:styleId="phtableorderedlist1">
    <w:name w:val="ph_table_orderedlist_1)"/>
    <w:basedOn w:val="phtablecellleft"/>
    <w:autoRedefine/>
    <w:qFormat/>
    <w:rsid w:val="00E30C7E"/>
    <w:pPr>
      <w:numPr>
        <w:numId w:val="18"/>
      </w:numPr>
      <w:spacing w:after="120"/>
    </w:pPr>
  </w:style>
  <w:style w:type="paragraph" w:customStyle="1" w:styleId="affb">
    <w:name w:val="Текст_программы"/>
    <w:rsid w:val="00E30C7E"/>
    <w:pPr>
      <w:ind w:firstLine="851"/>
    </w:pPr>
    <w:rPr>
      <w:rFonts w:ascii="Courier New" w:hAnsi="Courier New"/>
      <w:spacing w:val="-2"/>
      <w:szCs w:val="23"/>
    </w:rPr>
  </w:style>
  <w:style w:type="paragraph" w:customStyle="1" w:styleId="ph">
    <w:name w:val="ph_Рамка боковик"/>
    <w:basedOn w:val="a"/>
    <w:autoRedefine/>
    <w:qFormat/>
    <w:rsid w:val="00E30C7E"/>
    <w:pPr>
      <w:spacing w:after="0" w:line="240" w:lineRule="auto"/>
      <w:jc w:val="center"/>
    </w:pPr>
    <w:rPr>
      <w:rFonts w:ascii="Arial" w:hAnsi="Arial" w:cs="Arial"/>
      <w:i/>
      <w:sz w:val="16"/>
      <w:szCs w:val="16"/>
    </w:rPr>
  </w:style>
  <w:style w:type="paragraph" w:customStyle="1" w:styleId="ph0">
    <w:name w:val="ph_Рамка_гориз_слева_мал"/>
    <w:basedOn w:val="a"/>
    <w:autoRedefine/>
    <w:qFormat/>
    <w:rsid w:val="00E30C7E"/>
    <w:pPr>
      <w:spacing w:after="20" w:line="240" w:lineRule="auto"/>
      <w:ind w:left="57"/>
      <w:jc w:val="left"/>
    </w:pPr>
    <w:rPr>
      <w:rFonts w:ascii="Arial" w:hAnsi="Arial" w:cs="Arial"/>
      <w:i/>
      <w:sz w:val="16"/>
      <w:szCs w:val="16"/>
    </w:rPr>
  </w:style>
  <w:style w:type="paragraph" w:customStyle="1" w:styleId="phtableorderlist">
    <w:name w:val="ph_table_orderlist_абв"/>
    <w:basedOn w:val="phtablecellleft"/>
    <w:autoRedefine/>
    <w:qFormat/>
    <w:rsid w:val="00E30C7E"/>
    <w:pPr>
      <w:numPr>
        <w:numId w:val="8"/>
      </w:numPr>
    </w:pPr>
  </w:style>
  <w:style w:type="paragraph" w:customStyle="1" w:styleId="phtableorderlist1">
    <w:name w:val="ph_table_orderlist_1_бок"/>
    <w:basedOn w:val="phtablecellleft"/>
    <w:autoRedefine/>
    <w:qFormat/>
    <w:rsid w:val="00E30C7E"/>
    <w:pPr>
      <w:numPr>
        <w:numId w:val="9"/>
      </w:numPr>
      <w:ind w:left="284" w:hanging="284"/>
    </w:pPr>
  </w:style>
  <w:style w:type="paragraph" w:customStyle="1" w:styleId="ph1">
    <w:name w:val="ph_Рамка_гориз_цент_мал"/>
    <w:basedOn w:val="ph0"/>
    <w:autoRedefine/>
    <w:qFormat/>
    <w:rsid w:val="00E30C7E"/>
    <w:pPr>
      <w:ind w:left="0"/>
      <w:jc w:val="center"/>
    </w:pPr>
  </w:style>
  <w:style w:type="paragraph" w:customStyle="1" w:styleId="ph2">
    <w:name w:val="ph_Рамка_гориз_круп"/>
    <w:basedOn w:val="a"/>
    <w:autoRedefine/>
    <w:qFormat/>
    <w:rsid w:val="00E30C7E"/>
    <w:pPr>
      <w:spacing w:after="20" w:line="240" w:lineRule="auto"/>
      <w:jc w:val="center"/>
    </w:pPr>
    <w:rPr>
      <w:rFonts w:ascii="Arial" w:hAnsi="Arial"/>
      <w:i/>
    </w:rPr>
  </w:style>
  <w:style w:type="character" w:customStyle="1" w:styleId="ScrollListBullet0">
    <w:name w:val="Scroll List Bullet Знак"/>
    <w:link w:val="ScrollListBullet"/>
    <w:rsid w:val="00DA7539"/>
    <w:rPr>
      <w:rFonts w:cs="Arial"/>
      <w:color w:val="000000" w:themeColor="text1"/>
      <w:szCs w:val="20"/>
      <w:lang w:val="ru-RU"/>
    </w:rPr>
  </w:style>
  <w:style w:type="character" w:customStyle="1" w:styleId="phtitlevoid0">
    <w:name w:val="ph_title_void Знак"/>
    <w:link w:val="phtitlevoid"/>
    <w:rsid w:val="00E30C7E"/>
    <w:rPr>
      <w:rFonts w:cs="Arial"/>
      <w:b/>
      <w:bCs/>
      <w:sz w:val="28"/>
      <w:szCs w:val="28"/>
      <w:lang w:val="ru-RU" w:eastAsia="ru-RU"/>
    </w:rPr>
  </w:style>
  <w:style w:type="paragraph" w:customStyle="1" w:styleId="affc">
    <w:name w:val="_Табл_Текст"/>
    <w:basedOn w:val="a"/>
    <w:rsid w:val="00E30C7E"/>
  </w:style>
  <w:style w:type="character" w:styleId="affd">
    <w:name w:val="annotation reference"/>
    <w:basedOn w:val="a0"/>
    <w:uiPriority w:val="99"/>
    <w:semiHidden/>
    <w:unhideWhenUsed/>
    <w:rsid w:val="00E30C7E"/>
    <w:rPr>
      <w:sz w:val="16"/>
      <w:szCs w:val="16"/>
    </w:rPr>
  </w:style>
  <w:style w:type="paragraph" w:styleId="affe">
    <w:name w:val="annotation text"/>
    <w:basedOn w:val="a"/>
    <w:link w:val="afff"/>
    <w:uiPriority w:val="99"/>
    <w:unhideWhenUsed/>
    <w:rsid w:val="00E30C7E"/>
    <w:pPr>
      <w:spacing w:line="240" w:lineRule="auto"/>
    </w:pPr>
    <w:rPr>
      <w:sz w:val="20"/>
    </w:rPr>
  </w:style>
  <w:style w:type="character" w:customStyle="1" w:styleId="afff">
    <w:name w:val="Текст примечания Знак"/>
    <w:basedOn w:val="a0"/>
    <w:link w:val="affe"/>
    <w:uiPriority w:val="99"/>
    <w:rsid w:val="00E30C7E"/>
    <w:rPr>
      <w:sz w:val="20"/>
      <w:szCs w:val="20"/>
      <w:lang w:val="ru-RU" w:eastAsia="ru-RU"/>
    </w:rPr>
  </w:style>
  <w:style w:type="paragraph" w:styleId="afff0">
    <w:name w:val="annotation subject"/>
    <w:basedOn w:val="affe"/>
    <w:next w:val="affe"/>
    <w:link w:val="afff1"/>
    <w:uiPriority w:val="99"/>
    <w:semiHidden/>
    <w:unhideWhenUsed/>
    <w:rsid w:val="00E30C7E"/>
    <w:rPr>
      <w:b/>
      <w:bCs/>
    </w:rPr>
  </w:style>
  <w:style w:type="character" w:customStyle="1" w:styleId="afff1">
    <w:name w:val="Тема примечания Знак"/>
    <w:basedOn w:val="afff"/>
    <w:link w:val="afff0"/>
    <w:uiPriority w:val="99"/>
    <w:semiHidden/>
    <w:rsid w:val="00E30C7E"/>
    <w:rPr>
      <w:b/>
      <w:bCs/>
      <w:sz w:val="20"/>
      <w:szCs w:val="20"/>
      <w:lang w:val="ru-RU" w:eastAsia="ru-RU"/>
    </w:rPr>
  </w:style>
  <w:style w:type="paragraph" w:styleId="afff2">
    <w:name w:val="No Spacing"/>
    <w:uiPriority w:val="1"/>
    <w:qFormat/>
    <w:rsid w:val="00C745BE"/>
    <w:pPr>
      <w:jc w:val="both"/>
    </w:pPr>
    <w:rPr>
      <w:lang w:val="ru-RU" w:eastAsia="ru-RU"/>
    </w:rPr>
  </w:style>
  <w:style w:type="character" w:styleId="afff3">
    <w:name w:val="Emphasis"/>
    <w:basedOn w:val="a0"/>
    <w:uiPriority w:val="20"/>
    <w:qFormat/>
    <w:rsid w:val="00C745BE"/>
    <w:rPr>
      <w:i/>
      <w:iCs/>
    </w:rPr>
  </w:style>
  <w:style w:type="character" w:styleId="afff4">
    <w:name w:val="Book Title"/>
    <w:basedOn w:val="a0"/>
    <w:uiPriority w:val="33"/>
    <w:qFormat/>
    <w:rsid w:val="00C745BE"/>
    <w:rPr>
      <w:b/>
      <w:bCs/>
      <w:i/>
      <w:iCs/>
      <w:spacing w:val="5"/>
    </w:rPr>
  </w:style>
  <w:style w:type="character" w:styleId="afff5">
    <w:name w:val="Strong"/>
    <w:basedOn w:val="a0"/>
    <w:uiPriority w:val="22"/>
    <w:qFormat/>
    <w:rsid w:val="00C745BE"/>
    <w:rPr>
      <w:b/>
      <w:bCs/>
    </w:rPr>
  </w:style>
  <w:style w:type="paragraph" w:customStyle="1" w:styleId="URL">
    <w:name w:val="Нижний колонтитул URL"/>
    <w:basedOn w:val="aa"/>
    <w:autoRedefine/>
    <w:qFormat/>
    <w:rsid w:val="00982ADA"/>
    <w:rPr>
      <w:rFonts w:ascii="Times New Roman Полужирный" w:hAnsi="Times New Roman Полужирный"/>
      <w:b/>
      <w:i/>
      <w:vanish/>
      <w:color w:val="A6A6A6" w:themeColor="background1" w:themeShade="A6"/>
    </w:rPr>
  </w:style>
  <w:style w:type="paragraph" w:customStyle="1" w:styleId="phtablecellleft">
    <w:name w:val="ph_table_cellleft"/>
    <w:basedOn w:val="phtablecell"/>
    <w:link w:val="phtablecellleft0"/>
    <w:qFormat/>
    <w:rsid w:val="00B264F2"/>
    <w:pPr>
      <w:spacing w:after="160"/>
    </w:pPr>
    <w:rPr>
      <w:sz w:val="24"/>
    </w:rPr>
  </w:style>
  <w:style w:type="table" w:customStyle="1" w:styleId="15">
    <w:name w:val="Сетка таблицы светлая1"/>
    <w:basedOn w:val="a1"/>
    <w:rsid w:val="00C84BC1"/>
    <w:pPr>
      <w:spacing w:before="20" w:after="120"/>
    </w:pPr>
    <w:rPr>
      <w:color w:val="000000" w:themeColor="text1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keepLines/>
        <w:pageBreakBefore w:val="0"/>
        <w:wordWrap/>
        <w:jc w:val="center"/>
      </w:pPr>
      <w:rPr>
        <w:rFonts w:ascii="Times New Roman Полужирный" w:hAnsi="Times New Roman Полужирный"/>
        <w:b/>
        <w:i w:val="0"/>
        <w:color w:val="000000" w:themeColor="text1"/>
        <w:sz w:val="20"/>
      </w:rPr>
      <w:tblPr/>
      <w:trPr>
        <w:cantSplit/>
        <w:tblHeader/>
      </w:trPr>
      <w:tcPr>
        <w:vAlign w:val="center"/>
      </w:tcPr>
    </w:tblStylePr>
  </w:style>
  <w:style w:type="paragraph" w:customStyle="1" w:styleId="ScrollTableLayout">
    <w:name w:val="Scroll Table Layout"/>
    <w:basedOn w:val="phtablecell"/>
    <w:autoRedefine/>
    <w:qFormat/>
    <w:rsid w:val="000F1854"/>
    <w:pPr>
      <w:spacing w:after="120"/>
    </w:pPr>
  </w:style>
  <w:style w:type="paragraph" w:customStyle="1" w:styleId="ScrollPlainText">
    <w:name w:val="Scroll Plain Text"/>
    <w:basedOn w:val="a"/>
    <w:autoRedefine/>
    <w:qFormat/>
    <w:rsid w:val="00BB2D77"/>
  </w:style>
  <w:style w:type="table" w:customStyle="1" w:styleId="510">
    <w:name w:val="Таблица простая 51"/>
    <w:basedOn w:val="a1"/>
    <w:rsid w:val="00153F2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Image">
    <w:name w:val="Image"/>
    <w:basedOn w:val="a"/>
    <w:autoRedefine/>
    <w:qFormat/>
    <w:rsid w:val="007D7CE5"/>
    <w:pPr>
      <w:keepNext/>
      <w:jc w:val="center"/>
    </w:pPr>
    <w:rPr>
      <w:noProof/>
    </w:rPr>
  </w:style>
  <w:style w:type="paragraph" w:customStyle="1" w:styleId="ScrollTitle">
    <w:name w:val="Scroll Title"/>
    <w:basedOn w:val="a6"/>
    <w:autoRedefine/>
    <w:qFormat/>
    <w:rsid w:val="001E3F81"/>
    <w:pPr>
      <w:keepNext/>
      <w:spacing w:before="120"/>
    </w:pPr>
    <w:rPr>
      <w:szCs w:val="24"/>
    </w:rPr>
  </w:style>
  <w:style w:type="paragraph" w:customStyle="1" w:styleId="ScrollTitleTable">
    <w:name w:val="Scroll Title Table"/>
    <w:basedOn w:val="a6"/>
    <w:autoRedefine/>
    <w:qFormat/>
    <w:rsid w:val="00B432C1"/>
    <w:pPr>
      <w:keepNext/>
      <w:spacing w:after="0" w:line="360" w:lineRule="auto"/>
    </w:pPr>
  </w:style>
  <w:style w:type="table" w:customStyle="1" w:styleId="310">
    <w:name w:val="Таблица простая 31"/>
    <w:basedOn w:val="a1"/>
    <w:rsid w:val="00B607C1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-1">
    <w:name w:val="Table Web 1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crollExpandMacroText">
    <w:name w:val="Scroll Expand Macro Text"/>
    <w:qFormat/>
    <w:rsid w:val="008353EE"/>
    <w:pPr>
      <w:jc w:val="both"/>
    </w:pPr>
    <w:rPr>
      <w:color w:val="FFFFFF" w:themeColor="background1"/>
      <w:lang w:val="ru-RU" w:eastAsia="ru-RU"/>
    </w:rPr>
  </w:style>
  <w:style w:type="paragraph" w:customStyle="1" w:styleId="phnormal">
    <w:name w:val="ph_normal"/>
    <w:basedOn w:val="phbase"/>
    <w:link w:val="phnormal0"/>
    <w:rsid w:val="00E30C7E"/>
    <w:pPr>
      <w:ind w:right="-1" w:firstLine="851"/>
    </w:pPr>
  </w:style>
  <w:style w:type="character" w:customStyle="1" w:styleId="phnormal0">
    <w:name w:val="ph_normal Знак"/>
    <w:basedOn w:val="phbase0"/>
    <w:link w:val="phnormal"/>
    <w:rsid w:val="00E30C7E"/>
    <w:rPr>
      <w:szCs w:val="20"/>
      <w:lang w:val="ru-RU" w:eastAsia="ru-RU"/>
    </w:rPr>
  </w:style>
  <w:style w:type="table" w:customStyle="1" w:styleId="TableGrid0">
    <w:name w:val="Table Grid_0"/>
    <w:basedOn w:val="TableNormal0"/>
    <w:uiPriority w:val="59"/>
    <w:rsid w:val="00E868FB"/>
    <w:tblPr/>
  </w:style>
  <w:style w:type="table" w:customStyle="1" w:styleId="TableNormal0">
    <w:name w:val="Table Normal_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Заголовок 1 Знак"/>
    <w:aliases w:val="Scroll Heading 1 Знак,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,h1 Знак"/>
    <w:basedOn w:val="a0"/>
    <w:link w:val="10"/>
    <w:rsid w:val="002C77ED"/>
    <w:rPr>
      <w:b/>
      <w:sz w:val="28"/>
      <w:szCs w:val="28"/>
      <w:lang w:val="ru-RU" w:eastAsia="ru-RU"/>
    </w:rPr>
  </w:style>
  <w:style w:type="character" w:customStyle="1" w:styleId="20">
    <w:name w:val="Заголовок 2 Знак"/>
    <w:aliases w:val="Scroll Heading 2 Знак,HD2 Знак,Indented Heading Знак,H21 Знак,H22 Знак,Indented Heading1 Знак,Indented Heading2 Знак,Indented Heading3 Знак,Indented Heading4 Знак,H23 Знак,H211 Знак,H221 Знак,Indented Heading5 Знак,H24 Знак,H212 Знак"/>
    <w:basedOn w:val="a0"/>
    <w:link w:val="2"/>
    <w:rsid w:val="002C77ED"/>
    <w:rPr>
      <w:b/>
      <w:szCs w:val="20"/>
      <w:lang w:val="ru-RU" w:eastAsia="ru-RU"/>
    </w:rPr>
  </w:style>
  <w:style w:type="character" w:customStyle="1" w:styleId="af2">
    <w:name w:val="Текст Знак"/>
    <w:basedOn w:val="a0"/>
    <w:link w:val="af1"/>
    <w:rsid w:val="002C77ED"/>
    <w:rPr>
      <w:rFonts w:ascii="Courier New" w:hAnsi="Courier New" w:cs="Courier New"/>
      <w:color w:val="000000" w:themeColor="text1"/>
      <w:szCs w:val="20"/>
      <w:lang w:val="ru-RU" w:eastAsia="ru-RU"/>
    </w:rPr>
  </w:style>
  <w:style w:type="paragraph" w:customStyle="1" w:styleId="phlistitemized1">
    <w:name w:val="ph_list_itemized_1"/>
    <w:basedOn w:val="phnormal"/>
    <w:link w:val="phlistitemized10"/>
    <w:rsid w:val="00E30C7E"/>
    <w:pPr>
      <w:numPr>
        <w:numId w:val="20"/>
      </w:numPr>
      <w:ind w:left="1208" w:right="0" w:hanging="357"/>
    </w:pPr>
    <w:rPr>
      <w:rFonts w:cs="Arial"/>
      <w:lang w:eastAsia="en-US"/>
    </w:rPr>
  </w:style>
  <w:style w:type="paragraph" w:customStyle="1" w:styleId="phlistitemized2">
    <w:name w:val="ph_list_itemized_2"/>
    <w:basedOn w:val="phnormal"/>
    <w:link w:val="phlistitemized20"/>
    <w:rsid w:val="00E30C7E"/>
    <w:pPr>
      <w:numPr>
        <w:numId w:val="4"/>
      </w:numPr>
      <w:ind w:left="1565" w:right="0" w:hanging="357"/>
    </w:pPr>
  </w:style>
  <w:style w:type="paragraph" w:customStyle="1" w:styleId="phlistordered1">
    <w:name w:val="ph_list_ordered_1"/>
    <w:basedOn w:val="phnormal"/>
    <w:rsid w:val="00E30C7E"/>
    <w:pPr>
      <w:numPr>
        <w:numId w:val="5"/>
      </w:numPr>
      <w:ind w:left="1565" w:right="0" w:hanging="357"/>
    </w:pPr>
  </w:style>
  <w:style w:type="paragraph" w:customStyle="1" w:styleId="phlistordereda">
    <w:name w:val="ph_list_ordered_aбв"/>
    <w:basedOn w:val="phnormal"/>
    <w:rsid w:val="00E30C7E"/>
    <w:pPr>
      <w:numPr>
        <w:numId w:val="6"/>
      </w:numPr>
      <w:ind w:left="1208" w:right="0" w:hanging="357"/>
    </w:pPr>
  </w:style>
  <w:style w:type="paragraph" w:customStyle="1" w:styleId="phlistitemized3">
    <w:name w:val="ph_list_itemized_3"/>
    <w:basedOn w:val="phnormal"/>
    <w:link w:val="phlistitemized30"/>
    <w:qFormat/>
    <w:rsid w:val="00E30C7E"/>
    <w:pPr>
      <w:numPr>
        <w:numId w:val="30"/>
      </w:numPr>
      <w:tabs>
        <w:tab w:val="left" w:pos="2127"/>
      </w:tabs>
      <w:ind w:left="1922" w:right="0" w:hanging="357"/>
    </w:pPr>
  </w:style>
  <w:style w:type="paragraph" w:customStyle="1" w:styleId="phlistitemized4">
    <w:name w:val="ph_list_itemized_4"/>
    <w:basedOn w:val="phnormal"/>
    <w:qFormat/>
    <w:rsid w:val="00E30C7E"/>
    <w:pPr>
      <w:numPr>
        <w:numId w:val="31"/>
      </w:numPr>
      <w:ind w:left="2279" w:right="0" w:hanging="357"/>
    </w:pPr>
    <w:rPr>
      <w:lang w:val="en-US"/>
    </w:rPr>
  </w:style>
  <w:style w:type="character" w:customStyle="1" w:styleId="phlistitemized20">
    <w:name w:val="ph_list_itemized_2 Знак"/>
    <w:basedOn w:val="phnormal0"/>
    <w:link w:val="phlistitemized2"/>
    <w:rsid w:val="00E30C7E"/>
    <w:rPr>
      <w:szCs w:val="20"/>
      <w:lang w:val="ru-RU" w:eastAsia="ru-RU"/>
    </w:rPr>
  </w:style>
  <w:style w:type="character" w:customStyle="1" w:styleId="phlistitemized30">
    <w:name w:val="ph_list_itemized_3 Знак"/>
    <w:basedOn w:val="phlistitemized20"/>
    <w:link w:val="phlistitemized3"/>
    <w:rsid w:val="00E30C7E"/>
    <w:rPr>
      <w:szCs w:val="20"/>
      <w:lang w:val="ru-RU" w:eastAsia="ru-RU"/>
    </w:rPr>
  </w:style>
  <w:style w:type="paragraph" w:customStyle="1" w:styleId="1">
    <w:name w:val="Список_1)"/>
    <w:basedOn w:val="a"/>
    <w:rsid w:val="00E30C7E"/>
    <w:pPr>
      <w:numPr>
        <w:numId w:val="19"/>
      </w:numPr>
    </w:pPr>
  </w:style>
  <w:style w:type="character" w:customStyle="1" w:styleId="phlistitemized10">
    <w:name w:val="ph_list_itemized_1 Знак"/>
    <w:link w:val="phlistitemized1"/>
    <w:rsid w:val="00E30C7E"/>
    <w:rPr>
      <w:rFonts w:cs="Arial"/>
      <w:szCs w:val="20"/>
      <w:lang w:val="ru-RU"/>
    </w:rPr>
  </w:style>
  <w:style w:type="character" w:customStyle="1" w:styleId="phnormal1">
    <w:name w:val="ph_normal Знак Знак"/>
    <w:rsid w:val="00E30C7E"/>
    <w:rPr>
      <w:rFonts w:ascii="Times New Roman" w:hAnsi="Times New Roman"/>
      <w:sz w:val="24"/>
    </w:rPr>
  </w:style>
  <w:style w:type="paragraph" w:customStyle="1" w:styleId="phlistordered1up">
    <w:name w:val="ph_list_ordered_1_up"/>
    <w:basedOn w:val="phlistordered1"/>
    <w:qFormat/>
    <w:rsid w:val="00E30C7E"/>
    <w:pPr>
      <w:numPr>
        <w:numId w:val="23"/>
      </w:numPr>
      <w:tabs>
        <w:tab w:val="left" w:pos="851"/>
      </w:tabs>
    </w:pPr>
  </w:style>
  <w:style w:type="paragraph" w:customStyle="1" w:styleId="phnormalnote">
    <w:name w:val="ph_normal_note"/>
    <w:basedOn w:val="phnormal"/>
    <w:next w:val="phnormal"/>
    <w:link w:val="phnormalnote0"/>
    <w:qFormat/>
    <w:rsid w:val="00E30C7E"/>
    <w:rPr>
      <w:spacing w:val="20"/>
      <w:sz w:val="20"/>
    </w:rPr>
  </w:style>
  <w:style w:type="paragraph" w:customStyle="1" w:styleId="phnormalnotetext">
    <w:name w:val="ph_normal_note_text"/>
    <w:basedOn w:val="phnormal"/>
    <w:next w:val="phnormal"/>
    <w:link w:val="phnormalnotetext0"/>
    <w:qFormat/>
    <w:rsid w:val="00E30C7E"/>
    <w:rPr>
      <w:sz w:val="20"/>
    </w:rPr>
  </w:style>
  <w:style w:type="character" w:customStyle="1" w:styleId="phnormalnote0">
    <w:name w:val="ph_normal_note Знак"/>
    <w:basedOn w:val="phnormal0"/>
    <w:link w:val="phnormalnote"/>
    <w:rsid w:val="00E30C7E"/>
    <w:rPr>
      <w:spacing w:val="20"/>
      <w:sz w:val="20"/>
      <w:szCs w:val="20"/>
      <w:lang w:val="ru-RU" w:eastAsia="ru-RU"/>
    </w:rPr>
  </w:style>
  <w:style w:type="paragraph" w:customStyle="1" w:styleId="phnormalexample">
    <w:name w:val="ph_normal_example"/>
    <w:basedOn w:val="phnormal"/>
    <w:next w:val="phnormal"/>
    <w:link w:val="phnormalexample0"/>
    <w:qFormat/>
    <w:rsid w:val="00E30C7E"/>
    <w:rPr>
      <w:rFonts w:ascii="Times New Roman Полужирный" w:eastAsia="Lucida Sans Unicode" w:hAnsi="Times New Roman Полужирный"/>
      <w:b/>
      <w:i/>
      <w:spacing w:val="20"/>
      <w:sz w:val="20"/>
    </w:rPr>
  </w:style>
  <w:style w:type="character" w:customStyle="1" w:styleId="phnormalnotetext0">
    <w:name w:val="ph_normal_note_text Знак"/>
    <w:basedOn w:val="phnormal0"/>
    <w:link w:val="phnormalnotetext"/>
    <w:rsid w:val="00E30C7E"/>
    <w:rPr>
      <w:sz w:val="20"/>
      <w:szCs w:val="20"/>
      <w:lang w:val="ru-RU" w:eastAsia="ru-RU"/>
    </w:rPr>
  </w:style>
  <w:style w:type="paragraph" w:customStyle="1" w:styleId="phnormalexampletext">
    <w:name w:val="ph_normal_example_text"/>
    <w:basedOn w:val="phnormal"/>
    <w:next w:val="phnormal"/>
    <w:link w:val="phnormalexampletext0"/>
    <w:qFormat/>
    <w:rsid w:val="00E30C7E"/>
    <w:rPr>
      <w:b/>
      <w:i/>
      <w:sz w:val="20"/>
    </w:rPr>
  </w:style>
  <w:style w:type="character" w:customStyle="1" w:styleId="phnormalexample0">
    <w:name w:val="ph_normal_example Знак"/>
    <w:basedOn w:val="phnormal0"/>
    <w:link w:val="phnormalexample"/>
    <w:rsid w:val="00E30C7E"/>
    <w:rPr>
      <w:rFonts w:ascii="Times New Roman Полужирный" w:eastAsia="Lucida Sans Unicode" w:hAnsi="Times New Roman Полужирный"/>
      <w:b/>
      <w:i/>
      <w:spacing w:val="20"/>
      <w:sz w:val="20"/>
      <w:szCs w:val="20"/>
      <w:lang w:val="ru-RU" w:eastAsia="ru-RU"/>
    </w:rPr>
  </w:style>
  <w:style w:type="paragraph" w:customStyle="1" w:styleId="afff6">
    <w:name w:val="Заголовок_Приложение_название"/>
    <w:basedOn w:val="phbase"/>
    <w:next w:val="phnormal"/>
    <w:autoRedefine/>
    <w:rsid w:val="00E30C7E"/>
    <w:pPr>
      <w:spacing w:after="240"/>
      <w:jc w:val="center"/>
    </w:pPr>
    <w:rPr>
      <w:b/>
      <w:sz w:val="26"/>
    </w:rPr>
  </w:style>
  <w:style w:type="character" w:customStyle="1" w:styleId="phnormalexampletext0">
    <w:name w:val="ph_normal_example_text Знак"/>
    <w:basedOn w:val="phnormal0"/>
    <w:link w:val="phnormalexampletext"/>
    <w:rsid w:val="00E30C7E"/>
    <w:rPr>
      <w:b/>
      <w:i/>
      <w:sz w:val="20"/>
      <w:szCs w:val="20"/>
      <w:lang w:val="ru-RU" w:eastAsia="ru-RU"/>
    </w:rPr>
  </w:style>
  <w:style w:type="paragraph" w:customStyle="1" w:styleId="phnormalexampleitemized1">
    <w:name w:val="ph_normal_example_itemized_1"/>
    <w:basedOn w:val="phnormal"/>
    <w:link w:val="phnormalexampleitemized10"/>
    <w:qFormat/>
    <w:rsid w:val="00E30C7E"/>
    <w:pPr>
      <w:numPr>
        <w:numId w:val="24"/>
      </w:numPr>
      <w:ind w:left="1208" w:right="0" w:hanging="357"/>
    </w:pPr>
    <w:rPr>
      <w:b/>
      <w:i/>
      <w:sz w:val="20"/>
    </w:rPr>
  </w:style>
  <w:style w:type="paragraph" w:customStyle="1" w:styleId="phnormalexampleitemized2">
    <w:name w:val="ph_normal_example_itemized_2"/>
    <w:basedOn w:val="phnormal"/>
    <w:link w:val="phnormalexampleitemized20"/>
    <w:qFormat/>
    <w:rsid w:val="00E30C7E"/>
    <w:pPr>
      <w:numPr>
        <w:numId w:val="25"/>
      </w:numPr>
      <w:ind w:left="1565" w:right="0" w:hanging="357"/>
    </w:pPr>
    <w:rPr>
      <w:b/>
      <w:i/>
      <w:sz w:val="20"/>
    </w:rPr>
  </w:style>
  <w:style w:type="character" w:customStyle="1" w:styleId="phnormalexampleitemized10">
    <w:name w:val="ph_normal_example_itemized_1 Знак"/>
    <w:basedOn w:val="phnormal0"/>
    <w:link w:val="phnormalexampleitemized1"/>
    <w:rsid w:val="00E30C7E"/>
    <w:rPr>
      <w:b/>
      <w:i/>
      <w:sz w:val="20"/>
      <w:szCs w:val="20"/>
      <w:lang w:val="ru-RU" w:eastAsia="ru-RU"/>
    </w:rPr>
  </w:style>
  <w:style w:type="paragraph" w:customStyle="1" w:styleId="phnormalexampleordered1">
    <w:name w:val="ph_normal_example_ordered_1"/>
    <w:basedOn w:val="phnormal"/>
    <w:link w:val="phnormalexampleordered10"/>
    <w:qFormat/>
    <w:rsid w:val="00E30C7E"/>
    <w:pPr>
      <w:numPr>
        <w:numId w:val="26"/>
      </w:numPr>
      <w:ind w:left="1208" w:right="0" w:hanging="357"/>
    </w:pPr>
    <w:rPr>
      <w:b/>
      <w:i/>
      <w:sz w:val="20"/>
    </w:rPr>
  </w:style>
  <w:style w:type="character" w:customStyle="1" w:styleId="phnormalexampleitemized20">
    <w:name w:val="ph_normal_example_itemized_2 Знак"/>
    <w:basedOn w:val="phnormal0"/>
    <w:link w:val="phnormalexampleitemized2"/>
    <w:rsid w:val="00E30C7E"/>
    <w:rPr>
      <w:b/>
      <w:i/>
      <w:sz w:val="20"/>
      <w:szCs w:val="20"/>
      <w:lang w:val="ru-RU" w:eastAsia="ru-RU"/>
    </w:rPr>
  </w:style>
  <w:style w:type="paragraph" w:customStyle="1" w:styleId="phnormalnoteitemized1">
    <w:name w:val="ph_normal_note_itemized_1"/>
    <w:basedOn w:val="phnormal"/>
    <w:link w:val="phnormalnoteitemized10"/>
    <w:qFormat/>
    <w:rsid w:val="00E30C7E"/>
    <w:pPr>
      <w:numPr>
        <w:numId w:val="27"/>
      </w:numPr>
      <w:ind w:left="1208" w:right="0" w:hanging="357"/>
    </w:pPr>
    <w:rPr>
      <w:sz w:val="20"/>
    </w:rPr>
  </w:style>
  <w:style w:type="character" w:customStyle="1" w:styleId="phnormalexampleordered10">
    <w:name w:val="ph_normal_example_ordered_1 Знак"/>
    <w:basedOn w:val="phnormal0"/>
    <w:link w:val="phnormalexampleordered1"/>
    <w:rsid w:val="00E30C7E"/>
    <w:rPr>
      <w:b/>
      <w:i/>
      <w:sz w:val="20"/>
      <w:szCs w:val="20"/>
      <w:lang w:val="ru-RU" w:eastAsia="ru-RU"/>
    </w:rPr>
  </w:style>
  <w:style w:type="paragraph" w:customStyle="1" w:styleId="phnormalnoteitemized2">
    <w:name w:val="ph_normal_note_itemized_2"/>
    <w:basedOn w:val="phnormal"/>
    <w:link w:val="phnormalnoteitemized20"/>
    <w:qFormat/>
    <w:rsid w:val="00E30C7E"/>
    <w:pPr>
      <w:numPr>
        <w:numId w:val="28"/>
      </w:numPr>
      <w:ind w:left="1565" w:right="0" w:hanging="357"/>
    </w:pPr>
    <w:rPr>
      <w:sz w:val="20"/>
    </w:rPr>
  </w:style>
  <w:style w:type="character" w:customStyle="1" w:styleId="phnormalnoteitemized10">
    <w:name w:val="ph_normal_note_itemized_1 Знак"/>
    <w:basedOn w:val="phnormal0"/>
    <w:link w:val="phnormalnoteitemized1"/>
    <w:rsid w:val="00E30C7E"/>
    <w:rPr>
      <w:sz w:val="20"/>
      <w:szCs w:val="20"/>
      <w:lang w:val="ru-RU" w:eastAsia="ru-RU"/>
    </w:rPr>
  </w:style>
  <w:style w:type="paragraph" w:customStyle="1" w:styleId="phnormalnoteordered1">
    <w:name w:val="ph_normal_note_ordered_1"/>
    <w:basedOn w:val="phnormal"/>
    <w:link w:val="phnormalnoteordered10"/>
    <w:qFormat/>
    <w:rsid w:val="00E30C7E"/>
    <w:pPr>
      <w:numPr>
        <w:numId w:val="29"/>
      </w:numPr>
      <w:ind w:left="1208" w:right="0" w:hanging="357"/>
    </w:pPr>
    <w:rPr>
      <w:sz w:val="20"/>
    </w:rPr>
  </w:style>
  <w:style w:type="character" w:customStyle="1" w:styleId="phnormalnoteitemized20">
    <w:name w:val="ph_normal_note_itemized_2 Знак"/>
    <w:basedOn w:val="phnormal0"/>
    <w:link w:val="phnormalnoteitemized2"/>
    <w:rsid w:val="00E30C7E"/>
    <w:rPr>
      <w:sz w:val="20"/>
      <w:szCs w:val="20"/>
      <w:lang w:val="ru-RU" w:eastAsia="ru-RU"/>
    </w:rPr>
  </w:style>
  <w:style w:type="character" w:customStyle="1" w:styleId="phnormalnoteordered10">
    <w:name w:val="ph_normal_note_ordered_1 Знак"/>
    <w:basedOn w:val="phnormal0"/>
    <w:link w:val="phnormalnoteordered1"/>
    <w:rsid w:val="00E30C7E"/>
    <w:rPr>
      <w:sz w:val="20"/>
      <w:szCs w:val="20"/>
      <w:lang w:val="ru-RU" w:eastAsia="ru-RU"/>
    </w:rPr>
  </w:style>
  <w:style w:type="paragraph" w:customStyle="1" w:styleId="phfiguretitlenote">
    <w:name w:val="ph_figure_title_note"/>
    <w:basedOn w:val="phnormal"/>
    <w:next w:val="phnormal"/>
    <w:qFormat/>
    <w:rsid w:val="00E30C7E"/>
    <w:pPr>
      <w:spacing w:before="120" w:after="120"/>
      <w:ind w:right="0" w:firstLine="0"/>
      <w:jc w:val="center"/>
    </w:pPr>
    <w:rPr>
      <w:rFonts w:eastAsia="Trebuchet MS"/>
      <w:sz w:val="20"/>
    </w:rPr>
  </w:style>
  <w:style w:type="paragraph" w:customStyle="1" w:styleId="phfiguretitleexample">
    <w:name w:val="ph_figure_title_example"/>
    <w:basedOn w:val="phnormal"/>
    <w:next w:val="phnormal"/>
    <w:qFormat/>
    <w:rsid w:val="00E30C7E"/>
    <w:pPr>
      <w:spacing w:before="120" w:after="120"/>
      <w:ind w:right="0" w:firstLine="0"/>
      <w:jc w:val="center"/>
    </w:pPr>
    <w:rPr>
      <w:rFonts w:eastAsia="Trebuchet MS"/>
      <w:b/>
      <w:i/>
      <w:sz w:val="20"/>
    </w:rPr>
  </w:style>
  <w:style w:type="character" w:styleId="afff7">
    <w:name w:val="FollowedHyperlink"/>
    <w:basedOn w:val="a0"/>
    <w:semiHidden/>
    <w:unhideWhenUsed/>
    <w:rsid w:val="00D911B4"/>
    <w:rPr>
      <w:color w:val="800080" w:themeColor="followedHyperlink"/>
      <w:u w:val="single"/>
    </w:rPr>
  </w:style>
  <w:style w:type="character" w:customStyle="1" w:styleId="phtablecellleft0">
    <w:name w:val="ph_table_cellleft Знак"/>
    <w:link w:val="phtablecellleft"/>
    <w:qFormat/>
    <w:rsid w:val="00B264F2"/>
    <w:rPr>
      <w:rFonts w:cs="Arial"/>
      <w:bCs/>
      <w:szCs w:val="20"/>
      <w:lang w:val="ru-RU" w:eastAsia="ru-RU"/>
    </w:rPr>
  </w:style>
  <w:style w:type="paragraph" w:customStyle="1" w:styleId="phconfirmstampstamp0">
    <w:name w:val="ph_confirmstamp_stamp_ЕМИАС"/>
    <w:basedOn w:val="a"/>
    <w:autoRedefine/>
    <w:qFormat/>
    <w:rsid w:val="009C16B3"/>
    <w:pPr>
      <w:spacing w:after="0" w:line="240" w:lineRule="auto"/>
      <w:jc w:val="center"/>
    </w:pPr>
    <w:rPr>
      <w:lang w:eastAsia="zh-CN"/>
    </w:rPr>
  </w:style>
  <w:style w:type="paragraph" w:customStyle="1" w:styleId="phconfirmstampstamp1">
    <w:name w:val="ph_confirmstamp_stamp_ЕМИАС_МП"/>
    <w:basedOn w:val="a"/>
    <w:autoRedefine/>
    <w:qFormat/>
    <w:rsid w:val="009C16B3"/>
    <w:pPr>
      <w:spacing w:line="240" w:lineRule="auto"/>
      <w:ind w:firstLine="703"/>
    </w:pPr>
    <w:rPr>
      <w:sz w:val="20"/>
      <w:lang w:eastAsia="zh-CN"/>
    </w:rPr>
  </w:style>
  <w:style w:type="paragraph" w:customStyle="1" w:styleId="phconfirmstamptitle0">
    <w:name w:val="ph_confirmstamp_title_ЕМИАС"/>
    <w:basedOn w:val="a"/>
    <w:autoRedefine/>
    <w:qFormat/>
    <w:rsid w:val="009C16B3"/>
    <w:pPr>
      <w:spacing w:line="240" w:lineRule="auto"/>
      <w:jc w:val="center"/>
    </w:pPr>
    <w:rPr>
      <w:b/>
      <w:sz w:val="28"/>
      <w:szCs w:val="28"/>
      <w:lang w:eastAsia="zh-CN"/>
    </w:rPr>
  </w:style>
  <w:style w:type="paragraph" w:customStyle="1" w:styleId="phtitlepageother0">
    <w:name w:val="ph_titlepage_other_ЕМИАС"/>
    <w:basedOn w:val="a"/>
    <w:autoRedefine/>
    <w:qFormat/>
    <w:rsid w:val="009C16B3"/>
    <w:pPr>
      <w:spacing w:before="0" w:after="0" w:line="240" w:lineRule="auto"/>
      <w:jc w:val="center"/>
    </w:pPr>
    <w:rPr>
      <w:szCs w:val="26"/>
      <w:lang w:eastAsia="zh-CN"/>
    </w:rPr>
  </w:style>
  <w:style w:type="paragraph" w:customStyle="1" w:styleId="phtitlepagesystemfull0">
    <w:name w:val="ph_titlepage_system_full_ЕМИАС"/>
    <w:basedOn w:val="a"/>
    <w:autoRedefine/>
    <w:qFormat/>
    <w:rsid w:val="009C16B3"/>
    <w:pPr>
      <w:spacing w:after="240"/>
      <w:jc w:val="center"/>
    </w:pPr>
    <w:rPr>
      <w:b/>
      <w:spacing w:val="20"/>
      <w:sz w:val="34"/>
      <w:szCs w:val="34"/>
      <w:lang w:eastAsia="en-US"/>
    </w:rPr>
  </w:style>
  <w:style w:type="paragraph" w:customStyle="1" w:styleId="phtitlepageother1">
    <w:name w:val="ph_titlepage_other_ЕМИАС_ГК"/>
    <w:basedOn w:val="phtitlepageother0"/>
    <w:autoRedefine/>
    <w:qFormat/>
    <w:rsid w:val="00E6156F"/>
    <w:rPr>
      <w:szCs w:val="24"/>
    </w:rPr>
  </w:style>
  <w:style w:type="paragraph" w:customStyle="1" w:styleId="16">
    <w:name w:val="Обычный отступ1"/>
    <w:basedOn w:val="a"/>
    <w:qFormat/>
    <w:rsid w:val="00C16329"/>
    <w:pPr>
      <w:keepLines/>
      <w:spacing w:before="0" w:after="180" w:line="240" w:lineRule="auto"/>
    </w:pPr>
    <w:rPr>
      <w:rFonts w:ascii="Arial" w:hAnsi="Arial"/>
      <w:lang w:val="en-GB" w:eastAsia="ar-SA"/>
    </w:rPr>
  </w:style>
  <w:style w:type="character" w:customStyle="1" w:styleId="extended-textshort">
    <w:name w:val="extended-text__short"/>
    <w:basedOn w:val="a0"/>
    <w:rsid w:val="00CB57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4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81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82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55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98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57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85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94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4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03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93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49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867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64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22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25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15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23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05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95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6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48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36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88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36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790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73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3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7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.zinatova\AppData\Roaming\Microsoft\&#1064;&#1072;&#1073;&#1083;&#1086;&#1085;&#1099;\&#1043;&#1054;&#1057;&#1058;_2.105_&#1096;&#1072;&#1073;&#1083;&#1086;&#1085;_Times_NR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0FEC39-6D53-41B6-B970-975243B764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ГОСТ_2.105_шаблон_Times_NR.dotx</Template>
  <TotalTime>2</TotalTime>
  <Pages>39</Pages>
  <Words>6046</Words>
  <Characters>34463</Characters>
  <Application>Microsoft Office Word</Application>
  <DocSecurity>0</DocSecurity>
  <Lines>287</Lines>
  <Paragraphs>80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Красько Яна Сергеевна</dc:creator>
  <cp:lastModifiedBy>Нуянзина Виолетта Аркадьевна</cp:lastModifiedBy>
  <cp:revision>4</cp:revision>
  <cp:lastPrinted>2017-10-13T10:40:00Z</cp:lastPrinted>
  <dcterms:created xsi:type="dcterms:W3CDTF">2024-11-21T07:54:00Z</dcterms:created>
  <dcterms:modified xsi:type="dcterms:W3CDTF">2024-11-27T07:54:00Z</dcterms:modified>
</cp:coreProperties>
</file>