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87184" w14:textId="438D777B" w:rsidR="00A63223" w:rsidRDefault="00DD4116" w:rsidP="003E3D14">
      <w:pPr>
        <w:pStyle w:val="afff3"/>
        <w:ind w:firstLine="0"/>
        <w:jc w:val="center"/>
      </w:pPr>
      <w:r w:rsidRPr="00DD4116">
        <w:t>Г</w:t>
      </w:r>
      <w:r w:rsidR="003E3D14">
        <w:t xml:space="preserve">ОСУДАРСТВЕННАЯ КОРПОРАЦИЯ </w:t>
      </w:r>
      <w:r w:rsidRPr="00DD4116">
        <w:t>«Р</w:t>
      </w:r>
      <w:r w:rsidR="003E3D14">
        <w:t>ОСТЕХ</w:t>
      </w:r>
      <w:r w:rsidRPr="00DD4116">
        <w:t>»</w:t>
      </w:r>
    </w:p>
    <w:tbl>
      <w:tblPr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4673"/>
        <w:gridCol w:w="4671"/>
      </w:tblGrid>
      <w:tr w:rsidR="007F77DE" w14:paraId="09FF5B0E" w14:textId="77777777" w:rsidTr="00B61FCE">
        <w:tc>
          <w:tcPr>
            <w:tcW w:w="4673" w:type="dxa"/>
            <w:shd w:val="clear" w:color="auto" w:fill="auto"/>
          </w:tcPr>
          <w:p w14:paraId="5ED0DBA3" w14:textId="38DAD096" w:rsidR="007F77DE" w:rsidRPr="00DD4116" w:rsidRDefault="007F77DE" w:rsidP="007F77DE">
            <w:pPr>
              <w:ind w:firstLine="0"/>
              <w:jc w:val="center"/>
              <w:rPr>
                <w:rStyle w:val="afffb"/>
              </w:rPr>
            </w:pPr>
            <w:r w:rsidRPr="004078AF">
              <w:rPr>
                <w:rStyle w:val="afffb"/>
                <w:rFonts w:eastAsia="Calibri"/>
              </w:rPr>
              <w:t>Утверждаю</w:t>
            </w:r>
          </w:p>
        </w:tc>
        <w:tc>
          <w:tcPr>
            <w:tcW w:w="4671" w:type="dxa"/>
            <w:shd w:val="clear" w:color="auto" w:fill="auto"/>
          </w:tcPr>
          <w:p w14:paraId="0D86DE00" w14:textId="14AA83B8" w:rsidR="007F77DE" w:rsidRPr="00DD4116" w:rsidRDefault="007F77DE" w:rsidP="007F77DE">
            <w:pPr>
              <w:ind w:firstLine="36"/>
              <w:jc w:val="center"/>
              <w:rPr>
                <w:rStyle w:val="afffb"/>
              </w:rPr>
            </w:pPr>
            <w:r w:rsidRPr="004078AF">
              <w:rPr>
                <w:rStyle w:val="afffb"/>
                <w:rFonts w:eastAsia="Calibri"/>
              </w:rPr>
              <w:t>Утверждаю</w:t>
            </w:r>
          </w:p>
        </w:tc>
      </w:tr>
      <w:tr w:rsidR="007F77DE" w14:paraId="2F74BEB3" w14:textId="77777777" w:rsidTr="006A4DBA">
        <w:trPr>
          <w:trHeight w:val="2416"/>
        </w:trPr>
        <w:tc>
          <w:tcPr>
            <w:tcW w:w="4673" w:type="dxa"/>
            <w:shd w:val="clear" w:color="auto" w:fill="auto"/>
          </w:tcPr>
          <w:p w14:paraId="4C74476F" w14:textId="77777777" w:rsidR="007F77DE" w:rsidRPr="00FE36D7" w:rsidRDefault="007F77DE" w:rsidP="007F77DE">
            <w:pPr>
              <w:pStyle w:val="afffffffffb"/>
              <w:framePr w:hSpace="0" w:wrap="auto" w:vAnchor="margin" w:hAnchor="text" w:xAlign="left" w:yAlign="inline"/>
            </w:pPr>
            <w:r w:rsidRPr="00FE36D7">
              <w:t>Директор Департамента</w:t>
            </w:r>
            <w:r>
              <w:t xml:space="preserve"> цифрового развития и </w:t>
            </w:r>
            <w:r w:rsidRPr="00FE36D7">
              <w:t>информационных технологий Министерства здравоохранения Российской Федерации</w:t>
            </w:r>
          </w:p>
          <w:p w14:paraId="23E558D9" w14:textId="77777777" w:rsidR="007F77DE" w:rsidRPr="00772EB8" w:rsidRDefault="007F77DE" w:rsidP="007F77DE">
            <w:pPr>
              <w:spacing w:line="276" w:lineRule="auto"/>
              <w:ind w:firstLine="0"/>
              <w:jc w:val="left"/>
            </w:pPr>
          </w:p>
          <w:p w14:paraId="308E4969" w14:textId="77777777" w:rsidR="007F77DE" w:rsidRPr="00772EB8" w:rsidRDefault="007F77DE" w:rsidP="007F77DE">
            <w:pPr>
              <w:pStyle w:val="afffffffffb"/>
              <w:framePr w:hSpace="0" w:wrap="auto" w:vAnchor="margin" w:hAnchor="text" w:xAlign="left" w:yAlign="inline"/>
            </w:pPr>
            <w:r w:rsidRPr="00772EB8">
              <w:t xml:space="preserve">_______________ </w:t>
            </w:r>
            <w:r>
              <w:t>Е.Л. Бойко</w:t>
            </w:r>
          </w:p>
          <w:p w14:paraId="5DA30D0C" w14:textId="77777777" w:rsidR="007F77DE" w:rsidRPr="00772EB8" w:rsidRDefault="007F77DE" w:rsidP="007F77DE">
            <w:pPr>
              <w:pStyle w:val="afffffffffb"/>
              <w:framePr w:hSpace="0" w:wrap="auto" w:vAnchor="margin" w:hAnchor="text" w:xAlign="left" w:yAlign="inline"/>
            </w:pPr>
            <w:r w:rsidRPr="00772EB8">
              <w:t>МП</w:t>
            </w:r>
          </w:p>
          <w:p w14:paraId="5FC6DFFC" w14:textId="53385F46" w:rsidR="007F77DE" w:rsidRPr="00DD4116" w:rsidRDefault="007F77DE" w:rsidP="007F77DE">
            <w:pPr>
              <w:spacing w:line="240" w:lineRule="auto"/>
              <w:ind w:firstLine="0"/>
            </w:pPr>
            <w:r>
              <w:t>«____»_____________2018</w:t>
            </w:r>
            <w:r w:rsidRPr="00772EB8">
              <w:t xml:space="preserve"> г.</w:t>
            </w:r>
          </w:p>
        </w:tc>
        <w:tc>
          <w:tcPr>
            <w:tcW w:w="4671" w:type="dxa"/>
            <w:shd w:val="clear" w:color="auto" w:fill="auto"/>
          </w:tcPr>
          <w:p w14:paraId="3FB35CCF" w14:textId="77777777" w:rsidR="007F77DE" w:rsidRPr="00FE36D7" w:rsidRDefault="007F77DE" w:rsidP="007F77DE">
            <w:pPr>
              <w:pStyle w:val="afffffffffb"/>
              <w:framePr w:hSpace="0" w:wrap="auto" w:vAnchor="margin" w:hAnchor="text" w:xAlign="left" w:yAlign="inline"/>
              <w:ind w:left="742"/>
            </w:pPr>
            <w:r w:rsidRPr="00FE36D7">
              <w:t>Директор по особым поручениям Государственной корпорации «Ростех»</w:t>
            </w:r>
          </w:p>
          <w:p w14:paraId="5EFC3FCC" w14:textId="77777777" w:rsidR="007F77DE" w:rsidRDefault="007F77DE" w:rsidP="007F77DE">
            <w:pPr>
              <w:spacing w:line="276" w:lineRule="auto"/>
              <w:ind w:left="742" w:firstLine="0"/>
              <w:jc w:val="left"/>
            </w:pPr>
          </w:p>
          <w:p w14:paraId="0E2863B5" w14:textId="77777777" w:rsidR="007F77DE" w:rsidRPr="00772EB8" w:rsidRDefault="007F77DE" w:rsidP="007F77DE">
            <w:pPr>
              <w:spacing w:line="276" w:lineRule="auto"/>
              <w:ind w:firstLine="0"/>
              <w:jc w:val="left"/>
            </w:pPr>
          </w:p>
          <w:p w14:paraId="3E85CE20" w14:textId="77777777" w:rsidR="007F77DE" w:rsidRPr="00772EB8" w:rsidRDefault="007F77DE" w:rsidP="007F77DE">
            <w:pPr>
              <w:spacing w:line="276" w:lineRule="auto"/>
              <w:ind w:left="742" w:firstLine="0"/>
              <w:jc w:val="left"/>
            </w:pPr>
          </w:p>
          <w:p w14:paraId="2E418462" w14:textId="77777777" w:rsidR="007F77DE" w:rsidRPr="00772EB8" w:rsidRDefault="007F77DE" w:rsidP="007F77DE">
            <w:pPr>
              <w:pStyle w:val="afffffffffb"/>
              <w:framePr w:hSpace="0" w:wrap="auto" w:vAnchor="margin" w:hAnchor="text" w:xAlign="left" w:yAlign="inline"/>
              <w:ind w:left="742"/>
            </w:pPr>
            <w:r w:rsidRPr="00772EB8">
              <w:t xml:space="preserve">_______________ </w:t>
            </w:r>
            <w:r>
              <w:t>Ю.В. Бровко</w:t>
            </w:r>
          </w:p>
          <w:p w14:paraId="22806684" w14:textId="77777777" w:rsidR="007F77DE" w:rsidRPr="00772EB8" w:rsidRDefault="007F77DE" w:rsidP="007F77DE">
            <w:pPr>
              <w:pStyle w:val="afffffffffb"/>
              <w:framePr w:hSpace="0" w:wrap="auto" w:vAnchor="margin" w:hAnchor="text" w:xAlign="left" w:yAlign="inline"/>
              <w:ind w:left="742"/>
            </w:pPr>
            <w:r w:rsidRPr="00772EB8">
              <w:t>МП</w:t>
            </w:r>
          </w:p>
          <w:p w14:paraId="4921C44E" w14:textId="61237D2C" w:rsidR="007F77DE" w:rsidRPr="00DD4116" w:rsidRDefault="007F77DE" w:rsidP="007F77DE">
            <w:pPr>
              <w:spacing w:line="240" w:lineRule="auto"/>
              <w:ind w:left="178" w:firstLine="0"/>
            </w:pPr>
            <w:r>
              <w:t xml:space="preserve">         </w:t>
            </w:r>
            <w:r w:rsidRPr="00772EB8">
              <w:t>«____»______________201</w:t>
            </w:r>
            <w:r>
              <w:t>8</w:t>
            </w:r>
            <w:r w:rsidRPr="00772EB8">
              <w:t xml:space="preserve"> г.</w:t>
            </w:r>
          </w:p>
        </w:tc>
      </w:tr>
    </w:tbl>
    <w:p w14:paraId="50A82CF0" w14:textId="77777777" w:rsidR="00DD4116" w:rsidRPr="00DD4116" w:rsidRDefault="00DD4116" w:rsidP="00DD4116">
      <w:pPr>
        <w:rPr>
          <w:lang w:eastAsia="en-US"/>
        </w:rPr>
      </w:pPr>
    </w:p>
    <w:p w14:paraId="02EE5FF6" w14:textId="6032AAB8" w:rsidR="00A63223" w:rsidRPr="00583F8A" w:rsidRDefault="00A63223" w:rsidP="00583F8A">
      <w:pPr>
        <w:pStyle w:val="afffff9"/>
      </w:pPr>
      <w:r w:rsidRPr="00583F8A">
        <w:t>ЕДИНая ГОСУДАРСТ</w:t>
      </w:r>
      <w:r w:rsidR="003119C5">
        <w:t>ч</w:t>
      </w:r>
      <w:r w:rsidRPr="00583F8A">
        <w:t xml:space="preserve">ВЕННая ИНФОРМАЦИОННая </w:t>
      </w:r>
    </w:p>
    <w:p w14:paraId="0DE407A2" w14:textId="77777777" w:rsidR="00A63223" w:rsidRPr="00583F8A" w:rsidRDefault="00A63223" w:rsidP="00583F8A">
      <w:pPr>
        <w:pStyle w:val="afffff9"/>
      </w:pPr>
      <w:r w:rsidRPr="00583F8A">
        <w:t>СИСТЕМа В СФЕРЕ ЗДРАВООХРАНЕНИЯ Министерства здравоохранения Российской Федерации</w:t>
      </w:r>
    </w:p>
    <w:p w14:paraId="15FAEF3A" w14:textId="77777777" w:rsidR="00A63223" w:rsidRPr="00583F8A" w:rsidRDefault="00A63223" w:rsidP="00583F8A">
      <w:pPr>
        <w:pStyle w:val="afffff9"/>
      </w:pPr>
    </w:p>
    <w:p w14:paraId="6421F340" w14:textId="0DE082F6" w:rsidR="007820BD" w:rsidRPr="00FC0F81" w:rsidRDefault="007F77DE" w:rsidP="007820BD">
      <w:pPr>
        <w:pStyle w:val="afffff9"/>
      </w:pPr>
      <w:r>
        <w:t>Подсистема «</w:t>
      </w:r>
      <w:r w:rsidR="00984248">
        <w:t>Федеральная электронная регистратура</w:t>
      </w:r>
      <w:r>
        <w:t>»</w:t>
      </w:r>
    </w:p>
    <w:p w14:paraId="057DCBA6" w14:textId="77777777" w:rsidR="007820BD" w:rsidRPr="00583F8A" w:rsidRDefault="007820BD" w:rsidP="007820BD">
      <w:pPr>
        <w:pStyle w:val="afffff9"/>
      </w:pPr>
      <w:r>
        <w:t>компонент «Телемедицинские консультации»</w:t>
      </w:r>
    </w:p>
    <w:p w14:paraId="6FE1444A" w14:textId="5B082FE3" w:rsidR="00A63223" w:rsidRPr="00583F8A" w:rsidRDefault="00A63223" w:rsidP="00583F8A">
      <w:pPr>
        <w:pStyle w:val="afffff9"/>
      </w:pPr>
    </w:p>
    <w:p w14:paraId="0768B134" w14:textId="77777777" w:rsidR="0018510F" w:rsidRPr="004E1F49" w:rsidRDefault="0018510F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caps/>
          <w:sz w:val="32"/>
          <w:szCs w:val="32"/>
        </w:rPr>
      </w:pPr>
      <w:r w:rsidRPr="004E1F49">
        <w:rPr>
          <w:caps/>
          <w:sz w:val="32"/>
          <w:szCs w:val="32"/>
        </w:rPr>
        <w:t>Руководство пользователя</w:t>
      </w:r>
    </w:p>
    <w:p w14:paraId="2B3580FC" w14:textId="77777777" w:rsidR="00573B79" w:rsidRDefault="003A6793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sz w:val="32"/>
          <w:szCs w:val="32"/>
        </w:rPr>
      </w:pPr>
      <w:r w:rsidRPr="003A6793">
        <w:rPr>
          <w:sz w:val="32"/>
          <w:szCs w:val="32"/>
        </w:rPr>
        <w:t>А</w:t>
      </w:r>
      <w:r w:rsidR="00573B79">
        <w:rPr>
          <w:sz w:val="32"/>
          <w:szCs w:val="32"/>
        </w:rPr>
        <w:t>ВТОМАТИЗИРОВАННОЕ РАБОЧЕЕ МЕСТО</w:t>
      </w:r>
    </w:p>
    <w:p w14:paraId="24AE0304" w14:textId="63E9AA57" w:rsidR="0018510F" w:rsidRPr="003A6793" w:rsidRDefault="003E693F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консультанта</w:t>
      </w:r>
    </w:p>
    <w:p w14:paraId="710B1397" w14:textId="4C3D131E" w:rsidR="007820BD" w:rsidRPr="005D7EBA" w:rsidRDefault="007820BD" w:rsidP="007820BD">
      <w:pPr>
        <w:pStyle w:val="afffff1"/>
      </w:pPr>
      <w:r w:rsidRPr="0069771D">
        <w:t>94137372.425730</w:t>
      </w:r>
      <w:r w:rsidRPr="006607B6">
        <w:t>.ФЭР.</w:t>
      </w:r>
      <w:r w:rsidR="003A6793">
        <w:t>ИЗ</w:t>
      </w:r>
      <w:r w:rsidRPr="006607B6">
        <w:t>.</w:t>
      </w:r>
      <w:r>
        <w:t>0</w:t>
      </w:r>
      <w:r w:rsidR="0036573C">
        <w:t>2</w:t>
      </w:r>
      <w:r>
        <w:t>.</w:t>
      </w:r>
      <w:r w:rsidRPr="006607B6">
        <w:t>М</w:t>
      </w:r>
    </w:p>
    <w:p w14:paraId="36E8F883" w14:textId="77777777" w:rsidR="00A63223" w:rsidRDefault="00A63223" w:rsidP="00A63223">
      <w:pPr>
        <w:pStyle w:val="afff3"/>
        <w:ind w:firstLine="0"/>
        <w:jc w:val="center"/>
      </w:pPr>
    </w:p>
    <w:p w14:paraId="7A45551B" w14:textId="1480E4C5" w:rsidR="00A63223" w:rsidRDefault="00A63223" w:rsidP="00A63223">
      <w:pPr>
        <w:pStyle w:val="afff3"/>
        <w:ind w:firstLine="0"/>
        <w:jc w:val="center"/>
      </w:pPr>
      <w:r>
        <w:t xml:space="preserve">На </w:t>
      </w:r>
      <w:r w:rsidR="007F77DE">
        <w:rPr>
          <w:noProof/>
        </w:rPr>
        <w:t>_______</w:t>
      </w:r>
      <w:r w:rsidR="002D0B7E">
        <w:t xml:space="preserve"> листе</w:t>
      </w:r>
    </w:p>
    <w:p w14:paraId="1E9FCB19" w14:textId="77777777" w:rsidR="00A63223" w:rsidRDefault="00A63223" w:rsidP="00C313A9">
      <w:pPr>
        <w:pStyle w:val="afff3"/>
        <w:ind w:firstLine="0"/>
      </w:pPr>
    </w:p>
    <w:p w14:paraId="2FD50780" w14:textId="77777777" w:rsidR="007F77DE" w:rsidRDefault="007F77DE" w:rsidP="00C313A9">
      <w:pPr>
        <w:pStyle w:val="afff3"/>
        <w:ind w:firstLine="0"/>
      </w:pPr>
    </w:p>
    <w:p w14:paraId="1A8D7A3E" w14:textId="77777777" w:rsidR="007F77DE" w:rsidRDefault="007F77DE" w:rsidP="00C313A9">
      <w:pPr>
        <w:pStyle w:val="afff3"/>
        <w:ind w:firstLine="0"/>
      </w:pPr>
    </w:p>
    <w:p w14:paraId="40974D9A" w14:textId="77777777" w:rsidR="007F77DE" w:rsidRDefault="007F77DE" w:rsidP="00C313A9">
      <w:pPr>
        <w:pStyle w:val="afff3"/>
        <w:ind w:firstLine="0"/>
      </w:pPr>
    </w:p>
    <w:p w14:paraId="0788E5D0" w14:textId="77777777" w:rsidR="007F77DE" w:rsidRDefault="007F77DE" w:rsidP="00C313A9">
      <w:pPr>
        <w:pStyle w:val="afff3"/>
        <w:ind w:firstLine="0"/>
      </w:pPr>
    </w:p>
    <w:p w14:paraId="68F1B2E3" w14:textId="77777777" w:rsidR="007F77DE" w:rsidRDefault="007F77DE" w:rsidP="00C313A9">
      <w:pPr>
        <w:pStyle w:val="afff3"/>
        <w:ind w:firstLine="0"/>
      </w:pPr>
    </w:p>
    <w:p w14:paraId="6406792D" w14:textId="77777777" w:rsidR="00513A7B" w:rsidRDefault="00513A7B" w:rsidP="00A63223">
      <w:pPr>
        <w:pStyle w:val="afff3"/>
        <w:ind w:firstLine="0"/>
        <w:jc w:val="center"/>
      </w:pPr>
    </w:p>
    <w:p w14:paraId="5D93C2F7" w14:textId="03F93A11" w:rsidR="00C86CCA" w:rsidRDefault="00C84413" w:rsidP="00B3462B">
      <w:pPr>
        <w:pStyle w:val="afff3"/>
        <w:ind w:firstLine="0"/>
        <w:jc w:val="center"/>
      </w:pPr>
      <w:r>
        <w:t>201</w:t>
      </w:r>
      <w:r w:rsidR="00787520">
        <w:t>8</w:t>
      </w:r>
      <w:r w:rsidR="00A63223">
        <w:t xml:space="preserve"> год</w:t>
      </w:r>
    </w:p>
    <w:sdt>
      <w:sdtPr>
        <w:rPr>
          <w:rFonts w:ascii="Times New Roman" w:hAnsi="Times New Roman"/>
          <w:b w:val="0"/>
          <w:caps/>
        </w:rPr>
        <w:id w:val="781391505"/>
        <w:docPartObj>
          <w:docPartGallery w:val="Table of Contents"/>
          <w:docPartUnique/>
        </w:docPartObj>
      </w:sdtPr>
      <w:sdtEndPr>
        <w:rPr>
          <w:bCs/>
          <w:caps w:val="0"/>
        </w:rPr>
      </w:sdtEndPr>
      <w:sdtContent>
        <w:p w14:paraId="7A9D5367" w14:textId="6EBF4736" w:rsidR="00C86CCA" w:rsidRPr="0076746C" w:rsidRDefault="00C86CCA" w:rsidP="008B2038">
          <w:pPr>
            <w:pStyle w:val="afff0"/>
            <w:spacing w:before="0" w:after="0" w:line="336" w:lineRule="auto"/>
            <w:ind w:firstLine="0"/>
            <w:jc w:val="center"/>
            <w:rPr>
              <w:rFonts w:ascii="Times New Roman" w:hAnsi="Times New Roman"/>
            </w:rPr>
          </w:pPr>
          <w:r w:rsidRPr="0076746C">
            <w:rPr>
              <w:rFonts w:ascii="Times New Roman" w:hAnsi="Times New Roman"/>
            </w:rPr>
            <w:t>С</w:t>
          </w:r>
          <w:r w:rsidR="0076746C" w:rsidRPr="0076746C">
            <w:rPr>
              <w:rFonts w:ascii="Times New Roman" w:hAnsi="Times New Roman"/>
            </w:rPr>
            <w:t>ОДЕРЖАНИЕ</w:t>
          </w:r>
        </w:p>
        <w:p w14:paraId="26D9725E" w14:textId="77777777" w:rsidR="003243D4" w:rsidRDefault="00751990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\u </w:instrText>
          </w:r>
          <w:r>
            <w:fldChar w:fldCharType="separate"/>
          </w:r>
          <w:r w:rsidR="003243D4">
            <w:rPr>
              <w:noProof/>
            </w:rPr>
            <w:t>1</w:t>
          </w:r>
          <w:r w:rsidR="003243D4"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 w:rsidR="003243D4">
            <w:rPr>
              <w:noProof/>
            </w:rPr>
            <w:t>Введение</w:t>
          </w:r>
          <w:r w:rsidR="003243D4">
            <w:rPr>
              <w:noProof/>
            </w:rPr>
            <w:tab/>
          </w:r>
          <w:r w:rsidR="003243D4">
            <w:rPr>
              <w:noProof/>
            </w:rPr>
            <w:fldChar w:fldCharType="begin"/>
          </w:r>
          <w:r w:rsidR="003243D4">
            <w:rPr>
              <w:noProof/>
            </w:rPr>
            <w:instrText xml:space="preserve"> PAGEREF _Toc532212781 \h </w:instrText>
          </w:r>
          <w:r w:rsidR="003243D4">
            <w:rPr>
              <w:noProof/>
            </w:rPr>
          </w:r>
          <w:r w:rsidR="003243D4">
            <w:rPr>
              <w:noProof/>
            </w:rPr>
            <w:fldChar w:fldCharType="separate"/>
          </w:r>
          <w:r w:rsidR="003243D4">
            <w:rPr>
              <w:noProof/>
            </w:rPr>
            <w:t>4</w:t>
          </w:r>
          <w:r w:rsidR="003243D4">
            <w:rPr>
              <w:noProof/>
            </w:rPr>
            <w:fldChar w:fldCharType="end"/>
          </w:r>
        </w:p>
        <w:p w14:paraId="7F054DB2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Область применения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982A5CC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Уровень подготовки пользователя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41F2799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Перечень эксплуатационной документации, с которой необходимо ознакомиться пользователю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A3F0407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Назначения и условия применения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E8A6CAB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Функции, для автоматизации которых предназначена система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6F7793B7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Условия, при соблюдении которых обеспечивается применение системы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96ACB24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Подготовка к работе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1000110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Вход в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835AC9D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Выход из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E2BC8CB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Порядок проверки работоспособности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0C2F1B4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Описание операций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1BF7E0D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Главная страница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A5395A3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«Расписание»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3A04AAF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4.2.1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Создание графика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75DE575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«Запросы»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83870BA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68496463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Отклонение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29D1B7B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Перенаправление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_Toc532212799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0341EA4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контактной информации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2A885511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«Телеконсультации»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4B343EB3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телеконсультации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2E56247B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Дополнительные участники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39C25927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Изменение времени 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14:paraId="6FE2F82B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Отмена 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71578301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4.4.5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видеозаписи 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4549A118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Подраздел «Список приглашений» раздела «Телеконсультации»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34B5E691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консультации (приглашения)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415B2224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Внесение особого мнения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14:paraId="60399445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4.6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«Видеотрансляции. Расписание видеотрансляций»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1BFA0910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4.6.1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Участие в видеотрансляции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623A772A" w14:textId="77777777" w:rsidR="003243D4" w:rsidRDefault="003243D4">
          <w:pPr>
            <w:pStyle w:val="32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4.6.2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видеотрансляции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14:paraId="77FA639E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lastRenderedPageBreak/>
            <w:t>5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Аварийные ситуации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5BCC8AAD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Контактная информация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50F0E670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Порядок обращения в службу технической поддержки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44C53D7D" w14:textId="77777777" w:rsidR="003243D4" w:rsidRDefault="003243D4">
          <w:pPr>
            <w:pStyle w:val="25"/>
            <w:tabs>
              <w:tab w:val="left" w:pos="15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Создание снимков экрана – «скриншотов»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5DD4C657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Перечень обозначений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14:paraId="46C9E0F4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Перечень сокращений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14:paraId="49C7D951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Перечень терминов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14:paraId="12E8C8C1" w14:textId="77777777" w:rsidR="003243D4" w:rsidRDefault="003243D4">
          <w:pPr>
            <w:pStyle w:val="1b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Приложение 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_Toc532212820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14:paraId="69187F7B" w14:textId="3A65CD78" w:rsidR="00574F46" w:rsidRDefault="00751990" w:rsidP="008B2038">
          <w:pPr>
            <w:pStyle w:val="1b"/>
            <w:spacing w:line="336" w:lineRule="auto"/>
            <w:rPr>
              <w:bCs/>
            </w:rPr>
          </w:pPr>
          <w:r>
            <w:fldChar w:fldCharType="end"/>
          </w:r>
        </w:p>
      </w:sdtContent>
    </w:sdt>
    <w:p w14:paraId="126724CA" w14:textId="313144BF" w:rsidR="00574F46" w:rsidRPr="00574F46" w:rsidRDefault="00574F46">
      <w:pPr>
        <w:spacing w:after="200" w:line="276" w:lineRule="auto"/>
        <w:ind w:firstLine="0"/>
        <w:jc w:val="left"/>
        <w:rPr>
          <w:bCs/>
        </w:rPr>
      </w:pPr>
      <w:r>
        <w:rPr>
          <w:bCs/>
        </w:rPr>
        <w:br w:type="page"/>
      </w:r>
    </w:p>
    <w:p w14:paraId="28AD01E8" w14:textId="0991BFC7" w:rsidR="00B3462B" w:rsidRDefault="00B3462B" w:rsidP="0009601A">
      <w:pPr>
        <w:pStyle w:val="11"/>
      </w:pPr>
      <w:bookmarkStart w:id="0" w:name="_Toc532212781"/>
      <w:bookmarkStart w:id="1" w:name="_Toc349055680"/>
      <w:bookmarkStart w:id="2" w:name="_Toc346552865"/>
      <w:bookmarkStart w:id="3" w:name="_Toc405544797"/>
      <w:bookmarkStart w:id="4" w:name="_Toc406506796"/>
      <w:bookmarkStart w:id="5" w:name="_Toc433898666"/>
      <w:bookmarkStart w:id="6" w:name="_Toc459817335"/>
      <w:r>
        <w:lastRenderedPageBreak/>
        <w:t>В</w:t>
      </w:r>
      <w:r w:rsidR="00187E76">
        <w:t>ведение</w:t>
      </w:r>
      <w:bookmarkEnd w:id="0"/>
    </w:p>
    <w:p w14:paraId="3E922B18" w14:textId="5FAA708F" w:rsidR="00B3462B" w:rsidRPr="00EE342D" w:rsidRDefault="00B3462B" w:rsidP="0009601A">
      <w:pPr>
        <w:pStyle w:val="2"/>
      </w:pPr>
      <w:bookmarkStart w:id="7" w:name="_Toc532212782"/>
      <w:r w:rsidRPr="00EE342D">
        <w:t>Область применения</w:t>
      </w:r>
      <w:bookmarkEnd w:id="1"/>
      <w:bookmarkEnd w:id="2"/>
      <w:bookmarkEnd w:id="3"/>
      <w:bookmarkEnd w:id="4"/>
      <w:bookmarkEnd w:id="5"/>
      <w:bookmarkEnd w:id="7"/>
    </w:p>
    <w:p w14:paraId="72DC707F" w14:textId="5FDA580A" w:rsidR="00B81FD2" w:rsidRPr="0057406B" w:rsidRDefault="00B81FD2" w:rsidP="00B81FD2">
      <w:pPr>
        <w:pStyle w:val="affffffffd"/>
      </w:pPr>
      <w:bookmarkStart w:id="8" w:name="_Toc433895125"/>
      <w:bookmarkStart w:id="9" w:name="_Toc433895219"/>
      <w:bookmarkStart w:id="10" w:name="_Toc433895277"/>
      <w:bookmarkStart w:id="11" w:name="_Toc433898667"/>
      <w:bookmarkStart w:id="12" w:name="_Toc349055682"/>
      <w:bookmarkStart w:id="13" w:name="_Toc346552867"/>
      <w:bookmarkStart w:id="14" w:name="_Toc405544799"/>
      <w:bookmarkStart w:id="15" w:name="_Toc406506798"/>
      <w:bookmarkStart w:id="16" w:name="_Toc433898669"/>
      <w:bookmarkEnd w:id="8"/>
      <w:bookmarkEnd w:id="9"/>
      <w:bookmarkEnd w:id="10"/>
      <w:bookmarkEnd w:id="11"/>
      <w:r w:rsidRPr="0057406B">
        <w:t>Областью применения компонента «Телемедицинские консультации»</w:t>
      </w:r>
      <w:r>
        <w:t xml:space="preserve"> (далее </w:t>
      </w:r>
      <w:r w:rsidR="007F77DE">
        <w:t>–</w:t>
      </w:r>
      <w:r>
        <w:t xml:space="preserve"> ТМК</w:t>
      </w:r>
      <w:r w:rsidR="007F77DE">
        <w:t>, Система</w:t>
      </w:r>
      <w:r>
        <w:t>)</w:t>
      </w:r>
      <w:r w:rsidRPr="0057406B">
        <w:t xml:space="preserve"> является обеспечение проведения </w:t>
      </w:r>
      <w:bookmarkStart w:id="17" w:name="_Hlk494877576"/>
      <w:r w:rsidRPr="0057406B">
        <w:t>консультаций</w:t>
      </w:r>
      <w:r w:rsidR="00AD45AE">
        <w:t xml:space="preserve"> (консилиумов врачей)</w:t>
      </w:r>
      <w:r w:rsidRPr="0057406B">
        <w:t xml:space="preserve"> </w:t>
      </w:r>
      <w:r w:rsidRPr="003B1F83">
        <w:t>с применением телемедицинских технологий</w:t>
      </w:r>
      <w:bookmarkEnd w:id="17"/>
      <w:r w:rsidRPr="0057406B">
        <w:t>.</w:t>
      </w:r>
    </w:p>
    <w:p w14:paraId="2A466D6C" w14:textId="77777777" w:rsidR="00B3462B" w:rsidRPr="00EE342D" w:rsidRDefault="00B3462B" w:rsidP="0009601A">
      <w:pPr>
        <w:pStyle w:val="2"/>
      </w:pPr>
      <w:bookmarkStart w:id="18" w:name="_Toc532212783"/>
      <w:r w:rsidRPr="00EE342D">
        <w:t>Уровень подготовки пользователя</w:t>
      </w:r>
      <w:bookmarkEnd w:id="12"/>
      <w:bookmarkEnd w:id="13"/>
      <w:bookmarkEnd w:id="14"/>
      <w:bookmarkEnd w:id="15"/>
      <w:bookmarkEnd w:id="16"/>
      <w:bookmarkEnd w:id="18"/>
    </w:p>
    <w:p w14:paraId="30BCE0E0" w14:textId="77777777" w:rsidR="00B81FD2" w:rsidRDefault="00B81FD2" w:rsidP="00B81FD2">
      <w:bookmarkStart w:id="19" w:name="_Toc349055683"/>
      <w:bookmarkStart w:id="20" w:name="_Toc346552868"/>
      <w:bookmarkStart w:id="21" w:name="_Toc405544800"/>
      <w:bookmarkStart w:id="22" w:name="_Toc406506799"/>
      <w:bookmarkStart w:id="23" w:name="_Toc433898670"/>
      <w:r w:rsidRPr="00C05667">
        <w:t xml:space="preserve">При работе с </w:t>
      </w:r>
      <w:r>
        <w:t>ТМК</w:t>
      </w:r>
      <w:r w:rsidRPr="00C05667">
        <w:t xml:space="preserve"> пользователь дол</w:t>
      </w:r>
      <w:r>
        <w:t xml:space="preserve">жен обладать навыками работы с браузером, </w:t>
      </w:r>
      <w:r w:rsidRPr="00C05667">
        <w:t xml:space="preserve">а также пройти специальное обучение работе с </w:t>
      </w:r>
      <w:r>
        <w:t xml:space="preserve">ТМК или </w:t>
      </w:r>
      <w:r w:rsidRPr="00C05667">
        <w:t xml:space="preserve">ознакомиться с </w:t>
      </w:r>
      <w:r>
        <w:t>настоящим руководством.</w:t>
      </w:r>
    </w:p>
    <w:p w14:paraId="4629AAE9" w14:textId="7D476E90" w:rsidR="00B3462B" w:rsidRPr="00EE342D" w:rsidRDefault="00B3462B" w:rsidP="0009601A">
      <w:pPr>
        <w:pStyle w:val="2"/>
      </w:pPr>
      <w:bookmarkStart w:id="24" w:name="_Toc532212784"/>
      <w:r w:rsidRPr="00EE342D">
        <w:t>Перечень эксплуатационной документации, с котор</w:t>
      </w:r>
      <w:r w:rsidR="00B04069">
        <w:t>ой</w:t>
      </w:r>
      <w:r w:rsidRPr="00EE342D">
        <w:t xml:space="preserve"> необходимо ознакомиться пользователю</w:t>
      </w:r>
      <w:bookmarkEnd w:id="19"/>
      <w:bookmarkEnd w:id="20"/>
      <w:bookmarkEnd w:id="21"/>
      <w:bookmarkEnd w:id="22"/>
      <w:bookmarkEnd w:id="23"/>
      <w:bookmarkEnd w:id="24"/>
    </w:p>
    <w:p w14:paraId="478E9039" w14:textId="31ACB5B2" w:rsidR="008E35C5" w:rsidRDefault="00B3462B" w:rsidP="00B3462B">
      <w:r>
        <w:t xml:space="preserve">Для успешной эксплуатации </w:t>
      </w:r>
      <w:r w:rsidR="0080026D">
        <w:t>ТМК</w:t>
      </w:r>
      <w:r>
        <w:t xml:space="preserve"> пользователю необходимо ознакомиться с </w:t>
      </w:r>
      <w:r w:rsidR="00AD45AE">
        <w:t>настоящим</w:t>
      </w:r>
      <w:r>
        <w:t xml:space="preserve"> руководством.</w:t>
      </w:r>
    </w:p>
    <w:p w14:paraId="1C8FF1F2" w14:textId="77777777" w:rsidR="008E35C5" w:rsidRDefault="008E35C5">
      <w:pPr>
        <w:spacing w:after="200" w:line="276" w:lineRule="auto"/>
        <w:ind w:firstLine="0"/>
        <w:jc w:val="left"/>
      </w:pPr>
      <w:r>
        <w:br w:type="page"/>
      </w:r>
    </w:p>
    <w:p w14:paraId="433FC3E8" w14:textId="4F79C028" w:rsidR="00B3462B" w:rsidRPr="005C4C82" w:rsidRDefault="00B3462B" w:rsidP="0009601A">
      <w:pPr>
        <w:pStyle w:val="11"/>
      </w:pPr>
      <w:bookmarkStart w:id="25" w:name="_Toc346552869"/>
      <w:bookmarkStart w:id="26" w:name="_Toc349055684"/>
      <w:bookmarkStart w:id="27" w:name="_Toc349122911"/>
      <w:bookmarkStart w:id="28" w:name="_Toc350246554"/>
      <w:bookmarkStart w:id="29" w:name="_Toc405818642"/>
      <w:bookmarkStart w:id="30" w:name="_Toc405909362"/>
      <w:bookmarkStart w:id="31" w:name="_Toc405909615"/>
      <w:bookmarkStart w:id="32" w:name="_Toc405910155"/>
      <w:bookmarkStart w:id="33" w:name="_Toc406506800"/>
      <w:bookmarkStart w:id="34" w:name="_Toc433898671"/>
      <w:bookmarkStart w:id="35" w:name="_Toc532212785"/>
      <w:bookmarkStart w:id="36" w:name="_Toc349055687"/>
      <w:bookmarkStart w:id="37" w:name="_Toc346552872"/>
      <w:bookmarkStart w:id="38" w:name="_Toc405544801"/>
      <w:r w:rsidRPr="005C4C82">
        <w:lastRenderedPageBreak/>
        <w:t>Н</w:t>
      </w:r>
      <w:r w:rsidR="00187E76">
        <w:t>азначения и условия применения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04B7606" w14:textId="77777777" w:rsidR="00B3462B" w:rsidRDefault="00B3462B" w:rsidP="0009601A">
      <w:pPr>
        <w:pStyle w:val="2"/>
      </w:pPr>
      <w:bookmarkStart w:id="39" w:name="_Toc349055685"/>
      <w:bookmarkStart w:id="40" w:name="_Toc346552870"/>
      <w:bookmarkStart w:id="41" w:name="_Toc349122912"/>
      <w:bookmarkStart w:id="42" w:name="_Toc350246555"/>
      <w:bookmarkStart w:id="43" w:name="_Toc405818643"/>
      <w:bookmarkStart w:id="44" w:name="_Toc405909363"/>
      <w:bookmarkStart w:id="45" w:name="_Toc405909616"/>
      <w:bookmarkStart w:id="46" w:name="_Toc405910156"/>
      <w:bookmarkStart w:id="47" w:name="_Toc406506801"/>
      <w:bookmarkStart w:id="48" w:name="_Toc433898672"/>
      <w:bookmarkStart w:id="49" w:name="_Toc532212786"/>
      <w:r w:rsidRPr="00B3462B">
        <w:t>Функции</w:t>
      </w:r>
      <w:r w:rsidRPr="007C732A">
        <w:t>, для автоматизации которых предназначена система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69FB7661" w14:textId="4E22303E" w:rsidR="00B3462B" w:rsidRDefault="006A4DBA" w:rsidP="00B3462B">
      <w:pPr>
        <w:pStyle w:val="affffffffd"/>
      </w:pPr>
      <w:r w:rsidRPr="00571BCB">
        <w:t>ТМК предназначена для автоматизации следующих видов деятельности</w:t>
      </w:r>
      <w:r>
        <w:t xml:space="preserve"> консультанта</w:t>
      </w:r>
      <w:r w:rsidR="00B3462B">
        <w:t>:</w:t>
      </w:r>
    </w:p>
    <w:p w14:paraId="4042BAC9" w14:textId="68642DF0" w:rsidR="005C312B" w:rsidRDefault="006A4DBA" w:rsidP="006A4DBA">
      <w:pPr>
        <w:pStyle w:val="a9"/>
      </w:pPr>
      <w:r>
        <w:t>просмотр и создани</w:t>
      </w:r>
      <w:r w:rsidR="007135F8">
        <w:t>е</w:t>
      </w:r>
      <w:r>
        <w:t xml:space="preserve"> расписания </w:t>
      </w:r>
      <w:r w:rsidRPr="0057406B">
        <w:t xml:space="preserve">проведения консультаций </w:t>
      </w:r>
      <w:r w:rsidRPr="003B1F83">
        <w:t>с применением телемедицинских технологий</w:t>
      </w:r>
      <w:r>
        <w:t>;</w:t>
      </w:r>
    </w:p>
    <w:p w14:paraId="046B0844" w14:textId="3F05CFFD" w:rsidR="00A461EB" w:rsidRDefault="007135F8" w:rsidP="006A4DBA">
      <w:pPr>
        <w:pStyle w:val="a9"/>
      </w:pPr>
      <w:r>
        <w:t>просмотр с</w:t>
      </w:r>
      <w:r w:rsidRPr="006B42B4">
        <w:t>пис</w:t>
      </w:r>
      <w:r>
        <w:t>ка</w:t>
      </w:r>
      <w:r w:rsidRPr="006B42B4">
        <w:t xml:space="preserve"> запросов </w:t>
      </w:r>
      <w:r>
        <w:t xml:space="preserve">на проведение </w:t>
      </w:r>
      <w:r w:rsidR="00874693">
        <w:t>консультации</w:t>
      </w:r>
      <w:r w:rsidRPr="0057406B">
        <w:t xml:space="preserve"> </w:t>
      </w:r>
      <w:r w:rsidRPr="003B1F83">
        <w:t>с применением телемедицинских технологий</w:t>
      </w:r>
      <w:r>
        <w:t xml:space="preserve">, </w:t>
      </w:r>
      <w:r w:rsidR="00AD45AE">
        <w:t>сформированных на</w:t>
      </w:r>
      <w:r w:rsidR="00D41F68">
        <w:t xml:space="preserve"> консультанта</w:t>
      </w:r>
      <w:r w:rsidR="00A461EB">
        <w:t xml:space="preserve">; </w:t>
      </w:r>
    </w:p>
    <w:p w14:paraId="3A910F84" w14:textId="7213ECBD" w:rsidR="006A4DBA" w:rsidRDefault="00A461EB" w:rsidP="006A4DBA">
      <w:pPr>
        <w:pStyle w:val="a9"/>
      </w:pPr>
      <w:r>
        <w:t>просмотр запрос</w:t>
      </w:r>
      <w:r w:rsidR="00427685">
        <w:t>а</w:t>
      </w:r>
      <w:r>
        <w:t xml:space="preserve"> на проведение </w:t>
      </w:r>
      <w:r w:rsidR="00874693">
        <w:t>консультации</w:t>
      </w:r>
      <w:r w:rsidRPr="0057406B">
        <w:t xml:space="preserve"> </w:t>
      </w:r>
      <w:r w:rsidRPr="003B1F83">
        <w:t>с применением телемедицинских технологий</w:t>
      </w:r>
      <w:r>
        <w:t xml:space="preserve"> с </w:t>
      </w:r>
      <w:r w:rsidR="003B4A7C">
        <w:t>возможностью</w:t>
      </w:r>
      <w:r>
        <w:t xml:space="preserve"> подтверждения, отклонения, перенаправления на другого консультанта</w:t>
      </w:r>
      <w:r w:rsidR="007135F8">
        <w:t>;</w:t>
      </w:r>
    </w:p>
    <w:p w14:paraId="307025DF" w14:textId="76818822" w:rsidR="007135F8" w:rsidRDefault="007135F8" w:rsidP="006A4DBA">
      <w:pPr>
        <w:pStyle w:val="a9"/>
      </w:pPr>
      <w:r>
        <w:t xml:space="preserve">просмотр списка </w:t>
      </w:r>
      <w:r w:rsidRPr="0057406B">
        <w:t>консультаций</w:t>
      </w:r>
      <w:r>
        <w:t xml:space="preserve">, </w:t>
      </w:r>
      <w:r w:rsidR="007E4B21">
        <w:t>сформированных на</w:t>
      </w:r>
      <w:r w:rsidR="00D41F68">
        <w:t xml:space="preserve"> консультанта</w:t>
      </w:r>
      <w:r w:rsidR="00A461EB">
        <w:t xml:space="preserve">; </w:t>
      </w:r>
    </w:p>
    <w:p w14:paraId="7C0163A8" w14:textId="04DA3977" w:rsidR="00A461EB" w:rsidRDefault="00A461EB" w:rsidP="006A4DBA">
      <w:pPr>
        <w:pStyle w:val="a9"/>
      </w:pPr>
      <w:r>
        <w:t>просмотр консультаци</w:t>
      </w:r>
      <w:r w:rsidR="00427685">
        <w:t>и</w:t>
      </w:r>
      <w:r>
        <w:t xml:space="preserve"> с </w:t>
      </w:r>
      <w:r w:rsidR="003B4A7C">
        <w:t>возможностью</w:t>
      </w:r>
      <w:r>
        <w:t xml:space="preserve"> </w:t>
      </w:r>
      <w:r w:rsidR="002D28A5" w:rsidRPr="002D28A5">
        <w:t xml:space="preserve">отмены, </w:t>
      </w:r>
      <w:r>
        <w:t xml:space="preserve">изменения времени, </w:t>
      </w:r>
      <w:r w:rsidR="003B4A7C">
        <w:t>приглашения консультантов для проведения консилиума</w:t>
      </w:r>
      <w:r>
        <w:t xml:space="preserve">, </w:t>
      </w:r>
      <w:r w:rsidR="009856A2">
        <w:t>проведение консультации,</w:t>
      </w:r>
      <w:r w:rsidR="002D28A5">
        <w:t xml:space="preserve"> </w:t>
      </w:r>
      <w:r>
        <w:t>ввода заключения по консультации и подписани</w:t>
      </w:r>
      <w:r w:rsidR="00787520">
        <w:t>я</w:t>
      </w:r>
      <w:r>
        <w:t xml:space="preserve"> протокола консультации усиленной квалифицированной электронной подписью;</w:t>
      </w:r>
    </w:p>
    <w:p w14:paraId="64B9231E" w14:textId="6250838D" w:rsidR="00787520" w:rsidRDefault="00A461EB" w:rsidP="006A4DBA">
      <w:pPr>
        <w:pStyle w:val="a9"/>
      </w:pPr>
      <w:r>
        <w:t>просмотр списка приглашений на участие в консультации</w:t>
      </w:r>
      <w:r w:rsidR="00787520">
        <w:t xml:space="preserve">; </w:t>
      </w:r>
    </w:p>
    <w:p w14:paraId="47EAC455" w14:textId="3CFC1DC4" w:rsidR="00A461EB" w:rsidRDefault="00A461EB" w:rsidP="006A4DBA">
      <w:pPr>
        <w:pStyle w:val="a9"/>
      </w:pPr>
      <w:r>
        <w:t>просмотр приглашени</w:t>
      </w:r>
      <w:r w:rsidR="00427685">
        <w:t>я</w:t>
      </w:r>
      <w:r>
        <w:t xml:space="preserve"> с </w:t>
      </w:r>
      <w:r w:rsidR="003B4A7C">
        <w:t>возможностью</w:t>
      </w:r>
      <w:r>
        <w:t xml:space="preserve"> подтверждения и отклонения приглашения, ввода краткого заключения по консультации приглашенным консультантом</w:t>
      </w:r>
      <w:r w:rsidR="00891837">
        <w:t xml:space="preserve"> и особого мнения для включения в протокол консультации, </w:t>
      </w:r>
      <w:r w:rsidR="00787520">
        <w:t>и подписания протокола консультации усиленной квалифицированной электронной подписью</w:t>
      </w:r>
      <w:r>
        <w:t xml:space="preserve">; </w:t>
      </w:r>
    </w:p>
    <w:p w14:paraId="1FFCECB3" w14:textId="1F748C9A" w:rsidR="00D41F68" w:rsidRDefault="00D41F68" w:rsidP="006A4DBA">
      <w:pPr>
        <w:pStyle w:val="a9"/>
      </w:pPr>
      <w:r>
        <w:t>просмотр списка запланированных видеотрансляций, а</w:t>
      </w:r>
      <w:r w:rsidR="003B4A7C">
        <w:t xml:space="preserve"> также просмотр видеотрансляции; </w:t>
      </w:r>
    </w:p>
    <w:p w14:paraId="5F28132D" w14:textId="10A201C8" w:rsidR="003B4A7C" w:rsidRPr="00772EB8" w:rsidRDefault="003B4A7C" w:rsidP="003B4A7C">
      <w:pPr>
        <w:pStyle w:val="a9"/>
      </w:pPr>
      <w:r>
        <w:t>просмотр видеотрансляции и установка отметки об участии в просмотре видеотрансляции.</w:t>
      </w:r>
    </w:p>
    <w:p w14:paraId="2720659B" w14:textId="77777777" w:rsidR="00B3462B" w:rsidRPr="005C4C82" w:rsidRDefault="00B3462B" w:rsidP="0009601A">
      <w:pPr>
        <w:pStyle w:val="2"/>
      </w:pPr>
      <w:bookmarkStart w:id="50" w:name="_Toc405902066"/>
      <w:bookmarkStart w:id="51" w:name="_Toc406506802"/>
      <w:bookmarkStart w:id="52" w:name="_Toc433898673"/>
      <w:bookmarkStart w:id="53" w:name="_Toc532212787"/>
      <w:r w:rsidRPr="00B3462B">
        <w:t>Условия</w:t>
      </w:r>
      <w:r w:rsidRPr="005C4C82">
        <w:t>, при соблюдении которых обеспечивается применение системы</w:t>
      </w:r>
      <w:bookmarkEnd w:id="50"/>
      <w:bookmarkEnd w:id="51"/>
      <w:bookmarkEnd w:id="52"/>
      <w:bookmarkEnd w:id="53"/>
    </w:p>
    <w:p w14:paraId="01A82D80" w14:textId="6D9D3F7F" w:rsidR="008E35C5" w:rsidRDefault="00427685" w:rsidP="0036573C">
      <w:pPr>
        <w:pStyle w:val="affffffffd"/>
      </w:pPr>
      <w:r>
        <w:t>Для обеспечения применения ТМК должны быть организованы р</w:t>
      </w:r>
      <w:r w:rsidRPr="008E76F3">
        <w:t>абочие места</w:t>
      </w:r>
      <w:r>
        <w:t xml:space="preserve"> (далее - АРМ), оснащенные в соответствии с</w:t>
      </w:r>
      <w:r w:rsidRPr="008E76F3">
        <w:t xml:space="preserve"> требованиям</w:t>
      </w:r>
      <w:r>
        <w:t>и к конфигурации и составу программно-аппаратных комплексов для оказания услуг с применением телемедицинских технологий. Рабочие места организуются и настраиваются соответствующими специалистами технических служб. Указанные специалисты информируют пользователей о месторасположении таких АРМ.</w:t>
      </w:r>
      <w:r w:rsidR="008E35C5">
        <w:br w:type="page"/>
      </w:r>
    </w:p>
    <w:p w14:paraId="7E214AAD" w14:textId="062209F4" w:rsidR="00B3462B" w:rsidRPr="00EE342D" w:rsidRDefault="00B3462B" w:rsidP="0009601A">
      <w:pPr>
        <w:pStyle w:val="11"/>
      </w:pPr>
      <w:bookmarkStart w:id="54" w:name="_Toc406506803"/>
      <w:bookmarkStart w:id="55" w:name="_Toc433898674"/>
      <w:bookmarkStart w:id="56" w:name="_Toc532212788"/>
      <w:r w:rsidRPr="00B3462B">
        <w:lastRenderedPageBreak/>
        <w:t>П</w:t>
      </w:r>
      <w:r w:rsidR="00187E76">
        <w:t>одготовка к работе</w:t>
      </w:r>
      <w:bookmarkEnd w:id="36"/>
      <w:bookmarkEnd w:id="37"/>
      <w:bookmarkEnd w:id="38"/>
      <w:bookmarkEnd w:id="54"/>
      <w:bookmarkEnd w:id="55"/>
      <w:bookmarkEnd w:id="56"/>
    </w:p>
    <w:p w14:paraId="124B3B21" w14:textId="79D7B8A0" w:rsidR="003D055D" w:rsidRPr="00B45474" w:rsidRDefault="003D055D" w:rsidP="0009601A">
      <w:pPr>
        <w:pStyle w:val="2"/>
      </w:pPr>
      <w:bookmarkStart w:id="57" w:name="_Toc433888222"/>
      <w:bookmarkStart w:id="58" w:name="_Toc433895133"/>
      <w:bookmarkStart w:id="59" w:name="_Toc433895227"/>
      <w:bookmarkStart w:id="60" w:name="_Toc433895285"/>
      <w:bookmarkStart w:id="61" w:name="_Toc433898675"/>
      <w:bookmarkStart w:id="62" w:name="_Toc433888223"/>
      <w:bookmarkStart w:id="63" w:name="_Toc433895134"/>
      <w:bookmarkStart w:id="64" w:name="_Toc433895228"/>
      <w:bookmarkStart w:id="65" w:name="_Toc433895286"/>
      <w:bookmarkStart w:id="66" w:name="_Toc433898676"/>
      <w:bookmarkStart w:id="67" w:name="_Toc403384849"/>
      <w:bookmarkStart w:id="68" w:name="_Toc405544804"/>
      <w:bookmarkStart w:id="69" w:name="_Toc406506806"/>
      <w:bookmarkStart w:id="70" w:name="_Toc433898678"/>
      <w:bookmarkStart w:id="71" w:name="_Toc532212789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B45474">
        <w:t xml:space="preserve">Вход в </w:t>
      </w:r>
      <w:bookmarkEnd w:id="67"/>
      <w:bookmarkEnd w:id="68"/>
      <w:bookmarkEnd w:id="69"/>
      <w:bookmarkEnd w:id="70"/>
      <w:r w:rsidR="00EB2DD6">
        <w:t>ТМК</w:t>
      </w:r>
      <w:bookmarkEnd w:id="71"/>
      <w:r w:rsidRPr="00B45474">
        <w:t xml:space="preserve"> </w:t>
      </w:r>
    </w:p>
    <w:p w14:paraId="58FA01C6" w14:textId="45D39429" w:rsidR="00D00CF7" w:rsidRPr="00C02FC5" w:rsidRDefault="00D00CF7" w:rsidP="008955B8">
      <w:r w:rsidRPr="008955B8">
        <w:t xml:space="preserve">Для входа в ТМК необходимо запустить браузер и в адресной строке ввести адрес </w:t>
      </w:r>
      <w:r w:rsidR="000D243F">
        <w:rPr>
          <w:shd w:val="clear" w:color="auto" w:fill="FFFFFF"/>
        </w:rPr>
        <w:t>tmc</w:t>
      </w:r>
      <w:r w:rsidR="008955B8" w:rsidRPr="008955B8">
        <w:rPr>
          <w:shd w:val="clear" w:color="auto" w:fill="FFFFFF"/>
        </w:rPr>
        <w:t>.egisz.rosminzdrav.ru</w:t>
      </w:r>
      <w:r w:rsidRPr="008955B8">
        <w:t xml:space="preserve">. В </w:t>
      </w:r>
      <w:r>
        <w:t xml:space="preserve">окне браузера отобразится страница авторизации в соответствии с </w:t>
      </w:r>
      <w:r w:rsidR="008955B8">
        <w:t>рисунком</w:t>
      </w:r>
      <w:r w:rsidR="00C10ED5">
        <w:t xml:space="preserve"> </w:t>
      </w:r>
      <w:r w:rsidR="008955B8" w:rsidRPr="00C10ED5">
        <w:fldChar w:fldCharType="begin"/>
      </w:r>
      <w:r w:rsidR="008955B8" w:rsidRPr="00C10ED5">
        <w:instrText xml:space="preserve"> REF _Ref495415242 \h  \* MERGEFORMAT </w:instrText>
      </w:r>
      <w:r w:rsidR="008955B8" w:rsidRPr="00C10ED5">
        <w:fldChar w:fldCharType="separate"/>
      </w:r>
      <w:r w:rsidR="00CD1559" w:rsidRPr="00C10ED5">
        <w:rPr>
          <w:vanish/>
        </w:rPr>
        <w:t xml:space="preserve">Рисунок </w:t>
      </w:r>
      <w:r w:rsidR="00CD1559" w:rsidRPr="00C10ED5">
        <w:rPr>
          <w:noProof/>
        </w:rPr>
        <w:t>1</w:t>
      </w:r>
      <w:r w:rsidR="008955B8" w:rsidRPr="00C10ED5">
        <w:fldChar w:fldCharType="end"/>
      </w:r>
      <w:r>
        <w:t xml:space="preserve">. Для входа в </w:t>
      </w:r>
      <w:r w:rsidR="008955B8">
        <w:t>ТМК</w:t>
      </w:r>
      <w:r w:rsidRPr="00C02FC5">
        <w:t xml:space="preserve"> </w:t>
      </w:r>
      <w:r>
        <w:t xml:space="preserve">необходимо </w:t>
      </w:r>
      <w:r w:rsidRPr="00666655">
        <w:t xml:space="preserve">указать </w:t>
      </w:r>
      <w:r w:rsidRPr="008955B8">
        <w:t>данные</w:t>
      </w:r>
      <w:r w:rsidRPr="008955B8">
        <w:rPr>
          <w:rStyle w:val="afffffffff8"/>
        </w:rPr>
        <w:t xml:space="preserve"> </w:t>
      </w:r>
      <w:r w:rsidR="008955B8" w:rsidRPr="008955B8">
        <w:t>учетной записи ЕСИА</w:t>
      </w:r>
      <w:r>
        <w:t xml:space="preserve"> − </w:t>
      </w:r>
      <w:r w:rsidRPr="00D1057A">
        <w:t xml:space="preserve">ввести </w:t>
      </w:r>
      <w:r w:rsidR="001E293B">
        <w:t xml:space="preserve">логин и пароль. </w:t>
      </w:r>
    </w:p>
    <w:p w14:paraId="11D31E28" w14:textId="5F311ACB" w:rsidR="00937020" w:rsidRDefault="00EB2DD6" w:rsidP="005A760C">
      <w:pPr>
        <w:pStyle w:val="aff0"/>
      </w:pPr>
      <w:bookmarkStart w:id="72" w:name="_Ref405971493"/>
      <w:bookmarkStart w:id="73" w:name="_Ref461542889"/>
      <w:r>
        <w:drawing>
          <wp:inline distT="0" distB="0" distL="0" distR="0" wp14:anchorId="79DDC944" wp14:editId="332E7F90">
            <wp:extent cx="3234571" cy="5143500"/>
            <wp:effectExtent l="19050" t="19050" r="2349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9434" cy="5167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B64FEA" w14:textId="36CADF87" w:rsidR="00B3462B" w:rsidRDefault="00D1057A" w:rsidP="00652D1B">
      <w:pPr>
        <w:pStyle w:val="aff0"/>
      </w:pPr>
      <w:r>
        <w:tab/>
      </w:r>
      <w:bookmarkStart w:id="74" w:name="_Ref495415242"/>
      <w:r w:rsidR="00B3462B" w:rsidRPr="005B21CB">
        <w:t xml:space="preserve">Рисунок </w:t>
      </w:r>
      <w:bookmarkEnd w:id="72"/>
      <w:r w:rsidR="00B3462B" w:rsidRPr="006407A5">
        <w:fldChar w:fldCharType="begin"/>
      </w:r>
      <w:r w:rsidR="00B3462B" w:rsidRPr="006407A5">
        <w:instrText xml:space="preserve"> SEQ Рисунок \* ARABIC </w:instrText>
      </w:r>
      <w:r w:rsidR="00B3462B" w:rsidRPr="006407A5">
        <w:fldChar w:fldCharType="separate"/>
      </w:r>
      <w:r w:rsidR="009C5731">
        <w:t>1</w:t>
      </w:r>
      <w:r w:rsidR="00B3462B" w:rsidRPr="006407A5">
        <w:fldChar w:fldCharType="end"/>
      </w:r>
      <w:bookmarkEnd w:id="73"/>
      <w:bookmarkEnd w:id="74"/>
      <w:r w:rsidR="0053204B">
        <w:t xml:space="preserve"> – </w:t>
      </w:r>
      <w:r>
        <w:t>Страница авторизации</w:t>
      </w:r>
    </w:p>
    <w:p w14:paraId="1C332FBA" w14:textId="3536FA04" w:rsidR="00AD4872" w:rsidRPr="002D28A5" w:rsidRDefault="0012082C" w:rsidP="00AD4872">
      <w:pPr>
        <w:rPr>
          <w:noProof/>
        </w:rPr>
      </w:pPr>
      <w:r>
        <w:rPr>
          <w:b/>
        </w:rPr>
        <w:t xml:space="preserve">Важно! </w:t>
      </w:r>
      <w:r w:rsidR="002D28A5">
        <w:t>Тип учетной записи пользователя в ЕСИА долж</w:t>
      </w:r>
      <w:r w:rsidR="002D28A5" w:rsidRPr="00A127A3">
        <w:t>ен</w:t>
      </w:r>
      <w:r w:rsidR="002D28A5">
        <w:t xml:space="preserve"> быть подтвержденным.</w:t>
      </w:r>
    </w:p>
    <w:p w14:paraId="6EA9FE25" w14:textId="60E7BDDD" w:rsidR="00D1057A" w:rsidRDefault="00D1057A" w:rsidP="00D1057A">
      <w:r w:rsidRPr="00534F63">
        <w:t>В случае успешной автори</w:t>
      </w:r>
      <w:r>
        <w:t>зации от</w:t>
      </w:r>
      <w:r w:rsidR="0020202D">
        <w:t>крывается</w:t>
      </w:r>
      <w:r>
        <w:t xml:space="preserve"> главная страница </w:t>
      </w:r>
      <w:r w:rsidR="009B56BA">
        <w:t>ТМК</w:t>
      </w:r>
      <w:r>
        <w:t xml:space="preserve"> в соответствии с</w:t>
      </w:r>
      <w:r w:rsidR="0020202D">
        <w:t xml:space="preserve"> </w:t>
      </w:r>
      <w:r w:rsidR="009B56BA">
        <w:t>рисунком</w:t>
      </w:r>
      <w:r w:rsidR="00C10ED5">
        <w:t xml:space="preserve"> </w:t>
      </w:r>
      <w:r w:rsidR="0020202D">
        <w:fldChar w:fldCharType="begin"/>
      </w:r>
      <w:r w:rsidR="0020202D">
        <w:instrText xml:space="preserve"> REF _Ref466886300 \h </w:instrText>
      </w:r>
      <w:r w:rsidR="009B56BA">
        <w:instrText xml:space="preserve"> \* MERGEFORMAT </w:instrText>
      </w:r>
      <w:r w:rsidR="0020202D">
        <w:fldChar w:fldCharType="separate"/>
      </w:r>
      <w:r w:rsidR="00CD1559" w:rsidRPr="00C10ED5">
        <w:rPr>
          <w:vanish/>
        </w:rPr>
        <w:t xml:space="preserve">Рисунок </w:t>
      </w:r>
      <w:r w:rsidR="00CD1559">
        <w:rPr>
          <w:noProof/>
        </w:rPr>
        <w:t>2</w:t>
      </w:r>
      <w:r w:rsidR="0020202D">
        <w:fldChar w:fldCharType="end"/>
      </w:r>
      <w:r w:rsidR="002D28A5">
        <w:t>.</w:t>
      </w:r>
    </w:p>
    <w:p w14:paraId="33F5FB58" w14:textId="13D69A01" w:rsidR="00D1057A" w:rsidRDefault="00427685" w:rsidP="00EB2DD6">
      <w:pPr>
        <w:pStyle w:val="aff0"/>
      </w:pPr>
      <w:r>
        <w:lastRenderedPageBreak/>
        <w:drawing>
          <wp:inline distT="0" distB="0" distL="0" distR="0" wp14:anchorId="2ADEE1CB" wp14:editId="29629514">
            <wp:extent cx="5083791" cy="2189715"/>
            <wp:effectExtent l="19050" t="19050" r="22225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019" cy="2194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6F5AB" w14:textId="5567A7F0" w:rsidR="00D1057A" w:rsidRDefault="00D1057A" w:rsidP="00652D1B">
      <w:pPr>
        <w:pStyle w:val="aff0"/>
      </w:pPr>
      <w:bookmarkStart w:id="75" w:name="_Ref466886300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2</w:t>
      </w:r>
      <w:r w:rsidR="007135F8">
        <w:fldChar w:fldCharType="end"/>
      </w:r>
      <w:bookmarkEnd w:id="75"/>
      <w:r w:rsidR="00906DA6">
        <w:t xml:space="preserve"> – Главная страница ТМК</w:t>
      </w:r>
    </w:p>
    <w:p w14:paraId="4716DE92" w14:textId="268C97E6" w:rsidR="004D0E29" w:rsidRDefault="004D0E29" w:rsidP="004D0E29">
      <w:r>
        <w:t xml:space="preserve">Если авторизация через ЕСИА прошла успешно, но страница ТМК не открылась или открылась некорректно, необходимо обратиться в службу технической поддержки пользователей, см. раздел </w:t>
      </w:r>
      <w:r>
        <w:fldChar w:fldCharType="begin"/>
      </w:r>
      <w:r>
        <w:instrText xml:space="preserve"> REF _Ref496195191 \r \h </w:instrText>
      </w:r>
      <w:r>
        <w:fldChar w:fldCharType="separate"/>
      </w:r>
      <w:r w:rsidR="00CD1559">
        <w:t>5</w:t>
      </w:r>
      <w:r>
        <w:fldChar w:fldCharType="end"/>
      </w:r>
      <w:r>
        <w:t xml:space="preserve"> данного Руководства пользователя.</w:t>
      </w:r>
    </w:p>
    <w:p w14:paraId="00508FFB" w14:textId="30F876FE" w:rsidR="00AF7623" w:rsidRPr="00AD4872" w:rsidRDefault="00AF7623" w:rsidP="00AF7623">
      <w:r w:rsidRPr="00AF7623">
        <w:rPr>
          <w:b/>
        </w:rPr>
        <w:t>Важно!</w:t>
      </w:r>
      <w:r>
        <w:t xml:space="preserve"> Пользователь может войти в ТМК только после того, как администратор МО зарегистрирует его в ТМК.</w:t>
      </w:r>
    </w:p>
    <w:p w14:paraId="5239030A" w14:textId="0AE504BE" w:rsidR="00D1057A" w:rsidRPr="00D06D55" w:rsidRDefault="00D1057A" w:rsidP="00D1057A">
      <w:r w:rsidRPr="007E50F6">
        <w:t>В случае ошибки авторизации следует повторить ввод данных, учитывая регистр и раскладку клавиатуры.</w:t>
      </w:r>
    </w:p>
    <w:p w14:paraId="38A2493E" w14:textId="68363D72" w:rsidR="00937020" w:rsidRDefault="00AF7623" w:rsidP="00EB2DD6">
      <w:pPr>
        <w:pStyle w:val="aff0"/>
      </w:pPr>
      <w:r>
        <w:drawing>
          <wp:inline distT="0" distB="0" distL="0" distR="0" wp14:anchorId="03E02B97" wp14:editId="1D7711CA">
            <wp:extent cx="3204049" cy="3709035"/>
            <wp:effectExtent l="19050" t="19050" r="15875" b="247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200" cy="3716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C2A7D3" w14:textId="1E625BAD" w:rsidR="00D1057A" w:rsidRDefault="00D1057A" w:rsidP="00652D1B">
      <w:pPr>
        <w:pStyle w:val="aff0"/>
      </w:pPr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3</w:t>
      </w:r>
      <w:r w:rsidR="007135F8">
        <w:fldChar w:fldCharType="end"/>
      </w:r>
      <w:r>
        <w:t xml:space="preserve"> </w:t>
      </w:r>
      <w:r w:rsidR="007C55CA">
        <w:t>–</w:t>
      </w:r>
      <w:r>
        <w:t xml:space="preserve"> </w:t>
      </w:r>
      <w:r w:rsidR="007C55CA">
        <w:t>Ошибка авторизации</w:t>
      </w:r>
    </w:p>
    <w:p w14:paraId="33735C6D" w14:textId="356BA060" w:rsidR="009B56BA" w:rsidRDefault="009B56BA" w:rsidP="009B56BA">
      <w:r>
        <w:t>В случае неудачной попытки входа или потери пользователем пароля</w:t>
      </w:r>
      <w:r w:rsidRPr="00D06D55">
        <w:t xml:space="preserve"> </w:t>
      </w:r>
      <w:r>
        <w:t xml:space="preserve">для входа в </w:t>
      </w:r>
      <w:r w:rsidR="00AD4872">
        <w:t xml:space="preserve">ЕСИА </w:t>
      </w:r>
      <w:r>
        <w:t xml:space="preserve">необходимо </w:t>
      </w:r>
      <w:r w:rsidR="008E35C5">
        <w:t xml:space="preserve">восстановить пароль через </w:t>
      </w:r>
      <w:r w:rsidR="00351025">
        <w:t>ЕПГУ</w:t>
      </w:r>
      <w:r w:rsidR="00FD3B17">
        <w:t xml:space="preserve"> в соответствии с рисунком</w:t>
      </w:r>
      <w:r w:rsidR="00C10ED5">
        <w:t xml:space="preserve"> </w:t>
      </w:r>
      <w:r w:rsidR="00FD3B17">
        <w:fldChar w:fldCharType="begin"/>
      </w:r>
      <w:r w:rsidR="00FD3B17">
        <w:instrText xml:space="preserve"> REF _Ref500351970 \h  \* MERGEFORMAT </w:instrText>
      </w:r>
      <w:r w:rsidR="00FD3B17">
        <w:fldChar w:fldCharType="separate"/>
      </w:r>
      <w:r w:rsidR="00CD1559" w:rsidRPr="00C10ED5">
        <w:rPr>
          <w:vanish/>
        </w:rPr>
        <w:t xml:space="preserve">Рисунок </w:t>
      </w:r>
      <w:r w:rsidR="00CD1559">
        <w:t>4</w:t>
      </w:r>
      <w:r w:rsidR="00FD3B17">
        <w:fldChar w:fldCharType="end"/>
      </w:r>
      <w:r w:rsidR="00FD3B17">
        <w:t>.</w:t>
      </w:r>
    </w:p>
    <w:p w14:paraId="0DCAC819" w14:textId="7360CD43" w:rsidR="008E35C5" w:rsidRDefault="008E35C5" w:rsidP="008E35C5">
      <w:pPr>
        <w:pStyle w:val="aff0"/>
      </w:pPr>
      <w:r>
        <w:lastRenderedPageBreak/>
        <w:drawing>
          <wp:inline distT="0" distB="0" distL="0" distR="0" wp14:anchorId="462A349F" wp14:editId="2BCA69A2">
            <wp:extent cx="3102404" cy="3409571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519" cy="34382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AF6EC9" w14:textId="2CC28520" w:rsidR="008E35C5" w:rsidRPr="008E35C5" w:rsidRDefault="008E35C5" w:rsidP="008E35C5">
      <w:pPr>
        <w:pStyle w:val="aff0"/>
      </w:pPr>
      <w:bookmarkStart w:id="76" w:name="_Ref5003519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</w:t>
      </w:r>
      <w:r>
        <w:fldChar w:fldCharType="end"/>
      </w:r>
      <w:bookmarkEnd w:id="76"/>
      <w:r>
        <w:t xml:space="preserve"> – Восстановление пароля</w:t>
      </w:r>
    </w:p>
    <w:p w14:paraId="1F6A1370" w14:textId="33EAFD6C" w:rsidR="00B3462B" w:rsidRPr="00D12EE7" w:rsidRDefault="00B3462B" w:rsidP="0009601A">
      <w:pPr>
        <w:pStyle w:val="2"/>
      </w:pPr>
      <w:bookmarkStart w:id="77" w:name="_Toc433898680"/>
      <w:bookmarkStart w:id="78" w:name="_Toc532212790"/>
      <w:bookmarkStart w:id="79" w:name="_Toc403384850"/>
      <w:bookmarkStart w:id="80" w:name="_Toc405544805"/>
      <w:bookmarkStart w:id="81" w:name="_Toc406506808"/>
      <w:r w:rsidRPr="00D12EE7">
        <w:t xml:space="preserve">Выход из </w:t>
      </w:r>
      <w:r w:rsidR="00162669">
        <w:t>ТМК</w:t>
      </w:r>
      <w:bookmarkEnd w:id="77"/>
      <w:bookmarkEnd w:id="78"/>
      <w:r w:rsidRPr="00C02FC5">
        <w:t xml:space="preserve"> </w:t>
      </w:r>
      <w:bookmarkEnd w:id="79"/>
      <w:bookmarkEnd w:id="80"/>
      <w:bookmarkEnd w:id="81"/>
    </w:p>
    <w:p w14:paraId="67EFC48D" w14:textId="28AB0D73" w:rsidR="009860E1" w:rsidRDefault="009860E1" w:rsidP="009860E1">
      <w:bookmarkStart w:id="82" w:name="_Toc405299895"/>
      <w:bookmarkStart w:id="83" w:name="_Toc405544806"/>
      <w:bookmarkStart w:id="84" w:name="_Toc406506809"/>
      <w:bookmarkStart w:id="85" w:name="_Toc433898681"/>
      <w:r w:rsidRPr="003C7094">
        <w:t xml:space="preserve">Для корректного завершения работы с </w:t>
      </w:r>
      <w:r>
        <w:t>ТМК</w:t>
      </w:r>
      <w:r w:rsidRPr="00C02FC5">
        <w:t xml:space="preserve"> </w:t>
      </w:r>
      <w:r w:rsidRPr="003C7094">
        <w:t xml:space="preserve">необходимо </w:t>
      </w:r>
      <w:r>
        <w:t>нажать на имя пользователя в правом верхнем углу экрана</w:t>
      </w:r>
      <w:r w:rsidRPr="00D06D55">
        <w:t xml:space="preserve"> </w:t>
      </w:r>
      <w:r>
        <w:t xml:space="preserve">и в выпадающем меню нажать на </w:t>
      </w:r>
      <w:r w:rsidRPr="00D06D55">
        <w:t>кнопк</w:t>
      </w:r>
      <w:r>
        <w:t>у</w:t>
      </w:r>
      <w:r w:rsidRPr="00D06D55">
        <w:t xml:space="preserve"> «Выход»</w:t>
      </w:r>
      <w:r>
        <w:t xml:space="preserve"> в соответствии с рисунком </w:t>
      </w:r>
      <w:r w:rsidRPr="00C10ED5">
        <w:fldChar w:fldCharType="begin"/>
      </w:r>
      <w:r w:rsidRPr="00C10ED5">
        <w:instrText xml:space="preserve"> REF _Ref492972891 \h  \* MERGEFORMAT </w:instrText>
      </w:r>
      <w:r w:rsidRPr="00C10ED5">
        <w:fldChar w:fldCharType="separate"/>
      </w:r>
      <w:r w:rsidR="00CD1559" w:rsidRPr="00C10ED5">
        <w:rPr>
          <w:vanish/>
        </w:rPr>
        <w:t xml:space="preserve">Рисунок </w:t>
      </w:r>
      <w:r w:rsidR="00CD1559" w:rsidRPr="00C10ED5">
        <w:rPr>
          <w:noProof/>
        </w:rPr>
        <w:t>5</w:t>
      </w:r>
      <w:r w:rsidRPr="00C10ED5">
        <w:fldChar w:fldCharType="end"/>
      </w:r>
      <w:r>
        <w:t>.</w:t>
      </w:r>
    </w:p>
    <w:p w14:paraId="56A13DBA" w14:textId="782962BD" w:rsidR="009860E1" w:rsidRDefault="00787520" w:rsidP="00652D1B">
      <w:pPr>
        <w:pStyle w:val="aff0"/>
      </w:pPr>
      <w:r>
        <w:drawing>
          <wp:inline distT="0" distB="0" distL="0" distR="0" wp14:anchorId="66BDE85D" wp14:editId="777A21A3">
            <wp:extent cx="2867025" cy="222885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2458B" w14:textId="4A8B8087" w:rsidR="009860E1" w:rsidRPr="003B1F83" w:rsidRDefault="009860E1" w:rsidP="00652D1B">
      <w:pPr>
        <w:pStyle w:val="aff0"/>
        <w:rPr>
          <w:lang w:val="en-US"/>
        </w:rPr>
      </w:pPr>
      <w:bookmarkStart w:id="86" w:name="_Ref4929728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5</w:t>
      </w:r>
      <w:r>
        <w:fldChar w:fldCharType="end"/>
      </w:r>
      <w:bookmarkEnd w:id="86"/>
      <w:r>
        <w:t xml:space="preserve"> – Кнопка «Выход»</w:t>
      </w:r>
    </w:p>
    <w:p w14:paraId="253E5352" w14:textId="207A9FCF" w:rsidR="009860E1" w:rsidRDefault="009860E1" w:rsidP="0009601A">
      <w:pPr>
        <w:pStyle w:val="2"/>
      </w:pPr>
      <w:bookmarkStart w:id="87" w:name="_Toc494875750"/>
      <w:bookmarkStart w:id="88" w:name="_Toc532212791"/>
      <w:bookmarkEnd w:id="82"/>
      <w:bookmarkEnd w:id="83"/>
      <w:bookmarkEnd w:id="84"/>
      <w:bookmarkEnd w:id="85"/>
      <w:r w:rsidRPr="009860E1">
        <w:t>Порядок</w:t>
      </w:r>
      <w:r w:rsidRPr="004A31BE">
        <w:t xml:space="preserve"> проверки работоспособности</w:t>
      </w:r>
      <w:bookmarkEnd w:id="87"/>
      <w:bookmarkEnd w:id="88"/>
    </w:p>
    <w:p w14:paraId="537A570E" w14:textId="7CF45B96" w:rsidR="00B3462B" w:rsidRDefault="009860E1" w:rsidP="009860E1">
      <w:r w:rsidRPr="0089030D">
        <w:t xml:space="preserve">Показателем работоспособности </w:t>
      </w:r>
      <w:r>
        <w:t>системы</w:t>
      </w:r>
      <w:r w:rsidRPr="00C02FC5">
        <w:t xml:space="preserve"> </w:t>
      </w:r>
      <w:r w:rsidRPr="0089030D">
        <w:t>является успешный вход на</w:t>
      </w:r>
      <w:r>
        <w:t xml:space="preserve"> </w:t>
      </w:r>
      <w:r w:rsidRPr="0089030D">
        <w:t>главную страницу</w:t>
      </w:r>
      <w:r>
        <w:t xml:space="preserve"> ТМК </w:t>
      </w:r>
      <w:r>
        <w:rPr>
          <w:noProof/>
        </w:rPr>
        <w:t>в соответствии с</w:t>
      </w:r>
      <w:r>
        <w:t xml:space="preserve"> рисунком</w:t>
      </w:r>
      <w:r w:rsidR="00C10ED5">
        <w:t xml:space="preserve"> </w:t>
      </w:r>
      <w:r w:rsidR="0020202D">
        <w:fldChar w:fldCharType="begin"/>
      </w:r>
      <w:r w:rsidR="0020202D">
        <w:instrText xml:space="preserve"> REF _Ref466886300 \h </w:instrText>
      </w:r>
      <w:r>
        <w:instrText xml:space="preserve"> \* MERGEFORMAT </w:instrText>
      </w:r>
      <w:r w:rsidR="0020202D">
        <w:fldChar w:fldCharType="separate"/>
      </w:r>
      <w:r w:rsidR="00787520" w:rsidRPr="00C10ED5">
        <w:rPr>
          <w:vanish/>
        </w:rPr>
        <w:t xml:space="preserve">Рисунок </w:t>
      </w:r>
      <w:r w:rsidR="00787520">
        <w:rPr>
          <w:noProof/>
        </w:rPr>
        <w:t>2</w:t>
      </w:r>
      <w:r w:rsidR="0020202D">
        <w:fldChar w:fldCharType="end"/>
      </w:r>
      <w:r w:rsidR="00B3462B" w:rsidRPr="0089030D">
        <w:t>.</w:t>
      </w:r>
    </w:p>
    <w:p w14:paraId="176A9652" w14:textId="020D8355" w:rsidR="00B3462B" w:rsidRDefault="00B3462B" w:rsidP="0009601A">
      <w:pPr>
        <w:pStyle w:val="11"/>
      </w:pPr>
      <w:bookmarkStart w:id="89" w:name="_Toc349055691"/>
      <w:bookmarkStart w:id="90" w:name="_Toc388376027"/>
      <w:bookmarkStart w:id="91" w:name="_Toc405544807"/>
      <w:bookmarkStart w:id="92" w:name="_Toc406506810"/>
      <w:bookmarkStart w:id="93" w:name="_Toc433898682"/>
      <w:bookmarkStart w:id="94" w:name="_Toc532212792"/>
      <w:r w:rsidRPr="00EE342D">
        <w:lastRenderedPageBreak/>
        <w:t xml:space="preserve">Описание </w:t>
      </w:r>
      <w:r w:rsidRPr="0097400C">
        <w:t>операций</w:t>
      </w:r>
      <w:bookmarkEnd w:id="89"/>
      <w:bookmarkEnd w:id="90"/>
      <w:bookmarkEnd w:id="91"/>
      <w:bookmarkEnd w:id="92"/>
      <w:bookmarkEnd w:id="93"/>
      <w:bookmarkEnd w:id="94"/>
    </w:p>
    <w:p w14:paraId="7E75CCA8" w14:textId="77777777" w:rsidR="009860E1" w:rsidRDefault="009860E1" w:rsidP="0009601A">
      <w:pPr>
        <w:pStyle w:val="2"/>
      </w:pPr>
      <w:bookmarkStart w:id="95" w:name="_Toc490123774"/>
      <w:bookmarkStart w:id="96" w:name="_Toc532212793"/>
      <w:r>
        <w:t>Главная страница</w:t>
      </w:r>
      <w:bookmarkEnd w:id="95"/>
      <w:r>
        <w:t xml:space="preserve"> ТМК</w:t>
      </w:r>
      <w:bookmarkEnd w:id="96"/>
    </w:p>
    <w:p w14:paraId="08394AF6" w14:textId="456A8C18" w:rsidR="009860E1" w:rsidRDefault="009860E1" w:rsidP="009860E1">
      <w:r>
        <w:t>После входа в ТМК отобразится главная страница в соответствии с рисунком</w:t>
      </w:r>
      <w:r w:rsidR="00C10ED5">
        <w:t xml:space="preserve"> </w:t>
      </w:r>
      <w:r>
        <w:fldChar w:fldCharType="begin"/>
      </w:r>
      <w:r>
        <w:instrText xml:space="preserve"> REF _Ref466886300 \h  \* MERGEFORMAT </w:instrText>
      </w:r>
      <w:r>
        <w:fldChar w:fldCharType="separate"/>
      </w:r>
      <w:r w:rsidR="00CD1559" w:rsidRPr="00C10ED5">
        <w:rPr>
          <w:vanish/>
        </w:rPr>
        <w:t xml:space="preserve">Рисунок </w:t>
      </w:r>
      <w:r w:rsidR="00CD1559">
        <w:rPr>
          <w:noProof/>
        </w:rPr>
        <w:t>2</w:t>
      </w:r>
      <w:r>
        <w:fldChar w:fldCharType="end"/>
      </w:r>
      <w:r>
        <w:t>.</w:t>
      </w:r>
    </w:p>
    <w:p w14:paraId="2BE5AF19" w14:textId="77777777" w:rsidR="009A7374" w:rsidRDefault="009A7374" w:rsidP="009A7374">
      <w:r>
        <w:t xml:space="preserve">На главной странице располагаются панель быстрого доступа: </w:t>
      </w:r>
    </w:p>
    <w:p w14:paraId="257B1884" w14:textId="64731B9F" w:rsidR="009A7374" w:rsidRDefault="009A7374" w:rsidP="009A7374">
      <w:pPr>
        <w:pStyle w:val="1fe"/>
        <w:numPr>
          <w:ilvl w:val="0"/>
          <w:numId w:val="49"/>
        </w:numPr>
        <w:ind w:left="993" w:hanging="284"/>
      </w:pPr>
      <w:r>
        <w:t xml:space="preserve">«Уведомления» - в панели отображается количество непрочитанных уведомлений, при нажатии на панель открывается страница просмотра списка уведомлений; </w:t>
      </w:r>
    </w:p>
    <w:p w14:paraId="675599E8" w14:textId="73C9FDD5" w:rsidR="009A7374" w:rsidRPr="009A7374" w:rsidRDefault="009A7374" w:rsidP="009A7374">
      <w:pPr>
        <w:pStyle w:val="1fe"/>
        <w:numPr>
          <w:ilvl w:val="0"/>
          <w:numId w:val="49"/>
        </w:numPr>
        <w:ind w:left="993" w:hanging="284"/>
      </w:pPr>
      <w:r>
        <w:t>«</w:t>
      </w:r>
      <w:r w:rsidRPr="009A7374">
        <w:rPr>
          <w:lang w:val="ru-RU"/>
        </w:rPr>
        <w:t>Консультации без протокола</w:t>
      </w:r>
      <w:r>
        <w:t xml:space="preserve">» - в панели отображается количество </w:t>
      </w:r>
      <w:r>
        <w:rPr>
          <w:lang w:val="ru-RU"/>
        </w:rPr>
        <w:t xml:space="preserve">проведенных </w:t>
      </w:r>
      <w:r>
        <w:t>консультаций</w:t>
      </w:r>
      <w:r>
        <w:rPr>
          <w:lang w:val="ru-RU"/>
        </w:rPr>
        <w:t>, в которых необходимо ввести заключение, при нажатии на панель открывается страница просмотра списка проведенных консультаций без протокола.</w:t>
      </w:r>
      <w:r>
        <w:t xml:space="preserve"> </w:t>
      </w:r>
    </w:p>
    <w:p w14:paraId="18FD71A6" w14:textId="77777777" w:rsidR="009860E1" w:rsidRDefault="009860E1" w:rsidP="009860E1">
      <w:r>
        <w:t>Меню ТМК располагается в верхней части страницы и представляет собой набор закладок:</w:t>
      </w:r>
    </w:p>
    <w:p w14:paraId="4DFD9C36" w14:textId="77777777" w:rsidR="009860E1" w:rsidRPr="00F90DAE" w:rsidRDefault="009860E1" w:rsidP="009860E1">
      <w:pPr>
        <w:pStyle w:val="13"/>
        <w:spacing w:before="0"/>
      </w:pPr>
      <w:r>
        <w:t>«Расписания»;</w:t>
      </w:r>
    </w:p>
    <w:p w14:paraId="155E9238" w14:textId="77777777" w:rsidR="009860E1" w:rsidRPr="00F90DAE" w:rsidRDefault="009860E1" w:rsidP="009860E1">
      <w:pPr>
        <w:pStyle w:val="13"/>
      </w:pPr>
      <w:r>
        <w:t>«Запросы»;</w:t>
      </w:r>
    </w:p>
    <w:p w14:paraId="681C3693" w14:textId="77777777" w:rsidR="009860E1" w:rsidRDefault="009860E1" w:rsidP="009860E1">
      <w:pPr>
        <w:pStyle w:val="13"/>
      </w:pPr>
      <w:r>
        <w:t>«Телеконсультации»;</w:t>
      </w:r>
    </w:p>
    <w:p w14:paraId="67404551" w14:textId="1E55E134" w:rsidR="00FD3B17" w:rsidRPr="00F90DAE" w:rsidRDefault="00FD3B17" w:rsidP="009860E1">
      <w:pPr>
        <w:pStyle w:val="13"/>
      </w:pPr>
      <w:r>
        <w:t>«Список приглашений»;</w:t>
      </w:r>
    </w:p>
    <w:p w14:paraId="1D668324" w14:textId="77777777" w:rsidR="009860E1" w:rsidRPr="00F90DAE" w:rsidRDefault="009860E1" w:rsidP="009860E1">
      <w:pPr>
        <w:pStyle w:val="13"/>
      </w:pPr>
      <w:r>
        <w:t>«Видеотрансляции».</w:t>
      </w:r>
    </w:p>
    <w:p w14:paraId="00C1B879" w14:textId="77777777" w:rsidR="009860E1" w:rsidRPr="008F3975" w:rsidRDefault="009860E1" w:rsidP="009860E1">
      <w:r w:rsidRPr="00BA04D0">
        <w:t xml:space="preserve">В верхнем правом углу страницы располагается </w:t>
      </w:r>
      <w:r>
        <w:t>имя пользователя и кнопка выхода.</w:t>
      </w:r>
    </w:p>
    <w:p w14:paraId="5705A6B3" w14:textId="77777777" w:rsidR="00642422" w:rsidRDefault="00642422" w:rsidP="0009601A">
      <w:pPr>
        <w:pStyle w:val="2"/>
      </w:pPr>
      <w:bookmarkStart w:id="97" w:name="_Toc466989605"/>
      <w:bookmarkStart w:id="98" w:name="_Toc532212794"/>
      <w:bookmarkStart w:id="99" w:name="_Toc349055693"/>
      <w:bookmarkStart w:id="100" w:name="_Toc388376029"/>
      <w:bookmarkStart w:id="101" w:name="_Toc405544809"/>
      <w:bookmarkStart w:id="102" w:name="_Toc406506812"/>
      <w:bookmarkStart w:id="103" w:name="_Toc433898685"/>
      <w:r>
        <w:t>Раздел «Расписание»</w:t>
      </w:r>
      <w:bookmarkEnd w:id="97"/>
      <w:bookmarkEnd w:id="98"/>
    </w:p>
    <w:p w14:paraId="0ED8FAF2" w14:textId="78A782CE" w:rsidR="00642422" w:rsidRDefault="00642422" w:rsidP="00642422">
      <w:r>
        <w:t xml:space="preserve">Раздел «Расписание» предназначен для создания графика проведения </w:t>
      </w:r>
      <w:r w:rsidR="00FE6140" w:rsidRPr="0057406B">
        <w:t>консультаций</w:t>
      </w:r>
      <w:r>
        <w:t>,</w:t>
      </w:r>
      <w:r w:rsidR="006D54E4">
        <w:t xml:space="preserve"> </w:t>
      </w:r>
      <w:r>
        <w:t>просмотр</w:t>
      </w:r>
      <w:r w:rsidR="006D54E4">
        <w:t>а</w:t>
      </w:r>
      <w:r>
        <w:t xml:space="preserve"> сфор</w:t>
      </w:r>
      <w:r w:rsidR="00D03566">
        <w:t xml:space="preserve">мированных запросов, </w:t>
      </w:r>
      <w:r>
        <w:t>запланированных</w:t>
      </w:r>
      <w:r w:rsidR="00D03566">
        <w:t xml:space="preserve"> и проведенных</w:t>
      </w:r>
      <w:r>
        <w:t xml:space="preserve"> консультаций.</w:t>
      </w:r>
    </w:p>
    <w:p w14:paraId="25B7EC19" w14:textId="238D3F46" w:rsidR="0016348B" w:rsidRDefault="00642422" w:rsidP="00642422">
      <w:pPr>
        <w:sectPr w:rsidR="0016348B" w:rsidSect="006B34C0">
          <w:headerReference w:type="default" r:id="rId13"/>
          <w:pgSz w:w="11906" w:h="16838"/>
          <w:pgMar w:top="993" w:right="851" w:bottom="1134" w:left="1701" w:header="709" w:footer="709" w:gutter="0"/>
          <w:cols w:space="708"/>
          <w:titlePg/>
          <w:docGrid w:linePitch="360"/>
        </w:sectPr>
      </w:pPr>
      <w:r>
        <w:t xml:space="preserve">Главная страница раздела </w:t>
      </w:r>
      <w:r w:rsidR="00FD3B17">
        <w:t xml:space="preserve">«Расписание» </w:t>
      </w:r>
      <w:r>
        <w:t xml:space="preserve">представлена в соответствии с </w:t>
      </w:r>
      <w:r w:rsidR="00FE6140">
        <w:t>рисунком</w:t>
      </w:r>
      <w:r w:rsidR="00C10ED5">
        <w:t xml:space="preserve"> </w:t>
      </w:r>
      <w:r w:rsidR="00C10456">
        <w:fldChar w:fldCharType="begin"/>
      </w:r>
      <w:r w:rsidR="00C10456">
        <w:instrText xml:space="preserve"> REF _Ref496273101 \h  \* MERGEFORMAT </w:instrText>
      </w:r>
      <w:r w:rsidR="00C10456">
        <w:fldChar w:fldCharType="separate"/>
      </w:r>
      <w:r w:rsidR="00CD1559" w:rsidRPr="00C10ED5">
        <w:rPr>
          <w:vanish/>
        </w:rPr>
        <w:t xml:space="preserve">Рисунок </w:t>
      </w:r>
      <w:r w:rsidR="00CD1559">
        <w:rPr>
          <w:noProof/>
        </w:rPr>
        <w:t>6</w:t>
      </w:r>
      <w:r w:rsidR="00C10456">
        <w:fldChar w:fldCharType="end"/>
      </w:r>
      <w:r w:rsidR="00FD3B17">
        <w:t>.</w:t>
      </w:r>
    </w:p>
    <w:p w14:paraId="1867190E" w14:textId="59003EF5" w:rsidR="00642422" w:rsidRDefault="005C7B5B" w:rsidP="00413F6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7C11D2" wp14:editId="1FB85270">
            <wp:extent cx="8127242" cy="5580022"/>
            <wp:effectExtent l="19050" t="19050" r="26670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8291" cy="5587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C2C27" w14:textId="44F22142" w:rsidR="0016348B" w:rsidRDefault="00642422" w:rsidP="00652D1B">
      <w:pPr>
        <w:pStyle w:val="aff0"/>
        <w:sectPr w:rsidR="0016348B" w:rsidSect="0016348B">
          <w:headerReference w:type="default" r:id="rId15"/>
          <w:pgSz w:w="16838" w:h="11906" w:orient="landscape"/>
          <w:pgMar w:top="1701" w:right="993" w:bottom="851" w:left="1134" w:header="709" w:footer="709" w:gutter="0"/>
          <w:cols w:space="708"/>
          <w:docGrid w:linePitch="360"/>
        </w:sectPr>
      </w:pPr>
      <w:bookmarkStart w:id="104" w:name="_Ref496273101"/>
      <w:r w:rsidRPr="005B21CB"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6</w:t>
      </w:r>
      <w:r w:rsidR="007135F8">
        <w:fldChar w:fldCharType="end"/>
      </w:r>
      <w:bookmarkEnd w:id="104"/>
      <w:r>
        <w:t xml:space="preserve"> – </w:t>
      </w:r>
      <w:r w:rsidR="00265A65">
        <w:t>Раздел «Расписания»</w:t>
      </w:r>
    </w:p>
    <w:p w14:paraId="78998190" w14:textId="3994961D" w:rsidR="000877F9" w:rsidRDefault="000877F9" w:rsidP="000877F9">
      <w:r w:rsidRPr="007173EE">
        <w:lastRenderedPageBreak/>
        <w:t xml:space="preserve">В </w:t>
      </w:r>
      <w:r>
        <w:t>расписании по</w:t>
      </w:r>
      <w:r w:rsidR="004E5F4C">
        <w:t xml:space="preserve"> </w:t>
      </w:r>
      <w:r w:rsidRPr="00F028BD">
        <w:t>умолчанию отображает</w:t>
      </w:r>
      <w:r>
        <w:t>ся</w:t>
      </w:r>
      <w:r w:rsidRPr="00F028BD">
        <w:t xml:space="preserve"> текущий месяц, переход на предыдущий или следующий месяц осуществляется по нажатию пиктограмм </w:t>
      </w:r>
      <w:r>
        <w:t>«</w:t>
      </w:r>
      <w:r w:rsidRPr="00F028BD">
        <w:rPr>
          <w:noProof/>
        </w:rPr>
        <w:drawing>
          <wp:inline distT="0" distB="0" distL="0" distR="0" wp14:anchorId="340C6753" wp14:editId="5AE4B849">
            <wp:extent cx="117337" cy="135172"/>
            <wp:effectExtent l="0" t="0" r="0" b="0"/>
            <wp:docPr id="13" name="Рисунок 13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6" cy="1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</w:t>
      </w:r>
      <w:r w:rsidRPr="00F028BD">
        <w:t xml:space="preserve"> и </w:t>
      </w:r>
      <w:r>
        <w:t>«</w:t>
      </w:r>
      <w:r w:rsidRPr="00F028BD">
        <w:rPr>
          <w:noProof/>
        </w:rPr>
        <w:drawing>
          <wp:inline distT="0" distB="0" distL="0" distR="0" wp14:anchorId="137EC042" wp14:editId="00A2617F">
            <wp:extent cx="115200" cy="133200"/>
            <wp:effectExtent l="0" t="0" r="0" b="635"/>
            <wp:docPr id="14" name="Рисунок 14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</w:t>
      </w:r>
      <w:r w:rsidRPr="00F028BD">
        <w:t>.</w:t>
      </w:r>
      <w:r>
        <w:t xml:space="preserve"> Смена режима отображения страницы происходит путем переключения кнопок «День», «Неделя», «Месяц»</w:t>
      </w:r>
      <w:r w:rsidR="003E4E8E">
        <w:t xml:space="preserve"> в левом верхнем углу страницы</w:t>
      </w:r>
      <w:r>
        <w:t>.</w:t>
      </w:r>
    </w:p>
    <w:p w14:paraId="5FB004E2" w14:textId="77777777" w:rsidR="000877F9" w:rsidRDefault="000877F9" w:rsidP="000877F9">
      <w:pPr>
        <w:pStyle w:val="afffffffff9"/>
      </w:pPr>
      <w:r>
        <w:t>В</w:t>
      </w:r>
      <w:r w:rsidRPr="007173EE">
        <w:t xml:space="preserve"> ячейках с датами </w:t>
      </w:r>
      <w:r>
        <w:t>указаны:</w:t>
      </w:r>
    </w:p>
    <w:p w14:paraId="2D43914E" w14:textId="123D92A9" w:rsidR="005C7B5B" w:rsidRDefault="005C7B5B" w:rsidP="005C7B5B">
      <w:pPr>
        <w:pStyle w:val="a9"/>
      </w:pPr>
      <w:r>
        <w:t xml:space="preserve">несформированные запросы – выделено серым цветом со значком </w:t>
      </w:r>
      <w:r>
        <w:rPr>
          <w:noProof/>
        </w:rPr>
        <w:drawing>
          <wp:inline distT="0" distB="0" distL="0" distR="0" wp14:anchorId="32BBC936" wp14:editId="77B9E00E">
            <wp:extent cx="156949" cy="1569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996" cy="1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; </w:t>
      </w:r>
    </w:p>
    <w:p w14:paraId="30FB4F78" w14:textId="32208276" w:rsidR="005C7B5B" w:rsidRDefault="005C7B5B" w:rsidP="005C7B5B">
      <w:pPr>
        <w:pStyle w:val="a9"/>
      </w:pPr>
      <w:r w:rsidRPr="007173EE">
        <w:t xml:space="preserve">запросы на </w:t>
      </w:r>
      <w:r>
        <w:t xml:space="preserve">рассмотрении – отображается серым цветом со значком </w:t>
      </w:r>
      <w:r>
        <w:rPr>
          <w:noProof/>
        </w:rPr>
        <w:drawing>
          <wp:inline distT="0" distB="0" distL="0" distR="0" wp14:anchorId="763A1706" wp14:editId="2D922BE1">
            <wp:extent cx="195304" cy="1953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02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; </w:t>
      </w:r>
    </w:p>
    <w:p w14:paraId="5B05CDF9" w14:textId="581D3623" w:rsidR="00FD3B17" w:rsidRPr="00BA261B" w:rsidRDefault="00FD3B17" w:rsidP="00FD3B17">
      <w:pPr>
        <w:pStyle w:val="a9"/>
      </w:pPr>
      <w:r w:rsidRPr="00BA261B">
        <w:t xml:space="preserve">запланированные консультации – выделено голубым цветом </w:t>
      </w:r>
      <w:r w:rsidR="003112B8">
        <w:t xml:space="preserve">со значком </w:t>
      </w:r>
      <w:r w:rsidRPr="00BA261B">
        <w:rPr>
          <w:noProof/>
        </w:rPr>
        <w:drawing>
          <wp:inline distT="0" distB="0" distL="0" distR="0" wp14:anchorId="0DDB505B" wp14:editId="31A67239">
            <wp:extent cx="184024" cy="2044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5" cy="2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61B">
        <w:t>;</w:t>
      </w:r>
    </w:p>
    <w:p w14:paraId="08BBB74E" w14:textId="53AAF10F" w:rsidR="00FD3B17" w:rsidRPr="00BA261B" w:rsidRDefault="00FD3B17" w:rsidP="00FD3B17">
      <w:pPr>
        <w:pStyle w:val="a9"/>
      </w:pPr>
      <w:r>
        <w:t>проведенные</w:t>
      </w:r>
      <w:r w:rsidRPr="00BA261B">
        <w:t xml:space="preserve"> консультации – выделено голубым цветом </w:t>
      </w:r>
      <w:r w:rsidR="003112B8">
        <w:t xml:space="preserve">со значком </w:t>
      </w:r>
      <w:r w:rsidRPr="00BA261B">
        <w:rPr>
          <w:noProof/>
        </w:rPr>
        <w:drawing>
          <wp:inline distT="0" distB="0" distL="0" distR="0" wp14:anchorId="5978D344" wp14:editId="0B4DBA63">
            <wp:extent cx="171450" cy="2204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963" cy="2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B5B">
        <w:t>.</w:t>
      </w:r>
    </w:p>
    <w:p w14:paraId="48BEAFE6" w14:textId="7052E97A" w:rsidR="000877F9" w:rsidRDefault="000877F9" w:rsidP="000877F9">
      <w:r>
        <w:t>При наведении</w:t>
      </w:r>
      <w:r w:rsidR="00FE6140">
        <w:t xml:space="preserve"> курсора</w:t>
      </w:r>
      <w:r>
        <w:t xml:space="preserve"> на ячейку с консультацией или запросом, появляется всплывающая подсказка с описанием консультации в соответствии с </w:t>
      </w:r>
      <w:r w:rsidR="00FE6140">
        <w:t>рисунком</w:t>
      </w:r>
      <w:r w:rsidR="007F6EB9">
        <w:t xml:space="preserve"> </w:t>
      </w:r>
      <w:r w:rsidR="00C10456">
        <w:fldChar w:fldCharType="begin"/>
      </w:r>
      <w:r w:rsidR="00C10456">
        <w:instrText xml:space="preserve"> REF _Ref496273097 \h  \* MERGEFORMAT </w:instrText>
      </w:r>
      <w:r w:rsidR="00C10456">
        <w:fldChar w:fldCharType="separate"/>
      </w:r>
      <w:r w:rsidR="0042014C" w:rsidRPr="007F6EB9">
        <w:rPr>
          <w:vanish/>
        </w:rPr>
        <w:t xml:space="preserve">Рисунок </w:t>
      </w:r>
      <w:r w:rsidR="0042014C">
        <w:rPr>
          <w:noProof/>
        </w:rPr>
        <w:t>7</w:t>
      </w:r>
      <w:r w:rsidR="00C10456">
        <w:fldChar w:fldCharType="end"/>
      </w:r>
      <w:r w:rsidR="00FD3B17">
        <w:t>.</w:t>
      </w:r>
    </w:p>
    <w:p w14:paraId="566EE19F" w14:textId="052E0BDD" w:rsidR="000877F9" w:rsidRDefault="00011F2C" w:rsidP="000877F9">
      <w:pPr>
        <w:pStyle w:val="afffffffff9"/>
        <w:ind w:firstLine="0"/>
        <w:jc w:val="center"/>
      </w:pPr>
      <w:r>
        <w:rPr>
          <w:noProof/>
        </w:rPr>
        <w:drawing>
          <wp:inline distT="0" distB="0" distL="0" distR="0" wp14:anchorId="5289C3DF" wp14:editId="44BB0F2A">
            <wp:extent cx="2940710" cy="2860839"/>
            <wp:effectExtent l="19050" t="19050" r="12065" b="158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9456" cy="2869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26D25" w14:textId="1CCF2257" w:rsidR="000877F9" w:rsidRPr="005B21CB" w:rsidRDefault="000877F9" w:rsidP="00652D1B">
      <w:pPr>
        <w:pStyle w:val="aff0"/>
        <w:rPr>
          <w:b/>
        </w:rPr>
      </w:pPr>
      <w:bookmarkStart w:id="105" w:name="_Ref496273097"/>
      <w:r w:rsidRPr="005B21CB"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7</w:t>
      </w:r>
      <w:r w:rsidR="007135F8">
        <w:fldChar w:fldCharType="end"/>
      </w:r>
      <w:bookmarkEnd w:id="105"/>
      <w:r>
        <w:t xml:space="preserve"> – Всплывающая подсказка</w:t>
      </w:r>
    </w:p>
    <w:p w14:paraId="6266C4DC" w14:textId="382A7FB0" w:rsidR="003E4E8E" w:rsidRDefault="003E4E8E" w:rsidP="003E4E8E">
      <w:r>
        <w:t xml:space="preserve">В заголовке </w:t>
      </w:r>
      <w:r w:rsidR="00D47CCD">
        <w:t xml:space="preserve">всплывающего </w:t>
      </w:r>
      <w:r w:rsidR="00F32165">
        <w:t>окна</w:t>
      </w:r>
      <w:r>
        <w:t xml:space="preserve"> указан номер консультации. Присвоение номера происходит автоматически, сам номер состоит из трех частей – последние две цифры года, номер месяца плановой даты консультации и номер консультации. Каждый месяц номер запроса начинается с 1, например, первый запрос в январе 2017 года – 17011, первый запрос в феврале 2018 года – 18021.</w:t>
      </w:r>
    </w:p>
    <w:p w14:paraId="71BA7154" w14:textId="5FEEAFCD" w:rsidR="003E4E8E" w:rsidRPr="003E4E8E" w:rsidRDefault="003E4E8E" w:rsidP="003E4E8E">
      <w:r>
        <w:t>В</w:t>
      </w:r>
      <w:r w:rsidRPr="007173EE">
        <w:t xml:space="preserve"> ячейках с датами отображаются </w:t>
      </w:r>
      <w:r w:rsidR="00FD3B17" w:rsidRPr="00F028BD">
        <w:t xml:space="preserve">запросы </w:t>
      </w:r>
      <w:r w:rsidR="00FD3B17">
        <w:t xml:space="preserve">со статусом «На рассмотрении», </w:t>
      </w:r>
      <w:r w:rsidR="00FD3B17" w:rsidRPr="00F028BD">
        <w:t>а также</w:t>
      </w:r>
      <w:r w:rsidR="00FD3B17">
        <w:t xml:space="preserve"> </w:t>
      </w:r>
      <w:r>
        <w:t>запланированные</w:t>
      </w:r>
      <w:r w:rsidR="00FD3B17">
        <w:t>, проведенные</w:t>
      </w:r>
      <w:r>
        <w:t xml:space="preserve"> </w:t>
      </w:r>
      <w:r w:rsidRPr="007173EE">
        <w:t xml:space="preserve">консультации, </w:t>
      </w:r>
      <w:r>
        <w:t xml:space="preserve">в которых пользователь </w:t>
      </w:r>
      <w:r w:rsidR="00FD3B17">
        <w:t>является консультантом.</w:t>
      </w:r>
    </w:p>
    <w:p w14:paraId="23EB11FA" w14:textId="0619B6B0" w:rsidR="00642422" w:rsidRDefault="00043A01" w:rsidP="0009601A">
      <w:pPr>
        <w:pStyle w:val="3"/>
      </w:pPr>
      <w:bookmarkStart w:id="106" w:name="_Toc532212795"/>
      <w:bookmarkStart w:id="107" w:name="_Ref406330622"/>
      <w:bookmarkStart w:id="108" w:name="_Ref461544209"/>
      <w:bookmarkStart w:id="109" w:name="_Toc457389089"/>
      <w:bookmarkStart w:id="110" w:name="_Toc457393260"/>
      <w:bookmarkStart w:id="111" w:name="_Toc466989607"/>
      <w:r>
        <w:lastRenderedPageBreak/>
        <w:t>Создание</w:t>
      </w:r>
      <w:r w:rsidR="00642422" w:rsidRPr="00721BB1">
        <w:t xml:space="preserve"> </w:t>
      </w:r>
      <w:r w:rsidR="008B3E1E">
        <w:t>графика</w:t>
      </w:r>
      <w:bookmarkEnd w:id="106"/>
    </w:p>
    <w:p w14:paraId="1A9CA759" w14:textId="19628FFD" w:rsidR="000877F9" w:rsidRDefault="000877F9" w:rsidP="000877F9">
      <w:r>
        <w:t xml:space="preserve">Для формирования графика </w:t>
      </w:r>
      <w:r w:rsidR="002364CD">
        <w:t>необходимо</w:t>
      </w:r>
      <w:r w:rsidR="00691A9E">
        <w:t xml:space="preserve"> нажать на кнопку «Создать график» в соответствии с </w:t>
      </w:r>
      <w:r w:rsidR="00652D1B">
        <w:t xml:space="preserve">рисунком </w:t>
      </w:r>
      <w:r w:rsidR="00691A9E">
        <w:fldChar w:fldCharType="begin"/>
      </w:r>
      <w:r w:rsidR="00691A9E">
        <w:instrText xml:space="preserve"> REF _Ref467502651 \h </w:instrText>
      </w:r>
      <w:r w:rsidR="00652D1B">
        <w:instrText xml:space="preserve"> \* MERGEFORMAT </w:instrText>
      </w:r>
      <w:r w:rsidR="00691A9E">
        <w:fldChar w:fldCharType="separate"/>
      </w:r>
      <w:r w:rsidR="00CD1559" w:rsidRPr="00CD1559">
        <w:rPr>
          <w:vanish/>
        </w:rPr>
        <w:t xml:space="preserve">Рисунок </w:t>
      </w:r>
      <w:r w:rsidR="00CD1559">
        <w:rPr>
          <w:noProof/>
        </w:rPr>
        <w:t>8</w:t>
      </w:r>
      <w:r w:rsidR="00691A9E">
        <w:fldChar w:fldCharType="end"/>
      </w:r>
      <w:r w:rsidR="00FD3B17">
        <w:t xml:space="preserve">. </w:t>
      </w:r>
    </w:p>
    <w:p w14:paraId="21B97086" w14:textId="30FAF763" w:rsidR="00691A9E" w:rsidRDefault="00043A01" w:rsidP="00043A01">
      <w:pPr>
        <w:pStyle w:val="aff0"/>
      </w:pPr>
      <w:r>
        <w:drawing>
          <wp:inline distT="0" distB="0" distL="0" distR="0" wp14:anchorId="26F15959" wp14:editId="60ADF789">
            <wp:extent cx="2809875" cy="2096256"/>
            <wp:effectExtent l="19050" t="19050" r="9525" b="184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3076" cy="2098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8F2C8" w14:textId="2C6EB914" w:rsidR="00691A9E" w:rsidRDefault="00691A9E" w:rsidP="00652D1B">
      <w:pPr>
        <w:pStyle w:val="aff0"/>
      </w:pPr>
      <w:bookmarkStart w:id="112" w:name="_Ref467502651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8</w:t>
      </w:r>
      <w:r w:rsidR="007135F8">
        <w:fldChar w:fldCharType="end"/>
      </w:r>
      <w:bookmarkEnd w:id="112"/>
      <w:r>
        <w:t xml:space="preserve"> – Кнопка «Создать график»</w:t>
      </w:r>
    </w:p>
    <w:p w14:paraId="41C19795" w14:textId="4ECB9191" w:rsidR="00691A9E" w:rsidRDefault="00691A9E" w:rsidP="00691A9E">
      <w:r>
        <w:t>О</w:t>
      </w:r>
      <w:r w:rsidR="00FD3B17">
        <w:t>ткроется форма создания графика в соответствии с рисунком</w:t>
      </w:r>
      <w:r w:rsidR="00B85522">
        <w:t xml:space="preserve"> </w:t>
      </w:r>
      <w:r w:rsidR="00FD3B17">
        <w:fldChar w:fldCharType="begin"/>
      </w:r>
      <w:r w:rsidR="00FD3B17">
        <w:instrText xml:space="preserve"> REF _Ref500352326 \h  \* MERGEFORMAT </w:instrText>
      </w:r>
      <w:r w:rsidR="00FD3B17">
        <w:fldChar w:fldCharType="separate"/>
      </w:r>
      <w:r w:rsidR="00CD1559" w:rsidRPr="00B85522">
        <w:rPr>
          <w:vanish/>
        </w:rPr>
        <w:t xml:space="preserve">Рисунок </w:t>
      </w:r>
      <w:r w:rsidR="00CD1559">
        <w:t>9</w:t>
      </w:r>
      <w:r w:rsidR="00FD3B17">
        <w:fldChar w:fldCharType="end"/>
      </w:r>
      <w:r w:rsidR="00FD3B17">
        <w:t xml:space="preserve">. </w:t>
      </w:r>
    </w:p>
    <w:p w14:paraId="3A65A6A5" w14:textId="00DA91DE" w:rsidR="00043A01" w:rsidRPr="00691A9E" w:rsidRDefault="00043A01" w:rsidP="00043A01">
      <w:pPr>
        <w:pStyle w:val="aff0"/>
      </w:pPr>
      <w:r>
        <w:drawing>
          <wp:inline distT="0" distB="0" distL="0" distR="0" wp14:anchorId="5C1A9397" wp14:editId="75AFB618">
            <wp:extent cx="4679187" cy="3267075"/>
            <wp:effectExtent l="19050" t="19050" r="2667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3426" cy="32700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5E1D2" w14:textId="0EA9989B" w:rsidR="00691A9E" w:rsidRDefault="00691A9E" w:rsidP="00043A01">
      <w:pPr>
        <w:pStyle w:val="aff0"/>
      </w:pPr>
      <w:bookmarkStart w:id="113" w:name="_Ref500352326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9</w:t>
      </w:r>
      <w:r w:rsidR="007135F8">
        <w:fldChar w:fldCharType="end"/>
      </w:r>
      <w:bookmarkEnd w:id="113"/>
      <w:r>
        <w:t xml:space="preserve"> – Создание графика</w:t>
      </w:r>
    </w:p>
    <w:p w14:paraId="11427999" w14:textId="226BF08E" w:rsidR="001F29D1" w:rsidRPr="001F29D1" w:rsidRDefault="001F29D1" w:rsidP="001F29D1">
      <w:r>
        <w:t>На форме необходимо заполнить следующие поля:</w:t>
      </w:r>
    </w:p>
    <w:p w14:paraId="08478CD5" w14:textId="14B845BC" w:rsidR="00691A9E" w:rsidRDefault="00691A9E" w:rsidP="006A4DBA">
      <w:pPr>
        <w:pStyle w:val="a9"/>
      </w:pPr>
      <w:r>
        <w:t>«Консультант»</w:t>
      </w:r>
      <w:r w:rsidR="005E73F4">
        <w:t xml:space="preserve"> − </w:t>
      </w:r>
      <w:r w:rsidR="00FD3B17">
        <w:t xml:space="preserve">не </w:t>
      </w:r>
      <w:r>
        <w:t>редактируемое поле, указан</w:t>
      </w:r>
      <w:r w:rsidR="001F29D1">
        <w:t>о имя</w:t>
      </w:r>
      <w:r>
        <w:t xml:space="preserve"> пользователя;</w:t>
      </w:r>
    </w:p>
    <w:p w14:paraId="1FCBE225" w14:textId="03309061" w:rsidR="00691A9E" w:rsidRDefault="00691A9E" w:rsidP="006A4DBA">
      <w:pPr>
        <w:pStyle w:val="a9"/>
      </w:pPr>
      <w:r>
        <w:t>«Дата»</w:t>
      </w:r>
      <w:r w:rsidR="005E73F4">
        <w:t xml:space="preserve"> − </w:t>
      </w:r>
      <w:r>
        <w:t>указ</w:t>
      </w:r>
      <w:r w:rsidR="00043A01">
        <w:t>ывается</w:t>
      </w:r>
      <w:r>
        <w:t xml:space="preserve"> дат</w:t>
      </w:r>
      <w:r w:rsidR="00043A01">
        <w:t>а</w:t>
      </w:r>
      <w:r>
        <w:t>, на которую формируется график;</w:t>
      </w:r>
    </w:p>
    <w:p w14:paraId="6F2074F6" w14:textId="0772847B" w:rsidR="00691A9E" w:rsidRDefault="00691A9E" w:rsidP="006A4DBA">
      <w:pPr>
        <w:pStyle w:val="a9"/>
      </w:pPr>
      <w:r>
        <w:t>«Период времени с» «по»</w:t>
      </w:r>
      <w:r w:rsidR="005E73F4">
        <w:t xml:space="preserve"> − </w:t>
      </w:r>
      <w:r w:rsidR="000E1764">
        <w:t>указ</w:t>
      </w:r>
      <w:r w:rsidR="00043A01">
        <w:t>ывается</w:t>
      </w:r>
      <w:r w:rsidR="000E1764">
        <w:t xml:space="preserve"> период времени, в который возможна консультация;</w:t>
      </w:r>
    </w:p>
    <w:p w14:paraId="0A183B09" w14:textId="2FA36A22" w:rsidR="000E1764" w:rsidRDefault="000E1764" w:rsidP="006A4DBA">
      <w:pPr>
        <w:pStyle w:val="a9"/>
      </w:pPr>
      <w:r>
        <w:t>«Длительность консультации»</w:t>
      </w:r>
      <w:r w:rsidR="005E73F4">
        <w:t xml:space="preserve"> − </w:t>
      </w:r>
      <w:r>
        <w:t>устанавливается автоматически при заполнении поля «Период времени»;</w:t>
      </w:r>
    </w:p>
    <w:p w14:paraId="6DB4F45B" w14:textId="79292C8B" w:rsidR="000E1764" w:rsidRDefault="000E1764" w:rsidP="006A4DBA">
      <w:pPr>
        <w:pStyle w:val="a9"/>
      </w:pPr>
      <w:r>
        <w:lastRenderedPageBreak/>
        <w:t>«Возможность консультации по видеосвязи»</w:t>
      </w:r>
      <w:r w:rsidR="005E73F4">
        <w:t xml:space="preserve"> −</w:t>
      </w:r>
      <w:r w:rsidR="00A52804">
        <w:t xml:space="preserve"> </w:t>
      </w:r>
      <w:r>
        <w:t>устан</w:t>
      </w:r>
      <w:r w:rsidR="00043A01">
        <w:t>авливается</w:t>
      </w:r>
      <w:r>
        <w:t xml:space="preserve">, если </w:t>
      </w:r>
      <w:r w:rsidR="00043A01">
        <w:t xml:space="preserve">возможна </w:t>
      </w:r>
      <w:r>
        <w:t>видеосвязь;</w:t>
      </w:r>
    </w:p>
    <w:p w14:paraId="7A3C360B" w14:textId="46FD1C90" w:rsidR="000E1764" w:rsidRDefault="000E1764" w:rsidP="006A4DBA">
      <w:pPr>
        <w:pStyle w:val="a9"/>
      </w:pPr>
      <w:r>
        <w:t>«Место проведения видеосвязи»</w:t>
      </w:r>
      <w:r w:rsidR="005E73F4">
        <w:t xml:space="preserve"> − </w:t>
      </w:r>
      <w:r>
        <w:t>поле становится доступным, если установлен признак «Возможна консультация по видеосвязи»</w:t>
      </w:r>
      <w:r w:rsidR="00C619D3">
        <w:t>. В поле из выпадающего списка выбирается место проведения видеосвязи</w:t>
      </w:r>
      <w:r>
        <w:t>;</w:t>
      </w:r>
    </w:p>
    <w:p w14:paraId="41FE99FB" w14:textId="5294958F" w:rsidR="000E1764" w:rsidRDefault="000E1764" w:rsidP="006A4DBA">
      <w:pPr>
        <w:pStyle w:val="a9"/>
      </w:pPr>
      <w:r>
        <w:t>«Статус места проведения»</w:t>
      </w:r>
      <w:r w:rsidR="005E73F4">
        <w:t xml:space="preserve"> − </w:t>
      </w:r>
      <w:r>
        <w:t>устанавливается автоматически при выборе места</w:t>
      </w:r>
      <w:r w:rsidR="00C619D3">
        <w:t xml:space="preserve"> проведения</w:t>
      </w:r>
      <w:r>
        <w:t>.</w:t>
      </w:r>
    </w:p>
    <w:p w14:paraId="65BDCB81" w14:textId="729C341A" w:rsidR="008B3E1E" w:rsidRDefault="000E1764" w:rsidP="000E1764">
      <w:r>
        <w:t xml:space="preserve">После заполнения полей </w:t>
      </w:r>
      <w:r w:rsidR="00C619D3">
        <w:t>н</w:t>
      </w:r>
      <w:r w:rsidR="00FD3B17">
        <w:t>еобходимо</w:t>
      </w:r>
      <w:r w:rsidR="00C619D3">
        <w:t xml:space="preserve"> </w:t>
      </w:r>
      <w:r>
        <w:t xml:space="preserve">нажать </w:t>
      </w:r>
      <w:r w:rsidR="00CD07AD">
        <w:t xml:space="preserve">на </w:t>
      </w:r>
      <w:r>
        <w:t>кнопку «Сохранить»</w:t>
      </w:r>
      <w:r w:rsidR="008B3E1E">
        <w:t>. Созданный график появится в виде диапазона времени</w:t>
      </w:r>
      <w:r w:rsidR="00C619D3">
        <w:t>, свободного для записи,</w:t>
      </w:r>
      <w:r w:rsidR="008B3E1E">
        <w:t xml:space="preserve"> в ячейке</w:t>
      </w:r>
      <w:r w:rsidR="00C619D3">
        <w:t xml:space="preserve"> </w:t>
      </w:r>
      <w:r w:rsidR="008B3E1E">
        <w:t>той</w:t>
      </w:r>
      <w:r w:rsidR="00FD3B17">
        <w:t xml:space="preserve"> даты, на которую он создавался в соответствии с рисунком</w:t>
      </w:r>
      <w:r w:rsidR="00B85522">
        <w:t xml:space="preserve"> </w:t>
      </w:r>
      <w:r w:rsidR="00FD3B17">
        <w:fldChar w:fldCharType="begin"/>
      </w:r>
      <w:r w:rsidR="00FD3B17">
        <w:instrText xml:space="preserve"> REF _Ref500352441 \h  \* MERGEFORMAT </w:instrText>
      </w:r>
      <w:r w:rsidR="00FD3B17">
        <w:fldChar w:fldCharType="separate"/>
      </w:r>
      <w:r w:rsidR="00CD1559" w:rsidRPr="00B85522">
        <w:rPr>
          <w:vanish/>
        </w:rPr>
        <w:t xml:space="preserve">Рисунок </w:t>
      </w:r>
      <w:r w:rsidR="00CD1559">
        <w:t>10</w:t>
      </w:r>
      <w:r w:rsidR="00FD3B17">
        <w:fldChar w:fldCharType="end"/>
      </w:r>
      <w:r w:rsidR="00FD3B17">
        <w:t>.</w:t>
      </w:r>
    </w:p>
    <w:p w14:paraId="4C125E9A" w14:textId="05A9E32F" w:rsidR="000E1764" w:rsidRDefault="008B3E1E" w:rsidP="008B3E1E">
      <w:pPr>
        <w:ind w:firstLine="0"/>
        <w:jc w:val="center"/>
      </w:pPr>
      <w:r>
        <w:rPr>
          <w:noProof/>
        </w:rPr>
        <w:drawing>
          <wp:inline distT="0" distB="0" distL="0" distR="0" wp14:anchorId="6DE8549A" wp14:editId="2C74A4FD">
            <wp:extent cx="1277935" cy="1133103"/>
            <wp:effectExtent l="19050" t="19050" r="1778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0229" cy="113513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7D3386" w14:textId="1A53D97C" w:rsidR="008B3E1E" w:rsidRDefault="008B3E1E" w:rsidP="00652D1B">
      <w:pPr>
        <w:pStyle w:val="aff0"/>
      </w:pPr>
      <w:bookmarkStart w:id="114" w:name="_Ref500352441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10</w:t>
      </w:r>
      <w:r w:rsidR="007135F8">
        <w:fldChar w:fldCharType="end"/>
      </w:r>
      <w:bookmarkEnd w:id="114"/>
      <w:r>
        <w:t xml:space="preserve"> – Ячейка со свободным временем для записи</w:t>
      </w:r>
    </w:p>
    <w:p w14:paraId="1CA214FF" w14:textId="14A0FE35" w:rsidR="00167E54" w:rsidRDefault="008B3E1E" w:rsidP="001A46BE">
      <w:r>
        <w:t>Таким образом график необходимо сформировать для всех дат, в которые консультант предполагает проводить консультации.</w:t>
      </w:r>
    </w:p>
    <w:p w14:paraId="283E4948" w14:textId="21944998" w:rsidR="00642422" w:rsidRDefault="00642422" w:rsidP="0009601A">
      <w:pPr>
        <w:pStyle w:val="2"/>
      </w:pPr>
      <w:bookmarkStart w:id="115" w:name="_Toc532212796"/>
      <w:bookmarkEnd w:id="107"/>
      <w:bookmarkEnd w:id="108"/>
      <w:r>
        <w:t>Р</w:t>
      </w:r>
      <w:r w:rsidRPr="003B7616">
        <w:t xml:space="preserve">аздел </w:t>
      </w:r>
      <w:r>
        <w:t>«</w:t>
      </w:r>
      <w:r w:rsidRPr="003B7616">
        <w:t>Запросы</w:t>
      </w:r>
      <w:r>
        <w:t>»</w:t>
      </w:r>
      <w:bookmarkEnd w:id="109"/>
      <w:bookmarkEnd w:id="110"/>
      <w:bookmarkEnd w:id="111"/>
      <w:bookmarkEnd w:id="115"/>
    </w:p>
    <w:p w14:paraId="21BFBE50" w14:textId="439081D5" w:rsidR="00D03566" w:rsidRDefault="00857019" w:rsidP="00642422">
      <w:r>
        <w:t>Консультанту</w:t>
      </w:r>
      <w:r w:rsidR="00F31E90">
        <w:t xml:space="preserve"> в разделе</w:t>
      </w:r>
      <w:r w:rsidR="00F31E90" w:rsidRPr="006B42B4">
        <w:t xml:space="preserve"> </w:t>
      </w:r>
      <w:r w:rsidR="00D03566">
        <w:t xml:space="preserve">«Запросы» </w:t>
      </w:r>
      <w:r w:rsidR="00F31E90" w:rsidRPr="006B42B4">
        <w:t>доступ</w:t>
      </w:r>
      <w:r w:rsidR="00F31E90">
        <w:t xml:space="preserve">ен </w:t>
      </w:r>
      <w:r>
        <w:t xml:space="preserve">просмотр </w:t>
      </w:r>
      <w:r w:rsidR="00F31E90">
        <w:t>с</w:t>
      </w:r>
      <w:r w:rsidR="00F31E90" w:rsidRPr="006B42B4">
        <w:t>пис</w:t>
      </w:r>
      <w:r w:rsidR="00F31E90">
        <w:t>к</w:t>
      </w:r>
      <w:r>
        <w:t>а</w:t>
      </w:r>
      <w:r w:rsidR="00F31E90" w:rsidRPr="006B42B4">
        <w:t xml:space="preserve"> сформированных запросов</w:t>
      </w:r>
      <w:r w:rsidR="00F31E90">
        <w:t>, в которых он</w:t>
      </w:r>
      <w:r w:rsidR="00F31E90" w:rsidRPr="006B42B4">
        <w:t xml:space="preserve"> является </w:t>
      </w:r>
      <w:r w:rsidR="00CD07AD">
        <w:t>консультантом</w:t>
      </w:r>
      <w:r w:rsidR="00D03566">
        <w:t xml:space="preserve">, а также просмотр, отклонение, подтверждение </w:t>
      </w:r>
      <w:r w:rsidR="009A12C1">
        <w:t>и перенаправление</w:t>
      </w:r>
      <w:r w:rsidR="00D03566">
        <w:t xml:space="preserve"> запроса на другого консультанта. </w:t>
      </w:r>
    </w:p>
    <w:p w14:paraId="4F32AC41" w14:textId="6D87ADC6" w:rsidR="00F31E90" w:rsidRDefault="00D03566" w:rsidP="00D03566">
      <w:r w:rsidRPr="007173EE">
        <w:t>Переход к ст</w:t>
      </w:r>
      <w:r>
        <w:t>р</w:t>
      </w:r>
      <w:r w:rsidRPr="007173EE">
        <w:t xml:space="preserve">анице производится выбором </w:t>
      </w:r>
      <w:r>
        <w:t>раздела</w:t>
      </w:r>
      <w:r w:rsidRPr="007173EE">
        <w:t xml:space="preserve"> </w:t>
      </w:r>
      <w:r>
        <w:t>«Запросы»</w:t>
      </w:r>
      <w:r w:rsidRPr="007173EE">
        <w:t xml:space="preserve">. В </w:t>
      </w:r>
      <w:r>
        <w:t>окне отображается список запросов</w:t>
      </w:r>
      <w:r w:rsidR="00CD07AD">
        <w:t xml:space="preserve"> в соответствии с рисунком</w:t>
      </w:r>
      <w:r w:rsidR="00B85522">
        <w:t xml:space="preserve"> </w:t>
      </w:r>
      <w:r w:rsidR="00CD07AD">
        <w:fldChar w:fldCharType="begin"/>
      </w:r>
      <w:r w:rsidR="00CD07AD">
        <w:instrText xml:space="preserve"> REF _Ref500352534 \h  \* MERGEFORMAT </w:instrText>
      </w:r>
      <w:r w:rsidR="00CD07AD">
        <w:fldChar w:fldCharType="separate"/>
      </w:r>
      <w:r w:rsidR="00CD1559" w:rsidRPr="00B85522">
        <w:rPr>
          <w:vanish/>
        </w:rPr>
        <w:t xml:space="preserve">Рисунок </w:t>
      </w:r>
      <w:r w:rsidR="00CD1559">
        <w:t>11</w:t>
      </w:r>
      <w:r w:rsidR="00CD07AD">
        <w:fldChar w:fldCharType="end"/>
      </w:r>
      <w:r>
        <w:t>.</w:t>
      </w:r>
    </w:p>
    <w:p w14:paraId="3C2E8623" w14:textId="6306892D" w:rsidR="00C3411C" w:rsidRDefault="00D03566" w:rsidP="00C3411C">
      <w:pPr>
        <w:pStyle w:val="aff0"/>
      </w:pPr>
      <w:r>
        <w:drawing>
          <wp:inline distT="0" distB="0" distL="0" distR="0" wp14:anchorId="0CC962BC" wp14:editId="4523AD5D">
            <wp:extent cx="5939790" cy="2116455"/>
            <wp:effectExtent l="19050" t="19050" r="22860" b="171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6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97165" w14:textId="7D885F33" w:rsidR="00C3411C" w:rsidRPr="00C3411C" w:rsidRDefault="00C3411C" w:rsidP="00F7467E">
      <w:pPr>
        <w:pStyle w:val="aff0"/>
      </w:pPr>
      <w:bookmarkStart w:id="116" w:name="_Ref500352534"/>
      <w:r w:rsidRPr="005B21CB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11</w:t>
      </w:r>
      <w:r>
        <w:fldChar w:fldCharType="end"/>
      </w:r>
      <w:bookmarkEnd w:id="116"/>
      <w:r>
        <w:t xml:space="preserve"> –</w:t>
      </w:r>
      <w:r w:rsidR="00F7467E">
        <w:t xml:space="preserve"> Раздел «Запросы»</w:t>
      </w:r>
    </w:p>
    <w:p w14:paraId="75C6A85E" w14:textId="12AEE9CE" w:rsidR="00CD07AD" w:rsidRDefault="00CD07AD" w:rsidP="00CD07AD">
      <w:bookmarkStart w:id="117" w:name="h.111kx3o" w:colFirst="0" w:colLast="0"/>
      <w:bookmarkEnd w:id="117"/>
      <w:r>
        <w:t>С помощью фильтра в верхней части страницы</w:t>
      </w:r>
      <w:r w:rsidRPr="007173EE">
        <w:t xml:space="preserve"> осуществляется </w:t>
      </w:r>
      <w:r>
        <w:t>поиск зап</w:t>
      </w:r>
      <w:r w:rsidR="00FF242E">
        <w:t>росов</w:t>
      </w:r>
      <w:r>
        <w:t>.</w:t>
      </w:r>
    </w:p>
    <w:p w14:paraId="613602C7" w14:textId="77777777" w:rsidR="00CD07AD" w:rsidRDefault="00CD07AD" w:rsidP="00CD07AD">
      <w:pPr>
        <w:pStyle w:val="afffffffff9"/>
      </w:pPr>
      <w:r>
        <w:lastRenderedPageBreak/>
        <w:t>Фильтры поиска включают следующие поля:</w:t>
      </w:r>
    </w:p>
    <w:p w14:paraId="367FA10F" w14:textId="70156408" w:rsidR="00293EAF" w:rsidRDefault="00CD07AD" w:rsidP="00CD07AD">
      <w:pPr>
        <w:pStyle w:val="a9"/>
      </w:pPr>
      <w:r>
        <w:t xml:space="preserve"> </w:t>
      </w:r>
      <w:r w:rsidR="00293EAF">
        <w:t>«Номер»</w:t>
      </w:r>
      <w:r w:rsidR="00D7727D">
        <w:t xml:space="preserve"> – </w:t>
      </w:r>
      <w:r w:rsidR="00ED6505">
        <w:t>поиск по номеру запроса;</w:t>
      </w:r>
    </w:p>
    <w:p w14:paraId="37258745" w14:textId="0922672A" w:rsidR="00ED6505" w:rsidRPr="000572E5" w:rsidRDefault="00ED6505" w:rsidP="00ED6505">
      <w:pPr>
        <w:pStyle w:val="a9"/>
      </w:pPr>
      <w:r>
        <w:t>«Статус» – поиск по статусу запроса</w:t>
      </w:r>
      <w:r w:rsidR="00FB78D2">
        <w:t>, список всех возможных статусов представлен в таблице</w:t>
      </w:r>
      <w:r w:rsidR="00B85522">
        <w:t xml:space="preserve"> </w:t>
      </w:r>
      <w:r w:rsidR="00AE0CC9">
        <w:fldChar w:fldCharType="begin"/>
      </w:r>
      <w:r w:rsidR="00AE0CC9">
        <w:instrText xml:space="preserve"> REF _Ref500354200 \h  \* MERGEFORMAT </w:instrText>
      </w:r>
      <w:r w:rsidR="00AE0CC9">
        <w:fldChar w:fldCharType="separate"/>
      </w:r>
      <w:r w:rsidR="00011F2C" w:rsidRPr="00B85522">
        <w:rPr>
          <w:vanish/>
        </w:rPr>
        <w:t xml:space="preserve">Таблица </w:t>
      </w:r>
      <w:r w:rsidR="00011F2C">
        <w:t xml:space="preserve">А. </w:t>
      </w:r>
      <w:r w:rsidR="00011F2C">
        <w:rPr>
          <w:noProof/>
        </w:rPr>
        <w:t>1</w:t>
      </w:r>
      <w:r w:rsidR="00AE0CC9">
        <w:fldChar w:fldCharType="end"/>
      </w:r>
      <w:r>
        <w:t>;</w:t>
      </w:r>
    </w:p>
    <w:p w14:paraId="18C2E1C6" w14:textId="15744F6D" w:rsidR="00915CE7" w:rsidRPr="000572E5" w:rsidRDefault="00915CE7" w:rsidP="006A4DBA">
      <w:pPr>
        <w:pStyle w:val="a9"/>
      </w:pPr>
      <w:r>
        <w:t>«</w:t>
      </w:r>
      <w:r w:rsidRPr="000572E5">
        <w:t>Период</w:t>
      </w:r>
      <w:r>
        <w:t>» – поиск по периоду дат</w:t>
      </w:r>
      <w:r w:rsidR="00FF242E">
        <w:t xml:space="preserve">. </w:t>
      </w:r>
      <w:r>
        <w:t>По умолчанию установлен текущий месяц</w:t>
      </w:r>
      <w:r w:rsidR="001B6B64">
        <w:t>. Обязательное поле</w:t>
      </w:r>
      <w:r>
        <w:t>;</w:t>
      </w:r>
    </w:p>
    <w:p w14:paraId="57211ADC" w14:textId="6DDB131E" w:rsidR="00ED6505" w:rsidRDefault="00ED6505" w:rsidP="006A4DBA">
      <w:pPr>
        <w:pStyle w:val="a9"/>
      </w:pPr>
      <w:r>
        <w:t>«Профиль консультации»</w:t>
      </w:r>
      <w:r w:rsidR="00D7727D">
        <w:t xml:space="preserve"> – </w:t>
      </w:r>
      <w:r>
        <w:t>поиск по профилю консультации;</w:t>
      </w:r>
    </w:p>
    <w:p w14:paraId="4B70B0D2" w14:textId="309A2FDF" w:rsidR="00ED6505" w:rsidRDefault="00ED6505" w:rsidP="006A4DBA">
      <w:pPr>
        <w:pStyle w:val="a9"/>
      </w:pPr>
      <w:r>
        <w:t>«Тема консультации»</w:t>
      </w:r>
      <w:r w:rsidR="00D7727D">
        <w:t xml:space="preserve"> – </w:t>
      </w:r>
      <w:r>
        <w:t>поиск по теме консультации;</w:t>
      </w:r>
    </w:p>
    <w:p w14:paraId="3CDF3A59" w14:textId="65A59115" w:rsidR="00ED6505" w:rsidRDefault="00ED6505" w:rsidP="006A4DBA">
      <w:pPr>
        <w:pStyle w:val="a9"/>
      </w:pPr>
      <w:r>
        <w:t>«Цель консультации»</w:t>
      </w:r>
      <w:r w:rsidR="00D7727D">
        <w:t xml:space="preserve"> – </w:t>
      </w:r>
      <w:r>
        <w:t>поиск по цели консультации;</w:t>
      </w:r>
    </w:p>
    <w:p w14:paraId="7604F911" w14:textId="5BD7183E" w:rsidR="00915CE7" w:rsidRPr="000572E5" w:rsidRDefault="00915CE7" w:rsidP="006A4DBA">
      <w:pPr>
        <w:pStyle w:val="a9"/>
      </w:pPr>
      <w:r>
        <w:t>«</w:t>
      </w:r>
      <w:r w:rsidRPr="000572E5">
        <w:t>М</w:t>
      </w:r>
      <w:r w:rsidR="00ED6505">
        <w:t>О врача</w:t>
      </w:r>
      <w:r>
        <w:t xml:space="preserve">» – поиск по </w:t>
      </w:r>
      <w:r w:rsidR="00FF242E">
        <w:t>медицинской организации, запрашивающей консультации</w:t>
      </w:r>
      <w:r>
        <w:t>;</w:t>
      </w:r>
    </w:p>
    <w:p w14:paraId="37D4043A" w14:textId="3DFF1278" w:rsidR="00915CE7" w:rsidRDefault="00915CE7" w:rsidP="006A4DBA">
      <w:pPr>
        <w:pStyle w:val="a9"/>
      </w:pPr>
      <w:r>
        <w:t>«</w:t>
      </w:r>
      <w:r w:rsidR="00A47538">
        <w:t>Врач</w:t>
      </w:r>
      <w:r>
        <w:t xml:space="preserve">» – поиск по </w:t>
      </w:r>
      <w:r w:rsidR="00A47538">
        <w:t>врачу</w:t>
      </w:r>
      <w:r w:rsidR="00FF242E">
        <w:t>, запрашивающему консультаци</w:t>
      </w:r>
      <w:r w:rsidR="00B007F5">
        <w:t>и</w:t>
      </w:r>
      <w:r>
        <w:t>;</w:t>
      </w:r>
    </w:p>
    <w:p w14:paraId="70253BB5" w14:textId="1592E26D" w:rsidR="00ED6505" w:rsidRPr="000572E5" w:rsidRDefault="00ED6505" w:rsidP="006A4DBA">
      <w:pPr>
        <w:pStyle w:val="a9"/>
      </w:pPr>
      <w:r>
        <w:t>«СНИЛС»</w:t>
      </w:r>
      <w:r w:rsidR="00D7727D">
        <w:t xml:space="preserve"> – </w:t>
      </w:r>
      <w:r w:rsidR="00FF242E">
        <w:t>поиск по документу пациента</w:t>
      </w:r>
      <w:r>
        <w:t>;</w:t>
      </w:r>
    </w:p>
    <w:p w14:paraId="5BB2F312" w14:textId="18716D30" w:rsidR="00915CE7" w:rsidRDefault="00915CE7" w:rsidP="006A4DBA">
      <w:pPr>
        <w:pStyle w:val="a9"/>
      </w:pPr>
      <w:r>
        <w:t>«</w:t>
      </w:r>
      <w:r w:rsidRPr="000572E5">
        <w:t>Требуется видеосвязь</w:t>
      </w:r>
      <w:r>
        <w:t xml:space="preserve">» – </w:t>
      </w:r>
      <w:r w:rsidR="00FF242E">
        <w:t>поиск по наличию требования проведения видеосвязи.</w:t>
      </w:r>
    </w:p>
    <w:p w14:paraId="7E2A1175" w14:textId="77777777" w:rsidR="00915CE7" w:rsidRPr="000572E5" w:rsidRDefault="00915CE7" w:rsidP="0009601A">
      <w:pPr>
        <w:pStyle w:val="3"/>
      </w:pPr>
      <w:bookmarkStart w:id="118" w:name="_Toc467500130"/>
      <w:bookmarkStart w:id="119" w:name="_Toc532212797"/>
      <w:r>
        <w:t>Просмотр запроса</w:t>
      </w:r>
      <w:bookmarkEnd w:id="118"/>
      <w:bookmarkEnd w:id="119"/>
    </w:p>
    <w:p w14:paraId="2EECB436" w14:textId="07DC6ED5" w:rsidR="00915CE7" w:rsidRDefault="00915CE7" w:rsidP="00915CE7">
      <w:r>
        <w:t xml:space="preserve">Для просмотра запроса </w:t>
      </w:r>
      <w:r w:rsidR="00CD07AD">
        <w:t>необходимо</w:t>
      </w:r>
      <w:r>
        <w:t xml:space="preserve"> найти его в списке и нажать на кнопку «Просмотр». Откроется форма «Просмотр запроса» в соответствии с </w:t>
      </w:r>
      <w:r w:rsidR="00652D1B">
        <w:t>рисунком</w:t>
      </w:r>
      <w:r w:rsidR="00B85522">
        <w:t xml:space="preserve"> </w:t>
      </w:r>
      <w:r>
        <w:fldChar w:fldCharType="begin"/>
      </w:r>
      <w:r>
        <w:instrText xml:space="preserve"> REF _Ref466969060 \h </w:instrText>
      </w:r>
      <w:r w:rsidR="00652D1B">
        <w:instrText xml:space="preserve"> \* MERGEFORMAT </w:instrText>
      </w:r>
      <w:r>
        <w:fldChar w:fldCharType="separate"/>
      </w:r>
      <w:r w:rsidR="0035034D" w:rsidRPr="00B85522">
        <w:rPr>
          <w:vanish/>
        </w:rPr>
        <w:t xml:space="preserve">Рисунок </w:t>
      </w:r>
      <w:r w:rsidR="0035034D">
        <w:rPr>
          <w:noProof/>
        </w:rPr>
        <w:t>12</w:t>
      </w:r>
      <w:r>
        <w:fldChar w:fldCharType="end"/>
      </w:r>
      <w:r w:rsidR="00D83A01">
        <w:t>.</w:t>
      </w:r>
    </w:p>
    <w:p w14:paraId="49CA3516" w14:textId="1DFBE5E1" w:rsidR="00915CE7" w:rsidRDefault="00B85522" w:rsidP="00DB2381">
      <w:pPr>
        <w:pStyle w:val="aff0"/>
      </w:pPr>
      <w:r>
        <w:drawing>
          <wp:inline distT="0" distB="0" distL="0" distR="0" wp14:anchorId="63AEA13B" wp14:editId="48E7CB29">
            <wp:extent cx="5404513" cy="4015540"/>
            <wp:effectExtent l="19050" t="19050" r="24765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7064" cy="4017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3730B" w14:textId="57C61379" w:rsidR="00915CE7" w:rsidRPr="005B21CB" w:rsidRDefault="00915CE7" w:rsidP="00652D1B">
      <w:pPr>
        <w:pStyle w:val="aff0"/>
      </w:pPr>
      <w:bookmarkStart w:id="120" w:name="_Ref405551068"/>
      <w:bookmarkStart w:id="121" w:name="_Ref466969060"/>
      <w:r w:rsidRPr="005B21CB">
        <w:t>Рисунок</w:t>
      </w:r>
      <w:r>
        <w:t xml:space="preserve"> </w:t>
      </w:r>
      <w:bookmarkEnd w:id="120"/>
      <w:r w:rsidRPr="006407A5">
        <w:fldChar w:fldCharType="begin"/>
      </w:r>
      <w:r w:rsidRPr="006407A5">
        <w:instrText xml:space="preserve"> SEQ Рисунок \* ARABIC </w:instrText>
      </w:r>
      <w:r w:rsidRPr="006407A5">
        <w:fldChar w:fldCharType="separate"/>
      </w:r>
      <w:r w:rsidR="009C5731">
        <w:t>12</w:t>
      </w:r>
      <w:r w:rsidRPr="006407A5">
        <w:fldChar w:fldCharType="end"/>
      </w:r>
      <w:bookmarkEnd w:id="121"/>
      <w:r>
        <w:t xml:space="preserve"> – Просмотр запроса</w:t>
      </w:r>
    </w:p>
    <w:p w14:paraId="1B4155F9" w14:textId="77777777" w:rsidR="00915CE7" w:rsidRDefault="00915CE7" w:rsidP="00915CE7">
      <w:r>
        <w:lastRenderedPageBreak/>
        <w:t>Форма также открывается с помощью двойного клика на нужной строке списка запросов.</w:t>
      </w:r>
    </w:p>
    <w:p w14:paraId="56E97889" w14:textId="269E9AF7" w:rsidR="00167E54" w:rsidRDefault="00915CE7" w:rsidP="00CD07AD">
      <w:r>
        <w:t>Форма содержит блок информации о запросе, данные о пациенте и описание случая, список сопроводительных документов.</w:t>
      </w:r>
    </w:p>
    <w:p w14:paraId="789D96AE" w14:textId="77777777" w:rsidR="00915CE7" w:rsidRDefault="00915CE7" w:rsidP="00011F2C">
      <w:r>
        <w:t>Блок информации о запросе содержит следующие данные:</w:t>
      </w:r>
    </w:p>
    <w:p w14:paraId="5B12A7B1" w14:textId="6ECE7271" w:rsidR="00FA55DD" w:rsidRDefault="00915CE7" w:rsidP="00644AB9">
      <w:pPr>
        <w:pStyle w:val="13"/>
        <w:rPr>
          <w:noProof/>
        </w:rPr>
      </w:pPr>
      <w:r>
        <w:t>«</w:t>
      </w:r>
      <w:r w:rsidRPr="00E31D80">
        <w:t>Дата и время проведения</w:t>
      </w:r>
      <w:r>
        <w:t>»</w:t>
      </w:r>
      <w:r w:rsidRPr="00E31D80">
        <w:t xml:space="preserve"> – </w:t>
      </w:r>
      <w:r w:rsidR="00EB1992" w:rsidRPr="00E31D80">
        <w:t xml:space="preserve">информация о планируемой дате и </w:t>
      </w:r>
      <w:r w:rsidR="00EB1992">
        <w:t xml:space="preserve">времени проведения консультации. </w:t>
      </w:r>
      <w:r w:rsidR="00644AB9" w:rsidRPr="00644AB9">
        <w:t>Предусмотрен контроль соблюдения сроков проведения консультаций консультирующей МО. Исчисление сро</w:t>
      </w:r>
      <w:r w:rsidR="007B1CC1">
        <w:t xml:space="preserve">ков осуществляется с момента </w:t>
      </w:r>
      <w:r w:rsidR="00644AB9" w:rsidRPr="00644AB9">
        <w:t>формирования запр</w:t>
      </w:r>
      <w:r w:rsidR="006F18A0">
        <w:t>оса и в дальнейшем не меняется.</w:t>
      </w:r>
      <w:r w:rsidR="00644AB9" w:rsidRPr="00644AB9">
        <w:t xml:space="preserve"> </w:t>
      </w:r>
      <w:r w:rsidR="00FA55DD">
        <w:rPr>
          <w:noProof/>
        </w:rPr>
        <w:t>Консультация может быть завершена ранее планируемого времени, когда консультант сформировал заключение на основе сопроводительной документации и зарегестрировал его в системе;</w:t>
      </w:r>
    </w:p>
    <w:p w14:paraId="2B983377" w14:textId="621FAF72" w:rsidR="00915CE7" w:rsidRPr="00E31D80" w:rsidRDefault="00915CE7" w:rsidP="006A4DBA">
      <w:pPr>
        <w:pStyle w:val="a9"/>
      </w:pPr>
      <w:r>
        <w:t>«</w:t>
      </w:r>
      <w:r w:rsidRPr="00E31D80">
        <w:t>Медицинская организация</w:t>
      </w:r>
      <w:r>
        <w:t>»</w:t>
      </w:r>
      <w:r w:rsidRPr="00E31D80">
        <w:t xml:space="preserve"> – наименование медицинской организации, </w:t>
      </w:r>
      <w:r w:rsidR="00FA55DD">
        <w:t>из которой</w:t>
      </w:r>
      <w:r>
        <w:t xml:space="preserve"> был сформирован запрос</w:t>
      </w:r>
      <w:r w:rsidRPr="00E31D80">
        <w:t>;</w:t>
      </w:r>
    </w:p>
    <w:p w14:paraId="08FB1F25" w14:textId="6A2BA65D" w:rsidR="00915CE7" w:rsidRDefault="00915CE7" w:rsidP="006A4DBA">
      <w:pPr>
        <w:pStyle w:val="a9"/>
      </w:pPr>
      <w:r>
        <w:t>«</w:t>
      </w:r>
      <w:r w:rsidR="006C0292">
        <w:t>Врач</w:t>
      </w:r>
      <w:r>
        <w:t>»</w:t>
      </w:r>
      <w:r w:rsidR="006C0292">
        <w:t xml:space="preserve"> – ФИО врача</w:t>
      </w:r>
      <w:r w:rsidRPr="00E31D80">
        <w:t xml:space="preserve">, </w:t>
      </w:r>
      <w:r>
        <w:t>котор</w:t>
      </w:r>
      <w:r w:rsidR="006C0292">
        <w:t>ый</w:t>
      </w:r>
      <w:r>
        <w:t xml:space="preserve"> сформирова</w:t>
      </w:r>
      <w:r w:rsidR="006C0292">
        <w:t>л</w:t>
      </w:r>
      <w:r>
        <w:t xml:space="preserve"> запрос</w:t>
      </w:r>
      <w:r w:rsidR="00FA55DD">
        <w:t>;</w:t>
      </w:r>
    </w:p>
    <w:p w14:paraId="33CCF8BA" w14:textId="299D9CAD" w:rsidR="00FA55DD" w:rsidRDefault="00FA55DD" w:rsidP="006A4DBA">
      <w:pPr>
        <w:pStyle w:val="a9"/>
      </w:pPr>
      <w:r>
        <w:t>«Профиль»</w:t>
      </w:r>
      <w:r w:rsidR="00EB1992">
        <w:t xml:space="preserve"> –</w:t>
      </w:r>
      <w:r>
        <w:t xml:space="preserve"> профиль консультации;</w:t>
      </w:r>
    </w:p>
    <w:p w14:paraId="6825B4F1" w14:textId="05A9F070" w:rsidR="00FA55DD" w:rsidRDefault="00FA55DD" w:rsidP="006A4DBA">
      <w:pPr>
        <w:pStyle w:val="a9"/>
      </w:pPr>
      <w:r>
        <w:t>«Тема»</w:t>
      </w:r>
      <w:r w:rsidR="00D7727D">
        <w:t xml:space="preserve"> – </w:t>
      </w:r>
      <w:r>
        <w:t xml:space="preserve">тема консультации; </w:t>
      </w:r>
    </w:p>
    <w:p w14:paraId="4FAD845B" w14:textId="5F4245C0" w:rsidR="00915CE7" w:rsidRDefault="00915CE7" w:rsidP="00915CE7">
      <w:r>
        <w:t>Блок данных о пациенте содержит следующие поля:</w:t>
      </w:r>
    </w:p>
    <w:p w14:paraId="4EBB843B" w14:textId="3EF1742E" w:rsidR="00915CE7" w:rsidRDefault="00915CE7" w:rsidP="006A4DBA">
      <w:pPr>
        <w:pStyle w:val="a9"/>
      </w:pPr>
      <w:r>
        <w:t>«СНИЛС» –</w:t>
      </w:r>
      <w:r w:rsidR="00FA55DD">
        <w:t xml:space="preserve"> </w:t>
      </w:r>
      <w:r w:rsidR="00B12C3D">
        <w:t>документ</w:t>
      </w:r>
      <w:r>
        <w:t xml:space="preserve"> пациента;</w:t>
      </w:r>
    </w:p>
    <w:p w14:paraId="5002EE2A" w14:textId="310D6B06" w:rsidR="00B85522" w:rsidRDefault="00B85522" w:rsidP="006A4DBA">
      <w:pPr>
        <w:pStyle w:val="a9"/>
      </w:pPr>
      <w:r>
        <w:t xml:space="preserve">«СНИЛС неизвестен» – признак устанавливается, если документа пациента неизвестен; </w:t>
      </w:r>
    </w:p>
    <w:p w14:paraId="2D9D4B68" w14:textId="66F984F0" w:rsidR="000C55EE" w:rsidRDefault="000C55EE" w:rsidP="000C55EE">
      <w:pPr>
        <w:pStyle w:val="a9"/>
      </w:pPr>
      <w:bookmarkStart w:id="122" w:name="_GoBack"/>
      <w:r>
        <w:t>«Полис ОМС</w:t>
      </w:r>
      <w:r w:rsidRPr="00390A3B">
        <w:t>/</w:t>
      </w:r>
      <w:r>
        <w:t xml:space="preserve">ЕНП» – </w:t>
      </w:r>
      <w:r>
        <w:t xml:space="preserve">документ пациента; </w:t>
      </w:r>
    </w:p>
    <w:bookmarkEnd w:id="122"/>
    <w:p w14:paraId="3EEDDC74" w14:textId="0662A0C3" w:rsidR="00645173" w:rsidRDefault="000C55EE" w:rsidP="000C55EE">
      <w:pPr>
        <w:pStyle w:val="a9"/>
      </w:pPr>
      <w:r>
        <w:t xml:space="preserve"> </w:t>
      </w:r>
      <w:r w:rsidR="00645173">
        <w:t>«Пол»</w:t>
      </w:r>
      <w:r w:rsidR="00D7727D">
        <w:t xml:space="preserve"> – </w:t>
      </w:r>
      <w:r w:rsidR="00FA55DD">
        <w:t>пол пациента</w:t>
      </w:r>
      <w:r w:rsidR="00645173">
        <w:t xml:space="preserve">; </w:t>
      </w:r>
    </w:p>
    <w:p w14:paraId="7884F467" w14:textId="55292816" w:rsidR="00915CE7" w:rsidRDefault="00915CE7" w:rsidP="006A4DBA">
      <w:pPr>
        <w:pStyle w:val="a9"/>
      </w:pPr>
      <w:r>
        <w:t>«Фамилия», «Имя»</w:t>
      </w:r>
      <w:r w:rsidR="00B12C3D">
        <w:t>, «Отчество»</w:t>
      </w:r>
      <w:r w:rsidR="005E73F4">
        <w:t xml:space="preserve"> − </w:t>
      </w:r>
      <w:r w:rsidR="00FA55DD">
        <w:t>ФИО пациента</w:t>
      </w:r>
      <w:r>
        <w:t>;</w:t>
      </w:r>
    </w:p>
    <w:p w14:paraId="1FA111AD" w14:textId="61F41D3A" w:rsidR="00915CE7" w:rsidRDefault="00915CE7" w:rsidP="006A4DBA">
      <w:pPr>
        <w:pStyle w:val="a9"/>
      </w:pPr>
      <w:r>
        <w:t>«Дата рождения»</w:t>
      </w:r>
      <w:r w:rsidR="005E73F4">
        <w:t xml:space="preserve"> − </w:t>
      </w:r>
      <w:r w:rsidR="00FA55DD">
        <w:t>дата рождения пациента</w:t>
      </w:r>
      <w:r>
        <w:t>;</w:t>
      </w:r>
    </w:p>
    <w:p w14:paraId="6D122E36" w14:textId="6ACF993F" w:rsidR="00B12C3D" w:rsidRDefault="00B12C3D" w:rsidP="006A4DBA">
      <w:pPr>
        <w:pStyle w:val="a9"/>
      </w:pPr>
      <w:r>
        <w:t>«Диагноз по МКБ-10»</w:t>
      </w:r>
      <w:r w:rsidR="00D7727D">
        <w:t xml:space="preserve"> – </w:t>
      </w:r>
      <w:r>
        <w:t xml:space="preserve">диагноз </w:t>
      </w:r>
      <w:r w:rsidR="00EB1992" w:rsidRPr="00EB1992">
        <w:t>по МКБ-10</w:t>
      </w:r>
      <w:r>
        <w:t>;</w:t>
      </w:r>
    </w:p>
    <w:p w14:paraId="082E44CC" w14:textId="6EA5BF49" w:rsidR="00B12C3D" w:rsidRDefault="00B12C3D" w:rsidP="006A4DBA">
      <w:pPr>
        <w:pStyle w:val="a9"/>
      </w:pPr>
      <w:r>
        <w:t>«Цель консультации»</w:t>
      </w:r>
      <w:r w:rsidR="00D7727D">
        <w:t xml:space="preserve"> – </w:t>
      </w:r>
      <w:r w:rsidR="00EB1992">
        <w:t xml:space="preserve">цель </w:t>
      </w:r>
      <w:r>
        <w:t>консультации;</w:t>
      </w:r>
    </w:p>
    <w:p w14:paraId="012FCFE0" w14:textId="01F37C54" w:rsidR="00915CE7" w:rsidRDefault="00915CE7" w:rsidP="006A4DBA">
      <w:pPr>
        <w:pStyle w:val="a9"/>
      </w:pPr>
      <w:r>
        <w:t>«</w:t>
      </w:r>
      <w:r w:rsidRPr="003327CD">
        <w:t>Описание случая</w:t>
      </w:r>
      <w:r>
        <w:t>»</w:t>
      </w:r>
      <w:r w:rsidR="005E73F4">
        <w:t xml:space="preserve"> −</w:t>
      </w:r>
      <w:r>
        <w:t xml:space="preserve"> </w:t>
      </w:r>
      <w:r w:rsidR="00EB1992">
        <w:t>описание случая оказания медицинской помощи, требующего консультации</w:t>
      </w:r>
      <w:r w:rsidR="00D96916">
        <w:t>;</w:t>
      </w:r>
    </w:p>
    <w:p w14:paraId="5C89772D" w14:textId="2F86D0E8" w:rsidR="00D96916" w:rsidRDefault="00D96916" w:rsidP="006A4DBA">
      <w:pPr>
        <w:pStyle w:val="a9"/>
      </w:pPr>
      <w:r>
        <w:t>«Сопроводительные документы»</w:t>
      </w:r>
      <w:r w:rsidR="005E73F4">
        <w:t xml:space="preserve"> − </w:t>
      </w:r>
      <w:r w:rsidR="00CD07AD">
        <w:t>подраздел</w:t>
      </w:r>
      <w:r>
        <w:t xml:space="preserve">, в котором могут быть прикреплены </w:t>
      </w:r>
      <w:r w:rsidR="00B12C3D">
        <w:t>необходимые документы по случаю;</w:t>
      </w:r>
    </w:p>
    <w:p w14:paraId="538BA96A" w14:textId="420549B3" w:rsidR="00B12C3D" w:rsidRDefault="00B12C3D" w:rsidP="006A4DBA">
      <w:pPr>
        <w:pStyle w:val="a9"/>
      </w:pPr>
      <w:r>
        <w:t>«Требуется сеанс видеосвязи»</w:t>
      </w:r>
      <w:r w:rsidR="00D7727D">
        <w:t xml:space="preserve"> – </w:t>
      </w:r>
      <w:r>
        <w:t>признак необходимости сеанса видеосвязи;</w:t>
      </w:r>
    </w:p>
    <w:p w14:paraId="50D8DD73" w14:textId="0E1FBADC" w:rsidR="00CF0E72" w:rsidRDefault="00B12C3D" w:rsidP="006A4DBA">
      <w:pPr>
        <w:pStyle w:val="a9"/>
      </w:pPr>
      <w:r>
        <w:t>«Подтвердить видеосвязь»</w:t>
      </w:r>
      <w:r w:rsidR="00D7727D">
        <w:t xml:space="preserve"> – </w:t>
      </w:r>
      <w:r>
        <w:t xml:space="preserve">если в запросе установлено, что требуется сеанс видеосвязи, то консультант </w:t>
      </w:r>
      <w:r w:rsidR="00CF0E72">
        <w:t>может подтвердить видеосвязь;</w:t>
      </w:r>
    </w:p>
    <w:p w14:paraId="7A423FE2" w14:textId="0E69A009" w:rsidR="00B12C3D" w:rsidRDefault="00B12C3D" w:rsidP="006A4DBA">
      <w:pPr>
        <w:pStyle w:val="a9"/>
      </w:pPr>
      <w:r>
        <w:lastRenderedPageBreak/>
        <w:t>«Место проведения видеосвязи»</w:t>
      </w:r>
      <w:r w:rsidR="00D7727D">
        <w:t xml:space="preserve"> – </w:t>
      </w:r>
      <w:r w:rsidR="00CF0E72">
        <w:t>если консультант подтвердил видеосвязь, то в поле необходимо выбрать место проведения видеосвязи. После выбора места (из выпадающего списка) под полем появится строка «Статус места проведения», в которой будет указано, доступно ли данное место проведения видеосвязи на время консультации.</w:t>
      </w:r>
    </w:p>
    <w:p w14:paraId="3B40B877" w14:textId="67612AD9" w:rsidR="00915CE7" w:rsidRPr="006B42B4" w:rsidRDefault="00915CE7" w:rsidP="00915CE7">
      <w:r w:rsidRPr="006B42B4">
        <w:t>Кнопка «</w:t>
      </w:r>
      <w:r>
        <w:rPr>
          <w:noProof/>
        </w:rPr>
        <w:drawing>
          <wp:inline distT="0" distB="0" distL="0" distR="0" wp14:anchorId="2CB74BC1" wp14:editId="0EE1E470">
            <wp:extent cx="174625" cy="174625"/>
            <wp:effectExtent l="0" t="0" r="0" b="0"/>
            <wp:docPr id="164" name="Рисунок 164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2B4">
        <w:t xml:space="preserve">» позволяет скачать сопроводительные документы. При нажатии на наименование файла с расширением </w:t>
      </w:r>
      <w:r w:rsidRPr="006B42B4">
        <w:rPr>
          <w:lang w:val="en-US"/>
        </w:rPr>
        <w:t>DICOM</w:t>
      </w:r>
      <w:r w:rsidRPr="006B42B4">
        <w:t xml:space="preserve"> открывается новая вкладка браузера, в которой можно просмотреть изображение </w:t>
      </w:r>
      <w:r w:rsidR="00B12C3D">
        <w:t xml:space="preserve">или видео </w:t>
      </w:r>
      <w:r w:rsidRPr="006B42B4">
        <w:t>без скачивания.</w:t>
      </w:r>
    </w:p>
    <w:p w14:paraId="28217FA0" w14:textId="3936FE72" w:rsidR="00623479" w:rsidRDefault="00915CE7" w:rsidP="00915CE7">
      <w:r>
        <w:t>На форме «Просмотр запроса»</w:t>
      </w:r>
      <w:r w:rsidR="00EB1992">
        <w:t xml:space="preserve"> в статусе «На рассмотрении»</w:t>
      </w:r>
      <w:r>
        <w:t xml:space="preserve"> </w:t>
      </w:r>
      <w:r w:rsidR="00623479">
        <w:t xml:space="preserve">в правом нижнем углу </w:t>
      </w:r>
      <w:r>
        <w:t>доступн</w:t>
      </w:r>
      <w:r w:rsidR="00623479">
        <w:t>ы функциональные кнопки «Принять», «Отк</w:t>
      </w:r>
      <w:r w:rsidR="00CD07AD">
        <w:t>лонить запрос», «Перенаправить» в соответствии с рисунком</w:t>
      </w:r>
      <w:r w:rsidR="00B85522">
        <w:t xml:space="preserve"> </w:t>
      </w:r>
      <w:r w:rsidR="00CD07AD">
        <w:fldChar w:fldCharType="begin"/>
      </w:r>
      <w:r w:rsidR="00CD07AD">
        <w:instrText xml:space="preserve"> REF _Ref461542199 \h  \* MERGEFORMAT </w:instrText>
      </w:r>
      <w:r w:rsidR="00CD07AD">
        <w:fldChar w:fldCharType="separate"/>
      </w:r>
      <w:r w:rsidR="00CD1559" w:rsidRPr="00B85522">
        <w:rPr>
          <w:vanish/>
        </w:rPr>
        <w:t xml:space="preserve">Рисунок </w:t>
      </w:r>
      <w:r w:rsidR="00CD1559">
        <w:t>13</w:t>
      </w:r>
      <w:r w:rsidR="00CD07AD">
        <w:fldChar w:fldCharType="end"/>
      </w:r>
      <w:r w:rsidR="00CD07AD">
        <w:t xml:space="preserve">. </w:t>
      </w:r>
    </w:p>
    <w:p w14:paraId="46A1FDF4" w14:textId="5D90C9D5" w:rsidR="00623479" w:rsidRDefault="00011F2C" w:rsidP="00623479">
      <w:pPr>
        <w:pStyle w:val="aff0"/>
      </w:pPr>
      <w:r>
        <w:drawing>
          <wp:inline distT="0" distB="0" distL="0" distR="0" wp14:anchorId="169BE8B7" wp14:editId="4D0D9B1A">
            <wp:extent cx="3290824" cy="299923"/>
            <wp:effectExtent l="19050" t="19050" r="24130" b="241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5763" cy="315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C0409" w14:textId="7C2B116A" w:rsidR="00623479" w:rsidRDefault="00623479" w:rsidP="00623479">
      <w:pPr>
        <w:pStyle w:val="aff0"/>
      </w:pPr>
      <w:bookmarkStart w:id="123" w:name="_Ref461542199"/>
      <w:r w:rsidRPr="005B21CB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13</w:t>
      </w:r>
      <w:r>
        <w:fldChar w:fldCharType="end"/>
      </w:r>
      <w:bookmarkEnd w:id="123"/>
      <w:r w:rsidR="00CC6140">
        <w:t xml:space="preserve"> – Кнопки «Принять», </w:t>
      </w:r>
      <w:r>
        <w:t>«Отклонить»</w:t>
      </w:r>
      <w:r w:rsidR="00CC6140">
        <w:t xml:space="preserve"> и «Перенаправить»</w:t>
      </w:r>
    </w:p>
    <w:p w14:paraId="130CC72F" w14:textId="5F6F13AA" w:rsidR="00CC6140" w:rsidRDefault="00CC6140" w:rsidP="00CC6140">
      <w:pPr>
        <w:pStyle w:val="afffffffff9"/>
      </w:pPr>
      <w:r>
        <w:t>Для того, чтобы принять запрос, необходимо нажать на кнопку</w:t>
      </w:r>
      <w:r w:rsidR="00623479">
        <w:t xml:space="preserve"> «Принять». Статус запроса меняется на «Принят».</w:t>
      </w:r>
    </w:p>
    <w:p w14:paraId="3F6C15C1" w14:textId="478ADF49" w:rsidR="00CC6140" w:rsidRDefault="00CC6140" w:rsidP="0009601A">
      <w:pPr>
        <w:pStyle w:val="3"/>
      </w:pPr>
      <w:bookmarkStart w:id="124" w:name="_Toc532212798"/>
      <w:r>
        <w:t>Отклонение запроса</w:t>
      </w:r>
      <w:bookmarkEnd w:id="124"/>
    </w:p>
    <w:p w14:paraId="3CF17BE8" w14:textId="0DCC3F4C" w:rsidR="00915CE7" w:rsidRDefault="00797700" w:rsidP="00797700">
      <w:r>
        <w:t xml:space="preserve">Запрос со статусом «На рассмотрении» можно отклонить с помощью кнопки «Отклонить». По кнопке </w:t>
      </w:r>
      <w:r w:rsidR="001A60FA">
        <w:t>откроется форма для ввода причины отклонения запроса в соответствии с рисунком</w:t>
      </w:r>
      <w:r w:rsidR="00B85522">
        <w:t xml:space="preserve"> </w:t>
      </w:r>
      <w:r w:rsidR="001A60FA">
        <w:fldChar w:fldCharType="begin"/>
      </w:r>
      <w:r w:rsidR="001A60FA">
        <w:instrText xml:space="preserve"> REF _Ref500353377 \h  \* MERGEFORMAT </w:instrText>
      </w:r>
      <w:r w:rsidR="001A60FA">
        <w:fldChar w:fldCharType="separate"/>
      </w:r>
      <w:r w:rsidR="001A60FA" w:rsidRPr="00B85522">
        <w:rPr>
          <w:vanish/>
        </w:rPr>
        <w:t xml:space="preserve">Рисунок </w:t>
      </w:r>
      <w:r w:rsidR="001A60FA">
        <w:t>14</w:t>
      </w:r>
      <w:r w:rsidR="001A60FA">
        <w:fldChar w:fldCharType="end"/>
      </w:r>
      <w:r w:rsidR="001A60FA">
        <w:t xml:space="preserve">. </w:t>
      </w:r>
      <w:r w:rsidR="00CC6140">
        <w:t xml:space="preserve"> Кнопка доступна для статуса запроса «На рассмотрении». </w:t>
      </w:r>
    </w:p>
    <w:p w14:paraId="2ABD4D99" w14:textId="6FA4FEF4" w:rsidR="00CC6140" w:rsidRDefault="00CC6140" w:rsidP="00CC6140">
      <w:r>
        <w:t xml:space="preserve">Отклонить запрос можно также с формы просмотра запроса </w:t>
      </w:r>
      <w:r w:rsidR="001A60FA">
        <w:t xml:space="preserve">по кнопке «Отклонить запрос» </w:t>
      </w:r>
      <w:r>
        <w:t>в соответствии с рисунком</w:t>
      </w:r>
      <w:r w:rsidR="00B85522">
        <w:t xml:space="preserve"> </w:t>
      </w:r>
      <w:r>
        <w:fldChar w:fldCharType="begin"/>
      </w:r>
      <w:r>
        <w:instrText xml:space="preserve"> REF _Ref466969060 \h  \* MERGEFORMAT </w:instrText>
      </w:r>
      <w:r>
        <w:fldChar w:fldCharType="separate"/>
      </w:r>
      <w:r w:rsidR="0035034D" w:rsidRPr="00B85522">
        <w:rPr>
          <w:vanish/>
        </w:rPr>
        <w:t xml:space="preserve">Рисунок </w:t>
      </w:r>
      <w:r w:rsidR="0035034D">
        <w:t>12</w:t>
      </w:r>
      <w:r>
        <w:fldChar w:fldCharType="end"/>
      </w:r>
      <w:r>
        <w:t>.</w:t>
      </w:r>
    </w:p>
    <w:p w14:paraId="172B427C" w14:textId="16BDC55E" w:rsidR="00915CE7" w:rsidRDefault="00423608" w:rsidP="00915CE7">
      <w:pPr>
        <w:ind w:firstLine="0"/>
        <w:jc w:val="center"/>
      </w:pPr>
      <w:r>
        <w:rPr>
          <w:noProof/>
        </w:rPr>
        <w:drawing>
          <wp:inline distT="0" distB="0" distL="0" distR="0" wp14:anchorId="09497693" wp14:editId="2319D10E">
            <wp:extent cx="3518611" cy="2638958"/>
            <wp:effectExtent l="19050" t="19050" r="24765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7887" cy="264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2424C" w14:textId="1E7D6FDD" w:rsidR="00915CE7" w:rsidRPr="00CE6B4B" w:rsidRDefault="00915CE7" w:rsidP="00652D1B">
      <w:pPr>
        <w:pStyle w:val="aff0"/>
      </w:pPr>
      <w:bookmarkStart w:id="125" w:name="_Ref500353377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14</w:t>
      </w:r>
      <w:r w:rsidR="007135F8">
        <w:fldChar w:fldCharType="end"/>
      </w:r>
      <w:bookmarkEnd w:id="125"/>
      <w:r>
        <w:t xml:space="preserve"> – От</w:t>
      </w:r>
      <w:r w:rsidR="00D96916">
        <w:t>клонение</w:t>
      </w:r>
      <w:r>
        <w:t xml:space="preserve"> запроса</w:t>
      </w:r>
    </w:p>
    <w:p w14:paraId="78D640BD" w14:textId="220A81AA" w:rsidR="00915CE7" w:rsidRDefault="00915CE7" w:rsidP="003C60A5">
      <w:r>
        <w:t>После сохранения причины от</w:t>
      </w:r>
      <w:r w:rsidR="007A0596">
        <w:t>клонения запроса</w:t>
      </w:r>
      <w:r w:rsidR="00EB1992">
        <w:t>, его статус</w:t>
      </w:r>
      <w:r>
        <w:t xml:space="preserve"> меняется на «От</w:t>
      </w:r>
      <w:r w:rsidR="00D96916">
        <w:t>клонен»</w:t>
      </w:r>
      <w:r>
        <w:t>.</w:t>
      </w:r>
    </w:p>
    <w:p w14:paraId="038D2EF1" w14:textId="0E9DC15D" w:rsidR="00684D18" w:rsidRDefault="00684D18" w:rsidP="0009601A">
      <w:pPr>
        <w:pStyle w:val="3"/>
      </w:pPr>
      <w:bookmarkStart w:id="126" w:name="_Toc532212799"/>
      <w:r>
        <w:lastRenderedPageBreak/>
        <w:t>Перенаправление запроса</w:t>
      </w:r>
      <w:bookmarkEnd w:id="126"/>
    </w:p>
    <w:p w14:paraId="5C9D964E" w14:textId="5FEC2A03" w:rsidR="0099169E" w:rsidRDefault="0099169E" w:rsidP="0099169E">
      <w:r>
        <w:t>Кнопка «Перенаправить» доступна для статуса запроса «На рассмотрении». Если запрос был перенаправлен на другого консультанта три раза, то кнопка становится недоступна, и при наведении на нее курсора выводится сообщение «Запрос не может быть перенаправлен более 3 раз. Примите или отклоните запрос на консультацию».</w:t>
      </w:r>
    </w:p>
    <w:p w14:paraId="6CA77081" w14:textId="69098E44" w:rsidR="001633F8" w:rsidRDefault="001633F8" w:rsidP="001633F8">
      <w:r>
        <w:t>Перенаправить запрос можно также с формы просмотра запроса в соответствии с рисунком</w:t>
      </w:r>
      <w:r w:rsidR="00500AA4">
        <w:t xml:space="preserve"> </w:t>
      </w:r>
      <w:r>
        <w:fldChar w:fldCharType="begin"/>
      </w:r>
      <w:r>
        <w:instrText xml:space="preserve"> REF _Ref466969060 \h  \* MERGEFORMAT </w:instrText>
      </w:r>
      <w:r>
        <w:fldChar w:fldCharType="separate"/>
      </w:r>
      <w:r w:rsidR="0035034D" w:rsidRPr="00500AA4">
        <w:rPr>
          <w:vanish/>
        </w:rPr>
        <w:t xml:space="preserve">Рисунок </w:t>
      </w:r>
      <w:r w:rsidR="0035034D">
        <w:t>12</w:t>
      </w:r>
      <w:r>
        <w:fldChar w:fldCharType="end"/>
      </w:r>
      <w:r w:rsidR="00CC6140">
        <w:t>.</w:t>
      </w:r>
    </w:p>
    <w:p w14:paraId="147F728F" w14:textId="2EA3C290" w:rsidR="00623479" w:rsidRPr="00BB3890" w:rsidRDefault="00623479" w:rsidP="003C60A5">
      <w:r>
        <w:t xml:space="preserve">По кнопке «Перенаправить» </w:t>
      </w:r>
      <w:r w:rsidR="001A5AD9">
        <w:t>открывается форма перенаправления запроса в соответствии с рисунком</w:t>
      </w:r>
      <w:r w:rsidR="00500AA4">
        <w:t xml:space="preserve"> </w:t>
      </w:r>
      <w:r w:rsidR="001A5AD9">
        <w:fldChar w:fldCharType="begin"/>
      </w:r>
      <w:r w:rsidR="001A5AD9">
        <w:instrText xml:space="preserve"> REF _Ref496257880 \h  \* MERGEFORMAT </w:instrText>
      </w:r>
      <w:r w:rsidR="001A5AD9">
        <w:fldChar w:fldCharType="separate"/>
      </w:r>
      <w:r w:rsidR="00CD1559" w:rsidRPr="00500AA4">
        <w:rPr>
          <w:vanish/>
        </w:rPr>
        <w:t xml:space="preserve">Рисунок </w:t>
      </w:r>
      <w:r w:rsidR="00CD1559">
        <w:rPr>
          <w:noProof/>
        </w:rPr>
        <w:t>15</w:t>
      </w:r>
      <w:r w:rsidR="001A5AD9">
        <w:fldChar w:fldCharType="end"/>
      </w:r>
      <w:r w:rsidR="00CC6140">
        <w:t>.</w:t>
      </w:r>
    </w:p>
    <w:p w14:paraId="1D87D12F" w14:textId="42DE3068" w:rsidR="00D96916" w:rsidRDefault="00680748" w:rsidP="00623479">
      <w:pPr>
        <w:pStyle w:val="aff0"/>
      </w:pPr>
      <w:r>
        <w:drawing>
          <wp:inline distT="0" distB="0" distL="0" distR="0" wp14:anchorId="60F3EBD5" wp14:editId="2885F071">
            <wp:extent cx="3353060" cy="2161309"/>
            <wp:effectExtent l="19050" t="19050" r="19050" b="107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946" cy="2179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7704A" w14:textId="129A4396" w:rsidR="00623479" w:rsidRDefault="00623479" w:rsidP="00623479">
      <w:pPr>
        <w:pStyle w:val="aff0"/>
      </w:pPr>
      <w:bookmarkStart w:id="127" w:name="_Ref4962578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15</w:t>
      </w:r>
      <w:r>
        <w:fldChar w:fldCharType="end"/>
      </w:r>
      <w:bookmarkEnd w:id="127"/>
      <w:r>
        <w:t xml:space="preserve"> – </w:t>
      </w:r>
      <w:r w:rsidR="001A5AD9">
        <w:t>Форма перенаправления запроса</w:t>
      </w:r>
    </w:p>
    <w:p w14:paraId="671C3C9E" w14:textId="268C7E92" w:rsidR="00577FD4" w:rsidRDefault="00577FD4" w:rsidP="00577FD4">
      <w:pPr>
        <w:rPr>
          <w:rStyle w:val="afffff5"/>
          <w:b w:val="0"/>
          <w:i w:val="0"/>
        </w:rPr>
      </w:pPr>
      <w:r w:rsidRPr="00577FD4">
        <w:rPr>
          <w:rStyle w:val="afffff5"/>
          <w:b w:val="0"/>
          <w:i w:val="0"/>
        </w:rPr>
        <w:t>Все поля формы обязательны для заполнения</w:t>
      </w:r>
      <w:r>
        <w:rPr>
          <w:rStyle w:val="afffff5"/>
          <w:b w:val="0"/>
          <w:i w:val="0"/>
        </w:rPr>
        <w:t>:</w:t>
      </w:r>
    </w:p>
    <w:p w14:paraId="296B7E1B" w14:textId="52E7B93D" w:rsidR="00577FD4" w:rsidRPr="00577FD4" w:rsidRDefault="00577FD4" w:rsidP="00DE34B6">
      <w:pPr>
        <w:pStyle w:val="13"/>
        <w:numPr>
          <w:ilvl w:val="0"/>
          <w:numId w:val="56"/>
        </w:numPr>
        <w:suppressAutoHyphens w:val="0"/>
        <w:spacing w:before="0"/>
        <w:ind w:left="993" w:right="0" w:hanging="284"/>
      </w:pPr>
      <w:r>
        <w:t>поле «</w:t>
      </w:r>
      <w:r w:rsidRPr="00643C75">
        <w:t>Профиль</w:t>
      </w:r>
      <w:r>
        <w:t xml:space="preserve">» - в поле </w:t>
      </w:r>
      <w:r w:rsidRPr="00577FD4">
        <w:t>отображается список профилей МО</w:t>
      </w:r>
      <w:r>
        <w:t xml:space="preserve">, </w:t>
      </w:r>
      <w:r w:rsidRPr="00577FD4">
        <w:t>по умолчанию подтягивается профиль из запроса</w:t>
      </w:r>
      <w:r>
        <w:t>. П</w:t>
      </w:r>
      <w:r w:rsidRPr="00577FD4">
        <w:t xml:space="preserve">ри </w:t>
      </w:r>
      <w:r w:rsidR="00680748">
        <w:t xml:space="preserve">изменении </w:t>
      </w:r>
      <w:r w:rsidRPr="00577FD4">
        <w:t xml:space="preserve">или очистке значения </w:t>
      </w:r>
      <w:r w:rsidR="00680748">
        <w:t>поля</w:t>
      </w:r>
      <w:r w:rsidRPr="00577FD4">
        <w:t xml:space="preserve"> очищаются значения полей «Тема консультации» и «Консультант»;</w:t>
      </w:r>
    </w:p>
    <w:p w14:paraId="0D1EE0FF" w14:textId="5CE93A31" w:rsidR="00577FD4" w:rsidRPr="0027632E" w:rsidRDefault="00577FD4" w:rsidP="00DE34B6">
      <w:pPr>
        <w:pStyle w:val="13"/>
        <w:numPr>
          <w:ilvl w:val="0"/>
          <w:numId w:val="56"/>
        </w:numPr>
        <w:suppressAutoHyphens w:val="0"/>
        <w:spacing w:before="0"/>
        <w:ind w:left="993" w:right="0" w:hanging="284"/>
      </w:pPr>
      <w:r>
        <w:t>поле «</w:t>
      </w:r>
      <w:r w:rsidRPr="00643C75">
        <w:t>Тема консультации</w:t>
      </w:r>
      <w:r>
        <w:t xml:space="preserve">» - </w:t>
      </w:r>
      <w:r w:rsidRPr="00643C75">
        <w:t xml:space="preserve">недоступно, если не выбран </w:t>
      </w:r>
      <w:r>
        <w:t>«</w:t>
      </w:r>
      <w:r w:rsidRPr="00643C75">
        <w:t>Профиль</w:t>
      </w:r>
      <w:r>
        <w:t>». В</w:t>
      </w:r>
      <w:r w:rsidRPr="00643C75">
        <w:t xml:space="preserve"> поле отображаются темы МО по выбранному профилю</w:t>
      </w:r>
      <w:r>
        <w:t xml:space="preserve">, </w:t>
      </w:r>
      <w:r w:rsidRPr="00643C75">
        <w:t>по умолчанию подтягивается тема консультации из запроса;</w:t>
      </w:r>
    </w:p>
    <w:p w14:paraId="104CC9D6" w14:textId="5B90D70E" w:rsidR="00577FD4" w:rsidRPr="00643C75" w:rsidRDefault="00577FD4" w:rsidP="00DE34B6">
      <w:pPr>
        <w:pStyle w:val="13"/>
        <w:numPr>
          <w:ilvl w:val="0"/>
          <w:numId w:val="56"/>
        </w:numPr>
        <w:suppressAutoHyphens w:val="0"/>
        <w:spacing w:before="0"/>
        <w:ind w:left="993" w:right="0" w:hanging="284"/>
      </w:pPr>
      <w:r>
        <w:t>поле «</w:t>
      </w:r>
      <w:r w:rsidRPr="00643C75">
        <w:t>Консультант</w:t>
      </w:r>
      <w:r>
        <w:t xml:space="preserve">» - </w:t>
      </w:r>
      <w:r w:rsidRPr="00643C75">
        <w:t xml:space="preserve">недоступно, если не выбран </w:t>
      </w:r>
      <w:r>
        <w:t>«</w:t>
      </w:r>
      <w:r w:rsidRPr="00643C75">
        <w:t>Профиль</w:t>
      </w:r>
      <w:r>
        <w:t>». Ф</w:t>
      </w:r>
      <w:r w:rsidRPr="00643C75">
        <w:t>ильтруется по профилю</w:t>
      </w:r>
      <w:r>
        <w:t xml:space="preserve"> и</w:t>
      </w:r>
      <w:r w:rsidRPr="00643C75">
        <w:t xml:space="preserve"> по теме</w:t>
      </w:r>
      <w:r>
        <w:t>. В</w:t>
      </w:r>
      <w:r w:rsidRPr="00643C75">
        <w:t xml:space="preserve"> поле отображается список консультантов из МО пользователя, у которых есть график на время запроса (время совпадает точно), </w:t>
      </w:r>
      <w:r>
        <w:t>а также есть возможность видеосвязи, если в запросе установлен</w:t>
      </w:r>
      <w:r w:rsidRPr="00643C75">
        <w:t xml:space="preserve"> признак </w:t>
      </w:r>
      <w:r>
        <w:t>«В</w:t>
      </w:r>
      <w:r w:rsidRPr="00643C75">
        <w:t>озможность видеосвязи</w:t>
      </w:r>
      <w:r>
        <w:t>»</w:t>
      </w:r>
      <w:r w:rsidRPr="00643C75">
        <w:t>.</w:t>
      </w:r>
    </w:p>
    <w:p w14:paraId="6CE7DEE5" w14:textId="14F5DB4C" w:rsidR="00577FD4" w:rsidRDefault="00577FD4" w:rsidP="00577FD4">
      <w:r>
        <w:t>П</w:t>
      </w:r>
      <w:r w:rsidRPr="00643C75">
        <w:t xml:space="preserve">о кнопке </w:t>
      </w:r>
      <w:r>
        <w:t>«П</w:t>
      </w:r>
      <w:r w:rsidRPr="00643C75">
        <w:t>еренаправить</w:t>
      </w:r>
      <w:r>
        <w:t>»</w:t>
      </w:r>
      <w:r w:rsidRPr="00643C75">
        <w:t xml:space="preserve"> запрос перенаправляется на выбранного консультанта, профиль и тема запроса меняются на значения, указанные в полях </w:t>
      </w:r>
      <w:r>
        <w:t>«</w:t>
      </w:r>
      <w:r w:rsidRPr="00643C75">
        <w:t>Профиль</w:t>
      </w:r>
      <w:r>
        <w:t>»</w:t>
      </w:r>
      <w:r w:rsidRPr="00643C75">
        <w:t xml:space="preserve"> и </w:t>
      </w:r>
      <w:r>
        <w:t>«</w:t>
      </w:r>
      <w:r w:rsidRPr="00643C75">
        <w:t>Тема консультации</w:t>
      </w:r>
      <w:r>
        <w:t>»</w:t>
      </w:r>
      <w:r w:rsidRPr="00643C75">
        <w:t>.</w:t>
      </w:r>
    </w:p>
    <w:p w14:paraId="1F499CB0" w14:textId="35776966" w:rsidR="00680748" w:rsidRDefault="00680748" w:rsidP="00680748">
      <w:pPr>
        <w:pStyle w:val="3"/>
      </w:pPr>
      <w:bookmarkStart w:id="128" w:name="_Ref525146518"/>
      <w:bookmarkStart w:id="129" w:name="_Toc532212800"/>
      <w:r>
        <w:lastRenderedPageBreak/>
        <w:t>Просмотр контактной информации</w:t>
      </w:r>
      <w:bookmarkEnd w:id="128"/>
      <w:bookmarkEnd w:id="129"/>
    </w:p>
    <w:p w14:paraId="7B93BBE2" w14:textId="517BB576" w:rsidR="00680748" w:rsidRDefault="00680748" w:rsidP="00680748">
      <w:r>
        <w:t>Для просмотра контактной информации медицинской организации, запрашивающей консультацию, необходимо найти запрос в списке и нажать на кнопку «Контактная информация». Откроется форма «Контактная информация» в соответствии с рисунком</w:t>
      </w:r>
      <w:r w:rsidR="00500AA4">
        <w:t xml:space="preserve"> </w:t>
      </w:r>
      <w:r w:rsidR="00500AA4">
        <w:fldChar w:fldCharType="begin"/>
      </w:r>
      <w:r w:rsidR="00500AA4">
        <w:instrText xml:space="preserve"> REF _Ref531269896 \h  \* MERGEFORMAT </w:instrText>
      </w:r>
      <w:r w:rsidR="00500AA4">
        <w:fldChar w:fldCharType="separate"/>
      </w:r>
      <w:r w:rsidR="00500AA4" w:rsidRPr="00500AA4">
        <w:rPr>
          <w:vanish/>
        </w:rPr>
        <w:t xml:space="preserve">Рисунок </w:t>
      </w:r>
      <w:r w:rsidR="00500AA4">
        <w:t>16</w:t>
      </w:r>
      <w:r w:rsidR="00500AA4">
        <w:fldChar w:fldCharType="end"/>
      </w:r>
      <w:r>
        <w:t xml:space="preserve">. </w:t>
      </w:r>
    </w:p>
    <w:p w14:paraId="392163E9" w14:textId="77777777" w:rsidR="00680748" w:rsidRDefault="00680748" w:rsidP="0068074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444F61E" wp14:editId="54A2AC52">
            <wp:extent cx="3743325" cy="1905555"/>
            <wp:effectExtent l="19050" t="19050" r="952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094" cy="1913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9BC12A" w14:textId="352A1099" w:rsidR="00680748" w:rsidRDefault="00680748" w:rsidP="00680748">
      <w:pPr>
        <w:pStyle w:val="aff0"/>
      </w:pPr>
      <w:bookmarkStart w:id="130" w:name="_Ref531269896"/>
      <w:bookmarkStart w:id="131" w:name="_Ref52514591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16</w:t>
      </w:r>
      <w:r>
        <w:fldChar w:fldCharType="end"/>
      </w:r>
      <w:bookmarkEnd w:id="130"/>
      <w:r>
        <w:t xml:space="preserve"> – Контактная информация</w:t>
      </w:r>
      <w:bookmarkEnd w:id="131"/>
    </w:p>
    <w:p w14:paraId="566132C6" w14:textId="693B8993" w:rsidR="00680748" w:rsidRDefault="00680748" w:rsidP="00680748">
      <w:r>
        <w:t xml:space="preserve">Форма содержит контактную информацию медицинской организации, запрашивающей консультацию: </w:t>
      </w:r>
    </w:p>
    <w:p w14:paraId="69E5B709" w14:textId="1946A2A3" w:rsidR="00680748" w:rsidRDefault="00680748" w:rsidP="00680748">
      <w:pPr>
        <w:pStyle w:val="a9"/>
      </w:pPr>
      <w:r>
        <w:t xml:space="preserve">«Медицинская организация» - краткое наименование </w:t>
      </w:r>
      <w:r w:rsidR="00497947">
        <w:t>МО</w:t>
      </w:r>
      <w:r>
        <w:t xml:space="preserve">, запрашивающей консультацию; </w:t>
      </w:r>
    </w:p>
    <w:p w14:paraId="2CABBDB2" w14:textId="5A6F9C10" w:rsidR="00680748" w:rsidRDefault="00680748" w:rsidP="00680748">
      <w:pPr>
        <w:pStyle w:val="a9"/>
      </w:pPr>
      <w:r>
        <w:t xml:space="preserve">«Телефон» - номер телефона </w:t>
      </w:r>
      <w:r w:rsidR="00497947">
        <w:t>МО</w:t>
      </w:r>
      <w:r>
        <w:t xml:space="preserve">, запрашивающей консультацию; </w:t>
      </w:r>
    </w:p>
    <w:p w14:paraId="609DC2DE" w14:textId="7DFFA109" w:rsidR="00680748" w:rsidRPr="00643C75" w:rsidRDefault="00680748" w:rsidP="00680748">
      <w:pPr>
        <w:pStyle w:val="a9"/>
      </w:pPr>
      <w:r>
        <w:t xml:space="preserve">«Адрес электронной почты» - адрес электронной почты </w:t>
      </w:r>
      <w:r w:rsidR="00497947">
        <w:t xml:space="preserve">МО, </w:t>
      </w:r>
      <w:r>
        <w:t xml:space="preserve">запрашивающей консультацию. </w:t>
      </w:r>
    </w:p>
    <w:p w14:paraId="6A1084FE" w14:textId="77777777" w:rsidR="00642422" w:rsidRDefault="00642422" w:rsidP="0009601A">
      <w:pPr>
        <w:pStyle w:val="2"/>
      </w:pPr>
      <w:bookmarkStart w:id="132" w:name="_Toc457389090"/>
      <w:bookmarkStart w:id="133" w:name="_Toc457393261"/>
      <w:bookmarkStart w:id="134" w:name="_Toc466989609"/>
      <w:bookmarkStart w:id="135" w:name="_Toc532212801"/>
      <w:r>
        <w:t>Р</w:t>
      </w:r>
      <w:r w:rsidRPr="003B7616">
        <w:t xml:space="preserve">аздел </w:t>
      </w:r>
      <w:r>
        <w:t>«</w:t>
      </w:r>
      <w:r w:rsidRPr="003B7616">
        <w:t>Телеконсультации</w:t>
      </w:r>
      <w:r>
        <w:t>»</w:t>
      </w:r>
      <w:bookmarkEnd w:id="132"/>
      <w:bookmarkEnd w:id="133"/>
      <w:bookmarkEnd w:id="134"/>
      <w:bookmarkEnd w:id="135"/>
    </w:p>
    <w:p w14:paraId="01EB36DD" w14:textId="11ED4C2F" w:rsidR="00642422" w:rsidRPr="009C5731" w:rsidRDefault="00393397" w:rsidP="00642422">
      <w:r>
        <w:t>Консультанту</w:t>
      </w:r>
      <w:r w:rsidR="00642422">
        <w:t xml:space="preserve"> в разделе</w:t>
      </w:r>
      <w:r w:rsidR="00D1191B">
        <w:t xml:space="preserve"> </w:t>
      </w:r>
      <w:r w:rsidR="00680748">
        <w:t xml:space="preserve">«Телеконсультации» </w:t>
      </w:r>
      <w:r w:rsidR="00D1191B">
        <w:t xml:space="preserve">доступен </w:t>
      </w:r>
      <w:r w:rsidR="00857019">
        <w:t>просмотр спис</w:t>
      </w:r>
      <w:r w:rsidR="00D1191B">
        <w:t>к</w:t>
      </w:r>
      <w:r w:rsidR="00857019">
        <w:t>а</w:t>
      </w:r>
      <w:r w:rsidR="00D1191B">
        <w:t xml:space="preserve"> консультаций, в которых</w:t>
      </w:r>
      <w:r w:rsidR="00642422">
        <w:t xml:space="preserve"> </w:t>
      </w:r>
      <w:r w:rsidR="00D1191B">
        <w:t>он</w:t>
      </w:r>
      <w:r w:rsidR="00642422">
        <w:t xml:space="preserve"> </w:t>
      </w:r>
      <w:r w:rsidR="00EF7231">
        <w:t>указан в качестве</w:t>
      </w:r>
      <w:r w:rsidR="00DF65AB">
        <w:t xml:space="preserve"> </w:t>
      </w:r>
      <w:r w:rsidR="00642422">
        <w:t>консульта</w:t>
      </w:r>
      <w:r w:rsidR="00DF65AB">
        <w:t>нта</w:t>
      </w:r>
      <w:r w:rsidR="00680748">
        <w:t xml:space="preserve">, а также просмотр, изменение времени проведения, отмена консультации, приглашение </w:t>
      </w:r>
      <w:r w:rsidR="009F175F">
        <w:t xml:space="preserve">дополнительных участников </w:t>
      </w:r>
      <w:r w:rsidR="00680748">
        <w:t>формирование итогового заключения</w:t>
      </w:r>
      <w:r w:rsidR="00DF65AB">
        <w:t xml:space="preserve"> в соответствии с рисунком</w:t>
      </w:r>
      <w:r w:rsidR="00500AA4">
        <w:t xml:space="preserve"> </w:t>
      </w:r>
      <w:r w:rsidR="00DF65AB">
        <w:fldChar w:fldCharType="begin"/>
      </w:r>
      <w:r w:rsidR="00DF65AB">
        <w:instrText xml:space="preserve"> REF _Ref461542240 \h  \* MERGEFORMAT </w:instrText>
      </w:r>
      <w:r w:rsidR="00DF65AB">
        <w:fldChar w:fldCharType="separate"/>
      </w:r>
      <w:r w:rsidR="00E268D5" w:rsidRPr="00500AA4">
        <w:rPr>
          <w:vanish/>
        </w:rPr>
        <w:t xml:space="preserve">Рисунок </w:t>
      </w:r>
      <w:r w:rsidR="00E268D5">
        <w:rPr>
          <w:noProof/>
        </w:rPr>
        <w:t>17</w:t>
      </w:r>
      <w:r w:rsidR="00DF65AB">
        <w:fldChar w:fldCharType="end"/>
      </w:r>
      <w:r w:rsidR="00DF65AB">
        <w:t>.</w:t>
      </w:r>
    </w:p>
    <w:p w14:paraId="176055BA" w14:textId="2803CE47" w:rsidR="00393397" w:rsidRDefault="00500AA4" w:rsidP="00EF723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50D54FB" wp14:editId="4291EADC">
            <wp:extent cx="5939790" cy="3780790"/>
            <wp:effectExtent l="19050" t="19050" r="22860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0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023C8" w14:textId="0D95C58E" w:rsidR="00393397" w:rsidRDefault="00393397" w:rsidP="00652D1B">
      <w:pPr>
        <w:pStyle w:val="aff0"/>
      </w:pPr>
      <w:bookmarkStart w:id="136" w:name="_Ref461542240"/>
      <w:r w:rsidRPr="005B21CB"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17</w:t>
      </w:r>
      <w:r w:rsidR="007135F8">
        <w:fldChar w:fldCharType="end"/>
      </w:r>
      <w:bookmarkEnd w:id="136"/>
      <w:r>
        <w:t xml:space="preserve"> – </w:t>
      </w:r>
      <w:r w:rsidR="00EF7231">
        <w:t>Раздел «Телеконсультации»</w:t>
      </w:r>
    </w:p>
    <w:p w14:paraId="668F1326" w14:textId="77777777" w:rsidR="00EF7231" w:rsidRDefault="00EF7231" w:rsidP="00EF7231">
      <w:pPr>
        <w:pStyle w:val="afffffffff9"/>
      </w:pPr>
      <w:r w:rsidRPr="007173EE">
        <w:t>С помощью фильтров</w:t>
      </w:r>
      <w:r>
        <w:t>, расположенных в верхней части страницы,</w:t>
      </w:r>
      <w:r w:rsidRPr="007173EE">
        <w:t xml:space="preserve"> осуществляется </w:t>
      </w:r>
      <w:r>
        <w:t>поиск консультаций.</w:t>
      </w:r>
    </w:p>
    <w:p w14:paraId="19DE7D36" w14:textId="7B04AECF" w:rsidR="00EF7231" w:rsidRDefault="00EF7231" w:rsidP="00EF7231">
      <w:pPr>
        <w:pStyle w:val="afffffffff9"/>
      </w:pPr>
      <w:r>
        <w:t>Фильтр</w:t>
      </w:r>
      <w:r w:rsidR="008C0D15">
        <w:t>ы</w:t>
      </w:r>
      <w:r>
        <w:t xml:space="preserve"> поиска включа</w:t>
      </w:r>
      <w:r w:rsidR="008C0D15">
        <w:t>ю</w:t>
      </w:r>
      <w:r>
        <w:t>т следующие поля:</w:t>
      </w:r>
    </w:p>
    <w:p w14:paraId="73DE3EB7" w14:textId="3314564C" w:rsidR="009A600A" w:rsidRDefault="009A600A" w:rsidP="006A4DBA">
      <w:pPr>
        <w:pStyle w:val="a9"/>
      </w:pPr>
      <w:r>
        <w:t>«Номер»</w:t>
      </w:r>
      <w:r w:rsidR="00D7727D">
        <w:t xml:space="preserve"> – </w:t>
      </w:r>
      <w:r>
        <w:t>поиск по номеру консультации;</w:t>
      </w:r>
    </w:p>
    <w:p w14:paraId="20AF72EA" w14:textId="72EBD362" w:rsidR="009D4479" w:rsidRPr="000572E5" w:rsidRDefault="009A600A" w:rsidP="009D4479">
      <w:pPr>
        <w:pStyle w:val="a9"/>
      </w:pPr>
      <w:r>
        <w:t>«</w:t>
      </w:r>
      <w:r w:rsidRPr="000572E5">
        <w:t>Статус</w:t>
      </w:r>
      <w:r>
        <w:t>» – поиск по статусу консультации</w:t>
      </w:r>
      <w:r w:rsidR="00C1760B">
        <w:t xml:space="preserve">, </w:t>
      </w:r>
      <w:r w:rsidR="00FB78D2">
        <w:t>список всех возможных статусов представлен в таблице</w:t>
      </w:r>
      <w:r w:rsidR="00500AA4" w:rsidRPr="00500AA4">
        <w:t xml:space="preserve"> </w:t>
      </w:r>
      <w:r w:rsidR="00AE0CC9">
        <w:fldChar w:fldCharType="begin"/>
      </w:r>
      <w:r w:rsidR="00AE0CC9">
        <w:instrText xml:space="preserve"> REF _Ref508698460 \h  \* MERGEFORMAT </w:instrText>
      </w:r>
      <w:r w:rsidR="00AE0CC9">
        <w:fldChar w:fldCharType="separate"/>
      </w:r>
      <w:r w:rsidR="00CD1559" w:rsidRPr="00500AA4">
        <w:rPr>
          <w:vanish/>
        </w:rPr>
        <w:t xml:space="preserve">Таблица </w:t>
      </w:r>
      <w:r w:rsidR="00CD1559">
        <w:t xml:space="preserve">А. </w:t>
      </w:r>
      <w:r w:rsidR="00CD1559">
        <w:rPr>
          <w:noProof/>
        </w:rPr>
        <w:t>2</w:t>
      </w:r>
      <w:r w:rsidR="00AE0CC9">
        <w:fldChar w:fldCharType="end"/>
      </w:r>
      <w:r w:rsidR="00AE0CC9">
        <w:t>;</w:t>
      </w:r>
    </w:p>
    <w:p w14:paraId="60BB8038" w14:textId="1F1B1900" w:rsidR="00EF7231" w:rsidRDefault="00EF7231" w:rsidP="006A4DBA">
      <w:pPr>
        <w:pStyle w:val="a9"/>
      </w:pPr>
      <w:r>
        <w:t>«</w:t>
      </w:r>
      <w:r w:rsidRPr="000572E5">
        <w:t>Период</w:t>
      </w:r>
      <w:r>
        <w:t>» – поиск по периоду дат. По умолчанию установлен текущий месяц</w:t>
      </w:r>
      <w:r w:rsidR="00123CAB">
        <w:t>. Обязательное поле</w:t>
      </w:r>
      <w:r>
        <w:t>;</w:t>
      </w:r>
    </w:p>
    <w:p w14:paraId="3183D3A4" w14:textId="54E87704" w:rsidR="00B65601" w:rsidRDefault="00B65601" w:rsidP="006A4DBA">
      <w:pPr>
        <w:pStyle w:val="a9"/>
      </w:pPr>
      <w:r>
        <w:t>«Профиль консультации»</w:t>
      </w:r>
      <w:r w:rsidR="00D7727D">
        <w:t xml:space="preserve"> – </w:t>
      </w:r>
      <w:r>
        <w:t>поиск по профилю консультации;</w:t>
      </w:r>
    </w:p>
    <w:p w14:paraId="03F80EDD" w14:textId="042AA55E" w:rsidR="00B65601" w:rsidRDefault="00B65601" w:rsidP="006A4DBA">
      <w:pPr>
        <w:pStyle w:val="a9"/>
      </w:pPr>
      <w:r>
        <w:t>«Тема консультации»</w:t>
      </w:r>
      <w:r w:rsidR="00D7727D">
        <w:t xml:space="preserve"> – </w:t>
      </w:r>
      <w:r>
        <w:t>поиск по теме консультации;</w:t>
      </w:r>
    </w:p>
    <w:p w14:paraId="3B00B2D7" w14:textId="6D9AD7AF" w:rsidR="00B65601" w:rsidRPr="000572E5" w:rsidRDefault="00B65601" w:rsidP="006A4DBA">
      <w:pPr>
        <w:pStyle w:val="a9"/>
      </w:pPr>
      <w:r>
        <w:t>«Цель консультации»</w:t>
      </w:r>
      <w:r w:rsidR="00D7727D">
        <w:t xml:space="preserve"> – </w:t>
      </w:r>
      <w:r>
        <w:t>поиск по цели консультации;</w:t>
      </w:r>
    </w:p>
    <w:p w14:paraId="7D62D874" w14:textId="59952843" w:rsidR="00EF7231" w:rsidRPr="000572E5" w:rsidRDefault="009A600A" w:rsidP="006A4DBA">
      <w:pPr>
        <w:pStyle w:val="a9"/>
      </w:pPr>
      <w:r>
        <w:t xml:space="preserve"> </w:t>
      </w:r>
      <w:r w:rsidR="00EF7231">
        <w:t>«</w:t>
      </w:r>
      <w:r w:rsidR="00EF7231" w:rsidRPr="000572E5">
        <w:t>М</w:t>
      </w:r>
      <w:r w:rsidR="00B65601">
        <w:t>О врача</w:t>
      </w:r>
      <w:r w:rsidR="00EF7231">
        <w:t xml:space="preserve">» – поиск по </w:t>
      </w:r>
      <w:r w:rsidR="001A2803">
        <w:t>МО</w:t>
      </w:r>
      <w:r w:rsidR="00EF7231">
        <w:t xml:space="preserve">, </w:t>
      </w:r>
      <w:r w:rsidR="00B007F5">
        <w:t>запрашивающей консультации</w:t>
      </w:r>
      <w:r w:rsidR="00EF7231">
        <w:t>;</w:t>
      </w:r>
    </w:p>
    <w:p w14:paraId="5416D506" w14:textId="174869A8" w:rsidR="00EF7231" w:rsidRDefault="00EF7231" w:rsidP="006A4DBA">
      <w:pPr>
        <w:pStyle w:val="a9"/>
      </w:pPr>
      <w:r>
        <w:t xml:space="preserve">«Врач» – поиск по врачу, </w:t>
      </w:r>
      <w:r w:rsidR="00B007F5">
        <w:t>запрашивающему консультации</w:t>
      </w:r>
      <w:r>
        <w:t>;</w:t>
      </w:r>
    </w:p>
    <w:p w14:paraId="72C57FBA" w14:textId="581AEE75" w:rsidR="00B65601" w:rsidRPr="000572E5" w:rsidRDefault="00852AB1" w:rsidP="006A4DBA">
      <w:pPr>
        <w:pStyle w:val="a9"/>
      </w:pPr>
      <w:r>
        <w:t>«</w:t>
      </w:r>
      <w:r w:rsidR="00B65601">
        <w:t>СНИЛС</w:t>
      </w:r>
      <w:r>
        <w:t>»</w:t>
      </w:r>
      <w:r w:rsidR="00B65601">
        <w:t xml:space="preserve"> – </w:t>
      </w:r>
      <w:r w:rsidR="00B007F5">
        <w:t>поиск по документу пациента</w:t>
      </w:r>
      <w:r w:rsidR="00B65601">
        <w:t>;</w:t>
      </w:r>
    </w:p>
    <w:p w14:paraId="0AF71CD4" w14:textId="52EB25EE" w:rsidR="00EF7231" w:rsidRPr="008E0C73" w:rsidRDefault="00EF7231" w:rsidP="0060758D">
      <w:pPr>
        <w:pStyle w:val="1fe"/>
        <w:numPr>
          <w:ilvl w:val="0"/>
          <w:numId w:val="52"/>
        </w:numPr>
        <w:ind w:left="993" w:hanging="284"/>
      </w:pPr>
      <w:r>
        <w:t>«</w:t>
      </w:r>
      <w:r w:rsidR="00DF65AB">
        <w:t>Сеанс</w:t>
      </w:r>
      <w:r w:rsidR="00DF65AB" w:rsidRPr="000572E5">
        <w:t xml:space="preserve"> видеосвяз</w:t>
      </w:r>
      <w:r w:rsidR="00DF65AB">
        <w:rPr>
          <w:lang w:val="ru-RU"/>
        </w:rPr>
        <w:t>и</w:t>
      </w:r>
      <w:r w:rsidR="00DF65AB">
        <w:t xml:space="preserve">» – </w:t>
      </w:r>
      <w:r w:rsidR="00B007F5">
        <w:t>поиск по наличию видеосвязи в консультации</w:t>
      </w:r>
      <w:r w:rsidR="00B007F5">
        <w:rPr>
          <w:lang w:val="ru-RU"/>
        </w:rPr>
        <w:t>.</w:t>
      </w:r>
    </w:p>
    <w:p w14:paraId="55F33785" w14:textId="7E118D15" w:rsidR="008E0C73" w:rsidRDefault="008E0C73" w:rsidP="008E0C73">
      <w:r w:rsidRPr="008E0C73">
        <w:t>Для просмотра контактной информации медицин</w:t>
      </w:r>
      <w:r>
        <w:t xml:space="preserve">ской организации, запрашивающей консультации, </w:t>
      </w:r>
      <w:r w:rsidRPr="008E0C73">
        <w:t>необходимо найти консультацию в списке и нажать на кнопку «Контактная информация». Откроется форма «Контактная информац</w:t>
      </w:r>
      <w:r>
        <w:t>ия» в соответствии с рисунком</w:t>
      </w:r>
      <w:r w:rsidR="00500AA4">
        <w:t xml:space="preserve"> </w:t>
      </w:r>
      <w:r w:rsidR="00500AA4">
        <w:fldChar w:fldCharType="begin"/>
      </w:r>
      <w:r w:rsidR="00500AA4">
        <w:instrText xml:space="preserve"> REF _Ref531269896 \h  \* MERGEFORMAT </w:instrText>
      </w:r>
      <w:r w:rsidR="00500AA4">
        <w:fldChar w:fldCharType="separate"/>
      </w:r>
      <w:r w:rsidR="00500AA4" w:rsidRPr="00500AA4">
        <w:rPr>
          <w:vanish/>
        </w:rPr>
        <w:t xml:space="preserve">Рисунок </w:t>
      </w:r>
      <w:r w:rsidR="00500AA4">
        <w:t>16</w:t>
      </w:r>
      <w:r w:rsidR="00500AA4">
        <w:fldChar w:fldCharType="end"/>
      </w:r>
      <w:r w:rsidR="00500AA4">
        <w:t>.</w:t>
      </w:r>
      <w:r w:rsidR="00500AA4" w:rsidRPr="00500AA4">
        <w:t xml:space="preserve"> </w:t>
      </w:r>
      <w:r w:rsidRPr="008E0C73">
        <w:t>Описание формы приведено в разделе</w:t>
      </w:r>
      <w:r>
        <w:t xml:space="preserve"> </w:t>
      </w:r>
      <w:r>
        <w:fldChar w:fldCharType="begin"/>
      </w:r>
      <w:r>
        <w:instrText xml:space="preserve"> REF _Ref525146518 \r \h </w:instrText>
      </w:r>
      <w:r>
        <w:fldChar w:fldCharType="separate"/>
      </w:r>
      <w:r>
        <w:t>4.3.4</w:t>
      </w:r>
      <w:r>
        <w:fldChar w:fldCharType="end"/>
      </w:r>
      <w:r>
        <w:t>.</w:t>
      </w:r>
    </w:p>
    <w:p w14:paraId="451995BB" w14:textId="6688D2A6" w:rsidR="00EF7231" w:rsidRPr="000572E5" w:rsidRDefault="00EF7231" w:rsidP="0009601A">
      <w:pPr>
        <w:pStyle w:val="3"/>
      </w:pPr>
      <w:bookmarkStart w:id="137" w:name="_Toc467500132"/>
      <w:bookmarkStart w:id="138" w:name="_Toc532212802"/>
      <w:r>
        <w:lastRenderedPageBreak/>
        <w:t xml:space="preserve">Просмотр </w:t>
      </w:r>
      <w:r w:rsidR="00BA3301">
        <w:t>теле</w:t>
      </w:r>
      <w:r>
        <w:t>консультации</w:t>
      </w:r>
      <w:bookmarkEnd w:id="137"/>
      <w:bookmarkEnd w:id="138"/>
    </w:p>
    <w:p w14:paraId="019200ED" w14:textId="37D3EF06" w:rsidR="00EF7231" w:rsidRDefault="00EF7231" w:rsidP="003E3393">
      <w:r>
        <w:t xml:space="preserve">Форма «Просмотр телеконсультации» </w:t>
      </w:r>
      <w:r w:rsidR="00303B0B">
        <w:t xml:space="preserve">открывается </w:t>
      </w:r>
      <w:r w:rsidR="003E3393">
        <w:t xml:space="preserve">по кнопке «Просмотр», либо </w:t>
      </w:r>
      <w:r>
        <w:t xml:space="preserve">по двойному клику на консультацию в списке. </w:t>
      </w:r>
      <w:r w:rsidR="00C939BE">
        <w:t>Форма</w:t>
      </w:r>
      <w:r>
        <w:t xml:space="preserve"> содержит блок информации о консультации, список сопроводительных документов, </w:t>
      </w:r>
      <w:r w:rsidR="00B65319">
        <w:t>форму чата,</w:t>
      </w:r>
      <w:r w:rsidR="00265197">
        <w:t xml:space="preserve"> подраздел «Дополнительные участники»</w:t>
      </w:r>
      <w:r w:rsidR="00227F46">
        <w:t xml:space="preserve">, </w:t>
      </w:r>
      <w:r>
        <w:t>а такж</w:t>
      </w:r>
      <w:r w:rsidR="00227F46">
        <w:t>е форму для внесения заключения в соответствии с рисунком</w:t>
      </w:r>
      <w:r w:rsidR="007F6EB9">
        <w:t xml:space="preserve"> </w:t>
      </w:r>
      <w:r w:rsidR="00227F46">
        <w:fldChar w:fldCharType="begin"/>
      </w:r>
      <w:r w:rsidR="00227F46">
        <w:instrText xml:space="preserve"> REF _Ref500354932 \h  \* MERGEFORMAT </w:instrText>
      </w:r>
      <w:r w:rsidR="00227F46">
        <w:fldChar w:fldCharType="separate"/>
      </w:r>
      <w:r w:rsidR="007F6EB9" w:rsidRPr="007F6EB9">
        <w:rPr>
          <w:vanish/>
        </w:rPr>
        <w:t xml:space="preserve">Рисунок </w:t>
      </w:r>
      <w:r w:rsidR="007F6EB9">
        <w:t>18</w:t>
      </w:r>
      <w:r w:rsidR="00227F46">
        <w:fldChar w:fldCharType="end"/>
      </w:r>
      <w:r w:rsidR="00227F46">
        <w:t xml:space="preserve">. </w:t>
      </w:r>
    </w:p>
    <w:p w14:paraId="593A3D57" w14:textId="68FFB79B" w:rsidR="00EF7231" w:rsidRDefault="00E268D5" w:rsidP="00EF7231">
      <w:pPr>
        <w:pStyle w:val="afffffffff9"/>
        <w:ind w:firstLine="0"/>
        <w:jc w:val="center"/>
      </w:pPr>
      <w:r>
        <w:rPr>
          <w:noProof/>
        </w:rPr>
        <w:drawing>
          <wp:inline distT="0" distB="0" distL="0" distR="0" wp14:anchorId="3533A960" wp14:editId="0BD74CAC">
            <wp:extent cx="5939790" cy="3468370"/>
            <wp:effectExtent l="19050" t="19050" r="22860" b="177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8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5197">
        <w:rPr>
          <w:noProof/>
        </w:rPr>
        <w:t xml:space="preserve"> </w:t>
      </w:r>
    </w:p>
    <w:p w14:paraId="2A502A1E" w14:textId="47147BD3" w:rsidR="00EF7231" w:rsidRDefault="00EF7231" w:rsidP="00652D1B">
      <w:pPr>
        <w:pStyle w:val="aff0"/>
      </w:pPr>
      <w:bookmarkStart w:id="139" w:name="_Ref500354932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18</w:t>
      </w:r>
      <w:r w:rsidR="007135F8">
        <w:fldChar w:fldCharType="end"/>
      </w:r>
      <w:bookmarkEnd w:id="139"/>
      <w:r>
        <w:t xml:space="preserve"> – Просмотр консультации</w:t>
      </w:r>
      <w:r w:rsidR="00551F74">
        <w:t xml:space="preserve"> в статусе «Запланирована»</w:t>
      </w:r>
    </w:p>
    <w:p w14:paraId="4190154C" w14:textId="63FDD84D" w:rsidR="00EF7231" w:rsidRDefault="00EF7231" w:rsidP="00EF7231">
      <w:r>
        <w:t xml:space="preserve">Блок информации о </w:t>
      </w:r>
      <w:r w:rsidR="00E268D5">
        <w:t>консультации</w:t>
      </w:r>
      <w:r>
        <w:t xml:space="preserve"> содержит следующие данные:</w:t>
      </w:r>
    </w:p>
    <w:p w14:paraId="3D409923" w14:textId="09DACE49" w:rsidR="00E268D5" w:rsidRDefault="00EF7231" w:rsidP="0031414E">
      <w:pPr>
        <w:pStyle w:val="a9"/>
      </w:pPr>
      <w:r>
        <w:t>«</w:t>
      </w:r>
      <w:r w:rsidR="00E268D5">
        <w:t>Плановая дата проведения</w:t>
      </w:r>
      <w:r>
        <w:t>»</w:t>
      </w:r>
      <w:r w:rsidRPr="00E31D80">
        <w:t xml:space="preserve"> – </w:t>
      </w:r>
      <w:r w:rsidR="00E268D5" w:rsidRPr="00E31D80">
        <w:t>информация о планируемой дате и времени проведения консультации</w:t>
      </w:r>
      <w:r w:rsidR="002D7162">
        <w:t xml:space="preserve">. </w:t>
      </w:r>
      <w:r w:rsidR="002D7162" w:rsidRPr="00644AB9">
        <w:t>Предусмотрен контроль соблюдения сроков проведения консультаций консультирующей МО. Исчисление сро</w:t>
      </w:r>
      <w:r w:rsidR="007B1CC1">
        <w:t xml:space="preserve">ков осуществляется с момента </w:t>
      </w:r>
      <w:r w:rsidR="002D7162" w:rsidRPr="00644AB9">
        <w:t>формирования запр</w:t>
      </w:r>
      <w:r w:rsidR="002D7162">
        <w:t>оса и в дальнейшем не меняется</w:t>
      </w:r>
      <w:r w:rsidR="00E268D5">
        <w:t xml:space="preserve">; </w:t>
      </w:r>
    </w:p>
    <w:p w14:paraId="6FC9CE9E" w14:textId="2BACDC37" w:rsidR="0010583B" w:rsidRDefault="0010583B" w:rsidP="0031414E">
      <w:pPr>
        <w:pStyle w:val="a9"/>
      </w:pPr>
      <w:r>
        <w:t>«Фактическая дата проведения» - информация о фактической дате и вр</w:t>
      </w:r>
      <w:r w:rsidR="00D72B35">
        <w:t>емени проведения консультации. Поле отображается только в проведенной консультации;</w:t>
      </w:r>
    </w:p>
    <w:p w14:paraId="2E6768F4" w14:textId="723FB1AC" w:rsidR="00EF7231" w:rsidRPr="00E31D80" w:rsidRDefault="00EF7231" w:rsidP="0031414E">
      <w:pPr>
        <w:pStyle w:val="a9"/>
      </w:pPr>
      <w:r>
        <w:t>«</w:t>
      </w:r>
      <w:r w:rsidRPr="00E31D80">
        <w:t>Медицинская организаци</w:t>
      </w:r>
      <w:r>
        <w:t>я»</w:t>
      </w:r>
      <w:r w:rsidRPr="00E31D80">
        <w:t xml:space="preserve"> – наименование </w:t>
      </w:r>
      <w:r>
        <w:t>МО</w:t>
      </w:r>
      <w:r w:rsidRPr="00E31D80">
        <w:t xml:space="preserve">, </w:t>
      </w:r>
      <w:r w:rsidR="003E3393">
        <w:t xml:space="preserve">из которой поступил запрос на </w:t>
      </w:r>
      <w:r>
        <w:t>консультаци</w:t>
      </w:r>
      <w:r w:rsidR="003E3393">
        <w:t>ю</w:t>
      </w:r>
      <w:r w:rsidRPr="00E31D80">
        <w:t>;</w:t>
      </w:r>
    </w:p>
    <w:p w14:paraId="5032193A" w14:textId="09BD03FB" w:rsidR="00EF7231" w:rsidRDefault="00EF7231" w:rsidP="006A4DBA">
      <w:pPr>
        <w:pStyle w:val="a9"/>
      </w:pPr>
      <w:r>
        <w:t>«</w:t>
      </w:r>
      <w:r w:rsidR="00582A81">
        <w:t>Врач</w:t>
      </w:r>
      <w:r>
        <w:t>»</w:t>
      </w:r>
      <w:r w:rsidR="00582A81">
        <w:t xml:space="preserve"> – ФИО врача</w:t>
      </w:r>
      <w:r w:rsidRPr="00E31D80">
        <w:t xml:space="preserve">, </w:t>
      </w:r>
      <w:r w:rsidR="00582A81">
        <w:t>запросившего</w:t>
      </w:r>
      <w:r>
        <w:t xml:space="preserve"> консульт</w:t>
      </w:r>
      <w:r w:rsidR="00582A81">
        <w:t>ацию</w:t>
      </w:r>
      <w:r>
        <w:t>;</w:t>
      </w:r>
    </w:p>
    <w:p w14:paraId="334E5BBF" w14:textId="7F70DE74" w:rsidR="003E3393" w:rsidRDefault="003E3393" w:rsidP="006A4DBA">
      <w:pPr>
        <w:pStyle w:val="a9"/>
      </w:pPr>
      <w:r>
        <w:t>«Пациент»</w:t>
      </w:r>
      <w:r w:rsidR="00D7727D">
        <w:t xml:space="preserve"> – </w:t>
      </w:r>
      <w:r>
        <w:t xml:space="preserve">ФИО </w:t>
      </w:r>
      <w:r w:rsidR="00227F46">
        <w:t xml:space="preserve">и дата рождения </w:t>
      </w:r>
      <w:r>
        <w:t>пациента;</w:t>
      </w:r>
    </w:p>
    <w:p w14:paraId="4AE34AA1" w14:textId="6D0F9603" w:rsidR="003E3393" w:rsidRDefault="003E3393" w:rsidP="006A4DBA">
      <w:pPr>
        <w:pStyle w:val="a9"/>
      </w:pPr>
      <w:r>
        <w:t>«Профиль»</w:t>
      </w:r>
      <w:r w:rsidR="00D7727D">
        <w:t xml:space="preserve"> – </w:t>
      </w:r>
      <w:r>
        <w:t>медицинский профиль консультации;</w:t>
      </w:r>
    </w:p>
    <w:p w14:paraId="0C255292" w14:textId="7855BB07" w:rsidR="003E3393" w:rsidRDefault="003E3393" w:rsidP="006A4DBA">
      <w:pPr>
        <w:pStyle w:val="a9"/>
      </w:pPr>
      <w:r>
        <w:t>«Тема»</w:t>
      </w:r>
      <w:r w:rsidR="00D7727D">
        <w:t xml:space="preserve"> – </w:t>
      </w:r>
      <w:r>
        <w:t>тема консультации;</w:t>
      </w:r>
    </w:p>
    <w:p w14:paraId="62216EB5" w14:textId="10900B26" w:rsidR="003E3393" w:rsidRDefault="003E3393" w:rsidP="006A4DBA">
      <w:pPr>
        <w:pStyle w:val="a9"/>
      </w:pPr>
      <w:r>
        <w:lastRenderedPageBreak/>
        <w:t>«Цель»</w:t>
      </w:r>
      <w:r w:rsidR="00D7727D">
        <w:t xml:space="preserve"> – </w:t>
      </w:r>
      <w:r>
        <w:t>цель консультации;</w:t>
      </w:r>
    </w:p>
    <w:p w14:paraId="403D5555" w14:textId="3A908887" w:rsidR="003E3393" w:rsidRDefault="003E3393" w:rsidP="006A4DBA">
      <w:pPr>
        <w:pStyle w:val="a9"/>
      </w:pPr>
      <w:r>
        <w:t>«Диагноз по МКБ-10»</w:t>
      </w:r>
      <w:r w:rsidR="00D7727D">
        <w:t xml:space="preserve"> – </w:t>
      </w:r>
      <w:r w:rsidR="00E268D5">
        <w:t>диагноз, установленный лечащим врачом до консультации</w:t>
      </w:r>
      <w:r>
        <w:t xml:space="preserve">; </w:t>
      </w:r>
    </w:p>
    <w:p w14:paraId="772DC0AE" w14:textId="265195C6" w:rsidR="00E268D5" w:rsidRDefault="00EF7231" w:rsidP="00E268D5">
      <w:pPr>
        <w:pStyle w:val="a9"/>
      </w:pPr>
      <w:r>
        <w:t>«Описание случая» –</w:t>
      </w:r>
      <w:r w:rsidR="003E3393">
        <w:t xml:space="preserve"> основная информация</w:t>
      </w:r>
      <w:r w:rsidR="003E51EC">
        <w:t xml:space="preserve"> о</w:t>
      </w:r>
      <w:r w:rsidR="003E3393">
        <w:t xml:space="preserve"> случа</w:t>
      </w:r>
      <w:r w:rsidR="003E51EC">
        <w:t>е</w:t>
      </w:r>
      <w:r>
        <w:t>, по которо</w:t>
      </w:r>
      <w:r w:rsidR="003E3393">
        <w:t>му</w:t>
      </w:r>
      <w:r>
        <w:t xml:space="preserve"> </w:t>
      </w:r>
      <w:r w:rsidR="00D81B63">
        <w:t xml:space="preserve">требуется </w:t>
      </w:r>
      <w:r w:rsidR="00E268D5">
        <w:t xml:space="preserve">оказать консультацию; </w:t>
      </w:r>
    </w:p>
    <w:p w14:paraId="4296994B" w14:textId="09497165" w:rsidR="00EF7231" w:rsidRDefault="003E3393" w:rsidP="00E268D5">
      <w:pPr>
        <w:pStyle w:val="a9"/>
      </w:pPr>
      <w:r>
        <w:t>«Сопроводительные документы»</w:t>
      </w:r>
      <w:r w:rsidR="00E268D5">
        <w:t xml:space="preserve"> - окно со списк</w:t>
      </w:r>
      <w:r w:rsidR="006D3B08">
        <w:t xml:space="preserve">ом сопроводительных документов </w:t>
      </w:r>
      <w:r w:rsidR="00227F46">
        <w:t>по случаю консультации</w:t>
      </w:r>
      <w:r>
        <w:t xml:space="preserve">. </w:t>
      </w:r>
      <w:r w:rsidR="00EF7231">
        <w:t>Кнопка «</w:t>
      </w:r>
      <w:r w:rsidR="00EF7231">
        <w:rPr>
          <w:noProof/>
        </w:rPr>
        <w:drawing>
          <wp:inline distT="0" distB="0" distL="0" distR="0" wp14:anchorId="5432A880" wp14:editId="36771729">
            <wp:extent cx="174625" cy="174625"/>
            <wp:effectExtent l="0" t="0" r="0" b="0"/>
            <wp:docPr id="181" name="Рисунок 181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31">
        <w:t>» позволяет скачать</w:t>
      </w:r>
      <w:r>
        <w:t xml:space="preserve"> </w:t>
      </w:r>
      <w:r w:rsidR="00701AB0">
        <w:t xml:space="preserve">их </w:t>
      </w:r>
      <w:r>
        <w:t>для просмотра</w:t>
      </w:r>
      <w:r w:rsidR="00EF7231">
        <w:t xml:space="preserve">. При нажатии на наименование файла с расширением </w:t>
      </w:r>
      <w:r w:rsidR="00EF7231" w:rsidRPr="00E268D5">
        <w:rPr>
          <w:lang w:val="en-US"/>
        </w:rPr>
        <w:t>DICOM</w:t>
      </w:r>
      <w:r w:rsidR="00EF7231">
        <w:t xml:space="preserve"> открывается новая вкладка браузера, в которой можно просмотреть изображение</w:t>
      </w:r>
      <w:r>
        <w:t xml:space="preserve"> или видео</w:t>
      </w:r>
      <w:r w:rsidR="00EF7231">
        <w:t xml:space="preserve"> без скачивания.</w:t>
      </w:r>
      <w:r w:rsidR="006D3B08" w:rsidRPr="006D3B08">
        <w:t xml:space="preserve"> </w:t>
      </w:r>
      <w:r w:rsidR="006D3B08">
        <w:t>Кнопка «Загрузить» позволяет загрузить необходимые для консультации документы.</w:t>
      </w:r>
    </w:p>
    <w:p w14:paraId="14472A8C" w14:textId="5511AD63" w:rsidR="006D3B08" w:rsidRDefault="006D3B08" w:rsidP="006D3B08">
      <w:r>
        <w:t xml:space="preserve">Проведение консультации возможно в двух режимах: </w:t>
      </w:r>
      <w:r>
        <w:rPr>
          <w:noProof/>
        </w:rPr>
        <w:t xml:space="preserve">с помощью ВКС и посредством текстового обмена сообщениями между </w:t>
      </w:r>
      <w:r w:rsidR="009F175F">
        <w:t xml:space="preserve">врачом, основным </w:t>
      </w:r>
      <w:r>
        <w:t xml:space="preserve">консультантом </w:t>
      </w:r>
      <w:r w:rsidR="009F175F">
        <w:t>и дополнительными участниками</w:t>
      </w:r>
      <w:r>
        <w:t xml:space="preserve"> </w:t>
      </w:r>
      <w:r>
        <w:rPr>
          <w:noProof/>
        </w:rPr>
        <w:t xml:space="preserve">в форме чата. </w:t>
      </w:r>
    </w:p>
    <w:p w14:paraId="796BAC37" w14:textId="58857CD7" w:rsidR="00227F46" w:rsidRDefault="00227F46" w:rsidP="003E51EC">
      <w:r>
        <w:t>Для отправки сообщения необходимо ввести сообщение и нажать на кнопку «Отправить» в соответствии с рисунком</w:t>
      </w:r>
      <w:r w:rsidR="007F6EB9">
        <w:t xml:space="preserve"> </w:t>
      </w:r>
      <w:r>
        <w:fldChar w:fldCharType="begin"/>
      </w:r>
      <w:r>
        <w:instrText xml:space="preserve"> REF _Ref496265070 \h  \* MERGEFORMAT </w:instrText>
      </w:r>
      <w:r>
        <w:fldChar w:fldCharType="separate"/>
      </w:r>
      <w:r w:rsidR="00ED01A9" w:rsidRPr="007F6EB9">
        <w:rPr>
          <w:vanish/>
        </w:rPr>
        <w:t xml:space="preserve">Рисунок </w:t>
      </w:r>
      <w:r w:rsidR="00ED01A9">
        <w:rPr>
          <w:noProof/>
        </w:rPr>
        <w:t>19</w:t>
      </w:r>
      <w:r>
        <w:fldChar w:fldCharType="end"/>
      </w:r>
      <w:r>
        <w:t>. Максимальное количество символов в одном сообщении рав</w:t>
      </w:r>
      <w:r w:rsidR="00C810AF">
        <w:t>но</w:t>
      </w:r>
      <w:r>
        <w:t xml:space="preserve"> 5000. </w:t>
      </w:r>
    </w:p>
    <w:p w14:paraId="05CBDB67" w14:textId="7D136AA6" w:rsidR="00B65319" w:rsidRPr="006E042E" w:rsidRDefault="00551F74" w:rsidP="00B65319">
      <w:pPr>
        <w:pStyle w:val="aff0"/>
        <w:rPr>
          <w:b/>
          <w:lang w:val="en-US"/>
        </w:rPr>
      </w:pPr>
      <w:r>
        <w:drawing>
          <wp:inline distT="0" distB="0" distL="0" distR="0" wp14:anchorId="6CEF4C07" wp14:editId="277D32E2">
            <wp:extent cx="5939790" cy="3154045"/>
            <wp:effectExtent l="19050" t="19050" r="22860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4F2A6" w14:textId="5A315E5E" w:rsidR="00DA4525" w:rsidRDefault="00B65319" w:rsidP="00BA409C">
      <w:pPr>
        <w:pStyle w:val="aff0"/>
      </w:pPr>
      <w:bookmarkStart w:id="140" w:name="_Ref4962650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19</w:t>
      </w:r>
      <w:r>
        <w:fldChar w:fldCharType="end"/>
      </w:r>
      <w:bookmarkEnd w:id="140"/>
      <w:r w:rsidR="00D81B63">
        <w:t xml:space="preserve"> – Поле для отправки сообщения в чат</w:t>
      </w:r>
    </w:p>
    <w:p w14:paraId="494C878C" w14:textId="025E620F" w:rsidR="00227F46" w:rsidRDefault="00227F46" w:rsidP="00BA3301">
      <w:r>
        <w:t>В подразделе «Дополнительные участники» отображается список дополнительных участников в соответствии с рисунком</w:t>
      </w:r>
      <w:r w:rsidR="00500AA4" w:rsidRPr="00500AA4">
        <w:t xml:space="preserve"> </w:t>
      </w:r>
      <w:r>
        <w:fldChar w:fldCharType="begin"/>
      </w:r>
      <w:r>
        <w:instrText xml:space="preserve"> REF _Ref500355484 \h  \* MERGEFORMAT </w:instrText>
      </w:r>
      <w:r>
        <w:fldChar w:fldCharType="separate"/>
      </w:r>
      <w:r w:rsidR="00C939BE" w:rsidRPr="00500AA4">
        <w:rPr>
          <w:vanish/>
        </w:rPr>
        <w:t xml:space="preserve">Рисунок </w:t>
      </w:r>
      <w:r w:rsidR="00C939BE">
        <w:rPr>
          <w:noProof/>
        </w:rPr>
        <w:t>20</w:t>
      </w:r>
      <w:r>
        <w:fldChar w:fldCharType="end"/>
      </w:r>
      <w:r>
        <w:t xml:space="preserve">. </w:t>
      </w:r>
      <w:r w:rsidR="00DA4525">
        <w:t xml:space="preserve">Подробнее </w:t>
      </w:r>
      <w:r w:rsidR="00C810AF">
        <w:t xml:space="preserve">см. </w:t>
      </w:r>
      <w:r w:rsidR="00DA4525">
        <w:t>в разделе</w:t>
      </w:r>
      <w:r w:rsidR="00ED01A9">
        <w:t xml:space="preserve"> </w:t>
      </w:r>
      <w:r w:rsidR="00ED01A9">
        <w:fldChar w:fldCharType="begin"/>
      </w:r>
      <w:r w:rsidR="00ED01A9">
        <w:instrText xml:space="preserve"> REF _Ref525202498 \r \h </w:instrText>
      </w:r>
      <w:r w:rsidR="00ED01A9">
        <w:fldChar w:fldCharType="separate"/>
      </w:r>
      <w:r w:rsidR="00C939BE">
        <w:t>4.4.2</w:t>
      </w:r>
      <w:r w:rsidR="00ED01A9">
        <w:fldChar w:fldCharType="end"/>
      </w:r>
      <w:r w:rsidR="000A050C">
        <w:t xml:space="preserve">. </w:t>
      </w:r>
    </w:p>
    <w:p w14:paraId="1F67A248" w14:textId="631EDD74" w:rsidR="00227F46" w:rsidRDefault="004E3654" w:rsidP="00227F46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32228F2C" wp14:editId="1DF759F8">
            <wp:extent cx="5939790" cy="789305"/>
            <wp:effectExtent l="19050" t="19050" r="2286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92C1F" w14:textId="15F8611C" w:rsidR="000A050C" w:rsidRDefault="00227F46" w:rsidP="000A050C">
      <w:pPr>
        <w:pStyle w:val="aff0"/>
      </w:pPr>
      <w:bookmarkStart w:id="141" w:name="_Ref5003554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20</w:t>
      </w:r>
      <w:r>
        <w:fldChar w:fldCharType="end"/>
      </w:r>
      <w:bookmarkEnd w:id="141"/>
      <w:r>
        <w:t xml:space="preserve"> – Дополнительные участники</w:t>
      </w:r>
    </w:p>
    <w:p w14:paraId="0C9DD43D" w14:textId="725019CA" w:rsidR="00BA3301" w:rsidRDefault="000A050C" w:rsidP="00BA3301">
      <w:r>
        <w:t xml:space="preserve">После завершения консультации необходимо ввести заключение в поле «Заключение» и нажать на кнопку «Проведена» в статусе «Запланирована» </w:t>
      </w:r>
      <w:r w:rsidR="00C04843">
        <w:t>(</w:t>
      </w:r>
      <w:r>
        <w:t>статус консультации меняется на «</w:t>
      </w:r>
      <w:r w:rsidR="00257EA5">
        <w:t>Опубликован протокол</w:t>
      </w:r>
      <w:r>
        <w:t>»</w:t>
      </w:r>
      <w:r w:rsidR="00C04843">
        <w:t>)</w:t>
      </w:r>
      <w:r>
        <w:t xml:space="preserve"> или на кнопку «С</w:t>
      </w:r>
      <w:r w:rsidR="006E042E">
        <w:t xml:space="preserve">охранить» в статусе «Проведена» или «Опубликован протокол». </w:t>
      </w:r>
      <w:r>
        <w:t>В статусе «</w:t>
      </w:r>
      <w:r w:rsidR="006E042E" w:rsidRPr="006E042E">
        <w:t>Опубликован протокол</w:t>
      </w:r>
      <w:r>
        <w:t xml:space="preserve">» поле обязательное для заполнения. </w:t>
      </w:r>
    </w:p>
    <w:p w14:paraId="4E772CF2" w14:textId="4AD62CD3" w:rsidR="00FD699D" w:rsidRDefault="00FD699D" w:rsidP="00BA3301">
      <w:pPr>
        <w:rPr>
          <w:rFonts w:eastAsia="Times New Roman"/>
        </w:rPr>
      </w:pPr>
      <w:r>
        <w:t xml:space="preserve">Поле «Фактическая дата проведения» </w:t>
      </w:r>
      <w:r w:rsidR="00D72B35">
        <w:t>з</w:t>
      </w:r>
      <w:r w:rsidR="00C939BE">
        <w:t>а</w:t>
      </w:r>
      <w:r w:rsidR="00D72B35">
        <w:t>полняется</w:t>
      </w:r>
      <w:r>
        <w:t xml:space="preserve"> автоматически и доступно для редактирования в статусе «Опубликован протокол». </w:t>
      </w:r>
    </w:p>
    <w:p w14:paraId="11888A8A" w14:textId="670D1884" w:rsidR="00BA3301" w:rsidRDefault="000763D3" w:rsidP="00BA3301">
      <w:pPr>
        <w:rPr>
          <w:rFonts w:eastAsia="Times New Roman"/>
        </w:rPr>
      </w:pPr>
      <w:r>
        <w:rPr>
          <w:rFonts w:eastAsia="Times New Roman"/>
        </w:rPr>
        <w:t>После сохранения заключения</w:t>
      </w:r>
      <w:r w:rsidR="00BA3301">
        <w:rPr>
          <w:rFonts w:eastAsia="Times New Roman"/>
        </w:rPr>
        <w:t xml:space="preserve"> на форме «Просмотр телеконсультации» над полем </w:t>
      </w:r>
      <w:r w:rsidR="00EF12AE">
        <w:rPr>
          <w:rFonts w:eastAsia="Times New Roman"/>
        </w:rPr>
        <w:t>«З</w:t>
      </w:r>
      <w:r w:rsidR="00BA3301">
        <w:rPr>
          <w:rFonts w:eastAsia="Times New Roman"/>
        </w:rPr>
        <w:t>аключение</w:t>
      </w:r>
      <w:r w:rsidR="00EF12AE">
        <w:rPr>
          <w:rFonts w:eastAsia="Times New Roman"/>
        </w:rPr>
        <w:t>»</w:t>
      </w:r>
      <w:r w:rsidR="00BA3301">
        <w:rPr>
          <w:rFonts w:eastAsia="Times New Roman"/>
        </w:rPr>
        <w:t xml:space="preserve"> появля</w:t>
      </w:r>
      <w:r w:rsidR="000A050C">
        <w:rPr>
          <w:rFonts w:eastAsia="Times New Roman"/>
        </w:rPr>
        <w:t>ется кнопка</w:t>
      </w:r>
      <w:r w:rsidR="00BA3301">
        <w:rPr>
          <w:rFonts w:eastAsia="Times New Roman"/>
        </w:rPr>
        <w:t xml:space="preserve"> «Протокол консультации</w:t>
      </w:r>
      <w:r w:rsidR="000A050C">
        <w:rPr>
          <w:rFonts w:eastAsia="Times New Roman"/>
        </w:rPr>
        <w:t>» в соответствии с рисунком</w:t>
      </w:r>
      <w:r w:rsidR="00627BC4" w:rsidRPr="00627BC4">
        <w:rPr>
          <w:rFonts w:eastAsia="Times New Roman"/>
        </w:rPr>
        <w:t xml:space="preserve"> </w:t>
      </w:r>
      <w:r w:rsidR="000A050C">
        <w:rPr>
          <w:rFonts w:eastAsia="Times New Roman"/>
        </w:rPr>
        <w:fldChar w:fldCharType="begin"/>
      </w:r>
      <w:r w:rsidR="000A050C">
        <w:rPr>
          <w:rFonts w:eastAsia="Times New Roman"/>
        </w:rPr>
        <w:instrText xml:space="preserve"> REF _Ref500356438 \h  \* MERGEFORMAT </w:instrText>
      </w:r>
      <w:r w:rsidR="000A050C">
        <w:rPr>
          <w:rFonts w:eastAsia="Times New Roman"/>
        </w:rPr>
      </w:r>
      <w:r w:rsidR="000A050C">
        <w:rPr>
          <w:rFonts w:eastAsia="Times New Roman"/>
        </w:rPr>
        <w:fldChar w:fldCharType="separate"/>
      </w:r>
      <w:r w:rsidR="00ED01A9" w:rsidRPr="00627BC4">
        <w:rPr>
          <w:vanish/>
        </w:rPr>
        <w:t xml:space="preserve">Рисунок </w:t>
      </w:r>
      <w:r w:rsidR="00ED01A9">
        <w:rPr>
          <w:noProof/>
        </w:rPr>
        <w:t>21</w:t>
      </w:r>
      <w:r w:rsidR="000A050C">
        <w:rPr>
          <w:rFonts w:eastAsia="Times New Roman"/>
        </w:rPr>
        <w:fldChar w:fldCharType="end"/>
      </w:r>
      <w:r w:rsidR="000A050C">
        <w:rPr>
          <w:rFonts w:eastAsia="Times New Roman"/>
        </w:rPr>
        <w:t xml:space="preserve">.  </w:t>
      </w:r>
    </w:p>
    <w:p w14:paraId="1AC44B0C" w14:textId="0DA12138" w:rsidR="00BA3301" w:rsidRDefault="00FD699D" w:rsidP="00BA3301">
      <w:pPr>
        <w:pStyle w:val="aff0"/>
        <w:rPr>
          <w:rFonts w:eastAsia="Times New Roman"/>
        </w:rPr>
      </w:pPr>
      <w:r>
        <w:drawing>
          <wp:inline distT="0" distB="0" distL="0" distR="0" wp14:anchorId="798429F2" wp14:editId="18995C50">
            <wp:extent cx="5939790" cy="4040505"/>
            <wp:effectExtent l="19050" t="19050" r="22860" b="17145"/>
            <wp:docPr id="1073741838" name="Рисунок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CA2EC" w14:textId="783C0DE3" w:rsidR="00BA3301" w:rsidRPr="00BA3301" w:rsidRDefault="00BA3301" w:rsidP="0021049B">
      <w:pPr>
        <w:pStyle w:val="aff0"/>
      </w:pPr>
      <w:bookmarkStart w:id="142" w:name="_Ref5003564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21</w:t>
      </w:r>
      <w:r>
        <w:fldChar w:fldCharType="end"/>
      </w:r>
      <w:bookmarkEnd w:id="142"/>
      <w:r>
        <w:t xml:space="preserve"> – Кнопка «</w:t>
      </w:r>
      <w:r w:rsidR="0021049B">
        <w:t>Протокол консультации</w:t>
      </w:r>
      <w:r>
        <w:t>»</w:t>
      </w:r>
    </w:p>
    <w:p w14:paraId="033D9A69" w14:textId="54E0169B" w:rsidR="00BA3301" w:rsidRDefault="00BA3301" w:rsidP="00BA3301">
      <w:pPr>
        <w:rPr>
          <w:rFonts w:eastAsia="Times New Roman"/>
        </w:rPr>
      </w:pPr>
      <w:r>
        <w:rPr>
          <w:rFonts w:eastAsia="Times New Roman"/>
        </w:rPr>
        <w:t xml:space="preserve">По кнопке в новой вкладке открывается протокол в формате </w:t>
      </w:r>
      <w:r>
        <w:rPr>
          <w:rFonts w:eastAsia="Times New Roman"/>
          <w:lang w:val="en-US"/>
        </w:rPr>
        <w:t>PDF</w:t>
      </w:r>
      <w:r w:rsidR="00C93058">
        <w:rPr>
          <w:rFonts w:eastAsia="Times New Roman"/>
        </w:rPr>
        <w:t xml:space="preserve"> в соответствии с рисунком</w:t>
      </w:r>
      <w:r w:rsidR="00627BC4" w:rsidRPr="00627BC4">
        <w:rPr>
          <w:rFonts w:eastAsia="Times New Roman"/>
        </w:rPr>
        <w:t xml:space="preserve"> </w:t>
      </w:r>
      <w:r w:rsidR="00C93058">
        <w:rPr>
          <w:rFonts w:eastAsia="Times New Roman"/>
        </w:rPr>
        <w:fldChar w:fldCharType="begin"/>
      </w:r>
      <w:r w:rsidR="00C93058">
        <w:rPr>
          <w:rFonts w:eastAsia="Times New Roman"/>
        </w:rPr>
        <w:instrText xml:space="preserve"> REF _Ref500357514 \h  \* MERGEFORMAT </w:instrText>
      </w:r>
      <w:r w:rsidR="00C93058">
        <w:rPr>
          <w:rFonts w:eastAsia="Times New Roman"/>
        </w:rPr>
      </w:r>
      <w:r w:rsidR="00C93058">
        <w:rPr>
          <w:rFonts w:eastAsia="Times New Roman"/>
        </w:rPr>
        <w:fldChar w:fldCharType="separate"/>
      </w:r>
      <w:r w:rsidR="00ED01A9" w:rsidRPr="00627BC4">
        <w:rPr>
          <w:vanish/>
        </w:rPr>
        <w:t xml:space="preserve">Рисунок </w:t>
      </w:r>
      <w:r w:rsidR="00ED01A9">
        <w:rPr>
          <w:noProof/>
        </w:rPr>
        <w:t>22</w:t>
      </w:r>
      <w:r w:rsidR="00C93058">
        <w:rPr>
          <w:rFonts w:eastAsia="Times New Roman"/>
        </w:rPr>
        <w:fldChar w:fldCharType="end"/>
      </w:r>
      <w:r w:rsidR="00C93058">
        <w:rPr>
          <w:rFonts w:eastAsia="Times New Roman"/>
        </w:rPr>
        <w:t>.</w:t>
      </w:r>
    </w:p>
    <w:p w14:paraId="35CFBCDD" w14:textId="52848418" w:rsidR="0021049B" w:rsidRDefault="006E042E" w:rsidP="00701AB0">
      <w:pPr>
        <w:pStyle w:val="aff0"/>
        <w:rPr>
          <w:rFonts w:eastAsia="Times New Roman"/>
        </w:rPr>
      </w:pPr>
      <w:r>
        <w:lastRenderedPageBreak/>
        <w:drawing>
          <wp:inline distT="0" distB="0" distL="0" distR="0" wp14:anchorId="40CC5BFE" wp14:editId="04FA6670">
            <wp:extent cx="5939790" cy="3751580"/>
            <wp:effectExtent l="19050" t="19050" r="22860" b="203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6AA28" w14:textId="1FCA095E" w:rsidR="00CC5752" w:rsidRDefault="0021049B" w:rsidP="0021049B">
      <w:pPr>
        <w:pStyle w:val="aff0"/>
      </w:pPr>
      <w:bookmarkStart w:id="143" w:name="_Ref500357514"/>
      <w:r w:rsidRPr="00D720EB">
        <w:t xml:space="preserve">Рисунок </w:t>
      </w:r>
      <w:r w:rsidRPr="00D720EB">
        <w:fldChar w:fldCharType="begin"/>
      </w:r>
      <w:r w:rsidRPr="00D720EB">
        <w:instrText xml:space="preserve"> SEQ Рисунок \* ARABIC </w:instrText>
      </w:r>
      <w:r w:rsidRPr="00D720EB">
        <w:fldChar w:fldCharType="separate"/>
      </w:r>
      <w:r w:rsidR="009C5731">
        <w:t>22</w:t>
      </w:r>
      <w:r w:rsidRPr="00D720EB">
        <w:fldChar w:fldCharType="end"/>
      </w:r>
      <w:bookmarkEnd w:id="143"/>
      <w:r w:rsidRPr="00D720EB">
        <w:t xml:space="preserve"> –</w:t>
      </w:r>
      <w:r>
        <w:t xml:space="preserve"> Прот</w:t>
      </w:r>
      <w:r w:rsidR="006C04D7">
        <w:t xml:space="preserve">окол </w:t>
      </w:r>
      <w:r w:rsidR="00C93058">
        <w:t>консультаци</w:t>
      </w:r>
    </w:p>
    <w:p w14:paraId="659E4948" w14:textId="748F5F2C" w:rsidR="006E042E" w:rsidRDefault="006E042E" w:rsidP="006E042E">
      <w:r>
        <w:t xml:space="preserve">По кнопке «Подписать» протокол консультации подписывается простой подписью или усиленной квалифицированной электронной подписью, подробнее см. раздел </w:t>
      </w:r>
      <w:r>
        <w:fldChar w:fldCharType="begin"/>
      </w:r>
      <w:r>
        <w:instrText xml:space="preserve"> REF _Ref516328240 \n \h </w:instrText>
      </w:r>
      <w:r>
        <w:fldChar w:fldCharType="separate"/>
      </w:r>
      <w:r w:rsidR="00ED01A9">
        <w:t>4.4.1.1</w:t>
      </w:r>
      <w:r>
        <w:fldChar w:fldCharType="end"/>
      </w:r>
      <w:r>
        <w:t>.</w:t>
      </w:r>
    </w:p>
    <w:p w14:paraId="3B4303BC" w14:textId="7EA80C25" w:rsidR="006E042E" w:rsidRDefault="006E042E" w:rsidP="006E042E">
      <w:r>
        <w:t>После подписания протокола консультации статус меняется на «Регистрация протокол</w:t>
      </w:r>
      <w:r w:rsidR="00ED01A9">
        <w:t>а</w:t>
      </w:r>
      <w:r>
        <w:t>» или «Завершена», если регистрация протокола в РЭМД отключена, или «На подписа</w:t>
      </w:r>
      <w:r w:rsidR="00A43183">
        <w:t xml:space="preserve">нии», при проведении консилиума. </w:t>
      </w:r>
      <w:r w:rsidR="008A6F22">
        <w:t xml:space="preserve">После подписания всеми </w:t>
      </w:r>
      <w:r w:rsidR="009F175F">
        <w:t>дополнительными участниками</w:t>
      </w:r>
      <w:r w:rsidR="008A6F22">
        <w:t xml:space="preserve"> статус консультации меняется на «Регистрация протокола» или «Завершена», если регистрация протокола в РЭМД отключена.</w:t>
      </w:r>
    </w:p>
    <w:p w14:paraId="720D4C27" w14:textId="6CE5DC42" w:rsidR="008A6F22" w:rsidRPr="006E042E" w:rsidRDefault="008A6F22" w:rsidP="006E042E">
      <w:r>
        <w:t xml:space="preserve">После регистрации протокола консультации в РЭМД статус консультации меняется на «Завершена». </w:t>
      </w:r>
      <w:r w:rsidR="007F6EB9">
        <w:t xml:space="preserve">Схема проведения консультации приведена в приложении </w:t>
      </w:r>
      <w:r w:rsidR="007F6EB9">
        <w:fldChar w:fldCharType="begin"/>
      </w:r>
      <w:r w:rsidR="007F6EB9">
        <w:instrText xml:space="preserve"> REF _Ref531273600 \n \h </w:instrText>
      </w:r>
      <w:r w:rsidR="007F6EB9">
        <w:fldChar w:fldCharType="separate"/>
      </w:r>
      <w:r w:rsidR="007F6EB9" w:rsidRPr="007F6EB9">
        <w:rPr>
          <w:vanish/>
        </w:rPr>
        <w:t xml:space="preserve">Приложение </w:t>
      </w:r>
      <w:r w:rsidR="007F6EB9">
        <w:t>A</w:t>
      </w:r>
      <w:r w:rsidR="007F6EB9">
        <w:fldChar w:fldCharType="end"/>
      </w:r>
      <w:r w:rsidR="007F6EB9">
        <w:t>.</w:t>
      </w:r>
    </w:p>
    <w:p w14:paraId="41FA8335" w14:textId="27F096FF" w:rsidR="007C3ADF" w:rsidRDefault="007C3ADF" w:rsidP="009547F5">
      <w:pPr>
        <w:pStyle w:val="4"/>
      </w:pPr>
      <w:bookmarkStart w:id="144" w:name="_Ref516328240"/>
      <w:r>
        <w:t xml:space="preserve">Подпись </w:t>
      </w:r>
      <w:r w:rsidRPr="009547F5">
        <w:t>протокола</w:t>
      </w:r>
      <w:r>
        <w:t xml:space="preserve"> консультации усиленной </w:t>
      </w:r>
      <w:r w:rsidRPr="004919CC">
        <w:t>квалифицированной</w:t>
      </w:r>
      <w:r>
        <w:t xml:space="preserve"> электронной подписью</w:t>
      </w:r>
      <w:bookmarkEnd w:id="144"/>
    </w:p>
    <w:p w14:paraId="1957A957" w14:textId="33D0287A" w:rsidR="00C93058" w:rsidRDefault="00C93058" w:rsidP="007C3ADF">
      <w:r>
        <w:t xml:space="preserve">Если в медицинской организации используют усиленную квалифицированную электронную подпись, то </w:t>
      </w:r>
      <w:r w:rsidR="00ED01A9">
        <w:t xml:space="preserve">по </w:t>
      </w:r>
      <w:r w:rsidR="007C3ADF">
        <w:t>кнопке «Подписать» открывается форма выбора сертификата в соответствии с рисунком</w:t>
      </w:r>
      <w:r w:rsidR="00627BC4" w:rsidRPr="00627BC4">
        <w:t xml:space="preserve"> </w:t>
      </w:r>
      <w:r w:rsidR="007C3ADF">
        <w:fldChar w:fldCharType="begin"/>
      </w:r>
      <w:r w:rsidR="007C3ADF">
        <w:instrText xml:space="preserve"> REF _Ref500358181 \h  \* MERGEFORMAT </w:instrText>
      </w:r>
      <w:r w:rsidR="007C3ADF">
        <w:fldChar w:fldCharType="separate"/>
      </w:r>
      <w:r w:rsidR="00627BC4" w:rsidRPr="00627BC4">
        <w:rPr>
          <w:vanish/>
        </w:rPr>
        <w:t xml:space="preserve">Рисунок </w:t>
      </w:r>
      <w:r w:rsidR="00627BC4">
        <w:rPr>
          <w:noProof/>
        </w:rPr>
        <w:t>23</w:t>
      </w:r>
      <w:r w:rsidR="007C3ADF">
        <w:fldChar w:fldCharType="end"/>
      </w:r>
      <w:r w:rsidR="007C3ADF">
        <w:t xml:space="preserve">. Необходимо нажать на кнопку «Подписать», откроется страница «Просмотр телеконсультации» и отобразится сообщение «Протокол подписан». </w:t>
      </w:r>
    </w:p>
    <w:p w14:paraId="238F6FC5" w14:textId="77777777" w:rsidR="007C3ADF" w:rsidRDefault="007C3ADF" w:rsidP="007C3AD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282C9D" wp14:editId="1CF1DEA4">
            <wp:extent cx="3473532" cy="1825145"/>
            <wp:effectExtent l="19050" t="19050" r="12700" b="228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ыбор сертификата (информация о сертификате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045" cy="1833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435949" w14:textId="1E7582DD" w:rsidR="007C3ADF" w:rsidRDefault="007C3ADF" w:rsidP="007C3ADF">
      <w:pPr>
        <w:pStyle w:val="aff0"/>
      </w:pPr>
      <w:bookmarkStart w:id="145" w:name="_Ref5003581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23</w:t>
      </w:r>
      <w:r>
        <w:fldChar w:fldCharType="end"/>
      </w:r>
      <w:bookmarkEnd w:id="145"/>
      <w:r>
        <w:t xml:space="preserve"> – Выбор сертификата</w:t>
      </w:r>
    </w:p>
    <w:p w14:paraId="7E4E1D30" w14:textId="53ADA6F0" w:rsidR="00B12591" w:rsidRPr="00B12591" w:rsidRDefault="007C3ADF" w:rsidP="00B12591">
      <w:r>
        <w:t xml:space="preserve">После подписания протокола </w:t>
      </w:r>
      <w:proofErr w:type="gramStart"/>
      <w:r>
        <w:t>консультации</w:t>
      </w:r>
      <w:proofErr w:type="gramEnd"/>
      <w:r>
        <w:t xml:space="preserve"> </w:t>
      </w:r>
      <w:r w:rsidR="008A6F22">
        <w:t xml:space="preserve">усиленной квалифицированной электронной подписью основным консультантом или всеми </w:t>
      </w:r>
      <w:r w:rsidR="009F175F">
        <w:t>дополнительными участниками</w:t>
      </w:r>
      <w:r w:rsidR="00D22742">
        <w:t xml:space="preserve"> (при проведении консилиума)</w:t>
      </w:r>
      <w:r w:rsidR="008A6F22">
        <w:t xml:space="preserve">, </w:t>
      </w:r>
      <w:r>
        <w:t>станов</w:t>
      </w:r>
      <w:r w:rsidR="006E042E">
        <w:t>я</w:t>
      </w:r>
      <w:r>
        <w:t>тся доступн</w:t>
      </w:r>
      <w:r w:rsidR="006E042E">
        <w:t>ыми кнопки</w:t>
      </w:r>
      <w:r>
        <w:t xml:space="preserve"> «Скачать»</w:t>
      </w:r>
      <w:r w:rsidR="00153810">
        <w:t xml:space="preserve"> </w:t>
      </w:r>
      <w:r w:rsidR="006E042E">
        <w:t xml:space="preserve">и «Для печати» </w:t>
      </w:r>
      <w:r w:rsidR="00153810">
        <w:t>в соответствии с рисунком</w:t>
      </w:r>
      <w:r w:rsidR="00627BC4" w:rsidRPr="00627BC4">
        <w:t xml:space="preserve"> </w:t>
      </w:r>
      <w:r w:rsidR="00153810">
        <w:fldChar w:fldCharType="begin"/>
      </w:r>
      <w:r w:rsidR="00153810">
        <w:instrText xml:space="preserve"> REF _Ref500358564 \h  \* MERGEFORMAT </w:instrText>
      </w:r>
      <w:r w:rsidR="00153810">
        <w:fldChar w:fldCharType="separate"/>
      </w:r>
      <w:r w:rsidR="00C939BE" w:rsidRPr="00627BC4">
        <w:rPr>
          <w:vanish/>
        </w:rPr>
        <w:t xml:space="preserve">Рисунок </w:t>
      </w:r>
      <w:r w:rsidR="00C939BE">
        <w:rPr>
          <w:noProof/>
        </w:rPr>
        <w:t>24</w:t>
      </w:r>
      <w:r w:rsidR="00153810">
        <w:fldChar w:fldCharType="end"/>
      </w:r>
      <w:r>
        <w:t xml:space="preserve">. </w:t>
      </w:r>
      <w:r w:rsidR="00B12591" w:rsidRPr="00B12591">
        <w:t>Кнопк</w:t>
      </w:r>
      <w:r w:rsidR="006E042E">
        <w:t xml:space="preserve">и </w:t>
      </w:r>
      <w:r w:rsidR="00B12591" w:rsidRPr="00B12591">
        <w:t xml:space="preserve">«Скачать» </w:t>
      </w:r>
      <w:r w:rsidR="006E042E">
        <w:t>и «Для печати» доступны</w:t>
      </w:r>
      <w:r w:rsidR="00B12591" w:rsidRPr="00B12591">
        <w:t xml:space="preserve"> только в статусе консультации «Завершена» или «Закрыта».</w:t>
      </w:r>
    </w:p>
    <w:p w14:paraId="54F08D91" w14:textId="2A931E26" w:rsidR="00B12591" w:rsidRDefault="007C3ADF" w:rsidP="006E042E">
      <w:r>
        <w:t xml:space="preserve">По кнопке </w:t>
      </w:r>
      <w:r w:rsidR="006E042E">
        <w:t xml:space="preserve">«Скачать» </w:t>
      </w:r>
      <w:r>
        <w:t xml:space="preserve">запускается выгрузка </w:t>
      </w:r>
      <w:r w:rsidR="001575B5">
        <w:t>архива,</w:t>
      </w:r>
      <w:r>
        <w:t xml:space="preserve"> включающего протокол консультации в формате </w:t>
      </w:r>
      <w:r w:rsidR="009A12C1">
        <w:rPr>
          <w:rFonts w:eastAsia="Times New Roman"/>
          <w:lang w:val="en-US"/>
        </w:rPr>
        <w:t>PDF</w:t>
      </w:r>
      <w:r w:rsidRPr="007C3ADF">
        <w:t xml:space="preserve"> и </w:t>
      </w:r>
      <w:r>
        <w:t>файл подписи.</w:t>
      </w:r>
    </w:p>
    <w:p w14:paraId="47CFD975" w14:textId="4721D2B6" w:rsidR="00153810" w:rsidRDefault="006E042E" w:rsidP="00153810">
      <w:pPr>
        <w:keepNext/>
        <w:ind w:firstLine="0"/>
      </w:pPr>
      <w:r>
        <w:rPr>
          <w:noProof/>
        </w:rPr>
        <w:drawing>
          <wp:inline distT="0" distB="0" distL="0" distR="0" wp14:anchorId="779D7677" wp14:editId="5D08F289">
            <wp:extent cx="5939790" cy="3866515"/>
            <wp:effectExtent l="19050" t="19050" r="22860" b="196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6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45E18" w14:textId="149FA43C" w:rsidR="00153810" w:rsidRDefault="00153810" w:rsidP="00153810">
      <w:pPr>
        <w:pStyle w:val="aff0"/>
      </w:pPr>
      <w:bookmarkStart w:id="146" w:name="_Ref50035856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24</w:t>
      </w:r>
      <w:r>
        <w:fldChar w:fldCharType="end"/>
      </w:r>
      <w:bookmarkEnd w:id="146"/>
      <w:r>
        <w:t xml:space="preserve"> – Кнопк</w:t>
      </w:r>
      <w:r w:rsidR="00B7196F">
        <w:t>и</w:t>
      </w:r>
      <w:r>
        <w:t xml:space="preserve"> «Скачать»</w:t>
      </w:r>
      <w:r w:rsidR="00B7196F">
        <w:t xml:space="preserve"> и «Для печати»</w:t>
      </w:r>
    </w:p>
    <w:p w14:paraId="4DB8422D" w14:textId="4C08E1B3" w:rsidR="00B12591" w:rsidRDefault="00B12591" w:rsidP="00B12591">
      <w:pPr>
        <w:rPr>
          <w:rStyle w:val="afffb"/>
          <w:b w:val="0"/>
          <w:bCs/>
          <w:caps w:val="0"/>
        </w:rPr>
      </w:pPr>
      <w:r w:rsidRPr="00B12591">
        <w:rPr>
          <w:rStyle w:val="afffb"/>
          <w:b w:val="0"/>
          <w:bCs/>
          <w:caps w:val="0"/>
        </w:rPr>
        <w:t xml:space="preserve">После первой подписи протокола консультации поле </w:t>
      </w:r>
      <w:r w:rsidRPr="00B12591">
        <w:rPr>
          <w:rStyle w:val="afffb"/>
          <w:b w:val="0"/>
          <w:bCs/>
        </w:rPr>
        <w:t>«</w:t>
      </w:r>
      <w:r>
        <w:rPr>
          <w:rStyle w:val="afffb"/>
          <w:b w:val="0"/>
          <w:bCs/>
        </w:rPr>
        <w:t>З</w:t>
      </w:r>
      <w:r w:rsidRPr="00B12591">
        <w:rPr>
          <w:rStyle w:val="afffb"/>
          <w:b w:val="0"/>
          <w:bCs/>
          <w:caps w:val="0"/>
        </w:rPr>
        <w:t>аключение</w:t>
      </w:r>
      <w:r w:rsidRPr="00B12591">
        <w:rPr>
          <w:rStyle w:val="afffb"/>
          <w:b w:val="0"/>
          <w:bCs/>
        </w:rPr>
        <w:t>»</w:t>
      </w:r>
      <w:r w:rsidRPr="00B12591">
        <w:rPr>
          <w:rStyle w:val="afffb"/>
          <w:b w:val="0"/>
          <w:bCs/>
          <w:caps w:val="0"/>
        </w:rPr>
        <w:t xml:space="preserve"> (для основного консультанта), </w:t>
      </w:r>
      <w:r w:rsidRPr="00B12591">
        <w:rPr>
          <w:rStyle w:val="afffb"/>
          <w:b w:val="0"/>
          <w:bCs/>
        </w:rPr>
        <w:t>«</w:t>
      </w:r>
      <w:r>
        <w:rPr>
          <w:rStyle w:val="afffb"/>
          <w:b w:val="0"/>
          <w:bCs/>
          <w:caps w:val="0"/>
        </w:rPr>
        <w:t>О</w:t>
      </w:r>
      <w:r w:rsidRPr="00B12591">
        <w:rPr>
          <w:rStyle w:val="afffb"/>
          <w:b w:val="0"/>
          <w:bCs/>
          <w:caps w:val="0"/>
        </w:rPr>
        <w:t>собое мнение</w:t>
      </w:r>
      <w:r w:rsidRPr="00B12591">
        <w:rPr>
          <w:rStyle w:val="afffb"/>
          <w:b w:val="0"/>
          <w:bCs/>
        </w:rPr>
        <w:t>»</w:t>
      </w:r>
      <w:r w:rsidRPr="00B12591">
        <w:rPr>
          <w:rStyle w:val="afffb"/>
          <w:b w:val="0"/>
          <w:bCs/>
          <w:caps w:val="0"/>
        </w:rPr>
        <w:t xml:space="preserve"> (для приглашенных консультантов) недоступны </w:t>
      </w:r>
      <w:r w:rsidR="0028593D">
        <w:rPr>
          <w:rStyle w:val="afffb"/>
          <w:b w:val="0"/>
          <w:bCs/>
          <w:caps w:val="0"/>
        </w:rPr>
        <w:t>для</w:t>
      </w:r>
      <w:r w:rsidRPr="00B12591">
        <w:rPr>
          <w:rStyle w:val="afffb"/>
          <w:b w:val="0"/>
          <w:bCs/>
          <w:caps w:val="0"/>
        </w:rPr>
        <w:t xml:space="preserve"> редактировани</w:t>
      </w:r>
      <w:r w:rsidR="0028593D">
        <w:rPr>
          <w:rStyle w:val="afffb"/>
          <w:b w:val="0"/>
          <w:bCs/>
          <w:caps w:val="0"/>
        </w:rPr>
        <w:t>я</w:t>
      </w:r>
      <w:r w:rsidRPr="00B12591">
        <w:rPr>
          <w:rStyle w:val="afffb"/>
          <w:b w:val="0"/>
          <w:bCs/>
          <w:caps w:val="0"/>
        </w:rPr>
        <w:t>.</w:t>
      </w:r>
    </w:p>
    <w:p w14:paraId="06A48152" w14:textId="595720BC" w:rsidR="008A6F22" w:rsidRDefault="008A6F22" w:rsidP="008A6F22">
      <w:bookmarkStart w:id="147" w:name="_Ref500356093"/>
      <w:r>
        <w:lastRenderedPageBreak/>
        <w:t>По кнопке «Для печати» открывается печатная форма протокола консультации с отображением сведений об электронной подписи в соответствии с рисунком</w:t>
      </w:r>
      <w:r w:rsidR="00627BC4" w:rsidRPr="00627BC4">
        <w:t xml:space="preserve"> </w:t>
      </w:r>
      <w:r w:rsidR="00627BC4">
        <w:fldChar w:fldCharType="begin"/>
      </w:r>
      <w:r w:rsidR="00627BC4">
        <w:instrText xml:space="preserve"> REF _Ref531270894 \h  \* MERGEFORMAT </w:instrText>
      </w:r>
      <w:r w:rsidR="00627BC4">
        <w:fldChar w:fldCharType="separate"/>
      </w:r>
      <w:r w:rsidR="00627BC4" w:rsidRPr="00627BC4">
        <w:rPr>
          <w:vanish/>
        </w:rPr>
        <w:t xml:space="preserve">Рисунок </w:t>
      </w:r>
      <w:r w:rsidR="00627BC4">
        <w:t>25</w:t>
      </w:r>
      <w:r w:rsidR="00627BC4">
        <w:fldChar w:fldCharType="end"/>
      </w:r>
      <w:r>
        <w:t xml:space="preserve">. </w:t>
      </w:r>
    </w:p>
    <w:p w14:paraId="7001E1FB" w14:textId="77777777" w:rsidR="008A6F22" w:rsidRDefault="008A6F22" w:rsidP="008A6F22">
      <w:r>
        <w:t xml:space="preserve">Штамп с информацией об электронной подписи не является заменой электронной подписи. </w:t>
      </w:r>
    </w:p>
    <w:p w14:paraId="40ED740F" w14:textId="77777777" w:rsidR="008A6F22" w:rsidRDefault="008A6F22" w:rsidP="008A6F22">
      <w:pPr>
        <w:keepNext/>
      </w:pPr>
      <w:r>
        <w:rPr>
          <w:noProof/>
        </w:rPr>
        <w:drawing>
          <wp:inline distT="0" distB="0" distL="0" distR="0" wp14:anchorId="35A8260A" wp14:editId="0EC82048">
            <wp:extent cx="5376931" cy="6378854"/>
            <wp:effectExtent l="19050" t="19050" r="14605" b="222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106" cy="6384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BB71A" w14:textId="33BBCD4F" w:rsidR="008A6F22" w:rsidRDefault="008A6F22" w:rsidP="008A6F22">
      <w:pPr>
        <w:pStyle w:val="aff0"/>
      </w:pPr>
      <w:bookmarkStart w:id="148" w:name="_Ref531270894"/>
      <w:bookmarkStart w:id="149" w:name="_Ref51632855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25</w:t>
      </w:r>
      <w:r>
        <w:fldChar w:fldCharType="end"/>
      </w:r>
      <w:bookmarkEnd w:id="148"/>
      <w:r>
        <w:t xml:space="preserve"> – Печатная форма протокола консультации</w:t>
      </w:r>
      <w:bookmarkEnd w:id="149"/>
    </w:p>
    <w:p w14:paraId="5EFEF1E9" w14:textId="1006A76D" w:rsidR="00DA4525" w:rsidRDefault="00DA4525" w:rsidP="0009601A">
      <w:pPr>
        <w:pStyle w:val="3"/>
      </w:pPr>
      <w:bookmarkStart w:id="150" w:name="_Ref525202498"/>
      <w:bookmarkStart w:id="151" w:name="_Toc532212803"/>
      <w:r>
        <w:t>Дополнительные участники</w:t>
      </w:r>
      <w:bookmarkEnd w:id="147"/>
      <w:bookmarkEnd w:id="150"/>
      <w:bookmarkEnd w:id="151"/>
    </w:p>
    <w:p w14:paraId="7245554D" w14:textId="7A23933A" w:rsidR="008E6F25" w:rsidRDefault="0012639B" w:rsidP="0012639B">
      <w:r>
        <w:t>Консультанту доступен просмотр сп</w:t>
      </w:r>
      <w:r w:rsidR="009F175F">
        <w:t>иска дополнительных участников</w:t>
      </w:r>
      <w:r>
        <w:t xml:space="preserve">, приглашение дополнительных участников, а также отмена приглашений. </w:t>
      </w:r>
    </w:p>
    <w:p w14:paraId="346B685E" w14:textId="7E8FB8F0" w:rsidR="0012639B" w:rsidRDefault="008E6F25" w:rsidP="0012639B">
      <w:r>
        <w:lastRenderedPageBreak/>
        <w:t>По</w:t>
      </w:r>
      <w:r w:rsidR="0012639B">
        <w:t xml:space="preserve"> кнопке «Дополнительные участники» </w:t>
      </w:r>
      <w:r>
        <w:t xml:space="preserve">на странице «Телеконсультации» </w:t>
      </w:r>
      <w:r w:rsidR="0012639B">
        <w:t>открывается список дополнительных участников выбранной консультации в соответствии с рисунком</w:t>
      </w:r>
      <w:r w:rsidR="00627BC4" w:rsidRPr="00627BC4">
        <w:t xml:space="preserve"> </w:t>
      </w:r>
      <w:r w:rsidR="0012639B">
        <w:fldChar w:fldCharType="begin"/>
      </w:r>
      <w:r w:rsidR="0012639B">
        <w:instrText xml:space="preserve"> REF _Ref500359233 \h  \* MERGEFORMAT </w:instrText>
      </w:r>
      <w:r w:rsidR="0012639B">
        <w:fldChar w:fldCharType="separate"/>
      </w:r>
      <w:r w:rsidRPr="00627BC4">
        <w:rPr>
          <w:vanish/>
        </w:rPr>
        <w:t xml:space="preserve">Рисунок </w:t>
      </w:r>
      <w:r>
        <w:rPr>
          <w:noProof/>
        </w:rPr>
        <w:t>26</w:t>
      </w:r>
      <w:r w:rsidR="0012639B">
        <w:fldChar w:fldCharType="end"/>
      </w:r>
      <w:r w:rsidR="0012639B">
        <w:t>.</w:t>
      </w:r>
    </w:p>
    <w:p w14:paraId="7D0FA840" w14:textId="5CFC6DF8" w:rsidR="0012639B" w:rsidRDefault="00B41755" w:rsidP="0012639B">
      <w:pPr>
        <w:keepNext/>
        <w:ind w:firstLine="0"/>
      </w:pPr>
      <w:r>
        <w:rPr>
          <w:noProof/>
        </w:rPr>
        <w:drawing>
          <wp:inline distT="0" distB="0" distL="0" distR="0" wp14:anchorId="5B139B0F" wp14:editId="7763C7B9">
            <wp:extent cx="5939790" cy="2062480"/>
            <wp:effectExtent l="19050" t="19050" r="2286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31EA1" w14:textId="6CBFBC3F" w:rsidR="0012639B" w:rsidRPr="0012639B" w:rsidRDefault="0012639B" w:rsidP="0012639B">
      <w:pPr>
        <w:pStyle w:val="aff0"/>
      </w:pPr>
      <w:bookmarkStart w:id="152" w:name="_Ref5003592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26</w:t>
      </w:r>
      <w:r>
        <w:fldChar w:fldCharType="end"/>
      </w:r>
      <w:bookmarkEnd w:id="152"/>
      <w:r w:rsidRPr="0012639B">
        <w:t xml:space="preserve"> – Дополни</w:t>
      </w:r>
      <w:r>
        <w:t>тельные участники</w:t>
      </w:r>
    </w:p>
    <w:p w14:paraId="397485E5" w14:textId="6AB6DDEC" w:rsidR="0012639B" w:rsidRDefault="0012639B" w:rsidP="0012639B">
      <w:r>
        <w:t>Просмотреть список дополнительных участников можно также с формы просмотра консультации в соответствии с рисунком</w:t>
      </w:r>
      <w:r w:rsidR="00627BC4" w:rsidRPr="00627BC4">
        <w:t xml:space="preserve"> </w:t>
      </w:r>
      <w:r w:rsidRPr="00627BC4">
        <w:fldChar w:fldCharType="begin"/>
      </w:r>
      <w:r w:rsidRPr="00627BC4">
        <w:instrText xml:space="preserve"> REF _Ref500355484 \h  \* MERGEFORMAT </w:instrText>
      </w:r>
      <w:r w:rsidRPr="00627BC4">
        <w:fldChar w:fldCharType="separate"/>
      </w:r>
      <w:r w:rsidR="00C939BE" w:rsidRPr="00627BC4">
        <w:rPr>
          <w:vanish/>
        </w:rPr>
        <w:t xml:space="preserve">Рисунок </w:t>
      </w:r>
      <w:r w:rsidR="00C939BE" w:rsidRPr="00627BC4">
        <w:rPr>
          <w:noProof/>
        </w:rPr>
        <w:t>20</w:t>
      </w:r>
      <w:r w:rsidRPr="00627BC4">
        <w:fldChar w:fldCharType="end"/>
      </w:r>
      <w:r>
        <w:t>.</w:t>
      </w:r>
    </w:p>
    <w:p w14:paraId="65DA7929" w14:textId="17E4D7D9" w:rsidR="0012639B" w:rsidRDefault="0012639B" w:rsidP="0012639B">
      <w:r>
        <w:t>Для приглашения дополнительного участника необходимо нажать на кнопку «Пригласить»</w:t>
      </w:r>
      <w:r w:rsidR="008E6F25">
        <w:t xml:space="preserve">, откроется форма </w:t>
      </w:r>
      <w:r>
        <w:t xml:space="preserve">в соответствии с </w:t>
      </w:r>
      <w:r w:rsidRPr="00627BC4">
        <w:t>рисунком</w:t>
      </w:r>
      <w:r w:rsidR="00627BC4" w:rsidRPr="00627BC4">
        <w:t xml:space="preserve"> </w:t>
      </w:r>
      <w:r w:rsidRPr="00627BC4">
        <w:fldChar w:fldCharType="begin"/>
      </w:r>
      <w:r w:rsidRPr="00627BC4">
        <w:instrText xml:space="preserve"> REF _Ref500345566 \h  \* MERGEFORMAT </w:instrText>
      </w:r>
      <w:r w:rsidRPr="00627BC4">
        <w:fldChar w:fldCharType="separate"/>
      </w:r>
      <w:r w:rsidR="00C939BE" w:rsidRPr="00627BC4">
        <w:rPr>
          <w:vanish/>
        </w:rPr>
        <w:t xml:space="preserve">Рисунок </w:t>
      </w:r>
      <w:r w:rsidR="00C939BE" w:rsidRPr="00627BC4">
        <w:rPr>
          <w:noProof/>
        </w:rPr>
        <w:t>27</w:t>
      </w:r>
      <w:r w:rsidRPr="00627BC4">
        <w:fldChar w:fldCharType="end"/>
      </w:r>
      <w:r w:rsidRPr="00627BC4">
        <w:t xml:space="preserve">. </w:t>
      </w:r>
    </w:p>
    <w:p w14:paraId="0966FB9B" w14:textId="2612470B" w:rsidR="0012639B" w:rsidRDefault="008E6F25" w:rsidP="0012639B">
      <w:pPr>
        <w:jc w:val="center"/>
      </w:pPr>
      <w:r>
        <w:rPr>
          <w:noProof/>
        </w:rPr>
        <w:drawing>
          <wp:inline distT="0" distB="0" distL="0" distR="0" wp14:anchorId="263C26DF" wp14:editId="33254334">
            <wp:extent cx="3664424" cy="2757534"/>
            <wp:effectExtent l="19050" t="19050" r="12700" b="24130"/>
            <wp:docPr id="1073741836" name="Рисунок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74749" cy="2765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F1764" w14:textId="21A28E36" w:rsidR="0012639B" w:rsidRDefault="0012639B" w:rsidP="0012639B">
      <w:pPr>
        <w:pStyle w:val="aff0"/>
      </w:pPr>
      <w:bookmarkStart w:id="153" w:name="_Ref500345566"/>
      <w:r w:rsidRPr="005B21CB">
        <w:t xml:space="preserve">Рисунок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9C5731">
        <w:t>27</w:t>
      </w:r>
      <w:r>
        <w:fldChar w:fldCharType="end"/>
      </w:r>
      <w:bookmarkEnd w:id="153"/>
      <w:r>
        <w:t xml:space="preserve"> – Приглашение консультанта</w:t>
      </w:r>
    </w:p>
    <w:p w14:paraId="23F76037" w14:textId="2138D481" w:rsidR="008E6F25" w:rsidRDefault="008E6F25" w:rsidP="008E6F25">
      <w:r>
        <w:t xml:space="preserve">Для приглашения консультанта из другой медицинской организации необходимо выбрать признак «Из другой медицинской организации» </w:t>
      </w:r>
      <w:r w:rsidR="005F3872">
        <w:t xml:space="preserve">и заполнить следующие поля: </w:t>
      </w:r>
    </w:p>
    <w:p w14:paraId="3BC0486B" w14:textId="4E5C36FF" w:rsidR="005F3872" w:rsidRDefault="005F3872" w:rsidP="005F3872">
      <w:pPr>
        <w:pStyle w:val="13"/>
      </w:pPr>
      <w:r w:rsidRPr="005F68AF">
        <w:t xml:space="preserve">«Профиль» </w:t>
      </w:r>
      <w:r>
        <w:t xml:space="preserve">- поле для фильтрации медицинских организаций по профилю; </w:t>
      </w:r>
    </w:p>
    <w:p w14:paraId="42B6C0AF" w14:textId="1E317E2B" w:rsidR="005F3872" w:rsidRDefault="005F3872" w:rsidP="005F3872">
      <w:pPr>
        <w:pStyle w:val="13"/>
      </w:pPr>
      <w:r>
        <w:t>«Медицинская организация» - поле для выбора медицинской организации в которую необходимо направить</w:t>
      </w:r>
      <w:r w:rsidR="009F175F">
        <w:t xml:space="preserve"> приглашение</w:t>
      </w:r>
      <w:r>
        <w:t xml:space="preserve">; </w:t>
      </w:r>
    </w:p>
    <w:p w14:paraId="5AA7010B" w14:textId="77777777" w:rsidR="005F3872" w:rsidRDefault="005F3872" w:rsidP="005F3872">
      <w:pPr>
        <w:pStyle w:val="13"/>
      </w:pPr>
      <w:r>
        <w:lastRenderedPageBreak/>
        <w:t xml:space="preserve">«Тема консультации» - поле для фильтрации консультанта по теме консультации, по которой консультант оказывает консультации; </w:t>
      </w:r>
    </w:p>
    <w:p w14:paraId="2F6DC55A" w14:textId="6BC20C96" w:rsidR="005F3872" w:rsidRDefault="005F3872" w:rsidP="005F3872">
      <w:pPr>
        <w:pStyle w:val="13"/>
      </w:pPr>
      <w:r>
        <w:t xml:space="preserve">«Консультант» - поле для выбора консультанта, которому необходимо направить приглашение. </w:t>
      </w:r>
    </w:p>
    <w:p w14:paraId="378FFFC7" w14:textId="31E226E1" w:rsidR="008E6F25" w:rsidRPr="00C939BE" w:rsidRDefault="008E6F25" w:rsidP="008E6F25">
      <w:r>
        <w:t>Для приглашения консультанта из своей медицинской организации необходимо отключить признак «Из другой медицинской организации» в соответствии с рисунком</w:t>
      </w:r>
      <w:r w:rsidR="005F3872">
        <w:t xml:space="preserve"> </w:t>
      </w:r>
      <w:r w:rsidR="005F3872">
        <w:fldChar w:fldCharType="begin"/>
      </w:r>
      <w:r w:rsidR="005F3872">
        <w:instrText xml:space="preserve"> REF _Ref525227791 \h  \* MERGEFORMAT </w:instrText>
      </w:r>
      <w:r w:rsidR="005F3872">
        <w:fldChar w:fldCharType="separate"/>
      </w:r>
      <w:r w:rsidR="00C939BE" w:rsidRPr="00C939BE">
        <w:rPr>
          <w:vanish/>
        </w:rPr>
        <w:t xml:space="preserve">Рисунок </w:t>
      </w:r>
      <w:r w:rsidR="00C939BE">
        <w:rPr>
          <w:noProof/>
        </w:rPr>
        <w:t>28</w:t>
      </w:r>
      <w:r w:rsidR="005F3872">
        <w:fldChar w:fldCharType="end"/>
      </w:r>
      <w:r w:rsidR="005F3872">
        <w:t>.</w:t>
      </w:r>
    </w:p>
    <w:p w14:paraId="215F9BE6" w14:textId="77777777" w:rsidR="008E6F25" w:rsidRDefault="008E6F25" w:rsidP="008E6F2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0AB8B67" wp14:editId="3CE638BE">
            <wp:extent cx="3387804" cy="2204114"/>
            <wp:effectExtent l="19050" t="19050" r="22225" b="24765"/>
            <wp:docPr id="1073741837" name="Рисунок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5166" cy="2208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7B3DB" w14:textId="4072C63C" w:rsidR="008E6F25" w:rsidRDefault="008E6F25" w:rsidP="008E6F25">
      <w:pPr>
        <w:pStyle w:val="aff0"/>
      </w:pPr>
      <w:bookmarkStart w:id="154" w:name="_Ref5252277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28</w:t>
      </w:r>
      <w:r>
        <w:fldChar w:fldCharType="end"/>
      </w:r>
      <w:bookmarkEnd w:id="154"/>
      <w:r>
        <w:t xml:space="preserve"> – Приглаш</w:t>
      </w:r>
      <w:r w:rsidR="00AB5353">
        <w:t>ения консультанта из своей меди</w:t>
      </w:r>
      <w:r>
        <w:t>цинской организации</w:t>
      </w:r>
    </w:p>
    <w:p w14:paraId="79C12600" w14:textId="09579E95" w:rsidR="0012639B" w:rsidRDefault="0012639B" w:rsidP="002C7701">
      <w:pPr>
        <w:pStyle w:val="13"/>
      </w:pPr>
      <w:r w:rsidRPr="005F68AF">
        <w:t xml:space="preserve">«Профиль» </w:t>
      </w:r>
      <w:r>
        <w:t xml:space="preserve">- поле для фильтрации консультанта по профилю; </w:t>
      </w:r>
    </w:p>
    <w:p w14:paraId="01DBC391" w14:textId="77777777" w:rsidR="0012639B" w:rsidRDefault="0012639B" w:rsidP="002C7701">
      <w:pPr>
        <w:pStyle w:val="13"/>
      </w:pPr>
      <w:r>
        <w:t xml:space="preserve">«Тема консультации» - поле для фильтрации консультанта по теме консультации, по которой консультант оказывает консультации; </w:t>
      </w:r>
    </w:p>
    <w:p w14:paraId="66EA4500" w14:textId="7DA90A25" w:rsidR="0012639B" w:rsidRDefault="0012639B" w:rsidP="002C7701">
      <w:pPr>
        <w:pStyle w:val="13"/>
      </w:pPr>
      <w:r>
        <w:t>«Консультант» - поле для выбора консультанта, которому необходимо направить приглашение</w:t>
      </w:r>
      <w:r w:rsidR="009F175F">
        <w:t xml:space="preserve">. </w:t>
      </w:r>
      <w:r>
        <w:t xml:space="preserve"> </w:t>
      </w:r>
    </w:p>
    <w:p w14:paraId="4465FB1A" w14:textId="774FE397" w:rsidR="0012639B" w:rsidRDefault="0012639B" w:rsidP="002C7701">
      <w:r>
        <w:t>После выбора консультанта необходимо нажать на кнопку «Пригласить», после этого выбранному консультанту направ</w:t>
      </w:r>
      <w:r w:rsidR="00F1210D">
        <w:t>ляется приглашение на участие в</w:t>
      </w:r>
      <w:r w:rsidR="009F175F">
        <w:t xml:space="preserve"> консультации</w:t>
      </w:r>
      <w:r>
        <w:t xml:space="preserve">. </w:t>
      </w:r>
    </w:p>
    <w:p w14:paraId="175EE6B8" w14:textId="35D6335E" w:rsidR="0012639B" w:rsidRDefault="0012639B" w:rsidP="002C7701">
      <w:r>
        <w:t>Для отмены приглашения необходимо выбрать консультанта, статус приглашения которого «На рассмотрении» или «Принято» и нажать на кнопку «Отменить приглашение». По кнопке открывается предупреждающее сообщение в соответствии с рисунком</w:t>
      </w:r>
      <w:r w:rsidR="009C5731" w:rsidRPr="009C5731">
        <w:t xml:space="preserve"> </w:t>
      </w:r>
      <w:r w:rsidRPr="009C5731">
        <w:fldChar w:fldCharType="begin"/>
      </w:r>
      <w:r w:rsidRPr="009C5731">
        <w:instrText xml:space="preserve"> REF _Ref500345597 \h  \* MERGEFORMAT </w:instrText>
      </w:r>
      <w:r w:rsidRPr="009C5731">
        <w:fldChar w:fldCharType="separate"/>
      </w:r>
      <w:r w:rsidR="00E60745" w:rsidRPr="009C5731">
        <w:rPr>
          <w:vanish/>
        </w:rPr>
        <w:t xml:space="preserve">Рисунок </w:t>
      </w:r>
      <w:r w:rsidR="00E60745" w:rsidRPr="009C5731">
        <w:rPr>
          <w:noProof/>
        </w:rPr>
        <w:t>29</w:t>
      </w:r>
      <w:r w:rsidRPr="009C5731">
        <w:fldChar w:fldCharType="end"/>
      </w:r>
      <w:r>
        <w:t xml:space="preserve">. </w:t>
      </w:r>
    </w:p>
    <w:p w14:paraId="2EC5E541" w14:textId="77777777" w:rsidR="0012639B" w:rsidRDefault="0012639B" w:rsidP="0012639B">
      <w:pPr>
        <w:ind w:firstLine="0"/>
        <w:jc w:val="center"/>
      </w:pPr>
      <w:r>
        <w:rPr>
          <w:noProof/>
        </w:rPr>
        <w:drawing>
          <wp:inline distT="0" distB="0" distL="0" distR="0" wp14:anchorId="5573B666" wp14:editId="53295473">
            <wp:extent cx="4399472" cy="1037438"/>
            <wp:effectExtent l="19050" t="19050" r="20320" b="107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44831" cy="1048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8C23B" w14:textId="366EF9EE" w:rsidR="0012639B" w:rsidRDefault="0012639B" w:rsidP="0012639B">
      <w:pPr>
        <w:pStyle w:val="aff0"/>
      </w:pPr>
      <w:bookmarkStart w:id="155" w:name="_Ref500345597"/>
      <w:r w:rsidRPr="005B21CB">
        <w:t xml:space="preserve">Рисунок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9C5731">
        <w:t>29</w:t>
      </w:r>
      <w:r>
        <w:fldChar w:fldCharType="end"/>
      </w:r>
      <w:bookmarkEnd w:id="155"/>
      <w:r>
        <w:t xml:space="preserve"> – Предупреждение</w:t>
      </w:r>
    </w:p>
    <w:p w14:paraId="7A40468B" w14:textId="69996036" w:rsidR="0012639B" w:rsidRDefault="0012639B" w:rsidP="0012639B">
      <w:r>
        <w:t xml:space="preserve">Для подтверждения отмены приглашения необходимо нажать на кнопку «Да» и его статус меняется на «Отменено». </w:t>
      </w:r>
    </w:p>
    <w:p w14:paraId="0EDF3F1B" w14:textId="757D7A82" w:rsidR="0012639B" w:rsidRDefault="0012639B" w:rsidP="0012639B">
      <w:r>
        <w:t>Список всех возможных статусов приглашения представлен в таблице</w:t>
      </w:r>
      <w:r w:rsidR="009C5731" w:rsidRPr="009C5731">
        <w:t xml:space="preserve"> </w:t>
      </w:r>
      <w:r w:rsidR="00AE0CC9">
        <w:fldChar w:fldCharType="begin"/>
      </w:r>
      <w:r w:rsidR="00AE0CC9">
        <w:instrText xml:space="preserve"> REF _Ref508698386 \h  \* MERGEFORMAT </w:instrText>
      </w:r>
      <w:r w:rsidR="00AE0CC9">
        <w:fldChar w:fldCharType="separate"/>
      </w:r>
      <w:r w:rsidR="00054424" w:rsidRPr="009C5731">
        <w:rPr>
          <w:vanish/>
        </w:rPr>
        <w:t xml:space="preserve">Таблица </w:t>
      </w:r>
      <w:r w:rsidR="00054424">
        <w:t xml:space="preserve">А. </w:t>
      </w:r>
      <w:r w:rsidR="00054424">
        <w:rPr>
          <w:noProof/>
        </w:rPr>
        <w:t>3</w:t>
      </w:r>
      <w:r w:rsidR="00AE0CC9">
        <w:fldChar w:fldCharType="end"/>
      </w:r>
      <w:r>
        <w:t>.</w:t>
      </w:r>
    </w:p>
    <w:p w14:paraId="1B74AB40" w14:textId="0F173B9D" w:rsidR="0012639B" w:rsidRDefault="0012639B" w:rsidP="008A6F22">
      <w:r>
        <w:rPr>
          <w:b/>
        </w:rPr>
        <w:lastRenderedPageBreak/>
        <w:t xml:space="preserve">Важно! </w:t>
      </w:r>
      <w:r>
        <w:t xml:space="preserve">Приглашение консультанта и отмена приглашения недоступны для консультаций в статусе </w:t>
      </w:r>
      <w:r w:rsidR="00272708">
        <w:t xml:space="preserve">«На подписании», «Завершена», </w:t>
      </w:r>
      <w:r>
        <w:t>«Закрыта» и «Отменена</w:t>
      </w:r>
      <w:r w:rsidR="00272708">
        <w:t>».</w:t>
      </w:r>
    </w:p>
    <w:p w14:paraId="4D1F11F0" w14:textId="158285BA" w:rsidR="00F346E0" w:rsidRDefault="00F346E0" w:rsidP="00F346E0">
      <w:r w:rsidRPr="008E0C73">
        <w:t>Для просмотра контактной информации медицин</w:t>
      </w:r>
      <w:r>
        <w:t xml:space="preserve">ской организации дополнительного участника </w:t>
      </w:r>
      <w:r w:rsidRPr="008E0C73">
        <w:t xml:space="preserve">необходимо найти </w:t>
      </w:r>
      <w:r>
        <w:t>его</w:t>
      </w:r>
      <w:r w:rsidRPr="008E0C73">
        <w:t xml:space="preserve"> в списке и нажать на кнопку «Контактная информация». Откроется форма «Контактная информац</w:t>
      </w:r>
      <w:r>
        <w:t>ия»</w:t>
      </w:r>
      <w:r w:rsidRPr="008E0C73">
        <w:t>. Описание формы приведено в разделе</w:t>
      </w:r>
      <w:r>
        <w:t xml:space="preserve"> </w:t>
      </w:r>
      <w:r>
        <w:fldChar w:fldCharType="begin"/>
      </w:r>
      <w:r>
        <w:instrText xml:space="preserve"> REF _Ref525146518 \r \h </w:instrText>
      </w:r>
      <w:r>
        <w:fldChar w:fldCharType="separate"/>
      </w:r>
      <w:r>
        <w:t>4.3.4</w:t>
      </w:r>
      <w:r>
        <w:fldChar w:fldCharType="end"/>
      </w:r>
      <w:r>
        <w:t>.</w:t>
      </w:r>
    </w:p>
    <w:p w14:paraId="6724F638" w14:textId="6A51B558" w:rsidR="00DA4525" w:rsidRDefault="00DA4525" w:rsidP="0009601A">
      <w:pPr>
        <w:pStyle w:val="3"/>
      </w:pPr>
      <w:bookmarkStart w:id="156" w:name="_Toc532212804"/>
      <w:r>
        <w:t>Изменение времени консультации</w:t>
      </w:r>
      <w:bookmarkEnd w:id="156"/>
    </w:p>
    <w:p w14:paraId="0A9F05F9" w14:textId="69D1B380" w:rsidR="003E0207" w:rsidRPr="003B4B94" w:rsidRDefault="003E0207" w:rsidP="003E0207">
      <w:r>
        <w:t xml:space="preserve">Консультацию </w:t>
      </w:r>
      <w:r w:rsidR="00054424" w:rsidRPr="00054424">
        <w:t>в статусе</w:t>
      </w:r>
      <w:r>
        <w:t xml:space="preserve"> «Запланирована» можно перенести на новое время с помощью кнопки «Перенести». По кнопке открывается форма «Изменение времени консультации» в соответствии с рисунком</w:t>
      </w:r>
      <w:r w:rsidR="009C5731" w:rsidRPr="009C5731">
        <w:t xml:space="preserve"> </w:t>
      </w:r>
      <w:r>
        <w:fldChar w:fldCharType="begin"/>
      </w:r>
      <w:r>
        <w:instrText xml:space="preserve"> REF _Ref500235968 \h  \* MERGEFORMAT </w:instrText>
      </w:r>
      <w:r>
        <w:fldChar w:fldCharType="separate"/>
      </w:r>
      <w:r w:rsidR="00C939BE" w:rsidRPr="009C5731">
        <w:rPr>
          <w:vanish/>
        </w:rPr>
        <w:t xml:space="preserve">Рисунок </w:t>
      </w:r>
      <w:r w:rsidR="00C939BE">
        <w:rPr>
          <w:noProof/>
        </w:rPr>
        <w:t>30</w:t>
      </w:r>
      <w:r>
        <w:fldChar w:fldCharType="end"/>
      </w:r>
      <w:r>
        <w:t>.</w:t>
      </w:r>
    </w:p>
    <w:p w14:paraId="11B4C8A6" w14:textId="77777777" w:rsidR="003E0207" w:rsidRDefault="003E0207" w:rsidP="003E0207">
      <w:pPr>
        <w:pStyle w:val="a9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FF078DB" wp14:editId="77595A53">
            <wp:extent cx="4313207" cy="2149062"/>
            <wp:effectExtent l="19050" t="19050" r="11430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30054" cy="2157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823BB4" w14:textId="7F98C252" w:rsidR="003E0207" w:rsidRPr="00022278" w:rsidRDefault="003E0207" w:rsidP="003E0207">
      <w:pPr>
        <w:pStyle w:val="aff0"/>
      </w:pPr>
      <w:bookmarkStart w:id="157" w:name="_Ref500235968"/>
      <w:r>
        <w:t xml:space="preserve">Рисунок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9C5731">
        <w:t>30</w:t>
      </w:r>
      <w:r>
        <w:fldChar w:fldCharType="end"/>
      </w:r>
      <w:bookmarkEnd w:id="157"/>
      <w:r>
        <w:t xml:space="preserve"> – Изменение времени консультации</w:t>
      </w:r>
    </w:p>
    <w:p w14:paraId="31FB6361" w14:textId="2CE03375" w:rsidR="003E0207" w:rsidRDefault="003E0207" w:rsidP="003E0207">
      <w:r>
        <w:t>Перенести консультацию на новое время можно также с формы просмотра консультации в соответствии с рисунком</w:t>
      </w:r>
      <w:r w:rsidR="009C5731" w:rsidRPr="009C5731">
        <w:t xml:space="preserve"> </w:t>
      </w:r>
      <w:r>
        <w:fldChar w:fldCharType="begin"/>
      </w:r>
      <w:r>
        <w:instrText xml:space="preserve"> REF _Ref500354932 \h  \* MERGEFORMAT </w:instrText>
      </w:r>
      <w:r>
        <w:fldChar w:fldCharType="separate"/>
      </w:r>
      <w:r w:rsidR="00C939BE" w:rsidRPr="009C5731">
        <w:rPr>
          <w:vanish/>
        </w:rPr>
        <w:t xml:space="preserve">Рисунок </w:t>
      </w:r>
      <w:r w:rsidR="00C939BE">
        <w:rPr>
          <w:noProof/>
        </w:rPr>
        <w:t>18</w:t>
      </w:r>
      <w:r>
        <w:fldChar w:fldCharType="end"/>
      </w:r>
      <w:r>
        <w:t>.</w:t>
      </w:r>
    </w:p>
    <w:p w14:paraId="22395976" w14:textId="77777777" w:rsidR="003E0207" w:rsidRDefault="003E0207" w:rsidP="003E0207">
      <w:pPr>
        <w:pStyle w:val="afffffffff9"/>
      </w:pPr>
      <w:r>
        <w:t xml:space="preserve">Необходимо заполнить следующие поля: </w:t>
      </w:r>
    </w:p>
    <w:p w14:paraId="0D29BB05" w14:textId="77777777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 xml:space="preserve">«Дата» - поле для выбора даты, на которую необходимо перенести консультацию; </w:t>
      </w:r>
    </w:p>
    <w:p w14:paraId="14F8564E" w14:textId="77777777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 xml:space="preserve">«Период времени с» - поле для ввода времени, на которое необходимо перенести начало консультации; </w:t>
      </w:r>
    </w:p>
    <w:p w14:paraId="1613BD9D" w14:textId="77777777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 xml:space="preserve">«Период времени по» - рассчитывается автоматически в зависимости от длительности консультации; </w:t>
      </w:r>
    </w:p>
    <w:p w14:paraId="0E5DEA42" w14:textId="77777777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 xml:space="preserve">«Длительность консультации» - в поле отображается длительность консультации; </w:t>
      </w:r>
    </w:p>
    <w:p w14:paraId="43F09E9F" w14:textId="77777777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 xml:space="preserve">«Место проведения видеосвязи» - поле для выбора места проведения видеосвязи; </w:t>
      </w:r>
    </w:p>
    <w:p w14:paraId="01021FE5" w14:textId="6C7B774E" w:rsidR="003E0207" w:rsidRDefault="003E0207" w:rsidP="0060758D">
      <w:pPr>
        <w:pStyle w:val="afffffffff9"/>
        <w:numPr>
          <w:ilvl w:val="0"/>
          <w:numId w:val="55"/>
        </w:numPr>
        <w:ind w:left="993" w:hanging="284"/>
      </w:pPr>
      <w:r>
        <w:t>«Статус места проведения» - в поле отображается статус выбранного места проведения видеосвязи.</w:t>
      </w:r>
    </w:p>
    <w:p w14:paraId="44E258B9" w14:textId="010957E9" w:rsidR="00A507CC" w:rsidRPr="006F18A0" w:rsidRDefault="003E0207" w:rsidP="00A507CC">
      <w:pPr>
        <w:pStyle w:val="afffffffff9"/>
      </w:pPr>
      <w:r>
        <w:lastRenderedPageBreak/>
        <w:t>После заполнения полей необходимо нажать на кнопку «Сохранить», после этого меняется дата и время проведения консультации.</w:t>
      </w:r>
      <w:r w:rsidR="00644AB9">
        <w:t xml:space="preserve"> </w:t>
      </w:r>
      <w:r w:rsidR="00644AB9" w:rsidRPr="00644AB9">
        <w:t>Предусмотрен контроль соблюдения сроков проведения консультаций консультирующей МО. Исчисление сроков осуществляется с момента формирования запр</w:t>
      </w:r>
      <w:r w:rsidR="00A507CC">
        <w:t>оса и в дальнейшем не меняется.</w:t>
      </w:r>
    </w:p>
    <w:p w14:paraId="696DBDB9" w14:textId="557B0EAF" w:rsidR="00F81DC0" w:rsidRPr="00F81DC0" w:rsidRDefault="00F81DC0" w:rsidP="003E0207">
      <w:pPr>
        <w:pStyle w:val="afffffffff9"/>
      </w:pPr>
      <w:r w:rsidRPr="00F81DC0">
        <w:t xml:space="preserve">Изменение времени консультации недоступно для прошедших консультаций. </w:t>
      </w:r>
    </w:p>
    <w:p w14:paraId="6152DC2D" w14:textId="2AADAA10" w:rsidR="00CC5752" w:rsidRDefault="00CC5752" w:rsidP="0009601A">
      <w:pPr>
        <w:pStyle w:val="3"/>
      </w:pPr>
      <w:bookmarkStart w:id="158" w:name="_Toc532212805"/>
      <w:r>
        <w:t>Отмена консультации</w:t>
      </w:r>
      <w:bookmarkEnd w:id="158"/>
    </w:p>
    <w:p w14:paraId="6402E796" w14:textId="3022CFF2" w:rsidR="003E0207" w:rsidRDefault="003E0207" w:rsidP="003E0207">
      <w:bookmarkStart w:id="159" w:name="_Toc457389091"/>
      <w:bookmarkStart w:id="160" w:name="_Toc457393262"/>
      <w:bookmarkStart w:id="161" w:name="_Toc466989612"/>
      <w:r>
        <w:t xml:space="preserve">Консультацию </w:t>
      </w:r>
      <w:r w:rsidR="00054424">
        <w:t>в статусе</w:t>
      </w:r>
      <w:r>
        <w:t xml:space="preserve"> «Запланирована» можно отменить с помощью кнопки «Отменить»</w:t>
      </w:r>
      <w:r w:rsidR="001A60FA">
        <w:t>, открывается форма для ввода причины отмены консультации в соответствии с рисунко</w:t>
      </w:r>
      <w:r w:rsidR="001A60FA" w:rsidRPr="009C5731">
        <w:t>м</w:t>
      </w:r>
      <w:r w:rsidR="009C5731" w:rsidRPr="009C5731">
        <w:t xml:space="preserve"> </w:t>
      </w:r>
      <w:r w:rsidR="001A60FA" w:rsidRPr="009C5731">
        <w:fldChar w:fldCharType="begin"/>
      </w:r>
      <w:r w:rsidR="001A60FA" w:rsidRPr="009C5731">
        <w:instrText xml:space="preserve"> REF _Ref500234552 \h  \* MERGEFORMAT </w:instrText>
      </w:r>
      <w:r w:rsidR="001A60FA" w:rsidRPr="009C5731">
        <w:fldChar w:fldCharType="separate"/>
      </w:r>
      <w:r w:rsidR="001A60FA" w:rsidRPr="009C5731">
        <w:rPr>
          <w:vanish/>
        </w:rPr>
        <w:t xml:space="preserve">Рисунок </w:t>
      </w:r>
      <w:r w:rsidR="001A60FA" w:rsidRPr="009C5731">
        <w:rPr>
          <w:noProof/>
        </w:rPr>
        <w:t>31</w:t>
      </w:r>
      <w:r w:rsidR="001A60FA" w:rsidRPr="009C5731">
        <w:fldChar w:fldCharType="end"/>
      </w:r>
      <w:r>
        <w:t xml:space="preserve">. </w:t>
      </w:r>
    </w:p>
    <w:p w14:paraId="28C52B6F" w14:textId="14131EC6" w:rsidR="003E0207" w:rsidRDefault="00054424" w:rsidP="003E0207">
      <w:r>
        <w:t>Отменить консультацию</w:t>
      </w:r>
      <w:r w:rsidR="003E0207">
        <w:t xml:space="preserve"> можно также с формы просмотра консультации </w:t>
      </w:r>
      <w:r w:rsidR="00B915A4">
        <w:t xml:space="preserve">по кнопке «Отменить консультацию» </w:t>
      </w:r>
      <w:r w:rsidR="003E0207">
        <w:t>в соответствии с рисунком</w:t>
      </w:r>
      <w:r w:rsidR="007F6EB9">
        <w:t xml:space="preserve"> </w:t>
      </w:r>
      <w:r w:rsidR="003E0207">
        <w:fldChar w:fldCharType="begin"/>
      </w:r>
      <w:r w:rsidR="003E0207">
        <w:instrText xml:space="preserve"> REF _Ref500354932 \h  \* MERGEFORMAT </w:instrText>
      </w:r>
      <w:r w:rsidR="003E0207">
        <w:fldChar w:fldCharType="separate"/>
      </w:r>
      <w:r w:rsidR="00C939BE" w:rsidRPr="007F6EB9">
        <w:rPr>
          <w:vanish/>
        </w:rPr>
        <w:t xml:space="preserve">Рисунок </w:t>
      </w:r>
      <w:r w:rsidR="00C939BE">
        <w:rPr>
          <w:noProof/>
        </w:rPr>
        <w:t>18</w:t>
      </w:r>
      <w:r w:rsidR="003E0207">
        <w:fldChar w:fldCharType="end"/>
      </w:r>
      <w:r w:rsidR="003E0207">
        <w:t>.</w:t>
      </w:r>
    </w:p>
    <w:p w14:paraId="40999A56" w14:textId="154C1A92" w:rsidR="003E0207" w:rsidRDefault="008A6F22" w:rsidP="003E0207">
      <w:pPr>
        <w:pStyle w:val="a9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3A400BF" wp14:editId="37F0A8A3">
            <wp:extent cx="3482035" cy="2619632"/>
            <wp:effectExtent l="19050" t="19050" r="23495" b="28575"/>
            <wp:docPr id="1073741828" name="Рисунок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91001" cy="2626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2B06E" w14:textId="2742F608" w:rsidR="003E0207" w:rsidRDefault="003E0207" w:rsidP="003E0207">
      <w:pPr>
        <w:pStyle w:val="aff0"/>
      </w:pPr>
      <w:bookmarkStart w:id="162" w:name="_Ref500234552"/>
      <w:r>
        <w:t xml:space="preserve">Рисунок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9C5731">
        <w:t>31</w:t>
      </w:r>
      <w:r>
        <w:fldChar w:fldCharType="end"/>
      </w:r>
      <w:bookmarkEnd w:id="162"/>
      <w:r>
        <w:t xml:space="preserve"> – Причина отмены консультации</w:t>
      </w:r>
    </w:p>
    <w:p w14:paraId="4AF747F9" w14:textId="77777777" w:rsidR="003E0207" w:rsidRDefault="003E0207" w:rsidP="00680062">
      <w:r>
        <w:t>После сохранения причины отмены консультации ее статус меняется на «Отменена».</w:t>
      </w:r>
    </w:p>
    <w:p w14:paraId="49B4AAD9" w14:textId="4DD16E11" w:rsidR="009C5731" w:rsidRDefault="009C5731" w:rsidP="009C5731">
      <w:pPr>
        <w:pStyle w:val="3"/>
      </w:pPr>
      <w:bookmarkStart w:id="163" w:name="_Toc532212806"/>
      <w:r>
        <w:t>Просмотр видеозаписи консультации</w:t>
      </w:r>
      <w:bookmarkEnd w:id="163"/>
    </w:p>
    <w:p w14:paraId="5710CE0D" w14:textId="2761731A" w:rsidR="009C5731" w:rsidRDefault="009C5731" w:rsidP="009C5731">
      <w:r w:rsidRPr="009633A1">
        <w:t>Для консультаций с использованием ВКС в статусе «Проведена», «Опубликован протокол», «Регистрация протокола», «Завершена», «Закрыта» доступна кнопка «Видеозапись» в соответствии с рисунком</w:t>
      </w:r>
      <w:r>
        <w:t xml:space="preserve"> </w:t>
      </w:r>
      <w:r>
        <w:fldChar w:fldCharType="begin"/>
      </w:r>
      <w:r>
        <w:instrText xml:space="preserve"> REF _Ref531271424 \h  \* MERGEFORMAT </w:instrText>
      </w:r>
      <w:r>
        <w:fldChar w:fldCharType="separate"/>
      </w:r>
      <w:r w:rsidRPr="009C5731">
        <w:rPr>
          <w:vanish/>
        </w:rPr>
        <w:t xml:space="preserve">Рисунок </w:t>
      </w:r>
      <w:r>
        <w:rPr>
          <w:noProof/>
        </w:rPr>
        <w:t>32</w:t>
      </w:r>
      <w:r>
        <w:fldChar w:fldCharType="end"/>
      </w:r>
      <w:r w:rsidRPr="009633A1">
        <w:t>.</w:t>
      </w:r>
      <w:r>
        <w:t xml:space="preserve"> </w:t>
      </w:r>
    </w:p>
    <w:p w14:paraId="0E6EBF7C" w14:textId="608965FD" w:rsidR="009C5731" w:rsidRDefault="009C5731" w:rsidP="00680062">
      <w:r>
        <w:t xml:space="preserve">По кнопке откроется страница «Просмотр видеозаписи консультации» в соответствии с рисунком </w:t>
      </w:r>
      <w:r>
        <w:fldChar w:fldCharType="begin"/>
      </w:r>
      <w:r>
        <w:instrText xml:space="preserve"> REF _Ref531271435 \h  \* MERGEFORMAT </w:instrText>
      </w:r>
      <w:r>
        <w:fldChar w:fldCharType="separate"/>
      </w:r>
      <w:r w:rsidRPr="009C5731">
        <w:rPr>
          <w:vanish/>
        </w:rPr>
        <w:t xml:space="preserve">Рисунок </w:t>
      </w:r>
      <w:r>
        <w:rPr>
          <w:noProof/>
        </w:rPr>
        <w:t>33</w:t>
      </w:r>
      <w:r>
        <w:fldChar w:fldCharType="end"/>
      </w:r>
      <w:r>
        <w:fldChar w:fldCharType="begin"/>
      </w:r>
      <w:r>
        <w:instrText xml:space="preserve"> REF _Ref531256207 \h  \* MERGEFORMAT </w:instrText>
      </w:r>
      <w:r>
        <w:fldChar w:fldCharType="end"/>
      </w:r>
      <w:r>
        <w:t>, на которой необходимо нажать</w:t>
      </w:r>
      <w:r w:rsidRPr="008154A0">
        <w:t xml:space="preserve"> на кнопку</w:t>
      </w:r>
      <w:r>
        <w:t xml:space="preserve"> </w:t>
      </w:r>
      <w:r w:rsidRPr="008154A0">
        <w:t>проигрывания в плеере</w:t>
      </w:r>
      <w:r>
        <w:t xml:space="preserve">. </w:t>
      </w:r>
    </w:p>
    <w:p w14:paraId="1235FB96" w14:textId="77777777" w:rsidR="009C5731" w:rsidRDefault="009C5731" w:rsidP="009C5731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4A97170E" wp14:editId="06305C70">
            <wp:extent cx="5939790" cy="4263390"/>
            <wp:effectExtent l="19050" t="19050" r="22860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6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CDFDF" w14:textId="0F9E468F" w:rsidR="009C5731" w:rsidRDefault="009C5731" w:rsidP="009C5731">
      <w:pPr>
        <w:pStyle w:val="aff0"/>
      </w:pPr>
      <w:bookmarkStart w:id="164" w:name="_Ref5312714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32</w:t>
      </w:r>
      <w:r>
        <w:fldChar w:fldCharType="end"/>
      </w:r>
      <w:bookmarkEnd w:id="164"/>
      <w:r>
        <w:t xml:space="preserve"> – Кнопка «Видеозапись»</w:t>
      </w:r>
    </w:p>
    <w:p w14:paraId="66347FF6" w14:textId="77777777" w:rsidR="009C5731" w:rsidRDefault="009C5731" w:rsidP="009C5731">
      <w:pPr>
        <w:keepNext/>
        <w:ind w:firstLine="0"/>
      </w:pPr>
      <w:r>
        <w:rPr>
          <w:noProof/>
        </w:rPr>
        <w:drawing>
          <wp:inline distT="0" distB="0" distL="0" distR="0" wp14:anchorId="18423B20" wp14:editId="675353C8">
            <wp:extent cx="5939790" cy="3627755"/>
            <wp:effectExtent l="19050" t="19050" r="22860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осмотр видеозаписи_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3960F" w14:textId="52F5FD1D" w:rsidR="009C5731" w:rsidRPr="009C5731" w:rsidRDefault="009C5731" w:rsidP="009C5731">
      <w:pPr>
        <w:pStyle w:val="aff0"/>
      </w:pPr>
      <w:bookmarkStart w:id="165" w:name="_Ref5312714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33</w:t>
      </w:r>
      <w:r>
        <w:fldChar w:fldCharType="end"/>
      </w:r>
      <w:bookmarkEnd w:id="165"/>
      <w:r>
        <w:t xml:space="preserve"> – Просмотр видеозаписи консультации</w:t>
      </w:r>
    </w:p>
    <w:p w14:paraId="62723F5F" w14:textId="5E033423" w:rsidR="00BA409C" w:rsidRDefault="00543372" w:rsidP="0009601A">
      <w:pPr>
        <w:pStyle w:val="2"/>
      </w:pPr>
      <w:bookmarkStart w:id="166" w:name="_Toc532212807"/>
      <w:r>
        <w:lastRenderedPageBreak/>
        <w:t>Подр</w:t>
      </w:r>
      <w:r w:rsidR="00BA409C">
        <w:t>аздел «Список приглашений»</w:t>
      </w:r>
      <w:r>
        <w:t xml:space="preserve"> раздела «Телеконсультации»</w:t>
      </w:r>
      <w:bookmarkEnd w:id="166"/>
    </w:p>
    <w:p w14:paraId="340F16CF" w14:textId="7F7CB462" w:rsidR="00E60745" w:rsidRDefault="00543372" w:rsidP="00543372">
      <w:r>
        <w:t xml:space="preserve">Консультанту в </w:t>
      </w:r>
      <w:r w:rsidR="00054424">
        <w:t>под</w:t>
      </w:r>
      <w:r>
        <w:t xml:space="preserve">разделе </w:t>
      </w:r>
      <w:r w:rsidR="00054424">
        <w:t xml:space="preserve">«Список приглашений» раздела «Телеконсультации» </w:t>
      </w:r>
      <w:r>
        <w:t xml:space="preserve">доступен </w:t>
      </w:r>
      <w:r w:rsidR="00857019">
        <w:t>просмотр спис</w:t>
      </w:r>
      <w:r>
        <w:t>к</w:t>
      </w:r>
      <w:r w:rsidR="00857019">
        <w:t>а</w:t>
      </w:r>
      <w:r>
        <w:t xml:space="preserve"> консультаций, в которых он указан в качестве </w:t>
      </w:r>
      <w:r w:rsidR="00512D2C">
        <w:t>дополнительного</w:t>
      </w:r>
      <w:r w:rsidR="00A43183">
        <w:t xml:space="preserve"> участника</w:t>
      </w:r>
      <w:r w:rsidR="00E60745">
        <w:t xml:space="preserve">, </w:t>
      </w:r>
      <w:r w:rsidR="00330409">
        <w:t xml:space="preserve">а также просмотр, подтверждение и отклонение приглашения, внесение краткого заключения и особого мнения для включения в протокол консультации. </w:t>
      </w:r>
    </w:p>
    <w:p w14:paraId="369C5B93" w14:textId="1EDD9A51" w:rsidR="00543372" w:rsidRDefault="00330409" w:rsidP="00543372">
      <w:r>
        <w:t>Главная страница подраздела</w:t>
      </w:r>
      <w:r w:rsidRPr="007173EE">
        <w:t xml:space="preserve"> </w:t>
      </w:r>
      <w:r>
        <w:t>«Список приглашений» представлена в соответствии с рисунко</w:t>
      </w:r>
      <w:r w:rsidRPr="009C5731">
        <w:t>м</w:t>
      </w:r>
      <w:r w:rsidR="009C5731" w:rsidRPr="009C5731">
        <w:t xml:space="preserve"> </w:t>
      </w:r>
      <w:r w:rsidR="00543372" w:rsidRPr="009C5731">
        <w:fldChar w:fldCharType="begin"/>
      </w:r>
      <w:r w:rsidR="00543372" w:rsidRPr="009C5731">
        <w:instrText xml:space="preserve"> REF _Ref500362612 \h  \* MERGEFORMAT </w:instrText>
      </w:r>
      <w:r w:rsidR="00543372" w:rsidRPr="009C5731">
        <w:fldChar w:fldCharType="separate"/>
      </w:r>
      <w:r w:rsidR="009C5731" w:rsidRPr="009C5731">
        <w:rPr>
          <w:vanish/>
        </w:rPr>
        <w:t xml:space="preserve">Рисунок </w:t>
      </w:r>
      <w:r w:rsidR="009C5731" w:rsidRPr="009C5731">
        <w:rPr>
          <w:noProof/>
        </w:rPr>
        <w:t>34</w:t>
      </w:r>
      <w:r w:rsidR="00543372" w:rsidRPr="009C5731">
        <w:fldChar w:fldCharType="end"/>
      </w:r>
      <w:r w:rsidR="00543372">
        <w:t>.</w:t>
      </w:r>
    </w:p>
    <w:p w14:paraId="14342BEF" w14:textId="3924FD5F" w:rsidR="00543372" w:rsidRDefault="00054424" w:rsidP="00543372">
      <w:pPr>
        <w:keepNext/>
        <w:ind w:firstLine="0"/>
      </w:pPr>
      <w:r>
        <w:rPr>
          <w:noProof/>
        </w:rPr>
        <w:drawing>
          <wp:inline distT="0" distB="0" distL="0" distR="0" wp14:anchorId="5B18F29D" wp14:editId="06B77DC8">
            <wp:extent cx="5939790" cy="1750695"/>
            <wp:effectExtent l="19050" t="19050" r="22860" b="209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0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4F564" w14:textId="0F25761F" w:rsidR="00543372" w:rsidRDefault="00543372" w:rsidP="00543372">
      <w:pPr>
        <w:pStyle w:val="aff0"/>
      </w:pPr>
      <w:bookmarkStart w:id="167" w:name="_Ref50036261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34</w:t>
      </w:r>
      <w:r>
        <w:fldChar w:fldCharType="end"/>
      </w:r>
      <w:bookmarkEnd w:id="167"/>
      <w:r>
        <w:t xml:space="preserve"> – Подраздел «Список приглашений»</w:t>
      </w:r>
    </w:p>
    <w:p w14:paraId="0101A552" w14:textId="53CB2EE8" w:rsidR="00543372" w:rsidRDefault="00543372" w:rsidP="00680062">
      <w:r w:rsidRPr="007173EE">
        <w:t>С помощью фильтров</w:t>
      </w:r>
      <w:r>
        <w:t>, расположенных в верхней части страницы,</w:t>
      </w:r>
      <w:r w:rsidRPr="007173EE">
        <w:t xml:space="preserve"> осуществляется </w:t>
      </w:r>
      <w:r>
        <w:t>поиск приглашений.</w:t>
      </w:r>
    </w:p>
    <w:p w14:paraId="372FDE62" w14:textId="77777777" w:rsidR="00543372" w:rsidRDefault="00543372" w:rsidP="00543372">
      <w:pPr>
        <w:pStyle w:val="afffffffff9"/>
      </w:pPr>
      <w:r>
        <w:t>Фильтры поиска включают следующие поля:</w:t>
      </w:r>
    </w:p>
    <w:p w14:paraId="14C7D2BB" w14:textId="34965064" w:rsidR="00543372" w:rsidRDefault="00054424" w:rsidP="00861705">
      <w:pPr>
        <w:pStyle w:val="13"/>
        <w:spacing w:before="0"/>
      </w:pPr>
      <w:r>
        <w:t>«Н</w:t>
      </w:r>
      <w:r w:rsidR="00543372">
        <w:t>омер</w:t>
      </w:r>
      <w:r>
        <w:t>»</w:t>
      </w:r>
      <w:r w:rsidR="00543372">
        <w:t xml:space="preserve"> – поиск по номеру консультации;</w:t>
      </w:r>
    </w:p>
    <w:p w14:paraId="50EC038F" w14:textId="0B605350" w:rsidR="00543372" w:rsidRDefault="00054424" w:rsidP="00680062">
      <w:pPr>
        <w:pStyle w:val="13"/>
      </w:pPr>
      <w:r>
        <w:t xml:space="preserve">«Статус» </w:t>
      </w:r>
      <w:r w:rsidR="00543372">
        <w:t>– поиск по статусу приглашения;</w:t>
      </w:r>
    </w:p>
    <w:p w14:paraId="09517010" w14:textId="105F900C" w:rsidR="00543372" w:rsidRDefault="00054424" w:rsidP="00680062">
      <w:pPr>
        <w:pStyle w:val="13"/>
      </w:pPr>
      <w:r>
        <w:t xml:space="preserve">«Период» </w:t>
      </w:r>
      <w:r w:rsidR="00543372">
        <w:t>–</w:t>
      </w:r>
      <w:r w:rsidR="00363EB5">
        <w:t xml:space="preserve"> поиск по периоду дат. По умолчанию установлен текущий месяц. Обязательное поле</w:t>
      </w:r>
      <w:r w:rsidR="00543372">
        <w:t>;</w:t>
      </w:r>
    </w:p>
    <w:p w14:paraId="1444CF36" w14:textId="232F27D5" w:rsidR="00543372" w:rsidRDefault="00054424" w:rsidP="00680062">
      <w:pPr>
        <w:pStyle w:val="13"/>
      </w:pPr>
      <w:r>
        <w:t xml:space="preserve">«Профиль консультации» </w:t>
      </w:r>
      <w:r w:rsidR="00543372">
        <w:t xml:space="preserve">– поиск по профилю консультации; </w:t>
      </w:r>
    </w:p>
    <w:p w14:paraId="2ECE0357" w14:textId="7ADA5137" w:rsidR="00543372" w:rsidRDefault="00054424" w:rsidP="00680062">
      <w:pPr>
        <w:pStyle w:val="13"/>
      </w:pPr>
      <w:r>
        <w:t xml:space="preserve">«Тема консультации» </w:t>
      </w:r>
      <w:r w:rsidR="00543372">
        <w:t>– поиск по теме консультации;</w:t>
      </w:r>
    </w:p>
    <w:p w14:paraId="3062E757" w14:textId="5D9832FE" w:rsidR="00543372" w:rsidRDefault="00054424" w:rsidP="00680062">
      <w:pPr>
        <w:pStyle w:val="13"/>
      </w:pPr>
      <w:r>
        <w:t>«Ц</w:t>
      </w:r>
      <w:r w:rsidR="00543372">
        <w:t>ель консультации</w:t>
      </w:r>
      <w:r>
        <w:t>»</w:t>
      </w:r>
      <w:r w:rsidR="00543372">
        <w:t xml:space="preserve"> – поиск по цели консультации;</w:t>
      </w:r>
    </w:p>
    <w:p w14:paraId="5D51BA10" w14:textId="746AC0B5" w:rsidR="00543372" w:rsidRDefault="00054424" w:rsidP="00680062">
      <w:pPr>
        <w:pStyle w:val="13"/>
      </w:pPr>
      <w:r>
        <w:t>«</w:t>
      </w:r>
      <w:r w:rsidR="00543372">
        <w:t xml:space="preserve">МО </w:t>
      </w:r>
      <w:r>
        <w:t xml:space="preserve">основного </w:t>
      </w:r>
      <w:r w:rsidR="00543372">
        <w:t>консультанта</w:t>
      </w:r>
      <w:r>
        <w:t>»</w:t>
      </w:r>
      <w:r w:rsidR="00543372">
        <w:t xml:space="preserve"> – </w:t>
      </w:r>
      <w:r>
        <w:t>поиск по медицинской организации основного консультанта</w:t>
      </w:r>
      <w:r w:rsidR="00543372">
        <w:t>;</w:t>
      </w:r>
    </w:p>
    <w:p w14:paraId="235BE044" w14:textId="64837D34" w:rsidR="00543372" w:rsidRDefault="00054424" w:rsidP="00680062">
      <w:pPr>
        <w:pStyle w:val="13"/>
      </w:pPr>
      <w:r>
        <w:t>«О</w:t>
      </w:r>
      <w:r w:rsidR="00543372">
        <w:t>сновной консультант</w:t>
      </w:r>
      <w:r>
        <w:t xml:space="preserve">» </w:t>
      </w:r>
      <w:r w:rsidR="00543372">
        <w:t>– поиск по основному консультанту;</w:t>
      </w:r>
    </w:p>
    <w:p w14:paraId="6C992B47" w14:textId="2A718BEA" w:rsidR="009727DC" w:rsidRDefault="00512D2C" w:rsidP="00680062">
      <w:pPr>
        <w:pStyle w:val="13"/>
      </w:pPr>
      <w:r>
        <w:t>«</w:t>
      </w:r>
      <w:r w:rsidR="009727DC">
        <w:t>СНИЛС</w:t>
      </w:r>
      <w:r>
        <w:t>»</w:t>
      </w:r>
      <w:r w:rsidR="009727DC">
        <w:t xml:space="preserve"> пациента – поиск по </w:t>
      </w:r>
      <w:r>
        <w:t xml:space="preserve">документу </w:t>
      </w:r>
      <w:r w:rsidR="009727DC">
        <w:t xml:space="preserve">пациента; </w:t>
      </w:r>
    </w:p>
    <w:p w14:paraId="16B74C20" w14:textId="4AF03CFC" w:rsidR="00543372" w:rsidRDefault="00512D2C" w:rsidP="00680062">
      <w:pPr>
        <w:pStyle w:val="13"/>
      </w:pPr>
      <w:r>
        <w:t>«</w:t>
      </w:r>
      <w:r w:rsidR="00543372">
        <w:t>МО врача</w:t>
      </w:r>
      <w:r>
        <w:t>»</w:t>
      </w:r>
      <w:r w:rsidR="00543372">
        <w:t xml:space="preserve"> – поиск по медицинской организации, </w:t>
      </w:r>
      <w:r>
        <w:t>запрашивающей консультации</w:t>
      </w:r>
      <w:r w:rsidR="00543372">
        <w:t>;</w:t>
      </w:r>
    </w:p>
    <w:p w14:paraId="10F01CAD" w14:textId="6780E276" w:rsidR="00543372" w:rsidRDefault="00512D2C" w:rsidP="00680062">
      <w:pPr>
        <w:pStyle w:val="13"/>
      </w:pPr>
      <w:r>
        <w:t>«В</w:t>
      </w:r>
      <w:r w:rsidR="00543372">
        <w:t>рач</w:t>
      </w:r>
      <w:r>
        <w:t>»</w:t>
      </w:r>
      <w:r w:rsidR="00543372">
        <w:t xml:space="preserve"> – поиск по врачу, </w:t>
      </w:r>
      <w:r w:rsidR="000E06CF">
        <w:t>запрашивающему</w:t>
      </w:r>
      <w:r>
        <w:t xml:space="preserve"> консультации</w:t>
      </w:r>
      <w:r w:rsidR="00543372">
        <w:t>;</w:t>
      </w:r>
    </w:p>
    <w:p w14:paraId="6688E366" w14:textId="20E9FD05" w:rsidR="00543372" w:rsidRDefault="00512D2C" w:rsidP="00680062">
      <w:pPr>
        <w:pStyle w:val="13"/>
      </w:pPr>
      <w:r>
        <w:t>«С</w:t>
      </w:r>
      <w:r w:rsidR="00543372">
        <w:t>еанс видеосвязи</w:t>
      </w:r>
      <w:r>
        <w:t>»</w:t>
      </w:r>
      <w:r w:rsidR="00543372">
        <w:t xml:space="preserve"> – поиск по признаку проведения консультации по видеосвязи.</w:t>
      </w:r>
    </w:p>
    <w:p w14:paraId="0FA69A01" w14:textId="4606B630" w:rsidR="00D13808" w:rsidRDefault="00D13808" w:rsidP="00D13808">
      <w:r w:rsidRPr="008E0C73">
        <w:lastRenderedPageBreak/>
        <w:t>Для просмотра контактной информации медицин</w:t>
      </w:r>
      <w:r>
        <w:t xml:space="preserve">ской организации, запрашивающей консультации, и медицинской организации основного консультанта </w:t>
      </w:r>
      <w:r w:rsidRPr="008E0C73">
        <w:t xml:space="preserve">необходимо найти </w:t>
      </w:r>
      <w:r>
        <w:t>приглашение</w:t>
      </w:r>
      <w:r w:rsidRPr="008E0C73">
        <w:t xml:space="preserve"> в списке и нажать на кнопку «Контактная информация». Откроется форма «Контактная информац</w:t>
      </w:r>
      <w:r>
        <w:t>ия» в соответствии с рисунком</w:t>
      </w:r>
      <w:r w:rsidR="008E6F25">
        <w:t xml:space="preserve"> </w:t>
      </w:r>
      <w:r w:rsidR="008E6F25">
        <w:fldChar w:fldCharType="begin"/>
      </w:r>
      <w:r w:rsidR="008E6F25">
        <w:instrText xml:space="preserve"> REF _Ref525226974 \h  \* MERGEFORMAT </w:instrText>
      </w:r>
      <w:r w:rsidR="008E6F25">
        <w:fldChar w:fldCharType="separate"/>
      </w:r>
      <w:r w:rsidR="009C5731" w:rsidRPr="009C5731">
        <w:rPr>
          <w:vanish/>
        </w:rPr>
        <w:t xml:space="preserve">Рисунок </w:t>
      </w:r>
      <w:r w:rsidR="009C5731">
        <w:rPr>
          <w:noProof/>
        </w:rPr>
        <w:t>35</w:t>
      </w:r>
      <w:r w:rsidR="008E6F25">
        <w:fldChar w:fldCharType="end"/>
      </w:r>
      <w:r w:rsidRPr="008E0C73">
        <w:t>. Описание формы приведено в разделе</w:t>
      </w:r>
      <w:r>
        <w:t xml:space="preserve"> </w:t>
      </w:r>
      <w:r>
        <w:fldChar w:fldCharType="begin"/>
      </w:r>
      <w:r>
        <w:instrText xml:space="preserve"> REF _Ref525146518 \r \h </w:instrText>
      </w:r>
      <w:r>
        <w:fldChar w:fldCharType="separate"/>
      </w:r>
      <w:r>
        <w:t>4.3.4</w:t>
      </w:r>
      <w:r>
        <w:fldChar w:fldCharType="end"/>
      </w:r>
      <w:r>
        <w:t>.</w:t>
      </w:r>
    </w:p>
    <w:p w14:paraId="7B5F4D69" w14:textId="77777777" w:rsidR="00D13808" w:rsidRDefault="00D13808" w:rsidP="00D1380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D4DEDFB" wp14:editId="18511278">
            <wp:extent cx="3125338" cy="2905144"/>
            <wp:effectExtent l="19050" t="19050" r="18415" b="9525"/>
            <wp:docPr id="1073741834" name="Рисунок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29869" cy="2909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CDC07" w14:textId="79C4A5BC" w:rsidR="00D13808" w:rsidRPr="00D13808" w:rsidRDefault="00D13808" w:rsidP="00D13808">
      <w:pPr>
        <w:pStyle w:val="aff0"/>
        <w:rPr>
          <w:b/>
        </w:rPr>
      </w:pPr>
      <w:bookmarkStart w:id="168" w:name="_Ref525226974"/>
      <w:bookmarkStart w:id="169" w:name="_Ref52522694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35</w:t>
      </w:r>
      <w:r>
        <w:fldChar w:fldCharType="end"/>
      </w:r>
      <w:bookmarkEnd w:id="168"/>
      <w:r>
        <w:rPr>
          <w:lang w:val="en-US"/>
        </w:rPr>
        <w:t xml:space="preserve"> – Конт</w:t>
      </w:r>
      <w:r>
        <w:t>актная информация</w:t>
      </w:r>
      <w:bookmarkEnd w:id="169"/>
    </w:p>
    <w:p w14:paraId="4A5FCF48" w14:textId="2C4C4B7D" w:rsidR="00543372" w:rsidRDefault="00543372" w:rsidP="0009601A">
      <w:pPr>
        <w:pStyle w:val="3"/>
      </w:pPr>
      <w:bookmarkStart w:id="170" w:name="_Toc532212808"/>
      <w:r>
        <w:t>Просмотр консультации (приглашения)</w:t>
      </w:r>
      <w:bookmarkEnd w:id="170"/>
    </w:p>
    <w:p w14:paraId="592C943A" w14:textId="3675DBA2" w:rsidR="003330B7" w:rsidRDefault="003330B7" w:rsidP="003330B7">
      <w:r>
        <w:t xml:space="preserve">Форма «Просмотр телеконсультации (приглашение)» открывается по кнопке «Просмотр», либо по двойному клику на консультацию в списке. Окно содержит блок информации о консультации, список сопроводительных документов, форму чата в соответствии с </w:t>
      </w:r>
      <w:r w:rsidRPr="009C5731">
        <w:t>рисунком</w:t>
      </w:r>
      <w:r w:rsidR="009C5731" w:rsidRPr="009C5731">
        <w:t xml:space="preserve"> </w:t>
      </w:r>
      <w:r w:rsidRPr="009C5731">
        <w:fldChar w:fldCharType="begin"/>
      </w:r>
      <w:r w:rsidRPr="009C5731">
        <w:instrText xml:space="preserve"> REF _Ref500363335 \h  \* MERGEFORMAT </w:instrText>
      </w:r>
      <w:r w:rsidRPr="009C5731">
        <w:fldChar w:fldCharType="separate"/>
      </w:r>
      <w:r w:rsidR="00854D67" w:rsidRPr="00854D67">
        <w:rPr>
          <w:vanish/>
        </w:rPr>
        <w:t xml:space="preserve">Рисунок </w:t>
      </w:r>
      <w:r w:rsidR="00854D67">
        <w:rPr>
          <w:noProof/>
        </w:rPr>
        <w:t>36</w:t>
      </w:r>
      <w:r w:rsidRPr="009C5731">
        <w:fldChar w:fldCharType="end"/>
      </w:r>
      <w:r w:rsidRPr="009C5731">
        <w:t xml:space="preserve">. </w:t>
      </w:r>
    </w:p>
    <w:p w14:paraId="4E6A6D0C" w14:textId="4DA7B0C5" w:rsidR="003330B7" w:rsidRDefault="003330B7" w:rsidP="003330B7">
      <w:r>
        <w:t xml:space="preserve">Форма «Просмотр телеконсультации (приглашение)» доступна только для приглашений в статусе «На рассмотрении» или «Принято». </w:t>
      </w:r>
    </w:p>
    <w:p w14:paraId="5CE590BE" w14:textId="1CDA2E48" w:rsidR="003330B7" w:rsidRDefault="003330B7" w:rsidP="003330B7">
      <w:r>
        <w:t>Список всех возможных статусов приглашения представлен в таблице</w:t>
      </w:r>
      <w:r w:rsidR="00854D67">
        <w:t xml:space="preserve"> </w:t>
      </w:r>
      <w:r w:rsidR="00AE0CC9">
        <w:fldChar w:fldCharType="begin"/>
      </w:r>
      <w:r w:rsidR="00AE0CC9">
        <w:instrText xml:space="preserve"> REF _Ref508698386 \h  \* MERGEFORMAT </w:instrText>
      </w:r>
      <w:r w:rsidR="00AE0CC9">
        <w:fldChar w:fldCharType="separate"/>
      </w:r>
      <w:r w:rsidR="00CD1559" w:rsidRPr="00854D67">
        <w:rPr>
          <w:vanish/>
        </w:rPr>
        <w:t xml:space="preserve">Таблица </w:t>
      </w:r>
      <w:r w:rsidR="00CD1559">
        <w:t xml:space="preserve">А. </w:t>
      </w:r>
      <w:r w:rsidR="00CD1559">
        <w:rPr>
          <w:noProof/>
        </w:rPr>
        <w:t>3</w:t>
      </w:r>
      <w:r w:rsidR="00AE0CC9">
        <w:fldChar w:fldCharType="end"/>
      </w:r>
      <w:r>
        <w:t>.</w:t>
      </w:r>
    </w:p>
    <w:p w14:paraId="60D4D18B" w14:textId="4C698066" w:rsidR="003330B7" w:rsidRDefault="00875923" w:rsidP="003330B7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66FB721" wp14:editId="6DEFAA4F">
            <wp:extent cx="5939790" cy="3660775"/>
            <wp:effectExtent l="19050" t="19050" r="22860" b="158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B5D1B" w14:textId="0FDFD14F" w:rsidR="003330B7" w:rsidRDefault="003330B7" w:rsidP="003330B7">
      <w:pPr>
        <w:pStyle w:val="aff0"/>
      </w:pPr>
      <w:bookmarkStart w:id="171" w:name="_Ref5003633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36</w:t>
      </w:r>
      <w:r>
        <w:fldChar w:fldCharType="end"/>
      </w:r>
      <w:bookmarkEnd w:id="171"/>
      <w:r>
        <w:t xml:space="preserve"> – Просмотр телеконсультации (приглашение: На рассмотрении)</w:t>
      </w:r>
    </w:p>
    <w:p w14:paraId="4592DB99" w14:textId="11F5D5CE" w:rsidR="000E06CF" w:rsidRPr="000E06CF" w:rsidRDefault="003330B7" w:rsidP="000E06CF">
      <w:r>
        <w:t xml:space="preserve">Для того, чтобы принять приглашение, необходимо нажать на кнопку «Принять приглашение», после этого статус приглашения меняется на «Принято». </w:t>
      </w:r>
    </w:p>
    <w:p w14:paraId="6DEEA15D" w14:textId="156083FA" w:rsidR="003330B7" w:rsidRPr="000E06CF" w:rsidRDefault="000E06CF" w:rsidP="003330B7">
      <w:r w:rsidRPr="000E06CF">
        <w:t>При получении</w:t>
      </w:r>
      <w:r w:rsidR="00875923" w:rsidRPr="000E06CF">
        <w:t xml:space="preserve"> приглашени</w:t>
      </w:r>
      <w:r w:rsidRPr="000E06CF">
        <w:t xml:space="preserve">я </w:t>
      </w:r>
      <w:r w:rsidR="00875923" w:rsidRPr="000E06CF">
        <w:t xml:space="preserve">от </w:t>
      </w:r>
      <w:r w:rsidRPr="000E06CF">
        <w:t xml:space="preserve">другой </w:t>
      </w:r>
      <w:r w:rsidR="00875923" w:rsidRPr="000E06CF">
        <w:t xml:space="preserve">медицинской </w:t>
      </w:r>
      <w:r w:rsidR="009A12C1" w:rsidRPr="000E06CF">
        <w:t>организации с</w:t>
      </w:r>
      <w:r w:rsidRPr="000E06CF">
        <w:t xml:space="preserve"> проведением видеосвязи </w:t>
      </w:r>
      <w:r w:rsidR="00875923" w:rsidRPr="000E06CF">
        <w:t xml:space="preserve">необходимо подтвердить видеосвязь и выбрать место проведения видеосвязи для подключения к </w:t>
      </w:r>
      <w:r w:rsidRPr="000E06CF">
        <w:t xml:space="preserve">проведению </w:t>
      </w:r>
      <w:r w:rsidR="00875923" w:rsidRPr="000E06CF">
        <w:t>консилиум</w:t>
      </w:r>
      <w:r w:rsidRPr="000E06CF">
        <w:t>а</w:t>
      </w:r>
      <w:r w:rsidR="00875923" w:rsidRPr="000E06CF">
        <w:t xml:space="preserve">. </w:t>
      </w:r>
    </w:p>
    <w:p w14:paraId="7B262DA2" w14:textId="3973FC68" w:rsidR="003330B7" w:rsidRPr="000E06CF" w:rsidRDefault="003330B7" w:rsidP="003330B7">
      <w:r w:rsidRPr="000E06CF">
        <w:t xml:space="preserve">Для того, чтобы отклонить приглашение, необходимо нажать на кнопку «Отклонить приглашение», после этого статус приглашения меняется на «Отклонено». </w:t>
      </w:r>
    </w:p>
    <w:p w14:paraId="3D7B92AD" w14:textId="792E4889" w:rsidR="00F36346" w:rsidRDefault="00F36346" w:rsidP="003330B7">
      <w:r>
        <w:rPr>
          <w:b/>
        </w:rPr>
        <w:t xml:space="preserve">Важно! </w:t>
      </w:r>
      <w:r>
        <w:t>Если на время консультации у приглашенного консультанта есть запрос или консультация</w:t>
      </w:r>
      <w:r w:rsidR="00DE34B6">
        <w:t>,</w:t>
      </w:r>
      <w:r>
        <w:t xml:space="preserve"> при открытии формы «Просмотр телеконсультации (приглашение)» отображается информационное сообщение в соответствии с </w:t>
      </w:r>
      <w:r w:rsidRPr="00854D67">
        <w:t>рисунком</w:t>
      </w:r>
      <w:r w:rsidR="00854D67">
        <w:t xml:space="preserve"> </w:t>
      </w:r>
      <w:r w:rsidR="00A57007">
        <w:fldChar w:fldCharType="begin"/>
      </w:r>
      <w:r w:rsidR="00A57007" w:rsidRPr="00854D67">
        <w:instrText xml:space="preserve"> REF _Ref500435957 \h  \* MERGEFORMAT </w:instrText>
      </w:r>
      <w:r w:rsidR="00A57007">
        <w:fldChar w:fldCharType="separate"/>
      </w:r>
      <w:r w:rsidR="00854D67" w:rsidRPr="00854D67">
        <w:rPr>
          <w:vanish/>
        </w:rPr>
        <w:t xml:space="preserve">Рисунок </w:t>
      </w:r>
      <w:r w:rsidR="00854D67">
        <w:rPr>
          <w:noProof/>
        </w:rPr>
        <w:t>37</w:t>
      </w:r>
      <w:r w:rsidR="00A57007">
        <w:fldChar w:fldCharType="end"/>
      </w:r>
      <w:r>
        <w:t xml:space="preserve">. Система не блокирует подтверждение участия приглашенным консультантом. </w:t>
      </w:r>
    </w:p>
    <w:p w14:paraId="4C7C3304" w14:textId="77777777" w:rsidR="00F36346" w:rsidRDefault="00F36346" w:rsidP="00F36346">
      <w:pPr>
        <w:keepNext/>
        <w:ind w:firstLine="0"/>
      </w:pPr>
      <w:r>
        <w:rPr>
          <w:noProof/>
        </w:rPr>
        <w:drawing>
          <wp:inline distT="0" distB="0" distL="0" distR="0" wp14:anchorId="234EBB34" wp14:editId="76D7E08F">
            <wp:extent cx="5939790" cy="1330656"/>
            <wp:effectExtent l="19050" t="19050" r="2286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67062"/>
                    <a:stretch/>
                  </pic:blipFill>
                  <pic:spPr bwMode="auto">
                    <a:xfrm>
                      <a:off x="0" y="0"/>
                      <a:ext cx="5939790" cy="13306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3351C" w14:textId="1AC198C0" w:rsidR="00F36346" w:rsidRPr="00BB3890" w:rsidRDefault="00F36346" w:rsidP="00F36346">
      <w:pPr>
        <w:pStyle w:val="aff0"/>
      </w:pPr>
      <w:bookmarkStart w:id="172" w:name="_Ref5004359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37</w:t>
      </w:r>
      <w:r>
        <w:fldChar w:fldCharType="end"/>
      </w:r>
      <w:bookmarkEnd w:id="172"/>
      <w:r w:rsidR="005C3685">
        <w:t xml:space="preserve"> – Информационн</w:t>
      </w:r>
      <w:r>
        <w:t>ое сообщение</w:t>
      </w:r>
    </w:p>
    <w:p w14:paraId="64E1C6DD" w14:textId="7FA19B70" w:rsidR="00DE34B6" w:rsidRDefault="00DE34B6" w:rsidP="00F02C5C">
      <w:r>
        <w:t>Для консультации, приглашение на которую принято, на форме «Просмотр телеконсультации (приг</w:t>
      </w:r>
      <w:r w:rsidR="00AA01DB">
        <w:t>лашение: Принято)» добавляются поля</w:t>
      </w:r>
      <w:r>
        <w:t xml:space="preserve"> «Заключение по </w:t>
      </w:r>
      <w:r>
        <w:lastRenderedPageBreak/>
        <w:t>консультации» и «Особое мнение для включения в протокол консультации»</w:t>
      </w:r>
      <w:r w:rsidR="004D2020">
        <w:t xml:space="preserve"> в соответствии с рисунком</w:t>
      </w:r>
      <w:r w:rsidR="00854D67">
        <w:t xml:space="preserve"> </w:t>
      </w:r>
      <w:r w:rsidR="004D2020">
        <w:fldChar w:fldCharType="begin"/>
      </w:r>
      <w:r w:rsidR="004D2020">
        <w:instrText xml:space="preserve"> REF _Ref504117892 \h  \* MERGEFORMAT </w:instrText>
      </w:r>
      <w:r w:rsidR="004D2020">
        <w:fldChar w:fldCharType="separate"/>
      </w:r>
      <w:r w:rsidR="00854D67" w:rsidRPr="00854D67">
        <w:rPr>
          <w:vanish/>
        </w:rPr>
        <w:t>Рисунок</w:t>
      </w:r>
      <w:r w:rsidR="00854D67" w:rsidRPr="00854D67">
        <w:rPr>
          <w:noProof/>
          <w:vanish/>
        </w:rPr>
        <w:t xml:space="preserve"> </w:t>
      </w:r>
      <w:r w:rsidR="00854D67">
        <w:rPr>
          <w:noProof/>
        </w:rPr>
        <w:t>38</w:t>
      </w:r>
      <w:r w:rsidR="004D2020">
        <w:fldChar w:fldCharType="end"/>
      </w:r>
      <w:r w:rsidR="00D83A01">
        <w:t>.</w:t>
      </w:r>
    </w:p>
    <w:p w14:paraId="7641FA8A" w14:textId="3F3FB3D1" w:rsidR="00DE34B6" w:rsidRDefault="001F1DB2" w:rsidP="00DE34B6">
      <w:pPr>
        <w:pStyle w:val="aff0"/>
      </w:pPr>
      <w:r>
        <w:drawing>
          <wp:inline distT="0" distB="0" distL="0" distR="0" wp14:anchorId="09E23F6E" wp14:editId="3CB0177D">
            <wp:extent cx="5939790" cy="4589145"/>
            <wp:effectExtent l="19050" t="19050" r="22860" b="20955"/>
            <wp:docPr id="1073741826" name="Рисунок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9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FE5AA" w14:textId="4B29F54B" w:rsidR="00DE34B6" w:rsidRPr="00DE34B6" w:rsidRDefault="00DE34B6" w:rsidP="00DE34B6">
      <w:pPr>
        <w:pStyle w:val="aff0"/>
      </w:pPr>
      <w:bookmarkStart w:id="173" w:name="_Ref5041178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38</w:t>
      </w:r>
      <w:r>
        <w:fldChar w:fldCharType="end"/>
      </w:r>
      <w:bookmarkEnd w:id="173"/>
      <w:r>
        <w:t xml:space="preserve"> – Просмотр телеконсультации (приглашение: Принято)</w:t>
      </w:r>
    </w:p>
    <w:p w14:paraId="40BEECA5" w14:textId="75D518A3" w:rsidR="009C4A37" w:rsidRDefault="00F02C5C" w:rsidP="00F02C5C">
      <w:pPr>
        <w:rPr>
          <w:noProof/>
        </w:rPr>
      </w:pPr>
      <w:r>
        <w:t xml:space="preserve">Проведение консультации возможно в двух режимах: </w:t>
      </w:r>
      <w:r>
        <w:rPr>
          <w:noProof/>
        </w:rPr>
        <w:t xml:space="preserve">с помощью ВКС </w:t>
      </w:r>
      <w:r w:rsidR="001F1DB2">
        <w:t>дополнительный</w:t>
      </w:r>
      <w:r>
        <w:t xml:space="preserve"> консультант может участвовать в к</w:t>
      </w:r>
      <w:r w:rsidR="001F1DB2">
        <w:t xml:space="preserve">онсультации в месте проведения </w:t>
      </w:r>
      <w:r>
        <w:t>в соответствии с рисунком</w:t>
      </w:r>
      <w:r w:rsidR="00854D67">
        <w:t xml:space="preserve"> </w:t>
      </w:r>
      <w:r>
        <w:fldChar w:fldCharType="begin"/>
      </w:r>
      <w:r>
        <w:instrText xml:space="preserve"> REF _Ref500364342 \h  \* MERGEFORMAT </w:instrText>
      </w:r>
      <w:r>
        <w:fldChar w:fldCharType="separate"/>
      </w:r>
      <w:r w:rsidR="00854D67" w:rsidRPr="00854D67">
        <w:rPr>
          <w:vanish/>
        </w:rPr>
        <w:t xml:space="preserve">Рисунок </w:t>
      </w:r>
      <w:r w:rsidR="00854D67">
        <w:rPr>
          <w:noProof/>
        </w:rPr>
        <w:t>39</w:t>
      </w:r>
      <w:r>
        <w:fldChar w:fldCharType="end"/>
      </w:r>
      <w:r>
        <w:t>,</w:t>
      </w:r>
      <w:r>
        <w:rPr>
          <w:noProof/>
        </w:rPr>
        <w:t xml:space="preserve"> </w:t>
      </w:r>
      <w:r w:rsidR="00861705">
        <w:rPr>
          <w:noProof/>
        </w:rPr>
        <w:t>либо</w:t>
      </w:r>
      <w:r>
        <w:rPr>
          <w:noProof/>
        </w:rPr>
        <w:t xml:space="preserve"> посредством текстового обмена сообщениями </w:t>
      </w:r>
      <w:r w:rsidR="00861705">
        <w:rPr>
          <w:noProof/>
        </w:rPr>
        <w:t xml:space="preserve">с </w:t>
      </w:r>
      <w:r>
        <w:t>врач</w:t>
      </w:r>
      <w:r w:rsidR="00861705">
        <w:t>ом и основным</w:t>
      </w:r>
      <w:r>
        <w:t xml:space="preserve"> консультант</w:t>
      </w:r>
      <w:r w:rsidR="00861705">
        <w:t>ом</w:t>
      </w:r>
      <w:r>
        <w:t xml:space="preserve"> </w:t>
      </w:r>
      <w:r>
        <w:rPr>
          <w:noProof/>
        </w:rPr>
        <w:t xml:space="preserve">в форме чата. </w:t>
      </w:r>
    </w:p>
    <w:p w14:paraId="0C0154B2" w14:textId="1E482590" w:rsidR="000B27F8" w:rsidRDefault="001F1DB2" w:rsidP="00870F2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7A07D36" wp14:editId="6BA7C547">
            <wp:extent cx="5939790" cy="1920240"/>
            <wp:effectExtent l="19050" t="19050" r="22860" b="22860"/>
            <wp:docPr id="1073741827" name="Рисунок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0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74" w:name="_Ref500364342"/>
      <w:r w:rsidR="000B27F8">
        <w:t xml:space="preserve">Рисунок </w:t>
      </w:r>
      <w:r w:rsidR="00902FAB">
        <w:rPr>
          <w:noProof/>
        </w:rPr>
        <w:fldChar w:fldCharType="begin"/>
      </w:r>
      <w:r w:rsidR="00902FAB">
        <w:rPr>
          <w:noProof/>
        </w:rPr>
        <w:instrText xml:space="preserve"> SEQ Рисунок \* ARABIC </w:instrText>
      </w:r>
      <w:r w:rsidR="00902FAB">
        <w:rPr>
          <w:noProof/>
        </w:rPr>
        <w:fldChar w:fldCharType="separate"/>
      </w:r>
      <w:r w:rsidR="009C5731">
        <w:rPr>
          <w:noProof/>
        </w:rPr>
        <w:t>39</w:t>
      </w:r>
      <w:r w:rsidR="00902FAB">
        <w:rPr>
          <w:noProof/>
        </w:rPr>
        <w:fldChar w:fldCharType="end"/>
      </w:r>
      <w:bookmarkEnd w:id="174"/>
      <w:r w:rsidR="000B27F8">
        <w:t xml:space="preserve"> – Место проведения видеосвязи</w:t>
      </w:r>
    </w:p>
    <w:p w14:paraId="778947FC" w14:textId="0B1F1649" w:rsidR="009C4A37" w:rsidRDefault="009C4A37" w:rsidP="009C4A37">
      <w:r>
        <w:t>Для отправки сообщения необходимо ввести сообщение и нажать на кнопку «Отправить» в соответствии с рисунком</w:t>
      </w:r>
      <w:r w:rsidR="00854D67">
        <w:t xml:space="preserve"> </w:t>
      </w:r>
      <w:r>
        <w:fldChar w:fldCharType="begin"/>
      </w:r>
      <w:r>
        <w:instrText xml:space="preserve"> REF _Ref496265070 \h  \* MERGEFORMAT </w:instrText>
      </w:r>
      <w:r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19</w:t>
      </w:r>
      <w:r>
        <w:fldChar w:fldCharType="end"/>
      </w:r>
      <w:r>
        <w:t>. Максимальное количество символов в одном сообщении рав</w:t>
      </w:r>
      <w:r w:rsidR="00861705">
        <w:t>но</w:t>
      </w:r>
      <w:r>
        <w:t xml:space="preserve"> 5000. </w:t>
      </w:r>
    </w:p>
    <w:p w14:paraId="31A6E6F1" w14:textId="30770583" w:rsidR="003330B7" w:rsidRDefault="00861705" w:rsidP="003330B7">
      <w:r>
        <w:t>П</w:t>
      </w:r>
      <w:r w:rsidR="003330B7">
        <w:t>осле проведения консультации необходимо ввести краткое заключение по консультации</w:t>
      </w:r>
      <w:r>
        <w:t xml:space="preserve"> в поле «Заключение по консультации» </w:t>
      </w:r>
      <w:r w:rsidR="003330B7">
        <w:t>в соответствии с рисунком</w:t>
      </w:r>
      <w:r w:rsidR="00854D67">
        <w:t xml:space="preserve"> </w:t>
      </w:r>
      <w:r w:rsidR="009C4A37">
        <w:fldChar w:fldCharType="begin"/>
      </w:r>
      <w:r w:rsidR="009C4A37">
        <w:instrText xml:space="preserve"> REF _Ref500363827 \h  \* MERGEFORMAT </w:instrText>
      </w:r>
      <w:r w:rsidR="009C4A37">
        <w:fldChar w:fldCharType="separate"/>
      </w:r>
      <w:r w:rsidR="00854D67" w:rsidRPr="00854D67">
        <w:rPr>
          <w:vanish/>
        </w:rPr>
        <w:t xml:space="preserve">Рисунок </w:t>
      </w:r>
      <w:r w:rsidR="00854D67">
        <w:rPr>
          <w:noProof/>
        </w:rPr>
        <w:t>40</w:t>
      </w:r>
      <w:r w:rsidR="009C4A37">
        <w:fldChar w:fldCharType="end"/>
      </w:r>
      <w:r w:rsidR="003330B7">
        <w:t xml:space="preserve">. </w:t>
      </w:r>
    </w:p>
    <w:p w14:paraId="416D3A5E" w14:textId="4325ED11" w:rsidR="009C4A37" w:rsidRDefault="001F1DB2" w:rsidP="00760CEC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1047653" wp14:editId="74239DB7">
            <wp:extent cx="5939790" cy="4613275"/>
            <wp:effectExtent l="19050" t="19050" r="22860" b="15875"/>
            <wp:docPr id="1073741830" name="Рисунок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1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84108" w14:textId="5F9BFD96" w:rsidR="003330B7" w:rsidRDefault="009C4A37" w:rsidP="009C4A37">
      <w:pPr>
        <w:pStyle w:val="aff0"/>
      </w:pPr>
      <w:bookmarkStart w:id="175" w:name="_Ref5003638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40</w:t>
      </w:r>
      <w:r>
        <w:fldChar w:fldCharType="end"/>
      </w:r>
      <w:bookmarkEnd w:id="175"/>
      <w:r>
        <w:t xml:space="preserve"> – Поле «Заключение по консультации»</w:t>
      </w:r>
    </w:p>
    <w:p w14:paraId="2F2F412C" w14:textId="45C1EA98" w:rsidR="009C4A37" w:rsidRDefault="009C4A37" w:rsidP="009C4A37">
      <w:r>
        <w:t>После ввода заключения необходимо нажать на кнопку «Сохранить»</w:t>
      </w:r>
      <w:r w:rsidR="00392E60">
        <w:t>. В</w:t>
      </w:r>
      <w:r>
        <w:t xml:space="preserve"> списке приглашений в поле «Заключение» отобразится «Сформировано» в соответствии с </w:t>
      </w:r>
      <w:r>
        <w:lastRenderedPageBreak/>
        <w:t>рисунком</w:t>
      </w:r>
      <w:r w:rsidR="00F87837">
        <w:t xml:space="preserve"> </w:t>
      </w:r>
      <w:r>
        <w:fldChar w:fldCharType="begin"/>
      </w:r>
      <w:r>
        <w:instrText xml:space="preserve"> REF _Ref500364020 \h  \* MERGEFORMAT </w:instrText>
      </w:r>
      <w:r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41</w:t>
      </w:r>
      <w:r>
        <w:fldChar w:fldCharType="end"/>
      </w:r>
      <w:r w:rsidR="00E05FC6">
        <w:t>, а основной консультант получит уведомление о том, что заключение сформировано</w:t>
      </w:r>
      <w:r>
        <w:t xml:space="preserve">. </w:t>
      </w:r>
    </w:p>
    <w:p w14:paraId="1388CFC9" w14:textId="56E2975D" w:rsidR="009C4A37" w:rsidRDefault="00BF5741" w:rsidP="009C4A37">
      <w:pPr>
        <w:keepNext/>
        <w:ind w:firstLine="0"/>
      </w:pPr>
      <w:r>
        <w:rPr>
          <w:noProof/>
        </w:rPr>
        <w:drawing>
          <wp:inline distT="0" distB="0" distL="0" distR="0" wp14:anchorId="4DD5BAE1" wp14:editId="2DA509BF">
            <wp:extent cx="5939790" cy="1940560"/>
            <wp:effectExtent l="19050" t="19050" r="22860" b="21590"/>
            <wp:docPr id="1073741831" name="Рисунок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0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DF320" w14:textId="7FB1B248" w:rsidR="009C4A37" w:rsidRDefault="009C4A37" w:rsidP="009C4A37">
      <w:pPr>
        <w:pStyle w:val="aff0"/>
      </w:pPr>
      <w:bookmarkStart w:id="176" w:name="_Ref5003640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41</w:t>
      </w:r>
      <w:r>
        <w:fldChar w:fldCharType="end"/>
      </w:r>
      <w:bookmarkEnd w:id="176"/>
      <w:r>
        <w:t xml:space="preserve"> – Заключение «Сформировано»</w:t>
      </w:r>
    </w:p>
    <w:p w14:paraId="12560E7D" w14:textId="2F73ACB2" w:rsidR="009C4A37" w:rsidRDefault="009C4A37" w:rsidP="009C4A37">
      <w:r>
        <w:rPr>
          <w:b/>
        </w:rPr>
        <w:t xml:space="preserve">Важно! </w:t>
      </w:r>
      <w:r>
        <w:t>Поле «Заключение по консультации»</w:t>
      </w:r>
      <w:r w:rsidR="00D83A01">
        <w:t xml:space="preserve"> и «Особое мнение»</w:t>
      </w:r>
      <w:r>
        <w:t xml:space="preserve"> недоступн</w:t>
      </w:r>
      <w:r w:rsidR="00D83A01">
        <w:t>ы</w:t>
      </w:r>
      <w:r>
        <w:t xml:space="preserve"> для консультаций в статусе</w:t>
      </w:r>
      <w:r w:rsidR="004258E1">
        <w:t xml:space="preserve"> </w:t>
      </w:r>
      <w:r w:rsidR="006667F7">
        <w:t xml:space="preserve">«На подписании», </w:t>
      </w:r>
      <w:r w:rsidR="00B30284">
        <w:t xml:space="preserve">«Завершена», </w:t>
      </w:r>
      <w:r>
        <w:t>«Закрыта»</w:t>
      </w:r>
      <w:r w:rsidR="00B30284">
        <w:t xml:space="preserve"> и «Отменена»</w:t>
      </w:r>
    </w:p>
    <w:p w14:paraId="03B4E702" w14:textId="467FED3F" w:rsidR="00BF5741" w:rsidRDefault="00BF5741" w:rsidP="009C4A37">
      <w:r>
        <w:t xml:space="preserve">Просмотр приглашения недоступен в статусе «Отклонено» или «Отменено». </w:t>
      </w:r>
    </w:p>
    <w:p w14:paraId="4FDCB4AC" w14:textId="01C49158" w:rsidR="00E05FC6" w:rsidRDefault="00E05FC6" w:rsidP="0009601A">
      <w:pPr>
        <w:pStyle w:val="3"/>
      </w:pPr>
      <w:bookmarkStart w:id="177" w:name="_Toc532212809"/>
      <w:r>
        <w:t>Внесение особого мнения</w:t>
      </w:r>
      <w:bookmarkEnd w:id="177"/>
    </w:p>
    <w:p w14:paraId="3F165B7D" w14:textId="3B51A8D4" w:rsidR="00E05FC6" w:rsidRDefault="004258E1" w:rsidP="009C4A37">
      <w:r>
        <w:t>После публикации протокола консультации основным консультантом (статус консультации «Опубликован протокол»</w:t>
      </w:r>
      <w:r w:rsidR="00BF5741">
        <w:t>)</w:t>
      </w:r>
      <w:r>
        <w:t>, приглашенным консультантам н</w:t>
      </w:r>
      <w:r w:rsidR="00E05FC6">
        <w:t xml:space="preserve">а форме «Просмотр консультации: (приглашение: Принято)» </w:t>
      </w:r>
      <w:r>
        <w:t xml:space="preserve">становится доступным форма просмотра протокола консультации </w:t>
      </w:r>
      <w:r w:rsidR="00D83A01" w:rsidRPr="00D83A01">
        <w:t xml:space="preserve">в соответствии с рисунком </w:t>
      </w:r>
      <w:r w:rsidR="00D83A01">
        <w:fldChar w:fldCharType="begin"/>
      </w:r>
      <w:r w:rsidR="00D83A01">
        <w:instrText xml:space="preserve"> REF _Ref504490597 \h  \* MERGEFORMAT </w:instrText>
      </w:r>
      <w:r w:rsidR="00D83A01"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42</w:t>
      </w:r>
      <w:r w:rsidR="00D83A01">
        <w:fldChar w:fldCharType="end"/>
      </w:r>
      <w:r w:rsidR="00E05FC6">
        <w:t xml:space="preserve">. Если </w:t>
      </w:r>
      <w:r w:rsidR="00D23C9F">
        <w:t>дополнительный участник</w:t>
      </w:r>
      <w:r w:rsidR="00E05FC6">
        <w:t xml:space="preserve"> не согласен с заключением </w:t>
      </w:r>
      <w:r w:rsidR="00020473">
        <w:t>протокола</w:t>
      </w:r>
      <w:r w:rsidR="00E05FC6">
        <w:t xml:space="preserve"> консультации, то </w:t>
      </w:r>
      <w:r w:rsidR="00020473">
        <w:t>необходимо заполнить поле</w:t>
      </w:r>
      <w:r w:rsidR="00E05FC6">
        <w:t xml:space="preserve"> «Особое мнение для включения в протокол консультации» и</w:t>
      </w:r>
      <w:r w:rsidR="00020473">
        <w:t xml:space="preserve"> нажать </w:t>
      </w:r>
      <w:r w:rsidR="0069493E">
        <w:t xml:space="preserve">на </w:t>
      </w:r>
      <w:r w:rsidR="00020473">
        <w:t>кнопку «Сохранить»</w:t>
      </w:r>
      <w:r w:rsidR="00E05FC6">
        <w:t>. В протоколе консультации появится поле «Особое мнение», в котором отобразится информация из раздела «Особое мнение для включения в протокол консультации» в соответствии с рисунком</w:t>
      </w:r>
      <w:r w:rsidR="00F87837" w:rsidRPr="00F87837">
        <w:t xml:space="preserve"> </w:t>
      </w:r>
      <w:r w:rsidR="00E05FC6">
        <w:fldChar w:fldCharType="begin"/>
      </w:r>
      <w:r w:rsidR="00E05FC6">
        <w:instrText xml:space="preserve"> REF _Ref504123193 \h  \* MERGEFORMAT </w:instrText>
      </w:r>
      <w:r w:rsidR="00E05FC6"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43</w:t>
      </w:r>
      <w:r w:rsidR="00E05FC6">
        <w:fldChar w:fldCharType="end"/>
      </w:r>
      <w:r w:rsidR="00D83A01">
        <w:t xml:space="preserve">. </w:t>
      </w:r>
    </w:p>
    <w:p w14:paraId="04B01510" w14:textId="73F442E0" w:rsidR="00D83A01" w:rsidRDefault="00BF5741" w:rsidP="00D83A01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CB689C7" wp14:editId="47C5D5A4">
            <wp:extent cx="5441950" cy="4236506"/>
            <wp:effectExtent l="19050" t="19050" r="25400" b="12065"/>
            <wp:docPr id="1073741832" name="Рисунок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44769" cy="423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B93B9" w14:textId="228CC766" w:rsidR="00E05FC6" w:rsidRDefault="00D83A01" w:rsidP="00D83A01">
      <w:pPr>
        <w:pStyle w:val="aff0"/>
      </w:pPr>
      <w:bookmarkStart w:id="178" w:name="_Ref5044905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42</w:t>
      </w:r>
      <w:r>
        <w:fldChar w:fldCharType="end"/>
      </w:r>
      <w:bookmarkEnd w:id="178"/>
      <w:r>
        <w:t xml:space="preserve"> – Протокол консультации</w:t>
      </w:r>
    </w:p>
    <w:p w14:paraId="22454609" w14:textId="0F117201" w:rsidR="00E05FC6" w:rsidRDefault="00BF5741" w:rsidP="00284D5D">
      <w:pPr>
        <w:pStyle w:val="aff0"/>
      </w:pPr>
      <w:r>
        <w:drawing>
          <wp:inline distT="0" distB="0" distL="0" distR="0" wp14:anchorId="2B4F5C91" wp14:editId="41EDE1A9">
            <wp:extent cx="4845050" cy="2614690"/>
            <wp:effectExtent l="19050" t="19050" r="12700" b="14605"/>
            <wp:docPr id="1073741833" name="Рисунок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50356" cy="2617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2A1E0" w14:textId="15CD31CE" w:rsidR="00F53463" w:rsidRPr="00F53463" w:rsidRDefault="00E05FC6" w:rsidP="00F53463">
      <w:pPr>
        <w:pStyle w:val="aff0"/>
        <w:rPr>
          <w:rFonts w:eastAsia="Times New Roman"/>
        </w:rPr>
      </w:pPr>
      <w:bookmarkStart w:id="179" w:name="_Ref5041231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43</w:t>
      </w:r>
      <w:r>
        <w:fldChar w:fldCharType="end"/>
      </w:r>
      <w:bookmarkEnd w:id="179"/>
      <w:r>
        <w:t xml:space="preserve"> – Поле </w:t>
      </w:r>
      <w:r w:rsidR="00D83A01">
        <w:t>«Особое мнение» в протоколе консультации</w:t>
      </w:r>
    </w:p>
    <w:p w14:paraId="4C71C51A" w14:textId="570AAB4B" w:rsidR="00642422" w:rsidRDefault="00642422" w:rsidP="0009601A">
      <w:pPr>
        <w:pStyle w:val="2"/>
      </w:pPr>
      <w:bookmarkStart w:id="180" w:name="_Toc532212810"/>
      <w:r>
        <w:t>Раздел «</w:t>
      </w:r>
      <w:r w:rsidRPr="003B7616">
        <w:t>Видеотрансляции</w:t>
      </w:r>
      <w:r w:rsidR="00F53463">
        <w:t>. Расписание видеотрансляций</w:t>
      </w:r>
      <w:r>
        <w:t>»</w:t>
      </w:r>
      <w:bookmarkEnd w:id="159"/>
      <w:bookmarkEnd w:id="160"/>
      <w:bookmarkEnd w:id="161"/>
      <w:bookmarkEnd w:id="180"/>
    </w:p>
    <w:p w14:paraId="7677C1B3" w14:textId="46C69E2A" w:rsidR="00DF7E1D" w:rsidRDefault="00857019" w:rsidP="00F53463">
      <w:r>
        <w:t>Консультанту</w:t>
      </w:r>
      <w:r w:rsidR="00DF7E1D">
        <w:t xml:space="preserve"> </w:t>
      </w:r>
      <w:r w:rsidR="00944B69">
        <w:t xml:space="preserve">в разделе «Видеотрансляции» доступен </w:t>
      </w:r>
      <w:r>
        <w:t xml:space="preserve">просмотр списка </w:t>
      </w:r>
      <w:r w:rsidR="00944B69">
        <w:t>запланированных видеотрансляций, а также просмотр видеотрансляции и установка отметки об участии в просмотре видеотрансляции в соответствии с рисунком</w:t>
      </w:r>
      <w:r w:rsidR="00F87837" w:rsidRPr="00F87837">
        <w:t xml:space="preserve"> </w:t>
      </w:r>
      <w:r w:rsidR="003652C2">
        <w:fldChar w:fldCharType="begin"/>
      </w:r>
      <w:r w:rsidR="003652C2">
        <w:instrText xml:space="preserve"> REF _Ref466986036 \h  \* MERGEFORMAT </w:instrText>
      </w:r>
      <w:r w:rsidR="003652C2"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44</w:t>
      </w:r>
      <w:r w:rsidR="003652C2">
        <w:fldChar w:fldCharType="end"/>
      </w:r>
      <w:r w:rsidR="003652C2">
        <w:t xml:space="preserve">. </w:t>
      </w:r>
    </w:p>
    <w:p w14:paraId="6B4EF09A" w14:textId="29751224" w:rsidR="00DF7E1D" w:rsidRDefault="004258E1" w:rsidP="00652D1B">
      <w:pPr>
        <w:pStyle w:val="aff0"/>
      </w:pPr>
      <w:r>
        <w:lastRenderedPageBreak/>
        <w:drawing>
          <wp:inline distT="0" distB="0" distL="0" distR="0" wp14:anchorId="0B45BAD6" wp14:editId="24E5BA2F">
            <wp:extent cx="5939790" cy="2379980"/>
            <wp:effectExtent l="19050" t="19050" r="22860" b="203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13875" w14:textId="2D41C4FE" w:rsidR="00DF7E1D" w:rsidRPr="00F028BD" w:rsidRDefault="00DF7E1D" w:rsidP="00652D1B">
      <w:pPr>
        <w:pStyle w:val="aff0"/>
      </w:pPr>
      <w:bookmarkStart w:id="181" w:name="_Ref466986036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44</w:t>
      </w:r>
      <w:r w:rsidR="007135F8">
        <w:fldChar w:fldCharType="end"/>
      </w:r>
      <w:bookmarkEnd w:id="181"/>
      <w:r>
        <w:t xml:space="preserve"> – Раздел «Видеотрансляции»</w:t>
      </w:r>
    </w:p>
    <w:p w14:paraId="688FCBB9" w14:textId="77777777" w:rsidR="00DF7E1D" w:rsidRDefault="00DF7E1D" w:rsidP="00DF7E1D">
      <w:r w:rsidRPr="007173EE">
        <w:t>С помощью фильтров</w:t>
      </w:r>
      <w:r>
        <w:t>, расположенных в верхней части страницы,</w:t>
      </w:r>
      <w:r w:rsidRPr="007173EE">
        <w:t xml:space="preserve"> осуществляется </w:t>
      </w:r>
      <w:r>
        <w:t>поиск видеотрансляции.</w:t>
      </w:r>
    </w:p>
    <w:p w14:paraId="6F8775A2" w14:textId="5096A008" w:rsidR="00DF7E1D" w:rsidRDefault="00DF7E1D" w:rsidP="00DF7E1D">
      <w:r>
        <w:t>Фильтр</w:t>
      </w:r>
      <w:r w:rsidR="009C0112">
        <w:t>ы</w:t>
      </w:r>
      <w:r>
        <w:t xml:space="preserve"> поиска включа</w:t>
      </w:r>
      <w:r w:rsidR="009C0112">
        <w:t>ю</w:t>
      </w:r>
      <w:r>
        <w:t>т следующие поля:</w:t>
      </w:r>
    </w:p>
    <w:p w14:paraId="3AB8CA9A" w14:textId="105889D2" w:rsidR="00DF7E1D" w:rsidRPr="000572E5" w:rsidRDefault="00DF7E1D" w:rsidP="006A4DBA">
      <w:pPr>
        <w:pStyle w:val="a9"/>
      </w:pPr>
      <w:r>
        <w:t>«</w:t>
      </w:r>
      <w:r w:rsidRPr="000572E5">
        <w:t>Период</w:t>
      </w:r>
      <w:r>
        <w:t>» – поиск по периоду дат. По умолчанию установлен</w:t>
      </w:r>
      <w:r w:rsidR="00CF66D5">
        <w:t xml:space="preserve"> текущий месяц</w:t>
      </w:r>
      <w:r>
        <w:t>;</w:t>
      </w:r>
    </w:p>
    <w:p w14:paraId="5E414E6F" w14:textId="75479030" w:rsidR="00DF7E1D" w:rsidRDefault="00DF7E1D" w:rsidP="006A4DBA">
      <w:pPr>
        <w:pStyle w:val="a9"/>
      </w:pPr>
      <w:r>
        <w:t>«</w:t>
      </w:r>
      <w:r w:rsidRPr="000572E5">
        <w:t>Врачебная специальность</w:t>
      </w:r>
      <w:r>
        <w:t>» – поиск по врачебной специальности, по которой будет проводится видеотрансляция;</w:t>
      </w:r>
    </w:p>
    <w:p w14:paraId="0A6AE606" w14:textId="77777777" w:rsidR="00DF7E1D" w:rsidRDefault="00DF7E1D" w:rsidP="006A4DBA">
      <w:pPr>
        <w:pStyle w:val="a9"/>
      </w:pPr>
      <w:r>
        <w:t>«Наименование темы» – поиск по наименованию темы видеотрансляции;</w:t>
      </w:r>
    </w:p>
    <w:p w14:paraId="420724A9" w14:textId="7919D6EA" w:rsidR="00DF7E1D" w:rsidRPr="000572E5" w:rsidRDefault="00DF7E1D" w:rsidP="006A4DBA">
      <w:pPr>
        <w:pStyle w:val="a9"/>
      </w:pPr>
      <w:r>
        <w:t>«Статус»</w:t>
      </w:r>
      <w:r w:rsidR="005E73F4">
        <w:t xml:space="preserve"> − </w:t>
      </w:r>
      <w:r>
        <w:t xml:space="preserve">поиск по статусу </w:t>
      </w:r>
      <w:r w:rsidR="00F60A88" w:rsidRPr="00F60A88">
        <w:t>видео</w:t>
      </w:r>
      <w:r>
        <w:t>трансляции;</w:t>
      </w:r>
    </w:p>
    <w:p w14:paraId="27162EE1" w14:textId="3C1C1934" w:rsidR="00DF7E1D" w:rsidRPr="000572E5" w:rsidRDefault="00DF7E1D" w:rsidP="006A4DBA">
      <w:pPr>
        <w:pStyle w:val="a9"/>
      </w:pPr>
      <w:r>
        <w:t xml:space="preserve">«Организатор-ведущий» – поиск по </w:t>
      </w:r>
      <w:r w:rsidR="00F60A88">
        <w:t>организатору</w:t>
      </w:r>
      <w:r>
        <w:t xml:space="preserve"> видеотрансляци</w:t>
      </w:r>
      <w:r w:rsidR="00F60A88">
        <w:t>и</w:t>
      </w:r>
      <w:r>
        <w:t>;</w:t>
      </w:r>
    </w:p>
    <w:p w14:paraId="19112C28" w14:textId="55736B29" w:rsidR="00DF7E1D" w:rsidRPr="000572E5" w:rsidRDefault="00DF7E1D" w:rsidP="006A4DBA">
      <w:pPr>
        <w:pStyle w:val="a9"/>
      </w:pPr>
      <w:r>
        <w:t xml:space="preserve">«Участие» – </w:t>
      </w:r>
      <w:r w:rsidR="00F60A88">
        <w:t>поиск по признаку участия в просмотре видеотрансляции.</w:t>
      </w:r>
    </w:p>
    <w:p w14:paraId="58080C3F" w14:textId="4CAE803B" w:rsidR="004258E1" w:rsidRDefault="00675B0A" w:rsidP="004258E1">
      <w:r>
        <w:t>На странице</w:t>
      </w:r>
      <w:r w:rsidR="004258E1" w:rsidRPr="009D4527">
        <w:t xml:space="preserve"> </w:t>
      </w:r>
      <w:r w:rsidR="004258E1">
        <w:t>«Расписание видеотрансляции» в зависимости от статуса видеотрансляции доступны</w:t>
      </w:r>
      <w:r w:rsidR="004258E1" w:rsidRPr="009D4527">
        <w:t xml:space="preserve"> </w:t>
      </w:r>
      <w:r w:rsidR="004258E1">
        <w:t>следующие функциональные кнопки в соответствии с рисунком</w:t>
      </w:r>
      <w:r w:rsidR="00F87837" w:rsidRPr="00F87837">
        <w:t xml:space="preserve"> </w:t>
      </w:r>
      <w:r w:rsidR="004258E1">
        <w:fldChar w:fldCharType="begin"/>
      </w:r>
      <w:r w:rsidR="004258E1">
        <w:instrText xml:space="preserve"> REF _Ref500277927 \h  \* MERGEFORMAT </w:instrText>
      </w:r>
      <w:r w:rsidR="004258E1"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45</w:t>
      </w:r>
      <w:r w:rsidR="004258E1">
        <w:fldChar w:fldCharType="end"/>
      </w:r>
      <w:r w:rsidR="004258E1">
        <w:t xml:space="preserve">. </w:t>
      </w:r>
    </w:p>
    <w:p w14:paraId="47CAB3D7" w14:textId="77777777" w:rsidR="004258E1" w:rsidRDefault="004258E1" w:rsidP="004258E1">
      <w:pPr>
        <w:pStyle w:val="aff0"/>
      </w:pPr>
      <w:r>
        <w:drawing>
          <wp:inline distT="0" distB="0" distL="0" distR="0" wp14:anchorId="39F129C8" wp14:editId="73DCA0B7">
            <wp:extent cx="2324100" cy="342900"/>
            <wp:effectExtent l="19050" t="1905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62089C" w14:textId="77777777" w:rsidR="004258E1" w:rsidRPr="0009765B" w:rsidRDefault="004258E1" w:rsidP="004258E1">
      <w:pPr>
        <w:pStyle w:val="aff0"/>
      </w:pPr>
      <w:bookmarkStart w:id="182" w:name="_Ref5002779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9C5731">
        <w:t>45</w:t>
      </w:r>
      <w:r>
        <w:fldChar w:fldCharType="end"/>
      </w:r>
      <w:bookmarkEnd w:id="182"/>
      <w:r>
        <w:t xml:space="preserve"> – Кнопки «Просмотр» и «Отменить участие»</w:t>
      </w:r>
    </w:p>
    <w:p w14:paraId="7F2C1B48" w14:textId="1B0A6378" w:rsidR="000D3528" w:rsidRDefault="000D3528" w:rsidP="000D3528">
      <w:pPr>
        <w:pStyle w:val="a9"/>
      </w:pPr>
      <w:r>
        <w:t>«</w:t>
      </w:r>
      <w:r w:rsidRPr="009D4527">
        <w:t>Принять участие</w:t>
      </w:r>
      <w:r>
        <w:t xml:space="preserve">» – при нажатии на кнопку открывается форма «Выбор способа просмотра», см раздел </w:t>
      </w:r>
      <w:r>
        <w:fldChar w:fldCharType="begin"/>
      </w:r>
      <w:r>
        <w:instrText xml:space="preserve"> REF _Ref525218048 \r \h </w:instrText>
      </w:r>
      <w:r>
        <w:fldChar w:fldCharType="separate"/>
      </w:r>
      <w:r>
        <w:t>4.6.1</w:t>
      </w:r>
      <w:r>
        <w:fldChar w:fldCharType="end"/>
      </w:r>
      <w:r>
        <w:t>. Кнопка доступна только на видеотрансляциях в статусе «В ожидании», в которых еще нет отметки об участии;</w:t>
      </w:r>
    </w:p>
    <w:p w14:paraId="68FEA018" w14:textId="4FEE2C73" w:rsidR="00DF7E1D" w:rsidRDefault="000D3528" w:rsidP="004258E1">
      <w:pPr>
        <w:pStyle w:val="a9"/>
      </w:pPr>
      <w:r>
        <w:t>«</w:t>
      </w:r>
      <w:r w:rsidR="00DF7E1D" w:rsidRPr="009D4527">
        <w:t>Просмотр</w:t>
      </w:r>
      <w:r w:rsidR="00DF7E1D">
        <w:t>»</w:t>
      </w:r>
      <w:r w:rsidR="00DF7E1D" w:rsidRPr="009D4527">
        <w:t xml:space="preserve"> </w:t>
      </w:r>
      <w:r w:rsidR="00DF7E1D">
        <w:t xml:space="preserve">– </w:t>
      </w:r>
      <w:r w:rsidR="00F60A88">
        <w:t xml:space="preserve">при нажатии на кнопку открывается форма просмотра видеотрансляции, см раздел </w:t>
      </w:r>
      <w:r w:rsidR="00F60A88">
        <w:fldChar w:fldCharType="begin"/>
      </w:r>
      <w:r w:rsidR="00F60A88">
        <w:instrText xml:space="preserve"> REF _Ref525217906 \r \h </w:instrText>
      </w:r>
      <w:r w:rsidR="00F60A88">
        <w:fldChar w:fldCharType="separate"/>
      </w:r>
      <w:r w:rsidR="00F60A88">
        <w:t>4.6.2</w:t>
      </w:r>
      <w:r w:rsidR="00F60A88">
        <w:fldChar w:fldCharType="end"/>
      </w:r>
      <w:r w:rsidR="00F60A88">
        <w:fldChar w:fldCharType="begin"/>
      </w:r>
      <w:r w:rsidR="00F60A88">
        <w:instrText xml:space="preserve"> REF _Ref525044319 \r \h </w:instrText>
      </w:r>
      <w:r w:rsidR="00F60A88">
        <w:fldChar w:fldCharType="end"/>
      </w:r>
      <w:r w:rsidR="00F60A88">
        <w:t>. Кнопка доступна только на видеотрансляциях, в которых консультант принимает участие;</w:t>
      </w:r>
    </w:p>
    <w:p w14:paraId="2DC8617A" w14:textId="7896A4DE" w:rsidR="00DF7E1D" w:rsidRDefault="00DF7E1D" w:rsidP="006A4DBA">
      <w:pPr>
        <w:pStyle w:val="a9"/>
      </w:pPr>
      <w:r>
        <w:t>«</w:t>
      </w:r>
      <w:r w:rsidRPr="009D4527">
        <w:t>Отменить участие</w:t>
      </w:r>
      <w:r>
        <w:t>» – при нажатии на кнопку снимается признак участия в просмотре видеотрансляции. Кнопка доступна только для видеотрансляций, где есть отметка об участии.</w:t>
      </w:r>
    </w:p>
    <w:p w14:paraId="7B504142" w14:textId="090B667E" w:rsidR="00DF7E1D" w:rsidRPr="00A0253A" w:rsidRDefault="00F60A88" w:rsidP="0009601A">
      <w:pPr>
        <w:pStyle w:val="3"/>
      </w:pPr>
      <w:bookmarkStart w:id="183" w:name="_Toc467500136"/>
      <w:bookmarkStart w:id="184" w:name="_Ref525218048"/>
      <w:bookmarkStart w:id="185" w:name="_Toc532212811"/>
      <w:bookmarkStart w:id="186" w:name="_Ref466984835"/>
      <w:r>
        <w:lastRenderedPageBreak/>
        <w:t>Участие</w:t>
      </w:r>
      <w:r w:rsidR="00DF7E1D">
        <w:t xml:space="preserve"> в </w:t>
      </w:r>
      <w:r w:rsidR="00DF7E1D" w:rsidRPr="00A0253A">
        <w:t>видеотрансляции</w:t>
      </w:r>
      <w:bookmarkEnd w:id="183"/>
      <w:bookmarkEnd w:id="184"/>
      <w:bookmarkEnd w:id="185"/>
    </w:p>
    <w:p w14:paraId="50E48D2B" w14:textId="7ADB686B" w:rsidR="00DF7E1D" w:rsidRPr="0097501F" w:rsidRDefault="00DF7E1D" w:rsidP="00DF7E1D">
      <w:r w:rsidRPr="0097501F">
        <w:t xml:space="preserve">Чтобы </w:t>
      </w:r>
      <w:r w:rsidR="00F60A88">
        <w:t xml:space="preserve">принять </w:t>
      </w:r>
      <w:r w:rsidR="00926D33">
        <w:t>участие в видеотрансляции</w:t>
      </w:r>
      <w:r>
        <w:t>,</w:t>
      </w:r>
      <w:r w:rsidRPr="0097501F">
        <w:t xml:space="preserve"> </w:t>
      </w:r>
      <w:r w:rsidR="00926D33">
        <w:t xml:space="preserve">необходимо открыть </w:t>
      </w:r>
      <w:r w:rsidR="00F60A88">
        <w:t xml:space="preserve">страницу </w:t>
      </w:r>
      <w:r w:rsidRPr="0097501F">
        <w:t>«Расписание видеотрансляций» и в списке выбир</w:t>
      </w:r>
      <w:r w:rsidR="00926D33">
        <w:t xml:space="preserve">ать </w:t>
      </w:r>
      <w:r w:rsidRPr="0097501F">
        <w:t xml:space="preserve">необходимую видеотрансляцию </w:t>
      </w:r>
      <w:r w:rsidR="00F60A88">
        <w:t xml:space="preserve">со статусом «В ожидании». </w:t>
      </w:r>
      <w:r w:rsidRPr="0097501F">
        <w:t>Затем наж</w:t>
      </w:r>
      <w:r w:rsidR="00926D33">
        <w:t>ать</w:t>
      </w:r>
      <w:r w:rsidRPr="0097501F">
        <w:t xml:space="preserve"> на кнопку «Принять участие». От</w:t>
      </w:r>
      <w:r w:rsidR="003F1064">
        <w:t>крывается</w:t>
      </w:r>
      <w:r w:rsidRPr="0097501F">
        <w:t xml:space="preserve"> окно, предлагающее способ просмотра видеотрансляции (видеосвязь или web) в соответствии с </w:t>
      </w:r>
      <w:r w:rsidR="009C0112">
        <w:t xml:space="preserve">рисунком </w:t>
      </w:r>
      <w:r>
        <w:fldChar w:fldCharType="begin"/>
      </w:r>
      <w:r>
        <w:instrText xml:space="preserve"> REF _Ref466985702 \h </w:instrText>
      </w:r>
      <w:r w:rsidR="009C0112">
        <w:instrText xml:space="preserve"> \* MERGEFORMAT </w:instrText>
      </w:r>
      <w:r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46</w:t>
      </w:r>
      <w:r>
        <w:fldChar w:fldCharType="end"/>
      </w:r>
      <w:r w:rsidR="003652C2">
        <w:t xml:space="preserve">. </w:t>
      </w:r>
    </w:p>
    <w:p w14:paraId="6B087EC3" w14:textId="6DA320BE" w:rsidR="00DF7E1D" w:rsidRDefault="004258E1" w:rsidP="00652D1B">
      <w:pPr>
        <w:pStyle w:val="aff0"/>
      </w:pPr>
      <w:bookmarkStart w:id="187" w:name="_Ref405550222"/>
      <w:bookmarkStart w:id="188" w:name="_Ref461544351"/>
      <w:r>
        <w:drawing>
          <wp:inline distT="0" distB="0" distL="0" distR="0" wp14:anchorId="262C00E0" wp14:editId="012A61ED">
            <wp:extent cx="2501799" cy="1389888"/>
            <wp:effectExtent l="19050" t="19050" r="13335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401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3FE5E" w14:textId="67D9D6F4" w:rsidR="00DF7E1D" w:rsidRDefault="00DF7E1D" w:rsidP="00652D1B">
      <w:pPr>
        <w:pStyle w:val="aff0"/>
      </w:pPr>
      <w:bookmarkStart w:id="189" w:name="_Ref466985702"/>
      <w:r w:rsidRPr="005B21CB">
        <w:t xml:space="preserve">Рисунок </w:t>
      </w:r>
      <w:bookmarkEnd w:id="187"/>
      <w:r w:rsidRPr="00F36C57">
        <w:fldChar w:fldCharType="begin"/>
      </w:r>
      <w:r w:rsidRPr="00091598">
        <w:instrText xml:space="preserve"> SEQ Рисунок \* ARABIC </w:instrText>
      </w:r>
      <w:r w:rsidRPr="00F36C57">
        <w:fldChar w:fldCharType="separate"/>
      </w:r>
      <w:r w:rsidR="009C5731">
        <w:t>46</w:t>
      </w:r>
      <w:r w:rsidRPr="00F36C57">
        <w:fldChar w:fldCharType="end"/>
      </w:r>
      <w:bookmarkEnd w:id="188"/>
      <w:bookmarkEnd w:id="189"/>
      <w:r>
        <w:t xml:space="preserve"> – Выбор способа видеотрансляции</w:t>
      </w:r>
    </w:p>
    <w:p w14:paraId="0E723BFC" w14:textId="731F175D" w:rsidR="00DF7E1D" w:rsidRPr="0097501F" w:rsidRDefault="00DF7E1D" w:rsidP="00DF7E1D">
      <w:r>
        <w:t>При выборе способа просмотра «Видеосвязь» становится доступным поле «Место проведения видеотрансляции», и отображается статус этого места (</w:t>
      </w:r>
      <w:r w:rsidR="009A12C1">
        <w:t>«</w:t>
      </w:r>
      <w:r>
        <w:t>Доступно</w:t>
      </w:r>
      <w:r w:rsidR="009A12C1">
        <w:t>» или «</w:t>
      </w:r>
      <w:r w:rsidR="00F60A88">
        <w:t>Занято</w:t>
      </w:r>
      <w:r w:rsidR="009A12C1">
        <w:t>»</w:t>
      </w:r>
      <w:r>
        <w:t>)</w:t>
      </w:r>
      <w:r w:rsidR="003652C2">
        <w:t xml:space="preserve"> в соответствии с рисунком</w:t>
      </w:r>
      <w:r w:rsidR="00F87837" w:rsidRPr="00F87837">
        <w:t xml:space="preserve"> </w:t>
      </w:r>
      <w:r w:rsidR="003652C2">
        <w:fldChar w:fldCharType="begin"/>
      </w:r>
      <w:r w:rsidR="003652C2">
        <w:instrText xml:space="preserve"> REF _Ref461544364 \h  \* MERGEFORMAT </w:instrText>
      </w:r>
      <w:r w:rsidR="003652C2">
        <w:fldChar w:fldCharType="separate"/>
      </w:r>
      <w:r w:rsidR="00F87837" w:rsidRPr="005B21CB">
        <w:t xml:space="preserve">Рисунок </w:t>
      </w:r>
      <w:r w:rsidR="00F87837">
        <w:rPr>
          <w:noProof/>
        </w:rPr>
        <w:t>47</w:t>
      </w:r>
      <w:r w:rsidR="003652C2">
        <w:fldChar w:fldCharType="end"/>
      </w:r>
      <w:r w:rsidR="003652C2">
        <w:t xml:space="preserve">. </w:t>
      </w:r>
    </w:p>
    <w:p w14:paraId="4F73F23C" w14:textId="1C2FEAEE" w:rsidR="00DF7E1D" w:rsidRDefault="004258E1" w:rsidP="00DF7E1D">
      <w:pPr>
        <w:pStyle w:val="affffffff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546B8C" wp14:editId="42AED7D0">
            <wp:extent cx="2721255" cy="2154902"/>
            <wp:effectExtent l="19050" t="19050" r="22225" b="171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31056" cy="2162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0D0C6" w14:textId="7BE35605" w:rsidR="00DF7E1D" w:rsidRDefault="00DF7E1D" w:rsidP="00652D1B">
      <w:pPr>
        <w:pStyle w:val="aff0"/>
      </w:pPr>
      <w:bookmarkStart w:id="190" w:name="_Ref461544364"/>
      <w:r w:rsidRPr="005B21CB">
        <w:t xml:space="preserve">Рисунок </w:t>
      </w:r>
      <w:r w:rsidRPr="00F36C57">
        <w:fldChar w:fldCharType="begin"/>
      </w:r>
      <w:r w:rsidRPr="00091598">
        <w:instrText xml:space="preserve"> SEQ Рисунок \* ARABIC </w:instrText>
      </w:r>
      <w:r w:rsidRPr="00F36C57">
        <w:fldChar w:fldCharType="separate"/>
      </w:r>
      <w:r w:rsidR="009C5731">
        <w:t>47</w:t>
      </w:r>
      <w:r w:rsidRPr="00F36C57">
        <w:fldChar w:fldCharType="end"/>
      </w:r>
      <w:bookmarkEnd w:id="190"/>
      <w:r>
        <w:t xml:space="preserve"> – Выбор места проведения видеотрансляции</w:t>
      </w:r>
    </w:p>
    <w:p w14:paraId="654158E4" w14:textId="0133EAEA" w:rsidR="00F60A88" w:rsidRPr="00F60A88" w:rsidRDefault="00F60A88" w:rsidP="00F60A88">
      <w:r>
        <w:t xml:space="preserve">После выбора способа просмотра необходимо нажать на кнопку «Сохранить», видеотрансляция становится доступна для просмотра. </w:t>
      </w:r>
    </w:p>
    <w:p w14:paraId="3BF601C3" w14:textId="77777777" w:rsidR="00DF7E1D" w:rsidRDefault="00DF7E1D" w:rsidP="0009601A">
      <w:pPr>
        <w:pStyle w:val="3"/>
      </w:pPr>
      <w:bookmarkStart w:id="191" w:name="_Toc467500137"/>
      <w:bookmarkStart w:id="192" w:name="_Ref525217906"/>
      <w:bookmarkStart w:id="193" w:name="_Toc532212812"/>
      <w:r>
        <w:t>Просмотр видеотрансляции</w:t>
      </w:r>
      <w:bookmarkEnd w:id="186"/>
      <w:bookmarkEnd w:id="191"/>
      <w:bookmarkEnd w:id="192"/>
      <w:bookmarkEnd w:id="193"/>
    </w:p>
    <w:p w14:paraId="67AE7AC4" w14:textId="7189784C" w:rsidR="00DF7E1D" w:rsidRDefault="00DF7E1D" w:rsidP="00DF7E1D">
      <w:r>
        <w:t xml:space="preserve">Для просмотра </w:t>
      </w:r>
      <w:r w:rsidR="00786A37">
        <w:t>видео</w:t>
      </w:r>
      <w:r>
        <w:t xml:space="preserve">трансляции </w:t>
      </w:r>
      <w:r w:rsidR="00926D33">
        <w:t>необходимо выбрать нужную</w:t>
      </w:r>
      <w:r>
        <w:t xml:space="preserve"> </w:t>
      </w:r>
      <w:r w:rsidR="00926D33">
        <w:t>видео</w:t>
      </w:r>
      <w:r>
        <w:t xml:space="preserve">трансляцию из списка в соответствии с </w:t>
      </w:r>
      <w:r w:rsidR="009C0112">
        <w:t>рисунком</w:t>
      </w:r>
      <w:r w:rsidR="00F87837" w:rsidRPr="00F87837">
        <w:t xml:space="preserve"> </w:t>
      </w:r>
      <w:r>
        <w:fldChar w:fldCharType="begin"/>
      </w:r>
      <w:r>
        <w:instrText xml:space="preserve"> REF _Ref466986036 \h </w:instrText>
      </w:r>
      <w:r w:rsidR="009C0112">
        <w:instrText xml:space="preserve"> \* MERGEFORMAT </w:instrText>
      </w:r>
      <w:r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44</w:t>
      </w:r>
      <w:r>
        <w:fldChar w:fldCharType="end"/>
      </w:r>
      <w:r>
        <w:t xml:space="preserve"> и нажать</w:t>
      </w:r>
      <w:r w:rsidRPr="008154A0">
        <w:t xml:space="preserve"> на кнопку </w:t>
      </w:r>
      <w:r>
        <w:t xml:space="preserve">«Просмотр». Откроется страница в соответствии с </w:t>
      </w:r>
      <w:r w:rsidR="009C0112">
        <w:t>рисунком</w:t>
      </w:r>
      <w:r w:rsidR="00F87837" w:rsidRPr="00F87837">
        <w:t xml:space="preserve"> </w:t>
      </w:r>
      <w:r>
        <w:fldChar w:fldCharType="begin"/>
      </w:r>
      <w:r>
        <w:instrText xml:space="preserve"> REF _Ref466985000 \h </w:instrText>
      </w:r>
      <w:r w:rsidR="009C0112">
        <w:instrText xml:space="preserve"> \* MERGEFORMAT </w:instrText>
      </w:r>
      <w:r>
        <w:fldChar w:fldCharType="separate"/>
      </w:r>
      <w:r w:rsidR="00F87837" w:rsidRPr="00F87837">
        <w:rPr>
          <w:vanish/>
        </w:rPr>
        <w:t xml:space="preserve">Рисунок </w:t>
      </w:r>
      <w:r w:rsidR="00F87837">
        <w:rPr>
          <w:noProof/>
        </w:rPr>
        <w:t>48</w:t>
      </w:r>
      <w:r>
        <w:fldChar w:fldCharType="end"/>
      </w:r>
      <w:r>
        <w:t xml:space="preserve">, на которой </w:t>
      </w:r>
      <w:r w:rsidR="002364CD">
        <w:t xml:space="preserve">необходимо </w:t>
      </w:r>
      <w:r>
        <w:t>нажать</w:t>
      </w:r>
      <w:r w:rsidRPr="008154A0">
        <w:t xml:space="preserve"> на кнопку</w:t>
      </w:r>
      <w:r>
        <w:t xml:space="preserve"> </w:t>
      </w:r>
      <w:r w:rsidR="003F1064">
        <w:t>проигрывания</w:t>
      </w:r>
      <w:r w:rsidR="00D83A01">
        <w:t>.</w:t>
      </w:r>
    </w:p>
    <w:p w14:paraId="2BA8A4BE" w14:textId="2CB1745F" w:rsidR="00DF7E1D" w:rsidRDefault="004258E1" w:rsidP="00DF7E1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ECA27B2" wp14:editId="26B6AD4C">
            <wp:extent cx="5939790" cy="3306445"/>
            <wp:effectExtent l="19050" t="19050" r="22860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4A914" w14:textId="30390661" w:rsidR="00690B32" w:rsidRDefault="00DF7E1D" w:rsidP="00D83A01">
      <w:pPr>
        <w:pStyle w:val="aff0"/>
      </w:pPr>
      <w:bookmarkStart w:id="194" w:name="_Ref466985000"/>
      <w:bookmarkStart w:id="195" w:name="_Ref466984997"/>
      <w:r>
        <w:t xml:space="preserve">Рисунок </w:t>
      </w:r>
      <w:r w:rsidR="007135F8">
        <w:fldChar w:fldCharType="begin"/>
      </w:r>
      <w:r w:rsidR="007135F8">
        <w:instrText xml:space="preserve"> SEQ Рисунок \* ARABIC </w:instrText>
      </w:r>
      <w:r w:rsidR="007135F8">
        <w:fldChar w:fldCharType="separate"/>
      </w:r>
      <w:r w:rsidR="009C5731">
        <w:t>48</w:t>
      </w:r>
      <w:r w:rsidR="007135F8">
        <w:fldChar w:fldCharType="end"/>
      </w:r>
      <w:bookmarkEnd w:id="194"/>
      <w:r>
        <w:t xml:space="preserve"> – Просмотр видеотрансляци</w:t>
      </w:r>
      <w:bookmarkEnd w:id="195"/>
      <w:r w:rsidR="00F02C5C">
        <w:t>и</w:t>
      </w:r>
    </w:p>
    <w:p w14:paraId="3C78D83B" w14:textId="77777777" w:rsidR="004258E1" w:rsidRDefault="004258E1" w:rsidP="00F60A88">
      <w:pPr>
        <w:ind w:firstLine="0"/>
      </w:pPr>
    </w:p>
    <w:p w14:paraId="3FC7BD6B" w14:textId="77777777" w:rsidR="00F60A88" w:rsidRDefault="00F60A88" w:rsidP="00F60A88">
      <w:pPr>
        <w:ind w:firstLine="0"/>
      </w:pPr>
    </w:p>
    <w:p w14:paraId="6CBA845E" w14:textId="77777777" w:rsidR="00F60A88" w:rsidRDefault="00F60A88" w:rsidP="00F60A88">
      <w:pPr>
        <w:ind w:firstLine="0"/>
      </w:pPr>
    </w:p>
    <w:p w14:paraId="4A74EEED" w14:textId="77777777" w:rsidR="00F60A88" w:rsidRDefault="00F60A88" w:rsidP="00F60A88">
      <w:pPr>
        <w:ind w:firstLine="0"/>
      </w:pPr>
    </w:p>
    <w:p w14:paraId="02FEDFC8" w14:textId="77777777" w:rsidR="00F60A88" w:rsidRDefault="00F60A88" w:rsidP="00F60A88">
      <w:pPr>
        <w:ind w:firstLine="0"/>
      </w:pPr>
    </w:p>
    <w:p w14:paraId="06DB9B6E" w14:textId="77777777" w:rsidR="00F60A88" w:rsidRDefault="00F60A88" w:rsidP="00F60A88">
      <w:pPr>
        <w:ind w:firstLine="0"/>
      </w:pPr>
    </w:p>
    <w:p w14:paraId="31E67F0A" w14:textId="77777777" w:rsidR="00F60A88" w:rsidRDefault="00F60A88" w:rsidP="00F60A88">
      <w:pPr>
        <w:ind w:firstLine="0"/>
      </w:pPr>
    </w:p>
    <w:p w14:paraId="72A47651" w14:textId="77777777" w:rsidR="00F60A88" w:rsidRDefault="00F60A88" w:rsidP="00F60A88">
      <w:pPr>
        <w:ind w:firstLine="0"/>
      </w:pPr>
    </w:p>
    <w:p w14:paraId="2A5BEE43" w14:textId="77777777" w:rsidR="00F60A88" w:rsidRDefault="00F60A88" w:rsidP="00F60A88">
      <w:pPr>
        <w:ind w:firstLine="0"/>
      </w:pPr>
    </w:p>
    <w:p w14:paraId="23D040B5" w14:textId="77777777" w:rsidR="00F60A88" w:rsidRDefault="00F60A88" w:rsidP="00F60A88">
      <w:pPr>
        <w:ind w:firstLine="0"/>
      </w:pPr>
    </w:p>
    <w:p w14:paraId="7FCCAE29" w14:textId="77777777" w:rsidR="00F60A88" w:rsidRDefault="00F60A88" w:rsidP="00F60A88">
      <w:pPr>
        <w:ind w:firstLine="0"/>
      </w:pPr>
    </w:p>
    <w:p w14:paraId="1D5E6B05" w14:textId="77777777" w:rsidR="004258E1" w:rsidRDefault="004258E1" w:rsidP="004258E1"/>
    <w:p w14:paraId="5E6BD20B" w14:textId="77777777" w:rsidR="00CE5D50" w:rsidRDefault="00CE5D50" w:rsidP="004258E1"/>
    <w:p w14:paraId="6965E7CE" w14:textId="77777777" w:rsidR="00CE5D50" w:rsidRDefault="00CE5D50" w:rsidP="004258E1"/>
    <w:p w14:paraId="057AB4B0" w14:textId="77777777" w:rsidR="00CE5D50" w:rsidRDefault="00CE5D50" w:rsidP="004258E1"/>
    <w:p w14:paraId="7578ADE2" w14:textId="77777777" w:rsidR="00CE5D50" w:rsidRDefault="00CE5D50" w:rsidP="004258E1"/>
    <w:p w14:paraId="3BEB8215" w14:textId="77777777" w:rsidR="00926D33" w:rsidRDefault="00926D33" w:rsidP="004258E1"/>
    <w:p w14:paraId="4A3C72F5" w14:textId="77777777" w:rsidR="004258E1" w:rsidRPr="004258E1" w:rsidRDefault="004258E1" w:rsidP="004258E1"/>
    <w:p w14:paraId="71540210" w14:textId="707B3E14" w:rsidR="00B3462B" w:rsidRPr="00EE342D" w:rsidRDefault="00B3462B" w:rsidP="0009601A">
      <w:pPr>
        <w:pStyle w:val="11"/>
      </w:pPr>
      <w:bookmarkStart w:id="196" w:name="_Toc405544851"/>
      <w:bookmarkStart w:id="197" w:name="_Toc406506818"/>
      <w:bookmarkStart w:id="198" w:name="_Toc433898689"/>
      <w:bookmarkStart w:id="199" w:name="_Ref496195191"/>
      <w:bookmarkStart w:id="200" w:name="_Toc532212813"/>
      <w:bookmarkEnd w:id="99"/>
      <w:bookmarkEnd w:id="100"/>
      <w:bookmarkEnd w:id="101"/>
      <w:bookmarkEnd w:id="102"/>
      <w:bookmarkEnd w:id="103"/>
      <w:r w:rsidRPr="00EE342D">
        <w:lastRenderedPageBreak/>
        <w:t>А</w:t>
      </w:r>
      <w:r w:rsidR="00187E76">
        <w:t>варийные ситуации</w:t>
      </w:r>
      <w:bookmarkEnd w:id="196"/>
      <w:bookmarkEnd w:id="197"/>
      <w:bookmarkEnd w:id="198"/>
      <w:bookmarkEnd w:id="199"/>
      <w:bookmarkEnd w:id="200"/>
    </w:p>
    <w:p w14:paraId="3436ADDC" w14:textId="0BC92245" w:rsidR="00B3462B" w:rsidRDefault="00B3462B" w:rsidP="00B3462B">
      <w:pPr>
        <w:pStyle w:val="affffffffd"/>
        <w:spacing w:line="312" w:lineRule="auto"/>
      </w:pPr>
      <w:bookmarkStart w:id="201" w:name="_Toc293585943"/>
      <w:r>
        <w:t>В случае возникновения а</w:t>
      </w:r>
      <w:r w:rsidR="005D5830">
        <w:t>варийных ситуаций, связанных с ТМК</w:t>
      </w:r>
      <w:r>
        <w:t>, необходимо обратиться в службу технической поддержки пользователей.</w:t>
      </w:r>
    </w:p>
    <w:p w14:paraId="30B8A930" w14:textId="77777777" w:rsidR="00B3462B" w:rsidRDefault="00B3462B" w:rsidP="0009601A">
      <w:pPr>
        <w:pStyle w:val="2"/>
      </w:pPr>
      <w:bookmarkStart w:id="202" w:name="_Toc405400737"/>
      <w:bookmarkStart w:id="203" w:name="_Toc405447924"/>
      <w:bookmarkStart w:id="204" w:name="_Toc405544853"/>
      <w:bookmarkStart w:id="205" w:name="_Toc406506820"/>
      <w:bookmarkStart w:id="206" w:name="_Toc433898691"/>
      <w:bookmarkStart w:id="207" w:name="_Toc532212814"/>
      <w:r w:rsidRPr="00FA0821">
        <w:t xml:space="preserve">Контактная </w:t>
      </w:r>
      <w:r w:rsidRPr="00DC3A35">
        <w:t>информация</w:t>
      </w:r>
      <w:bookmarkEnd w:id="201"/>
      <w:bookmarkEnd w:id="202"/>
      <w:bookmarkEnd w:id="203"/>
      <w:bookmarkEnd w:id="204"/>
      <w:bookmarkEnd w:id="205"/>
      <w:bookmarkEnd w:id="206"/>
      <w:bookmarkEnd w:id="207"/>
    </w:p>
    <w:tbl>
      <w:tblPr>
        <w:tblStyle w:val="afff4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B3462B" w:rsidRPr="00753B82" w14:paraId="2CA75527" w14:textId="77777777" w:rsidTr="00B3462B">
        <w:tc>
          <w:tcPr>
            <w:tcW w:w="3681" w:type="dxa"/>
          </w:tcPr>
          <w:p w14:paraId="373F6F3A" w14:textId="77777777" w:rsidR="00B3462B" w:rsidRPr="00753B82" w:rsidRDefault="00B3462B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14:paraId="179AE747" w14:textId="77777777" w:rsidR="00B3462B" w:rsidRPr="00753B82" w:rsidRDefault="00B3462B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8-800-500-74-78</w:t>
            </w:r>
          </w:p>
        </w:tc>
      </w:tr>
      <w:tr w:rsidR="00B3462B" w:rsidRPr="00753B82" w14:paraId="7B35620B" w14:textId="77777777" w:rsidTr="00B3462B">
        <w:tc>
          <w:tcPr>
            <w:tcW w:w="3681" w:type="dxa"/>
          </w:tcPr>
          <w:p w14:paraId="2A7A8226" w14:textId="77777777" w:rsidR="00B3462B" w:rsidRPr="00753B82" w:rsidRDefault="00B3462B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14:paraId="38DFC27F" w14:textId="09546350" w:rsidR="00B3462B" w:rsidRPr="00753B82" w:rsidRDefault="0095593C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64" w:history="1">
              <w:r w:rsidR="00B3462B" w:rsidRPr="00753B82">
                <w:rPr>
                  <w:color w:val="000000"/>
                </w:rPr>
                <w:t>egisz@rt-eu.ru</w:t>
              </w:r>
            </w:hyperlink>
          </w:p>
        </w:tc>
      </w:tr>
      <w:tr w:rsidR="00B3462B" w:rsidRPr="00753B82" w14:paraId="004997C8" w14:textId="77777777" w:rsidTr="00B3462B">
        <w:tc>
          <w:tcPr>
            <w:tcW w:w="3681" w:type="dxa"/>
          </w:tcPr>
          <w:p w14:paraId="49FF2D04" w14:textId="77777777" w:rsidR="00B3462B" w:rsidRPr="00753B82" w:rsidRDefault="00B3462B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5D6ED761" w14:textId="0572AF7C" w:rsidR="00B3462B" w:rsidRPr="00753B82" w:rsidRDefault="0095593C" w:rsidP="00B3462B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65" w:tgtFrame="_blank" w:history="1">
              <w:r w:rsidR="00B3462B" w:rsidRPr="00753B82">
                <w:rPr>
                  <w:color w:val="000000"/>
                </w:rPr>
                <w:t>ЕГИСЗ.РФ</w:t>
              </w:r>
            </w:hyperlink>
          </w:p>
        </w:tc>
      </w:tr>
    </w:tbl>
    <w:p w14:paraId="22508A95" w14:textId="77777777" w:rsidR="00B3462B" w:rsidRPr="00FA0821" w:rsidRDefault="00B3462B" w:rsidP="0009601A">
      <w:pPr>
        <w:pStyle w:val="2"/>
      </w:pPr>
      <w:bookmarkStart w:id="208" w:name="_Toc293585944"/>
      <w:bookmarkStart w:id="209" w:name="_Toc405400738"/>
      <w:bookmarkStart w:id="210" w:name="_Toc405447925"/>
      <w:bookmarkStart w:id="211" w:name="_Toc405544854"/>
      <w:bookmarkStart w:id="212" w:name="_Toc406506821"/>
      <w:bookmarkStart w:id="213" w:name="_Toc433898692"/>
      <w:bookmarkStart w:id="214" w:name="_Toc532212815"/>
      <w:r w:rsidRPr="00FA0821">
        <w:t>Порядок обращения в службу технической поддержки</w:t>
      </w:r>
      <w:bookmarkEnd w:id="208"/>
      <w:bookmarkEnd w:id="209"/>
      <w:bookmarkEnd w:id="210"/>
      <w:bookmarkEnd w:id="211"/>
      <w:bookmarkEnd w:id="212"/>
      <w:bookmarkEnd w:id="213"/>
      <w:bookmarkEnd w:id="214"/>
    </w:p>
    <w:p w14:paraId="06E12F14" w14:textId="77777777" w:rsidR="00B3462B" w:rsidRPr="00FA0821" w:rsidRDefault="00B3462B" w:rsidP="00B3462B">
      <w:pPr>
        <w:pStyle w:val="affffffffd"/>
        <w:spacing w:after="120" w:line="312" w:lineRule="auto"/>
      </w:pPr>
      <w:r w:rsidRPr="00FA0821">
        <w:t xml:space="preserve">При обращении в </w:t>
      </w:r>
      <w:r>
        <w:t>СТП пользователь</w:t>
      </w:r>
      <w:r w:rsidRPr="00FA0821">
        <w:t xml:space="preserve"> </w:t>
      </w:r>
      <w:r>
        <w:t>должен</w:t>
      </w:r>
      <w:r w:rsidRPr="00FA0821">
        <w:t xml:space="preserve"> сообщить следующие сведения:</w:t>
      </w:r>
    </w:p>
    <w:p w14:paraId="07D7D5EE" w14:textId="77777777" w:rsidR="00B3462B" w:rsidRPr="009C0112" w:rsidRDefault="00B3462B" w:rsidP="009C0112">
      <w:pPr>
        <w:pStyle w:val="a1"/>
      </w:pPr>
      <w:r w:rsidRPr="009C0112">
        <w:t>Название Системы, по поводу которой происходит обращение в СТП;</w:t>
      </w:r>
    </w:p>
    <w:p w14:paraId="7E36BFC2" w14:textId="77777777" w:rsidR="00B3462B" w:rsidRPr="009C0112" w:rsidRDefault="00B3462B" w:rsidP="009C0112">
      <w:pPr>
        <w:pStyle w:val="a1"/>
      </w:pPr>
      <w:r w:rsidRPr="009C0112">
        <w:t>ФИО;</w:t>
      </w:r>
    </w:p>
    <w:p w14:paraId="15676D71" w14:textId="77777777" w:rsidR="00B3462B" w:rsidRPr="009C0112" w:rsidRDefault="00B3462B" w:rsidP="009C0112">
      <w:pPr>
        <w:pStyle w:val="a1"/>
      </w:pPr>
      <w:r w:rsidRPr="009C0112">
        <w:t>Субъект РФ;</w:t>
      </w:r>
    </w:p>
    <w:p w14:paraId="3BDE342F" w14:textId="77777777" w:rsidR="00B3462B" w:rsidRPr="009C0112" w:rsidRDefault="00B3462B" w:rsidP="009C0112">
      <w:pPr>
        <w:pStyle w:val="a1"/>
      </w:pPr>
      <w:r w:rsidRPr="009C0112">
        <w:t>Организация;</w:t>
      </w:r>
    </w:p>
    <w:p w14:paraId="5684C863" w14:textId="77777777" w:rsidR="00B3462B" w:rsidRPr="009C0112" w:rsidRDefault="00B3462B" w:rsidP="009C0112">
      <w:pPr>
        <w:pStyle w:val="a1"/>
      </w:pPr>
      <w:r w:rsidRPr="009C0112">
        <w:t>Контактный телефон;</w:t>
      </w:r>
    </w:p>
    <w:p w14:paraId="3F086B96" w14:textId="77777777" w:rsidR="00B3462B" w:rsidRPr="009C0112" w:rsidRDefault="00B3462B" w:rsidP="009C0112">
      <w:pPr>
        <w:pStyle w:val="a1"/>
      </w:pPr>
      <w:r w:rsidRPr="009C0112">
        <w:t>Адрес электронной почты (если есть);</w:t>
      </w:r>
    </w:p>
    <w:p w14:paraId="4114295E" w14:textId="77777777" w:rsidR="00B3462B" w:rsidRPr="009C0112" w:rsidRDefault="00B3462B" w:rsidP="009C0112">
      <w:pPr>
        <w:pStyle w:val="a1"/>
      </w:pPr>
      <w:r w:rsidRPr="009C0112">
        <w:t>Вопрос/предложение/замечание/сообщение об ошибке.</w:t>
      </w:r>
    </w:p>
    <w:p w14:paraId="3D83C6C0" w14:textId="77777777" w:rsidR="00B3462B" w:rsidRPr="00FA0821" w:rsidRDefault="00B3462B" w:rsidP="0009601A">
      <w:pPr>
        <w:pStyle w:val="2"/>
      </w:pPr>
      <w:bookmarkStart w:id="215" w:name="_Toc293585945"/>
      <w:bookmarkStart w:id="216" w:name="_Toc405400739"/>
      <w:bookmarkStart w:id="217" w:name="_Toc405447926"/>
      <w:bookmarkStart w:id="218" w:name="_Toc405544855"/>
      <w:bookmarkStart w:id="219" w:name="_Toc406506822"/>
      <w:bookmarkStart w:id="220" w:name="_Toc433898693"/>
      <w:bookmarkStart w:id="221" w:name="_Toc532212816"/>
      <w:r w:rsidRPr="00FA0821">
        <w:t xml:space="preserve">Создание снимков </w:t>
      </w:r>
      <w:r w:rsidRPr="00DC3A35">
        <w:t>экрана</w:t>
      </w:r>
      <w:r w:rsidRPr="00FA0821">
        <w:t xml:space="preserve"> – «скриншотов»</w:t>
      </w:r>
      <w:bookmarkEnd w:id="215"/>
      <w:bookmarkEnd w:id="216"/>
      <w:bookmarkEnd w:id="217"/>
      <w:bookmarkEnd w:id="218"/>
      <w:bookmarkEnd w:id="219"/>
      <w:bookmarkEnd w:id="220"/>
      <w:bookmarkEnd w:id="221"/>
    </w:p>
    <w:p w14:paraId="036C9828" w14:textId="73AC6529" w:rsidR="00B3462B" w:rsidRDefault="00B3462B" w:rsidP="00B3462B">
      <w:pPr>
        <w:pStyle w:val="affffffffd"/>
        <w:spacing w:after="120" w:line="312" w:lineRule="auto"/>
      </w:pPr>
      <w:r>
        <w:t>Для того</w:t>
      </w:r>
      <w:r w:rsidR="009C0112">
        <w:t>,</w:t>
      </w:r>
      <w:r>
        <w:t xml:space="preserve"> чтобы сделать снимок экрана </w:t>
      </w:r>
      <w:r w:rsidR="005D5830">
        <w:t>ТМК</w:t>
      </w:r>
      <w:r>
        <w:t xml:space="preserve"> с ошибкой необходимо выполнить следующие действия:</w:t>
      </w:r>
    </w:p>
    <w:p w14:paraId="7815F94A" w14:textId="623E3EAF" w:rsidR="00B3462B" w:rsidRDefault="00B3462B" w:rsidP="0060758D">
      <w:pPr>
        <w:pStyle w:val="a1"/>
        <w:numPr>
          <w:ilvl w:val="0"/>
          <w:numId w:val="50"/>
        </w:numPr>
        <w:ind w:left="993" w:hanging="284"/>
      </w:pPr>
      <w:r>
        <w:t>Сделать копию экрана с ошибкой, при помощи клавиши «Pr</w:t>
      </w:r>
      <w:r w:rsidR="00D2714D" w:rsidRPr="009C0112">
        <w:rPr>
          <w:lang w:val="en-US"/>
        </w:rPr>
        <w:t>i</w:t>
      </w:r>
      <w:r>
        <w:t>n</w:t>
      </w:r>
      <w:r w:rsidR="00D2714D" w:rsidRPr="009C0112">
        <w:rPr>
          <w:lang w:val="en-US"/>
        </w:rPr>
        <w:t>t</w:t>
      </w:r>
      <w:r w:rsidR="00D2714D" w:rsidRPr="00D2714D">
        <w:t xml:space="preserve"> </w:t>
      </w:r>
      <w:r>
        <w:t>Scr</w:t>
      </w:r>
      <w:r w:rsidR="00D2714D" w:rsidRPr="009C0112">
        <w:rPr>
          <w:lang w:val="en-US"/>
        </w:rPr>
        <w:t>ee</w:t>
      </w:r>
      <w:r>
        <w:t>n» на клавиатуре;</w:t>
      </w:r>
    </w:p>
    <w:p w14:paraId="435E655A" w14:textId="77777777" w:rsidR="00133772" w:rsidRPr="007B23CD" w:rsidRDefault="00133772" w:rsidP="00133772">
      <w:pPr>
        <w:pStyle w:val="a1"/>
        <w:jc w:val="both"/>
      </w:pPr>
      <w:r w:rsidRPr="007B23CD">
        <w:t xml:space="preserve">Создать документ </w:t>
      </w:r>
      <w:r>
        <w:t xml:space="preserve">в </w:t>
      </w:r>
      <w:proofErr w:type="spellStart"/>
      <w:r w:rsidRPr="007B23CD">
        <w:t>Microsoft</w:t>
      </w:r>
      <w:proofErr w:type="spellEnd"/>
      <w:r w:rsidRPr="007B23CD">
        <w:t xml:space="preserve"> </w:t>
      </w:r>
      <w:proofErr w:type="spellStart"/>
      <w:r w:rsidRPr="007B23CD">
        <w:t>Word</w:t>
      </w:r>
      <w:proofErr w:type="spellEnd"/>
      <w:r>
        <w:t xml:space="preserve"> или в другом аналогичном текстовом редакторе; </w:t>
      </w:r>
    </w:p>
    <w:p w14:paraId="4E67244A" w14:textId="77777777" w:rsidR="00B3462B" w:rsidRDefault="00B3462B" w:rsidP="009C0112">
      <w:pPr>
        <w:pStyle w:val="a1"/>
      </w:pPr>
      <w:r>
        <w:t>При помощи пункта меню «Правка – Вставить» добавить изображение с ошибкой в документ;</w:t>
      </w:r>
    </w:p>
    <w:p w14:paraId="65E806D1" w14:textId="77777777" w:rsidR="00B3462B" w:rsidRDefault="00B3462B" w:rsidP="009C0112">
      <w:pPr>
        <w:pStyle w:val="a1"/>
      </w:pPr>
      <w:r>
        <w:t>Под изображением написать комментарий, описывающий действия, в результате которых возникла ошибка;</w:t>
      </w:r>
    </w:p>
    <w:p w14:paraId="2E95D983" w14:textId="78F49097" w:rsidR="00893C81" w:rsidRDefault="00B3462B" w:rsidP="00A04F6B">
      <w:pPr>
        <w:pStyle w:val="a1"/>
      </w:pPr>
      <w:r>
        <w:t>Сохранить и отправить на электронную почту технической поддержке созданный документ.</w:t>
      </w:r>
    </w:p>
    <w:p w14:paraId="132330D6" w14:textId="77777777" w:rsidR="00EA0184" w:rsidRPr="002E2988" w:rsidRDefault="00EA0184" w:rsidP="0009601A">
      <w:pPr>
        <w:pStyle w:val="11"/>
        <w:numPr>
          <w:ilvl w:val="0"/>
          <w:numId w:val="0"/>
        </w:numPr>
        <w:ind w:left="1066"/>
      </w:pPr>
      <w:bookmarkStart w:id="222" w:name="_Toc445720374"/>
      <w:bookmarkStart w:id="223" w:name="_Toc466988724"/>
      <w:bookmarkStart w:id="224" w:name="_Toc532212817"/>
      <w:r w:rsidRPr="002E2988">
        <w:t>Перечень обозначений</w:t>
      </w:r>
      <w:bookmarkEnd w:id="222"/>
      <w:bookmarkEnd w:id="223"/>
      <w:bookmarkEnd w:id="224"/>
    </w:p>
    <w:p w14:paraId="481532D2" w14:textId="1930C97A" w:rsidR="00EA0184" w:rsidRDefault="00EA0184" w:rsidP="00EA0184">
      <w:pPr>
        <w:spacing w:before="120"/>
        <w:ind w:firstLine="0"/>
        <w:jc w:val="left"/>
        <w:rPr>
          <w:sz w:val="20"/>
        </w:rPr>
      </w:pPr>
      <w:bookmarkStart w:id="225" w:name="_Ref419363078"/>
      <w:r w:rsidRPr="002E2988">
        <w:rPr>
          <w:sz w:val="20"/>
        </w:rPr>
        <w:t xml:space="preserve">Таблица </w:t>
      </w:r>
      <w:r w:rsidRPr="002E2988">
        <w:rPr>
          <w:sz w:val="20"/>
        </w:rPr>
        <w:fldChar w:fldCharType="begin"/>
      </w:r>
      <w:r w:rsidRPr="002E2988">
        <w:rPr>
          <w:sz w:val="20"/>
        </w:rPr>
        <w:instrText xml:space="preserve"> SEQ Таблица \* ARABIC </w:instrText>
      </w:r>
      <w:r w:rsidRPr="002E2988">
        <w:rPr>
          <w:sz w:val="20"/>
        </w:rPr>
        <w:fldChar w:fldCharType="separate"/>
      </w:r>
      <w:r w:rsidR="00CD1559">
        <w:rPr>
          <w:noProof/>
          <w:sz w:val="20"/>
        </w:rPr>
        <w:t>1</w:t>
      </w:r>
      <w:r w:rsidRPr="002E2988">
        <w:rPr>
          <w:noProof/>
          <w:sz w:val="20"/>
        </w:rPr>
        <w:fldChar w:fldCharType="end"/>
      </w:r>
      <w:bookmarkEnd w:id="225"/>
      <w:r w:rsidRPr="002E2988">
        <w:rPr>
          <w:sz w:val="20"/>
        </w:rPr>
        <w:t xml:space="preserve"> </w:t>
      </w:r>
      <w:r>
        <w:rPr>
          <w:sz w:val="20"/>
        </w:rPr>
        <w:t>–</w:t>
      </w:r>
      <w:r w:rsidRPr="002E2988">
        <w:rPr>
          <w:sz w:val="20"/>
        </w:rPr>
        <w:t xml:space="preserve"> Перечень обозначений</w:t>
      </w:r>
    </w:p>
    <w:tbl>
      <w:tblPr>
        <w:tblW w:w="499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0"/>
        <w:gridCol w:w="7456"/>
      </w:tblGrid>
      <w:tr w:rsidR="003652C2" w:rsidRPr="007B341D" w14:paraId="5C4930B8" w14:textId="77777777" w:rsidTr="00BA409C">
        <w:trPr>
          <w:cantSplit/>
          <w:trHeight w:val="437"/>
          <w:tblHeader/>
          <w:jc w:val="center"/>
        </w:trPr>
        <w:tc>
          <w:tcPr>
            <w:tcW w:w="1011" w:type="pct"/>
            <w:shd w:val="clear" w:color="auto" w:fill="auto"/>
            <w:vAlign w:val="bottom"/>
          </w:tcPr>
          <w:p w14:paraId="2332CC1F" w14:textId="77777777" w:rsidR="003652C2" w:rsidRPr="007B341D" w:rsidRDefault="003652C2" w:rsidP="00BA409C">
            <w:pPr>
              <w:keepNext/>
              <w:ind w:left="113" w:firstLine="0"/>
              <w:jc w:val="center"/>
              <w:rPr>
                <w:b/>
              </w:rPr>
            </w:pPr>
            <w:r w:rsidRPr="007B341D">
              <w:rPr>
                <w:b/>
              </w:rPr>
              <w:lastRenderedPageBreak/>
              <w:t>Обозначение</w:t>
            </w:r>
          </w:p>
        </w:tc>
        <w:tc>
          <w:tcPr>
            <w:tcW w:w="3989" w:type="pct"/>
            <w:shd w:val="clear" w:color="auto" w:fill="auto"/>
            <w:vAlign w:val="bottom"/>
          </w:tcPr>
          <w:p w14:paraId="6ECD7D34" w14:textId="77777777" w:rsidR="003652C2" w:rsidRPr="007B341D" w:rsidRDefault="003652C2" w:rsidP="00BA409C">
            <w:pPr>
              <w:keepNext/>
              <w:ind w:left="603" w:hanging="603"/>
              <w:jc w:val="center"/>
              <w:rPr>
                <w:b/>
              </w:rPr>
            </w:pPr>
            <w:r w:rsidRPr="007B341D">
              <w:rPr>
                <w:b/>
              </w:rPr>
              <w:t>Определение</w:t>
            </w:r>
          </w:p>
        </w:tc>
      </w:tr>
      <w:tr w:rsidR="003652C2" w:rsidRPr="00DD03F7" w14:paraId="2C38BAE1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7EDEF45B" w14:textId="77777777" w:rsidR="003652C2" w:rsidRPr="00DD03F7" w:rsidRDefault="003652C2" w:rsidP="00BA409C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5139E" wp14:editId="7C0E5E93">
                  <wp:extent cx="241300" cy="180975"/>
                  <wp:effectExtent l="0" t="0" r="0" b="0"/>
                  <wp:docPr id="1073741860" name="Рисунок 107374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4A514E61" w14:textId="10D866CC" w:rsidR="003652C2" w:rsidRPr="00DD03F7" w:rsidRDefault="00F60A88" w:rsidP="00BA409C">
            <w:pPr>
              <w:spacing w:before="100" w:beforeAutospacing="1" w:after="100" w:afterAutospacing="1"/>
              <w:ind w:left="208" w:firstLine="0"/>
            </w:pPr>
            <w:r>
              <w:t>П</w:t>
            </w:r>
            <w:r w:rsidR="003652C2">
              <w:t>росмотр</w:t>
            </w:r>
          </w:p>
        </w:tc>
      </w:tr>
      <w:tr w:rsidR="003652C2" w:rsidRPr="00DD03F7" w14:paraId="4E83FDDB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176602D6" w14:textId="77777777" w:rsidR="003652C2" w:rsidRPr="00DD03F7" w:rsidRDefault="003652C2" w:rsidP="00BA409C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4F26DC" wp14:editId="4D92B0B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-57785</wp:posOffset>
                  </wp:positionV>
                  <wp:extent cx="231775" cy="219075"/>
                  <wp:effectExtent l="0" t="0" r="0" b="0"/>
                  <wp:wrapThrough wrapText="bothSides">
                    <wp:wrapPolygon edited="0">
                      <wp:start x="0" y="0"/>
                      <wp:lineTo x="0" y="18783"/>
                      <wp:lineTo x="19529" y="18783"/>
                      <wp:lineTo x="1952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3F878EF4" w14:textId="7EC80238" w:rsidR="003652C2" w:rsidRPr="00DD03F7" w:rsidRDefault="00F60A88" w:rsidP="00BA409C">
            <w:pPr>
              <w:spacing w:before="100" w:beforeAutospacing="1" w:after="100" w:afterAutospacing="1"/>
              <w:ind w:left="208" w:firstLine="0"/>
            </w:pPr>
            <w:r>
              <w:t>К</w:t>
            </w:r>
            <w:r w:rsidR="003652C2" w:rsidRPr="00DD03F7">
              <w:t>алендарь</w:t>
            </w:r>
          </w:p>
        </w:tc>
      </w:tr>
      <w:tr w:rsidR="003652C2" w:rsidRPr="00DD03F7" w14:paraId="35135EE8" w14:textId="77777777" w:rsidTr="00BA409C">
        <w:trPr>
          <w:cantSplit/>
          <w:trHeight w:val="542"/>
          <w:jc w:val="center"/>
        </w:trPr>
        <w:tc>
          <w:tcPr>
            <w:tcW w:w="1011" w:type="pct"/>
            <w:vAlign w:val="bottom"/>
          </w:tcPr>
          <w:p w14:paraId="38AEA4E2" w14:textId="77777777" w:rsidR="003652C2" w:rsidRPr="00DD03F7" w:rsidRDefault="003652C2" w:rsidP="00BA409C">
            <w:pPr>
              <w:spacing w:before="100" w:beforeAutospacing="1" w:after="100" w:afterAutospacing="1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91704A" wp14:editId="598D6F45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-8255</wp:posOffset>
                  </wp:positionV>
                  <wp:extent cx="227330" cy="190500"/>
                  <wp:effectExtent l="0" t="0" r="1270" b="0"/>
                  <wp:wrapThrough wrapText="bothSides">
                    <wp:wrapPolygon edited="0">
                      <wp:start x="0" y="0"/>
                      <wp:lineTo x="0" y="19440"/>
                      <wp:lineTo x="19911" y="19440"/>
                      <wp:lineTo x="19911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9" w:type="pct"/>
            <w:vAlign w:val="bottom"/>
          </w:tcPr>
          <w:p w14:paraId="1EF84247" w14:textId="058CC1FE" w:rsidR="003652C2" w:rsidRPr="00DD03F7" w:rsidRDefault="00F60A88" w:rsidP="0031414E">
            <w:pPr>
              <w:spacing w:before="100" w:beforeAutospacing="1" w:after="100" w:afterAutospacing="1"/>
              <w:ind w:left="208" w:firstLine="0"/>
            </w:pPr>
            <w:r>
              <w:t>З</w:t>
            </w:r>
            <w:r w:rsidR="003652C2">
              <w:t>апланированн</w:t>
            </w:r>
            <w:r w:rsidR="0031414E">
              <w:t>ая</w:t>
            </w:r>
            <w:r w:rsidR="003652C2">
              <w:t xml:space="preserve"> консультаци</w:t>
            </w:r>
            <w:r w:rsidR="0031414E">
              <w:t>я</w:t>
            </w:r>
          </w:p>
        </w:tc>
      </w:tr>
      <w:tr w:rsidR="003652C2" w:rsidRPr="00DD03F7" w14:paraId="072BBEDB" w14:textId="77777777" w:rsidTr="00BA409C">
        <w:trPr>
          <w:cantSplit/>
          <w:trHeight w:val="536"/>
          <w:jc w:val="center"/>
        </w:trPr>
        <w:tc>
          <w:tcPr>
            <w:tcW w:w="1011" w:type="pct"/>
            <w:vAlign w:val="center"/>
          </w:tcPr>
          <w:p w14:paraId="432CBE33" w14:textId="77777777" w:rsidR="003652C2" w:rsidRPr="00DD03F7" w:rsidRDefault="003652C2" w:rsidP="00BA409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1F2803C" wp14:editId="6F2E534A">
                  <wp:extent cx="207010" cy="17653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26899527" w14:textId="1977EEBA" w:rsidR="003652C2" w:rsidRPr="00DD03F7" w:rsidRDefault="0031414E" w:rsidP="00BA409C">
            <w:pPr>
              <w:spacing w:after="100" w:afterAutospacing="1"/>
              <w:ind w:left="208" w:firstLine="0"/>
            </w:pPr>
            <w:r>
              <w:rPr>
                <w:lang w:val="en-US"/>
              </w:rPr>
              <w:t>П</w:t>
            </w:r>
            <w:r w:rsidR="003652C2">
              <w:t>рошедшая консультация</w:t>
            </w:r>
          </w:p>
        </w:tc>
      </w:tr>
      <w:tr w:rsidR="003652C2" w:rsidRPr="00DD03F7" w14:paraId="4257A418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34458830" w14:textId="77777777" w:rsidR="003652C2" w:rsidRPr="00DD03F7" w:rsidRDefault="003652C2" w:rsidP="00BA409C">
            <w:pPr>
              <w:spacing w:before="100" w:before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3E2163" wp14:editId="4CBA27E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635</wp:posOffset>
                  </wp:positionV>
                  <wp:extent cx="198120" cy="190500"/>
                  <wp:effectExtent l="0" t="0" r="0" b="0"/>
                  <wp:wrapThrough wrapText="bothSides">
                    <wp:wrapPolygon edited="0">
                      <wp:start x="0" y="0"/>
                      <wp:lineTo x="0" y="19440"/>
                      <wp:lineTo x="18692" y="19440"/>
                      <wp:lineTo x="18692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9" w:type="pct"/>
            <w:vAlign w:val="bottom"/>
          </w:tcPr>
          <w:p w14:paraId="6A866EDA" w14:textId="456D3715" w:rsidR="003652C2" w:rsidRPr="00DD03F7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Запрос в статусе «На рассмотрении»</w:t>
            </w:r>
          </w:p>
        </w:tc>
      </w:tr>
      <w:tr w:rsidR="005C7B5B" w:rsidRPr="00DD03F7" w14:paraId="02118EB8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09B36365" w14:textId="769CD127" w:rsidR="005C7B5B" w:rsidRDefault="005C7B5B" w:rsidP="00BA409C">
            <w:pPr>
              <w:spacing w:before="100" w:before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0BABB" wp14:editId="11D8888E">
                  <wp:extent cx="156949" cy="15694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" cy="15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41F8D509" w14:textId="7E6E3064" w:rsidR="005C7B5B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Запрос в работе</w:t>
            </w:r>
          </w:p>
        </w:tc>
      </w:tr>
      <w:tr w:rsidR="003652C2" w:rsidRPr="00DD03F7" w14:paraId="5DC859E4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373F1312" w14:textId="77777777" w:rsidR="003652C2" w:rsidRPr="00DD03F7" w:rsidRDefault="003652C2" w:rsidP="00BA409C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9B1E06" wp14:editId="17DBA486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-42545</wp:posOffset>
                  </wp:positionV>
                  <wp:extent cx="26860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15" y="19800"/>
                      <wp:lineTo x="19915" y="0"/>
                      <wp:lineTo x="0" y="0"/>
                    </wp:wrapPolygon>
                  </wp:wrapThrough>
                  <wp:docPr id="1073741857" name="Рисунок 107374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09CB7807" w14:textId="078DE744" w:rsidR="003652C2" w:rsidRPr="00DD03F7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Н</w:t>
            </w:r>
            <w:r w:rsidR="003652C2">
              <w:t>астройки</w:t>
            </w:r>
          </w:p>
        </w:tc>
      </w:tr>
      <w:tr w:rsidR="003652C2" w:rsidRPr="00DD03F7" w14:paraId="4A6DB0C4" w14:textId="77777777" w:rsidTr="00BA409C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6A2D6641" w14:textId="77777777" w:rsidR="003652C2" w:rsidRPr="00DD03F7" w:rsidRDefault="003652C2" w:rsidP="00BA409C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36213" wp14:editId="141651FD">
                  <wp:extent cx="161925" cy="209550"/>
                  <wp:effectExtent l="0" t="0" r="9525" b="0"/>
                  <wp:docPr id="1073741861" name="Рисунок 107374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6AB8B110" w14:textId="63A20456" w:rsidR="003652C2" w:rsidRPr="00DD03F7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З</w:t>
            </w:r>
            <w:r w:rsidR="003652C2">
              <w:t>акрыть</w:t>
            </w:r>
          </w:p>
        </w:tc>
      </w:tr>
      <w:tr w:rsidR="003652C2" w:rsidRPr="00DD03F7" w14:paraId="578774AB" w14:textId="77777777" w:rsidTr="00BA409C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14:paraId="6D233601" w14:textId="77777777" w:rsidR="003652C2" w:rsidRPr="00DD03F7" w:rsidRDefault="003652C2" w:rsidP="00BA409C">
            <w:pPr>
              <w:spacing w:after="200"/>
              <w:ind w:firstLine="0"/>
              <w:jc w:val="center"/>
            </w:pPr>
            <w:r w:rsidRPr="00F028BD">
              <w:rPr>
                <w:noProof/>
              </w:rPr>
              <w:drawing>
                <wp:inline distT="0" distB="0" distL="0" distR="0" wp14:anchorId="37541DA5" wp14:editId="31020867">
                  <wp:extent cx="117337" cy="135172"/>
                  <wp:effectExtent l="0" t="0" r="0" b="0"/>
                  <wp:docPr id="57" name="Рисунок 57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6" cy="13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7ADBA64B" w14:textId="1D386F69" w:rsidR="003652C2" w:rsidRPr="00DD03F7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П</w:t>
            </w:r>
            <w:r w:rsidR="003652C2" w:rsidRPr="00F028BD">
              <w:t xml:space="preserve">ереход на предыдущий </w:t>
            </w:r>
            <w:r w:rsidR="003652C2">
              <w:t>месяц</w:t>
            </w:r>
          </w:p>
        </w:tc>
      </w:tr>
      <w:tr w:rsidR="003652C2" w:rsidRPr="00DD03F7" w14:paraId="4834F919" w14:textId="77777777" w:rsidTr="00BA409C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14:paraId="0293B3D8" w14:textId="77777777" w:rsidR="003652C2" w:rsidRPr="00F028BD" w:rsidRDefault="003652C2" w:rsidP="00BA409C">
            <w:pPr>
              <w:spacing w:after="200"/>
              <w:ind w:firstLine="0"/>
              <w:jc w:val="center"/>
              <w:rPr>
                <w:noProof/>
              </w:rPr>
            </w:pPr>
            <w:r w:rsidRPr="00F028BD">
              <w:rPr>
                <w:noProof/>
              </w:rPr>
              <w:drawing>
                <wp:inline distT="0" distB="0" distL="0" distR="0" wp14:anchorId="36091981" wp14:editId="16244BA6">
                  <wp:extent cx="115200" cy="133200"/>
                  <wp:effectExtent l="0" t="0" r="0" b="635"/>
                  <wp:docPr id="58" name="Рисунок 58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77671246" w14:textId="1982BBF2" w:rsidR="003652C2" w:rsidRPr="00DD03F7" w:rsidRDefault="0031414E" w:rsidP="00BA409C">
            <w:pPr>
              <w:spacing w:before="100" w:beforeAutospacing="1" w:after="100" w:afterAutospacing="1"/>
              <w:ind w:left="208" w:firstLine="0"/>
            </w:pPr>
            <w:r>
              <w:t>П</w:t>
            </w:r>
            <w:r w:rsidR="003652C2" w:rsidRPr="00F028BD">
              <w:t xml:space="preserve">ереход на следующий </w:t>
            </w:r>
            <w:r w:rsidR="003652C2">
              <w:t>месяц</w:t>
            </w:r>
          </w:p>
        </w:tc>
      </w:tr>
    </w:tbl>
    <w:p w14:paraId="49992B00" w14:textId="77777777" w:rsidR="00EA0184" w:rsidRPr="002E2988" w:rsidRDefault="00EA0184" w:rsidP="0009601A">
      <w:pPr>
        <w:pStyle w:val="11"/>
        <w:numPr>
          <w:ilvl w:val="0"/>
          <w:numId w:val="0"/>
        </w:numPr>
        <w:ind w:left="1066"/>
      </w:pPr>
      <w:bookmarkStart w:id="226" w:name="_Toc445461335"/>
      <w:bookmarkStart w:id="227" w:name="_Toc445720375"/>
      <w:bookmarkStart w:id="228" w:name="_Toc466988725"/>
      <w:bookmarkStart w:id="229" w:name="_Toc532212818"/>
      <w:r w:rsidRPr="002E2988">
        <w:t>Перечень сокращений</w:t>
      </w:r>
      <w:bookmarkEnd w:id="226"/>
      <w:bookmarkEnd w:id="227"/>
      <w:bookmarkEnd w:id="228"/>
      <w:bookmarkEnd w:id="229"/>
    </w:p>
    <w:p w14:paraId="141380B6" w14:textId="274008FD" w:rsidR="00EA0184" w:rsidRPr="002E2988" w:rsidRDefault="00EA0184" w:rsidP="00483152">
      <w:pPr>
        <w:pStyle w:val="aff"/>
      </w:pPr>
      <w:r w:rsidRPr="002E2988">
        <w:t xml:space="preserve">Таблица </w:t>
      </w:r>
      <w:r w:rsidR="009C0112">
        <w:fldChar w:fldCharType="begin"/>
      </w:r>
      <w:r w:rsidR="009C0112">
        <w:instrText xml:space="preserve"> SEQ Таблица \* ARABIC </w:instrText>
      </w:r>
      <w:r w:rsidR="009C0112">
        <w:fldChar w:fldCharType="separate"/>
      </w:r>
      <w:r w:rsidR="00CD1559">
        <w:t>2</w:t>
      </w:r>
      <w:r w:rsidR="009C0112">
        <w:fldChar w:fldCharType="end"/>
      </w:r>
      <w:r w:rsidRPr="002E2988">
        <w:t xml:space="preserve"> </w:t>
      </w:r>
      <w:r>
        <w:t>–</w:t>
      </w:r>
      <w:r w:rsidRPr="002E2988">
        <w:t xml:space="preserve"> Перечень сокращений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064"/>
      </w:tblGrid>
      <w:tr w:rsidR="00EA0184" w:rsidRPr="00B01022" w14:paraId="78787516" w14:textId="77777777" w:rsidTr="007B54CE">
        <w:trPr>
          <w:trHeight w:val="376"/>
          <w:jc w:val="center"/>
        </w:trPr>
        <w:tc>
          <w:tcPr>
            <w:tcW w:w="2405" w:type="dxa"/>
            <w:shd w:val="clear" w:color="auto" w:fill="auto"/>
            <w:vAlign w:val="bottom"/>
          </w:tcPr>
          <w:p w14:paraId="4B3D7433" w14:textId="77777777" w:rsidR="00EA0184" w:rsidRPr="008D0FB5" w:rsidRDefault="00EA0184" w:rsidP="007B54CE">
            <w:pPr>
              <w:keepNext/>
              <w:spacing w:line="276" w:lineRule="auto"/>
              <w:ind w:left="22" w:firstLine="22"/>
              <w:jc w:val="center"/>
              <w:rPr>
                <w:b/>
              </w:rPr>
            </w:pPr>
            <w:r w:rsidRPr="008D0FB5">
              <w:rPr>
                <w:b/>
              </w:rPr>
              <w:t>Сокращение</w:t>
            </w:r>
          </w:p>
        </w:tc>
        <w:tc>
          <w:tcPr>
            <w:tcW w:w="7064" w:type="dxa"/>
            <w:shd w:val="clear" w:color="auto" w:fill="auto"/>
            <w:vAlign w:val="bottom"/>
          </w:tcPr>
          <w:p w14:paraId="0F9F9735" w14:textId="77777777" w:rsidR="00EA0184" w:rsidRPr="00B01022" w:rsidRDefault="00EA0184" w:rsidP="007B54CE">
            <w:pPr>
              <w:keepNext/>
              <w:spacing w:line="276" w:lineRule="auto"/>
              <w:ind w:left="22" w:firstLine="22"/>
              <w:jc w:val="center"/>
              <w:rPr>
                <w:b/>
              </w:rPr>
            </w:pPr>
            <w:r w:rsidRPr="008D0FB5">
              <w:rPr>
                <w:b/>
              </w:rPr>
              <w:t>Определение</w:t>
            </w:r>
          </w:p>
        </w:tc>
      </w:tr>
      <w:tr w:rsidR="0031414E" w:rsidRPr="000C55EE" w14:paraId="0B1E5577" w14:textId="77777777" w:rsidTr="00B04069">
        <w:trPr>
          <w:jc w:val="center"/>
        </w:trPr>
        <w:tc>
          <w:tcPr>
            <w:tcW w:w="2405" w:type="dxa"/>
            <w:vAlign w:val="center"/>
          </w:tcPr>
          <w:p w14:paraId="4030CCF8" w14:textId="4EDB6B2E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rPr>
                <w:lang w:val="en-US"/>
              </w:rPr>
              <w:t>DICOM</w:t>
            </w:r>
          </w:p>
        </w:tc>
        <w:tc>
          <w:tcPr>
            <w:tcW w:w="7064" w:type="dxa"/>
          </w:tcPr>
          <w:p w14:paraId="2B34293A" w14:textId="1BDC4680" w:rsidR="0031414E" w:rsidRPr="0031414E" w:rsidRDefault="0031414E" w:rsidP="0031414E">
            <w:pPr>
              <w:spacing w:before="100" w:after="100" w:line="276" w:lineRule="auto"/>
              <w:ind w:left="22" w:firstLine="22"/>
              <w:rPr>
                <w:lang w:val="en-US"/>
              </w:rPr>
            </w:pPr>
            <w:r w:rsidRPr="002A6001">
              <w:rPr>
                <w:lang w:val="en-US"/>
              </w:rPr>
              <w:t>Digital Imaging and Communication in Medicine</w:t>
            </w:r>
          </w:p>
        </w:tc>
      </w:tr>
      <w:tr w:rsidR="0031414E" w:rsidRPr="00DD03F7" w14:paraId="76806FA5" w14:textId="77777777" w:rsidTr="00B04069">
        <w:trPr>
          <w:jc w:val="center"/>
        </w:trPr>
        <w:tc>
          <w:tcPr>
            <w:tcW w:w="2405" w:type="dxa"/>
            <w:vAlign w:val="center"/>
          </w:tcPr>
          <w:p w14:paraId="4CCC0E4D" w14:textId="0166CDB8" w:rsidR="0031414E" w:rsidRPr="007B54CE" w:rsidRDefault="0031414E" w:rsidP="0031414E">
            <w:pPr>
              <w:spacing w:before="100" w:after="100" w:line="276" w:lineRule="auto"/>
              <w:ind w:left="22" w:firstLine="22"/>
              <w:jc w:val="left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PDF</w:t>
            </w:r>
            <w:r>
              <w:t xml:space="preserve"> </w:t>
            </w:r>
          </w:p>
        </w:tc>
        <w:tc>
          <w:tcPr>
            <w:tcW w:w="7064" w:type="dxa"/>
          </w:tcPr>
          <w:p w14:paraId="4B4D7B4F" w14:textId="644B68AD" w:rsidR="0031414E" w:rsidRDefault="0031414E" w:rsidP="0031414E">
            <w:pPr>
              <w:spacing w:before="100" w:after="100" w:line="276" w:lineRule="auto"/>
              <w:ind w:left="22" w:firstLine="22"/>
              <w:rPr>
                <w:rStyle w:val="tgc"/>
              </w:rPr>
            </w:pPr>
            <w:r w:rsidRPr="002A6001">
              <w:t>Portable Document Format – особый формат электронных документов, созданный компанией Adobe System</w:t>
            </w:r>
          </w:p>
        </w:tc>
      </w:tr>
      <w:tr w:rsidR="008D0FB5" w:rsidRPr="00DD03F7" w14:paraId="03355257" w14:textId="77777777" w:rsidTr="00B04069">
        <w:trPr>
          <w:jc w:val="center"/>
        </w:trPr>
        <w:tc>
          <w:tcPr>
            <w:tcW w:w="2405" w:type="dxa"/>
            <w:vAlign w:val="center"/>
          </w:tcPr>
          <w:p w14:paraId="78266F5F" w14:textId="4E677B24" w:rsidR="008D0FB5" w:rsidRDefault="008D0FB5" w:rsidP="007B54CE">
            <w:pPr>
              <w:spacing w:before="100" w:after="100" w:line="276" w:lineRule="auto"/>
              <w:ind w:left="22" w:firstLine="22"/>
              <w:jc w:val="left"/>
            </w:pPr>
            <w:r>
              <w:t>АРМ</w:t>
            </w:r>
          </w:p>
        </w:tc>
        <w:tc>
          <w:tcPr>
            <w:tcW w:w="7064" w:type="dxa"/>
          </w:tcPr>
          <w:p w14:paraId="758B7C88" w14:textId="4D4811DB" w:rsidR="008D0FB5" w:rsidRPr="004F582A" w:rsidRDefault="008D0FB5" w:rsidP="007B54CE">
            <w:pPr>
              <w:spacing w:before="100" w:after="100" w:line="276" w:lineRule="auto"/>
              <w:ind w:left="22" w:firstLine="22"/>
            </w:pPr>
            <w:r w:rsidRPr="004F582A">
              <w:t>Автоматизированное рабочее место</w:t>
            </w:r>
          </w:p>
        </w:tc>
      </w:tr>
      <w:tr w:rsidR="007B54CE" w:rsidRPr="00DD03F7" w14:paraId="6EABC01A" w14:textId="77777777" w:rsidTr="00B04069">
        <w:trPr>
          <w:jc w:val="center"/>
        </w:trPr>
        <w:tc>
          <w:tcPr>
            <w:tcW w:w="2405" w:type="dxa"/>
            <w:vAlign w:val="center"/>
          </w:tcPr>
          <w:p w14:paraId="608CDAB8" w14:textId="2EEC423C" w:rsidR="007B54CE" w:rsidRDefault="007B54CE" w:rsidP="007B54CE">
            <w:pPr>
              <w:spacing w:before="100" w:after="100" w:line="276" w:lineRule="auto"/>
              <w:ind w:left="22" w:firstLine="22"/>
              <w:jc w:val="left"/>
            </w:pPr>
            <w:r>
              <w:t>ВКС</w:t>
            </w:r>
          </w:p>
        </w:tc>
        <w:tc>
          <w:tcPr>
            <w:tcW w:w="7064" w:type="dxa"/>
          </w:tcPr>
          <w:p w14:paraId="16AFBB29" w14:textId="38B5B8E9" w:rsidR="007B54CE" w:rsidRPr="004F582A" w:rsidRDefault="007B54CE" w:rsidP="007B54CE">
            <w:pPr>
              <w:spacing w:before="100" w:after="100" w:line="276" w:lineRule="auto"/>
              <w:ind w:left="22" w:firstLine="22"/>
            </w:pPr>
            <w:r w:rsidRPr="003B1F83">
              <w:t>Видеоконференцсвязь</w:t>
            </w:r>
          </w:p>
        </w:tc>
      </w:tr>
      <w:tr w:rsidR="0031414E" w:rsidRPr="00DD03F7" w14:paraId="7203DB92" w14:textId="77777777" w:rsidTr="00B04069">
        <w:trPr>
          <w:jc w:val="center"/>
        </w:trPr>
        <w:tc>
          <w:tcPr>
            <w:tcW w:w="2405" w:type="dxa"/>
          </w:tcPr>
          <w:p w14:paraId="25C15CF8" w14:textId="77777777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 w:rsidRPr="005B21CB">
              <w:t>ЕГИСЗ</w:t>
            </w:r>
          </w:p>
        </w:tc>
        <w:tc>
          <w:tcPr>
            <w:tcW w:w="7064" w:type="dxa"/>
          </w:tcPr>
          <w:p w14:paraId="06186C6A" w14:textId="67777869" w:rsidR="0031414E" w:rsidRPr="00DD03F7" w:rsidRDefault="0031414E" w:rsidP="0031414E">
            <w:pPr>
              <w:spacing w:before="100" w:after="100" w:line="276" w:lineRule="auto"/>
              <w:ind w:left="22" w:firstLine="22"/>
            </w:pPr>
            <w:r>
              <w:t>Единая государственная информационная система здравоохранения</w:t>
            </w:r>
          </w:p>
        </w:tc>
      </w:tr>
      <w:tr w:rsidR="0031414E" w:rsidRPr="00DD03F7" w14:paraId="6984E08C" w14:textId="77777777" w:rsidTr="00B04069">
        <w:trPr>
          <w:jc w:val="center"/>
        </w:trPr>
        <w:tc>
          <w:tcPr>
            <w:tcW w:w="2405" w:type="dxa"/>
          </w:tcPr>
          <w:p w14:paraId="077E8E7E" w14:textId="314BD05C" w:rsidR="0031414E" w:rsidRPr="005B21CB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t>ЕПГУ</w:t>
            </w:r>
          </w:p>
        </w:tc>
        <w:tc>
          <w:tcPr>
            <w:tcW w:w="7064" w:type="dxa"/>
          </w:tcPr>
          <w:p w14:paraId="1D2D2F86" w14:textId="65DEE57E" w:rsidR="0031414E" w:rsidRDefault="0031414E" w:rsidP="0031414E">
            <w:pPr>
              <w:spacing w:before="100" w:after="100" w:line="276" w:lineRule="auto"/>
              <w:ind w:left="22" w:firstLine="22"/>
            </w:pPr>
            <w:r>
              <w:t>Единый портал государственных и муниципальных услуг</w:t>
            </w:r>
          </w:p>
        </w:tc>
      </w:tr>
      <w:tr w:rsidR="0031414E" w:rsidRPr="00DD03F7" w14:paraId="381088A6" w14:textId="77777777" w:rsidTr="00B04069">
        <w:trPr>
          <w:jc w:val="center"/>
        </w:trPr>
        <w:tc>
          <w:tcPr>
            <w:tcW w:w="2405" w:type="dxa"/>
          </w:tcPr>
          <w:p w14:paraId="7A6D4C95" w14:textId="1FB3730F" w:rsidR="0031414E" w:rsidRPr="005B21CB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t>ЕСИА</w:t>
            </w:r>
          </w:p>
        </w:tc>
        <w:tc>
          <w:tcPr>
            <w:tcW w:w="7064" w:type="dxa"/>
          </w:tcPr>
          <w:p w14:paraId="4E1FE13C" w14:textId="49F1B656" w:rsidR="0031414E" w:rsidRDefault="0031414E" w:rsidP="0031414E">
            <w:pPr>
              <w:spacing w:before="100" w:after="100" w:line="276" w:lineRule="auto"/>
              <w:ind w:left="22" w:firstLine="22"/>
            </w:pPr>
            <w:r>
              <w:t>Единая система идентификации и аутентификации</w:t>
            </w:r>
          </w:p>
        </w:tc>
      </w:tr>
      <w:tr w:rsidR="0031414E" w:rsidRPr="00DD03F7" w14:paraId="3A449C30" w14:textId="77777777" w:rsidTr="00B04069">
        <w:trPr>
          <w:jc w:val="center"/>
        </w:trPr>
        <w:tc>
          <w:tcPr>
            <w:tcW w:w="2405" w:type="dxa"/>
          </w:tcPr>
          <w:p w14:paraId="75B5323D" w14:textId="48E5E690" w:rsidR="0031414E" w:rsidRDefault="0031414E" w:rsidP="0031414E">
            <w:pPr>
              <w:spacing w:before="100" w:after="100" w:line="276" w:lineRule="auto"/>
              <w:ind w:left="22" w:firstLine="22"/>
              <w:jc w:val="left"/>
            </w:pPr>
            <w:r w:rsidRPr="002A6001">
              <w:t>МКБ-10</w:t>
            </w:r>
          </w:p>
        </w:tc>
        <w:tc>
          <w:tcPr>
            <w:tcW w:w="7064" w:type="dxa"/>
          </w:tcPr>
          <w:p w14:paraId="43554BAA" w14:textId="36CB0D29" w:rsidR="0031414E" w:rsidRDefault="0031414E" w:rsidP="0031414E">
            <w:pPr>
              <w:spacing w:before="100" w:after="100" w:line="276" w:lineRule="auto"/>
              <w:ind w:left="22" w:firstLine="22"/>
            </w:pPr>
            <w:r w:rsidRPr="002A6001">
              <w:t>Международная статистическая классификация болезней и проблем, связанных со здоровьем, 10-го пересмотра</w:t>
            </w:r>
          </w:p>
        </w:tc>
      </w:tr>
      <w:tr w:rsidR="0031414E" w:rsidRPr="00DD03F7" w14:paraId="152F0F38" w14:textId="77777777" w:rsidTr="00B04069">
        <w:trPr>
          <w:jc w:val="center"/>
        </w:trPr>
        <w:tc>
          <w:tcPr>
            <w:tcW w:w="2405" w:type="dxa"/>
          </w:tcPr>
          <w:p w14:paraId="190B71AB" w14:textId="77777777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 w:rsidRPr="00DD03F7">
              <w:t>МО</w:t>
            </w:r>
          </w:p>
        </w:tc>
        <w:tc>
          <w:tcPr>
            <w:tcW w:w="7064" w:type="dxa"/>
          </w:tcPr>
          <w:p w14:paraId="671469E3" w14:textId="62753D47" w:rsidR="0031414E" w:rsidRPr="00DD03F7" w:rsidRDefault="0031414E" w:rsidP="0031414E">
            <w:pPr>
              <w:spacing w:before="100" w:after="100" w:line="276" w:lineRule="auto"/>
              <w:ind w:left="22" w:firstLine="22"/>
            </w:pPr>
            <w:r>
              <w:t>М</w:t>
            </w:r>
            <w:r w:rsidRPr="00DD03F7">
              <w:t>едицинская организация</w:t>
            </w:r>
          </w:p>
        </w:tc>
      </w:tr>
      <w:tr w:rsidR="0031414E" w:rsidRPr="00DD03F7" w14:paraId="015B9503" w14:textId="77777777" w:rsidTr="00B04069">
        <w:trPr>
          <w:jc w:val="center"/>
        </w:trPr>
        <w:tc>
          <w:tcPr>
            <w:tcW w:w="2405" w:type="dxa"/>
          </w:tcPr>
          <w:p w14:paraId="62C5EBA3" w14:textId="6CCA725F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 w:rsidRPr="002A6001">
              <w:t>ОМС</w:t>
            </w:r>
          </w:p>
        </w:tc>
        <w:tc>
          <w:tcPr>
            <w:tcW w:w="7064" w:type="dxa"/>
          </w:tcPr>
          <w:p w14:paraId="5DEDA83A" w14:textId="2D929794" w:rsidR="0031414E" w:rsidRDefault="0031414E" w:rsidP="0031414E">
            <w:pPr>
              <w:spacing w:before="100" w:after="100" w:line="276" w:lineRule="auto"/>
              <w:ind w:left="22" w:firstLine="22"/>
            </w:pPr>
            <w:r w:rsidRPr="002A6001">
              <w:t>Обязательное медицинское страхование</w:t>
            </w:r>
          </w:p>
        </w:tc>
      </w:tr>
      <w:tr w:rsidR="00381F49" w:rsidRPr="00DD03F7" w14:paraId="3CFC163C" w14:textId="77777777" w:rsidTr="00B04069">
        <w:trPr>
          <w:jc w:val="center"/>
        </w:trPr>
        <w:tc>
          <w:tcPr>
            <w:tcW w:w="2405" w:type="dxa"/>
          </w:tcPr>
          <w:p w14:paraId="328BFEAC" w14:textId="2DEDD184" w:rsidR="00381F49" w:rsidRPr="002A6001" w:rsidRDefault="00381F49" w:rsidP="0031414E">
            <w:pPr>
              <w:spacing w:before="100" w:after="100" w:line="276" w:lineRule="auto"/>
              <w:ind w:left="22" w:firstLine="22"/>
              <w:jc w:val="left"/>
            </w:pPr>
            <w:r>
              <w:lastRenderedPageBreak/>
              <w:t>РФ</w:t>
            </w:r>
          </w:p>
        </w:tc>
        <w:tc>
          <w:tcPr>
            <w:tcW w:w="7064" w:type="dxa"/>
          </w:tcPr>
          <w:p w14:paraId="3FB5D012" w14:textId="178B8701" w:rsidR="00381F49" w:rsidRPr="002A6001" w:rsidRDefault="00381F49" w:rsidP="0031414E">
            <w:pPr>
              <w:spacing w:before="100" w:after="100" w:line="276" w:lineRule="auto"/>
              <w:ind w:left="22" w:firstLine="22"/>
            </w:pPr>
            <w:r>
              <w:t>Российская Федерация</w:t>
            </w:r>
          </w:p>
        </w:tc>
      </w:tr>
      <w:tr w:rsidR="004F0DED" w:rsidRPr="00DD03F7" w14:paraId="70E5722A" w14:textId="77777777" w:rsidTr="00B04069">
        <w:trPr>
          <w:jc w:val="center"/>
        </w:trPr>
        <w:tc>
          <w:tcPr>
            <w:tcW w:w="2405" w:type="dxa"/>
          </w:tcPr>
          <w:p w14:paraId="62266394" w14:textId="2D59A4AD" w:rsidR="004F0DED" w:rsidRPr="002A6001" w:rsidRDefault="004F0DED" w:rsidP="0031414E">
            <w:pPr>
              <w:spacing w:before="100" w:after="100" w:line="276" w:lineRule="auto"/>
              <w:ind w:left="22" w:firstLine="22"/>
              <w:jc w:val="left"/>
            </w:pPr>
            <w:r>
              <w:t>РЭМД</w:t>
            </w:r>
          </w:p>
        </w:tc>
        <w:tc>
          <w:tcPr>
            <w:tcW w:w="7064" w:type="dxa"/>
          </w:tcPr>
          <w:p w14:paraId="75C71109" w14:textId="1AEFE5A6" w:rsidR="004F0DED" w:rsidRPr="002A6001" w:rsidRDefault="004F0DED" w:rsidP="00901948">
            <w:pPr>
              <w:spacing w:before="100" w:after="100" w:line="276" w:lineRule="auto"/>
              <w:ind w:left="22" w:firstLine="22"/>
            </w:pPr>
            <w:r w:rsidRPr="004B036F">
              <w:t>Подсистема «Федеральный реестр электронных медицинских документов»</w:t>
            </w:r>
            <w:r w:rsidR="00901948" w:rsidRPr="002A6001">
              <w:t xml:space="preserve"> ЕГИСЗ</w:t>
            </w:r>
          </w:p>
        </w:tc>
      </w:tr>
      <w:tr w:rsidR="0031414E" w:rsidRPr="00DD03F7" w14:paraId="14167C36" w14:textId="77777777" w:rsidTr="00B04069">
        <w:trPr>
          <w:jc w:val="center"/>
        </w:trPr>
        <w:tc>
          <w:tcPr>
            <w:tcW w:w="2405" w:type="dxa"/>
          </w:tcPr>
          <w:p w14:paraId="3E42F7CE" w14:textId="77777777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t>СНИЛС</w:t>
            </w:r>
          </w:p>
        </w:tc>
        <w:tc>
          <w:tcPr>
            <w:tcW w:w="7064" w:type="dxa"/>
          </w:tcPr>
          <w:p w14:paraId="2A297912" w14:textId="77777777" w:rsidR="0031414E" w:rsidRPr="00DD03F7" w:rsidRDefault="0031414E" w:rsidP="0031414E">
            <w:pPr>
              <w:spacing w:before="100" w:after="100" w:line="276" w:lineRule="auto"/>
              <w:ind w:left="22" w:firstLine="22"/>
            </w:pPr>
            <w:r w:rsidRPr="001F0F67">
              <w:rPr>
                <w:iCs/>
              </w:rPr>
              <w:t>Страховой номер индивидуального лицевого счёта</w:t>
            </w:r>
          </w:p>
        </w:tc>
      </w:tr>
      <w:tr w:rsidR="00381F49" w:rsidRPr="00DD03F7" w14:paraId="002C0F7A" w14:textId="77777777" w:rsidTr="00B04069">
        <w:trPr>
          <w:jc w:val="center"/>
        </w:trPr>
        <w:tc>
          <w:tcPr>
            <w:tcW w:w="2405" w:type="dxa"/>
          </w:tcPr>
          <w:p w14:paraId="373DB2AF" w14:textId="355A5F83" w:rsidR="00381F49" w:rsidRDefault="00381F49" w:rsidP="0031414E">
            <w:pPr>
              <w:spacing w:before="100" w:after="100" w:line="276" w:lineRule="auto"/>
              <w:ind w:left="22" w:firstLine="22"/>
              <w:jc w:val="left"/>
            </w:pPr>
            <w:r>
              <w:t>СТП</w:t>
            </w:r>
          </w:p>
        </w:tc>
        <w:tc>
          <w:tcPr>
            <w:tcW w:w="7064" w:type="dxa"/>
          </w:tcPr>
          <w:p w14:paraId="54FCC55B" w14:textId="670EF42A" w:rsidR="00381F49" w:rsidRPr="001F0F67" w:rsidRDefault="00381F49" w:rsidP="0031414E">
            <w:pPr>
              <w:spacing w:before="100" w:after="100" w:line="276" w:lineRule="auto"/>
              <w:ind w:left="22" w:firstLine="22"/>
              <w:rPr>
                <w:iCs/>
              </w:rPr>
            </w:pPr>
            <w:r>
              <w:rPr>
                <w:iCs/>
              </w:rPr>
              <w:t>Служба технической поддержки</w:t>
            </w:r>
          </w:p>
        </w:tc>
      </w:tr>
      <w:tr w:rsidR="0031414E" w:rsidRPr="00DD03F7" w14:paraId="09CD34ED" w14:textId="77777777" w:rsidTr="007B54CE">
        <w:trPr>
          <w:trHeight w:val="830"/>
          <w:jc w:val="center"/>
        </w:trPr>
        <w:tc>
          <w:tcPr>
            <w:tcW w:w="2405" w:type="dxa"/>
          </w:tcPr>
          <w:p w14:paraId="0347F442" w14:textId="0B398EDB" w:rsidR="0031414E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t>ТМК</w:t>
            </w:r>
          </w:p>
        </w:tc>
        <w:tc>
          <w:tcPr>
            <w:tcW w:w="7064" w:type="dxa"/>
          </w:tcPr>
          <w:p w14:paraId="7A7230F6" w14:textId="3A2A24ED" w:rsidR="0031414E" w:rsidRPr="001F0F67" w:rsidRDefault="0031414E" w:rsidP="0031414E">
            <w:pPr>
              <w:spacing w:before="100" w:after="100" w:line="276" w:lineRule="auto"/>
              <w:ind w:left="22" w:firstLine="22"/>
              <w:rPr>
                <w:iCs/>
              </w:rPr>
            </w:pPr>
            <w:r>
              <w:t>К</w:t>
            </w:r>
            <w:r w:rsidRPr="0057406B">
              <w:t xml:space="preserve">омпонент «Телемедицинские консультации» </w:t>
            </w:r>
            <w:r>
              <w:t>подсистемы ФЭР ЕГИСЗ</w:t>
            </w:r>
          </w:p>
        </w:tc>
      </w:tr>
      <w:tr w:rsidR="0031414E" w:rsidRPr="00DD03F7" w14:paraId="1B12EC82" w14:textId="77777777" w:rsidTr="00B04069">
        <w:trPr>
          <w:jc w:val="center"/>
        </w:trPr>
        <w:tc>
          <w:tcPr>
            <w:tcW w:w="2405" w:type="dxa"/>
            <w:vAlign w:val="center"/>
          </w:tcPr>
          <w:p w14:paraId="3DA7E0D6" w14:textId="77777777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 w:rsidRPr="00DD03F7">
              <w:t>ФИО</w:t>
            </w:r>
          </w:p>
        </w:tc>
        <w:tc>
          <w:tcPr>
            <w:tcW w:w="7064" w:type="dxa"/>
            <w:vAlign w:val="center"/>
          </w:tcPr>
          <w:p w14:paraId="6C693493" w14:textId="17D49322" w:rsidR="0031414E" w:rsidRPr="00DD03F7" w:rsidRDefault="0031414E" w:rsidP="0031414E">
            <w:pPr>
              <w:spacing w:before="100" w:after="100" w:line="276" w:lineRule="auto"/>
              <w:ind w:left="22" w:firstLine="22"/>
            </w:pPr>
            <w:r>
              <w:t>Ф</w:t>
            </w:r>
            <w:r w:rsidRPr="00DD03F7">
              <w:t xml:space="preserve">амилия, </w:t>
            </w:r>
            <w:r>
              <w:rPr>
                <w:lang w:val="en-US"/>
              </w:rPr>
              <w:t>И</w:t>
            </w:r>
            <w:r w:rsidRPr="00DD03F7">
              <w:t xml:space="preserve">мя, </w:t>
            </w:r>
            <w:r>
              <w:t>О</w:t>
            </w:r>
            <w:r w:rsidRPr="00DD03F7">
              <w:t>тчество</w:t>
            </w:r>
          </w:p>
        </w:tc>
      </w:tr>
      <w:tr w:rsidR="0031414E" w:rsidRPr="00DD03F7" w14:paraId="515DBCA3" w14:textId="77777777" w:rsidTr="008110D5">
        <w:trPr>
          <w:jc w:val="center"/>
        </w:trPr>
        <w:tc>
          <w:tcPr>
            <w:tcW w:w="2405" w:type="dxa"/>
          </w:tcPr>
          <w:p w14:paraId="162C7558" w14:textId="0B0335D4" w:rsidR="0031414E" w:rsidRPr="00DD03F7" w:rsidRDefault="0031414E" w:rsidP="0031414E">
            <w:pPr>
              <w:spacing w:before="100" w:after="100" w:line="276" w:lineRule="auto"/>
              <w:ind w:left="22" w:firstLine="22"/>
              <w:jc w:val="left"/>
            </w:pPr>
            <w:r>
              <w:t>ФЭР</w:t>
            </w:r>
          </w:p>
        </w:tc>
        <w:tc>
          <w:tcPr>
            <w:tcW w:w="7064" w:type="dxa"/>
          </w:tcPr>
          <w:p w14:paraId="429E638C" w14:textId="397DFA23" w:rsidR="0031414E" w:rsidRPr="00DD03F7" w:rsidRDefault="00901948" w:rsidP="0031414E">
            <w:pPr>
              <w:spacing w:before="100" w:after="100" w:line="276" w:lineRule="auto"/>
              <w:ind w:left="22" w:firstLine="22"/>
            </w:pPr>
            <w:r w:rsidRPr="002A6001">
              <w:t>Подсистема «Федеральная электронная регистратура» ЕГИСЗ</w:t>
            </w:r>
          </w:p>
        </w:tc>
      </w:tr>
    </w:tbl>
    <w:p w14:paraId="73486DDE" w14:textId="6F773707" w:rsidR="00EA0184" w:rsidRPr="002E2988" w:rsidRDefault="00EA0184" w:rsidP="0009601A">
      <w:pPr>
        <w:pStyle w:val="11"/>
        <w:numPr>
          <w:ilvl w:val="0"/>
          <w:numId w:val="0"/>
        </w:numPr>
        <w:ind w:left="1066"/>
      </w:pPr>
      <w:bookmarkStart w:id="230" w:name="_Toc443656778"/>
      <w:bookmarkStart w:id="231" w:name="_Toc445461336"/>
      <w:bookmarkStart w:id="232" w:name="_Toc445720376"/>
      <w:bookmarkStart w:id="233" w:name="_Toc466988726"/>
      <w:bookmarkStart w:id="234" w:name="_Toc532212819"/>
      <w:r w:rsidRPr="002E2988">
        <w:t>Перечень терминов</w:t>
      </w:r>
      <w:bookmarkEnd w:id="230"/>
      <w:bookmarkEnd w:id="231"/>
      <w:bookmarkEnd w:id="232"/>
      <w:bookmarkEnd w:id="233"/>
      <w:bookmarkEnd w:id="234"/>
    </w:p>
    <w:p w14:paraId="3CABE1BF" w14:textId="3B9FB84E" w:rsidR="00EA0184" w:rsidRPr="002E2988" w:rsidRDefault="00820D30" w:rsidP="00483152">
      <w:pPr>
        <w:pStyle w:val="aff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CD1559">
        <w:t>3</w:t>
      </w:r>
      <w:r>
        <w:fldChar w:fldCharType="end"/>
      </w:r>
      <w:r w:rsidR="00EA0184" w:rsidRPr="002E2988">
        <w:t xml:space="preserve"> </w:t>
      </w:r>
      <w:r w:rsidR="00EA0184">
        <w:t>–</w:t>
      </w:r>
      <w:r w:rsidR="00EA0184" w:rsidRPr="002E2988">
        <w:t xml:space="preserve"> Перечень терминов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778"/>
      </w:tblGrid>
      <w:tr w:rsidR="00EA0184" w:rsidRPr="00B01022" w14:paraId="774F954A" w14:textId="77777777" w:rsidTr="008D0FB5">
        <w:trPr>
          <w:jc w:val="center"/>
        </w:trPr>
        <w:tc>
          <w:tcPr>
            <w:tcW w:w="2689" w:type="dxa"/>
            <w:shd w:val="clear" w:color="auto" w:fill="auto"/>
          </w:tcPr>
          <w:p w14:paraId="29003F38" w14:textId="77777777" w:rsidR="00EA0184" w:rsidRPr="00B01022" w:rsidRDefault="00EA0184" w:rsidP="00B01022">
            <w:pPr>
              <w:ind w:left="224" w:right="83" w:hanging="224"/>
              <w:jc w:val="center"/>
              <w:rPr>
                <w:b/>
              </w:rPr>
            </w:pPr>
            <w:r w:rsidRPr="00B01022">
              <w:rPr>
                <w:b/>
              </w:rPr>
              <w:t>Термины</w:t>
            </w:r>
          </w:p>
        </w:tc>
        <w:tc>
          <w:tcPr>
            <w:tcW w:w="6778" w:type="dxa"/>
            <w:shd w:val="clear" w:color="auto" w:fill="auto"/>
          </w:tcPr>
          <w:p w14:paraId="0986113A" w14:textId="77777777" w:rsidR="00EA0184" w:rsidRPr="00B01022" w:rsidRDefault="00EA0184" w:rsidP="00B01022">
            <w:pPr>
              <w:ind w:left="223" w:right="349" w:hanging="276"/>
              <w:jc w:val="center"/>
              <w:rPr>
                <w:b/>
              </w:rPr>
            </w:pPr>
            <w:r w:rsidRPr="00B01022">
              <w:rPr>
                <w:b/>
              </w:rPr>
              <w:t>Определение</w:t>
            </w:r>
          </w:p>
        </w:tc>
      </w:tr>
      <w:tr w:rsidR="00EA0184" w:rsidRPr="00DD03F7" w14:paraId="30A66696" w14:textId="77777777" w:rsidTr="00B04069">
        <w:trPr>
          <w:jc w:val="center"/>
        </w:trPr>
        <w:tc>
          <w:tcPr>
            <w:tcW w:w="2689" w:type="dxa"/>
            <w:vAlign w:val="center"/>
          </w:tcPr>
          <w:p w14:paraId="6EC38671" w14:textId="31FB627B" w:rsidR="00EA0184" w:rsidRPr="00965744" w:rsidRDefault="00965744" w:rsidP="00B01022">
            <w:pPr>
              <w:ind w:left="224" w:right="83" w:firstLine="0"/>
              <w:rPr>
                <w:lang w:val="en-US"/>
              </w:rPr>
            </w:pPr>
            <w:r>
              <w:t>Web</w:t>
            </w:r>
          </w:p>
        </w:tc>
        <w:tc>
          <w:tcPr>
            <w:tcW w:w="6778" w:type="dxa"/>
            <w:vAlign w:val="center"/>
          </w:tcPr>
          <w:p w14:paraId="5E099502" w14:textId="0D86A138" w:rsidR="00EA0184" w:rsidRPr="00965744" w:rsidRDefault="00965744" w:rsidP="00B36A2B">
            <w:pPr>
              <w:ind w:left="223" w:right="349" w:firstLine="0"/>
            </w:pPr>
            <w:r>
              <w:t>С</w:t>
            </w:r>
            <w:r w:rsidR="00381F49">
              <w:t>пособ участия в видеотрансляции через просмотр в режиме реального времени в ТМК</w:t>
            </w:r>
          </w:p>
        </w:tc>
      </w:tr>
      <w:tr w:rsidR="00965744" w:rsidRPr="00DD03F7" w14:paraId="1EAF624A" w14:textId="77777777" w:rsidTr="00B04069">
        <w:trPr>
          <w:jc w:val="center"/>
        </w:trPr>
        <w:tc>
          <w:tcPr>
            <w:tcW w:w="2689" w:type="dxa"/>
            <w:vAlign w:val="center"/>
          </w:tcPr>
          <w:p w14:paraId="741D240A" w14:textId="164A2D7D" w:rsidR="00965744" w:rsidRPr="00DD03F7" w:rsidRDefault="00965744" w:rsidP="00965744">
            <w:pPr>
              <w:ind w:left="224" w:right="83" w:firstLine="0"/>
            </w:pPr>
            <w:r w:rsidRPr="00DD03F7">
              <w:t>Авторизация</w:t>
            </w:r>
          </w:p>
        </w:tc>
        <w:tc>
          <w:tcPr>
            <w:tcW w:w="6778" w:type="dxa"/>
            <w:vAlign w:val="center"/>
          </w:tcPr>
          <w:p w14:paraId="1CFC860D" w14:textId="36BFDDD7" w:rsidR="00965744" w:rsidRPr="00DD03F7" w:rsidRDefault="00965744" w:rsidP="00965744">
            <w:pPr>
              <w:ind w:left="223" w:right="349" w:firstLine="0"/>
            </w:pPr>
            <w:r w:rsidRPr="00DD03F7"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</w:t>
            </w:r>
          </w:p>
        </w:tc>
      </w:tr>
      <w:tr w:rsidR="00965744" w:rsidRPr="00DD03F7" w14:paraId="4F429D74" w14:textId="77777777" w:rsidTr="00B04069">
        <w:trPr>
          <w:jc w:val="center"/>
        </w:trPr>
        <w:tc>
          <w:tcPr>
            <w:tcW w:w="2689" w:type="dxa"/>
            <w:vAlign w:val="center"/>
          </w:tcPr>
          <w:p w14:paraId="7ABA61CE" w14:textId="77777777" w:rsidR="00965744" w:rsidRPr="00DD03F7" w:rsidRDefault="00965744" w:rsidP="00965744">
            <w:pPr>
              <w:tabs>
                <w:tab w:val="left" w:pos="1123"/>
              </w:tabs>
              <w:ind w:left="224" w:right="83" w:firstLine="0"/>
            </w:pPr>
            <w:r w:rsidRPr="00DD03F7">
              <w:t>Администратор</w:t>
            </w:r>
          </w:p>
        </w:tc>
        <w:tc>
          <w:tcPr>
            <w:tcW w:w="6778" w:type="dxa"/>
            <w:vAlign w:val="center"/>
          </w:tcPr>
          <w:p w14:paraId="5B470974" w14:textId="77777777" w:rsidR="00965744" w:rsidRPr="00DD03F7" w:rsidRDefault="00965744" w:rsidP="00965744">
            <w:pPr>
              <w:ind w:left="223" w:right="349" w:firstLine="0"/>
            </w:pPr>
            <w:r w:rsidRPr="00DD03F7">
              <w:t>Специалист по обслуживанию программного и аппаратного обеспечения</w:t>
            </w:r>
          </w:p>
        </w:tc>
      </w:tr>
      <w:tr w:rsidR="00965744" w:rsidRPr="00DD03F7" w14:paraId="7C97577A" w14:textId="77777777" w:rsidTr="00B04069">
        <w:trPr>
          <w:jc w:val="center"/>
        </w:trPr>
        <w:tc>
          <w:tcPr>
            <w:tcW w:w="2689" w:type="dxa"/>
            <w:vAlign w:val="center"/>
          </w:tcPr>
          <w:p w14:paraId="38B312F5" w14:textId="0E704DDC" w:rsidR="00965744" w:rsidRPr="00DD03F7" w:rsidRDefault="00965744" w:rsidP="00965744">
            <w:pPr>
              <w:tabs>
                <w:tab w:val="left" w:pos="1123"/>
              </w:tabs>
              <w:ind w:left="224" w:right="83" w:firstLine="0"/>
            </w:pPr>
            <w:r>
              <w:t>Видеотрансляция</w:t>
            </w:r>
          </w:p>
        </w:tc>
        <w:tc>
          <w:tcPr>
            <w:tcW w:w="6778" w:type="dxa"/>
            <w:vAlign w:val="center"/>
          </w:tcPr>
          <w:p w14:paraId="48EB0E7B" w14:textId="0567A05B" w:rsidR="00965744" w:rsidRPr="00DD03F7" w:rsidRDefault="00965744" w:rsidP="00965744">
            <w:pPr>
              <w:ind w:left="223" w:right="349" w:firstLine="0"/>
            </w:pPr>
            <w:r>
              <w:t>Т</w:t>
            </w:r>
            <w:r w:rsidRPr="00B309A4">
              <w:t>ематическ</w:t>
            </w:r>
            <w:r>
              <w:t>ая</w:t>
            </w:r>
            <w:r w:rsidRPr="00B309A4">
              <w:t xml:space="preserve"> видеотрансляци</w:t>
            </w:r>
            <w:r>
              <w:t>я</w:t>
            </w:r>
            <w:r w:rsidRPr="00B309A4">
              <w:t>, проводим</w:t>
            </w:r>
            <w:r>
              <w:t>ая</w:t>
            </w:r>
            <w:r w:rsidRPr="00B309A4">
              <w:t xml:space="preserve"> в целях организации процесса обучения специалистов</w:t>
            </w:r>
            <w:r>
              <w:t xml:space="preserve"> </w:t>
            </w:r>
            <w:r w:rsidRPr="00B309A4">
              <w:t>(например, видеотрансляции операций в учебных целях</w:t>
            </w:r>
            <w:r>
              <w:t>)</w:t>
            </w:r>
          </w:p>
        </w:tc>
      </w:tr>
      <w:tr w:rsidR="00965744" w:rsidRPr="00DD03F7" w14:paraId="42219E5B" w14:textId="77777777" w:rsidTr="00B04069">
        <w:trPr>
          <w:jc w:val="center"/>
        </w:trPr>
        <w:tc>
          <w:tcPr>
            <w:tcW w:w="2689" w:type="dxa"/>
            <w:vAlign w:val="center"/>
          </w:tcPr>
          <w:p w14:paraId="0AA3FA43" w14:textId="42985530" w:rsidR="00965744" w:rsidRPr="009A12C1" w:rsidRDefault="00965744" w:rsidP="00965744">
            <w:pPr>
              <w:tabs>
                <w:tab w:val="left" w:pos="1123"/>
              </w:tabs>
              <w:ind w:left="224" w:right="83" w:firstLine="0"/>
            </w:pPr>
            <w:r>
              <w:rPr>
                <w:lang w:val="en-US"/>
              </w:rPr>
              <w:t>Видеосвязь</w:t>
            </w:r>
          </w:p>
        </w:tc>
        <w:tc>
          <w:tcPr>
            <w:tcW w:w="6778" w:type="dxa"/>
            <w:vAlign w:val="center"/>
          </w:tcPr>
          <w:p w14:paraId="4FC48B52" w14:textId="55F70086" w:rsidR="00965744" w:rsidRDefault="00965744" w:rsidP="00965744">
            <w:pPr>
              <w:ind w:left="223" w:right="349" w:firstLine="0"/>
            </w:pPr>
            <w:r>
              <w:t>Способ участия в видеотрансляции с использованием оборудования для проведения ВКС</w:t>
            </w:r>
          </w:p>
        </w:tc>
      </w:tr>
      <w:tr w:rsidR="00965744" w:rsidRPr="00DD03F7" w14:paraId="4F65E58E" w14:textId="77777777" w:rsidTr="00B04069">
        <w:trPr>
          <w:jc w:val="center"/>
        </w:trPr>
        <w:tc>
          <w:tcPr>
            <w:tcW w:w="2689" w:type="dxa"/>
            <w:vAlign w:val="center"/>
          </w:tcPr>
          <w:p w14:paraId="499F3DB6" w14:textId="77777777" w:rsidR="00965744" w:rsidRPr="00DD03F7" w:rsidRDefault="00965744" w:rsidP="00965744">
            <w:pPr>
              <w:ind w:left="224" w:right="83" w:firstLine="0"/>
            </w:pPr>
            <w:r w:rsidRPr="00DD03F7">
              <w:t>Вкладка</w:t>
            </w:r>
          </w:p>
        </w:tc>
        <w:tc>
          <w:tcPr>
            <w:tcW w:w="6778" w:type="dxa"/>
            <w:vAlign w:val="center"/>
          </w:tcPr>
          <w:p w14:paraId="7D0F4F66" w14:textId="77777777" w:rsidR="00965744" w:rsidRPr="00DD03F7" w:rsidRDefault="00965744" w:rsidP="00965744">
            <w:pPr>
              <w:ind w:left="223" w:right="349" w:firstLine="0"/>
            </w:pPr>
            <w:r w:rsidRPr="00DD03F7">
              <w:t>Элемент графического интерфейса пользователя, который позволяет в одном окне приложения переключение между несколькими предопределёнными наборами элементов интерфейса, когда их доступно несколько, а на выделенном для них пространстве окна можно показывать только один из них</w:t>
            </w:r>
          </w:p>
        </w:tc>
      </w:tr>
      <w:tr w:rsidR="00965744" w:rsidRPr="00DD03F7" w14:paraId="2B51CB74" w14:textId="77777777" w:rsidTr="00B04069">
        <w:trPr>
          <w:jc w:val="center"/>
        </w:trPr>
        <w:tc>
          <w:tcPr>
            <w:tcW w:w="2689" w:type="dxa"/>
            <w:vAlign w:val="center"/>
          </w:tcPr>
          <w:p w14:paraId="132448D6" w14:textId="4D43331D" w:rsidR="00965744" w:rsidRPr="00DD03F7" w:rsidRDefault="00965744" w:rsidP="00965744">
            <w:pPr>
              <w:ind w:left="224" w:right="83" w:firstLine="0"/>
            </w:pPr>
            <w:r>
              <w:lastRenderedPageBreak/>
              <w:t>Б</w:t>
            </w:r>
            <w:r w:rsidRPr="00DD03F7">
              <w:t>раузер</w:t>
            </w:r>
          </w:p>
        </w:tc>
        <w:tc>
          <w:tcPr>
            <w:tcW w:w="6778" w:type="dxa"/>
            <w:vAlign w:val="center"/>
          </w:tcPr>
          <w:p w14:paraId="720B01D2" w14:textId="77777777" w:rsidR="00965744" w:rsidRPr="00DD03F7" w:rsidRDefault="00965744" w:rsidP="00965744">
            <w:pPr>
              <w:ind w:left="223" w:right="349" w:firstLine="0"/>
            </w:pPr>
            <w:r w:rsidRPr="00332652">
              <w:t>Программное обеспечение для запроса, просмотра, обработки, вывода веб-страниц и перехода от одной страницы к другой</w:t>
            </w:r>
          </w:p>
        </w:tc>
      </w:tr>
      <w:tr w:rsidR="00965744" w:rsidRPr="00DD03F7" w14:paraId="567D323F" w14:textId="77777777" w:rsidTr="00B04069">
        <w:trPr>
          <w:jc w:val="center"/>
        </w:trPr>
        <w:tc>
          <w:tcPr>
            <w:tcW w:w="2689" w:type="dxa"/>
            <w:vAlign w:val="center"/>
          </w:tcPr>
          <w:p w14:paraId="67C12167" w14:textId="39633FB2" w:rsidR="00965744" w:rsidRDefault="00965744" w:rsidP="00965744">
            <w:pPr>
              <w:ind w:left="224" w:right="83" w:firstLine="0"/>
            </w:pPr>
            <w:r>
              <w:t>Дополнительный участник</w:t>
            </w:r>
          </w:p>
        </w:tc>
        <w:tc>
          <w:tcPr>
            <w:tcW w:w="6778" w:type="dxa"/>
            <w:vAlign w:val="center"/>
          </w:tcPr>
          <w:p w14:paraId="772B62E0" w14:textId="2F8F5772" w:rsidR="00965744" w:rsidRPr="00332652" w:rsidRDefault="00965744" w:rsidP="00965744">
            <w:pPr>
              <w:ind w:left="223" w:right="349" w:firstLine="0"/>
            </w:pPr>
            <w:r>
              <w:t>Консультант – участник консилиума</w:t>
            </w:r>
          </w:p>
        </w:tc>
      </w:tr>
      <w:tr w:rsidR="00133772" w:rsidRPr="00DD03F7" w14:paraId="44007403" w14:textId="77777777" w:rsidTr="00B04069">
        <w:trPr>
          <w:jc w:val="center"/>
        </w:trPr>
        <w:tc>
          <w:tcPr>
            <w:tcW w:w="2689" w:type="dxa"/>
            <w:vAlign w:val="center"/>
          </w:tcPr>
          <w:p w14:paraId="39B818BF" w14:textId="68DF1385" w:rsidR="00133772" w:rsidRDefault="00133772" w:rsidP="00133772">
            <w:pPr>
              <w:ind w:left="224" w:right="83" w:firstLine="0"/>
            </w:pPr>
            <w:r>
              <w:t>Запрос</w:t>
            </w:r>
          </w:p>
        </w:tc>
        <w:tc>
          <w:tcPr>
            <w:tcW w:w="6778" w:type="dxa"/>
            <w:vAlign w:val="center"/>
          </w:tcPr>
          <w:p w14:paraId="669A2EC0" w14:textId="09C138BB" w:rsidR="00133772" w:rsidRDefault="00133772" w:rsidP="00133772">
            <w:pPr>
              <w:ind w:left="223" w:right="349" w:firstLine="0"/>
            </w:pPr>
            <w:r>
              <w:t xml:space="preserve">Заявка на проведение консультации с применением телемедицинских технологий </w:t>
            </w:r>
          </w:p>
        </w:tc>
      </w:tr>
      <w:tr w:rsidR="00133772" w:rsidRPr="00DD03F7" w14:paraId="04B0CFD1" w14:textId="77777777" w:rsidTr="00B04069">
        <w:trPr>
          <w:jc w:val="center"/>
        </w:trPr>
        <w:tc>
          <w:tcPr>
            <w:tcW w:w="2689" w:type="dxa"/>
            <w:vAlign w:val="center"/>
          </w:tcPr>
          <w:p w14:paraId="7031AE1A" w14:textId="2B9D2983" w:rsidR="00133772" w:rsidRDefault="00133772" w:rsidP="00133772">
            <w:pPr>
              <w:ind w:left="224" w:right="83" w:firstLine="0"/>
            </w:pPr>
            <w:r>
              <w:t>Консультация, Телеконсультация</w:t>
            </w:r>
          </w:p>
        </w:tc>
        <w:tc>
          <w:tcPr>
            <w:tcW w:w="6778" w:type="dxa"/>
            <w:vAlign w:val="center"/>
          </w:tcPr>
          <w:p w14:paraId="3CF10099" w14:textId="474E5317" w:rsidR="00133772" w:rsidRDefault="00133772" w:rsidP="00133772">
            <w:pPr>
              <w:ind w:left="223" w:right="349" w:firstLine="0"/>
            </w:pPr>
            <w:r>
              <w:t>Обработанная и принятая в работу консультирующей МО заявка на проведение консультации с применением телемедицинских технологий</w:t>
            </w:r>
          </w:p>
        </w:tc>
      </w:tr>
      <w:tr w:rsidR="00133772" w:rsidRPr="00DD03F7" w14:paraId="30BF45C8" w14:textId="77777777" w:rsidTr="00B04069">
        <w:trPr>
          <w:jc w:val="center"/>
        </w:trPr>
        <w:tc>
          <w:tcPr>
            <w:tcW w:w="2689" w:type="dxa"/>
            <w:vAlign w:val="center"/>
          </w:tcPr>
          <w:p w14:paraId="7BF6E5D9" w14:textId="77777777" w:rsidR="00133772" w:rsidRPr="00DD03F7" w:rsidRDefault="00133772" w:rsidP="00133772">
            <w:pPr>
              <w:ind w:left="224" w:right="83" w:firstLine="0"/>
            </w:pPr>
            <w:r w:rsidRPr="00DD03F7">
              <w:t>Логин</w:t>
            </w:r>
          </w:p>
        </w:tc>
        <w:tc>
          <w:tcPr>
            <w:tcW w:w="6778" w:type="dxa"/>
            <w:vAlign w:val="center"/>
          </w:tcPr>
          <w:p w14:paraId="49DCA553" w14:textId="77777777" w:rsidR="00133772" w:rsidRPr="00DD03F7" w:rsidRDefault="00133772" w:rsidP="00133772">
            <w:pPr>
              <w:ind w:left="223" w:right="349" w:firstLine="0"/>
            </w:pPr>
            <w:r w:rsidRPr="00DD03F7">
              <w:t>Имя (идентификатор) учетной записи пользователя в компьютерной системе</w:t>
            </w:r>
          </w:p>
        </w:tc>
      </w:tr>
      <w:tr w:rsidR="00133772" w:rsidRPr="00DD03F7" w14:paraId="6228780A" w14:textId="77777777" w:rsidTr="00B04069">
        <w:trPr>
          <w:jc w:val="center"/>
        </w:trPr>
        <w:tc>
          <w:tcPr>
            <w:tcW w:w="2689" w:type="dxa"/>
            <w:vAlign w:val="center"/>
          </w:tcPr>
          <w:p w14:paraId="18E1C396" w14:textId="59F5FA94" w:rsidR="00133772" w:rsidRPr="00DD03F7" w:rsidRDefault="00133772" w:rsidP="00133772">
            <w:pPr>
              <w:ind w:left="224" w:right="83" w:firstLine="0"/>
            </w:pPr>
            <w:r>
              <w:t>Место проведения видеосвязи</w:t>
            </w:r>
          </w:p>
        </w:tc>
        <w:tc>
          <w:tcPr>
            <w:tcW w:w="6778" w:type="dxa"/>
            <w:vAlign w:val="center"/>
          </w:tcPr>
          <w:p w14:paraId="2819002D" w14:textId="4C9AE2AC" w:rsidR="00133772" w:rsidRPr="00DD03F7" w:rsidRDefault="00133772" w:rsidP="00133772">
            <w:pPr>
              <w:ind w:left="223" w:right="349" w:firstLine="0"/>
            </w:pPr>
            <w:r>
              <w:rPr>
                <w:rStyle w:val="blk"/>
              </w:rPr>
              <w:t>Кабинет или рабочее место, в котором находится оборудование для проведения видеоконференцсвязи</w:t>
            </w:r>
          </w:p>
        </w:tc>
      </w:tr>
      <w:tr w:rsidR="00133772" w:rsidRPr="00DD03F7" w14:paraId="0A737CAE" w14:textId="77777777" w:rsidTr="00B04069">
        <w:trPr>
          <w:jc w:val="center"/>
        </w:trPr>
        <w:tc>
          <w:tcPr>
            <w:tcW w:w="2689" w:type="dxa"/>
            <w:vAlign w:val="center"/>
          </w:tcPr>
          <w:p w14:paraId="3F022AD6" w14:textId="0B82CB1F" w:rsidR="00133772" w:rsidRPr="00DD03F7" w:rsidRDefault="00133772" w:rsidP="00133772">
            <w:pPr>
              <w:ind w:left="224" w:right="83" w:firstLine="0"/>
            </w:pPr>
            <w:r>
              <w:t>Основной консультант</w:t>
            </w:r>
          </w:p>
        </w:tc>
        <w:tc>
          <w:tcPr>
            <w:tcW w:w="6778" w:type="dxa"/>
            <w:vAlign w:val="center"/>
          </w:tcPr>
          <w:p w14:paraId="51321C46" w14:textId="029B6D8E" w:rsidR="00133772" w:rsidRPr="00DD03F7" w:rsidRDefault="00133772" w:rsidP="00133772">
            <w:pPr>
              <w:ind w:left="223" w:right="349" w:firstLine="0"/>
            </w:pPr>
            <w:r>
              <w:t>Консультант, ответственный за проведение консультации и формирования заключения</w:t>
            </w:r>
          </w:p>
        </w:tc>
      </w:tr>
      <w:tr w:rsidR="00133772" w:rsidRPr="00DD03F7" w14:paraId="1246EFC3" w14:textId="77777777" w:rsidTr="00B04069">
        <w:trPr>
          <w:jc w:val="center"/>
        </w:trPr>
        <w:tc>
          <w:tcPr>
            <w:tcW w:w="2689" w:type="dxa"/>
            <w:vAlign w:val="center"/>
          </w:tcPr>
          <w:p w14:paraId="34E4E153" w14:textId="77777777" w:rsidR="00133772" w:rsidRPr="00DD03F7" w:rsidRDefault="00133772" w:rsidP="00133772">
            <w:pPr>
              <w:ind w:left="224" w:right="83" w:firstLine="0"/>
            </w:pPr>
            <w:r w:rsidRPr="00DD03F7">
              <w:t>Поле</w:t>
            </w:r>
          </w:p>
        </w:tc>
        <w:tc>
          <w:tcPr>
            <w:tcW w:w="6778" w:type="dxa"/>
            <w:vAlign w:val="center"/>
          </w:tcPr>
          <w:p w14:paraId="4BA4F48F" w14:textId="77777777" w:rsidR="00133772" w:rsidRPr="00DD03F7" w:rsidRDefault="00133772" w:rsidP="00133772">
            <w:pPr>
              <w:ind w:left="223" w:right="349" w:firstLine="0"/>
            </w:pPr>
            <w:r w:rsidRPr="00DD03F7">
              <w:t>Элемент графического интерфейса, в который можно ввести текст. Поле может быть активно (функция ввода текста доступна) и неактивно (функция ввода текста недоступна)</w:t>
            </w:r>
          </w:p>
        </w:tc>
      </w:tr>
      <w:tr w:rsidR="00133772" w:rsidRPr="00DD03F7" w14:paraId="19038F26" w14:textId="77777777" w:rsidTr="00B04069">
        <w:trPr>
          <w:jc w:val="center"/>
        </w:trPr>
        <w:tc>
          <w:tcPr>
            <w:tcW w:w="2689" w:type="dxa"/>
            <w:vAlign w:val="center"/>
          </w:tcPr>
          <w:p w14:paraId="73ED9DCF" w14:textId="0FD138BD" w:rsidR="00133772" w:rsidRPr="00DD03F7" w:rsidRDefault="00133772" w:rsidP="00133772">
            <w:pPr>
              <w:ind w:left="224" w:right="83" w:firstLine="0"/>
            </w:pPr>
            <w:r>
              <w:t>Сопроводительные документы</w:t>
            </w:r>
          </w:p>
        </w:tc>
        <w:tc>
          <w:tcPr>
            <w:tcW w:w="6778" w:type="dxa"/>
            <w:vAlign w:val="center"/>
          </w:tcPr>
          <w:p w14:paraId="7DCC130B" w14:textId="14C38C5B" w:rsidR="00133772" w:rsidRPr="00DD03F7" w:rsidRDefault="00133772" w:rsidP="00133772">
            <w:pPr>
              <w:ind w:left="223" w:right="349" w:firstLine="0"/>
            </w:pPr>
            <w:r>
              <w:t xml:space="preserve">Документы, </w:t>
            </w:r>
            <w:r w:rsidRPr="00827300">
              <w:t>изображени</w:t>
            </w:r>
            <w:r>
              <w:t>я</w:t>
            </w:r>
            <w:r w:rsidRPr="00827300">
              <w:t>, полученны</w:t>
            </w:r>
            <w:r>
              <w:t xml:space="preserve">е </w:t>
            </w:r>
            <w:r w:rsidRPr="00827300">
              <w:t>с диагностических аппаратов</w:t>
            </w:r>
          </w:p>
        </w:tc>
      </w:tr>
      <w:bookmarkEnd w:id="6"/>
    </w:tbl>
    <w:p w14:paraId="78C88B11" w14:textId="77777777" w:rsidR="009A600A" w:rsidRDefault="009A600A" w:rsidP="00EA0184">
      <w:pPr>
        <w:pStyle w:val="affb"/>
        <w:sectPr w:rsidR="009A600A" w:rsidSect="0016348B">
          <w:headerReference w:type="default" r:id="rId72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14:paraId="559243EB" w14:textId="77F76DFE" w:rsidR="00B01022" w:rsidRDefault="00B01022" w:rsidP="00CE4FEE">
      <w:pPr>
        <w:pStyle w:val="af4"/>
        <w:tabs>
          <w:tab w:val="clear" w:pos="4962"/>
          <w:tab w:val="num" w:pos="0"/>
        </w:tabs>
        <w:spacing w:after="0"/>
        <w:ind w:firstLine="426"/>
      </w:pPr>
      <w:bookmarkStart w:id="235" w:name="_Toc532212820"/>
      <w:bookmarkStart w:id="236" w:name="_Ref531273600"/>
      <w:bookmarkStart w:id="237" w:name="_Hlk496801771"/>
      <w:bookmarkEnd w:id="235"/>
    </w:p>
    <w:bookmarkEnd w:id="236"/>
    <w:p w14:paraId="6A43B397" w14:textId="4656F4FA" w:rsidR="00483152" w:rsidRDefault="00483152" w:rsidP="001021E9">
      <w:pPr>
        <w:spacing w:after="240"/>
        <w:ind w:firstLine="0"/>
        <w:jc w:val="center"/>
      </w:pPr>
      <w:r>
        <w:t>(справочное)</w:t>
      </w:r>
    </w:p>
    <w:p w14:paraId="1100E7A0" w14:textId="190242DA" w:rsidR="00483152" w:rsidRPr="00781A32" w:rsidRDefault="00781A32" w:rsidP="00483152">
      <w:pPr>
        <w:ind w:firstLine="0"/>
        <w:jc w:val="center"/>
        <w:rPr>
          <w:b/>
        </w:rPr>
      </w:pPr>
      <w:r w:rsidRPr="00781A32">
        <w:rPr>
          <w:b/>
        </w:rPr>
        <w:t>СТАТУСЫ ЗАПРОСОВ И ТЕЛЕКОНСУЛЬТАЦИЙ</w:t>
      </w:r>
    </w:p>
    <w:p w14:paraId="00768583" w14:textId="72FAA4FB" w:rsidR="00CD07AD" w:rsidRDefault="009D4479" w:rsidP="009D4479">
      <w:pPr>
        <w:pStyle w:val="aff"/>
      </w:pPr>
      <w:bookmarkStart w:id="238" w:name="_Ref500354200"/>
      <w:bookmarkStart w:id="239" w:name="_Ref496263313"/>
      <w:r>
        <w:t xml:space="preserve">Таблица А. </w:t>
      </w:r>
      <w:r>
        <w:fldChar w:fldCharType="begin"/>
      </w:r>
      <w:r>
        <w:instrText xml:space="preserve"> SEQ Таблица_А. \* ARABIC </w:instrText>
      </w:r>
      <w:r>
        <w:fldChar w:fldCharType="separate"/>
      </w:r>
      <w:r w:rsidR="00CD1559">
        <w:t>1</w:t>
      </w:r>
      <w:r>
        <w:fldChar w:fldCharType="end"/>
      </w:r>
      <w:bookmarkEnd w:id="238"/>
      <w:r>
        <w:t xml:space="preserve"> </w:t>
      </w:r>
      <w:r w:rsidR="00CD07AD">
        <w:t>– Статусы запросов</w:t>
      </w:r>
    </w:p>
    <w:tbl>
      <w:tblPr>
        <w:tblStyle w:val="afff4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CD07AD" w:rsidRPr="00483152" w14:paraId="033DDDAB" w14:textId="77777777" w:rsidTr="00BA409C">
        <w:tc>
          <w:tcPr>
            <w:tcW w:w="2263" w:type="dxa"/>
          </w:tcPr>
          <w:p w14:paraId="5DEC9BCD" w14:textId="77777777" w:rsidR="00CD07AD" w:rsidRPr="00483152" w:rsidRDefault="00CD07AD" w:rsidP="00BA409C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14:paraId="5921DD91" w14:textId="77777777" w:rsidR="00CD07AD" w:rsidRPr="00483152" w:rsidRDefault="00CD07AD" w:rsidP="00BA409C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Описание</w:t>
            </w:r>
          </w:p>
        </w:tc>
      </w:tr>
      <w:tr w:rsidR="00CD07AD" w:rsidRPr="00483152" w14:paraId="05D66697" w14:textId="77777777" w:rsidTr="00BA409C">
        <w:tc>
          <w:tcPr>
            <w:tcW w:w="2263" w:type="dxa"/>
            <w:vAlign w:val="center"/>
          </w:tcPr>
          <w:p w14:paraId="776DA25D" w14:textId="77777777" w:rsidR="00CD07AD" w:rsidRPr="00483152" w:rsidRDefault="00CD07AD" w:rsidP="00BA409C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На рассмотрении</w:t>
            </w:r>
          </w:p>
        </w:tc>
        <w:tc>
          <w:tcPr>
            <w:tcW w:w="7081" w:type="dxa"/>
            <w:vAlign w:val="center"/>
          </w:tcPr>
          <w:p w14:paraId="43FAC14C" w14:textId="7F80AE7D" w:rsidR="00CD07AD" w:rsidRPr="00483152" w:rsidRDefault="00CD07AD" w:rsidP="009A12C1">
            <w:pPr>
              <w:ind w:left="22" w:right="105" w:firstLine="0"/>
              <w:rPr>
                <w:rFonts w:eastAsia="Times New Roman"/>
              </w:rPr>
            </w:pPr>
            <w:r>
              <w:t xml:space="preserve">Статус </w:t>
            </w:r>
            <w:r w:rsidR="00FC0F81">
              <w:t xml:space="preserve">«На рассмотрении» </w:t>
            </w:r>
            <w:r>
              <w:t>устанавливается при создании запроса</w:t>
            </w:r>
          </w:p>
        </w:tc>
      </w:tr>
      <w:tr w:rsidR="00CD07AD" w:rsidRPr="00483152" w14:paraId="711A98B1" w14:textId="77777777" w:rsidTr="00BA409C">
        <w:tc>
          <w:tcPr>
            <w:tcW w:w="2263" w:type="dxa"/>
            <w:vAlign w:val="center"/>
            <w:hideMark/>
          </w:tcPr>
          <w:p w14:paraId="0D2A6A80" w14:textId="77777777" w:rsidR="00CD07AD" w:rsidRPr="00483152" w:rsidRDefault="00CD07AD" w:rsidP="00BA409C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Принят</w:t>
            </w:r>
          </w:p>
        </w:tc>
        <w:tc>
          <w:tcPr>
            <w:tcW w:w="7081" w:type="dxa"/>
            <w:vAlign w:val="center"/>
            <w:hideMark/>
          </w:tcPr>
          <w:p w14:paraId="2F447A75" w14:textId="1850E3BE" w:rsidR="00CD07AD" w:rsidRPr="00483152" w:rsidRDefault="00CD07AD" w:rsidP="009A12C1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 xml:space="preserve">Статус </w:t>
            </w:r>
            <w:r w:rsidR="00FC0F81">
              <w:t xml:space="preserve">«Принят» </w:t>
            </w:r>
            <w:r>
              <w:t xml:space="preserve">устанавливается при принятии консультантом </w:t>
            </w:r>
            <w:r w:rsidR="009A12C1">
              <w:t>запроса</w:t>
            </w:r>
          </w:p>
        </w:tc>
      </w:tr>
      <w:tr w:rsidR="00CD07AD" w:rsidRPr="00483152" w14:paraId="6C22C65E" w14:textId="77777777" w:rsidTr="00BA409C">
        <w:tc>
          <w:tcPr>
            <w:tcW w:w="2263" w:type="dxa"/>
            <w:vAlign w:val="center"/>
            <w:hideMark/>
          </w:tcPr>
          <w:p w14:paraId="2460B55D" w14:textId="77777777" w:rsidR="00CD07AD" w:rsidRPr="00483152" w:rsidRDefault="00CD07AD" w:rsidP="00BA409C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Отклонен</w:t>
            </w:r>
          </w:p>
        </w:tc>
        <w:tc>
          <w:tcPr>
            <w:tcW w:w="7081" w:type="dxa"/>
            <w:vAlign w:val="center"/>
            <w:hideMark/>
          </w:tcPr>
          <w:p w14:paraId="2D1A7C64" w14:textId="3A895860" w:rsidR="00CD07AD" w:rsidRPr="00483152" w:rsidRDefault="00CD07AD" w:rsidP="009A12C1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 xml:space="preserve">Статус </w:t>
            </w:r>
            <w:r w:rsidR="00FC0F81">
              <w:t xml:space="preserve">«Отклонен» </w:t>
            </w:r>
            <w:r>
              <w:t xml:space="preserve">устанавливается, </w:t>
            </w:r>
            <w:r w:rsidR="009A12C1">
              <w:t>если консультант отклонил запрос</w:t>
            </w:r>
            <w:r>
              <w:t>, указав причину</w:t>
            </w:r>
          </w:p>
        </w:tc>
      </w:tr>
      <w:tr w:rsidR="00CD07AD" w:rsidRPr="00483152" w14:paraId="5968E315" w14:textId="77777777" w:rsidTr="00BA409C">
        <w:tc>
          <w:tcPr>
            <w:tcW w:w="2263" w:type="dxa"/>
            <w:vAlign w:val="center"/>
            <w:hideMark/>
          </w:tcPr>
          <w:p w14:paraId="0D20ED47" w14:textId="77777777" w:rsidR="00CD07AD" w:rsidRPr="00483152" w:rsidRDefault="00CD07AD" w:rsidP="00BA409C">
            <w:pPr>
              <w:ind w:left="22" w:right="105" w:firstLine="0"/>
              <w:jc w:val="left"/>
              <w:rPr>
                <w:rFonts w:eastAsia="Times New Roman"/>
              </w:rPr>
            </w:pPr>
            <w:r>
              <w:t>Отменен</w:t>
            </w:r>
          </w:p>
        </w:tc>
        <w:tc>
          <w:tcPr>
            <w:tcW w:w="7081" w:type="dxa"/>
            <w:vAlign w:val="center"/>
            <w:hideMark/>
          </w:tcPr>
          <w:p w14:paraId="433B6A46" w14:textId="42102D39" w:rsidR="00CD07AD" w:rsidRPr="00483152" w:rsidRDefault="00CD07AD" w:rsidP="009A12C1">
            <w:pPr>
              <w:ind w:left="22" w:right="105" w:firstLine="0"/>
              <w:rPr>
                <w:rFonts w:eastAsia="Times New Roman"/>
              </w:rPr>
            </w:pPr>
            <w:r>
              <w:t>Статус «Отменен» устанавливается, если врач отменил запрос, указав причину</w:t>
            </w:r>
          </w:p>
        </w:tc>
      </w:tr>
    </w:tbl>
    <w:p w14:paraId="7AB7F6AB" w14:textId="152FF72B" w:rsidR="00C1760B" w:rsidRDefault="009D4479" w:rsidP="00DF65AB">
      <w:pPr>
        <w:pStyle w:val="aff0"/>
        <w:spacing w:before="240"/>
        <w:jc w:val="left"/>
      </w:pPr>
      <w:bookmarkStart w:id="240" w:name="_Ref508698460"/>
      <w:bookmarkEnd w:id="239"/>
      <w:r>
        <w:t xml:space="preserve">Таблица А. </w:t>
      </w:r>
      <w:r>
        <w:fldChar w:fldCharType="begin"/>
      </w:r>
      <w:r>
        <w:instrText xml:space="preserve"> SEQ Таблица_А. \* ARABIC </w:instrText>
      </w:r>
      <w:r>
        <w:fldChar w:fldCharType="separate"/>
      </w:r>
      <w:r w:rsidR="00CD1559">
        <w:t>2</w:t>
      </w:r>
      <w:r>
        <w:fldChar w:fldCharType="end"/>
      </w:r>
      <w:bookmarkEnd w:id="240"/>
      <w:r>
        <w:t xml:space="preserve"> – </w:t>
      </w:r>
      <w:r w:rsidR="00483152">
        <w:t>Статусы телеконсультаций</w:t>
      </w:r>
    </w:p>
    <w:tbl>
      <w:tblPr>
        <w:tblStyle w:val="57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1"/>
      </w:tblGrid>
      <w:tr w:rsidR="00483152" w:rsidRPr="00483152" w14:paraId="7C9322E7" w14:textId="77777777" w:rsidTr="007F6EB9">
        <w:trPr>
          <w:tblHeader/>
        </w:trPr>
        <w:tc>
          <w:tcPr>
            <w:tcW w:w="2263" w:type="dxa"/>
          </w:tcPr>
          <w:p w14:paraId="79360ACD" w14:textId="313A8BE1" w:rsidR="00483152" w:rsidRPr="00483152" w:rsidRDefault="00483152" w:rsidP="003819AB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14:paraId="2949501D" w14:textId="735D7621" w:rsidR="00483152" w:rsidRPr="00483152" w:rsidRDefault="00483152" w:rsidP="003819AB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Описание</w:t>
            </w:r>
          </w:p>
        </w:tc>
      </w:tr>
      <w:tr w:rsidR="00AD712F" w:rsidRPr="00483152" w14:paraId="05308941" w14:textId="77777777" w:rsidTr="00E61213">
        <w:tc>
          <w:tcPr>
            <w:tcW w:w="2263" w:type="dxa"/>
          </w:tcPr>
          <w:p w14:paraId="0C1A9CB9" w14:textId="795E3E84" w:rsidR="00AD712F" w:rsidRPr="00483152" w:rsidRDefault="00AD712F" w:rsidP="00AD712F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Запланирована</w:t>
            </w:r>
          </w:p>
        </w:tc>
        <w:tc>
          <w:tcPr>
            <w:tcW w:w="7081" w:type="dxa"/>
          </w:tcPr>
          <w:p w14:paraId="73FB27BE" w14:textId="3AD3F460" w:rsidR="00AD712F" w:rsidRPr="00483152" w:rsidRDefault="00AD712F" w:rsidP="007F6EB9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</w:t>
            </w:r>
            <w:r w:rsidRPr="00483152">
              <w:rPr>
                <w:rFonts w:eastAsia="Times New Roman"/>
              </w:rPr>
              <w:t xml:space="preserve">онсультация </w:t>
            </w:r>
            <w:r w:rsidR="007F6EB9">
              <w:rPr>
                <w:rFonts w:eastAsia="Times New Roman"/>
              </w:rPr>
              <w:t>в статусе</w:t>
            </w:r>
            <w:r w:rsidRPr="00483152">
              <w:rPr>
                <w:rFonts w:eastAsia="Times New Roman"/>
              </w:rPr>
              <w:t xml:space="preserve"> «Запланирована» создается автоматически при принятии консультантом запроса на консультацию</w:t>
            </w:r>
          </w:p>
        </w:tc>
      </w:tr>
      <w:tr w:rsidR="00AD712F" w:rsidRPr="00483152" w14:paraId="0CED9BE1" w14:textId="77777777" w:rsidTr="00E61213">
        <w:tc>
          <w:tcPr>
            <w:tcW w:w="2263" w:type="dxa"/>
            <w:hideMark/>
          </w:tcPr>
          <w:p w14:paraId="578ED052" w14:textId="0255D725" w:rsidR="00AD712F" w:rsidRPr="00483152" w:rsidRDefault="00AD712F" w:rsidP="00AD712F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Проведена</w:t>
            </w:r>
          </w:p>
        </w:tc>
        <w:tc>
          <w:tcPr>
            <w:tcW w:w="7081" w:type="dxa"/>
            <w:hideMark/>
          </w:tcPr>
          <w:p w14:paraId="1CDAB20F" w14:textId="466CE3CB" w:rsidR="00AD712F" w:rsidRPr="00483152" w:rsidRDefault="00AD712F" w:rsidP="00AD712F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>татус устанавливается после того, как консультант нажимает кнопку «Проведена»</w:t>
            </w:r>
            <w:r>
              <w:rPr>
                <w:rFonts w:eastAsia="Times New Roman"/>
              </w:rPr>
              <w:t xml:space="preserve"> – </w:t>
            </w:r>
            <w:r w:rsidRPr="00483152">
              <w:rPr>
                <w:rFonts w:eastAsia="Times New Roman"/>
              </w:rPr>
              <w:t>после видеоконференцсвязи или завершения консультации посредством обмена сообщениями в чате</w:t>
            </w:r>
            <w:r>
              <w:rPr>
                <w:rFonts w:eastAsia="Times New Roman"/>
              </w:rPr>
              <w:t xml:space="preserve">, </w:t>
            </w:r>
            <w:r>
              <w:t>но не вносит заключение</w:t>
            </w:r>
          </w:p>
        </w:tc>
      </w:tr>
      <w:tr w:rsidR="00AD712F" w:rsidRPr="00483152" w14:paraId="37C90005" w14:textId="77777777" w:rsidTr="00E61213">
        <w:tc>
          <w:tcPr>
            <w:tcW w:w="2263" w:type="dxa"/>
            <w:hideMark/>
          </w:tcPr>
          <w:p w14:paraId="1738F17D" w14:textId="70ECA6A5" w:rsidR="00AD712F" w:rsidRPr="00483152" w:rsidRDefault="00AD712F" w:rsidP="00AD712F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Отменена</w:t>
            </w:r>
          </w:p>
        </w:tc>
        <w:tc>
          <w:tcPr>
            <w:tcW w:w="7081" w:type="dxa"/>
            <w:hideMark/>
          </w:tcPr>
          <w:p w14:paraId="7E951163" w14:textId="4BDC03E5" w:rsidR="00AD712F" w:rsidRPr="00483152" w:rsidRDefault="00AD712F" w:rsidP="00AD712F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>татус «Отменена» устанавливается, если врач или консультанта отменили консультацию, указав причину</w:t>
            </w:r>
          </w:p>
        </w:tc>
      </w:tr>
      <w:tr w:rsidR="00AD712F" w:rsidRPr="00483152" w14:paraId="7B7F2C81" w14:textId="77777777" w:rsidTr="00E61213">
        <w:tc>
          <w:tcPr>
            <w:tcW w:w="2263" w:type="dxa"/>
            <w:hideMark/>
          </w:tcPr>
          <w:p w14:paraId="2689491A" w14:textId="3714D83E" w:rsidR="00AD712F" w:rsidRPr="00483152" w:rsidRDefault="00AD712F" w:rsidP="00AD712F">
            <w:pPr>
              <w:ind w:left="22" w:right="105" w:firstLine="0"/>
              <w:jc w:val="left"/>
              <w:rPr>
                <w:rFonts w:eastAsia="Times New Roman"/>
              </w:rPr>
            </w:pPr>
            <w:r>
              <w:t>Опубликован протокол</w:t>
            </w:r>
          </w:p>
        </w:tc>
        <w:tc>
          <w:tcPr>
            <w:tcW w:w="7081" w:type="dxa"/>
            <w:hideMark/>
          </w:tcPr>
          <w:p w14:paraId="7BC624D0" w14:textId="34507B80" w:rsidR="00AD712F" w:rsidRPr="00483152" w:rsidRDefault="00AD712F" w:rsidP="00DD115C">
            <w:pPr>
              <w:ind w:left="22" w:right="105" w:firstLine="0"/>
              <w:rPr>
                <w:rFonts w:eastAsia="Times New Roman"/>
              </w:rPr>
            </w:pPr>
            <w:r>
              <w:t xml:space="preserve">Статус «Опубликован протокол» устанавливается после внесения основным консультантом заключения по консультации </w:t>
            </w:r>
          </w:p>
        </w:tc>
      </w:tr>
      <w:tr w:rsidR="00DD115C" w:rsidRPr="00483152" w14:paraId="334BA5AB" w14:textId="77777777" w:rsidTr="00E61213">
        <w:tc>
          <w:tcPr>
            <w:tcW w:w="2263" w:type="dxa"/>
          </w:tcPr>
          <w:p w14:paraId="3D279278" w14:textId="39A17291" w:rsidR="00DD115C" w:rsidRDefault="00DD115C" w:rsidP="00DD115C">
            <w:pPr>
              <w:ind w:left="22" w:right="105" w:firstLine="0"/>
              <w:jc w:val="left"/>
            </w:pPr>
            <w:r>
              <w:t>На подписании</w:t>
            </w:r>
          </w:p>
        </w:tc>
        <w:tc>
          <w:tcPr>
            <w:tcW w:w="7081" w:type="dxa"/>
          </w:tcPr>
          <w:p w14:paraId="322AE979" w14:textId="01B4E69E" w:rsidR="00DD115C" w:rsidRDefault="00DD115C" w:rsidP="00DD115C">
            <w:pPr>
              <w:ind w:left="22" w:right="105" w:firstLine="0"/>
            </w:pPr>
            <w:r>
              <w:t>Статус «На подписании» устанавливается после подписи протокола консультации основным консультантом, при проведении консилиума</w:t>
            </w:r>
          </w:p>
        </w:tc>
      </w:tr>
      <w:tr w:rsidR="00DD115C" w:rsidRPr="00483152" w14:paraId="2DC60E54" w14:textId="77777777" w:rsidTr="00E61213">
        <w:tc>
          <w:tcPr>
            <w:tcW w:w="2263" w:type="dxa"/>
            <w:hideMark/>
          </w:tcPr>
          <w:p w14:paraId="7162C3AD" w14:textId="088FC4D5" w:rsidR="00DD115C" w:rsidRPr="00483152" w:rsidRDefault="00DD115C" w:rsidP="00DD115C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Регистрация протокола</w:t>
            </w:r>
          </w:p>
        </w:tc>
        <w:tc>
          <w:tcPr>
            <w:tcW w:w="7081" w:type="dxa"/>
            <w:hideMark/>
          </w:tcPr>
          <w:p w14:paraId="74F9C9F7" w14:textId="79963CC4" w:rsidR="00DD115C" w:rsidRPr="00483152" w:rsidRDefault="00267A50" w:rsidP="00A43183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 xml:space="preserve">Статус «Регистрация протокола» </w:t>
            </w:r>
            <w:r w:rsidRPr="009A719F">
              <w:t>устанавливается после подписания протокола кон</w:t>
            </w:r>
            <w:r>
              <w:t xml:space="preserve">сультации основным консультантом, а также дополнительными </w:t>
            </w:r>
            <w:r w:rsidR="00A43183">
              <w:t xml:space="preserve">участниками </w:t>
            </w:r>
            <w:r>
              <w:t xml:space="preserve">при проведении </w:t>
            </w:r>
            <w:r>
              <w:lastRenderedPageBreak/>
              <w:t xml:space="preserve">консилиума (если </w:t>
            </w:r>
            <w:r>
              <w:rPr>
                <w:rFonts w:eastAsia="Times New Roman"/>
              </w:rPr>
              <w:t>регистрация протокола консультации в РЭМД включена)</w:t>
            </w:r>
          </w:p>
        </w:tc>
      </w:tr>
      <w:tr w:rsidR="00DD115C" w:rsidRPr="00483152" w14:paraId="6DCF8B3B" w14:textId="77777777" w:rsidTr="00E61213">
        <w:tc>
          <w:tcPr>
            <w:tcW w:w="2263" w:type="dxa"/>
          </w:tcPr>
          <w:p w14:paraId="48CC3132" w14:textId="763375E0" w:rsidR="00DD115C" w:rsidRPr="00483152" w:rsidRDefault="00DD115C" w:rsidP="00DD115C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lastRenderedPageBreak/>
              <w:t>Завершена</w:t>
            </w:r>
          </w:p>
        </w:tc>
        <w:tc>
          <w:tcPr>
            <w:tcW w:w="7081" w:type="dxa"/>
          </w:tcPr>
          <w:p w14:paraId="5C8823BA" w14:textId="236D09C9" w:rsidR="00DD115C" w:rsidRDefault="00267A50" w:rsidP="00DD115C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 xml:space="preserve">татус «Завершена» устанавливается </w:t>
            </w:r>
            <w:r>
              <w:rPr>
                <w:rFonts w:eastAsia="Times New Roman"/>
              </w:rPr>
              <w:t>после регистрации протокола консультации в РЭМД (если регистрация протокола консультации в РЭМД включена) или после подписания протокола консультации (если регистрация протокола консультации в РЭМД отключена)</w:t>
            </w:r>
          </w:p>
        </w:tc>
      </w:tr>
      <w:tr w:rsidR="00DD115C" w:rsidRPr="00483152" w14:paraId="20C98225" w14:textId="77777777" w:rsidTr="00E61213">
        <w:tc>
          <w:tcPr>
            <w:tcW w:w="2263" w:type="dxa"/>
          </w:tcPr>
          <w:p w14:paraId="5D109F7D" w14:textId="7F32344C" w:rsidR="00DD115C" w:rsidRDefault="00DD115C" w:rsidP="00DD115C">
            <w:pPr>
              <w:spacing w:before="100" w:beforeAutospacing="1" w:after="100" w:afterAutospacing="1"/>
              <w:ind w:left="22" w:right="105" w:firstLine="0"/>
              <w:jc w:val="left"/>
            </w:pPr>
            <w:r w:rsidRPr="00483152">
              <w:rPr>
                <w:rFonts w:eastAsia="Times New Roman"/>
              </w:rPr>
              <w:t>Закрыта</w:t>
            </w:r>
          </w:p>
        </w:tc>
        <w:tc>
          <w:tcPr>
            <w:tcW w:w="7081" w:type="dxa"/>
          </w:tcPr>
          <w:p w14:paraId="61C36A15" w14:textId="4C29ECA7" w:rsidR="00DD115C" w:rsidRDefault="00DD115C" w:rsidP="00DD115C">
            <w:pPr>
              <w:spacing w:before="100" w:beforeAutospacing="1" w:after="100" w:afterAutospacing="1"/>
              <w:ind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>татус «Закрыта» устанавливается после того, как врач подтверждает заключение консультанта</w:t>
            </w:r>
          </w:p>
        </w:tc>
      </w:tr>
    </w:tbl>
    <w:p w14:paraId="0D6DF4CA" w14:textId="0523344D" w:rsidR="0012639B" w:rsidRDefault="009D4479" w:rsidP="0012639B">
      <w:pPr>
        <w:pStyle w:val="aff0"/>
        <w:spacing w:before="240"/>
        <w:jc w:val="left"/>
      </w:pPr>
      <w:bookmarkStart w:id="241" w:name="_Ref508698386"/>
      <w:bookmarkStart w:id="242" w:name="_Ref500359557"/>
      <w:r>
        <w:t xml:space="preserve">Таблица А. </w:t>
      </w:r>
      <w:r>
        <w:fldChar w:fldCharType="begin"/>
      </w:r>
      <w:r>
        <w:instrText xml:space="preserve"> SEQ Таблица_А. \* ARABIC </w:instrText>
      </w:r>
      <w:r>
        <w:fldChar w:fldCharType="separate"/>
      </w:r>
      <w:r w:rsidR="00CD1559">
        <w:t>3</w:t>
      </w:r>
      <w:r>
        <w:fldChar w:fldCharType="end"/>
      </w:r>
      <w:bookmarkEnd w:id="241"/>
      <w:r>
        <w:t xml:space="preserve"> – </w:t>
      </w:r>
      <w:r w:rsidR="0012639B">
        <w:t>Статусы приглашений на участие в консультации</w:t>
      </w:r>
      <w:bookmarkEnd w:id="242"/>
    </w:p>
    <w:tbl>
      <w:tblPr>
        <w:tblStyle w:val="afff4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7F6EB9" w:rsidRPr="00861705" w14:paraId="484200E4" w14:textId="77777777" w:rsidTr="003243D4">
        <w:trPr>
          <w:tblHeader/>
        </w:trPr>
        <w:tc>
          <w:tcPr>
            <w:tcW w:w="2263" w:type="dxa"/>
          </w:tcPr>
          <w:p w14:paraId="034316F3" w14:textId="77777777" w:rsidR="007F6EB9" w:rsidRPr="00861705" w:rsidRDefault="007F6EB9" w:rsidP="003243D4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861705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14:paraId="3FD422A6" w14:textId="77777777" w:rsidR="007F6EB9" w:rsidRPr="00861705" w:rsidRDefault="007F6EB9" w:rsidP="003243D4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861705">
              <w:rPr>
                <w:rFonts w:eastAsia="Times New Roman"/>
                <w:b/>
              </w:rPr>
              <w:t>Описание</w:t>
            </w:r>
          </w:p>
        </w:tc>
      </w:tr>
      <w:tr w:rsidR="007F6EB9" w:rsidRPr="00483152" w14:paraId="248800A6" w14:textId="77777777" w:rsidTr="003243D4">
        <w:tc>
          <w:tcPr>
            <w:tcW w:w="2263" w:type="dxa"/>
          </w:tcPr>
          <w:p w14:paraId="2728F95B" w14:textId="77777777" w:rsidR="007F6EB9" w:rsidRPr="00483152" w:rsidRDefault="007F6EB9" w:rsidP="003243D4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На рассмотрении</w:t>
            </w:r>
          </w:p>
        </w:tc>
        <w:tc>
          <w:tcPr>
            <w:tcW w:w="7081" w:type="dxa"/>
          </w:tcPr>
          <w:p w14:paraId="69F2D952" w14:textId="77777777" w:rsidR="007F6EB9" w:rsidRPr="00483152" w:rsidRDefault="007F6EB9" w:rsidP="003243D4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Статус «На рассмотрении» устанавливается при направлении приглашения консультанту на участие в проведении консилиума</w:t>
            </w:r>
          </w:p>
        </w:tc>
      </w:tr>
      <w:tr w:rsidR="007F6EB9" w:rsidRPr="00932B5F" w14:paraId="20AB6471" w14:textId="77777777" w:rsidTr="003243D4">
        <w:tc>
          <w:tcPr>
            <w:tcW w:w="2263" w:type="dxa"/>
            <w:hideMark/>
          </w:tcPr>
          <w:p w14:paraId="108D9C53" w14:textId="77777777" w:rsidR="007F6EB9" w:rsidRPr="00483152" w:rsidRDefault="007F6EB9" w:rsidP="003243D4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Принято</w:t>
            </w:r>
          </w:p>
        </w:tc>
        <w:tc>
          <w:tcPr>
            <w:tcW w:w="7081" w:type="dxa"/>
            <w:hideMark/>
          </w:tcPr>
          <w:p w14:paraId="23B2E296" w14:textId="77777777" w:rsidR="007F6EB9" w:rsidRPr="00932B5F" w:rsidRDefault="007F6EB9" w:rsidP="003243D4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Статус «Принято» устанавливается после того,</w:t>
            </w:r>
            <w:r w:rsidRPr="00932B5F">
              <w:rPr>
                <w:rFonts w:eastAsia="Times New Roman"/>
              </w:rPr>
              <w:t xml:space="preserve"> как приглашенный консультант</w:t>
            </w:r>
            <w:r>
              <w:rPr>
                <w:rFonts w:eastAsia="Times New Roman"/>
              </w:rPr>
              <w:t xml:space="preserve"> подтверждает участие в проведении консилиума</w:t>
            </w:r>
          </w:p>
        </w:tc>
      </w:tr>
      <w:tr w:rsidR="007F6EB9" w:rsidRPr="000451EE" w14:paraId="206E707F" w14:textId="77777777" w:rsidTr="003243D4">
        <w:tc>
          <w:tcPr>
            <w:tcW w:w="2263" w:type="dxa"/>
            <w:hideMark/>
          </w:tcPr>
          <w:p w14:paraId="6A39159F" w14:textId="77777777" w:rsidR="007F6EB9" w:rsidRPr="00483152" w:rsidRDefault="007F6EB9" w:rsidP="003243D4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Отклонено</w:t>
            </w:r>
          </w:p>
        </w:tc>
        <w:tc>
          <w:tcPr>
            <w:tcW w:w="7081" w:type="dxa"/>
            <w:hideMark/>
          </w:tcPr>
          <w:p w14:paraId="2AFF550C" w14:textId="77777777" w:rsidR="007F6EB9" w:rsidRPr="000451EE" w:rsidRDefault="007F6EB9" w:rsidP="003243D4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Статус «Отклонено» устанавливается </w:t>
            </w:r>
            <w:r w:rsidRPr="000451EE">
              <w:rPr>
                <w:rFonts w:eastAsia="Times New Roman"/>
              </w:rPr>
              <w:t>после того, как приглашенный консультант отклоняет приглашени</w:t>
            </w:r>
            <w:r>
              <w:rPr>
                <w:rFonts w:eastAsia="Times New Roman"/>
              </w:rPr>
              <w:t>е на участие в проведении консилиума</w:t>
            </w:r>
          </w:p>
        </w:tc>
      </w:tr>
      <w:tr w:rsidR="007F6EB9" w:rsidRPr="00483152" w14:paraId="3DABCA29" w14:textId="77777777" w:rsidTr="003243D4">
        <w:tc>
          <w:tcPr>
            <w:tcW w:w="2263" w:type="dxa"/>
            <w:hideMark/>
          </w:tcPr>
          <w:p w14:paraId="47DE8863" w14:textId="77777777" w:rsidR="007F6EB9" w:rsidRPr="00483152" w:rsidRDefault="007F6EB9" w:rsidP="003243D4">
            <w:pPr>
              <w:ind w:left="22" w:right="105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Отменено</w:t>
            </w:r>
          </w:p>
        </w:tc>
        <w:tc>
          <w:tcPr>
            <w:tcW w:w="7081" w:type="dxa"/>
            <w:hideMark/>
          </w:tcPr>
          <w:p w14:paraId="3F23060C" w14:textId="77777777" w:rsidR="007F6EB9" w:rsidRPr="00483152" w:rsidRDefault="007F6EB9" w:rsidP="003243D4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Статус «Отменено» устанавливается после того, как основной консультант или администратор консультирующей МО основного консультанта отменяет приглашение на участие в проведении консилиума</w:t>
            </w:r>
          </w:p>
        </w:tc>
      </w:tr>
    </w:tbl>
    <w:p w14:paraId="7D28048A" w14:textId="77777777" w:rsidR="007F6EB9" w:rsidRPr="007F6EB9" w:rsidRDefault="007F6EB9" w:rsidP="007F6EB9"/>
    <w:p w14:paraId="685A571D" w14:textId="77777777" w:rsidR="00133772" w:rsidRPr="00F81489" w:rsidRDefault="00133772" w:rsidP="00133772">
      <w:pPr>
        <w:keepNext/>
        <w:spacing w:before="240"/>
        <w:ind w:left="-142" w:firstLine="0"/>
        <w:jc w:val="center"/>
        <w:rPr>
          <w:b/>
        </w:rPr>
      </w:pPr>
      <w:r w:rsidRPr="00F81489">
        <w:rPr>
          <w:b/>
        </w:rPr>
        <w:lastRenderedPageBreak/>
        <w:t xml:space="preserve">СХЕМА ПРОВЕДЕНИЯ КОНСУЛЬТАЦИИ </w:t>
      </w:r>
      <w:r>
        <w:rPr>
          <w:b/>
        </w:rPr>
        <w:t>С ПРИМЕНЕНИЕМ ТЕЛЕМЕДИЦИНСКИХ ТЕХНОЛОГИЙ</w:t>
      </w:r>
    </w:p>
    <w:p w14:paraId="6CCCE294" w14:textId="35337C43" w:rsidR="00133772" w:rsidRDefault="00A04F6B" w:rsidP="00133772">
      <w:pPr>
        <w:keepNext/>
        <w:ind w:left="-142" w:firstLine="0"/>
        <w:jc w:val="center"/>
      </w:pPr>
      <w:r>
        <w:rPr>
          <w:noProof/>
        </w:rPr>
        <w:drawing>
          <wp:inline distT="0" distB="0" distL="0" distR="0" wp14:anchorId="1332E6E4" wp14:editId="40CAC996">
            <wp:extent cx="5939790" cy="4170680"/>
            <wp:effectExtent l="19050" t="19050" r="22860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3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0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D28F4" w14:textId="58673D6D" w:rsidR="00133772" w:rsidRPr="007F6EB9" w:rsidRDefault="00133772" w:rsidP="00133772">
      <w:pPr>
        <w:pStyle w:val="aff0"/>
        <w:sectPr w:rsidR="00133772" w:rsidRPr="007F6EB9" w:rsidSect="003243D4">
          <w:headerReference w:type="default" r:id="rId74"/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49</w:t>
      </w:r>
      <w:r>
        <w:fldChar w:fldCharType="end"/>
      </w:r>
      <w:r>
        <w:t xml:space="preserve"> - </w:t>
      </w:r>
      <w:r w:rsidRPr="00A8305D">
        <w:t xml:space="preserve">Схема проведения </w:t>
      </w:r>
      <w:r>
        <w:t>консультации с примен</w:t>
      </w:r>
      <w:r w:rsidR="007F6EB9">
        <w:t>ением телемедицинских технологи</w:t>
      </w:r>
    </w:p>
    <w:bookmarkEnd w:id="237"/>
    <w:p w14:paraId="07F64CBE" w14:textId="77777777" w:rsidR="00133772" w:rsidRPr="009E5A4D" w:rsidRDefault="00133772" w:rsidP="00133772">
      <w:pPr>
        <w:pStyle w:val="affb"/>
        <w:rPr>
          <w:lang w:val="en-US"/>
        </w:rPr>
      </w:pPr>
      <w:r w:rsidRPr="00EE24E1">
        <w:lastRenderedPageBreak/>
        <w:t>СОСТАВИЛИ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1875"/>
        <w:gridCol w:w="2396"/>
        <w:gridCol w:w="1553"/>
        <w:gridCol w:w="1402"/>
      </w:tblGrid>
      <w:tr w:rsidR="00133772" w:rsidRPr="00BC2BB7" w14:paraId="176B9F02" w14:textId="77777777" w:rsidTr="003243D4">
        <w:trPr>
          <w:jc w:val="center"/>
        </w:trPr>
        <w:tc>
          <w:tcPr>
            <w:tcW w:w="2122" w:type="dxa"/>
            <w:shd w:val="clear" w:color="auto" w:fill="auto"/>
          </w:tcPr>
          <w:p w14:paraId="0EEADBFC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Наименование организации</w:t>
            </w:r>
          </w:p>
        </w:tc>
        <w:tc>
          <w:tcPr>
            <w:tcW w:w="1842" w:type="dxa"/>
            <w:shd w:val="clear" w:color="auto" w:fill="auto"/>
          </w:tcPr>
          <w:p w14:paraId="6306120C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Должность исполнителя</w:t>
            </w:r>
          </w:p>
        </w:tc>
        <w:tc>
          <w:tcPr>
            <w:tcW w:w="2410" w:type="dxa"/>
            <w:shd w:val="clear" w:color="auto" w:fill="auto"/>
          </w:tcPr>
          <w:p w14:paraId="7AEF4117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47A11913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Подпись</w:t>
            </w:r>
          </w:p>
        </w:tc>
        <w:tc>
          <w:tcPr>
            <w:tcW w:w="1411" w:type="dxa"/>
            <w:shd w:val="clear" w:color="auto" w:fill="auto"/>
          </w:tcPr>
          <w:p w14:paraId="0A4BC25A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Дата</w:t>
            </w:r>
          </w:p>
        </w:tc>
      </w:tr>
      <w:tr w:rsidR="00133772" w:rsidRPr="00EE24E1" w14:paraId="45628F87" w14:textId="77777777" w:rsidTr="003243D4">
        <w:trPr>
          <w:jc w:val="center"/>
        </w:trPr>
        <w:tc>
          <w:tcPr>
            <w:tcW w:w="2122" w:type="dxa"/>
            <w:shd w:val="clear" w:color="auto" w:fill="auto"/>
          </w:tcPr>
          <w:p w14:paraId="16BFDEEE" w14:textId="77777777" w:rsidR="00133772" w:rsidRPr="00EE24E1" w:rsidRDefault="00133772" w:rsidP="003243D4">
            <w:pPr>
              <w:ind w:firstLine="22"/>
              <w:jc w:val="left"/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1842" w:type="dxa"/>
            <w:shd w:val="clear" w:color="auto" w:fill="auto"/>
          </w:tcPr>
          <w:p w14:paraId="59D803B6" w14:textId="77777777" w:rsidR="00133772" w:rsidRPr="00EE24E1" w:rsidRDefault="00133772" w:rsidP="003243D4">
            <w:pPr>
              <w:ind w:firstLine="22"/>
              <w:jc w:val="left"/>
            </w:pPr>
            <w:r w:rsidRPr="0065668E">
              <w:rPr>
                <w:lang w:eastAsia="ar-SA"/>
              </w:rPr>
              <w:t>Менеджер проектов</w:t>
            </w:r>
          </w:p>
        </w:tc>
        <w:tc>
          <w:tcPr>
            <w:tcW w:w="2410" w:type="dxa"/>
            <w:shd w:val="clear" w:color="auto" w:fill="auto"/>
          </w:tcPr>
          <w:p w14:paraId="4F13403F" w14:textId="77777777" w:rsidR="00133772" w:rsidRPr="001A2F44" w:rsidRDefault="00133772" w:rsidP="003243D4">
            <w:pPr>
              <w:ind w:firstLine="22"/>
              <w:jc w:val="left"/>
            </w:pPr>
            <w:r w:rsidRPr="0065668E">
              <w:rPr>
                <w:lang w:eastAsia="ar-SA"/>
              </w:rPr>
              <w:t>Виноградов П.А.</w:t>
            </w:r>
          </w:p>
        </w:tc>
        <w:tc>
          <w:tcPr>
            <w:tcW w:w="1559" w:type="dxa"/>
            <w:shd w:val="clear" w:color="auto" w:fill="auto"/>
          </w:tcPr>
          <w:p w14:paraId="309496A4" w14:textId="77777777" w:rsidR="00133772" w:rsidRPr="00EE24E1" w:rsidRDefault="00133772" w:rsidP="003243D4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14:paraId="4F63DEAE" w14:textId="77777777" w:rsidR="00133772" w:rsidRPr="00EE24E1" w:rsidRDefault="00133772" w:rsidP="003243D4">
            <w:pPr>
              <w:ind w:firstLine="22"/>
              <w:jc w:val="left"/>
            </w:pPr>
          </w:p>
        </w:tc>
      </w:tr>
      <w:tr w:rsidR="00133772" w:rsidRPr="00EE24E1" w14:paraId="39784DA9" w14:textId="77777777" w:rsidTr="003243D4">
        <w:trPr>
          <w:jc w:val="center"/>
        </w:trPr>
        <w:tc>
          <w:tcPr>
            <w:tcW w:w="2122" w:type="dxa"/>
            <w:shd w:val="clear" w:color="auto" w:fill="auto"/>
          </w:tcPr>
          <w:p w14:paraId="71291178" w14:textId="77777777" w:rsidR="00133772" w:rsidRPr="0065668E" w:rsidRDefault="00133772" w:rsidP="003243D4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1842" w:type="dxa"/>
            <w:shd w:val="clear" w:color="auto" w:fill="auto"/>
          </w:tcPr>
          <w:p w14:paraId="4F902A38" w14:textId="77777777" w:rsidR="00133772" w:rsidRPr="0065668E" w:rsidRDefault="00133772" w:rsidP="003243D4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Руководитель направления по сопровождению проектов</w:t>
            </w:r>
          </w:p>
        </w:tc>
        <w:tc>
          <w:tcPr>
            <w:tcW w:w="2410" w:type="dxa"/>
            <w:shd w:val="clear" w:color="auto" w:fill="auto"/>
          </w:tcPr>
          <w:p w14:paraId="68B08979" w14:textId="77777777" w:rsidR="00133772" w:rsidRPr="0065668E" w:rsidRDefault="00133772" w:rsidP="003243D4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Шрайнер П.А.</w:t>
            </w:r>
          </w:p>
        </w:tc>
        <w:tc>
          <w:tcPr>
            <w:tcW w:w="1559" w:type="dxa"/>
            <w:shd w:val="clear" w:color="auto" w:fill="auto"/>
          </w:tcPr>
          <w:p w14:paraId="5796CCB5" w14:textId="77777777" w:rsidR="00133772" w:rsidRPr="00EE24E1" w:rsidRDefault="00133772" w:rsidP="003243D4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14:paraId="4F382F38" w14:textId="77777777" w:rsidR="00133772" w:rsidRPr="00EE24E1" w:rsidRDefault="00133772" w:rsidP="003243D4">
            <w:pPr>
              <w:ind w:firstLine="22"/>
              <w:jc w:val="left"/>
            </w:pPr>
          </w:p>
        </w:tc>
      </w:tr>
    </w:tbl>
    <w:p w14:paraId="57482FD3" w14:textId="77777777" w:rsidR="00133772" w:rsidRDefault="00133772" w:rsidP="00133772">
      <w:pPr>
        <w:pStyle w:val="affb"/>
      </w:pPr>
      <w:r>
        <w:t>СОГЛАСОВАНО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031"/>
        <w:gridCol w:w="2314"/>
        <w:gridCol w:w="1530"/>
        <w:gridCol w:w="1362"/>
      </w:tblGrid>
      <w:tr w:rsidR="00133772" w:rsidRPr="00BC2BB7" w14:paraId="087B97E1" w14:textId="77777777" w:rsidTr="003243D4">
        <w:tc>
          <w:tcPr>
            <w:tcW w:w="2107" w:type="dxa"/>
            <w:shd w:val="clear" w:color="auto" w:fill="auto"/>
          </w:tcPr>
          <w:p w14:paraId="075F8CEB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Наименование организации</w:t>
            </w:r>
          </w:p>
        </w:tc>
        <w:tc>
          <w:tcPr>
            <w:tcW w:w="2031" w:type="dxa"/>
            <w:shd w:val="clear" w:color="auto" w:fill="auto"/>
          </w:tcPr>
          <w:p w14:paraId="77ADCFFC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Должность исполнителя</w:t>
            </w:r>
          </w:p>
        </w:tc>
        <w:tc>
          <w:tcPr>
            <w:tcW w:w="2314" w:type="dxa"/>
            <w:shd w:val="clear" w:color="auto" w:fill="auto"/>
          </w:tcPr>
          <w:p w14:paraId="6210F4B9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ФИО</w:t>
            </w:r>
          </w:p>
        </w:tc>
        <w:tc>
          <w:tcPr>
            <w:tcW w:w="1530" w:type="dxa"/>
            <w:shd w:val="clear" w:color="auto" w:fill="auto"/>
          </w:tcPr>
          <w:p w14:paraId="3F8958EA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Подпись</w:t>
            </w:r>
          </w:p>
        </w:tc>
        <w:tc>
          <w:tcPr>
            <w:tcW w:w="1362" w:type="dxa"/>
            <w:shd w:val="clear" w:color="auto" w:fill="auto"/>
          </w:tcPr>
          <w:p w14:paraId="1324DE94" w14:textId="77777777" w:rsidR="00133772" w:rsidRPr="00BC2BB7" w:rsidRDefault="00133772" w:rsidP="003243D4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Дата</w:t>
            </w:r>
          </w:p>
        </w:tc>
      </w:tr>
      <w:tr w:rsidR="00133772" w:rsidRPr="009F1798" w14:paraId="21871360" w14:textId="77777777" w:rsidTr="003243D4">
        <w:tc>
          <w:tcPr>
            <w:tcW w:w="2107" w:type="dxa"/>
            <w:shd w:val="clear" w:color="auto" w:fill="auto"/>
          </w:tcPr>
          <w:p w14:paraId="087E4A7D" w14:textId="77777777" w:rsidR="00133772" w:rsidRPr="009F1798" w:rsidRDefault="00133772" w:rsidP="003243D4">
            <w:pPr>
              <w:ind w:firstLine="22"/>
            </w:pPr>
            <w:r>
              <w:rPr>
                <w:lang w:eastAsia="ar-SA"/>
              </w:rPr>
              <w:t>ООО «НЦИ»</w:t>
            </w:r>
          </w:p>
        </w:tc>
        <w:tc>
          <w:tcPr>
            <w:tcW w:w="2031" w:type="dxa"/>
            <w:shd w:val="clear" w:color="auto" w:fill="auto"/>
          </w:tcPr>
          <w:p w14:paraId="6FFC5647" w14:textId="77777777" w:rsidR="00133772" w:rsidRPr="009F1798" w:rsidRDefault="00133772" w:rsidP="003243D4">
            <w:pPr>
              <w:ind w:firstLine="22"/>
              <w:jc w:val="left"/>
            </w:pPr>
            <w:r>
              <w:rPr>
                <w:lang w:eastAsia="ar-SA"/>
              </w:rPr>
              <w:t>Директор департамента</w:t>
            </w:r>
          </w:p>
        </w:tc>
        <w:tc>
          <w:tcPr>
            <w:tcW w:w="2314" w:type="dxa"/>
            <w:shd w:val="clear" w:color="auto" w:fill="auto"/>
          </w:tcPr>
          <w:p w14:paraId="3E86DCD3" w14:textId="77777777" w:rsidR="00133772" w:rsidRPr="009F1798" w:rsidRDefault="00133772" w:rsidP="003243D4">
            <w:pPr>
              <w:ind w:firstLine="22"/>
            </w:pPr>
            <w:r>
              <w:rPr>
                <w:lang w:eastAsia="ar-SA"/>
              </w:rPr>
              <w:t>Черняев А.А.</w:t>
            </w:r>
          </w:p>
        </w:tc>
        <w:tc>
          <w:tcPr>
            <w:tcW w:w="1530" w:type="dxa"/>
            <w:shd w:val="clear" w:color="auto" w:fill="auto"/>
          </w:tcPr>
          <w:p w14:paraId="56D26E61" w14:textId="77777777" w:rsidR="00133772" w:rsidRPr="009F1798" w:rsidRDefault="00133772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1E1765F" w14:textId="77777777" w:rsidR="00133772" w:rsidRPr="009F1798" w:rsidRDefault="00133772" w:rsidP="003243D4">
            <w:pPr>
              <w:ind w:firstLine="22"/>
            </w:pPr>
          </w:p>
        </w:tc>
      </w:tr>
      <w:tr w:rsidR="00A04F6B" w:rsidRPr="009F1798" w14:paraId="42D25EE1" w14:textId="77777777" w:rsidTr="003243D4">
        <w:tc>
          <w:tcPr>
            <w:tcW w:w="2107" w:type="dxa"/>
            <w:shd w:val="clear" w:color="auto" w:fill="auto"/>
          </w:tcPr>
          <w:p w14:paraId="269542BC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472DEF34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483E6D9D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1E000411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01A8C676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5A46CC5B" w14:textId="77777777" w:rsidTr="003243D4">
        <w:tc>
          <w:tcPr>
            <w:tcW w:w="2107" w:type="dxa"/>
            <w:shd w:val="clear" w:color="auto" w:fill="auto"/>
          </w:tcPr>
          <w:p w14:paraId="2D36B643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26FAF465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47E882F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053B1D1D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47D89130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09CF4303" w14:textId="77777777" w:rsidTr="003243D4">
        <w:tc>
          <w:tcPr>
            <w:tcW w:w="2107" w:type="dxa"/>
            <w:shd w:val="clear" w:color="auto" w:fill="auto"/>
          </w:tcPr>
          <w:p w14:paraId="1D10E093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2B843BB3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AF302C5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27BDF0A5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3CC5C2CF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32A62285" w14:textId="77777777" w:rsidTr="003243D4">
        <w:tc>
          <w:tcPr>
            <w:tcW w:w="2107" w:type="dxa"/>
            <w:shd w:val="clear" w:color="auto" w:fill="auto"/>
          </w:tcPr>
          <w:p w14:paraId="7D147D03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160CD135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4C28E23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36D38AD0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C812CF2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6B5482A3" w14:textId="77777777" w:rsidTr="003243D4">
        <w:tc>
          <w:tcPr>
            <w:tcW w:w="2107" w:type="dxa"/>
            <w:shd w:val="clear" w:color="auto" w:fill="auto"/>
          </w:tcPr>
          <w:p w14:paraId="00B92E2B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5B2CE13D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63C9D526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5102FF00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7AFD87ED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3A8B1D67" w14:textId="77777777" w:rsidTr="003243D4">
        <w:tc>
          <w:tcPr>
            <w:tcW w:w="2107" w:type="dxa"/>
            <w:shd w:val="clear" w:color="auto" w:fill="auto"/>
          </w:tcPr>
          <w:p w14:paraId="013F19D9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CCF4CEE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67C74204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23C8D0F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47FC7115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2243D39B" w14:textId="77777777" w:rsidTr="003243D4">
        <w:tc>
          <w:tcPr>
            <w:tcW w:w="2107" w:type="dxa"/>
            <w:shd w:val="clear" w:color="auto" w:fill="auto"/>
          </w:tcPr>
          <w:p w14:paraId="7CC21685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3CE6EE2B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24BB939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2E0D6BC4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3EC108D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2A7312D5" w14:textId="77777777" w:rsidTr="003243D4">
        <w:tc>
          <w:tcPr>
            <w:tcW w:w="2107" w:type="dxa"/>
            <w:shd w:val="clear" w:color="auto" w:fill="auto"/>
          </w:tcPr>
          <w:p w14:paraId="27FC6E6B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1A24C6F4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FF14E71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375B09B0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3A8F671A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4A06F261" w14:textId="77777777" w:rsidTr="003243D4">
        <w:tc>
          <w:tcPr>
            <w:tcW w:w="2107" w:type="dxa"/>
            <w:shd w:val="clear" w:color="auto" w:fill="auto"/>
          </w:tcPr>
          <w:p w14:paraId="0AFB8908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EC4BF76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CF1FD9E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3A9B51AB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7398DA98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147A1023" w14:textId="77777777" w:rsidTr="003243D4">
        <w:tc>
          <w:tcPr>
            <w:tcW w:w="2107" w:type="dxa"/>
            <w:shd w:val="clear" w:color="auto" w:fill="auto"/>
          </w:tcPr>
          <w:p w14:paraId="4D0CD841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00D11886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70A67729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3D365FB9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A031CF0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1FF18A79" w14:textId="77777777" w:rsidTr="003243D4">
        <w:tc>
          <w:tcPr>
            <w:tcW w:w="2107" w:type="dxa"/>
            <w:shd w:val="clear" w:color="auto" w:fill="auto"/>
          </w:tcPr>
          <w:p w14:paraId="6BA0D550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14245760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5138B459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076B9633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456DCA2A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2A4D303E" w14:textId="77777777" w:rsidTr="003243D4">
        <w:tc>
          <w:tcPr>
            <w:tcW w:w="2107" w:type="dxa"/>
            <w:shd w:val="clear" w:color="auto" w:fill="auto"/>
          </w:tcPr>
          <w:p w14:paraId="46D050A3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40B25EFF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5F3380D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2EBA1547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33CF145E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6D3FD1D9" w14:textId="77777777" w:rsidTr="003243D4">
        <w:tc>
          <w:tcPr>
            <w:tcW w:w="2107" w:type="dxa"/>
            <w:shd w:val="clear" w:color="auto" w:fill="auto"/>
          </w:tcPr>
          <w:p w14:paraId="1F4A746F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06619561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68AC4F8D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3574BF99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AE70F39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49B1BE93" w14:textId="77777777" w:rsidTr="003243D4">
        <w:tc>
          <w:tcPr>
            <w:tcW w:w="2107" w:type="dxa"/>
            <w:shd w:val="clear" w:color="auto" w:fill="auto"/>
          </w:tcPr>
          <w:p w14:paraId="450577EB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7DD63F9E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F539B05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56EC3CA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55A0654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2A9137C7" w14:textId="77777777" w:rsidTr="003243D4">
        <w:tc>
          <w:tcPr>
            <w:tcW w:w="2107" w:type="dxa"/>
            <w:shd w:val="clear" w:color="auto" w:fill="auto"/>
          </w:tcPr>
          <w:p w14:paraId="11840555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10CD5537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304ACF76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4105A959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113EA01D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6EEF2C2A" w14:textId="77777777" w:rsidTr="003243D4">
        <w:tc>
          <w:tcPr>
            <w:tcW w:w="2107" w:type="dxa"/>
            <w:shd w:val="clear" w:color="auto" w:fill="auto"/>
          </w:tcPr>
          <w:p w14:paraId="735206AD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2CD713DC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52219FE2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EFF8D72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CE24147" w14:textId="77777777" w:rsidR="00A04F6B" w:rsidRPr="009F1798" w:rsidRDefault="00A04F6B" w:rsidP="003243D4">
            <w:pPr>
              <w:ind w:firstLine="22"/>
            </w:pPr>
          </w:p>
        </w:tc>
      </w:tr>
      <w:tr w:rsidR="00A04F6B" w:rsidRPr="009F1798" w14:paraId="48846701" w14:textId="77777777" w:rsidTr="003243D4">
        <w:tc>
          <w:tcPr>
            <w:tcW w:w="2107" w:type="dxa"/>
            <w:shd w:val="clear" w:color="auto" w:fill="auto"/>
          </w:tcPr>
          <w:p w14:paraId="35F1E636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1C196AB4" w14:textId="77777777" w:rsidR="00A04F6B" w:rsidRDefault="00A04F6B" w:rsidP="003243D4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61F4100" w14:textId="77777777" w:rsidR="00A04F6B" w:rsidRDefault="00A04F6B" w:rsidP="003243D4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480D6D06" w14:textId="77777777" w:rsidR="00A04F6B" w:rsidRPr="009F1798" w:rsidRDefault="00A04F6B" w:rsidP="003243D4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461C58B8" w14:textId="77777777" w:rsidR="00A04F6B" w:rsidRPr="009F1798" w:rsidRDefault="00A04F6B" w:rsidP="003243D4">
            <w:pPr>
              <w:ind w:firstLine="22"/>
            </w:pPr>
          </w:p>
        </w:tc>
      </w:tr>
    </w:tbl>
    <w:p w14:paraId="4A30BB47" w14:textId="490EBFE1" w:rsidR="00EA0184" w:rsidRDefault="00EA0184" w:rsidP="00A04F6B">
      <w:pPr>
        <w:spacing w:after="200" w:line="276" w:lineRule="auto"/>
        <w:ind w:firstLine="0"/>
        <w:jc w:val="left"/>
      </w:pPr>
    </w:p>
    <w:sectPr w:rsidR="00EA0184" w:rsidSect="00B010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4FB30" w14:textId="77777777" w:rsidR="0095593C" w:rsidRDefault="0095593C" w:rsidP="006D7FAF">
      <w:r>
        <w:separator/>
      </w:r>
    </w:p>
  </w:endnote>
  <w:endnote w:type="continuationSeparator" w:id="0">
    <w:p w14:paraId="00F7283B" w14:textId="77777777" w:rsidR="0095593C" w:rsidRDefault="0095593C" w:rsidP="006D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0EECF" w14:textId="77777777" w:rsidR="0095593C" w:rsidRDefault="0095593C" w:rsidP="006D7FAF">
      <w:r>
        <w:separator/>
      </w:r>
    </w:p>
  </w:footnote>
  <w:footnote w:type="continuationSeparator" w:id="0">
    <w:p w14:paraId="1B65C141" w14:textId="77777777" w:rsidR="0095593C" w:rsidRDefault="0095593C" w:rsidP="006D7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1133915096"/>
        <w:docPartObj>
          <w:docPartGallery w:val="Page Numbers (Top of Page)"/>
          <w:docPartUnique/>
        </w:docPartObj>
      </w:sdtPr>
      <w:sdtEndPr/>
      <w:sdtContent>
        <w:tr w:rsidR="003243D4" w14:paraId="5F1C470A" w14:textId="77777777" w:rsidTr="00B04069">
          <w:trPr>
            <w:trHeight w:val="285"/>
          </w:trPr>
          <w:tc>
            <w:tcPr>
              <w:tcW w:w="1478" w:type="pct"/>
            </w:tcPr>
            <w:p w14:paraId="2AACB39B" w14:textId="14476798" w:rsidR="003243D4" w:rsidRPr="0096433A" w:rsidRDefault="003243D4" w:rsidP="00EA0184">
              <w:pPr>
                <w:ind w:firstLine="37"/>
                <w:rPr>
                  <w:lang w:val="en-US"/>
                </w:rPr>
              </w:pPr>
              <w:r w:rsidRPr="00F11E50">
                <w:t>94137372.425730.</w:t>
              </w:r>
              <w:r>
                <w:t>ФЭР</w:t>
              </w:r>
              <w:r w:rsidRPr="00F11E50">
                <w:t>.</w:t>
              </w:r>
              <w:r>
                <w:t>ИЗ.02.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3E730F3C" w14:textId="11A370AB" w:rsidR="003243D4" w:rsidRPr="00B037FF" w:rsidRDefault="003243D4" w:rsidP="00EA0184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C55EE">
                <w:rPr>
                  <w:noProof/>
                </w:rPr>
                <w:t>9</w:t>
              </w:r>
              <w:r>
                <w:fldChar w:fldCharType="end"/>
              </w:r>
            </w:p>
          </w:tc>
        </w:tr>
      </w:sdtContent>
    </w:sdt>
  </w:tbl>
  <w:p w14:paraId="5ADE2718" w14:textId="77777777" w:rsidR="003243D4" w:rsidRDefault="003243D4" w:rsidP="00D81B63">
    <w:pPr>
      <w:pStyle w:val="affff3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6690"/>
      <w:gridCol w:w="15941"/>
    </w:tblGrid>
    <w:sdt>
      <w:sdtPr>
        <w:rPr>
          <w:rFonts w:asciiTheme="minorHAnsi" w:hAnsiTheme="minorHAnsi"/>
        </w:rPr>
        <w:id w:val="1052815684"/>
        <w:docPartObj>
          <w:docPartGallery w:val="Page Numbers (Top of Page)"/>
          <w:docPartUnique/>
        </w:docPartObj>
      </w:sdtPr>
      <w:sdtEndPr/>
      <w:sdtContent>
        <w:tr w:rsidR="003243D4" w14:paraId="23709592" w14:textId="77777777" w:rsidTr="00B04069">
          <w:trPr>
            <w:trHeight w:val="285"/>
          </w:trPr>
          <w:tc>
            <w:tcPr>
              <w:tcW w:w="1478" w:type="pct"/>
            </w:tcPr>
            <w:p w14:paraId="539F184F" w14:textId="0E4F5C2A" w:rsidR="003243D4" w:rsidRPr="0096433A" w:rsidRDefault="003243D4" w:rsidP="00F740E8">
              <w:pPr>
                <w:ind w:firstLine="37"/>
                <w:rPr>
                  <w:lang w:val="en-US"/>
                </w:rPr>
              </w:pPr>
              <w:r w:rsidRPr="00F11E50">
                <w:t>94137372.425730.</w:t>
              </w:r>
              <w:r>
                <w:t>ФЭР</w:t>
              </w:r>
              <w:r w:rsidRPr="00F11E50">
                <w:t>.</w:t>
              </w:r>
              <w:r>
                <w:t>ИЗ.0</w:t>
              </w:r>
              <w:r w:rsidR="00F740E8">
                <w:t>2</w:t>
              </w:r>
              <w:r>
                <w:t>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1974731B" w14:textId="57C13775" w:rsidR="003243D4" w:rsidRPr="00B037FF" w:rsidRDefault="003243D4" w:rsidP="00F740E8">
              <w:pPr>
                <w:ind w:firstLine="37"/>
                <w:jc w:val="center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C55EE">
                <w:rPr>
                  <w:noProof/>
                </w:rPr>
                <w:t>10</w:t>
              </w:r>
              <w:r>
                <w:fldChar w:fldCharType="end"/>
              </w:r>
            </w:p>
          </w:tc>
        </w:tr>
      </w:sdtContent>
    </w:sdt>
  </w:tbl>
  <w:p w14:paraId="3126D5CF" w14:textId="77777777" w:rsidR="003243D4" w:rsidRDefault="003243D4" w:rsidP="00DE0E03">
    <w:pPr>
      <w:pStyle w:val="affff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-1469055393"/>
        <w:docPartObj>
          <w:docPartGallery w:val="Page Numbers (Top of Page)"/>
          <w:docPartUnique/>
        </w:docPartObj>
      </w:sdtPr>
      <w:sdtEndPr/>
      <w:sdtContent>
        <w:tr w:rsidR="00F740E8" w14:paraId="2C5C8309" w14:textId="77777777" w:rsidTr="00B04069">
          <w:trPr>
            <w:trHeight w:val="285"/>
          </w:trPr>
          <w:tc>
            <w:tcPr>
              <w:tcW w:w="1478" w:type="pct"/>
            </w:tcPr>
            <w:p w14:paraId="3A77BA22" w14:textId="3E3EAD31" w:rsidR="00F740E8" w:rsidRPr="0096433A" w:rsidRDefault="00F740E8" w:rsidP="00F740E8">
              <w:pPr>
                <w:ind w:firstLine="37"/>
                <w:rPr>
                  <w:lang w:val="en-US"/>
                </w:rPr>
              </w:pPr>
              <w:r w:rsidRPr="00F11E50">
                <w:t>94137372.425730.</w:t>
              </w:r>
              <w:r>
                <w:t>ФЭР</w:t>
              </w:r>
              <w:r w:rsidRPr="00F11E50">
                <w:t>.</w:t>
              </w:r>
              <w:r>
                <w:t>ИЗ.02.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1E2C80F9" w14:textId="77777777" w:rsidR="00F740E8" w:rsidRPr="00B037FF" w:rsidRDefault="00F740E8" w:rsidP="00F740E8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C55EE">
                <w:rPr>
                  <w:noProof/>
                </w:rPr>
                <w:t>16</w:t>
              </w:r>
              <w:r>
                <w:fldChar w:fldCharType="end"/>
              </w:r>
            </w:p>
          </w:tc>
        </w:tr>
      </w:sdtContent>
    </w:sdt>
  </w:tbl>
  <w:p w14:paraId="741BBB0C" w14:textId="77777777" w:rsidR="00F740E8" w:rsidRDefault="00F740E8" w:rsidP="00DE0E03">
    <w:pPr>
      <w:pStyle w:val="affff3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-188918612"/>
        <w:docPartObj>
          <w:docPartGallery w:val="Page Numbers (Top of Page)"/>
          <w:docPartUnique/>
        </w:docPartObj>
      </w:sdtPr>
      <w:sdtEndPr/>
      <w:sdtContent>
        <w:tr w:rsidR="003243D4" w14:paraId="7C2259D9" w14:textId="77777777" w:rsidTr="003243D4">
          <w:trPr>
            <w:trHeight w:val="285"/>
          </w:trPr>
          <w:tc>
            <w:tcPr>
              <w:tcW w:w="1478" w:type="pct"/>
            </w:tcPr>
            <w:p w14:paraId="783E1963" w14:textId="72E9F834" w:rsidR="003243D4" w:rsidRPr="0096433A" w:rsidRDefault="003243D4" w:rsidP="00F740E8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</w:t>
              </w:r>
              <w:r w:rsidR="00F740E8">
                <w:t>2</w:t>
              </w:r>
              <w:r>
                <w:t>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0160DD9C" w14:textId="77777777" w:rsidR="003243D4" w:rsidRPr="00B037FF" w:rsidRDefault="003243D4" w:rsidP="003243D4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0C55EE">
                <w:rPr>
                  <w:noProof/>
                </w:rPr>
                <w:t>48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4CDDD22B" w14:textId="77777777" w:rsidR="003243D4" w:rsidRDefault="003243D4" w:rsidP="003243D4">
    <w:pPr>
      <w:pStyle w:val="affff3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684233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89CBF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7750B7"/>
    <w:multiLevelType w:val="hybridMultilevel"/>
    <w:tmpl w:val="964426BA"/>
    <w:lvl w:ilvl="0" w:tplc="EFF2A286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BA59A8"/>
    <w:multiLevelType w:val="multilevel"/>
    <w:tmpl w:val="DFC04E42"/>
    <w:styleLink w:val="a"/>
    <w:lvl w:ilvl="0">
      <w:start w:val="8"/>
      <w:numFmt w:val="decimal"/>
      <w:suff w:val="nothing"/>
      <w:lvlText w:val="%1"/>
      <w:lvlJc w:val="left"/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2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88"/>
        </w:tabs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</w:abstractNum>
  <w:abstractNum w:abstractNumId="4" w15:restartNumberingAfterBreak="0">
    <w:nsid w:val="06191BF2"/>
    <w:multiLevelType w:val="hybridMultilevel"/>
    <w:tmpl w:val="E41ED7D8"/>
    <w:lvl w:ilvl="0" w:tplc="41B04760">
      <w:start w:val="1"/>
      <w:numFmt w:val="bullet"/>
      <w:pStyle w:val="-"/>
      <w:lvlText w:val="–"/>
      <w:lvlJc w:val="left"/>
      <w:pPr>
        <w:tabs>
          <w:tab w:val="num" w:pos="964"/>
        </w:tabs>
        <w:ind w:left="0" w:firstLine="62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5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8210A85"/>
    <w:multiLevelType w:val="multilevel"/>
    <w:tmpl w:val="037626F4"/>
    <w:styleLink w:val="a0"/>
    <w:lvl w:ilvl="0">
      <w:start w:val="1"/>
      <w:numFmt w:val="decimal"/>
      <w:lvlText w:val="%1"/>
      <w:lvlJc w:val="left"/>
      <w:pPr>
        <w:tabs>
          <w:tab w:val="num" w:pos="964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7" w15:restartNumberingAfterBreak="0">
    <w:nsid w:val="09E702D8"/>
    <w:multiLevelType w:val="hybridMultilevel"/>
    <w:tmpl w:val="704C6F1A"/>
    <w:styleLink w:val="10"/>
    <w:lvl w:ilvl="0" w:tplc="0ECADE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246020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"/>
      <w:lvlJc w:val="left"/>
      <w:pPr>
        <w:tabs>
          <w:tab w:val="num" w:pos="2509"/>
        </w:tabs>
        <w:ind w:left="2509" w:hanging="18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 w15:restartNumberingAfterBreak="0">
    <w:nsid w:val="09F0645C"/>
    <w:multiLevelType w:val="multilevel"/>
    <w:tmpl w:val="7F04200A"/>
    <w:styleLink w:val="-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9" w15:restartNumberingAfterBreak="0">
    <w:nsid w:val="0B0E3D85"/>
    <w:multiLevelType w:val="multilevel"/>
    <w:tmpl w:val="F9B2D694"/>
    <w:lvl w:ilvl="0">
      <w:start w:val="1"/>
      <w:numFmt w:val="decimal"/>
      <w:lvlText w:val="%1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0" w:firstLine="0"/>
      </w:pPr>
      <w:rPr>
        <w:rFonts w:hint="default"/>
      </w:rPr>
    </w:lvl>
  </w:abstractNum>
  <w:abstractNum w:abstractNumId="10" w15:restartNumberingAfterBreak="0">
    <w:nsid w:val="0D7D2D05"/>
    <w:multiLevelType w:val="multilevel"/>
    <w:tmpl w:val="BECA0240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0D966240"/>
    <w:multiLevelType w:val="multilevel"/>
    <w:tmpl w:val="8496D4C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0E2136EB"/>
    <w:multiLevelType w:val="hybridMultilevel"/>
    <w:tmpl w:val="79B233D6"/>
    <w:lvl w:ilvl="0" w:tplc="12D4BD04">
      <w:start w:val="1"/>
      <w:numFmt w:val="decimal"/>
      <w:pStyle w:val="a1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 w15:restartNumberingAfterBreak="0">
    <w:nsid w:val="10C17762"/>
    <w:multiLevelType w:val="hybridMultilevel"/>
    <w:tmpl w:val="2B301D96"/>
    <w:lvl w:ilvl="0" w:tplc="5322CD72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0D27F65"/>
    <w:multiLevelType w:val="multilevel"/>
    <w:tmpl w:val="8C5872BE"/>
    <w:styleLink w:val="a2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116A39FD"/>
    <w:multiLevelType w:val="multilevel"/>
    <w:tmpl w:val="496E8A9C"/>
    <w:styleLink w:val="a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2A87952"/>
    <w:multiLevelType w:val="multilevel"/>
    <w:tmpl w:val="9A72AC0A"/>
    <w:styleLink w:val="a4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17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abstractNum w:abstractNumId="18" w15:restartNumberingAfterBreak="0">
    <w:nsid w:val="14064D6B"/>
    <w:multiLevelType w:val="multilevel"/>
    <w:tmpl w:val="354C0684"/>
    <w:styleLink w:val="-1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4B63B03"/>
    <w:multiLevelType w:val="multilevel"/>
    <w:tmpl w:val="A2F06696"/>
    <w:styleLink w:val="-10"/>
    <w:lvl w:ilvl="0">
      <w:start w:val="1"/>
      <w:numFmt w:val="decimal"/>
      <w:lvlText w:val="%1"/>
      <w:lvlJc w:val="left"/>
      <w:pPr>
        <w:tabs>
          <w:tab w:val="num" w:pos="958"/>
        </w:tabs>
        <w:ind w:firstLine="709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20" w15:restartNumberingAfterBreak="0">
    <w:nsid w:val="181B0682"/>
    <w:multiLevelType w:val="multilevel"/>
    <w:tmpl w:val="7EC007A2"/>
    <w:styleLink w:val="-1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1B3F04B5"/>
    <w:multiLevelType w:val="multilevel"/>
    <w:tmpl w:val="F8AEE782"/>
    <w:styleLink w:val="a5"/>
    <w:lvl w:ilvl="0">
      <w:start w:val="1"/>
      <w:numFmt w:val="decimal"/>
      <w:suff w:val="space"/>
      <w:lvlText w:val="Таблица Б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 w15:restartNumberingAfterBreak="0">
    <w:nsid w:val="1C594912"/>
    <w:multiLevelType w:val="multilevel"/>
    <w:tmpl w:val="CA5A66D8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E1B21CA"/>
    <w:multiLevelType w:val="multilevel"/>
    <w:tmpl w:val="7A84B174"/>
    <w:styleLink w:val="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202431F6"/>
    <w:multiLevelType w:val="multilevel"/>
    <w:tmpl w:val="650AC8F8"/>
    <w:styleLink w:val="a7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6" w15:restartNumberingAfterBreak="0">
    <w:nsid w:val="212958F5"/>
    <w:multiLevelType w:val="multilevel"/>
    <w:tmpl w:val="DD8868F8"/>
    <w:styleLink w:val="a8"/>
    <w:lvl w:ilvl="0">
      <w:start w:val="1"/>
      <w:numFmt w:val="russianUpper"/>
      <w:suff w:val="nothing"/>
      <w:lvlText w:val="Приложение %1"/>
      <w:lvlJc w:val="left"/>
      <w:rPr>
        <w:rFonts w:cs="Times New Roman"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firstLine="709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cs="Times New Roman" w:hint="default"/>
      </w:rPr>
    </w:lvl>
  </w:abstractNum>
  <w:abstractNum w:abstractNumId="27" w15:restartNumberingAfterBreak="0">
    <w:nsid w:val="2210090E"/>
    <w:multiLevelType w:val="hybridMultilevel"/>
    <w:tmpl w:val="9F54E5D2"/>
    <w:lvl w:ilvl="0" w:tplc="EFF2A286">
      <w:start w:val="1"/>
      <w:numFmt w:val="bullet"/>
      <w:lvlText w:val="-"/>
      <w:lvlJc w:val="left"/>
      <w:pPr>
        <w:ind w:left="141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8" w15:restartNumberingAfterBreak="0">
    <w:nsid w:val="22375795"/>
    <w:multiLevelType w:val="hybridMultilevel"/>
    <w:tmpl w:val="1ABE6136"/>
    <w:lvl w:ilvl="0" w:tplc="EF065A0E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 w15:restartNumberingAfterBreak="0">
    <w:nsid w:val="23010FD7"/>
    <w:multiLevelType w:val="hybridMultilevel"/>
    <w:tmpl w:val="E14CD55E"/>
    <w:lvl w:ilvl="0" w:tplc="1E2E1C94">
      <w:start w:val="1"/>
      <w:numFmt w:val="bullet"/>
      <w:pStyle w:val="a9"/>
      <w:lvlText w:val="-"/>
      <w:lvlJc w:val="left"/>
      <w:pPr>
        <w:tabs>
          <w:tab w:val="num" w:pos="2751"/>
        </w:tabs>
        <w:ind w:left="1787" w:firstLine="624"/>
      </w:pPr>
      <w:rPr>
        <w:rFonts w:ascii="PF BeauSans Pro" w:hAnsi="PF BeauSans Pro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25420778"/>
    <w:multiLevelType w:val="multilevel"/>
    <w:tmpl w:val="FBC444E8"/>
    <w:styleLink w:val="aa"/>
    <w:lvl w:ilvl="0">
      <w:start w:val="1"/>
      <w:numFmt w:val="decimal"/>
      <w:suff w:val="space"/>
      <w:lvlText w:val="Таблица А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" w15:restartNumberingAfterBreak="0">
    <w:nsid w:val="2F854665"/>
    <w:multiLevelType w:val="multilevel"/>
    <w:tmpl w:val="037626F4"/>
    <w:styleLink w:val="ab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32" w15:restartNumberingAfterBreak="0">
    <w:nsid w:val="2FB874D2"/>
    <w:multiLevelType w:val="hybridMultilevel"/>
    <w:tmpl w:val="3DFE91AC"/>
    <w:lvl w:ilvl="0" w:tplc="13E6A60E">
      <w:start w:val="1"/>
      <w:numFmt w:val="bullet"/>
      <w:pStyle w:val="ac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3" w15:restartNumberingAfterBreak="0">
    <w:nsid w:val="341542E3"/>
    <w:multiLevelType w:val="multilevel"/>
    <w:tmpl w:val="650AC8F8"/>
    <w:styleLink w:val="ad"/>
    <w:lvl w:ilvl="0">
      <w:start w:val="1"/>
      <w:numFmt w:val="decimal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 w15:restartNumberingAfterBreak="0">
    <w:nsid w:val="354A2667"/>
    <w:multiLevelType w:val="hybridMultilevel"/>
    <w:tmpl w:val="DE62084A"/>
    <w:lvl w:ilvl="0" w:tplc="5E462540">
      <w:start w:val="1"/>
      <w:numFmt w:val="bullet"/>
      <w:pStyle w:val="20"/>
      <w:lvlText w:val="-"/>
      <w:lvlJc w:val="left"/>
      <w:pPr>
        <w:ind w:left="72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C64267"/>
    <w:multiLevelType w:val="hybridMultilevel"/>
    <w:tmpl w:val="298C55A2"/>
    <w:lvl w:ilvl="0" w:tplc="D3227496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9300B4"/>
    <w:multiLevelType w:val="hybridMultilevel"/>
    <w:tmpl w:val="2A26737C"/>
    <w:lvl w:ilvl="0" w:tplc="F170E590">
      <w:start w:val="1"/>
      <w:numFmt w:val="bullet"/>
      <w:pStyle w:val="21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 w15:restartNumberingAfterBreak="0">
    <w:nsid w:val="3DE94F08"/>
    <w:multiLevelType w:val="multilevel"/>
    <w:tmpl w:val="04190023"/>
    <w:styleLink w:val="ae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8" w15:restartNumberingAfterBreak="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9" w15:restartNumberingAfterBreak="0">
    <w:nsid w:val="4005465E"/>
    <w:multiLevelType w:val="hybridMultilevel"/>
    <w:tmpl w:val="F8DCAB7A"/>
    <w:lvl w:ilvl="0" w:tplc="E6FE424C">
      <w:start w:val="1"/>
      <w:numFmt w:val="bullet"/>
      <w:pStyle w:val="13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0357183"/>
    <w:multiLevelType w:val="multilevel"/>
    <w:tmpl w:val="C2F4ADCA"/>
    <w:styleLink w:val="-12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1" w15:restartNumberingAfterBreak="0">
    <w:nsid w:val="486E5F8F"/>
    <w:multiLevelType w:val="multilevel"/>
    <w:tmpl w:val="DF0EC648"/>
    <w:styleLink w:val="af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4BFB32A9"/>
    <w:multiLevelType w:val="multilevel"/>
    <w:tmpl w:val="C1D0015A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43" w15:restartNumberingAfterBreak="0">
    <w:nsid w:val="4EBE1B16"/>
    <w:multiLevelType w:val="multilevel"/>
    <w:tmpl w:val="F564AD88"/>
    <w:styleLink w:val="af0"/>
    <w:lvl w:ilvl="0">
      <w:start w:val="1"/>
      <w:numFmt w:val="decimal"/>
      <w:suff w:val="space"/>
      <w:lvlText w:val="Таблица В.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4" w15:restartNumberingAfterBreak="0">
    <w:nsid w:val="51FE4D24"/>
    <w:multiLevelType w:val="multilevel"/>
    <w:tmpl w:val="EF7612E0"/>
    <w:styleLink w:val="-3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28C0916"/>
    <w:multiLevelType w:val="multilevel"/>
    <w:tmpl w:val="8F7ADF7C"/>
    <w:styleLink w:val="af1"/>
    <w:lvl w:ilvl="0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46" w15:restartNumberingAfterBreak="0">
    <w:nsid w:val="53F405B4"/>
    <w:multiLevelType w:val="multilevel"/>
    <w:tmpl w:val="61429E98"/>
    <w:lvl w:ilvl="0">
      <w:start w:val="1"/>
      <w:numFmt w:val="decimal"/>
      <w:pStyle w:val="af2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7" w15:restartNumberingAfterBreak="0">
    <w:nsid w:val="54AB613B"/>
    <w:multiLevelType w:val="singleLevel"/>
    <w:tmpl w:val="016CD94C"/>
    <w:lvl w:ilvl="0">
      <w:start w:val="1"/>
      <w:numFmt w:val="bullet"/>
      <w:pStyle w:val="--"/>
      <w:lvlText w:val=""/>
      <w:lvlJc w:val="left"/>
      <w:pPr>
        <w:tabs>
          <w:tab w:val="num" w:pos="1134"/>
        </w:tabs>
        <w:ind w:left="1418" w:hanging="284"/>
      </w:pPr>
      <w:rPr>
        <w:rFonts w:ascii="Symbol" w:hAnsi="Symbol" w:cs="Times New Roman" w:hint="default"/>
      </w:rPr>
    </w:lvl>
  </w:abstractNum>
  <w:abstractNum w:abstractNumId="48" w15:restartNumberingAfterBreak="0">
    <w:nsid w:val="596832F1"/>
    <w:multiLevelType w:val="multilevel"/>
    <w:tmpl w:val="8C5872BE"/>
    <w:styleLink w:val="af3"/>
    <w:lvl w:ilvl="0">
      <w:start w:val="1"/>
      <w:numFmt w:val="decimal"/>
      <w:lvlText w:val="Таблица %1"/>
      <w:lvlJc w:val="left"/>
      <w:pPr>
        <w:tabs>
          <w:tab w:val="num" w:pos="1361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9" w15:restartNumberingAfterBreak="0">
    <w:nsid w:val="654B3E3F"/>
    <w:multiLevelType w:val="singleLevel"/>
    <w:tmpl w:val="375C2C98"/>
    <w:lvl w:ilvl="0">
      <w:start w:val="1"/>
      <w:numFmt w:val="decimal"/>
      <w:pStyle w:val="14"/>
      <w:lvlText w:val="%1"/>
      <w:lvlJc w:val="left"/>
      <w:pPr>
        <w:tabs>
          <w:tab w:val="num" w:pos="814"/>
        </w:tabs>
        <w:ind w:left="0" w:firstLine="454"/>
      </w:pPr>
    </w:lvl>
  </w:abstractNum>
  <w:abstractNum w:abstractNumId="50" w15:restartNumberingAfterBreak="0">
    <w:nsid w:val="6BBB2662"/>
    <w:multiLevelType w:val="multilevel"/>
    <w:tmpl w:val="74A69F38"/>
    <w:lvl w:ilvl="0">
      <w:start w:val="1"/>
      <w:numFmt w:val="upperLetter"/>
      <w:pStyle w:val="af4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51" w15:restartNumberingAfterBreak="0">
    <w:nsid w:val="6CEB49B0"/>
    <w:multiLevelType w:val="hybridMultilevel"/>
    <w:tmpl w:val="499658FE"/>
    <w:lvl w:ilvl="0" w:tplc="AB126836">
      <w:start w:val="1"/>
      <w:numFmt w:val="decimal"/>
      <w:pStyle w:val="15"/>
      <w:lvlText w:val="%1)"/>
      <w:lvlJc w:val="left"/>
      <w:pPr>
        <w:ind w:left="814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EDF3A5D"/>
    <w:multiLevelType w:val="multilevel"/>
    <w:tmpl w:val="CCD6E212"/>
    <w:styleLink w:val="af5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0" w:firstLine="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FEB4A34"/>
    <w:multiLevelType w:val="hybridMultilevel"/>
    <w:tmpl w:val="BEDE03E6"/>
    <w:lvl w:ilvl="0" w:tplc="EFF2A286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1866BC5"/>
    <w:multiLevelType w:val="multilevel"/>
    <w:tmpl w:val="F350D600"/>
    <w:styleLink w:val="af6"/>
    <w:lvl w:ilvl="0">
      <w:start w:val="1"/>
      <w:numFmt w:val="decimal"/>
      <w:suff w:val="space"/>
      <w:lvlText w:val="Глава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4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3"/>
        </w:tabs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firstLine="709"/>
      </w:pPr>
      <w:rPr>
        <w:rFonts w:cs="Times New Roman" w:hint="default"/>
      </w:rPr>
    </w:lvl>
  </w:abstractNum>
  <w:abstractNum w:abstractNumId="55" w15:restartNumberingAfterBreak="0">
    <w:nsid w:val="75161AFA"/>
    <w:multiLevelType w:val="hybridMultilevel"/>
    <w:tmpl w:val="B62418C0"/>
    <w:lvl w:ilvl="0" w:tplc="CEE49F6C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1E4B5F"/>
    <w:multiLevelType w:val="multilevel"/>
    <w:tmpl w:val="13921BE0"/>
    <w:styleLink w:val="-4"/>
    <w:lvl w:ilvl="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left="709" w:firstLine="709"/>
      </w:pPr>
      <w:rPr>
        <w:rFonts w:cs="Times New Roman"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cs="Times New Roman" w:hint="default"/>
      </w:rPr>
    </w:lvl>
  </w:abstractNum>
  <w:abstractNum w:abstractNumId="57" w15:restartNumberingAfterBreak="0">
    <w:nsid w:val="77320906"/>
    <w:multiLevelType w:val="multilevel"/>
    <w:tmpl w:val="D20CBB50"/>
    <w:lvl w:ilvl="0">
      <w:start w:val="1"/>
      <w:numFmt w:val="decimal"/>
      <w:pStyle w:val="af7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47"/>
  </w:num>
  <w:num w:numId="4">
    <w:abstractNumId w:val="49"/>
  </w:num>
  <w:num w:numId="5">
    <w:abstractNumId w:val="51"/>
  </w:num>
  <w:num w:numId="6">
    <w:abstractNumId w:val="17"/>
  </w:num>
  <w:num w:numId="7">
    <w:abstractNumId w:val="42"/>
  </w:num>
  <w:num w:numId="8">
    <w:abstractNumId w:val="55"/>
  </w:num>
  <w:num w:numId="9">
    <w:abstractNumId w:val="29"/>
  </w:num>
  <w:num w:numId="10">
    <w:abstractNumId w:val="32"/>
  </w:num>
  <w:num w:numId="11">
    <w:abstractNumId w:val="57"/>
  </w:num>
  <w:num w:numId="12">
    <w:abstractNumId w:val="12"/>
  </w:num>
  <w:num w:numId="13">
    <w:abstractNumId w:val="16"/>
  </w:num>
  <w:num w:numId="14">
    <w:abstractNumId w:val="23"/>
  </w:num>
  <w:num w:numId="15">
    <w:abstractNumId w:val="20"/>
  </w:num>
  <w:num w:numId="16">
    <w:abstractNumId w:val="8"/>
  </w:num>
  <w:num w:numId="17">
    <w:abstractNumId w:val="31"/>
  </w:num>
  <w:num w:numId="18">
    <w:abstractNumId w:val="33"/>
  </w:num>
  <w:num w:numId="19">
    <w:abstractNumId w:val="14"/>
  </w:num>
  <w:num w:numId="20">
    <w:abstractNumId w:val="45"/>
  </w:num>
  <w:num w:numId="21">
    <w:abstractNumId w:val="24"/>
  </w:num>
  <w:num w:numId="22">
    <w:abstractNumId w:val="18"/>
  </w:num>
  <w:num w:numId="23">
    <w:abstractNumId w:val="41"/>
  </w:num>
  <w:num w:numId="24">
    <w:abstractNumId w:val="52"/>
  </w:num>
  <w:num w:numId="25">
    <w:abstractNumId w:val="15"/>
  </w:num>
  <w:num w:numId="26">
    <w:abstractNumId w:val="10"/>
  </w:num>
  <w:num w:numId="27">
    <w:abstractNumId w:val="37"/>
  </w:num>
  <w:num w:numId="28">
    <w:abstractNumId w:val="38"/>
  </w:num>
  <w:num w:numId="29">
    <w:abstractNumId w:val="7"/>
  </w:num>
  <w:num w:numId="30">
    <w:abstractNumId w:val="44"/>
  </w:num>
  <w:num w:numId="31">
    <w:abstractNumId w:val="19"/>
  </w:num>
  <w:num w:numId="32">
    <w:abstractNumId w:val="54"/>
  </w:num>
  <w:num w:numId="33">
    <w:abstractNumId w:val="40"/>
  </w:num>
  <w:num w:numId="34">
    <w:abstractNumId w:val="56"/>
  </w:num>
  <w:num w:numId="35">
    <w:abstractNumId w:val="6"/>
  </w:num>
  <w:num w:numId="36">
    <w:abstractNumId w:val="25"/>
  </w:num>
  <w:num w:numId="37">
    <w:abstractNumId w:val="48"/>
  </w:num>
  <w:num w:numId="38">
    <w:abstractNumId w:val="3"/>
  </w:num>
  <w:num w:numId="39">
    <w:abstractNumId w:val="30"/>
  </w:num>
  <w:num w:numId="40">
    <w:abstractNumId w:val="43"/>
  </w:num>
  <w:num w:numId="41">
    <w:abstractNumId w:val="21"/>
  </w:num>
  <w:num w:numId="42">
    <w:abstractNumId w:val="26"/>
  </w:num>
  <w:num w:numId="43">
    <w:abstractNumId w:val="35"/>
  </w:num>
  <w:num w:numId="44">
    <w:abstractNumId w:val="36"/>
  </w:num>
  <w:num w:numId="45">
    <w:abstractNumId w:val="9"/>
  </w:num>
  <w:num w:numId="46">
    <w:abstractNumId w:val="5"/>
  </w:num>
  <w:num w:numId="47">
    <w:abstractNumId w:val="46"/>
  </w:num>
  <w:num w:numId="48">
    <w:abstractNumId w:val="28"/>
  </w:num>
  <w:num w:numId="49">
    <w:abstractNumId w:val="39"/>
  </w:num>
  <w:num w:numId="50">
    <w:abstractNumId w:val="12"/>
    <w:lvlOverride w:ilvl="0">
      <w:startOverride w:val="1"/>
    </w:lvlOverride>
  </w:num>
  <w:num w:numId="51">
    <w:abstractNumId w:val="50"/>
  </w:num>
  <w:num w:numId="52">
    <w:abstractNumId w:val="13"/>
  </w:num>
  <w:num w:numId="53">
    <w:abstractNumId w:val="2"/>
  </w:num>
  <w:num w:numId="54">
    <w:abstractNumId w:val="53"/>
  </w:num>
  <w:num w:numId="55">
    <w:abstractNumId w:val="27"/>
  </w:num>
  <w:num w:numId="56">
    <w:abstractNumId w:val="34"/>
  </w:num>
  <w:num w:numId="57">
    <w:abstractNumId w:val="22"/>
  </w:num>
  <w:num w:numId="58">
    <w:abstractNumId w:val="1"/>
  </w:num>
  <w:num w:numId="59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GrammaticalError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linkStyles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ocumentProtection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DB"/>
    <w:rsid w:val="00001219"/>
    <w:rsid w:val="000024CB"/>
    <w:rsid w:val="00007952"/>
    <w:rsid w:val="00007E50"/>
    <w:rsid w:val="00011F2C"/>
    <w:rsid w:val="00015EC7"/>
    <w:rsid w:val="00016291"/>
    <w:rsid w:val="000174D3"/>
    <w:rsid w:val="00020473"/>
    <w:rsid w:val="00020CE3"/>
    <w:rsid w:val="00020D71"/>
    <w:rsid w:val="00020FB4"/>
    <w:rsid w:val="00022C4C"/>
    <w:rsid w:val="00024B15"/>
    <w:rsid w:val="00025B38"/>
    <w:rsid w:val="00027273"/>
    <w:rsid w:val="00033845"/>
    <w:rsid w:val="000350A8"/>
    <w:rsid w:val="00040428"/>
    <w:rsid w:val="00041EFB"/>
    <w:rsid w:val="00042B93"/>
    <w:rsid w:val="00043A01"/>
    <w:rsid w:val="00045DDE"/>
    <w:rsid w:val="0004613D"/>
    <w:rsid w:val="000501B7"/>
    <w:rsid w:val="000505FB"/>
    <w:rsid w:val="00051798"/>
    <w:rsid w:val="00054424"/>
    <w:rsid w:val="00055271"/>
    <w:rsid w:val="00061EA4"/>
    <w:rsid w:val="000630BF"/>
    <w:rsid w:val="00063FAB"/>
    <w:rsid w:val="00065B04"/>
    <w:rsid w:val="000663E7"/>
    <w:rsid w:val="000701AC"/>
    <w:rsid w:val="000703E8"/>
    <w:rsid w:val="00072EA5"/>
    <w:rsid w:val="000763D3"/>
    <w:rsid w:val="00081296"/>
    <w:rsid w:val="00085494"/>
    <w:rsid w:val="00085D79"/>
    <w:rsid w:val="000874F5"/>
    <w:rsid w:val="000877F9"/>
    <w:rsid w:val="000932E7"/>
    <w:rsid w:val="0009601A"/>
    <w:rsid w:val="000A050C"/>
    <w:rsid w:val="000A09BC"/>
    <w:rsid w:val="000A1985"/>
    <w:rsid w:val="000A2938"/>
    <w:rsid w:val="000A399D"/>
    <w:rsid w:val="000A526E"/>
    <w:rsid w:val="000A5D1E"/>
    <w:rsid w:val="000A7791"/>
    <w:rsid w:val="000A7DD2"/>
    <w:rsid w:val="000B27F8"/>
    <w:rsid w:val="000B29B4"/>
    <w:rsid w:val="000B2D03"/>
    <w:rsid w:val="000B3FC0"/>
    <w:rsid w:val="000B4168"/>
    <w:rsid w:val="000C0832"/>
    <w:rsid w:val="000C2412"/>
    <w:rsid w:val="000C3044"/>
    <w:rsid w:val="000C325D"/>
    <w:rsid w:val="000C328F"/>
    <w:rsid w:val="000C4159"/>
    <w:rsid w:val="000C55EE"/>
    <w:rsid w:val="000C5ABB"/>
    <w:rsid w:val="000D0798"/>
    <w:rsid w:val="000D0849"/>
    <w:rsid w:val="000D243F"/>
    <w:rsid w:val="000D3417"/>
    <w:rsid w:val="000D3528"/>
    <w:rsid w:val="000D3B07"/>
    <w:rsid w:val="000D5FDC"/>
    <w:rsid w:val="000D6392"/>
    <w:rsid w:val="000E06CF"/>
    <w:rsid w:val="000E12DB"/>
    <w:rsid w:val="000E1764"/>
    <w:rsid w:val="000E1CAC"/>
    <w:rsid w:val="000E3A9A"/>
    <w:rsid w:val="000E4DF0"/>
    <w:rsid w:val="000E55C9"/>
    <w:rsid w:val="000E6005"/>
    <w:rsid w:val="000F05D5"/>
    <w:rsid w:val="000F0EE5"/>
    <w:rsid w:val="000F2102"/>
    <w:rsid w:val="000F2DAD"/>
    <w:rsid w:val="001021E9"/>
    <w:rsid w:val="001052E5"/>
    <w:rsid w:val="0010583B"/>
    <w:rsid w:val="00106A5D"/>
    <w:rsid w:val="00110A3D"/>
    <w:rsid w:val="001131EA"/>
    <w:rsid w:val="001148F5"/>
    <w:rsid w:val="0011515C"/>
    <w:rsid w:val="001160AC"/>
    <w:rsid w:val="00116DAF"/>
    <w:rsid w:val="0012082C"/>
    <w:rsid w:val="0012174D"/>
    <w:rsid w:val="00122467"/>
    <w:rsid w:val="00123CAB"/>
    <w:rsid w:val="00124FC3"/>
    <w:rsid w:val="0012571D"/>
    <w:rsid w:val="00125A5B"/>
    <w:rsid w:val="00125D9B"/>
    <w:rsid w:val="0012639B"/>
    <w:rsid w:val="0013156D"/>
    <w:rsid w:val="00133772"/>
    <w:rsid w:val="00133911"/>
    <w:rsid w:val="00141407"/>
    <w:rsid w:val="00147646"/>
    <w:rsid w:val="001478FE"/>
    <w:rsid w:val="00150C85"/>
    <w:rsid w:val="00150E67"/>
    <w:rsid w:val="0015365F"/>
    <w:rsid w:val="00153810"/>
    <w:rsid w:val="001575B5"/>
    <w:rsid w:val="001576D3"/>
    <w:rsid w:val="00157751"/>
    <w:rsid w:val="00157779"/>
    <w:rsid w:val="001609EC"/>
    <w:rsid w:val="00160C19"/>
    <w:rsid w:val="00162669"/>
    <w:rsid w:val="001633F8"/>
    <w:rsid w:val="0016348B"/>
    <w:rsid w:val="00163EAC"/>
    <w:rsid w:val="00164FBF"/>
    <w:rsid w:val="00166F0F"/>
    <w:rsid w:val="00167E54"/>
    <w:rsid w:val="0017017D"/>
    <w:rsid w:val="00173291"/>
    <w:rsid w:val="00180650"/>
    <w:rsid w:val="001827A4"/>
    <w:rsid w:val="00182CD1"/>
    <w:rsid w:val="00184533"/>
    <w:rsid w:val="00184B99"/>
    <w:rsid w:val="0018510F"/>
    <w:rsid w:val="00187E76"/>
    <w:rsid w:val="001903BA"/>
    <w:rsid w:val="0019530C"/>
    <w:rsid w:val="00196003"/>
    <w:rsid w:val="001970BB"/>
    <w:rsid w:val="001A1833"/>
    <w:rsid w:val="001A2803"/>
    <w:rsid w:val="001A46BE"/>
    <w:rsid w:val="001A49B1"/>
    <w:rsid w:val="001A5AD9"/>
    <w:rsid w:val="001A60FA"/>
    <w:rsid w:val="001B5A0F"/>
    <w:rsid w:val="001B64C8"/>
    <w:rsid w:val="001B6B64"/>
    <w:rsid w:val="001C4894"/>
    <w:rsid w:val="001C497B"/>
    <w:rsid w:val="001C621E"/>
    <w:rsid w:val="001C74B8"/>
    <w:rsid w:val="001D1231"/>
    <w:rsid w:val="001D3CFD"/>
    <w:rsid w:val="001D4337"/>
    <w:rsid w:val="001D5D97"/>
    <w:rsid w:val="001D78DE"/>
    <w:rsid w:val="001E0BA2"/>
    <w:rsid w:val="001E152A"/>
    <w:rsid w:val="001E175C"/>
    <w:rsid w:val="001E1E29"/>
    <w:rsid w:val="001E22A2"/>
    <w:rsid w:val="001E25A2"/>
    <w:rsid w:val="001E293B"/>
    <w:rsid w:val="001E2E8A"/>
    <w:rsid w:val="001E59BA"/>
    <w:rsid w:val="001E6A34"/>
    <w:rsid w:val="001F0F67"/>
    <w:rsid w:val="001F1DB2"/>
    <w:rsid w:val="001F29D1"/>
    <w:rsid w:val="001F3333"/>
    <w:rsid w:val="001F392F"/>
    <w:rsid w:val="00201956"/>
    <w:rsid w:val="0020202D"/>
    <w:rsid w:val="002021FC"/>
    <w:rsid w:val="00202211"/>
    <w:rsid w:val="002025F0"/>
    <w:rsid w:val="002052C6"/>
    <w:rsid w:val="0021049B"/>
    <w:rsid w:val="002165A4"/>
    <w:rsid w:val="002233D0"/>
    <w:rsid w:val="002238FD"/>
    <w:rsid w:val="00223E0D"/>
    <w:rsid w:val="0022514A"/>
    <w:rsid w:val="00227388"/>
    <w:rsid w:val="00227F46"/>
    <w:rsid w:val="00231ABC"/>
    <w:rsid w:val="002364CD"/>
    <w:rsid w:val="002421AC"/>
    <w:rsid w:val="00243EA5"/>
    <w:rsid w:val="002473F8"/>
    <w:rsid w:val="00250036"/>
    <w:rsid w:val="002501DB"/>
    <w:rsid w:val="0025428D"/>
    <w:rsid w:val="0025503F"/>
    <w:rsid w:val="00255AF3"/>
    <w:rsid w:val="00257EA5"/>
    <w:rsid w:val="002621CE"/>
    <w:rsid w:val="00265197"/>
    <w:rsid w:val="00265A65"/>
    <w:rsid w:val="00265D90"/>
    <w:rsid w:val="00266BE4"/>
    <w:rsid w:val="00267529"/>
    <w:rsid w:val="00267A50"/>
    <w:rsid w:val="002704E9"/>
    <w:rsid w:val="00272708"/>
    <w:rsid w:val="00273B31"/>
    <w:rsid w:val="00276353"/>
    <w:rsid w:val="002767CA"/>
    <w:rsid w:val="00277E42"/>
    <w:rsid w:val="00280724"/>
    <w:rsid w:val="00284D5D"/>
    <w:rsid w:val="0028593D"/>
    <w:rsid w:val="00286864"/>
    <w:rsid w:val="00286B3D"/>
    <w:rsid w:val="002927C2"/>
    <w:rsid w:val="00293EAF"/>
    <w:rsid w:val="002942B2"/>
    <w:rsid w:val="00294E78"/>
    <w:rsid w:val="002A2818"/>
    <w:rsid w:val="002A2E8A"/>
    <w:rsid w:val="002A3B1A"/>
    <w:rsid w:val="002A3F01"/>
    <w:rsid w:val="002A61CA"/>
    <w:rsid w:val="002B0F7F"/>
    <w:rsid w:val="002B3D27"/>
    <w:rsid w:val="002B67F5"/>
    <w:rsid w:val="002B76BE"/>
    <w:rsid w:val="002C057E"/>
    <w:rsid w:val="002C23B8"/>
    <w:rsid w:val="002C2625"/>
    <w:rsid w:val="002C68D3"/>
    <w:rsid w:val="002C691F"/>
    <w:rsid w:val="002C6C6A"/>
    <w:rsid w:val="002C7701"/>
    <w:rsid w:val="002C7E3B"/>
    <w:rsid w:val="002D0B7E"/>
    <w:rsid w:val="002D256B"/>
    <w:rsid w:val="002D28A5"/>
    <w:rsid w:val="002D3F2F"/>
    <w:rsid w:val="002D45E1"/>
    <w:rsid w:val="002D5568"/>
    <w:rsid w:val="002D5F40"/>
    <w:rsid w:val="002D7162"/>
    <w:rsid w:val="002D76CD"/>
    <w:rsid w:val="002D7F71"/>
    <w:rsid w:val="002E1691"/>
    <w:rsid w:val="002E6074"/>
    <w:rsid w:val="002E6663"/>
    <w:rsid w:val="002E6A05"/>
    <w:rsid w:val="002E6D3A"/>
    <w:rsid w:val="002E7005"/>
    <w:rsid w:val="002F176D"/>
    <w:rsid w:val="002F3111"/>
    <w:rsid w:val="002F34F5"/>
    <w:rsid w:val="002F3566"/>
    <w:rsid w:val="002F3646"/>
    <w:rsid w:val="002F387F"/>
    <w:rsid w:val="002F3BD8"/>
    <w:rsid w:val="00300C3B"/>
    <w:rsid w:val="0030209C"/>
    <w:rsid w:val="003033E6"/>
    <w:rsid w:val="003035A9"/>
    <w:rsid w:val="00303B0B"/>
    <w:rsid w:val="00304506"/>
    <w:rsid w:val="0031017A"/>
    <w:rsid w:val="003112B8"/>
    <w:rsid w:val="003119C5"/>
    <w:rsid w:val="00311BA5"/>
    <w:rsid w:val="0031414E"/>
    <w:rsid w:val="00314F21"/>
    <w:rsid w:val="0031504D"/>
    <w:rsid w:val="0031625B"/>
    <w:rsid w:val="0031635D"/>
    <w:rsid w:val="00317918"/>
    <w:rsid w:val="00320556"/>
    <w:rsid w:val="00322465"/>
    <w:rsid w:val="003243D4"/>
    <w:rsid w:val="00324ADE"/>
    <w:rsid w:val="00324E7F"/>
    <w:rsid w:val="00327CDD"/>
    <w:rsid w:val="00327F56"/>
    <w:rsid w:val="00330409"/>
    <w:rsid w:val="003330B7"/>
    <w:rsid w:val="00333D60"/>
    <w:rsid w:val="003348B2"/>
    <w:rsid w:val="003349BF"/>
    <w:rsid w:val="00334FBF"/>
    <w:rsid w:val="0033564F"/>
    <w:rsid w:val="00335E17"/>
    <w:rsid w:val="00340134"/>
    <w:rsid w:val="0034222C"/>
    <w:rsid w:val="00343B9B"/>
    <w:rsid w:val="003442E3"/>
    <w:rsid w:val="0034435F"/>
    <w:rsid w:val="00346C35"/>
    <w:rsid w:val="00347DC7"/>
    <w:rsid w:val="0035034D"/>
    <w:rsid w:val="00350403"/>
    <w:rsid w:val="00350BA2"/>
    <w:rsid w:val="00350D80"/>
    <w:rsid w:val="00351025"/>
    <w:rsid w:val="0035299C"/>
    <w:rsid w:val="00352E8B"/>
    <w:rsid w:val="00355AAD"/>
    <w:rsid w:val="0036098D"/>
    <w:rsid w:val="00361823"/>
    <w:rsid w:val="00363EB5"/>
    <w:rsid w:val="00364342"/>
    <w:rsid w:val="003652C2"/>
    <w:rsid w:val="0036573C"/>
    <w:rsid w:val="00366619"/>
    <w:rsid w:val="003672FA"/>
    <w:rsid w:val="00371F8B"/>
    <w:rsid w:val="003721FB"/>
    <w:rsid w:val="003819AB"/>
    <w:rsid w:val="00381F49"/>
    <w:rsid w:val="00382356"/>
    <w:rsid w:val="003836EA"/>
    <w:rsid w:val="00384281"/>
    <w:rsid w:val="00385778"/>
    <w:rsid w:val="00390AE2"/>
    <w:rsid w:val="003917AF"/>
    <w:rsid w:val="00391AB1"/>
    <w:rsid w:val="00392E60"/>
    <w:rsid w:val="00393397"/>
    <w:rsid w:val="00393C3E"/>
    <w:rsid w:val="003943D0"/>
    <w:rsid w:val="003954C6"/>
    <w:rsid w:val="0039628E"/>
    <w:rsid w:val="003975F8"/>
    <w:rsid w:val="003A2E24"/>
    <w:rsid w:val="003A5EAE"/>
    <w:rsid w:val="003A6471"/>
    <w:rsid w:val="003A6793"/>
    <w:rsid w:val="003B056C"/>
    <w:rsid w:val="003B0A8B"/>
    <w:rsid w:val="003B3663"/>
    <w:rsid w:val="003B3AAC"/>
    <w:rsid w:val="003B3ED3"/>
    <w:rsid w:val="003B4554"/>
    <w:rsid w:val="003B4A7C"/>
    <w:rsid w:val="003B523C"/>
    <w:rsid w:val="003B5458"/>
    <w:rsid w:val="003B5778"/>
    <w:rsid w:val="003C13EC"/>
    <w:rsid w:val="003C2810"/>
    <w:rsid w:val="003C573E"/>
    <w:rsid w:val="003C592A"/>
    <w:rsid w:val="003C60A5"/>
    <w:rsid w:val="003C7338"/>
    <w:rsid w:val="003D055D"/>
    <w:rsid w:val="003D3DBD"/>
    <w:rsid w:val="003D3F85"/>
    <w:rsid w:val="003D4192"/>
    <w:rsid w:val="003D59AB"/>
    <w:rsid w:val="003D6F64"/>
    <w:rsid w:val="003D7D21"/>
    <w:rsid w:val="003E0207"/>
    <w:rsid w:val="003E17AE"/>
    <w:rsid w:val="003E3393"/>
    <w:rsid w:val="003E3D14"/>
    <w:rsid w:val="003E4E8E"/>
    <w:rsid w:val="003E51EC"/>
    <w:rsid w:val="003E5509"/>
    <w:rsid w:val="003E693F"/>
    <w:rsid w:val="003F1064"/>
    <w:rsid w:val="003F45A8"/>
    <w:rsid w:val="003F6485"/>
    <w:rsid w:val="003F7265"/>
    <w:rsid w:val="003F7E46"/>
    <w:rsid w:val="00400A8C"/>
    <w:rsid w:val="00401336"/>
    <w:rsid w:val="00403519"/>
    <w:rsid w:val="004054DE"/>
    <w:rsid w:val="00405AA8"/>
    <w:rsid w:val="0040675D"/>
    <w:rsid w:val="00407C3C"/>
    <w:rsid w:val="00410616"/>
    <w:rsid w:val="00410794"/>
    <w:rsid w:val="00410C41"/>
    <w:rsid w:val="00413CAC"/>
    <w:rsid w:val="00413F6F"/>
    <w:rsid w:val="00415348"/>
    <w:rsid w:val="0042014C"/>
    <w:rsid w:val="00422295"/>
    <w:rsid w:val="004228F4"/>
    <w:rsid w:val="00422FF4"/>
    <w:rsid w:val="00423608"/>
    <w:rsid w:val="004238F0"/>
    <w:rsid w:val="00424593"/>
    <w:rsid w:val="00425466"/>
    <w:rsid w:val="004258E1"/>
    <w:rsid w:val="004260FD"/>
    <w:rsid w:val="0042720F"/>
    <w:rsid w:val="00427685"/>
    <w:rsid w:val="0042785A"/>
    <w:rsid w:val="0043252F"/>
    <w:rsid w:val="00433E4D"/>
    <w:rsid w:val="00437A0E"/>
    <w:rsid w:val="00444A92"/>
    <w:rsid w:val="00444D4D"/>
    <w:rsid w:val="00446C36"/>
    <w:rsid w:val="00455FA8"/>
    <w:rsid w:val="00456B2E"/>
    <w:rsid w:val="004601AC"/>
    <w:rsid w:val="004618BF"/>
    <w:rsid w:val="00462E16"/>
    <w:rsid w:val="00464547"/>
    <w:rsid w:val="00465279"/>
    <w:rsid w:val="00466E79"/>
    <w:rsid w:val="00470421"/>
    <w:rsid w:val="00471FB8"/>
    <w:rsid w:val="00475BD0"/>
    <w:rsid w:val="004806CF"/>
    <w:rsid w:val="00482396"/>
    <w:rsid w:val="004826AC"/>
    <w:rsid w:val="00483152"/>
    <w:rsid w:val="00483472"/>
    <w:rsid w:val="00485C46"/>
    <w:rsid w:val="004876DC"/>
    <w:rsid w:val="004919CC"/>
    <w:rsid w:val="00494363"/>
    <w:rsid w:val="00497947"/>
    <w:rsid w:val="004A6FE6"/>
    <w:rsid w:val="004A7AEE"/>
    <w:rsid w:val="004B0B12"/>
    <w:rsid w:val="004B4924"/>
    <w:rsid w:val="004B76B8"/>
    <w:rsid w:val="004C0131"/>
    <w:rsid w:val="004C40B8"/>
    <w:rsid w:val="004C4E8F"/>
    <w:rsid w:val="004C5585"/>
    <w:rsid w:val="004D0E29"/>
    <w:rsid w:val="004D0FBD"/>
    <w:rsid w:val="004D0FFC"/>
    <w:rsid w:val="004D1CD5"/>
    <w:rsid w:val="004D2020"/>
    <w:rsid w:val="004D3F7C"/>
    <w:rsid w:val="004D5C3B"/>
    <w:rsid w:val="004E3654"/>
    <w:rsid w:val="004E4B94"/>
    <w:rsid w:val="004E5F4C"/>
    <w:rsid w:val="004F0DA4"/>
    <w:rsid w:val="004F0DED"/>
    <w:rsid w:val="004F16DD"/>
    <w:rsid w:val="004F22DB"/>
    <w:rsid w:val="004F582A"/>
    <w:rsid w:val="00500AA4"/>
    <w:rsid w:val="0050136E"/>
    <w:rsid w:val="00501FFF"/>
    <w:rsid w:val="0050248D"/>
    <w:rsid w:val="00502BEA"/>
    <w:rsid w:val="0051273B"/>
    <w:rsid w:val="00512D2C"/>
    <w:rsid w:val="00513A7B"/>
    <w:rsid w:val="00513FE0"/>
    <w:rsid w:val="00515706"/>
    <w:rsid w:val="00517DF3"/>
    <w:rsid w:val="005213A4"/>
    <w:rsid w:val="00523314"/>
    <w:rsid w:val="00524EED"/>
    <w:rsid w:val="00531D35"/>
    <w:rsid w:val="0053204B"/>
    <w:rsid w:val="00532A61"/>
    <w:rsid w:val="00534B91"/>
    <w:rsid w:val="00535F93"/>
    <w:rsid w:val="005364C0"/>
    <w:rsid w:val="0053695E"/>
    <w:rsid w:val="0053699C"/>
    <w:rsid w:val="00543372"/>
    <w:rsid w:val="0054491E"/>
    <w:rsid w:val="00544C51"/>
    <w:rsid w:val="00546DEA"/>
    <w:rsid w:val="00551AA0"/>
    <w:rsid w:val="00551F26"/>
    <w:rsid w:val="00551F74"/>
    <w:rsid w:val="005554D4"/>
    <w:rsid w:val="00556B0F"/>
    <w:rsid w:val="00556D8A"/>
    <w:rsid w:val="00563B6A"/>
    <w:rsid w:val="00565A90"/>
    <w:rsid w:val="005668D7"/>
    <w:rsid w:val="00573B79"/>
    <w:rsid w:val="0057477A"/>
    <w:rsid w:val="00574F46"/>
    <w:rsid w:val="00577FD4"/>
    <w:rsid w:val="005800FC"/>
    <w:rsid w:val="0058137E"/>
    <w:rsid w:val="00582681"/>
    <w:rsid w:val="00582A81"/>
    <w:rsid w:val="00583F8A"/>
    <w:rsid w:val="00585273"/>
    <w:rsid w:val="00585329"/>
    <w:rsid w:val="0058554D"/>
    <w:rsid w:val="00585E99"/>
    <w:rsid w:val="0059284B"/>
    <w:rsid w:val="005941FA"/>
    <w:rsid w:val="00594834"/>
    <w:rsid w:val="005A760C"/>
    <w:rsid w:val="005B4DCD"/>
    <w:rsid w:val="005C312B"/>
    <w:rsid w:val="005C3685"/>
    <w:rsid w:val="005C3A45"/>
    <w:rsid w:val="005C53E7"/>
    <w:rsid w:val="005C589E"/>
    <w:rsid w:val="005C7B5B"/>
    <w:rsid w:val="005D10F6"/>
    <w:rsid w:val="005D3315"/>
    <w:rsid w:val="005D3B29"/>
    <w:rsid w:val="005D5830"/>
    <w:rsid w:val="005D7EBA"/>
    <w:rsid w:val="005E020C"/>
    <w:rsid w:val="005E06C5"/>
    <w:rsid w:val="005E11EE"/>
    <w:rsid w:val="005E1F68"/>
    <w:rsid w:val="005E4C26"/>
    <w:rsid w:val="005E4E4D"/>
    <w:rsid w:val="005E6B26"/>
    <w:rsid w:val="005E73F4"/>
    <w:rsid w:val="005E7C11"/>
    <w:rsid w:val="005F2DD0"/>
    <w:rsid w:val="005F3872"/>
    <w:rsid w:val="005F48F0"/>
    <w:rsid w:val="005F63E7"/>
    <w:rsid w:val="005F64E3"/>
    <w:rsid w:val="0060041F"/>
    <w:rsid w:val="00602424"/>
    <w:rsid w:val="00605264"/>
    <w:rsid w:val="00606731"/>
    <w:rsid w:val="00606E99"/>
    <w:rsid w:val="0060758D"/>
    <w:rsid w:val="00607952"/>
    <w:rsid w:val="00610EE1"/>
    <w:rsid w:val="0061323E"/>
    <w:rsid w:val="00615964"/>
    <w:rsid w:val="00615A4B"/>
    <w:rsid w:val="00615E68"/>
    <w:rsid w:val="00617232"/>
    <w:rsid w:val="00620FF4"/>
    <w:rsid w:val="00623479"/>
    <w:rsid w:val="00623E23"/>
    <w:rsid w:val="006247D4"/>
    <w:rsid w:val="0062658A"/>
    <w:rsid w:val="006274FD"/>
    <w:rsid w:val="00627BC4"/>
    <w:rsid w:val="00627EC9"/>
    <w:rsid w:val="00634F2D"/>
    <w:rsid w:val="006377FC"/>
    <w:rsid w:val="00642422"/>
    <w:rsid w:val="00644AB9"/>
    <w:rsid w:val="00644B08"/>
    <w:rsid w:val="00644BFE"/>
    <w:rsid w:val="00645173"/>
    <w:rsid w:val="00651794"/>
    <w:rsid w:val="00652D1B"/>
    <w:rsid w:val="00654486"/>
    <w:rsid w:val="00654E2D"/>
    <w:rsid w:val="00655CFE"/>
    <w:rsid w:val="00656307"/>
    <w:rsid w:val="00660116"/>
    <w:rsid w:val="006634AE"/>
    <w:rsid w:val="0066596D"/>
    <w:rsid w:val="006667F7"/>
    <w:rsid w:val="0066790E"/>
    <w:rsid w:val="006738F2"/>
    <w:rsid w:val="006745EC"/>
    <w:rsid w:val="00675B0A"/>
    <w:rsid w:val="00675D1B"/>
    <w:rsid w:val="00676AE5"/>
    <w:rsid w:val="00680062"/>
    <w:rsid w:val="00680748"/>
    <w:rsid w:val="0068092B"/>
    <w:rsid w:val="006809B9"/>
    <w:rsid w:val="006817FF"/>
    <w:rsid w:val="00681BAC"/>
    <w:rsid w:val="00682FE9"/>
    <w:rsid w:val="0068325C"/>
    <w:rsid w:val="006838D1"/>
    <w:rsid w:val="006848E8"/>
    <w:rsid w:val="00684D18"/>
    <w:rsid w:val="00687EA5"/>
    <w:rsid w:val="00690B32"/>
    <w:rsid w:val="00690F4A"/>
    <w:rsid w:val="00691A9E"/>
    <w:rsid w:val="0069384A"/>
    <w:rsid w:val="0069493E"/>
    <w:rsid w:val="00696867"/>
    <w:rsid w:val="00697320"/>
    <w:rsid w:val="006A209E"/>
    <w:rsid w:val="006A22AC"/>
    <w:rsid w:val="006A4DBA"/>
    <w:rsid w:val="006A538C"/>
    <w:rsid w:val="006A5856"/>
    <w:rsid w:val="006A5B98"/>
    <w:rsid w:val="006A75B9"/>
    <w:rsid w:val="006B3483"/>
    <w:rsid w:val="006B34C0"/>
    <w:rsid w:val="006B46EB"/>
    <w:rsid w:val="006B4920"/>
    <w:rsid w:val="006C0292"/>
    <w:rsid w:val="006C04D7"/>
    <w:rsid w:val="006C0A10"/>
    <w:rsid w:val="006C1549"/>
    <w:rsid w:val="006C645F"/>
    <w:rsid w:val="006C7BE9"/>
    <w:rsid w:val="006D3B08"/>
    <w:rsid w:val="006D4416"/>
    <w:rsid w:val="006D54E4"/>
    <w:rsid w:val="006D7FAF"/>
    <w:rsid w:val="006E042E"/>
    <w:rsid w:val="006E074A"/>
    <w:rsid w:val="006E271D"/>
    <w:rsid w:val="006E2F9C"/>
    <w:rsid w:val="006E3B33"/>
    <w:rsid w:val="006E41BB"/>
    <w:rsid w:val="006E77EE"/>
    <w:rsid w:val="006E7A78"/>
    <w:rsid w:val="006E7C58"/>
    <w:rsid w:val="006F18A0"/>
    <w:rsid w:val="006F2FFC"/>
    <w:rsid w:val="006F43D1"/>
    <w:rsid w:val="006F60BC"/>
    <w:rsid w:val="00701AB0"/>
    <w:rsid w:val="00702C55"/>
    <w:rsid w:val="00704526"/>
    <w:rsid w:val="00704D22"/>
    <w:rsid w:val="00706418"/>
    <w:rsid w:val="007064C3"/>
    <w:rsid w:val="00707506"/>
    <w:rsid w:val="00710621"/>
    <w:rsid w:val="00710D84"/>
    <w:rsid w:val="007135F8"/>
    <w:rsid w:val="00713DE2"/>
    <w:rsid w:val="007168CA"/>
    <w:rsid w:val="007217C2"/>
    <w:rsid w:val="00723DCC"/>
    <w:rsid w:val="00725F53"/>
    <w:rsid w:val="007260D3"/>
    <w:rsid w:val="00727217"/>
    <w:rsid w:val="00731B94"/>
    <w:rsid w:val="00733AC6"/>
    <w:rsid w:val="00734F05"/>
    <w:rsid w:val="007358C7"/>
    <w:rsid w:val="0073776B"/>
    <w:rsid w:val="0073795F"/>
    <w:rsid w:val="007414D9"/>
    <w:rsid w:val="00742E7F"/>
    <w:rsid w:val="00751990"/>
    <w:rsid w:val="00752CA3"/>
    <w:rsid w:val="0075489B"/>
    <w:rsid w:val="0075523A"/>
    <w:rsid w:val="00760CEC"/>
    <w:rsid w:val="00763959"/>
    <w:rsid w:val="0076746C"/>
    <w:rsid w:val="007706D1"/>
    <w:rsid w:val="0077165D"/>
    <w:rsid w:val="00775988"/>
    <w:rsid w:val="00775C0C"/>
    <w:rsid w:val="00781A32"/>
    <w:rsid w:val="007820BD"/>
    <w:rsid w:val="00782E47"/>
    <w:rsid w:val="0078331D"/>
    <w:rsid w:val="00786A37"/>
    <w:rsid w:val="00786BF0"/>
    <w:rsid w:val="00787520"/>
    <w:rsid w:val="00792095"/>
    <w:rsid w:val="007947C1"/>
    <w:rsid w:val="007961C9"/>
    <w:rsid w:val="00797700"/>
    <w:rsid w:val="00797738"/>
    <w:rsid w:val="007A0596"/>
    <w:rsid w:val="007A1E54"/>
    <w:rsid w:val="007A4A95"/>
    <w:rsid w:val="007A71AA"/>
    <w:rsid w:val="007A7971"/>
    <w:rsid w:val="007B028D"/>
    <w:rsid w:val="007B0DA8"/>
    <w:rsid w:val="007B1CC1"/>
    <w:rsid w:val="007B2512"/>
    <w:rsid w:val="007B2F0B"/>
    <w:rsid w:val="007B3A7E"/>
    <w:rsid w:val="007B4134"/>
    <w:rsid w:val="007B54CE"/>
    <w:rsid w:val="007B7C62"/>
    <w:rsid w:val="007C1C70"/>
    <w:rsid w:val="007C2664"/>
    <w:rsid w:val="007C3ADF"/>
    <w:rsid w:val="007C3FFD"/>
    <w:rsid w:val="007C55CA"/>
    <w:rsid w:val="007C6CF1"/>
    <w:rsid w:val="007D08D4"/>
    <w:rsid w:val="007D13AA"/>
    <w:rsid w:val="007D1977"/>
    <w:rsid w:val="007D254E"/>
    <w:rsid w:val="007D2B27"/>
    <w:rsid w:val="007D7193"/>
    <w:rsid w:val="007E4486"/>
    <w:rsid w:val="007E4B21"/>
    <w:rsid w:val="007E5E49"/>
    <w:rsid w:val="007E6A4B"/>
    <w:rsid w:val="007E6A8E"/>
    <w:rsid w:val="007F2208"/>
    <w:rsid w:val="007F6EB9"/>
    <w:rsid w:val="007F77DE"/>
    <w:rsid w:val="0080026D"/>
    <w:rsid w:val="00800403"/>
    <w:rsid w:val="008026AC"/>
    <w:rsid w:val="00805A32"/>
    <w:rsid w:val="008110D5"/>
    <w:rsid w:val="00814AE6"/>
    <w:rsid w:val="00816954"/>
    <w:rsid w:val="0081730B"/>
    <w:rsid w:val="00817618"/>
    <w:rsid w:val="00817B60"/>
    <w:rsid w:val="00820A2A"/>
    <w:rsid w:val="00820D23"/>
    <w:rsid w:val="00820D30"/>
    <w:rsid w:val="00821922"/>
    <w:rsid w:val="00830F29"/>
    <w:rsid w:val="008325E7"/>
    <w:rsid w:val="00834F7C"/>
    <w:rsid w:val="00835D4F"/>
    <w:rsid w:val="00844CEF"/>
    <w:rsid w:val="00845C7E"/>
    <w:rsid w:val="0084645E"/>
    <w:rsid w:val="008465BB"/>
    <w:rsid w:val="00846C4F"/>
    <w:rsid w:val="00847204"/>
    <w:rsid w:val="008475E8"/>
    <w:rsid w:val="00847C12"/>
    <w:rsid w:val="008523AE"/>
    <w:rsid w:val="00852AB1"/>
    <w:rsid w:val="00854D67"/>
    <w:rsid w:val="00856D4F"/>
    <w:rsid w:val="00857019"/>
    <w:rsid w:val="00861705"/>
    <w:rsid w:val="00861C32"/>
    <w:rsid w:val="008635D5"/>
    <w:rsid w:val="00863AE7"/>
    <w:rsid w:val="00870F25"/>
    <w:rsid w:val="00871AF4"/>
    <w:rsid w:val="00872E4E"/>
    <w:rsid w:val="008737DD"/>
    <w:rsid w:val="00874693"/>
    <w:rsid w:val="00875923"/>
    <w:rsid w:val="00877146"/>
    <w:rsid w:val="0088056D"/>
    <w:rsid w:val="00881A9C"/>
    <w:rsid w:val="008847CB"/>
    <w:rsid w:val="00884F16"/>
    <w:rsid w:val="00890C09"/>
    <w:rsid w:val="00890FA0"/>
    <w:rsid w:val="00891837"/>
    <w:rsid w:val="008919A0"/>
    <w:rsid w:val="00891A5F"/>
    <w:rsid w:val="00892AE1"/>
    <w:rsid w:val="00893C81"/>
    <w:rsid w:val="00895042"/>
    <w:rsid w:val="008955B8"/>
    <w:rsid w:val="00897344"/>
    <w:rsid w:val="008A05D9"/>
    <w:rsid w:val="008A0EC7"/>
    <w:rsid w:val="008A1FF9"/>
    <w:rsid w:val="008A2B25"/>
    <w:rsid w:val="008A2BB3"/>
    <w:rsid w:val="008A2C0C"/>
    <w:rsid w:val="008A6F22"/>
    <w:rsid w:val="008B0F61"/>
    <w:rsid w:val="008B2038"/>
    <w:rsid w:val="008B3963"/>
    <w:rsid w:val="008B3E1E"/>
    <w:rsid w:val="008B6E14"/>
    <w:rsid w:val="008B7C6C"/>
    <w:rsid w:val="008C0D15"/>
    <w:rsid w:val="008C1C17"/>
    <w:rsid w:val="008C321F"/>
    <w:rsid w:val="008C3CDD"/>
    <w:rsid w:val="008C517D"/>
    <w:rsid w:val="008C6914"/>
    <w:rsid w:val="008D063A"/>
    <w:rsid w:val="008D09D2"/>
    <w:rsid w:val="008D0FB5"/>
    <w:rsid w:val="008D3265"/>
    <w:rsid w:val="008D4208"/>
    <w:rsid w:val="008D5C31"/>
    <w:rsid w:val="008D5CD8"/>
    <w:rsid w:val="008E0C73"/>
    <w:rsid w:val="008E35C5"/>
    <w:rsid w:val="008E4F9C"/>
    <w:rsid w:val="008E6517"/>
    <w:rsid w:val="008E6DBC"/>
    <w:rsid w:val="008E6F25"/>
    <w:rsid w:val="008F3F3C"/>
    <w:rsid w:val="008F4022"/>
    <w:rsid w:val="008F51A4"/>
    <w:rsid w:val="00901948"/>
    <w:rsid w:val="00901D70"/>
    <w:rsid w:val="00902FAB"/>
    <w:rsid w:val="009036DB"/>
    <w:rsid w:val="009068A3"/>
    <w:rsid w:val="00906BBE"/>
    <w:rsid w:val="00906DA6"/>
    <w:rsid w:val="009071DD"/>
    <w:rsid w:val="009133C0"/>
    <w:rsid w:val="00913FBB"/>
    <w:rsid w:val="00915BCA"/>
    <w:rsid w:val="00915CE7"/>
    <w:rsid w:val="009219B2"/>
    <w:rsid w:val="00922F2A"/>
    <w:rsid w:val="00923F12"/>
    <w:rsid w:val="00926CD9"/>
    <w:rsid w:val="00926D33"/>
    <w:rsid w:val="00927EE0"/>
    <w:rsid w:val="0093128B"/>
    <w:rsid w:val="0093138B"/>
    <w:rsid w:val="00931712"/>
    <w:rsid w:val="009318E4"/>
    <w:rsid w:val="00933434"/>
    <w:rsid w:val="00935500"/>
    <w:rsid w:val="0093621B"/>
    <w:rsid w:val="00936CA3"/>
    <w:rsid w:val="00937020"/>
    <w:rsid w:val="00937D33"/>
    <w:rsid w:val="00943A6E"/>
    <w:rsid w:val="009443D3"/>
    <w:rsid w:val="00944B69"/>
    <w:rsid w:val="00951374"/>
    <w:rsid w:val="009534EE"/>
    <w:rsid w:val="00953612"/>
    <w:rsid w:val="00953767"/>
    <w:rsid w:val="009547F5"/>
    <w:rsid w:val="00954F53"/>
    <w:rsid w:val="0095593C"/>
    <w:rsid w:val="009576AA"/>
    <w:rsid w:val="009609B9"/>
    <w:rsid w:val="00960DC5"/>
    <w:rsid w:val="0096105F"/>
    <w:rsid w:val="009638C7"/>
    <w:rsid w:val="009641A5"/>
    <w:rsid w:val="00964359"/>
    <w:rsid w:val="00964C78"/>
    <w:rsid w:val="00964DE0"/>
    <w:rsid w:val="00965744"/>
    <w:rsid w:val="00965875"/>
    <w:rsid w:val="00966E1F"/>
    <w:rsid w:val="00970086"/>
    <w:rsid w:val="009711FC"/>
    <w:rsid w:val="00972514"/>
    <w:rsid w:val="009727DC"/>
    <w:rsid w:val="0097400C"/>
    <w:rsid w:val="009746C1"/>
    <w:rsid w:val="00974CC9"/>
    <w:rsid w:val="009770E4"/>
    <w:rsid w:val="0098098F"/>
    <w:rsid w:val="00981B8B"/>
    <w:rsid w:val="00984248"/>
    <w:rsid w:val="00984C7D"/>
    <w:rsid w:val="009856A2"/>
    <w:rsid w:val="00985AC9"/>
    <w:rsid w:val="009860E1"/>
    <w:rsid w:val="00986E5E"/>
    <w:rsid w:val="0099169E"/>
    <w:rsid w:val="0099208D"/>
    <w:rsid w:val="009967E2"/>
    <w:rsid w:val="009A0383"/>
    <w:rsid w:val="009A12C1"/>
    <w:rsid w:val="009A16E6"/>
    <w:rsid w:val="009A222A"/>
    <w:rsid w:val="009A5E8C"/>
    <w:rsid w:val="009A600A"/>
    <w:rsid w:val="009A7374"/>
    <w:rsid w:val="009B05B7"/>
    <w:rsid w:val="009B550E"/>
    <w:rsid w:val="009B56BA"/>
    <w:rsid w:val="009B67BB"/>
    <w:rsid w:val="009B6DBA"/>
    <w:rsid w:val="009B7815"/>
    <w:rsid w:val="009C0112"/>
    <w:rsid w:val="009C4A37"/>
    <w:rsid w:val="009C5731"/>
    <w:rsid w:val="009C66FE"/>
    <w:rsid w:val="009C6E04"/>
    <w:rsid w:val="009C6EEA"/>
    <w:rsid w:val="009D4479"/>
    <w:rsid w:val="009D4B15"/>
    <w:rsid w:val="009D5D25"/>
    <w:rsid w:val="009E2137"/>
    <w:rsid w:val="009E236C"/>
    <w:rsid w:val="009E4C80"/>
    <w:rsid w:val="009E4DAD"/>
    <w:rsid w:val="009E543F"/>
    <w:rsid w:val="009F021C"/>
    <w:rsid w:val="009F175F"/>
    <w:rsid w:val="009F4BF1"/>
    <w:rsid w:val="009F5FEB"/>
    <w:rsid w:val="009F7455"/>
    <w:rsid w:val="00A01206"/>
    <w:rsid w:val="00A04F6B"/>
    <w:rsid w:val="00A0777E"/>
    <w:rsid w:val="00A1237B"/>
    <w:rsid w:val="00A13EBF"/>
    <w:rsid w:val="00A15E4E"/>
    <w:rsid w:val="00A16394"/>
    <w:rsid w:val="00A169EC"/>
    <w:rsid w:val="00A16B18"/>
    <w:rsid w:val="00A170F3"/>
    <w:rsid w:val="00A2075F"/>
    <w:rsid w:val="00A22397"/>
    <w:rsid w:val="00A26B76"/>
    <w:rsid w:val="00A27369"/>
    <w:rsid w:val="00A275E3"/>
    <w:rsid w:val="00A30C64"/>
    <w:rsid w:val="00A355CA"/>
    <w:rsid w:val="00A403E9"/>
    <w:rsid w:val="00A43183"/>
    <w:rsid w:val="00A43CA7"/>
    <w:rsid w:val="00A44515"/>
    <w:rsid w:val="00A446F7"/>
    <w:rsid w:val="00A461EB"/>
    <w:rsid w:val="00A47538"/>
    <w:rsid w:val="00A47DB2"/>
    <w:rsid w:val="00A507CC"/>
    <w:rsid w:val="00A50DFE"/>
    <w:rsid w:val="00A52804"/>
    <w:rsid w:val="00A56F4E"/>
    <w:rsid w:val="00A57007"/>
    <w:rsid w:val="00A60119"/>
    <w:rsid w:val="00A61A08"/>
    <w:rsid w:val="00A62DC9"/>
    <w:rsid w:val="00A63223"/>
    <w:rsid w:val="00A633A5"/>
    <w:rsid w:val="00A736E4"/>
    <w:rsid w:val="00A77030"/>
    <w:rsid w:val="00A77DD7"/>
    <w:rsid w:val="00A804D2"/>
    <w:rsid w:val="00A80632"/>
    <w:rsid w:val="00A8115C"/>
    <w:rsid w:val="00A8177F"/>
    <w:rsid w:val="00A829E6"/>
    <w:rsid w:val="00A83CFA"/>
    <w:rsid w:val="00A84DBF"/>
    <w:rsid w:val="00A94845"/>
    <w:rsid w:val="00A948E4"/>
    <w:rsid w:val="00A9599A"/>
    <w:rsid w:val="00AA01DB"/>
    <w:rsid w:val="00AA3096"/>
    <w:rsid w:val="00AA6F71"/>
    <w:rsid w:val="00AA7908"/>
    <w:rsid w:val="00AA7D47"/>
    <w:rsid w:val="00AB3EBF"/>
    <w:rsid w:val="00AB4FCD"/>
    <w:rsid w:val="00AB5353"/>
    <w:rsid w:val="00AB56B0"/>
    <w:rsid w:val="00AB68A8"/>
    <w:rsid w:val="00AB7147"/>
    <w:rsid w:val="00AC13BB"/>
    <w:rsid w:val="00AC319D"/>
    <w:rsid w:val="00AD278C"/>
    <w:rsid w:val="00AD346A"/>
    <w:rsid w:val="00AD3FE6"/>
    <w:rsid w:val="00AD45AE"/>
    <w:rsid w:val="00AD4729"/>
    <w:rsid w:val="00AD4872"/>
    <w:rsid w:val="00AD4AC7"/>
    <w:rsid w:val="00AD712F"/>
    <w:rsid w:val="00AE0CC9"/>
    <w:rsid w:val="00AE178A"/>
    <w:rsid w:val="00AE1D2F"/>
    <w:rsid w:val="00AE2B63"/>
    <w:rsid w:val="00AE6E61"/>
    <w:rsid w:val="00AF23E0"/>
    <w:rsid w:val="00AF368B"/>
    <w:rsid w:val="00AF4DB9"/>
    <w:rsid w:val="00AF551C"/>
    <w:rsid w:val="00AF7623"/>
    <w:rsid w:val="00B00199"/>
    <w:rsid w:val="00B007F5"/>
    <w:rsid w:val="00B01022"/>
    <w:rsid w:val="00B0117A"/>
    <w:rsid w:val="00B04069"/>
    <w:rsid w:val="00B07F65"/>
    <w:rsid w:val="00B11F70"/>
    <w:rsid w:val="00B12591"/>
    <w:rsid w:val="00B12C3D"/>
    <w:rsid w:val="00B1316B"/>
    <w:rsid w:val="00B171C9"/>
    <w:rsid w:val="00B174D9"/>
    <w:rsid w:val="00B20342"/>
    <w:rsid w:val="00B203BF"/>
    <w:rsid w:val="00B22CE5"/>
    <w:rsid w:val="00B23C26"/>
    <w:rsid w:val="00B252AF"/>
    <w:rsid w:val="00B2548B"/>
    <w:rsid w:val="00B26DF0"/>
    <w:rsid w:val="00B30284"/>
    <w:rsid w:val="00B32B6E"/>
    <w:rsid w:val="00B32E51"/>
    <w:rsid w:val="00B3356E"/>
    <w:rsid w:val="00B3462B"/>
    <w:rsid w:val="00B36A2B"/>
    <w:rsid w:val="00B37120"/>
    <w:rsid w:val="00B37228"/>
    <w:rsid w:val="00B41755"/>
    <w:rsid w:val="00B41DE4"/>
    <w:rsid w:val="00B428A4"/>
    <w:rsid w:val="00B43BEE"/>
    <w:rsid w:val="00B45738"/>
    <w:rsid w:val="00B4686A"/>
    <w:rsid w:val="00B46B05"/>
    <w:rsid w:val="00B502BD"/>
    <w:rsid w:val="00B50E55"/>
    <w:rsid w:val="00B521E6"/>
    <w:rsid w:val="00B52D66"/>
    <w:rsid w:val="00B569DA"/>
    <w:rsid w:val="00B57AA2"/>
    <w:rsid w:val="00B61FCE"/>
    <w:rsid w:val="00B62321"/>
    <w:rsid w:val="00B64428"/>
    <w:rsid w:val="00B64FC7"/>
    <w:rsid w:val="00B65319"/>
    <w:rsid w:val="00B65601"/>
    <w:rsid w:val="00B66DF5"/>
    <w:rsid w:val="00B67E34"/>
    <w:rsid w:val="00B701FF"/>
    <w:rsid w:val="00B70F0C"/>
    <w:rsid w:val="00B717D8"/>
    <w:rsid w:val="00B7196F"/>
    <w:rsid w:val="00B719E8"/>
    <w:rsid w:val="00B72083"/>
    <w:rsid w:val="00B72DF0"/>
    <w:rsid w:val="00B75285"/>
    <w:rsid w:val="00B75337"/>
    <w:rsid w:val="00B778CD"/>
    <w:rsid w:val="00B80695"/>
    <w:rsid w:val="00B81FD2"/>
    <w:rsid w:val="00B84480"/>
    <w:rsid w:val="00B85522"/>
    <w:rsid w:val="00B915A4"/>
    <w:rsid w:val="00B92FFC"/>
    <w:rsid w:val="00B94321"/>
    <w:rsid w:val="00B95AE5"/>
    <w:rsid w:val="00BA0FCD"/>
    <w:rsid w:val="00BA1B9C"/>
    <w:rsid w:val="00BA3301"/>
    <w:rsid w:val="00BA39DC"/>
    <w:rsid w:val="00BA409C"/>
    <w:rsid w:val="00BA631F"/>
    <w:rsid w:val="00BA6DF4"/>
    <w:rsid w:val="00BB0076"/>
    <w:rsid w:val="00BB0424"/>
    <w:rsid w:val="00BB3890"/>
    <w:rsid w:val="00BC16E7"/>
    <w:rsid w:val="00BC2BB7"/>
    <w:rsid w:val="00BC2D10"/>
    <w:rsid w:val="00BC376F"/>
    <w:rsid w:val="00BC5CC0"/>
    <w:rsid w:val="00BD0894"/>
    <w:rsid w:val="00BD14BF"/>
    <w:rsid w:val="00BD5B1A"/>
    <w:rsid w:val="00BD6C49"/>
    <w:rsid w:val="00BD728F"/>
    <w:rsid w:val="00BD7774"/>
    <w:rsid w:val="00BE714B"/>
    <w:rsid w:val="00BF0011"/>
    <w:rsid w:val="00BF11ED"/>
    <w:rsid w:val="00BF31FD"/>
    <w:rsid w:val="00BF3C7B"/>
    <w:rsid w:val="00BF5741"/>
    <w:rsid w:val="00C01D5F"/>
    <w:rsid w:val="00C04476"/>
    <w:rsid w:val="00C04843"/>
    <w:rsid w:val="00C10456"/>
    <w:rsid w:val="00C10ED5"/>
    <w:rsid w:val="00C12323"/>
    <w:rsid w:val="00C12C9C"/>
    <w:rsid w:val="00C130C0"/>
    <w:rsid w:val="00C17606"/>
    <w:rsid w:val="00C1760B"/>
    <w:rsid w:val="00C233CC"/>
    <w:rsid w:val="00C26264"/>
    <w:rsid w:val="00C271C0"/>
    <w:rsid w:val="00C30051"/>
    <w:rsid w:val="00C313A9"/>
    <w:rsid w:val="00C31E91"/>
    <w:rsid w:val="00C32D23"/>
    <w:rsid w:val="00C3411C"/>
    <w:rsid w:val="00C3628D"/>
    <w:rsid w:val="00C406D3"/>
    <w:rsid w:val="00C41C1D"/>
    <w:rsid w:val="00C42DA1"/>
    <w:rsid w:val="00C43686"/>
    <w:rsid w:val="00C442E3"/>
    <w:rsid w:val="00C44326"/>
    <w:rsid w:val="00C500CE"/>
    <w:rsid w:val="00C523C1"/>
    <w:rsid w:val="00C52F00"/>
    <w:rsid w:val="00C545D8"/>
    <w:rsid w:val="00C54889"/>
    <w:rsid w:val="00C54BEB"/>
    <w:rsid w:val="00C5698C"/>
    <w:rsid w:val="00C56AB2"/>
    <w:rsid w:val="00C61137"/>
    <w:rsid w:val="00C619D3"/>
    <w:rsid w:val="00C621D0"/>
    <w:rsid w:val="00C6540B"/>
    <w:rsid w:val="00C70954"/>
    <w:rsid w:val="00C71C7B"/>
    <w:rsid w:val="00C72293"/>
    <w:rsid w:val="00C770AD"/>
    <w:rsid w:val="00C77CF8"/>
    <w:rsid w:val="00C810AF"/>
    <w:rsid w:val="00C820E6"/>
    <w:rsid w:val="00C8435A"/>
    <w:rsid w:val="00C84413"/>
    <w:rsid w:val="00C8476B"/>
    <w:rsid w:val="00C866A1"/>
    <w:rsid w:val="00C86CCA"/>
    <w:rsid w:val="00C8788D"/>
    <w:rsid w:val="00C92AA9"/>
    <w:rsid w:val="00C93058"/>
    <w:rsid w:val="00C939BE"/>
    <w:rsid w:val="00C96FA9"/>
    <w:rsid w:val="00C97BEB"/>
    <w:rsid w:val="00C97F99"/>
    <w:rsid w:val="00CA161D"/>
    <w:rsid w:val="00CA55FA"/>
    <w:rsid w:val="00CA6EDB"/>
    <w:rsid w:val="00CA7CFF"/>
    <w:rsid w:val="00CB7FA3"/>
    <w:rsid w:val="00CC0A2F"/>
    <w:rsid w:val="00CC5752"/>
    <w:rsid w:val="00CC6140"/>
    <w:rsid w:val="00CC6E13"/>
    <w:rsid w:val="00CC7574"/>
    <w:rsid w:val="00CD06AB"/>
    <w:rsid w:val="00CD07AD"/>
    <w:rsid w:val="00CD1559"/>
    <w:rsid w:val="00CD1794"/>
    <w:rsid w:val="00CD2E87"/>
    <w:rsid w:val="00CE245C"/>
    <w:rsid w:val="00CE27DE"/>
    <w:rsid w:val="00CE29AE"/>
    <w:rsid w:val="00CE2D6B"/>
    <w:rsid w:val="00CE322D"/>
    <w:rsid w:val="00CE4FEE"/>
    <w:rsid w:val="00CE5D50"/>
    <w:rsid w:val="00CE60C1"/>
    <w:rsid w:val="00CE6E5E"/>
    <w:rsid w:val="00CE708A"/>
    <w:rsid w:val="00CE7212"/>
    <w:rsid w:val="00CE7543"/>
    <w:rsid w:val="00CF06E9"/>
    <w:rsid w:val="00CF0E72"/>
    <w:rsid w:val="00CF5D2B"/>
    <w:rsid w:val="00CF66D5"/>
    <w:rsid w:val="00CF6B17"/>
    <w:rsid w:val="00D00CF7"/>
    <w:rsid w:val="00D0150B"/>
    <w:rsid w:val="00D024B7"/>
    <w:rsid w:val="00D03566"/>
    <w:rsid w:val="00D05582"/>
    <w:rsid w:val="00D1057A"/>
    <w:rsid w:val="00D1191B"/>
    <w:rsid w:val="00D124D2"/>
    <w:rsid w:val="00D13808"/>
    <w:rsid w:val="00D14A0B"/>
    <w:rsid w:val="00D20080"/>
    <w:rsid w:val="00D20999"/>
    <w:rsid w:val="00D22742"/>
    <w:rsid w:val="00D23253"/>
    <w:rsid w:val="00D233E4"/>
    <w:rsid w:val="00D23507"/>
    <w:rsid w:val="00D23C9F"/>
    <w:rsid w:val="00D24A39"/>
    <w:rsid w:val="00D2685C"/>
    <w:rsid w:val="00D2714D"/>
    <w:rsid w:val="00D30F3C"/>
    <w:rsid w:val="00D3208A"/>
    <w:rsid w:val="00D32463"/>
    <w:rsid w:val="00D3296E"/>
    <w:rsid w:val="00D35740"/>
    <w:rsid w:val="00D35FC7"/>
    <w:rsid w:val="00D40D6B"/>
    <w:rsid w:val="00D414CD"/>
    <w:rsid w:val="00D41F68"/>
    <w:rsid w:val="00D434C3"/>
    <w:rsid w:val="00D449F2"/>
    <w:rsid w:val="00D45655"/>
    <w:rsid w:val="00D46549"/>
    <w:rsid w:val="00D46F94"/>
    <w:rsid w:val="00D477C5"/>
    <w:rsid w:val="00D47CCD"/>
    <w:rsid w:val="00D47FE1"/>
    <w:rsid w:val="00D526C3"/>
    <w:rsid w:val="00D54859"/>
    <w:rsid w:val="00D55C2A"/>
    <w:rsid w:val="00D56123"/>
    <w:rsid w:val="00D618CA"/>
    <w:rsid w:val="00D62A59"/>
    <w:rsid w:val="00D66939"/>
    <w:rsid w:val="00D6762D"/>
    <w:rsid w:val="00D70E66"/>
    <w:rsid w:val="00D72795"/>
    <w:rsid w:val="00D72B35"/>
    <w:rsid w:val="00D73140"/>
    <w:rsid w:val="00D73609"/>
    <w:rsid w:val="00D73917"/>
    <w:rsid w:val="00D73BF5"/>
    <w:rsid w:val="00D73CC8"/>
    <w:rsid w:val="00D7497C"/>
    <w:rsid w:val="00D7727D"/>
    <w:rsid w:val="00D80593"/>
    <w:rsid w:val="00D810BC"/>
    <w:rsid w:val="00D81271"/>
    <w:rsid w:val="00D81B63"/>
    <w:rsid w:val="00D832B9"/>
    <w:rsid w:val="00D83A01"/>
    <w:rsid w:val="00D83BA7"/>
    <w:rsid w:val="00D8428C"/>
    <w:rsid w:val="00D87617"/>
    <w:rsid w:val="00D90626"/>
    <w:rsid w:val="00D90A4C"/>
    <w:rsid w:val="00D90EE6"/>
    <w:rsid w:val="00D91509"/>
    <w:rsid w:val="00D9670C"/>
    <w:rsid w:val="00D96916"/>
    <w:rsid w:val="00DA02FB"/>
    <w:rsid w:val="00DA096D"/>
    <w:rsid w:val="00DA4525"/>
    <w:rsid w:val="00DB097A"/>
    <w:rsid w:val="00DB1048"/>
    <w:rsid w:val="00DB2381"/>
    <w:rsid w:val="00DB32BE"/>
    <w:rsid w:val="00DB4470"/>
    <w:rsid w:val="00DB6454"/>
    <w:rsid w:val="00DB64F0"/>
    <w:rsid w:val="00DB74CD"/>
    <w:rsid w:val="00DC02FF"/>
    <w:rsid w:val="00DC25A4"/>
    <w:rsid w:val="00DC3A35"/>
    <w:rsid w:val="00DC4652"/>
    <w:rsid w:val="00DD115C"/>
    <w:rsid w:val="00DD19FA"/>
    <w:rsid w:val="00DD3383"/>
    <w:rsid w:val="00DD3E3B"/>
    <w:rsid w:val="00DD4116"/>
    <w:rsid w:val="00DD46D1"/>
    <w:rsid w:val="00DD49DC"/>
    <w:rsid w:val="00DD568A"/>
    <w:rsid w:val="00DD64AB"/>
    <w:rsid w:val="00DE0E03"/>
    <w:rsid w:val="00DE2343"/>
    <w:rsid w:val="00DE3452"/>
    <w:rsid w:val="00DE34B6"/>
    <w:rsid w:val="00DE5940"/>
    <w:rsid w:val="00DF1523"/>
    <w:rsid w:val="00DF187F"/>
    <w:rsid w:val="00DF1EBC"/>
    <w:rsid w:val="00DF65AB"/>
    <w:rsid w:val="00DF7E1D"/>
    <w:rsid w:val="00E05FC6"/>
    <w:rsid w:val="00E0634E"/>
    <w:rsid w:val="00E14125"/>
    <w:rsid w:val="00E20004"/>
    <w:rsid w:val="00E224C9"/>
    <w:rsid w:val="00E26605"/>
    <w:rsid w:val="00E268D5"/>
    <w:rsid w:val="00E27CF3"/>
    <w:rsid w:val="00E3060F"/>
    <w:rsid w:val="00E31A80"/>
    <w:rsid w:val="00E31EA0"/>
    <w:rsid w:val="00E325B4"/>
    <w:rsid w:val="00E34A23"/>
    <w:rsid w:val="00E36754"/>
    <w:rsid w:val="00E368BB"/>
    <w:rsid w:val="00E42A7D"/>
    <w:rsid w:val="00E43113"/>
    <w:rsid w:val="00E4370A"/>
    <w:rsid w:val="00E43ADA"/>
    <w:rsid w:val="00E44DBB"/>
    <w:rsid w:val="00E5490D"/>
    <w:rsid w:val="00E562EF"/>
    <w:rsid w:val="00E56F6B"/>
    <w:rsid w:val="00E5714A"/>
    <w:rsid w:val="00E60745"/>
    <w:rsid w:val="00E61213"/>
    <w:rsid w:val="00E643F2"/>
    <w:rsid w:val="00E64D7A"/>
    <w:rsid w:val="00E712C7"/>
    <w:rsid w:val="00E721FD"/>
    <w:rsid w:val="00E72E9D"/>
    <w:rsid w:val="00E73298"/>
    <w:rsid w:val="00E75665"/>
    <w:rsid w:val="00E81F18"/>
    <w:rsid w:val="00E8263C"/>
    <w:rsid w:val="00E841B6"/>
    <w:rsid w:val="00E8491E"/>
    <w:rsid w:val="00E84EA1"/>
    <w:rsid w:val="00E86100"/>
    <w:rsid w:val="00E87B05"/>
    <w:rsid w:val="00E90B3A"/>
    <w:rsid w:val="00E90FA0"/>
    <w:rsid w:val="00E91CD4"/>
    <w:rsid w:val="00E91CDF"/>
    <w:rsid w:val="00E93610"/>
    <w:rsid w:val="00E93BD5"/>
    <w:rsid w:val="00E970D7"/>
    <w:rsid w:val="00EA0184"/>
    <w:rsid w:val="00EA4110"/>
    <w:rsid w:val="00EA4F0A"/>
    <w:rsid w:val="00EB0044"/>
    <w:rsid w:val="00EB0419"/>
    <w:rsid w:val="00EB0D1B"/>
    <w:rsid w:val="00EB1992"/>
    <w:rsid w:val="00EB2CDE"/>
    <w:rsid w:val="00EB2DD6"/>
    <w:rsid w:val="00EB385A"/>
    <w:rsid w:val="00EB3CEA"/>
    <w:rsid w:val="00EB3F5D"/>
    <w:rsid w:val="00EB6972"/>
    <w:rsid w:val="00EB78A1"/>
    <w:rsid w:val="00EC39BF"/>
    <w:rsid w:val="00EC3E49"/>
    <w:rsid w:val="00EC6864"/>
    <w:rsid w:val="00EC77C5"/>
    <w:rsid w:val="00ED0066"/>
    <w:rsid w:val="00ED01A9"/>
    <w:rsid w:val="00ED2796"/>
    <w:rsid w:val="00ED2B3F"/>
    <w:rsid w:val="00ED4A8E"/>
    <w:rsid w:val="00ED5B36"/>
    <w:rsid w:val="00ED6505"/>
    <w:rsid w:val="00ED7510"/>
    <w:rsid w:val="00EE2BDA"/>
    <w:rsid w:val="00EE57F1"/>
    <w:rsid w:val="00EE6024"/>
    <w:rsid w:val="00EF12AE"/>
    <w:rsid w:val="00EF4D68"/>
    <w:rsid w:val="00EF51F2"/>
    <w:rsid w:val="00EF5E48"/>
    <w:rsid w:val="00EF6280"/>
    <w:rsid w:val="00EF64A9"/>
    <w:rsid w:val="00EF7231"/>
    <w:rsid w:val="00EF782A"/>
    <w:rsid w:val="00F02C5C"/>
    <w:rsid w:val="00F05172"/>
    <w:rsid w:val="00F078F5"/>
    <w:rsid w:val="00F1210D"/>
    <w:rsid w:val="00F12377"/>
    <w:rsid w:val="00F131E8"/>
    <w:rsid w:val="00F14137"/>
    <w:rsid w:val="00F14C7F"/>
    <w:rsid w:val="00F16CFA"/>
    <w:rsid w:val="00F17D23"/>
    <w:rsid w:val="00F2306B"/>
    <w:rsid w:val="00F24659"/>
    <w:rsid w:val="00F305FA"/>
    <w:rsid w:val="00F31E90"/>
    <w:rsid w:val="00F32165"/>
    <w:rsid w:val="00F3234D"/>
    <w:rsid w:val="00F3295B"/>
    <w:rsid w:val="00F346E0"/>
    <w:rsid w:val="00F36346"/>
    <w:rsid w:val="00F36AF0"/>
    <w:rsid w:val="00F4106C"/>
    <w:rsid w:val="00F43DFB"/>
    <w:rsid w:val="00F47BA2"/>
    <w:rsid w:val="00F53463"/>
    <w:rsid w:val="00F5548D"/>
    <w:rsid w:val="00F60A88"/>
    <w:rsid w:val="00F612D0"/>
    <w:rsid w:val="00F649EC"/>
    <w:rsid w:val="00F656D7"/>
    <w:rsid w:val="00F667D3"/>
    <w:rsid w:val="00F66CB1"/>
    <w:rsid w:val="00F720C0"/>
    <w:rsid w:val="00F72A0D"/>
    <w:rsid w:val="00F740E8"/>
    <w:rsid w:val="00F7467E"/>
    <w:rsid w:val="00F75396"/>
    <w:rsid w:val="00F75C2C"/>
    <w:rsid w:val="00F75D9F"/>
    <w:rsid w:val="00F75DE9"/>
    <w:rsid w:val="00F76076"/>
    <w:rsid w:val="00F77B2D"/>
    <w:rsid w:val="00F810B6"/>
    <w:rsid w:val="00F81DC0"/>
    <w:rsid w:val="00F82A3D"/>
    <w:rsid w:val="00F85DF0"/>
    <w:rsid w:val="00F87237"/>
    <w:rsid w:val="00F87837"/>
    <w:rsid w:val="00F91A86"/>
    <w:rsid w:val="00F92695"/>
    <w:rsid w:val="00F93CE7"/>
    <w:rsid w:val="00F95E2D"/>
    <w:rsid w:val="00FA01D2"/>
    <w:rsid w:val="00FA0289"/>
    <w:rsid w:val="00FA12BB"/>
    <w:rsid w:val="00FA152B"/>
    <w:rsid w:val="00FA43C5"/>
    <w:rsid w:val="00FA45D1"/>
    <w:rsid w:val="00FA55DD"/>
    <w:rsid w:val="00FA5D79"/>
    <w:rsid w:val="00FA65CE"/>
    <w:rsid w:val="00FA6B50"/>
    <w:rsid w:val="00FB0EEB"/>
    <w:rsid w:val="00FB2546"/>
    <w:rsid w:val="00FB6643"/>
    <w:rsid w:val="00FB78D2"/>
    <w:rsid w:val="00FC0F81"/>
    <w:rsid w:val="00FC5356"/>
    <w:rsid w:val="00FD3B17"/>
    <w:rsid w:val="00FD699D"/>
    <w:rsid w:val="00FD7427"/>
    <w:rsid w:val="00FE5F01"/>
    <w:rsid w:val="00FE6140"/>
    <w:rsid w:val="00FE74F0"/>
    <w:rsid w:val="00FE79B0"/>
    <w:rsid w:val="00FF242E"/>
    <w:rsid w:val="00FF4D8C"/>
    <w:rsid w:val="00FF4FC7"/>
    <w:rsid w:val="00FF6DEC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85C034"/>
  <w15:docId w15:val="{117A5AF4-04F3-42A2-80E8-6BA482C5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0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/>
    <w:lsdException w:name="heading 7" w:locked="0" w:semiHidden="1" w:uiPriority="9" w:unhideWhenUsed="1"/>
    <w:lsdException w:name="heading 8" w:locked="0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locked="0" w:semiHidden="1" w:unhideWhenUsed="1"/>
    <w:lsdException w:name="line number" w:semiHidden="1" w:uiPriority="0" w:unhideWhenUsed="1"/>
    <w:lsdException w:name="page number" w:locked="0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locked="0" w:semiHidden="1" w:unhideWhenUsed="1" w:qFormat="1"/>
    <w:lsdException w:name="List Number" w:locked="0" w:semiHidden="1" w:unhideWhenUsed="1"/>
    <w:lsdException w:name="List 2" w:locked="0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locked="0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0" w:uiPriority="0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iPriority="0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8">
    <w:name w:val="Normal"/>
    <w:qFormat/>
    <w:rsid w:val="004E4B94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1">
    <w:name w:val="heading 1"/>
    <w:aliases w:val="H1"/>
    <w:next w:val="2"/>
    <w:link w:val="16"/>
    <w:uiPriority w:val="9"/>
    <w:qFormat/>
    <w:rsid w:val="0009601A"/>
    <w:pPr>
      <w:keepNext/>
      <w:numPr>
        <w:numId w:val="57"/>
      </w:numPr>
      <w:suppressAutoHyphens/>
      <w:spacing w:before="240" w:after="240" w:line="360" w:lineRule="auto"/>
      <w:ind w:left="709" w:right="624" w:firstLine="0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2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next w:val="3"/>
    <w:link w:val="22"/>
    <w:uiPriority w:val="9"/>
    <w:qFormat/>
    <w:rsid w:val="0009601A"/>
    <w:pPr>
      <w:keepNext/>
      <w:keepLines/>
      <w:numPr>
        <w:ilvl w:val="1"/>
        <w:numId w:val="57"/>
      </w:numPr>
      <w:tabs>
        <w:tab w:val="left" w:pos="709"/>
      </w:tabs>
      <w:spacing w:before="240" w:after="120" w:line="360" w:lineRule="auto"/>
      <w:ind w:left="709" w:firstLine="0"/>
      <w:outlineLvl w:val="1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link w:val="30"/>
    <w:qFormat/>
    <w:rsid w:val="0009601A"/>
    <w:pPr>
      <w:keepNext/>
      <w:numPr>
        <w:ilvl w:val="2"/>
        <w:numId w:val="57"/>
      </w:numPr>
      <w:spacing w:before="240" w:after="120" w:line="360" w:lineRule="auto"/>
      <w:ind w:left="709" w:firstLine="0"/>
      <w:contextualSpacing/>
      <w:outlineLvl w:val="2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2"/>
    <w:next w:val="af8"/>
    <w:link w:val="40"/>
    <w:uiPriority w:val="9"/>
    <w:qFormat/>
    <w:rsid w:val="009547F5"/>
    <w:pPr>
      <w:numPr>
        <w:ilvl w:val="3"/>
      </w:numPr>
      <w:ind w:left="709" w:firstLine="0"/>
      <w:jc w:val="both"/>
      <w:outlineLvl w:val="3"/>
    </w:pPr>
  </w:style>
  <w:style w:type="paragraph" w:styleId="5">
    <w:name w:val="heading 5"/>
    <w:aliases w:val="H5,_Подпункт,PIM 5,5,ITT t5,PA Pico Section"/>
    <w:basedOn w:val="2"/>
    <w:next w:val="af8"/>
    <w:link w:val="50"/>
    <w:uiPriority w:val="9"/>
    <w:qFormat/>
    <w:rsid w:val="0097400C"/>
    <w:pPr>
      <w:numPr>
        <w:ilvl w:val="4"/>
      </w:numPr>
      <w:outlineLvl w:val="4"/>
    </w:pPr>
  </w:style>
  <w:style w:type="paragraph" w:styleId="6">
    <w:name w:val="heading 6"/>
    <w:aliases w:val="H6,__Подпункт,PIM 6"/>
    <w:basedOn w:val="af8"/>
    <w:link w:val="60"/>
    <w:uiPriority w:val="9"/>
    <w:rsid w:val="00951374"/>
    <w:pPr>
      <w:numPr>
        <w:ilvl w:val="5"/>
        <w:numId w:val="57"/>
      </w:num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aliases w:val="PIM 7,H7"/>
    <w:basedOn w:val="af8"/>
    <w:next w:val="af8"/>
    <w:link w:val="70"/>
    <w:uiPriority w:val="9"/>
    <w:rsid w:val="00B0117A"/>
    <w:pPr>
      <w:keepNext/>
      <w:keepLines/>
      <w:numPr>
        <w:ilvl w:val="6"/>
        <w:numId w:val="57"/>
      </w:numPr>
      <w:spacing w:before="200" w:line="240" w:lineRule="auto"/>
      <w:jc w:val="left"/>
      <w:outlineLvl w:val="6"/>
    </w:pPr>
    <w:rPr>
      <w:rFonts w:ascii="Cambria" w:eastAsia="Times New Roman" w:hAnsi="Cambria"/>
      <w:i/>
      <w:iCs/>
      <w:color w:val="404040"/>
      <w:szCs w:val="20"/>
    </w:rPr>
  </w:style>
  <w:style w:type="paragraph" w:styleId="8">
    <w:name w:val="heading 8"/>
    <w:aliases w:val="H8"/>
    <w:basedOn w:val="af8"/>
    <w:next w:val="af8"/>
    <w:link w:val="80"/>
    <w:uiPriority w:val="9"/>
    <w:rsid w:val="00B0117A"/>
    <w:pPr>
      <w:keepNext/>
      <w:keepLines/>
      <w:numPr>
        <w:ilvl w:val="7"/>
        <w:numId w:val="57"/>
      </w:numPr>
      <w:spacing w:before="200" w:line="240" w:lineRule="auto"/>
      <w:jc w:val="left"/>
      <w:outlineLvl w:val="7"/>
    </w:pPr>
    <w:rPr>
      <w:rFonts w:ascii="Cambria" w:eastAsia="Times New Roman" w:hAnsi="Cambria"/>
      <w:color w:val="404040"/>
      <w:szCs w:val="20"/>
    </w:rPr>
  </w:style>
  <w:style w:type="paragraph" w:styleId="9">
    <w:name w:val="heading 9"/>
    <w:aliases w:val="H9"/>
    <w:basedOn w:val="af8"/>
    <w:next w:val="af8"/>
    <w:link w:val="90"/>
    <w:uiPriority w:val="9"/>
    <w:locked/>
    <w:rsid w:val="00B0117A"/>
    <w:pPr>
      <w:keepNext/>
      <w:keepLines/>
      <w:numPr>
        <w:ilvl w:val="8"/>
        <w:numId w:val="57"/>
      </w:numPr>
      <w:spacing w:before="200" w:line="240" w:lineRule="auto"/>
      <w:jc w:val="left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f9">
    <w:name w:val="Default Paragraph Font"/>
    <w:uiPriority w:val="1"/>
    <w:semiHidden/>
    <w:unhideWhenUsed/>
  </w:style>
  <w:style w:type="table" w:default="1" w:styleId="af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b">
    <w:name w:val="No List"/>
    <w:uiPriority w:val="99"/>
    <w:semiHidden/>
    <w:unhideWhenUsed/>
  </w:style>
  <w:style w:type="character" w:customStyle="1" w:styleId="16">
    <w:name w:val="Заголовок 1 Знак"/>
    <w:aliases w:val="H1 Знак"/>
    <w:basedOn w:val="af9"/>
    <w:link w:val="11"/>
    <w:rsid w:val="0009601A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22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basedOn w:val="af9"/>
    <w:link w:val="2"/>
    <w:rsid w:val="0009601A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f9"/>
    <w:link w:val="3"/>
    <w:rsid w:val="0009601A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basedOn w:val="af9"/>
    <w:link w:val="4"/>
    <w:rsid w:val="009547F5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basedOn w:val="af9"/>
    <w:link w:val="5"/>
    <w:uiPriority w:val="9"/>
    <w:rsid w:val="0097400C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fc">
    <w:name w:val="Шапка таблицы"/>
    <w:basedOn w:val="af8"/>
    <w:locked/>
    <w:rsid w:val="002501DB"/>
    <w:pPr>
      <w:spacing w:before="60" w:after="60"/>
      <w:contextualSpacing/>
      <w:jc w:val="center"/>
    </w:pPr>
    <w:rPr>
      <w:b/>
      <w:sz w:val="20"/>
    </w:rPr>
  </w:style>
  <w:style w:type="paragraph" w:customStyle="1" w:styleId="afd">
    <w:name w:val="Текст внутри таблицы"/>
    <w:basedOn w:val="af8"/>
    <w:link w:val="afe"/>
    <w:locked/>
    <w:rsid w:val="00D55C2A"/>
    <w:pPr>
      <w:spacing w:before="60" w:after="60"/>
      <w:contextualSpacing/>
    </w:pPr>
    <w:rPr>
      <w:sz w:val="20"/>
    </w:rPr>
  </w:style>
  <w:style w:type="character" w:customStyle="1" w:styleId="afe">
    <w:name w:val="Текст внутри таблицы Знак"/>
    <w:link w:val="afd"/>
    <w:rsid w:val="00D55C2A"/>
    <w:rPr>
      <w:rFonts w:ascii="Times New Roman" w:eastAsiaTheme="minorEastAsia" w:hAnsi="Times New Roman" w:cs="Times New Roman"/>
      <w:sz w:val="20"/>
      <w:szCs w:val="24"/>
      <w:lang w:eastAsia="ru-RU"/>
    </w:rPr>
  </w:style>
  <w:style w:type="paragraph" w:customStyle="1" w:styleId="aff">
    <w:name w:val="таблица"/>
    <w:basedOn w:val="aff0"/>
    <w:next w:val="af8"/>
    <w:qFormat/>
    <w:rsid w:val="00483152"/>
    <w:pPr>
      <w:spacing w:before="240"/>
      <w:jc w:val="left"/>
    </w:pPr>
  </w:style>
  <w:style w:type="paragraph" w:customStyle="1" w:styleId="aff1">
    <w:name w:val="Важно!"/>
    <w:basedOn w:val="af8"/>
    <w:link w:val="aff2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</w:pPr>
    <w:rPr>
      <w:rFonts w:ascii="Tahoma" w:eastAsia="Calibri" w:hAnsi="Tahoma"/>
      <w:b/>
      <w:color w:val="E02020"/>
      <w:sz w:val="16"/>
    </w:rPr>
  </w:style>
  <w:style w:type="character" w:customStyle="1" w:styleId="aff2">
    <w:name w:val="Важно! Знак"/>
    <w:link w:val="aff1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3">
    <w:name w:val="Hyperlink"/>
    <w:uiPriority w:val="99"/>
    <w:rsid w:val="002501DB"/>
    <w:rPr>
      <w:color w:val="0000FF"/>
      <w:sz w:val="24"/>
      <w:u w:val="single"/>
    </w:rPr>
  </w:style>
  <w:style w:type="paragraph" w:customStyle="1" w:styleId="17">
    <w:name w:val="Приложение 1"/>
    <w:basedOn w:val="11"/>
    <w:next w:val="aff4"/>
    <w:rsid w:val="00A16B18"/>
    <w:pPr>
      <w:numPr>
        <w:numId w:val="0"/>
      </w:numPr>
      <w:spacing w:after="360"/>
      <w:ind w:right="-1"/>
      <w:contextualSpacing/>
      <w:jc w:val="right"/>
    </w:pPr>
    <w:rPr>
      <w:rFonts w:ascii="Times New Roman Полужирный" w:eastAsia="Calibri" w:hAnsi="Times New Roman Полужирный"/>
      <w:caps w:val="0"/>
      <w:kern w:val="32"/>
      <w:sz w:val="28"/>
      <w:szCs w:val="28"/>
    </w:rPr>
  </w:style>
  <w:style w:type="paragraph" w:customStyle="1" w:styleId="aff5">
    <w:name w:val="Пример"/>
    <w:basedOn w:val="af8"/>
    <w:link w:val="aff6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1E5C3D"/>
      <w:sz w:val="16"/>
    </w:rPr>
  </w:style>
  <w:style w:type="character" w:customStyle="1" w:styleId="aff6">
    <w:name w:val="Пример Знак"/>
    <w:link w:val="aff5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7">
    <w:name w:val="Примечание"/>
    <w:basedOn w:val="af8"/>
    <w:link w:val="aff8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sz w:val="16"/>
    </w:rPr>
  </w:style>
  <w:style w:type="character" w:customStyle="1" w:styleId="aff8">
    <w:name w:val="Примечание Знак"/>
    <w:link w:val="aff7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9">
    <w:name w:val="Примечание (текст)"/>
    <w:basedOn w:val="af8"/>
    <w:link w:val="affa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</w:pPr>
    <w:rPr>
      <w:rFonts w:ascii="Tahoma" w:eastAsia="Calibri" w:hAnsi="Tahoma"/>
      <w:sz w:val="16"/>
    </w:rPr>
  </w:style>
  <w:style w:type="character" w:customStyle="1" w:styleId="affa">
    <w:name w:val="Примечание (текст) Знак"/>
    <w:link w:val="aff9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b">
    <w:name w:val="Раздел документа"/>
    <w:basedOn w:val="af8"/>
    <w:next w:val="af8"/>
    <w:rsid w:val="00583F8A"/>
    <w:pPr>
      <w:keepNext/>
      <w:suppressAutoHyphens/>
      <w:spacing w:before="240" w:after="120"/>
      <w:ind w:firstLine="0"/>
      <w:jc w:val="center"/>
    </w:pPr>
    <w:rPr>
      <w:b/>
      <w:caps/>
    </w:rPr>
  </w:style>
  <w:style w:type="paragraph" w:customStyle="1" w:styleId="affc">
    <w:name w:val="Рис"/>
    <w:next w:val="af8"/>
    <w:link w:val="affd"/>
    <w:locked/>
    <w:rsid w:val="002501DB"/>
    <w:pPr>
      <w:keepNext/>
      <w:keepLines/>
      <w:spacing w:before="240"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d">
    <w:name w:val="Рис Знак"/>
    <w:link w:val="affc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e">
    <w:name w:val="Рис Имя"/>
    <w:basedOn w:val="af8"/>
    <w:next w:val="affc"/>
    <w:link w:val="afff"/>
    <w:locked/>
    <w:rsid w:val="002501DB"/>
    <w:pPr>
      <w:spacing w:before="240" w:after="240"/>
      <w:contextualSpacing/>
      <w:jc w:val="center"/>
    </w:pPr>
    <w:rPr>
      <w:kern w:val="24"/>
    </w:rPr>
  </w:style>
  <w:style w:type="character" w:customStyle="1" w:styleId="afff">
    <w:name w:val="Рис Имя Знак"/>
    <w:link w:val="affe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f0">
    <w:name w:val="Содержание"/>
    <w:basedOn w:val="af8"/>
    <w:rsid w:val="00C86CCA"/>
    <w:pPr>
      <w:keepNext/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8"/>
    <w:link w:val="-13"/>
    <w:locked/>
    <w:rsid w:val="002501DB"/>
    <w:pPr>
      <w:numPr>
        <w:numId w:val="2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-">
    <w:name w:val="Список- -"/>
    <w:basedOn w:val="af8"/>
    <w:locked/>
    <w:rsid w:val="002501DB"/>
    <w:pPr>
      <w:numPr>
        <w:numId w:val="3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4">
    <w:name w:val="Список_1"/>
    <w:basedOn w:val="af8"/>
    <w:locked/>
    <w:rsid w:val="002501DB"/>
    <w:pPr>
      <w:numPr>
        <w:numId w:val="4"/>
      </w:numPr>
      <w:spacing w:before="120"/>
      <w:contextualSpacing/>
    </w:pPr>
  </w:style>
  <w:style w:type="paragraph" w:customStyle="1" w:styleId="15">
    <w:name w:val="Список_1)"/>
    <w:basedOn w:val="af8"/>
    <w:locked/>
    <w:rsid w:val="002501DB"/>
    <w:pPr>
      <w:numPr>
        <w:numId w:val="5"/>
      </w:numPr>
      <w:spacing w:after="120" w:line="288" w:lineRule="auto"/>
    </w:pPr>
  </w:style>
  <w:style w:type="paragraph" w:customStyle="1" w:styleId="afff1">
    <w:name w:val="Текст программы"/>
    <w:basedOn w:val="af8"/>
    <w:link w:val="afff2"/>
    <w:locked/>
    <w:rsid w:val="002501DB"/>
    <w:pPr>
      <w:spacing w:before="120" w:after="120"/>
      <w:ind w:firstLine="624"/>
    </w:pPr>
    <w:rPr>
      <w:rFonts w:ascii="Courier New" w:hAnsi="Courier New"/>
    </w:rPr>
  </w:style>
  <w:style w:type="character" w:customStyle="1" w:styleId="afff2">
    <w:name w:val="Текст программы Знак"/>
    <w:link w:val="afff1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3">
    <w:name w:val="Текст пункта"/>
    <w:link w:val="18"/>
    <w:locked/>
    <w:rsid w:val="002501D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Текст пункта Знак1"/>
    <w:link w:val="afff3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ТИТ1"/>
    <w:basedOn w:val="af8"/>
    <w:link w:val="1a"/>
    <w:locked/>
    <w:rsid w:val="002501DB"/>
    <w:pPr>
      <w:suppressAutoHyphens/>
      <w:spacing w:before="120"/>
      <w:ind w:left="851" w:right="851"/>
      <w:contextualSpacing/>
      <w:jc w:val="center"/>
    </w:pPr>
    <w:rPr>
      <w:b/>
      <w:caps/>
    </w:rPr>
  </w:style>
  <w:style w:type="character" w:customStyle="1" w:styleId="1a">
    <w:name w:val="ТИТ1 Знак"/>
    <w:link w:val="19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3">
    <w:name w:val="Тит2"/>
    <w:basedOn w:val="19"/>
    <w:link w:val="24"/>
    <w:locked/>
    <w:rsid w:val="002501DB"/>
    <w:pPr>
      <w:ind w:left="0" w:right="0"/>
    </w:pPr>
    <w:rPr>
      <w:b w:val="0"/>
      <w:caps w:val="0"/>
    </w:rPr>
  </w:style>
  <w:style w:type="character" w:customStyle="1" w:styleId="24">
    <w:name w:val="Тит2 Знак"/>
    <w:basedOn w:val="1a"/>
    <w:link w:val="23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1">
    <w:name w:val="Тит3"/>
    <w:basedOn w:val="23"/>
    <w:locked/>
    <w:rsid w:val="002501DB"/>
    <w:pPr>
      <w:spacing w:before="60" w:after="60" w:line="240" w:lineRule="auto"/>
    </w:pPr>
    <w:rPr>
      <w:b/>
    </w:rPr>
  </w:style>
  <w:style w:type="table" w:styleId="afff4">
    <w:name w:val="Table Grid"/>
    <w:basedOn w:val="afa"/>
    <w:uiPriority w:val="59"/>
    <w:locked/>
    <w:rsid w:val="002501DB"/>
    <w:pPr>
      <w:keepNext/>
      <w:spacing w:after="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5">
    <w:name w:val="Balloon Text"/>
    <w:basedOn w:val="af8"/>
    <w:link w:val="afff6"/>
    <w:uiPriority w:val="99"/>
    <w:semiHidden/>
    <w:unhideWhenUsed/>
    <w:locked/>
    <w:rsid w:val="002501DB"/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f9"/>
    <w:link w:val="afff5"/>
    <w:uiPriority w:val="99"/>
    <w:semiHidden/>
    <w:rsid w:val="002501DB"/>
    <w:rPr>
      <w:rFonts w:ascii="Tahoma" w:eastAsia="Times New Roman" w:hAnsi="Tahoma" w:cs="Tahoma"/>
      <w:sz w:val="16"/>
      <w:szCs w:val="16"/>
      <w:lang w:eastAsia="ru-RU"/>
    </w:rPr>
  </w:style>
  <w:style w:type="paragraph" w:styleId="1b">
    <w:name w:val="toc 1"/>
    <w:basedOn w:val="af8"/>
    <w:next w:val="af8"/>
    <w:autoRedefine/>
    <w:uiPriority w:val="39"/>
    <w:unhideWhenUsed/>
    <w:locked/>
    <w:rsid w:val="00751990"/>
    <w:pPr>
      <w:tabs>
        <w:tab w:val="left" w:pos="1100"/>
        <w:tab w:val="right" w:leader="dot" w:pos="9344"/>
      </w:tabs>
    </w:pPr>
  </w:style>
  <w:style w:type="paragraph" w:styleId="25">
    <w:name w:val="toc 2"/>
    <w:basedOn w:val="af8"/>
    <w:next w:val="af8"/>
    <w:autoRedefine/>
    <w:uiPriority w:val="39"/>
    <w:unhideWhenUsed/>
    <w:locked/>
    <w:rsid w:val="00751990"/>
    <w:pPr>
      <w:ind w:left="238"/>
    </w:pPr>
  </w:style>
  <w:style w:type="paragraph" w:styleId="32">
    <w:name w:val="toc 3"/>
    <w:basedOn w:val="af8"/>
    <w:next w:val="af8"/>
    <w:autoRedefine/>
    <w:uiPriority w:val="39"/>
    <w:unhideWhenUsed/>
    <w:locked/>
    <w:rsid w:val="00751990"/>
    <w:pPr>
      <w:ind w:left="482"/>
    </w:pPr>
  </w:style>
  <w:style w:type="character" w:customStyle="1" w:styleId="60">
    <w:name w:val="Заголовок 6 Знак"/>
    <w:aliases w:val="H6 Знак,__Подпункт Знак,PIM 6 Знак"/>
    <w:basedOn w:val="af9"/>
    <w:link w:val="6"/>
    <w:rsid w:val="00951374"/>
    <w:rPr>
      <w:rFonts w:ascii="Times New Roman" w:eastAsiaTheme="minorEastAsia" w:hAnsi="Times New Roman" w:cs="Times New Roman"/>
      <w:b/>
      <w:bCs/>
      <w:sz w:val="15"/>
      <w:szCs w:val="15"/>
      <w:lang w:eastAsia="ru-RU"/>
    </w:rPr>
  </w:style>
  <w:style w:type="character" w:styleId="afff7">
    <w:name w:val="FollowedHyperlink"/>
    <w:basedOn w:val="af9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8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f9"/>
    <w:link w:val="HTML"/>
    <w:uiPriority w:val="99"/>
    <w:semiHidden/>
    <w:rsid w:val="00951374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ff8">
    <w:name w:val="Normal (Web)"/>
    <w:basedOn w:val="af8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8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8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8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8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8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8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8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8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8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8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8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9"/>
    <w:locked/>
    <w:rsid w:val="00951374"/>
  </w:style>
  <w:style w:type="paragraph" w:customStyle="1" w:styleId="a10">
    <w:name w:val="a1"/>
    <w:basedOn w:val="af8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8"/>
    <w:locked/>
    <w:rsid w:val="00951374"/>
    <w:pPr>
      <w:spacing w:before="100" w:beforeAutospacing="1" w:after="100" w:afterAutospacing="1"/>
    </w:pPr>
  </w:style>
  <w:style w:type="character" w:styleId="afff9">
    <w:name w:val="Strong"/>
    <w:basedOn w:val="af9"/>
    <w:uiPriority w:val="22"/>
    <w:locked/>
    <w:rsid w:val="00951374"/>
    <w:rPr>
      <w:b/>
      <w:bCs/>
    </w:rPr>
  </w:style>
  <w:style w:type="paragraph" w:customStyle="1" w:styleId="western">
    <w:name w:val="western"/>
    <w:basedOn w:val="af8"/>
    <w:locked/>
    <w:rsid w:val="00951374"/>
    <w:pPr>
      <w:spacing w:before="100" w:beforeAutospacing="1" w:after="100" w:afterAutospacing="1"/>
    </w:pPr>
  </w:style>
  <w:style w:type="paragraph" w:customStyle="1" w:styleId="afffa">
    <w:name w:val="a"/>
    <w:basedOn w:val="af8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8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9"/>
    <w:locked/>
    <w:rsid w:val="00951374"/>
  </w:style>
  <w:style w:type="paragraph" w:customStyle="1" w:styleId="phnormal">
    <w:name w:val="phnormal"/>
    <w:basedOn w:val="af8"/>
    <w:locked/>
    <w:rsid w:val="00951374"/>
    <w:pPr>
      <w:spacing w:before="100" w:beforeAutospacing="1" w:after="100" w:afterAutospacing="1"/>
    </w:pPr>
  </w:style>
  <w:style w:type="paragraph" w:customStyle="1" w:styleId="phlistitemized10">
    <w:name w:val="phlistitemized1"/>
    <w:basedOn w:val="af8"/>
    <w:locked/>
    <w:rsid w:val="00951374"/>
    <w:pPr>
      <w:spacing w:before="100" w:beforeAutospacing="1" w:after="100" w:afterAutospacing="1"/>
    </w:pPr>
  </w:style>
  <w:style w:type="paragraph" w:customStyle="1" w:styleId="1c">
    <w:name w:val="1"/>
    <w:basedOn w:val="af8"/>
    <w:locked/>
    <w:rsid w:val="00951374"/>
    <w:pPr>
      <w:spacing w:before="100" w:beforeAutospacing="1" w:after="100" w:afterAutospacing="1"/>
    </w:pPr>
  </w:style>
  <w:style w:type="character" w:styleId="afffb">
    <w:name w:val="Emphasis"/>
    <w:uiPriority w:val="20"/>
    <w:rsid w:val="005D7EBA"/>
    <w:rPr>
      <w:b/>
      <w:caps/>
      <w:szCs w:val="28"/>
    </w:rPr>
  </w:style>
  <w:style w:type="paragraph" w:customStyle="1" w:styleId="phlistordered10">
    <w:name w:val="phlistordered1"/>
    <w:basedOn w:val="af8"/>
    <w:locked/>
    <w:rsid w:val="00951374"/>
    <w:pPr>
      <w:spacing w:before="100" w:beforeAutospacing="1" w:after="100" w:afterAutospacing="1"/>
    </w:pPr>
  </w:style>
  <w:style w:type="paragraph" w:customStyle="1" w:styleId="phlistitemized2">
    <w:name w:val="phlistitemized2"/>
    <w:basedOn w:val="af8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8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8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8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8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8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8"/>
    <w:locked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8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8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8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af8"/>
    <w:next w:val="phnormal0"/>
    <w:locked/>
    <w:rsid w:val="00951374"/>
    <w:pPr>
      <w:keepNext/>
      <w:keepLines/>
      <w:pageBreakBefore/>
      <w:spacing w:before="360" w:after="360"/>
      <w:ind w:firstLine="0"/>
      <w:jc w:val="center"/>
      <w:outlineLvl w:val="0"/>
    </w:pPr>
    <w:rPr>
      <w:rFonts w:eastAsia="Times New Roman"/>
      <w:b/>
      <w:sz w:val="28"/>
      <w:szCs w:val="28"/>
    </w:rPr>
  </w:style>
  <w:style w:type="paragraph" w:customStyle="1" w:styleId="phadditiontitle2">
    <w:name w:val="ph_addition_title_2"/>
    <w:basedOn w:val="af8"/>
    <w:next w:val="phnormal0"/>
    <w:locked/>
    <w:rsid w:val="00951374"/>
    <w:pPr>
      <w:keepNext/>
      <w:keepLines/>
      <w:spacing w:before="360" w:after="360"/>
      <w:ind w:firstLine="0"/>
      <w:outlineLvl w:val="1"/>
    </w:pPr>
    <w:rPr>
      <w:rFonts w:eastAsia="Times New Roman"/>
      <w:b/>
    </w:rPr>
  </w:style>
  <w:style w:type="paragraph" w:customStyle="1" w:styleId="phadditiontitle3">
    <w:name w:val="ph_addition_title_3"/>
    <w:basedOn w:val="af8"/>
    <w:next w:val="phnormal0"/>
    <w:locked/>
    <w:rsid w:val="00951374"/>
    <w:pPr>
      <w:keepNext/>
      <w:keepLines/>
      <w:spacing w:before="240" w:after="240"/>
      <w:ind w:firstLine="0"/>
      <w:outlineLvl w:val="2"/>
    </w:pPr>
    <w:rPr>
      <w:rFonts w:eastAsia="Times New Roman"/>
      <w:b/>
      <w:sz w:val="22"/>
      <w:szCs w:val="22"/>
    </w:rPr>
  </w:style>
  <w:style w:type="numbering" w:customStyle="1" w:styleId="phadditiontitle">
    <w:name w:val="ph_additiontitle"/>
    <w:basedOn w:val="afb"/>
    <w:locked/>
    <w:rsid w:val="00951374"/>
    <w:pPr>
      <w:numPr>
        <w:numId w:val="7"/>
      </w:numPr>
    </w:pPr>
  </w:style>
  <w:style w:type="paragraph" w:customStyle="1" w:styleId="phlistordered1">
    <w:name w:val="ph_list_ordered_1"/>
    <w:basedOn w:val="phnormal0"/>
    <w:locked/>
    <w:rsid w:val="00951374"/>
    <w:pPr>
      <w:numPr>
        <w:numId w:val="6"/>
      </w:numPr>
      <w:tabs>
        <w:tab w:val="clear" w:pos="1068"/>
        <w:tab w:val="num" w:pos="360"/>
        <w:tab w:val="num" w:pos="720"/>
      </w:tabs>
      <w:ind w:left="1077" w:hanging="357"/>
    </w:pPr>
  </w:style>
  <w:style w:type="paragraph" w:customStyle="1" w:styleId="phnormal0">
    <w:name w:val="ph_normal"/>
    <w:basedOn w:val="af8"/>
    <w:link w:val="phnormal1"/>
    <w:locked/>
    <w:rsid w:val="00951374"/>
    <w:pPr>
      <w:ind w:right="170" w:firstLine="720"/>
    </w:pPr>
    <w:rPr>
      <w:rFonts w:eastAsia="Times New Roman"/>
      <w:szCs w:val="20"/>
    </w:rPr>
  </w:style>
  <w:style w:type="paragraph" w:customStyle="1" w:styleId="phtitlepagecode0">
    <w:name w:val="ph_titlepage_code"/>
    <w:basedOn w:val="af8"/>
    <w:locked/>
    <w:rsid w:val="00951374"/>
    <w:pPr>
      <w:spacing w:after="240"/>
      <w:jc w:val="center"/>
    </w:pPr>
    <w:rPr>
      <w:rFonts w:eastAsia="Times New Roman" w:cs="Arial"/>
      <w:b/>
      <w:sz w:val="26"/>
      <w:szCs w:val="28"/>
      <w:lang w:eastAsia="en-US"/>
    </w:rPr>
  </w:style>
  <w:style w:type="character" w:customStyle="1" w:styleId="phnormal1">
    <w:name w:val="ph_normal Знак Знак"/>
    <w:link w:val="phnormal0"/>
    <w:rsid w:val="009513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c">
    <w:name w:val="TOC Heading"/>
    <w:basedOn w:val="11"/>
    <w:next w:val="af8"/>
    <w:uiPriority w:val="39"/>
    <w:unhideWhenUsed/>
    <w:rsid w:val="00DC4652"/>
    <w:pPr>
      <w:keepLines/>
      <w:numPr>
        <w:numId w:val="0"/>
      </w:numPr>
      <w:suppressAutoHyphens w:val="0"/>
      <w:spacing w:before="480" w:after="0" w:line="480" w:lineRule="auto"/>
      <w:ind w:right="0"/>
      <w:jc w:val="center"/>
      <w:outlineLvl w:val="9"/>
    </w:pPr>
    <w:rPr>
      <w:rFonts w:eastAsiaTheme="majorEastAsia"/>
      <w:bCs/>
      <w:caps w:val="0"/>
      <w:sz w:val="28"/>
      <w:szCs w:val="28"/>
    </w:rPr>
  </w:style>
  <w:style w:type="paragraph" w:styleId="aff0">
    <w:name w:val="caption"/>
    <w:aliases w:val="рисунок"/>
    <w:basedOn w:val="af8"/>
    <w:next w:val="af8"/>
    <w:link w:val="afffd"/>
    <w:uiPriority w:val="35"/>
    <w:unhideWhenUsed/>
    <w:qFormat/>
    <w:rsid w:val="00652D1B"/>
    <w:pPr>
      <w:ind w:firstLine="0"/>
      <w:jc w:val="center"/>
    </w:pPr>
    <w:rPr>
      <w:bCs/>
      <w:noProof/>
      <w:sz w:val="20"/>
      <w:szCs w:val="20"/>
    </w:rPr>
  </w:style>
  <w:style w:type="character" w:styleId="afffe">
    <w:name w:val="annotation reference"/>
    <w:basedOn w:val="af9"/>
    <w:uiPriority w:val="99"/>
    <w:unhideWhenUsed/>
    <w:locked/>
    <w:rsid w:val="001D1231"/>
    <w:rPr>
      <w:sz w:val="16"/>
      <w:szCs w:val="16"/>
    </w:rPr>
  </w:style>
  <w:style w:type="paragraph" w:styleId="affff">
    <w:name w:val="annotation text"/>
    <w:basedOn w:val="af8"/>
    <w:link w:val="affff0"/>
    <w:uiPriority w:val="99"/>
    <w:unhideWhenUsed/>
    <w:locked/>
    <w:rsid w:val="001D1231"/>
    <w:rPr>
      <w:sz w:val="20"/>
      <w:szCs w:val="20"/>
    </w:rPr>
  </w:style>
  <w:style w:type="character" w:customStyle="1" w:styleId="affff0">
    <w:name w:val="Текст примечания Знак"/>
    <w:basedOn w:val="af9"/>
    <w:link w:val="affff"/>
    <w:uiPriority w:val="99"/>
    <w:rsid w:val="001D1231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ff1">
    <w:name w:val="annotation subject"/>
    <w:basedOn w:val="affff"/>
    <w:next w:val="affff"/>
    <w:link w:val="affff2"/>
    <w:uiPriority w:val="99"/>
    <w:semiHidden/>
    <w:unhideWhenUsed/>
    <w:locked/>
    <w:rsid w:val="001D1231"/>
    <w:rPr>
      <w:b/>
      <w:bCs/>
    </w:rPr>
  </w:style>
  <w:style w:type="character" w:customStyle="1" w:styleId="affff2">
    <w:name w:val="Тема примечания Знак"/>
    <w:basedOn w:val="affff0"/>
    <w:link w:val="affff1"/>
    <w:uiPriority w:val="99"/>
    <w:semiHidden/>
    <w:rsid w:val="001D1231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ff3">
    <w:name w:val="header"/>
    <w:basedOn w:val="af8"/>
    <w:link w:val="affff4"/>
    <w:uiPriority w:val="99"/>
    <w:unhideWhenUsed/>
    <w:rsid w:val="00782E47"/>
    <w:pPr>
      <w:tabs>
        <w:tab w:val="center" w:pos="4677"/>
        <w:tab w:val="right" w:pos="9355"/>
      </w:tabs>
    </w:pPr>
  </w:style>
  <w:style w:type="character" w:customStyle="1" w:styleId="affff4">
    <w:name w:val="Верхний колонтитул Знак"/>
    <w:basedOn w:val="af9"/>
    <w:link w:val="affff3"/>
    <w:uiPriority w:val="99"/>
    <w:rsid w:val="00782E4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5">
    <w:name w:val="footer"/>
    <w:basedOn w:val="af8"/>
    <w:link w:val="affff6"/>
    <w:uiPriority w:val="99"/>
    <w:unhideWhenUsed/>
    <w:rsid w:val="00782E47"/>
    <w:pPr>
      <w:tabs>
        <w:tab w:val="center" w:pos="4677"/>
        <w:tab w:val="right" w:pos="9355"/>
      </w:tabs>
    </w:pPr>
  </w:style>
  <w:style w:type="character" w:customStyle="1" w:styleId="affff6">
    <w:name w:val="Нижний колонтитул Знак"/>
    <w:basedOn w:val="af9"/>
    <w:link w:val="affff5"/>
    <w:uiPriority w:val="99"/>
    <w:rsid w:val="00782E4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f9"/>
    <w:locked/>
    <w:rsid w:val="00BF0011"/>
  </w:style>
  <w:style w:type="paragraph" w:customStyle="1" w:styleId="1d">
    <w:name w:val="Основной шрифт1"/>
    <w:basedOn w:val="affff7"/>
    <w:link w:val="affff8"/>
    <w:uiPriority w:val="99"/>
    <w:locked/>
    <w:rsid w:val="00184533"/>
    <w:pPr>
      <w:spacing w:before="120" w:after="0"/>
      <w:ind w:left="0"/>
      <w:contextualSpacing/>
    </w:pPr>
    <w:rPr>
      <w:rFonts w:eastAsia="Calibri"/>
      <w:sz w:val="28"/>
      <w:szCs w:val="28"/>
    </w:rPr>
  </w:style>
  <w:style w:type="character" w:customStyle="1" w:styleId="affff8">
    <w:name w:val="Основной шрифт Знак"/>
    <w:link w:val="1d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9">
    <w:name w:val="Титул_правая подпись"/>
    <w:link w:val="affffa"/>
    <w:locked/>
    <w:rsid w:val="00184533"/>
    <w:pPr>
      <w:spacing w:after="0" w:line="240" w:lineRule="auto"/>
      <w:ind w:left="1167"/>
    </w:pPr>
    <w:rPr>
      <w:rFonts w:ascii="Times New Roman" w:hAnsi="Times New Roman" w:cs="Times New Roman"/>
      <w:sz w:val="24"/>
      <w:szCs w:val="24"/>
    </w:rPr>
  </w:style>
  <w:style w:type="character" w:customStyle="1" w:styleId="affffa">
    <w:name w:val="Титул_правая подпись Знак"/>
    <w:basedOn w:val="af9"/>
    <w:link w:val="affff9"/>
    <w:rsid w:val="00184533"/>
    <w:rPr>
      <w:rFonts w:ascii="Times New Roman" w:hAnsi="Times New Roman" w:cs="Times New Roman"/>
      <w:sz w:val="24"/>
      <w:szCs w:val="24"/>
    </w:rPr>
  </w:style>
  <w:style w:type="paragraph" w:styleId="affff7">
    <w:name w:val="Body Text Indent"/>
    <w:basedOn w:val="af8"/>
    <w:link w:val="affffb"/>
    <w:uiPriority w:val="99"/>
    <w:unhideWhenUsed/>
    <w:locked/>
    <w:rsid w:val="00184533"/>
    <w:pPr>
      <w:spacing w:after="120"/>
      <w:ind w:left="283"/>
    </w:pPr>
  </w:style>
  <w:style w:type="character" w:customStyle="1" w:styleId="affffb">
    <w:name w:val="Основной текст с отступом Знак"/>
    <w:basedOn w:val="af9"/>
    <w:link w:val="affff7"/>
    <w:uiPriority w:val="99"/>
    <w:rsid w:val="0018453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Bullet"/>
    <w:basedOn w:val="-"/>
    <w:link w:val="affffc"/>
    <w:uiPriority w:val="99"/>
    <w:qFormat/>
    <w:rsid w:val="006A4DBA"/>
    <w:pPr>
      <w:numPr>
        <w:numId w:val="9"/>
      </w:numPr>
      <w:spacing w:before="0"/>
      <w:ind w:left="993" w:hanging="284"/>
    </w:pPr>
  </w:style>
  <w:style w:type="character" w:customStyle="1" w:styleId="affffc">
    <w:name w:val="Маркированный список Знак"/>
    <w:link w:val="a9"/>
    <w:uiPriority w:val="99"/>
    <w:locked/>
    <w:rsid w:val="006A4DBA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7">
    <w:name w:val="List Paragraph"/>
    <w:aliases w:val="Нумерованный список оглавления,Bullet 1,Use Case List Paragraph"/>
    <w:basedOn w:val="af8"/>
    <w:link w:val="affffd"/>
    <w:uiPriority w:val="34"/>
    <w:qFormat/>
    <w:rsid w:val="00583F8A"/>
    <w:pPr>
      <w:numPr>
        <w:numId w:val="11"/>
      </w:numPr>
      <w:tabs>
        <w:tab w:val="clear" w:pos="720"/>
      </w:tabs>
      <w:ind w:left="993" w:hanging="284"/>
      <w:contextualSpacing/>
    </w:pPr>
  </w:style>
  <w:style w:type="paragraph" w:customStyle="1" w:styleId="TableGraf10L">
    <w:name w:val="TableGraf 10L"/>
    <w:basedOn w:val="af8"/>
    <w:locked/>
    <w:rsid w:val="00696867"/>
    <w:pPr>
      <w:suppressAutoHyphens/>
      <w:spacing w:before="60" w:after="60"/>
      <w:contextualSpacing/>
    </w:pPr>
    <w:rPr>
      <w:rFonts w:eastAsia="Times New Roman"/>
      <w:sz w:val="20"/>
      <w:lang w:eastAsia="zh-CN"/>
    </w:rPr>
  </w:style>
  <w:style w:type="paragraph" w:customStyle="1" w:styleId="CharChar2">
    <w:name w:val="Char Char2"/>
    <w:basedOn w:val="af8"/>
    <w:locked/>
    <w:rsid w:val="008A2B25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51">
    <w:name w:val="ОснЗаг5"/>
    <w:basedOn w:val="5"/>
    <w:next w:val="affffe"/>
    <w:locked/>
    <w:rsid w:val="008A2B25"/>
    <w:pPr>
      <w:keepLines w:val="0"/>
      <w:numPr>
        <w:ilvl w:val="0"/>
        <w:numId w:val="0"/>
      </w:numPr>
      <w:tabs>
        <w:tab w:val="clear" w:pos="709"/>
        <w:tab w:val="num" w:pos="1008"/>
      </w:tabs>
      <w:spacing w:after="240" w:line="240" w:lineRule="auto"/>
      <w:ind w:left="1008" w:hanging="1008"/>
      <w:jc w:val="both"/>
    </w:pPr>
    <w:rPr>
      <w:b w:val="0"/>
      <w:iCs/>
      <w:snapToGrid/>
      <w:kern w:val="28"/>
      <w:sz w:val="28"/>
      <w:szCs w:val="26"/>
    </w:rPr>
  </w:style>
  <w:style w:type="paragraph" w:styleId="affffe">
    <w:name w:val="Body Text"/>
    <w:basedOn w:val="af8"/>
    <w:link w:val="afffff"/>
    <w:uiPriority w:val="99"/>
    <w:unhideWhenUsed/>
    <w:locked/>
    <w:rsid w:val="008A2B25"/>
    <w:pPr>
      <w:spacing w:after="120"/>
    </w:pPr>
  </w:style>
  <w:style w:type="character" w:customStyle="1" w:styleId="afffff">
    <w:name w:val="Основной текст Знак"/>
    <w:basedOn w:val="af9"/>
    <w:link w:val="affffe"/>
    <w:rsid w:val="008A2B2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e">
    <w:name w:val="Заголовок 1  не нумерованный"/>
    <w:basedOn w:val="11"/>
    <w:next w:val="af8"/>
    <w:uiPriority w:val="99"/>
    <w:locked/>
    <w:rsid w:val="00157779"/>
    <w:pPr>
      <w:numPr>
        <w:numId w:val="0"/>
      </w:numPr>
      <w:tabs>
        <w:tab w:val="right" w:pos="9639"/>
      </w:tabs>
      <w:suppressAutoHyphens w:val="0"/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4">
    <w:name w:val="ПРИЛОЖЕНИЕ"/>
    <w:basedOn w:val="11"/>
    <w:next w:val="af8"/>
    <w:link w:val="afffff0"/>
    <w:uiPriority w:val="99"/>
    <w:qFormat/>
    <w:rsid w:val="00C1760B"/>
    <w:pPr>
      <w:numPr>
        <w:numId w:val="51"/>
      </w:numPr>
      <w:suppressAutoHyphens w:val="0"/>
      <w:spacing w:before="120" w:after="120"/>
      <w:ind w:left="0" w:right="0"/>
      <w:jc w:val="center"/>
    </w:pPr>
    <w:rPr>
      <w:rFonts w:ascii="Times New Roman Полужирный" w:eastAsia="Calibri" w:hAnsi="Times New Roman Полужирный"/>
      <w:caps w:val="0"/>
      <w:kern w:val="32"/>
      <w:sz w:val="28"/>
      <w:szCs w:val="28"/>
    </w:rPr>
  </w:style>
  <w:style w:type="character" w:customStyle="1" w:styleId="afffff0">
    <w:name w:val="ПРИЛОЖЕНИЕ Знак"/>
    <w:basedOn w:val="af9"/>
    <w:link w:val="af4"/>
    <w:uiPriority w:val="99"/>
    <w:rsid w:val="00C1760B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8"/>
    <w:next w:val="af8"/>
    <w:link w:val="afffff2"/>
    <w:rsid w:val="00D3296E"/>
    <w:pPr>
      <w:spacing w:before="240"/>
      <w:ind w:right="6" w:firstLine="0"/>
      <w:contextualSpacing/>
      <w:jc w:val="center"/>
    </w:pPr>
    <w:rPr>
      <w:rFonts w:eastAsia="Times New Roman"/>
      <w:caps/>
      <w:sz w:val="32"/>
      <w:szCs w:val="32"/>
    </w:rPr>
  </w:style>
  <w:style w:type="character" w:customStyle="1" w:styleId="afffff2">
    <w:name w:val="Подзаголовок Знак"/>
    <w:basedOn w:val="af9"/>
    <w:link w:val="afffff1"/>
    <w:rsid w:val="00D3296E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f3">
    <w:name w:val="Таблицы заголовок"/>
    <w:basedOn w:val="af8"/>
    <w:uiPriority w:val="99"/>
    <w:locked/>
    <w:rsid w:val="00157779"/>
    <w:pPr>
      <w:suppressLineNumbers/>
      <w:jc w:val="center"/>
    </w:pPr>
    <w:rPr>
      <w:rFonts w:eastAsia="Calibri"/>
      <w:b/>
      <w:bCs/>
      <w:sz w:val="26"/>
      <w:szCs w:val="28"/>
      <w:lang w:eastAsia="en-US"/>
    </w:rPr>
  </w:style>
  <w:style w:type="paragraph" w:styleId="a1">
    <w:name w:val="List Number"/>
    <w:basedOn w:val="af7"/>
    <w:uiPriority w:val="99"/>
    <w:rsid w:val="009C0112"/>
    <w:pPr>
      <w:numPr>
        <w:numId w:val="12"/>
      </w:numPr>
      <w:ind w:left="993" w:hanging="284"/>
      <w:jc w:val="left"/>
    </w:pPr>
  </w:style>
  <w:style w:type="paragraph" w:customStyle="1" w:styleId="afffff4">
    <w:name w:val="Таблица текст"/>
    <w:basedOn w:val="af8"/>
    <w:uiPriority w:val="99"/>
    <w:locked/>
    <w:rsid w:val="00157779"/>
    <w:pPr>
      <w:suppressAutoHyphens/>
      <w:spacing w:before="40" w:after="40"/>
      <w:ind w:left="57" w:right="57"/>
    </w:pPr>
    <w:rPr>
      <w:rFonts w:eastAsia="Times New Roman"/>
      <w:sz w:val="22"/>
      <w:szCs w:val="22"/>
    </w:rPr>
  </w:style>
  <w:style w:type="paragraph" w:customStyle="1" w:styleId="aff4">
    <w:name w:val="Заголовок приложения"/>
    <w:basedOn w:val="af8"/>
    <w:next w:val="affff7"/>
    <w:uiPriority w:val="99"/>
    <w:locked/>
    <w:rsid w:val="002D45E1"/>
    <w:pPr>
      <w:keepLines/>
      <w:suppressAutoHyphens/>
      <w:spacing w:before="360" w:after="240"/>
      <w:ind w:right="709" w:firstLine="0"/>
      <w:jc w:val="center"/>
    </w:pPr>
    <w:rPr>
      <w:b/>
      <w:bCs/>
      <w:caps/>
      <w:kern w:val="24"/>
      <w:szCs w:val="28"/>
      <w:lang w:eastAsia="en-US"/>
    </w:rPr>
  </w:style>
  <w:style w:type="character" w:styleId="afffff5">
    <w:name w:val="Intense Emphasis"/>
    <w:basedOn w:val="af9"/>
    <w:uiPriority w:val="21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8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  <w:spacing w:before="20" w:after="120"/>
    </w:pPr>
    <w:rPr>
      <w:rFonts w:ascii="Arial" w:eastAsia="Times New Roman" w:hAnsi="Arial"/>
      <w:sz w:val="18"/>
      <w:szCs w:val="16"/>
      <w:lang w:val="x-none" w:eastAsia="zh-CN"/>
    </w:rPr>
  </w:style>
  <w:style w:type="character" w:customStyle="1" w:styleId="affffd">
    <w:name w:val="Абзац списка Знак"/>
    <w:aliases w:val="Нумерованный список оглавления Знак,Bullet 1 Знак,Use Case List Paragraph Знак"/>
    <w:link w:val="af7"/>
    <w:uiPriority w:val="34"/>
    <w:locked/>
    <w:rsid w:val="00583F8A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f6">
    <w:name w:val="_Обычн"/>
    <w:basedOn w:val="af8"/>
    <w:locked/>
    <w:rsid w:val="00157779"/>
    <w:pPr>
      <w:spacing w:before="40" w:after="40"/>
    </w:pPr>
    <w:rPr>
      <w:rFonts w:eastAsia="Times New Roman"/>
      <w:kern w:val="24"/>
      <w:lang w:eastAsia="en-US"/>
    </w:rPr>
  </w:style>
  <w:style w:type="paragraph" w:customStyle="1" w:styleId="xml-">
    <w:name w:val="xml-схема"/>
    <w:basedOn w:val="af8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eastAsia="Times New Roman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basedOn w:val="af9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8"/>
    <w:locked/>
    <w:rsid w:val="00157779"/>
    <w:pPr>
      <w:widowControl w:val="0"/>
      <w:suppressLineNumbers/>
      <w:suppressAutoHyphens/>
    </w:pPr>
    <w:rPr>
      <w:rFonts w:ascii="Arial" w:eastAsia="Lucida Sans Unicode" w:hAnsi="Arial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line="240" w:lineRule="auto"/>
      <w:ind w:firstLine="709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fffff8">
    <w:name w:val="Revision"/>
    <w:hidden/>
    <w:uiPriority w:val="99"/>
    <w:semiHidden/>
    <w:rsid w:val="007E5E4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d">
    <w:name w:val="Название объекта Знак"/>
    <w:aliases w:val="рисунок Знак"/>
    <w:link w:val="aff0"/>
    <w:uiPriority w:val="35"/>
    <w:rsid w:val="00652D1B"/>
    <w:rPr>
      <w:rFonts w:ascii="Times New Roman" w:eastAsiaTheme="minorEastAsia" w:hAnsi="Times New Roman" w:cs="Times New Roman"/>
      <w:bCs/>
      <w:noProof/>
      <w:sz w:val="20"/>
      <w:szCs w:val="20"/>
      <w:lang w:eastAsia="ru-RU"/>
    </w:rPr>
  </w:style>
  <w:style w:type="paragraph" w:customStyle="1" w:styleId="TimesNewRoman07510">
    <w:name w:val="Стиль _Основной с красной строки + Times New Roman Справа:  075 с...1"/>
    <w:basedOn w:val="af8"/>
    <w:locked/>
    <w:rsid w:val="00410794"/>
    <w:pPr>
      <w:ind w:right="425"/>
    </w:pPr>
    <w:rPr>
      <w:rFonts w:eastAsia="Times New Roman"/>
      <w:szCs w:val="20"/>
    </w:rPr>
  </w:style>
  <w:style w:type="paragraph" w:customStyle="1" w:styleId="phlistitemized1">
    <w:name w:val="ph_list_itemized_1"/>
    <w:basedOn w:val="phnormal0"/>
    <w:link w:val="phlistitemized11"/>
    <w:locked/>
    <w:rsid w:val="00410794"/>
    <w:pPr>
      <w:numPr>
        <w:numId w:val="8"/>
      </w:numPr>
      <w:tabs>
        <w:tab w:val="clear" w:pos="1077"/>
      </w:tabs>
      <w:ind w:left="833" w:hanging="360"/>
    </w:pPr>
    <w:rPr>
      <w:lang w:val="x-none" w:eastAsia="en-US"/>
    </w:rPr>
  </w:style>
  <w:style w:type="character" w:customStyle="1" w:styleId="phlistitemized11">
    <w:name w:val="ph_list_itemized_1 Знак"/>
    <w:link w:val="phlistitemized1"/>
    <w:rsid w:val="00410794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ac">
    <w:name w:val="для таблицы"/>
    <w:basedOn w:val="af8"/>
    <w:qFormat/>
    <w:rsid w:val="00C442E3"/>
    <w:pPr>
      <w:keepNext/>
      <w:numPr>
        <w:numId w:val="10"/>
      </w:numPr>
      <w:ind w:left="301" w:hanging="142"/>
      <w:jc w:val="left"/>
    </w:pPr>
    <w:rPr>
      <w:rFonts w:eastAsia="Times New Roman"/>
      <w:snapToGrid w:val="0"/>
      <w:spacing w:val="2"/>
      <w:szCs w:val="20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paragraph" w:customStyle="1" w:styleId="1f">
    <w:name w:val="Стиль Первая строка:  1"/>
    <w:aliases w:val="25 см"/>
    <w:basedOn w:val="af8"/>
    <w:next w:val="af8"/>
    <w:link w:val="1f0"/>
    <w:locked/>
    <w:rsid w:val="00E643F2"/>
    <w:rPr>
      <w:rFonts w:eastAsia="Times New Roman"/>
      <w:sz w:val="28"/>
      <w:szCs w:val="20"/>
    </w:rPr>
  </w:style>
  <w:style w:type="character" w:customStyle="1" w:styleId="1f0">
    <w:name w:val="Стиль Первая строка:  1 Знак"/>
    <w:aliases w:val="25 см Знак"/>
    <w:basedOn w:val="af9"/>
    <w:link w:val="1f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8"/>
    <w:next w:val="af8"/>
    <w:link w:val="afffffa"/>
    <w:uiPriority w:val="10"/>
    <w:rsid w:val="00583F8A"/>
    <w:pPr>
      <w:spacing w:before="720" w:line="240" w:lineRule="auto"/>
      <w:ind w:right="5" w:firstLine="0"/>
      <w:contextualSpacing/>
      <w:jc w:val="center"/>
    </w:pPr>
    <w:rPr>
      <w:rFonts w:eastAsia="Times New Roman"/>
      <w:b/>
      <w:caps/>
      <w:sz w:val="32"/>
      <w:szCs w:val="32"/>
    </w:rPr>
  </w:style>
  <w:style w:type="character" w:customStyle="1" w:styleId="afffffa">
    <w:name w:val="Название Знак"/>
    <w:basedOn w:val="af9"/>
    <w:link w:val="afffff9"/>
    <w:uiPriority w:val="99"/>
    <w:rsid w:val="00583F8A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line="360" w:lineRule="auto"/>
      <w:ind w:left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styleId="20">
    <w:name w:val="List Bullet 2"/>
    <w:aliases w:val="2 уровень списка"/>
    <w:basedOn w:val="a9"/>
    <w:qFormat/>
    <w:rsid w:val="00577FD4"/>
    <w:pPr>
      <w:numPr>
        <w:numId w:val="56"/>
      </w:numPr>
      <w:ind w:left="1418" w:hanging="284"/>
    </w:pPr>
  </w:style>
  <w:style w:type="paragraph" w:styleId="26">
    <w:name w:val="List 2"/>
    <w:basedOn w:val="af8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xml-comment">
    <w:name w:val="xml-comment"/>
    <w:basedOn w:val="af9"/>
    <w:locked/>
    <w:rsid w:val="002D3F2F"/>
  </w:style>
  <w:style w:type="character" w:customStyle="1" w:styleId="xml-number">
    <w:name w:val="xml-number"/>
    <w:basedOn w:val="af9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8"/>
    <w:next w:val="af8"/>
    <w:link w:val="afffffc"/>
    <w:uiPriority w:val="99"/>
    <w:locked/>
    <w:rsid w:val="00A63223"/>
    <w:pPr>
      <w:spacing w:before="60" w:line="276" w:lineRule="auto"/>
      <w:contextualSpacing/>
      <w:jc w:val="center"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styleId="41">
    <w:name w:val="toc 4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52">
    <w:name w:val="toc 5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1">
    <w:name w:val="toc 6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1">
    <w:name w:val="toc 7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1">
    <w:name w:val="toc 8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1">
    <w:name w:val="toc 9"/>
    <w:basedOn w:val="af8"/>
    <w:next w:val="af8"/>
    <w:autoRedefine/>
    <w:uiPriority w:val="39"/>
    <w:unhideWhenUsed/>
    <w:locked/>
    <w:rsid w:val="00E87B05"/>
    <w:pPr>
      <w:spacing w:after="100" w:line="259" w:lineRule="auto"/>
      <w:ind w:left="1760"/>
    </w:pPr>
    <w:rPr>
      <w:rFonts w:asciiTheme="minorHAnsi" w:hAnsiTheme="minorHAnsi" w:cstheme="minorBidi"/>
      <w:sz w:val="22"/>
      <w:szCs w:val="22"/>
    </w:rPr>
  </w:style>
  <w:style w:type="character" w:styleId="afffffe">
    <w:name w:val="page number"/>
    <w:basedOn w:val="af9"/>
    <w:uiPriority w:val="99"/>
    <w:semiHidden/>
    <w:unhideWhenUsed/>
    <w:rsid w:val="00E20004"/>
  </w:style>
  <w:style w:type="character" w:styleId="affffff">
    <w:name w:val="Subtle Emphasis"/>
    <w:uiPriority w:val="19"/>
    <w:rsid w:val="006D7FAF"/>
    <w:rPr>
      <w:i/>
      <w:color w:val="0070C0"/>
    </w:rPr>
  </w:style>
  <w:style w:type="paragraph" w:customStyle="1" w:styleId="33">
    <w:name w:val="3 уровень списка"/>
    <w:basedOn w:val="a9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basedOn w:val="af9"/>
    <w:link w:val="7"/>
    <w:rsid w:val="00B0117A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character" w:customStyle="1" w:styleId="80">
    <w:name w:val="Заголовок 8 Знак"/>
    <w:aliases w:val="H8 Знак"/>
    <w:basedOn w:val="af9"/>
    <w:link w:val="8"/>
    <w:rsid w:val="00B0117A"/>
    <w:rPr>
      <w:rFonts w:ascii="Cambria" w:eastAsia="Times New Roman" w:hAnsi="Cambria" w:cs="Times New Roman"/>
      <w:color w:val="404040"/>
      <w:sz w:val="24"/>
      <w:szCs w:val="20"/>
      <w:lang w:eastAsia="ru-RU"/>
    </w:rPr>
  </w:style>
  <w:style w:type="character" w:customStyle="1" w:styleId="90">
    <w:name w:val="Заголовок 9 Знак"/>
    <w:aliases w:val="H9 Знак"/>
    <w:basedOn w:val="af9"/>
    <w:link w:val="9"/>
    <w:rsid w:val="00B0117A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paragraph" w:styleId="affffff0">
    <w:name w:val="endnote text"/>
    <w:basedOn w:val="af8"/>
    <w:link w:val="affffff1"/>
    <w:unhideWhenUsed/>
    <w:locked/>
    <w:rsid w:val="00B0117A"/>
    <w:pPr>
      <w:spacing w:line="240" w:lineRule="auto"/>
      <w:ind w:firstLine="0"/>
      <w:jc w:val="left"/>
    </w:pPr>
    <w:rPr>
      <w:rFonts w:eastAsia="Times New Roman"/>
      <w:sz w:val="20"/>
      <w:szCs w:val="20"/>
    </w:rPr>
  </w:style>
  <w:style w:type="character" w:customStyle="1" w:styleId="affffff1">
    <w:name w:val="Текст концевой сноски Знак"/>
    <w:basedOn w:val="af9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8"/>
    <w:uiPriority w:val="99"/>
    <w:rsid w:val="00B0117A"/>
    <w:pPr>
      <w:spacing w:line="240" w:lineRule="auto"/>
      <w:ind w:firstLine="0"/>
      <w:jc w:val="left"/>
    </w:pPr>
    <w:rPr>
      <w:rFonts w:eastAsia="Times New Roman"/>
      <w:caps/>
      <w:szCs w:val="28"/>
    </w:rPr>
  </w:style>
  <w:style w:type="paragraph" w:customStyle="1" w:styleId="affffff3">
    <w:name w:val="Текст Согласовано"/>
    <w:basedOn w:val="af8"/>
    <w:uiPriority w:val="99"/>
    <w:rsid w:val="00B0117A"/>
    <w:pPr>
      <w:spacing w:line="240" w:lineRule="auto"/>
      <w:ind w:right="57" w:firstLine="0"/>
      <w:jc w:val="left"/>
    </w:pPr>
    <w:rPr>
      <w:rFonts w:eastAsia="Times New Roman"/>
    </w:rPr>
  </w:style>
  <w:style w:type="character" w:styleId="affffff4">
    <w:name w:val="Book Title"/>
    <w:uiPriority w:val="33"/>
    <w:locked/>
    <w:rsid w:val="00B0117A"/>
  </w:style>
  <w:style w:type="paragraph" w:customStyle="1" w:styleId="affffff5">
    <w:name w:val="Титульный лист"/>
    <w:basedOn w:val="af8"/>
    <w:uiPriority w:val="99"/>
    <w:rsid w:val="00B0117A"/>
    <w:pPr>
      <w:suppressAutoHyphens/>
      <w:spacing w:before="120" w:after="120" w:line="240" w:lineRule="auto"/>
      <w:ind w:firstLine="0"/>
      <w:jc w:val="center"/>
    </w:pPr>
    <w:rPr>
      <w:rFonts w:eastAsia="Times New Roman"/>
      <w:kern w:val="24"/>
      <w:szCs w:val="28"/>
      <w:lang w:eastAsia="en-US"/>
    </w:rPr>
  </w:style>
  <w:style w:type="numbering" w:customStyle="1" w:styleId="a6">
    <w:name w:val="Нумерация библиографии"/>
    <w:basedOn w:val="a4"/>
    <w:uiPriority w:val="99"/>
    <w:rsid w:val="00B0117A"/>
    <w:pPr>
      <w:numPr>
        <w:numId w:val="21"/>
      </w:numPr>
    </w:pPr>
  </w:style>
  <w:style w:type="paragraph" w:customStyle="1" w:styleId="100">
    <w:name w:val="Обычный10 без отступа"/>
    <w:basedOn w:val="af8"/>
    <w:rsid w:val="00B0117A"/>
    <w:pPr>
      <w:spacing w:before="40" w:after="40" w:line="240" w:lineRule="auto"/>
      <w:ind w:firstLine="0"/>
    </w:pPr>
    <w:rPr>
      <w:rFonts w:eastAsia="Times New Roman"/>
      <w:bCs/>
      <w:kern w:val="24"/>
      <w:sz w:val="20"/>
      <w:szCs w:val="20"/>
      <w:lang w:eastAsia="en-US"/>
    </w:rPr>
  </w:style>
  <w:style w:type="table" w:styleId="-14">
    <w:name w:val="Table Web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ubtle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lassic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3D effects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imple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Grid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Columns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7">
    <w:name w:val="Table Colorful 1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8"/>
    <w:link w:val="affffffb"/>
    <w:uiPriority w:val="99"/>
    <w:semiHidden/>
    <w:locked/>
    <w:rsid w:val="00B0117A"/>
    <w:pPr>
      <w:suppressAutoHyphens/>
      <w:spacing w:before="40" w:after="40" w:line="240" w:lineRule="auto"/>
    </w:pPr>
    <w:rPr>
      <w:rFonts w:eastAsia="Times New Roman"/>
      <w:kern w:val="24"/>
      <w:lang w:eastAsia="en-US"/>
    </w:rPr>
  </w:style>
  <w:style w:type="character" w:customStyle="1" w:styleId="affffffb">
    <w:name w:val="Электронная подпись Знак"/>
    <w:basedOn w:val="af9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a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basedOn w:val="af9"/>
    <w:uiPriority w:val="31"/>
    <w:locked/>
    <w:rsid w:val="00B0117A"/>
    <w:rPr>
      <w:smallCaps/>
      <w:color w:val="C0504D" w:themeColor="accent2"/>
      <w:u w:val="single"/>
    </w:rPr>
  </w:style>
  <w:style w:type="numbering" w:customStyle="1" w:styleId="a4">
    <w:name w:val="Нумерация заголовков"/>
    <w:rsid w:val="00B0117A"/>
    <w:pPr>
      <w:numPr>
        <w:numId w:val="13"/>
      </w:numPr>
    </w:pPr>
  </w:style>
  <w:style w:type="numbering" w:customStyle="1" w:styleId="-2">
    <w:name w:val="Нумерация перечисления-"/>
    <w:basedOn w:val="afb"/>
    <w:uiPriority w:val="99"/>
    <w:rsid w:val="00B0117A"/>
    <w:pPr>
      <w:numPr>
        <w:numId w:val="14"/>
      </w:numPr>
    </w:pPr>
  </w:style>
  <w:style w:type="numbering" w:customStyle="1" w:styleId="-11">
    <w:name w:val="Нумерация перечисления-1)"/>
    <w:basedOn w:val="afb"/>
    <w:uiPriority w:val="99"/>
    <w:rsid w:val="00B0117A"/>
    <w:pPr>
      <w:numPr>
        <w:numId w:val="15"/>
      </w:numPr>
    </w:pPr>
  </w:style>
  <w:style w:type="numbering" w:customStyle="1" w:styleId="-0">
    <w:name w:val="Нумерация перечисления-а)"/>
    <w:basedOn w:val="afb"/>
    <w:uiPriority w:val="99"/>
    <w:rsid w:val="00B0117A"/>
    <w:pPr>
      <w:numPr>
        <w:numId w:val="16"/>
      </w:numPr>
    </w:pPr>
  </w:style>
  <w:style w:type="numbering" w:customStyle="1" w:styleId="ab">
    <w:name w:val="Нумерация примечаний"/>
    <w:basedOn w:val="afb"/>
    <w:uiPriority w:val="99"/>
    <w:rsid w:val="00B0117A"/>
    <w:pPr>
      <w:numPr>
        <w:numId w:val="17"/>
      </w:numPr>
    </w:pPr>
  </w:style>
  <w:style w:type="numbering" w:customStyle="1" w:styleId="ad">
    <w:name w:val="Нумерация рисунков"/>
    <w:basedOn w:val="afb"/>
    <w:uiPriority w:val="99"/>
    <w:rsid w:val="00B0117A"/>
    <w:pPr>
      <w:numPr>
        <w:numId w:val="18"/>
      </w:numPr>
    </w:pPr>
  </w:style>
  <w:style w:type="numbering" w:customStyle="1" w:styleId="a2">
    <w:name w:val="Нумерация таблиц"/>
    <w:basedOn w:val="afb"/>
    <w:uiPriority w:val="99"/>
    <w:rsid w:val="00B0117A"/>
    <w:pPr>
      <w:numPr>
        <w:numId w:val="19"/>
      </w:numPr>
    </w:pPr>
  </w:style>
  <w:style w:type="table" w:customStyle="1" w:styleId="101">
    <w:name w:val="Таблица10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1">
    <w:name w:val="Нумерация приложений"/>
    <w:basedOn w:val="afb"/>
    <w:uiPriority w:val="99"/>
    <w:rsid w:val="00B0117A"/>
    <w:pPr>
      <w:numPr>
        <w:numId w:val="20"/>
      </w:numPr>
    </w:pPr>
  </w:style>
  <w:style w:type="table" w:customStyle="1" w:styleId="affffffd">
    <w:name w:val="Система кодирования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rsid w:val="00B0117A"/>
    <w:pPr>
      <w:numPr>
        <w:numId w:val="22"/>
      </w:numPr>
    </w:pPr>
  </w:style>
  <w:style w:type="numbering" w:customStyle="1" w:styleId="af">
    <w:name w:val="Нумерация для таблиц"/>
    <w:uiPriority w:val="99"/>
    <w:rsid w:val="00B0117A"/>
    <w:pPr>
      <w:numPr>
        <w:numId w:val="23"/>
      </w:numPr>
    </w:pPr>
  </w:style>
  <w:style w:type="table" w:customStyle="1" w:styleId="afffffff">
    <w:name w:val="Структура сообщения"/>
    <w:basedOn w:val="afa"/>
    <w:uiPriority w:val="99"/>
    <w:rsid w:val="00B0117A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5">
    <w:name w:val="Нумерация таблиц приложения"/>
    <w:basedOn w:val="afb"/>
    <w:uiPriority w:val="99"/>
    <w:rsid w:val="00B0117A"/>
    <w:pPr>
      <w:numPr>
        <w:numId w:val="24"/>
      </w:numPr>
    </w:pPr>
  </w:style>
  <w:style w:type="numbering" w:customStyle="1" w:styleId="a3">
    <w:name w:val="Нумерация рисунков приложения"/>
    <w:basedOn w:val="af5"/>
    <w:uiPriority w:val="99"/>
    <w:rsid w:val="00B0117A"/>
    <w:pPr>
      <w:numPr>
        <w:numId w:val="25"/>
      </w:numPr>
    </w:pPr>
  </w:style>
  <w:style w:type="numbering" w:styleId="1ai">
    <w:name w:val="Outline List 1"/>
    <w:basedOn w:val="afb"/>
    <w:uiPriority w:val="99"/>
    <w:unhideWhenUsed/>
    <w:locked/>
    <w:rsid w:val="00B0117A"/>
    <w:pPr>
      <w:numPr>
        <w:numId w:val="26"/>
      </w:numPr>
    </w:pPr>
  </w:style>
  <w:style w:type="numbering" w:styleId="ae">
    <w:name w:val="Outline List 3"/>
    <w:basedOn w:val="afb"/>
    <w:uiPriority w:val="99"/>
    <w:unhideWhenUsed/>
    <w:locked/>
    <w:rsid w:val="00B0117A"/>
    <w:pPr>
      <w:numPr>
        <w:numId w:val="27"/>
      </w:numPr>
    </w:pPr>
  </w:style>
  <w:style w:type="numbering" w:styleId="111111">
    <w:name w:val="Outline List 2"/>
    <w:basedOn w:val="afb"/>
    <w:uiPriority w:val="99"/>
    <w:unhideWhenUsed/>
    <w:locked/>
    <w:rsid w:val="00B0117A"/>
    <w:pPr>
      <w:numPr>
        <w:numId w:val="28"/>
      </w:numPr>
    </w:pPr>
  </w:style>
  <w:style w:type="paragraph" w:customStyle="1" w:styleId="afffffff0">
    <w:name w:val="Наименование документа"/>
    <w:basedOn w:val="af8"/>
    <w:next w:val="affffff0"/>
    <w:link w:val="afffffff1"/>
    <w:rsid w:val="00B0117A"/>
    <w:pPr>
      <w:spacing w:before="240" w:line="240" w:lineRule="auto"/>
      <w:ind w:firstLine="0"/>
      <w:contextualSpacing/>
      <w:jc w:val="center"/>
    </w:pPr>
    <w:rPr>
      <w:rFonts w:eastAsia="Times New Roman"/>
      <w:caps/>
      <w:sz w:val="32"/>
      <w:szCs w:val="32"/>
    </w:rPr>
  </w:style>
  <w:style w:type="paragraph" w:customStyle="1" w:styleId="afffffff2">
    <w:name w:val="Основной"/>
    <w:basedOn w:val="af8"/>
    <w:uiPriority w:val="99"/>
    <w:rsid w:val="00B0117A"/>
    <w:pPr>
      <w:spacing w:before="120" w:line="240" w:lineRule="auto"/>
      <w:ind w:firstLine="720"/>
      <w:jc w:val="left"/>
    </w:pPr>
    <w:rPr>
      <w:rFonts w:eastAsia="Calibri"/>
      <w:bCs/>
      <w:sz w:val="28"/>
      <w:szCs w:val="20"/>
    </w:rPr>
  </w:style>
  <w:style w:type="paragraph" w:customStyle="1" w:styleId="1f8">
    <w:name w:val="Абзац списка1"/>
    <w:basedOn w:val="af8"/>
    <w:rsid w:val="00B0117A"/>
    <w:pPr>
      <w:suppressAutoHyphens/>
      <w:spacing w:line="240" w:lineRule="auto"/>
      <w:ind w:left="720" w:firstLine="0"/>
      <w:jc w:val="left"/>
    </w:pPr>
    <w:rPr>
      <w:rFonts w:ascii="Arial" w:eastAsia="SimSun" w:hAnsi="Arial" w:cs="Mangal"/>
      <w:bCs/>
      <w:kern w:val="1"/>
      <w:sz w:val="20"/>
      <w:szCs w:val="20"/>
      <w:lang w:eastAsia="hi-IN" w:bidi="hi-IN"/>
    </w:rPr>
  </w:style>
  <w:style w:type="numbering" w:customStyle="1" w:styleId="10">
    <w:name w:val="Список таблиц()1"/>
    <w:rsid w:val="00B0117A"/>
    <w:pPr>
      <w:numPr>
        <w:numId w:val="29"/>
      </w:numPr>
    </w:pPr>
  </w:style>
  <w:style w:type="table" w:customStyle="1" w:styleId="1f9">
    <w:name w:val="Сетка таблицы1"/>
    <w:basedOn w:val="afa"/>
    <w:next w:val="afff4"/>
    <w:uiPriority w:val="9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basedOn w:val="afa"/>
    <w:next w:val="afff4"/>
    <w:uiPriority w:val="5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a">
    <w:name w:val="Сетка таблицы3"/>
    <w:basedOn w:val="afa"/>
    <w:next w:val="afff4"/>
    <w:rsid w:val="00B0117A"/>
    <w:pPr>
      <w:spacing w:before="60" w:after="60" w:line="240" w:lineRule="auto"/>
    </w:pPr>
    <w:rPr>
      <w:rFonts w:ascii="Verdana" w:eastAsia="Calibri" w:hAnsi="Verdana" w:cs="Verdana"/>
      <w:sz w:val="20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spacing w:after="0" w:line="240" w:lineRule="auto"/>
      <w:ind w:right="1172"/>
    </w:pPr>
    <w:rPr>
      <w:rFonts w:ascii="Times New Roman" w:hAnsi="Times New Roman" w:cs="Times New Roman"/>
      <w:sz w:val="24"/>
      <w:szCs w:val="24"/>
    </w:rPr>
  </w:style>
  <w:style w:type="character" w:customStyle="1" w:styleId="afffffff4">
    <w:name w:val="Титул_левая подпись Знак"/>
    <w:basedOn w:val="af9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a"/>
    <w:uiPriority w:val="99"/>
    <w:qFormat/>
    <w:locked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afffffff1">
    <w:name w:val="Наименование документа Знак"/>
    <w:basedOn w:val="af9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customStyle="1" w:styleId="1010">
    <w:name w:val="Таблица10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a">
    <w:name w:val="Система кодирования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">
    <w:name w:val="Заголовки"/>
    <w:rsid w:val="00B0117A"/>
    <w:pPr>
      <w:numPr>
        <w:numId w:val="38"/>
      </w:numPr>
    </w:pPr>
  </w:style>
  <w:style w:type="numbering" w:customStyle="1" w:styleId="a0">
    <w:name w:val="Список примечаний()"/>
    <w:rsid w:val="00B0117A"/>
    <w:pPr>
      <w:numPr>
        <w:numId w:val="35"/>
      </w:numPr>
    </w:pPr>
  </w:style>
  <w:style w:type="numbering" w:customStyle="1" w:styleId="-10">
    <w:name w:val="Список перечисления-1"/>
    <w:rsid w:val="00B0117A"/>
    <w:pPr>
      <w:numPr>
        <w:numId w:val="31"/>
      </w:numPr>
    </w:pPr>
  </w:style>
  <w:style w:type="numbering" w:customStyle="1" w:styleId="a5">
    <w:name w:val="Список таблиц Б()"/>
    <w:rsid w:val="00B0117A"/>
    <w:pPr>
      <w:numPr>
        <w:numId w:val="41"/>
      </w:numPr>
    </w:pPr>
  </w:style>
  <w:style w:type="numbering" w:customStyle="1" w:styleId="a7">
    <w:name w:val="Список рисунков()"/>
    <w:rsid w:val="00B0117A"/>
    <w:pPr>
      <w:numPr>
        <w:numId w:val="36"/>
      </w:numPr>
    </w:pPr>
  </w:style>
  <w:style w:type="numbering" w:customStyle="1" w:styleId="a8">
    <w:name w:val="Список приложений"/>
    <w:rsid w:val="00B0117A"/>
    <w:pPr>
      <w:numPr>
        <w:numId w:val="42"/>
      </w:numPr>
    </w:pPr>
  </w:style>
  <w:style w:type="numbering" w:customStyle="1" w:styleId="aa">
    <w:name w:val="Список таблиц А()"/>
    <w:rsid w:val="00B0117A"/>
    <w:pPr>
      <w:numPr>
        <w:numId w:val="39"/>
      </w:numPr>
    </w:pPr>
  </w:style>
  <w:style w:type="numbering" w:customStyle="1" w:styleId="-12">
    <w:name w:val="Список перечисления-1)"/>
    <w:rsid w:val="00B0117A"/>
    <w:pPr>
      <w:numPr>
        <w:numId w:val="33"/>
      </w:numPr>
    </w:pPr>
  </w:style>
  <w:style w:type="numbering" w:customStyle="1" w:styleId="af0">
    <w:name w:val="Список таблиц В()"/>
    <w:rsid w:val="00B0117A"/>
    <w:pPr>
      <w:numPr>
        <w:numId w:val="40"/>
      </w:numPr>
    </w:pPr>
  </w:style>
  <w:style w:type="numbering" w:customStyle="1" w:styleId="-3">
    <w:name w:val="Список перечисления-"/>
    <w:rsid w:val="00B0117A"/>
    <w:pPr>
      <w:numPr>
        <w:numId w:val="30"/>
      </w:numPr>
    </w:pPr>
  </w:style>
  <w:style w:type="numbering" w:customStyle="1" w:styleId="af3">
    <w:name w:val="Список таблиц()"/>
    <w:rsid w:val="00B0117A"/>
    <w:pPr>
      <w:numPr>
        <w:numId w:val="37"/>
      </w:numPr>
    </w:pPr>
  </w:style>
  <w:style w:type="numbering" w:customStyle="1" w:styleId="af6">
    <w:name w:val="Список заголовков"/>
    <w:rsid w:val="00B0117A"/>
    <w:pPr>
      <w:numPr>
        <w:numId w:val="32"/>
      </w:numPr>
    </w:pPr>
  </w:style>
  <w:style w:type="numbering" w:customStyle="1" w:styleId="-4">
    <w:name w:val="Список перечисления-а)"/>
    <w:rsid w:val="00B0117A"/>
    <w:pPr>
      <w:numPr>
        <w:numId w:val="34"/>
      </w:numPr>
    </w:pPr>
  </w:style>
  <w:style w:type="paragraph" w:customStyle="1" w:styleId="TableRowNumber">
    <w:name w:val="Table_Row_Number"/>
    <w:basedOn w:val="af8"/>
    <w:rsid w:val="00B0117A"/>
    <w:pPr>
      <w:keepLines/>
      <w:numPr>
        <w:numId w:val="43"/>
      </w:numPr>
      <w:spacing w:before="60" w:after="60" w:line="240" w:lineRule="auto"/>
      <w:jc w:val="left"/>
    </w:pPr>
    <w:rPr>
      <w:rFonts w:eastAsia="Times New Roman"/>
      <w:spacing w:val="-5"/>
      <w:sz w:val="20"/>
      <w:szCs w:val="20"/>
      <w:lang w:eastAsia="en-US"/>
    </w:rPr>
  </w:style>
  <w:style w:type="character" w:styleId="afffffff7">
    <w:name w:val="Placeholder Text"/>
    <w:basedOn w:val="af9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locked/>
    <w:rsid w:val="00B0117A"/>
    <w:rPr>
      <w:rFonts w:cs="Times New Roman"/>
      <w:vertAlign w:val="superscript"/>
    </w:rPr>
  </w:style>
  <w:style w:type="paragraph" w:styleId="HTML1">
    <w:name w:val="HTML Address"/>
    <w:basedOn w:val="af8"/>
    <w:link w:val="HTML2"/>
    <w:uiPriority w:val="99"/>
    <w:semiHidden/>
    <w:unhideWhenUsed/>
    <w:rsid w:val="00B0117A"/>
    <w:pPr>
      <w:spacing w:line="240" w:lineRule="auto"/>
      <w:ind w:firstLine="0"/>
      <w:jc w:val="left"/>
    </w:pPr>
    <w:rPr>
      <w:rFonts w:eastAsia="Times New Roman"/>
      <w:i/>
      <w:iCs/>
      <w:szCs w:val="20"/>
    </w:rPr>
  </w:style>
  <w:style w:type="character" w:customStyle="1" w:styleId="HTML2">
    <w:name w:val="Адрес HTML Знак"/>
    <w:basedOn w:val="af9"/>
    <w:link w:val="HTML1"/>
    <w:uiPriority w:val="99"/>
    <w:semiHidden/>
    <w:rsid w:val="00B0117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fffff9">
    <w:name w:val="envelope address"/>
    <w:basedOn w:val="af8"/>
    <w:semiHidden/>
    <w:locked/>
    <w:rsid w:val="00B0117A"/>
    <w:pPr>
      <w:framePr w:w="7920" w:h="1980" w:hRule="exact" w:hSpace="180" w:wrap="auto" w:hAnchor="page" w:xAlign="center" w:yAlign="bottom"/>
      <w:spacing w:before="40" w:after="40" w:line="240" w:lineRule="auto"/>
      <w:ind w:left="2880"/>
    </w:pPr>
    <w:rPr>
      <w:rFonts w:ascii="Arial" w:eastAsia="Times New Roman" w:hAnsi="Arial" w:cs="Arial"/>
      <w:kern w:val="24"/>
      <w:lang w:eastAsia="en-US"/>
    </w:rPr>
  </w:style>
  <w:style w:type="character" w:styleId="HTML3">
    <w:name w:val="HTML Acronym"/>
    <w:basedOn w:val="af9"/>
    <w:semiHidden/>
    <w:locked/>
    <w:rsid w:val="00B0117A"/>
  </w:style>
  <w:style w:type="character" w:styleId="HTML4">
    <w:name w:val="HTML Keyboard"/>
    <w:basedOn w:val="af9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8"/>
    <w:link w:val="afffffffb"/>
    <w:semiHidden/>
    <w:locked/>
    <w:rsid w:val="00B0117A"/>
    <w:pPr>
      <w:spacing w:before="40" w:after="120" w:line="240" w:lineRule="auto"/>
      <w:ind w:firstLine="210"/>
    </w:pPr>
    <w:rPr>
      <w:rFonts w:eastAsia="Times New Roman"/>
      <w:kern w:val="24"/>
      <w:lang w:eastAsia="en-US"/>
    </w:rPr>
  </w:style>
  <w:style w:type="character" w:customStyle="1" w:styleId="afffffffb">
    <w:name w:val="Красная строка Знак"/>
    <w:basedOn w:val="afffff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">
    <w:name w:val="Body Text First Indent 2"/>
    <w:basedOn w:val="af8"/>
    <w:link w:val="2f0"/>
    <w:semiHidden/>
    <w:locked/>
    <w:rsid w:val="00B0117A"/>
    <w:pPr>
      <w:spacing w:before="40" w:after="120" w:line="240" w:lineRule="auto"/>
      <w:ind w:left="283" w:firstLine="210"/>
    </w:pPr>
    <w:rPr>
      <w:rFonts w:eastAsia="Times New Roman"/>
      <w:kern w:val="24"/>
      <w:lang w:eastAsia="en-US"/>
    </w:rPr>
  </w:style>
  <w:style w:type="character" w:customStyle="1" w:styleId="2f0">
    <w:name w:val="Красная строка 2 Знак"/>
    <w:basedOn w:val="affffb"/>
    <w:link w:val="2f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5">
    <w:name w:val="List Bullet 4"/>
    <w:basedOn w:val="af8"/>
    <w:uiPriority w:val="99"/>
    <w:semiHidden/>
    <w:unhideWhenUsed/>
    <w:locked/>
    <w:rsid w:val="00B0117A"/>
    <w:pPr>
      <w:tabs>
        <w:tab w:val="num" w:pos="1209"/>
      </w:tabs>
      <w:suppressAutoHyphens/>
      <w:spacing w:line="240" w:lineRule="auto"/>
      <w:ind w:left="1209" w:hanging="360"/>
      <w:contextualSpacing/>
      <w:jc w:val="left"/>
    </w:pPr>
    <w:rPr>
      <w:rFonts w:eastAsia="Times New Roman"/>
      <w:szCs w:val="20"/>
    </w:rPr>
  </w:style>
  <w:style w:type="character" w:styleId="afffffffc">
    <w:name w:val="line number"/>
    <w:basedOn w:val="af9"/>
    <w:semiHidden/>
    <w:locked/>
    <w:rsid w:val="00B0117A"/>
  </w:style>
  <w:style w:type="character" w:styleId="HTML5">
    <w:name w:val="HTML Sample"/>
    <w:basedOn w:val="af9"/>
    <w:uiPriority w:val="99"/>
    <w:semiHidden/>
    <w:locked/>
    <w:rsid w:val="00B0117A"/>
    <w:rPr>
      <w:rFonts w:ascii="Courier New" w:hAnsi="Courier New" w:cs="Courier New"/>
    </w:rPr>
  </w:style>
  <w:style w:type="paragraph" w:styleId="2f1">
    <w:name w:val="envelope return"/>
    <w:basedOn w:val="af8"/>
    <w:uiPriority w:val="99"/>
    <w:semiHidden/>
    <w:locked/>
    <w:rsid w:val="00B0117A"/>
    <w:pPr>
      <w:suppressAutoHyphens/>
      <w:spacing w:before="40" w:after="40" w:line="240" w:lineRule="auto"/>
    </w:pPr>
    <w:rPr>
      <w:rFonts w:ascii="Arial" w:eastAsia="Times New Roman" w:hAnsi="Arial" w:cs="Arial"/>
      <w:kern w:val="24"/>
      <w:sz w:val="20"/>
      <w:szCs w:val="20"/>
      <w:lang w:eastAsia="en-US"/>
    </w:rPr>
  </w:style>
  <w:style w:type="character" w:styleId="HTML6">
    <w:name w:val="HTML Definition"/>
    <w:basedOn w:val="af9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basedOn w:val="af9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basedOn w:val="af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8"/>
    <w:link w:val="afffffffe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rFonts w:eastAsia="Times New Roman"/>
      <w:kern w:val="24"/>
      <w:lang w:eastAsia="en-US"/>
    </w:rPr>
  </w:style>
  <w:style w:type="character" w:customStyle="1" w:styleId="afffffffe">
    <w:name w:val="Подпись Знак"/>
    <w:basedOn w:val="af9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8"/>
    <w:next w:val="af8"/>
    <w:link w:val="affffffff0"/>
    <w:semiHidden/>
    <w:locked/>
    <w:rsid w:val="00B0117A"/>
    <w:pPr>
      <w:spacing w:before="40" w:after="40" w:line="240" w:lineRule="auto"/>
    </w:pPr>
    <w:rPr>
      <w:rFonts w:eastAsia="Times New Roman"/>
      <w:kern w:val="24"/>
      <w:lang w:eastAsia="en-US"/>
    </w:rPr>
  </w:style>
  <w:style w:type="character" w:customStyle="1" w:styleId="affffffff0">
    <w:name w:val="Приветствие Знак"/>
    <w:basedOn w:val="af9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8"/>
    <w:semiHidden/>
    <w:locked/>
    <w:rsid w:val="00B0117A"/>
    <w:pPr>
      <w:spacing w:before="40" w:after="120" w:line="240" w:lineRule="auto"/>
      <w:ind w:left="283"/>
    </w:pPr>
    <w:rPr>
      <w:rFonts w:eastAsia="Times New Roman"/>
      <w:kern w:val="24"/>
      <w:lang w:eastAsia="en-US"/>
    </w:rPr>
  </w:style>
  <w:style w:type="paragraph" w:styleId="2f2">
    <w:name w:val="List Continue 2"/>
    <w:basedOn w:val="af8"/>
    <w:semiHidden/>
    <w:locked/>
    <w:rsid w:val="00B0117A"/>
    <w:pPr>
      <w:spacing w:before="40" w:after="120" w:line="240" w:lineRule="auto"/>
      <w:ind w:left="566"/>
    </w:pPr>
    <w:rPr>
      <w:rFonts w:eastAsia="Times New Roman"/>
      <w:kern w:val="24"/>
      <w:lang w:eastAsia="en-US"/>
    </w:rPr>
  </w:style>
  <w:style w:type="paragraph" w:styleId="3b">
    <w:name w:val="List Continue 3"/>
    <w:basedOn w:val="af8"/>
    <w:uiPriority w:val="99"/>
    <w:semiHidden/>
    <w:locked/>
    <w:rsid w:val="00B0117A"/>
    <w:pPr>
      <w:suppressAutoHyphens/>
      <w:spacing w:before="40" w:after="120" w:line="240" w:lineRule="auto"/>
      <w:ind w:left="849"/>
    </w:pPr>
    <w:rPr>
      <w:rFonts w:eastAsia="Times New Roman"/>
      <w:kern w:val="24"/>
      <w:lang w:eastAsia="en-US"/>
    </w:rPr>
  </w:style>
  <w:style w:type="paragraph" w:styleId="46">
    <w:name w:val="List Continue 4"/>
    <w:basedOn w:val="af8"/>
    <w:uiPriority w:val="99"/>
    <w:semiHidden/>
    <w:locked/>
    <w:rsid w:val="00B0117A"/>
    <w:pPr>
      <w:suppressAutoHyphens/>
      <w:spacing w:before="40" w:after="120" w:line="240" w:lineRule="auto"/>
      <w:ind w:left="1132"/>
    </w:pPr>
    <w:rPr>
      <w:rFonts w:eastAsia="Times New Roman"/>
      <w:kern w:val="24"/>
      <w:lang w:eastAsia="en-US"/>
    </w:rPr>
  </w:style>
  <w:style w:type="paragraph" w:styleId="55">
    <w:name w:val="List Continue 5"/>
    <w:basedOn w:val="af8"/>
    <w:uiPriority w:val="99"/>
    <w:semiHidden/>
    <w:locked/>
    <w:rsid w:val="00B0117A"/>
    <w:pPr>
      <w:suppressAutoHyphens/>
      <w:spacing w:before="40" w:after="120" w:line="240" w:lineRule="auto"/>
      <w:ind w:left="1415"/>
    </w:pPr>
    <w:rPr>
      <w:rFonts w:eastAsia="Times New Roman"/>
      <w:kern w:val="24"/>
      <w:lang w:eastAsia="en-US"/>
    </w:rPr>
  </w:style>
  <w:style w:type="paragraph" w:styleId="affffffff2">
    <w:name w:val="Closing"/>
    <w:basedOn w:val="af8"/>
    <w:link w:val="affffffff3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rFonts w:eastAsia="Times New Roman"/>
      <w:kern w:val="24"/>
      <w:lang w:eastAsia="en-US"/>
    </w:rPr>
  </w:style>
  <w:style w:type="character" w:customStyle="1" w:styleId="affffffff3">
    <w:name w:val="Прощание Знак"/>
    <w:basedOn w:val="af9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8"/>
    <w:semiHidden/>
    <w:locked/>
    <w:rsid w:val="00B0117A"/>
    <w:pPr>
      <w:spacing w:before="40" w:after="40" w:line="240" w:lineRule="auto"/>
      <w:ind w:left="283" w:hanging="283"/>
    </w:pPr>
    <w:rPr>
      <w:rFonts w:eastAsia="Times New Roman"/>
      <w:kern w:val="24"/>
      <w:lang w:eastAsia="en-US"/>
    </w:rPr>
  </w:style>
  <w:style w:type="paragraph" w:styleId="3c">
    <w:name w:val="List 3"/>
    <w:basedOn w:val="af8"/>
    <w:semiHidden/>
    <w:locked/>
    <w:rsid w:val="00B0117A"/>
    <w:pPr>
      <w:spacing w:before="40" w:after="40" w:line="240" w:lineRule="auto"/>
      <w:ind w:left="849" w:hanging="283"/>
    </w:pPr>
    <w:rPr>
      <w:rFonts w:eastAsia="Times New Roman"/>
      <w:kern w:val="24"/>
      <w:lang w:eastAsia="en-US"/>
    </w:rPr>
  </w:style>
  <w:style w:type="paragraph" w:styleId="47">
    <w:name w:val="List 4"/>
    <w:basedOn w:val="af8"/>
    <w:semiHidden/>
    <w:locked/>
    <w:rsid w:val="00B0117A"/>
    <w:pPr>
      <w:spacing w:before="40" w:after="40" w:line="240" w:lineRule="auto"/>
      <w:ind w:left="1132" w:hanging="283"/>
    </w:pPr>
    <w:rPr>
      <w:rFonts w:eastAsia="Times New Roman"/>
      <w:kern w:val="24"/>
      <w:lang w:eastAsia="en-US"/>
    </w:rPr>
  </w:style>
  <w:style w:type="paragraph" w:styleId="56">
    <w:name w:val="List 5"/>
    <w:basedOn w:val="af8"/>
    <w:uiPriority w:val="99"/>
    <w:semiHidden/>
    <w:locked/>
    <w:rsid w:val="00B0117A"/>
    <w:pPr>
      <w:suppressAutoHyphens/>
      <w:spacing w:before="40" w:after="40" w:line="240" w:lineRule="auto"/>
      <w:ind w:left="1415" w:hanging="283"/>
    </w:pPr>
    <w:rPr>
      <w:rFonts w:eastAsia="Times New Roman"/>
      <w:kern w:val="24"/>
      <w:lang w:eastAsia="en-US"/>
    </w:rPr>
  </w:style>
  <w:style w:type="paragraph" w:styleId="affffffff5">
    <w:name w:val="Block Text"/>
    <w:basedOn w:val="af8"/>
    <w:uiPriority w:val="99"/>
    <w:semiHidden/>
    <w:locked/>
    <w:rsid w:val="00B0117A"/>
    <w:pPr>
      <w:suppressAutoHyphens/>
      <w:spacing w:before="40" w:after="120" w:line="240" w:lineRule="auto"/>
      <w:ind w:left="1440" w:right="1440"/>
    </w:pPr>
    <w:rPr>
      <w:rFonts w:eastAsia="Times New Roman"/>
      <w:kern w:val="24"/>
      <w:lang w:eastAsia="en-US"/>
    </w:rPr>
  </w:style>
  <w:style w:type="character" w:styleId="HTML9">
    <w:name w:val="HTML Cite"/>
    <w:basedOn w:val="af9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8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240" w:lineRule="auto"/>
      <w:ind w:left="1134" w:hanging="1134"/>
    </w:pPr>
    <w:rPr>
      <w:rFonts w:ascii="Arial" w:eastAsia="Times New Roman" w:hAnsi="Arial" w:cs="Arial"/>
      <w:kern w:val="24"/>
      <w:lang w:eastAsia="en-US"/>
    </w:rPr>
  </w:style>
  <w:style w:type="character" w:customStyle="1" w:styleId="affffffff7">
    <w:name w:val="Шапка Знак"/>
    <w:basedOn w:val="af9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basedOn w:val="af9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basedOn w:val="af9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8"/>
    <w:next w:val="af8"/>
    <w:rsid w:val="00D66939"/>
    <w:pPr>
      <w:pageBreakBefore/>
      <w:spacing w:before="120" w:after="360"/>
      <w:ind w:left="624" w:right="624" w:firstLine="0"/>
      <w:contextualSpacing/>
      <w:jc w:val="right"/>
    </w:pPr>
    <w:rPr>
      <w:rFonts w:eastAsia="Times New Roman"/>
      <w:b/>
      <w:caps/>
    </w:rPr>
  </w:style>
  <w:style w:type="paragraph" w:customStyle="1" w:styleId="affffffffa">
    <w:name w:val="Основной шрифт"/>
    <w:basedOn w:val="af8"/>
    <w:uiPriority w:val="99"/>
    <w:rsid w:val="00D66939"/>
    <w:pPr>
      <w:spacing w:before="120" w:line="240" w:lineRule="auto"/>
      <w:contextualSpacing/>
    </w:pPr>
    <w:rPr>
      <w:rFonts w:eastAsia="Times New Roman"/>
      <w:szCs w:val="28"/>
    </w:rPr>
  </w:style>
  <w:style w:type="table" w:customStyle="1" w:styleId="57">
    <w:name w:val="Сетка таблицы5"/>
    <w:basedOn w:val="afa"/>
    <w:next w:val="afff4"/>
    <w:rsid w:val="00D66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8"/>
    <w:link w:val="affffffffc"/>
    <w:locked/>
    <w:rsid w:val="00D66939"/>
    <w:pPr>
      <w:spacing w:line="240" w:lineRule="auto"/>
      <w:ind w:firstLine="0"/>
      <w:jc w:val="left"/>
    </w:pPr>
    <w:rPr>
      <w:rFonts w:eastAsia="Times New Roman"/>
      <w:sz w:val="20"/>
      <w:szCs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f9"/>
    <w:link w:val="affffffffb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8"/>
    <w:rsid w:val="00D66939"/>
    <w:pPr>
      <w:spacing w:line="240" w:lineRule="auto"/>
      <w:ind w:firstLine="720"/>
    </w:pPr>
    <w:rPr>
      <w:rFonts w:ascii="Arial" w:eastAsia="Times New Roman" w:hAnsi="Arial"/>
    </w:rPr>
  </w:style>
  <w:style w:type="paragraph" w:customStyle="1" w:styleId="affffffffd">
    <w:name w:val="Текст абзаца"/>
    <w:rsid w:val="00D66939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1">
    <w:name w:val="Маркированный 2 уровень"/>
    <w:basedOn w:val="af8"/>
    <w:rsid w:val="00D66939"/>
    <w:pPr>
      <w:numPr>
        <w:numId w:val="44"/>
      </w:numPr>
      <w:spacing w:before="60" w:after="60" w:line="288" w:lineRule="auto"/>
      <w:ind w:left="1276"/>
      <w:jc w:val="left"/>
    </w:pPr>
    <w:rPr>
      <w:rFonts w:ascii="Tahoma" w:eastAsia="Times New Roman" w:hAnsi="Tahoma"/>
      <w:snapToGrid w:val="0"/>
      <w:spacing w:val="2"/>
      <w:lang w:eastAsia="en-US"/>
    </w:rPr>
  </w:style>
  <w:style w:type="paragraph" w:customStyle="1" w:styleId="phfigure0">
    <w:name w:val="ph_figure"/>
    <w:basedOn w:val="af8"/>
    <w:rsid w:val="00D66939"/>
    <w:pPr>
      <w:spacing w:before="20" w:after="120"/>
      <w:ind w:firstLine="0"/>
      <w:jc w:val="center"/>
    </w:pPr>
    <w:rPr>
      <w:rFonts w:eastAsia="Times New Roman"/>
      <w:szCs w:val="20"/>
    </w:rPr>
  </w:style>
  <w:style w:type="paragraph" w:customStyle="1" w:styleId="phfiguretitle">
    <w:name w:val="ph_figure_title"/>
    <w:basedOn w:val="phfigure0"/>
    <w:next w:val="phnormal0"/>
    <w:rsid w:val="00D66939"/>
    <w:pPr>
      <w:keepLines/>
      <w:spacing w:before="120"/>
    </w:pPr>
    <w:rPr>
      <w:rFonts w:cs="Arial"/>
    </w:rPr>
  </w:style>
  <w:style w:type="paragraph" w:customStyle="1" w:styleId="phtablecellleft0">
    <w:name w:val="ph_table_cellleft"/>
    <w:basedOn w:val="af8"/>
    <w:rsid w:val="00D66939"/>
    <w:pPr>
      <w:spacing w:before="20" w:line="240" w:lineRule="auto"/>
      <w:ind w:firstLine="0"/>
      <w:jc w:val="left"/>
    </w:pPr>
    <w:rPr>
      <w:rFonts w:eastAsia="Times New Roman" w:cs="Arial"/>
      <w:bCs/>
      <w:sz w:val="20"/>
      <w:szCs w:val="20"/>
    </w:rPr>
  </w:style>
  <w:style w:type="paragraph" w:customStyle="1" w:styleId="phtablecolcaption0">
    <w:name w:val="ph_table_colcaption"/>
    <w:basedOn w:val="af8"/>
    <w:next w:val="af8"/>
    <w:rsid w:val="00D66939"/>
    <w:pPr>
      <w:keepNext/>
      <w:keepLines/>
      <w:spacing w:before="120" w:after="120" w:line="240" w:lineRule="auto"/>
      <w:ind w:firstLine="0"/>
      <w:jc w:val="center"/>
    </w:pPr>
    <w:rPr>
      <w:rFonts w:eastAsia="Times New Roman" w:cs="Arial"/>
      <w:b/>
      <w:bCs/>
      <w:sz w:val="20"/>
      <w:szCs w:val="20"/>
    </w:rPr>
  </w:style>
  <w:style w:type="paragraph" w:customStyle="1" w:styleId="phtabletitle0">
    <w:name w:val="ph_table_title"/>
    <w:basedOn w:val="af8"/>
    <w:next w:val="phtablecolcaption0"/>
    <w:rsid w:val="00D66939"/>
    <w:pPr>
      <w:keepNext/>
      <w:spacing w:before="20" w:after="120"/>
      <w:ind w:firstLine="0"/>
    </w:pPr>
    <w:rPr>
      <w:rFonts w:eastAsia="Times New Roman"/>
    </w:rPr>
  </w:style>
  <w:style w:type="character" w:customStyle="1" w:styleId="phnormal2">
    <w:name w:val="ph_normal Знак"/>
    <w:rsid w:val="00D6693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kbtitlemain">
    <w:name w:val="kbtitlemain"/>
    <w:rsid w:val="00D66939"/>
  </w:style>
  <w:style w:type="paragraph" w:customStyle="1" w:styleId="affffffffe">
    <w:name w:val="Название рисунков"/>
    <w:basedOn w:val="aff0"/>
    <w:link w:val="afffffffff"/>
    <w:rsid w:val="00B3462B"/>
    <w:pPr>
      <w:widowControl w:val="0"/>
      <w:spacing w:after="200" w:line="240" w:lineRule="auto"/>
    </w:pPr>
    <w:rPr>
      <w:rFonts w:eastAsiaTheme="minorHAnsi"/>
      <w:sz w:val="24"/>
      <w:szCs w:val="18"/>
      <w:lang w:eastAsia="en-US"/>
    </w:rPr>
  </w:style>
  <w:style w:type="character" w:customStyle="1" w:styleId="afffffffff">
    <w:name w:val="Название рисунков Знак"/>
    <w:basedOn w:val="af9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rsid w:val="00B3462B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fffffff1">
    <w:name w:val="Перечисление Знак"/>
    <w:basedOn w:val="af9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imesNewRoman12">
    <w:name w:val="Название объекта + Times New Roman 12 пт По центру"/>
    <w:basedOn w:val="aff0"/>
    <w:rsid w:val="00B3462B"/>
    <w:pPr>
      <w:spacing w:after="120" w:line="240" w:lineRule="auto"/>
    </w:pPr>
    <w:rPr>
      <w:rFonts w:eastAsia="Times New Roman"/>
      <w:b/>
      <w:sz w:val="24"/>
    </w:rPr>
  </w:style>
  <w:style w:type="paragraph" w:customStyle="1" w:styleId="1">
    <w:name w:val="маркированный список 1"/>
    <w:basedOn w:val="affff7"/>
    <w:rsid w:val="00B3462B"/>
    <w:pPr>
      <w:numPr>
        <w:numId w:val="46"/>
      </w:numPr>
      <w:spacing w:after="0"/>
      <w:ind w:left="283" w:firstLine="0"/>
    </w:pPr>
    <w:rPr>
      <w:rFonts w:eastAsia="Times New Roman"/>
    </w:rPr>
  </w:style>
  <w:style w:type="paragraph" w:customStyle="1" w:styleId="afffffffff2">
    <w:name w:val="Таблица_текст"/>
    <w:link w:val="afffffffff3"/>
    <w:rsid w:val="00B3462B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3">
    <w:name w:val="Таблица_текст Знак"/>
    <w:basedOn w:val="af9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аблица_нумерация"/>
    <w:link w:val="afffffffff4"/>
    <w:rsid w:val="00B3462B"/>
    <w:pPr>
      <w:numPr>
        <w:numId w:val="47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4">
    <w:name w:val="Таблица_нумерация Знак"/>
    <w:basedOn w:val="af9"/>
    <w:link w:val="a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5">
    <w:name w:val="Таблица_заголовок столбца"/>
    <w:link w:val="afffffffff6"/>
    <w:rsid w:val="00B346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6">
    <w:name w:val="Таблица_заголовок столбца Знак"/>
    <w:basedOn w:val="af9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2">
    <w:name w:val="Маркированный список 1"/>
    <w:basedOn w:val="af8"/>
    <w:uiPriority w:val="99"/>
    <w:rsid w:val="00D1057A"/>
    <w:pPr>
      <w:numPr>
        <w:numId w:val="48"/>
      </w:numPr>
      <w:tabs>
        <w:tab w:val="left" w:pos="851"/>
      </w:tabs>
      <w:suppressAutoHyphens/>
      <w:ind w:left="851" w:hanging="567"/>
    </w:pPr>
    <w:rPr>
      <w:rFonts w:eastAsia="Calibri" w:cs="Verdana"/>
      <w:sz w:val="28"/>
      <w:szCs w:val="20"/>
    </w:rPr>
  </w:style>
  <w:style w:type="paragraph" w:customStyle="1" w:styleId="afffffffff7">
    <w:name w:val="Надпись ТЛ и ЛУ"/>
    <w:basedOn w:val="af8"/>
    <w:next w:val="affffffffa"/>
    <w:link w:val="afffffffff8"/>
    <w:rsid w:val="00D1057A"/>
    <w:pPr>
      <w:spacing w:before="120" w:after="120"/>
      <w:contextualSpacing/>
      <w:jc w:val="center"/>
    </w:pPr>
    <w:rPr>
      <w:rFonts w:eastAsia="Calibri"/>
      <w:caps/>
      <w:sz w:val="32"/>
      <w:szCs w:val="32"/>
      <w:lang w:val="x-none" w:eastAsia="x-none"/>
    </w:rPr>
  </w:style>
  <w:style w:type="character" w:customStyle="1" w:styleId="afffffffff8">
    <w:name w:val="Надпись ТЛ и ЛУ Знак Знак"/>
    <w:link w:val="afffffffff7"/>
    <w:locked/>
    <w:rsid w:val="00D1057A"/>
    <w:rPr>
      <w:rFonts w:ascii="Times New Roman" w:eastAsia="Calibri" w:hAnsi="Times New Roman" w:cs="Times New Roman"/>
      <w:caps/>
      <w:sz w:val="32"/>
      <w:szCs w:val="32"/>
      <w:lang w:val="x-none" w:eastAsia="x-none"/>
    </w:rPr>
  </w:style>
  <w:style w:type="paragraph" w:customStyle="1" w:styleId="afffffffff9">
    <w:name w:val="Обычный текст"/>
    <w:basedOn w:val="af8"/>
    <w:link w:val="afffffffffa"/>
    <w:rsid w:val="00265A65"/>
    <w:pPr>
      <w:ind w:right="438" w:firstLine="690"/>
    </w:pPr>
    <w:rPr>
      <w:rFonts w:eastAsia="Arial"/>
      <w:color w:val="000000"/>
    </w:rPr>
  </w:style>
  <w:style w:type="character" w:customStyle="1" w:styleId="afffffffffa">
    <w:name w:val="Обычный текст Знак"/>
    <w:basedOn w:val="af9"/>
    <w:link w:val="afffffffff9"/>
    <w:rsid w:val="00265A65"/>
    <w:rPr>
      <w:rFonts w:ascii="Times New Roman" w:eastAsia="Arial" w:hAnsi="Times New Roman" w:cs="Times New Roman"/>
      <w:color w:val="000000"/>
      <w:sz w:val="24"/>
      <w:szCs w:val="24"/>
      <w:lang w:eastAsia="ru-RU"/>
    </w:rPr>
  </w:style>
  <w:style w:type="paragraph" w:customStyle="1" w:styleId="1fb">
    <w:name w:val="Примечание 1"/>
    <w:basedOn w:val="aff0"/>
    <w:link w:val="1fc"/>
    <w:rsid w:val="00EF7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709"/>
      <w:jc w:val="both"/>
    </w:pPr>
    <w:rPr>
      <w:b/>
      <w:sz w:val="24"/>
      <w:szCs w:val="24"/>
    </w:rPr>
  </w:style>
  <w:style w:type="character" w:customStyle="1" w:styleId="1fc">
    <w:name w:val="Примечание 1 Знак"/>
    <w:basedOn w:val="afffd"/>
    <w:link w:val="1fb"/>
    <w:rsid w:val="00EF7231"/>
    <w:rPr>
      <w:rFonts w:ascii="Times New Roman" w:eastAsiaTheme="minorEastAsia" w:hAnsi="Times New Roman" w:cs="Times New Roman"/>
      <w:b/>
      <w:bCs/>
      <w:noProof/>
      <w:sz w:val="24"/>
      <w:szCs w:val="24"/>
      <w:lang w:eastAsia="ru-RU"/>
    </w:rPr>
  </w:style>
  <w:style w:type="paragraph" w:customStyle="1" w:styleId="13">
    <w:name w:val="1 уровень списка"/>
    <w:basedOn w:val="af8"/>
    <w:link w:val="1fd"/>
    <w:uiPriority w:val="99"/>
    <w:qFormat/>
    <w:rsid w:val="009860E1"/>
    <w:pPr>
      <w:numPr>
        <w:numId w:val="49"/>
      </w:numPr>
      <w:suppressAutoHyphens/>
      <w:spacing w:before="120"/>
      <w:ind w:left="993" w:right="-24" w:hanging="284"/>
      <w:contextualSpacing/>
    </w:pPr>
    <w:rPr>
      <w:rFonts w:eastAsia="Calibri" w:cs="Verdana"/>
    </w:rPr>
  </w:style>
  <w:style w:type="character" w:customStyle="1" w:styleId="1fd">
    <w:name w:val="1 уровень списка Знак"/>
    <w:link w:val="13"/>
    <w:uiPriority w:val="99"/>
    <w:locked/>
    <w:rsid w:val="009860E1"/>
    <w:rPr>
      <w:rFonts w:ascii="Times New Roman" w:eastAsia="Calibri" w:hAnsi="Times New Roman" w:cs="Verdana"/>
      <w:sz w:val="24"/>
      <w:szCs w:val="24"/>
      <w:lang w:eastAsia="ru-RU"/>
    </w:rPr>
  </w:style>
  <w:style w:type="character" w:customStyle="1" w:styleId="blk">
    <w:name w:val="blk"/>
    <w:basedOn w:val="af9"/>
    <w:rsid w:val="00475BD0"/>
  </w:style>
  <w:style w:type="character" w:customStyle="1" w:styleId="tgc">
    <w:name w:val="_tgc"/>
    <w:basedOn w:val="af9"/>
    <w:rsid w:val="008D0FB5"/>
  </w:style>
  <w:style w:type="paragraph" w:customStyle="1" w:styleId="1fe">
    <w:name w:val="Маркированный 1 уровень"/>
    <w:basedOn w:val="12"/>
    <w:link w:val="1ff"/>
    <w:uiPriority w:val="99"/>
    <w:qFormat/>
    <w:rsid w:val="00DF65AB"/>
    <w:pPr>
      <w:tabs>
        <w:tab w:val="clear" w:pos="851"/>
      </w:tabs>
      <w:ind w:left="993" w:right="-24" w:hanging="284"/>
      <w:contextualSpacing/>
    </w:pPr>
    <w:rPr>
      <w:rFonts w:cs="Times New Roman"/>
      <w:sz w:val="24"/>
      <w:szCs w:val="24"/>
      <w:lang w:val="x-none" w:eastAsia="x-none"/>
    </w:rPr>
  </w:style>
  <w:style w:type="character" w:customStyle="1" w:styleId="1ff">
    <w:name w:val="Маркированный 1 уровень Знак"/>
    <w:link w:val="1fe"/>
    <w:uiPriority w:val="99"/>
    <w:locked/>
    <w:rsid w:val="00DF65AB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1ff0">
    <w:name w:val="1 уроовень списка"/>
    <w:basedOn w:val="a9"/>
    <w:uiPriority w:val="99"/>
    <w:rsid w:val="00543372"/>
    <w:pPr>
      <w:tabs>
        <w:tab w:val="clear" w:pos="2751"/>
        <w:tab w:val="left" w:pos="993"/>
        <w:tab w:val="left" w:pos="1843"/>
      </w:tabs>
    </w:pPr>
  </w:style>
  <w:style w:type="paragraph" w:customStyle="1" w:styleId="afffffffffb">
    <w:name w:val="Текст таблицы_титул"/>
    <w:link w:val="afffffffffc"/>
    <w:qFormat/>
    <w:rsid w:val="007F77DE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ffffffc">
    <w:name w:val="Текст таблицы_титул Знак"/>
    <w:basedOn w:val="af9"/>
    <w:link w:val="afffffffffb"/>
    <w:rsid w:val="007F77DE"/>
    <w:rPr>
      <w:rFonts w:ascii="Times New Roman" w:eastAsiaTheme="minorEastAsia" w:hAnsi="Times New Roman" w:cs="Times New Roman"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26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13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916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70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88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41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17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7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333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5487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12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81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02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48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359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png"/><Relationship Id="rId74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mailto:egisz@rt-eu.ru" TargetMode="External"/><Relationship Id="rId69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://egisz.rt-eu.ru/" TargetMode="External"/><Relationship Id="rId73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64;&#1072;&#1073;&#1083;&#1086;&#1085;%2034%20&#1043;&#1054;&#1057;&#105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00FA7-28F1-4918-B071-BAFE3FF3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34 ГОСТ.dotx</Template>
  <TotalTime>47</TotalTime>
  <Pages>48</Pages>
  <Words>7422</Words>
  <Characters>42310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Гулия Шамсетдинова</dc:creator>
  <cp:lastModifiedBy>Хафизова Раиля</cp:lastModifiedBy>
  <cp:revision>12</cp:revision>
  <cp:lastPrinted>2015-11-29T12:06:00Z</cp:lastPrinted>
  <dcterms:created xsi:type="dcterms:W3CDTF">2018-11-29T13:57:00Z</dcterms:created>
  <dcterms:modified xsi:type="dcterms:W3CDTF">2018-12-10T11:37:00Z</dcterms:modified>
</cp:coreProperties>
</file>