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5A" w:rsidRPr="00100BA5" w:rsidRDefault="001C405A" w:rsidP="00BF38C2">
      <w:pPr>
        <w:pStyle w:val="phtitlepageother"/>
        <w:rPr>
          <w:lang w:val="en-US"/>
        </w:rPr>
      </w:pPr>
    </w:p>
    <w:p w:rsidR="00861FCB" w:rsidRPr="009A2E5B" w:rsidRDefault="00861FCB" w:rsidP="00BF38C2">
      <w:pPr>
        <w:pStyle w:val="phtitlepageother"/>
      </w:pPr>
    </w:p>
    <w:p w:rsidR="009A2E5B" w:rsidRDefault="009A2E5B" w:rsidP="00BF38C2">
      <w:pPr>
        <w:pStyle w:val="phtitlepageother"/>
      </w:pPr>
    </w:p>
    <w:p w:rsidR="00861FCB" w:rsidRDefault="00861FCB" w:rsidP="00BF38C2">
      <w:pPr>
        <w:pStyle w:val="phtitlepageother"/>
      </w:pPr>
    </w:p>
    <w:p w:rsidR="00861FCB" w:rsidRPr="009A2E5B" w:rsidRDefault="00861FCB" w:rsidP="00BF38C2">
      <w:pPr>
        <w:pStyle w:val="phtitlepageother"/>
      </w:pPr>
    </w:p>
    <w:p w:rsidR="009A2E5B" w:rsidRPr="009A2E5B" w:rsidRDefault="009A2E5B" w:rsidP="00BF38C2">
      <w:pPr>
        <w:pStyle w:val="phtitlepageother"/>
      </w:pPr>
    </w:p>
    <w:p w:rsidR="001C405A" w:rsidRPr="009A2E5B" w:rsidRDefault="001C405A" w:rsidP="009A2E5B">
      <w:pPr>
        <w:pStyle w:val="afff3"/>
      </w:pPr>
      <w:r w:rsidRPr="001C5915">
        <w:t>ЕДИНая ГОСУДАРСТВЕННая ИНФОРМАЦИОННая</w:t>
      </w:r>
    </w:p>
    <w:p w:rsidR="009A2E5B" w:rsidRPr="009A2E5B" w:rsidRDefault="001C405A" w:rsidP="009A2E5B">
      <w:pPr>
        <w:pStyle w:val="afff3"/>
      </w:pPr>
      <w:r w:rsidRPr="001C5915">
        <w:t>СИСТЕМа В СФЕРЕ ЗДРАВООХРАНЕНИЯ</w:t>
      </w:r>
    </w:p>
    <w:p w:rsidR="001C405A" w:rsidRPr="009A2E5B" w:rsidRDefault="00C30433" w:rsidP="009A2E5B">
      <w:pPr>
        <w:pStyle w:val="afff3"/>
      </w:pPr>
      <w:r>
        <w:t xml:space="preserve"> </w:t>
      </w:r>
    </w:p>
    <w:p w:rsidR="001C405A" w:rsidRPr="009A2E5B" w:rsidRDefault="009A2E5B" w:rsidP="009A2E5B">
      <w:pPr>
        <w:pStyle w:val="afff5"/>
      </w:pPr>
      <w:r>
        <w:t>Подсистема</w:t>
      </w:r>
      <w:r w:rsidR="001C405A" w:rsidRPr="009A2E5B">
        <w:t xml:space="preserve"> «Федеральный ре</w:t>
      </w:r>
      <w:r w:rsidRPr="009A2E5B">
        <w:t>е</w:t>
      </w:r>
      <w:r w:rsidR="001C405A" w:rsidRPr="009A2E5B">
        <w:t xml:space="preserve">стр медицинских </w:t>
      </w:r>
      <w:r w:rsidR="001C5915" w:rsidRPr="009A2E5B">
        <w:t>организаций</w:t>
      </w:r>
      <w:r w:rsidR="001C405A" w:rsidRPr="009A2E5B">
        <w:t>»</w:t>
      </w:r>
    </w:p>
    <w:p w:rsidR="001C405A" w:rsidRPr="001C5915" w:rsidRDefault="001C405A" w:rsidP="009A2E5B">
      <w:pPr>
        <w:pStyle w:val="afff7"/>
      </w:pPr>
      <w:r w:rsidRPr="001C5915">
        <w:t>РУКОВОДСТВО ПОЛЬЗОВАТЕЛЯ</w:t>
      </w:r>
    </w:p>
    <w:p w:rsidR="00801C09" w:rsidRDefault="00801C09" w:rsidP="009A2E5B">
      <w:pPr>
        <w:pStyle w:val="afff2"/>
        <w:spacing w:line="240" w:lineRule="auto"/>
        <w:ind w:firstLine="0"/>
        <w:jc w:val="center"/>
      </w:pPr>
    </w:p>
    <w:p w:rsidR="009A2E5B" w:rsidRDefault="008F1711" w:rsidP="009A2E5B">
      <w:pPr>
        <w:pStyle w:val="afff2"/>
        <w:spacing w:line="240" w:lineRule="auto"/>
        <w:ind w:firstLine="0"/>
        <w:jc w:val="center"/>
      </w:pPr>
      <w:r>
        <w:t xml:space="preserve">На </w:t>
      </w:r>
      <w:fldSimple w:instr=" NUMPAGES   \* MERGEFORMAT ">
        <w:r w:rsidR="00D13F67">
          <w:rPr>
            <w:noProof/>
          </w:rPr>
          <w:t>86</w:t>
        </w:r>
      </w:fldSimple>
      <w:r w:rsidR="009A2E5B">
        <w:t xml:space="preserve"> листах</w:t>
      </w:r>
    </w:p>
    <w:p w:rsidR="001C405A" w:rsidRPr="001C5915" w:rsidRDefault="001C405A" w:rsidP="00BF38C2">
      <w:pPr>
        <w:pStyle w:val="phtitlepageother"/>
      </w:pPr>
    </w:p>
    <w:p w:rsidR="001C405A" w:rsidRPr="001C5915" w:rsidRDefault="001C405A" w:rsidP="00BF38C2">
      <w:pPr>
        <w:pStyle w:val="phtitlepageother"/>
      </w:pPr>
    </w:p>
    <w:p w:rsidR="008350CD" w:rsidRDefault="008350CD" w:rsidP="00BF38C2">
      <w:pPr>
        <w:pStyle w:val="phtitlepageother"/>
      </w:pPr>
    </w:p>
    <w:p w:rsidR="001C5915" w:rsidRDefault="001C5915" w:rsidP="00BF38C2">
      <w:pPr>
        <w:pStyle w:val="phtitlepageother"/>
      </w:pPr>
    </w:p>
    <w:p w:rsidR="001C5915" w:rsidRPr="001C5915" w:rsidRDefault="001C5915" w:rsidP="00BF38C2">
      <w:pPr>
        <w:pStyle w:val="phtitlepageother"/>
      </w:pPr>
    </w:p>
    <w:p w:rsidR="009A2E5B" w:rsidRPr="005902A1" w:rsidRDefault="009A2E5B" w:rsidP="009A2E5B">
      <w:pPr>
        <w:pStyle w:val="phcontent"/>
      </w:pPr>
      <w:r w:rsidRPr="005902A1">
        <w:lastRenderedPageBreak/>
        <w:t>АННОТАЦИЯ</w:t>
      </w:r>
    </w:p>
    <w:p w:rsidR="009A2E5B" w:rsidRPr="009A2E5B" w:rsidRDefault="009A2E5B" w:rsidP="009A2E5B">
      <w:pPr>
        <w:pStyle w:val="phnormal"/>
      </w:pPr>
      <w:r w:rsidRPr="009A2E5B">
        <w:t>Настоящий документ является руководством пользователя по использованию Федерального реестра медицинских организаций.</w:t>
      </w:r>
    </w:p>
    <w:p w:rsidR="009A2E5B" w:rsidRPr="009A2E5B" w:rsidRDefault="009A2E5B" w:rsidP="009A2E5B">
      <w:pPr>
        <w:pStyle w:val="phnormal"/>
      </w:pPr>
      <w:r w:rsidRPr="009A2E5B">
        <w:t>Данное руководство содержит информацию об операциях, выполняемых пользователями при ведении реестра, в части ввода общих сведений о медицинских организациях, о зданиях, строениях, сооружениях, структурных подразделениях, об отделениях, о коечном фонде, об оснащении и о штатном расписании.</w:t>
      </w:r>
    </w:p>
    <w:p w:rsidR="009A2E5B" w:rsidRPr="001C5915" w:rsidRDefault="009A2E5B" w:rsidP="009A2E5B">
      <w:pPr>
        <w:pStyle w:val="phnormal"/>
      </w:pPr>
      <w:r w:rsidRPr="009A2E5B">
        <w:t>Операции доступны в соответствии с матрицей прав и ролей, приведенной в приложении (</w:t>
      </w:r>
      <w:r w:rsidR="00445B65" w:rsidRPr="009A2E5B">
        <w:fldChar w:fldCharType="begin"/>
      </w:r>
      <w:r w:rsidRPr="009A2E5B">
        <w:instrText xml:space="preserve"> REF _Ref513709953 \w \h </w:instrText>
      </w:r>
      <w:r>
        <w:instrText xml:space="preserve"> \* MERGEFORMAT </w:instrText>
      </w:r>
      <w:r w:rsidR="00445B65" w:rsidRPr="009A2E5B">
        <w:fldChar w:fldCharType="separate"/>
      </w:r>
      <w:r w:rsidR="00D13F67">
        <w:t>Приложение Б</w:t>
      </w:r>
      <w:r w:rsidR="00445B65" w:rsidRPr="009A2E5B">
        <w:fldChar w:fldCharType="end"/>
      </w:r>
      <w:r w:rsidRPr="009A2E5B">
        <w:t>).</w:t>
      </w:r>
    </w:p>
    <w:p w:rsidR="006F07A0" w:rsidRDefault="006F07A0" w:rsidP="006F07A0">
      <w:pPr>
        <w:pStyle w:val="phcontent"/>
      </w:pPr>
      <w:bookmarkStart w:id="0" w:name="_Toc463884014"/>
      <w:r>
        <w:lastRenderedPageBreak/>
        <w:t>Содержание</w:t>
      </w:r>
    </w:p>
    <w:p w:rsidR="00403E14" w:rsidRDefault="00445B6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931110">
        <w:instrText xml:space="preserve"> TOC \o "1-3" \h \z \u </w:instrText>
      </w:r>
      <w:r>
        <w:fldChar w:fldCharType="separate"/>
      </w:r>
      <w:hyperlink w:anchor="_Toc17722860" w:history="1">
        <w:r w:rsidR="00403E14" w:rsidRPr="00DA04BF">
          <w:rPr>
            <w:rStyle w:val="a9"/>
            <w:noProof/>
          </w:rPr>
          <w:t>Перечень терминов и сокращений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Введение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Область применения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Краткое описание возможностей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Уровень подготовки пользователя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Перечень эксплуатационной документации, с которой необходимо ознакомиться пользователю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Назначение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Функции, для автоматизации которых предназначена Подсистема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Условия, при соблюдении которых обеспечивается применение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Подготовка к работе в Подсистеме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загрузки данных и программ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Вход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Выход из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проверки работоспособности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7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функционально</w:t>
        </w:r>
        <w:r w:rsidR="00403E14" w:rsidRPr="00DA04BF">
          <w:rPr>
            <w:rStyle w:val="a9"/>
            <w:noProof/>
          </w:rPr>
          <w:t>с</w:t>
        </w:r>
        <w:r w:rsidR="00403E14" w:rsidRPr="00DA04BF">
          <w:rPr>
            <w:rStyle w:val="a9"/>
            <w:noProof/>
          </w:rPr>
          <w:t>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выполняемых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4.2.1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медицинской организации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4.2.2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Редактирование основных сведений о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4.2.3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Перевод медицинской организации в архив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8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4.2.4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образовательной организации или НИИ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Аварийные ситуации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Действия при аварийных ситуациях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Контактная информация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обращения в службу технической поддержки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Создание снимков экрана – «скриншотов»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6" w:history="1">
        <w:r w:rsidR="00403E14" w:rsidRPr="00DA04BF">
          <w:rPr>
            <w:rStyle w:val="a9"/>
            <w:noProof/>
          </w:rPr>
          <w:t>Приложение 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7" w:history="1">
        <w:r w:rsidR="00403E14" w:rsidRPr="00DA04BF">
          <w:rPr>
            <w:rStyle w:val="a9"/>
            <w:noProof/>
          </w:rPr>
          <w:t>А.1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предоставление доступа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8" w:history="1">
        <w:r w:rsidR="00403E14" w:rsidRPr="00DA04BF">
          <w:rPr>
            <w:rStyle w:val="a9"/>
            <w:noProof/>
          </w:rPr>
          <w:t>Приложение Б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9" w:history="1">
        <w:r w:rsidR="00403E14" w:rsidRPr="00DA04BF">
          <w:rPr>
            <w:rStyle w:val="a9"/>
            <w:noProof/>
          </w:rPr>
          <w:t>Приложение 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0" w:history="1">
        <w:r w:rsidR="00403E14" w:rsidRPr="00DA04BF">
          <w:rPr>
            <w:rStyle w:val="a9"/>
            <w:noProof/>
          </w:rPr>
          <w:t>В.1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1" w:history="1">
        <w:r w:rsidR="00403E14" w:rsidRPr="00DA04BF">
          <w:rPr>
            <w:rStyle w:val="a9"/>
            <w:noProof/>
          </w:rPr>
          <w:t>В.2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государственной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2" w:history="1">
        <w:r w:rsidR="00403E14" w:rsidRPr="00DA04BF">
          <w:rPr>
            <w:rStyle w:val="a9"/>
            <w:noProof/>
          </w:rPr>
          <w:t>В.3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частной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81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3" w:history="1">
        <w:r w:rsidR="00403E14" w:rsidRPr="00DA04BF">
          <w:rPr>
            <w:rStyle w:val="a9"/>
            <w:noProof/>
          </w:rPr>
          <w:t>В.4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филиала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4" w:history="1">
        <w:r w:rsidR="00403E14" w:rsidRPr="00DA04BF">
          <w:rPr>
            <w:rStyle w:val="a9"/>
            <w:noProof/>
          </w:rPr>
          <w:t>В.5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здравоохранения или фармацевтической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5" w:history="1">
        <w:r w:rsidR="00403E14" w:rsidRPr="00DA04BF">
          <w:rPr>
            <w:rStyle w:val="a9"/>
            <w:noProof/>
          </w:rPr>
          <w:t>В.6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образовательной организации или НИИ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FE739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6" w:history="1">
        <w:r w:rsidR="00403E14" w:rsidRPr="00DA04BF">
          <w:rPr>
            <w:rStyle w:val="a9"/>
            <w:noProof/>
          </w:rPr>
          <w:t>В.7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закрытие медицинской организации, исключение из ФРМО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85</w:t>
        </w:r>
        <w:r w:rsidR="00403E14">
          <w:rPr>
            <w:noProof/>
            <w:webHidden/>
          </w:rPr>
          <w:fldChar w:fldCharType="end"/>
        </w:r>
      </w:hyperlink>
    </w:p>
    <w:p w:rsidR="006F07A0" w:rsidRPr="006F07A0" w:rsidRDefault="00445B65" w:rsidP="00F9060F">
      <w:pPr>
        <w:pStyle w:val="13"/>
      </w:pPr>
      <w:r>
        <w:fldChar w:fldCharType="end"/>
      </w:r>
    </w:p>
    <w:p w:rsidR="00BD6B55" w:rsidRPr="00F77355" w:rsidRDefault="00F77355" w:rsidP="00F77355">
      <w:pPr>
        <w:pStyle w:val="11"/>
        <w:numPr>
          <w:ilvl w:val="0"/>
          <w:numId w:val="0"/>
        </w:numPr>
        <w:ind w:left="851"/>
      </w:pPr>
      <w:bookmarkStart w:id="1" w:name="_Toc17722860"/>
      <w:bookmarkEnd w:id="0"/>
      <w:r w:rsidRPr="00F77355">
        <w:lastRenderedPageBreak/>
        <w:t>Перечень терминов и сокращений</w:t>
      </w:r>
      <w:bookmarkEnd w:id="1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880"/>
        <w:gridCol w:w="7541"/>
      </w:tblGrid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olcaption"/>
            </w:pPr>
            <w:r w:rsidRPr="00FE50B5">
              <w:t>Оп</w:t>
            </w:r>
            <w:r>
              <w:t>ределение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ЕГИСЗ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государственная информационная система в сфере здравоохранения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ИНН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Идентификационный номер налогоплательщика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КПП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Код причины постановки на учет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МЗ 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Министерство здравоохранения Российской Федерации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Медицинская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НСИ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Нормативно-справочная информация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ОГРН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Основной государственный регистрационный номер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ОЗУ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Оперативное запоминающее устройство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ОКОПФ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Общероссийский классификатор организационно-правовых форм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Образовательная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ОУЗ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Орган управления здравоохранением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ПК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Персональный компьютер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РЗН</w:t>
            </w:r>
          </w:p>
        </w:tc>
        <w:tc>
          <w:tcPr>
            <w:tcW w:w="3618" w:type="pct"/>
          </w:tcPr>
          <w:p w:rsidR="003F0AC3" w:rsidRPr="007511DA" w:rsidRDefault="00FE7396" w:rsidP="00FE50B5">
            <w:pPr>
              <w:pStyle w:val="phtablecellleft"/>
            </w:pPr>
            <w:r>
              <w:t xml:space="preserve">Федеральная служба по надзору в </w:t>
            </w:r>
            <w:r w:rsidR="007511DA">
              <w:t>сфере здравоохранения (Росздравнадзор)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Российская Федерация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СМЭВ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межведомственного электронного взаимодействия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СНИЛС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Страховой номер индивидуального лицевого счёта</w:t>
            </w:r>
          </w:p>
        </w:tc>
      </w:tr>
      <w:tr w:rsidR="00837DCD" w:rsidRPr="009A2E5B" w:rsidTr="00824005">
        <w:tc>
          <w:tcPr>
            <w:tcW w:w="1382" w:type="pct"/>
          </w:tcPr>
          <w:p w:rsidR="00837DCD" w:rsidRPr="00837DCD" w:rsidRDefault="00837DCD" w:rsidP="00FE50B5">
            <w:pPr>
              <w:pStyle w:val="phtablecellleft"/>
              <w:rPr>
                <w:b/>
              </w:rPr>
            </w:pPr>
            <w:r>
              <w:t>ТВСП</w:t>
            </w:r>
          </w:p>
        </w:tc>
        <w:tc>
          <w:tcPr>
            <w:tcW w:w="3618" w:type="pct"/>
          </w:tcPr>
          <w:p w:rsidR="00837DCD" w:rsidRPr="00FE50B5" w:rsidRDefault="00837DCD" w:rsidP="00837DCD">
            <w:pPr>
              <w:pStyle w:val="phtablecellleft"/>
            </w:pPr>
            <w:r>
              <w:t>Т</w:t>
            </w:r>
            <w:r w:rsidRPr="00837DCD">
              <w:t>ерриториально выделенны</w:t>
            </w:r>
            <w:r>
              <w:t>е</w:t>
            </w:r>
            <w:r w:rsidRPr="00837DCD">
              <w:t xml:space="preserve"> структурны</w:t>
            </w:r>
            <w:r>
              <w:t>е</w:t>
            </w:r>
            <w:r w:rsidRPr="00837DCD">
              <w:t xml:space="preserve"> подразделения медицинских организаций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ФИАС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Федеральная информационная адресная система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ФИО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>
              <w:t>Фамилия, имя, отчество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ФОИВ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орган исполнительной власти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E50B5">
              <w:t>ФРМО,</w:t>
            </w:r>
          </w:p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B3D85">
              <w:rPr>
                <w:rFonts w:cs="Times New Roman"/>
              </w:rPr>
              <w:t>Подсистема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реестр медицинских организаций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ФРМР</w:t>
            </w:r>
          </w:p>
        </w:tc>
        <w:tc>
          <w:tcPr>
            <w:tcW w:w="3618" w:type="pct"/>
          </w:tcPr>
          <w:p w:rsidR="003F0AC3" w:rsidRPr="00FE50B5" w:rsidRDefault="003F0AC3" w:rsidP="00A9461D">
            <w:pPr>
              <w:pStyle w:val="phtablecellleft"/>
            </w:pPr>
            <w:r w:rsidRPr="00A9461D">
              <w:t>Федеральн</w:t>
            </w:r>
            <w:r>
              <w:t>ый регистр</w:t>
            </w:r>
            <w:r w:rsidRPr="00A9461D">
              <w:t xml:space="preserve"> медицинских работников</w:t>
            </w:r>
          </w:p>
        </w:tc>
      </w:tr>
    </w:tbl>
    <w:p w:rsidR="003812FE" w:rsidRPr="00BC71AD" w:rsidRDefault="00A71870" w:rsidP="00BC71AD">
      <w:pPr>
        <w:pStyle w:val="11"/>
      </w:pPr>
      <w:bookmarkStart w:id="2" w:name="_Toc463884015"/>
      <w:bookmarkStart w:id="3" w:name="_Toc17722861"/>
      <w:r w:rsidRPr="00BC71AD">
        <w:lastRenderedPageBreak/>
        <w:t>Введение</w:t>
      </w:r>
      <w:bookmarkEnd w:id="2"/>
      <w:bookmarkEnd w:id="3"/>
    </w:p>
    <w:p w:rsidR="003812FE" w:rsidRPr="005902A1" w:rsidRDefault="003812FE" w:rsidP="00BC71AD">
      <w:pPr>
        <w:pStyle w:val="2"/>
      </w:pPr>
      <w:bookmarkStart w:id="4" w:name="_Toc463884016"/>
      <w:bookmarkStart w:id="5" w:name="_Toc17722862"/>
      <w:r w:rsidRPr="005902A1">
        <w:t>Область применения</w:t>
      </w:r>
      <w:bookmarkEnd w:id="4"/>
      <w:bookmarkEnd w:id="5"/>
    </w:p>
    <w:p w:rsidR="00980401" w:rsidRPr="00AE2427" w:rsidRDefault="00F94D2F" w:rsidP="00AE2427">
      <w:pPr>
        <w:pStyle w:val="phnormal"/>
      </w:pPr>
      <w:r w:rsidRPr="00AE2427">
        <w:t>Федеральный реестр медицинских организаций</w:t>
      </w:r>
      <w:r w:rsidR="00793B33" w:rsidRPr="00AE2427">
        <w:t xml:space="preserve"> (далее – ФРМО, </w:t>
      </w:r>
      <w:r w:rsidR="00BC71AD" w:rsidRPr="00AE2427">
        <w:t>Подс</w:t>
      </w:r>
      <w:r w:rsidR="00793B33" w:rsidRPr="00AE2427">
        <w:t>истема)</w:t>
      </w:r>
      <w:r w:rsidRPr="00AE2427">
        <w:t xml:space="preserve"> представляет собой подсистему Единой государственной информационной системы в сфере здравоохранения и предназначен для учета сведений о</w:t>
      </w:r>
      <w:r w:rsidR="00D34D32" w:rsidRPr="00AE2427">
        <w:t xml:space="preserve"> </w:t>
      </w:r>
      <w:r w:rsidRPr="00AE2427">
        <w:t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а</w:t>
      </w:r>
      <w:r w:rsidR="00BC71AD" w:rsidRPr="00AE2427">
        <w:t xml:space="preserve"> </w:t>
      </w:r>
      <w:r w:rsidRPr="00AE2427">
        <w:t>также сведений об их оснащении и использовании медицинских изделий.</w:t>
      </w:r>
    </w:p>
    <w:p w:rsidR="00040DF7" w:rsidRPr="00AE2427" w:rsidRDefault="00793B33" w:rsidP="00AE2427">
      <w:pPr>
        <w:pStyle w:val="phnormal"/>
      </w:pPr>
      <w:r w:rsidRPr="00AE2427">
        <w:t>ФРМО</w:t>
      </w:r>
      <w:r w:rsidR="003812FE" w:rsidRPr="00AE2427">
        <w:t xml:space="preserve"> </w:t>
      </w:r>
      <w:r w:rsidR="00EC6D12" w:rsidRPr="00AE2427">
        <w:t xml:space="preserve">используется </w:t>
      </w:r>
      <w:r w:rsidR="00825D8C" w:rsidRPr="00AE2427">
        <w:t xml:space="preserve">медицинскими организациями, </w:t>
      </w:r>
      <w:r w:rsidR="00117C34" w:rsidRPr="00AE2427">
        <w:t>уполномоченными органами государственной власти субъектов Российской Федерации</w:t>
      </w:r>
      <w:r w:rsidR="00687E46" w:rsidRPr="00AE2427">
        <w:t>, Федеральной службой по надзору в сфере здравоохранения</w:t>
      </w:r>
      <w:r w:rsidR="00AB1CDB" w:rsidRPr="00AE2427">
        <w:t xml:space="preserve"> и Министерством </w:t>
      </w:r>
      <w:r w:rsidR="00077F76" w:rsidRPr="00AE2427">
        <w:t xml:space="preserve">здравоохранения Российской Федерации </w:t>
      </w:r>
      <w:r w:rsidR="00B669DB" w:rsidRPr="00AE2427">
        <w:t>с целью осуществления информационно-аналитической поддержки принятия решений в сфере здравоохранения</w:t>
      </w:r>
      <w:r w:rsidR="00AE77F5" w:rsidRPr="00AE2427">
        <w:t>.</w:t>
      </w:r>
    </w:p>
    <w:p w:rsidR="003812FE" w:rsidRPr="005902A1" w:rsidRDefault="003812FE" w:rsidP="00BC71AD">
      <w:pPr>
        <w:pStyle w:val="2"/>
      </w:pPr>
      <w:bookmarkStart w:id="6" w:name="_Toc463884017"/>
      <w:bookmarkStart w:id="7" w:name="_Toc17722863"/>
      <w:r w:rsidRPr="005902A1">
        <w:t>Краткое описание возможностей</w:t>
      </w:r>
      <w:bookmarkEnd w:id="6"/>
      <w:bookmarkEnd w:id="7"/>
    </w:p>
    <w:p w:rsidR="00A9595B" w:rsidRDefault="003812FE" w:rsidP="00BC71AD">
      <w:pPr>
        <w:pStyle w:val="phnormal"/>
      </w:pPr>
      <w:r w:rsidRPr="005902A1">
        <w:t>ФРМ</w:t>
      </w:r>
      <w:r w:rsidR="00BF57CB" w:rsidRPr="005902A1">
        <w:t>О</w:t>
      </w:r>
      <w:r w:rsidRPr="005902A1">
        <w:t xml:space="preserve"> </w:t>
      </w:r>
      <w:r w:rsidR="00A9595B" w:rsidRPr="005F4674">
        <w:t xml:space="preserve">обеспечивает </w:t>
      </w:r>
      <w:r w:rsidR="00B80718">
        <w:t xml:space="preserve">автоматизированный </w:t>
      </w:r>
      <w:r w:rsidR="00A9595B" w:rsidRPr="005F4674">
        <w:t>сбор, накопление, хранение, обработку и</w:t>
      </w:r>
      <w:r w:rsidR="00BC71AD">
        <w:t xml:space="preserve"> </w:t>
      </w:r>
      <w:r w:rsidR="00A9595B" w:rsidRPr="005F4674">
        <w:t xml:space="preserve">передачу сведений </w:t>
      </w:r>
      <w:r w:rsidR="00B80718">
        <w:t>об организациях системы здравоохранения,</w:t>
      </w:r>
      <w:r w:rsidR="00B80718" w:rsidRPr="005F4674">
        <w:t xml:space="preserve"> </w:t>
      </w:r>
      <w:r w:rsidR="00A9595B" w:rsidRPr="005F4674">
        <w:t>о медицинских организациях, в</w:t>
      </w:r>
      <w:r w:rsidR="00BC71AD">
        <w:t xml:space="preserve"> </w:t>
      </w:r>
      <w:r w:rsidR="00A9595B" w:rsidRPr="005F4674">
        <w:t>которых оказывается медицинская помощь,</w:t>
      </w:r>
      <w:r w:rsidR="00A9595B">
        <w:t xml:space="preserve"> о фармацевтических организациях</w:t>
      </w:r>
      <w:r w:rsidR="00A9595B" w:rsidRPr="005F4674">
        <w:t xml:space="preserve"> </w:t>
      </w:r>
      <w:r w:rsidR="00B80718">
        <w:t xml:space="preserve">и </w:t>
      </w:r>
      <w:r w:rsidR="00A9595B" w:rsidRPr="005F4674">
        <w:t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</w:t>
      </w:r>
    </w:p>
    <w:p w:rsidR="003812FE" w:rsidRPr="005902A1" w:rsidRDefault="003812FE" w:rsidP="00BC71AD">
      <w:pPr>
        <w:pStyle w:val="2"/>
      </w:pPr>
      <w:bookmarkStart w:id="8" w:name="_Toc406506798"/>
      <w:bookmarkStart w:id="9" w:name="_Toc405544799"/>
      <w:bookmarkStart w:id="10" w:name="_Toc346552867"/>
      <w:bookmarkStart w:id="11" w:name="_Toc349055682"/>
      <w:bookmarkStart w:id="12" w:name="_Toc438134326"/>
      <w:bookmarkStart w:id="13" w:name="_Toc438137867"/>
      <w:bookmarkStart w:id="14" w:name="_Toc463884018"/>
      <w:bookmarkStart w:id="15" w:name="_Toc17722864"/>
      <w:r w:rsidRPr="005902A1">
        <w:t>Уровень подготовки пользователя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3812FE" w:rsidRPr="005902A1" w:rsidRDefault="003812FE" w:rsidP="00BC71AD">
      <w:pPr>
        <w:pStyle w:val="phnormal"/>
      </w:pPr>
      <w:r w:rsidRPr="005902A1">
        <w:t>При работе с ФРМ</w:t>
      </w:r>
      <w:r w:rsidR="00846192" w:rsidRPr="005902A1">
        <w:t>О</w:t>
      </w:r>
      <w:r w:rsidRPr="005902A1">
        <w:t xml:space="preserve"> пользователь должен обладать знаниями предметной области, навыками работы с операционной системой </w:t>
      </w:r>
      <w:r w:rsidR="00C610C4" w:rsidRPr="00C610C4">
        <w:t>Microsoft Windows</w:t>
      </w:r>
      <w:r w:rsidRPr="005902A1">
        <w:t xml:space="preserve"> и </w:t>
      </w:r>
      <w:r w:rsidR="005C3BAA">
        <w:rPr>
          <w:lang w:val="en-US"/>
        </w:rPr>
        <w:t>web</w:t>
      </w:r>
      <w:r w:rsidRPr="005902A1">
        <w:t>-браузером, а также пройти специальное обучение работе с ФРМ</w:t>
      </w:r>
      <w:r w:rsidR="00846192" w:rsidRPr="005902A1">
        <w:t>О</w:t>
      </w:r>
      <w:r w:rsidRPr="005902A1">
        <w:t xml:space="preserve"> или ознакомиться с </w:t>
      </w:r>
      <w:r w:rsidR="009676C5">
        <w:t xml:space="preserve">данным </w:t>
      </w:r>
      <w:r w:rsidRPr="005902A1">
        <w:t>руководством пользователя, входящим в комплект документации ФРМ</w:t>
      </w:r>
      <w:r w:rsidR="00846192" w:rsidRPr="005902A1">
        <w:t>О</w:t>
      </w:r>
      <w:r w:rsidRPr="005902A1">
        <w:t>.</w:t>
      </w:r>
    </w:p>
    <w:p w:rsidR="003812FE" w:rsidRPr="005902A1" w:rsidRDefault="003812FE" w:rsidP="00BC71AD">
      <w:pPr>
        <w:pStyle w:val="2"/>
      </w:pPr>
      <w:bookmarkStart w:id="16" w:name="_Toc463884019"/>
      <w:bookmarkStart w:id="17" w:name="_Toc349055683"/>
      <w:bookmarkStart w:id="18" w:name="_Toc346552868"/>
      <w:bookmarkStart w:id="19" w:name="_Toc405544800"/>
      <w:bookmarkStart w:id="20" w:name="_Toc406506799"/>
      <w:bookmarkStart w:id="21" w:name="_Toc433898670"/>
      <w:bookmarkStart w:id="22" w:name="_Toc17722865"/>
      <w:r w:rsidRPr="005902A1">
        <w:lastRenderedPageBreak/>
        <w:t>Перечень эксплуатационной документации, с которой необходимо ознакомиться пользователю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3812FE" w:rsidRPr="005902A1" w:rsidRDefault="003812FE" w:rsidP="00AE77F5">
      <w:pPr>
        <w:pStyle w:val="phnormal"/>
      </w:pPr>
      <w:r w:rsidRPr="005902A1">
        <w:t>Для успешной эксплуатации ФРМ</w:t>
      </w:r>
      <w:r w:rsidR="00846192" w:rsidRPr="005902A1">
        <w:t>О</w:t>
      </w:r>
      <w:r w:rsidRPr="005902A1">
        <w:t xml:space="preserve"> пользователю необходимо озна</w:t>
      </w:r>
      <w:r w:rsidR="009676C5">
        <w:t>комиться с данным руководством.</w:t>
      </w:r>
    </w:p>
    <w:p w:rsidR="003812FE" w:rsidRPr="00BC71AD" w:rsidRDefault="00A71870" w:rsidP="00BC71AD">
      <w:pPr>
        <w:pStyle w:val="11"/>
      </w:pPr>
      <w:bookmarkStart w:id="23" w:name="_Toc463884020"/>
      <w:bookmarkStart w:id="24" w:name="_Toc17722866"/>
      <w:r w:rsidRPr="00BC71AD">
        <w:lastRenderedPageBreak/>
        <w:t xml:space="preserve">Назначение </w:t>
      </w:r>
      <w:bookmarkEnd w:id="23"/>
      <w:r>
        <w:t>П</w:t>
      </w:r>
      <w:r w:rsidRPr="00BC71AD">
        <w:t>одсистемы</w:t>
      </w:r>
      <w:bookmarkEnd w:id="24"/>
    </w:p>
    <w:p w:rsidR="003812FE" w:rsidRPr="00BC71AD" w:rsidRDefault="003812FE" w:rsidP="00BC71AD">
      <w:pPr>
        <w:pStyle w:val="2"/>
      </w:pPr>
      <w:bookmarkStart w:id="25" w:name="_Toc463884021"/>
      <w:bookmarkStart w:id="26" w:name="_Toc17722867"/>
      <w:r w:rsidRPr="00BC71AD">
        <w:t xml:space="preserve">Функции, для автоматизации которых предназначена </w:t>
      </w:r>
      <w:r w:rsidR="00BC71AD">
        <w:t>Подс</w:t>
      </w:r>
      <w:r w:rsidRPr="00BC71AD">
        <w:t>истема</w:t>
      </w:r>
      <w:bookmarkEnd w:id="25"/>
      <w:bookmarkEnd w:id="26"/>
    </w:p>
    <w:p w:rsidR="003812FE" w:rsidRPr="005902A1" w:rsidRDefault="003812FE" w:rsidP="00BC71AD">
      <w:pPr>
        <w:pStyle w:val="phlistitemizedtitle"/>
      </w:pPr>
      <w:r w:rsidRPr="005902A1">
        <w:t>ФРМ</w:t>
      </w:r>
      <w:r w:rsidR="00846192" w:rsidRPr="005902A1">
        <w:t>О</w:t>
      </w:r>
      <w:r w:rsidRPr="005902A1">
        <w:t xml:space="preserve"> предназначен для автоматизации следующих процессов:</w:t>
      </w:r>
    </w:p>
    <w:p w:rsidR="003812FE" w:rsidRPr="005902A1" w:rsidRDefault="003812FE" w:rsidP="00BC71AD">
      <w:pPr>
        <w:pStyle w:val="phlistitemized1"/>
      </w:pPr>
      <w:r w:rsidRPr="005902A1">
        <w:t>сбора, об</w:t>
      </w:r>
      <w:r w:rsidR="00877277" w:rsidRPr="005902A1">
        <w:t xml:space="preserve">работки и хранения информации о медицинских организациях и их структурных подразделениях, </w:t>
      </w:r>
      <w:r w:rsidR="00D34A80" w:rsidRPr="005902A1">
        <w:t>оказывающих медицинскую помощь</w:t>
      </w:r>
      <w:r w:rsidRPr="005902A1">
        <w:t>, которая включает в себя:</w:t>
      </w:r>
    </w:p>
    <w:p w:rsidR="003812FE" w:rsidRPr="00E83C05" w:rsidRDefault="00877277" w:rsidP="00E83C05">
      <w:pPr>
        <w:pStyle w:val="phlistitemized2"/>
      </w:pPr>
      <w:r w:rsidRPr="00E83C05">
        <w:t>общие сведени</w:t>
      </w:r>
      <w:r w:rsidR="004F00B5" w:rsidRPr="00E83C05">
        <w:t>я</w:t>
      </w:r>
      <w:r w:rsidRPr="00E83C05">
        <w:t xml:space="preserve"> об организации</w:t>
      </w:r>
      <w:r w:rsidR="003812FE"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об адресах медицинских </w:t>
      </w:r>
      <w:r w:rsidR="00877277" w:rsidRPr="00E83C05">
        <w:t>организаций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</w:t>
      </w:r>
      <w:r w:rsidR="00877277" w:rsidRPr="00E83C05">
        <w:t>о зданиях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 </w:t>
      </w:r>
      <w:r w:rsidR="00877277" w:rsidRPr="00E83C05">
        <w:t>структурных подразделениях;</w:t>
      </w:r>
    </w:p>
    <w:p w:rsidR="009676C5" w:rsidRPr="00E83C05" w:rsidRDefault="009676C5" w:rsidP="00E83C05">
      <w:pPr>
        <w:pStyle w:val="phlistitemized2"/>
      </w:pPr>
      <w:r w:rsidRPr="00E83C05">
        <w:t>сведения о штатном расписании;</w:t>
      </w:r>
    </w:p>
    <w:p w:rsidR="009676C5" w:rsidRDefault="009676C5" w:rsidP="00E83C05">
      <w:pPr>
        <w:pStyle w:val="phlistitemized2"/>
      </w:pPr>
      <w:r w:rsidRPr="00E83C05">
        <w:t>сведения о медицинском оборудовании;</w:t>
      </w:r>
    </w:p>
    <w:p w:rsidR="00BD6C9F" w:rsidRPr="00E83C05" w:rsidRDefault="00BD6C9F" w:rsidP="00E83C05">
      <w:pPr>
        <w:pStyle w:val="phlistitemized2"/>
      </w:pPr>
      <w:r>
        <w:t>сведения о передвижных подразделениях;</w:t>
      </w:r>
    </w:p>
    <w:p w:rsidR="00877277" w:rsidRPr="00E83C05" w:rsidRDefault="00877277" w:rsidP="00E83C05">
      <w:pPr>
        <w:pStyle w:val="phlistitemized2"/>
      </w:pPr>
      <w:r w:rsidRPr="00E83C05">
        <w:t>сведения о домовых хозяйствах</w:t>
      </w:r>
      <w:r w:rsidR="00A7525C" w:rsidRPr="00E83C05">
        <w:t>;</w:t>
      </w:r>
    </w:p>
    <w:p w:rsidR="009A05D0" w:rsidRPr="00E83C05" w:rsidRDefault="009A05D0" w:rsidP="00E83C05">
      <w:pPr>
        <w:pStyle w:val="phlistitemized2"/>
      </w:pPr>
      <w:r w:rsidRPr="00E83C05">
        <w:t>сведения о лицензиях.</w:t>
      </w:r>
    </w:p>
    <w:p w:rsidR="003812FE" w:rsidRPr="005902A1" w:rsidRDefault="003812FE" w:rsidP="00BC71AD">
      <w:pPr>
        <w:pStyle w:val="phlistitemized1"/>
      </w:pPr>
      <w:r w:rsidRPr="005902A1">
        <w:t xml:space="preserve">поиска медицинских </w:t>
      </w:r>
      <w:r w:rsidR="00877277" w:rsidRPr="005902A1">
        <w:t>организаций</w:t>
      </w:r>
      <w:r w:rsidRPr="005902A1">
        <w:t xml:space="preserve"> по ключевым параметрам.</w:t>
      </w:r>
    </w:p>
    <w:p w:rsidR="003812FE" w:rsidRPr="00BC71AD" w:rsidRDefault="003812FE" w:rsidP="00BC71AD">
      <w:pPr>
        <w:pStyle w:val="2"/>
      </w:pPr>
      <w:bookmarkStart w:id="27" w:name="_Toc405902066"/>
      <w:bookmarkStart w:id="28" w:name="_Toc406506802"/>
      <w:bookmarkStart w:id="29" w:name="_Toc433898673"/>
      <w:bookmarkStart w:id="30" w:name="_Toc463884022"/>
      <w:bookmarkStart w:id="31" w:name="_Toc17722868"/>
      <w:r w:rsidRPr="00BC71AD">
        <w:t xml:space="preserve">Условия, при соблюдении которых обеспечивается применение </w:t>
      </w:r>
      <w:r w:rsidR="00BC71AD">
        <w:t>Подс</w:t>
      </w:r>
      <w:r w:rsidRPr="00BC71AD">
        <w:t>истемы</w:t>
      </w:r>
      <w:bookmarkEnd w:id="27"/>
      <w:bookmarkEnd w:id="28"/>
      <w:bookmarkEnd w:id="29"/>
      <w:bookmarkEnd w:id="30"/>
      <w:bookmarkEnd w:id="31"/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Для обеспечения применения ФРМ</w:t>
      </w:r>
      <w:r w:rsidR="00877277" w:rsidRPr="005902A1">
        <w:rPr>
          <w:rFonts w:eastAsiaTheme="minorHAnsi"/>
        </w:rPr>
        <w:t>О</w:t>
      </w:r>
      <w:r w:rsidRPr="005902A1">
        <w:rPr>
          <w:rFonts w:eastAsiaTheme="minorHAnsi"/>
        </w:rPr>
        <w:t xml:space="preserve"> необходимо наличие следующих минимальных технических средств:</w:t>
      </w:r>
    </w:p>
    <w:p w:rsidR="003812FE" w:rsidRPr="005902A1" w:rsidRDefault="003812FE" w:rsidP="00BC71AD">
      <w:pPr>
        <w:pStyle w:val="phlistitemized1"/>
      </w:pPr>
      <w:r w:rsidRPr="005902A1">
        <w:t>IBM-совместимый ПК, с процессором частотой 700 МГц и выше;</w:t>
      </w:r>
    </w:p>
    <w:p w:rsidR="00FA41B2" w:rsidRPr="005902A1" w:rsidRDefault="003812FE" w:rsidP="00BC71AD">
      <w:pPr>
        <w:pStyle w:val="phlistitemized1"/>
      </w:pPr>
      <w:r w:rsidRPr="005902A1">
        <w:t>512 М</w:t>
      </w:r>
      <w:r w:rsidR="00C85A2F">
        <w:t>Б</w:t>
      </w:r>
      <w:r w:rsidRPr="005902A1">
        <w:t xml:space="preserve"> ОЗУ</w:t>
      </w:r>
      <w:r w:rsidR="00FA1B55">
        <w:t xml:space="preserve"> и более</w:t>
      </w:r>
      <w:r w:rsidRPr="005902A1">
        <w:t>;</w:t>
      </w:r>
    </w:p>
    <w:p w:rsidR="003812FE" w:rsidRPr="005902A1" w:rsidRDefault="003812FE" w:rsidP="00BC71AD">
      <w:pPr>
        <w:pStyle w:val="phlistitemized1"/>
      </w:pPr>
      <w:r w:rsidRPr="005902A1">
        <w:t xml:space="preserve">операционная система </w:t>
      </w:r>
      <w:r w:rsidR="00C610C4" w:rsidRPr="00C610C4">
        <w:t xml:space="preserve">Microsoft </w:t>
      </w:r>
      <w:r w:rsidRPr="005902A1">
        <w:t>Windows XP/7/8</w:t>
      </w:r>
      <w:r w:rsidR="00022CAE">
        <w:t xml:space="preserve"> </w:t>
      </w:r>
      <w:r w:rsidR="00022CAE" w:rsidRPr="005902A1">
        <w:t>и выше</w:t>
      </w:r>
      <w:r w:rsidRPr="005902A1">
        <w:t>.</w:t>
      </w:r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Рекомендуемые технические средства:</w:t>
      </w:r>
    </w:p>
    <w:p w:rsidR="003812FE" w:rsidRPr="001C5915" w:rsidRDefault="003812FE" w:rsidP="00BC71AD">
      <w:pPr>
        <w:pStyle w:val="phlistitemized1"/>
      </w:pPr>
      <w:r w:rsidRPr="001C5915">
        <w:t>ПК с тактовой частотой процессора 2 ГГц и выше;</w:t>
      </w:r>
    </w:p>
    <w:p w:rsidR="003812FE" w:rsidRPr="001C5915" w:rsidRDefault="003812FE" w:rsidP="00BC71AD">
      <w:pPr>
        <w:pStyle w:val="phlistitemized1"/>
      </w:pPr>
      <w:r w:rsidRPr="001C5915">
        <w:t>2 Г</w:t>
      </w:r>
      <w:r w:rsidR="00BC71AD">
        <w:t>Б</w:t>
      </w:r>
      <w:r w:rsidRPr="001C5915">
        <w:t xml:space="preserve"> ОЗУ</w:t>
      </w:r>
      <w:r w:rsidR="00FA1B55" w:rsidRPr="001C5915">
        <w:t xml:space="preserve"> и более</w:t>
      </w:r>
      <w:r w:rsidRPr="001C5915">
        <w:t>;</w:t>
      </w:r>
    </w:p>
    <w:p w:rsidR="003812FE" w:rsidRPr="001C5915" w:rsidRDefault="003812FE" w:rsidP="00BC71AD">
      <w:pPr>
        <w:pStyle w:val="phlistitemized1"/>
      </w:pPr>
      <w:r w:rsidRPr="001C5915">
        <w:t xml:space="preserve">операционная система </w:t>
      </w:r>
      <w:r w:rsidR="00C610C4" w:rsidRPr="001C5915">
        <w:t xml:space="preserve">Microsoft </w:t>
      </w:r>
      <w:r w:rsidRPr="001C5915">
        <w:t>Windows 7/8</w:t>
      </w:r>
      <w:r w:rsidR="00022CAE" w:rsidRPr="001C5915">
        <w:t xml:space="preserve"> и выше</w:t>
      </w:r>
      <w:r w:rsidRPr="001C5915">
        <w:t>.</w:t>
      </w:r>
    </w:p>
    <w:p w:rsidR="003812FE" w:rsidRPr="005902A1" w:rsidRDefault="003812FE" w:rsidP="00BC71AD">
      <w:pPr>
        <w:pStyle w:val="phnormal"/>
        <w:rPr>
          <w:rFonts w:eastAsiaTheme="minorHAnsi"/>
        </w:rPr>
      </w:pPr>
      <w:r w:rsidRPr="005902A1">
        <w:rPr>
          <w:rFonts w:eastAsiaTheme="minorHAnsi"/>
        </w:rPr>
        <w:t>Персональный компьютер должен быть подключен к сети Интернет со скоростью передачи данных не менее 256 Кбит/с.</w:t>
      </w:r>
    </w:p>
    <w:p w:rsidR="0076485D" w:rsidRPr="009676C5" w:rsidRDefault="003812FE" w:rsidP="00BC71AD">
      <w:pPr>
        <w:pStyle w:val="phnormal"/>
      </w:pPr>
      <w:r w:rsidRPr="005902A1">
        <w:t>Системные программные средства, необходимые для работы с ФРМ</w:t>
      </w:r>
      <w:r w:rsidR="00877277" w:rsidRPr="005902A1">
        <w:t>О</w:t>
      </w:r>
      <w:r w:rsidRPr="005902A1">
        <w:t>, должны быть представлены лицензионной локализованной версией систе</w:t>
      </w:r>
      <w:bookmarkStart w:id="32" w:name="_Toc463884023"/>
      <w:r w:rsidR="009676C5">
        <w:t>много программного обеспечения.</w:t>
      </w:r>
    </w:p>
    <w:p w:rsidR="003812FE" w:rsidRPr="00BC71AD" w:rsidRDefault="00A71870" w:rsidP="00BC71AD">
      <w:pPr>
        <w:pStyle w:val="11"/>
      </w:pPr>
      <w:bookmarkStart w:id="33" w:name="_Toc17722869"/>
      <w:r w:rsidRPr="00BC71AD">
        <w:lastRenderedPageBreak/>
        <w:t>Подготовка к работе</w:t>
      </w:r>
      <w:bookmarkEnd w:id="32"/>
      <w:r w:rsidRPr="00BC71AD">
        <w:t xml:space="preserve"> в </w:t>
      </w:r>
      <w:r>
        <w:t>Под</w:t>
      </w:r>
      <w:r w:rsidRPr="00BC71AD">
        <w:t>системе</w:t>
      </w:r>
      <w:bookmarkEnd w:id="33"/>
    </w:p>
    <w:p w:rsidR="003812FE" w:rsidRPr="005902A1" w:rsidRDefault="00095F35" w:rsidP="00BC71AD">
      <w:pPr>
        <w:pStyle w:val="2"/>
      </w:pPr>
      <w:bookmarkStart w:id="34" w:name="_Toc17722870"/>
      <w:r w:rsidRPr="005902A1">
        <w:t>Порядок загрузки данных и программ</w:t>
      </w:r>
      <w:bookmarkEnd w:id="34"/>
    </w:p>
    <w:p w:rsidR="0046522B" w:rsidRPr="0046522B" w:rsidRDefault="0046522B" w:rsidP="00BC71AD">
      <w:pPr>
        <w:pStyle w:val="phlistitemizedtitle"/>
      </w:pPr>
      <w:r w:rsidRPr="0046522B">
        <w:t xml:space="preserve">Для начала работы с </w:t>
      </w:r>
      <w:r w:rsidR="00BC71AD">
        <w:t>Подс</w:t>
      </w:r>
      <w:r w:rsidRPr="0046522B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>
        <w:t>Подс</w:t>
      </w:r>
      <w:r w:rsidRPr="0046522B">
        <w:t xml:space="preserve">истемы поддерживает следующие </w:t>
      </w:r>
      <w:r w:rsidR="005C3BAA">
        <w:rPr>
          <w:lang w:val="en-US"/>
        </w:rPr>
        <w:t>web</w:t>
      </w:r>
      <w:r w:rsidRPr="0046522B">
        <w:t>-браузеры:</w:t>
      </w:r>
    </w:p>
    <w:p w:rsidR="0046522B" w:rsidRPr="0046522B" w:rsidRDefault="0046522B" w:rsidP="00BC71AD">
      <w:pPr>
        <w:pStyle w:val="phlistitemized1"/>
      </w:pPr>
      <w:r w:rsidRPr="0046522B">
        <w:t>Google Chrome от версии 40.0 и выше;</w:t>
      </w:r>
    </w:p>
    <w:p w:rsidR="0046522B" w:rsidRPr="0046522B" w:rsidRDefault="0046522B" w:rsidP="00BC71AD">
      <w:pPr>
        <w:pStyle w:val="phlistitemized1"/>
      </w:pPr>
      <w:r w:rsidRPr="0046522B">
        <w:t>Mozilla Firefox от версии 50.0 и выше;</w:t>
      </w:r>
    </w:p>
    <w:p w:rsidR="0046522B" w:rsidRPr="005902A1" w:rsidRDefault="0046522B" w:rsidP="00BC71AD">
      <w:pPr>
        <w:pStyle w:val="phlistitemized1"/>
      </w:pPr>
      <w:r w:rsidRPr="0046522B">
        <w:t>Internet Explorer от версии 9.0 и выше</w:t>
      </w:r>
      <w:r w:rsidR="00C610C4">
        <w:t>.</w:t>
      </w:r>
    </w:p>
    <w:p w:rsidR="003812FE" w:rsidRPr="005902A1" w:rsidRDefault="00095F35" w:rsidP="00BC71AD">
      <w:pPr>
        <w:pStyle w:val="2"/>
      </w:pPr>
      <w:bookmarkStart w:id="35" w:name="_Ref514664524"/>
      <w:bookmarkStart w:id="36" w:name="_Toc17722871"/>
      <w:r w:rsidRPr="005902A1">
        <w:t xml:space="preserve">Вход в </w:t>
      </w:r>
      <w:r w:rsidR="00BC71AD">
        <w:t>Подс</w:t>
      </w:r>
      <w:r w:rsidRPr="005902A1">
        <w:t>истему</w:t>
      </w:r>
      <w:bookmarkEnd w:id="35"/>
      <w:bookmarkEnd w:id="36"/>
    </w:p>
    <w:p w:rsidR="003812FE" w:rsidRDefault="003812FE" w:rsidP="00DE1915">
      <w:pPr>
        <w:pStyle w:val="phnormal"/>
      </w:pPr>
      <w:r w:rsidRPr="005902A1">
        <w:t xml:space="preserve">Для успешного входа в </w:t>
      </w:r>
      <w:r w:rsidR="00BC71AD">
        <w:t>Подс</w:t>
      </w:r>
      <w:r w:rsidRPr="005902A1">
        <w:t xml:space="preserve">истему </w:t>
      </w:r>
      <w:r w:rsidR="004E2016">
        <w:t xml:space="preserve">необходимо </w:t>
      </w:r>
      <w:r w:rsidR="002F6C3C">
        <w:t>откр</w:t>
      </w:r>
      <w:r w:rsidR="004E2016">
        <w:t>ыть</w:t>
      </w:r>
      <w:r w:rsidRPr="005902A1">
        <w:t xml:space="preserve"> </w:t>
      </w:r>
      <w:r w:rsidR="002F6C3C">
        <w:rPr>
          <w:lang w:val="en-US"/>
        </w:rPr>
        <w:t>web</w:t>
      </w:r>
      <w:r w:rsidRPr="005902A1">
        <w:t>-браузер и в адресной строке</w:t>
      </w:r>
      <w:r w:rsidR="005D6919">
        <w:t xml:space="preserve"> необходимо</w:t>
      </w:r>
      <w:r w:rsidRPr="005902A1">
        <w:t xml:space="preserve"> вве</w:t>
      </w:r>
      <w:r w:rsidR="005D6919">
        <w:t>сти</w:t>
      </w:r>
      <w:r w:rsidRPr="005902A1">
        <w:t xml:space="preserve"> </w:t>
      </w:r>
      <w:r w:rsidRPr="00B9028C">
        <w:rPr>
          <w:b/>
        </w:rPr>
        <w:t>http://nr.egisz.rosminzdrav.ru/</w:t>
      </w:r>
      <w:r w:rsidRPr="005902A1">
        <w:t>. На экране отобразится страница авторизации</w:t>
      </w:r>
      <w:r w:rsidR="004E2016">
        <w:t> </w:t>
      </w:r>
      <w:r w:rsidR="004A0624">
        <w:t>ИА</w:t>
      </w:r>
      <w:r w:rsidR="003A3B16">
        <w:t xml:space="preserve"> (</w:t>
      </w:r>
      <w:r w:rsidR="00445B65">
        <w:fldChar w:fldCharType="begin"/>
      </w:r>
      <w:r w:rsidR="003A3B16">
        <w:instrText xml:space="preserve"> REF _Ref13142776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</w:t>
      </w:r>
      <w:r w:rsidR="00445B65">
        <w:fldChar w:fldCharType="end"/>
      </w:r>
      <w:r w:rsidR="003A3B16">
        <w:t>)</w:t>
      </w:r>
      <w:r w:rsidRPr="005902A1">
        <w:t xml:space="preserve">. </w:t>
      </w:r>
    </w:p>
    <w:p w:rsidR="00CB307B" w:rsidRDefault="00CB307B" w:rsidP="00CB307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486150" cy="5372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A5" w:rsidRPr="005902A1" w:rsidRDefault="00CB307B" w:rsidP="00CB307B">
      <w:pPr>
        <w:pStyle w:val="phfiguregraphic"/>
      </w:pPr>
      <w:bookmarkStart w:id="37" w:name="_Ref131427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37"/>
      <w:r>
        <w:t xml:space="preserve"> – </w:t>
      </w:r>
      <w:r w:rsidRPr="00CB307B">
        <w:t>Страница авторизации ИА</w:t>
      </w:r>
    </w:p>
    <w:p w:rsidR="00BE2D7C" w:rsidRPr="005902A1" w:rsidRDefault="00BE2D7C" w:rsidP="006D0667">
      <w:pPr>
        <w:pStyle w:val="phlistitemizedtitle"/>
      </w:pPr>
      <w:r w:rsidRPr="005902A1">
        <w:t xml:space="preserve">Для предоставления доступа в ФРМО через </w:t>
      </w:r>
      <w:r w:rsidR="00BF38C2">
        <w:t>ИА</w:t>
      </w:r>
      <w:r w:rsidRPr="005902A1">
        <w:t xml:space="preserve"> </w:t>
      </w:r>
      <w:r w:rsidR="00C30433" w:rsidRPr="005902A1">
        <w:t xml:space="preserve">необходимо </w:t>
      </w:r>
      <w:r w:rsidR="00C30433">
        <w:t>заполнить и подтвердить СНИЛС</w:t>
      </w:r>
      <w:r w:rsidR="00C30433" w:rsidRPr="005902A1">
        <w:t xml:space="preserve"> на едином портале государственных услуг</w:t>
      </w:r>
      <w:r w:rsidR="00C30433">
        <w:t xml:space="preserve"> </w:t>
      </w:r>
      <w:r w:rsidR="00C30433" w:rsidRPr="005902A1">
        <w:t xml:space="preserve">по адресу </w:t>
      </w:r>
      <w:hyperlink r:id="rId9" w:history="1">
        <w:r w:rsidR="00C30433" w:rsidRPr="00C40909">
          <w:t>https://www.gosuslugi.ru</w:t>
        </w:r>
        <w:r w:rsidR="00C30433" w:rsidRPr="003C6C16">
          <w:rPr>
            <w:b/>
          </w:rPr>
          <w:t>/</w:t>
        </w:r>
      </w:hyperlink>
      <w:r w:rsidRPr="005902A1">
        <w:t xml:space="preserve">, далее </w:t>
      </w:r>
      <w:r w:rsidR="00532FCD">
        <w:t xml:space="preserve">– </w:t>
      </w:r>
      <w:r w:rsidRPr="005902A1">
        <w:t>направить заявку</w:t>
      </w:r>
      <w:r w:rsidR="004D43CB">
        <w:t xml:space="preserve"> в формате </w:t>
      </w:r>
      <w:r w:rsidR="004D43CB">
        <w:rPr>
          <w:szCs w:val="28"/>
        </w:rPr>
        <w:t>.doc/</w:t>
      </w:r>
      <w:r w:rsidR="004D43CB" w:rsidRPr="00206C1C">
        <w:rPr>
          <w:szCs w:val="28"/>
        </w:rPr>
        <w:t>.docx</w:t>
      </w:r>
      <w:r w:rsidR="004D43CB">
        <w:t xml:space="preserve"> и ее сканированную копию</w:t>
      </w:r>
      <w:r w:rsidRPr="005902A1">
        <w:t xml:space="preserve"> </w:t>
      </w:r>
      <w:r w:rsidR="00383C70">
        <w:t>с подписью ответственного лица и печатью</w:t>
      </w:r>
      <w:r w:rsidR="00383C70" w:rsidRPr="005902A1">
        <w:t xml:space="preserve"> </w:t>
      </w:r>
      <w:r w:rsidR="00383C70">
        <w:t>организации</w:t>
      </w:r>
      <w:r w:rsidR="00383C70" w:rsidRPr="005902A1">
        <w:t xml:space="preserve"> </w:t>
      </w:r>
      <w:r w:rsidRPr="005902A1">
        <w:t>в службу технической поддержки</w:t>
      </w:r>
      <w:r w:rsidR="00532FCD">
        <w:t xml:space="preserve"> (далее – СТП)</w:t>
      </w:r>
      <w:r w:rsidRPr="005902A1">
        <w:t xml:space="preserve"> ЕГИСЗ по адресу </w:t>
      </w:r>
      <w:r w:rsidRPr="00B9028C">
        <w:rPr>
          <w:b/>
        </w:rPr>
        <w:t>egisz@rt-eu.ru</w:t>
      </w:r>
      <w:r w:rsidRPr="005902A1">
        <w:t xml:space="preserve"> (форма </w:t>
      </w:r>
      <w:r w:rsidR="006F07A0">
        <w:t xml:space="preserve">заявки </w:t>
      </w:r>
      <w:r w:rsidRPr="005902A1">
        <w:t>приведена в</w:t>
      </w:r>
      <w:r w:rsidR="00C22E37">
        <w:t xml:space="preserve"> </w:t>
      </w:r>
      <w:r w:rsidR="006F07A0">
        <w:t>приложении (</w:t>
      </w:r>
      <w:r w:rsidR="00B9028C">
        <w:t>п.</w:t>
      </w:r>
      <w:r w:rsidR="00FE7785">
        <w:t> </w:t>
      </w:r>
      <w:r w:rsidR="00445B65">
        <w:fldChar w:fldCharType="begin"/>
      </w:r>
      <w:r w:rsidR="006D0667">
        <w:instrText xml:space="preserve"> REF _Ref531971398 \w \h </w:instrText>
      </w:r>
      <w:r w:rsidR="00445B65">
        <w:fldChar w:fldCharType="separate"/>
      </w:r>
      <w:r w:rsidR="00D13F67">
        <w:t>А.1</w:t>
      </w:r>
      <w:r w:rsidR="00445B65">
        <w:fldChar w:fldCharType="end"/>
      </w:r>
      <w:r w:rsidR="006D0667">
        <w:t>)</w:t>
      </w:r>
      <w:r w:rsidRPr="005902A1">
        <w:t>). Заявка должна содержать следующую информацию: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СНИЛС;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Фамилия;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Имя;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Отчество;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а</w:t>
      </w:r>
      <w:r w:rsidR="003812FE" w:rsidRPr="001C5915">
        <w:rPr>
          <w:rFonts w:eastAsiaTheme="minorHAnsi"/>
        </w:rPr>
        <w:t>дрес электронной почты;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Субъект Р</w:t>
      </w:r>
      <w:r w:rsidR="00853DFA" w:rsidRPr="001C5915">
        <w:rPr>
          <w:rFonts w:eastAsiaTheme="minorHAnsi"/>
        </w:rPr>
        <w:t xml:space="preserve">оссийской </w:t>
      </w:r>
      <w:r w:rsidRPr="001C5915">
        <w:rPr>
          <w:rFonts w:eastAsiaTheme="minorHAnsi"/>
        </w:rPr>
        <w:t>Ф</w:t>
      </w:r>
      <w:r w:rsidR="00853DFA" w:rsidRPr="001C5915">
        <w:rPr>
          <w:rFonts w:eastAsiaTheme="minorHAnsi"/>
        </w:rPr>
        <w:t>едерации</w:t>
      </w:r>
      <w:r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lastRenderedPageBreak/>
        <w:t>п</w:t>
      </w:r>
      <w:r w:rsidR="003812FE" w:rsidRPr="001C5915">
        <w:rPr>
          <w:rFonts w:eastAsiaTheme="minorHAnsi"/>
        </w:rPr>
        <w:t>олное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к</w:t>
      </w:r>
      <w:r w:rsidR="003812FE" w:rsidRPr="001C5915">
        <w:rPr>
          <w:rFonts w:eastAsiaTheme="minorHAnsi"/>
        </w:rPr>
        <w:t>раткое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 xml:space="preserve">аименование </w:t>
      </w:r>
      <w:r w:rsidR="00C85A2F">
        <w:rPr>
          <w:rFonts w:eastAsiaTheme="minorHAnsi"/>
        </w:rPr>
        <w:t>Подс</w:t>
      </w:r>
      <w:r w:rsidR="003812FE" w:rsidRPr="001C5915">
        <w:rPr>
          <w:rFonts w:eastAsiaTheme="minorHAnsi"/>
        </w:rPr>
        <w:t>истемы, в которую необходим доступ – ФРМ</w:t>
      </w:r>
      <w:r w:rsidR="00DE2AA0" w:rsidRPr="001C5915">
        <w:rPr>
          <w:rFonts w:eastAsiaTheme="minorHAnsi"/>
        </w:rPr>
        <w:t>О</w:t>
      </w:r>
      <w:r w:rsidR="003812FE" w:rsidRPr="001C5915">
        <w:rPr>
          <w:rFonts w:eastAsiaTheme="minorHAnsi"/>
        </w:rPr>
        <w:t>;</w:t>
      </w:r>
    </w:p>
    <w:p w:rsidR="003812FE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>аименование роли.</w:t>
      </w:r>
    </w:p>
    <w:p w:rsidR="003812FE" w:rsidRPr="005902A1" w:rsidRDefault="003812FE" w:rsidP="00DE1915">
      <w:pPr>
        <w:pStyle w:val="phnormal"/>
      </w:pPr>
      <w:r w:rsidRPr="005902A1">
        <w:t>Описание ролей пользователей приведено в</w:t>
      </w:r>
      <w:r w:rsidR="006D0667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="00BC5B16">
        <w:t>).</w:t>
      </w:r>
    </w:p>
    <w:p w:rsidR="003812FE" w:rsidRPr="005902A1" w:rsidRDefault="00394762" w:rsidP="00DE1915">
      <w:pPr>
        <w:pStyle w:val="phnormal"/>
      </w:pPr>
      <w:r>
        <w:t>На странице</w:t>
      </w:r>
      <w:r w:rsidR="002C1F9C" w:rsidRPr="005902A1">
        <w:t xml:space="preserve"> авторизации </w:t>
      </w:r>
      <w:r w:rsidR="002C1F9C">
        <w:t xml:space="preserve">ИА </w:t>
      </w:r>
      <w:r w:rsidR="009F1122">
        <w:t xml:space="preserve">необходимо </w:t>
      </w:r>
      <w:r w:rsidR="002F6C3C">
        <w:t>вве</w:t>
      </w:r>
      <w:r w:rsidR="009F1122">
        <w:t>сти</w:t>
      </w:r>
      <w:r w:rsidR="002C1F9C" w:rsidRPr="005902A1">
        <w:t xml:space="preserve"> логин и пароль пользователя и наж</w:t>
      </w:r>
      <w:r w:rsidR="009F1122">
        <w:t>ать</w:t>
      </w:r>
      <w:r w:rsidR="002C1F9C" w:rsidRPr="005902A1">
        <w:t xml:space="preserve"> на кнопку «Войти»</w:t>
      </w:r>
      <w:r w:rsidR="002C1F9C">
        <w:t xml:space="preserve">. </w:t>
      </w:r>
      <w:r w:rsidR="003812FE" w:rsidRPr="005902A1">
        <w:t xml:space="preserve">После чего произойдет переход на главную страницу </w:t>
      </w:r>
      <w:r w:rsidR="006A2B8F">
        <w:t>ФРМ</w:t>
      </w:r>
      <w:r w:rsidR="00000CB1">
        <w:t xml:space="preserve">О </w:t>
      </w:r>
      <w:r w:rsidR="003812FE" w:rsidRPr="005902A1">
        <w:t>(</w:t>
      </w:r>
      <w:r w:rsidR="00445B65">
        <w:fldChar w:fldCharType="begin"/>
      </w:r>
      <w:r w:rsidR="008B5487">
        <w:instrText xml:space="preserve"> REF _Ref531769876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72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2D" w:rsidRPr="005902A1" w:rsidRDefault="008B5487" w:rsidP="001D2B9B">
      <w:pPr>
        <w:pStyle w:val="phfiguretitle"/>
      </w:pPr>
      <w:bookmarkStart w:id="38" w:name="_Ref5317698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38"/>
      <w:r>
        <w:t xml:space="preserve"> – </w:t>
      </w:r>
      <w:r w:rsidRPr="00725D37">
        <w:t>Стартовая страница</w:t>
      </w:r>
    </w:p>
    <w:p w:rsidR="003812FE" w:rsidRPr="005902A1" w:rsidRDefault="003812FE" w:rsidP="008B5487">
      <w:pPr>
        <w:pStyle w:val="phnormal"/>
      </w:pPr>
      <w:r w:rsidRPr="005902A1">
        <w:t xml:space="preserve">На стартовой странице </w:t>
      </w:r>
      <w:r w:rsidR="008B5487">
        <w:t>Подс</w:t>
      </w:r>
      <w:r w:rsidRPr="005902A1">
        <w:t>истемы в блоке «</w:t>
      </w:r>
      <w:r w:rsidR="000D7F54" w:rsidRPr="005902A1">
        <w:t>ФРМО/ФРМР</w:t>
      </w:r>
      <w:r w:rsidRPr="005902A1">
        <w:t xml:space="preserve">» будет отображен список доступных пользователю </w:t>
      </w:r>
      <w:r w:rsidR="008B5487">
        <w:t>П</w:t>
      </w:r>
      <w:r w:rsidR="006C5BDE">
        <w:t>одсистем ЕГИСЗ</w:t>
      </w:r>
      <w:r w:rsidRPr="005902A1">
        <w:t xml:space="preserve"> согласно предоставленным привилегиям</w:t>
      </w:r>
      <w:r w:rsidR="006C5BDE">
        <w:t xml:space="preserve"> (в данном случае ФРМО)</w:t>
      </w:r>
      <w:r w:rsidRPr="005902A1">
        <w:t>. Для перехода в ФРМ</w:t>
      </w:r>
      <w:r w:rsidR="00F0149A" w:rsidRPr="005902A1">
        <w:t>О</w:t>
      </w:r>
      <w:r w:rsidRPr="005902A1">
        <w:t xml:space="preserve"> </w:t>
      </w:r>
      <w:r w:rsidR="009F1122">
        <w:t xml:space="preserve">необходимо </w:t>
      </w:r>
      <w:r w:rsidR="00DE2AA0" w:rsidRPr="005902A1">
        <w:t>наж</w:t>
      </w:r>
      <w:r w:rsidR="009F1122">
        <w:t>ать</w:t>
      </w:r>
      <w:r w:rsidR="00DE2AA0" w:rsidRPr="005902A1">
        <w:t xml:space="preserve"> на</w:t>
      </w:r>
      <w:r w:rsidRPr="005902A1">
        <w:t xml:space="preserve"> ссылк</w:t>
      </w:r>
      <w:r w:rsidR="00DE2AA0" w:rsidRPr="005902A1">
        <w:t>у</w:t>
      </w:r>
      <w:r w:rsidRPr="005902A1">
        <w:t xml:space="preserve"> «</w:t>
      </w:r>
      <w:r w:rsidR="000D7F54" w:rsidRPr="005902A1">
        <w:t>Медицинские организации</w:t>
      </w:r>
      <w:r w:rsidRPr="005902A1">
        <w:t>» (</w:t>
      </w:r>
      <w:r w:rsidR="00445B65">
        <w:fldChar w:fldCharType="begin"/>
      </w:r>
      <w:r w:rsidR="008B5487">
        <w:instrText xml:space="preserve"> REF _Ref531770027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</w:t>
      </w:r>
      <w:r w:rsidR="00445B65">
        <w:fldChar w:fldCharType="end"/>
      </w:r>
      <w:r w:rsidRPr="005902A1">
        <w:t>).</w:t>
      </w:r>
    </w:p>
    <w:p w:rsidR="008B5487" w:rsidRDefault="008B5487" w:rsidP="002830AD">
      <w:pPr>
        <w:pStyle w:val="phfigure"/>
      </w:pPr>
      <w:r>
        <w:rPr>
          <w:noProof/>
        </w:rPr>
        <w:drawing>
          <wp:inline distT="0" distB="0" distL="0" distR="0">
            <wp:extent cx="3781425" cy="1752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E" w:rsidRPr="001D2B9B" w:rsidRDefault="008B5487" w:rsidP="001D2B9B">
      <w:pPr>
        <w:pStyle w:val="phfiguretitle"/>
        <w:rPr>
          <w:rFonts w:eastAsiaTheme="minorHAnsi"/>
        </w:rPr>
      </w:pPr>
      <w:bookmarkStart w:id="39" w:name="_Ref53177002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39"/>
      <w:r w:rsidR="00867535">
        <w:t xml:space="preserve"> </w:t>
      </w:r>
      <w:r w:rsidRPr="005902A1">
        <w:t xml:space="preserve">– Вход в ФРМО через стартовую страницу </w:t>
      </w:r>
      <w:r>
        <w:t>Подс</w:t>
      </w:r>
      <w:r w:rsidRPr="005902A1">
        <w:t>истемы</w:t>
      </w:r>
    </w:p>
    <w:p w:rsidR="003812FE" w:rsidRPr="005902A1" w:rsidRDefault="00BE2D7C" w:rsidP="008B5487">
      <w:pPr>
        <w:pStyle w:val="phnormal"/>
      </w:pPr>
      <w:r w:rsidRPr="005902A1">
        <w:lastRenderedPageBreak/>
        <w:t>Так</w:t>
      </w:r>
      <w:r w:rsidR="003812FE" w:rsidRPr="005902A1">
        <w:t>же вход в ФРМ</w:t>
      </w:r>
      <w:r w:rsidR="00F0149A" w:rsidRPr="005902A1">
        <w:t>О</w:t>
      </w:r>
      <w:r w:rsidR="003812FE" w:rsidRPr="005902A1">
        <w:t xml:space="preserve"> возможно осуществить посредством нажатия на ссылку «</w:t>
      </w:r>
      <w:r w:rsidR="000D7F54" w:rsidRPr="005902A1">
        <w:t>ФРМО/ФРМР</w:t>
      </w:r>
      <w:r w:rsidR="003812FE" w:rsidRPr="005902A1">
        <w:t>» в верхнем (главном) меню и выбора параметра «Мед</w:t>
      </w:r>
      <w:r w:rsidR="00F0149A" w:rsidRPr="005902A1">
        <w:t>ицинские организации</w:t>
      </w:r>
      <w:r w:rsidR="003812FE" w:rsidRPr="005902A1">
        <w:t>» (</w:t>
      </w:r>
      <w:r w:rsidR="00445B65">
        <w:fldChar w:fldCharType="begin"/>
      </w:r>
      <w:r w:rsidR="008B5487">
        <w:instrText xml:space="preserve"> REF _Ref531770289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5686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54" w:rsidRPr="005902A1" w:rsidRDefault="008B5487" w:rsidP="001D2B9B">
      <w:pPr>
        <w:pStyle w:val="phfiguretitle"/>
        <w:rPr>
          <w:szCs w:val="24"/>
        </w:rPr>
      </w:pPr>
      <w:bookmarkStart w:id="40" w:name="_Ref53177028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40"/>
      <w:r>
        <w:t xml:space="preserve"> </w:t>
      </w:r>
      <w:r w:rsidRPr="005902A1">
        <w:t>– Вход в ФРМО через главное меню</w:t>
      </w:r>
    </w:p>
    <w:p w:rsidR="003812FE" w:rsidRPr="005902A1" w:rsidRDefault="003812FE" w:rsidP="008B5487">
      <w:pPr>
        <w:pStyle w:val="phnormal"/>
      </w:pPr>
      <w:r w:rsidRPr="005902A1">
        <w:t>Далее произойдет переход на стартовую страницу ФРМ</w:t>
      </w:r>
      <w:r w:rsidR="00F0149A" w:rsidRPr="005902A1">
        <w:t>О</w:t>
      </w:r>
      <w:r w:rsidRPr="005902A1">
        <w:t xml:space="preserve"> (</w:t>
      </w:r>
      <w:r w:rsidR="00445B65">
        <w:fldChar w:fldCharType="begin"/>
      </w:r>
      <w:r w:rsidR="00E83C05">
        <w:instrText xml:space="preserve"> REF _Ref532287339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</w:t>
      </w:r>
      <w:r w:rsidR="00445B65">
        <w:fldChar w:fldCharType="end"/>
      </w:r>
      <w:r w:rsidRPr="005902A1">
        <w:t>).</w:t>
      </w:r>
    </w:p>
    <w:p w:rsidR="000B523C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14376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D" w:rsidRPr="005902A1" w:rsidRDefault="000B523C" w:rsidP="001D2B9B">
      <w:pPr>
        <w:pStyle w:val="phfiguretitle"/>
        <w:rPr>
          <w:szCs w:val="24"/>
        </w:rPr>
      </w:pPr>
      <w:bookmarkStart w:id="41" w:name="_Ref532287339"/>
      <w:bookmarkStart w:id="42" w:name="_Ref5319389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41"/>
      <w:r>
        <w:t xml:space="preserve"> – </w:t>
      </w:r>
      <w:r w:rsidRPr="005902A1">
        <w:t>Стартовая страница ФРМО</w:t>
      </w:r>
      <w:bookmarkEnd w:id="42"/>
    </w:p>
    <w:p w:rsidR="003812FE" w:rsidRPr="005902A1" w:rsidRDefault="003812FE" w:rsidP="00BC71AD">
      <w:pPr>
        <w:pStyle w:val="2"/>
      </w:pPr>
      <w:bookmarkStart w:id="43" w:name="_Toc463884026"/>
      <w:bookmarkStart w:id="44" w:name="_Toc17722872"/>
      <w:r w:rsidRPr="005902A1">
        <w:t xml:space="preserve">Выход из </w:t>
      </w:r>
      <w:r w:rsidR="000B523C">
        <w:t>Подс</w:t>
      </w:r>
      <w:r w:rsidRPr="005902A1">
        <w:t>истемы</w:t>
      </w:r>
      <w:bookmarkEnd w:id="43"/>
      <w:bookmarkEnd w:id="44"/>
    </w:p>
    <w:p w:rsidR="000F7D7A" w:rsidRPr="005902A1" w:rsidRDefault="000F7D7A" w:rsidP="000B523C">
      <w:pPr>
        <w:pStyle w:val="phnormal"/>
      </w:pPr>
      <w:r w:rsidRPr="005902A1">
        <w:t xml:space="preserve">Для корректного выхода из </w:t>
      </w:r>
      <w:r w:rsidR="000B523C">
        <w:t>Подс</w:t>
      </w:r>
      <w:r w:rsidRPr="005902A1">
        <w:t xml:space="preserve">истемы </w:t>
      </w:r>
      <w:r w:rsidR="009F2481">
        <w:t xml:space="preserve">необходимо </w:t>
      </w:r>
      <w:r w:rsidR="002F6C3C">
        <w:t>наж</w:t>
      </w:r>
      <w:r w:rsidR="009F2481">
        <w:t>ать</w:t>
      </w:r>
      <w:r w:rsidRPr="005902A1">
        <w:t xml:space="preserve"> на кнопку с ФИО пользователя в правом верхнем углу, далее в выпадающем списке </w:t>
      </w:r>
      <w:r w:rsidR="009F2481">
        <w:t xml:space="preserve">необходимо </w:t>
      </w:r>
      <w:r w:rsidRPr="005902A1">
        <w:t>выбр</w:t>
      </w:r>
      <w:r w:rsidR="009F2481">
        <w:t>ать</w:t>
      </w:r>
      <w:r w:rsidRPr="005902A1">
        <w:t xml:space="preserve"> кнопку </w:t>
      </w:r>
      <w:r w:rsidR="00ED54EF">
        <w:t>«Выход»</w:t>
      </w:r>
      <w:r w:rsidRPr="005902A1">
        <w:t xml:space="preserve">, </w:t>
      </w:r>
      <w:r w:rsidRPr="00A65217">
        <w:t xml:space="preserve">после чего будет осуществлён </w:t>
      </w:r>
      <w:r w:rsidR="00532FCD" w:rsidRPr="00A65217">
        <w:t>выход и</w:t>
      </w:r>
      <w:r w:rsidR="003C03FF" w:rsidRPr="00A65217">
        <w:t>з</w:t>
      </w:r>
      <w:r w:rsidR="00532FCD" w:rsidRPr="00A65217">
        <w:t xml:space="preserve"> </w:t>
      </w:r>
      <w:r w:rsidR="000B523C">
        <w:t>Подс</w:t>
      </w:r>
      <w:r w:rsidR="00532FCD" w:rsidRPr="00A65217">
        <w:t xml:space="preserve">истемы и </w:t>
      </w:r>
      <w:r w:rsidRPr="00A65217">
        <w:t>переход на страницу авторизации</w:t>
      </w:r>
      <w:r w:rsidR="00896AA9" w:rsidRPr="005902A1">
        <w:t>.</w:t>
      </w:r>
    </w:p>
    <w:p w:rsidR="00095F35" w:rsidRPr="005902A1" w:rsidRDefault="00095F35" w:rsidP="00BC71AD">
      <w:pPr>
        <w:pStyle w:val="2"/>
      </w:pPr>
      <w:bookmarkStart w:id="45" w:name="_Toc464809398"/>
      <w:bookmarkStart w:id="46" w:name="_Toc17722873"/>
      <w:r w:rsidRPr="005902A1">
        <w:lastRenderedPageBreak/>
        <w:t>Порядок проверки работоспособности</w:t>
      </w:r>
      <w:bookmarkEnd w:id="45"/>
      <w:r w:rsidR="00032FB4">
        <w:t xml:space="preserve"> </w:t>
      </w:r>
      <w:r w:rsidR="000B523C">
        <w:t>Подс</w:t>
      </w:r>
      <w:r w:rsidR="00032FB4">
        <w:t>истемы</w:t>
      </w:r>
      <w:bookmarkEnd w:id="46"/>
    </w:p>
    <w:p w:rsidR="00095F35" w:rsidRPr="005902A1" w:rsidRDefault="00095F35" w:rsidP="000B523C">
      <w:pPr>
        <w:pStyle w:val="phnormal"/>
        <w:rPr>
          <w:b/>
          <w:sz w:val="32"/>
          <w:szCs w:val="24"/>
        </w:rPr>
      </w:pPr>
      <w:r w:rsidRPr="005902A1">
        <w:t xml:space="preserve">Программное обеспечение работоспособно, если в результате действий пользователя, </w:t>
      </w:r>
      <w:r w:rsidRPr="00532FCD">
        <w:t>изложенных в разделе</w:t>
      </w:r>
      <w:r w:rsidR="00532FCD">
        <w:t xml:space="preserve"> </w:t>
      </w:r>
      <w:r w:rsidR="00FE7396">
        <w:fldChar w:fldCharType="begin"/>
      </w:r>
      <w:r w:rsidR="00FE7396">
        <w:instrText xml:space="preserve"> REF _Ref514664524 \r \h  \* MERGEFORMAT </w:instrText>
      </w:r>
      <w:r w:rsidR="00FE7396">
        <w:fldChar w:fldCharType="separate"/>
      </w:r>
      <w:r w:rsidR="00D13F67">
        <w:t>3.2</w:t>
      </w:r>
      <w:r w:rsidR="00FE7396">
        <w:fldChar w:fldCharType="end"/>
      </w:r>
      <w:r w:rsidR="00532FCD">
        <w:t xml:space="preserve"> «Вход в </w:t>
      </w:r>
      <w:r w:rsidR="00057A8A">
        <w:t>Подс</w:t>
      </w:r>
      <w:r w:rsidR="00532FCD">
        <w:t>истему»</w:t>
      </w:r>
      <w:r w:rsidR="00893CF1">
        <w:t>,</w:t>
      </w:r>
      <w:r w:rsidRPr="005902A1">
        <w:t xml:space="preserve"> загрузилась страница главного окна </w:t>
      </w:r>
      <w:r w:rsidR="00057A8A">
        <w:t>Подс</w:t>
      </w:r>
      <w:r w:rsidRPr="005902A1">
        <w:t>истемы без выдачи пользователю сообщени</w:t>
      </w:r>
      <w:r w:rsidR="00292CEB">
        <w:t>я</w:t>
      </w:r>
      <w:r w:rsidRPr="005902A1">
        <w:t xml:space="preserve"> об ошибке</w:t>
      </w:r>
      <w:r w:rsidRPr="005902A1">
        <w:rPr>
          <w:noProof/>
          <w:szCs w:val="24"/>
        </w:rPr>
        <w:t>.</w:t>
      </w:r>
    </w:p>
    <w:p w:rsidR="00BD6B55" w:rsidRPr="00057A8A" w:rsidRDefault="00A71870" w:rsidP="00057A8A">
      <w:pPr>
        <w:pStyle w:val="11"/>
      </w:pPr>
      <w:bookmarkStart w:id="47" w:name="_Toc463884027"/>
      <w:bookmarkStart w:id="48" w:name="_Toc17722874"/>
      <w:r w:rsidRPr="00057A8A">
        <w:lastRenderedPageBreak/>
        <w:t xml:space="preserve">Описание функциональности </w:t>
      </w:r>
      <w:bookmarkEnd w:id="47"/>
      <w:r>
        <w:t>Под</w:t>
      </w:r>
      <w:r w:rsidRPr="00057A8A">
        <w:t>системы</w:t>
      </w:r>
      <w:bookmarkEnd w:id="48"/>
    </w:p>
    <w:p w:rsidR="006127AD" w:rsidRPr="00057A8A" w:rsidRDefault="006127AD" w:rsidP="00057A8A">
      <w:pPr>
        <w:pStyle w:val="2"/>
      </w:pPr>
      <w:bookmarkStart w:id="49" w:name="_Toc349055692"/>
      <w:bookmarkStart w:id="50" w:name="_Toc388376028"/>
      <w:bookmarkStart w:id="51" w:name="_Toc405544808"/>
      <w:bookmarkStart w:id="52" w:name="_Toc406506811"/>
      <w:bookmarkStart w:id="53" w:name="_Toc433898683"/>
      <w:bookmarkStart w:id="54" w:name="_Toc464809400"/>
      <w:bookmarkStart w:id="55" w:name="_Toc468721574"/>
      <w:bookmarkStart w:id="56" w:name="_Toc17722875"/>
      <w:r w:rsidRPr="00057A8A">
        <w:t xml:space="preserve">Описание </w:t>
      </w:r>
      <w:r w:rsidR="004B11E3" w:rsidRPr="00057A8A">
        <w:t>выполняемых функций, задач</w:t>
      </w:r>
      <w:r w:rsidRPr="00057A8A">
        <w:t>, процедур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6127AD" w:rsidRPr="005902A1" w:rsidRDefault="004B11E3" w:rsidP="00196436">
      <w:pPr>
        <w:pStyle w:val="phlistitemizedtitle"/>
      </w:pPr>
      <w:r>
        <w:t>ФРМО предназначен</w:t>
      </w:r>
      <w:r w:rsidR="006127AD" w:rsidRPr="005902A1">
        <w:t xml:space="preserve"> для автоматизации следующих функций, задач, комплексов задач, процедур:</w:t>
      </w:r>
    </w:p>
    <w:p w:rsidR="006127AD" w:rsidRPr="005902A1" w:rsidRDefault="006127AD" w:rsidP="00196436">
      <w:pPr>
        <w:pStyle w:val="phlistitemized1"/>
      </w:pPr>
      <w:r w:rsidRPr="005902A1">
        <w:t xml:space="preserve">учет сведений </w:t>
      </w:r>
      <w:r w:rsidR="004B11E3">
        <w:t>о</w:t>
      </w:r>
      <w:r w:rsidRPr="005902A1">
        <w:t xml:space="preserve"> медицински</w:t>
      </w:r>
      <w:r w:rsidR="004B11E3">
        <w:t>х организациях</w:t>
      </w:r>
      <w:r w:rsidRPr="005902A1">
        <w:t xml:space="preserve"> </w:t>
      </w:r>
      <w:r w:rsidR="004B11E3">
        <w:t>и их структурных подразделениях</w:t>
      </w:r>
      <w:r w:rsidRPr="005902A1">
        <w:t>, оказывающих медицинскую помощь;</w:t>
      </w:r>
    </w:p>
    <w:p w:rsidR="004B11E3" w:rsidRDefault="006127AD" w:rsidP="00196436">
      <w:pPr>
        <w:pStyle w:val="phlistitemized1"/>
      </w:pPr>
      <w:r w:rsidRPr="005902A1">
        <w:t>сбор и актуализация сведений об адрес</w:t>
      </w:r>
      <w:r w:rsidR="004B11E3">
        <w:t>ах</w:t>
      </w:r>
      <w:r w:rsidRPr="005902A1">
        <w:t xml:space="preserve"> местонахождения медицинских организаций, включая сведения о географических координатах их местоположения;</w:t>
      </w:r>
    </w:p>
    <w:p w:rsidR="004B11E3" w:rsidRDefault="004B11E3" w:rsidP="00196436">
      <w:pPr>
        <w:pStyle w:val="phlistitemized1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местонахождения </w:t>
      </w:r>
      <w:r>
        <w:t>зданий</w:t>
      </w:r>
      <w:r w:rsidRPr="005902A1">
        <w:t>, включая сведения о географических координатах их местоположения</w:t>
      </w:r>
      <w:r>
        <w:t>;</w:t>
      </w:r>
    </w:p>
    <w:p w:rsidR="00837DCD" w:rsidRDefault="00837DCD" w:rsidP="00837DCD">
      <w:pPr>
        <w:pStyle w:val="phlistitemized1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:rsidR="004B11E3" w:rsidRDefault="004B11E3" w:rsidP="00837DCD">
      <w:pPr>
        <w:pStyle w:val="phlistitemized1"/>
      </w:pPr>
      <w:r>
        <w:t>сбор и актуализация сведений о штатных расписаниях медицинских организаций;</w:t>
      </w:r>
    </w:p>
    <w:p w:rsidR="00837DCD" w:rsidRDefault="00837DCD" w:rsidP="00837DCD">
      <w:pPr>
        <w:pStyle w:val="phlistitemized1"/>
      </w:pPr>
      <w:r>
        <w:t>сбор и актуализация сведений о передвижных подразделениях;</w:t>
      </w:r>
    </w:p>
    <w:p w:rsidR="004B11E3" w:rsidRPr="005902A1" w:rsidRDefault="004B11E3" w:rsidP="00196436">
      <w:pPr>
        <w:pStyle w:val="phlistitemized1"/>
      </w:pPr>
      <w:r>
        <w:t>сбор и актуализация сведений о медицинском оборудовании медицинских организаций;</w:t>
      </w:r>
    </w:p>
    <w:p w:rsidR="006127AD" w:rsidRPr="005902A1" w:rsidRDefault="004B11E3" w:rsidP="00196436">
      <w:pPr>
        <w:pStyle w:val="phlistitemized1"/>
      </w:pPr>
      <w:r>
        <w:t>сбор и актуализация сведений о</w:t>
      </w:r>
      <w:r w:rsidR="006127AD" w:rsidRPr="005902A1">
        <w:t xml:space="preserve"> домовых хозяйств</w:t>
      </w:r>
      <w:r>
        <w:t>ах</w:t>
      </w:r>
      <w:r w:rsidR="006127AD" w:rsidRPr="005902A1">
        <w:t>, оказывающих первую помощь населению до прибытия медицинских работников при несчастных случаях, травмах, отравлениях и других состояниях и заболеваниях, угрожающих их жизни и здоровью;</w:t>
      </w:r>
    </w:p>
    <w:p w:rsidR="006127AD" w:rsidRPr="005902A1" w:rsidRDefault="006127AD" w:rsidP="00196436">
      <w:pPr>
        <w:pStyle w:val="phlistitemized1"/>
      </w:pPr>
      <w:r w:rsidRPr="005902A1">
        <w:t>учет сведений о лицензиях, выдаваемых медицинским организациям</w:t>
      </w:r>
      <w:r w:rsidR="003C03FF">
        <w:t>.</w:t>
      </w:r>
    </w:p>
    <w:p w:rsidR="00FE2F16" w:rsidRPr="00057A8A" w:rsidRDefault="00FE2F16" w:rsidP="00057A8A">
      <w:pPr>
        <w:pStyle w:val="2"/>
      </w:pPr>
      <w:bookmarkStart w:id="57" w:name="_Toc464809401"/>
      <w:bookmarkStart w:id="58" w:name="_Toc468721575"/>
      <w:bookmarkStart w:id="59" w:name="_Toc17722876"/>
      <w:bookmarkStart w:id="60" w:name="_Toc468721576"/>
      <w:r w:rsidRPr="00057A8A">
        <w:t>Описание операций технологического процесса обработки данных, необходимых для выполнения функций, задач, процедур</w:t>
      </w:r>
      <w:bookmarkEnd w:id="57"/>
      <w:bookmarkEnd w:id="58"/>
      <w:bookmarkEnd w:id="59"/>
    </w:p>
    <w:p w:rsidR="00FE2F16" w:rsidRPr="005902A1" w:rsidRDefault="00FE2F16" w:rsidP="00057A8A">
      <w:pPr>
        <w:pStyle w:val="3"/>
      </w:pPr>
      <w:bookmarkStart w:id="61" w:name="_Toc17722877"/>
      <w:r w:rsidRPr="00032FB4">
        <w:t>Добавление</w:t>
      </w:r>
      <w:r w:rsidRPr="005902A1">
        <w:t xml:space="preserve"> медицинской организации в </w:t>
      </w:r>
      <w:bookmarkEnd w:id="60"/>
      <w:r w:rsidR="00057A8A">
        <w:rPr>
          <w:szCs w:val="24"/>
        </w:rPr>
        <w:t>Подс</w:t>
      </w:r>
      <w:r w:rsidR="004B11E3">
        <w:rPr>
          <w:szCs w:val="24"/>
        </w:rPr>
        <w:t>истему</w:t>
      </w:r>
      <w:bookmarkEnd w:id="61"/>
    </w:p>
    <w:p w:rsidR="00136794" w:rsidRPr="005902A1" w:rsidRDefault="00136794" w:rsidP="00196436">
      <w:pPr>
        <w:pStyle w:val="phnormal"/>
      </w:pPr>
      <w:r w:rsidRPr="005902A1">
        <w:t>Для добавления</w:t>
      </w:r>
      <w:r w:rsidR="004B11E3">
        <w:t xml:space="preserve"> новой</w:t>
      </w:r>
      <w:r w:rsidRPr="005902A1">
        <w:t xml:space="preserve"> организации в </w:t>
      </w:r>
      <w:r w:rsidR="004B11E3">
        <w:t>ФРМО</w:t>
      </w:r>
      <w:r w:rsidRPr="005902A1">
        <w:t xml:space="preserve"> необходимо направить заявку</w:t>
      </w:r>
      <w:r w:rsidR="00586CDD">
        <w:t xml:space="preserve"> с подписью ответственного лица и печатью</w:t>
      </w:r>
      <w:r w:rsidR="00586CDD" w:rsidRPr="005902A1">
        <w:t xml:space="preserve"> </w:t>
      </w:r>
      <w:r w:rsidR="00586CDD">
        <w:t>организации</w:t>
      </w:r>
      <w:r w:rsidRPr="005902A1">
        <w:t xml:space="preserve"> в </w:t>
      </w:r>
      <w:r w:rsidR="004B11E3">
        <w:t>СТП</w:t>
      </w:r>
      <w:r w:rsidRPr="005902A1">
        <w:t xml:space="preserve"> ЕГИСЗ по адресу</w:t>
      </w:r>
      <w:r w:rsidR="008C1580" w:rsidRPr="005902A1">
        <w:rPr>
          <w:rFonts w:eastAsiaTheme="minorHAnsi"/>
        </w:rPr>
        <w:t xml:space="preserve"> </w:t>
      </w:r>
      <w:r w:rsidR="00016B2C" w:rsidRPr="00B9028C">
        <w:rPr>
          <w:rFonts w:eastAsiaTheme="minorHAnsi"/>
          <w:b/>
          <w:lang w:val="en-US"/>
        </w:rPr>
        <w:t>egisz</w:t>
      </w:r>
      <w:r w:rsidR="008C1580" w:rsidRPr="00B9028C">
        <w:rPr>
          <w:rFonts w:eastAsiaTheme="minorHAnsi"/>
          <w:b/>
        </w:rPr>
        <w:t>@rt-eu.ru</w:t>
      </w:r>
      <w:r w:rsidRPr="005902A1">
        <w:t xml:space="preserve"> (форма приведена в</w:t>
      </w:r>
      <w:r w:rsidR="00BC5B16">
        <w:t xml:space="preserve"> приложении (</w:t>
      </w:r>
      <w:r w:rsidR="00B9028C">
        <w:t>п.</w:t>
      </w:r>
      <w:r w:rsidR="005C3BAA">
        <w:t> </w:t>
      </w:r>
      <w:r w:rsidR="00445B65">
        <w:fldChar w:fldCharType="begin"/>
      </w:r>
      <w:r w:rsidR="00BC5B16">
        <w:instrText xml:space="preserve"> REF _Ref513726005 \w \h </w:instrText>
      </w:r>
      <w:r w:rsidR="00445B65">
        <w:fldChar w:fldCharType="separate"/>
      </w:r>
      <w:r w:rsidR="00D13F67">
        <w:t>Приложение В</w:t>
      </w:r>
      <w:r w:rsidR="00445B65">
        <w:fldChar w:fldCharType="end"/>
      </w:r>
      <w:r w:rsidR="00BC5B16">
        <w:t>)</w:t>
      </w:r>
      <w:r w:rsidRPr="005902A1">
        <w:t xml:space="preserve">). После добавления организации в </w:t>
      </w:r>
      <w:r w:rsidR="00196436">
        <w:t>Подс</w:t>
      </w:r>
      <w:r w:rsidRPr="005902A1">
        <w:t xml:space="preserve">истему пользователю, отправившему заявку, будет </w:t>
      </w:r>
      <w:r w:rsidR="00815523" w:rsidRPr="005902A1">
        <w:t>направлен</w:t>
      </w:r>
      <w:r w:rsidRPr="005902A1">
        <w:t xml:space="preserve"> ответ, в котором будет указан уникальный идентификатор организации в </w:t>
      </w:r>
      <w:r w:rsidR="004B11E3">
        <w:t>ФРМО</w:t>
      </w:r>
      <w:r w:rsidRPr="005902A1">
        <w:t xml:space="preserve"> – </w:t>
      </w:r>
      <w:r w:rsidRPr="005902A1">
        <w:rPr>
          <w:lang w:val="en-US"/>
        </w:rPr>
        <w:t>OID</w:t>
      </w:r>
      <w:r w:rsidRPr="005902A1">
        <w:t>.</w:t>
      </w:r>
    </w:p>
    <w:p w:rsidR="005E7CD0" w:rsidRPr="005902A1" w:rsidRDefault="003B5107" w:rsidP="00196436">
      <w:pPr>
        <w:pStyle w:val="phlistitemizedtitle"/>
      </w:pPr>
      <w:r w:rsidRPr="005902A1">
        <w:lastRenderedPageBreak/>
        <w:t>Данный раздел содержит следующие пункты:</w:t>
      </w:r>
    </w:p>
    <w:p w:rsidR="003B5107" w:rsidRPr="00244B29" w:rsidRDefault="00FE7396" w:rsidP="00196436">
      <w:pPr>
        <w:pStyle w:val="phlistitemized1"/>
      </w:pPr>
      <w:hyperlink w:anchor="_Ввод_общих_сведений" w:history="1">
        <w:r w:rsidR="003B5107" w:rsidRPr="001B2885">
          <w:rPr>
            <w:rStyle w:val="a9"/>
            <w:color w:val="auto"/>
            <w:szCs w:val="24"/>
            <w:u w:val="none"/>
          </w:rPr>
          <w:t xml:space="preserve">описание процесса </w:t>
        </w:r>
        <w:r w:rsidR="0084536A" w:rsidRPr="001B2885">
          <w:rPr>
            <w:rStyle w:val="a9"/>
            <w:color w:val="auto"/>
            <w:szCs w:val="24"/>
            <w:u w:val="none"/>
          </w:rPr>
          <w:t>редактирования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</w:t>
        </w:r>
        <w:r w:rsidR="0084536A" w:rsidRPr="001B2885">
          <w:rPr>
            <w:rStyle w:val="a9"/>
            <w:color w:val="auto"/>
            <w:szCs w:val="24"/>
            <w:u w:val="none"/>
          </w:rPr>
          <w:t>основных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сведений о медицинской организации</w:t>
        </w:r>
      </w:hyperlink>
      <w:r w:rsidR="003B5107" w:rsidRPr="00244B29">
        <w:t>;</w:t>
      </w:r>
    </w:p>
    <w:p w:rsidR="00ED5102" w:rsidRPr="00244B29" w:rsidRDefault="00FE7396" w:rsidP="00196436">
      <w:pPr>
        <w:pStyle w:val="phlistitemized1"/>
      </w:pPr>
      <w:hyperlink w:anchor="_Ввод_сведений_об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4B11E3" w:rsidRPr="001B2885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3B5107" w:rsidRPr="00244B29">
        <w:t>;</w:t>
      </w:r>
    </w:p>
    <w:p w:rsidR="00ED5102" w:rsidRDefault="00FE7396" w:rsidP="00196436">
      <w:pPr>
        <w:pStyle w:val="phlistitemized1"/>
      </w:pPr>
      <w:hyperlink w:anchor="_Ввод_сведений_о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244B29">
        <w:t>;</w:t>
      </w:r>
    </w:p>
    <w:p w:rsidR="00837DCD" w:rsidRPr="00244B29" w:rsidRDefault="00837DCD" w:rsidP="00BD6C9F">
      <w:pPr>
        <w:pStyle w:val="phlistitemized1"/>
      </w:pPr>
      <w:r w:rsidRPr="00837DCD">
        <w:t>описание процесса ввода сведений о</w:t>
      </w:r>
      <w:r>
        <w:t xml:space="preserve"> ТВСП;</w:t>
      </w:r>
    </w:p>
    <w:p w:rsidR="00ED5102" w:rsidRPr="00244B29" w:rsidRDefault="00FE7396" w:rsidP="00196436">
      <w:pPr>
        <w:pStyle w:val="phlistitemized1"/>
        <w:rPr>
          <w:rStyle w:val="a9"/>
          <w:color w:val="auto"/>
          <w:szCs w:val="24"/>
          <w:u w:val="none"/>
        </w:rPr>
      </w:pPr>
      <w:hyperlink w:anchor="_4.1.4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244B29">
        <w:t>;</w:t>
      </w:r>
    </w:p>
    <w:p w:rsidR="00981C54" w:rsidRDefault="00FE7396" w:rsidP="00196436">
      <w:pPr>
        <w:pStyle w:val="phlistitemized1"/>
      </w:pPr>
      <w:hyperlink w:anchor="_Ввод_сведений_о_1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244B29">
        <w:t>;</w:t>
      </w:r>
    </w:p>
    <w:p w:rsidR="00837DCD" w:rsidRPr="00244B29" w:rsidRDefault="00837DCD" w:rsidP="00837DCD">
      <w:pPr>
        <w:pStyle w:val="phlistitemized1"/>
      </w:pPr>
      <w:r w:rsidRPr="00837DCD">
        <w:t>описание процесса ввода сведений о</w:t>
      </w:r>
      <w:r>
        <w:t xml:space="preserve"> передвижных </w:t>
      </w:r>
      <w:r w:rsidR="00BD6C9F">
        <w:t>подразделениях</w:t>
      </w:r>
      <w:r>
        <w:t>;</w:t>
      </w:r>
    </w:p>
    <w:p w:rsidR="00981C54" w:rsidRPr="00244B29" w:rsidRDefault="00FE7396" w:rsidP="00196436">
      <w:pPr>
        <w:pStyle w:val="phlistitemized1"/>
      </w:pPr>
      <w:hyperlink w:anchor="_Ввод_сведений_о_2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244B29">
        <w:t>;</w:t>
      </w:r>
    </w:p>
    <w:p w:rsidR="00FE2F16" w:rsidRPr="00244B29" w:rsidRDefault="00FE7396" w:rsidP="00196436">
      <w:pPr>
        <w:pStyle w:val="phlistitemized1"/>
      </w:pPr>
      <w:hyperlink w:anchor="_4.1.5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244B29">
        <w:t>;</w:t>
      </w:r>
    </w:p>
    <w:p w:rsidR="00FE2F16" w:rsidRPr="00244B29" w:rsidRDefault="004B11E3" w:rsidP="00196436">
      <w:pPr>
        <w:pStyle w:val="phlistitemized1"/>
      </w:pPr>
      <w:r w:rsidRPr="001B2885">
        <w:t>описание сведений о лицензиях</w:t>
      </w:r>
      <w:r w:rsidRPr="00244B29">
        <w:t>.</w:t>
      </w:r>
    </w:p>
    <w:p w:rsidR="0084536A" w:rsidRPr="00196436" w:rsidRDefault="0084536A" w:rsidP="00196436">
      <w:pPr>
        <w:pStyle w:val="3"/>
      </w:pPr>
      <w:bookmarkStart w:id="62" w:name="_4.1.4_Ввод_сведений"/>
      <w:bookmarkStart w:id="63" w:name="_Ввод_сведений_об"/>
      <w:bookmarkStart w:id="64" w:name="_Ввод_общих_сведений"/>
      <w:bookmarkStart w:id="65" w:name="_Toc516138296"/>
      <w:bookmarkStart w:id="66" w:name="_Toc516138297"/>
      <w:bookmarkStart w:id="67" w:name="_Toc516138298"/>
      <w:bookmarkStart w:id="68" w:name="_Toc516138299"/>
      <w:bookmarkStart w:id="69" w:name="_Toc17722878"/>
      <w:bookmarkEnd w:id="62"/>
      <w:bookmarkEnd w:id="63"/>
      <w:bookmarkEnd w:id="64"/>
      <w:bookmarkEnd w:id="65"/>
      <w:bookmarkEnd w:id="66"/>
      <w:bookmarkEnd w:id="67"/>
      <w:bookmarkEnd w:id="68"/>
      <w:r w:rsidRPr="00196436">
        <w:t>Ред</w:t>
      </w:r>
      <w:r w:rsidR="004B11E3" w:rsidRPr="00196436">
        <w:t>актирование основных сведений о медицинской</w:t>
      </w:r>
      <w:r w:rsidRPr="00196436">
        <w:t xml:space="preserve"> организации</w:t>
      </w:r>
      <w:bookmarkEnd w:id="69"/>
    </w:p>
    <w:p w:rsidR="0084536A" w:rsidRPr="005902A1" w:rsidRDefault="0084536A" w:rsidP="00196436">
      <w:pPr>
        <w:pStyle w:val="phnormal"/>
      </w:pPr>
      <w:r w:rsidRPr="005902A1">
        <w:t xml:space="preserve">Для редактирования основных сведений </w:t>
      </w:r>
      <w:r w:rsidR="00B517ED">
        <w:t xml:space="preserve">о медицинской </w:t>
      </w:r>
      <w:r w:rsidRPr="005902A1">
        <w:t xml:space="preserve">организации </w:t>
      </w:r>
      <w:r w:rsidR="005D6919">
        <w:t xml:space="preserve">необходимо </w:t>
      </w:r>
      <w:r w:rsidRPr="005902A1">
        <w:t>наж</w:t>
      </w:r>
      <w:r w:rsidR="005D6919">
        <w:t>ать</w:t>
      </w:r>
      <w:r w:rsidRPr="005902A1">
        <w:t xml:space="preserve"> на кнопку «Изменить» </w:t>
      </w:r>
      <w:r w:rsidR="0098193A" w:rsidRPr="005902A1">
        <w:t>(</w:t>
      </w:r>
      <w:r w:rsidR="00445B65">
        <w:fldChar w:fldCharType="begin"/>
      </w:r>
      <w:r w:rsidR="00C85A2F">
        <w:instrText xml:space="preserve"> REF _Ref531939025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6</w:t>
      </w:r>
      <w:r w:rsidR="00445B65">
        <w:fldChar w:fldCharType="end"/>
      </w:r>
      <w:r w:rsidRPr="005902A1">
        <w:t xml:space="preserve">) в паспорте организации. Переход в паспорт организации осуществляется на стартовой странице </w:t>
      </w:r>
      <w:r w:rsidR="00B517ED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>
        <w:t xml:space="preserve"> для конкретной медицинской организации</w:t>
      </w:r>
      <w:r w:rsidR="00B517ED">
        <w:t>.</w:t>
      </w:r>
    </w:p>
    <w:p w:rsidR="000144ED" w:rsidRDefault="00D80792" w:rsidP="000144ED">
      <w:pPr>
        <w:pStyle w:val="phfigure"/>
      </w:pPr>
      <w:r>
        <w:rPr>
          <w:noProof/>
        </w:rPr>
        <w:drawing>
          <wp:inline distT="0" distB="0" distL="0" distR="0">
            <wp:extent cx="6152515" cy="185991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CE" w:rsidRPr="005902A1" w:rsidRDefault="00196436" w:rsidP="001D2B9B">
      <w:pPr>
        <w:pStyle w:val="phfiguretitle"/>
        <w:rPr>
          <w:sz w:val="20"/>
        </w:rPr>
      </w:pPr>
      <w:bookmarkStart w:id="70" w:name="_Ref53193902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70"/>
      <w:r>
        <w:t xml:space="preserve"> </w:t>
      </w:r>
      <w:r w:rsidRPr="005902A1">
        <w:t>– Поля паспорта медицинской организации, раздел «Основные сведения»</w:t>
      </w:r>
    </w:p>
    <w:p w:rsidR="0084536A" w:rsidRDefault="0084536A" w:rsidP="00D428A0">
      <w:pPr>
        <w:pStyle w:val="phnormal"/>
      </w:pPr>
      <w:r w:rsidRPr="005902A1">
        <w:t xml:space="preserve">После нажатия на кнопку «Изменить» откроется форма для редактирования основных сведений </w:t>
      </w:r>
      <w:r w:rsidR="00B72720">
        <w:t xml:space="preserve">о медицинской </w:t>
      </w:r>
      <w:r w:rsidRPr="005902A1">
        <w:t>организации (</w:t>
      </w:r>
      <w:r w:rsidR="00445B65">
        <w:fldChar w:fldCharType="begin"/>
      </w:r>
      <w:r w:rsidR="00202875">
        <w:instrText xml:space="preserve"> REF _Ref532214477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7</w:t>
      </w:r>
      <w:r w:rsidR="00445B65">
        <w:fldChar w:fldCharType="end"/>
      </w:r>
      <w:r w:rsidR="00202875">
        <w:t xml:space="preserve"> </w:t>
      </w:r>
      <w:r w:rsidR="00D428A0">
        <w:t xml:space="preserve">– </w:t>
      </w:r>
      <w:r w:rsidR="00FE7396">
        <w:fldChar w:fldCharType="begin"/>
      </w:r>
      <w:r w:rsidR="00FE7396">
        <w:instrText xml:space="preserve"> REF _Ref531941070 \h  \* MERGEFORMAT </w:instrText>
      </w:r>
      <w:r w:rsidR="00FE7396">
        <w:fldChar w:fldCharType="separate"/>
      </w:r>
      <w:r w:rsidR="00D13F67">
        <w:t>Рисунок 9</w:t>
      </w:r>
      <w:r w:rsidR="00FE7396">
        <w:fldChar w:fldCharType="end"/>
      </w:r>
      <w:r w:rsidRPr="005902A1">
        <w:t xml:space="preserve">). Набор полей на форме зависит от значений, указанных в вышестоящих полях. В открывшемся окне </w:t>
      </w:r>
      <w:r w:rsidR="005D6919">
        <w:t xml:space="preserve">необходимо </w:t>
      </w:r>
      <w:r w:rsidR="002F6C3C">
        <w:t>заполнит</w:t>
      </w:r>
      <w:r w:rsidR="005D6919">
        <w:t>ь</w:t>
      </w:r>
      <w:r w:rsidRPr="005902A1">
        <w:t xml:space="preserve"> поля формы редактирования (описание полей представлено в</w:t>
      </w:r>
      <w:r w:rsidR="00A275A4">
        <w:t xml:space="preserve"> таблице (</w:t>
      </w:r>
      <w:r w:rsidR="00445B65">
        <w:fldChar w:fldCharType="begin"/>
      </w:r>
      <w:r w:rsidR="00A275A4">
        <w:instrText xml:space="preserve"> REF _Ref531941420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1</w:t>
      </w:r>
      <w:r w:rsidR="00445B65">
        <w:fldChar w:fldCharType="end"/>
      </w:r>
      <w:r w:rsidR="00A275A4">
        <w:t>)</w:t>
      </w:r>
      <w:r w:rsidRPr="002A654F">
        <w:t>). Поля, отмеченные знаком «*» («звездочка»), обязательны для заполнения.</w:t>
      </w:r>
    </w:p>
    <w:p w:rsidR="00452719" w:rsidRDefault="00623CB1" w:rsidP="002830AD">
      <w:pPr>
        <w:pStyle w:val="phfigure"/>
      </w:pPr>
      <w:bookmarkStart w:id="71" w:name="_Ref531941053"/>
      <w:r>
        <w:rPr>
          <w:noProof/>
        </w:rPr>
        <w:lastRenderedPageBreak/>
        <w:drawing>
          <wp:inline distT="0" distB="0" distL="0" distR="0">
            <wp:extent cx="5433237" cy="530426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15" cy="53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2" w:rsidRPr="005C2A24" w:rsidRDefault="005C2A24" w:rsidP="001D2B9B">
      <w:pPr>
        <w:pStyle w:val="phfiguretitle"/>
        <w:rPr>
          <w:sz w:val="20"/>
        </w:rPr>
      </w:pPr>
      <w:bookmarkStart w:id="72" w:name="_Ref53221447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71"/>
      <w:bookmarkEnd w:id="72"/>
      <w:r>
        <w:t xml:space="preserve"> – </w:t>
      </w:r>
      <w:r w:rsidRPr="005902A1">
        <w:t>Окно редактирования раздела «Основные сведения»</w:t>
      </w:r>
      <w:r>
        <w:t xml:space="preserve"> для государственных</w:t>
      </w:r>
      <w:r w:rsidRPr="005902A1">
        <w:t xml:space="preserve"> юридических лиц</w:t>
      </w:r>
    </w:p>
    <w:p w:rsidR="00D428A0" w:rsidRDefault="004954A2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449648" cy="5028364"/>
            <wp:effectExtent l="0" t="0" r="0" b="1270"/>
            <wp:docPr id="121" name="Рисунок 121" descr="C:\Users\DA7BF~1.GAY\AppData\Local\Temp\SNAGHTMLa0b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7BF~1.GAY\AppData\Local\Temp\SNAGHTMLa0b437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1" cy="5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F" w:rsidRPr="005902A1" w:rsidRDefault="00D428A0" w:rsidP="001D2B9B">
      <w:pPr>
        <w:pStyle w:val="phfiguretitle"/>
        <w:rPr>
          <w:sz w:val="20"/>
        </w:rPr>
      </w:pPr>
      <w:bookmarkStart w:id="73" w:name="_Ref53194106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73"/>
      <w:r>
        <w:t xml:space="preserve"> </w:t>
      </w:r>
      <w:r w:rsidRPr="005902A1">
        <w:t>– Окно редактирования раздела «Основные сведения» для частных юридических</w:t>
      </w:r>
      <w:r w:rsidR="009C6B3D">
        <w:t> </w:t>
      </w:r>
      <w:r w:rsidRPr="005902A1">
        <w:t>лиц</w:t>
      </w:r>
    </w:p>
    <w:p w:rsidR="00D428A0" w:rsidRDefault="00851C73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5668645"/>
            <wp:effectExtent l="0" t="0" r="635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6A" w:rsidRDefault="00D428A0" w:rsidP="001D2B9B">
      <w:pPr>
        <w:pStyle w:val="phfiguretitle"/>
      </w:pPr>
      <w:bookmarkStart w:id="74" w:name="_Ref53194107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74"/>
      <w:r>
        <w:t xml:space="preserve"> </w:t>
      </w:r>
      <w:r w:rsidRPr="005902A1">
        <w:t>– Окно редактирования раздела «Основные сведения» для индивидуальных предпринимателей</w:t>
      </w:r>
    </w:p>
    <w:p w:rsidR="00A275A4" w:rsidRDefault="00A275A4" w:rsidP="00A275A4">
      <w:pPr>
        <w:pStyle w:val="phtabletitle"/>
      </w:pPr>
      <w:bookmarkStart w:id="75" w:name="_Ref53194142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75"/>
      <w:r>
        <w:t xml:space="preserve"> </w:t>
      </w:r>
      <w:r w:rsidRPr="005902A1">
        <w:t xml:space="preserve">– Описание полей для редактирования основных сведений </w:t>
      </w:r>
      <w:r>
        <w:t xml:space="preserve">медицинской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30"/>
        <w:gridCol w:w="2280"/>
        <w:gridCol w:w="3747"/>
        <w:gridCol w:w="3864"/>
      </w:tblGrid>
      <w:tr w:rsidR="005902A1" w:rsidRPr="00B72720" w:rsidTr="00824005">
        <w:trPr>
          <w:tblHeader/>
        </w:trPr>
        <w:tc>
          <w:tcPr>
            <w:tcW w:w="2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№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Наименование поля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Описание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Вид, способ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1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  <w:rPr>
                <w:lang w:val="en-US"/>
              </w:rPr>
            </w:pPr>
            <w:r w:rsidRPr="00B72720">
              <w:rPr>
                <w:lang w:val="en-US"/>
              </w:rPr>
              <w:t>OID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присвоенный в рамках ФРМО</w:t>
            </w:r>
          </w:p>
        </w:tc>
        <w:tc>
          <w:tcPr>
            <w:tcW w:w="1854" w:type="pct"/>
          </w:tcPr>
          <w:p w:rsidR="008F5211" w:rsidRPr="00B72720" w:rsidRDefault="008F5211" w:rsidP="00861D89">
            <w:pPr>
              <w:pStyle w:val="phtablecellleft"/>
            </w:pPr>
            <w:r w:rsidRPr="00B72720">
              <w:t xml:space="preserve">Присваивается автоматически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2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rPr>
                <w:lang w:val="en-US"/>
              </w:rPr>
              <w:t>OID (</w:t>
            </w:r>
            <w:r w:rsidRPr="00B72720">
              <w:t>неактивный)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не</w:t>
            </w:r>
            <w:r w:rsidR="003C03FF">
              <w:t xml:space="preserve"> </w:t>
            </w:r>
            <w:r w:rsidRPr="00B72720">
              <w:t>активный в рамках ФРМО.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Поле не доступно для редактирования</w:t>
            </w:r>
            <w:r w:rsidR="00B72720">
              <w:t xml:space="preserve"> и носит информативный характер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3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Головная организация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 xml:space="preserve">Головная организация для </w:t>
            </w:r>
            <w:r w:rsidRPr="00B72720">
              <w:lastRenderedPageBreak/>
              <w:t>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3577AF" w:rsidP="00D428A0">
            <w:pPr>
              <w:pStyle w:val="phtablecellleft"/>
            </w:pPr>
            <w:r>
              <w:lastRenderedPageBreak/>
              <w:t>Указывается в случае,</w:t>
            </w:r>
            <w:r w:rsidR="008F5211" w:rsidRPr="00B72720">
              <w:t xml:space="preserve"> если редактируемая </w:t>
            </w:r>
            <w:r w:rsidR="008F5211" w:rsidRPr="00B72720">
              <w:lastRenderedPageBreak/>
              <w:t>организация является филиалом.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В случае указания головной организации поля формы: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 xml:space="preserve">«ИНН», «ОГРН» – скрываются </w:t>
            </w:r>
            <w:r w:rsidR="00B72720">
              <w:t>на</w:t>
            </w:r>
            <w:r w:rsidRPr="00B72720">
              <w:t xml:space="preserve"> форме;</w:t>
            </w:r>
          </w:p>
          <w:p w:rsidR="00B72720" w:rsidRDefault="008F5211" w:rsidP="00D428A0">
            <w:pPr>
              <w:pStyle w:val="phtablecellleft"/>
            </w:pPr>
            <w:r w:rsidRPr="00B72720">
              <w:t>«Тип организации», «Ведомственная принадлежность»/«Учредитель», «Вид деятельности», «Профиль деятельности» – становят</w:t>
            </w:r>
            <w:r w:rsidR="00B72720">
              <w:t>ся не доступными для изменения.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Значения вышеуказанных полей наследуются от головной организации, т.к. организации являются одним ю</w:t>
            </w:r>
            <w:r w:rsidR="00B72720">
              <w:t>ридическим лицом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lastRenderedPageBreak/>
              <w:t>4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 xml:space="preserve">Текстовое поле для ввода 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5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Текстовое поле для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6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РФ, к которому относится организация</w:t>
            </w:r>
          </w:p>
        </w:tc>
        <w:tc>
          <w:tcPr>
            <w:tcW w:w="1854" w:type="pct"/>
          </w:tcPr>
          <w:p w:rsidR="008F5211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7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системы здравоохранения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Вид организации</w:t>
            </w:r>
          </w:p>
        </w:tc>
        <w:tc>
          <w:tcPr>
            <w:tcW w:w="1854" w:type="pct"/>
          </w:tcPr>
          <w:p w:rsidR="00AC7BE1" w:rsidRPr="00B72720" w:rsidRDefault="00AC7BE1" w:rsidP="00D428A0">
            <w:pPr>
              <w:pStyle w:val="phtablecellleft"/>
            </w:pPr>
            <w:r w:rsidRPr="00B72720">
              <w:t xml:space="preserve">Значение устанавливается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8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854" w:type="pct"/>
          </w:tcPr>
          <w:p w:rsidR="008F5211" w:rsidRPr="00B72720" w:rsidRDefault="00DC290B" w:rsidP="00D428A0">
            <w:pPr>
              <w:pStyle w:val="phtablecellleft"/>
            </w:pPr>
            <w:r w:rsidRPr="00246245">
              <w:t>Выбор значения</w:t>
            </w:r>
            <w:r w:rsidR="00677DD8">
              <w:t xml:space="preserve"> из выпадающего списка</w:t>
            </w:r>
            <w:r>
              <w:t xml:space="preserve">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DD8">
              <w:t>.</w:t>
            </w:r>
          </w:p>
          <w:p w:rsidR="00022BAB" w:rsidRPr="00B72720" w:rsidRDefault="00022BAB" w:rsidP="00D428A0">
            <w:pPr>
              <w:pStyle w:val="phtablecellleft"/>
            </w:pPr>
            <w:r w:rsidRPr="00B72720">
              <w:t>При выборе значения «</w:t>
            </w:r>
            <w:r w:rsidR="001932A4" w:rsidRPr="00B72720">
              <w:t>Государственное юридическое лицо</w:t>
            </w:r>
            <w:r w:rsidRPr="00B72720">
              <w:t xml:space="preserve">» появляется дополнительное поле «Ведомственная принадлежность» </w:t>
            </w:r>
            <w:r w:rsidR="001648A2">
              <w:t>(описание см. в п. 8.1).</w:t>
            </w:r>
          </w:p>
          <w:p w:rsidR="00022BAB" w:rsidRDefault="00022BAB" w:rsidP="00E83C05">
            <w:pPr>
              <w:pStyle w:val="phtablecellleft"/>
            </w:pPr>
            <w:r w:rsidRPr="00B72720">
              <w:t>При выборе значения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«Индивидуальный предприниматель»</w:t>
            </w:r>
            <w:r w:rsidRPr="00B72720">
              <w:t xml:space="preserve"> появляется до</w:t>
            </w:r>
            <w:r w:rsidR="00E83C05">
              <w:t>полнительное поле «Учредитель»</w:t>
            </w:r>
            <w:r w:rsidR="001648A2">
              <w:t xml:space="preserve"> (описание см. в п. 8.2)</w:t>
            </w:r>
          </w:p>
          <w:p w:rsidR="000A163F" w:rsidRPr="00B72720" w:rsidRDefault="000A163F" w:rsidP="00E83C05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798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854" w:type="pct"/>
          </w:tcPr>
          <w:p w:rsidR="00DC290B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AA524E" w:rsidRDefault="00AA524E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890016" w:rsidRPr="00B72720">
              <w:t>Государственное юридическое лицо</w:t>
            </w:r>
            <w:r w:rsidRPr="00B72720">
              <w:t>»</w:t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8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Текстовое поле для ввода с ограничением до 512 символов.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 xml:space="preserve">Поле доступно только для организаций </w:t>
            </w:r>
            <w:r w:rsidRPr="00B72720">
              <w:lastRenderedPageBreak/>
              <w:t>типа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lastRenderedPageBreak/>
              <w:t>9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Вид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Вид деятельности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24E" w:rsidRPr="00B72720">
              <w:t>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 xml:space="preserve">При выборе </w:t>
            </w:r>
            <w:r w:rsidR="00AC7BE1" w:rsidRPr="00B72720">
              <w:t xml:space="preserve">одного из следующих значений: </w:t>
            </w:r>
            <w:r w:rsidRPr="00B72720">
              <w:t>«Специализированная больница»</w:t>
            </w:r>
            <w:r w:rsidR="00AC7BE1" w:rsidRPr="00B72720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B72720">
              <w:t xml:space="preserve">», </w:t>
            </w:r>
            <w:r w:rsidR="00BE3B41">
              <w:sym w:font="Symbol" w:char="F02D"/>
            </w:r>
            <w:r w:rsidR="00BE3B41">
              <w:t xml:space="preserve"> п</w:t>
            </w:r>
            <w:r w:rsidR="00BE3B41" w:rsidRPr="00B72720">
              <w:t>оявляется</w:t>
            </w:r>
            <w:r w:rsidR="00AC7BE1" w:rsidRPr="00B72720">
              <w:t xml:space="preserve"> д</w:t>
            </w:r>
            <w:r w:rsidRPr="00B72720">
              <w:t>ополнительное поле «Профиль деятельности» (описание см. в п. 9.1)</w:t>
            </w:r>
            <w:r w:rsidR="00BE3B41">
              <w:t>.</w:t>
            </w:r>
          </w:p>
          <w:p w:rsidR="00A630A3" w:rsidRPr="00B72720" w:rsidRDefault="00A630A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9.1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41">
              <w:t>.</w:t>
            </w:r>
          </w:p>
          <w:p w:rsidR="00AF26DD" w:rsidRPr="00BE3B41" w:rsidRDefault="00AF26DD" w:rsidP="00D428A0">
            <w:pPr>
              <w:pStyle w:val="phtablecellleft"/>
            </w:pPr>
            <w:r w:rsidRPr="00BE3B41"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10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Уровень организации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Уровень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93A" w:rsidRPr="00B72720">
              <w:t xml:space="preserve">. </w:t>
            </w:r>
          </w:p>
          <w:p w:rsidR="0098193A" w:rsidRPr="00B72720" w:rsidRDefault="0098193A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023FC3" w:rsidRPr="00B72720">
              <w:t>Государственное юридическое лицо</w:t>
            </w:r>
            <w:r w:rsidRPr="00B72720">
              <w:t>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ИНН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ИНН организации</w:t>
            </w:r>
          </w:p>
        </w:tc>
        <w:tc>
          <w:tcPr>
            <w:tcW w:w="18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B72720">
              <w:rPr>
                <w:shd w:val="clear" w:color="auto" w:fill="FFFFFF"/>
              </w:rPr>
              <w:t xml:space="preserve">10 </w:t>
            </w:r>
            <w:r w:rsidRPr="00B72720">
              <w:rPr>
                <w:shd w:val="clear" w:color="auto" w:fill="FFFFFF"/>
              </w:rPr>
              <w:t>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>для организаций типа «Государственное юридическое лицо или «Частное юридическое лицо».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13</w:t>
            </w:r>
          </w:p>
        </w:tc>
        <w:tc>
          <w:tcPr>
            <w:tcW w:w="109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</w:t>
            </w:r>
          </w:p>
        </w:tc>
        <w:tc>
          <w:tcPr>
            <w:tcW w:w="1798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 организации</w:t>
            </w:r>
          </w:p>
        </w:tc>
        <w:tc>
          <w:tcPr>
            <w:tcW w:w="1854" w:type="pct"/>
          </w:tcPr>
          <w:p w:rsidR="0098193A" w:rsidRPr="00B72720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B72720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BE3B41">
              <w:rPr>
                <w:shd w:val="clear" w:color="auto" w:fill="FFFFFF"/>
              </w:rPr>
              <w:t>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14</w:t>
            </w:r>
          </w:p>
        </w:tc>
        <w:tc>
          <w:tcPr>
            <w:tcW w:w="1094" w:type="pct"/>
          </w:tcPr>
          <w:p w:rsidR="00BE3B41" w:rsidRDefault="00022BAB" w:rsidP="00D428A0">
            <w:pPr>
              <w:pStyle w:val="phtablecellleft"/>
            </w:pPr>
            <w:r w:rsidRPr="00B72720">
              <w:t>ОГРН</w:t>
            </w:r>
            <w:r w:rsidR="00E83C05">
              <w:t xml:space="preserve"> </w:t>
            </w:r>
            <w:r w:rsidR="00BE3B41">
              <w:t>или</w:t>
            </w:r>
          </w:p>
          <w:p w:rsidR="00BE3B41" w:rsidRPr="00B72720" w:rsidRDefault="00BE3B41" w:rsidP="00D428A0">
            <w:pPr>
              <w:pStyle w:val="phtablecellleft"/>
            </w:pPr>
            <w:r>
              <w:t>ОГРН ИП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ОГРН организации</w:t>
            </w:r>
          </w:p>
        </w:tc>
        <w:tc>
          <w:tcPr>
            <w:tcW w:w="1854" w:type="pct"/>
          </w:tcPr>
          <w:p w:rsidR="00023FC3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 xml:space="preserve">для организаций типа «Государственное юридическое лицо или </w:t>
            </w:r>
            <w:r w:rsidR="00023FC3" w:rsidRPr="00B72720">
              <w:lastRenderedPageBreak/>
              <w:t>«Частное юридическое лицо».</w:t>
            </w:r>
          </w:p>
          <w:p w:rsidR="00022BAB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lastRenderedPageBreak/>
              <w:t>15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ОКОПФ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ОКОПФ организации</w:t>
            </w:r>
          </w:p>
        </w:tc>
        <w:tc>
          <w:tcPr>
            <w:tcW w:w="1854" w:type="pct"/>
          </w:tcPr>
          <w:p w:rsidR="00022BAB" w:rsidRPr="00B72720" w:rsidRDefault="00DC290B" w:rsidP="0018016A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>
              <w:t xml:space="preserve">. Чтобы очистить поле </w:t>
            </w:r>
            <w:r w:rsidR="0018016A">
              <w:t xml:space="preserve">необходимо </w:t>
            </w:r>
            <w:r w:rsidR="00C47FE2">
              <w:t>наж</w:t>
            </w:r>
            <w:r w:rsidR="0018016A">
              <w:t>ать</w:t>
            </w:r>
            <w:r w:rsidR="00CC66E6">
              <w:t xml:space="preserve"> на кнопку </w:t>
            </w:r>
            <w:r w:rsidR="00CC66E6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73" w:rsidRPr="00B72720" w:rsidTr="00824005">
        <w:tc>
          <w:tcPr>
            <w:tcW w:w="254" w:type="pct"/>
          </w:tcPr>
          <w:p w:rsidR="00851C73" w:rsidRPr="00B72720" w:rsidRDefault="00851C73" w:rsidP="00D428A0">
            <w:pPr>
              <w:pStyle w:val="phtablecellleft"/>
            </w:pPr>
            <w:r>
              <w:t>16</w:t>
            </w:r>
          </w:p>
        </w:tc>
        <w:tc>
          <w:tcPr>
            <w:tcW w:w="1094" w:type="pct"/>
          </w:tcPr>
          <w:p w:rsidR="00851C73" w:rsidRPr="00B72720" w:rsidRDefault="00851C73" w:rsidP="00D428A0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98" w:type="pct"/>
          </w:tcPr>
          <w:p w:rsidR="00851C73" w:rsidRPr="00B72720" w:rsidRDefault="00EF7131" w:rsidP="00EF7131">
            <w:pPr>
              <w:pStyle w:val="phtablecellleft"/>
            </w:pPr>
            <w:r>
              <w:t>Перечень с</w:t>
            </w:r>
            <w:r w:rsidR="00851C73">
              <w:t>пециализированны</w:t>
            </w:r>
            <w:r>
              <w:t>х</w:t>
            </w:r>
            <w:r w:rsidR="00851C73">
              <w:t xml:space="preserve"> признак</w:t>
            </w:r>
            <w:r>
              <w:t>ов</w:t>
            </w:r>
            <w:r w:rsidR="00851C73">
              <w:t xml:space="preserve"> организации</w:t>
            </w:r>
          </w:p>
        </w:tc>
        <w:tc>
          <w:tcPr>
            <w:tcW w:w="1854" w:type="pct"/>
          </w:tcPr>
          <w:p w:rsidR="00EF7131" w:rsidRPr="001462A4" w:rsidRDefault="00EF7131" w:rsidP="00EF7131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851C73" w:rsidRDefault="00EF7131" w:rsidP="00EF7131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drawing>
                <wp:inline distT="0" distB="0" distL="0" distR="0">
                  <wp:extent cx="714286" cy="2000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5A4" w:rsidRDefault="0084536A" w:rsidP="00B538C1">
      <w:pPr>
        <w:pStyle w:val="phfigure"/>
      </w:pPr>
      <w:r w:rsidRPr="00B538C1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108" name="Рисунок 10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5902A1" w:rsidRDefault="00A275A4" w:rsidP="001D2B9B">
      <w:pPr>
        <w:pStyle w:val="phfiguretitle"/>
        <w:rPr>
          <w:szCs w:val="24"/>
        </w:rPr>
      </w:pPr>
      <w:bookmarkStart w:id="76" w:name="_Ref53194464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76"/>
      <w:r w:rsidRPr="005902A1">
        <w:t xml:space="preserve"> – Окно выбора головной организации</w:t>
      </w:r>
    </w:p>
    <w:p w:rsidR="0084536A" w:rsidRPr="005902A1" w:rsidRDefault="002F6C3C" w:rsidP="00A275A4">
      <w:pPr>
        <w:pStyle w:val="phnormal"/>
      </w:pPr>
      <w:r>
        <w:t xml:space="preserve">Для сохранения внесенных данных </w:t>
      </w:r>
      <w:r w:rsidR="00B84B35">
        <w:t xml:space="preserve">необходимо </w:t>
      </w:r>
      <w:r w:rsidR="0084536A" w:rsidRPr="005902A1">
        <w:t>наж</w:t>
      </w:r>
      <w:r w:rsidR="00B84B35">
        <w:t>ать</w:t>
      </w:r>
      <w:r w:rsidR="0084536A" w:rsidRPr="005902A1">
        <w:t xml:space="preserve"> на кнопку «Сохранить». </w:t>
      </w:r>
      <w:r>
        <w:t>Окно редактирования закроется, внесенные данные отобразятся</w:t>
      </w:r>
      <w:r w:rsidR="0084536A" w:rsidRPr="005902A1">
        <w:t xml:space="preserve"> </w:t>
      </w:r>
      <w:r w:rsidR="0098193A" w:rsidRPr="005902A1">
        <w:t>на страниц</w:t>
      </w:r>
      <w:r>
        <w:t>е</w:t>
      </w:r>
      <w:r w:rsidR="0084536A" w:rsidRPr="005902A1">
        <w:t xml:space="preserve"> паспорт</w:t>
      </w:r>
      <w:r w:rsidR="0098193A" w:rsidRPr="005902A1">
        <w:t>а</w:t>
      </w:r>
      <w:r w:rsidR="0084536A" w:rsidRPr="005902A1">
        <w:t xml:space="preserve"> организации.</w:t>
      </w:r>
    </w:p>
    <w:p w:rsidR="0084536A" w:rsidRDefault="002F6C3C" w:rsidP="00A275A4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5C5BCE" w:rsidRDefault="005C5BCE" w:rsidP="00792E05">
      <w:pPr>
        <w:pStyle w:val="phnormal"/>
      </w:pPr>
      <w:r>
        <w:t>Для просмотра сотрудников, у которых в личном кабинете указана данная организация</w:t>
      </w:r>
      <w:r w:rsidR="00FB4B6B">
        <w:t>,</w:t>
      </w:r>
      <w:r>
        <w:t xml:space="preserve"> </w:t>
      </w:r>
      <w:r w:rsidR="00B84B35">
        <w:t xml:space="preserve">необходимо </w:t>
      </w:r>
      <w:r>
        <w:t>наж</w:t>
      </w:r>
      <w:r w:rsidR="00B84B35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откроется </w:t>
      </w:r>
      <w:r w:rsidR="004240FD">
        <w:t>страница Федерального регистра медицинских работников</w:t>
      </w:r>
      <w:r w:rsidR="00792E05">
        <w:t xml:space="preserve"> </w:t>
      </w:r>
      <w:r w:rsidR="008F4561">
        <w:t>со списком сотрудников</w:t>
      </w:r>
      <w:r w:rsidR="004240FD">
        <w:t xml:space="preserve"> (</w:t>
      </w:r>
      <w:r w:rsidR="00445B65">
        <w:fldChar w:fldCharType="begin"/>
      </w:r>
      <w:r w:rsidR="001520E7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 w:rsidR="004240FD">
        <w:t>)</w:t>
      </w:r>
      <w:r w:rsidR="00567866">
        <w:t>.</w:t>
      </w:r>
    </w:p>
    <w:p w:rsidR="001520E7" w:rsidRDefault="000144ED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1880" cy="2113808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b="31279"/>
                    <a:stretch/>
                  </pic:blipFill>
                  <pic:spPr bwMode="auto">
                    <a:xfrm>
                      <a:off x="0" y="0"/>
                      <a:ext cx="6152381" cy="21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66" w:rsidRDefault="001520E7" w:rsidP="001D2B9B">
      <w:pPr>
        <w:pStyle w:val="phfiguretitle"/>
      </w:pPr>
      <w:bookmarkStart w:id="77" w:name="_Ref1132741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77"/>
      <w:r>
        <w:t xml:space="preserve"> – Страница Федерального регистра медицинских работников</w:t>
      </w:r>
    </w:p>
    <w:p w:rsidR="00227D1D" w:rsidRPr="005902A1" w:rsidRDefault="00227D1D" w:rsidP="009D4DD7">
      <w:pPr>
        <w:pStyle w:val="4"/>
      </w:pPr>
      <w:r w:rsidRPr="005902A1">
        <w:t>Ввод сведений об адресе медицинской организации</w:t>
      </w:r>
    </w:p>
    <w:p w:rsidR="00227D1D" w:rsidRPr="005902A1" w:rsidRDefault="007153E5" w:rsidP="009D4DD7">
      <w:pPr>
        <w:pStyle w:val="phnormal"/>
      </w:pPr>
      <w:r w:rsidRPr="005902A1">
        <w:t>Для добавления записи об адресе медицинской организации</w:t>
      </w:r>
      <w:r w:rsidR="001B3DCA" w:rsidRPr="005902A1">
        <w:t xml:space="preserve"> </w:t>
      </w:r>
      <w:r w:rsidR="00AC7BE1" w:rsidRPr="005902A1">
        <w:t xml:space="preserve">в разделе </w:t>
      </w:r>
      <w:r w:rsidR="001B3DCA" w:rsidRPr="005902A1">
        <w:t>«Адрес местонахождения»</w:t>
      </w:r>
      <w:r w:rsidRPr="005902A1">
        <w:t xml:space="preserve"> </w:t>
      </w:r>
      <w:r w:rsidR="00B84B35">
        <w:t xml:space="preserve">необходимо </w:t>
      </w:r>
      <w:r w:rsidRPr="005902A1">
        <w:t>наж</w:t>
      </w:r>
      <w:r w:rsidR="00B84B35">
        <w:t xml:space="preserve">ать </w:t>
      </w:r>
      <w:r w:rsidRPr="005902A1">
        <w:t xml:space="preserve">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9D4DD7">
        <w:instrText xml:space="preserve"> REF _Ref531943171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12</w:t>
      </w:r>
      <w:r w:rsidR="00445B65">
        <w:fldChar w:fldCharType="end"/>
      </w:r>
      <w:r w:rsidR="0098193A" w:rsidRPr="005902A1">
        <w:t>)</w:t>
      </w:r>
      <w:r w:rsidRPr="005902A1">
        <w:t>.</w:t>
      </w:r>
    </w:p>
    <w:p w:rsidR="009D4DD7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153E5" w:rsidRPr="005902A1" w:rsidRDefault="009D4DD7" w:rsidP="001D2B9B">
      <w:pPr>
        <w:pStyle w:val="phfiguretitle"/>
        <w:rPr>
          <w:szCs w:val="24"/>
        </w:rPr>
      </w:pPr>
      <w:bookmarkStart w:id="78" w:name="_Ref53194317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78"/>
      <w:r>
        <w:t xml:space="preserve"> </w:t>
      </w:r>
      <w:r w:rsidRPr="005902A1">
        <w:t>– Форма для ввода данных адреса</w:t>
      </w:r>
    </w:p>
    <w:p w:rsidR="00DB6A89" w:rsidRPr="005902A1" w:rsidRDefault="00DB6A89" w:rsidP="00861D8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DB6A89" w:rsidRDefault="003818FD" w:rsidP="00861D89">
      <w:pPr>
        <w:pStyle w:val="phnormal"/>
      </w:pPr>
      <w:r w:rsidRPr="00314D43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DB6A89" w:rsidRPr="005902A1">
        <w:t xml:space="preserve"> (</w:t>
      </w:r>
      <w:r w:rsidR="00445B65">
        <w:fldChar w:fldCharType="begin"/>
      </w:r>
      <w:r w:rsidR="00861D89">
        <w:instrText xml:space="preserve"> REF _Ref531943270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13</w:t>
      </w:r>
      <w:r w:rsidR="00445B65">
        <w:fldChar w:fldCharType="end"/>
      </w:r>
      <w:r w:rsidR="00DB6A89" w:rsidRPr="005902A1">
        <w:t>).</w:t>
      </w:r>
    </w:p>
    <w:p w:rsidR="00861D89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B01CE" w:rsidRPr="005902A1" w:rsidRDefault="00861D89" w:rsidP="001D2B9B">
      <w:pPr>
        <w:pStyle w:val="phfiguretitle"/>
        <w:rPr>
          <w:szCs w:val="24"/>
        </w:rPr>
      </w:pPr>
      <w:bookmarkStart w:id="79" w:name="_Ref531943270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79"/>
      <w:r>
        <w:t xml:space="preserve"> </w:t>
      </w:r>
      <w:r w:rsidRPr="005902A1">
        <w:t>– Отображение сообщения о незаполненных полях</w:t>
      </w:r>
    </w:p>
    <w:p w:rsidR="00DB6A89" w:rsidRDefault="00DB6A89" w:rsidP="00861D8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_Ref513552706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2</w:t>
      </w:r>
      <w:r w:rsidR="00FE7396">
        <w:fldChar w:fldCharType="end"/>
      </w:r>
      <w:r w:rsidR="002A0DE7">
        <w:t>)</w:t>
      </w:r>
      <w:r w:rsidR="0098193A" w:rsidRPr="005902A1">
        <w:t>.</w:t>
      </w:r>
    </w:p>
    <w:p w:rsidR="004130A7" w:rsidRPr="005902A1" w:rsidRDefault="004130A7" w:rsidP="00861D89">
      <w:pPr>
        <w:pStyle w:val="phtabletitle"/>
      </w:pPr>
      <w:bookmarkStart w:id="80" w:name="_Ref513552706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80"/>
      <w:r w:rsidR="00BE3B41">
        <w:t xml:space="preserve"> </w:t>
      </w:r>
      <w:r w:rsidRPr="005902A1">
        <w:t xml:space="preserve">– Описание полей </w:t>
      </w:r>
      <w:r w:rsidR="00BE3B41">
        <w:t>ввода</w:t>
      </w:r>
      <w:r w:rsidRPr="005902A1">
        <w:t xml:space="preserve"> информации об адресе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35"/>
        <w:gridCol w:w="2906"/>
        <w:gridCol w:w="4181"/>
      </w:tblGrid>
      <w:tr w:rsidR="005902A1" w:rsidRPr="00BE3B41" w:rsidTr="00824005">
        <w:trPr>
          <w:tblHeader/>
        </w:trPr>
        <w:tc>
          <w:tcPr>
            <w:tcW w:w="335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№</w:t>
            </w:r>
          </w:p>
        </w:tc>
        <w:tc>
          <w:tcPr>
            <w:tcW w:w="126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Наименование поля</w:t>
            </w:r>
          </w:p>
        </w:tc>
        <w:tc>
          <w:tcPr>
            <w:tcW w:w="139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Описание</w:t>
            </w:r>
          </w:p>
        </w:tc>
        <w:tc>
          <w:tcPr>
            <w:tcW w:w="2006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Вид, способ ввода</w:t>
            </w:r>
          </w:p>
        </w:tc>
      </w:tr>
      <w:tr w:rsidR="005902A1" w:rsidRPr="00BE3B41" w:rsidTr="00824005">
        <w:tc>
          <w:tcPr>
            <w:tcW w:w="335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1</w:t>
            </w:r>
          </w:p>
        </w:tc>
        <w:tc>
          <w:tcPr>
            <w:tcW w:w="126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</w:t>
            </w:r>
          </w:p>
        </w:tc>
        <w:tc>
          <w:tcPr>
            <w:tcW w:w="139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 медицинской организации</w:t>
            </w:r>
          </w:p>
        </w:tc>
        <w:tc>
          <w:tcPr>
            <w:tcW w:w="2006" w:type="pct"/>
          </w:tcPr>
          <w:p w:rsidR="00F93AEA" w:rsidRDefault="007311E5" w:rsidP="00861D89">
            <w:pPr>
              <w:pStyle w:val="phtablecellleft"/>
            </w:pPr>
            <w:r w:rsidRPr="00BE3B41">
              <w:t xml:space="preserve">Для указания адреса </w:t>
            </w:r>
            <w:r w:rsidR="0061616D">
              <w:t>необходимо нажать</w:t>
            </w:r>
            <w:r w:rsidRPr="00BE3B41">
              <w:t xml:space="preserve"> кнопку </w:t>
            </w:r>
            <w:r w:rsidRPr="00BE3B41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B41">
              <w:t xml:space="preserve"> на форме ввода</w:t>
            </w:r>
            <w:r w:rsidR="00BE3B41">
              <w:t xml:space="preserve"> в</w:t>
            </w:r>
            <w:r w:rsidRPr="00BE3B41">
              <w:t xml:space="preserve"> поле «Адрес». </w:t>
            </w:r>
            <w:r w:rsidRPr="00BE3B41">
              <w:lastRenderedPageBreak/>
              <w:t xml:space="preserve">В </w:t>
            </w:r>
            <w:r w:rsidR="00BE3B41">
              <w:t>открывшемся окне</w:t>
            </w:r>
            <w:r w:rsidRPr="00BE3B41">
              <w:t xml:space="preserve"> </w:t>
            </w:r>
            <w:r w:rsidR="0061616D">
              <w:t>необходимо перейти</w:t>
            </w:r>
            <w:r w:rsidR="00185E6B">
              <w:t xml:space="preserve"> на вкладку «Расширенный режим» и </w:t>
            </w:r>
            <w:r w:rsidRPr="00BE3B41">
              <w:t>заполнит</w:t>
            </w:r>
            <w:r w:rsidR="0061616D">
              <w:t>ь</w:t>
            </w:r>
            <w:r w:rsidRPr="00BE3B41">
              <w:t xml:space="preserve"> поля «Субъект», «Населенный пункт», «Улица», «Дом»</w:t>
            </w:r>
            <w:r w:rsidR="00F93AEA">
              <w:t>.</w:t>
            </w:r>
          </w:p>
          <w:p w:rsidR="00DB6A89" w:rsidRPr="00BE3B41" w:rsidRDefault="00F93AEA" w:rsidP="00861D89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r w:rsidR="00AF49D9">
              <w:t>п</w:t>
            </w:r>
            <w:r>
              <w:t>п</w:t>
            </w:r>
            <w:r w:rsidR="00AF49D9">
              <w:t>. 1.1 – 1.4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7311E5" w:rsidRPr="00BE3B41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lastRenderedPageBreak/>
              <w:t>1.1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 РФ</w:t>
            </w:r>
          </w:p>
        </w:tc>
        <w:tc>
          <w:tcPr>
            <w:tcW w:w="2006" w:type="pct"/>
          </w:tcPr>
          <w:p w:rsidR="007311E5" w:rsidRPr="00BE3B41" w:rsidRDefault="00DC290B" w:rsidP="00861D89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Населенный пункт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</w:t>
            </w:r>
            <w:r w:rsidR="00AF0A5A" w:rsidRPr="00BE3B41">
              <w:t>аименование населенного</w:t>
            </w:r>
            <w:r w:rsidRPr="00BE3B41">
              <w:t xml:space="preserve"> пункт</w:t>
            </w:r>
            <w:r w:rsidR="00AF0A5A" w:rsidRPr="00BE3B41">
              <w:t>а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субъекта</w:t>
            </w:r>
            <w:r w:rsidR="003C03FF">
              <w:t xml:space="preserve"> РФ</w:t>
            </w:r>
            <w:r w:rsidRPr="00BE3B41">
              <w:t>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 в</w:t>
            </w:r>
            <w:r w:rsidR="00003A61" w:rsidRPr="00BE3B41">
              <w:t>ве</w:t>
            </w:r>
            <w:r>
              <w:t>с</w:t>
            </w:r>
            <w:r w:rsidR="00003A61" w:rsidRPr="00BE3B41">
              <w:t>т</w:t>
            </w:r>
            <w:r>
              <w:t>и</w:t>
            </w:r>
            <w:r w:rsidR="00003A61" w:rsidRPr="00BE3B41">
              <w:t xml:space="preserve"> первые несколько символов наименования населенного пункта, а затем выбр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Улица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Наименование улицы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населенного пункта.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</w:t>
            </w:r>
            <w:r w:rsidRPr="00BE3B41">
              <w:t xml:space="preserve"> </w:t>
            </w:r>
            <w:r>
              <w:t>ввести</w:t>
            </w:r>
            <w:r w:rsidR="00003A61" w:rsidRPr="00BE3B41">
              <w:t xml:space="preserve"> первые несколько символов </w:t>
            </w:r>
            <w:r w:rsidR="00C47FE2">
              <w:t>наименования улицы, а затем выб</w:t>
            </w:r>
            <w:r w:rsidR="00003A61" w:rsidRPr="00BE3B41">
              <w:t>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1.4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Дом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Номер д</w:t>
            </w:r>
            <w:r w:rsidR="007311E5" w:rsidRPr="00BE3B41">
              <w:t>ом</w:t>
            </w:r>
            <w:r w:rsidRPr="00BE3B41">
              <w:t>а</w:t>
            </w:r>
          </w:p>
        </w:tc>
        <w:tc>
          <w:tcPr>
            <w:tcW w:w="2006" w:type="pct"/>
          </w:tcPr>
          <w:p w:rsidR="00675F08" w:rsidRPr="00EF4247" w:rsidRDefault="00675F08" w:rsidP="00675F08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675F08" w:rsidRPr="00EF4247" w:rsidRDefault="002637A3" w:rsidP="00675F08">
            <w:pPr>
              <w:pStyle w:val="phtablecellleft"/>
            </w:pPr>
            <w:r>
              <w:t>Необходимо</w:t>
            </w:r>
            <w:r w:rsidRPr="00EF4247">
              <w:t xml:space="preserve"> </w:t>
            </w:r>
            <w:r>
              <w:t>в</w:t>
            </w:r>
            <w:r w:rsidR="00675F08" w:rsidRPr="00EF4247">
              <w:t>ве</w:t>
            </w:r>
            <w:r>
              <w:t>сти</w:t>
            </w:r>
            <w:r w:rsidR="00675F08" w:rsidRPr="00EF4247">
              <w:t xml:space="preserve"> первые несколько си</w:t>
            </w:r>
            <w:r w:rsidR="00C47FE2">
              <w:t>мволов номера дома, а затем выб</w:t>
            </w:r>
            <w:r w:rsidR="00675F08" w:rsidRPr="00EF4247">
              <w:t>р</w:t>
            </w:r>
            <w:r>
              <w:t>ать</w:t>
            </w:r>
            <w:r w:rsidR="00675F08" w:rsidRPr="00EF4247">
              <w:t xml:space="preserve"> значение из выпадающего списка, предложенного </w:t>
            </w:r>
            <w:r w:rsidR="00675F08">
              <w:t>Подс</w:t>
            </w:r>
            <w:r w:rsidR="00675F08" w:rsidRPr="00EF4247">
              <w:t>истемой.</w:t>
            </w:r>
          </w:p>
          <w:p w:rsidR="00675F08" w:rsidRPr="00EF4247" w:rsidRDefault="00675F08" w:rsidP="00675F08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7311E5" w:rsidRPr="00BE3B41" w:rsidRDefault="00675F08" w:rsidP="00675F08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</w:t>
            </w:r>
            <w:r w:rsidR="009E756D" w:rsidRPr="00BE3B41">
              <w:t xml:space="preserve"> с ограничением в 6 символов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 в формате ХХ:ХХ:ХХХХХХ:ХХ</w:t>
            </w:r>
          </w:p>
        </w:tc>
      </w:tr>
    </w:tbl>
    <w:p w:rsidR="00C66568" w:rsidRPr="005902A1" w:rsidRDefault="00C66568" w:rsidP="002A0DE7">
      <w:pPr>
        <w:pStyle w:val="phnormal"/>
      </w:pPr>
      <w:r w:rsidRPr="005902A1">
        <w:t>После введения информации об адресе местонахождения</w:t>
      </w:r>
      <w:r w:rsidR="003A1AB4">
        <w:t xml:space="preserve"> организации в поле «Адрес»</w:t>
      </w:r>
      <w:r w:rsidRPr="005902A1">
        <w:t xml:space="preserve"> становится доступной инфо</w:t>
      </w:r>
      <w:r w:rsidR="006A1E23" w:rsidRPr="005902A1">
        <w:t>р</w:t>
      </w:r>
      <w:r w:rsidRPr="005902A1">
        <w:t>мация о ге</w:t>
      </w:r>
      <w:r w:rsidR="006A1E23" w:rsidRPr="005902A1">
        <w:t>о</w:t>
      </w:r>
      <w:r w:rsidRPr="005902A1">
        <w:t>графических координатах (</w:t>
      </w:r>
      <w:r w:rsidR="00445B65">
        <w:fldChar w:fldCharType="begin"/>
      </w:r>
      <w:r w:rsidR="002A0DE7">
        <w:instrText xml:space="preserve"> REF _Ref531944202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14</w:t>
      </w:r>
      <w:r w:rsidR="00445B65">
        <w:fldChar w:fldCharType="end"/>
      </w:r>
      <w:r w:rsidRPr="005902A1">
        <w:t>).</w:t>
      </w:r>
    </w:p>
    <w:p w:rsidR="002A0DE7" w:rsidRDefault="00C66568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5355771" cy="587058"/>
            <wp:effectExtent l="19050" t="19050" r="1651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0DE7" w:rsidRPr="005902A1" w:rsidRDefault="002A0DE7" w:rsidP="001D2B9B">
      <w:pPr>
        <w:pStyle w:val="phfiguretitle"/>
      </w:pPr>
      <w:bookmarkStart w:id="81" w:name="_Ref53194420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81"/>
      <w:r w:rsidRPr="005902A1">
        <w:t xml:space="preserve"> </w:t>
      </w:r>
      <w:r>
        <w:t xml:space="preserve">– </w:t>
      </w:r>
      <w:r w:rsidRPr="005902A1">
        <w:t>Отображение информации о географических координатах</w:t>
      </w:r>
    </w:p>
    <w:p w:rsidR="005632F6" w:rsidRPr="005902A1" w:rsidRDefault="00C66568" w:rsidP="002A0DE7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 w:rsidR="002A0DE7">
        <w:t>)</w:t>
      </w:r>
      <w:r w:rsidR="004130A7" w:rsidRPr="005902A1">
        <w:t>.</w:t>
      </w:r>
    </w:p>
    <w:p w:rsidR="004130A7" w:rsidRPr="005902A1" w:rsidRDefault="004130A7" w:rsidP="002A0DE7">
      <w:pPr>
        <w:pStyle w:val="phtabletitle"/>
      </w:pPr>
      <w:bookmarkStart w:id="82" w:name="_Ref51355279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82"/>
      <w:r w:rsidRPr="005902A1">
        <w:t xml:space="preserve"> – Описание полей ввод</w:t>
      </w:r>
      <w:r w:rsidR="003A1AB4">
        <w:t>а</w:t>
      </w:r>
      <w:r w:rsidRPr="005902A1"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8"/>
        <w:gridCol w:w="2637"/>
        <w:gridCol w:w="2905"/>
        <w:gridCol w:w="4181"/>
      </w:tblGrid>
      <w:tr w:rsidR="005902A1" w:rsidRPr="003A1AB4" w:rsidTr="00824005">
        <w:trPr>
          <w:tblHeader/>
        </w:trPr>
        <w:tc>
          <w:tcPr>
            <w:tcW w:w="33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№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Наименование поля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Описание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Вид, способ ввода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1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Широта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Числ</w:t>
            </w:r>
            <w:r w:rsidR="003A1AB4">
              <w:t>овое поле для ввода в формате</w:t>
            </w:r>
            <w:r w:rsidR="00B539AF">
              <w:br/>
            </w:r>
            <w:r w:rsidR="003A1AB4">
              <w:t>(-</w:t>
            </w:r>
            <w:r w:rsidRPr="003A1AB4">
              <w:t>)хх.ххххxx</w:t>
            </w:r>
            <w:r w:rsidR="00A86727" w:rsidRPr="003A1AB4">
              <w:t>.</w:t>
            </w:r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2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Долгота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Значение долготы адреса местонахождения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Числовое поле для ввода </w:t>
            </w:r>
            <w:r w:rsidR="00A86727" w:rsidRPr="003A1AB4">
              <w:t xml:space="preserve">в формате </w:t>
            </w:r>
            <w:r w:rsidR="00B539AF">
              <w:br/>
            </w:r>
            <w:r w:rsidR="00A86727" w:rsidRPr="003A1AB4">
              <w:t>(-)ххх.хххх</w:t>
            </w:r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ранее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3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Указать на карте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 xml:space="preserve">Для визуализации координат, указанных в полях </w:t>
            </w:r>
            <w:r w:rsidR="003A1AB4">
              <w:t>«</w:t>
            </w:r>
            <w:r w:rsidRPr="003A1AB4">
              <w:t>Широта</w:t>
            </w:r>
            <w:r w:rsidR="003A1AB4">
              <w:t>»</w:t>
            </w:r>
            <w:r w:rsidRPr="003A1AB4">
              <w:t>/</w:t>
            </w:r>
            <w:r w:rsidR="003A1AB4">
              <w:t>«</w:t>
            </w:r>
            <w:r w:rsidRPr="003A1AB4">
              <w:t>Долгота</w:t>
            </w:r>
            <w:r w:rsidR="003A1AB4">
              <w:t>»</w:t>
            </w:r>
          </w:p>
        </w:tc>
        <w:tc>
          <w:tcPr>
            <w:tcW w:w="2006" w:type="pct"/>
          </w:tcPr>
          <w:p w:rsidR="00E518FD" w:rsidRPr="003A1AB4" w:rsidRDefault="00B422AC" w:rsidP="002A0DE7">
            <w:pPr>
              <w:pStyle w:val="phtablecellleft"/>
            </w:pPr>
            <w:r w:rsidRPr="003A1AB4">
              <w:t>Перемещение маркера по к</w:t>
            </w:r>
            <w:r w:rsidR="003A1AB4">
              <w:t>арте для установления координат</w:t>
            </w:r>
          </w:p>
        </w:tc>
      </w:tr>
    </w:tbl>
    <w:p w:rsidR="00403DFF" w:rsidRPr="005902A1" w:rsidRDefault="003A1AB4" w:rsidP="00403DFF">
      <w:pPr>
        <w:pStyle w:val="phnormal"/>
      </w:pPr>
      <w:r w:rsidRPr="005902A1">
        <w:t>Для сохранения введенных данных</w:t>
      </w:r>
      <w:r>
        <w:t xml:space="preserve"> </w:t>
      </w:r>
      <w:r w:rsidR="00EF206B" w:rsidRPr="00EF206B">
        <w:t>необходимо</w:t>
      </w:r>
      <w:r w:rsidR="00EF206B">
        <w:t xml:space="preserve"> </w:t>
      </w:r>
      <w:r w:rsidR="002A0DE7">
        <w:t>наж</w:t>
      </w:r>
      <w:r w:rsidR="00EF206B">
        <w:t>ать</w:t>
      </w:r>
      <w:r w:rsidR="002A0DE7">
        <w:t xml:space="preserve"> кнопку «Сохранить».</w:t>
      </w:r>
      <w:r w:rsidR="00403DFF">
        <w:t xml:space="preserve"> Окно редактирования закроется, внесенные данные отобразятся</w:t>
      </w:r>
      <w:r w:rsidR="00403DFF" w:rsidRPr="005902A1">
        <w:t xml:space="preserve"> </w:t>
      </w:r>
      <w:r w:rsidR="00403DFF">
        <w:t>в разделе «Адрес местонахождения»</w:t>
      </w:r>
      <w:r w:rsidR="00403DFF" w:rsidRPr="005902A1">
        <w:t>.</w:t>
      </w:r>
    </w:p>
    <w:p w:rsidR="00403DFF" w:rsidRPr="005902A1" w:rsidRDefault="00403DFF" w:rsidP="00403DFF">
      <w:pPr>
        <w:pStyle w:val="phnormal"/>
      </w:pPr>
      <w:bookmarkStart w:id="83" w:name="_Ввод_сведений_о"/>
      <w:bookmarkEnd w:id="83"/>
      <w:r>
        <w:t>Нажатие кнопки «Отменить» инициирует закрытие окна редактирования без сохранения изменений.</w:t>
      </w:r>
    </w:p>
    <w:p w:rsidR="001B3DCA" w:rsidRPr="005902A1" w:rsidRDefault="001B3DCA" w:rsidP="002A0DE7">
      <w:pPr>
        <w:pStyle w:val="4"/>
      </w:pPr>
      <w:r w:rsidRPr="005902A1">
        <w:t>Ввод сведений о лечебно-профилактических зданиях</w:t>
      </w:r>
    </w:p>
    <w:p w:rsidR="001B3DCA" w:rsidRPr="005902A1" w:rsidRDefault="001B3DCA" w:rsidP="002A0DE7">
      <w:pPr>
        <w:pStyle w:val="phnormal"/>
      </w:pPr>
      <w:r w:rsidRPr="005902A1">
        <w:t xml:space="preserve">Для добавления записи о лечебно-профилактических зданиях в разделе «Лечебно-профилактические здания» </w:t>
      </w:r>
      <w:r w:rsidR="00EF206B" w:rsidRP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="00C47FE2">
        <w:t xml:space="preserve"> </w:t>
      </w:r>
      <w:r w:rsidRPr="005902A1">
        <w:t xml:space="preserve">на кнопку </w:t>
      </w:r>
      <w:r w:rsidRPr="005902A1">
        <w:rPr>
          <w:noProof/>
          <w:szCs w:val="24"/>
        </w:rPr>
        <w:drawing>
          <wp:inline distT="0" distB="0" distL="0" distR="0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зданиях (</w:t>
      </w:r>
      <w:r w:rsidR="00445B65">
        <w:fldChar w:fldCharType="begin"/>
      </w:r>
      <w:r w:rsidR="005E7C9C">
        <w:instrText xml:space="preserve"> REF _Ref531944529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15</w:t>
      </w:r>
      <w:r w:rsidR="00445B65">
        <w:fldChar w:fldCharType="end"/>
      </w:r>
      <w:r w:rsidRPr="005902A1">
        <w:t>).</w:t>
      </w:r>
    </w:p>
    <w:p w:rsidR="005E7C9C" w:rsidRDefault="00CB32E5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316279" cy="395017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15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09" w:rsidRPr="005902A1" w:rsidRDefault="005E7C9C" w:rsidP="001D2B9B">
      <w:pPr>
        <w:pStyle w:val="phfiguretitle"/>
      </w:pPr>
      <w:bookmarkStart w:id="84" w:name="_Ref53194452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84"/>
      <w:r w:rsidRPr="005902A1">
        <w:t xml:space="preserve"> – Форма ввода информации о лечебно-профилактических зданиях</w:t>
      </w:r>
    </w:p>
    <w:p w:rsidR="00D81DF9" w:rsidRPr="005902A1" w:rsidRDefault="00DD212C" w:rsidP="00D81DF9">
      <w:pPr>
        <w:pStyle w:val="phnormal"/>
      </w:pPr>
      <w:r w:rsidRPr="005902A1">
        <w:t xml:space="preserve">Описание полей для ввода информации о лечебно-профилактических зданиях представлено в </w:t>
      </w:r>
      <w:r w:rsidR="005E7C9C">
        <w:t>таблице (</w:t>
      </w:r>
      <w:r w:rsidR="00FE7396">
        <w:fldChar w:fldCharType="begin"/>
      </w:r>
      <w:r w:rsidR="00FE7396">
        <w:instrText xml:space="preserve"> REF _Ref513552863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4</w:t>
      </w:r>
      <w:r w:rsidR="00FE7396">
        <w:fldChar w:fldCharType="end"/>
      </w:r>
      <w:r w:rsidR="005E7C9C">
        <w:t>)</w:t>
      </w:r>
      <w:r w:rsidR="00EF4247">
        <w:t>.</w:t>
      </w:r>
      <w:r w:rsidR="00D81DF9">
        <w:t xml:space="preserve"> </w:t>
      </w:r>
      <w:r w:rsidR="00D81DF9" w:rsidRPr="005902A1">
        <w:t>Поля, отмеченные знаком «*» («звездочка»), обязательны для заполнения.</w:t>
      </w:r>
    </w:p>
    <w:p w:rsidR="00D81DF9" w:rsidRDefault="00D81DF9" w:rsidP="00D81DF9">
      <w:pPr>
        <w:pStyle w:val="phnormal"/>
      </w:pPr>
      <w:r w:rsidRPr="00314D43">
        <w:t>При попытке сохранить данные</w:t>
      </w:r>
      <w:r w:rsidR="00B538C1"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 w:rsidR="008C11A9">
        <w:instrText xml:space="preserve"> REF _Ref16170232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16</w:t>
      </w:r>
      <w:r w:rsidR="00445B65">
        <w:fldChar w:fldCharType="end"/>
      </w:r>
      <w:r>
        <w:t>).</w:t>
      </w:r>
    </w:p>
    <w:p w:rsidR="00D81DF9" w:rsidRDefault="00D81DF9" w:rsidP="00D81DF9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816549" cy="4745833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26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F9" w:rsidRPr="005902A1" w:rsidRDefault="00D81DF9" w:rsidP="008C11A9">
      <w:pPr>
        <w:pStyle w:val="phfiguretitle"/>
      </w:pPr>
      <w:bookmarkStart w:id="85" w:name="_Ref16170232"/>
      <w:r>
        <w:t>Рисунок</w:t>
      </w:r>
      <w:r w:rsidR="008C11A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85"/>
      <w:r>
        <w:t xml:space="preserve"> – </w:t>
      </w:r>
      <w:r w:rsidR="008C11A9" w:rsidRPr="005902A1">
        <w:t>Отображение сообщения о незаполненных полях</w:t>
      </w:r>
    </w:p>
    <w:p w:rsidR="004130A7" w:rsidRPr="005902A1" w:rsidRDefault="004130A7" w:rsidP="00F9060F">
      <w:pPr>
        <w:pStyle w:val="phtabletitle"/>
      </w:pPr>
      <w:bookmarkStart w:id="86" w:name="_Ref51355286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86"/>
      <w:r w:rsidRPr="005902A1">
        <w:t xml:space="preserve"> – Описание полей ввода информации о лечебно-профилактических зданиях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27"/>
        <w:gridCol w:w="2658"/>
        <w:gridCol w:w="4437"/>
      </w:tblGrid>
      <w:tr w:rsidR="005902A1" w:rsidRPr="00EF4247" w:rsidTr="00824005">
        <w:trPr>
          <w:cantSplit/>
          <w:tblHeader/>
        </w:trPr>
        <w:tc>
          <w:tcPr>
            <w:tcW w:w="33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№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1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Текстовое поле для ввода с ограничением до 256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2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в 4 знака</w:t>
            </w:r>
          </w:p>
        </w:tc>
      </w:tr>
      <w:tr w:rsidR="00CB32E5" w:rsidRPr="00EF4247" w:rsidTr="00824005">
        <w:trPr>
          <w:cantSplit/>
        </w:trPr>
        <w:tc>
          <w:tcPr>
            <w:tcW w:w="335" w:type="pct"/>
          </w:tcPr>
          <w:p w:rsidR="00CB32E5" w:rsidRPr="00EF4247" w:rsidRDefault="00CB32E5" w:rsidP="005E7C9C">
            <w:pPr>
              <w:pStyle w:val="phtablecellleft"/>
            </w:pPr>
            <w:r>
              <w:t>3</w:t>
            </w:r>
          </w:p>
        </w:tc>
        <w:tc>
          <w:tcPr>
            <w:tcW w:w="1260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</w:p>
        </w:tc>
        <w:tc>
          <w:tcPr>
            <w:tcW w:w="1275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CB32E5" w:rsidRDefault="00CB32E5" w:rsidP="005E7C9C">
            <w:pPr>
              <w:pStyle w:val="phtablecellleft"/>
            </w:pPr>
            <w:r w:rsidRPr="008D0572">
              <w:t>Выбор значения из календаря</w:t>
            </w:r>
          </w:p>
          <w:p w:rsidR="00114CF4" w:rsidRPr="00EF4247" w:rsidRDefault="00114CF4" w:rsidP="005E7C9C">
            <w:pPr>
              <w:pStyle w:val="phtablecellleft"/>
            </w:pPr>
            <w:r w:rsidRPr="00114CF4">
              <w:rPr>
                <w:b/>
              </w:rPr>
              <w:t xml:space="preserve">Примечание </w:t>
            </w:r>
            <w:r>
              <w:t>– Дата начала эксплуатации д</w:t>
            </w:r>
            <w:r w:rsidR="00885B8F">
              <w:t>о</w:t>
            </w:r>
            <w:r>
              <w:t>лжна быть не раньше года постройки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4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Этажность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Количество этажей в здании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до 2 знаков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5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Признано аварийным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Признак наличия/отсутствия аварийности</w:t>
            </w:r>
          </w:p>
        </w:tc>
        <w:tc>
          <w:tcPr>
            <w:tcW w:w="2129" w:type="pct"/>
          </w:tcPr>
          <w:p w:rsidR="00DD212C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lastRenderedPageBreak/>
              <w:t>6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 расположения здания</w:t>
            </w:r>
          </w:p>
        </w:tc>
        <w:tc>
          <w:tcPr>
            <w:tcW w:w="2129" w:type="pct"/>
          </w:tcPr>
          <w:p w:rsidR="0085105A" w:rsidRDefault="00DD212C" w:rsidP="005E7C9C">
            <w:pPr>
              <w:pStyle w:val="phtablecellleft"/>
            </w:pPr>
            <w:r w:rsidRPr="00EF4247">
              <w:t xml:space="preserve">Для указания адреса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="00EF206B">
              <w:t>нажать</w:t>
            </w:r>
            <w:r w:rsidRPr="00EF4247">
              <w:t xml:space="preserve"> кнопку </w:t>
            </w:r>
            <w:r w:rsidRPr="00EF4247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t xml:space="preserve"> на форме ввода адреса в поле «Адрес». В </w:t>
            </w:r>
            <w:r w:rsidR="00EF4247">
              <w:t>открывшемся окне</w:t>
            </w:r>
            <w:r w:rsidRPr="00EF4247">
              <w:t xml:space="preserve"> </w:t>
            </w:r>
            <w:r w:rsidR="00EF206B" w:rsidRPr="00EF206B">
              <w:t>необходимо</w:t>
            </w:r>
            <w:r w:rsidR="00EF206B">
              <w:t xml:space="preserve"> </w:t>
            </w:r>
            <w:r w:rsidR="00B9028C">
              <w:t>перей</w:t>
            </w:r>
            <w:r w:rsidR="00EF206B">
              <w:t>ти</w:t>
            </w:r>
            <w:r w:rsidR="000506E7">
              <w:t xml:space="preserve"> на вкладку «Расширенный режим» и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Pr="00EF4247">
              <w:t>заполнит</w:t>
            </w:r>
            <w:r w:rsidR="00EF206B">
              <w:t>ь</w:t>
            </w:r>
            <w:r w:rsidRPr="00EF4247">
              <w:t xml:space="preserve"> поля «Субъект», «Нас</w:t>
            </w:r>
            <w:r w:rsidR="000506E7">
              <w:t>еленный пункт», «Улица», «Дом»</w:t>
            </w:r>
            <w:r w:rsidR="0085105A">
              <w:t>.</w:t>
            </w:r>
          </w:p>
          <w:p w:rsidR="00DD212C" w:rsidRPr="00EF4247" w:rsidRDefault="0085105A" w:rsidP="005E7C9C">
            <w:pPr>
              <w:pStyle w:val="phtablecellleft"/>
            </w:pPr>
            <w:r w:rsidRPr="00246245">
              <w:t xml:space="preserve">Описание полей табличной части приведено </w:t>
            </w:r>
            <w:r w:rsidR="000506E7">
              <w:t>в п</w:t>
            </w:r>
            <w:r>
              <w:t>п</w:t>
            </w:r>
            <w:r w:rsidR="000506E7">
              <w:t xml:space="preserve">. </w:t>
            </w:r>
            <w:r w:rsidR="00251297">
              <w:t>6</w:t>
            </w:r>
            <w:r w:rsidR="000506E7">
              <w:t xml:space="preserve">.1 – </w:t>
            </w:r>
            <w:r w:rsidR="00251297">
              <w:t>6</w:t>
            </w:r>
            <w:r w:rsidR="000506E7">
              <w:t>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DD212C" w:rsidRPr="00EF4247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.1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 РФ</w:t>
            </w:r>
          </w:p>
        </w:tc>
        <w:tc>
          <w:tcPr>
            <w:tcW w:w="2129" w:type="pct"/>
          </w:tcPr>
          <w:p w:rsidR="00AF0A5A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.2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Населенный пункт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населенного пункта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субъекта</w:t>
            </w:r>
            <w:r w:rsidR="00C1099F">
              <w:t xml:space="preserve"> РФ</w:t>
            </w:r>
            <w:r w:rsidRPr="00EF4247">
              <w:t>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</w:t>
            </w:r>
            <w:r w:rsidR="00AF0A5A" w:rsidRPr="00EF4247">
              <w:t>ве</w:t>
            </w:r>
            <w:r>
              <w:t>сти</w:t>
            </w:r>
            <w:r w:rsidR="00AF0A5A" w:rsidRPr="00EF4247">
              <w:t xml:space="preserve"> первые несколько символов наименования населенного пункта, а затем </w:t>
            </w:r>
            <w:r w:rsidRPr="00EF4247">
              <w:t>выбра</w:t>
            </w:r>
            <w:r>
              <w:t>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.3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Улица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улицы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населенного пункта.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="00AF0A5A" w:rsidRPr="00EF4247">
              <w:t xml:space="preserve"> первые несколько символов наименования улицы, а затем выб</w:t>
            </w:r>
            <w:r>
              <w:t>рать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.4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Дом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Номер дома</w:t>
            </w:r>
          </w:p>
        </w:tc>
        <w:tc>
          <w:tcPr>
            <w:tcW w:w="2129" w:type="pct"/>
          </w:tcPr>
          <w:p w:rsidR="007E0E52" w:rsidRPr="00EF4247" w:rsidRDefault="007E0E52" w:rsidP="005E7C9C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 w:rsidR="00DB29F9">
              <w:t>«флажок»</w:t>
            </w:r>
            <w:r w:rsidRPr="00EF4247">
              <w:t xml:space="preserve"> </w:t>
            </w:r>
            <w:r w:rsidR="00DB29F9">
              <w:t xml:space="preserve">для параметра </w:t>
            </w:r>
            <w:r w:rsidRPr="00EF4247">
              <w:t>«Справочно»).</w:t>
            </w:r>
          </w:p>
          <w:p w:rsidR="007E0E52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Pr="00EF4247">
              <w:t xml:space="preserve"> </w:t>
            </w:r>
            <w:r w:rsidR="007E0E52" w:rsidRPr="00EF4247">
              <w:t>первые несколько символов номера дома, а затем выб</w:t>
            </w:r>
            <w:r>
              <w:t>рать</w:t>
            </w:r>
            <w:r w:rsidR="007E0E52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7E0E52" w:rsidRPr="00EF4247">
              <w:t>истемой.</w:t>
            </w:r>
            <w:r>
              <w:t xml:space="preserve"> </w:t>
            </w:r>
          </w:p>
          <w:p w:rsidR="007E0E52" w:rsidRPr="00EF4247" w:rsidRDefault="007E0E52" w:rsidP="005E7C9C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AF0A5A" w:rsidRPr="00EF4247" w:rsidRDefault="007E0E52" w:rsidP="00675F08">
            <w:pPr>
              <w:pStyle w:val="phtablecellleft"/>
            </w:pPr>
            <w:r w:rsidRPr="00EF4247">
              <w:t xml:space="preserve">В случае если </w:t>
            </w:r>
            <w:r w:rsidR="00675F08">
              <w:t>для параметра</w:t>
            </w:r>
            <w:r w:rsidRPr="00EF4247">
              <w:t xml:space="preserve"> «Справочно» не уста</w:t>
            </w:r>
            <w:r w:rsidR="00EF4247">
              <w:t>новлен</w:t>
            </w:r>
            <w:r w:rsidR="00675F08">
              <w:t xml:space="preserve"> «флажок», поле «Дом» – </w:t>
            </w:r>
            <w:r w:rsidR="00EF4247">
              <w:t>текстово-числовое поле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7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с ограничением в 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8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в формате ХХ:ХХ:ХХХХХХ:ХХ</w:t>
            </w:r>
          </w:p>
        </w:tc>
      </w:tr>
      <w:tr w:rsidR="0094480B" w:rsidRPr="00EF4247" w:rsidTr="00824005">
        <w:trPr>
          <w:cantSplit/>
        </w:trPr>
        <w:tc>
          <w:tcPr>
            <w:tcW w:w="335" w:type="pct"/>
          </w:tcPr>
          <w:p w:rsidR="0094480B" w:rsidRPr="00EF4247" w:rsidRDefault="00723425" w:rsidP="005E7C9C">
            <w:pPr>
              <w:pStyle w:val="phtablecellleft"/>
            </w:pPr>
            <w:r>
              <w:lastRenderedPageBreak/>
              <w:t>9</w:t>
            </w:r>
          </w:p>
        </w:tc>
        <w:tc>
          <w:tcPr>
            <w:tcW w:w="1260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</w:p>
        </w:tc>
        <w:tc>
          <w:tcPr>
            <w:tcW w:w="1275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F35A15" w:rsidRDefault="0094480B" w:rsidP="005E7C9C">
            <w:pPr>
              <w:pStyle w:val="phtablecellleft"/>
            </w:pPr>
            <w:r w:rsidRPr="008D0572">
              <w:t>Выбор значения из календаря</w:t>
            </w:r>
            <w:r w:rsidR="00400938">
              <w:t xml:space="preserve">. </w:t>
            </w:r>
          </w:p>
          <w:p w:rsidR="00885B8F" w:rsidRDefault="00885B8F" w:rsidP="005E7C9C">
            <w:pPr>
              <w:pStyle w:val="phtablecellleft"/>
            </w:pPr>
            <w:r w:rsidRPr="00885B8F">
              <w:rPr>
                <w:b/>
              </w:rPr>
              <w:t>Примечание</w:t>
            </w:r>
            <w:r>
              <w:t xml:space="preserve"> – Дата завершения эксплуатации должна быть не позже текущей даты и не раньше даты начала эксплуатации</w:t>
            </w:r>
            <w:r w:rsidR="00285933">
              <w:t>.</w:t>
            </w:r>
          </w:p>
          <w:p w:rsidR="00465B61" w:rsidRDefault="00465B61" w:rsidP="005E7C9C">
            <w:pPr>
              <w:pStyle w:val="phtablecellleft"/>
            </w:pPr>
            <w:r w:rsidRPr="00465B61">
              <w:t xml:space="preserve">Запись о здании с заполненной </w:t>
            </w:r>
            <w:r>
              <w:t>«</w:t>
            </w:r>
            <w:r w:rsidRPr="00465B61">
              <w:t>Датой завершения эксплуатации</w:t>
            </w:r>
            <w:r>
              <w:t>»</w:t>
            </w:r>
            <w:r w:rsidRPr="00465B61">
              <w:t xml:space="preserve"> возможно сохранить только в случае:</w:t>
            </w:r>
          </w:p>
          <w:p w:rsidR="008A7BC1" w:rsidRDefault="003F2AC8" w:rsidP="003F2AC8">
            <w:pPr>
              <w:pStyle w:val="phtableitemizedlist1"/>
            </w:pPr>
            <w:r w:rsidRPr="003F2AC8">
              <w:t>если у всех структурных подразделений</w:t>
            </w:r>
            <w:r>
              <w:t xml:space="preserve"> </w:t>
            </w:r>
            <w:r w:rsidRPr="003F2AC8">
              <w:t>(отделений)</w:t>
            </w:r>
            <w:r w:rsidR="001032FC">
              <w:t xml:space="preserve"> (</w:t>
            </w:r>
            <w:r w:rsidR="00100BA5">
              <w:t xml:space="preserve">подробнее о структурных подразделениях </w:t>
            </w:r>
            <w:r w:rsidR="001032FC">
              <w:t>см. п. </w:t>
            </w:r>
            <w:r w:rsidR="00FE7396">
              <w:fldChar w:fldCharType="begin"/>
            </w:r>
            <w:r w:rsidR="00FE7396">
              <w:instrText xml:space="preserve"> REF _Ref16178827 \r \h  \* MERGEFORMAT </w:instrText>
            </w:r>
            <w:r w:rsidR="00FE7396">
              <w:fldChar w:fldCharType="separate"/>
            </w:r>
            <w:r w:rsidR="00D13F67">
              <w:t>4.2.2.4</w:t>
            </w:r>
            <w:r w:rsidR="00FE7396">
              <w:fldChar w:fldCharType="end"/>
            </w:r>
            <w:r w:rsidR="001032FC">
              <w:t>)</w:t>
            </w:r>
            <w:r w:rsidRPr="003F2AC8">
              <w:t xml:space="preserve"> в этом здании </w:t>
            </w:r>
            <w:r w:rsidR="0069145E">
              <w:t>заполнено поле</w:t>
            </w:r>
            <w:r w:rsidRPr="003F2AC8">
              <w:t xml:space="preserve"> </w:t>
            </w:r>
            <w:r>
              <w:t>«</w:t>
            </w:r>
            <w:r w:rsidRPr="003F2AC8">
              <w:t>Дата упразднения</w:t>
            </w:r>
            <w:r>
              <w:t>»</w:t>
            </w:r>
            <w:r w:rsidRPr="003F2AC8">
              <w:t xml:space="preserve">, которая раньше или равна дате завершения эксплуатации здания, </w:t>
            </w:r>
          </w:p>
          <w:p w:rsidR="003F2AC8" w:rsidRDefault="008A7BC1" w:rsidP="003F2AC8">
            <w:pPr>
              <w:pStyle w:val="phtableitemizedlist1"/>
            </w:pPr>
            <w:r>
              <w:t xml:space="preserve">если </w:t>
            </w:r>
            <w:r w:rsidR="003F2AC8" w:rsidRPr="003F2AC8">
              <w:t>к зданию не прикреплены подразделения</w:t>
            </w:r>
            <w:r w:rsidR="00310D1E">
              <w:t xml:space="preserve"> (отделения):</w:t>
            </w:r>
          </w:p>
          <w:p w:rsidR="0069145E" w:rsidRDefault="00310D1E" w:rsidP="0069145E">
            <w:pPr>
              <w:pStyle w:val="phtableitemizedlist2"/>
            </w:pPr>
            <w:r>
              <w:t xml:space="preserve">с </w:t>
            </w:r>
            <w:r w:rsidR="0069145E">
              <w:t>указани</w:t>
            </w:r>
            <w:r>
              <w:t>ем</w:t>
            </w:r>
            <w:r w:rsidR="0069145E">
              <w:t xml:space="preserve"> признака </w:t>
            </w:r>
            <w:r w:rsidR="00F2773F">
              <w:t>«О</w:t>
            </w:r>
            <w:r w:rsidR="0069145E">
              <w:t>бособленное</w:t>
            </w:r>
            <w:r w:rsidR="00124A26">
              <w:t xml:space="preserve"> подразделение</w:t>
            </w:r>
            <w:r w:rsidR="00F2773F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подразделение</w:t>
            </w:r>
            <w:r w:rsidR="0069145E">
              <w:t xml:space="preserve"> с типом </w:t>
            </w:r>
            <w:r w:rsidR="006162D4">
              <w:t>«</w:t>
            </w:r>
            <w:r w:rsidR="006162D4" w:rsidRPr="005902A1">
              <w:t>Административно-хозяйственный (вспомогательный)</w:t>
            </w:r>
            <w:r w:rsidR="006162D4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отделение</w:t>
            </w:r>
            <w:r w:rsidR="0069145E">
              <w:t xml:space="preserve"> стационара (или указана дата упразднения </w:t>
            </w:r>
            <w:r w:rsidR="004E43FD">
              <w:t>раньше</w:t>
            </w:r>
            <w:r w:rsidR="0069145E">
              <w:t xml:space="preserve"> даты завершения эксплуатации здания);</w:t>
            </w:r>
          </w:p>
          <w:p w:rsidR="0069145E" w:rsidRDefault="004E43FD" w:rsidP="0069145E">
            <w:pPr>
              <w:pStyle w:val="phtableitemizedlist2"/>
            </w:pPr>
            <w:r>
              <w:t>кабинеты</w:t>
            </w:r>
            <w:r w:rsidR="00F25B09">
              <w:t xml:space="preserve"> (амбулаторны</w:t>
            </w:r>
            <w:r>
              <w:t>е</w:t>
            </w:r>
            <w:r w:rsidR="00310D1E">
              <w:t>,</w:t>
            </w:r>
            <w:r w:rsidR="00F25B09">
              <w:t xml:space="preserve"> </w:t>
            </w:r>
            <w:r w:rsidR="0069145E">
              <w:t>лабораторно-диагностически</w:t>
            </w:r>
            <w:r>
              <w:t>е</w:t>
            </w:r>
            <w:r w:rsidR="0069145E">
              <w:t xml:space="preserve">, </w:t>
            </w:r>
            <w:r w:rsidR="00607520">
              <w:t>инструментально</w:t>
            </w:r>
            <w:r w:rsidR="0069145E">
              <w:t>-диагностически</w:t>
            </w:r>
            <w:r>
              <w:t>е</w:t>
            </w:r>
            <w:r w:rsidR="0069145E">
              <w:t>, скор</w:t>
            </w:r>
            <w:r w:rsidR="00F25B09">
              <w:t>ой</w:t>
            </w:r>
            <w:r w:rsidR="0069145E">
              <w:t xml:space="preserve"> помощ</w:t>
            </w:r>
            <w:r w:rsidR="00F25B09">
              <w:t>и</w:t>
            </w:r>
            <w:r w:rsidR="0069145E">
              <w:t>)</w:t>
            </w:r>
            <w:r w:rsidR="00607520">
              <w:t>.</w:t>
            </w:r>
          </w:p>
          <w:p w:rsidR="00607520" w:rsidRDefault="00607520" w:rsidP="00607520">
            <w:pPr>
              <w:pStyle w:val="phtableitemizedlist1"/>
            </w:pPr>
            <w:r>
              <w:t>если к зданию не прикреплено медицинское оборудование</w:t>
            </w:r>
            <w:r w:rsidR="00B538C1">
              <w:t>,</w:t>
            </w:r>
            <w:r>
              <w:t xml:space="preserve"> или медицинское оборудование было выведено из эксплуатации, т.е. </w:t>
            </w:r>
            <w:r w:rsidR="009330FE">
              <w:t>д</w:t>
            </w:r>
            <w:r>
              <w:t xml:space="preserve">ата вывода из эксплуатации </w:t>
            </w:r>
            <w:r w:rsidR="009330FE">
              <w:t>раньше</w:t>
            </w:r>
            <w:r>
              <w:t xml:space="preserve"> или равн</w:t>
            </w:r>
            <w:r w:rsidR="009330FE">
              <w:t>а</w:t>
            </w:r>
            <w:r>
              <w:t xml:space="preserve"> </w:t>
            </w:r>
            <w:r w:rsidR="009330FE">
              <w:t>д</w:t>
            </w:r>
            <w:r>
              <w:t>ате завершения эксплуатации здания</w:t>
            </w:r>
            <w:r w:rsidR="003F000F">
              <w:t>;</w:t>
            </w:r>
          </w:p>
          <w:p w:rsidR="003F2AC8" w:rsidRDefault="00607520" w:rsidP="00607520">
            <w:pPr>
              <w:pStyle w:val="phtableitemizedlist1"/>
            </w:pPr>
            <w:r>
              <w:t xml:space="preserve">если к зданию не прикреплено </w:t>
            </w:r>
            <w:r w:rsidR="003F000F">
              <w:t>п</w:t>
            </w:r>
            <w:r>
              <w:t>ередвижное подразделение</w:t>
            </w:r>
            <w:r w:rsidR="006F21CE">
              <w:t xml:space="preserve"> (подробнее о передвижных подразделениях см. п. </w:t>
            </w:r>
            <w:r w:rsidR="00FE7396">
              <w:fldChar w:fldCharType="begin"/>
            </w:r>
            <w:r w:rsidR="00FE7396">
              <w:instrText xml:space="preserve"> REF _Ref16235304 \r \h  \* MERGEFORMAT </w:instrText>
            </w:r>
            <w:r w:rsidR="00FE7396">
              <w:fldChar w:fldCharType="separate"/>
            </w:r>
            <w:r w:rsidR="00D13F67">
              <w:t>4.2.2.7</w:t>
            </w:r>
            <w:r w:rsidR="00FE7396">
              <w:fldChar w:fldCharType="end"/>
            </w:r>
            <w:r w:rsidR="006F21CE">
              <w:t>)</w:t>
            </w:r>
            <w:r>
              <w:t>.</w:t>
            </w:r>
          </w:p>
          <w:p w:rsidR="0094480B" w:rsidRPr="00EF4247" w:rsidRDefault="00400938" w:rsidP="005E7C9C">
            <w:pPr>
              <w:pStyle w:val="phtablecellleft"/>
            </w:pPr>
            <w:r>
              <w:t>После ввода даты завершения эксплуатации, появляется поле «Причина завершения эксплуатации»</w:t>
            </w:r>
            <w:r w:rsidR="00251297">
              <w:t>, описание поля приведено в п. 9.1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Default="00F35A15" w:rsidP="005E7C9C">
            <w:pPr>
              <w:pStyle w:val="phtablecellleft"/>
            </w:pPr>
            <w:r>
              <w:t>9.1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</w:t>
            </w:r>
          </w:p>
        </w:tc>
        <w:tc>
          <w:tcPr>
            <w:tcW w:w="1275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 здания</w:t>
            </w:r>
          </w:p>
        </w:tc>
        <w:tc>
          <w:tcPr>
            <w:tcW w:w="2129" w:type="pct"/>
          </w:tcPr>
          <w:p w:rsidR="00F35A15" w:rsidRPr="008D0572" w:rsidRDefault="00462A08" w:rsidP="005E7C9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t>10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 w:rsidRPr="0094480B">
              <w:t>ТВСП</w:t>
            </w:r>
          </w:p>
        </w:tc>
        <w:tc>
          <w:tcPr>
            <w:tcW w:w="1275" w:type="pct"/>
          </w:tcPr>
          <w:p w:rsidR="00F35A15" w:rsidRPr="0094480B" w:rsidRDefault="00F35A15" w:rsidP="00576226">
            <w:pPr>
              <w:pStyle w:val="phtablecellleft"/>
            </w:pPr>
            <w:r>
              <w:t xml:space="preserve">Связь с </w:t>
            </w:r>
            <w:r w:rsidRPr="0094480B">
              <w:t>ТВСП</w:t>
            </w:r>
          </w:p>
        </w:tc>
        <w:tc>
          <w:tcPr>
            <w:tcW w:w="2129" w:type="pct"/>
          </w:tcPr>
          <w:p w:rsidR="00F35A15" w:rsidRPr="008D0572" w:rsidRDefault="00F35A15" w:rsidP="006F63CC">
            <w:pPr>
              <w:pStyle w:val="phtablecellleft"/>
            </w:pPr>
            <w:r>
              <w:t xml:space="preserve">Данное поле предназначено для </w:t>
            </w:r>
            <w:r w:rsidR="008A7BC1">
              <w:t>добавления/</w:t>
            </w:r>
            <w:r>
              <w:t>редактирования/удаления связей лечебно-профилактического здания с ТВСП. Данные действия возможны после добавления сведений о ТВСП (см. п. </w:t>
            </w:r>
            <w:r w:rsidR="00445B65">
              <w:fldChar w:fldCharType="begin"/>
            </w:r>
            <w:r>
              <w:instrText xml:space="preserve"> REF _Ref16169597 \r \h </w:instrText>
            </w:r>
            <w:r w:rsidR="00445B65">
              <w:fldChar w:fldCharType="separate"/>
            </w:r>
            <w:r w:rsidR="00D13F67">
              <w:t>4.2.2.3</w:t>
            </w:r>
            <w:r w:rsidR="00445B65">
              <w:fldChar w:fldCharType="end"/>
            </w:r>
            <w:r>
              <w:t>)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lastRenderedPageBreak/>
              <w:t>11</w:t>
            </w:r>
          </w:p>
        </w:tc>
        <w:tc>
          <w:tcPr>
            <w:tcW w:w="1260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Из адреса учреждения</w:t>
            </w:r>
          </w:p>
        </w:tc>
        <w:tc>
          <w:tcPr>
            <w:tcW w:w="1275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 xml:space="preserve">Автоматическое заполнение адреса данными из </w:t>
            </w:r>
            <w:r>
              <w:t>раздела</w:t>
            </w:r>
            <w:r w:rsidRPr="00EF4247">
              <w:t xml:space="preserve"> «Адрес местонахождения»</w:t>
            </w:r>
          </w:p>
        </w:tc>
        <w:tc>
          <w:tcPr>
            <w:tcW w:w="2129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Доступн</w:t>
            </w:r>
            <w:r>
              <w:t>о</w:t>
            </w:r>
            <w:r w:rsidRPr="00EF4247">
              <w:t xml:space="preserve"> только при заполненном </w:t>
            </w:r>
            <w:r>
              <w:t>разделе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  <w:r w:rsidRPr="00EF4247">
              <w:t>.</w:t>
            </w:r>
          </w:p>
          <w:p w:rsidR="00F35A15" w:rsidRPr="00EF4247" w:rsidRDefault="00F35A15" w:rsidP="00CE4ADC">
            <w:pPr>
              <w:pStyle w:val="phtablecellleft"/>
              <w:pageBreakBefore/>
            </w:pPr>
            <w:r w:rsidRPr="00EF4247">
              <w:t>Поля «Адрес», «Географические координаты», «Почтовый индекс» и «Кадастровый номер» здания заполняются</w:t>
            </w:r>
            <w:r>
              <w:t xml:space="preserve"> автоматически</w:t>
            </w:r>
            <w:r w:rsidRPr="00EF4247">
              <w:t xml:space="preserve"> значениями из аналогичных </w:t>
            </w:r>
            <w:r>
              <w:t>полей раздела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</w:p>
        </w:tc>
      </w:tr>
    </w:tbl>
    <w:p w:rsidR="003068FC" w:rsidRDefault="003068FC" w:rsidP="008A34AE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F84D0E" w:rsidRPr="005902A1">
        <w:t>лечебно-профилактическ</w:t>
      </w:r>
      <w:r w:rsidR="00F84D0E">
        <w:t>ого здания</w:t>
      </w:r>
      <w:r w:rsidR="00F84D0E" w:rsidRPr="005902A1"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_Ref11314731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17</w:t>
      </w:r>
      <w:r w:rsidR="00445B65">
        <w:fldChar w:fldCharType="end"/>
      </w:r>
      <w:r>
        <w:t>).</w:t>
      </w:r>
    </w:p>
    <w:p w:rsidR="003068FC" w:rsidRDefault="00C36078" w:rsidP="002830AD">
      <w:pPr>
        <w:pStyle w:val="phfigure"/>
      </w:pPr>
      <w:r>
        <w:rPr>
          <w:noProof/>
        </w:rPr>
        <w:drawing>
          <wp:inline distT="0" distB="0" distL="0" distR="0">
            <wp:extent cx="5422605" cy="4071891"/>
            <wp:effectExtent l="0" t="0" r="6985" b="5080"/>
            <wp:docPr id="118" name="Рисунок 118" descr="C:\Users\DA7BF~1.GAY\AppData\Local\Temp\SNAGHTMLa079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7BF~1.GAY\AppData\Local\Temp\SNAGHTMLa079bfa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7" cy="40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3068FC" w:rsidP="001D2B9B">
      <w:pPr>
        <w:pStyle w:val="phfiguretitle"/>
      </w:pPr>
      <w:bookmarkStart w:id="87" w:name="_Ref1131473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87"/>
      <w:r>
        <w:t xml:space="preserve"> – </w:t>
      </w:r>
      <w:r w:rsidRPr="005902A1">
        <w:t>Отображение информации о географических координатах</w:t>
      </w:r>
    </w:p>
    <w:p w:rsidR="003068FC" w:rsidRPr="005902A1" w:rsidRDefault="003068FC" w:rsidP="003068FC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Для сохранения внесенных данных</w:t>
      </w:r>
      <w:r w:rsidR="00EF206B">
        <w:t xml:space="preserve"> необходимо</w:t>
      </w:r>
      <w:r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>в разделе «Лечебно-профилактические здания»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03851" w:rsidRPr="005902A1" w:rsidRDefault="00D03851" w:rsidP="005E7C9C">
      <w:pPr>
        <w:pStyle w:val="phnormal"/>
      </w:pPr>
      <w:r w:rsidRPr="005902A1">
        <w:t xml:space="preserve">Для </w:t>
      </w:r>
      <w:r w:rsidR="008A34AE">
        <w:t>редактирования</w:t>
      </w:r>
      <w:r w:rsidRPr="005902A1">
        <w:t xml:space="preserve"> </w:t>
      </w:r>
      <w:r w:rsidR="008A34AE">
        <w:t xml:space="preserve">записи в разделе «Лечебно-профилактические здания» </w:t>
      </w:r>
      <w:r w:rsidR="00EF206B">
        <w:t>необходимо выб</w:t>
      </w:r>
      <w:r w:rsidR="008A34AE">
        <w:t>р</w:t>
      </w:r>
      <w:r w:rsidR="00EF206B">
        <w:t>ать</w:t>
      </w:r>
      <w:r w:rsidR="008A34AE">
        <w:t xml:space="preserve"> строку и наж</w:t>
      </w:r>
      <w:r w:rsidR="00EF206B">
        <w:t xml:space="preserve">ать </w:t>
      </w:r>
      <w:r w:rsidRPr="005902A1">
        <w:t>кнопку «Изменить», откроется окно редактирования данных.</w:t>
      </w:r>
    </w:p>
    <w:p w:rsidR="009E756D" w:rsidRDefault="00D03851" w:rsidP="005E7C9C">
      <w:pPr>
        <w:pStyle w:val="phnormal"/>
      </w:pPr>
      <w:r w:rsidRPr="005902A1">
        <w:lastRenderedPageBreak/>
        <w:t xml:space="preserve">Для удаления данных </w:t>
      </w:r>
      <w:r w:rsidR="00EF206B">
        <w:t xml:space="preserve">необходимо </w:t>
      </w:r>
      <w:r w:rsidR="00F26AA7">
        <w:t>выб</w:t>
      </w:r>
      <w:r w:rsidR="00EF206B">
        <w:t>рать</w:t>
      </w:r>
      <w:r w:rsidRPr="005902A1">
        <w:t xml:space="preserve"> запись и наж</w:t>
      </w:r>
      <w:r w:rsidR="00EF206B">
        <w:t>ать</w:t>
      </w:r>
      <w:r w:rsidRPr="005902A1">
        <w:t xml:space="preserve"> на кнопку «Удалить», </w:t>
      </w:r>
      <w:r w:rsidR="00F26AA7">
        <w:t>Подсистема выведет сообщение о</w:t>
      </w:r>
      <w:r w:rsidRPr="005902A1">
        <w:t xml:space="preserve"> подтверждени</w:t>
      </w:r>
      <w:r w:rsidR="00F26AA7"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t>.</w:t>
      </w:r>
    </w:p>
    <w:p w:rsidR="007A0746" w:rsidRDefault="007A0746" w:rsidP="007A0746">
      <w:pPr>
        <w:pStyle w:val="4"/>
      </w:pPr>
      <w:bookmarkStart w:id="88" w:name="_Ref16169597"/>
      <w:r w:rsidRPr="005902A1">
        <w:t>Ввод сведений</w:t>
      </w:r>
      <w:r>
        <w:t xml:space="preserve"> о </w:t>
      </w:r>
      <w:bookmarkEnd w:id="88"/>
      <w:r w:rsidR="004C5FFF">
        <w:t>территориально выделенных структурных подразделениях (ТВСП)</w:t>
      </w:r>
      <w:bookmarkStart w:id="89" w:name="_GoBack"/>
      <w:bookmarkEnd w:id="89"/>
    </w:p>
    <w:p w:rsidR="00F0771B" w:rsidRPr="00F0771B" w:rsidRDefault="00F0771B" w:rsidP="007A0746">
      <w:pPr>
        <w:pStyle w:val="phnormal"/>
      </w:pPr>
      <w:r w:rsidRPr="00206253">
        <w:rPr>
          <w:b/>
        </w:rPr>
        <w:t>Примечание</w:t>
      </w:r>
      <w:r>
        <w:rPr>
          <w:b/>
        </w:rPr>
        <w:t xml:space="preserve"> – </w:t>
      </w:r>
      <w:r>
        <w:t xml:space="preserve">территориально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одном территориальном участке), по адресу и фактически расположенных в нем рабочих мест (кабинетов, отделений, лабораторий или бригад скорой </w:t>
      </w:r>
      <w:r w:rsidR="005C7B15">
        <w:t>помощи) в составе структурных п</w:t>
      </w:r>
      <w:r>
        <w:t>одразделений.</w:t>
      </w:r>
      <w:r w:rsidR="005C7B15">
        <w:t xml:space="preserve"> </w:t>
      </w:r>
    </w:p>
    <w:p w:rsidR="007A0746" w:rsidRDefault="007A0746" w:rsidP="007A0746">
      <w:pPr>
        <w:pStyle w:val="phnormal"/>
      </w:pPr>
      <w:r>
        <w:t xml:space="preserve">Для добавления записи о </w:t>
      </w:r>
      <w:r w:rsidR="00FC1106" w:rsidRPr="00FC1106">
        <w:t>территориально выделенны</w:t>
      </w:r>
      <w:r w:rsidR="00413FD8">
        <w:t>х</w:t>
      </w:r>
      <w:r w:rsidR="00FC1106" w:rsidRPr="00FC1106">
        <w:t xml:space="preserve"> структурны</w:t>
      </w:r>
      <w:r w:rsidR="00413FD8">
        <w:t>х</w:t>
      </w:r>
      <w:r w:rsidR="00FC1106" w:rsidRPr="00FC1106">
        <w:t xml:space="preserve"> подразделения</w:t>
      </w:r>
      <w:r w:rsidR="00413FD8">
        <w:t>х</w:t>
      </w:r>
      <w:r w:rsidR="00F232DA">
        <w:t xml:space="preserve"> (далее – ТВСП)</w:t>
      </w:r>
      <w:r w:rsidR="00655919">
        <w:t xml:space="preserve"> в разделе «ТВСП» необходимо нажать кнопку </w:t>
      </w:r>
      <w:r w:rsidR="00655919"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19">
        <w:t>, отк</w:t>
      </w:r>
      <w:r w:rsidR="00A13FD3">
        <w:t>роется форма для ввода данных о ТВСП</w:t>
      </w:r>
      <w:r w:rsidR="00413FD8">
        <w:t xml:space="preserve"> </w:t>
      </w:r>
      <w:r w:rsidR="008D6681">
        <w:t>(</w:t>
      </w:r>
      <w:r w:rsidR="00445B65">
        <w:fldChar w:fldCharType="begin"/>
      </w:r>
      <w:r w:rsidR="00DF1302">
        <w:instrText xml:space="preserve"> REF _Ref16157926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18</w:t>
      </w:r>
      <w:r w:rsidR="00445B65">
        <w:fldChar w:fldCharType="end"/>
      </w:r>
      <w:r w:rsidR="008D6681">
        <w:t>).</w:t>
      </w:r>
    </w:p>
    <w:p w:rsidR="008D6681" w:rsidRDefault="000E090F" w:rsidP="008D6681">
      <w:pPr>
        <w:pStyle w:val="phfigure"/>
      </w:pPr>
      <w:r>
        <w:rPr>
          <w:noProof/>
        </w:rPr>
        <w:drawing>
          <wp:inline distT="0" distB="0" distL="0" distR="0">
            <wp:extent cx="6152381" cy="3152381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81" w:rsidRDefault="008D6681" w:rsidP="00DF1302">
      <w:pPr>
        <w:pStyle w:val="phfiguretitle"/>
      </w:pPr>
      <w:bookmarkStart w:id="90" w:name="_Ref16157926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18</w:t>
      </w:r>
      <w:r w:rsidR="00445B65">
        <w:rPr>
          <w:noProof/>
        </w:rPr>
        <w:fldChar w:fldCharType="end"/>
      </w:r>
      <w:bookmarkEnd w:id="90"/>
      <w:r>
        <w:t xml:space="preserve"> </w:t>
      </w:r>
      <w:r w:rsidRPr="005902A1">
        <w:t>– Форма ввода сведений о</w:t>
      </w:r>
      <w:r>
        <w:t xml:space="preserve"> ТВСП</w:t>
      </w:r>
    </w:p>
    <w:p w:rsidR="00206253" w:rsidRPr="00206253" w:rsidRDefault="00206253" w:rsidP="00206253">
      <w:pPr>
        <w:pStyle w:val="phnormal"/>
      </w:pPr>
      <w:r w:rsidRPr="00206253">
        <w:rPr>
          <w:b/>
        </w:rPr>
        <w:t>Примечание</w:t>
      </w:r>
      <w:r>
        <w:t xml:space="preserve"> – Для создания ТВСП требуется</w:t>
      </w:r>
      <w:r w:rsidR="001A39F2">
        <w:t xml:space="preserve"> для начала</w:t>
      </w:r>
      <w:r>
        <w:t xml:space="preserve"> добавить лечебно-профилактическое здание в разделе «Лечебно-профилактические здания»</w:t>
      </w:r>
      <w:r w:rsidR="00571F05">
        <w:t xml:space="preserve">, т.к. ТВСП привязывается к зданию. При попытке создать ТВСП </w:t>
      </w:r>
      <w:r w:rsidR="00092BAB">
        <w:t xml:space="preserve">без лечебно-профилактического здания, Подсистема выдает </w:t>
      </w:r>
      <w:r w:rsidR="003A3DF9">
        <w:t>предупреждающее сообщение «Для создания Т</w:t>
      </w:r>
      <w:r w:rsidR="00F232DA">
        <w:t>В</w:t>
      </w:r>
      <w:r w:rsidR="003A3DF9">
        <w:t>СП необходимо иметь хотя бы одно здание, для которого не указано другое ТВСП».</w:t>
      </w:r>
      <w:r w:rsidR="005C7B15">
        <w:t xml:space="preserve"> В рамках одного ТВСП необходимо объединять здания, расположенные на одном участке – например, разделенные литерами, </w:t>
      </w:r>
      <w:r w:rsidR="005C7B15">
        <w:lastRenderedPageBreak/>
        <w:t>номерами корпусов и пр. Объединение в одном ТВСП зданий, разнесенных территориально 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:rsidR="00855FAF" w:rsidRPr="008D168E" w:rsidRDefault="00855FAF" w:rsidP="00855FAF">
      <w:pPr>
        <w:pStyle w:val="phnormal"/>
      </w:pPr>
      <w:r w:rsidRPr="005902A1">
        <w:t>В открывшемся окне</w:t>
      </w:r>
      <w:r>
        <w:t xml:space="preserve"> необходимо</w:t>
      </w:r>
      <w:r w:rsidRPr="005902A1">
        <w:t xml:space="preserve"> </w:t>
      </w:r>
      <w:r>
        <w:t>заполнить</w:t>
      </w:r>
      <w:r w:rsidR="00F9060F">
        <w:t xml:space="preserve"> поля формы ввода.</w:t>
      </w:r>
      <w:r w:rsidRPr="005902A1">
        <w:t xml:space="preserve"> </w:t>
      </w:r>
      <w:r w:rsidR="00F9060F">
        <w:t>О</w:t>
      </w:r>
      <w:r w:rsidR="00F9060F" w:rsidRPr="005902A1">
        <w:t xml:space="preserve">писание полей представлено в </w:t>
      </w:r>
      <w:r w:rsidR="00F9060F">
        <w:t>таблице ниже (</w:t>
      </w:r>
      <w:r w:rsidR="00445B65">
        <w:fldChar w:fldCharType="begin"/>
      </w:r>
      <w:r w:rsidR="008827C9">
        <w:instrText xml:space="preserve"> REF _Ref16161550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5</w:t>
      </w:r>
      <w:r w:rsidR="00445B65">
        <w:fldChar w:fldCharType="end"/>
      </w:r>
      <w:r w:rsidR="00F9060F" w:rsidRPr="005902A1">
        <w:t>). Поля, отмеченные знаком «*» («звездочка»), обязательны для заполнения.</w:t>
      </w:r>
      <w:r w:rsidR="0057149E">
        <w:t xml:space="preserve"> </w:t>
      </w:r>
    </w:p>
    <w:p w:rsidR="00CC082B" w:rsidRDefault="00CC082B" w:rsidP="00CC082B">
      <w:pPr>
        <w:pStyle w:val="phtabletitle"/>
      </w:pPr>
      <w:bookmarkStart w:id="91" w:name="_Ref1616155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91"/>
      <w:r>
        <w:t xml:space="preserve"> – </w:t>
      </w:r>
      <w:r w:rsidRPr="005902A1">
        <w:t xml:space="preserve">Описание полей для ввода сведений о </w:t>
      </w:r>
      <w:r>
        <w:t>ТВСП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98"/>
        <w:gridCol w:w="2720"/>
        <w:gridCol w:w="3333"/>
        <w:gridCol w:w="3770"/>
      </w:tblGrid>
      <w:tr w:rsidR="00CC082B" w:rsidRPr="00EF4247" w:rsidTr="00824005">
        <w:trPr>
          <w:tblHeader/>
        </w:trPr>
        <w:tc>
          <w:tcPr>
            <w:tcW w:w="287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№</w:t>
            </w:r>
          </w:p>
        </w:tc>
        <w:tc>
          <w:tcPr>
            <w:tcW w:w="1305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80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1</w:t>
            </w:r>
          </w:p>
        </w:tc>
        <w:tc>
          <w:tcPr>
            <w:tcW w:w="1305" w:type="pct"/>
          </w:tcPr>
          <w:p w:rsidR="00CC082B" w:rsidRPr="00EA49E4" w:rsidRDefault="00CC082B" w:rsidP="00EA49E4">
            <w:pPr>
              <w:pStyle w:val="phtablecellleft"/>
            </w:pPr>
            <w:r w:rsidRPr="00EF4247">
              <w:t>Наименование</w:t>
            </w:r>
            <w:r w:rsidR="00EA49E4">
              <w:rPr>
                <w:lang w:val="en-US"/>
              </w:rPr>
              <w:t xml:space="preserve"> </w:t>
            </w:r>
            <w:r w:rsidR="00EA49E4">
              <w:t>ТВСП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 xml:space="preserve">Наименование </w:t>
            </w:r>
            <w:r w:rsidR="00356B1C">
              <w:t>ТВСП</w:t>
            </w:r>
          </w:p>
        </w:tc>
        <w:tc>
          <w:tcPr>
            <w:tcW w:w="1809" w:type="pct"/>
          </w:tcPr>
          <w:p w:rsidR="00CC082B" w:rsidRDefault="008827C9" w:rsidP="00356B1C">
            <w:pPr>
              <w:pStyle w:val="phtablecellleft"/>
            </w:pPr>
            <w:r>
              <w:t>Текстовое поле. Поле обязательно для заполнения.</w:t>
            </w:r>
          </w:p>
          <w:p w:rsidR="008827C9" w:rsidRPr="00EF4247" w:rsidRDefault="008827C9" w:rsidP="00B55B55">
            <w:pPr>
              <w:pStyle w:val="phtablecellleft"/>
            </w:pPr>
            <w:r>
              <w:t xml:space="preserve">При попытке </w:t>
            </w:r>
            <w:r w:rsidRPr="008827C9">
              <w:t>сохранить данные не заполнив обязательн</w:t>
            </w:r>
            <w:r>
              <w:t>о</w:t>
            </w:r>
            <w:r w:rsidRPr="008827C9">
              <w:t>е пол</w:t>
            </w:r>
            <w:r>
              <w:t>е</w:t>
            </w:r>
            <w:r w:rsidR="00D040D2">
              <w:t>,</w:t>
            </w:r>
            <w:r>
              <w:t xml:space="preserve"> </w:t>
            </w:r>
            <w:r w:rsidR="00B55B55">
              <w:t>Подсистема выдаст предупреждающе</w:t>
            </w:r>
            <w:r w:rsidRPr="00EA49E4">
              <w:t>е сообщени</w:t>
            </w:r>
            <w:r w:rsidR="00B55B55">
              <w:t xml:space="preserve">е </w:t>
            </w:r>
            <w:r w:rsidR="00C8702C">
              <w:t>«Значение не может быть пустым»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2</w:t>
            </w:r>
          </w:p>
        </w:tc>
        <w:tc>
          <w:tcPr>
            <w:tcW w:w="1305" w:type="pct"/>
          </w:tcPr>
          <w:p w:rsidR="00CC082B" w:rsidRPr="00EF4247" w:rsidRDefault="00356F68" w:rsidP="00356B1C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599" w:type="pct"/>
          </w:tcPr>
          <w:p w:rsidR="00CC082B" w:rsidRPr="00EF4247" w:rsidRDefault="0082550A" w:rsidP="00EF7131">
            <w:pPr>
              <w:pStyle w:val="phtablecellleft"/>
            </w:pPr>
            <w:r>
              <w:t>Перечисление специализированных признаков ТВСП</w:t>
            </w:r>
          </w:p>
        </w:tc>
        <w:tc>
          <w:tcPr>
            <w:tcW w:w="1809" w:type="pct"/>
          </w:tcPr>
          <w:p w:rsidR="00CC082B" w:rsidRPr="001462A4" w:rsidRDefault="00824005" w:rsidP="00356B1C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D4F">
              <w:t>.</w:t>
            </w:r>
          </w:p>
          <w:p w:rsidR="00804D4F" w:rsidRDefault="00804D4F" w:rsidP="00356B1C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 w:rsidR="00DF6188">
              <w:rPr>
                <w:noProof/>
              </w:rPr>
              <w:t>«</w:t>
            </w:r>
            <w:r w:rsidR="001F77DC">
              <w:rPr>
                <w:noProof/>
              </w:rPr>
              <w:t>Сохранить».</w:t>
            </w:r>
          </w:p>
          <w:p w:rsidR="001F77DC" w:rsidRPr="00EF4247" w:rsidRDefault="001F77DC" w:rsidP="00356B1C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 w:rsidR="00AE3B70">
              <w:t>без сохранения введенных данных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06589F" w:rsidP="00356B1C">
            <w:pPr>
              <w:pStyle w:val="phtablecellleft"/>
            </w:pPr>
            <w:r>
              <w:t>3</w:t>
            </w:r>
          </w:p>
        </w:tc>
        <w:tc>
          <w:tcPr>
            <w:tcW w:w="1305" w:type="pct"/>
          </w:tcPr>
          <w:p w:rsidR="00CC082B" w:rsidRPr="00EF4247" w:rsidRDefault="00082FD3" w:rsidP="00040258">
            <w:pPr>
              <w:pStyle w:val="phtablecellleft"/>
            </w:pPr>
            <w:r>
              <w:t>Сведения о здани</w:t>
            </w:r>
            <w:r w:rsidR="00040258">
              <w:t>ях</w:t>
            </w:r>
          </w:p>
        </w:tc>
        <w:tc>
          <w:tcPr>
            <w:tcW w:w="1599" w:type="pct"/>
          </w:tcPr>
          <w:p w:rsidR="00CC082B" w:rsidRPr="00EF4247" w:rsidRDefault="00040258" w:rsidP="00BA571C">
            <w:pPr>
              <w:pStyle w:val="phtablecellleft"/>
            </w:pPr>
            <w:r>
              <w:t>Отображаются здания</w:t>
            </w:r>
            <w:r w:rsidR="00BA571C">
              <w:t xml:space="preserve"> МО</w:t>
            </w:r>
          </w:p>
        </w:tc>
        <w:tc>
          <w:tcPr>
            <w:tcW w:w="1809" w:type="pct"/>
          </w:tcPr>
          <w:p w:rsidR="00CC082B" w:rsidRPr="00850C2F" w:rsidRDefault="0094480B" w:rsidP="00F232DA">
            <w:pPr>
              <w:pStyle w:val="phtablecellleft"/>
            </w:pPr>
            <w:r>
              <w:t>Необходимо установить «флажок» для здания,</w:t>
            </w:r>
            <w:r w:rsidR="00514D69">
              <w:t xml:space="preserve"> которое будет входить в состав Т</w:t>
            </w:r>
            <w:r w:rsidR="00F232DA">
              <w:t>В</w:t>
            </w:r>
            <w:r w:rsidR="00514D69">
              <w:t>СП</w:t>
            </w:r>
            <w:r w:rsidR="0089079E">
              <w:t xml:space="preserve"> </w:t>
            </w:r>
          </w:p>
        </w:tc>
      </w:tr>
    </w:tbl>
    <w:p w:rsidR="00087280" w:rsidRDefault="00087280" w:rsidP="00087280">
      <w:pPr>
        <w:pStyle w:val="phnormal"/>
      </w:pPr>
      <w:r>
        <w:t>Для сохранения введенных данных необходимо нажать кнопку «Сохранить». Окно создания Т</w:t>
      </w:r>
      <w:r w:rsidR="00F232DA">
        <w:t>В</w:t>
      </w:r>
      <w:r>
        <w:t>СП закроется, внесенные данные отобразятся в разделе «Т</w:t>
      </w:r>
      <w:r w:rsidR="00F232DA">
        <w:t>В</w:t>
      </w:r>
      <w:r>
        <w:t>СП».</w:t>
      </w:r>
    </w:p>
    <w:p w:rsidR="00CC082B" w:rsidRDefault="00087280" w:rsidP="00087280">
      <w:pPr>
        <w:pStyle w:val="phnormal"/>
      </w:pPr>
      <w:r>
        <w:t>Нажатие кнопки «Отменить» инициирует закрытие без сохранения изменений.</w:t>
      </w:r>
    </w:p>
    <w:p w:rsidR="0051604F" w:rsidRPr="005902A1" w:rsidRDefault="0051604F" w:rsidP="0051604F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«ТВСП» необходимо выбрать строку и нажать </w:t>
      </w:r>
      <w:r w:rsidRPr="005902A1">
        <w:t>кнопку «Изменить», откроется окно редактирования данных.</w:t>
      </w:r>
    </w:p>
    <w:p w:rsidR="0051604F" w:rsidRDefault="0051604F" w:rsidP="0051604F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D20215" w:rsidRPr="005902A1" w:rsidRDefault="005644D3" w:rsidP="005E7C9C">
      <w:pPr>
        <w:pStyle w:val="4"/>
      </w:pPr>
      <w:bookmarkStart w:id="92" w:name="_Ref16178827"/>
      <w:r w:rsidRPr="005902A1">
        <w:t>Ввод сведений о структурных подразделениях</w:t>
      </w:r>
      <w:bookmarkEnd w:id="92"/>
      <w:r w:rsidR="00E23071" w:rsidRPr="00E23071">
        <w:rPr>
          <w:noProof/>
        </w:rPr>
        <w:t xml:space="preserve"> </w:t>
      </w:r>
    </w:p>
    <w:p w:rsidR="005644D3" w:rsidRPr="005902A1" w:rsidRDefault="005644D3" w:rsidP="005E7C9C">
      <w:pPr>
        <w:pStyle w:val="phnormal"/>
      </w:pPr>
      <w:r w:rsidRPr="005902A1">
        <w:t xml:space="preserve">Для добавления записи о структурных подразделениях </w:t>
      </w:r>
      <w:r w:rsidR="00EF4247">
        <w:t>в разделе «Структурные подразделения»</w:t>
      </w:r>
      <w:r w:rsidRPr="005902A1">
        <w:t xml:space="preserve"> </w:t>
      </w:r>
      <w:r w:rsid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</w:t>
      </w:r>
      <w:r w:rsidR="00E23071" w:rsidRPr="005902A1">
        <w:rPr>
          <w:noProof/>
        </w:rPr>
        <w:drawing>
          <wp:inline distT="0" distB="0" distL="0" distR="0">
            <wp:extent cx="839973" cy="308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подразделении (</w:t>
      </w:r>
      <w:r w:rsidR="00445B65">
        <w:fldChar w:fldCharType="begin"/>
      </w:r>
      <w:r w:rsidR="005E7C9C">
        <w:instrText xml:space="preserve"> REF _Ref531944901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19</w:t>
      </w:r>
      <w:r w:rsidR="00445B65">
        <w:fldChar w:fldCharType="end"/>
      </w:r>
      <w:r w:rsidRPr="005902A1">
        <w:t>).</w:t>
      </w:r>
    </w:p>
    <w:p w:rsidR="005E7C9C" w:rsidRDefault="00565371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5E7C9C" w:rsidRDefault="005E7C9C" w:rsidP="001D2B9B">
      <w:pPr>
        <w:pStyle w:val="phfiguretitle"/>
        <w:rPr>
          <w:szCs w:val="24"/>
        </w:rPr>
      </w:pPr>
      <w:bookmarkStart w:id="93" w:name="_Ref53194490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19</w:t>
      </w:r>
      <w:r w:rsidR="00445B65">
        <w:rPr>
          <w:noProof/>
        </w:rPr>
        <w:fldChar w:fldCharType="end"/>
      </w:r>
      <w:bookmarkEnd w:id="93"/>
      <w:r>
        <w:t xml:space="preserve"> </w:t>
      </w:r>
      <w:r w:rsidRPr="005902A1">
        <w:t>– Форма ввода сведений о структурном подразделении</w:t>
      </w:r>
    </w:p>
    <w:p w:rsidR="005644D3" w:rsidRPr="005902A1" w:rsidRDefault="005644D3" w:rsidP="005E7C9C">
      <w:pPr>
        <w:pStyle w:val="phnormal"/>
      </w:pPr>
      <w:r w:rsidRPr="005902A1">
        <w:t>В открывшемся окне</w:t>
      </w:r>
      <w:r w:rsidR="00EF206B">
        <w:t xml:space="preserve"> необходимо</w:t>
      </w:r>
      <w:r w:rsidRPr="005902A1">
        <w:t xml:space="preserve"> </w:t>
      </w:r>
      <w:r w:rsidR="00E74AB1">
        <w:t>заполнит</w:t>
      </w:r>
      <w:r w:rsidR="00C42B65">
        <w:t>ь</w:t>
      </w:r>
      <w:r w:rsidRPr="005902A1">
        <w:t xml:space="preserve"> поля </w:t>
      </w:r>
      <w:r w:rsidR="006F07A0">
        <w:t>формы ввода. О</w:t>
      </w:r>
      <w:r w:rsidRPr="005902A1">
        <w:t xml:space="preserve">писание полей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_Ref513552923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6</w:t>
      </w:r>
      <w:r w:rsidR="00FE7396">
        <w:fldChar w:fldCharType="end"/>
      </w:r>
      <w:r w:rsidRPr="005902A1">
        <w:t>). Поля, отмеченные знаком «*» («звездочка»), обязательны для заполнения.</w:t>
      </w:r>
    </w:p>
    <w:p w:rsidR="00815523" w:rsidRPr="005902A1" w:rsidRDefault="00D42F64" w:rsidP="005E7C9C">
      <w:pPr>
        <w:pStyle w:val="phnormal"/>
      </w:pPr>
      <w:r>
        <w:t xml:space="preserve">При попытке сохранить данные не заполнив обязательные поля, </w:t>
      </w:r>
      <w:r w:rsidR="00F254B1">
        <w:t>Подсистема выдаст</w:t>
      </w:r>
      <w:r w:rsidR="00815523" w:rsidRPr="005902A1">
        <w:t xml:space="preserve"> предуп</w:t>
      </w:r>
      <w:r w:rsidR="006E5711">
        <w:t>реждающ</w:t>
      </w:r>
      <w:r>
        <w:t>ие</w:t>
      </w:r>
      <w:r w:rsidR="006E5711">
        <w:t xml:space="preserve"> сообщени</w:t>
      </w:r>
      <w:r>
        <w:t>я</w:t>
      </w:r>
      <w:r w:rsidR="006E5711">
        <w:t xml:space="preserve"> с указанием</w:t>
      </w:r>
      <w:r w:rsidR="00C1099F">
        <w:t>,</w:t>
      </w:r>
      <w:r w:rsidR="00815523" w:rsidRPr="005902A1">
        <w:t xml:space="preserve"> какие из обязательных полей не заполнены (</w:t>
      </w:r>
      <w:r w:rsidR="00445B65">
        <w:fldChar w:fldCharType="begin"/>
      </w:r>
      <w:r w:rsidR="00C54BBE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815523" w:rsidRPr="005902A1">
        <w:t>).</w:t>
      </w:r>
    </w:p>
    <w:p w:rsidR="00C54BBE" w:rsidRDefault="00565371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5286375" cy="3857979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38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C54BBE" w:rsidRDefault="00C54BBE" w:rsidP="001D2B9B">
      <w:pPr>
        <w:pStyle w:val="phfiguretitle"/>
        <w:rPr>
          <w:szCs w:val="24"/>
        </w:rPr>
      </w:pPr>
      <w:bookmarkStart w:id="94" w:name="_Ref531945865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20</w:t>
      </w:r>
      <w:r w:rsidR="00445B65">
        <w:rPr>
          <w:noProof/>
        </w:rPr>
        <w:fldChar w:fldCharType="end"/>
      </w:r>
      <w:bookmarkEnd w:id="94"/>
      <w:r>
        <w:t xml:space="preserve"> </w:t>
      </w:r>
      <w:r w:rsidRPr="005902A1">
        <w:t>– Отображение сообщения о незаполненных полях</w:t>
      </w:r>
    </w:p>
    <w:p w:rsidR="004130A7" w:rsidRPr="005902A1" w:rsidRDefault="004130A7" w:rsidP="00C54BBE">
      <w:pPr>
        <w:pStyle w:val="phtabletitle"/>
      </w:pPr>
      <w:bookmarkStart w:id="95" w:name="_Ref51355292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95"/>
      <w:r w:rsidRPr="005902A1"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2"/>
        <w:gridCol w:w="2932"/>
        <w:gridCol w:w="3241"/>
        <w:gridCol w:w="3666"/>
      </w:tblGrid>
      <w:tr w:rsidR="005902A1" w:rsidRPr="00EF4247" w:rsidTr="00824005">
        <w:trPr>
          <w:tblHeader/>
        </w:trPr>
        <w:tc>
          <w:tcPr>
            <w:tcW w:w="27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№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структурного подразделения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Текстовое поле с ограничением до 256 символов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2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Тип подразделения</w:t>
            </w:r>
          </w:p>
        </w:tc>
        <w:tc>
          <w:tcPr>
            <w:tcW w:w="1555" w:type="pct"/>
          </w:tcPr>
          <w:p w:rsidR="00B50953" w:rsidRPr="00EF4247" w:rsidRDefault="00EF4247" w:rsidP="00C54BBE">
            <w:pPr>
              <w:pStyle w:val="phtablecellleft"/>
            </w:pPr>
            <w:r>
              <w:t>Наименование типа подразделения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AF49D9">
            <w:pPr>
              <w:pStyle w:val="phtablecellleft"/>
            </w:pPr>
            <w:r w:rsidRPr="00EF4247"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EF4247">
              <w:t xml:space="preserve">выбранном </w:t>
            </w:r>
            <w:r w:rsidRPr="00EF4247">
              <w:t xml:space="preserve">типе подразделения, описание которых приведено в </w:t>
            </w:r>
            <w:r w:rsidR="00F57650" w:rsidRPr="00EF4247">
              <w:t xml:space="preserve">Таблицах </w:t>
            </w:r>
            <w:r w:rsidR="00AF49D9">
              <w:t>(</w:t>
            </w:r>
            <w:r w:rsidR="00445B65">
              <w:fldChar w:fldCharType="begin"/>
            </w:r>
            <w:r w:rsidR="00AF49D9">
              <w:instrText xml:space="preserve"> REF _Ref513553002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7</w:t>
            </w:r>
            <w:r w:rsidR="00445B65">
              <w:fldChar w:fldCharType="end"/>
            </w:r>
            <w:r w:rsidR="00AF49D9">
              <w:t xml:space="preserve"> – </w:t>
            </w:r>
            <w:r w:rsidR="00445B65">
              <w:fldChar w:fldCharType="begin"/>
            </w:r>
            <w:r w:rsidR="00AF49D9">
              <w:instrText xml:space="preserve"> REF _Ref513553189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10</w:t>
            </w:r>
            <w:r w:rsidR="00445B65">
              <w:fldChar w:fldCharType="end"/>
            </w:r>
            <w:r w:rsidR="00AF49D9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3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Вид подразделения</w:t>
            </w:r>
          </w:p>
        </w:tc>
        <w:tc>
          <w:tcPr>
            <w:tcW w:w="1555" w:type="pct"/>
          </w:tcPr>
          <w:p w:rsidR="00B50953" w:rsidRPr="00EF4247" w:rsidRDefault="005A50E0" w:rsidP="00C54BBE">
            <w:pPr>
              <w:pStyle w:val="phtablecellleft"/>
            </w:pPr>
            <w:r>
              <w:t>Наименование вида подразделения</w:t>
            </w:r>
          </w:p>
        </w:tc>
        <w:tc>
          <w:tcPr>
            <w:tcW w:w="1759" w:type="pct"/>
          </w:tcPr>
          <w:p w:rsidR="00B50953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38">
              <w:t>.</w:t>
            </w:r>
          </w:p>
          <w:p w:rsidR="00B52132" w:rsidRPr="00B52132" w:rsidRDefault="00165738" w:rsidP="001468A5">
            <w:pPr>
              <w:pStyle w:val="phtablecellleft"/>
            </w:pPr>
            <w:r>
              <w:t xml:space="preserve">Значения в выпадающем списке зависят от выбранного </w:t>
            </w:r>
            <w:r w:rsidR="003B2541">
              <w:t>типа подразделения</w:t>
            </w:r>
            <w:r w:rsidR="001468A5">
              <w:rPr>
                <w:b/>
              </w:rPr>
              <w:t xml:space="preserve"> </w:t>
            </w:r>
            <w:r w:rsidR="001468A5" w:rsidRPr="001468A5">
              <w:t>(Соответствия приведены в справочнике OID 1.2.643.5.1.13.13.11.1072</w:t>
            </w:r>
            <w:r w:rsidR="001468A5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4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Обособленное подразделение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Параметр наличия/отсутстви</w:t>
            </w:r>
            <w:r w:rsidR="005A50E0">
              <w:t>я статуса обособленного подразделения</w:t>
            </w:r>
          </w:p>
        </w:tc>
        <w:tc>
          <w:tcPr>
            <w:tcW w:w="1759" w:type="pct"/>
          </w:tcPr>
          <w:p w:rsidR="00B50953" w:rsidRPr="00EF4247" w:rsidRDefault="00F4462B" w:rsidP="00C54BBE">
            <w:pPr>
              <w:pStyle w:val="phtablecellleft"/>
            </w:pPr>
            <w:r>
              <w:t>Установление «флажка».</w:t>
            </w:r>
          </w:p>
          <w:p w:rsidR="0085105A" w:rsidRDefault="00B50953" w:rsidP="00AF49D9">
            <w:pPr>
              <w:pStyle w:val="phtablecellleft"/>
            </w:pPr>
            <w:r w:rsidRPr="00EF4247">
              <w:t>В случае установки данного параметра появляется дополнител</w:t>
            </w:r>
            <w:r w:rsidR="00F57650" w:rsidRPr="00EF4247">
              <w:t>ьное поле «Основное здание»</w:t>
            </w:r>
            <w:r w:rsidR="0085105A">
              <w:t>.</w:t>
            </w:r>
          </w:p>
          <w:p w:rsidR="00B50953" w:rsidRPr="00EF4247" w:rsidRDefault="0085105A" w:rsidP="0085105A">
            <w:pPr>
              <w:pStyle w:val="phtablecellleft"/>
            </w:pPr>
            <w:r w:rsidRPr="00246245">
              <w:lastRenderedPageBreak/>
              <w:t xml:space="preserve">Описание полей табличной части приведено в </w:t>
            </w:r>
            <w:r w:rsidR="00F57650" w:rsidRPr="00EF4247">
              <w:t>п.</w:t>
            </w:r>
            <w:r w:rsidR="00AF49D9">
              <w:t xml:space="preserve"> </w:t>
            </w:r>
            <w:r w:rsidR="00B50953" w:rsidRPr="00EF4247">
              <w:t>4.1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lastRenderedPageBreak/>
              <w:t>4.1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Основное здание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основного здания</w:t>
            </w:r>
            <w:r w:rsidR="005A50E0"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>В списке отображаются доступные для выбора наименования зданий.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 xml:space="preserve">Если </w:t>
            </w:r>
            <w:r w:rsidR="005A50E0">
              <w:t>искомое</w:t>
            </w:r>
            <w:r w:rsidRPr="00EF4247">
              <w:t xml:space="preserve"> наименование отсутствует в списке, его необходимо добавить в паспорте организации в блоке «Л</w:t>
            </w:r>
            <w:r w:rsidR="005A50E0">
              <w:t>ечебно-профилактические здания»</w:t>
            </w:r>
          </w:p>
        </w:tc>
      </w:tr>
      <w:tr w:rsidR="005902A1" w:rsidRPr="00EF4247" w:rsidTr="00824005">
        <w:tc>
          <w:tcPr>
            <w:tcW w:w="27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5</w:t>
            </w:r>
          </w:p>
        </w:tc>
        <w:tc>
          <w:tcPr>
            <w:tcW w:w="1407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Дата упразднения</w:t>
            </w:r>
          </w:p>
        </w:tc>
        <w:tc>
          <w:tcPr>
            <w:tcW w:w="1555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 xml:space="preserve">Дата прекращения функционирования </w:t>
            </w:r>
            <w:r w:rsidR="006A1E23" w:rsidRPr="008D0572">
              <w:t>структурного</w:t>
            </w:r>
            <w:r w:rsidRPr="008D0572">
              <w:t xml:space="preserve"> подразделения</w:t>
            </w:r>
          </w:p>
        </w:tc>
        <w:tc>
          <w:tcPr>
            <w:tcW w:w="175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Выбор значения из календаря</w:t>
            </w:r>
          </w:p>
        </w:tc>
      </w:tr>
    </w:tbl>
    <w:p w:rsidR="005A50E0" w:rsidRDefault="005A50E0" w:rsidP="00C54BBE">
      <w:pPr>
        <w:pStyle w:val="phnormal"/>
      </w:pPr>
      <w:r>
        <w:t>Далее будет рассмотрена более подробная информация о каждом типе структурного подразделения, представленном в ФРМО.</w:t>
      </w:r>
    </w:p>
    <w:p w:rsidR="00C116B4" w:rsidRDefault="00C116B4" w:rsidP="00C116B4">
      <w:pPr>
        <w:pStyle w:val="phnormal"/>
      </w:pPr>
      <w:r w:rsidRPr="00F133F3">
        <w:t>Для просмотра страницы ФРМР со списком сотрудников, в личных делах которых указано выбранное структурное подразделение, в разделе</w:t>
      </w:r>
      <w:r>
        <w:t xml:space="preserve"> «Структурные подразделения» </w:t>
      </w:r>
      <w:r w:rsidR="00317803">
        <w:t xml:space="preserve">необходимо </w:t>
      </w:r>
      <w:r>
        <w:t>выб</w:t>
      </w:r>
      <w:r w:rsidR="00317803">
        <w:t>рать</w:t>
      </w:r>
      <w:r>
        <w:t xml:space="preserve"> запись и наж</w:t>
      </w:r>
      <w:r w:rsidR="00317803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ED">
        <w:t xml:space="preserve">. Откроется окно </w:t>
      </w:r>
      <w:r>
        <w:t>(</w:t>
      </w:r>
      <w:r w:rsidR="00445B65">
        <w:fldChar w:fldCharType="begin"/>
      </w:r>
      <w:r w:rsidR="00C2166D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6065BB" w:rsidRPr="00C54BBE" w:rsidRDefault="006065BB" w:rsidP="00350122">
      <w:pPr>
        <w:pStyle w:val="5"/>
      </w:pPr>
      <w:r w:rsidRPr="00C54BBE">
        <w:t>Амбулаторное подразделение</w:t>
      </w:r>
    </w:p>
    <w:p w:rsidR="00056B8A" w:rsidRPr="005902A1" w:rsidRDefault="00412084" w:rsidP="00C54BBE">
      <w:pPr>
        <w:pStyle w:val="phnormal"/>
      </w:pPr>
      <w:r w:rsidRPr="005902A1">
        <w:t xml:space="preserve">При выборе значения «Амбулаторный» в поле «Тип подразделения» форма ввода сведений имеет </w:t>
      </w:r>
      <w:r w:rsidR="005A50E0">
        <w:t xml:space="preserve">вид, представленный на </w:t>
      </w:r>
      <w:r w:rsidR="00C54BBE">
        <w:t>р</w:t>
      </w:r>
      <w:r w:rsidR="005A50E0">
        <w:t xml:space="preserve">исунке </w:t>
      </w:r>
      <w:r w:rsidR="00C54BBE">
        <w:t>(</w:t>
      </w:r>
      <w:r w:rsidR="00445B65">
        <w:fldChar w:fldCharType="begin"/>
      </w:r>
      <w:r w:rsidR="00C54BBE">
        <w:instrText xml:space="preserve"> REF _Ref531946123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21</w:t>
      </w:r>
      <w:r w:rsidR="00445B65">
        <w:fldChar w:fldCharType="end"/>
      </w:r>
      <w:r w:rsidR="00C54BBE">
        <w:t>)</w:t>
      </w:r>
      <w:r w:rsidR="005A50E0">
        <w:t>.</w:t>
      </w:r>
    </w:p>
    <w:p w:rsidR="00C54BBE" w:rsidRDefault="00293586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4832985"/>
            <wp:effectExtent l="0" t="0" r="63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4" w:rsidRPr="005902A1" w:rsidRDefault="00C54BBE" w:rsidP="001D2B9B">
      <w:pPr>
        <w:pStyle w:val="phfiguretitle"/>
        <w:rPr>
          <w:szCs w:val="24"/>
        </w:rPr>
      </w:pPr>
      <w:bookmarkStart w:id="96" w:name="_Ref5319461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21</w:t>
      </w:r>
      <w:r w:rsidR="00445B65">
        <w:rPr>
          <w:noProof/>
        </w:rPr>
        <w:fldChar w:fldCharType="end"/>
      </w:r>
      <w:bookmarkEnd w:id="96"/>
      <w:r>
        <w:t xml:space="preserve"> </w:t>
      </w:r>
      <w:r w:rsidRPr="005902A1">
        <w:t>– Форма ввода сведений при выборе значения типа подразделения «Амбулаторный»</w:t>
      </w:r>
    </w:p>
    <w:p w:rsidR="00B97AC5" w:rsidRPr="005902A1" w:rsidRDefault="00B97AC5" w:rsidP="00C54BBE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50EB7" w:rsidP="00C54BBE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160BCC">
        <w:instrText xml:space="preserve"> REF _Ref11315158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22</w:t>
      </w:r>
      <w:r w:rsidR="00445B65">
        <w:fldChar w:fldCharType="end"/>
      </w:r>
      <w:r w:rsidR="00B97AC5" w:rsidRPr="005902A1">
        <w:t>).</w:t>
      </w:r>
    </w:p>
    <w:p w:rsidR="00B50EB7" w:rsidRDefault="005B1834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560828" cy="4430756"/>
            <wp:effectExtent l="0" t="0" r="190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46" cy="44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B7" w:rsidRPr="005902A1" w:rsidRDefault="00B50EB7" w:rsidP="001D2B9B">
      <w:pPr>
        <w:pStyle w:val="phfiguretitle"/>
      </w:pPr>
      <w:bookmarkStart w:id="97" w:name="_Ref11315158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22</w:t>
      </w:r>
      <w:r w:rsidR="00445B65">
        <w:rPr>
          <w:noProof/>
        </w:rPr>
        <w:fldChar w:fldCharType="end"/>
      </w:r>
      <w:bookmarkEnd w:id="97"/>
      <w:r>
        <w:t xml:space="preserve"> – </w:t>
      </w:r>
      <w:r w:rsidR="00160BCC" w:rsidRPr="005902A1">
        <w:t>Отображение сообщения о незаполненных полях</w:t>
      </w:r>
    </w:p>
    <w:p w:rsidR="00672DEF" w:rsidRPr="005902A1" w:rsidRDefault="00672DEF" w:rsidP="00C54BBE">
      <w:pPr>
        <w:pStyle w:val="phnormal"/>
      </w:pPr>
      <w:r w:rsidRPr="005902A1">
        <w:t>Описание дополнительных полей</w:t>
      </w:r>
      <w:r w:rsidR="005A50E0">
        <w:t>, доступных</w:t>
      </w:r>
      <w:r w:rsidRPr="005902A1">
        <w:t xml:space="preserve"> при выборе значения типа подразделения «Амбулаторный»</w:t>
      </w:r>
      <w:r w:rsidR="005A50E0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_Ref513553002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7</w:t>
      </w:r>
      <w:r w:rsidR="00FE7396">
        <w:fldChar w:fldCharType="end"/>
      </w:r>
      <w:r w:rsidR="00922A6D">
        <w:t>)</w:t>
      </w:r>
      <w:r w:rsidR="00F57650" w:rsidRPr="005902A1">
        <w:t>.</w:t>
      </w:r>
    </w:p>
    <w:p w:rsidR="004130A7" w:rsidRPr="005902A1" w:rsidRDefault="004130A7" w:rsidP="00922A6D">
      <w:pPr>
        <w:pStyle w:val="phtabletitle"/>
      </w:pPr>
      <w:bookmarkStart w:id="98" w:name="_Ref513553002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98"/>
      <w:r w:rsidRPr="005902A1"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1"/>
        <w:gridCol w:w="2168"/>
        <w:gridCol w:w="3622"/>
        <w:gridCol w:w="4050"/>
      </w:tblGrid>
      <w:tr w:rsidR="005902A1" w:rsidRPr="005A50E0" w:rsidTr="00824005">
        <w:trPr>
          <w:cantSplit/>
          <w:tblHeader/>
        </w:trPr>
        <w:tc>
          <w:tcPr>
            <w:tcW w:w="279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№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Наименование поля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Описание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Вид, способ ввода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3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Прикреплено жителей всего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Из них детей до 17 лет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детей до 17 лет</w:t>
            </w:r>
            <w:r w:rsidR="00920992" w:rsidRPr="005A50E0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4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Прием на дому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Параметр наличия/отсутствия приема на дому</w:t>
            </w:r>
          </w:p>
        </w:tc>
        <w:tc>
          <w:tcPr>
            <w:tcW w:w="1943" w:type="pct"/>
          </w:tcPr>
          <w:p w:rsidR="00B50953" w:rsidRPr="005A50E0" w:rsidRDefault="00DC290B" w:rsidP="00CC66E6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lastRenderedPageBreak/>
              <w:t>5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Телефоны регистратуры (+7)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Номера телефонов регистратуры</w:t>
            </w:r>
          </w:p>
        </w:tc>
        <w:tc>
          <w:tcPr>
            <w:tcW w:w="1943" w:type="pct"/>
          </w:tcPr>
          <w:p w:rsidR="00CA3509" w:rsidRDefault="00B50953" w:rsidP="00922A6D">
            <w:pPr>
              <w:pStyle w:val="phtablecellleft"/>
            </w:pPr>
            <w:r w:rsidRPr="005A50E0">
              <w:t xml:space="preserve">Для добавления номера телефона </w:t>
            </w:r>
            <w:r w:rsidR="00C47FE2">
              <w:t xml:space="preserve">необходимо </w:t>
            </w:r>
            <w:r w:rsidR="00A22C7C">
              <w:t>наж</w:t>
            </w:r>
            <w:r w:rsidR="00C47FE2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</w:t>
            </w:r>
            <w:r w:rsidR="004509AA" w:rsidRPr="005A50E0">
              <w:t xml:space="preserve">йся форме </w:t>
            </w:r>
            <w:r w:rsidR="008118E0">
              <w:t xml:space="preserve">необходимо </w:t>
            </w:r>
            <w:r w:rsidR="00934574">
              <w:t>вве</w:t>
            </w:r>
            <w:r w:rsidR="008118E0">
              <w:t>сти</w:t>
            </w:r>
            <w:r w:rsidR="004509AA" w:rsidRPr="005A50E0">
              <w:t xml:space="preserve"> номер телефона</w:t>
            </w:r>
            <w:r w:rsidR="00167126">
              <w:t>, равный</w:t>
            </w:r>
            <w:r w:rsidR="00920992" w:rsidRPr="005A50E0">
              <w:t xml:space="preserve"> </w:t>
            </w:r>
            <w:r w:rsidRPr="005A50E0">
              <w:t xml:space="preserve">10 </w:t>
            </w:r>
            <w:r w:rsidR="00167126">
              <w:t>числовым знакам</w:t>
            </w:r>
            <w:r w:rsidRPr="005A50E0">
              <w:t xml:space="preserve">. </w:t>
            </w:r>
          </w:p>
          <w:p w:rsidR="00B50953" w:rsidRPr="0029118A" w:rsidRDefault="00CA3509" w:rsidP="00922A6D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 w:rsidR="0029118A">
              <w:t>телефона</w:t>
            </w:r>
            <w:r w:rsidRPr="0029118A">
              <w:t xml:space="preserve">. </w:t>
            </w:r>
          </w:p>
          <w:p w:rsidR="00B50953" w:rsidRPr="005A50E0" w:rsidRDefault="00CA3509" w:rsidP="0029118A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 w:rsidR="00CD2501">
              <w:t>без сохранения введенных данных</w:t>
            </w:r>
            <w:r>
              <w:t xml:space="preserve"> </w:t>
            </w:r>
          </w:p>
        </w:tc>
      </w:tr>
      <w:tr w:rsidR="00293586" w:rsidRPr="005A50E0" w:rsidTr="00824005">
        <w:trPr>
          <w:cantSplit/>
        </w:trPr>
        <w:tc>
          <w:tcPr>
            <w:tcW w:w="279" w:type="pct"/>
          </w:tcPr>
          <w:p w:rsidR="00293586" w:rsidRPr="005A50E0" w:rsidRDefault="00293586" w:rsidP="00922A6D">
            <w:pPr>
              <w:pStyle w:val="phtablecellleft"/>
            </w:pPr>
            <w:r>
              <w:t>6</w:t>
            </w:r>
          </w:p>
        </w:tc>
        <w:tc>
          <w:tcPr>
            <w:tcW w:w="1040" w:type="pct"/>
          </w:tcPr>
          <w:p w:rsidR="00293586" w:rsidRPr="005A50E0" w:rsidRDefault="00293586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38" w:type="pct"/>
          </w:tcPr>
          <w:p w:rsidR="00293586" w:rsidRPr="005A50E0" w:rsidRDefault="00293586" w:rsidP="00293586">
            <w:pPr>
              <w:pStyle w:val="phtablecellleft"/>
            </w:pPr>
            <w:r>
              <w:t>Перечисление специализированных признаков амбулаторного подразделения</w:t>
            </w:r>
          </w:p>
        </w:tc>
        <w:tc>
          <w:tcPr>
            <w:tcW w:w="1943" w:type="pct"/>
          </w:tcPr>
          <w:p w:rsidR="00293586" w:rsidRPr="001462A4" w:rsidRDefault="00293586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293586" w:rsidRDefault="00293586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293586" w:rsidRPr="005A50E0" w:rsidRDefault="00293586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Врачебные кабинеты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Информация о врачебных кабинетах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Для добавления </w:t>
            </w:r>
            <w:r w:rsidR="00B71FA2" w:rsidRPr="005A50E0">
              <w:t>врачебного кабинета</w:t>
            </w:r>
            <w:r w:rsidRPr="005A50E0">
              <w:t xml:space="preserve"> </w:t>
            </w:r>
            <w:r w:rsidR="008118E0">
              <w:t xml:space="preserve">необходимо </w:t>
            </w:r>
            <w:r w:rsidR="00A22C7C">
              <w:t>наж</w:t>
            </w:r>
            <w:r w:rsidR="008118E0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появившейся форме заполнить поля «Здания», «Тип кабинета», «Количество»</w:t>
            </w:r>
            <w:r w:rsidR="008E2D48">
              <w:t>.</w:t>
            </w:r>
            <w:r w:rsidR="00B71FA2" w:rsidRPr="005A50E0">
              <w:t xml:space="preserve"> </w:t>
            </w:r>
            <w:r w:rsidR="008E2D48" w:rsidRPr="00246245">
              <w:t>Описание полей табличной части приведено в пунктах</w:t>
            </w:r>
            <w:r w:rsidR="00B9028C">
              <w:t xml:space="preserve"> </w:t>
            </w:r>
            <w:r w:rsidR="00920992" w:rsidRPr="005A50E0">
              <w:t xml:space="preserve">в </w:t>
            </w:r>
            <w:r w:rsidR="00B71FA2" w:rsidRPr="005A50E0">
              <w:t>п</w:t>
            </w:r>
            <w:r w:rsidR="00167126">
              <w:t>п</w:t>
            </w:r>
            <w:r w:rsidR="00CA3509">
              <w:t>.</w:t>
            </w:r>
            <w:r w:rsidR="00293586">
              <w:t>7</w:t>
            </w:r>
            <w:r w:rsidR="00CA3509">
              <w:t xml:space="preserve">.1 – </w:t>
            </w:r>
            <w:r w:rsidR="00293586">
              <w:t>7</w:t>
            </w:r>
            <w:r w:rsidR="008E2D48">
              <w:t>.3.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:rsidR="00B50953" w:rsidRPr="005A50E0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данных.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lastRenderedPageBreak/>
              <w:t>7</w:t>
            </w:r>
            <w:r w:rsidR="00B71FA2" w:rsidRPr="005A50E0">
              <w:t>.1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Здание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здания</w:t>
            </w:r>
            <w:r w:rsidR="008C1580" w:rsidRPr="005A50E0">
              <w:t>, в котором расположен</w:t>
            </w:r>
            <w:r w:rsidR="00167126">
              <w:t>ы</w:t>
            </w:r>
            <w:r w:rsidR="008C1580" w:rsidRPr="005A50E0">
              <w:t xml:space="preserve"> </w:t>
            </w:r>
            <w:r w:rsidR="00167126">
              <w:t>врачебные кабинеты</w:t>
            </w:r>
          </w:p>
        </w:tc>
        <w:tc>
          <w:tcPr>
            <w:tcW w:w="1943" w:type="pct"/>
          </w:tcPr>
          <w:p w:rsidR="00B50953" w:rsidRPr="005A50E0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5A50E0">
              <w:t>.</w:t>
            </w:r>
          </w:p>
          <w:p w:rsidR="00B50953" w:rsidRPr="005A50E0" w:rsidRDefault="00B50953" w:rsidP="00922A6D">
            <w:pPr>
              <w:pStyle w:val="phtablecellleft"/>
            </w:pPr>
            <w:r w:rsidRPr="005A50E0">
              <w:t>В списке отображаются доступные</w:t>
            </w:r>
            <w:r w:rsidR="00167126">
              <w:t xml:space="preserve"> для выбора наименования зданий</w:t>
            </w:r>
            <w:r w:rsidRPr="005A50E0">
              <w:t>.</w:t>
            </w:r>
          </w:p>
          <w:p w:rsidR="00B50953" w:rsidRDefault="00B50953" w:rsidP="00922A6D">
            <w:pPr>
              <w:pStyle w:val="phtablecellleft"/>
            </w:pPr>
            <w:r w:rsidRPr="005A50E0">
              <w:t xml:space="preserve">Если </w:t>
            </w:r>
            <w:r w:rsidR="00167126">
              <w:t>искомое</w:t>
            </w:r>
            <w:r w:rsidRPr="005A50E0">
              <w:t xml:space="preserve"> наименование отсутствует в списке, его необходимо добавить в паспорте организации в блоке «Л</w:t>
            </w:r>
            <w:r w:rsidR="00167126">
              <w:t>ечебно-профилактические здания»</w:t>
            </w:r>
            <w:r w:rsidR="00B87FC6">
              <w:t>.</w:t>
            </w:r>
          </w:p>
          <w:p w:rsidR="00B87FC6" w:rsidRDefault="00B87FC6" w:rsidP="00922A6D">
            <w:pPr>
              <w:pStyle w:val="phtablecellleft"/>
            </w:pPr>
            <w:r w:rsidRPr="00B87FC6">
              <w:rPr>
                <w:b/>
              </w:rPr>
              <w:t>Примечание</w:t>
            </w:r>
            <w:r>
              <w:t xml:space="preserve"> –</w:t>
            </w:r>
            <w:r w:rsidR="00B10B4B">
              <w:t xml:space="preserve"> </w:t>
            </w:r>
            <w:r w:rsidR="000F6B08">
              <w:t>в</w:t>
            </w:r>
            <w:r>
              <w:t xml:space="preserve"> поле</w:t>
            </w:r>
            <w:r w:rsidR="000F6B08">
              <w:t xml:space="preserve"> «Здание»</w:t>
            </w:r>
            <w:r>
              <w:t xml:space="preserve">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B87FC6" w:rsidRDefault="00B87FC6" w:rsidP="00B87FC6">
            <w:pPr>
              <w:pStyle w:val="phtableitemizedlist1"/>
            </w:pPr>
            <w:r>
              <w:t>дата завершения э</w:t>
            </w:r>
            <w:r w:rsidR="00A967B3">
              <w:t xml:space="preserve">ксплуатации здания должна быть позже </w:t>
            </w:r>
            <w:r>
              <w:t>даты упразднения подразделения;</w:t>
            </w:r>
          </w:p>
          <w:p w:rsidR="00B87FC6" w:rsidRDefault="00B87FC6" w:rsidP="00B87FC6">
            <w:pPr>
              <w:pStyle w:val="phtableitemizedlist1"/>
            </w:pPr>
            <w:r>
              <w:t xml:space="preserve">дата завершения эксплуатации здания должна быть </w:t>
            </w:r>
            <w:r w:rsidR="00A967B3">
              <w:t>позже</w:t>
            </w:r>
            <w:r>
              <w:t xml:space="preserve"> даты упразднения отделения;</w:t>
            </w:r>
          </w:p>
          <w:p w:rsidR="00B87FC6" w:rsidRPr="005A50E0" w:rsidRDefault="00B87FC6" w:rsidP="00B424B1">
            <w:pPr>
              <w:pStyle w:val="phtableitemizedlist1"/>
            </w:pPr>
            <w:r>
              <w:t>дата завершения эксплуатации здания не заполнен</w:t>
            </w:r>
            <w:r w:rsidR="00B424B1">
              <w:t>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Тип кабинета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типа кабинета</w:t>
            </w:r>
          </w:p>
        </w:tc>
        <w:tc>
          <w:tcPr>
            <w:tcW w:w="1943" w:type="pct"/>
          </w:tcPr>
          <w:p w:rsidR="003E5253" w:rsidRPr="005A50E0" w:rsidRDefault="00677DD8" w:rsidP="00B10B4B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</w:t>
            </w:r>
            <w:r w:rsidR="00CC66E6">
              <w:t xml:space="preserve"> </w:t>
            </w:r>
            <w:r w:rsidR="00B50953" w:rsidRPr="005A50E0">
              <w:t xml:space="preserve">с </w:t>
            </w:r>
            <w:r w:rsidR="00167126">
              <w:t>поиском по наименованию</w:t>
            </w:r>
            <w:r w:rsidR="003E5253">
              <w:t xml:space="preserve">. 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Количество </w:t>
            </w:r>
          </w:p>
        </w:tc>
        <w:tc>
          <w:tcPr>
            <w:tcW w:w="1738" w:type="pct"/>
          </w:tcPr>
          <w:p w:rsidR="00B50953" w:rsidRDefault="00B50953" w:rsidP="00922A6D">
            <w:pPr>
              <w:pStyle w:val="phtablecellleft"/>
            </w:pPr>
            <w:r w:rsidRPr="005A50E0">
              <w:t>Количество кабинетов</w:t>
            </w:r>
            <w:r w:rsidR="008C1580" w:rsidRPr="005A50E0">
              <w:t xml:space="preserve"> для указанного типа</w:t>
            </w:r>
          </w:p>
          <w:p w:rsidR="006F41F5" w:rsidRPr="005A50E0" w:rsidRDefault="006F41F5" w:rsidP="00922A6D">
            <w:pPr>
              <w:pStyle w:val="phtablecellleft"/>
            </w:pP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</w:t>
            </w:r>
            <w:r w:rsidR="00167126">
              <w:t>да с ограничением до 3 символов</w:t>
            </w:r>
          </w:p>
        </w:tc>
      </w:tr>
    </w:tbl>
    <w:p w:rsidR="00A27A8F" w:rsidRDefault="00A27A8F" w:rsidP="00A27A8F">
      <w:pPr>
        <w:pStyle w:val="phnormal"/>
      </w:pPr>
      <w:r>
        <w:t>Для сохранения внесенных данных</w:t>
      </w:r>
      <w:r w:rsidR="008118E0">
        <w:t xml:space="preserve"> необходимо</w:t>
      </w:r>
      <w:r>
        <w:t xml:space="preserve"> наж</w:t>
      </w:r>
      <w:r w:rsidR="008118E0">
        <w:t>ать</w:t>
      </w:r>
      <w:r>
        <w:t xml:space="preserve"> на кнопку «Создать». Окно </w:t>
      </w:r>
      <w:r w:rsidR="000C353E">
        <w:t>создания структурного подразделения</w:t>
      </w:r>
      <w:r>
        <w:t xml:space="preserve"> закроется, внесенные данные отобразятся в разделе «Структурные подразделения».</w:t>
      </w:r>
    </w:p>
    <w:p w:rsidR="00A27A8F" w:rsidRDefault="00A27A8F" w:rsidP="00A27A8F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3822A0" w:rsidRDefault="006065BB" w:rsidP="00350122">
      <w:pPr>
        <w:pStyle w:val="5"/>
      </w:pPr>
      <w:r w:rsidRPr="003822A0">
        <w:t>Стационарное подразделение</w:t>
      </w:r>
    </w:p>
    <w:p w:rsidR="00672DEF" w:rsidRPr="005902A1" w:rsidRDefault="00672DEF" w:rsidP="00922A6D">
      <w:pPr>
        <w:pStyle w:val="phnormal"/>
      </w:pPr>
      <w:r w:rsidRPr="005902A1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>
        <w:t xml:space="preserve">, представленный на </w:t>
      </w:r>
      <w:r w:rsidR="00922A6D">
        <w:t>р</w:t>
      </w:r>
      <w:r w:rsidR="00167126">
        <w:t xml:space="preserve">исунке </w:t>
      </w:r>
      <w:r w:rsidR="00922A6D">
        <w:t>(</w:t>
      </w:r>
      <w:r w:rsidR="00445B65">
        <w:fldChar w:fldCharType="begin"/>
      </w:r>
      <w:r w:rsidR="00922A6D">
        <w:instrText xml:space="preserve"> REF _Ref531946517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23</w:t>
      </w:r>
      <w:r w:rsidR="00445B65">
        <w:fldChar w:fldCharType="end"/>
      </w:r>
      <w:r w:rsidR="00922A6D">
        <w:t>)</w:t>
      </w:r>
      <w:r w:rsidR="00167126">
        <w:t>.</w:t>
      </w:r>
    </w:p>
    <w:p w:rsidR="00922A6D" w:rsidRDefault="00062831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4859020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EF" w:rsidRPr="00922A6D" w:rsidRDefault="00922A6D" w:rsidP="001D2B9B">
      <w:pPr>
        <w:pStyle w:val="phfiguretitle"/>
        <w:rPr>
          <w:szCs w:val="24"/>
        </w:rPr>
      </w:pPr>
      <w:bookmarkStart w:id="99" w:name="_Ref53194651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23</w:t>
      </w:r>
      <w:r w:rsidR="00445B65">
        <w:rPr>
          <w:noProof/>
        </w:rPr>
        <w:fldChar w:fldCharType="end"/>
      </w:r>
      <w:bookmarkEnd w:id="99"/>
      <w:r>
        <w:t xml:space="preserve"> </w:t>
      </w:r>
      <w:r w:rsidRPr="005902A1">
        <w:t>– Форма ввода сведений при выборе значения типа подразделения «Стационарный»</w:t>
      </w:r>
    </w:p>
    <w:p w:rsidR="00B97AC5" w:rsidRPr="005902A1" w:rsidRDefault="00B97AC5" w:rsidP="00922A6D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D0EA1" w:rsidP="00922A6D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062831">
        <w:instrText xml:space="preserve"> REF _Ref16249420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24</w:t>
      </w:r>
      <w:r w:rsidR="00445B65">
        <w:fldChar w:fldCharType="end"/>
      </w:r>
      <w:r w:rsidR="00B97AC5" w:rsidRPr="005902A1">
        <w:t>).</w:t>
      </w:r>
    </w:p>
    <w:p w:rsidR="00062831" w:rsidRDefault="00062831" w:rsidP="00062831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295014" cy="4165404"/>
            <wp:effectExtent l="0" t="0" r="127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4" cy="41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1" w:rsidRDefault="00062831" w:rsidP="00062831">
      <w:pPr>
        <w:pStyle w:val="phfiguregraphic"/>
      </w:pPr>
      <w:bookmarkStart w:id="100" w:name="_Ref16249420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24</w:t>
      </w:r>
      <w:r w:rsidR="00445B65">
        <w:rPr>
          <w:noProof/>
        </w:rPr>
        <w:fldChar w:fldCharType="end"/>
      </w:r>
      <w:bookmarkEnd w:id="100"/>
      <w:r>
        <w:t xml:space="preserve"> – </w:t>
      </w:r>
      <w:r w:rsidRPr="005902A1">
        <w:t>Отображение сообщения о незаполненных полях</w:t>
      </w:r>
    </w:p>
    <w:p w:rsidR="009A368D" w:rsidRPr="005902A1" w:rsidRDefault="009A368D" w:rsidP="00062831">
      <w:pPr>
        <w:pStyle w:val="phfigure"/>
      </w:pPr>
      <w:r w:rsidRPr="005902A1">
        <w:t>Описание дополнительных полей</w:t>
      </w:r>
      <w:r w:rsidR="005C109F">
        <w:t>, доступных</w:t>
      </w:r>
      <w:r w:rsidR="005C109F" w:rsidRPr="005902A1">
        <w:t xml:space="preserve"> при выборе</w:t>
      </w:r>
      <w:r w:rsidRPr="005902A1">
        <w:t xml:space="preserve"> значения типа подразделения «Стационарный»</w:t>
      </w:r>
      <w:r w:rsidR="005C109F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_Ref513553060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8</w:t>
      </w:r>
      <w:r w:rsidR="00FE7396">
        <w:fldChar w:fldCharType="end"/>
      </w:r>
      <w:r w:rsidR="00922A6D">
        <w:t>)</w:t>
      </w:r>
      <w:r w:rsidR="00F266CD" w:rsidRPr="005902A1">
        <w:t>.</w:t>
      </w:r>
    </w:p>
    <w:p w:rsidR="004130A7" w:rsidRPr="005902A1" w:rsidRDefault="004130A7" w:rsidP="00922A6D">
      <w:pPr>
        <w:pStyle w:val="phtabletitle"/>
      </w:pPr>
      <w:bookmarkStart w:id="101" w:name="_Ref51355306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101"/>
      <w:r w:rsidRPr="005902A1"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9"/>
        <w:gridCol w:w="2885"/>
        <w:gridCol w:w="2957"/>
        <w:gridCol w:w="3820"/>
      </w:tblGrid>
      <w:tr w:rsidR="005902A1" w:rsidRPr="005C109F" w:rsidTr="00824005">
        <w:trPr>
          <w:tblHeader/>
        </w:trPr>
        <w:tc>
          <w:tcPr>
            <w:tcW w:w="36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№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Наименование поля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Описание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Вид, способ ввода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1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 стационарного подразделения</w:t>
            </w:r>
          </w:p>
        </w:tc>
        <w:tc>
          <w:tcPr>
            <w:tcW w:w="1833" w:type="pct"/>
          </w:tcPr>
          <w:p w:rsidR="00412084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A60">
              <w:t>.</w:t>
            </w:r>
          </w:p>
          <w:p w:rsidR="00397A60" w:rsidRPr="00397A60" w:rsidRDefault="00397A60" w:rsidP="00922A6D">
            <w:pPr>
              <w:pStyle w:val="phtablecellleft"/>
              <w:rPr>
                <w:b/>
              </w:rPr>
            </w:pPr>
            <w:r w:rsidRPr="00397A60">
              <w:rPr>
                <w:b/>
              </w:rPr>
              <w:t>Примечания</w:t>
            </w:r>
          </w:p>
          <w:p w:rsidR="00397A60" w:rsidRPr="0020607F" w:rsidRDefault="00397A60" w:rsidP="00837325">
            <w:pPr>
              <w:pStyle w:val="phtablecellleft"/>
            </w:pPr>
            <w:r>
              <w:t xml:space="preserve">1 </w:t>
            </w:r>
            <w:r w:rsidRPr="0020607F">
              <w:t>Если выбрано значение</w:t>
            </w:r>
            <w:r>
              <w:t xml:space="preserve"> </w:t>
            </w:r>
            <w:r w:rsidRPr="0020607F">
              <w:t>«Круглосуточный», то появляется дополнительное поле «Прием по скорой», обозначающее приз</w:t>
            </w:r>
            <w:r>
              <w:t>нак наличия/отсутствия приема</w:t>
            </w:r>
            <w:r w:rsidRPr="0020607F">
              <w:t xml:space="preserve"> скорой</w:t>
            </w:r>
            <w:r>
              <w:t xml:space="preserve"> помощи</w:t>
            </w:r>
            <w:r w:rsidRPr="0020607F">
              <w:t>. Поле представлено в виде выпадающего списка.</w:t>
            </w:r>
          </w:p>
          <w:p w:rsidR="00397A60" w:rsidRPr="00837325" w:rsidRDefault="00397A60" w:rsidP="00837325">
            <w:pPr>
              <w:pStyle w:val="phtablecellleft"/>
            </w:pPr>
            <w:r w:rsidRPr="00837325">
              <w:t>2 Если выбрано значение «Стационар на дому», то появляются дополнительные поля:</w:t>
            </w:r>
          </w:p>
          <w:p w:rsidR="00397A60" w:rsidRPr="0020607F" w:rsidRDefault="00397A60" w:rsidP="00397A60">
            <w:pPr>
              <w:pStyle w:val="phtableitemizedlist1"/>
            </w:pPr>
            <w:r>
              <w:t>«Количество коек» –</w:t>
            </w:r>
            <w:r w:rsidRPr="0020607F">
              <w:t xml:space="preserve"> числовое поле для ввода с ограничением до 3 символов;</w:t>
            </w:r>
          </w:p>
          <w:p w:rsidR="00397A60" w:rsidRPr="005C109F" w:rsidRDefault="00397A60" w:rsidP="008118E0">
            <w:pPr>
              <w:pStyle w:val="phtableitemizedlist1"/>
            </w:pPr>
            <w:r>
              <w:lastRenderedPageBreak/>
              <w:t>«Здания» –</w:t>
            </w:r>
            <w:r w:rsidRPr="0020607F">
              <w:t xml:space="preserve"> </w:t>
            </w:r>
            <w:r w:rsidR="008118E0">
              <w:t xml:space="preserve">необходимо </w:t>
            </w:r>
            <w:r w:rsidR="00677DD8">
              <w:t>выб</w:t>
            </w:r>
            <w:r w:rsidR="008118E0">
              <w:t>рать</w:t>
            </w:r>
            <w:r w:rsidR="00677DD8">
              <w:t xml:space="preserve"> значение из выпадающего списка с помощью кнопки</w:t>
            </w:r>
            <w:r w:rsidRPr="0020607F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20607F">
              <w:t xml:space="preserve"> </w:t>
            </w:r>
            <w:r w:rsidRPr="0020607F">
              <w:t xml:space="preserve">(см. описание </w:t>
            </w:r>
            <w:r w:rsidR="00CD2501">
              <w:t>в таблице (</w:t>
            </w:r>
            <w:r w:rsidR="00FE7396">
              <w:fldChar w:fldCharType="begin"/>
            </w:r>
            <w:r w:rsidR="00FE7396">
              <w:instrText xml:space="preserve"> REF _Ref513553002 \h  \* MERGEFORMAT </w:instrText>
            </w:r>
            <w:r w:rsidR="00FE7396">
              <w:fldChar w:fldCharType="separate"/>
            </w:r>
            <w:r w:rsidR="00D13F67" w:rsidRPr="005902A1">
              <w:t xml:space="preserve">Таблица </w:t>
            </w:r>
            <w:r w:rsidR="00D13F67">
              <w:t>7</w:t>
            </w:r>
            <w:r w:rsidR="00FE7396">
              <w:fldChar w:fldCharType="end"/>
            </w:r>
            <w:r w:rsidRPr="0020607F">
              <w:t>)</w:t>
            </w:r>
            <w:r w:rsidR="00CD2501">
              <w:t>)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lastRenderedPageBreak/>
              <w:t>2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Тел.</w:t>
            </w:r>
            <w:r w:rsidR="00957BF5" w:rsidRPr="005C109F">
              <w:t xml:space="preserve"> </w:t>
            </w:r>
            <w:r w:rsidRPr="005C109F">
              <w:t>приемного отделения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Телефон приемного отделения</w:t>
            </w:r>
          </w:p>
        </w:tc>
        <w:tc>
          <w:tcPr>
            <w:tcW w:w="1833" w:type="pct"/>
          </w:tcPr>
          <w:p w:rsidR="00CD2501" w:rsidRDefault="00B71FA2" w:rsidP="00922A6D">
            <w:pPr>
              <w:pStyle w:val="phtablecellleft"/>
            </w:pPr>
            <w:r w:rsidRPr="005C109F">
              <w:t xml:space="preserve">Для добавления номера телефона </w:t>
            </w:r>
            <w:r w:rsidR="008118E0">
              <w:t xml:space="preserve">необходимо </w:t>
            </w:r>
            <w:r w:rsidR="00D727CB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</w:t>
            </w:r>
            <w:r w:rsidR="001D5AEC">
              <w:t xml:space="preserve">йся форме </w:t>
            </w:r>
            <w:r w:rsidR="00D727CB">
              <w:t>вве</w:t>
            </w:r>
            <w:r w:rsidR="008118E0">
              <w:t>сти</w:t>
            </w:r>
            <w:r w:rsidR="001D5AEC">
              <w:t xml:space="preserve"> номер телефона, равный</w:t>
            </w:r>
            <w:r w:rsidR="001D5AEC" w:rsidRPr="005A50E0">
              <w:t xml:space="preserve"> 10 </w:t>
            </w:r>
            <w:r w:rsidR="001D5AEC">
              <w:t>числовым знакам</w:t>
            </w:r>
            <w:r w:rsidRPr="005C109F">
              <w:t xml:space="preserve">. </w:t>
            </w:r>
          </w:p>
          <w:p w:rsidR="00CD2501" w:rsidRPr="0029118A" w:rsidRDefault="00CD2501" w:rsidP="00CD2501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B71FA2" w:rsidRPr="005C109F" w:rsidRDefault="00CD2501" w:rsidP="00CD2501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 xml:space="preserve">без сохранения введенных данных </w:t>
            </w:r>
          </w:p>
        </w:tc>
      </w:tr>
      <w:tr w:rsidR="004263F1" w:rsidRPr="005C109F" w:rsidTr="00824005">
        <w:tc>
          <w:tcPr>
            <w:tcW w:w="364" w:type="pct"/>
          </w:tcPr>
          <w:p w:rsidR="004263F1" w:rsidRPr="005C109F" w:rsidRDefault="00DF6188" w:rsidP="00922A6D">
            <w:pPr>
              <w:pStyle w:val="phtablecellleft"/>
            </w:pPr>
            <w:r>
              <w:t>3</w:t>
            </w:r>
          </w:p>
        </w:tc>
        <w:tc>
          <w:tcPr>
            <w:tcW w:w="1384" w:type="pct"/>
          </w:tcPr>
          <w:p w:rsidR="004263F1" w:rsidRPr="005C109F" w:rsidRDefault="004263F1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419" w:type="pct"/>
          </w:tcPr>
          <w:p w:rsidR="004263F1" w:rsidRPr="005C109F" w:rsidRDefault="004263F1" w:rsidP="004263F1">
            <w:pPr>
              <w:pStyle w:val="phtablecellleft"/>
            </w:pPr>
            <w:r>
              <w:t>Перечисление специализированных признаков стационарного подразделения</w:t>
            </w:r>
          </w:p>
        </w:tc>
        <w:tc>
          <w:tcPr>
            <w:tcW w:w="1833" w:type="pct"/>
          </w:tcPr>
          <w:p w:rsidR="004263F1" w:rsidRPr="001462A4" w:rsidRDefault="004263F1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263F1" w:rsidRDefault="004263F1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4263F1" w:rsidRPr="005C109F" w:rsidRDefault="004263F1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DF6188" w:rsidP="00922A6D">
            <w:pPr>
              <w:pStyle w:val="phtablecellleft"/>
            </w:pPr>
            <w:r>
              <w:t>4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Отделения и койки</w:t>
            </w:r>
          </w:p>
        </w:tc>
        <w:tc>
          <w:tcPr>
            <w:tcW w:w="1419" w:type="pct"/>
          </w:tcPr>
          <w:p w:rsidR="00412084" w:rsidRPr="005C109F" w:rsidRDefault="00B71FA2" w:rsidP="00922A6D">
            <w:pPr>
              <w:pStyle w:val="phtablecellleft"/>
            </w:pPr>
            <w:r w:rsidRPr="005C109F"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 xml:space="preserve">Для добавления информации об отделениях и койках </w:t>
            </w:r>
            <w:r w:rsidR="008118E0">
              <w:t xml:space="preserve">необходимо </w:t>
            </w:r>
            <w:r w:rsidR="00934574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 xml:space="preserve">, после чего в появившейся форме </w:t>
            </w:r>
            <w:r w:rsidR="008118E0">
              <w:t>необходимо</w:t>
            </w:r>
            <w:r w:rsidR="008118E0" w:rsidRPr="005C109F">
              <w:t xml:space="preserve"> </w:t>
            </w:r>
            <w:r w:rsidRPr="005C109F">
              <w:t>заполнит</w:t>
            </w:r>
            <w:r w:rsidR="008118E0">
              <w:t>ь</w:t>
            </w:r>
            <w:r w:rsidRPr="005C109F">
              <w:t xml:space="preserve"> поля «Здания», «Наименование отделения», «Тип отделения», </w:t>
            </w:r>
            <w:r w:rsidR="00AC5A57">
              <w:t>«Дата упразднения», а также информацию о койках</w:t>
            </w:r>
            <w:r w:rsidR="008E2D48">
              <w:t>.</w:t>
            </w:r>
            <w:r w:rsidR="00F158CD">
              <w:t xml:space="preserve"> </w:t>
            </w:r>
            <w:r w:rsidR="008E2D48" w:rsidRPr="00246245">
              <w:t>Описание по</w:t>
            </w:r>
            <w:r w:rsidR="008E2D48">
              <w:t xml:space="preserve">лей табличной части приведено </w:t>
            </w:r>
            <w:r w:rsidR="00AC5A57">
              <w:t>в пп.</w:t>
            </w:r>
            <w:r w:rsidR="00934574">
              <w:t> </w:t>
            </w:r>
            <w:r w:rsidR="00DF6188">
              <w:t>4</w:t>
            </w:r>
            <w:r w:rsidR="00AC5A57">
              <w:t xml:space="preserve">.1 – </w:t>
            </w:r>
            <w:r w:rsidR="00DF6188">
              <w:t>4</w:t>
            </w:r>
            <w:r w:rsidR="00AC5A57">
              <w:t>.</w:t>
            </w:r>
            <w:r w:rsidR="00BB63F7">
              <w:t>5</w:t>
            </w:r>
            <w:r w:rsidR="008E2D48">
              <w:t>.</w:t>
            </w:r>
          </w:p>
          <w:p w:rsidR="008E2EA4" w:rsidRPr="0029118A" w:rsidRDefault="008E2EA4" w:rsidP="008E2EA4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отделения</w:t>
            </w:r>
            <w:r w:rsidRPr="0029118A">
              <w:t xml:space="preserve">. </w:t>
            </w:r>
          </w:p>
          <w:p w:rsidR="00B71FA2" w:rsidRPr="005C109F" w:rsidRDefault="008E2EA4" w:rsidP="008E2EA4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196C2F">
              <w:t>.</w:t>
            </w:r>
            <w:r w:rsidR="00AC5A57">
              <w:t>1</w:t>
            </w:r>
          </w:p>
        </w:tc>
        <w:tc>
          <w:tcPr>
            <w:tcW w:w="1384" w:type="pct"/>
          </w:tcPr>
          <w:p w:rsidR="00ED360C" w:rsidRPr="005C109F" w:rsidRDefault="00ED360C" w:rsidP="00196C2F">
            <w:pPr>
              <w:pStyle w:val="phtablecellleft"/>
            </w:pPr>
            <w:r w:rsidRPr="005C109F">
              <w:t>Здание</w:t>
            </w:r>
          </w:p>
        </w:tc>
        <w:tc>
          <w:tcPr>
            <w:tcW w:w="1419" w:type="pct"/>
          </w:tcPr>
          <w:p w:rsidR="00ED360C" w:rsidRPr="005C109F" w:rsidRDefault="00B56285" w:rsidP="00196C2F">
            <w:pPr>
              <w:pStyle w:val="phtablecellleft"/>
            </w:pPr>
            <w:r w:rsidRPr="005C109F">
              <w:t xml:space="preserve">Наименование здания, в котором расположено </w:t>
            </w:r>
            <w:r w:rsidR="0000537E">
              <w:t>отделение</w:t>
            </w:r>
          </w:p>
        </w:tc>
        <w:tc>
          <w:tcPr>
            <w:tcW w:w="1833" w:type="pct"/>
          </w:tcPr>
          <w:p w:rsidR="00ED360C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60C" w:rsidRPr="005C109F">
              <w:t>.</w:t>
            </w:r>
          </w:p>
          <w:p w:rsidR="00ED360C" w:rsidRPr="005C109F" w:rsidRDefault="00ED360C" w:rsidP="00922A6D">
            <w:pPr>
              <w:pStyle w:val="phtablecellleft"/>
            </w:pPr>
            <w:r w:rsidRPr="005C109F">
              <w:t>В списке отображаются доступные для выбора наименования зданий.</w:t>
            </w:r>
          </w:p>
          <w:p w:rsidR="00ED360C" w:rsidRDefault="00ED360C" w:rsidP="00922A6D">
            <w:pPr>
              <w:pStyle w:val="phtablecellleft"/>
            </w:pPr>
            <w:r w:rsidRPr="005C109F">
              <w:t xml:space="preserve">Если </w:t>
            </w:r>
            <w:r w:rsidR="0000537E">
              <w:t>искомое</w:t>
            </w:r>
            <w:r w:rsidRPr="005C109F">
              <w:t xml:space="preserve"> наименование отсутствует в списке, его необходимо добавить в паспорте организации в блоке «Л</w:t>
            </w:r>
            <w:r w:rsidR="0000537E">
              <w:t>ечебно-профилактические здания»</w:t>
            </w:r>
            <w:r w:rsidR="00A53A99">
              <w:t>.</w:t>
            </w:r>
          </w:p>
          <w:p w:rsidR="00A53A99" w:rsidRDefault="00A53A99" w:rsidP="00A53A99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lastRenderedPageBreak/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A53A99" w:rsidRPr="005C109F" w:rsidRDefault="00A53A99" w:rsidP="00294666">
            <w:pPr>
              <w:pStyle w:val="phtableitemizedlist1"/>
            </w:pPr>
            <w:r>
              <w:t>дата завершения эксплуатации здания не заполнен</w:t>
            </w:r>
            <w:r w:rsidR="00294666">
              <w:t>а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lastRenderedPageBreak/>
              <w:t>4</w:t>
            </w:r>
            <w:r w:rsidR="00ED360C" w:rsidRPr="005C109F">
              <w:t>.2</w:t>
            </w:r>
          </w:p>
        </w:tc>
        <w:tc>
          <w:tcPr>
            <w:tcW w:w="1384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419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833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Текстовое поле</w:t>
            </w:r>
            <w:r w:rsidR="007C39D9" w:rsidRPr="005C109F">
              <w:t xml:space="preserve"> для ввода с ограничением до 256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.3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Тип отделения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Наименование типа отделения</w:t>
            </w:r>
          </w:p>
        </w:tc>
        <w:tc>
          <w:tcPr>
            <w:tcW w:w="1833" w:type="pct"/>
          </w:tcPr>
          <w:p w:rsidR="007C39D9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</w:t>
            </w:r>
            <w:r w:rsidR="0000537E">
              <w:t>с возможностью поиска по наименованию.</w:t>
            </w:r>
          </w:p>
          <w:p w:rsidR="00ED360C" w:rsidRPr="0000537E" w:rsidRDefault="00957BF5" w:rsidP="00922A6D">
            <w:pPr>
              <w:pStyle w:val="phtablecellleft"/>
            </w:pPr>
            <w:r w:rsidRPr="0000537E">
              <w:t>При выборе</w:t>
            </w:r>
            <w:r w:rsidR="008E2EA4">
              <w:t xml:space="preserve"> следующих</w:t>
            </w:r>
            <w:r w:rsidRPr="0000537E">
              <w:t xml:space="preserve"> значений</w:t>
            </w:r>
            <w:r w:rsidR="008E2EA4" w:rsidRPr="0000537E">
              <w:t xml:space="preserve"> снимается обязательность ввода записей для блока «Койки»</w:t>
            </w:r>
            <w:r w:rsidRPr="0000537E">
              <w:t>: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Операционный блок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Реанимационно-анестезиологические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Родильное отделени</w:t>
            </w:r>
            <w:r>
              <w:t>е»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Стерилизационное отделение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Кабинет (отделение) клинической фармакологии</w:t>
            </w:r>
            <w:r>
              <w:t>»</w:t>
            </w:r>
            <w:r w:rsidR="0000537E">
              <w:t>;</w:t>
            </w:r>
          </w:p>
          <w:p w:rsidR="00A53A99" w:rsidRPr="0000537E" w:rsidRDefault="008E2EA4" w:rsidP="00F83106">
            <w:pPr>
              <w:pStyle w:val="phtableitemizedlist1"/>
            </w:pPr>
            <w:r>
              <w:t>«</w:t>
            </w:r>
            <w:r w:rsidR="00957BF5" w:rsidRPr="005C109F">
              <w:t>Приемное отделение (без коечного фонда)</w:t>
            </w:r>
            <w:r>
              <w:t>»</w:t>
            </w:r>
            <w:r w:rsidR="00A53A99">
              <w:t>.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Койки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Информация о койках в </w:t>
            </w:r>
            <w:r w:rsidR="0000537E">
              <w:t>отделении стационарного подразделения</w:t>
            </w:r>
          </w:p>
        </w:tc>
        <w:tc>
          <w:tcPr>
            <w:tcW w:w="1833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Для добавления информации о койках </w:t>
            </w:r>
            <w:r w:rsidR="00F62F6C">
              <w:t xml:space="preserve">необходимо </w:t>
            </w:r>
            <w:r w:rsidR="00934574">
              <w:t>наж</w:t>
            </w:r>
            <w:r w:rsidR="00F62F6C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появившейся форме</w:t>
            </w:r>
            <w:r w:rsidR="00F62F6C">
              <w:t xml:space="preserve"> необходимо</w:t>
            </w:r>
            <w:r w:rsidRPr="005C109F">
              <w:t xml:space="preserve"> заполнит</w:t>
            </w:r>
            <w:r w:rsidR="00F62F6C">
              <w:t>ь</w:t>
            </w:r>
            <w:r w:rsidRPr="005C109F">
              <w:t xml:space="preserve"> поля «Профиль койки» и «Количество коек»</w:t>
            </w:r>
            <w:r w:rsidR="00F158CD">
              <w:t>.</w:t>
            </w:r>
            <w:r w:rsidR="005A5ED3">
              <w:t xml:space="preserve"> </w:t>
            </w:r>
            <w:r w:rsidR="00F158CD" w:rsidRPr="00246245">
              <w:t xml:space="preserve">Описание полей табличной части приведено в </w:t>
            </w:r>
            <w:r w:rsidR="005A5ED3">
              <w:t>пп. 3.4.1 – 3.4.2</w:t>
            </w:r>
            <w:r w:rsidR="00F158CD">
              <w:t>.</w:t>
            </w:r>
          </w:p>
          <w:p w:rsidR="00BB63F7" w:rsidRPr="0029118A" w:rsidRDefault="00BB63F7" w:rsidP="00BB63F7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койки</w:t>
            </w:r>
            <w:r w:rsidRPr="0029118A">
              <w:t xml:space="preserve">. </w:t>
            </w:r>
          </w:p>
          <w:p w:rsidR="00412084" w:rsidRPr="005C109F" w:rsidRDefault="00BB63F7" w:rsidP="00BB63F7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.4.1</w:t>
            </w:r>
          </w:p>
        </w:tc>
        <w:tc>
          <w:tcPr>
            <w:tcW w:w="1384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419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833" w:type="pct"/>
          </w:tcPr>
          <w:p w:rsidR="007C39D9" w:rsidRPr="005C109F" w:rsidRDefault="00677DD8" w:rsidP="00061BE2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412084" w:rsidRPr="005C109F">
              <w:t>.4.2</w:t>
            </w:r>
          </w:p>
        </w:tc>
        <w:tc>
          <w:tcPr>
            <w:tcW w:w="1384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</w:p>
        </w:tc>
        <w:tc>
          <w:tcPr>
            <w:tcW w:w="1419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  <w:r w:rsidR="00C10E6F">
              <w:t xml:space="preserve"> указанного профиля</w:t>
            </w:r>
          </w:p>
        </w:tc>
        <w:tc>
          <w:tcPr>
            <w:tcW w:w="1833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Числовое поле для ввода с ограничением до 3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8F49AC" w:rsidRPr="000211A1" w:rsidRDefault="00DF6188" w:rsidP="00922A6D">
            <w:pPr>
              <w:pStyle w:val="phtablecellleft"/>
            </w:pPr>
            <w:r>
              <w:lastRenderedPageBreak/>
              <w:t>4</w:t>
            </w:r>
            <w:r w:rsidR="000211A1" w:rsidRPr="000211A1">
              <w:t>.5</w:t>
            </w:r>
          </w:p>
        </w:tc>
        <w:tc>
          <w:tcPr>
            <w:tcW w:w="1384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упразднения</w:t>
            </w:r>
          </w:p>
        </w:tc>
        <w:tc>
          <w:tcPr>
            <w:tcW w:w="1419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прекращения функционирования отделения</w:t>
            </w:r>
          </w:p>
        </w:tc>
        <w:tc>
          <w:tcPr>
            <w:tcW w:w="1833" w:type="pct"/>
          </w:tcPr>
          <w:p w:rsidR="008F49AC" w:rsidRPr="00F93AEA" w:rsidRDefault="00C050FE" w:rsidP="00922A6D">
            <w:pPr>
              <w:pStyle w:val="phtablecellleft"/>
            </w:pPr>
            <w:r w:rsidRPr="000211A1">
              <w:t>Выбор значения из календаря</w:t>
            </w:r>
          </w:p>
        </w:tc>
      </w:tr>
    </w:tbl>
    <w:p w:rsidR="00E62916" w:rsidRDefault="00E62916" w:rsidP="00E62916">
      <w:pPr>
        <w:pStyle w:val="phnormal"/>
      </w:pPr>
      <w:r>
        <w:t>Для сохранения внесенных данных</w:t>
      </w:r>
      <w:r w:rsidR="00F62F6C" w:rsidRPr="00F62F6C">
        <w:t xml:space="preserve"> </w:t>
      </w:r>
      <w:r w:rsidR="00F62F6C">
        <w:t>необходимо нажать</w:t>
      </w:r>
      <w:r>
        <w:t xml:space="preserve"> на кнопку «Создать». Окно </w:t>
      </w:r>
      <w:r w:rsidR="000C353E">
        <w:t>создания структурного подразделения закроется</w:t>
      </w:r>
      <w:r>
        <w:t>, внесенные данные отобразятся в разделе «Структурные подразделения».</w:t>
      </w:r>
    </w:p>
    <w:p w:rsidR="00E62916" w:rsidRDefault="00E62916" w:rsidP="00E62916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196C2F" w:rsidRDefault="006065BB" w:rsidP="00350122">
      <w:pPr>
        <w:pStyle w:val="5"/>
      </w:pPr>
      <w:r w:rsidRPr="00196C2F">
        <w:t>Лабораторно-диагностическое или Инструментально-диагностическое подразделение</w:t>
      </w:r>
    </w:p>
    <w:p w:rsidR="00116258" w:rsidRPr="005902A1" w:rsidRDefault="00BD1886" w:rsidP="00196C2F">
      <w:pPr>
        <w:pStyle w:val="phnormal"/>
      </w:pPr>
      <w:r w:rsidRPr="005902A1">
        <w:t>При выборе значени</w:t>
      </w:r>
      <w:r w:rsidR="00B56285" w:rsidRPr="005902A1">
        <w:t>й</w:t>
      </w:r>
      <w:r w:rsidRPr="005902A1">
        <w:t xml:space="preserve"> «Лабораторно-диагностический»</w:t>
      </w:r>
      <w:r w:rsidR="00B56285" w:rsidRPr="005902A1">
        <w:t xml:space="preserve"> или «Инструментально-диагностический»</w:t>
      </w:r>
      <w:r w:rsidRPr="005902A1">
        <w:t xml:space="preserve">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196C2F">
        <w:t>р</w:t>
      </w:r>
      <w:r w:rsidR="006E5711">
        <w:t xml:space="preserve">исунке </w:t>
      </w:r>
      <w:r w:rsidR="00196C2F">
        <w:t>(</w:t>
      </w:r>
      <w:r w:rsidR="00445B65">
        <w:fldChar w:fldCharType="begin"/>
      </w:r>
      <w:r w:rsidR="00196C2F">
        <w:instrText xml:space="preserve"> REF _Ref531948444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25</w:t>
      </w:r>
      <w:r w:rsidR="00445B65">
        <w:fldChar w:fldCharType="end"/>
      </w:r>
      <w:r w:rsidR="00196C2F">
        <w:t>)</w:t>
      </w:r>
      <w:r w:rsidR="006E5711">
        <w:t>.</w:t>
      </w:r>
    </w:p>
    <w:p w:rsidR="00196C2F" w:rsidRDefault="00DD70A0" w:rsidP="002830AD">
      <w:pPr>
        <w:pStyle w:val="phfigure"/>
      </w:pPr>
      <w:r>
        <w:rPr>
          <w:noProof/>
        </w:rPr>
        <w:drawing>
          <wp:inline distT="0" distB="0" distL="0" distR="0">
            <wp:extent cx="5911703" cy="47914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85" cy="47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55" w:rsidRPr="00A43444" w:rsidRDefault="00196C2F" w:rsidP="001D2B9B">
      <w:pPr>
        <w:pStyle w:val="phfiguretitle"/>
      </w:pPr>
      <w:bookmarkStart w:id="102" w:name="_Ref53194844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25</w:t>
      </w:r>
      <w:r w:rsidR="00445B65">
        <w:rPr>
          <w:noProof/>
        </w:rPr>
        <w:fldChar w:fldCharType="end"/>
      </w:r>
      <w:bookmarkEnd w:id="102"/>
      <w:r>
        <w:t xml:space="preserve"> </w:t>
      </w:r>
      <w:r w:rsidRPr="005902A1">
        <w:t>– Форма ввода сведений при выборе значения типа подразделения «Лабораторно-диагностический»</w:t>
      </w:r>
      <w:r>
        <w:t xml:space="preserve"> («Инструментально-диагностический»)</w:t>
      </w:r>
    </w:p>
    <w:p w:rsidR="00B97AC5" w:rsidRPr="005902A1" w:rsidRDefault="009A368D" w:rsidP="00A43444">
      <w:pPr>
        <w:pStyle w:val="phnormal"/>
      </w:pPr>
      <w:r w:rsidRPr="005902A1">
        <w:lastRenderedPageBreak/>
        <w:t xml:space="preserve">Для </w:t>
      </w:r>
      <w:r w:rsidR="00D6503D" w:rsidRPr="005902A1">
        <w:t xml:space="preserve">добавления дополнительной информации о врачебных кабинетах </w:t>
      </w:r>
      <w:r w:rsidR="00F62F6C">
        <w:t>необходимо</w:t>
      </w:r>
      <w:r w:rsidR="00F62F6C" w:rsidRPr="005902A1">
        <w:t xml:space="preserve"> </w:t>
      </w:r>
      <w:r w:rsidR="00D6503D" w:rsidRPr="005902A1">
        <w:t>наж</w:t>
      </w:r>
      <w:r w:rsidR="00F62F6C">
        <w:t>ать</w:t>
      </w:r>
      <w:r w:rsidR="00D6503D" w:rsidRPr="005902A1">
        <w:t xml:space="preserve"> на кнопку </w:t>
      </w:r>
      <w:r w:rsidR="00D6503D"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5902A1">
        <w:t>. Поля, отмеченные знаком «*» («звездочка»), обязательны для заполнения.</w:t>
      </w:r>
      <w:r w:rsidR="00B97AC5" w:rsidRPr="005902A1">
        <w:t xml:space="preserve"> </w:t>
      </w:r>
    </w:p>
    <w:p w:rsidR="00775FEF" w:rsidRPr="005902A1" w:rsidRDefault="00775FEF" w:rsidP="00A43444">
      <w:pPr>
        <w:pStyle w:val="phnormal"/>
      </w:pPr>
      <w:r w:rsidRPr="005902A1">
        <w:t>Описание дополнительных полей</w:t>
      </w:r>
      <w:r w:rsidR="00783642">
        <w:t xml:space="preserve">, </w:t>
      </w:r>
      <w:r w:rsidR="008D0572">
        <w:t>доступных</w:t>
      </w:r>
      <w:r w:rsidR="008D0572" w:rsidRPr="005902A1">
        <w:t xml:space="preserve"> </w:t>
      </w:r>
      <w:r w:rsidRPr="005902A1">
        <w:t>при выборе значений типа подразделения «Лабораторно-диагностический» или «Инструментально-диагностический»</w:t>
      </w:r>
      <w:r w:rsidR="00783642">
        <w:t>,</w:t>
      </w:r>
      <w:r w:rsidRPr="005902A1">
        <w:t xml:space="preserve"> 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_Ref513553139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9</w:t>
      </w:r>
      <w:r w:rsidR="00FE7396">
        <w:fldChar w:fldCharType="end"/>
      </w:r>
      <w:r w:rsidR="00A43444">
        <w:t>)</w:t>
      </w:r>
      <w:r w:rsidRPr="005902A1">
        <w:t>.</w:t>
      </w:r>
    </w:p>
    <w:p w:rsidR="009A368D" w:rsidRPr="005902A1" w:rsidRDefault="00F06917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F9060F">
      <w:bookmarkStart w:id="103" w:name="_Ref51355313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103"/>
      <w:r w:rsidRPr="005902A1"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624"/>
        <w:gridCol w:w="3241"/>
        <w:gridCol w:w="3820"/>
      </w:tblGrid>
      <w:tr w:rsidR="005902A1" w:rsidRPr="007A3069" w:rsidTr="00824005">
        <w:trPr>
          <w:tblHeader/>
        </w:trPr>
        <w:tc>
          <w:tcPr>
            <w:tcW w:w="35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№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Наименование поля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Описание</w:t>
            </w:r>
          </w:p>
        </w:tc>
        <w:tc>
          <w:tcPr>
            <w:tcW w:w="183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Вид, способ ввода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1</w:t>
            </w:r>
          </w:p>
        </w:tc>
        <w:tc>
          <w:tcPr>
            <w:tcW w:w="1259" w:type="pct"/>
          </w:tcPr>
          <w:p w:rsidR="00D6503D" w:rsidRPr="007A3069" w:rsidRDefault="001A3E55" w:rsidP="00A43444">
            <w:pPr>
              <w:pStyle w:val="phtablecellleft"/>
            </w:pPr>
            <w:r w:rsidRPr="007A3069">
              <w:t>Здание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здания</w:t>
            </w:r>
          </w:p>
        </w:tc>
        <w:tc>
          <w:tcPr>
            <w:tcW w:w="1833" w:type="pct"/>
          </w:tcPr>
          <w:p w:rsidR="00D6503D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03D" w:rsidRPr="007A3069" w:rsidRDefault="00D6503D" w:rsidP="00A43444">
            <w:pPr>
              <w:pStyle w:val="phtablecellleft"/>
            </w:pPr>
            <w:r w:rsidRPr="007A3069">
              <w:t>В списке отображаются доступные для выбора наименования зданий.</w:t>
            </w:r>
          </w:p>
          <w:p w:rsidR="00D6503D" w:rsidRDefault="00D6503D" w:rsidP="00A43444">
            <w:pPr>
              <w:pStyle w:val="phtablecellleft"/>
            </w:pPr>
            <w:r w:rsidRPr="007A3069">
              <w:t xml:space="preserve">Если </w:t>
            </w:r>
            <w:r w:rsidR="008A6896">
              <w:t>требуемое</w:t>
            </w:r>
            <w:r w:rsidRPr="007A3069">
              <w:t xml:space="preserve"> наименование отсутствует в списке, его необходимо добавить в паспорте организации в блоке «Лечеб</w:t>
            </w:r>
            <w:r w:rsidR="006E5711">
              <w:t>но-профилактические здания»</w:t>
            </w:r>
            <w:r w:rsidR="00A849AD">
              <w:t>.</w:t>
            </w:r>
          </w:p>
          <w:p w:rsidR="00A849AD" w:rsidRDefault="00A849AD" w:rsidP="00A849A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56081C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 xml:space="preserve">ограничение на выбор упраздненных зданий. Упраздненное </w:t>
            </w:r>
            <w:r w:rsidR="00304378">
              <w:t>здание</w:t>
            </w:r>
            <w:r>
              <w:t xml:space="preserve"> может быть выбрано при следующих условиях: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 xml:space="preserve">должна быть позже даты упразднения </w:t>
            </w:r>
            <w:r w:rsidR="002C04EB">
              <w:t>отделения</w:t>
            </w:r>
            <w:r>
              <w:t>;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>
              <w:t xml:space="preserve"> должна быть позже даты упразднения отделения;</w:t>
            </w:r>
          </w:p>
          <w:p w:rsidR="00A849AD" w:rsidRPr="007A3069" w:rsidRDefault="00A849AD" w:rsidP="00335E5F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>не заполнен</w:t>
            </w:r>
            <w:r w:rsidR="00335E5F">
              <w:t>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2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Тип врачебного кабинета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типа врачебного кабинета</w:t>
            </w:r>
          </w:p>
        </w:tc>
        <w:tc>
          <w:tcPr>
            <w:tcW w:w="1833" w:type="pct"/>
          </w:tcPr>
          <w:p w:rsidR="00250733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</w:t>
            </w:r>
            <w:r w:rsidR="008D0572">
              <w:t>с элементом поиска.</w:t>
            </w:r>
          </w:p>
          <w:p w:rsidR="00E70CB9" w:rsidRPr="007A3069" w:rsidRDefault="00250733" w:rsidP="0056081C">
            <w:pPr>
              <w:pStyle w:val="phtablecellleft"/>
            </w:pPr>
            <w:r w:rsidRPr="007A3069">
              <w:t xml:space="preserve">При необходимости доступен поиск значения в выпадающем списке </w:t>
            </w:r>
            <w:r w:rsidR="006E5711">
              <w:t>путем ввода нескольких символов</w:t>
            </w:r>
            <w:r w:rsidR="00E70CB9">
              <w:t>.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3</w:t>
            </w:r>
          </w:p>
        </w:tc>
        <w:tc>
          <w:tcPr>
            <w:tcW w:w="1259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</w:p>
        </w:tc>
        <w:tc>
          <w:tcPr>
            <w:tcW w:w="1555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  <w:r w:rsidR="008D0572">
              <w:t xml:space="preserve"> для указанного типа кабинета</w:t>
            </w:r>
          </w:p>
        </w:tc>
        <w:tc>
          <w:tcPr>
            <w:tcW w:w="183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Числовое поле с ограничением до 3 символов</w:t>
            </w:r>
          </w:p>
        </w:tc>
      </w:tr>
      <w:tr w:rsidR="005902A1" w:rsidRPr="007A3069" w:rsidTr="00824005">
        <w:tc>
          <w:tcPr>
            <w:tcW w:w="35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4</w:t>
            </w:r>
          </w:p>
        </w:tc>
        <w:tc>
          <w:tcPr>
            <w:tcW w:w="1259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Исследований в смену (план)</w:t>
            </w:r>
          </w:p>
        </w:tc>
        <w:tc>
          <w:tcPr>
            <w:tcW w:w="1555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Количество исследований в смену (план)</w:t>
            </w:r>
          </w:p>
        </w:tc>
        <w:tc>
          <w:tcPr>
            <w:tcW w:w="183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 xml:space="preserve">Числовое поле с ограничением до </w:t>
            </w:r>
            <w:r w:rsidR="00EA59CE" w:rsidRPr="007A3069">
              <w:t>5</w:t>
            </w:r>
            <w:r w:rsidRPr="007A3069">
              <w:t xml:space="preserve"> символов</w:t>
            </w:r>
            <w:r w:rsidR="00EA59CE" w:rsidRPr="007A3069">
              <w:t xml:space="preserve"> и значением до 32767</w:t>
            </w:r>
          </w:p>
        </w:tc>
      </w:tr>
    </w:tbl>
    <w:p w:rsidR="00970A8C" w:rsidRPr="005902A1" w:rsidRDefault="00970A8C" w:rsidP="00970A8C">
      <w:pPr>
        <w:pStyle w:val="phnormal"/>
      </w:pPr>
      <w:r>
        <w:lastRenderedPageBreak/>
        <w:t xml:space="preserve">Для сохранения внесенных данных </w:t>
      </w:r>
      <w:r w:rsidR="00F62F6C">
        <w:t>необходимо</w:t>
      </w:r>
      <w:r w:rsidR="00F62F6C" w:rsidRPr="005902A1">
        <w:t xml:space="preserve"> </w:t>
      </w:r>
      <w:r w:rsidRPr="005902A1">
        <w:t>наж</w:t>
      </w:r>
      <w:r w:rsidR="00F62F6C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 xml:space="preserve">Окно </w:t>
      </w:r>
      <w:r w:rsidR="00903E1D">
        <w:t>создания структурного подразделения закроется</w:t>
      </w:r>
      <w:r>
        <w:t>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970A8C" w:rsidRPr="005902A1" w:rsidRDefault="00970A8C" w:rsidP="00970A8C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6065BB" w:rsidRPr="00A43444" w:rsidRDefault="006065BB" w:rsidP="00350122">
      <w:pPr>
        <w:pStyle w:val="5"/>
      </w:pPr>
      <w:r w:rsidRPr="00A43444">
        <w:t>Скорая медицинская помощь</w:t>
      </w:r>
    </w:p>
    <w:p w:rsidR="00AE76CE" w:rsidRPr="005902A1" w:rsidRDefault="00AE76CE" w:rsidP="00A43444">
      <w:pPr>
        <w:pStyle w:val="phnormal"/>
      </w:pPr>
      <w:r w:rsidRPr="005902A1">
        <w:t>При выборе значения «Скорая медицинская помощь» в поле «Тип подразделения» форма ввода сведений о структу</w:t>
      </w:r>
      <w:r w:rsidR="00581984">
        <w:t xml:space="preserve">рном подразделении принимает </w:t>
      </w:r>
      <w:r w:rsidRPr="005902A1">
        <w:t>вид</w:t>
      </w:r>
      <w:r w:rsidR="006E5711">
        <w:t xml:space="preserve">, представленный на </w:t>
      </w:r>
      <w:r w:rsidR="00A43444">
        <w:t>р</w:t>
      </w:r>
      <w:r w:rsidR="006E5711">
        <w:t xml:space="preserve">исунке </w:t>
      </w:r>
      <w:r w:rsidR="00A43444">
        <w:t>(</w:t>
      </w:r>
      <w:r w:rsidR="00445B65">
        <w:fldChar w:fldCharType="begin"/>
      </w:r>
      <w:r w:rsidR="00A43444">
        <w:instrText xml:space="preserve"> REF _Ref531952240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26</w:t>
      </w:r>
      <w:r w:rsidR="00445B65">
        <w:fldChar w:fldCharType="end"/>
      </w:r>
      <w:r w:rsidR="00A43444">
        <w:t>)</w:t>
      </w:r>
      <w:r w:rsidR="006E5711">
        <w:t>.</w:t>
      </w:r>
    </w:p>
    <w:p w:rsidR="00A43444" w:rsidRDefault="00D56B94" w:rsidP="002830AD">
      <w:pPr>
        <w:pStyle w:val="phfigure"/>
      </w:pPr>
      <w:r>
        <w:rPr>
          <w:noProof/>
        </w:rPr>
        <w:drawing>
          <wp:inline distT="0" distB="0" distL="0" distR="0">
            <wp:extent cx="6152515" cy="4911725"/>
            <wp:effectExtent l="0" t="0" r="63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72" w:rsidRDefault="00A43444" w:rsidP="001D2B9B">
      <w:pPr>
        <w:pStyle w:val="phfiguretitle"/>
      </w:pPr>
      <w:bookmarkStart w:id="104" w:name="_Ref53195224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26</w:t>
      </w:r>
      <w:r w:rsidR="00445B65">
        <w:rPr>
          <w:noProof/>
        </w:rPr>
        <w:fldChar w:fldCharType="end"/>
      </w:r>
      <w:bookmarkEnd w:id="104"/>
      <w:r>
        <w:t xml:space="preserve"> </w:t>
      </w:r>
      <w:r w:rsidRPr="005902A1">
        <w:t>– Форма ввода сведений при выборе типа подразделения «Скорая медицинская помощь»</w:t>
      </w:r>
    </w:p>
    <w:p w:rsidR="00B97AC5" w:rsidRPr="005902A1" w:rsidRDefault="00AE76CE" w:rsidP="00A43444">
      <w:pPr>
        <w:pStyle w:val="phnormal"/>
      </w:pPr>
      <w:r w:rsidRPr="005902A1">
        <w:t>Для добавления дополнительной информации о бригадах скорой медицинской помощи</w:t>
      </w:r>
      <w:r w:rsidR="00B97AC5" w:rsidRPr="005902A1">
        <w:t xml:space="preserve"> (далее – СМП)</w:t>
      </w:r>
      <w:r w:rsidRPr="005902A1">
        <w:t xml:space="preserve">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на кнопку </w:t>
      </w:r>
      <w:r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 xml:space="preserve"> и заполнит</w:t>
      </w:r>
      <w:r w:rsidR="005A0EE7">
        <w:t>ь</w:t>
      </w:r>
      <w:r w:rsidRPr="005902A1">
        <w:t xml:space="preserve"> форму ввода информации. Поля, отмеченные знаком «*» («звездочка»), обязательны для заполнения.</w:t>
      </w:r>
    </w:p>
    <w:p w:rsidR="0036718D" w:rsidRPr="0063094D" w:rsidRDefault="0036718D" w:rsidP="00A43444">
      <w:pPr>
        <w:pStyle w:val="phnormal"/>
      </w:pPr>
      <w:r w:rsidRPr="005902A1">
        <w:lastRenderedPageBreak/>
        <w:t>Описание дополнительных полей</w:t>
      </w:r>
      <w:r w:rsidR="0063094D">
        <w:t>, доступных</w:t>
      </w:r>
      <w:r w:rsidRPr="005902A1">
        <w:t xml:space="preserve"> при выборе значений типа подразделения «Скорая медицинская помощь»</w:t>
      </w:r>
      <w:r w:rsidR="0063094D">
        <w:t>,</w:t>
      </w:r>
      <w:r w:rsidRPr="005902A1">
        <w:t xml:space="preserve"> </w:t>
      </w:r>
      <w:r w:rsidRPr="0063094D">
        <w:t xml:space="preserve">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_Ref513553189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10</w:t>
      </w:r>
      <w:r w:rsidR="00FE7396">
        <w:fldChar w:fldCharType="end"/>
      </w:r>
      <w:r w:rsidR="00A43444">
        <w:t>)</w:t>
      </w:r>
      <w:r w:rsidRPr="0063094D">
        <w:t>.</w:t>
      </w:r>
    </w:p>
    <w:p w:rsidR="00B97AC5" w:rsidRPr="005902A1" w:rsidRDefault="00AB6606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837325">
      <w:pPr>
        <w:pStyle w:val="phtabletitle"/>
      </w:pPr>
      <w:bookmarkStart w:id="105" w:name="_Ref51355318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105"/>
      <w:r w:rsidRPr="005902A1"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447"/>
        <w:gridCol w:w="3045"/>
        <w:gridCol w:w="4193"/>
      </w:tblGrid>
      <w:tr w:rsidR="005902A1" w:rsidRPr="006E5711" w:rsidTr="00824005">
        <w:trPr>
          <w:tblHeader/>
        </w:trPr>
        <w:tc>
          <w:tcPr>
            <w:tcW w:w="353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№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Наименование поля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Описание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Вид, способ ввода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1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Здание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Наименование здания</w:t>
            </w:r>
          </w:p>
        </w:tc>
        <w:tc>
          <w:tcPr>
            <w:tcW w:w="2012" w:type="pct"/>
          </w:tcPr>
          <w:p w:rsidR="000C341E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41E" w:rsidRPr="006E5711">
              <w:t>.</w:t>
            </w:r>
          </w:p>
          <w:p w:rsidR="000C341E" w:rsidRPr="006E5711" w:rsidRDefault="000C341E" w:rsidP="00A43444">
            <w:pPr>
              <w:pStyle w:val="phtablecellleft"/>
            </w:pPr>
            <w:r w:rsidRPr="006E5711">
              <w:t>В списке отображаются доступные для выбора наименования зданий.</w:t>
            </w:r>
          </w:p>
          <w:p w:rsidR="000C341E" w:rsidRDefault="000C341E" w:rsidP="00A43444">
            <w:pPr>
              <w:pStyle w:val="phtablecellleft"/>
            </w:pPr>
            <w:r w:rsidRPr="006E5711">
              <w:t xml:space="preserve">Если </w:t>
            </w:r>
            <w:r w:rsidR="008A6896">
              <w:t>требуемое</w:t>
            </w:r>
            <w:r w:rsidRPr="006E5711">
              <w:t xml:space="preserve"> наименование отсутствует в списке, его необходимо добавить в паспорте организации в блоке «Л</w:t>
            </w:r>
            <w:r w:rsidR="006E5711">
              <w:t>ечебно-профилактические здания»</w:t>
            </w:r>
            <w:r w:rsidR="00C471FE">
              <w:t>.</w:t>
            </w:r>
          </w:p>
          <w:p w:rsidR="00C471FE" w:rsidRDefault="00C471FE" w:rsidP="00C471FE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C471FE" w:rsidRPr="006E5711" w:rsidRDefault="00C471FE" w:rsidP="00335E5F">
            <w:pPr>
              <w:pStyle w:val="phtableitemizedlist1"/>
            </w:pPr>
            <w:r>
              <w:t>дата завершения эксплуатации здания не заполнен</w:t>
            </w:r>
            <w:r w:rsidR="00335E5F">
              <w:t>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2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Вид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Вид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DC290B" w:rsidP="00A43444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3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Профиль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Профиль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677DD8" w:rsidP="007A0FF9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4</w:t>
            </w:r>
          </w:p>
        </w:tc>
        <w:tc>
          <w:tcPr>
            <w:tcW w:w="1174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</w:t>
            </w:r>
          </w:p>
        </w:tc>
        <w:tc>
          <w:tcPr>
            <w:tcW w:w="1461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 бригады СМП</w:t>
            </w:r>
          </w:p>
        </w:tc>
        <w:tc>
          <w:tcPr>
            <w:tcW w:w="2012" w:type="pct"/>
          </w:tcPr>
          <w:p w:rsidR="00775FEF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75FEF" w:rsidRPr="006E5711">
              <w:t>.</w:t>
            </w:r>
          </w:p>
          <w:p w:rsidR="00775FEF" w:rsidRPr="006E5711" w:rsidRDefault="00775FEF" w:rsidP="00A43444">
            <w:pPr>
              <w:pStyle w:val="phtablecellleft"/>
            </w:pPr>
            <w:r w:rsidRPr="006E5711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5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Бригад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бригад</w:t>
            </w:r>
            <w:r w:rsidR="00B97AC5" w:rsidRPr="006E5711">
              <w:t xml:space="preserve"> СМП</w:t>
            </w:r>
            <w:r w:rsidRPr="006E5711">
              <w:t xml:space="preserve"> </w:t>
            </w:r>
            <w:r w:rsidR="006E5711">
              <w:t>указанных</w:t>
            </w:r>
            <w:r w:rsidRPr="006E5711">
              <w:t xml:space="preserve"> вида и профиля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6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Автомобилей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автомобилей</w:t>
            </w:r>
            <w:r w:rsidR="006E5711">
              <w:t xml:space="preserve"> для</w:t>
            </w:r>
            <w:r w:rsidRPr="006E5711">
              <w:t xml:space="preserve"> бригад</w:t>
            </w:r>
            <w:r w:rsidR="00B97AC5" w:rsidRPr="006E5711">
              <w:t xml:space="preserve">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0C341E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7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Выездов в смену (план)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выездов в смену (план)</w:t>
            </w:r>
            <w:r w:rsidR="006E5711">
              <w:t xml:space="preserve"> для </w:t>
            </w:r>
            <w:r w:rsidR="006E5711" w:rsidRPr="006E5711">
              <w:t>бригад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</w:tbl>
    <w:p w:rsidR="002D3D59" w:rsidRPr="005902A1" w:rsidRDefault="002D3D59" w:rsidP="002D3D59">
      <w:pPr>
        <w:pStyle w:val="phnormal"/>
      </w:pPr>
      <w:r>
        <w:lastRenderedPageBreak/>
        <w:t xml:space="preserve">Для сохранения внесенных данных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2D3D59" w:rsidRPr="005902A1" w:rsidRDefault="002D3D59" w:rsidP="002D3D5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0E7BFD" w:rsidRPr="00D67005" w:rsidRDefault="006065BB" w:rsidP="00350122">
      <w:pPr>
        <w:pStyle w:val="5"/>
      </w:pPr>
      <w:r w:rsidRPr="00D67005">
        <w:t>Административно-хозяйственное подразделение</w:t>
      </w:r>
    </w:p>
    <w:p w:rsidR="000E7BFD" w:rsidRPr="005902A1" w:rsidRDefault="000E7BFD" w:rsidP="005E60EB">
      <w:pPr>
        <w:pStyle w:val="phnormal"/>
      </w:pPr>
      <w:r w:rsidRPr="005902A1">
        <w:t>При выборе значения «</w:t>
      </w:r>
      <w:r w:rsidR="00D22418" w:rsidRPr="005902A1">
        <w:t>Административно-хозяйственный (вспомогательный)</w:t>
      </w:r>
      <w:r w:rsidRPr="005902A1">
        <w:t>»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5E60EB">
        <w:t>р</w:t>
      </w:r>
      <w:r w:rsidR="006E5711">
        <w:t xml:space="preserve">исунке </w:t>
      </w:r>
      <w:r w:rsidR="005E60EB">
        <w:t>(</w:t>
      </w:r>
      <w:r w:rsidR="00445B65">
        <w:fldChar w:fldCharType="begin"/>
      </w:r>
      <w:r w:rsidR="005E60EB">
        <w:instrText xml:space="preserve"> REF _Ref531952843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27</w:t>
      </w:r>
      <w:r w:rsidR="00445B65">
        <w:fldChar w:fldCharType="end"/>
      </w:r>
      <w:r w:rsidR="005E60EB">
        <w:t>)</w:t>
      </w:r>
      <w:r w:rsidR="006E5711">
        <w:t>.</w:t>
      </w:r>
    </w:p>
    <w:p w:rsidR="005E60EB" w:rsidRDefault="002A2B00" w:rsidP="002830AD">
      <w:pPr>
        <w:pStyle w:val="phfigure"/>
      </w:pPr>
      <w:r>
        <w:rPr>
          <w:noProof/>
        </w:rPr>
        <w:drawing>
          <wp:inline distT="0" distB="0" distL="0" distR="0">
            <wp:extent cx="6152515" cy="4863465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43" w:rsidRPr="005E60EB" w:rsidRDefault="005E60EB" w:rsidP="001D2B9B">
      <w:pPr>
        <w:pStyle w:val="phfiguretitle"/>
      </w:pPr>
      <w:bookmarkStart w:id="106" w:name="_Ref53195284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27</w:t>
      </w:r>
      <w:r w:rsidR="00445B65">
        <w:rPr>
          <w:noProof/>
        </w:rPr>
        <w:fldChar w:fldCharType="end"/>
      </w:r>
      <w:bookmarkEnd w:id="106"/>
      <w:r>
        <w:t xml:space="preserve"> </w:t>
      </w:r>
      <w:r w:rsidRPr="005902A1">
        <w:t>– Форма ввода сведений при выборе типа подразделения «Административно-хозяйственный (вспомогательный)»</w:t>
      </w:r>
    </w:p>
    <w:p w:rsidR="00D22418" w:rsidRPr="005902A1" w:rsidRDefault="00D22418" w:rsidP="005E60EB">
      <w:pPr>
        <w:pStyle w:val="phnormal"/>
      </w:pPr>
      <w:r w:rsidRPr="005902A1">
        <w:t xml:space="preserve">В табличной части «Занимаемые здания» отображаются доступные для выбора наименования зданий. Если </w:t>
      </w:r>
      <w:r w:rsidR="008A6896">
        <w:t>требуемое</w:t>
      </w:r>
      <w:r w:rsidRPr="005902A1">
        <w:t xml:space="preserve"> наименование</w:t>
      </w:r>
      <w:r w:rsidR="006E5711">
        <w:t xml:space="preserve"> здания</w:t>
      </w:r>
      <w:r w:rsidRPr="005902A1">
        <w:t xml:space="preserve"> отсутствует в списке, его необходимо добавить в паспорте организации в блоке «Лечебно-профилактические здания».</w:t>
      </w:r>
    </w:p>
    <w:p w:rsidR="00EF694C" w:rsidRDefault="00D22418" w:rsidP="00EF694C">
      <w:pPr>
        <w:pStyle w:val="phnormal"/>
      </w:pPr>
      <w:r w:rsidRPr="005902A1">
        <w:lastRenderedPageBreak/>
        <w:t xml:space="preserve">Для данного типа подразделения доступен </w:t>
      </w:r>
      <w:r w:rsidR="006E5711">
        <w:t xml:space="preserve">множественный </w:t>
      </w:r>
      <w:r w:rsidRPr="005902A1">
        <w:t xml:space="preserve">выбор зданий для указания месторасположения вводимого подразделения. </w:t>
      </w:r>
      <w:r w:rsidR="005A0EE7">
        <w:t>Необходимо</w:t>
      </w:r>
      <w:r w:rsidR="005A0EE7" w:rsidRPr="005902A1">
        <w:t xml:space="preserve"> в</w:t>
      </w:r>
      <w:r w:rsidRPr="005902A1">
        <w:t>ыб</w:t>
      </w:r>
      <w:r w:rsidR="006A2C62">
        <w:t>рать</w:t>
      </w:r>
      <w:r w:rsidRPr="005902A1">
        <w:t xml:space="preserve"> одно или несколько значений.</w:t>
      </w:r>
      <w:r w:rsidR="00EF694C" w:rsidRPr="00EF694C">
        <w:t xml:space="preserve"> </w:t>
      </w:r>
    </w:p>
    <w:p w:rsidR="00034292" w:rsidRDefault="00034292" w:rsidP="00034292">
      <w:pPr>
        <w:pStyle w:val="phnormal"/>
      </w:pPr>
      <w:r w:rsidRPr="00A53A99">
        <w:rPr>
          <w:b/>
        </w:rPr>
        <w:t>Примечание</w:t>
      </w:r>
      <w:r>
        <w:t xml:space="preserve"> –</w:t>
      </w:r>
      <w:r w:rsidR="00F83106">
        <w:t xml:space="preserve"> </w:t>
      </w:r>
      <w:r>
        <w:t>ограничен выбор упраздненных зданий. Упраздненное здание может быть выбрано при следующих условиях: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подразделения;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отделения;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не заполнен</w:t>
      </w:r>
      <w:r w:rsidR="00335E5F">
        <w:t>а</w:t>
      </w:r>
      <w:r>
        <w:t>.</w:t>
      </w:r>
    </w:p>
    <w:p w:rsidR="00100BC9" w:rsidRPr="005902A1" w:rsidRDefault="00100BC9" w:rsidP="00100BC9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100BC9" w:rsidRDefault="00100BC9" w:rsidP="00100BC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EF694C" w:rsidRPr="005902A1" w:rsidRDefault="00EF694C" w:rsidP="00EF694C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«Структурные подразделения»</w:t>
      </w:r>
      <w:r w:rsidR="006F4D2F">
        <w:t xml:space="preserve"> необходимо</w:t>
      </w:r>
      <w:r>
        <w:t xml:space="preserve"> выб</w:t>
      </w:r>
      <w:r w:rsidR="006F4D2F">
        <w:t>рать строку и нажать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</w:t>
      </w:r>
      <w:r w:rsidR="00FC5E17">
        <w:t xml:space="preserve">, состав полей будет </w:t>
      </w:r>
      <w:r w:rsidR="00D31628">
        <w:t>зависеть</w:t>
      </w:r>
      <w:r w:rsidR="00FC5E17">
        <w:t xml:space="preserve"> от выбранного типа подразделения.</w:t>
      </w:r>
    </w:p>
    <w:p w:rsidR="00EF694C" w:rsidRDefault="00EF694C" w:rsidP="00EF694C">
      <w:pPr>
        <w:pStyle w:val="phnormal"/>
      </w:pPr>
      <w:r w:rsidRPr="005902A1">
        <w:t xml:space="preserve">Для удаления данных </w:t>
      </w:r>
      <w:r w:rsidR="006F4D2F">
        <w:t>необходимо выбрать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 xml:space="preserve">Подсистема выведет сообщение </w:t>
      </w:r>
      <w:r w:rsidR="001472C3">
        <w:t>для</w:t>
      </w:r>
      <w:r w:rsidR="001472C3" w:rsidRPr="005902A1">
        <w:t xml:space="preserve"> подтверждени</w:t>
      </w:r>
      <w:r w:rsidR="001472C3">
        <w:t xml:space="preserve">я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3E2F48" w:rsidRPr="005902A1" w:rsidRDefault="003E2F48" w:rsidP="005E60EB">
      <w:pPr>
        <w:pStyle w:val="4"/>
      </w:pPr>
      <w:bookmarkStart w:id="107" w:name="_Ввод_сведений_о_1"/>
      <w:bookmarkEnd w:id="107"/>
      <w:r w:rsidRPr="005902A1">
        <w:t>Ввод сведений о штатном расписании</w:t>
      </w:r>
    </w:p>
    <w:p w:rsidR="005900F4" w:rsidRDefault="00DB3633" w:rsidP="005E60EB">
      <w:pPr>
        <w:pStyle w:val="phnormal"/>
      </w:pPr>
      <w:r w:rsidRPr="005902A1">
        <w:t>Для добавления записи о штатном расписании медицинск</w:t>
      </w:r>
      <w:r w:rsidR="00246245">
        <w:t>ой</w:t>
      </w:r>
      <w:r w:rsidRPr="005902A1">
        <w:t xml:space="preserve"> организаци</w:t>
      </w:r>
      <w:r w:rsidR="00246245">
        <w:t>и</w:t>
      </w:r>
      <w:r w:rsidRPr="005902A1">
        <w:t xml:space="preserve">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>
        <w:t xml:space="preserve"> в блоке «Штатное расписание»</w:t>
      </w:r>
      <w:r w:rsidRPr="005902A1">
        <w:t>, откроется форма для ввода данных о штатном расписании (</w:t>
      </w:r>
      <w:r w:rsidR="00445B65">
        <w:fldChar w:fldCharType="begin"/>
      </w:r>
      <w:r w:rsidR="005E60EB"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 w:rsidRPr="005902A1">
        <w:t>).</w:t>
      </w:r>
    </w:p>
    <w:p w:rsidR="005E60EB" w:rsidRDefault="006E5711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5E60EB" w:rsidP="001D2B9B">
      <w:pPr>
        <w:pStyle w:val="phfiguretitle"/>
      </w:pPr>
      <w:bookmarkStart w:id="108" w:name="_Ref531952991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28</w:t>
      </w:r>
      <w:r w:rsidR="00445B65">
        <w:rPr>
          <w:noProof/>
        </w:rPr>
        <w:fldChar w:fldCharType="end"/>
      </w:r>
      <w:bookmarkEnd w:id="108"/>
      <w:r>
        <w:t xml:space="preserve"> </w:t>
      </w:r>
      <w:r w:rsidRPr="005902A1">
        <w:t>– Форма ввода сведений о штатном расписании</w:t>
      </w:r>
    </w:p>
    <w:p w:rsidR="005900F4" w:rsidRPr="005902A1" w:rsidRDefault="005900F4" w:rsidP="005E60EB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314D43">
        <w:t>заполнит</w:t>
      </w:r>
      <w:r w:rsidR="006F4D2F">
        <w:t>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 w:rsidR="005E60EB">
        <w:t>таблице (</w:t>
      </w:r>
      <w:r w:rsidR="00FE7396">
        <w:fldChar w:fldCharType="begin"/>
      </w:r>
      <w:r w:rsidR="00FE7396">
        <w:instrText xml:space="preserve"> REF _Ref513554421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FE7396">
        <w:fldChar w:fldCharType="end"/>
      </w:r>
      <w:r w:rsidR="005E60EB">
        <w:t>)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:rsidR="005900F4" w:rsidRPr="005902A1" w:rsidRDefault="00314D43" w:rsidP="005E60EB">
      <w:pPr>
        <w:pStyle w:val="phnormal"/>
      </w:pPr>
      <w:r w:rsidRPr="00314D43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5900F4" w:rsidRPr="005902A1">
        <w:t>(</w:t>
      </w:r>
      <w:r w:rsidR="00445B65">
        <w:fldChar w:fldCharType="begin"/>
      </w:r>
      <w:r w:rsidR="0010296F">
        <w:instrText xml:space="preserve"> REF _Ref11059704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29</w:t>
      </w:r>
      <w:r w:rsidR="00445B65">
        <w:fldChar w:fldCharType="end"/>
      </w:r>
      <w:r w:rsidR="005900F4" w:rsidRPr="005902A1">
        <w:t>).</w:t>
      </w:r>
    </w:p>
    <w:p w:rsidR="005E60EB" w:rsidRDefault="00246245" w:rsidP="002830AD">
      <w:pPr>
        <w:pStyle w:val="phfigure"/>
      </w:pPr>
      <w:r>
        <w:rPr>
          <w:noProof/>
        </w:rPr>
        <w:drawing>
          <wp:inline distT="0" distB="0" distL="0" distR="0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F4" w:rsidRPr="005902A1" w:rsidRDefault="005E60EB" w:rsidP="001D2B9B">
      <w:pPr>
        <w:pStyle w:val="phfiguretitle"/>
      </w:pPr>
      <w:bookmarkStart w:id="109" w:name="_Ref11059704"/>
      <w:r>
        <w:t>Рисунок</w:t>
      </w:r>
      <w:r w:rsidR="000C75C6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29</w:t>
      </w:r>
      <w:r w:rsidR="00445B65">
        <w:rPr>
          <w:noProof/>
        </w:rPr>
        <w:fldChar w:fldCharType="end"/>
      </w:r>
      <w:bookmarkEnd w:id="109"/>
      <w:r>
        <w:t xml:space="preserve"> </w:t>
      </w:r>
      <w:r w:rsidRPr="005902A1">
        <w:t>– Отображение сообщения о незаполненных полях</w:t>
      </w:r>
    </w:p>
    <w:p w:rsidR="00920C25" w:rsidRPr="005902A1" w:rsidRDefault="00920C25" w:rsidP="00005D15">
      <w:pPr>
        <w:pStyle w:val="phtabletitle"/>
      </w:pPr>
      <w:bookmarkStart w:id="110" w:name="_Ref513554421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110"/>
      <w:r w:rsidRPr="005902A1">
        <w:t xml:space="preserve"> – Описание полей при </w:t>
      </w:r>
      <w:r w:rsidR="00246245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246245" w:rsidTr="00824005">
        <w:trPr>
          <w:tblHeader/>
        </w:trPr>
        <w:tc>
          <w:tcPr>
            <w:tcW w:w="35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Номер</w:t>
            </w:r>
          </w:p>
        </w:tc>
        <w:tc>
          <w:tcPr>
            <w:tcW w:w="1481" w:type="pct"/>
          </w:tcPr>
          <w:p w:rsidR="005900F4" w:rsidRPr="00246245" w:rsidRDefault="00B728F3" w:rsidP="00005D15">
            <w:pPr>
              <w:pStyle w:val="phtablecellleft"/>
            </w:pPr>
            <w:r>
              <w:t>Н</w:t>
            </w:r>
            <w:r w:rsidR="009C2F4C" w:rsidRPr="00246245">
              <w:t>омер штатного расписания</w:t>
            </w:r>
            <w:r>
              <w:t xml:space="preserve">, присвоенный в рамках </w:t>
            </w:r>
            <w:r>
              <w:lastRenderedPageBreak/>
              <w:t>организации</w:t>
            </w:r>
          </w:p>
        </w:tc>
        <w:tc>
          <w:tcPr>
            <w:tcW w:w="18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lastRenderedPageBreak/>
              <w:t xml:space="preserve">Текстовое поле для ввода с ограничением </w:t>
            </w:r>
            <w:r w:rsidRPr="00246245">
              <w:lastRenderedPageBreak/>
              <w:t>до 20 символов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lastRenderedPageBreak/>
              <w:t>2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</w:t>
            </w:r>
          </w:p>
        </w:tc>
        <w:tc>
          <w:tcPr>
            <w:tcW w:w="1481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:rsidR="00B728F3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</w:t>
            </w:r>
          </w:p>
          <w:p w:rsidR="005900F4" w:rsidRPr="00246245" w:rsidRDefault="00B728F3" w:rsidP="00005D15">
            <w:pPr>
              <w:pStyle w:val="phtablecellleft"/>
            </w:pPr>
            <w:r>
              <w:t>Значение не д</w:t>
            </w:r>
            <w:r w:rsidR="00611B7C" w:rsidRPr="00246245">
              <w:t>олжно бы</w:t>
            </w:r>
            <w:r w:rsidR="009E2EEE" w:rsidRPr="00246245">
              <w:t>т</w:t>
            </w:r>
            <w:r w:rsidR="00611B7C" w:rsidRPr="00246245">
              <w:t>ь</w:t>
            </w:r>
            <w:r w:rsidR="009C2F4C" w:rsidRPr="00246245">
              <w:t xml:space="preserve"> больше текущей даты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3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Период действия с</w:t>
            </w:r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начала действия штатного расписания</w:t>
            </w:r>
          </w:p>
        </w:tc>
        <w:tc>
          <w:tcPr>
            <w:tcW w:w="1833" w:type="pct"/>
          </w:tcPr>
          <w:p w:rsidR="009C2F4C" w:rsidRPr="00246245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 Значение д</w:t>
            </w:r>
            <w:r w:rsidR="00611B7C" w:rsidRPr="00246245">
              <w:t>олжно</w:t>
            </w:r>
            <w:r w:rsidR="00B728F3">
              <w:t xml:space="preserve"> быть больше или равно значению, указанному</w:t>
            </w:r>
            <w:r w:rsidR="00611B7C" w:rsidRPr="00246245">
              <w:t xml:space="preserve"> в поле «Дата утверждения»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Период действия по</w:t>
            </w:r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окончания действия штатного расписания</w:t>
            </w:r>
          </w:p>
        </w:tc>
        <w:tc>
          <w:tcPr>
            <w:tcW w:w="1833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Выбор значения из календаря. Должно быть больше или равно значению</w:t>
            </w:r>
            <w:r w:rsidR="00B728F3">
              <w:t>, указанному</w:t>
            </w:r>
            <w:r w:rsidRPr="00246245">
              <w:t xml:space="preserve"> в поле «Период действия с»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Записи в штатном расписании</w:t>
            </w:r>
            <w:r w:rsidR="00B728F3">
              <w:t xml:space="preserve"> (штатные единицы)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Табличная часть для заполнения записей штатного расписания</w:t>
            </w:r>
            <w:r w:rsidR="00B728F3">
              <w:t xml:space="preserve"> (штатных единиц)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 xml:space="preserve">Для заполнения табличной части </w:t>
            </w:r>
            <w:r w:rsidR="006F4D2F">
              <w:t>необходимо</w:t>
            </w:r>
            <w:r w:rsidR="006F4D2F" w:rsidRPr="00246245">
              <w:t xml:space="preserve"> </w:t>
            </w:r>
            <w:r w:rsidRPr="00246245">
              <w:t>наж</w:t>
            </w:r>
            <w:r w:rsidR="006F4D2F">
              <w:t>ать</w:t>
            </w:r>
            <w:r w:rsidRPr="00246245">
              <w:t xml:space="preserve"> кнопку </w:t>
            </w:r>
            <w:r w:rsidRPr="00246245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 w:rsidR="00B728F3">
              <w:t xml:space="preserve">, представленная на </w:t>
            </w:r>
            <w:r w:rsidR="00005D15">
              <w:t>р</w:t>
            </w:r>
            <w:r w:rsidR="00B728F3">
              <w:t>исун</w:t>
            </w:r>
            <w:r w:rsidRPr="00246245">
              <w:t>к</w:t>
            </w:r>
            <w:r w:rsidR="00B728F3">
              <w:t>е</w:t>
            </w:r>
            <w:r w:rsidR="005B7B9A" w:rsidRPr="00246245">
              <w:t xml:space="preserve"> </w:t>
            </w:r>
            <w:r w:rsidR="00005D15">
              <w:t>(</w:t>
            </w:r>
            <w:r w:rsidR="00FE7396">
              <w:fldChar w:fldCharType="begin"/>
            </w:r>
            <w:r w:rsidR="00FE7396">
              <w:instrText xml:space="preserve"> REF _Ref531953349 \h  \* MERGEFORMAT </w:instrText>
            </w:r>
            <w:r w:rsidR="00FE7396">
              <w:fldChar w:fldCharType="separate"/>
            </w:r>
            <w:r w:rsidR="00D13F67">
              <w:t xml:space="preserve">Рисунок </w:t>
            </w:r>
            <w:r w:rsidR="00D13F67">
              <w:rPr>
                <w:noProof/>
              </w:rPr>
              <w:t>30</w:t>
            </w:r>
            <w:r w:rsidR="00FE7396">
              <w:fldChar w:fldCharType="end"/>
            </w:r>
            <w:r w:rsidR="00005D15">
              <w:t>)</w:t>
            </w:r>
            <w:r w:rsidRPr="00246245">
              <w:t>.</w:t>
            </w:r>
          </w:p>
          <w:p w:rsidR="00790768" w:rsidRDefault="00790768" w:rsidP="00581B7B">
            <w:pPr>
              <w:pStyle w:val="phtablecellleft"/>
            </w:pPr>
            <w:r w:rsidRPr="00246245">
              <w:t>Описание полей табличной части приведено в п</w:t>
            </w:r>
            <w:r w:rsidR="00581B7B">
              <w:t>п.</w:t>
            </w:r>
            <w:r w:rsidRPr="00246245">
              <w:t xml:space="preserve"> </w:t>
            </w:r>
            <w:r w:rsidR="00A961F9" w:rsidRPr="00246245">
              <w:t>5</w:t>
            </w:r>
            <w:r w:rsidRPr="00246245">
              <w:t xml:space="preserve">.1 – </w:t>
            </w:r>
            <w:r w:rsidR="00A961F9" w:rsidRPr="00246245">
              <w:t>5</w:t>
            </w:r>
            <w:r w:rsidRPr="00246245">
              <w:t>.</w:t>
            </w:r>
            <w:r w:rsidR="0006589F">
              <w:t>7</w:t>
            </w:r>
            <w:r w:rsidR="007F7788">
              <w:t>.</w:t>
            </w:r>
          </w:p>
          <w:p w:rsidR="000419E9" w:rsidRPr="0029118A" w:rsidRDefault="000419E9" w:rsidP="000419E9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246245" w:rsidRDefault="000419E9" w:rsidP="000419E9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5.1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Структурное подразделение</w:t>
            </w:r>
          </w:p>
        </w:tc>
        <w:tc>
          <w:tcPr>
            <w:tcW w:w="1481" w:type="pct"/>
          </w:tcPr>
          <w:p w:rsidR="00E931C0" w:rsidRDefault="00B728F3" w:rsidP="00005D15">
            <w:pPr>
              <w:pStyle w:val="phtablecellleft"/>
            </w:pPr>
            <w:r w:rsidRPr="00246245">
              <w:t>Наименование структурного подразделения</w:t>
            </w:r>
            <w:r w:rsidR="00E931C0">
              <w:t>.</w:t>
            </w:r>
          </w:p>
          <w:p w:rsidR="00790768" w:rsidRPr="00246245" w:rsidRDefault="00E931C0" w:rsidP="00005D15">
            <w:pPr>
              <w:pStyle w:val="phtablecellleft"/>
            </w:pPr>
            <w:r>
              <w:t xml:space="preserve">Если было указано </w:t>
            </w:r>
            <w:r w:rsidR="00790768" w:rsidRPr="00246245">
              <w:t>подразделение</w:t>
            </w:r>
            <w:r>
              <w:t xml:space="preserve"> типа «Стационарный»</w:t>
            </w:r>
            <w:r w:rsidR="00790768" w:rsidRPr="00246245"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:rsidR="00790768" w:rsidRPr="00246245" w:rsidRDefault="00677DD8" w:rsidP="00005D15">
            <w:pPr>
              <w:pStyle w:val="phtablecellleft"/>
            </w:pPr>
            <w:r>
              <w:t>Выб</w:t>
            </w:r>
            <w:r w:rsidR="00E54598">
              <w:t>о</w:t>
            </w:r>
            <w:r>
              <w:t>р значени</w:t>
            </w:r>
            <w:r w:rsidR="00E54598">
              <w:t>я</w:t>
            </w:r>
            <w:r>
              <w:t xml:space="preserve"> из выпадающего списка </w:t>
            </w:r>
            <w:r w:rsidR="00DC290B">
              <w:t>с возможностью поиска по наименованию</w:t>
            </w:r>
            <w:r w:rsidR="00790768" w:rsidRPr="00246245">
              <w:t>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>В списке отображаются доступные для выбора структурные подразделения.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 xml:space="preserve">Если </w:t>
            </w:r>
            <w:r w:rsidR="008A6896">
              <w:t>требуемое</w:t>
            </w:r>
            <w:r w:rsidRPr="00246245">
              <w:t xml:space="preserve"> наименование отсутствует в списке, его необходимо добавить в паспорте организации в бл</w:t>
            </w:r>
            <w:r w:rsidR="00E931C0">
              <w:t>оке «Структурные подразделения»</w:t>
            </w:r>
          </w:p>
        </w:tc>
      </w:tr>
      <w:tr w:rsidR="00E54598" w:rsidRPr="00246245" w:rsidTr="00824005">
        <w:tc>
          <w:tcPr>
            <w:tcW w:w="353" w:type="pct"/>
          </w:tcPr>
          <w:p w:rsidR="00E54598" w:rsidRPr="00246245" w:rsidRDefault="00E54598" w:rsidP="00005D15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</w:p>
        </w:tc>
        <w:tc>
          <w:tcPr>
            <w:tcW w:w="1481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  <w: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E54598" w:rsidRDefault="00DC290B" w:rsidP="006F4D2F">
            <w:pPr>
              <w:pStyle w:val="phtablecellleft"/>
            </w:pPr>
            <w:r w:rsidRPr="00246245">
              <w:t xml:space="preserve">Выбор значения </w:t>
            </w:r>
            <w:r w:rsidR="00E54598">
              <w:t xml:space="preserve">из выпадающего списка с помощью кнопки </w:t>
            </w:r>
            <w:r w:rsidR="00E54598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598">
              <w:t xml:space="preserve">. Чтобы очистить поле </w:t>
            </w:r>
            <w:r w:rsidR="006F4D2F">
              <w:t xml:space="preserve">необходимо </w:t>
            </w:r>
            <w:r w:rsidR="00E54598">
              <w:t>наж</w:t>
            </w:r>
            <w:r w:rsidR="006F4D2F">
              <w:t>ать</w:t>
            </w:r>
            <w:r w:rsidR="00E54598">
              <w:t xml:space="preserve"> кнопку </w:t>
            </w:r>
            <w:r w:rsidR="00E54598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3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</w:t>
            </w:r>
            <w:r w:rsidR="00887D88">
              <w:t>, ед.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 сотрудника на указанной должности</w:t>
            </w:r>
          </w:p>
        </w:tc>
        <w:tc>
          <w:tcPr>
            <w:tcW w:w="1833" w:type="pct"/>
          </w:tcPr>
          <w:p w:rsidR="00790768" w:rsidRPr="00246245" w:rsidRDefault="00A22558" w:rsidP="00005D15">
            <w:pPr>
              <w:pStyle w:val="phtablecellleft"/>
            </w:pPr>
            <w:r w:rsidRPr="00152200">
              <w:t>Числовое поле для ввода</w:t>
            </w:r>
            <w:r w:rsidR="00C116B4">
              <w:t>.</w:t>
            </w:r>
            <w:r w:rsidRPr="00152200">
              <w:t xml:space="preserve"> </w:t>
            </w:r>
            <w:r w:rsidR="00C116B4">
              <w:t>Максимальное значение, которое можно внести –</w:t>
            </w:r>
            <w:r w:rsidRPr="00152200">
              <w:t xml:space="preserve"> </w:t>
            </w:r>
            <w:r>
              <w:t>600.0000</w:t>
            </w:r>
            <w:r w:rsidR="00C116B4">
              <w:t>.</w:t>
            </w:r>
            <w:r w:rsidRPr="00152200">
              <w:t xml:space="preserve"> 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>Возможен ввод дробной части в формате х.хххх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4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Занятых штатных единиц</w:t>
            </w:r>
          </w:p>
        </w:tc>
        <w:tc>
          <w:tcPr>
            <w:tcW w:w="1481" w:type="pct"/>
          </w:tcPr>
          <w:p w:rsidR="00790768" w:rsidRPr="00246245" w:rsidRDefault="00B74EF2" w:rsidP="00005D15">
            <w:pPr>
              <w:pStyle w:val="phtablecellleft"/>
            </w:pPr>
            <w:r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>Р</w:t>
            </w:r>
            <w:r>
              <w:rPr>
                <w:shd w:val="clear" w:color="auto" w:fill="FFFFFF"/>
              </w:rPr>
              <w:t>ассчитыва</w:t>
            </w:r>
            <w:r w:rsidR="00790768" w:rsidRPr="00246245"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</w:t>
            </w:r>
            <w:r>
              <w:rPr>
                <w:shd w:val="clear" w:color="auto" w:fill="FFFFFF"/>
              </w:rPr>
              <w:t>ставок (для активных записей в л</w:t>
            </w:r>
            <w:r w:rsidR="00790768"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</w:t>
            </w:r>
            <w:r w:rsidR="00790768" w:rsidRPr="00246245">
              <w:rPr>
                <w:shd w:val="clear" w:color="auto" w:fill="FFFFFF"/>
              </w:rPr>
              <w:lastRenderedPageBreak/>
              <w:t>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lastRenderedPageBreak/>
              <w:t>5.</w:t>
            </w:r>
            <w:r w:rsidR="00DC290B"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В т.ч. внешнее совместительство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занятых штатных единиц по внешнему совместительству</w:t>
            </w:r>
            <w:r w:rsidR="00B74EF2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rPr>
                <w:shd w:val="clear" w:color="auto" w:fill="FFFFFF"/>
              </w:rPr>
              <w:t>Рассчитывается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>
              <w:rPr>
                <w:shd w:val="clear" w:color="auto" w:fill="FFFFFF"/>
              </w:rPr>
              <w:t>в л</w:t>
            </w:r>
            <w:r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>
              <w:rPr>
                <w:shd w:val="clear" w:color="auto" w:fill="FFFFFF"/>
              </w:rPr>
              <w:t xml:space="preserve">занятия </w:t>
            </w:r>
            <w:r w:rsidR="00790768" w:rsidRPr="00246245">
              <w:rPr>
                <w:shd w:val="clear" w:color="auto" w:fill="FFFFFF"/>
              </w:rPr>
              <w:t>должности =</w:t>
            </w:r>
            <w:r>
              <w:rPr>
                <w:shd w:val="clear" w:color="auto" w:fill="FFFFFF"/>
              </w:rPr>
              <w:t xml:space="preserve"> «</w:t>
            </w:r>
            <w:r w:rsidR="00790768" w:rsidRPr="00246245">
              <w:rPr>
                <w:shd w:val="clear" w:color="auto" w:fill="FFFFFF"/>
              </w:rPr>
              <w:t>Совместительство (внешнее)</w:t>
            </w:r>
            <w:r>
              <w:rPr>
                <w:shd w:val="clear" w:color="auto" w:fill="FFFFFF"/>
              </w:rPr>
              <w:t>»</w:t>
            </w:r>
            <w:r w:rsidR="00790768" w:rsidRPr="00246245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6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Вакансии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свободных ставок в штатном расписании </w:t>
            </w:r>
            <w:r w:rsidR="00B74EF2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790768" w:rsidP="00005D15">
            <w:pPr>
              <w:pStyle w:val="phtablecellleft"/>
            </w:pPr>
            <w:r w:rsidRPr="00246245">
              <w:t>Числовое ра</w:t>
            </w:r>
            <w:r w:rsidR="00B74EF2">
              <w:t>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 xml:space="preserve">Рассчитывается как разница между значениями в полях </w:t>
            </w:r>
            <w:r w:rsidR="00790768" w:rsidRPr="00246245">
              <w:t xml:space="preserve">«Количество штатных единиц» </w:t>
            </w:r>
            <w:r>
              <w:t>и</w:t>
            </w:r>
            <w:r w:rsidR="00790768" w:rsidRPr="00246245">
              <w:t xml:space="preserve"> «Количество занятых штатных единиц»</w:t>
            </w:r>
          </w:p>
        </w:tc>
      </w:tr>
      <w:tr w:rsidR="00790768" w:rsidRPr="00246245" w:rsidTr="00824005">
        <w:tc>
          <w:tcPr>
            <w:tcW w:w="353" w:type="pct"/>
          </w:tcPr>
          <w:p w:rsidR="00790768" w:rsidRPr="00246245" w:rsidRDefault="00790768" w:rsidP="00DC290B">
            <w:pPr>
              <w:pStyle w:val="phtablecellleft"/>
            </w:pPr>
            <w:r w:rsidRPr="00246245">
              <w:t>5.</w:t>
            </w:r>
            <w:r w:rsidR="00DC290B">
              <w:t>7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 по добавляемой записи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Текстовое поле</w:t>
            </w:r>
            <w:r w:rsidR="00B74EF2">
              <w:t xml:space="preserve"> с ограничением в 256 символов</w:t>
            </w:r>
          </w:p>
        </w:tc>
      </w:tr>
    </w:tbl>
    <w:p w:rsidR="00005D15" w:rsidRDefault="003933FA" w:rsidP="002830AD">
      <w:pPr>
        <w:pStyle w:val="phfigure"/>
      </w:pPr>
      <w:r w:rsidRPr="0010296F">
        <w:rPr>
          <w:noProof/>
        </w:rPr>
        <w:drawing>
          <wp:inline distT="0" distB="0" distL="0" distR="0">
            <wp:extent cx="5324475" cy="2988473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72" cy="29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0A" w:rsidRPr="005902A1" w:rsidRDefault="00005D15" w:rsidP="001D2B9B">
      <w:pPr>
        <w:pStyle w:val="phfiguretitle"/>
      </w:pPr>
      <w:bookmarkStart w:id="111" w:name="_Ref5319533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30</w:t>
      </w:r>
      <w:r w:rsidR="00445B65">
        <w:rPr>
          <w:noProof/>
        </w:rPr>
        <w:fldChar w:fldCharType="end"/>
      </w:r>
      <w:bookmarkEnd w:id="111"/>
      <w:r>
        <w:t xml:space="preserve"> </w:t>
      </w:r>
      <w:r w:rsidRPr="005902A1">
        <w:t>– Форма добавления записи в штатное расписание</w:t>
      </w:r>
    </w:p>
    <w:p w:rsidR="00AC6A50" w:rsidRPr="005902A1" w:rsidRDefault="00AC6A50" w:rsidP="00AC6A50">
      <w:pPr>
        <w:pStyle w:val="phnormal"/>
      </w:pPr>
      <w:r>
        <w:lastRenderedPageBreak/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«Штатное расписание»</w:t>
      </w:r>
      <w:r w:rsidRPr="005902A1">
        <w:t>.</w:t>
      </w:r>
    </w:p>
    <w:p w:rsidR="00AC6A50" w:rsidRDefault="00AC6A50" w:rsidP="00AC6A5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9863C7" w:rsidRPr="005902A1" w:rsidRDefault="009863C7" w:rsidP="009863C7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«Штатное расписание» </w:t>
      </w:r>
      <w:r w:rsidR="006F4D2F">
        <w:t xml:space="preserve">необходимо </w:t>
      </w:r>
      <w:r>
        <w:t>выб</w:t>
      </w:r>
      <w:r w:rsidR="006F4D2F">
        <w:t xml:space="preserve">рать </w:t>
      </w:r>
      <w:r>
        <w:t>строку и наж</w:t>
      </w:r>
      <w:r w:rsidR="00C47FE2">
        <w:t>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 (</w:t>
      </w:r>
      <w:r w:rsidR="003B7D7D">
        <w:t xml:space="preserve">см. </w:t>
      </w:r>
      <w:r w:rsidR="00445B65">
        <w:fldChar w:fldCharType="begin"/>
      </w:r>
      <w:r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>
        <w:t>).</w:t>
      </w:r>
    </w:p>
    <w:p w:rsidR="009863C7" w:rsidRPr="00AC6A50" w:rsidRDefault="009863C7" w:rsidP="009863C7">
      <w:pPr>
        <w:pStyle w:val="phnormal"/>
        <w:rPr>
          <w:b/>
        </w:rPr>
      </w:pPr>
      <w:r w:rsidRPr="005902A1">
        <w:t xml:space="preserve">Для удаления данных </w:t>
      </w:r>
      <w:r w:rsidR="006F4D2F">
        <w:t xml:space="preserve">необходимо </w:t>
      </w:r>
      <w:r>
        <w:t>выб</w:t>
      </w:r>
      <w:r w:rsidR="006F4D2F">
        <w:t>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:rsidR="002871EB" w:rsidRDefault="002871EB" w:rsidP="00005D15">
      <w:pPr>
        <w:pStyle w:val="phnormal"/>
      </w:pPr>
      <w:r w:rsidRPr="002871EB">
        <w:t xml:space="preserve">В </w:t>
      </w:r>
      <w:r w:rsidR="006F5DE7">
        <w:t>разделе</w:t>
      </w:r>
      <w:r w:rsidRPr="002871EB">
        <w:t xml:space="preserve"> «</w:t>
      </w:r>
      <w:r>
        <w:t xml:space="preserve">Штатное расписание» доступна возможность выгрузки записи о штатном расписании в файл </w:t>
      </w:r>
      <w:r>
        <w:rPr>
          <w:lang w:val="en-US"/>
        </w:rPr>
        <w:t>MS</w:t>
      </w:r>
      <w:r w:rsidRPr="002871EB">
        <w:t xml:space="preserve"> </w:t>
      </w:r>
      <w:r>
        <w:rPr>
          <w:lang w:val="en-US"/>
        </w:rPr>
        <w:t>Excel</w:t>
      </w:r>
      <w:r w:rsidRPr="002871EB">
        <w:t>.</w:t>
      </w:r>
      <w:r>
        <w:t xml:space="preserve"> Для этого </w:t>
      </w:r>
      <w:r w:rsidR="005A16ED">
        <w:t xml:space="preserve">в табличной части </w:t>
      </w:r>
      <w:r w:rsidR="006F4D2F">
        <w:t xml:space="preserve">необходимо </w:t>
      </w:r>
      <w:r w:rsidR="00E05920">
        <w:t>выб</w:t>
      </w:r>
      <w:r w:rsidR="006F4D2F">
        <w:t>рать</w:t>
      </w:r>
      <w:r>
        <w:t xml:space="preserve"> требуемую запись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E538A" w:rsidRDefault="004E538A" w:rsidP="00005D15">
      <w:pPr>
        <w:pStyle w:val="phnormal"/>
      </w:pPr>
      <w:r>
        <w:t xml:space="preserve">Для создания копии штатного расписания в блоке «Штатное расписание» </w:t>
      </w:r>
      <w:r w:rsidR="006F4D2F">
        <w:t xml:space="preserve">необходимо </w:t>
      </w:r>
      <w:r>
        <w:t>выб</w:t>
      </w:r>
      <w:r w:rsidR="006F4D2F">
        <w:t>рать</w:t>
      </w:r>
      <w:r>
        <w:t xml:space="preserve"> </w:t>
      </w:r>
      <w:r w:rsidR="002818FB">
        <w:t>строчку</w:t>
      </w:r>
      <w:r>
        <w:t xml:space="preserve">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03822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создания </w:t>
      </w:r>
      <w:r w:rsidR="00461C66">
        <w:t>штатного расписания с заполненными полями (</w:t>
      </w:r>
      <w:r w:rsidR="00445B65">
        <w:fldChar w:fldCharType="begin"/>
      </w:r>
      <w:r w:rsidR="00461C66">
        <w:instrText xml:space="preserve"> REF _Ref11074719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31</w:t>
      </w:r>
      <w:r w:rsidR="00445B65">
        <w:fldChar w:fldCharType="end"/>
      </w:r>
      <w:r w:rsidR="00461C66">
        <w:t>).</w:t>
      </w:r>
    </w:p>
    <w:p w:rsidR="00461C66" w:rsidRDefault="00461C66" w:rsidP="002830AD">
      <w:pPr>
        <w:pStyle w:val="phfigure"/>
      </w:pPr>
      <w:r>
        <w:rPr>
          <w:noProof/>
        </w:rPr>
        <w:drawing>
          <wp:inline distT="0" distB="0" distL="0" distR="0">
            <wp:extent cx="5276850" cy="30291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5" cy="3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66" w:rsidRDefault="00461C66" w:rsidP="001D2B9B">
      <w:pPr>
        <w:pStyle w:val="phfiguretitle"/>
      </w:pPr>
      <w:bookmarkStart w:id="112" w:name="_Ref1107471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31</w:t>
      </w:r>
      <w:r w:rsidR="00445B65">
        <w:rPr>
          <w:noProof/>
        </w:rPr>
        <w:fldChar w:fldCharType="end"/>
      </w:r>
      <w:bookmarkEnd w:id="112"/>
      <w:r>
        <w:t xml:space="preserve"> – Окно создания штатного расписания</w:t>
      </w:r>
    </w:p>
    <w:p w:rsidR="00461C66" w:rsidRDefault="00E05920" w:rsidP="00461C66">
      <w:pPr>
        <w:pStyle w:val="phlistitemizedtitle"/>
      </w:pPr>
      <w:r>
        <w:t>З</w:t>
      </w:r>
      <w:r w:rsidR="00461C66">
        <w:t>ада</w:t>
      </w:r>
      <w:r w:rsidR="00BE73C8">
        <w:t>йте</w:t>
      </w:r>
      <w:r w:rsidR="00461C66">
        <w:t xml:space="preserve"> новые значения в полях:</w:t>
      </w:r>
    </w:p>
    <w:p w:rsidR="00461C66" w:rsidRDefault="00461C66" w:rsidP="00461C66">
      <w:pPr>
        <w:pStyle w:val="phlistitemized1"/>
      </w:pPr>
      <w:r>
        <w:t>«Номер»;</w:t>
      </w:r>
    </w:p>
    <w:p w:rsidR="00461C66" w:rsidRPr="00461C66" w:rsidRDefault="00461C66" w:rsidP="00461C66">
      <w:pPr>
        <w:pStyle w:val="phlistitemized1"/>
      </w:pPr>
      <w:r>
        <w:t>«Период действия с»;</w:t>
      </w:r>
    </w:p>
    <w:p w:rsidR="00461C66" w:rsidRDefault="00461C66" w:rsidP="00461C66">
      <w:pPr>
        <w:pStyle w:val="phlistitemized1"/>
      </w:pPr>
      <w:r>
        <w:t>«Период действия по»;</w:t>
      </w:r>
    </w:p>
    <w:p w:rsidR="00461C66" w:rsidRDefault="00461C66" w:rsidP="00461C66">
      <w:pPr>
        <w:pStyle w:val="phlistitemized1"/>
      </w:pPr>
      <w:r>
        <w:lastRenderedPageBreak/>
        <w:t>«Дата утверждения».</w:t>
      </w:r>
    </w:p>
    <w:p w:rsidR="00F03897" w:rsidRDefault="00FF6AEF" w:rsidP="00F03897">
      <w:pPr>
        <w:pStyle w:val="phnormal"/>
      </w:pPr>
      <w:r>
        <w:t>Заполнение полей описано в таблице (</w:t>
      </w:r>
      <w:r w:rsidR="00445B65">
        <w:fldChar w:fldCharType="begin"/>
      </w:r>
      <w:r>
        <w:instrText xml:space="preserve"> REF _Ref513554421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8E7591" w:rsidRDefault="008E7591" w:rsidP="00F03897">
      <w:pPr>
        <w:pStyle w:val="phnormal"/>
      </w:pPr>
      <w:r>
        <w:t>Если номер штатного расписания не будет изменен, то при попытке сохранить копию будет отображать</w:t>
      </w:r>
      <w:r w:rsidR="0027387E">
        <w:t>ся</w:t>
      </w:r>
      <w:r>
        <w:t xml:space="preserve"> предупреждающее сообщение (</w:t>
      </w:r>
      <w:r w:rsidR="00445B65">
        <w:fldChar w:fldCharType="begin"/>
      </w:r>
      <w:r>
        <w:instrText xml:space="preserve"> REF _Ref11075808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32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49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Default="008E7591" w:rsidP="001D2B9B">
      <w:pPr>
        <w:pStyle w:val="phfiguretitle"/>
      </w:pPr>
      <w:bookmarkStart w:id="113" w:name="_Ref110758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32</w:t>
      </w:r>
      <w:r w:rsidR="00445B65">
        <w:rPr>
          <w:noProof/>
        </w:rPr>
        <w:fldChar w:fldCharType="end"/>
      </w:r>
      <w:bookmarkEnd w:id="113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E7591" w:rsidRDefault="008E7591" w:rsidP="008E7591">
      <w:pPr>
        <w:pStyle w:val="phnormal"/>
      </w:pPr>
      <w:r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>
        <w:fldChar w:fldCharType="begin"/>
      </w:r>
      <w:r w:rsidR="009D21E6">
        <w:instrText xml:space="preserve"> REF _Ref11075987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33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9438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Pr="008E7591" w:rsidRDefault="008E7591" w:rsidP="001D2B9B">
      <w:pPr>
        <w:pStyle w:val="phfiguretitle"/>
      </w:pPr>
      <w:bookmarkStart w:id="114" w:name="_Ref1107598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33</w:t>
      </w:r>
      <w:r w:rsidR="00445B65">
        <w:rPr>
          <w:noProof/>
        </w:rPr>
        <w:fldChar w:fldCharType="end"/>
      </w:r>
      <w:bookmarkEnd w:id="114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D7EFA" w:rsidRPr="005902A1" w:rsidRDefault="003E2F48" w:rsidP="00F67908">
      <w:pPr>
        <w:pStyle w:val="4"/>
      </w:pPr>
      <w:bookmarkStart w:id="115" w:name="_Ввод_сведений_о_2"/>
      <w:bookmarkEnd w:id="115"/>
      <w:r w:rsidRPr="005902A1">
        <w:t>Ввод сведений о медицинском оборудовании</w:t>
      </w:r>
    </w:p>
    <w:p w:rsidR="000E4ECB" w:rsidRPr="005902A1" w:rsidRDefault="008D7EFA" w:rsidP="00F67908">
      <w:pPr>
        <w:pStyle w:val="phnormal"/>
      </w:pPr>
      <w:r w:rsidRPr="005902A1">
        <w:t xml:space="preserve">Для добавления записи о </w:t>
      </w:r>
      <w:r w:rsidR="000E4ECB" w:rsidRPr="005902A1">
        <w:t>медицинском оборудовании</w:t>
      </w:r>
      <w:r w:rsidRPr="005902A1">
        <w:t xml:space="preserve"> </w:t>
      </w:r>
      <w:r w:rsidR="00115BD7">
        <w:t xml:space="preserve">организаций </w:t>
      </w:r>
      <w:r w:rsidR="006F4D2F">
        <w:t xml:space="preserve">необходимо </w:t>
      </w:r>
      <w:r w:rsidR="00115BD7">
        <w:t>наж</w:t>
      </w:r>
      <w:r w:rsidR="006F4D2F">
        <w:t xml:space="preserve">ать </w:t>
      </w:r>
      <w:r w:rsidR="00115BD7">
        <w:t xml:space="preserve">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D7">
        <w:t xml:space="preserve"> в блоке «Медицинское оборудование»</w:t>
      </w:r>
      <w:r w:rsidRPr="005902A1">
        <w:t xml:space="preserve">, после чего откроется форма для ввода данных о </w:t>
      </w:r>
      <w:r w:rsidR="000E4ECB" w:rsidRPr="005902A1">
        <w:t>медицинском оборудовании</w:t>
      </w:r>
      <w:r w:rsidRPr="005902A1">
        <w:t xml:space="preserve"> (</w:t>
      </w:r>
      <w:r w:rsidR="00445B65">
        <w:fldChar w:fldCharType="begin"/>
      </w:r>
      <w:r w:rsidR="00716249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Pr="005902A1">
        <w:t>)</w:t>
      </w:r>
      <w:r w:rsidR="00115BD7">
        <w:t>.</w:t>
      </w:r>
    </w:p>
    <w:p w:rsidR="000A77FA" w:rsidRDefault="000A77FA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3406775"/>
            <wp:effectExtent l="0" t="0" r="63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CB" w:rsidRPr="005902A1" w:rsidRDefault="00716249" w:rsidP="001D2B9B">
      <w:pPr>
        <w:pStyle w:val="phfiguretitle"/>
      </w:pPr>
      <w:bookmarkStart w:id="116" w:name="_Ref53195528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34</w:t>
      </w:r>
      <w:r w:rsidR="00445B65">
        <w:rPr>
          <w:noProof/>
        </w:rPr>
        <w:fldChar w:fldCharType="end"/>
      </w:r>
      <w:bookmarkEnd w:id="116"/>
      <w:r>
        <w:t xml:space="preserve"> </w:t>
      </w:r>
      <w:r w:rsidRPr="005902A1">
        <w:t>– Форма добавления записи о медицинском оборудовании организации</w:t>
      </w:r>
    </w:p>
    <w:p w:rsidR="00CC0669" w:rsidRPr="005902A1" w:rsidRDefault="00CC0669" w:rsidP="00716249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E50026">
        <w:t>заполнит</w:t>
      </w:r>
      <w:r w:rsidR="006F4D2F">
        <w:t>ь</w:t>
      </w:r>
      <w:r w:rsidRPr="005902A1">
        <w:t xml:space="preserve"> поля формы ввода</w:t>
      </w:r>
      <w:r w:rsidR="00115BD7">
        <w:t xml:space="preserve"> </w:t>
      </w:r>
      <w:r w:rsidR="00E50026">
        <w:t>(</w:t>
      </w:r>
      <w:r w:rsidR="00E50026" w:rsidRPr="005902A1">
        <w:t xml:space="preserve">описание полей </w:t>
      </w:r>
      <w:r w:rsidR="00E50026" w:rsidRPr="00246245">
        <w:t xml:space="preserve">представлено в </w:t>
      </w:r>
      <w:r w:rsidR="00E50026">
        <w:t xml:space="preserve">таблице </w:t>
      </w:r>
      <w:r w:rsidR="00115BD7">
        <w:t>(</w:t>
      </w:r>
      <w:r w:rsidR="00FE7396">
        <w:fldChar w:fldCharType="begin"/>
      </w:r>
      <w:r w:rsidR="00FE7396">
        <w:instrText xml:space="preserve"> REF _Ref513554589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12</w:t>
      </w:r>
      <w:r w:rsidR="00FE7396">
        <w:fldChar w:fldCharType="end"/>
      </w:r>
      <w:r w:rsidR="00115BD7">
        <w:t>)</w:t>
      </w:r>
      <w:r w:rsidR="00E50026">
        <w:t>)</w:t>
      </w:r>
      <w:r w:rsidRPr="005902A1">
        <w:t>. Поля, отмеченные знаком «*» («звездочка»), обязательны для заполнения.</w:t>
      </w:r>
    </w:p>
    <w:p w:rsidR="00CC0669" w:rsidRPr="005902A1" w:rsidRDefault="008427AE" w:rsidP="00716249">
      <w:pPr>
        <w:pStyle w:val="phnormal"/>
      </w:pPr>
      <w:r w:rsidRPr="008427AE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CC0669" w:rsidRPr="005902A1">
        <w:t>(</w:t>
      </w:r>
      <w:r w:rsidR="00445B65">
        <w:fldChar w:fldCharType="begin"/>
      </w:r>
      <w:r w:rsidR="00716249">
        <w:instrText xml:space="preserve"> REF _Ref531955467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35</w:t>
      </w:r>
      <w:r w:rsidR="00445B65">
        <w:fldChar w:fldCharType="end"/>
      </w:r>
      <w:r w:rsidR="00CC0669" w:rsidRPr="005902A1">
        <w:t>).</w:t>
      </w:r>
    </w:p>
    <w:p w:rsidR="000A77FA" w:rsidRPr="000A77FA" w:rsidRDefault="000A77FA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200650" cy="42935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43" cy="42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69" w:rsidRPr="005902A1" w:rsidRDefault="000C75C6" w:rsidP="001D2B9B">
      <w:pPr>
        <w:pStyle w:val="phfiguretitle"/>
        <w:rPr>
          <w:szCs w:val="24"/>
        </w:rPr>
      </w:pPr>
      <w:bookmarkStart w:id="117" w:name="_Ref531955467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35</w:t>
      </w:r>
      <w:r w:rsidR="00445B65">
        <w:rPr>
          <w:noProof/>
        </w:rPr>
        <w:fldChar w:fldCharType="end"/>
      </w:r>
      <w:bookmarkEnd w:id="117"/>
      <w:r w:rsidR="00716249">
        <w:t xml:space="preserve"> </w:t>
      </w:r>
      <w:r w:rsidR="00716249" w:rsidRPr="005902A1">
        <w:t>– Отображение сообщени</w:t>
      </w:r>
      <w:r w:rsidR="00716249">
        <w:t>й</w:t>
      </w:r>
      <w:r w:rsidR="00716249" w:rsidRPr="005902A1">
        <w:t xml:space="preserve"> о незаполненных полях</w:t>
      </w:r>
      <w:r w:rsidR="00716249">
        <w:t xml:space="preserve"> при создании записи о медицинском оборудовании</w:t>
      </w:r>
    </w:p>
    <w:p w:rsidR="00BC3647" w:rsidRPr="005902A1" w:rsidRDefault="00BC3647" w:rsidP="00716249">
      <w:pPr>
        <w:pStyle w:val="phtabletitle"/>
      </w:pPr>
      <w:bookmarkStart w:id="118" w:name="_Ref513554589"/>
      <w:r w:rsidRPr="005902A1">
        <w:t>Таблица</w:t>
      </w:r>
      <w:r w:rsidR="000C75C6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118"/>
      <w:r w:rsidRPr="005902A1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115BD7" w:rsidTr="00824005">
        <w:trPr>
          <w:tblHeader/>
        </w:trPr>
        <w:tc>
          <w:tcPr>
            <w:tcW w:w="35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№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Наименование поля</w:t>
            </w:r>
          </w:p>
        </w:tc>
        <w:tc>
          <w:tcPr>
            <w:tcW w:w="1481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Описание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Вид, способ ввода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>Наименование здания</w:t>
            </w:r>
            <w:r w:rsidR="00410029">
              <w:t>, в котором расположено медицинское оборудование</w:t>
            </w:r>
          </w:p>
        </w:tc>
        <w:tc>
          <w:tcPr>
            <w:tcW w:w="1833" w:type="pct"/>
          </w:tcPr>
          <w:p w:rsidR="00E11EDE" w:rsidRPr="00115BD7" w:rsidRDefault="00677DD8" w:rsidP="00716249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1EDE" w:rsidRPr="00115BD7">
              <w:t>.</w:t>
            </w:r>
          </w:p>
          <w:p w:rsidR="005B345C" w:rsidRPr="00115BD7" w:rsidRDefault="005B345C" w:rsidP="00716249">
            <w:pPr>
              <w:pStyle w:val="phtablecellleft"/>
            </w:pPr>
            <w:r w:rsidRPr="00115BD7">
              <w:t>В списке отображаются доступные для выбора наименования зданий.</w:t>
            </w:r>
          </w:p>
          <w:p w:rsidR="00E11EDE" w:rsidRDefault="005B345C" w:rsidP="00716249">
            <w:pPr>
              <w:pStyle w:val="phtablecellleft"/>
            </w:pPr>
            <w:r w:rsidRPr="00115BD7">
              <w:t xml:space="preserve">Если </w:t>
            </w:r>
            <w:r w:rsidR="008A6896">
              <w:t>требуемое</w:t>
            </w:r>
            <w:r w:rsidRPr="00115BD7">
              <w:t xml:space="preserve"> наименование отсутствует в списке, его необходимо добавить в паспорте организации в блоке «Л</w:t>
            </w:r>
            <w:r w:rsidR="008A6896">
              <w:t>ечебно-профилактические здания»</w:t>
            </w:r>
            <w:r w:rsidR="008B460D">
              <w:t>.</w:t>
            </w:r>
          </w:p>
          <w:p w:rsidR="008B460D" w:rsidRDefault="008B460D" w:rsidP="008B460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 В поле «Здание» </w:t>
            </w:r>
            <w:r w:rsidR="00E62D4C">
              <w:t>существует</w:t>
            </w:r>
            <w:r w:rsidR="00395140">
              <w:t xml:space="preserve"> </w:t>
            </w:r>
            <w:r>
              <w:t xml:space="preserve">ограничение на выбор упраздненных зданий. Упраздненное </w:t>
            </w:r>
            <w:r w:rsidR="00395140">
              <w:t>здание</w:t>
            </w:r>
            <w:r>
              <w:t xml:space="preserve"> может быть выбрано при следующих условиях: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здание</w:t>
            </w:r>
            <w:r>
              <w:t xml:space="preserve"> должна быть позже даты упразднения отделения;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должна быть позже даты упразднения </w:t>
            </w:r>
            <w:r>
              <w:lastRenderedPageBreak/>
              <w:t>отделения;</w:t>
            </w:r>
          </w:p>
          <w:p w:rsidR="008B460D" w:rsidRPr="00115BD7" w:rsidRDefault="008B460D" w:rsidP="005768CE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не заполнен</w:t>
            </w:r>
            <w:r w:rsidR="00335E5F">
              <w:t>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lastRenderedPageBreak/>
              <w:t>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Наименование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 xml:space="preserve">Наименование </w:t>
            </w:r>
            <w:r w:rsidR="00FE4C02" w:rsidRPr="00115BD7">
              <w:t xml:space="preserve">медицинского </w:t>
            </w:r>
            <w:r w:rsidRPr="00115BD7">
              <w:t>оборудования</w:t>
            </w:r>
          </w:p>
        </w:tc>
        <w:tc>
          <w:tcPr>
            <w:tcW w:w="1833" w:type="pct"/>
          </w:tcPr>
          <w:p w:rsidR="00E11EDE" w:rsidRPr="00115BD7" w:rsidRDefault="00410029" w:rsidP="00716249">
            <w:pPr>
              <w:pStyle w:val="phtablecellleft"/>
            </w:pPr>
            <w: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 xml:space="preserve">Тип медицинского </w:t>
            </w:r>
            <w:r w:rsidR="005B345C" w:rsidRPr="00115BD7">
              <w:t>оборудования</w:t>
            </w:r>
          </w:p>
        </w:tc>
        <w:tc>
          <w:tcPr>
            <w:tcW w:w="1833" w:type="pct"/>
          </w:tcPr>
          <w:p w:rsidR="00334DFD" w:rsidRPr="00115BD7" w:rsidRDefault="00DC290B" w:rsidP="006F4D2F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28C">
              <w:t>. Что</w:t>
            </w:r>
            <w:r>
              <w:t xml:space="preserve">бы очистить поле </w:t>
            </w:r>
            <w:r w:rsidR="006F4D2F">
              <w:t xml:space="preserve">необходимо </w:t>
            </w:r>
            <w:r>
              <w:t>наж</w:t>
            </w:r>
            <w:r w:rsidR="006F4D2F">
              <w:t>ать</w:t>
            </w:r>
            <w:r>
              <w:t xml:space="preserve"> 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4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</w:pPr>
            <w:r w:rsidRPr="00115BD7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:rsidR="00E11EDE" w:rsidRPr="00115BD7" w:rsidRDefault="00FE4C02" w:rsidP="00DC290B">
            <w:pPr>
              <w:pStyle w:val="phtablecellleft"/>
              <w:keepNext/>
              <w:keepLines/>
            </w:pPr>
            <w:r w:rsidRPr="00115BD7">
              <w:t>Производитель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5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  <w:keepNext/>
              <w:keepLines/>
            </w:pPr>
            <w:r w:rsidRPr="00115BD7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Страна-производитель</w:t>
            </w:r>
            <w:r w:rsidR="00FE4C02" w:rsidRPr="00115BD7">
              <w:t xml:space="preserve">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DC290B" w:rsidP="0071624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Модель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A54C19" w:rsidRPr="00115BD7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Дата регистрации медицинского оборудования. </w:t>
            </w:r>
            <w:r w:rsidR="00A54C19" w:rsidRPr="00A54C19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Default="00A54C19" w:rsidP="00716249">
            <w:pPr>
              <w:pStyle w:val="phtablecellleft"/>
            </w:pPr>
            <w:r w:rsidRPr="00A54C19">
              <w:t>Выбор значения из календаря.</w:t>
            </w:r>
          </w:p>
          <w:p w:rsidR="00A54C19" w:rsidRPr="00115BD7" w:rsidRDefault="00A54C19" w:rsidP="0004066F">
            <w:pPr>
              <w:pStyle w:val="phtablecellleft"/>
            </w:pPr>
            <w:r>
              <w:t xml:space="preserve">Значение должно быть не </w:t>
            </w:r>
            <w:r w:rsidR="0004066F">
              <w:t xml:space="preserve">позже </w:t>
            </w:r>
            <w:r>
              <w:t xml:space="preserve">текущей даты и </w:t>
            </w:r>
            <w:r w:rsidR="0004066F">
              <w:t xml:space="preserve">раньше </w:t>
            </w:r>
            <w:r>
              <w:t>даты выпуска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:rsidR="00A54C19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Номер регистрации медицинского оборудования. </w:t>
            </w:r>
            <w:r w:rsidR="00E421CB" w:rsidRPr="00E421CB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Pr="00115BD7" w:rsidRDefault="00841722" w:rsidP="00716249">
            <w:pPr>
              <w:pStyle w:val="phtablecellleft"/>
            </w:pPr>
            <w:r>
              <w:t>Числовое поле</w:t>
            </w:r>
          </w:p>
        </w:tc>
      </w:tr>
      <w:tr w:rsidR="00E421CB" w:rsidRPr="00115BD7" w:rsidTr="00824005">
        <w:tc>
          <w:tcPr>
            <w:tcW w:w="353" w:type="pct"/>
          </w:tcPr>
          <w:p w:rsidR="00E421CB" w:rsidRPr="00115BD7" w:rsidRDefault="002818FB" w:rsidP="00716249">
            <w:pPr>
              <w:pStyle w:val="phtablecellleft"/>
            </w:pPr>
            <w:r>
              <w:t>9</w:t>
            </w:r>
          </w:p>
        </w:tc>
        <w:tc>
          <w:tcPr>
            <w:tcW w:w="1333" w:type="pct"/>
          </w:tcPr>
          <w:p w:rsidR="00E421CB" w:rsidRDefault="00E421CB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</w:tcPr>
          <w:p w:rsidR="00E421CB" w:rsidRPr="00E421CB" w:rsidRDefault="00D21BEB" w:rsidP="00716249">
            <w:pPr>
              <w:pStyle w:val="phtablecellleft"/>
            </w:pPr>
            <w:r>
              <w:t>Проверка сведений о медицинском оборудовании в РЗН</w:t>
            </w:r>
          </w:p>
        </w:tc>
        <w:tc>
          <w:tcPr>
            <w:tcW w:w="1833" w:type="pct"/>
          </w:tcPr>
          <w:p w:rsidR="002E0C8E" w:rsidRPr="00115BD7" w:rsidRDefault="00D21BEB" w:rsidP="00505D85">
            <w:pPr>
              <w:pStyle w:val="phtablecellleft"/>
            </w:pPr>
            <w:r>
              <w:t>Кнопка доступна после заполнения полей «</w:t>
            </w:r>
            <w:r>
              <w:rPr>
                <w:shd w:val="clear" w:color="auto" w:fill="FFFFFF"/>
              </w:rPr>
              <w:t>Дата регистрации</w:t>
            </w:r>
            <w:r>
              <w:t>» и «</w:t>
            </w:r>
            <w:r>
              <w:rPr>
                <w:shd w:val="clear" w:color="auto" w:fill="FFFFFF"/>
              </w:rPr>
              <w:t>Номер регистрации</w:t>
            </w:r>
            <w:r>
              <w:t>»</w:t>
            </w:r>
            <w:r w:rsidR="002818FB">
              <w:t>.</w:t>
            </w:r>
          </w:p>
        </w:tc>
      </w:tr>
      <w:tr w:rsidR="00393EA8" w:rsidRPr="00115BD7" w:rsidTr="00824005">
        <w:tc>
          <w:tcPr>
            <w:tcW w:w="353" w:type="pct"/>
          </w:tcPr>
          <w:p w:rsidR="00393EA8" w:rsidRPr="00115BD7" w:rsidRDefault="002818FB" w:rsidP="00716249">
            <w:pPr>
              <w:pStyle w:val="phtablecellleft"/>
            </w:pPr>
            <w:r>
              <w:t>10</w:t>
            </w:r>
          </w:p>
        </w:tc>
        <w:tc>
          <w:tcPr>
            <w:tcW w:w="1333" w:type="pct"/>
          </w:tcPr>
          <w:p w:rsidR="00393EA8" w:rsidRDefault="00793883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</w:tcPr>
          <w:p w:rsidR="00393EA8" w:rsidRDefault="00B855A1" w:rsidP="00505D85">
            <w:pPr>
              <w:pStyle w:val="phtablecellleft"/>
            </w:pPr>
            <w:r>
              <w:t xml:space="preserve">Проверка </w:t>
            </w:r>
            <w:r w:rsidR="00505D85">
              <w:t>наличия</w:t>
            </w:r>
            <w:r>
              <w:t xml:space="preserve"> сведений о медицинском оборудовании</w:t>
            </w:r>
            <w:r w:rsidR="00505D85">
              <w:t xml:space="preserve"> в РЗН</w:t>
            </w:r>
          </w:p>
        </w:tc>
        <w:tc>
          <w:tcPr>
            <w:tcW w:w="1833" w:type="pct"/>
          </w:tcPr>
          <w:p w:rsidR="00393EA8" w:rsidRDefault="003F3515" w:rsidP="00716249">
            <w:pPr>
              <w:pStyle w:val="phtablecellleft"/>
            </w:pPr>
            <w:r>
              <w:t>Кнопка</w:t>
            </w:r>
            <w:r w:rsidR="000C37CA">
              <w:t xml:space="preserve"> становится</w:t>
            </w:r>
            <w:r>
              <w:t xml:space="preserve"> доступн</w:t>
            </w:r>
            <w:r w:rsidR="000C37CA">
              <w:t>ой</w:t>
            </w:r>
            <w:r>
              <w:t xml:space="preserve"> после нажатия кнопки «Запросить в РЗН»</w:t>
            </w:r>
            <w:r w:rsidR="000C37CA">
              <w:t>.</w:t>
            </w:r>
          </w:p>
          <w:p w:rsidR="00505D85" w:rsidRPr="00505D85" w:rsidRDefault="00505D85" w:rsidP="00505D85">
            <w:pPr>
              <w:pStyle w:val="phtablecellleft"/>
            </w:pPr>
            <w:r w:rsidRPr="00505D85">
              <w:t>При наличии сведений в РЗН отображается диалоговое окно, содержащее сведения о медицинском оборудовании.</w:t>
            </w:r>
          </w:p>
          <w:p w:rsidR="00505D85" w:rsidRPr="00505D85" w:rsidRDefault="00D040D2" w:rsidP="00505D85">
            <w:pPr>
              <w:pStyle w:val="phtablecellleft"/>
            </w:pPr>
            <w:r>
              <w:t>В случае</w:t>
            </w:r>
            <w:r w:rsidR="00505D85" w:rsidRPr="00505D85">
              <w:t xml:space="preserve"> если были получены сведения, отличающиеся от внесенных, то для замены внесенных сведений необходимо нажать кнопку «Подтверждение изменения сведений» (</w:t>
            </w:r>
            <w:r w:rsidR="00FE7396">
              <w:fldChar w:fldCharType="begin"/>
            </w:r>
            <w:r w:rsidR="00FE7396">
              <w:instrText xml:space="preserve"> REF _Ref11137049 \h  \* MERGEFORMAT </w:instrText>
            </w:r>
            <w:r w:rsidR="00FE7396">
              <w:fldChar w:fldCharType="separate"/>
            </w:r>
            <w:r w:rsidR="00D13F67">
              <w:t>Рисунок 36</w:t>
            </w:r>
            <w:r w:rsidR="00FE7396">
              <w:fldChar w:fldCharType="end"/>
            </w:r>
            <w:r w:rsidR="00505D85" w:rsidRPr="00505D85">
              <w:t>), окно подтверждения изменения сведений закроется, внесенные сведения будут заменены.</w:t>
            </w:r>
          </w:p>
          <w:p w:rsidR="001E69BC" w:rsidRPr="00F87B38" w:rsidRDefault="00505D85" w:rsidP="00505D85">
            <w:pPr>
              <w:pStyle w:val="phtablecellleft"/>
            </w:pPr>
            <w:r w:rsidRPr="00505D85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Серийный номер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Серийный 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Инвентарный</w:t>
            </w:r>
            <w:r w:rsidRPr="00115BD7">
              <w:t xml:space="preserve"> </w:t>
            </w:r>
            <w:r w:rsidR="00CA6719">
              <w:t>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lastRenderedPageBreak/>
              <w:t>13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Дата выпуска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Дата выпуска медицинского оборудования</w:t>
            </w:r>
          </w:p>
        </w:tc>
        <w:tc>
          <w:tcPr>
            <w:tcW w:w="1833" w:type="pct"/>
          </w:tcPr>
          <w:p w:rsidR="009B505B" w:rsidRDefault="009B505B" w:rsidP="00716249">
            <w:pPr>
              <w:pStyle w:val="phtablecellleft"/>
            </w:pPr>
            <w: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FE4C02" w:rsidRPr="00115BD7">
              <w:t>олжно бы</w:t>
            </w:r>
            <w:r w:rsidR="009E2EEE" w:rsidRPr="00115BD7">
              <w:t>т</w:t>
            </w:r>
            <w:r w:rsidR="00FE4C02" w:rsidRPr="00115BD7">
              <w:t>ь не больше текущей даты</w:t>
            </w:r>
            <w:r w:rsidR="009E2EEE" w:rsidRPr="00115BD7">
              <w:t xml:space="preserve"> и не меньше </w:t>
            </w:r>
            <w:r>
              <w:t>01.01.</w:t>
            </w:r>
            <w:r w:rsidR="009E2EEE" w:rsidRPr="00115BD7">
              <w:t>1920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4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t>Дата ввода в</w:t>
            </w:r>
            <w:r w:rsidRPr="00115BD7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:rsidR="009B505B" w:rsidRDefault="009E2EEE" w:rsidP="00716249">
            <w:pPr>
              <w:pStyle w:val="phtablecellleft"/>
            </w:pPr>
            <w:r w:rsidRPr="00115BD7">
              <w:t xml:space="preserve">Выбор значения из календаря. 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9E2EEE" w:rsidRPr="00115BD7">
              <w:t xml:space="preserve">олжно </w:t>
            </w:r>
            <w:r w:rsidR="009E2EEE" w:rsidRPr="009B505B">
              <w:t xml:space="preserve">быть больше или равно </w:t>
            </w:r>
            <w:r>
              <w:t>значению в поле «Дата</w:t>
            </w:r>
            <w:r w:rsidR="009E2EEE" w:rsidRPr="009B505B">
              <w:t xml:space="preserve"> выпуска</w:t>
            </w:r>
            <w:r>
              <w:t>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5</w:t>
            </w:r>
          </w:p>
        </w:tc>
        <w:tc>
          <w:tcPr>
            <w:tcW w:w="1333" w:type="pct"/>
          </w:tcPr>
          <w:p w:rsidR="00E11EDE" w:rsidRPr="00115BD7" w:rsidRDefault="00CC7A4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Срок службы медицинского оборудования</w:t>
            </w:r>
          </w:p>
        </w:tc>
        <w:tc>
          <w:tcPr>
            <w:tcW w:w="18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Выбор значения из календаря.</w:t>
            </w:r>
          </w:p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 xml:space="preserve">Календарная продолжительность эксплуатации от начала эксплуатации или ее возобновления после ремонта до </w:t>
            </w:r>
            <w:r w:rsidR="009B505B">
              <w:rPr>
                <w:shd w:val="clear" w:color="auto" w:fill="FFFFFF"/>
              </w:rPr>
              <w:t>перехода в предельное состояние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Pr="009B505B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9B505B">
              <w:rPr>
                <w:shd w:val="clear" w:color="auto" w:fill="FFFFFF"/>
              </w:rP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rPr>
                <w:shd w:val="clear" w:color="auto" w:fill="FFFFFF"/>
              </w:rPr>
              <w:t>З</w:t>
            </w:r>
            <w:r w:rsidR="009E2EEE" w:rsidRPr="009B505B">
              <w:rPr>
                <w:shd w:val="clear" w:color="auto" w:fill="FFFFFF"/>
              </w:rPr>
              <w:t xml:space="preserve">начение должно быть больше </w:t>
            </w:r>
            <w:r>
              <w:rPr>
                <w:shd w:val="clear" w:color="auto" w:fill="FFFFFF"/>
              </w:rPr>
              <w:t>значения в поле «Д</w:t>
            </w:r>
            <w:r w:rsidR="009E2EEE" w:rsidRPr="009B505B">
              <w:rPr>
                <w:shd w:val="clear" w:color="auto" w:fill="FFFFFF"/>
              </w:rPr>
              <w:t>ат</w:t>
            </w:r>
            <w:r>
              <w:rPr>
                <w:shd w:val="clear" w:color="auto" w:fill="FFFFFF"/>
              </w:rPr>
              <w:t>а</w:t>
            </w:r>
            <w:r w:rsidR="009E2EEE" w:rsidRPr="009B505B">
              <w:rPr>
                <w:shd w:val="clear" w:color="auto" w:fill="FFFFFF"/>
              </w:rPr>
              <w:t xml:space="preserve"> ввода в эксплуатацию</w:t>
            </w:r>
            <w:r>
              <w:rPr>
                <w:shd w:val="clear" w:color="auto" w:fill="FFFFFF"/>
              </w:rPr>
              <w:t>»</w:t>
            </w:r>
          </w:p>
        </w:tc>
      </w:tr>
      <w:tr w:rsidR="009E2EEE" w:rsidRPr="00115BD7" w:rsidTr="00824005">
        <w:tc>
          <w:tcPr>
            <w:tcW w:w="353" w:type="pct"/>
          </w:tcPr>
          <w:p w:rsidR="009E2EEE" w:rsidRPr="00115BD7" w:rsidRDefault="009E2EEE" w:rsidP="002818FB">
            <w:pPr>
              <w:pStyle w:val="phtablecellleft"/>
            </w:pPr>
            <w:r w:rsidRPr="00115BD7">
              <w:t>1</w:t>
            </w:r>
            <w:r w:rsidR="002818FB">
              <w:t>7</w:t>
            </w:r>
          </w:p>
        </w:tc>
        <w:tc>
          <w:tcPr>
            <w:tcW w:w="13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Причина вывода из эксплуатации</w:t>
            </w:r>
          </w:p>
        </w:tc>
        <w:tc>
          <w:tcPr>
            <w:tcW w:w="1481" w:type="pct"/>
          </w:tcPr>
          <w:p w:rsidR="009E2EEE" w:rsidRPr="00115BD7" w:rsidRDefault="009E2EEE" w:rsidP="00716249">
            <w:pPr>
              <w:pStyle w:val="phtablecellleft"/>
            </w:pPr>
            <w:r w:rsidRPr="00115BD7"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Default="00100668" w:rsidP="00716249">
            <w:pPr>
              <w:pStyle w:val="phtablecellleft"/>
            </w:pPr>
            <w:r w:rsidRPr="00115BD7">
              <w:t>Текстовое поле</w:t>
            </w:r>
            <w:r w:rsidR="003E2874">
              <w:t>.</w:t>
            </w:r>
          </w:p>
          <w:p w:rsidR="003E2874" w:rsidRPr="00115BD7" w:rsidRDefault="003E2874" w:rsidP="00716249">
            <w:pPr>
              <w:pStyle w:val="phtablecellleft"/>
            </w:pPr>
            <w:r>
              <w:t>П</w:t>
            </w:r>
            <w:r w:rsidRPr="00115BD7">
              <w:t>оле отображается</w:t>
            </w:r>
            <w:r>
              <w:t>,</w:t>
            </w:r>
            <w:r w:rsidRPr="00115BD7">
              <w:t xml:space="preserve"> если заполнен</w:t>
            </w:r>
            <w:r>
              <w:t>о</w:t>
            </w:r>
            <w:r w:rsidRPr="00115BD7">
              <w:t xml:space="preserve"> </w:t>
            </w:r>
            <w:r>
              <w:t>поле «Д</w:t>
            </w:r>
            <w:r w:rsidRPr="00115BD7">
              <w:t>ата вывода из эксплуатации</w:t>
            </w:r>
            <w:r>
              <w:t>»</w:t>
            </w:r>
          </w:p>
        </w:tc>
      </w:tr>
    </w:tbl>
    <w:p w:rsidR="00121CC0" w:rsidRDefault="00121CC0" w:rsidP="002830AD">
      <w:pPr>
        <w:pStyle w:val="phfigure"/>
      </w:pPr>
      <w:bookmarkStart w:id="119" w:name="_4.1.5_Ввод_сведений"/>
      <w:bookmarkEnd w:id="119"/>
      <w:r>
        <w:rPr>
          <w:noProof/>
        </w:rPr>
        <w:drawing>
          <wp:inline distT="0" distB="0" distL="0" distR="0">
            <wp:extent cx="30099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C0" w:rsidRDefault="00121CC0" w:rsidP="001D2B9B">
      <w:pPr>
        <w:pStyle w:val="phfiguretitle"/>
      </w:pPr>
      <w:bookmarkStart w:id="120" w:name="_Ref111370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36</w:t>
      </w:r>
      <w:r w:rsidR="00445B65">
        <w:rPr>
          <w:noProof/>
        </w:rPr>
        <w:fldChar w:fldCharType="end"/>
      </w:r>
      <w:bookmarkEnd w:id="120"/>
      <w:r>
        <w:t xml:space="preserve"> – Окно «Подтверждение изменения сведений»</w:t>
      </w:r>
    </w:p>
    <w:p w:rsidR="00C270DA" w:rsidRPr="005902A1" w:rsidRDefault="00C270DA" w:rsidP="00C270DA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закроется, внесенные данные отобразятся</w:t>
      </w:r>
      <w:r w:rsidRPr="005902A1">
        <w:t xml:space="preserve"> </w:t>
      </w:r>
      <w:r>
        <w:t>в разделе «Медицинское оборудование»</w:t>
      </w:r>
      <w:r w:rsidRPr="005902A1">
        <w:t>.</w:t>
      </w:r>
    </w:p>
    <w:p w:rsidR="00C270DA" w:rsidRPr="005902A1" w:rsidRDefault="00C270DA" w:rsidP="00C270DA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270DA" w:rsidRPr="005902A1" w:rsidRDefault="00C270DA" w:rsidP="00C270DA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«Медицинское оборудование» </w:t>
      </w:r>
      <w:r w:rsidR="00DD1E0A">
        <w:t xml:space="preserve">необходимо </w:t>
      </w:r>
      <w:r>
        <w:t>выб</w:t>
      </w:r>
      <w:r w:rsidR="00DD1E0A">
        <w:t>рать</w:t>
      </w:r>
      <w:r>
        <w:t xml:space="preserve"> строку и наж</w:t>
      </w:r>
      <w:r w:rsidR="00DD1E0A">
        <w:t>ать</w:t>
      </w:r>
      <w:r w:rsidRPr="005902A1">
        <w:t xml:space="preserve"> кнопку «Изменить», откроется окно редактирования данных.</w:t>
      </w:r>
      <w:r w:rsidR="00FD0F44">
        <w:t xml:space="preserve"> Окно редактирования аналогично окну добавления</w:t>
      </w:r>
      <w:r w:rsidR="00C20522">
        <w:t xml:space="preserve"> (см. </w:t>
      </w:r>
      <w:r w:rsidR="00445B65">
        <w:fldChar w:fldCharType="begin"/>
      </w:r>
      <w:r w:rsidR="00C20522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="00C20522">
        <w:t>)</w:t>
      </w:r>
      <w:r w:rsidR="00FD0F44">
        <w:t>.</w:t>
      </w:r>
    </w:p>
    <w:p w:rsidR="00C270DA" w:rsidRPr="005902A1" w:rsidRDefault="00C270DA" w:rsidP="00C270DA">
      <w:pPr>
        <w:pStyle w:val="phnormal"/>
      </w:pPr>
      <w:r w:rsidRPr="005902A1">
        <w:t xml:space="preserve">Для удаления данных </w:t>
      </w:r>
      <w:r w:rsidR="00D56BBC">
        <w:t xml:space="preserve">необходимо </w:t>
      </w:r>
      <w:r>
        <w:t>выб</w:t>
      </w:r>
      <w:r w:rsidR="00D56BBC">
        <w:t>рать</w:t>
      </w:r>
      <w:r w:rsidRPr="005902A1">
        <w:t xml:space="preserve"> запись и наж</w:t>
      </w:r>
      <w:r w:rsidR="00D56BBC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EA7B01" w:rsidRDefault="00BD6C9F" w:rsidP="00EA7B01">
      <w:pPr>
        <w:pStyle w:val="4"/>
      </w:pPr>
      <w:bookmarkStart w:id="121" w:name="_Ref16235304"/>
      <w:r>
        <w:lastRenderedPageBreak/>
        <w:t>Ввод сведений о п</w:t>
      </w:r>
      <w:r w:rsidR="00EA7B01" w:rsidRPr="00EA7B01">
        <w:t>ередвижн</w:t>
      </w:r>
      <w:r>
        <w:t xml:space="preserve">ых </w:t>
      </w:r>
      <w:r w:rsidR="00EA7B01" w:rsidRPr="00EA7B01">
        <w:t>подразделения</w:t>
      </w:r>
      <w:bookmarkEnd w:id="121"/>
      <w:r>
        <w:t>х</w:t>
      </w:r>
    </w:p>
    <w:p w:rsidR="00EA7B01" w:rsidRDefault="008120AF" w:rsidP="00EA7B01">
      <w:pPr>
        <w:pStyle w:val="phnormal"/>
      </w:pPr>
      <w:r>
        <w:t>Для добавления записи о передв</w:t>
      </w:r>
      <w:r w:rsidR="006F21CE">
        <w:t>и</w:t>
      </w:r>
      <w:r>
        <w:t xml:space="preserve">жных подразделениях </w:t>
      </w:r>
      <w:r w:rsidRPr="005902A1">
        <w:t>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</w:t>
      </w:r>
      <w:r w:rsidR="00CE3AB9" w:rsidRPr="00CE3AB9">
        <w:t>Передвижные подразделения</w:t>
      </w:r>
      <w:r>
        <w:t>»</w:t>
      </w:r>
      <w:r w:rsidRPr="005902A1">
        <w:t xml:space="preserve">, откроется форма для ввода данных о </w:t>
      </w:r>
      <w:r w:rsidR="00CE3AB9">
        <w:t>п</w:t>
      </w:r>
      <w:r w:rsidR="00CE3AB9" w:rsidRPr="00CE3AB9">
        <w:t>ередвижн</w:t>
      </w:r>
      <w:r w:rsidR="00CE3AB9">
        <w:t>ом</w:t>
      </w:r>
      <w:r w:rsidR="00CE3AB9" w:rsidRPr="00CE3AB9">
        <w:t xml:space="preserve"> подразделени</w:t>
      </w:r>
      <w:r w:rsidR="00CE3AB9">
        <w:t>и (</w:t>
      </w:r>
      <w:r w:rsidR="00445B65">
        <w:fldChar w:fldCharType="begin"/>
      </w:r>
      <w:r w:rsidR="00DE421C">
        <w:instrText xml:space="preserve"> REF _Ref16235447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37</w:t>
      </w:r>
      <w:r w:rsidR="00445B65">
        <w:fldChar w:fldCharType="end"/>
      </w:r>
      <w:r w:rsidR="00CE3AB9">
        <w:t>).</w:t>
      </w:r>
    </w:p>
    <w:p w:rsidR="00DE421C" w:rsidRDefault="00DE421C" w:rsidP="00DE421C">
      <w:pPr>
        <w:pStyle w:val="phfigure"/>
      </w:pPr>
      <w:r>
        <w:rPr>
          <w:noProof/>
        </w:rPr>
        <w:drawing>
          <wp:inline distT="0" distB="0" distL="0" distR="0">
            <wp:extent cx="6152515" cy="28746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AB9" w:rsidRDefault="00DE421C" w:rsidP="00DE421C">
      <w:pPr>
        <w:pStyle w:val="phfiguretitle"/>
      </w:pPr>
      <w:bookmarkStart w:id="122" w:name="_Ref1623544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37</w:t>
      </w:r>
      <w:r w:rsidR="00445B65">
        <w:rPr>
          <w:noProof/>
        </w:rPr>
        <w:fldChar w:fldCharType="end"/>
      </w:r>
      <w:bookmarkEnd w:id="122"/>
      <w:r>
        <w:t xml:space="preserve"> – </w:t>
      </w:r>
      <w:r w:rsidRPr="005902A1">
        <w:t xml:space="preserve">Форма ввода сведений о </w:t>
      </w:r>
      <w:r>
        <w:t>передвижных подразделениях</w:t>
      </w:r>
    </w:p>
    <w:p w:rsidR="00473FA2" w:rsidRPr="005902A1" w:rsidRDefault="00473FA2" w:rsidP="00473FA2">
      <w:pPr>
        <w:pStyle w:val="phnormal"/>
      </w:pPr>
      <w:r w:rsidRPr="005902A1">
        <w:t>Поля, отмеченные знаком «*» («звездочка</w:t>
      </w:r>
      <w:r>
        <w:t>»), обязательны для заполнения.</w:t>
      </w:r>
    </w:p>
    <w:p w:rsidR="00971A1F" w:rsidRDefault="00473FA2" w:rsidP="00473FA2">
      <w:pPr>
        <w:pStyle w:val="phnormal"/>
      </w:pPr>
      <w:r w:rsidRPr="008427AE">
        <w:t>При попытке сохранить данные</w:t>
      </w:r>
      <w:r w:rsidR="00335E5F">
        <w:t>,</w:t>
      </w:r>
      <w:r w:rsidRPr="008427AE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>
        <w:instrText xml:space="preserve"> REF _Ref16235809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38</w:t>
      </w:r>
      <w:r w:rsidR="00445B65">
        <w:fldChar w:fldCharType="end"/>
      </w:r>
      <w:r>
        <w:t>).</w:t>
      </w:r>
    </w:p>
    <w:p w:rsidR="00473FA2" w:rsidRDefault="00473FA2" w:rsidP="00473FA2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071731" cy="359402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4" cy="3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2" w:rsidRDefault="00473FA2" w:rsidP="00473FA2">
      <w:pPr>
        <w:pStyle w:val="phfiguretitle"/>
      </w:pPr>
      <w:bookmarkStart w:id="123" w:name="_Ref16235809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38</w:t>
      </w:r>
      <w:r w:rsidR="00445B65">
        <w:rPr>
          <w:noProof/>
        </w:rPr>
        <w:fldChar w:fldCharType="end"/>
      </w:r>
      <w:bookmarkEnd w:id="123"/>
      <w:r>
        <w:t xml:space="preserve"> – </w:t>
      </w:r>
      <w:r w:rsidRPr="005902A1">
        <w:t>Отображение сообщения о незаполненных полях</w:t>
      </w:r>
      <w:r>
        <w:t xml:space="preserve"> </w:t>
      </w:r>
    </w:p>
    <w:p w:rsidR="00DA2FEC" w:rsidRDefault="00DA2FEC" w:rsidP="00DA2FEC">
      <w:pPr>
        <w:pStyle w:val="phnormal"/>
      </w:pPr>
      <w:r>
        <w:t>В разделе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>
        <w:t xml:space="preserve">. При попытке сохранить </w:t>
      </w:r>
      <w:r w:rsidR="0014141D">
        <w:t xml:space="preserve">подразделение </w:t>
      </w:r>
      <w:r w:rsidR="00EC71CA">
        <w:t>с повторяющимися данными</w:t>
      </w:r>
      <w:r w:rsidR="00DF2127">
        <w:t xml:space="preserve"> во всех четырех перечисленных полях</w:t>
      </w:r>
      <w:r w:rsidR="00EC71CA">
        <w:t xml:space="preserve"> Подсистема </w:t>
      </w:r>
      <w:r w:rsidR="00EC71CA" w:rsidRPr="008427AE">
        <w:t>выдаст предупр</w:t>
      </w:r>
      <w:r w:rsidR="009B2045">
        <w:t>еждающие сообщения (</w:t>
      </w:r>
      <w:r w:rsidR="00445B65">
        <w:fldChar w:fldCharType="begin"/>
      </w:r>
      <w:r w:rsidR="00190BB9">
        <w:instrText xml:space="preserve"> REF _Ref16251037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39</w:t>
      </w:r>
      <w:r w:rsidR="00445B65">
        <w:fldChar w:fldCharType="end"/>
      </w:r>
      <w:r w:rsidR="009B2045">
        <w:t>):</w:t>
      </w:r>
    </w:p>
    <w:p w:rsidR="009B2045" w:rsidRDefault="009B2045" w:rsidP="009B2045">
      <w:pPr>
        <w:pStyle w:val="phfigure"/>
      </w:pPr>
      <w:r>
        <w:rPr>
          <w:noProof/>
        </w:rPr>
        <w:drawing>
          <wp:inline distT="0" distB="0" distL="0" distR="0">
            <wp:extent cx="5228571" cy="331428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45" w:rsidRDefault="009B2045" w:rsidP="00B95AEF">
      <w:pPr>
        <w:pStyle w:val="phfiguretitle"/>
      </w:pPr>
      <w:bookmarkStart w:id="124" w:name="_Ref16251037"/>
      <w:r>
        <w:t>Рисунок</w:t>
      </w:r>
      <w:r w:rsidR="00190BB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39</w:t>
      </w:r>
      <w:r w:rsidR="00445B65">
        <w:rPr>
          <w:noProof/>
        </w:rPr>
        <w:fldChar w:fldCharType="end"/>
      </w:r>
      <w:bookmarkEnd w:id="124"/>
      <w:r>
        <w:t xml:space="preserve"> – </w:t>
      </w:r>
      <w:r w:rsidR="00B95AEF">
        <w:t>Отображение сообщения о повторяющихся данных</w:t>
      </w:r>
      <w:r w:rsidR="00DF2127">
        <w:t xml:space="preserve"> в полях</w:t>
      </w:r>
    </w:p>
    <w:p w:rsidR="00F9337C" w:rsidRDefault="00F9337C" w:rsidP="00F9337C">
      <w:pPr>
        <w:pStyle w:val="phnormal"/>
      </w:pPr>
      <w:r w:rsidRPr="005902A1">
        <w:lastRenderedPageBreak/>
        <w:t xml:space="preserve">Описание полей формы ввода сведений о </w:t>
      </w:r>
      <w:r>
        <w:t>передвижном подразделении</w:t>
      </w:r>
      <w:r w:rsidRPr="005902A1">
        <w:t xml:space="preserve"> представлено в </w:t>
      </w:r>
      <w:r>
        <w:t>таблице (</w:t>
      </w:r>
      <w:r w:rsidR="00445B65">
        <w:fldChar w:fldCharType="begin"/>
      </w:r>
      <w:r>
        <w:instrText xml:space="preserve"> REF _Ref16236014 \h </w:instrText>
      </w:r>
      <w:r w:rsidR="00445B65">
        <w:fldChar w:fldCharType="separate"/>
      </w:r>
      <w:r w:rsidR="00D13F67">
        <w:t>Таблица </w:t>
      </w:r>
      <w:r w:rsidR="00D13F67">
        <w:rPr>
          <w:noProof/>
        </w:rPr>
        <w:t>13</w:t>
      </w:r>
      <w:r w:rsidR="00445B65">
        <w:fldChar w:fldCharType="end"/>
      </w:r>
      <w:r>
        <w:t>).</w:t>
      </w:r>
      <w:r w:rsidR="00BE7268">
        <w:t xml:space="preserve"> </w:t>
      </w:r>
    </w:p>
    <w:p w:rsidR="00F9337C" w:rsidRDefault="00F9337C" w:rsidP="00F9337C">
      <w:pPr>
        <w:pStyle w:val="phtabletitle"/>
      </w:pPr>
      <w:bookmarkStart w:id="125" w:name="_Ref16236014"/>
      <w:r>
        <w:t>Таблица</w:t>
      </w:r>
      <w:r w:rsidR="00550339">
        <w:t> 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125"/>
      <w:r>
        <w:t xml:space="preserve"> – </w:t>
      </w:r>
      <w:r w:rsidRPr="00F9337C">
        <w:t xml:space="preserve">Описание полей формы ввода сведений о </w:t>
      </w:r>
      <w:r>
        <w:t>передвижном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F9337C" w:rsidRPr="00152200" w:rsidTr="00BE7268">
        <w:trPr>
          <w:tblHeader/>
        </w:trPr>
        <w:tc>
          <w:tcPr>
            <w:tcW w:w="35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F9337C" w:rsidRPr="00152200" w:rsidRDefault="00550339" w:rsidP="00550339">
            <w:pPr>
              <w:pStyle w:val="phtablecellleft"/>
            </w:pPr>
            <w:r>
              <w:t>Наименование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F9337C" w:rsidP="00550339">
            <w:pPr>
              <w:pStyle w:val="phtablecellleft"/>
            </w:pPr>
            <w:r w:rsidRPr="00152200">
              <w:t xml:space="preserve">Текстовое поле для ввода </w:t>
            </w:r>
            <w:r w:rsidR="008B31F5" w:rsidRPr="00152200">
              <w:t>с ограничением до 256 символов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F9337C" w:rsidRPr="00152200" w:rsidRDefault="007B694E" w:rsidP="00BE7268">
            <w:pPr>
              <w:pStyle w:val="phtablecellleft"/>
            </w:pPr>
            <w:r>
              <w:t>Тип</w:t>
            </w:r>
          </w:p>
        </w:tc>
        <w:tc>
          <w:tcPr>
            <w:tcW w:w="1407" w:type="pct"/>
          </w:tcPr>
          <w:p w:rsidR="00F9337C" w:rsidRPr="00152200" w:rsidRDefault="007B694E" w:rsidP="007B694E">
            <w:pPr>
              <w:pStyle w:val="phtablecellleft"/>
            </w:pPr>
            <w:r>
              <w:t>Тип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015B1D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F9337C" w:rsidRPr="00152200" w:rsidRDefault="00BF4227" w:rsidP="00BE7268">
            <w:pPr>
              <w:pStyle w:val="phtablecellleft"/>
            </w:pPr>
            <w:r>
              <w:t xml:space="preserve">Здание </w:t>
            </w:r>
          </w:p>
        </w:tc>
        <w:tc>
          <w:tcPr>
            <w:tcW w:w="1407" w:type="pct"/>
          </w:tcPr>
          <w:p w:rsidR="00F9337C" w:rsidRPr="00152200" w:rsidRDefault="00BF4227" w:rsidP="00646D89">
            <w:pPr>
              <w:pStyle w:val="phtablecellleft"/>
            </w:pPr>
            <w:r>
              <w:t>Здание</w:t>
            </w:r>
            <w:r w:rsidR="00646D89">
              <w:t>,</w:t>
            </w:r>
            <w:r>
              <w:t xml:space="preserve"> </w:t>
            </w:r>
            <w:r w:rsidR="00646D89">
              <w:t xml:space="preserve">к которому прикреплено </w:t>
            </w:r>
            <w:r>
              <w:t>передвижно</w:t>
            </w:r>
            <w:r w:rsidR="00646D89">
              <w:t>е</w:t>
            </w:r>
            <w:r>
              <w:t xml:space="preserve"> подразделени</w:t>
            </w:r>
            <w:r w:rsidR="00646D89">
              <w:t>е</w:t>
            </w:r>
          </w:p>
        </w:tc>
        <w:tc>
          <w:tcPr>
            <w:tcW w:w="1907" w:type="pct"/>
          </w:tcPr>
          <w:p w:rsidR="00F9337C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A93">
              <w:t>.</w:t>
            </w:r>
          </w:p>
          <w:p w:rsidR="00791A93" w:rsidRPr="00152200" w:rsidRDefault="00791A93" w:rsidP="00BE7268">
            <w:pPr>
              <w:pStyle w:val="phtablecellleft"/>
            </w:pPr>
            <w:r w:rsidRPr="00791A93">
              <w:rPr>
                <w:b/>
              </w:rPr>
              <w:t>Примечание</w:t>
            </w:r>
            <w:r>
              <w:t xml:space="preserve"> – </w:t>
            </w:r>
            <w:r w:rsidRPr="00791A93">
              <w:t>Выбираемое здание должно иметь незаполненную дату завершения эксплуатации</w:t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Pr="00152200" w:rsidRDefault="00646D89" w:rsidP="00BE7268">
            <w:pPr>
              <w:pStyle w:val="phtablecellleft"/>
            </w:pPr>
            <w:r>
              <w:t>4</w:t>
            </w:r>
          </w:p>
        </w:tc>
        <w:tc>
          <w:tcPr>
            <w:tcW w:w="1333" w:type="pct"/>
          </w:tcPr>
          <w:p w:rsidR="00646D89" w:rsidRDefault="00646D89" w:rsidP="00BE7268">
            <w:pPr>
              <w:pStyle w:val="phtablecellleft"/>
            </w:pPr>
            <w:r w:rsidRPr="00646D89">
              <w:t>Подразделение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>
              <w:t>Структурное подразделение,</w:t>
            </w:r>
            <w:r w:rsidRPr="00FB0EA2">
              <w:t xml:space="preserve"> к которому прикреплено передвижное подразделение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Default="00646D89" w:rsidP="00BE7268">
            <w:pPr>
              <w:pStyle w:val="phtablecellleft"/>
            </w:pPr>
            <w:r>
              <w:t>5</w:t>
            </w:r>
          </w:p>
        </w:tc>
        <w:tc>
          <w:tcPr>
            <w:tcW w:w="1333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  <w:r>
              <w:t xml:space="preserve"> </w:t>
            </w:r>
            <w:r w:rsidRPr="00FB0EA2">
              <w:t>передвижного подразделения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22A" w:rsidRPr="00152200" w:rsidTr="00BE7268">
        <w:tc>
          <w:tcPr>
            <w:tcW w:w="353" w:type="pct"/>
          </w:tcPr>
          <w:p w:rsidR="003C322A" w:rsidRDefault="003C322A" w:rsidP="00BE7268">
            <w:pPr>
              <w:pStyle w:val="phtablecellleft"/>
            </w:pPr>
            <w:r>
              <w:t>6</w:t>
            </w:r>
          </w:p>
        </w:tc>
        <w:tc>
          <w:tcPr>
            <w:tcW w:w="1333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Количество выездов</w:t>
            </w:r>
          </w:p>
        </w:tc>
        <w:tc>
          <w:tcPr>
            <w:tcW w:w="1407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Учет количества выездов передвижного подразделения</w:t>
            </w:r>
          </w:p>
        </w:tc>
        <w:tc>
          <w:tcPr>
            <w:tcW w:w="1907" w:type="pct"/>
          </w:tcPr>
          <w:p w:rsidR="003C322A" w:rsidRDefault="00BC3C5D" w:rsidP="00BE7268">
            <w:pPr>
              <w:pStyle w:val="phtablecellleft"/>
            </w:pPr>
            <w:r>
              <w:t>Числовое поле. Минимальное значение для ввода – 0, максимальное – 2000</w:t>
            </w:r>
          </w:p>
        </w:tc>
      </w:tr>
      <w:tr w:rsidR="00822AC7" w:rsidRPr="00152200" w:rsidTr="001E39B1">
        <w:trPr>
          <w:trHeight w:val="1992"/>
        </w:trPr>
        <w:tc>
          <w:tcPr>
            <w:tcW w:w="353" w:type="pct"/>
          </w:tcPr>
          <w:p w:rsidR="00822AC7" w:rsidRDefault="00822AC7" w:rsidP="00BE7268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822AC7" w:rsidRPr="003C322A" w:rsidRDefault="00822AC7" w:rsidP="00BE7268">
            <w:pPr>
              <w:pStyle w:val="phtablecellleft"/>
            </w:pPr>
            <w:r w:rsidRPr="00822AC7">
              <w:t>Посещаемые населенные пункты</w:t>
            </w:r>
          </w:p>
        </w:tc>
        <w:tc>
          <w:tcPr>
            <w:tcW w:w="1407" w:type="pct"/>
          </w:tcPr>
          <w:p w:rsidR="00822AC7" w:rsidRPr="003C322A" w:rsidRDefault="00822AC7" w:rsidP="00E83451">
            <w:pPr>
              <w:pStyle w:val="phtablecellleft"/>
            </w:pPr>
            <w:r w:rsidRPr="00822AC7">
              <w:t xml:space="preserve">Записи о планируемых к посещению населенных </w:t>
            </w:r>
            <w:r w:rsidR="00E83451" w:rsidRPr="00822AC7">
              <w:t>пунк</w:t>
            </w:r>
            <w:r w:rsidR="00E83451">
              <w:t>тах</w:t>
            </w:r>
          </w:p>
        </w:tc>
        <w:tc>
          <w:tcPr>
            <w:tcW w:w="1907" w:type="pct"/>
          </w:tcPr>
          <w:p w:rsidR="001E39B1" w:rsidRDefault="00C22445" w:rsidP="000A169F">
            <w:pPr>
              <w:pStyle w:val="phtablecellleft"/>
            </w:pPr>
            <w:r>
              <w:t>Для добавлени</w:t>
            </w:r>
            <w:r w:rsidR="00177C79">
              <w:t>я</w:t>
            </w:r>
            <w:r>
              <w:t xml:space="preserve"> записи о </w:t>
            </w:r>
            <w:r w:rsidRPr="00C22445">
              <w:t>планируемых к посещению населенных пункт</w:t>
            </w:r>
            <w:r w:rsidR="00E83451">
              <w:t>ах</w:t>
            </w:r>
            <w:r>
              <w:t xml:space="preserve">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285714" cy="228571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C79">
              <w:t xml:space="preserve">. Откроется форма </w:t>
            </w:r>
            <w:r w:rsidR="000A169F">
              <w:t>ввода сведений о</w:t>
            </w:r>
            <w:r w:rsidR="00177C79">
              <w:t xml:space="preserve"> посещаемо</w:t>
            </w:r>
            <w:r w:rsidR="000A169F">
              <w:t>м</w:t>
            </w:r>
            <w:r w:rsidR="00177C79">
              <w:t xml:space="preserve"> населенн</w:t>
            </w:r>
            <w:r w:rsidR="000A169F">
              <w:t>ом</w:t>
            </w:r>
            <w:r w:rsidR="00177C79">
              <w:t xml:space="preserve"> пунк</w:t>
            </w:r>
            <w:r w:rsidR="000A169F">
              <w:t>те</w:t>
            </w:r>
            <w:r w:rsidR="00177C79">
              <w:t xml:space="preserve"> </w:t>
            </w:r>
            <w:r w:rsidR="0036573B">
              <w:t>(</w:t>
            </w:r>
            <w:r w:rsidR="00445B65">
              <w:fldChar w:fldCharType="begin"/>
            </w:r>
            <w:r w:rsidR="000A169F">
              <w:instrText xml:space="preserve"> REF _Ref16237807 \h </w:instrText>
            </w:r>
            <w:r w:rsidR="00445B65">
              <w:fldChar w:fldCharType="separate"/>
            </w:r>
            <w:r w:rsidR="00D13F67">
              <w:t>Рисунок </w:t>
            </w:r>
            <w:r w:rsidR="00D13F67">
              <w:rPr>
                <w:noProof/>
              </w:rPr>
              <w:t>40</w:t>
            </w:r>
            <w:r w:rsidR="00445B65">
              <w:fldChar w:fldCharType="end"/>
            </w:r>
            <w:r w:rsidR="0036573B">
              <w:t>).</w:t>
            </w:r>
            <w:r w:rsidR="001E39B1">
              <w:t xml:space="preserve"> </w:t>
            </w:r>
          </w:p>
          <w:p w:rsidR="009516FF" w:rsidRDefault="001E39B1" w:rsidP="000A169F">
            <w:pPr>
              <w:pStyle w:val="phtablecellleft"/>
            </w:pPr>
            <w:r>
              <w:t>Описание полей приведено в п. 8</w:t>
            </w:r>
            <w:r w:rsidR="00ED489E">
              <w:t>.</w:t>
            </w:r>
          </w:p>
          <w:p w:rsidR="00ED489E" w:rsidRDefault="00ED489E" w:rsidP="000471A2">
            <w:pPr>
              <w:pStyle w:val="phtablecellleft"/>
            </w:pPr>
            <w:r w:rsidRPr="00ED489E">
              <w:rPr>
                <w:b/>
              </w:rPr>
              <w:t>Примечание</w:t>
            </w:r>
            <w:r>
              <w:t xml:space="preserve"> – В </w:t>
            </w:r>
            <w:r w:rsidR="00D94ABF">
              <w:t>блок</w:t>
            </w:r>
            <w:r w:rsidR="00B44528">
              <w:t>е</w:t>
            </w:r>
            <w:r>
              <w:t xml:space="preserve"> «</w:t>
            </w:r>
            <w:r w:rsidRPr="00ED489E">
              <w:t>Посещаемые населенные пункты</w:t>
            </w:r>
            <w:r>
              <w:t xml:space="preserve">» </w:t>
            </w:r>
            <w:r w:rsidR="00B44528">
              <w:t xml:space="preserve">адреса населенных пунктов не должны повторяться. При попытке сохранить населенный пункт </w:t>
            </w:r>
            <w:r w:rsidR="00195DBD">
              <w:t xml:space="preserve">с уже добавленным адресом, Подсистема </w:t>
            </w:r>
            <w:r w:rsidR="000471A2">
              <w:t>выведет</w:t>
            </w:r>
            <w:r w:rsidR="00195DBD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1E39B1" w:rsidRPr="00152200" w:rsidTr="00BE7268">
        <w:trPr>
          <w:trHeight w:val="3801"/>
        </w:trPr>
        <w:tc>
          <w:tcPr>
            <w:tcW w:w="353" w:type="pct"/>
          </w:tcPr>
          <w:p w:rsidR="001E39B1" w:rsidRDefault="001E39B1" w:rsidP="00BE7268">
            <w:pPr>
              <w:pStyle w:val="phtablecellleft"/>
            </w:pPr>
            <w:r>
              <w:lastRenderedPageBreak/>
              <w:t>8</w:t>
            </w:r>
          </w:p>
        </w:tc>
        <w:tc>
          <w:tcPr>
            <w:tcW w:w="1333" w:type="pct"/>
          </w:tcPr>
          <w:p w:rsidR="001E39B1" w:rsidRPr="00822AC7" w:rsidRDefault="001E39B1" w:rsidP="00BE7268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407" w:type="pct"/>
          </w:tcPr>
          <w:p w:rsidR="001E39B1" w:rsidRPr="00822AC7" w:rsidRDefault="001E39B1" w:rsidP="00E83451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907" w:type="pct"/>
          </w:tcPr>
          <w:p w:rsidR="001E39B1" w:rsidRDefault="008C5E01" w:rsidP="009516FF">
            <w:pPr>
              <w:pStyle w:val="phtablecellleft"/>
            </w:pPr>
            <w:r>
              <w:t>В о</w:t>
            </w:r>
            <w:r w:rsidR="001E39B1">
              <w:t xml:space="preserve">кне </w:t>
            </w:r>
            <w:r w:rsidR="00D667B5" w:rsidRPr="00D667B5">
              <w:t xml:space="preserve">сведений о посещаемом населенном пункте </w:t>
            </w:r>
            <w:r w:rsidR="001E39B1">
              <w:t xml:space="preserve">необходимо заполнить информацию в поле «Адрес». </w:t>
            </w:r>
            <w:r w:rsidR="001E39B1" w:rsidRPr="00152200">
              <w:t xml:space="preserve">Для указания адреса </w:t>
            </w:r>
            <w:r w:rsidR="001E39B1">
              <w:t>необходимо</w:t>
            </w:r>
            <w:r w:rsidR="001E39B1" w:rsidRPr="00152200">
              <w:t xml:space="preserve"> наж</w:t>
            </w:r>
            <w:r w:rsidR="001E39B1">
              <w:t>ать</w:t>
            </w:r>
            <w:r w:rsidR="001E39B1" w:rsidRPr="00152200">
              <w:t xml:space="preserve"> кнопку </w:t>
            </w:r>
            <w:r w:rsidR="001E39B1"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130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>
              <w:t xml:space="preserve"> на форме ввода адреса. В открывшемся окне необходимо заполнить поля: </w:t>
            </w:r>
            <w:r w:rsidR="001E39B1" w:rsidRPr="0020074A">
              <w:t>«Субъект», «Населенный пункт»</w:t>
            </w:r>
            <w:r w:rsidR="001E39B1">
              <w:t>.</w:t>
            </w:r>
          </w:p>
          <w:p w:rsidR="001E39B1" w:rsidRDefault="001E39B1" w:rsidP="009516FF">
            <w:pPr>
              <w:pStyle w:val="phtablecellleft"/>
            </w:pPr>
            <w:r w:rsidRPr="00246245">
              <w:t>Описание полей табличной части приведено в п</w:t>
            </w:r>
            <w:r>
              <w:t xml:space="preserve">п. </w:t>
            </w:r>
            <w:r w:rsidR="00D667B5">
              <w:t>8</w:t>
            </w:r>
            <w:r>
              <w:t xml:space="preserve">.1 – </w:t>
            </w:r>
            <w:r w:rsidR="00D667B5">
              <w:t>8</w:t>
            </w:r>
            <w:r>
              <w:t>.2.</w:t>
            </w:r>
          </w:p>
          <w:p w:rsidR="001E39B1" w:rsidRPr="0029118A" w:rsidRDefault="001E39B1" w:rsidP="009516F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передвижного подразделения.</w:t>
            </w:r>
          </w:p>
          <w:p w:rsidR="001E39B1" w:rsidRDefault="001E39B1" w:rsidP="009516F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.2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>
              <w:t xml:space="preserve"> РФ</w:t>
            </w:r>
            <w:r w:rsidRPr="00152200">
              <w:t>.</w:t>
            </w:r>
          </w:p>
          <w:p w:rsidR="00F9337C" w:rsidRPr="00152200" w:rsidRDefault="00F9337C" w:rsidP="00BE7268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Pr="00152200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Pr="00152200">
              <w:t xml:space="preserve"> значение из выпадающего списка, предложенного </w:t>
            </w:r>
            <w:r>
              <w:t>Подс</w:t>
            </w:r>
            <w:r w:rsidRPr="00152200">
              <w:t>истемой.</w:t>
            </w:r>
          </w:p>
          <w:p w:rsidR="00F9337C" w:rsidRPr="00152200" w:rsidRDefault="00F9337C" w:rsidP="00BE7268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</w:tbl>
    <w:p w:rsidR="0036573B" w:rsidRDefault="0036573B" w:rsidP="0036573B">
      <w:pPr>
        <w:pStyle w:val="phfigure"/>
      </w:pPr>
      <w:r>
        <w:rPr>
          <w:noProof/>
        </w:rPr>
        <w:drawing>
          <wp:inline distT="0" distB="0" distL="0" distR="0">
            <wp:extent cx="5609524" cy="12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7C" w:rsidRDefault="0036573B" w:rsidP="0036573B">
      <w:pPr>
        <w:pStyle w:val="phfiguretitle"/>
      </w:pPr>
      <w:bookmarkStart w:id="126" w:name="_Ref16237807"/>
      <w:r>
        <w:t>Рисунок</w:t>
      </w:r>
      <w:r w:rsidR="000A16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40</w:t>
      </w:r>
      <w:r w:rsidR="00445B65">
        <w:rPr>
          <w:noProof/>
        </w:rPr>
        <w:fldChar w:fldCharType="end"/>
      </w:r>
      <w:bookmarkEnd w:id="126"/>
      <w:r>
        <w:t xml:space="preserve"> – </w:t>
      </w:r>
      <w:r w:rsidR="000A169F">
        <w:t>Форма ввода сведений о посещаемом населенном пункте</w:t>
      </w:r>
    </w:p>
    <w:p w:rsidR="00D30DD0" w:rsidRDefault="00D30DD0" w:rsidP="00D30DD0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4C5FFF">
        <w:t>посещаемого населенного пункта</w:t>
      </w:r>
      <w:r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580952" cy="1790476"/>
            <wp:effectExtent l="0" t="0" r="127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D0" w:rsidRDefault="00D30DD0" w:rsidP="00D30DD0">
      <w:pPr>
        <w:pStyle w:val="phfiguretitle"/>
      </w:pPr>
      <w:bookmarkStart w:id="127" w:name="_Ref1623885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41</w:t>
      </w:r>
      <w:r w:rsidR="00445B65">
        <w:rPr>
          <w:noProof/>
        </w:rPr>
        <w:fldChar w:fldCharType="end"/>
      </w:r>
      <w:bookmarkEnd w:id="127"/>
      <w:r>
        <w:t xml:space="preserve"> – </w:t>
      </w:r>
      <w:r w:rsidRPr="00D30DD0">
        <w:t>Отображение информации о географических координатах</w:t>
      </w:r>
    </w:p>
    <w:p w:rsidR="00D30DD0" w:rsidRDefault="00D30DD0" w:rsidP="00D30DD0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D3B7B" w:rsidRDefault="00CD3B7B" w:rsidP="00D30DD0">
      <w:pPr>
        <w:pStyle w:val="phnormal"/>
      </w:pPr>
      <w:r>
        <w:t xml:space="preserve">Для редактирования данных в </w:t>
      </w:r>
      <w:r w:rsidR="00D94ABF">
        <w:t>блоке</w:t>
      </w:r>
      <w:r>
        <w:t xml:space="preserve"> «Посещаемые населенные </w:t>
      </w:r>
      <w:r w:rsidR="00067C03">
        <w:t>пункты</w:t>
      </w:r>
      <w:r>
        <w:t>»</w:t>
      </w:r>
      <w:r w:rsidR="00067C03">
        <w:t xml:space="preserve">, нажмите на кнопку </w:t>
      </w:r>
      <w:r w:rsidR="00067C03">
        <w:rPr>
          <w:noProof/>
        </w:rPr>
        <w:drawing>
          <wp:inline distT="0" distB="0" distL="0" distR="0">
            <wp:extent cx="276190" cy="266667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03">
        <w:t xml:space="preserve"> (</w:t>
      </w:r>
      <w:r w:rsidR="00445B65">
        <w:fldChar w:fldCharType="begin"/>
      </w:r>
      <w:r w:rsidR="00067C03">
        <w:instrText xml:space="preserve"> REF _Ref16239799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42</w:t>
      </w:r>
      <w:r w:rsidR="00445B65">
        <w:fldChar w:fldCharType="end"/>
      </w:r>
      <w:r w:rsidR="00067C03">
        <w:t>).</w:t>
      </w:r>
    </w:p>
    <w:p w:rsidR="00067C03" w:rsidRDefault="00067C03" w:rsidP="00067C03">
      <w:pPr>
        <w:pStyle w:val="phfigure"/>
      </w:pPr>
      <w:r>
        <w:rPr>
          <w:noProof/>
        </w:rPr>
        <w:drawing>
          <wp:inline distT="0" distB="0" distL="0" distR="0">
            <wp:extent cx="4784651" cy="224837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60" cy="22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03" w:rsidRDefault="00067C03" w:rsidP="00067C03">
      <w:pPr>
        <w:pStyle w:val="phfiguretitle"/>
      </w:pPr>
      <w:bookmarkStart w:id="128" w:name="_Ref1623979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42</w:t>
      </w:r>
      <w:r w:rsidR="00445B65">
        <w:rPr>
          <w:noProof/>
        </w:rPr>
        <w:fldChar w:fldCharType="end"/>
      </w:r>
      <w:bookmarkEnd w:id="128"/>
      <w:r>
        <w:t xml:space="preserve"> – Редактирования данных в пункте «Посещаемые населенные пункты»</w:t>
      </w:r>
    </w:p>
    <w:p w:rsidR="00AD4465" w:rsidRPr="00AD4465" w:rsidRDefault="00AD4465" w:rsidP="00AD4465">
      <w:pPr>
        <w:pStyle w:val="phnormal"/>
      </w:pPr>
      <w:r>
        <w:t xml:space="preserve">Откроется окно редактирования информации о географических данных </w:t>
      </w:r>
      <w:r w:rsidR="004C5FFF">
        <w:t>посещаемого передвижным подразделением населенного пункта</w:t>
      </w:r>
      <w:r>
        <w:t xml:space="preserve"> аналогичное окну создания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normal"/>
      </w:pPr>
      <w:r>
        <w:t xml:space="preserve">Для сохранения внесенных данных </w:t>
      </w:r>
      <w:r w:rsidR="004477E2">
        <w:t xml:space="preserve">о передвижном подразделении </w:t>
      </w:r>
      <w:r>
        <w:t xml:space="preserve">необходимо </w:t>
      </w:r>
      <w:r w:rsidRPr="005902A1">
        <w:t>наж</w:t>
      </w:r>
      <w:r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создания передвижного подразделения закроется, внесенные данные отобразятся</w:t>
      </w:r>
      <w:r w:rsidRPr="005902A1">
        <w:t xml:space="preserve"> </w:t>
      </w:r>
      <w:r>
        <w:t>в разделе «</w:t>
      </w:r>
      <w:r w:rsidRPr="00D30DD0">
        <w:t>Передвижн</w:t>
      </w:r>
      <w:r>
        <w:t>ые</w:t>
      </w:r>
      <w:r w:rsidRPr="00D30DD0">
        <w:t xml:space="preserve"> подразделения</w:t>
      </w:r>
      <w:r>
        <w:t>»</w:t>
      </w:r>
      <w:r w:rsidRPr="005902A1">
        <w:t>.</w:t>
      </w:r>
    </w:p>
    <w:p w:rsidR="00D30DD0" w:rsidRDefault="00D30DD0" w:rsidP="00D30DD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30DD0" w:rsidRPr="005902A1" w:rsidRDefault="00D30DD0" w:rsidP="00D30DD0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</w:t>
      </w:r>
      <w:r w:rsidR="00F1167C" w:rsidRPr="00D30DD0">
        <w:t>Передвижн</w:t>
      </w:r>
      <w:r w:rsidR="00F1167C">
        <w:t>ые</w:t>
      </w:r>
      <w:r w:rsidR="00F1167C" w:rsidRPr="00D30DD0">
        <w:t xml:space="preserve"> подразделения</w:t>
      </w:r>
      <w:r>
        <w:t>» необходимо</w:t>
      </w:r>
      <w:r w:rsidRPr="00152200">
        <w:t xml:space="preserve"> </w:t>
      </w:r>
      <w:r>
        <w:t>выбрать строку и нажать</w:t>
      </w:r>
      <w:r w:rsidRPr="005902A1">
        <w:t xml:space="preserve"> кнопку «Изменить», откроется окно редактирования данных.</w:t>
      </w:r>
      <w:r>
        <w:t xml:space="preserve"> Окно редактиро</w:t>
      </w:r>
      <w:r w:rsidR="00F1167C">
        <w:t>вания аналогично окну создания.</w:t>
      </w:r>
    </w:p>
    <w:p w:rsidR="00D30DD0" w:rsidRPr="005902A1" w:rsidRDefault="00D30DD0" w:rsidP="00D30DD0">
      <w:pPr>
        <w:pStyle w:val="phnormal"/>
      </w:pPr>
      <w:r w:rsidRPr="005902A1">
        <w:lastRenderedPageBreak/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5266C7" w:rsidRPr="005902A1" w:rsidRDefault="005266C7" w:rsidP="00CA6719">
      <w:pPr>
        <w:pStyle w:val="4"/>
      </w:pPr>
      <w:r w:rsidRPr="00032FB4">
        <w:rPr>
          <w:szCs w:val="24"/>
        </w:rPr>
        <w:t>Ввод</w:t>
      </w:r>
      <w:r w:rsidRPr="005902A1">
        <w:t xml:space="preserve"> </w:t>
      </w:r>
      <w:r w:rsidRPr="00152200">
        <w:rPr>
          <w:szCs w:val="24"/>
        </w:rPr>
        <w:t>сведений</w:t>
      </w:r>
      <w:r w:rsidRPr="005902A1">
        <w:t xml:space="preserve"> о домовых хозяйствах</w:t>
      </w:r>
    </w:p>
    <w:p w:rsidR="000C341E" w:rsidRPr="005902A1" w:rsidRDefault="005266C7" w:rsidP="00CA6719">
      <w:pPr>
        <w:pStyle w:val="phnormal"/>
      </w:pPr>
      <w:r w:rsidRPr="005902A1">
        <w:t xml:space="preserve">Для добавления записи о </w:t>
      </w:r>
      <w:r w:rsidR="00227D1D" w:rsidRPr="005902A1">
        <w:t>домовых хозяйствах</w:t>
      </w:r>
      <w:r w:rsidRPr="005902A1">
        <w:t xml:space="preserve"> медицинск</w:t>
      </w:r>
      <w:r w:rsidR="00152200">
        <w:t>ой</w:t>
      </w:r>
      <w:r w:rsidRPr="005902A1">
        <w:t xml:space="preserve"> организаци</w:t>
      </w:r>
      <w:r w:rsidR="00152200">
        <w:t>и</w:t>
      </w:r>
      <w:r w:rsidRPr="005902A1">
        <w:t xml:space="preserve"> </w:t>
      </w:r>
      <w:r w:rsidR="00D56BBC">
        <w:t>необходимо</w:t>
      </w:r>
      <w:r w:rsidR="00D56BBC" w:rsidRPr="005902A1">
        <w:t xml:space="preserve"> </w:t>
      </w:r>
      <w:r w:rsidRPr="005902A1">
        <w:t>наж</w:t>
      </w:r>
      <w:r w:rsidR="00D56BBC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>
        <w:t xml:space="preserve"> в блоке «Домовые хозяйства»</w:t>
      </w:r>
      <w:r w:rsidRPr="005902A1">
        <w:t xml:space="preserve">, откроется форма для ввода данных о </w:t>
      </w:r>
      <w:r w:rsidR="00152200">
        <w:t>домовом хозяйстве</w:t>
      </w:r>
      <w:r w:rsidRPr="005902A1">
        <w:t xml:space="preserve"> (</w:t>
      </w:r>
      <w:r w:rsidR="00445B65">
        <w:fldChar w:fldCharType="begin"/>
      </w:r>
      <w:r w:rsidR="00CA6719">
        <w:instrText xml:space="preserve"> REF _Ref531955654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43</w:t>
      </w:r>
      <w:r w:rsidR="00445B65">
        <w:fldChar w:fldCharType="end"/>
      </w:r>
      <w:r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drawing>
          <wp:inline distT="0" distB="0" distL="0" distR="0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CA6719" w:rsidP="001D2B9B">
      <w:pPr>
        <w:pStyle w:val="phfiguretitle"/>
      </w:pPr>
      <w:bookmarkStart w:id="129" w:name="_Ref531955654"/>
      <w:r>
        <w:t>Рисунок</w:t>
      </w:r>
      <w:r w:rsidR="008D168E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43</w:t>
      </w:r>
      <w:r w:rsidR="00445B65">
        <w:rPr>
          <w:noProof/>
        </w:rPr>
        <w:fldChar w:fldCharType="end"/>
      </w:r>
      <w:bookmarkEnd w:id="129"/>
      <w:r>
        <w:t xml:space="preserve"> </w:t>
      </w:r>
      <w:r w:rsidRPr="005902A1">
        <w:t>– Форма ввода сведений о домовых хозяйствах</w:t>
      </w:r>
    </w:p>
    <w:p w:rsidR="00C8134E" w:rsidRPr="005902A1" w:rsidRDefault="00C8134E" w:rsidP="00CA6719">
      <w:pPr>
        <w:pStyle w:val="phnormal"/>
      </w:pPr>
      <w:r w:rsidRPr="005902A1">
        <w:t>Поля, отмеченные знаком «*» («звездочка</w:t>
      </w:r>
      <w:r w:rsidR="00152200">
        <w:t>»), обязательны для заполнения.</w:t>
      </w:r>
    </w:p>
    <w:p w:rsidR="00C8134E" w:rsidRPr="005902A1" w:rsidRDefault="008427AE" w:rsidP="00CA6719">
      <w:pPr>
        <w:pStyle w:val="phnormal"/>
      </w:pPr>
      <w:r w:rsidRPr="008427AE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C8134E" w:rsidRPr="005902A1">
        <w:t xml:space="preserve"> (</w:t>
      </w:r>
      <w:r w:rsidR="00445B65">
        <w:fldChar w:fldCharType="begin"/>
      </w:r>
      <w:r w:rsidR="00CA6719">
        <w:instrText xml:space="preserve"> REF _Ref531955742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44</w:t>
      </w:r>
      <w:r w:rsidR="00445B65">
        <w:fldChar w:fldCharType="end"/>
      </w:r>
      <w:r w:rsidR="00C8134E"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53025" cy="300389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43" cy="30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3A" w:rsidRPr="005902A1" w:rsidRDefault="00CA6719" w:rsidP="001D2B9B">
      <w:pPr>
        <w:pStyle w:val="phfiguretitle"/>
        <w:rPr>
          <w:sz w:val="20"/>
          <w:szCs w:val="24"/>
        </w:rPr>
      </w:pPr>
      <w:bookmarkStart w:id="130" w:name="_Ref531955742"/>
      <w:r>
        <w:t>Рисунок</w:t>
      </w:r>
      <w:r w:rsidR="00963FC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44</w:t>
      </w:r>
      <w:r w:rsidR="00445B65">
        <w:rPr>
          <w:noProof/>
        </w:rPr>
        <w:fldChar w:fldCharType="end"/>
      </w:r>
      <w:bookmarkEnd w:id="130"/>
      <w:r>
        <w:t xml:space="preserve"> </w:t>
      </w:r>
      <w:r w:rsidRPr="005902A1">
        <w:t>– Отображение сообщения о незаполненных полях</w:t>
      </w:r>
      <w:r>
        <w:t xml:space="preserve"> </w:t>
      </w:r>
    </w:p>
    <w:p w:rsidR="00152200" w:rsidRDefault="00A96A3A" w:rsidP="00775C1E">
      <w:pPr>
        <w:pStyle w:val="phnormal"/>
      </w:pPr>
      <w:r w:rsidRPr="005902A1">
        <w:t xml:space="preserve">Описание полей формы ввода сведений о домовых хозяйствах </w:t>
      </w:r>
      <w:r w:rsidR="002E4A09" w:rsidRPr="005902A1">
        <w:t xml:space="preserve">представлено в </w:t>
      </w:r>
      <w:r w:rsidR="00CA6719">
        <w:t>таблице</w:t>
      </w:r>
      <w:r w:rsidR="00775C1E">
        <w:t xml:space="preserve"> </w:t>
      </w:r>
      <w:r w:rsidR="00CA6719">
        <w:t>(</w:t>
      </w:r>
      <w:r w:rsidR="00FE7396">
        <w:fldChar w:fldCharType="begin"/>
      </w:r>
      <w:r w:rsidR="00FE7396">
        <w:instrText xml:space="preserve"> REF _Ref531955812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14</w:t>
      </w:r>
      <w:r w:rsidR="00FE7396">
        <w:fldChar w:fldCharType="end"/>
      </w:r>
      <w:r w:rsidR="00CA6719">
        <w:t>)</w:t>
      </w:r>
      <w:bookmarkStart w:id="131" w:name="_Ref513554672"/>
    </w:p>
    <w:p w:rsidR="00BC3647" w:rsidRPr="005902A1" w:rsidRDefault="00BC3647" w:rsidP="00CA6719">
      <w:pPr>
        <w:pStyle w:val="phtabletitle"/>
      </w:pPr>
      <w:bookmarkStart w:id="132" w:name="_Ref531955812"/>
      <w:r w:rsidRPr="005902A1">
        <w:t>Таблица</w:t>
      </w:r>
      <w:r w:rsidR="008D168E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131"/>
      <w:bookmarkEnd w:id="132"/>
      <w:r w:rsidRPr="005902A1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152200" w:rsidTr="00824005">
        <w:trPr>
          <w:tblHeader/>
        </w:trPr>
        <w:tc>
          <w:tcPr>
            <w:tcW w:w="35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 домового хозяйства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Текстовое поле для ввода с ограничением до 256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Телефон (+7)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Контактный номер телефона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Числовое поле для ввода с ограничением в 10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Контактное лицо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ФИО контактного лица</w:t>
            </w:r>
          </w:p>
        </w:tc>
        <w:tc>
          <w:tcPr>
            <w:tcW w:w="19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Текстовое поле для ввода с ограничением до 128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Адрес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Параметры адреса домового хозяйства</w:t>
            </w:r>
          </w:p>
        </w:tc>
        <w:tc>
          <w:tcPr>
            <w:tcW w:w="1907" w:type="pct"/>
          </w:tcPr>
          <w:p w:rsidR="00633280" w:rsidRDefault="00F3269E" w:rsidP="00CC7E3B">
            <w:pPr>
              <w:pStyle w:val="phtablecellleft"/>
            </w:pPr>
            <w:r w:rsidRPr="00152200">
              <w:t xml:space="preserve">Для указания адреса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наж</w:t>
            </w:r>
            <w:r w:rsidR="0022336B">
              <w:t>ать</w:t>
            </w:r>
            <w:r w:rsidRPr="00152200">
              <w:t xml:space="preserve"> кнопку </w:t>
            </w:r>
            <w:r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200">
              <w:t xml:space="preserve"> на форме ввода адреса. В открывшемся окне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заполнит</w:t>
            </w:r>
            <w:r w:rsidR="0022336B">
              <w:t>ь</w:t>
            </w:r>
            <w:r w:rsidRPr="00152200">
              <w:t xml:space="preserve"> дополнительную информацию об адресе: «Субъект», «На</w:t>
            </w:r>
            <w:r w:rsidR="006F07A0">
              <w:t>селенный пункт», «Улица», «Дом»</w:t>
            </w:r>
            <w:r w:rsidR="00581B7B">
              <w:t xml:space="preserve">. </w:t>
            </w:r>
          </w:p>
          <w:p w:rsidR="00581B7B" w:rsidRDefault="00581B7B" w:rsidP="00CC7E3B">
            <w:pPr>
              <w:pStyle w:val="phtablecellleft"/>
            </w:pPr>
            <w:r w:rsidRPr="00246245">
              <w:t>Описание полей табличной части приведено в п</w:t>
            </w:r>
            <w:r>
              <w:t>п. 4</w:t>
            </w:r>
            <w:r w:rsidRPr="00246245">
              <w:t xml:space="preserve">.1 – </w:t>
            </w:r>
            <w:r>
              <w:t>4.4.</w:t>
            </w:r>
          </w:p>
          <w:p w:rsidR="007F7788" w:rsidRPr="0029118A" w:rsidRDefault="007F7788" w:rsidP="007F7788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152200" w:rsidRDefault="007F7788" w:rsidP="007F7788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4.1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2E4A09" w:rsidRPr="00152200" w:rsidRDefault="00DC290B" w:rsidP="00CA671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lastRenderedPageBreak/>
              <w:t>4.2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36718D" w:rsidRPr="00152200" w:rsidRDefault="0036718D" w:rsidP="00CA6719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 w:rsidR="00ED2C02">
              <w:t xml:space="preserve"> РФ</w:t>
            </w:r>
            <w:r w:rsidRPr="00152200">
              <w:t>.</w:t>
            </w:r>
          </w:p>
          <w:p w:rsidR="0036718D" w:rsidRPr="00152200" w:rsidRDefault="00372E49" w:rsidP="00CA6719">
            <w:pPr>
              <w:pStyle w:val="phtablecellleft"/>
            </w:pPr>
            <w:r>
              <w:t>Необходимо</w:t>
            </w:r>
            <w:r w:rsidRPr="00152200">
              <w:t xml:space="preserve"> в</w:t>
            </w:r>
            <w:r w:rsidR="0036718D" w:rsidRPr="00152200">
              <w:t>ве</w:t>
            </w:r>
            <w:r w:rsidR="00AF545C">
              <w:t>сти</w:t>
            </w:r>
            <w:r w:rsidR="0036718D" w:rsidRPr="00152200">
              <w:t xml:space="preserve"> первые несколько символов наименования населенного пункта, а затем выб</w:t>
            </w:r>
            <w:r w:rsidR="00AF545C">
              <w:t>рать</w:t>
            </w:r>
            <w:r w:rsidR="0036718D" w:rsidRPr="00152200">
              <w:t xml:space="preserve"> значение из выпадающего списка, предложенного </w:t>
            </w:r>
            <w:r w:rsidR="00853CB2">
              <w:t>Подс</w:t>
            </w:r>
            <w:r w:rsidR="0036718D" w:rsidRPr="00152200">
              <w:t>истемой.</w:t>
            </w:r>
          </w:p>
          <w:p w:rsidR="00F3269E" w:rsidRPr="00152200" w:rsidRDefault="0036718D" w:rsidP="00CA6719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4.3</w:t>
            </w:r>
          </w:p>
        </w:tc>
        <w:tc>
          <w:tcPr>
            <w:tcW w:w="133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Улица</w:t>
            </w:r>
          </w:p>
        </w:tc>
        <w:tc>
          <w:tcPr>
            <w:tcW w:w="1407" w:type="pct"/>
          </w:tcPr>
          <w:p w:rsidR="002E4A09" w:rsidRDefault="00184C23" w:rsidP="00CA6719">
            <w:pPr>
              <w:pStyle w:val="phtablecellleft"/>
            </w:pPr>
            <w:r w:rsidRPr="00152200">
              <w:t>Улица</w:t>
            </w:r>
          </w:p>
          <w:p w:rsidR="000B76D3" w:rsidRPr="00152200" w:rsidRDefault="000B76D3" w:rsidP="000B76D3">
            <w:pPr>
              <w:pStyle w:val="phtablecellleft"/>
            </w:pPr>
          </w:p>
        </w:tc>
        <w:tc>
          <w:tcPr>
            <w:tcW w:w="1907" w:type="pct"/>
          </w:tcPr>
          <w:p w:rsidR="00184C23" w:rsidRPr="00152200" w:rsidRDefault="000B76D3" w:rsidP="00CA6719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>для параметра «Справочно»)</w:t>
            </w:r>
            <w:r w:rsidR="00184C23" w:rsidRPr="00152200">
              <w:t>.</w:t>
            </w:r>
          </w:p>
          <w:p w:rsidR="00184C23" w:rsidRPr="00152200" w:rsidRDefault="00AF545C" w:rsidP="00CA6719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184C23" w:rsidRPr="00152200">
              <w:t xml:space="preserve"> первые несколько символов наименования </w:t>
            </w:r>
            <w:r w:rsidR="007E0E52" w:rsidRPr="00152200">
              <w:t>улицы</w:t>
            </w:r>
            <w:r w:rsidR="00184C23" w:rsidRPr="00152200">
              <w:t>, а затем выб</w:t>
            </w:r>
            <w:r>
              <w:t>рать</w:t>
            </w:r>
            <w:r w:rsidR="00184C23" w:rsidRPr="00152200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</w:t>
            </w:r>
            <w:r w:rsidR="00184C23" w:rsidRPr="00152200">
              <w:t>.</w:t>
            </w:r>
          </w:p>
          <w:p w:rsidR="00184C23" w:rsidRPr="00152200" w:rsidRDefault="00184C23" w:rsidP="00CA6719">
            <w:pPr>
              <w:pStyle w:val="phtablecellleft"/>
            </w:pPr>
            <w:r w:rsidRPr="00152200">
              <w:t>Ввод информации осуществляется согласно справочнику ФИАС.</w:t>
            </w:r>
            <w:r w:rsidR="00AF545C">
              <w:t xml:space="preserve"> </w:t>
            </w:r>
          </w:p>
          <w:p w:rsidR="002E4A09" w:rsidRPr="00152200" w:rsidRDefault="00184C23" w:rsidP="00CA6719">
            <w:pPr>
              <w:pStyle w:val="phtablecellleft"/>
            </w:pPr>
            <w:r w:rsidRPr="00152200">
              <w:t xml:space="preserve">В случае если </w:t>
            </w:r>
            <w:r w:rsidR="000B76D3">
              <w:t>для параметра</w:t>
            </w:r>
            <w:r w:rsidR="000B76D3" w:rsidRPr="00EF4247">
              <w:t xml:space="preserve"> «Справочно» не уста</w:t>
            </w:r>
            <w:r w:rsidR="000B76D3">
              <w:t>новлен «флажок», поле «Улица»</w:t>
            </w:r>
            <w:r w:rsidRPr="00152200">
              <w:t xml:space="preserve"> –</w:t>
            </w:r>
            <w:r w:rsidR="007E0E52" w:rsidRPr="00152200">
              <w:t xml:space="preserve"> текстов</w:t>
            </w:r>
            <w:r w:rsidR="00AE237C" w:rsidRPr="00152200">
              <w:t xml:space="preserve">ое </w:t>
            </w:r>
            <w:r w:rsidR="003E38BB">
              <w:t>поле</w:t>
            </w:r>
            <w:r w:rsidR="000B76D3">
              <w:t xml:space="preserve"> </w:t>
            </w:r>
          </w:p>
        </w:tc>
      </w:tr>
      <w:tr w:rsidR="005902A1" w:rsidRPr="00152200" w:rsidTr="00824005">
        <w:tc>
          <w:tcPr>
            <w:tcW w:w="35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4.4</w:t>
            </w:r>
          </w:p>
        </w:tc>
        <w:tc>
          <w:tcPr>
            <w:tcW w:w="133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407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907" w:type="pct"/>
          </w:tcPr>
          <w:p w:rsidR="000B76D3" w:rsidRPr="00EF4247" w:rsidRDefault="000B76D3" w:rsidP="000B76D3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0B76D3" w:rsidRPr="00EF4247" w:rsidRDefault="00AF545C" w:rsidP="000B76D3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0B76D3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0B76D3" w:rsidRPr="00EF4247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истемой.</w:t>
            </w:r>
          </w:p>
          <w:p w:rsidR="000B76D3" w:rsidRPr="00EF4247" w:rsidRDefault="000B76D3" w:rsidP="000B76D3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184C23" w:rsidRPr="00152200" w:rsidRDefault="000B76D3" w:rsidP="000B76D3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5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</w:t>
            </w:r>
            <w:r w:rsidR="009E756D" w:rsidRPr="00152200">
              <w:t xml:space="preserve"> с ограничением в 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6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 в формате ХХ:ХХ:ХХХХХХ:ХХ</w:t>
            </w:r>
          </w:p>
        </w:tc>
      </w:tr>
    </w:tbl>
    <w:p w:rsidR="0011395C" w:rsidRDefault="0011395C" w:rsidP="00CC7E3B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 w:rsidR="00297E24">
        <w:t xml:space="preserve">в окне создания домового хозяйства </w:t>
      </w:r>
      <w:r w:rsidRPr="005902A1">
        <w:t>становится доступной информация о географических координатах</w:t>
      </w:r>
      <w:r w:rsidR="00297E24">
        <w:t xml:space="preserve"> (</w:t>
      </w:r>
      <w:r w:rsidR="00445B65">
        <w:fldChar w:fldCharType="begin"/>
      </w:r>
      <w:r w:rsidR="006C28D5">
        <w:instrText xml:space="preserve"> REF _Ref11312954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45</w:t>
      </w:r>
      <w:r w:rsidR="00445B65">
        <w:fldChar w:fldCharType="end"/>
      </w:r>
      <w:r w:rsidR="00297E24">
        <w:t>).</w:t>
      </w:r>
    </w:p>
    <w:p w:rsidR="00297E24" w:rsidRDefault="00297E24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048375" cy="3467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24" w:rsidRDefault="00297E24" w:rsidP="001D2B9B">
      <w:pPr>
        <w:pStyle w:val="phfiguretitle"/>
      </w:pPr>
      <w:bookmarkStart w:id="133" w:name="_Ref1131295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45</w:t>
      </w:r>
      <w:r w:rsidR="00445B65">
        <w:rPr>
          <w:noProof/>
        </w:rPr>
        <w:fldChar w:fldCharType="end"/>
      </w:r>
      <w:bookmarkEnd w:id="133"/>
      <w:r>
        <w:t xml:space="preserve"> – </w:t>
      </w:r>
      <w:r w:rsidRPr="005902A1">
        <w:t>Отображение информации о географических координатах</w:t>
      </w:r>
    </w:p>
    <w:p w:rsidR="00297E24" w:rsidRPr="005902A1" w:rsidRDefault="00297E24" w:rsidP="00297E24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 xml:space="preserve">Для сохранения внесенных данных </w:t>
      </w:r>
      <w:r w:rsidR="00AF79C9">
        <w:t xml:space="preserve">необходимо </w:t>
      </w:r>
      <w:r w:rsidRPr="005902A1">
        <w:t>наж</w:t>
      </w:r>
      <w:r w:rsidR="00AF79C9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 xml:space="preserve">Окно </w:t>
      </w:r>
      <w:r w:rsidR="00EB5B75">
        <w:t>создания домового хозяйства</w:t>
      </w:r>
      <w:r>
        <w:t xml:space="preserve"> закроется, внесенные данные отобразятся</w:t>
      </w:r>
      <w:r w:rsidRPr="005902A1">
        <w:t xml:space="preserve"> </w:t>
      </w:r>
      <w:r>
        <w:t>в разделе «Домовые хозяйства»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C7E3B" w:rsidRPr="005902A1" w:rsidRDefault="00CC7E3B" w:rsidP="00CC7E3B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«Домовые хозяйства» </w:t>
      </w:r>
      <w:r w:rsidR="00AF79C9">
        <w:t>необходимо</w:t>
      </w:r>
      <w:r w:rsidR="00AF79C9" w:rsidRPr="00152200">
        <w:t xml:space="preserve"> </w:t>
      </w:r>
      <w:r>
        <w:t>выб</w:t>
      </w:r>
      <w:r w:rsidR="00AF79C9">
        <w:t xml:space="preserve">рать </w:t>
      </w:r>
      <w:r>
        <w:t>строку и наж</w:t>
      </w:r>
      <w:r w:rsidR="00AF79C9">
        <w:t>ать</w:t>
      </w:r>
      <w:r w:rsidRPr="005902A1">
        <w:t xml:space="preserve"> кнопку «Изменить», откроется окно редактирования данных.</w:t>
      </w:r>
      <w:r w:rsidR="0011395C">
        <w:t xml:space="preserve"> Окно редактирования аналогично окну создания. </w:t>
      </w:r>
    </w:p>
    <w:p w:rsidR="00D03851" w:rsidRPr="005902A1" w:rsidRDefault="00CC7E3B" w:rsidP="00CC7E3B">
      <w:pPr>
        <w:pStyle w:val="phnormal"/>
      </w:pPr>
      <w:r w:rsidRPr="005902A1">
        <w:t xml:space="preserve">Для удаления данных </w:t>
      </w:r>
      <w:r w:rsidR="00AF79C9">
        <w:t xml:space="preserve">необходимо </w:t>
      </w:r>
      <w:r>
        <w:t>выб</w:t>
      </w:r>
      <w:r w:rsidR="00AF79C9">
        <w:t>рать</w:t>
      </w:r>
      <w:r w:rsidRPr="005902A1">
        <w:t xml:space="preserve"> запись и наж</w:t>
      </w:r>
      <w:r w:rsidR="00AF79C9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6713D3" w:rsidRPr="005902A1">
        <w:t>.</w:t>
      </w:r>
    </w:p>
    <w:p w:rsidR="008D0FB7" w:rsidRPr="005902A1" w:rsidRDefault="008D0FB7" w:rsidP="00334E37">
      <w:pPr>
        <w:pStyle w:val="4"/>
      </w:pPr>
      <w:bookmarkStart w:id="134" w:name="_Просмотр_сведений_о"/>
      <w:bookmarkEnd w:id="134"/>
      <w:r w:rsidRPr="005902A1">
        <w:t>Просмотр сведений о лицензиях</w:t>
      </w:r>
    </w:p>
    <w:p w:rsidR="008D0FB7" w:rsidRPr="005902A1" w:rsidRDefault="008D0FB7" w:rsidP="00334E37">
      <w:pPr>
        <w:pStyle w:val="phnormal"/>
      </w:pPr>
      <w:r w:rsidRPr="005902A1">
        <w:t>Добавление сведений о лицензиях осуществляется автоматически с помощью интеграции со СМЭВ сервисом Росздравнадзора.</w:t>
      </w:r>
      <w:r w:rsidR="00AF5741" w:rsidRPr="005902A1">
        <w:t xml:space="preserve"> </w:t>
      </w:r>
      <w:r w:rsidR="00CA1C29">
        <w:t xml:space="preserve">Сведения о лицензиях медицинских организаций заполняются только для головных организаций. </w:t>
      </w:r>
      <w:r w:rsidR="009331AB" w:rsidRPr="005902A1">
        <w:t xml:space="preserve">Форма просмотра сведений о лицензиях представлена на </w:t>
      </w:r>
      <w:r w:rsidR="00334E37">
        <w:t>р</w:t>
      </w:r>
      <w:r w:rsidR="009331AB" w:rsidRPr="005902A1">
        <w:t xml:space="preserve">исунке </w:t>
      </w:r>
      <w:r w:rsidR="00334E37">
        <w:t>(</w:t>
      </w:r>
      <w:r w:rsidR="00445B65">
        <w:fldChar w:fldCharType="begin"/>
      </w:r>
      <w:r w:rsidR="00334E37">
        <w:instrText xml:space="preserve"> REF _Ref531956259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46</w:t>
      </w:r>
      <w:r w:rsidR="00445B65">
        <w:fldChar w:fldCharType="end"/>
      </w:r>
      <w:r w:rsidR="00334E37">
        <w:t>)</w:t>
      </w:r>
      <w:r w:rsidR="009331AB" w:rsidRPr="005902A1">
        <w:t>.</w:t>
      </w:r>
    </w:p>
    <w:p w:rsidR="00334E37" w:rsidRDefault="00060AC0" w:rsidP="002830AD">
      <w:pPr>
        <w:pStyle w:val="phfigure"/>
      </w:pPr>
      <w:r w:rsidRPr="009E73C3">
        <w:rPr>
          <w:noProof/>
        </w:rPr>
        <w:lastRenderedPageBreak/>
        <w:drawing>
          <wp:inline distT="0" distB="0" distL="0" distR="0">
            <wp:extent cx="6172200" cy="77316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63" cy="7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B" w:rsidRPr="005902A1" w:rsidRDefault="00334E37" w:rsidP="001D2B9B">
      <w:pPr>
        <w:pStyle w:val="phfiguretitle"/>
      </w:pPr>
      <w:bookmarkStart w:id="135" w:name="_Ref53195625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46</w:t>
      </w:r>
      <w:r w:rsidR="00445B65">
        <w:rPr>
          <w:noProof/>
        </w:rPr>
        <w:fldChar w:fldCharType="end"/>
      </w:r>
      <w:bookmarkEnd w:id="135"/>
      <w:r>
        <w:t xml:space="preserve"> </w:t>
      </w:r>
      <w:r w:rsidRPr="005902A1">
        <w:t>– Форма просмотра сведений о лицензиях</w:t>
      </w:r>
      <w:r>
        <w:t xml:space="preserve"> медицинской организации</w:t>
      </w:r>
    </w:p>
    <w:p w:rsidR="00CA1C29" w:rsidRDefault="00CA1C29" w:rsidP="00334E37">
      <w:pPr>
        <w:pStyle w:val="phnormal"/>
      </w:pPr>
      <w:r>
        <w:t>Для детального просмотра сведений о лицензии в табличн</w:t>
      </w:r>
      <w:r w:rsidR="008749BD">
        <w:t xml:space="preserve">ой части блока «Лицензии» </w:t>
      </w:r>
      <w:r w:rsidR="00AF79C9">
        <w:t xml:space="preserve">необходимо </w:t>
      </w:r>
      <w:r w:rsidR="008749BD">
        <w:t>наж</w:t>
      </w:r>
      <w:r w:rsidR="00AF79C9">
        <w:t>ать</w:t>
      </w:r>
      <w:r w:rsidR="008749BD">
        <w:t xml:space="preserve"> </w:t>
      </w:r>
      <w:r>
        <w:t xml:space="preserve">кнопку </w:t>
      </w:r>
      <w:r>
        <w:rPr>
          <w:noProof/>
        </w:rPr>
        <w:drawing>
          <wp:inline distT="0" distB="0" distL="0" distR="0">
            <wp:extent cx="33337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форма для просмотра услуг, предоставляемых в рамках выбранной лицензии.</w:t>
      </w:r>
    </w:p>
    <w:p w:rsidR="00AF5741" w:rsidRDefault="00AF5741" w:rsidP="00334E37">
      <w:pPr>
        <w:pStyle w:val="phnormal"/>
      </w:pPr>
      <w:r w:rsidRPr="005902A1">
        <w:t xml:space="preserve">Описание полей сведений о лицензиях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_Ref513554744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15</w:t>
      </w:r>
      <w:r w:rsidR="00FE7396">
        <w:fldChar w:fldCharType="end"/>
      </w:r>
      <w:r w:rsidR="006F07A0">
        <w:t>)</w:t>
      </w:r>
      <w:r w:rsidRPr="005902A1">
        <w:t>.</w:t>
      </w:r>
    </w:p>
    <w:p w:rsidR="00BC3647" w:rsidRPr="005902A1" w:rsidRDefault="00BC3647" w:rsidP="00334E37">
      <w:pPr>
        <w:pStyle w:val="phtabletitle"/>
      </w:pPr>
      <w:bookmarkStart w:id="136" w:name="_Ref513554744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136"/>
      <w:r w:rsidRPr="005902A1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CA1C29" w:rsidTr="00824005">
        <w:trPr>
          <w:tblHeader/>
        </w:trPr>
        <w:tc>
          <w:tcPr>
            <w:tcW w:w="35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№</w:t>
            </w:r>
          </w:p>
        </w:tc>
        <w:tc>
          <w:tcPr>
            <w:tcW w:w="133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Наименование поля</w:t>
            </w:r>
          </w:p>
        </w:tc>
        <w:tc>
          <w:tcPr>
            <w:tcW w:w="1407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Описание</w:t>
            </w:r>
          </w:p>
        </w:tc>
        <w:tc>
          <w:tcPr>
            <w:tcW w:w="1907" w:type="pct"/>
          </w:tcPr>
          <w:p w:rsidR="004D7C81" w:rsidRPr="00CA1C29" w:rsidRDefault="00AF5741" w:rsidP="00334E37">
            <w:pPr>
              <w:pStyle w:val="phtablecolcaption"/>
            </w:pPr>
            <w:r w:rsidRPr="00CA1C29">
              <w:t>Вид, способ ввода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4D7C81" w:rsidRPr="00CA1C29" w:rsidRDefault="00CA1C29" w:rsidP="00334E37">
            <w:pPr>
              <w:pStyle w:val="phtablecellleft"/>
            </w:pPr>
            <w:r>
              <w:t>«</w:t>
            </w:r>
            <w:r w:rsidR="004D7C81" w:rsidRPr="00CA1C29">
              <w:t>Перечень лицензий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4D7C81" w:rsidRPr="00CA1C29" w:rsidRDefault="004D7C81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</w:t>
            </w:r>
          </w:p>
        </w:tc>
        <w:tc>
          <w:tcPr>
            <w:tcW w:w="14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 лицензии</w:t>
            </w:r>
          </w:p>
        </w:tc>
        <w:tc>
          <w:tcPr>
            <w:tcW w:w="19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  <w:rPr>
                <w:i/>
              </w:rPr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 лицензии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8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6920EF" w:rsidRPr="00CA1C29" w:rsidRDefault="00CA1C29" w:rsidP="00334E37">
            <w:pPr>
              <w:pStyle w:val="phtablecellleft"/>
            </w:pPr>
            <w:r>
              <w:t>«</w:t>
            </w:r>
            <w:r w:rsidR="006920EF" w:rsidRPr="00CA1C29">
              <w:t>Перечень объектов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 xml:space="preserve">Номер приложения 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Номер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 xml:space="preserve">Дата </w:t>
            </w:r>
            <w:r w:rsidR="00783B9A" w:rsidRPr="00CA1C29">
              <w:t>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Дата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783B9A" w:rsidRPr="00CA1C29" w:rsidRDefault="00CA1C29" w:rsidP="00334E37">
            <w:pPr>
              <w:pStyle w:val="phtablecellleft"/>
            </w:pPr>
            <w:r>
              <w:t>«</w:t>
            </w:r>
            <w:r w:rsidR="00783B9A" w:rsidRPr="00CA1C29">
              <w:t>Перечень услуг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407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907" w:type="pct"/>
          </w:tcPr>
          <w:p w:rsidR="00783B9A" w:rsidRPr="00CA1C29" w:rsidRDefault="00C75352" w:rsidP="00334E37">
            <w:pPr>
              <w:pStyle w:val="phtablecellleft"/>
            </w:pPr>
            <w:r w:rsidRPr="00CA1C29">
              <w:t>Заполняется автоматически только для лицензий со статусом «Действует» или «Переоформлена»</w:t>
            </w:r>
          </w:p>
        </w:tc>
      </w:tr>
    </w:tbl>
    <w:p w:rsidR="006713D3" w:rsidRPr="00775C1E" w:rsidRDefault="00032FB4" w:rsidP="00775C1E">
      <w:pPr>
        <w:pStyle w:val="3"/>
      </w:pPr>
      <w:bookmarkStart w:id="137" w:name="_Ввод_сведений_об_1"/>
      <w:bookmarkStart w:id="138" w:name="_Toc17722879"/>
      <w:bookmarkEnd w:id="137"/>
      <w:r w:rsidRPr="00775C1E">
        <w:lastRenderedPageBreak/>
        <w:t>Перевод</w:t>
      </w:r>
      <w:r w:rsidR="00335719" w:rsidRPr="00775C1E">
        <w:t xml:space="preserve"> </w:t>
      </w:r>
      <w:r w:rsidR="006713D3" w:rsidRPr="00775C1E">
        <w:t>медицинской организации</w:t>
      </w:r>
      <w:r w:rsidR="00335719" w:rsidRPr="00775C1E">
        <w:t xml:space="preserve"> в архив</w:t>
      </w:r>
      <w:bookmarkEnd w:id="138"/>
    </w:p>
    <w:p w:rsidR="006713D3" w:rsidRPr="005902A1" w:rsidRDefault="00983F77" w:rsidP="00334E37">
      <w:pPr>
        <w:pStyle w:val="phnormal"/>
      </w:pPr>
      <w:r w:rsidRPr="005902A1">
        <w:t>Д</w:t>
      </w:r>
      <w:r w:rsidR="006713D3" w:rsidRPr="005902A1">
        <w:t xml:space="preserve">ля </w:t>
      </w:r>
      <w:r w:rsidR="000E6C7C">
        <w:t>перевода</w:t>
      </w:r>
      <w:r w:rsidRPr="005902A1">
        <w:t xml:space="preserve"> </w:t>
      </w:r>
      <w:r w:rsidR="000E6C7C">
        <w:t>МО</w:t>
      </w:r>
      <w:r w:rsidR="006713D3" w:rsidRPr="005902A1">
        <w:t xml:space="preserve"> из </w:t>
      </w:r>
      <w:r w:rsidR="00EB618F">
        <w:t>ФРМО</w:t>
      </w:r>
      <w:r w:rsidR="006713D3" w:rsidRPr="005902A1">
        <w:t xml:space="preserve"> </w:t>
      </w:r>
      <w:r w:rsidR="000E6C7C" w:rsidRPr="005902A1">
        <w:t xml:space="preserve">в архив </w:t>
      </w:r>
      <w:r w:rsidR="006713D3" w:rsidRPr="005902A1">
        <w:t>направ</w:t>
      </w:r>
      <w:r w:rsidR="00EF4D70">
        <w:t xml:space="preserve">ьте </w:t>
      </w:r>
      <w:r w:rsidR="006713D3" w:rsidRPr="005902A1">
        <w:t>заявку</w:t>
      </w:r>
      <w:r w:rsidR="008248D8">
        <w:t xml:space="preserve"> </w:t>
      </w:r>
      <w:r w:rsidR="008248D8" w:rsidRPr="005902A1">
        <w:t>(форма заявки приведена в</w:t>
      </w:r>
      <w:r w:rsidR="008248D8">
        <w:t xml:space="preserve"> приложении (</w:t>
      </w:r>
      <w:r w:rsidR="00445B65">
        <w:fldChar w:fldCharType="begin"/>
      </w:r>
      <w:r w:rsidR="008248D8">
        <w:instrText xml:space="preserve"> REF _Ref16063080 \r \h </w:instrText>
      </w:r>
      <w:r w:rsidR="00445B65">
        <w:fldChar w:fldCharType="separate"/>
      </w:r>
      <w:r w:rsidR="00D13F67">
        <w:t>В.7</w:t>
      </w:r>
      <w:r w:rsidR="00445B65">
        <w:fldChar w:fldCharType="end"/>
      </w:r>
      <w:r w:rsidR="008248D8">
        <w:t>)</w:t>
      </w:r>
      <w:r w:rsidR="008248D8" w:rsidRPr="005902A1">
        <w:t>)</w:t>
      </w:r>
      <w:r w:rsidR="006713D3" w:rsidRPr="005902A1">
        <w:t xml:space="preserve"> в </w:t>
      </w:r>
      <w:r w:rsidR="009D261A">
        <w:t>СТП</w:t>
      </w:r>
      <w:r w:rsidR="006713D3" w:rsidRPr="005902A1">
        <w:t xml:space="preserve"> ЕГИСЗ по адресу</w:t>
      </w:r>
      <w:r w:rsidR="007E0E52" w:rsidRPr="005902A1">
        <w:rPr>
          <w:rFonts w:eastAsiaTheme="minorHAnsi"/>
        </w:rPr>
        <w:t xml:space="preserve"> </w:t>
      </w:r>
      <w:hyperlink r:id="rId71" w:history="1"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  <w:lang w:val="en-US"/>
          </w:rPr>
          <w:t>egisz</w:t>
        </w:r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</w:rPr>
          <w:t>@rt-eu.ru</w:t>
        </w:r>
      </w:hyperlink>
      <w:r w:rsidR="000E6C7C">
        <w:rPr>
          <w:rStyle w:val="a9"/>
          <w:rFonts w:eastAsiaTheme="minorHAnsi"/>
          <w:color w:val="auto"/>
          <w:szCs w:val="24"/>
          <w:u w:val="none"/>
        </w:rPr>
        <w:t xml:space="preserve"> с обоснованием причины необходимости архивирования МО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 (например, п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риложить 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скан-копию 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>приказ</w:t>
      </w:r>
      <w:r w:rsidR="001B271C">
        <w:rPr>
          <w:rStyle w:val="a9"/>
          <w:rFonts w:eastAsiaTheme="minorHAnsi"/>
          <w:color w:val="auto"/>
          <w:szCs w:val="24"/>
          <w:u w:val="none"/>
        </w:rPr>
        <w:t>а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 о реорганизации</w:t>
      </w:r>
      <w:r w:rsidR="001B271C">
        <w:rPr>
          <w:rStyle w:val="a9"/>
          <w:rFonts w:eastAsiaTheme="minorHAnsi"/>
          <w:color w:val="auto"/>
          <w:szCs w:val="24"/>
          <w:u w:val="none"/>
        </w:rPr>
        <w:t>)</w:t>
      </w:r>
      <w:r w:rsidR="006713D3" w:rsidRPr="005902A1">
        <w:t>,</w:t>
      </w:r>
      <w:r w:rsidR="00335719" w:rsidRPr="005902A1">
        <w:t xml:space="preserve"> предварительно убедивши</w:t>
      </w:r>
      <w:r w:rsidR="000E6C7C">
        <w:t>сь</w:t>
      </w:r>
      <w:r w:rsidR="0008687B" w:rsidRPr="005902A1">
        <w:t>,</w:t>
      </w:r>
      <w:r w:rsidR="00335719" w:rsidRPr="005902A1">
        <w:t xml:space="preserve"> что все личные дела сотрудников в реорганизованной МО были закрыты</w:t>
      </w:r>
      <w:r w:rsidR="0008687B" w:rsidRPr="005902A1">
        <w:t xml:space="preserve">, </w:t>
      </w:r>
      <w:r w:rsidR="00335719" w:rsidRPr="005902A1">
        <w:t>также необходимо убедиться</w:t>
      </w:r>
      <w:r w:rsidR="0008687B" w:rsidRPr="005902A1">
        <w:t>,</w:t>
      </w:r>
      <w:r w:rsidR="00335719" w:rsidRPr="005902A1">
        <w:t xml:space="preserve"> что </w:t>
      </w:r>
      <w:r w:rsidR="000E6C7C">
        <w:t xml:space="preserve">карты </w:t>
      </w:r>
      <w:r w:rsidR="00335719" w:rsidRPr="005902A1">
        <w:t>пациент</w:t>
      </w:r>
      <w:r w:rsidR="000E6C7C">
        <w:t>ов, заведенные</w:t>
      </w:r>
      <w:r w:rsidR="00335719" w:rsidRPr="005902A1">
        <w:t xml:space="preserve"> в </w:t>
      </w:r>
      <w:r w:rsidR="000E6C7C">
        <w:t>«</w:t>
      </w:r>
      <w:r w:rsidR="000E6C7C" w:rsidRPr="000E6C7C">
        <w:t>Федеральном регистре лиц, инфицированных вирусом иммунодефицита человека</w:t>
      </w:r>
      <w:r w:rsidR="000E6C7C">
        <w:t>»</w:t>
      </w:r>
      <w:r w:rsidR="001B271C">
        <w:t xml:space="preserve">, </w:t>
      </w:r>
      <w:r w:rsidR="00335719" w:rsidRPr="005902A1">
        <w:t xml:space="preserve">были переведены в новую МО, далее </w:t>
      </w:r>
      <w:r w:rsidR="00AF79C9">
        <w:t>необходимо</w:t>
      </w:r>
      <w:r w:rsidR="00AF79C9" w:rsidRPr="005902A1">
        <w:t xml:space="preserve"> </w:t>
      </w:r>
      <w:r w:rsidR="00335719" w:rsidRPr="005902A1">
        <w:t>ука</w:t>
      </w:r>
      <w:r w:rsidR="00AF79C9">
        <w:t>зать</w:t>
      </w:r>
      <w:r w:rsidR="00335719" w:rsidRPr="005902A1">
        <w:t xml:space="preserve"> </w:t>
      </w:r>
      <w:r w:rsidR="006713D3" w:rsidRPr="005902A1">
        <w:t xml:space="preserve">уникальный идентификатор </w:t>
      </w:r>
      <w:r w:rsidR="000E6C7C">
        <w:t>МО</w:t>
      </w:r>
      <w:r w:rsidR="006713D3" w:rsidRPr="005902A1">
        <w:t xml:space="preserve"> в </w:t>
      </w:r>
      <w:r w:rsidR="00FF3ADB" w:rsidRPr="005902A1">
        <w:t>реестр</w:t>
      </w:r>
      <w:r w:rsidR="006713D3" w:rsidRPr="005902A1">
        <w:t xml:space="preserve">е – </w:t>
      </w:r>
      <w:r w:rsidR="006713D3" w:rsidRPr="000E6C7C">
        <w:t>OID</w:t>
      </w:r>
      <w:r w:rsidR="006713D3" w:rsidRPr="005902A1">
        <w:t>, полное и сокращенное наи</w:t>
      </w:r>
      <w:r w:rsidR="003B005F">
        <w:t>менования организации к архивированию (удалению)</w:t>
      </w:r>
      <w:r w:rsidR="006713D3" w:rsidRPr="005902A1">
        <w:t>.</w:t>
      </w:r>
    </w:p>
    <w:p w:rsidR="005741A9" w:rsidRPr="005902A1" w:rsidRDefault="00254267" w:rsidP="00334E37">
      <w:pPr>
        <w:pStyle w:val="3"/>
      </w:pPr>
      <w:bookmarkStart w:id="139" w:name="_Toc17722880"/>
      <w:r w:rsidRPr="005902A1">
        <w:t>Добавление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334E37">
        <w:rPr>
          <w:szCs w:val="24"/>
        </w:rPr>
        <w:t>Подс</w:t>
      </w:r>
      <w:r w:rsidR="00032FB4">
        <w:rPr>
          <w:szCs w:val="24"/>
        </w:rPr>
        <w:t>истему</w:t>
      </w:r>
      <w:bookmarkEnd w:id="139"/>
    </w:p>
    <w:p w:rsidR="001B271C" w:rsidRDefault="00254267" w:rsidP="00334E37">
      <w:pPr>
        <w:pStyle w:val="phnormal"/>
      </w:pPr>
      <w:r w:rsidRPr="005902A1">
        <w:t>Для добавления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EB618F">
        <w:t>ФРМО</w:t>
      </w:r>
      <w:r w:rsidRPr="005902A1">
        <w:t xml:space="preserve"> направ</w:t>
      </w:r>
      <w:r w:rsidR="007B623A">
        <w:t>ьте</w:t>
      </w:r>
      <w:r w:rsidRPr="005902A1">
        <w:t xml:space="preserve"> заявку в </w:t>
      </w:r>
      <w:r w:rsidR="009D261A">
        <w:t>СТП</w:t>
      </w:r>
      <w:r w:rsidRPr="005902A1">
        <w:t xml:space="preserve"> ЕГИСЗ по адресу</w:t>
      </w:r>
      <w:r w:rsidRPr="005902A1">
        <w:rPr>
          <w:rFonts w:eastAsiaTheme="minorHAnsi"/>
        </w:rPr>
        <w:t xml:space="preserve"> </w:t>
      </w:r>
      <w:r w:rsidRPr="00000471">
        <w:rPr>
          <w:rFonts w:eastAsiaTheme="minorHAnsi"/>
          <w:b/>
          <w:lang w:val="en-US"/>
        </w:rPr>
        <w:t>egisz</w:t>
      </w:r>
      <w:r w:rsidRPr="00000471">
        <w:rPr>
          <w:rFonts w:eastAsiaTheme="minorHAnsi"/>
          <w:b/>
        </w:rPr>
        <w:t>@rt-eu.ru</w:t>
      </w:r>
      <w:r w:rsidRPr="005902A1">
        <w:t xml:space="preserve"> (форма заявки приведена в</w:t>
      </w:r>
      <w:r w:rsidR="006459A4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_Ref513710577 \w \h </w:instrText>
      </w:r>
      <w:r w:rsidR="00445B65">
        <w:fldChar w:fldCharType="separate"/>
      </w:r>
      <w:r w:rsidR="00D13F67">
        <w:t>В.6</w:t>
      </w:r>
      <w:r w:rsidR="00445B65">
        <w:fldChar w:fldCharType="end"/>
      </w:r>
      <w:r w:rsidR="00BC5B16">
        <w:t>)</w:t>
      </w:r>
      <w:r w:rsidRPr="005902A1">
        <w:t xml:space="preserve">). После добавления </w:t>
      </w:r>
      <w:r w:rsidR="001B271C">
        <w:t xml:space="preserve">образовательной </w:t>
      </w:r>
      <w:r w:rsidRPr="005902A1">
        <w:t>организации</w:t>
      </w:r>
      <w:r w:rsidR="00660B1D">
        <w:t xml:space="preserve"> или НИИ</w:t>
      </w:r>
      <w:r w:rsidRPr="005902A1">
        <w:t xml:space="preserve"> в </w:t>
      </w:r>
      <w:r w:rsidR="001B271C">
        <w:t>ФРМО</w:t>
      </w:r>
      <w:r w:rsidRPr="005902A1">
        <w:t xml:space="preserve"> пользователю, отправившему заявку, будет направлен ответ, в котором будет указан уникальный идентификатор организации в </w:t>
      </w:r>
      <w:r w:rsidR="00FF3ADB" w:rsidRPr="005902A1">
        <w:t>реестр</w:t>
      </w:r>
      <w:r w:rsidRPr="005902A1">
        <w:t xml:space="preserve">е – </w:t>
      </w:r>
      <w:r w:rsidRPr="005902A1">
        <w:rPr>
          <w:lang w:val="en-US"/>
        </w:rPr>
        <w:t>OID</w:t>
      </w:r>
      <w:r w:rsidRPr="005902A1">
        <w:t>.</w:t>
      </w:r>
    </w:p>
    <w:p w:rsidR="00254267" w:rsidRPr="005902A1" w:rsidRDefault="002631CE" w:rsidP="00334E37">
      <w:pPr>
        <w:pStyle w:val="phlistitemizedtitle"/>
      </w:pPr>
      <w:r w:rsidRPr="005902A1">
        <w:t>Данный раздел содержит следующие пункты</w:t>
      </w:r>
      <w:r w:rsidR="001B271C">
        <w:t>:</w:t>
      </w:r>
    </w:p>
    <w:p w:rsidR="002631CE" w:rsidRPr="00000471" w:rsidRDefault="00FE7396" w:rsidP="00000471">
      <w:pPr>
        <w:pStyle w:val="phlistitemized1"/>
      </w:pPr>
      <w:hyperlink w:anchor="_Ввод_общих_сведений" w:history="1">
        <w:r w:rsidR="002631CE" w:rsidRPr="00000471">
          <w:rPr>
            <w:rStyle w:val="a9"/>
            <w:color w:val="auto"/>
            <w:u w:val="none"/>
          </w:rPr>
          <w:t>описание процесса ре</w:t>
        </w:r>
        <w:r w:rsidR="001B271C" w:rsidRPr="00000471">
          <w:rPr>
            <w:rStyle w:val="a9"/>
            <w:color w:val="auto"/>
            <w:u w:val="none"/>
          </w:rPr>
          <w:t xml:space="preserve">дактирования основных сведений </w:t>
        </w:r>
        <w:r w:rsidR="002631CE" w:rsidRPr="00000471">
          <w:rPr>
            <w:rStyle w:val="a9"/>
            <w:color w:val="auto"/>
            <w:u w:val="none"/>
          </w:rPr>
          <w:t>образовательной организации</w:t>
        </w:r>
      </w:hyperlink>
      <w:r w:rsidR="00934BC1">
        <w:t xml:space="preserve"> или НИИ</w:t>
      </w:r>
      <w:r w:rsidR="002631CE" w:rsidRPr="00000471">
        <w:t>;</w:t>
      </w:r>
    </w:p>
    <w:p w:rsidR="002631CE" w:rsidRPr="00000471" w:rsidRDefault="00FE7396" w:rsidP="00000471">
      <w:pPr>
        <w:pStyle w:val="phlistitemized1"/>
      </w:pPr>
      <w:hyperlink w:anchor="_Ввод_сведений_об" w:history="1">
        <w:r w:rsidR="002631CE" w:rsidRPr="00000471">
          <w:rPr>
            <w:rStyle w:val="a9"/>
            <w:color w:val="auto"/>
            <w:u w:val="none"/>
          </w:rPr>
          <w:t>описание процесса ввода сведений об адресе</w:t>
        </w:r>
      </w:hyperlink>
      <w:r w:rsidR="002631CE" w:rsidRPr="00000471">
        <w:rPr>
          <w:rStyle w:val="a9"/>
          <w:color w:val="auto"/>
          <w:u w:val="none"/>
        </w:rPr>
        <w:t xml:space="preserve"> местонахождения</w:t>
      </w:r>
      <w:r w:rsidR="001B271C" w:rsidRPr="00000471">
        <w:rPr>
          <w:rStyle w:val="a9"/>
          <w:color w:val="auto"/>
          <w:u w:val="none"/>
        </w:rPr>
        <w:t xml:space="preserve"> образовательной организации</w:t>
      </w:r>
      <w:r w:rsidR="00934BC1">
        <w:rPr>
          <w:rStyle w:val="a9"/>
          <w:color w:val="auto"/>
          <w:u w:val="none"/>
        </w:rPr>
        <w:t xml:space="preserve"> или НИИ</w:t>
      </w:r>
      <w:r w:rsidR="001B271C" w:rsidRPr="00000471">
        <w:t>.</w:t>
      </w:r>
    </w:p>
    <w:p w:rsidR="002631CE" w:rsidRPr="005902A1" w:rsidRDefault="002631CE" w:rsidP="00334E37">
      <w:pPr>
        <w:pStyle w:val="4"/>
      </w:pPr>
      <w:r w:rsidRPr="005902A1">
        <w:t>Редактирование основных сведений об</w:t>
      </w:r>
      <w:r w:rsidR="00B26DCB">
        <w:t>разовательной</w:t>
      </w:r>
      <w:r w:rsidRPr="005902A1">
        <w:t xml:space="preserve"> организации</w:t>
      </w:r>
      <w:r w:rsidR="00660B1D">
        <w:t xml:space="preserve"> или НИИ</w:t>
      </w:r>
    </w:p>
    <w:p w:rsidR="002631CE" w:rsidRPr="005902A1" w:rsidRDefault="002631CE" w:rsidP="00334E37">
      <w:pPr>
        <w:pStyle w:val="phnormal"/>
        <w:rPr>
          <w:sz w:val="20"/>
        </w:rPr>
      </w:pPr>
      <w:r w:rsidRPr="005902A1">
        <w:t>Для редактирования основных сведений образовательной организации</w:t>
      </w:r>
      <w:r w:rsidR="00934BC1">
        <w:t xml:space="preserve"> или НИИ</w:t>
      </w:r>
      <w:r w:rsidR="00660B1D">
        <w:t xml:space="preserve"> </w:t>
      </w:r>
      <w:r w:rsidRPr="005902A1">
        <w:t xml:space="preserve"> </w:t>
      </w:r>
      <w:r w:rsidR="00AF79C9">
        <w:t>необходимо</w:t>
      </w:r>
      <w:r w:rsidR="00AF79C9" w:rsidRPr="005902A1">
        <w:t xml:space="preserve"> </w:t>
      </w:r>
      <w:r w:rsidRPr="005902A1">
        <w:t>наж</w:t>
      </w:r>
      <w:r w:rsidR="00AF79C9">
        <w:t>ать</w:t>
      </w:r>
      <w:r w:rsidRPr="005902A1">
        <w:t xml:space="preserve"> на кнопку «Изменить» (</w:t>
      </w:r>
      <w:r w:rsidR="00445B65">
        <w:fldChar w:fldCharType="begin"/>
      </w:r>
      <w:r w:rsidR="003F14DC">
        <w:instrText xml:space="preserve"> REF _Ref531957223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47</w:t>
      </w:r>
      <w:r w:rsidR="00445B65">
        <w:fldChar w:fldCharType="end"/>
      </w:r>
      <w:r w:rsidRPr="005902A1">
        <w:t>) в паспорте организации. Переход в паспорт</w:t>
      </w:r>
      <w:r w:rsidR="006570BF" w:rsidRPr="005902A1">
        <w:t xml:space="preserve"> 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 xml:space="preserve"> осуществляется на стартовой странице </w:t>
      </w:r>
      <w:r w:rsidR="00EB618F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>
        <w:t>.</w:t>
      </w:r>
    </w:p>
    <w:p w:rsidR="003F14DC" w:rsidRPr="003F2E6D" w:rsidRDefault="003F2E6D" w:rsidP="002830AD">
      <w:pPr>
        <w:pStyle w:val="phfigure"/>
        <w:rPr>
          <w:lang w:val="en-US"/>
        </w:rPr>
      </w:pPr>
      <w:r w:rsidRPr="003F2E6D">
        <w:rPr>
          <w:noProof/>
        </w:rPr>
        <w:lastRenderedPageBreak/>
        <w:drawing>
          <wp:inline distT="0" distB="0" distL="0" distR="0">
            <wp:extent cx="6299835" cy="2247909"/>
            <wp:effectExtent l="0" t="0" r="5715" b="0"/>
            <wp:docPr id="30" name="Рисунок 30" descr="C:\Users\e.korol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orol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CE" w:rsidRPr="005902A1" w:rsidRDefault="003F14DC" w:rsidP="001D2B9B">
      <w:pPr>
        <w:pStyle w:val="phfiguretitle"/>
      </w:pPr>
      <w:bookmarkStart w:id="140" w:name="_Ref5319572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47</w:t>
      </w:r>
      <w:r w:rsidR="00445B65">
        <w:rPr>
          <w:noProof/>
        </w:rPr>
        <w:fldChar w:fldCharType="end"/>
      </w:r>
      <w:bookmarkEnd w:id="140"/>
      <w:r w:rsidRPr="005902A1">
        <w:t xml:space="preserve"> – Поля паспорта </w:t>
      </w:r>
      <w:r>
        <w:t>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>, раздел «Основные сведения»</w:t>
      </w:r>
    </w:p>
    <w:p w:rsidR="002631CE" w:rsidRPr="003F14DC" w:rsidRDefault="002631CE" w:rsidP="003F14DC">
      <w:pPr>
        <w:pStyle w:val="phnormal"/>
      </w:pPr>
      <w:r w:rsidRPr="005902A1">
        <w:t>После нажатия на кнопку «Изменить» откроется форма для редактирования основных сведений</w:t>
      </w:r>
      <w:r w:rsidR="006570BF" w:rsidRPr="005902A1">
        <w:t xml:space="preserve"> образовательной организации</w:t>
      </w:r>
      <w:r w:rsidR="00934BC1">
        <w:t xml:space="preserve"> или НИИ</w:t>
      </w:r>
      <w:r w:rsidRPr="005902A1">
        <w:t xml:space="preserve"> (</w:t>
      </w:r>
      <w:r w:rsidR="00445B65">
        <w:fldChar w:fldCharType="begin"/>
      </w:r>
      <w:r w:rsidR="003F14DC">
        <w:instrText xml:space="preserve"> REF _Ref531957323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48</w:t>
      </w:r>
      <w:r w:rsidR="00445B65">
        <w:fldChar w:fldCharType="end"/>
      </w:r>
      <w:r w:rsidR="003F14DC">
        <w:t xml:space="preserve">, </w:t>
      </w:r>
      <w:r w:rsidR="00445B65">
        <w:fldChar w:fldCharType="begin"/>
      </w:r>
      <w:r w:rsidR="003F14DC">
        <w:instrText xml:space="preserve"> REF _Ref531957646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49</w:t>
      </w:r>
      <w:r w:rsidR="00445B65">
        <w:fldChar w:fldCharType="end"/>
      </w:r>
      <w:r w:rsidRPr="005902A1">
        <w:t xml:space="preserve">). Набор полей на форме зависит от </w:t>
      </w:r>
      <w:r w:rsidR="009D662F">
        <w:t>типа организации</w:t>
      </w:r>
      <w:r w:rsidRPr="005902A1">
        <w:t xml:space="preserve">. В открывшемся окне </w:t>
      </w:r>
      <w:r w:rsidR="00AF79C9">
        <w:t>необходимо</w:t>
      </w:r>
      <w:r w:rsidR="00AF79C9" w:rsidRPr="005902A1">
        <w:t xml:space="preserve"> </w:t>
      </w:r>
      <w:r w:rsidRPr="005902A1">
        <w:t>заполнит</w:t>
      </w:r>
      <w:r w:rsidR="00AF79C9">
        <w:t>ь</w:t>
      </w:r>
      <w:r w:rsidRPr="005902A1">
        <w:t xml:space="preserve"> поля формы редактирования</w:t>
      </w:r>
      <w:r w:rsidR="00D31CC9">
        <w:t xml:space="preserve"> </w:t>
      </w:r>
      <w:r w:rsidRPr="005902A1">
        <w:t xml:space="preserve">(описание полей представлено в </w:t>
      </w:r>
      <w:r w:rsidR="003F14DC">
        <w:t>таблице (</w:t>
      </w:r>
      <w:r w:rsidR="00445B65">
        <w:fldChar w:fldCharType="begin"/>
      </w:r>
      <w:r w:rsidR="003F14DC">
        <w:instrText xml:space="preserve"> REF _Ref531957387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16</w:t>
      </w:r>
      <w:r w:rsidR="00445B65">
        <w:fldChar w:fldCharType="end"/>
      </w:r>
      <w:r w:rsidR="003F14DC">
        <w:t>)).</w:t>
      </w:r>
      <w:r w:rsidRPr="003F14DC">
        <w:t xml:space="preserve"> Поля, отмеченные знаком «*» («звездочка»), обязательны для заполнения.</w:t>
      </w:r>
    </w:p>
    <w:p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86500" cy="5353050"/>
            <wp:effectExtent l="0" t="0" r="0" b="0"/>
            <wp:docPr id="9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1" w:name="_Ref5319573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48</w:t>
      </w:r>
      <w:r w:rsidR="00445B65">
        <w:rPr>
          <w:noProof/>
        </w:rPr>
        <w:fldChar w:fldCharType="end"/>
      </w:r>
      <w:bookmarkEnd w:id="141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государственных организаций</w:t>
      </w:r>
    </w:p>
    <w:p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86500" cy="5372100"/>
            <wp:effectExtent l="0" t="0" r="0" b="0"/>
            <wp:docPr id="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2" w:name="_Ref53195764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49</w:t>
      </w:r>
      <w:r w:rsidR="00445B65">
        <w:rPr>
          <w:noProof/>
        </w:rPr>
        <w:fldChar w:fldCharType="end"/>
      </w:r>
      <w:bookmarkEnd w:id="142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частных организаций</w:t>
      </w:r>
    </w:p>
    <w:p w:rsidR="00CC560A" w:rsidRPr="005902A1" w:rsidRDefault="00CC560A" w:rsidP="003F14DC">
      <w:pPr>
        <w:pStyle w:val="phtabletitle"/>
      </w:pPr>
      <w:bookmarkStart w:id="143" w:name="_Ref513554849"/>
      <w:bookmarkStart w:id="144" w:name="_Ref531957387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143"/>
      <w:bookmarkEnd w:id="144"/>
      <w:r w:rsidRPr="005902A1">
        <w:t xml:space="preserve"> – Описание полей для редактирования основных сведений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69"/>
        <w:gridCol w:w="2480"/>
        <w:gridCol w:w="2841"/>
        <w:gridCol w:w="4331"/>
      </w:tblGrid>
      <w:tr w:rsidR="005902A1" w:rsidRPr="007702A5" w:rsidTr="00824005">
        <w:trPr>
          <w:tblHeader/>
        </w:trPr>
        <w:tc>
          <w:tcPr>
            <w:tcW w:w="369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№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7702A5" w:rsidTr="00824005">
        <w:trPr>
          <w:trHeight w:val="655"/>
        </w:trPr>
        <w:tc>
          <w:tcPr>
            <w:tcW w:w="369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  <w:rPr>
                <w:lang w:val="en-US"/>
              </w:rPr>
            </w:pPr>
            <w:r w:rsidRPr="007702A5">
              <w:rPr>
                <w:lang w:val="en-US"/>
              </w:rPr>
              <w:t>OID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Присваивается автоматически при создании организации в </w:t>
            </w:r>
            <w:r w:rsidR="003F14DC">
              <w:t>Подс</w:t>
            </w:r>
            <w:r w:rsidRPr="007702A5">
              <w:t>истеме. Поле</w:t>
            </w:r>
            <w:r w:rsidR="00CA1C29" w:rsidRPr="007702A5">
              <w:t xml:space="preserve">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 для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Указывается в случае, если редактируемая организация является филиалом.</w:t>
            </w:r>
          </w:p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В случае указания </w:t>
            </w:r>
            <w:r w:rsidR="000E3DE0">
              <w:t xml:space="preserve">головной организации поля формы </w:t>
            </w:r>
            <w:r w:rsidRPr="007702A5">
              <w:t>«ИНН»</w:t>
            </w:r>
            <w:r w:rsidR="000E3DE0">
              <w:t xml:space="preserve"> и «ОГРН»</w:t>
            </w:r>
            <w:r w:rsidRPr="007702A5">
              <w:t xml:space="preserve"> скрываются </w:t>
            </w:r>
            <w:r w:rsidR="00F5297E">
              <w:t xml:space="preserve">на </w:t>
            </w:r>
            <w:r w:rsidR="000E3DE0">
              <w:t>форме.</w:t>
            </w:r>
          </w:p>
          <w:p w:rsidR="000E03F4" w:rsidRPr="007702A5" w:rsidRDefault="000E3DE0" w:rsidP="003F14DC">
            <w:pPr>
              <w:pStyle w:val="phtablecellleft"/>
            </w:pPr>
            <w:r>
              <w:t xml:space="preserve">Поля </w:t>
            </w:r>
            <w:r w:rsidR="000E03F4" w:rsidRPr="007702A5">
              <w:t>«Тип организации», «Ведомственная принадлежность»/«Учредитель</w:t>
            </w:r>
            <w:r w:rsidR="00F5297E">
              <w:t>»</w:t>
            </w:r>
            <w:r w:rsidR="000E03F4" w:rsidRPr="007702A5">
              <w:t xml:space="preserve"> – становятся не доступными для изменения. Значения вышеуказанных полей наследуются от головной организации, т.к. организации </w:t>
            </w:r>
            <w:r w:rsidR="000E03F4" w:rsidRPr="007702A5">
              <w:lastRenderedPageBreak/>
              <w:t>я</w:t>
            </w:r>
            <w:r w:rsidR="00CA1C29" w:rsidRPr="007702A5">
              <w:t>вляются одним юридическим лицом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lastRenderedPageBreak/>
              <w:t>3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Текстовое поле для ввода 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4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5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6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системы здравоохранения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Вид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Значение устанавливается при создании организации в </w:t>
            </w:r>
            <w:r w:rsidR="003F14DC">
              <w:t>Подс</w:t>
            </w:r>
            <w:r w:rsidRPr="007702A5">
              <w:t xml:space="preserve">истеме. Поле </w:t>
            </w:r>
            <w:r w:rsidR="00F5297E">
              <w:t>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.1.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.2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BB2F58">
            <w:pPr>
              <w:pStyle w:val="phtablecellleft"/>
            </w:pPr>
            <w:r w:rsidRPr="007702A5">
              <w:t xml:space="preserve">Поле </w:t>
            </w:r>
            <w:r w:rsidR="00BB2F58">
              <w:t xml:space="preserve">отображается </w:t>
            </w:r>
            <w:r w:rsidRPr="007702A5">
              <w:t xml:space="preserve">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«Государственное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 с ограничением до 512 символов.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Поле доступно 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«Частное юридическое лицо» или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8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2078" w:type="pct"/>
            <w:vAlign w:val="center"/>
          </w:tcPr>
          <w:p w:rsidR="000D149C" w:rsidRPr="007702A5" w:rsidRDefault="00BB2F58" w:rsidP="003F14DC">
            <w:pPr>
              <w:pStyle w:val="phtablecellleft"/>
            </w:pPr>
            <w:r>
              <w:t>Имеющиеся з</w:t>
            </w:r>
            <w:r w:rsidR="000D0AD1">
              <w:t>начения</w:t>
            </w:r>
            <w:r w:rsidR="00F5297E">
              <w:t>: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П</w:t>
            </w:r>
            <w:r w:rsidRPr="007702A5">
              <w:t>рофессиональная образовательная организация»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бразовательная организация высшего образования»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рганизация дополнительного «профессионального» образован</w:t>
            </w:r>
            <w:r w:rsidR="00F5297E">
              <w:t>ия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Н</w:t>
            </w:r>
            <w:r w:rsidRPr="007702A5">
              <w:t>аучная организация»</w:t>
            </w:r>
            <w:r w:rsidR="000D0AD1">
              <w:t>;</w:t>
            </w:r>
          </w:p>
          <w:p w:rsidR="000D149C" w:rsidRPr="00BB2F58" w:rsidRDefault="000D149C" w:rsidP="000D0AD1">
            <w:pPr>
              <w:pStyle w:val="phtableitemizedlist1"/>
              <w:rPr>
                <w:lang w:val="en-US"/>
              </w:rPr>
            </w:pPr>
            <w:r w:rsidRPr="007702A5">
              <w:t>«</w:t>
            </w:r>
            <w:r w:rsidR="000D0AD1" w:rsidRPr="007702A5">
              <w:t>М</w:t>
            </w:r>
            <w:r w:rsidRPr="007702A5">
              <w:t>едицинская организация»</w:t>
            </w:r>
            <w:r w:rsidR="00D850BA">
              <w:t>.</w:t>
            </w:r>
          </w:p>
          <w:p w:rsidR="00BB2F58" w:rsidRPr="00BB2F58" w:rsidRDefault="00BB2F58" w:rsidP="00BB2F58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B72720">
              <w:t>Поле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9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7702A5">
              <w:t>для организаций типа «Государственное юридическое лицо</w:t>
            </w:r>
            <w:r w:rsidR="00CA1C29" w:rsidRPr="007702A5">
              <w:t xml:space="preserve"> или «Частное юридическое лицо»</w:t>
            </w:r>
            <w:r w:rsidR="00F5297E"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lastRenderedPageBreak/>
              <w:t xml:space="preserve">Числовое поле для ввода с ограничением в 12 символов </w:t>
            </w:r>
            <w:r w:rsidRPr="007702A5">
              <w:t>для организаций типа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lastRenderedPageBreak/>
              <w:t>1</w:t>
            </w:r>
            <w:r w:rsidR="00F5297E">
              <w:t>0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7702A5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F5297E">
              <w:rPr>
                <w:shd w:val="clear" w:color="auto" w:fill="FFFFFF"/>
              </w:rPr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t>Поле доступно только для организаций типа «Государственное юридическое лицо»</w:t>
            </w:r>
            <w:r w:rsidR="00CA1C29" w:rsidRPr="007702A5">
              <w:t xml:space="preserve"> или «Частное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</w:t>
            </w:r>
            <w:r w:rsidR="00F5297E">
              <w:t>1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</w:t>
            </w:r>
            <w:r w:rsidR="00F5297E">
              <w:t>/ОГРН ИП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7702A5">
              <w:t>для организаций типа «Государственное юридическое лицо или «Частное юридическое лицо».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7702A5">
              <w:t>для организаций типа «Индивидуальный пр</w:t>
            </w:r>
            <w:r w:rsidR="00CA1C29" w:rsidRPr="007702A5">
              <w:t>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13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 организации</w:t>
            </w:r>
          </w:p>
        </w:tc>
        <w:tc>
          <w:tcPr>
            <w:tcW w:w="2078" w:type="pct"/>
          </w:tcPr>
          <w:p w:rsidR="000D149C" w:rsidRPr="007702A5" w:rsidRDefault="00DC290B" w:rsidP="00AF79C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 Чтобы очистить поле</w:t>
            </w:r>
            <w:r w:rsidR="00AF79C9">
              <w:t xml:space="preserve"> необходимо</w:t>
            </w:r>
            <w:r>
              <w:t xml:space="preserve"> наж</w:t>
            </w:r>
            <w:r w:rsidR="00AF79C9">
              <w:t>ать</w:t>
            </w:r>
            <w:r w:rsidR="00335F49">
              <w:t xml:space="preserve"> </w:t>
            </w:r>
            <w:r>
              <w:t xml:space="preserve">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4DC" w:rsidRDefault="000D149C" w:rsidP="002830AD">
      <w:pPr>
        <w:pStyle w:val="phfigure"/>
      </w:pPr>
      <w:r w:rsidRPr="003F14DC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  <w:rPr>
          <w:szCs w:val="24"/>
        </w:rPr>
      </w:pPr>
      <w:bookmarkStart w:id="145" w:name="_Ref53195802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50</w:t>
      </w:r>
      <w:r w:rsidR="00445B65">
        <w:rPr>
          <w:noProof/>
        </w:rPr>
        <w:fldChar w:fldCharType="end"/>
      </w:r>
      <w:bookmarkEnd w:id="145"/>
      <w:r w:rsidRPr="005902A1">
        <w:t xml:space="preserve"> – Окно выбора головной организации</w:t>
      </w:r>
    </w:p>
    <w:p w:rsidR="00B3347E" w:rsidRDefault="00B3347E" w:rsidP="003F14DC">
      <w:pPr>
        <w:pStyle w:val="phnormal"/>
      </w:pPr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0D149C" w:rsidRPr="005902A1" w:rsidRDefault="00B3347E" w:rsidP="003F14DC">
      <w:pPr>
        <w:pStyle w:val="phnormal"/>
      </w:pPr>
      <w:r>
        <w:t xml:space="preserve">Нажатие кнопки «Отменить» инициирует </w:t>
      </w:r>
      <w:r w:rsidR="000D149C" w:rsidRPr="005902A1">
        <w:t>закрыти</w:t>
      </w:r>
      <w:r w:rsidR="00791F28">
        <w:t>е</w:t>
      </w:r>
      <w:r w:rsidR="000D149C" w:rsidRPr="005902A1">
        <w:t xml:space="preserve"> формы редактирования основных сведени</w:t>
      </w:r>
      <w:r w:rsidR="009A4D59">
        <w:t>й образовательной</w:t>
      </w:r>
      <w:r w:rsidR="000D149C" w:rsidRPr="005902A1">
        <w:t xml:space="preserve"> организации без сохранения изменений.</w:t>
      </w:r>
    </w:p>
    <w:p w:rsidR="000D149C" w:rsidRPr="003F14DC" w:rsidRDefault="000D149C" w:rsidP="003F14DC">
      <w:pPr>
        <w:pStyle w:val="4"/>
      </w:pPr>
      <w:r w:rsidRPr="003F14DC">
        <w:lastRenderedPageBreak/>
        <w:t>Ввод сведений об адресе</w:t>
      </w:r>
      <w:r w:rsidR="00B26DCB" w:rsidRPr="003F14DC">
        <w:t xml:space="preserve"> местонахождения</w:t>
      </w:r>
      <w:r w:rsidRPr="003F14DC">
        <w:t xml:space="preserve"> образовательной организации</w:t>
      </w:r>
    </w:p>
    <w:p w:rsidR="000D149C" w:rsidRPr="005902A1" w:rsidRDefault="000D149C" w:rsidP="003F14DC">
      <w:pPr>
        <w:pStyle w:val="phnormal"/>
      </w:pPr>
      <w:r w:rsidRPr="005902A1">
        <w:t xml:space="preserve">Для добавления записи об адресе образовательной организации в разделе «Адрес местонахождения» </w:t>
      </w:r>
      <w:r w:rsidR="004D54C3">
        <w:t>необходимо</w:t>
      </w:r>
      <w:r w:rsidR="004D54C3" w:rsidRPr="005902A1">
        <w:t xml:space="preserve"> </w:t>
      </w:r>
      <w:r w:rsidRPr="005902A1">
        <w:t>наж</w:t>
      </w:r>
      <w:r w:rsidR="004D54C3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3F14DC">
        <w:instrText xml:space="preserve"> REF _Ref531958207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51</w:t>
      </w:r>
      <w:r w:rsidR="00445B65">
        <w:fldChar w:fldCharType="end"/>
      </w:r>
      <w:r w:rsidRPr="005902A1">
        <w:t>).</w:t>
      </w:r>
    </w:p>
    <w:p w:rsidR="003F14DC" w:rsidRDefault="00275EEF" w:rsidP="002830AD">
      <w:pPr>
        <w:pStyle w:val="phfigure"/>
      </w:pPr>
      <w:r>
        <w:rPr>
          <w:noProof/>
        </w:rPr>
        <w:drawing>
          <wp:inline distT="0" distB="0" distL="0" distR="0">
            <wp:extent cx="6152515" cy="63055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</w:pPr>
      <w:bookmarkStart w:id="146" w:name="_Ref53195820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51</w:t>
      </w:r>
      <w:r w:rsidR="00445B65">
        <w:rPr>
          <w:noProof/>
        </w:rPr>
        <w:fldChar w:fldCharType="end"/>
      </w:r>
      <w:bookmarkEnd w:id="146"/>
      <w:r w:rsidRPr="005902A1">
        <w:t xml:space="preserve"> – Форма для ввода данных адреса</w:t>
      </w:r>
    </w:p>
    <w:p w:rsidR="000D149C" w:rsidRPr="005902A1" w:rsidRDefault="000D149C" w:rsidP="0044140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0D149C" w:rsidRPr="005902A1" w:rsidRDefault="00E636FD" w:rsidP="00441409">
      <w:pPr>
        <w:pStyle w:val="phnormal"/>
      </w:pPr>
      <w:r w:rsidRPr="00E636FD">
        <w:t>При попытке сохранить данные</w:t>
      </w:r>
      <w:r w:rsidR="00357F41">
        <w:t>,</w:t>
      </w:r>
      <w:r w:rsidRPr="00E636FD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0D149C" w:rsidRPr="005902A1">
        <w:t>(</w:t>
      </w:r>
      <w:r w:rsidR="00445B65">
        <w:fldChar w:fldCharType="begin"/>
      </w:r>
      <w:r w:rsidR="00441409">
        <w:instrText xml:space="preserve"> REF _Ref531960141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52</w:t>
      </w:r>
      <w:r w:rsidR="00445B65">
        <w:fldChar w:fldCharType="end"/>
      </w:r>
      <w:r w:rsidR="000D149C" w:rsidRPr="005902A1">
        <w:t>).</w:t>
      </w:r>
    </w:p>
    <w:p w:rsidR="00441409" w:rsidRDefault="00686687" w:rsidP="002830AD">
      <w:pPr>
        <w:pStyle w:val="phfigure"/>
      </w:pPr>
      <w:r>
        <w:rPr>
          <w:noProof/>
        </w:rPr>
        <w:drawing>
          <wp:inline distT="0" distB="0" distL="0" distR="0">
            <wp:extent cx="6000750" cy="1300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81" cy="13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441409" w:rsidP="001D2B9B">
      <w:pPr>
        <w:pStyle w:val="phfiguretitle"/>
        <w:rPr>
          <w:szCs w:val="24"/>
        </w:rPr>
      </w:pPr>
      <w:bookmarkStart w:id="147" w:name="_Ref531960141"/>
      <w:r>
        <w:t>Рисунок</w:t>
      </w:r>
      <w:r w:rsidR="0091458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52</w:t>
      </w:r>
      <w:r w:rsidR="00445B65">
        <w:rPr>
          <w:noProof/>
        </w:rPr>
        <w:fldChar w:fldCharType="end"/>
      </w:r>
      <w:bookmarkEnd w:id="147"/>
      <w:r w:rsidR="00E61422">
        <w:t xml:space="preserve"> –</w:t>
      </w:r>
      <w:r w:rsidRPr="005902A1">
        <w:t xml:space="preserve"> Отображение сообщения о незаполненных полях</w:t>
      </w:r>
    </w:p>
    <w:p w:rsidR="000D149C" w:rsidRPr="005902A1" w:rsidRDefault="000D149C" w:rsidP="0044140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441409">
        <w:t>таблице (</w:t>
      </w:r>
      <w:r w:rsidR="00FE7396">
        <w:fldChar w:fldCharType="begin"/>
      </w:r>
      <w:r w:rsidR="00FE7396">
        <w:instrText xml:space="preserve"> REF _Ref513554920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17</w:t>
      </w:r>
      <w:r w:rsidR="00FE7396">
        <w:fldChar w:fldCharType="end"/>
      </w:r>
      <w:r w:rsidR="00441409">
        <w:t>)</w:t>
      </w:r>
      <w:r w:rsidRPr="005902A1">
        <w:t>.</w:t>
      </w:r>
    </w:p>
    <w:p w:rsidR="00CC560A" w:rsidRPr="005902A1" w:rsidRDefault="00CC560A" w:rsidP="00441409">
      <w:pPr>
        <w:pStyle w:val="phtabletitle"/>
      </w:pPr>
      <w:bookmarkStart w:id="148" w:name="_Ref513554920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148"/>
      <w:r w:rsidRPr="005902A1">
        <w:t xml:space="preserve"> – Описание полей при вводе информации об адресе </w:t>
      </w:r>
      <w:r w:rsidR="00EB618F">
        <w:t>образовательной</w:t>
      </w:r>
      <w:r w:rsidR="00EB618F" w:rsidRPr="005902A1">
        <w:t xml:space="preserve"> </w:t>
      </w:r>
      <w:r w:rsidRPr="005902A1">
        <w:t>организации</w:t>
      </w:r>
      <w:r w:rsidR="00934BC1">
        <w:t xml:space="preserve"> или 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01"/>
        <w:gridCol w:w="2634"/>
        <w:gridCol w:w="2905"/>
        <w:gridCol w:w="4181"/>
      </w:tblGrid>
      <w:tr w:rsidR="005902A1" w:rsidRPr="008E4138" w:rsidTr="00824005">
        <w:trPr>
          <w:tblHeader/>
        </w:trPr>
        <w:tc>
          <w:tcPr>
            <w:tcW w:w="33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№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Наименование поля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Описание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Вид, способ ввода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Адрес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Адрес </w:t>
            </w:r>
            <w:r w:rsidR="008E4138">
              <w:t>образовательной</w:t>
            </w:r>
            <w:r w:rsidRPr="008E4138">
              <w:t xml:space="preserve"> организации</w:t>
            </w:r>
            <w:r w:rsidR="00934BC1">
              <w:t xml:space="preserve"> или НИИ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Для указания адреса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наж</w:t>
            </w:r>
            <w:r w:rsidR="00C2759F">
              <w:t>ать</w:t>
            </w:r>
            <w:r w:rsidRPr="008E4138">
              <w:t xml:space="preserve"> кнопку </w:t>
            </w:r>
            <w:r w:rsidRPr="008E4138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138">
              <w:t xml:space="preserve"> на форме ввода адреса в поле «Адрес». В появившейся форме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заполнит</w:t>
            </w:r>
            <w:r w:rsidR="00C2759F">
              <w:t>ь</w:t>
            </w:r>
            <w:r w:rsidRPr="008E4138">
              <w:t xml:space="preserve"> поля «Субъект», «Населенный пункт», «Улица», «Дом». </w:t>
            </w:r>
            <w:r w:rsidR="00275EEF" w:rsidRPr="00246245">
              <w:t>Описание полей табличной части приведено в</w:t>
            </w:r>
            <w:r w:rsidR="00275EEF">
              <w:t xml:space="preserve"> пп. 1.1 – 1.4.</w:t>
            </w:r>
          </w:p>
          <w:p w:rsidR="00275EEF" w:rsidRPr="0029118A" w:rsidRDefault="00275EEF" w:rsidP="00275EE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0D149C" w:rsidRPr="008E4138" w:rsidRDefault="00275EEF" w:rsidP="00275EE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 РФ</w:t>
            </w:r>
          </w:p>
        </w:tc>
        <w:tc>
          <w:tcPr>
            <w:tcW w:w="2006" w:type="pct"/>
          </w:tcPr>
          <w:p w:rsidR="000D149C" w:rsidRPr="008E4138" w:rsidRDefault="00677DD8" w:rsidP="00DC290B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</w:t>
            </w:r>
            <w:r>
              <w:lastRenderedPageBreak/>
              <w:t>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lastRenderedPageBreak/>
              <w:t>1.2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Населенный пункт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населенного пункта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субъекта</w:t>
            </w:r>
            <w:r w:rsidR="00EB618F">
              <w:t xml:space="preserve"> РФ</w:t>
            </w:r>
            <w:r w:rsidRPr="008E4138">
              <w:t>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</w:t>
            </w:r>
            <w:r w:rsidR="000D149C" w:rsidRPr="008E4138">
              <w:t>ве</w:t>
            </w:r>
            <w:r>
              <w:t>сти</w:t>
            </w:r>
            <w:r w:rsidR="000D149C" w:rsidRPr="008E4138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Улица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улицы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населенного пункта.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0D149C" w:rsidRPr="008E4138">
              <w:t xml:space="preserve"> первые несколько символов наименования улицы,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1.4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Дом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Номер дома</w:t>
            </w:r>
          </w:p>
        </w:tc>
        <w:tc>
          <w:tcPr>
            <w:tcW w:w="2006" w:type="pct"/>
          </w:tcPr>
          <w:p w:rsidR="005621CE" w:rsidRPr="00EF4247" w:rsidRDefault="005621CE" w:rsidP="005621CE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5621CE" w:rsidRPr="00EF4247" w:rsidRDefault="00C2759F" w:rsidP="005621CE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5621CE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5621CE" w:rsidRPr="00EF4247">
              <w:t xml:space="preserve"> значение из выпадающего списка, предложенного </w:t>
            </w:r>
            <w:r w:rsidR="005621CE">
              <w:t>Подс</w:t>
            </w:r>
            <w:r w:rsidR="005621CE" w:rsidRPr="00EF4247">
              <w:t>истемой.</w:t>
            </w:r>
          </w:p>
          <w:p w:rsidR="005621CE" w:rsidRPr="00EF4247" w:rsidRDefault="005621CE" w:rsidP="005621CE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0D149C" w:rsidRPr="008E4138" w:rsidRDefault="005621CE" w:rsidP="005621CE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с ограничением в 6 символов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в формате ХХ:ХХ:ХХХХХХ:ХХ</w:t>
            </w:r>
          </w:p>
        </w:tc>
      </w:tr>
    </w:tbl>
    <w:p w:rsidR="00791F28" w:rsidRDefault="00791F28" w:rsidP="00791F28">
      <w:pPr>
        <w:pStyle w:val="phnormal"/>
      </w:pPr>
      <w:bookmarkStart w:id="149" w:name="_Toc468721586"/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791F28" w:rsidRPr="005902A1" w:rsidRDefault="00791F28" w:rsidP="00791F28">
      <w:pPr>
        <w:pStyle w:val="phnormal"/>
      </w:pPr>
      <w:r>
        <w:t>Нажатие кнопки «Отменить» инициирует</w:t>
      </w:r>
      <w:r w:rsidRPr="005902A1">
        <w:t xml:space="preserve"> закрыти</w:t>
      </w:r>
      <w:r>
        <w:t>е</w:t>
      </w:r>
      <w:r w:rsidRPr="005902A1">
        <w:t xml:space="preserve"> формы редактирования </w:t>
      </w:r>
      <w:r>
        <w:t>адреса местонахождения образовательной</w:t>
      </w:r>
      <w:r w:rsidRPr="005902A1">
        <w:t xml:space="preserve"> организации без сохранения изменений.</w:t>
      </w:r>
    </w:p>
    <w:p w:rsidR="004C5815" w:rsidRPr="00441409" w:rsidRDefault="00A71870" w:rsidP="00441409">
      <w:pPr>
        <w:pStyle w:val="11"/>
      </w:pPr>
      <w:bookmarkStart w:id="150" w:name="_Toc17722881"/>
      <w:r w:rsidRPr="00441409">
        <w:lastRenderedPageBreak/>
        <w:t>Аварийные ситуации</w:t>
      </w:r>
      <w:bookmarkEnd w:id="149"/>
      <w:bookmarkEnd w:id="150"/>
    </w:p>
    <w:p w:rsidR="004C5815" w:rsidRPr="00441409" w:rsidRDefault="004C5815" w:rsidP="00441409">
      <w:pPr>
        <w:pStyle w:val="2"/>
      </w:pPr>
      <w:bookmarkStart w:id="151" w:name="_Toc468721587"/>
      <w:bookmarkStart w:id="152" w:name="_Toc17722882"/>
      <w:r w:rsidRPr="00441409">
        <w:t>Действия при аварийных ситуациях</w:t>
      </w:r>
      <w:bookmarkEnd w:id="151"/>
      <w:bookmarkEnd w:id="152"/>
    </w:p>
    <w:p w:rsidR="004C5815" w:rsidRPr="005902A1" w:rsidRDefault="004C5815" w:rsidP="00441409">
      <w:pPr>
        <w:pStyle w:val="phnormal"/>
      </w:pPr>
      <w:r w:rsidRPr="005902A1">
        <w:t xml:space="preserve">В случае возникновения аварийных ситуаций, связанных с </w:t>
      </w:r>
      <w:r w:rsidR="00441409">
        <w:t>Подс</w:t>
      </w:r>
      <w:r w:rsidR="006C2828">
        <w:t>истемой,</w:t>
      </w:r>
      <w:r w:rsidRPr="005902A1">
        <w:t xml:space="preserve"> </w:t>
      </w:r>
      <w:r w:rsidR="00C2759F">
        <w:t>необходимо</w:t>
      </w:r>
      <w:r w:rsidR="00C2759F" w:rsidRPr="008E4138">
        <w:t xml:space="preserve"> </w:t>
      </w:r>
      <w:r w:rsidRPr="005902A1">
        <w:t>обратит</w:t>
      </w:r>
      <w:r w:rsidR="00C2759F">
        <w:t>ься</w:t>
      </w:r>
      <w:r w:rsidR="006C2828">
        <w:t xml:space="preserve"> </w:t>
      </w:r>
      <w:r w:rsidRPr="005902A1">
        <w:t>в</w:t>
      </w:r>
      <w:r w:rsidR="00534DE9">
        <w:t> </w:t>
      </w:r>
      <w:r w:rsidRPr="005902A1">
        <w:t>СТП.</w:t>
      </w:r>
    </w:p>
    <w:p w:rsidR="004C5815" w:rsidRPr="00441409" w:rsidRDefault="004C5815" w:rsidP="00441409">
      <w:pPr>
        <w:pStyle w:val="2"/>
      </w:pPr>
      <w:bookmarkStart w:id="153" w:name="_Toc468721588"/>
      <w:bookmarkStart w:id="154" w:name="_Toc17722883"/>
      <w:r w:rsidRPr="00441409">
        <w:t>Контактная информация</w:t>
      </w:r>
      <w:bookmarkEnd w:id="153"/>
      <w:bookmarkEnd w:id="154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50"/>
        <w:gridCol w:w="5671"/>
      </w:tblGrid>
      <w:tr w:rsidR="005902A1" w:rsidRPr="00D44D28" w:rsidTr="00824005">
        <w:tc>
          <w:tcPr>
            <w:tcW w:w="2279" w:type="pct"/>
          </w:tcPr>
          <w:p w:rsidR="004C5815" w:rsidRPr="00D44D28" w:rsidRDefault="00B9357A" w:rsidP="00441409">
            <w:pPr>
              <w:pStyle w:val="phtablecellleft"/>
            </w:pPr>
            <w:r>
              <w:t>Телефон СТП</w:t>
            </w:r>
          </w:p>
        </w:tc>
        <w:tc>
          <w:tcPr>
            <w:tcW w:w="2721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8-800-500-74-78</w:t>
            </w:r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Адрес электронной почты</w:t>
            </w:r>
          </w:p>
        </w:tc>
        <w:tc>
          <w:tcPr>
            <w:tcW w:w="2721" w:type="pct"/>
          </w:tcPr>
          <w:p w:rsidR="004C5815" w:rsidRPr="00D44D28" w:rsidRDefault="00FE7396" w:rsidP="00441409">
            <w:pPr>
              <w:pStyle w:val="phtablecellleft"/>
            </w:pPr>
            <w:hyperlink r:id="rId77" w:history="1">
              <w:r w:rsidR="004C5815" w:rsidRPr="00D44D28">
                <w:t>egisz@rt-eu.ru</w:t>
              </w:r>
            </w:hyperlink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 xml:space="preserve">Официальный сайт </w:t>
            </w:r>
          </w:p>
        </w:tc>
        <w:tc>
          <w:tcPr>
            <w:tcW w:w="2721" w:type="pct"/>
          </w:tcPr>
          <w:p w:rsidR="004C5815" w:rsidRPr="00D44D28" w:rsidRDefault="00FE7396" w:rsidP="00441409">
            <w:pPr>
              <w:pStyle w:val="phtablecellleft"/>
            </w:pPr>
            <w:hyperlink r:id="rId78" w:tgtFrame="_blank" w:history="1">
              <w:r w:rsidR="004C5815" w:rsidRPr="00D44D28">
                <w:t>ЕГИСЗ.РФ</w:t>
              </w:r>
            </w:hyperlink>
          </w:p>
        </w:tc>
      </w:tr>
    </w:tbl>
    <w:p w:rsidR="004C5815" w:rsidRPr="00441409" w:rsidRDefault="004C5815" w:rsidP="00441409">
      <w:pPr>
        <w:pStyle w:val="2"/>
      </w:pPr>
      <w:bookmarkStart w:id="155" w:name="_Toc293585944"/>
      <w:bookmarkStart w:id="156" w:name="_Toc405400738"/>
      <w:bookmarkStart w:id="157" w:name="_Toc405447925"/>
      <w:bookmarkStart w:id="158" w:name="_Toc405544854"/>
      <w:bookmarkStart w:id="159" w:name="_Toc406506821"/>
      <w:bookmarkStart w:id="160" w:name="_Toc433898692"/>
      <w:bookmarkStart w:id="161" w:name="_Toc461544071"/>
      <w:bookmarkStart w:id="162" w:name="_Toc464809406"/>
      <w:bookmarkStart w:id="163" w:name="_Toc468721589"/>
      <w:bookmarkStart w:id="164" w:name="_Toc17722884"/>
      <w:r w:rsidRPr="00441409">
        <w:t>Порядок обращения в службу технической поддержки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4C5815" w:rsidRPr="005902A1" w:rsidRDefault="004C5815" w:rsidP="00441409">
      <w:pPr>
        <w:pStyle w:val="phlistitemizedtitle"/>
      </w:pPr>
      <w:r w:rsidRPr="005902A1">
        <w:t>При обращении в СТП пользователь должен сообщить следующие сведения:</w:t>
      </w:r>
    </w:p>
    <w:p w:rsidR="004C5815" w:rsidRPr="005902A1" w:rsidRDefault="00D850BA" w:rsidP="00441409">
      <w:pPr>
        <w:pStyle w:val="phlistitemized1"/>
      </w:pPr>
      <w:r w:rsidRPr="005902A1">
        <w:t>н</w:t>
      </w:r>
      <w:r w:rsidR="004C5815" w:rsidRPr="005902A1">
        <w:t xml:space="preserve">азвание </w:t>
      </w:r>
      <w:r w:rsidR="00441409">
        <w:t>Подс</w:t>
      </w:r>
      <w:r w:rsidR="004C5815" w:rsidRPr="005902A1">
        <w:t>истемы, по поводу которой происходит обращение в СТП</w:t>
      </w:r>
      <w:r w:rsidR="00B9357A">
        <w:t xml:space="preserve"> (ФРМО)</w:t>
      </w:r>
      <w:r w:rsidR="004C5815" w:rsidRPr="005902A1">
        <w:t>;</w:t>
      </w:r>
    </w:p>
    <w:p w:rsidR="004C5815" w:rsidRPr="005902A1" w:rsidRDefault="004C5815" w:rsidP="00441409">
      <w:pPr>
        <w:pStyle w:val="phlistitemized1"/>
      </w:pPr>
      <w:r w:rsidRPr="005902A1">
        <w:t>ФИО;</w:t>
      </w:r>
    </w:p>
    <w:p w:rsidR="004C5815" w:rsidRPr="005902A1" w:rsidRDefault="004C5815" w:rsidP="00441409">
      <w:pPr>
        <w:pStyle w:val="phlistitemized1"/>
      </w:pPr>
      <w:r w:rsidRPr="005902A1">
        <w:t>Субъект РФ;</w:t>
      </w:r>
    </w:p>
    <w:p w:rsidR="004C5815" w:rsidRPr="005902A1" w:rsidRDefault="00D850BA" w:rsidP="00441409">
      <w:pPr>
        <w:pStyle w:val="phlistitemized1"/>
      </w:pPr>
      <w:r w:rsidRPr="005902A1">
        <w:t>о</w:t>
      </w:r>
      <w:r w:rsidR="004C5815" w:rsidRPr="005902A1">
        <w:t>рганизация;</w:t>
      </w:r>
    </w:p>
    <w:p w:rsidR="004C5815" w:rsidRPr="005902A1" w:rsidRDefault="00D850BA" w:rsidP="00441409">
      <w:pPr>
        <w:pStyle w:val="phlistitemized1"/>
      </w:pPr>
      <w:r w:rsidRPr="005902A1">
        <w:t>к</w:t>
      </w:r>
      <w:r w:rsidR="004C5815" w:rsidRPr="005902A1">
        <w:t>онтактный телефон;</w:t>
      </w:r>
    </w:p>
    <w:p w:rsidR="004C5815" w:rsidRPr="005902A1" w:rsidRDefault="00D850BA" w:rsidP="00441409">
      <w:pPr>
        <w:pStyle w:val="phlistitemized1"/>
      </w:pPr>
      <w:r w:rsidRPr="005902A1">
        <w:t>а</w:t>
      </w:r>
      <w:r w:rsidR="004C5815" w:rsidRPr="005902A1">
        <w:t>дрес электронной почты (</w:t>
      </w:r>
      <w:r w:rsidR="007B1528">
        <w:t>при наличии</w:t>
      </w:r>
      <w:r w:rsidR="004C5815" w:rsidRPr="005902A1">
        <w:t>);</w:t>
      </w:r>
    </w:p>
    <w:p w:rsidR="004C5815" w:rsidRPr="005902A1" w:rsidRDefault="00D850BA" w:rsidP="00441409">
      <w:pPr>
        <w:pStyle w:val="phlistitemized1"/>
      </w:pPr>
      <w:r w:rsidRPr="005902A1">
        <w:t>в</w:t>
      </w:r>
      <w:r w:rsidR="004C5815" w:rsidRPr="005902A1">
        <w:t>опрос/предложение/замечание/сообщение об ошибке.</w:t>
      </w:r>
    </w:p>
    <w:p w:rsidR="004C5815" w:rsidRPr="005902A1" w:rsidRDefault="004C5815" w:rsidP="004E3290">
      <w:pPr>
        <w:pStyle w:val="2"/>
        <w:tabs>
          <w:tab w:val="left" w:pos="1701"/>
        </w:tabs>
        <w:spacing w:before="240" w:after="240"/>
      </w:pPr>
      <w:bookmarkStart w:id="165" w:name="_Toc293585945"/>
      <w:bookmarkStart w:id="166" w:name="_Toc405400739"/>
      <w:bookmarkStart w:id="167" w:name="_Toc405447926"/>
      <w:bookmarkStart w:id="168" w:name="_Toc405544855"/>
      <w:bookmarkStart w:id="169" w:name="_Toc406506822"/>
      <w:bookmarkStart w:id="170" w:name="_Toc433898693"/>
      <w:bookmarkStart w:id="171" w:name="_Toc461544072"/>
      <w:bookmarkStart w:id="172" w:name="_Toc464809407"/>
      <w:bookmarkStart w:id="173" w:name="_Toc468721590"/>
      <w:bookmarkStart w:id="174" w:name="_Toc17722885"/>
      <w:r w:rsidRPr="005902A1">
        <w:t>Создание снимков экрана – «скриншотов»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4C5815" w:rsidRPr="005902A1" w:rsidRDefault="004C5815" w:rsidP="00441409">
      <w:pPr>
        <w:pStyle w:val="phlistitemizedtitle"/>
      </w:pPr>
      <w:r w:rsidRPr="005902A1">
        <w:t xml:space="preserve">Для того чтобы сделать снимок экрана </w:t>
      </w:r>
      <w:r w:rsidR="00441409">
        <w:t>Подс</w:t>
      </w:r>
      <w:r w:rsidRPr="005902A1">
        <w:t>истемы с ошибкой</w:t>
      </w:r>
      <w:r w:rsidR="00B9357A">
        <w:t>,</w:t>
      </w:r>
      <w:r w:rsidRPr="005902A1">
        <w:t xml:space="preserve"> </w:t>
      </w:r>
      <w:r w:rsidR="00C2759F">
        <w:t>необходимо</w:t>
      </w:r>
      <w:r w:rsidR="00C2759F" w:rsidRPr="005902A1">
        <w:t xml:space="preserve"> </w:t>
      </w:r>
      <w:r w:rsidRPr="005902A1">
        <w:t>выполнит</w:t>
      </w:r>
      <w:r w:rsidR="00C2759F">
        <w:t xml:space="preserve">ь </w:t>
      </w:r>
      <w:r w:rsidRPr="005902A1">
        <w:t>следующие действия: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B9357A">
        <w:t>делать копию экрана с ошибкой</w:t>
      </w:r>
      <w:r w:rsidR="004C5815" w:rsidRPr="005902A1">
        <w:t xml:space="preserve"> при помощи клавиши «Pr</w:t>
      </w:r>
      <w:r w:rsidR="004C5815" w:rsidRPr="005902A1">
        <w:rPr>
          <w:lang w:val="en-US"/>
        </w:rPr>
        <w:t>i</w:t>
      </w:r>
      <w:r w:rsidR="004C5815" w:rsidRPr="005902A1">
        <w:t>n</w:t>
      </w:r>
      <w:r w:rsidR="004C5815" w:rsidRPr="005902A1">
        <w:rPr>
          <w:lang w:val="en-US"/>
        </w:rPr>
        <w:t>t</w:t>
      </w:r>
      <w:r w:rsidR="004C5815" w:rsidRPr="005902A1">
        <w:t xml:space="preserve"> Scr</w:t>
      </w:r>
      <w:r w:rsidR="004C5815" w:rsidRPr="005902A1">
        <w:rPr>
          <w:lang w:val="en-US"/>
        </w:rPr>
        <w:t>ee</w:t>
      </w:r>
      <w:r w:rsidR="004C5815" w:rsidRPr="005902A1">
        <w:t>n» на клавиатуре;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4C5815" w:rsidRPr="005902A1">
        <w:t>оздать документ Microsoft Word;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ри помощи пункта меню «Правка – Вставить» добавить изображение с ошибкой в документ;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од изображением написать комментарий, описывающий действия, в результате которых возникла ошибка;</w:t>
      </w:r>
    </w:p>
    <w:p w:rsidR="00A923AD" w:rsidRDefault="00C4271D" w:rsidP="00350122">
      <w:pPr>
        <w:pStyle w:val="phlistitemized1"/>
      </w:pPr>
      <w:r w:rsidRPr="005902A1">
        <w:t>с</w:t>
      </w:r>
      <w:r w:rsidR="004C5815" w:rsidRPr="005902A1">
        <w:t>охранить и отправить</w:t>
      </w:r>
      <w:r w:rsidR="00B9357A">
        <w:t xml:space="preserve"> </w:t>
      </w:r>
      <w:r w:rsidR="00B9357A" w:rsidRPr="005902A1">
        <w:t>созданный документ</w:t>
      </w:r>
      <w:r w:rsidR="004C5815" w:rsidRPr="005902A1">
        <w:t xml:space="preserve"> на электронную почту </w:t>
      </w:r>
      <w:r w:rsidR="00B9357A">
        <w:t>СТП</w:t>
      </w:r>
      <w:r w:rsidR="004C5815" w:rsidRPr="005902A1">
        <w:t>.</w:t>
      </w:r>
    </w:p>
    <w:p w:rsidR="00A923AD" w:rsidRDefault="00A923AD" w:rsidP="00F9060F">
      <w:pPr>
        <w:sectPr w:rsidR="00A923AD" w:rsidSect="00FB3D85">
          <w:headerReference w:type="default" r:id="rId79"/>
          <w:footerReference w:type="first" r:id="rId80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41409" w:rsidRDefault="00441409" w:rsidP="0003011B">
      <w:pPr>
        <w:pStyle w:val="phadditiontitle1"/>
      </w:pPr>
      <w:bookmarkStart w:id="175" w:name="_Toc17722886"/>
      <w:bookmarkStart w:id="176" w:name="_Ref514322843"/>
      <w:bookmarkStart w:id="177" w:name="_Ref514322848"/>
      <w:bookmarkEnd w:id="175"/>
    </w:p>
    <w:p w:rsidR="00544965" w:rsidRPr="006459A4" w:rsidRDefault="00297F8A" w:rsidP="00D67005">
      <w:pPr>
        <w:pStyle w:val="phadditiontitle2"/>
        <w:spacing w:after="120"/>
      </w:pPr>
      <w:bookmarkStart w:id="178" w:name="_Ref531971398"/>
      <w:bookmarkStart w:id="179" w:name="_Toc17722887"/>
      <w:r>
        <w:t>З</w:t>
      </w:r>
      <w:r w:rsidR="00544965" w:rsidRPr="006459A4">
        <w:t>аявк</w:t>
      </w:r>
      <w:r w:rsidR="006459A4" w:rsidRPr="006459A4">
        <w:t>а</w:t>
      </w:r>
      <w:r w:rsidR="00544965" w:rsidRPr="006459A4">
        <w:t xml:space="preserve"> на предоставление доступа в Федеральный </w:t>
      </w:r>
      <w:r w:rsidR="00FF3ADB" w:rsidRPr="006459A4">
        <w:t>реестр</w:t>
      </w:r>
      <w:r w:rsidR="00544965" w:rsidRPr="006459A4">
        <w:t xml:space="preserve"> медицинских организаций</w:t>
      </w:r>
      <w:bookmarkEnd w:id="176"/>
      <w:bookmarkEnd w:id="177"/>
      <w:bookmarkEnd w:id="178"/>
      <w:bookmarkEnd w:id="179"/>
    </w:p>
    <w:p w:rsidR="00544965" w:rsidRPr="006136DA" w:rsidRDefault="00544965" w:rsidP="00441409">
      <w:pPr>
        <w:pStyle w:val="phnormal"/>
      </w:pPr>
      <w:r w:rsidRPr="005902A1">
        <w:t xml:space="preserve">Прошу предоставить пользователю права роли </w:t>
      </w:r>
      <w:r w:rsidRPr="005902A1">
        <w:rPr>
          <w:i/>
        </w:rPr>
        <w:t xml:space="preserve">{Наименование роли} </w:t>
      </w:r>
      <w:r w:rsidR="008F1711">
        <w:t>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Pr="005902A1">
        <w:t xml:space="preserve">) в промышленной версии Федерального </w:t>
      </w:r>
      <w:r w:rsidR="00FF3ADB" w:rsidRPr="005902A1">
        <w:t>реестр</w:t>
      </w:r>
      <w:r w:rsidRPr="005902A1">
        <w:t xml:space="preserve">а медицинских организаций. Сведения о пользователе приведены в </w:t>
      </w:r>
      <w:r w:rsidR="00A11988">
        <w:t>т</w:t>
      </w:r>
      <w:r w:rsidRPr="005902A1">
        <w:t xml:space="preserve">аблице </w:t>
      </w:r>
      <w:r w:rsidR="00A11988">
        <w:t>(</w:t>
      </w:r>
      <w:r w:rsidR="00445B65">
        <w:fldChar w:fldCharType="begin"/>
      </w:r>
      <w:r w:rsidR="00A11988">
        <w:instrText xml:space="preserve"> REF _Ref11157565 \h </w:instrText>
      </w:r>
      <w:r w:rsidR="00445B65">
        <w:fldChar w:fldCharType="separate"/>
      </w:r>
      <w:r w:rsidR="00D13F67">
        <w:t>Таблица А.</w:t>
      </w:r>
      <w:r w:rsidR="00D13F67">
        <w:rPr>
          <w:noProof/>
        </w:rPr>
        <w:t>1</w:t>
      </w:r>
      <w:r w:rsidR="00445B65">
        <w:fldChar w:fldCharType="end"/>
      </w:r>
      <w:r w:rsidR="00A11988">
        <w:t>)</w:t>
      </w:r>
      <w:r w:rsidRPr="005902A1">
        <w:t>.</w:t>
      </w:r>
      <w:r w:rsidR="008F6CD8" w:rsidRPr="005902A1">
        <w:t xml:space="preserve"> Для выбора значения в полях с выпадающим списком</w:t>
      </w:r>
      <w:r w:rsidR="00C4271D">
        <w:t xml:space="preserve"> необходимо</w:t>
      </w:r>
      <w:r w:rsidR="008F6CD8" w:rsidRPr="005902A1">
        <w:t xml:space="preserve"> наж</w:t>
      </w:r>
      <w:r w:rsidR="00C4271D">
        <w:t>ать</w:t>
      </w:r>
      <w:r w:rsidR="008F6CD8" w:rsidRPr="005902A1">
        <w:t xml:space="preserve"> на </w:t>
      </w:r>
      <w:r w:rsidR="009D67CC">
        <w:t xml:space="preserve">пункт «Выберите </w:t>
      </w:r>
      <w:r w:rsidR="008F6CD8" w:rsidRPr="005902A1">
        <w:t>элемент</w:t>
      </w:r>
      <w:r w:rsidR="009D67CC">
        <w:t>»</w:t>
      </w:r>
      <w:r w:rsidR="008F6CD8" w:rsidRPr="005902A1">
        <w:t>, раскр</w:t>
      </w:r>
      <w:r w:rsidR="00D665BA">
        <w:t>ойте</w:t>
      </w:r>
      <w:r w:rsidR="008F6CD8" w:rsidRPr="005902A1">
        <w:t xml:space="preserve"> список нажатием на кнопку «▼»</w:t>
      </w:r>
      <w:r w:rsidR="004E3290">
        <w:t xml:space="preserve"> (</w:t>
      </w:r>
      <w:r w:rsidR="004E3290" w:rsidRPr="005902A1">
        <w:t>стрелка вниз</w:t>
      </w:r>
      <w:r w:rsidR="004E3290">
        <w:t>)</w:t>
      </w:r>
      <w:r w:rsidR="008F6CD8" w:rsidRPr="005902A1">
        <w:t xml:space="preserve"> и выб</w:t>
      </w:r>
      <w:r w:rsidR="00C4271D">
        <w:t xml:space="preserve">рать </w:t>
      </w:r>
      <w:r w:rsidR="008F6CD8" w:rsidRPr="005902A1">
        <w:t>необходимое значение</w:t>
      </w:r>
      <w:r w:rsidR="008F6CD8" w:rsidRPr="005902A1">
        <w:rPr>
          <w:i/>
        </w:rPr>
        <w:t>.</w:t>
      </w:r>
    </w:p>
    <w:p w:rsidR="001F5E49" w:rsidRDefault="001F5E49" w:rsidP="001F5E49">
      <w:pPr>
        <w:pStyle w:val="phtabletitle"/>
      </w:pPr>
      <w:bookmarkStart w:id="180" w:name="_Ref11157565"/>
      <w:r>
        <w:t>Таблица А.</w:t>
      </w:r>
      <w:r w:rsidR="00445B65">
        <w:fldChar w:fldCharType="begin"/>
      </w:r>
      <w:r w:rsidR="00A66E38">
        <w:instrText xml:space="preserve"> SEQ Таблица_А.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0"/>
      <w:r>
        <w:t xml:space="preserve"> </w:t>
      </w:r>
      <w:r w:rsidRPr="005902A1">
        <w:t>– Сведения о пользователе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3"/>
        <w:gridCol w:w="1223"/>
        <w:gridCol w:w="1075"/>
        <w:gridCol w:w="706"/>
        <w:gridCol w:w="1067"/>
        <w:gridCol w:w="1374"/>
        <w:gridCol w:w="980"/>
        <w:gridCol w:w="2966"/>
        <w:gridCol w:w="2966"/>
        <w:gridCol w:w="2067"/>
      </w:tblGrid>
      <w:tr w:rsidR="005902A1" w:rsidRPr="005902A1" w:rsidTr="00824005">
        <w:trPr>
          <w:trHeight w:val="4366"/>
        </w:trPr>
        <w:tc>
          <w:tcPr>
            <w:tcW w:w="22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№ п/п</w:t>
            </w:r>
          </w:p>
        </w:tc>
        <w:tc>
          <w:tcPr>
            <w:tcW w:w="50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СНИЛС</w:t>
            </w:r>
            <w:r w:rsidRPr="005902A1" w:rsidDel="00DB3CDC">
              <w:t xml:space="preserve"> </w:t>
            </w:r>
          </w:p>
        </w:tc>
        <w:tc>
          <w:tcPr>
            <w:tcW w:w="406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Фамилия</w:t>
            </w:r>
          </w:p>
        </w:tc>
        <w:tc>
          <w:tcPr>
            <w:tcW w:w="34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Имя</w:t>
            </w:r>
          </w:p>
        </w:tc>
        <w:tc>
          <w:tcPr>
            <w:tcW w:w="38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Отчество</w:t>
            </w:r>
          </w:p>
        </w:tc>
        <w:tc>
          <w:tcPr>
            <w:tcW w:w="46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 xml:space="preserve">Адрес электронной почты </w:t>
            </w:r>
          </w:p>
        </w:tc>
        <w:tc>
          <w:tcPr>
            <w:tcW w:w="42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Субъект РФ</w:t>
            </w:r>
          </w:p>
        </w:tc>
        <w:tc>
          <w:tcPr>
            <w:tcW w:w="746" w:type="pct"/>
            <w:vAlign w:val="center"/>
          </w:tcPr>
          <w:p w:rsidR="00544965" w:rsidRPr="00673A06" w:rsidRDefault="00544965" w:rsidP="00673A06">
            <w:pPr>
              <w:pStyle w:val="phtablecolcaption"/>
            </w:pPr>
            <w:r w:rsidRPr="005902A1">
              <w:t>Полное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643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Краткое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851" w:type="pct"/>
            <w:vAlign w:val="center"/>
          </w:tcPr>
          <w:p w:rsidR="00D35CFD" w:rsidRPr="005902A1" w:rsidRDefault="0002215D" w:rsidP="00297F8A">
            <w:pPr>
              <w:pStyle w:val="phtablecolcaption"/>
            </w:pPr>
            <w:r w:rsidRPr="005902A1">
              <w:t>Наименование роли, которую необходимо присвоить:</w:t>
            </w:r>
          </w:p>
          <w:p w:rsidR="002646DF" w:rsidRPr="005902A1" w:rsidRDefault="0002215D" w:rsidP="00297F8A">
            <w:pPr>
              <w:pStyle w:val="phtablecolcaption"/>
            </w:pPr>
            <w:r w:rsidRPr="005902A1">
              <w:t>- Работник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МО (ФРМО);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- Работник</w:t>
            </w:r>
          </w:p>
          <w:p w:rsidR="0002215D" w:rsidRPr="005902A1" w:rsidRDefault="0002215D" w:rsidP="00297F8A">
            <w:pPr>
              <w:pStyle w:val="phtablecolcaption"/>
            </w:pPr>
            <w:r w:rsidRPr="005902A1">
              <w:t>ОУЗ</w:t>
            </w:r>
            <w:r w:rsidR="00D35CFD" w:rsidRPr="005902A1">
              <w:t xml:space="preserve"> (ФРМО)</w:t>
            </w:r>
            <w:r w:rsidR="009D261A">
              <w:t>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О</w:t>
            </w:r>
            <w:r w:rsidR="003919C6">
              <w:t>О</w:t>
            </w:r>
            <w:r w:rsidR="009D261A">
              <w:t xml:space="preserve"> (ФРМО);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ФОИВ(</w:t>
            </w:r>
            <w:r w:rsidR="009D261A">
              <w:t>ФРМО);</w:t>
            </w:r>
          </w:p>
          <w:p w:rsidR="00D35CFD" w:rsidRPr="005902A1" w:rsidRDefault="0002215D" w:rsidP="00297F8A">
            <w:pPr>
              <w:pStyle w:val="phtablecolcaption"/>
            </w:pPr>
            <w:r w:rsidRPr="005902A1">
              <w:t>-</w:t>
            </w:r>
            <w:r w:rsidR="002646DF" w:rsidRPr="005902A1">
              <w:t xml:space="preserve"> </w:t>
            </w:r>
            <w:r w:rsidRPr="005902A1">
              <w:t xml:space="preserve">Работник </w:t>
            </w:r>
          </w:p>
          <w:p w:rsidR="00544965" w:rsidRPr="005902A1" w:rsidDel="00DB3CDC" w:rsidRDefault="0002215D" w:rsidP="00D67005">
            <w:pPr>
              <w:pStyle w:val="phtablecolcaption"/>
            </w:pPr>
            <w:r w:rsidRPr="005902A1">
              <w:t>МЗ</w:t>
            </w:r>
            <w:r w:rsidR="002646DF" w:rsidRPr="005902A1">
              <w:t xml:space="preserve"> </w:t>
            </w:r>
            <w:r w:rsidR="00D35CFD" w:rsidRPr="005902A1">
              <w:t>(ФРМО)</w:t>
            </w:r>
            <w:r w:rsidR="00D67005" w:rsidRPr="005902A1" w:rsidDel="00DB3CDC">
              <w:t xml:space="preserve"> </w:t>
            </w:r>
          </w:p>
        </w:tc>
      </w:tr>
      <w:tr w:rsidR="005902A1" w:rsidRPr="005902A1" w:rsidTr="00824005">
        <w:tc>
          <w:tcPr>
            <w:tcW w:w="228" w:type="pct"/>
          </w:tcPr>
          <w:p w:rsidR="00544965" w:rsidRPr="005902A1" w:rsidRDefault="00297F8A" w:rsidP="00297F8A">
            <w:pPr>
              <w:pStyle w:val="phtablecellleft"/>
            </w:pPr>
            <w:r>
              <w:t>1</w:t>
            </w:r>
          </w:p>
        </w:tc>
        <w:tc>
          <w:tcPr>
            <w:tcW w:w="50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0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4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88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6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2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74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643" w:type="pct"/>
          </w:tcPr>
          <w:p w:rsidR="00544965" w:rsidRPr="005902A1" w:rsidRDefault="00544965" w:rsidP="00297F8A">
            <w:pPr>
              <w:pStyle w:val="phtablecellleft"/>
            </w:pPr>
          </w:p>
        </w:tc>
        <w:sdt>
          <w:sdtPr>
            <w:id w:val="1914354890"/>
            <w:placeholder>
              <w:docPart w:val="734D286DFDB5446D89AB6BA6750C1954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Content>
            <w:tc>
              <w:tcPr>
                <w:tcW w:w="851" w:type="pct"/>
              </w:tcPr>
              <w:p w:rsidR="00544965" w:rsidRPr="005902A1" w:rsidRDefault="00CC560A" w:rsidP="00297F8A">
                <w:pPr>
                  <w:pStyle w:val="phtablecellleft"/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</w:tbl>
    <w:p w:rsidR="000C54AC" w:rsidRPr="005902A1" w:rsidRDefault="000C54AC" w:rsidP="00F9060F">
      <w:pPr>
        <w:sectPr w:rsidR="000C54AC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81" w:name="_Toc17722888"/>
      <w:bookmarkStart w:id="182" w:name="_Ref513709953"/>
      <w:bookmarkStart w:id="183" w:name="_Ref513709963"/>
      <w:bookmarkStart w:id="184" w:name="_Ref513709969"/>
      <w:bookmarkStart w:id="185" w:name="_Ref513709986"/>
      <w:bookmarkStart w:id="186" w:name="_Ref513710013"/>
      <w:bookmarkStart w:id="187" w:name="_Ref513710195"/>
      <w:bookmarkStart w:id="188" w:name="_Ref513710361"/>
      <w:bookmarkEnd w:id="181"/>
    </w:p>
    <w:p w:rsidR="00544965" w:rsidRDefault="00D85E41" w:rsidP="003E73DB">
      <w:pPr>
        <w:pStyle w:val="phtitlepagecode"/>
      </w:pPr>
      <w:r w:rsidRPr="006459A4">
        <w:t>Матрица прав и ролей</w:t>
      </w:r>
      <w:r w:rsidR="00520352" w:rsidRPr="006459A4">
        <w:t xml:space="preserve"> пользователей Федерального </w:t>
      </w:r>
      <w:r w:rsidR="00FF3ADB" w:rsidRPr="006459A4">
        <w:t>реестр</w:t>
      </w:r>
      <w:r w:rsidR="00520352" w:rsidRPr="006459A4">
        <w:t>а медицинских организаций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1F5E49" w:rsidRPr="001F5E49" w:rsidRDefault="001F5E49" w:rsidP="001F5E49">
      <w:pPr>
        <w:pStyle w:val="phnormal"/>
      </w:pPr>
      <w:r>
        <w:t>Информация о правах и ролях пользователей предоставлена в таблице (</w:t>
      </w:r>
      <w:r w:rsidR="00445B65">
        <w:fldChar w:fldCharType="begin"/>
      </w:r>
      <w:r w:rsidR="00CC43F2">
        <w:instrText xml:space="preserve"> REF _Ref16088866 \h </w:instrText>
      </w:r>
      <w:r w:rsidR="00445B65">
        <w:fldChar w:fldCharType="separate"/>
      </w:r>
      <w:r w:rsidR="00D13F67" w:rsidRPr="00CC43F2">
        <w:t>Таблица Б</w:t>
      </w:r>
      <w:r w:rsidR="00D13F67">
        <w:t>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Pr="00CC43F2" w:rsidRDefault="00CC43F2" w:rsidP="00D040D2">
      <w:pPr>
        <w:pStyle w:val="phtabletitle"/>
      </w:pPr>
      <w:bookmarkStart w:id="189" w:name="_Ref16088866"/>
      <w:r w:rsidRPr="00CC43F2">
        <w:t>Таблица Б</w:t>
      </w:r>
      <w:r w:rsidR="00CF3C17">
        <w:t>.</w:t>
      </w:r>
      <w:r w:rsidR="00445B65">
        <w:fldChar w:fldCharType="begin"/>
      </w:r>
      <w:r w:rsidR="00A66E38">
        <w:instrText xml:space="preserve"> SEQ Таблица_Б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9"/>
      <w:r w:rsidRPr="00CC43F2">
        <w:t xml:space="preserve"> – Матрица прав и ролей ФРМО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37"/>
        <w:gridCol w:w="1750"/>
        <w:gridCol w:w="1570"/>
        <w:gridCol w:w="2027"/>
        <w:gridCol w:w="1973"/>
        <w:gridCol w:w="1970"/>
      </w:tblGrid>
      <w:tr w:rsidR="005902A1" w:rsidRPr="004E3290" w:rsidTr="00824005">
        <w:tc>
          <w:tcPr>
            <w:tcW w:w="18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Привилегии/Роли ФРМО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МЗ (ФРМО)</w:t>
            </w:r>
          </w:p>
        </w:tc>
        <w:tc>
          <w:tcPr>
            <w:tcW w:w="5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ОУЗ (ФРМО)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МО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ФОИВ (ФРМО)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</w:t>
            </w:r>
            <w:r w:rsidR="00782AB7" w:rsidRPr="00F34B12">
              <w:t>О</w:t>
            </w:r>
            <w:r w:rsidRPr="00F34B12">
              <w:t xml:space="preserve"> (ФРМО)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 xml:space="preserve">Просмотр </w:t>
            </w:r>
            <w:r w:rsidR="003643DD" w:rsidRPr="00F34B12">
              <w:t xml:space="preserve">сведений о </w:t>
            </w:r>
            <w:r w:rsidRPr="00F34B12">
              <w:t>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основных сведений МО</w:t>
            </w:r>
            <w:r w:rsidR="007B1528" w:rsidRPr="00F34B12">
              <w:t xml:space="preserve">/ 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Создание записей об адресах, лечебно-профилактических зданиях, структурных подразделениях,</w:t>
            </w:r>
            <w:r w:rsidR="004E3290" w:rsidRPr="00F34B12">
              <w:t xml:space="preserve"> штатном расписании, медицинском оборудовании,</w:t>
            </w:r>
            <w:r w:rsidRPr="00F34B12">
              <w:t xml:space="preserve"> 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 xml:space="preserve">штатном расписании, медицинском оборудовании, </w:t>
            </w:r>
            <w:r w:rsidR="00997817">
              <w:t xml:space="preserve">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>штатном расписании, медицинском оборудовании,</w:t>
            </w:r>
            <w:r w:rsidR="00997817">
              <w:t xml:space="preserve"> 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паспорта 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Общие привилегии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Просмотр НСИ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федерации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региона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lastRenderedPageBreak/>
              <w:t>Доступ уровня ведомства</w:t>
            </w:r>
          </w:p>
        </w:tc>
        <w:tc>
          <w:tcPr>
            <w:tcW w:w="58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52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  <w:r w:rsidRPr="004E3290">
              <w:rPr>
                <w:lang w:val="en-US"/>
              </w:rPr>
              <w:t>+</w:t>
            </w:r>
          </w:p>
        </w:tc>
        <w:tc>
          <w:tcPr>
            <w:tcW w:w="679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4E3290" w:rsidRDefault="000D149C" w:rsidP="00297F8A">
            <w:pPr>
              <w:pStyle w:val="phtablecellleft"/>
            </w:pPr>
            <w:r w:rsidRPr="004E3290">
              <w:t>+</w:t>
            </w:r>
          </w:p>
        </w:tc>
        <w:tc>
          <w:tcPr>
            <w:tcW w:w="660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</w:tr>
    </w:tbl>
    <w:p w:rsidR="000E6666" w:rsidRPr="005902A1" w:rsidRDefault="000E6666" w:rsidP="00F9060F">
      <w:pPr>
        <w:rPr>
          <w:lang w:val="en-US"/>
        </w:rPr>
        <w:sectPr w:rsidR="000E6666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90" w:name="_Toc17722889"/>
      <w:bookmarkStart w:id="191" w:name="_Ref513726005"/>
      <w:bookmarkEnd w:id="190"/>
    </w:p>
    <w:p w:rsidR="003E73DB" w:rsidRPr="003E73DB" w:rsidRDefault="00EA1E15" w:rsidP="003E73DB">
      <w:pPr>
        <w:pStyle w:val="phtitlepagecode"/>
      </w:pPr>
      <w:r>
        <w:t>Формы заявок на добавление медицинских организаций</w:t>
      </w:r>
    </w:p>
    <w:p w:rsidR="00A04035" w:rsidRPr="005902A1" w:rsidRDefault="006459A4" w:rsidP="001C5915">
      <w:pPr>
        <w:pStyle w:val="phadditiontitle2"/>
      </w:pPr>
      <w:bookmarkStart w:id="192" w:name="_Toc17722890"/>
      <w:r>
        <w:t>З</w:t>
      </w:r>
      <w:r w:rsidR="00A04035" w:rsidRPr="006459A4">
        <w:t>аявк</w:t>
      </w:r>
      <w:r>
        <w:t>а</w:t>
      </w:r>
      <w:r w:rsidR="00A04035" w:rsidRPr="006459A4">
        <w:t xml:space="preserve"> на добавление организации в Федеральный </w:t>
      </w:r>
      <w:r w:rsidR="00FF3ADB" w:rsidRPr="006459A4">
        <w:t>реестр</w:t>
      </w:r>
      <w:r w:rsidR="00A04035" w:rsidRPr="006459A4">
        <w:t xml:space="preserve"> медицинских организаций</w:t>
      </w:r>
      <w:bookmarkEnd w:id="191"/>
      <w:bookmarkEnd w:id="192"/>
    </w:p>
    <w:p w:rsidR="004E3290" w:rsidRPr="00297F8A" w:rsidRDefault="004E3290" w:rsidP="00297F8A">
      <w:pPr>
        <w:pStyle w:val="phnormal"/>
        <w:rPr>
          <w:rStyle w:val="phnormal1"/>
        </w:rPr>
      </w:pPr>
      <w:r w:rsidRPr="00297F8A">
        <w:rPr>
          <w:rStyle w:val="phnormal1"/>
        </w:rPr>
        <w:t xml:space="preserve">Во втором столбце таблиц </w:t>
      </w:r>
      <w:r w:rsidR="00142933">
        <w:t>необходимо</w:t>
      </w:r>
      <w:r w:rsidR="00142933" w:rsidRPr="00297F8A">
        <w:rPr>
          <w:rStyle w:val="phnormal1"/>
        </w:rPr>
        <w:t xml:space="preserve"> </w:t>
      </w:r>
      <w:r w:rsidRPr="00297F8A">
        <w:rPr>
          <w:rStyle w:val="phnormal1"/>
        </w:rPr>
        <w:t>ука</w:t>
      </w:r>
      <w:r w:rsidR="00142933">
        <w:rPr>
          <w:rStyle w:val="phnormal1"/>
        </w:rPr>
        <w:t>зать</w:t>
      </w:r>
      <w:r w:rsidRPr="00297F8A">
        <w:rPr>
          <w:rStyle w:val="phnormal1"/>
        </w:rPr>
        <w:t xml:space="preserve"> информацию о вновь добавляемой организации. Заполнение всех полей формы заявки обязательно. Для выбора значения в полях с выпадающим списком </w:t>
      </w:r>
      <w:r w:rsidR="00142933">
        <w:t>необходимо</w:t>
      </w:r>
      <w:r w:rsidR="00142933">
        <w:rPr>
          <w:rStyle w:val="phnormal1"/>
        </w:rPr>
        <w:t xml:space="preserve"> </w:t>
      </w:r>
      <w:r w:rsidR="00D665BA">
        <w:rPr>
          <w:rStyle w:val="phnormal1"/>
        </w:rPr>
        <w:t>наж</w:t>
      </w:r>
      <w:r w:rsidR="00142933">
        <w:rPr>
          <w:rStyle w:val="phnormal1"/>
        </w:rPr>
        <w:t>ать</w:t>
      </w:r>
      <w:r w:rsidRPr="00297F8A">
        <w:rPr>
          <w:rStyle w:val="phnormal1"/>
        </w:rPr>
        <w:t xml:space="preserve"> на пункт «Выбрать элемент», раскр</w:t>
      </w:r>
      <w:r w:rsidR="00D665BA">
        <w:rPr>
          <w:rStyle w:val="phnormal1"/>
        </w:rPr>
        <w:t>ойте</w:t>
      </w:r>
      <w:r w:rsidRPr="00297F8A">
        <w:rPr>
          <w:rStyle w:val="phnormal1"/>
        </w:rPr>
        <w:t xml:space="preserve"> список нажатием на кнопку «▼» (стрелка вниз) и </w:t>
      </w:r>
      <w:r w:rsidR="00D665BA" w:rsidRPr="00297F8A">
        <w:rPr>
          <w:rStyle w:val="phnormal1"/>
        </w:rPr>
        <w:t>выб</w:t>
      </w:r>
      <w:r w:rsidR="00142933">
        <w:rPr>
          <w:rStyle w:val="phnormal1"/>
        </w:rPr>
        <w:t>рать</w:t>
      </w:r>
      <w:r w:rsidR="002E68EA">
        <w:rPr>
          <w:rStyle w:val="phnormal1"/>
        </w:rPr>
        <w:t xml:space="preserve"> </w:t>
      </w:r>
      <w:r w:rsidRPr="00297F8A">
        <w:rPr>
          <w:rStyle w:val="phnormal1"/>
        </w:rPr>
        <w:t>необходимое значение.</w:t>
      </w:r>
    </w:p>
    <w:p w:rsidR="00E376AF" w:rsidRPr="00297F8A" w:rsidRDefault="00E376AF" w:rsidP="00297F8A">
      <w:pPr>
        <w:pStyle w:val="phnormal"/>
        <w:rPr>
          <w:rStyle w:val="phnormal1"/>
        </w:rPr>
      </w:pPr>
      <w:r w:rsidRPr="00297F8A">
        <w:rPr>
          <w:rStyle w:val="phnormal1"/>
        </w:rPr>
        <w:t>В третьем столбце таблиц приводятся комментарии для заполнения полей формы заявки.</w:t>
      </w:r>
    </w:p>
    <w:p w:rsidR="007B7FBF" w:rsidRDefault="006459A4" w:rsidP="00EA1E15">
      <w:pPr>
        <w:pStyle w:val="phadditiontitle2"/>
      </w:pPr>
      <w:bookmarkStart w:id="193" w:name="_Toc464222079"/>
      <w:bookmarkStart w:id="194" w:name="_Toc500437419"/>
      <w:bookmarkStart w:id="195" w:name="_Toc500437622"/>
      <w:bookmarkStart w:id="196" w:name="_Toc513709941"/>
      <w:bookmarkStart w:id="197" w:name="_Toc513737216"/>
      <w:bookmarkStart w:id="198" w:name="_Toc513808439"/>
      <w:bookmarkStart w:id="199" w:name="_Toc513821539"/>
      <w:bookmarkStart w:id="200" w:name="_Toc516138322"/>
      <w:bookmarkStart w:id="201" w:name="_Toc17722891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государственной </w:t>
      </w:r>
      <w:r w:rsidR="00DB30EB" w:rsidRPr="005902A1">
        <w:t xml:space="preserve">медицинской </w:t>
      </w:r>
      <w:r w:rsidR="00224DC0" w:rsidRPr="005902A1">
        <w:t>организации</w:t>
      </w:r>
      <w:bookmarkEnd w:id="201"/>
    </w:p>
    <w:p w:rsidR="00071A3C" w:rsidRPr="00071A3C" w:rsidRDefault="00071A3C" w:rsidP="00071A3C">
      <w:pPr>
        <w:pStyle w:val="phnormal"/>
      </w:pPr>
      <w:r w:rsidRPr="005902A1">
        <w:t>Форма заявки на добавление государственной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C450B">
        <w:instrText xml:space="preserve"> REF _Ref16088976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Default="00CC43F2" w:rsidP="00D040D2">
      <w:pPr>
        <w:pStyle w:val="phtabletitle"/>
      </w:pPr>
      <w:bookmarkStart w:id="202" w:name="_Ref16088976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202"/>
      <w:r w:rsidR="007C450B">
        <w:t xml:space="preserve"> </w:t>
      </w:r>
      <w:r w:rsidRPr="005902A1">
        <w:t xml:space="preserve">– Форма </w:t>
      </w:r>
      <w:r w:rsidRPr="00CC43F2">
        <w:t>заявки</w:t>
      </w:r>
      <w:r w:rsidRPr="005902A1">
        <w:t xml:space="preserve"> на добавление государственной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2"/>
        <w:gridCol w:w="2688"/>
        <w:gridCol w:w="4535"/>
      </w:tblGrid>
      <w:tr w:rsidR="00071A3C" w:rsidRPr="004E3290" w:rsidTr="00824005">
        <w:trPr>
          <w:trHeight w:val="600"/>
          <w:tblHeader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10-значное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ОГРН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13-значное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9-значное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Ведомственная принадлежность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  <w:rPr>
                <w:i/>
              </w:rPr>
            </w:pPr>
            <w:r w:rsidRPr="004E3290">
              <w:t>Указывается ведомственная принадлежность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1924023318"/>
            <w:placeholder>
              <w:docPart w:val="D1F8A5466BAB424C9D589F8A5D129CE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1223F1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 xml:space="preserve">Указывается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580491464"/>
            <w:placeholder>
              <w:docPart w:val="2A38691639F0486AA013F73EC4CF8B50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1B18D0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071A3C">
            <w:pPr>
              <w:pStyle w:val="phtablecellleft"/>
            </w:pPr>
            <w:r w:rsidRPr="004E3290">
              <w:t>Указывается</w:t>
            </w:r>
            <w:r w:rsidR="00503BC8" w:rsidRPr="004E3290">
              <w:t xml:space="preserve"> (при наличии)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 xml:space="preserve">06.08.2013 г. № 529н </w:t>
            </w:r>
            <w:r w:rsidRPr="004E3290">
              <w:lastRenderedPageBreak/>
              <w:t>(Раздел</w:t>
            </w:r>
            <w:r w:rsidR="00071A3C">
              <w:t> </w:t>
            </w:r>
            <w:r w:rsidRPr="004E3290">
              <w:t>I)</w:t>
            </w:r>
            <w:r w:rsidR="004D68B6" w:rsidRPr="004E3290">
              <w:t xml:space="preserve"> 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lastRenderedPageBreak/>
              <w:t>Уровень организации</w:t>
            </w:r>
          </w:p>
        </w:tc>
        <w:sdt>
          <w:sdtPr>
            <w:id w:val="-1518309290"/>
            <w:placeholder>
              <w:docPart w:val="FA4B837BAF174B9D98A349D79055C4E0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B576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Территориальный признак</w:t>
            </w:r>
          </w:p>
        </w:tc>
        <w:sdt>
          <w:sdtPr>
            <w:id w:val="384688630"/>
            <w:placeholder>
              <w:docPart w:val="DefaultPlaceholder_1081868575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765925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rPr>
                <w:shd w:val="clear" w:color="auto" w:fill="FFFFFF"/>
              </w:rPr>
              <w:t xml:space="preserve">Указывается в соответствии с Приказом МЗ РФ </w:t>
            </w:r>
            <w:r w:rsidR="007B1528">
              <w:rPr>
                <w:shd w:val="clear" w:color="auto" w:fill="FFFFFF"/>
              </w:rPr>
              <w:t xml:space="preserve">от </w:t>
            </w:r>
            <w:r w:rsidRPr="004E3290">
              <w:rPr>
                <w:shd w:val="clear" w:color="auto" w:fill="FFFFFF"/>
              </w:rPr>
              <w:t>06.08.2013 г. № 529н (Раздел II)</w:t>
            </w:r>
          </w:p>
        </w:tc>
      </w:tr>
    </w:tbl>
    <w:p w:rsidR="00224DC0" w:rsidRDefault="006459A4" w:rsidP="00EA1E15">
      <w:pPr>
        <w:pStyle w:val="phadditiontitle2"/>
      </w:pPr>
      <w:bookmarkStart w:id="203" w:name="_Toc17722892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частной </w:t>
      </w:r>
      <w:r w:rsidR="00DB30EB" w:rsidRPr="005902A1">
        <w:t>медицинской организации</w:t>
      </w:r>
      <w:bookmarkEnd w:id="203"/>
    </w:p>
    <w:p w:rsidR="00071A3C" w:rsidRPr="00071A3C" w:rsidRDefault="00071A3C" w:rsidP="00071A3C">
      <w:pPr>
        <w:pStyle w:val="phnormal"/>
      </w:pPr>
      <w:r w:rsidRPr="005902A1">
        <w:t>Форма заявки на добавление частной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A0B1B">
        <w:instrText xml:space="preserve"> REF _Ref16089003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2</w:t>
      </w:r>
      <w:r w:rsidR="00445B65">
        <w:fldChar w:fldCharType="end"/>
      </w:r>
      <w:r>
        <w:t>).</w:t>
      </w:r>
    </w:p>
    <w:p w:rsidR="007A0B1B" w:rsidRDefault="007A0B1B" w:rsidP="00D040D2">
      <w:pPr>
        <w:pStyle w:val="phtabletitle"/>
      </w:pPr>
      <w:bookmarkStart w:id="204" w:name="_Ref16089003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204"/>
      <w:r>
        <w:t xml:space="preserve"> – </w:t>
      </w:r>
      <w:r w:rsidRPr="005902A1">
        <w:t>Форма заявки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071A3C" w:rsidRPr="004E3290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D4192F" w:rsidP="00297F8A">
            <w:pPr>
              <w:pStyle w:val="phtablecellleft"/>
            </w:pPr>
            <w:r>
              <w:t>Тип организации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D4192F" w:rsidRPr="004E3290" w:rsidRDefault="00C3218C" w:rsidP="00297F8A">
            <w:pPr>
              <w:pStyle w:val="phtableitemizedlist1"/>
            </w:pPr>
            <w:r>
              <w:t>«</w:t>
            </w:r>
            <w:r w:rsidR="00D4192F">
              <w:t>Частное юридическое лицо</w:t>
            </w:r>
            <w:r>
              <w:t>»;</w:t>
            </w:r>
          </w:p>
          <w:p w:rsidR="009D58CB" w:rsidRPr="00D4192F" w:rsidRDefault="00C3218C" w:rsidP="00C3218C">
            <w:pPr>
              <w:pStyle w:val="phtableitemizedlist1"/>
            </w:pPr>
            <w:r>
              <w:t>«</w:t>
            </w:r>
            <w:r w:rsidR="00D4192F">
              <w:t>Индивидуальный предприниматель</w:t>
            </w:r>
            <w:r>
              <w:t>»</w:t>
            </w:r>
          </w:p>
        </w:tc>
      </w:tr>
      <w:tr w:rsidR="00D4192F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Pr="004E3290">
              <w:t>опускается только 1</w:t>
            </w:r>
            <w:r>
              <w:t>0</w:t>
            </w:r>
            <w:r w:rsidR="009D261A">
              <w:t>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="00297F8A">
              <w:t>-значное число.</w:t>
            </w:r>
          </w:p>
          <w:p w:rsidR="00D4192F" w:rsidRPr="004E3290" w:rsidRDefault="00D4192F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Default="009D58CB" w:rsidP="00297F8A">
            <w:pPr>
              <w:pStyle w:val="phtablecellleft"/>
            </w:pPr>
            <w:r w:rsidRPr="004E3290">
              <w:t>ОГРН</w:t>
            </w:r>
          </w:p>
          <w:p w:rsidR="00D4192F" w:rsidRDefault="004D4873" w:rsidP="00297F8A">
            <w:pPr>
              <w:pStyle w:val="phtablecellleft"/>
            </w:pPr>
            <w:r>
              <w:t>и</w:t>
            </w:r>
            <w:r w:rsidR="00D4192F">
              <w:t>ли</w:t>
            </w:r>
          </w:p>
          <w:p w:rsidR="00D4192F" w:rsidRPr="004E3290" w:rsidRDefault="00D4192F" w:rsidP="00297F8A">
            <w:pPr>
              <w:pStyle w:val="phtablecellleft"/>
            </w:pPr>
            <w:r>
              <w:t>ОГРН ИП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>опус</w:t>
            </w:r>
            <w:r w:rsidR="004D4873">
              <w:t>кается только 13-значное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 xml:space="preserve">-значное число. </w:t>
            </w:r>
          </w:p>
          <w:p w:rsidR="009D58CB" w:rsidRPr="004E3290" w:rsidRDefault="009D58CB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 xml:space="preserve">опускается только </w:t>
            </w:r>
            <w:r w:rsidR="00C3218C">
              <w:t>девятизначное</w:t>
            </w:r>
            <w:r w:rsidR="009D58CB" w:rsidRPr="004E3290">
              <w:t xml:space="preserve"> число. Без пробелов, тире</w:t>
            </w:r>
            <w:r w:rsidR="007B1528">
              <w:t>,</w:t>
            </w:r>
            <w:r w:rsidR="009D58CB" w:rsidRPr="004E3290">
              <w:t xml:space="preserve"> точек и т.п.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lastRenderedPageBreak/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Учредитель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  <w:rPr>
                <w:i/>
              </w:rPr>
            </w:pPr>
            <w:r w:rsidRPr="004E3290">
              <w:t>Указывается наименование учредителя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DA8" w:rsidRPr="004E3290" w:rsidRDefault="00585DA8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68197190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85DA8" w:rsidRPr="004E3290" w:rsidRDefault="00585D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A8" w:rsidRDefault="00585DA8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</w:t>
            </w:r>
            <w:r w:rsidR="00C3218C">
              <w:t> </w:t>
            </w:r>
            <w:r w:rsidRPr="004E3290">
              <w:t>I)</w:t>
            </w:r>
            <w:r w:rsidR="00D4192F">
              <w:t>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267209215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9D58CB" w:rsidP="00297F8A">
            <w:pPr>
              <w:pStyle w:val="phtablecellleft"/>
            </w:pPr>
            <w:r w:rsidRPr="004E3290">
              <w:t xml:space="preserve">Указывается (при наличии) </w:t>
            </w:r>
            <w:r w:rsidR="00D4192F">
              <w:t xml:space="preserve">только для типа организации «Частное юридическое лицо» </w:t>
            </w:r>
            <w:r w:rsidRPr="004E3290">
              <w:t xml:space="preserve">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  <w:r w:rsidR="00D4192F">
              <w:t>.</w:t>
            </w:r>
          </w:p>
          <w:p w:rsidR="009D58CB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Уровень организации</w:t>
            </w:r>
          </w:p>
        </w:tc>
        <w:sdt>
          <w:sdtPr>
            <w:id w:val="12592511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9D58C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6648A3">
              <w:t>;</w:t>
            </w:r>
          </w:p>
          <w:p w:rsidR="009D58CB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</w:tbl>
    <w:p w:rsidR="00224DC0" w:rsidRDefault="006459A4" w:rsidP="00EA1E15">
      <w:pPr>
        <w:pStyle w:val="phadditiontitle2"/>
      </w:pPr>
      <w:bookmarkStart w:id="205" w:name="_Toc17722893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24DC0" w:rsidRPr="005902A1">
        <w:t>на добавление филиала</w:t>
      </w:r>
      <w:r w:rsidR="00DB30EB" w:rsidRPr="005902A1">
        <w:t xml:space="preserve"> медицинской организации</w:t>
      </w:r>
      <w:bookmarkEnd w:id="205"/>
    </w:p>
    <w:p w:rsidR="001550A8" w:rsidRPr="001550A8" w:rsidRDefault="001550A8" w:rsidP="001550A8">
      <w:pPr>
        <w:pStyle w:val="phnormal"/>
      </w:pPr>
      <w:r w:rsidRPr="005902A1">
        <w:t>Форма заявки на добавление филиала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06452B">
        <w:instrText xml:space="preserve"> REF _Ref16089057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3</w:t>
      </w:r>
      <w:r w:rsidR="00445B65">
        <w:fldChar w:fldCharType="end"/>
      </w:r>
      <w:r>
        <w:t>).</w:t>
      </w:r>
    </w:p>
    <w:p w:rsidR="0006452B" w:rsidRDefault="0006452B" w:rsidP="00D040D2">
      <w:pPr>
        <w:pStyle w:val="phtabletitle"/>
      </w:pPr>
      <w:bookmarkStart w:id="206" w:name="_Ref16089057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206"/>
      <w:r>
        <w:t xml:space="preserve"> – </w:t>
      </w:r>
      <w:r w:rsidRPr="005902A1">
        <w:t>Форма заявки на добавление филиала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1550A8" w:rsidRPr="00D4192F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Головная организация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D850BA">
            <w:pPr>
              <w:pStyle w:val="phtablecellleft"/>
            </w:pPr>
            <w:r w:rsidRPr="00D4192F">
              <w:t xml:space="preserve">Допускается только </w:t>
            </w:r>
            <w:r w:rsidR="00D850BA">
              <w:t>девяти</w:t>
            </w:r>
            <w:r w:rsidRPr="00D4192F">
              <w:t>значное число. 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lastRenderedPageBreak/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Оставить значение «Медицинская организация»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Уровень организации</w:t>
            </w:r>
          </w:p>
        </w:tc>
        <w:sdt>
          <w:sdtPr>
            <w:id w:val="1675767196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D4192F" w:rsidRDefault="009D58CB" w:rsidP="006648A3">
                <w:pPr>
                  <w:pStyle w:val="phtablecellleft"/>
                </w:pPr>
                <w:r w:rsidRPr="00D4192F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Указывается одно из следующих значений: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Иное</w:t>
            </w:r>
            <w:r>
              <w:t>»</w:t>
            </w:r>
          </w:p>
        </w:tc>
      </w:tr>
    </w:tbl>
    <w:p w:rsidR="00DB30EB" w:rsidRDefault="006459A4" w:rsidP="00EA1E15">
      <w:pPr>
        <w:pStyle w:val="phadditiontitle2"/>
      </w:pPr>
      <w:bookmarkStart w:id="207" w:name="_Toc17722894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DB30EB" w:rsidRPr="005902A1">
        <w:t>на добавление организации здравоохранения или фармацевтической организации</w:t>
      </w:r>
      <w:bookmarkEnd w:id="207"/>
    </w:p>
    <w:p w:rsidR="001550A8" w:rsidRPr="001550A8" w:rsidRDefault="001550A8" w:rsidP="001550A8">
      <w:pPr>
        <w:pStyle w:val="phnormal"/>
      </w:pPr>
      <w:r w:rsidRPr="001550A8">
        <w:t>Форма заявки на добавление организации здравоохранения или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CE5223">
        <w:instrText xml:space="preserve"> REF _Ref16089541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4</w:t>
      </w:r>
      <w:r w:rsidR="00445B65">
        <w:fldChar w:fldCharType="end"/>
      </w:r>
      <w:r>
        <w:t>).</w:t>
      </w:r>
    </w:p>
    <w:p w:rsidR="00CE5223" w:rsidRDefault="00CE5223" w:rsidP="00CE5223">
      <w:pPr>
        <w:pStyle w:val="phtabletitle"/>
      </w:pPr>
      <w:bookmarkStart w:id="208" w:name="_Ref16089541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208"/>
      <w:r>
        <w:t xml:space="preserve"> – </w:t>
      </w:r>
      <w:r w:rsidRPr="005902A1">
        <w:t>Форма заявки на добавление организации здравоохранения или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2"/>
        <w:gridCol w:w="3128"/>
        <w:gridCol w:w="4175"/>
      </w:tblGrid>
      <w:tr w:rsidR="001550A8" w:rsidRPr="00D4192F" w:rsidTr="00824005">
        <w:trPr>
          <w:trHeight w:val="600"/>
          <w:tblHeader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2D37AE">
              <w:t xml:space="preserve"> </w:t>
            </w:r>
            <w:r w:rsidR="00886EC9" w:rsidRPr="00D4192F">
              <w:t>одно из значений: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ИНН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D4192F" w:rsidRDefault="00503BC8" w:rsidP="002D37AE">
            <w:pPr>
              <w:pStyle w:val="phtablecellleft"/>
            </w:pPr>
            <w:r w:rsidRPr="00D4192F">
              <w:t>ОГРН</w:t>
            </w:r>
            <w:r w:rsidR="002D37AE">
              <w:t xml:space="preserve"> </w:t>
            </w:r>
            <w:r w:rsidR="00886EC9">
              <w:t>или</w:t>
            </w:r>
            <w:r w:rsidR="002D37AE">
              <w:t xml:space="preserve"> </w:t>
            </w:r>
            <w:r w:rsidR="00886EC9">
              <w:t>ОГРН ИП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13-значное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lastRenderedPageBreak/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lastRenderedPageBreak/>
              <w:t>КПП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опускается только 9-значное число.</w:t>
            </w:r>
          </w:p>
          <w:p w:rsidR="00503BC8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D4192F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«Организация здравоохранения»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или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«Фармацевтическая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503BC8" w:rsidRPr="00D4192F">
              <w:t>ка</w:t>
            </w:r>
            <w:r w:rsidR="00003CAC">
              <w:t>зать</w:t>
            </w:r>
            <w:r w:rsidR="00503BC8" w:rsidRPr="00D4192F">
              <w:t xml:space="preserve"> одно из значений:</w:t>
            </w:r>
          </w:p>
          <w:p w:rsidR="00503BC8" w:rsidRPr="00D4192F" w:rsidRDefault="002D37AE" w:rsidP="006648A3">
            <w:pPr>
              <w:pStyle w:val="phtableitemizedlist1"/>
            </w:pPr>
            <w:r>
              <w:t>«</w:t>
            </w:r>
            <w:r w:rsidR="00503BC8" w:rsidRPr="00D4192F">
              <w:t>Организация здравоохран</w:t>
            </w:r>
            <w:r w:rsidR="00D4192F">
              <w:t>ения</w:t>
            </w:r>
            <w:r>
              <w:t>»</w:t>
            </w:r>
            <w:r w:rsidR="006648A3">
              <w:t>;</w:t>
            </w:r>
          </w:p>
          <w:p w:rsidR="00503BC8" w:rsidRPr="00D4192F" w:rsidRDefault="002D37AE" w:rsidP="002D37AE">
            <w:pPr>
              <w:pStyle w:val="phtableitemizedlist1"/>
            </w:pPr>
            <w:r>
              <w:t>«</w:t>
            </w:r>
            <w:r w:rsidR="00D4192F">
              <w:t>Фармацевтическая организация</w:t>
            </w:r>
            <w:r>
              <w:t>»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Ведомственная принадлежность/Учредитель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  <w:rPr>
                <w:i/>
              </w:rPr>
            </w:pPr>
            <w:r w:rsidRPr="00D4192F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254267" w:rsidRPr="005902A1" w:rsidRDefault="006459A4" w:rsidP="00EA1E15">
      <w:pPr>
        <w:pStyle w:val="phadditiontitle2"/>
      </w:pPr>
      <w:bookmarkStart w:id="209" w:name="_Ref513710577"/>
      <w:bookmarkStart w:id="210" w:name="_Ref517430062"/>
      <w:bookmarkStart w:id="211" w:name="_Toc17722895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54267" w:rsidRPr="005902A1">
        <w:t xml:space="preserve">на </w:t>
      </w:r>
      <w:r w:rsidR="005C09FD" w:rsidRPr="005902A1">
        <w:t>добавление образовательной организации</w:t>
      </w:r>
      <w:bookmarkEnd w:id="209"/>
      <w:bookmarkEnd w:id="210"/>
      <w:r w:rsidR="00934BC1">
        <w:t xml:space="preserve"> или НИИ</w:t>
      </w:r>
      <w:bookmarkEnd w:id="211"/>
    </w:p>
    <w:p w:rsidR="006648A3" w:rsidRDefault="005411B6" w:rsidP="005411B6">
      <w:pPr>
        <w:pStyle w:val="phnormal"/>
      </w:pPr>
      <w:r w:rsidRPr="005902A1">
        <w:t>Форма заявки на добавление образовательной организации</w:t>
      </w:r>
      <w:r w:rsidR="00934BC1">
        <w:t xml:space="preserve"> или НИИ</w:t>
      </w:r>
      <w:r>
        <w:t xml:space="preserve"> представлена в таблице (</w:t>
      </w:r>
      <w:r w:rsidR="00445B65">
        <w:fldChar w:fldCharType="begin"/>
      </w:r>
      <w:r w:rsidR="00804D55">
        <w:instrText xml:space="preserve"> REF _Ref16089589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5</w:t>
      </w:r>
      <w:r w:rsidR="00445B65">
        <w:fldChar w:fldCharType="end"/>
      </w:r>
      <w:r>
        <w:t>).</w:t>
      </w:r>
    </w:p>
    <w:p w:rsidR="00CE5223" w:rsidRDefault="00CE5223" w:rsidP="00804D55">
      <w:pPr>
        <w:pStyle w:val="phtabletitle"/>
      </w:pPr>
      <w:bookmarkStart w:id="212" w:name="_Ref16089589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212"/>
      <w:r w:rsidR="00804D55">
        <w:t xml:space="preserve"> – </w:t>
      </w:r>
      <w:r w:rsidR="00804D55" w:rsidRPr="005902A1">
        <w:t>Форма заявки на добавление образовательной организации</w:t>
      </w:r>
      <w:r w:rsidR="00934BC1">
        <w:t xml:space="preserve"> или 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6"/>
        <w:gridCol w:w="2977"/>
        <w:gridCol w:w="4262"/>
      </w:tblGrid>
      <w:tr w:rsidR="005411B6" w:rsidRPr="00886EC9" w:rsidTr="00824005">
        <w:trPr>
          <w:trHeight w:val="600"/>
          <w:tblHeader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D4192F" w:rsidRDefault="005411B6" w:rsidP="005411B6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886EC9" w:rsidRDefault="005411B6" w:rsidP="005411B6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11B6" w:rsidRPr="00D4192F" w:rsidRDefault="005411B6" w:rsidP="005411B6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003CAC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886EC9" w:rsidRPr="00D4192F">
              <w:t xml:space="preserve"> одно из значений:</w:t>
            </w:r>
          </w:p>
          <w:p w:rsidR="00886EC9" w:rsidRPr="00D4192F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886EC9" w:rsidRDefault="005411B6" w:rsidP="005411B6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Полное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  <w:r w:rsidRPr="00886EC9">
              <w:t>Сокращенное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Регион (субъект) РФ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Указывается наименование субъекта РФ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t>ИНН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5411B6">
            <w:pPr>
              <w:pStyle w:val="phtablecellleft"/>
            </w:pPr>
            <w:r w:rsidRPr="00D4192F">
              <w:t>ОГРН</w:t>
            </w:r>
            <w:r w:rsidR="005411B6">
              <w:t xml:space="preserve"> </w:t>
            </w:r>
            <w:r>
              <w:t>или</w:t>
            </w:r>
            <w:r w:rsidR="005411B6">
              <w:t xml:space="preserve"> </w:t>
            </w:r>
            <w:r>
              <w:t>ОГРН ИП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13-</w:t>
            </w:r>
            <w:r>
              <w:lastRenderedPageBreak/>
              <w:t>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lastRenderedPageBreak/>
              <w:t>КПП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опускается только 9-значное число.</w:t>
            </w:r>
          </w:p>
          <w:p w:rsid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Субъект системы здравоохранения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886EC9" w:rsidP="006648A3">
            <w:pPr>
              <w:pStyle w:val="phtablecellleft"/>
            </w:pPr>
            <w:r>
              <w:t>«</w:t>
            </w:r>
            <w:r w:rsidR="00254267" w:rsidRPr="00886EC9">
              <w:t>Образовательная организация</w:t>
            </w:r>
            <w:r>
              <w:t>»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Оставить значение «</w:t>
            </w:r>
            <w:r w:rsidR="00886EC9" w:rsidRPr="00886EC9">
              <w:t>Образовательная организация</w:t>
            </w:r>
            <w:r w:rsidRPr="00886EC9">
              <w:t>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9FD" w:rsidRPr="00886EC9" w:rsidRDefault="005C09FD" w:rsidP="006648A3">
            <w:pPr>
              <w:pStyle w:val="phtablecellleft"/>
            </w:pPr>
            <w:r w:rsidRPr="00886EC9">
              <w:t>Тип образовательной организации</w:t>
            </w:r>
          </w:p>
        </w:tc>
        <w:sdt>
          <w:sdtPr>
            <w:id w:val="164893662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«профессионального» образования" w:value="Организация дополнительного «профессионального»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Content>
            <w:tc>
              <w:tcPr>
                <w:tcW w:w="148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C09FD" w:rsidRPr="00886EC9" w:rsidRDefault="005F5E62" w:rsidP="006648A3">
                <w:pPr>
                  <w:pStyle w:val="phtablecellleft"/>
                </w:pPr>
                <w:r w:rsidRPr="00886EC9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DFC" w:rsidRPr="00886EC9" w:rsidRDefault="00003CAC" w:rsidP="006648A3">
            <w:pPr>
              <w:pStyle w:val="phtablecellleft"/>
            </w:pPr>
            <w:r>
              <w:t>Необходимо в</w:t>
            </w:r>
            <w:r w:rsidR="0095735D">
              <w:t>ыб</w:t>
            </w:r>
            <w:r>
              <w:t>рать</w:t>
            </w:r>
            <w:r w:rsidR="00847DFC" w:rsidRPr="00886EC9">
              <w:t xml:space="preserve"> один из предложенных типов</w:t>
            </w:r>
            <w:r w:rsidR="00886EC9">
              <w:t>: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П</w:t>
            </w:r>
            <w:r w:rsidRPr="00886EC9">
              <w:t>рофессиональная образовательная организация»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бразовательная организация высшего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рганизация дополнительного «профессионального»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Н</w:t>
            </w:r>
            <w:r w:rsidRPr="00886EC9">
              <w:t>аучная организация»</w:t>
            </w:r>
            <w:r w:rsidR="006648A3">
              <w:t>;</w:t>
            </w:r>
          </w:p>
          <w:p w:rsidR="005C09FD" w:rsidRPr="00886EC9" w:rsidRDefault="00847DFC" w:rsidP="006648A3">
            <w:pPr>
              <w:pStyle w:val="phtableitemizedlist1"/>
              <w:rPr>
                <w:lang w:val="en-US"/>
              </w:rPr>
            </w:pPr>
            <w:r w:rsidRPr="00886EC9">
              <w:t>«</w:t>
            </w:r>
            <w:r w:rsidR="0095735D" w:rsidRPr="00886EC9">
              <w:t>М</w:t>
            </w:r>
            <w:r w:rsidRPr="00886EC9">
              <w:t>едицинская организация»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Ведомственная принадлежность/Учредитель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  <w:rPr>
                <w:i/>
              </w:rPr>
            </w:pPr>
            <w:r w:rsidRPr="00886EC9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E3394A" w:rsidRPr="005902A1" w:rsidRDefault="00E3394A" w:rsidP="00E3394A">
      <w:pPr>
        <w:pStyle w:val="phadditiontitle2"/>
      </w:pPr>
      <w:bookmarkStart w:id="213" w:name="_Ref16063080"/>
      <w:bookmarkStart w:id="214" w:name="_Toc17722896"/>
      <w:r>
        <w:t>З</w:t>
      </w:r>
      <w:r w:rsidRPr="005902A1">
        <w:t>аявк</w:t>
      </w:r>
      <w:r>
        <w:t>а</w:t>
      </w:r>
      <w:r w:rsidRPr="005902A1">
        <w:t xml:space="preserve"> на </w:t>
      </w:r>
      <w:r>
        <w:t>закрытие медицинской организации, исключение из ФРМО</w:t>
      </w:r>
      <w:bookmarkEnd w:id="213"/>
      <w:bookmarkEnd w:id="214"/>
    </w:p>
    <w:p w:rsidR="00E3394A" w:rsidRDefault="00E3394A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 xml:space="preserve">Прошу исключить </w:t>
      </w:r>
      <w:r w:rsidRPr="003B0C1D">
        <w:rPr>
          <w:rFonts w:eastAsiaTheme="majorEastAsia"/>
          <w:i/>
        </w:rPr>
        <w:t>{Наименование организации}</w:t>
      </w:r>
      <w:r>
        <w:rPr>
          <w:rFonts w:eastAsiaTheme="majorEastAsia"/>
        </w:rPr>
        <w:t xml:space="preserve"> из ФРМО на основании {</w:t>
      </w:r>
      <w:r w:rsidRPr="003B0C1D">
        <w:rPr>
          <w:rFonts w:eastAsiaTheme="majorEastAsia"/>
          <w:i/>
        </w:rPr>
        <w:t>Основание исключения организации из р</w:t>
      </w:r>
      <w:r w:rsidR="003B0C1D">
        <w:rPr>
          <w:rFonts w:eastAsiaTheme="majorEastAsia"/>
          <w:i/>
        </w:rPr>
        <w:t>егистра. Приказ о реорганизации</w:t>
      </w:r>
      <w:r w:rsidRPr="003B0C1D">
        <w:rPr>
          <w:rFonts w:eastAsiaTheme="majorEastAsia"/>
          <w:i/>
        </w:rPr>
        <w:t>}</w:t>
      </w:r>
      <w:r>
        <w:rPr>
          <w:rFonts w:eastAsiaTheme="majorEastAsia"/>
        </w:rPr>
        <w:t>. Сканированная копия документа приведена в приложении.</w:t>
      </w:r>
    </w:p>
    <w:p w:rsidR="00CC43F2" w:rsidRDefault="00CC43F2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>Форма заявки на закрытие медицинской организации приведена в таблице (</w:t>
      </w:r>
      <w:r w:rsidR="00445B65">
        <w:rPr>
          <w:rFonts w:eastAsiaTheme="majorEastAsia"/>
        </w:rPr>
        <w:fldChar w:fldCharType="begin"/>
      </w:r>
      <w:r w:rsidR="009E7944">
        <w:rPr>
          <w:rFonts w:eastAsiaTheme="majorEastAsia"/>
        </w:rPr>
        <w:instrText xml:space="preserve"> REF _Ref16089618 \h </w:instrText>
      </w:r>
      <w:r w:rsidR="00445B65">
        <w:rPr>
          <w:rFonts w:eastAsiaTheme="majorEastAsia"/>
        </w:rPr>
      </w:r>
      <w:r w:rsidR="00445B65">
        <w:rPr>
          <w:rFonts w:eastAsiaTheme="majorEastAsia"/>
        </w:rPr>
        <w:fldChar w:fldCharType="separate"/>
      </w:r>
      <w:r w:rsidR="00D13F67">
        <w:t>Таблица В.</w:t>
      </w:r>
      <w:r w:rsidR="00D13F67">
        <w:rPr>
          <w:noProof/>
        </w:rPr>
        <w:t>6</w:t>
      </w:r>
      <w:r w:rsidR="00445B65">
        <w:rPr>
          <w:rFonts w:eastAsiaTheme="majorEastAsia"/>
        </w:rPr>
        <w:fldChar w:fldCharType="end"/>
      </w:r>
      <w:r>
        <w:rPr>
          <w:rFonts w:eastAsiaTheme="majorEastAsia"/>
        </w:rPr>
        <w:t>).</w:t>
      </w:r>
    </w:p>
    <w:p w:rsidR="009E7944" w:rsidRDefault="009E7944" w:rsidP="009E7944">
      <w:pPr>
        <w:pStyle w:val="phtabletitle"/>
      </w:pPr>
      <w:bookmarkStart w:id="215" w:name="_Ref16089618"/>
      <w:r>
        <w:lastRenderedPageBreak/>
        <w:t>Таблица</w:t>
      </w:r>
      <w:r w:rsidR="00D040D2">
        <w:t> </w:t>
      </w:r>
      <w:r>
        <w:t>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215"/>
      <w:r>
        <w:t xml:space="preserve"> – </w:t>
      </w:r>
      <w:r w:rsidRPr="005902A1">
        <w:t xml:space="preserve">Форма заявки на </w:t>
      </w:r>
      <w:r>
        <w:t>закрытие</w:t>
      </w:r>
      <w:r w:rsidRPr="005902A1">
        <w:t xml:space="preserve"> </w:t>
      </w:r>
      <w:r>
        <w:t>медицинской</w:t>
      </w:r>
      <w:r w:rsidRPr="005902A1">
        <w:t xml:space="preserve"> организации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00"/>
        <w:gridCol w:w="3645"/>
        <w:gridCol w:w="3645"/>
      </w:tblGrid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  <w:rPr>
                <w:lang w:val="en-US"/>
              </w:rPr>
            </w:pPr>
            <w:r>
              <w:rPr>
                <w:lang w:val="en-US"/>
              </w:rPr>
              <w:t>OID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Уникальный идентификатор организации в ФРМО</w:t>
            </w:r>
          </w:p>
        </w:tc>
      </w:tr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Полное наименование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Допускается только кириллица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Регион (субъект) РФ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Указывается наименование субъекта РФ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Причина закрытия (удаления)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Выбор одного из значений:</w:t>
            </w:r>
          </w:p>
          <w:p w:rsidR="00E3394A" w:rsidRDefault="003B0C1D" w:rsidP="003B0C1D">
            <w:pPr>
              <w:pStyle w:val="phtableitemizedlist1"/>
            </w:pPr>
            <w:r>
              <w:t>в</w:t>
            </w:r>
            <w:r w:rsidR="00E3394A">
              <w:t xml:space="preserve"> связи с реорганизацией;</w:t>
            </w:r>
          </w:p>
          <w:p w:rsidR="00E3394A" w:rsidRDefault="003B0C1D" w:rsidP="003B0C1D">
            <w:pPr>
              <w:pStyle w:val="phtableitemizedlist1"/>
            </w:pPr>
            <w:r>
              <w:t>д</w:t>
            </w:r>
            <w:r w:rsidR="00E3394A">
              <w:t>убль МО;</w:t>
            </w:r>
          </w:p>
          <w:p w:rsidR="00E3394A" w:rsidRDefault="003B0C1D" w:rsidP="003B0C1D">
            <w:pPr>
              <w:pStyle w:val="phtableitemizedlist1"/>
            </w:pPr>
            <w:r>
              <w:t>п</w:t>
            </w:r>
            <w:r w:rsidR="00E3394A">
              <w:t>о при</w:t>
            </w:r>
            <w:r>
              <w:t>чине некорректного занесения МО</w:t>
            </w:r>
          </w:p>
        </w:tc>
      </w:tr>
    </w:tbl>
    <w:p w:rsidR="00E3394A" w:rsidRDefault="00E3394A" w:rsidP="00D64326">
      <w:pPr>
        <w:pStyle w:val="phconfirmlist"/>
        <w:jc w:val="both"/>
        <w:rPr>
          <w:sz w:val="24"/>
          <w:szCs w:val="24"/>
        </w:rPr>
      </w:pPr>
    </w:p>
    <w:p w:rsidR="004B00EF" w:rsidRPr="00CD7B4F" w:rsidRDefault="004B00EF" w:rsidP="00F9060F"/>
    <w:p w:rsidR="00254267" w:rsidRPr="002F6C3C" w:rsidRDefault="00254267" w:rsidP="00F9060F"/>
    <w:sectPr w:rsidR="00254267" w:rsidRPr="002F6C3C" w:rsidSect="006D0667">
      <w:endnotePr>
        <w:numFmt w:val="decimal"/>
      </w:endnotePr>
      <w:pgSz w:w="11906" w:h="16838"/>
      <w:pgMar w:top="1276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8C6" w:rsidRDefault="00B168C6" w:rsidP="00F9060F">
      <w:r>
        <w:separator/>
      </w:r>
    </w:p>
    <w:p w:rsidR="00B168C6" w:rsidRDefault="00B168C6" w:rsidP="00F9060F"/>
    <w:p w:rsidR="00B168C6" w:rsidRDefault="00B168C6" w:rsidP="00F9060F"/>
  </w:endnote>
  <w:endnote w:type="continuationSeparator" w:id="0">
    <w:p w:rsidR="00B168C6" w:rsidRDefault="00B168C6" w:rsidP="00F9060F">
      <w:r>
        <w:continuationSeparator/>
      </w:r>
    </w:p>
    <w:p w:rsidR="00B168C6" w:rsidRDefault="00B168C6" w:rsidP="00F9060F"/>
    <w:p w:rsidR="00B168C6" w:rsidRDefault="00B168C6" w:rsidP="00F906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396" w:rsidRDefault="00FE7396" w:rsidP="00BF38C2">
    <w:pPr>
      <w:pStyle w:val="phtitlepagedocpart"/>
    </w:pPr>
    <w: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8C6" w:rsidRDefault="00B168C6" w:rsidP="00F9060F">
      <w:r>
        <w:separator/>
      </w:r>
    </w:p>
    <w:p w:rsidR="00B168C6" w:rsidRDefault="00B168C6" w:rsidP="00F9060F"/>
  </w:footnote>
  <w:footnote w:type="continuationSeparator" w:id="0">
    <w:p w:rsidR="00B168C6" w:rsidRDefault="00B168C6" w:rsidP="00F9060F">
      <w:r>
        <w:continuationSeparator/>
      </w:r>
    </w:p>
    <w:p w:rsidR="00B168C6" w:rsidRDefault="00B168C6" w:rsidP="00F9060F"/>
    <w:p w:rsidR="00B168C6" w:rsidRDefault="00B168C6" w:rsidP="00F906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4793425"/>
      <w:docPartObj>
        <w:docPartGallery w:val="Page Numbers (Top of Page)"/>
        <w:docPartUnique/>
      </w:docPartObj>
    </w:sdtPr>
    <w:sdtContent>
      <w:p w:rsidR="00FE7396" w:rsidRDefault="00FE739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FF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80650"/>
    <w:multiLevelType w:val="multilevel"/>
    <w:tmpl w:val="30C8D866"/>
    <w:lvl w:ilvl="0">
      <w:start w:val="1"/>
      <w:numFmt w:val="russianUpp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42107"/>
    <w:multiLevelType w:val="multilevel"/>
    <w:tmpl w:val="DF8697A0"/>
    <w:numStyleLink w:val="phadditiontitle"/>
  </w:abstractNum>
  <w:abstractNum w:abstractNumId="24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7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2A83BC4"/>
    <w:multiLevelType w:val="multilevel"/>
    <w:tmpl w:val="DF8697A0"/>
    <w:numStyleLink w:val="phadditiontitle"/>
  </w:abstractNum>
  <w:abstractNum w:abstractNumId="29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012FC2"/>
    <w:multiLevelType w:val="multilevel"/>
    <w:tmpl w:val="73FE6D96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4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9"/>
  </w:num>
  <w:num w:numId="2">
    <w:abstractNumId w:val="10"/>
  </w:num>
  <w:num w:numId="3">
    <w:abstractNumId w:val="12"/>
  </w:num>
  <w:num w:numId="4">
    <w:abstractNumId w:val="32"/>
  </w:num>
  <w:num w:numId="5">
    <w:abstractNumId w:val="14"/>
  </w:num>
  <w:num w:numId="6">
    <w:abstractNumId w:val="16"/>
  </w:num>
  <w:num w:numId="7">
    <w:abstractNumId w:val="17"/>
  </w:num>
  <w:num w:numId="8">
    <w:abstractNumId w:val="35"/>
  </w:num>
  <w:num w:numId="9">
    <w:abstractNumId w:val="19"/>
  </w:num>
  <w:num w:numId="10">
    <w:abstractNumId w:val="30"/>
  </w:num>
  <w:num w:numId="11">
    <w:abstractNumId w:val="25"/>
  </w:num>
  <w:num w:numId="12">
    <w:abstractNumId w:val="26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3"/>
  </w:num>
  <w:num w:numId="19">
    <w:abstractNumId w:val="21"/>
  </w:num>
  <w:num w:numId="20">
    <w:abstractNumId w:val="15"/>
  </w:num>
  <w:num w:numId="21">
    <w:abstractNumId w:val="2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</w:num>
  <w:num w:numId="22">
    <w:abstractNumId w:val="34"/>
  </w:num>
  <w:num w:numId="23">
    <w:abstractNumId w:val="33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31"/>
  </w:num>
  <w:num w:numId="32">
    <w:abstractNumId w:val="18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11"/>
  </w:num>
  <w:num w:numId="38">
    <w:abstractNumId w:val="22"/>
  </w:num>
  <w:num w:numId="39">
    <w:abstractNumId w:val="24"/>
  </w:num>
  <w:num w:numId="40">
    <w:abstractNumId w:val="20"/>
  </w:num>
  <w:num w:numId="41">
    <w:abstractNumId w:val="22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pStyle w:val="phtableitemizedlist2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68"/>
    <w:rsid w:val="00000471"/>
    <w:rsid w:val="00000CB1"/>
    <w:rsid w:val="00003A61"/>
    <w:rsid w:val="00003CAC"/>
    <w:rsid w:val="0000537E"/>
    <w:rsid w:val="00005D15"/>
    <w:rsid w:val="00012EB9"/>
    <w:rsid w:val="000144ED"/>
    <w:rsid w:val="0001581E"/>
    <w:rsid w:val="00015B1D"/>
    <w:rsid w:val="00016B2C"/>
    <w:rsid w:val="000172B1"/>
    <w:rsid w:val="000203F6"/>
    <w:rsid w:val="000211A1"/>
    <w:rsid w:val="0002215D"/>
    <w:rsid w:val="00022BAB"/>
    <w:rsid w:val="00022CAE"/>
    <w:rsid w:val="00023FC3"/>
    <w:rsid w:val="0003011B"/>
    <w:rsid w:val="0003051C"/>
    <w:rsid w:val="00030DF6"/>
    <w:rsid w:val="00032FB4"/>
    <w:rsid w:val="00034292"/>
    <w:rsid w:val="00034FCE"/>
    <w:rsid w:val="000374CB"/>
    <w:rsid w:val="00037AA8"/>
    <w:rsid w:val="000400B3"/>
    <w:rsid w:val="00040258"/>
    <w:rsid w:val="0004066F"/>
    <w:rsid w:val="00040DF7"/>
    <w:rsid w:val="000419E9"/>
    <w:rsid w:val="00043612"/>
    <w:rsid w:val="000471A2"/>
    <w:rsid w:val="000506E7"/>
    <w:rsid w:val="00051DC7"/>
    <w:rsid w:val="00053667"/>
    <w:rsid w:val="00053824"/>
    <w:rsid w:val="00056A57"/>
    <w:rsid w:val="00056B8A"/>
    <w:rsid w:val="00056E58"/>
    <w:rsid w:val="00057A8A"/>
    <w:rsid w:val="00060AC0"/>
    <w:rsid w:val="00061BE2"/>
    <w:rsid w:val="00062831"/>
    <w:rsid w:val="00063D41"/>
    <w:rsid w:val="0006452B"/>
    <w:rsid w:val="0006589F"/>
    <w:rsid w:val="00067C03"/>
    <w:rsid w:val="000705FC"/>
    <w:rsid w:val="00071A3C"/>
    <w:rsid w:val="00077F76"/>
    <w:rsid w:val="00082FD3"/>
    <w:rsid w:val="0008687B"/>
    <w:rsid w:val="00087280"/>
    <w:rsid w:val="0009122E"/>
    <w:rsid w:val="00092BAB"/>
    <w:rsid w:val="00095F35"/>
    <w:rsid w:val="000A163F"/>
    <w:rsid w:val="000A169F"/>
    <w:rsid w:val="000A3C24"/>
    <w:rsid w:val="000A5E3A"/>
    <w:rsid w:val="000A6A14"/>
    <w:rsid w:val="000A77FA"/>
    <w:rsid w:val="000B1010"/>
    <w:rsid w:val="000B4593"/>
    <w:rsid w:val="000B523C"/>
    <w:rsid w:val="000B76D3"/>
    <w:rsid w:val="000C0833"/>
    <w:rsid w:val="000C341E"/>
    <w:rsid w:val="000C353E"/>
    <w:rsid w:val="000C37CA"/>
    <w:rsid w:val="000C54AC"/>
    <w:rsid w:val="000C5A8E"/>
    <w:rsid w:val="000C75C6"/>
    <w:rsid w:val="000D09F4"/>
    <w:rsid w:val="000D0AD1"/>
    <w:rsid w:val="000D0EB2"/>
    <w:rsid w:val="000D149C"/>
    <w:rsid w:val="000D45B3"/>
    <w:rsid w:val="000D7F54"/>
    <w:rsid w:val="000E03F4"/>
    <w:rsid w:val="000E090F"/>
    <w:rsid w:val="000E3DE0"/>
    <w:rsid w:val="000E4ECB"/>
    <w:rsid w:val="000E6666"/>
    <w:rsid w:val="000E6C7C"/>
    <w:rsid w:val="000E7BFD"/>
    <w:rsid w:val="000F0234"/>
    <w:rsid w:val="000F0FE6"/>
    <w:rsid w:val="000F6B08"/>
    <w:rsid w:val="000F7D7A"/>
    <w:rsid w:val="00100668"/>
    <w:rsid w:val="00100BA5"/>
    <w:rsid w:val="00100BC9"/>
    <w:rsid w:val="001015D4"/>
    <w:rsid w:val="0010296F"/>
    <w:rsid w:val="001032FC"/>
    <w:rsid w:val="00105957"/>
    <w:rsid w:val="0011395C"/>
    <w:rsid w:val="00114BC6"/>
    <w:rsid w:val="00114CF4"/>
    <w:rsid w:val="00115B9D"/>
    <w:rsid w:val="00115BD7"/>
    <w:rsid w:val="00116258"/>
    <w:rsid w:val="00117C34"/>
    <w:rsid w:val="0012048F"/>
    <w:rsid w:val="00120F43"/>
    <w:rsid w:val="001214AC"/>
    <w:rsid w:val="0012183A"/>
    <w:rsid w:val="00121CC0"/>
    <w:rsid w:val="001223F1"/>
    <w:rsid w:val="00124A26"/>
    <w:rsid w:val="00124AC9"/>
    <w:rsid w:val="00125C7E"/>
    <w:rsid w:val="001307FC"/>
    <w:rsid w:val="00133BD1"/>
    <w:rsid w:val="00135B0F"/>
    <w:rsid w:val="00136794"/>
    <w:rsid w:val="00137111"/>
    <w:rsid w:val="0014141D"/>
    <w:rsid w:val="00142933"/>
    <w:rsid w:val="001462A4"/>
    <w:rsid w:val="001468A5"/>
    <w:rsid w:val="001472C3"/>
    <w:rsid w:val="00147FD7"/>
    <w:rsid w:val="00150B71"/>
    <w:rsid w:val="001520E7"/>
    <w:rsid w:val="00152200"/>
    <w:rsid w:val="00152BB9"/>
    <w:rsid w:val="00154801"/>
    <w:rsid w:val="001550A8"/>
    <w:rsid w:val="00160BCC"/>
    <w:rsid w:val="0016274C"/>
    <w:rsid w:val="001648A2"/>
    <w:rsid w:val="00165738"/>
    <w:rsid w:val="00166C22"/>
    <w:rsid w:val="00167126"/>
    <w:rsid w:val="001679CE"/>
    <w:rsid w:val="00171761"/>
    <w:rsid w:val="0017282D"/>
    <w:rsid w:val="00177C79"/>
    <w:rsid w:val="0018016A"/>
    <w:rsid w:val="001825B0"/>
    <w:rsid w:val="00184C23"/>
    <w:rsid w:val="00185E6B"/>
    <w:rsid w:val="001869CB"/>
    <w:rsid w:val="00190BB9"/>
    <w:rsid w:val="001932A4"/>
    <w:rsid w:val="001953B8"/>
    <w:rsid w:val="00195DBD"/>
    <w:rsid w:val="00196436"/>
    <w:rsid w:val="00196C2F"/>
    <w:rsid w:val="00197147"/>
    <w:rsid w:val="001A0557"/>
    <w:rsid w:val="001A0F9F"/>
    <w:rsid w:val="001A39F2"/>
    <w:rsid w:val="001A3E55"/>
    <w:rsid w:val="001B130F"/>
    <w:rsid w:val="001B18D0"/>
    <w:rsid w:val="001B25BD"/>
    <w:rsid w:val="001B271C"/>
    <w:rsid w:val="001B2740"/>
    <w:rsid w:val="001B2885"/>
    <w:rsid w:val="001B38F6"/>
    <w:rsid w:val="001B3DCA"/>
    <w:rsid w:val="001C4046"/>
    <w:rsid w:val="001C405A"/>
    <w:rsid w:val="001C4665"/>
    <w:rsid w:val="001C5915"/>
    <w:rsid w:val="001D212C"/>
    <w:rsid w:val="001D2B9B"/>
    <w:rsid w:val="001D5893"/>
    <w:rsid w:val="001D5AEC"/>
    <w:rsid w:val="001D7C82"/>
    <w:rsid w:val="001E39B1"/>
    <w:rsid w:val="001E3D7D"/>
    <w:rsid w:val="001E69BC"/>
    <w:rsid w:val="001F261F"/>
    <w:rsid w:val="001F26A1"/>
    <w:rsid w:val="001F5E49"/>
    <w:rsid w:val="001F5F62"/>
    <w:rsid w:val="001F77DC"/>
    <w:rsid w:val="0020074A"/>
    <w:rsid w:val="00202875"/>
    <w:rsid w:val="002038B7"/>
    <w:rsid w:val="0020607F"/>
    <w:rsid w:val="00206253"/>
    <w:rsid w:val="00212DD1"/>
    <w:rsid w:val="00213747"/>
    <w:rsid w:val="00222D0A"/>
    <w:rsid w:val="0022336B"/>
    <w:rsid w:val="00223DC0"/>
    <w:rsid w:val="00224DC0"/>
    <w:rsid w:val="00226811"/>
    <w:rsid w:val="00227087"/>
    <w:rsid w:val="00227D1D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631CE"/>
    <w:rsid w:val="002637A3"/>
    <w:rsid w:val="002646DF"/>
    <w:rsid w:val="002659C9"/>
    <w:rsid w:val="002677FF"/>
    <w:rsid w:val="00270306"/>
    <w:rsid w:val="0027387E"/>
    <w:rsid w:val="0027464B"/>
    <w:rsid w:val="00275EEF"/>
    <w:rsid w:val="00275F42"/>
    <w:rsid w:val="00276A4C"/>
    <w:rsid w:val="002811D0"/>
    <w:rsid w:val="002818FB"/>
    <w:rsid w:val="002830AD"/>
    <w:rsid w:val="00284A1A"/>
    <w:rsid w:val="00285933"/>
    <w:rsid w:val="002871EB"/>
    <w:rsid w:val="0029118A"/>
    <w:rsid w:val="00291FC7"/>
    <w:rsid w:val="00292CEB"/>
    <w:rsid w:val="00293586"/>
    <w:rsid w:val="00294666"/>
    <w:rsid w:val="00297824"/>
    <w:rsid w:val="00297E24"/>
    <w:rsid w:val="00297F8A"/>
    <w:rsid w:val="002A0DE7"/>
    <w:rsid w:val="002A2B00"/>
    <w:rsid w:val="002A3A9F"/>
    <w:rsid w:val="002A654F"/>
    <w:rsid w:val="002B10F1"/>
    <w:rsid w:val="002B2622"/>
    <w:rsid w:val="002C04EB"/>
    <w:rsid w:val="002C1F9C"/>
    <w:rsid w:val="002C3BC8"/>
    <w:rsid w:val="002C5277"/>
    <w:rsid w:val="002C592D"/>
    <w:rsid w:val="002C6B96"/>
    <w:rsid w:val="002D30DA"/>
    <w:rsid w:val="002D37AE"/>
    <w:rsid w:val="002D3D59"/>
    <w:rsid w:val="002D4E13"/>
    <w:rsid w:val="002D7666"/>
    <w:rsid w:val="002E0C8E"/>
    <w:rsid w:val="002E1C5F"/>
    <w:rsid w:val="002E4A09"/>
    <w:rsid w:val="002E4BF9"/>
    <w:rsid w:val="002E68EA"/>
    <w:rsid w:val="002E7076"/>
    <w:rsid w:val="002F230A"/>
    <w:rsid w:val="002F63E6"/>
    <w:rsid w:val="002F6C3C"/>
    <w:rsid w:val="00302E1E"/>
    <w:rsid w:val="00304378"/>
    <w:rsid w:val="00305C7E"/>
    <w:rsid w:val="003068FC"/>
    <w:rsid w:val="00310D1E"/>
    <w:rsid w:val="00314D43"/>
    <w:rsid w:val="00315065"/>
    <w:rsid w:val="0031518D"/>
    <w:rsid w:val="00315478"/>
    <w:rsid w:val="0031692F"/>
    <w:rsid w:val="00317803"/>
    <w:rsid w:val="00317BD2"/>
    <w:rsid w:val="00321686"/>
    <w:rsid w:val="00322620"/>
    <w:rsid w:val="0032536C"/>
    <w:rsid w:val="003255E7"/>
    <w:rsid w:val="00334DFD"/>
    <w:rsid w:val="00334E37"/>
    <w:rsid w:val="00335719"/>
    <w:rsid w:val="00335E5F"/>
    <w:rsid w:val="00335F49"/>
    <w:rsid w:val="00340055"/>
    <w:rsid w:val="003422A5"/>
    <w:rsid w:val="00350122"/>
    <w:rsid w:val="003516E4"/>
    <w:rsid w:val="00351949"/>
    <w:rsid w:val="00353BFE"/>
    <w:rsid w:val="00356B1C"/>
    <w:rsid w:val="00356F68"/>
    <w:rsid w:val="003577AF"/>
    <w:rsid w:val="00357F41"/>
    <w:rsid w:val="00361725"/>
    <w:rsid w:val="0036206A"/>
    <w:rsid w:val="003643DD"/>
    <w:rsid w:val="0036573B"/>
    <w:rsid w:val="0036718D"/>
    <w:rsid w:val="00372E49"/>
    <w:rsid w:val="00376C90"/>
    <w:rsid w:val="00377AFD"/>
    <w:rsid w:val="003812FE"/>
    <w:rsid w:val="003818FD"/>
    <w:rsid w:val="003822A0"/>
    <w:rsid w:val="00383C70"/>
    <w:rsid w:val="00387FD6"/>
    <w:rsid w:val="003919C6"/>
    <w:rsid w:val="00392E8A"/>
    <w:rsid w:val="003933FA"/>
    <w:rsid w:val="00393EA8"/>
    <w:rsid w:val="00394762"/>
    <w:rsid w:val="00395140"/>
    <w:rsid w:val="003967CC"/>
    <w:rsid w:val="00397A60"/>
    <w:rsid w:val="003A1AB4"/>
    <w:rsid w:val="003A295D"/>
    <w:rsid w:val="003A3B16"/>
    <w:rsid w:val="003A3DF9"/>
    <w:rsid w:val="003A3EFE"/>
    <w:rsid w:val="003B005F"/>
    <w:rsid w:val="003B01CE"/>
    <w:rsid w:val="003B0C1D"/>
    <w:rsid w:val="003B2541"/>
    <w:rsid w:val="003B5107"/>
    <w:rsid w:val="003B51A8"/>
    <w:rsid w:val="003B70A1"/>
    <w:rsid w:val="003B7D7D"/>
    <w:rsid w:val="003C03FF"/>
    <w:rsid w:val="003C26A5"/>
    <w:rsid w:val="003C322A"/>
    <w:rsid w:val="003C7579"/>
    <w:rsid w:val="003D02E9"/>
    <w:rsid w:val="003D51E5"/>
    <w:rsid w:val="003E11BF"/>
    <w:rsid w:val="003E2874"/>
    <w:rsid w:val="003E2F48"/>
    <w:rsid w:val="003E37CC"/>
    <w:rsid w:val="003E38BB"/>
    <w:rsid w:val="003E5253"/>
    <w:rsid w:val="003E6DD5"/>
    <w:rsid w:val="003E716D"/>
    <w:rsid w:val="003E72FB"/>
    <w:rsid w:val="003E73DB"/>
    <w:rsid w:val="003E7A31"/>
    <w:rsid w:val="003F000F"/>
    <w:rsid w:val="003F0AC3"/>
    <w:rsid w:val="003F13CC"/>
    <w:rsid w:val="003F14DC"/>
    <w:rsid w:val="003F1717"/>
    <w:rsid w:val="003F1CA6"/>
    <w:rsid w:val="003F2AC8"/>
    <w:rsid w:val="003F2E6D"/>
    <w:rsid w:val="003F3515"/>
    <w:rsid w:val="003F4F5F"/>
    <w:rsid w:val="003F7369"/>
    <w:rsid w:val="00400938"/>
    <w:rsid w:val="00403DFF"/>
    <w:rsid w:val="00403E14"/>
    <w:rsid w:val="0040437B"/>
    <w:rsid w:val="00410029"/>
    <w:rsid w:val="00412084"/>
    <w:rsid w:val="004130A7"/>
    <w:rsid w:val="00413FD8"/>
    <w:rsid w:val="00417C8E"/>
    <w:rsid w:val="0042075F"/>
    <w:rsid w:val="004240FD"/>
    <w:rsid w:val="004263F1"/>
    <w:rsid w:val="00430724"/>
    <w:rsid w:val="004361B8"/>
    <w:rsid w:val="00441409"/>
    <w:rsid w:val="004421E5"/>
    <w:rsid w:val="00445B65"/>
    <w:rsid w:val="004474EB"/>
    <w:rsid w:val="004477E2"/>
    <w:rsid w:val="004509AA"/>
    <w:rsid w:val="00450CF0"/>
    <w:rsid w:val="004516D6"/>
    <w:rsid w:val="00452719"/>
    <w:rsid w:val="0045580A"/>
    <w:rsid w:val="00461C66"/>
    <w:rsid w:val="0046240E"/>
    <w:rsid w:val="00462A08"/>
    <w:rsid w:val="0046522B"/>
    <w:rsid w:val="00465B61"/>
    <w:rsid w:val="0046714E"/>
    <w:rsid w:val="00467792"/>
    <w:rsid w:val="00470A68"/>
    <w:rsid w:val="00473FA2"/>
    <w:rsid w:val="00476BB2"/>
    <w:rsid w:val="004806A8"/>
    <w:rsid w:val="004809D1"/>
    <w:rsid w:val="00481BDD"/>
    <w:rsid w:val="00482997"/>
    <w:rsid w:val="004954A2"/>
    <w:rsid w:val="004A0624"/>
    <w:rsid w:val="004A6ADB"/>
    <w:rsid w:val="004A70AF"/>
    <w:rsid w:val="004A7C1F"/>
    <w:rsid w:val="004B00EF"/>
    <w:rsid w:val="004B11E3"/>
    <w:rsid w:val="004B27D3"/>
    <w:rsid w:val="004B28E4"/>
    <w:rsid w:val="004B7BF6"/>
    <w:rsid w:val="004B7ED7"/>
    <w:rsid w:val="004C0AD9"/>
    <w:rsid w:val="004C19CD"/>
    <w:rsid w:val="004C2E4A"/>
    <w:rsid w:val="004C5815"/>
    <w:rsid w:val="004C5FFF"/>
    <w:rsid w:val="004D43CB"/>
    <w:rsid w:val="004D4756"/>
    <w:rsid w:val="004D4873"/>
    <w:rsid w:val="004D54C3"/>
    <w:rsid w:val="004D68B6"/>
    <w:rsid w:val="004D7C81"/>
    <w:rsid w:val="004E01A4"/>
    <w:rsid w:val="004E2016"/>
    <w:rsid w:val="004E2739"/>
    <w:rsid w:val="004E3290"/>
    <w:rsid w:val="004E43FD"/>
    <w:rsid w:val="004E472B"/>
    <w:rsid w:val="004E538A"/>
    <w:rsid w:val="004E782A"/>
    <w:rsid w:val="004F00B5"/>
    <w:rsid w:val="004F00F8"/>
    <w:rsid w:val="004F2C84"/>
    <w:rsid w:val="004F65D7"/>
    <w:rsid w:val="005019C9"/>
    <w:rsid w:val="00503BC8"/>
    <w:rsid w:val="00505D85"/>
    <w:rsid w:val="005107FD"/>
    <w:rsid w:val="00513B91"/>
    <w:rsid w:val="00514D69"/>
    <w:rsid w:val="005156B8"/>
    <w:rsid w:val="005157A2"/>
    <w:rsid w:val="00515883"/>
    <w:rsid w:val="0051604F"/>
    <w:rsid w:val="0051697C"/>
    <w:rsid w:val="00516F6F"/>
    <w:rsid w:val="00520352"/>
    <w:rsid w:val="005221C0"/>
    <w:rsid w:val="005266C7"/>
    <w:rsid w:val="005270C4"/>
    <w:rsid w:val="005301E4"/>
    <w:rsid w:val="00530C30"/>
    <w:rsid w:val="00532FCD"/>
    <w:rsid w:val="00534DE9"/>
    <w:rsid w:val="005411B6"/>
    <w:rsid w:val="005439C4"/>
    <w:rsid w:val="00544965"/>
    <w:rsid w:val="00550339"/>
    <w:rsid w:val="00555ADA"/>
    <w:rsid w:val="0056081C"/>
    <w:rsid w:val="005621CE"/>
    <w:rsid w:val="005632F6"/>
    <w:rsid w:val="00563906"/>
    <w:rsid w:val="005644D3"/>
    <w:rsid w:val="00565371"/>
    <w:rsid w:val="00567866"/>
    <w:rsid w:val="0057149E"/>
    <w:rsid w:val="00571F05"/>
    <w:rsid w:val="005741A9"/>
    <w:rsid w:val="005756A5"/>
    <w:rsid w:val="00576226"/>
    <w:rsid w:val="005768CE"/>
    <w:rsid w:val="00581984"/>
    <w:rsid w:val="00581B7B"/>
    <w:rsid w:val="00585DA8"/>
    <w:rsid w:val="00586CDD"/>
    <w:rsid w:val="005900F4"/>
    <w:rsid w:val="005902A1"/>
    <w:rsid w:val="005A0EE7"/>
    <w:rsid w:val="005A16ED"/>
    <w:rsid w:val="005A252F"/>
    <w:rsid w:val="005A2D46"/>
    <w:rsid w:val="005A50E0"/>
    <w:rsid w:val="005A5ED3"/>
    <w:rsid w:val="005B1834"/>
    <w:rsid w:val="005B345C"/>
    <w:rsid w:val="005B7B9A"/>
    <w:rsid w:val="005C063B"/>
    <w:rsid w:val="005C09FD"/>
    <w:rsid w:val="005C109F"/>
    <w:rsid w:val="005C2A24"/>
    <w:rsid w:val="005C3BAA"/>
    <w:rsid w:val="005C4A3C"/>
    <w:rsid w:val="005C5BCE"/>
    <w:rsid w:val="005C79E2"/>
    <w:rsid w:val="005C7B15"/>
    <w:rsid w:val="005D0AA4"/>
    <w:rsid w:val="005D5865"/>
    <w:rsid w:val="005D6919"/>
    <w:rsid w:val="005E0ACE"/>
    <w:rsid w:val="005E294F"/>
    <w:rsid w:val="005E60EB"/>
    <w:rsid w:val="005E6208"/>
    <w:rsid w:val="005E6A9C"/>
    <w:rsid w:val="005E7C9C"/>
    <w:rsid w:val="005E7CD0"/>
    <w:rsid w:val="005F1068"/>
    <w:rsid w:val="005F1D9D"/>
    <w:rsid w:val="005F2DF2"/>
    <w:rsid w:val="005F4674"/>
    <w:rsid w:val="005F5E62"/>
    <w:rsid w:val="005F5EA5"/>
    <w:rsid w:val="005F7A38"/>
    <w:rsid w:val="00603B37"/>
    <w:rsid w:val="006065BB"/>
    <w:rsid w:val="00607520"/>
    <w:rsid w:val="00611B7C"/>
    <w:rsid w:val="006127AD"/>
    <w:rsid w:val="006136DA"/>
    <w:rsid w:val="0061592B"/>
    <w:rsid w:val="0061616D"/>
    <w:rsid w:val="00616264"/>
    <w:rsid w:val="006162D4"/>
    <w:rsid w:val="00620AAC"/>
    <w:rsid w:val="00623781"/>
    <w:rsid w:val="00623CB1"/>
    <w:rsid w:val="00624089"/>
    <w:rsid w:val="00624FFB"/>
    <w:rsid w:val="0063094D"/>
    <w:rsid w:val="00632FFB"/>
    <w:rsid w:val="00633280"/>
    <w:rsid w:val="006360A4"/>
    <w:rsid w:val="00643772"/>
    <w:rsid w:val="00643B8F"/>
    <w:rsid w:val="00645691"/>
    <w:rsid w:val="006459A4"/>
    <w:rsid w:val="00646D89"/>
    <w:rsid w:val="00655919"/>
    <w:rsid w:val="00656A1C"/>
    <w:rsid w:val="006570BF"/>
    <w:rsid w:val="0065718C"/>
    <w:rsid w:val="00657617"/>
    <w:rsid w:val="006603CC"/>
    <w:rsid w:val="00660B1D"/>
    <w:rsid w:val="00660C05"/>
    <w:rsid w:val="00661BFE"/>
    <w:rsid w:val="00661F99"/>
    <w:rsid w:val="006648A3"/>
    <w:rsid w:val="006675C3"/>
    <w:rsid w:val="006713D3"/>
    <w:rsid w:val="006720CF"/>
    <w:rsid w:val="00672DEF"/>
    <w:rsid w:val="00673A06"/>
    <w:rsid w:val="00673B92"/>
    <w:rsid w:val="00673F68"/>
    <w:rsid w:val="00675F08"/>
    <w:rsid w:val="00677DD8"/>
    <w:rsid w:val="00681F9F"/>
    <w:rsid w:val="006845E5"/>
    <w:rsid w:val="00686687"/>
    <w:rsid w:val="00687E46"/>
    <w:rsid w:val="00690DFE"/>
    <w:rsid w:val="0069145E"/>
    <w:rsid w:val="006920EF"/>
    <w:rsid w:val="006961BA"/>
    <w:rsid w:val="00696F46"/>
    <w:rsid w:val="006A01BB"/>
    <w:rsid w:val="006A1E23"/>
    <w:rsid w:val="006A2B8F"/>
    <w:rsid w:val="006A2C62"/>
    <w:rsid w:val="006A35FC"/>
    <w:rsid w:val="006B74A4"/>
    <w:rsid w:val="006C2828"/>
    <w:rsid w:val="006C28D5"/>
    <w:rsid w:val="006C5BDE"/>
    <w:rsid w:val="006D0667"/>
    <w:rsid w:val="006D4D01"/>
    <w:rsid w:val="006D6942"/>
    <w:rsid w:val="006E2B5B"/>
    <w:rsid w:val="006E3DA5"/>
    <w:rsid w:val="006E5711"/>
    <w:rsid w:val="006E758A"/>
    <w:rsid w:val="006F07A0"/>
    <w:rsid w:val="006F1A99"/>
    <w:rsid w:val="006F21CE"/>
    <w:rsid w:val="006F3D6B"/>
    <w:rsid w:val="006F41F5"/>
    <w:rsid w:val="006F4D2F"/>
    <w:rsid w:val="006F5DE7"/>
    <w:rsid w:val="006F63CC"/>
    <w:rsid w:val="00702204"/>
    <w:rsid w:val="00705B7D"/>
    <w:rsid w:val="007153E5"/>
    <w:rsid w:val="00716249"/>
    <w:rsid w:val="00717022"/>
    <w:rsid w:val="00720630"/>
    <w:rsid w:val="007222B0"/>
    <w:rsid w:val="00723425"/>
    <w:rsid w:val="00725D37"/>
    <w:rsid w:val="007311E5"/>
    <w:rsid w:val="00731769"/>
    <w:rsid w:val="00731CC7"/>
    <w:rsid w:val="00731FF9"/>
    <w:rsid w:val="00736811"/>
    <w:rsid w:val="00736C0C"/>
    <w:rsid w:val="00746D11"/>
    <w:rsid w:val="007511DA"/>
    <w:rsid w:val="00753530"/>
    <w:rsid w:val="00755D0D"/>
    <w:rsid w:val="007570EC"/>
    <w:rsid w:val="00757CB4"/>
    <w:rsid w:val="0076165D"/>
    <w:rsid w:val="00762049"/>
    <w:rsid w:val="0076485D"/>
    <w:rsid w:val="00765925"/>
    <w:rsid w:val="00766C65"/>
    <w:rsid w:val="007702A5"/>
    <w:rsid w:val="00775C1E"/>
    <w:rsid w:val="00775FEF"/>
    <w:rsid w:val="00776AA1"/>
    <w:rsid w:val="00782AB7"/>
    <w:rsid w:val="00782BA1"/>
    <w:rsid w:val="00783642"/>
    <w:rsid w:val="00783B9A"/>
    <w:rsid w:val="00785E54"/>
    <w:rsid w:val="00785E82"/>
    <w:rsid w:val="00790768"/>
    <w:rsid w:val="00791A93"/>
    <w:rsid w:val="00791F28"/>
    <w:rsid w:val="00792B9C"/>
    <w:rsid w:val="00792E05"/>
    <w:rsid w:val="00793883"/>
    <w:rsid w:val="00793B33"/>
    <w:rsid w:val="0079413B"/>
    <w:rsid w:val="007A0559"/>
    <w:rsid w:val="007A0746"/>
    <w:rsid w:val="007A0B1B"/>
    <w:rsid w:val="007A0FF9"/>
    <w:rsid w:val="007A135A"/>
    <w:rsid w:val="007A3069"/>
    <w:rsid w:val="007B0886"/>
    <w:rsid w:val="007B1528"/>
    <w:rsid w:val="007B5A2E"/>
    <w:rsid w:val="007B623A"/>
    <w:rsid w:val="007B694E"/>
    <w:rsid w:val="007B7FBF"/>
    <w:rsid w:val="007C2ABE"/>
    <w:rsid w:val="007C39D9"/>
    <w:rsid w:val="007C450B"/>
    <w:rsid w:val="007D047B"/>
    <w:rsid w:val="007E05D1"/>
    <w:rsid w:val="007E0E52"/>
    <w:rsid w:val="007E1835"/>
    <w:rsid w:val="007E2873"/>
    <w:rsid w:val="007E540E"/>
    <w:rsid w:val="007E7805"/>
    <w:rsid w:val="007F042C"/>
    <w:rsid w:val="007F1B8D"/>
    <w:rsid w:val="007F2E06"/>
    <w:rsid w:val="007F6934"/>
    <w:rsid w:val="007F7788"/>
    <w:rsid w:val="00801C09"/>
    <w:rsid w:val="00804D4F"/>
    <w:rsid w:val="00804D55"/>
    <w:rsid w:val="00804F1E"/>
    <w:rsid w:val="008056E8"/>
    <w:rsid w:val="0081062E"/>
    <w:rsid w:val="008118E0"/>
    <w:rsid w:val="008120AF"/>
    <w:rsid w:val="00812764"/>
    <w:rsid w:val="00815523"/>
    <w:rsid w:val="00816A15"/>
    <w:rsid w:val="00816E66"/>
    <w:rsid w:val="00822AC7"/>
    <w:rsid w:val="00824005"/>
    <w:rsid w:val="008242DB"/>
    <w:rsid w:val="008248D8"/>
    <w:rsid w:val="0082550A"/>
    <w:rsid w:val="008255E4"/>
    <w:rsid w:val="00825D8C"/>
    <w:rsid w:val="0082625E"/>
    <w:rsid w:val="008320F8"/>
    <w:rsid w:val="00833B6B"/>
    <w:rsid w:val="008350CD"/>
    <w:rsid w:val="00836D9D"/>
    <w:rsid w:val="00837325"/>
    <w:rsid w:val="00837DCD"/>
    <w:rsid w:val="00840AC8"/>
    <w:rsid w:val="008411AD"/>
    <w:rsid w:val="00841722"/>
    <w:rsid w:val="00841DA4"/>
    <w:rsid w:val="008427AE"/>
    <w:rsid w:val="0084536A"/>
    <w:rsid w:val="00846192"/>
    <w:rsid w:val="00847DFC"/>
    <w:rsid w:val="0085067A"/>
    <w:rsid w:val="00850C2F"/>
    <w:rsid w:val="0085105A"/>
    <w:rsid w:val="00851C73"/>
    <w:rsid w:val="00853CB2"/>
    <w:rsid w:val="00853DFA"/>
    <w:rsid w:val="00855FAF"/>
    <w:rsid w:val="00857AEB"/>
    <w:rsid w:val="008617F8"/>
    <w:rsid w:val="00861CEE"/>
    <w:rsid w:val="00861D89"/>
    <w:rsid w:val="00861FCB"/>
    <w:rsid w:val="008632CD"/>
    <w:rsid w:val="00867535"/>
    <w:rsid w:val="00873840"/>
    <w:rsid w:val="00873E0B"/>
    <w:rsid w:val="0087474B"/>
    <w:rsid w:val="008749BD"/>
    <w:rsid w:val="0087586C"/>
    <w:rsid w:val="00877277"/>
    <w:rsid w:val="00877383"/>
    <w:rsid w:val="00877A1A"/>
    <w:rsid w:val="00877FB8"/>
    <w:rsid w:val="00880080"/>
    <w:rsid w:val="00881F9D"/>
    <w:rsid w:val="00882128"/>
    <w:rsid w:val="008827C9"/>
    <w:rsid w:val="00885B8F"/>
    <w:rsid w:val="00886773"/>
    <w:rsid w:val="00886EC9"/>
    <w:rsid w:val="00886FC4"/>
    <w:rsid w:val="00887D88"/>
    <w:rsid w:val="00890016"/>
    <w:rsid w:val="0089079E"/>
    <w:rsid w:val="00892780"/>
    <w:rsid w:val="00893CF1"/>
    <w:rsid w:val="00896AA9"/>
    <w:rsid w:val="00896B61"/>
    <w:rsid w:val="008A34AE"/>
    <w:rsid w:val="008A6896"/>
    <w:rsid w:val="008A7BC1"/>
    <w:rsid w:val="008B31F5"/>
    <w:rsid w:val="008B460D"/>
    <w:rsid w:val="008B5487"/>
    <w:rsid w:val="008C11A9"/>
    <w:rsid w:val="008C1580"/>
    <w:rsid w:val="008C5107"/>
    <w:rsid w:val="008C5249"/>
    <w:rsid w:val="008C5E01"/>
    <w:rsid w:val="008C6AD9"/>
    <w:rsid w:val="008D0572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4344"/>
    <w:rsid w:val="008F4561"/>
    <w:rsid w:val="008F49AC"/>
    <w:rsid w:val="008F5211"/>
    <w:rsid w:val="008F6CD8"/>
    <w:rsid w:val="008F73EB"/>
    <w:rsid w:val="00902FA7"/>
    <w:rsid w:val="00903E1D"/>
    <w:rsid w:val="00906272"/>
    <w:rsid w:val="00906E97"/>
    <w:rsid w:val="00907A09"/>
    <w:rsid w:val="00911BDD"/>
    <w:rsid w:val="0091458F"/>
    <w:rsid w:val="00915EC2"/>
    <w:rsid w:val="00920992"/>
    <w:rsid w:val="00920C25"/>
    <w:rsid w:val="0092137C"/>
    <w:rsid w:val="00921573"/>
    <w:rsid w:val="00922A6D"/>
    <w:rsid w:val="00924A33"/>
    <w:rsid w:val="009252C6"/>
    <w:rsid w:val="0092592A"/>
    <w:rsid w:val="00931110"/>
    <w:rsid w:val="009330FE"/>
    <w:rsid w:val="009331AB"/>
    <w:rsid w:val="00934574"/>
    <w:rsid w:val="00934BC1"/>
    <w:rsid w:val="00941903"/>
    <w:rsid w:val="009420AF"/>
    <w:rsid w:val="00943C92"/>
    <w:rsid w:val="00943E4F"/>
    <w:rsid w:val="00943F24"/>
    <w:rsid w:val="0094480B"/>
    <w:rsid w:val="00947B70"/>
    <w:rsid w:val="009511BF"/>
    <w:rsid w:val="009516FF"/>
    <w:rsid w:val="009533E9"/>
    <w:rsid w:val="00954A9C"/>
    <w:rsid w:val="0095735D"/>
    <w:rsid w:val="00957BF5"/>
    <w:rsid w:val="00960880"/>
    <w:rsid w:val="00962EEA"/>
    <w:rsid w:val="00963FCD"/>
    <w:rsid w:val="00965FAC"/>
    <w:rsid w:val="00966C2B"/>
    <w:rsid w:val="009676C5"/>
    <w:rsid w:val="00970A8C"/>
    <w:rsid w:val="00971A1F"/>
    <w:rsid w:val="009752EB"/>
    <w:rsid w:val="0098003B"/>
    <w:rsid w:val="00980401"/>
    <w:rsid w:val="0098193A"/>
    <w:rsid w:val="00981C54"/>
    <w:rsid w:val="0098322A"/>
    <w:rsid w:val="009832BD"/>
    <w:rsid w:val="00983F77"/>
    <w:rsid w:val="00984314"/>
    <w:rsid w:val="009863C7"/>
    <w:rsid w:val="00987B78"/>
    <w:rsid w:val="00990BCD"/>
    <w:rsid w:val="00995AB9"/>
    <w:rsid w:val="00997817"/>
    <w:rsid w:val="009A05D0"/>
    <w:rsid w:val="009A17C4"/>
    <w:rsid w:val="009A2E5B"/>
    <w:rsid w:val="009A368D"/>
    <w:rsid w:val="009A4D59"/>
    <w:rsid w:val="009B0D87"/>
    <w:rsid w:val="009B1338"/>
    <w:rsid w:val="009B2045"/>
    <w:rsid w:val="009B2D88"/>
    <w:rsid w:val="009B505B"/>
    <w:rsid w:val="009B685C"/>
    <w:rsid w:val="009B6AA2"/>
    <w:rsid w:val="009C066C"/>
    <w:rsid w:val="009C2F4C"/>
    <w:rsid w:val="009C3547"/>
    <w:rsid w:val="009C6B3D"/>
    <w:rsid w:val="009D1C7E"/>
    <w:rsid w:val="009D21E6"/>
    <w:rsid w:val="009D261A"/>
    <w:rsid w:val="009D4C22"/>
    <w:rsid w:val="009D4DD7"/>
    <w:rsid w:val="009D58CB"/>
    <w:rsid w:val="009D662F"/>
    <w:rsid w:val="009D67CC"/>
    <w:rsid w:val="009E2EEE"/>
    <w:rsid w:val="009E354F"/>
    <w:rsid w:val="009E42AD"/>
    <w:rsid w:val="009E73C3"/>
    <w:rsid w:val="009E756D"/>
    <w:rsid w:val="009E7944"/>
    <w:rsid w:val="009F1122"/>
    <w:rsid w:val="009F2481"/>
    <w:rsid w:val="009F51FE"/>
    <w:rsid w:val="009F5B39"/>
    <w:rsid w:val="009F71AF"/>
    <w:rsid w:val="00A04035"/>
    <w:rsid w:val="00A079FE"/>
    <w:rsid w:val="00A11988"/>
    <w:rsid w:val="00A13FD3"/>
    <w:rsid w:val="00A21918"/>
    <w:rsid w:val="00A22558"/>
    <w:rsid w:val="00A227DC"/>
    <w:rsid w:val="00A22AA7"/>
    <w:rsid w:val="00A22C7C"/>
    <w:rsid w:val="00A241A0"/>
    <w:rsid w:val="00A24D27"/>
    <w:rsid w:val="00A275A4"/>
    <w:rsid w:val="00A27A8F"/>
    <w:rsid w:val="00A3059B"/>
    <w:rsid w:val="00A33F24"/>
    <w:rsid w:val="00A43444"/>
    <w:rsid w:val="00A45C39"/>
    <w:rsid w:val="00A53A99"/>
    <w:rsid w:val="00A54C19"/>
    <w:rsid w:val="00A630A3"/>
    <w:rsid w:val="00A65217"/>
    <w:rsid w:val="00A66E38"/>
    <w:rsid w:val="00A71870"/>
    <w:rsid w:val="00A72804"/>
    <w:rsid w:val="00A7525C"/>
    <w:rsid w:val="00A77EFD"/>
    <w:rsid w:val="00A849AD"/>
    <w:rsid w:val="00A86727"/>
    <w:rsid w:val="00A923AD"/>
    <w:rsid w:val="00A9461D"/>
    <w:rsid w:val="00A9595B"/>
    <w:rsid w:val="00A961F9"/>
    <w:rsid w:val="00A96648"/>
    <w:rsid w:val="00A967B3"/>
    <w:rsid w:val="00A9680A"/>
    <w:rsid w:val="00A96A3A"/>
    <w:rsid w:val="00AA09F3"/>
    <w:rsid w:val="00AA3BFE"/>
    <w:rsid w:val="00AA524E"/>
    <w:rsid w:val="00AA6009"/>
    <w:rsid w:val="00AB1CDB"/>
    <w:rsid w:val="00AB39DC"/>
    <w:rsid w:val="00AB547D"/>
    <w:rsid w:val="00AB65F7"/>
    <w:rsid w:val="00AB6606"/>
    <w:rsid w:val="00AC152D"/>
    <w:rsid w:val="00AC3DA8"/>
    <w:rsid w:val="00AC4F81"/>
    <w:rsid w:val="00AC5A57"/>
    <w:rsid w:val="00AC6A50"/>
    <w:rsid w:val="00AC6AC5"/>
    <w:rsid w:val="00AC7BE1"/>
    <w:rsid w:val="00AD4465"/>
    <w:rsid w:val="00AD478F"/>
    <w:rsid w:val="00AD792F"/>
    <w:rsid w:val="00AE0385"/>
    <w:rsid w:val="00AE237C"/>
    <w:rsid w:val="00AE2427"/>
    <w:rsid w:val="00AE290F"/>
    <w:rsid w:val="00AE3B70"/>
    <w:rsid w:val="00AE4794"/>
    <w:rsid w:val="00AE763E"/>
    <w:rsid w:val="00AE76CE"/>
    <w:rsid w:val="00AE77F5"/>
    <w:rsid w:val="00AF0A5A"/>
    <w:rsid w:val="00AF26DD"/>
    <w:rsid w:val="00AF49D9"/>
    <w:rsid w:val="00AF545C"/>
    <w:rsid w:val="00AF5741"/>
    <w:rsid w:val="00AF79C9"/>
    <w:rsid w:val="00B00EB7"/>
    <w:rsid w:val="00B07DDB"/>
    <w:rsid w:val="00B10B4B"/>
    <w:rsid w:val="00B15CB5"/>
    <w:rsid w:val="00B168C6"/>
    <w:rsid w:val="00B1712A"/>
    <w:rsid w:val="00B17615"/>
    <w:rsid w:val="00B17AAD"/>
    <w:rsid w:val="00B17F35"/>
    <w:rsid w:val="00B20136"/>
    <w:rsid w:val="00B20E28"/>
    <w:rsid w:val="00B25B6E"/>
    <w:rsid w:val="00B26DCB"/>
    <w:rsid w:val="00B330F9"/>
    <w:rsid w:val="00B3347E"/>
    <w:rsid w:val="00B34225"/>
    <w:rsid w:val="00B37968"/>
    <w:rsid w:val="00B37A08"/>
    <w:rsid w:val="00B40977"/>
    <w:rsid w:val="00B418D9"/>
    <w:rsid w:val="00B422AC"/>
    <w:rsid w:val="00B424B1"/>
    <w:rsid w:val="00B439C4"/>
    <w:rsid w:val="00B44528"/>
    <w:rsid w:val="00B44C09"/>
    <w:rsid w:val="00B50953"/>
    <w:rsid w:val="00B50EB7"/>
    <w:rsid w:val="00B517ED"/>
    <w:rsid w:val="00B52132"/>
    <w:rsid w:val="00B538C1"/>
    <w:rsid w:val="00B539AF"/>
    <w:rsid w:val="00B55B55"/>
    <w:rsid w:val="00B56285"/>
    <w:rsid w:val="00B576A8"/>
    <w:rsid w:val="00B60339"/>
    <w:rsid w:val="00B60513"/>
    <w:rsid w:val="00B60E70"/>
    <w:rsid w:val="00B66490"/>
    <w:rsid w:val="00B669DB"/>
    <w:rsid w:val="00B70966"/>
    <w:rsid w:val="00B70E7C"/>
    <w:rsid w:val="00B71FA2"/>
    <w:rsid w:val="00B72720"/>
    <w:rsid w:val="00B728F3"/>
    <w:rsid w:val="00B73695"/>
    <w:rsid w:val="00B74EF2"/>
    <w:rsid w:val="00B80718"/>
    <w:rsid w:val="00B82F09"/>
    <w:rsid w:val="00B84B35"/>
    <w:rsid w:val="00B855A1"/>
    <w:rsid w:val="00B859AF"/>
    <w:rsid w:val="00B87454"/>
    <w:rsid w:val="00B87F2E"/>
    <w:rsid w:val="00B87FC6"/>
    <w:rsid w:val="00B9028C"/>
    <w:rsid w:val="00B9357A"/>
    <w:rsid w:val="00B95AEF"/>
    <w:rsid w:val="00B97AC5"/>
    <w:rsid w:val="00BA571C"/>
    <w:rsid w:val="00BB0CEF"/>
    <w:rsid w:val="00BB2F58"/>
    <w:rsid w:val="00BB4A4A"/>
    <w:rsid w:val="00BB63F7"/>
    <w:rsid w:val="00BB727C"/>
    <w:rsid w:val="00BB7EE6"/>
    <w:rsid w:val="00BC3647"/>
    <w:rsid w:val="00BC3C5D"/>
    <w:rsid w:val="00BC5B16"/>
    <w:rsid w:val="00BC71AD"/>
    <w:rsid w:val="00BD0AE8"/>
    <w:rsid w:val="00BD0EA1"/>
    <w:rsid w:val="00BD1886"/>
    <w:rsid w:val="00BD6B55"/>
    <w:rsid w:val="00BD6C9F"/>
    <w:rsid w:val="00BE2D7C"/>
    <w:rsid w:val="00BE3B41"/>
    <w:rsid w:val="00BE5F77"/>
    <w:rsid w:val="00BE7268"/>
    <w:rsid w:val="00BE73C8"/>
    <w:rsid w:val="00BF0C5D"/>
    <w:rsid w:val="00BF215A"/>
    <w:rsid w:val="00BF23FF"/>
    <w:rsid w:val="00BF2EF0"/>
    <w:rsid w:val="00BF38C2"/>
    <w:rsid w:val="00BF4227"/>
    <w:rsid w:val="00BF57CB"/>
    <w:rsid w:val="00C00D75"/>
    <w:rsid w:val="00C037A8"/>
    <w:rsid w:val="00C050FE"/>
    <w:rsid w:val="00C06871"/>
    <w:rsid w:val="00C1099F"/>
    <w:rsid w:val="00C10E16"/>
    <w:rsid w:val="00C10E6F"/>
    <w:rsid w:val="00C116B4"/>
    <w:rsid w:val="00C123F3"/>
    <w:rsid w:val="00C13B9F"/>
    <w:rsid w:val="00C17637"/>
    <w:rsid w:val="00C20522"/>
    <w:rsid w:val="00C2166D"/>
    <w:rsid w:val="00C22445"/>
    <w:rsid w:val="00C22E37"/>
    <w:rsid w:val="00C270DA"/>
    <w:rsid w:val="00C271CF"/>
    <w:rsid w:val="00C2759F"/>
    <w:rsid w:val="00C30433"/>
    <w:rsid w:val="00C3218C"/>
    <w:rsid w:val="00C356CA"/>
    <w:rsid w:val="00C35ABA"/>
    <w:rsid w:val="00C36078"/>
    <w:rsid w:val="00C422C7"/>
    <w:rsid w:val="00C424CF"/>
    <w:rsid w:val="00C4271D"/>
    <w:rsid w:val="00C42B65"/>
    <w:rsid w:val="00C4619D"/>
    <w:rsid w:val="00C471FE"/>
    <w:rsid w:val="00C47FE2"/>
    <w:rsid w:val="00C519E1"/>
    <w:rsid w:val="00C54BBE"/>
    <w:rsid w:val="00C55C27"/>
    <w:rsid w:val="00C60532"/>
    <w:rsid w:val="00C610C4"/>
    <w:rsid w:val="00C61E7B"/>
    <w:rsid w:val="00C64349"/>
    <w:rsid w:val="00C664D8"/>
    <w:rsid w:val="00C66568"/>
    <w:rsid w:val="00C73091"/>
    <w:rsid w:val="00C75352"/>
    <w:rsid w:val="00C76400"/>
    <w:rsid w:val="00C76E7F"/>
    <w:rsid w:val="00C8134E"/>
    <w:rsid w:val="00C83323"/>
    <w:rsid w:val="00C843C6"/>
    <w:rsid w:val="00C856A0"/>
    <w:rsid w:val="00C85A2F"/>
    <w:rsid w:val="00C8702C"/>
    <w:rsid w:val="00C95918"/>
    <w:rsid w:val="00CA1C29"/>
    <w:rsid w:val="00CA2089"/>
    <w:rsid w:val="00CA3509"/>
    <w:rsid w:val="00CA5FFC"/>
    <w:rsid w:val="00CA6719"/>
    <w:rsid w:val="00CB0425"/>
    <w:rsid w:val="00CB307B"/>
    <w:rsid w:val="00CB32E5"/>
    <w:rsid w:val="00CB7E26"/>
    <w:rsid w:val="00CC0669"/>
    <w:rsid w:val="00CC082B"/>
    <w:rsid w:val="00CC139C"/>
    <w:rsid w:val="00CC300C"/>
    <w:rsid w:val="00CC41E8"/>
    <w:rsid w:val="00CC43F2"/>
    <w:rsid w:val="00CC560A"/>
    <w:rsid w:val="00CC66E6"/>
    <w:rsid w:val="00CC72B3"/>
    <w:rsid w:val="00CC7A49"/>
    <w:rsid w:val="00CC7E3B"/>
    <w:rsid w:val="00CD2501"/>
    <w:rsid w:val="00CD3B7B"/>
    <w:rsid w:val="00CE149B"/>
    <w:rsid w:val="00CE3AB9"/>
    <w:rsid w:val="00CE45E8"/>
    <w:rsid w:val="00CE4ADC"/>
    <w:rsid w:val="00CE5223"/>
    <w:rsid w:val="00CF212D"/>
    <w:rsid w:val="00CF3C17"/>
    <w:rsid w:val="00CF4230"/>
    <w:rsid w:val="00D01B46"/>
    <w:rsid w:val="00D03851"/>
    <w:rsid w:val="00D040D2"/>
    <w:rsid w:val="00D119D1"/>
    <w:rsid w:val="00D11BAB"/>
    <w:rsid w:val="00D1213C"/>
    <w:rsid w:val="00D13F67"/>
    <w:rsid w:val="00D15FE4"/>
    <w:rsid w:val="00D20215"/>
    <w:rsid w:val="00D21BEB"/>
    <w:rsid w:val="00D22418"/>
    <w:rsid w:val="00D254A2"/>
    <w:rsid w:val="00D30DD0"/>
    <w:rsid w:val="00D31628"/>
    <w:rsid w:val="00D31CC9"/>
    <w:rsid w:val="00D34A80"/>
    <w:rsid w:val="00D34D32"/>
    <w:rsid w:val="00D35CFD"/>
    <w:rsid w:val="00D37C76"/>
    <w:rsid w:val="00D4192F"/>
    <w:rsid w:val="00D4203B"/>
    <w:rsid w:val="00D428A0"/>
    <w:rsid w:val="00D42F64"/>
    <w:rsid w:val="00D43B50"/>
    <w:rsid w:val="00D44D28"/>
    <w:rsid w:val="00D455D4"/>
    <w:rsid w:val="00D47D68"/>
    <w:rsid w:val="00D52E7D"/>
    <w:rsid w:val="00D53E17"/>
    <w:rsid w:val="00D54B0C"/>
    <w:rsid w:val="00D564CF"/>
    <w:rsid w:val="00D56B94"/>
    <w:rsid w:val="00D56BBC"/>
    <w:rsid w:val="00D619F0"/>
    <w:rsid w:val="00D622C0"/>
    <w:rsid w:val="00D62D25"/>
    <w:rsid w:val="00D63BA7"/>
    <w:rsid w:val="00D64326"/>
    <w:rsid w:val="00D6503D"/>
    <w:rsid w:val="00D665BA"/>
    <w:rsid w:val="00D667B5"/>
    <w:rsid w:val="00D67005"/>
    <w:rsid w:val="00D727CB"/>
    <w:rsid w:val="00D72FE0"/>
    <w:rsid w:val="00D80792"/>
    <w:rsid w:val="00D81DF9"/>
    <w:rsid w:val="00D850BA"/>
    <w:rsid w:val="00D85E41"/>
    <w:rsid w:val="00D86124"/>
    <w:rsid w:val="00D86F15"/>
    <w:rsid w:val="00D90B21"/>
    <w:rsid w:val="00D91301"/>
    <w:rsid w:val="00D91657"/>
    <w:rsid w:val="00D94ABF"/>
    <w:rsid w:val="00D97D67"/>
    <w:rsid w:val="00DA2993"/>
    <w:rsid w:val="00DA2FEC"/>
    <w:rsid w:val="00DA3E1D"/>
    <w:rsid w:val="00DA53B9"/>
    <w:rsid w:val="00DA7FF1"/>
    <w:rsid w:val="00DB053E"/>
    <w:rsid w:val="00DB231E"/>
    <w:rsid w:val="00DB23C5"/>
    <w:rsid w:val="00DB29F9"/>
    <w:rsid w:val="00DB30EB"/>
    <w:rsid w:val="00DB3633"/>
    <w:rsid w:val="00DB6A89"/>
    <w:rsid w:val="00DB7D18"/>
    <w:rsid w:val="00DC290B"/>
    <w:rsid w:val="00DD0203"/>
    <w:rsid w:val="00DD1E0A"/>
    <w:rsid w:val="00DD212C"/>
    <w:rsid w:val="00DD6D0B"/>
    <w:rsid w:val="00DD6E3A"/>
    <w:rsid w:val="00DD70A0"/>
    <w:rsid w:val="00DE1915"/>
    <w:rsid w:val="00DE2AA0"/>
    <w:rsid w:val="00DE421C"/>
    <w:rsid w:val="00DF061B"/>
    <w:rsid w:val="00DF1302"/>
    <w:rsid w:val="00DF2127"/>
    <w:rsid w:val="00DF5AA0"/>
    <w:rsid w:val="00DF6188"/>
    <w:rsid w:val="00E00759"/>
    <w:rsid w:val="00E04BB6"/>
    <w:rsid w:val="00E05252"/>
    <w:rsid w:val="00E05920"/>
    <w:rsid w:val="00E11EDE"/>
    <w:rsid w:val="00E12591"/>
    <w:rsid w:val="00E16404"/>
    <w:rsid w:val="00E1666B"/>
    <w:rsid w:val="00E16A3E"/>
    <w:rsid w:val="00E223D1"/>
    <w:rsid w:val="00E23071"/>
    <w:rsid w:val="00E31509"/>
    <w:rsid w:val="00E333D0"/>
    <w:rsid w:val="00E3394A"/>
    <w:rsid w:val="00E34E43"/>
    <w:rsid w:val="00E3592C"/>
    <w:rsid w:val="00E376AF"/>
    <w:rsid w:val="00E40816"/>
    <w:rsid w:val="00E421CB"/>
    <w:rsid w:val="00E43955"/>
    <w:rsid w:val="00E469AC"/>
    <w:rsid w:val="00E4742C"/>
    <w:rsid w:val="00E478B9"/>
    <w:rsid w:val="00E50026"/>
    <w:rsid w:val="00E518FD"/>
    <w:rsid w:val="00E53523"/>
    <w:rsid w:val="00E54598"/>
    <w:rsid w:val="00E57530"/>
    <w:rsid w:val="00E5795C"/>
    <w:rsid w:val="00E61422"/>
    <w:rsid w:val="00E61CC8"/>
    <w:rsid w:val="00E62516"/>
    <w:rsid w:val="00E62916"/>
    <w:rsid w:val="00E62D4C"/>
    <w:rsid w:val="00E636FD"/>
    <w:rsid w:val="00E67791"/>
    <w:rsid w:val="00E70CB9"/>
    <w:rsid w:val="00E74AB1"/>
    <w:rsid w:val="00E750D7"/>
    <w:rsid w:val="00E75B11"/>
    <w:rsid w:val="00E77684"/>
    <w:rsid w:val="00E83166"/>
    <w:rsid w:val="00E83451"/>
    <w:rsid w:val="00E83C05"/>
    <w:rsid w:val="00E8476D"/>
    <w:rsid w:val="00E860E4"/>
    <w:rsid w:val="00E87DEC"/>
    <w:rsid w:val="00E931C0"/>
    <w:rsid w:val="00EA0D7F"/>
    <w:rsid w:val="00EA1E15"/>
    <w:rsid w:val="00EA49E4"/>
    <w:rsid w:val="00EA59CE"/>
    <w:rsid w:val="00EA7B01"/>
    <w:rsid w:val="00EB5B22"/>
    <w:rsid w:val="00EB5B75"/>
    <w:rsid w:val="00EB618F"/>
    <w:rsid w:val="00EC127C"/>
    <w:rsid w:val="00EC14D5"/>
    <w:rsid w:val="00EC6D12"/>
    <w:rsid w:val="00EC71CA"/>
    <w:rsid w:val="00ED0B00"/>
    <w:rsid w:val="00ED2C02"/>
    <w:rsid w:val="00ED3425"/>
    <w:rsid w:val="00ED360C"/>
    <w:rsid w:val="00ED3E07"/>
    <w:rsid w:val="00ED489E"/>
    <w:rsid w:val="00ED4FA8"/>
    <w:rsid w:val="00ED5102"/>
    <w:rsid w:val="00ED54EF"/>
    <w:rsid w:val="00ED6521"/>
    <w:rsid w:val="00ED67F4"/>
    <w:rsid w:val="00EE0CD0"/>
    <w:rsid w:val="00EE770C"/>
    <w:rsid w:val="00EF1EA4"/>
    <w:rsid w:val="00EF206B"/>
    <w:rsid w:val="00EF4247"/>
    <w:rsid w:val="00EF44C0"/>
    <w:rsid w:val="00EF4D70"/>
    <w:rsid w:val="00EF694C"/>
    <w:rsid w:val="00EF7131"/>
    <w:rsid w:val="00F0149A"/>
    <w:rsid w:val="00F03897"/>
    <w:rsid w:val="00F04471"/>
    <w:rsid w:val="00F0614A"/>
    <w:rsid w:val="00F06917"/>
    <w:rsid w:val="00F0771B"/>
    <w:rsid w:val="00F1081A"/>
    <w:rsid w:val="00F1167C"/>
    <w:rsid w:val="00F12173"/>
    <w:rsid w:val="00F133F3"/>
    <w:rsid w:val="00F15813"/>
    <w:rsid w:val="00F158CD"/>
    <w:rsid w:val="00F159A5"/>
    <w:rsid w:val="00F232DA"/>
    <w:rsid w:val="00F254B1"/>
    <w:rsid w:val="00F25B09"/>
    <w:rsid w:val="00F266CD"/>
    <w:rsid w:val="00F26AA7"/>
    <w:rsid w:val="00F27339"/>
    <w:rsid w:val="00F2773F"/>
    <w:rsid w:val="00F31A54"/>
    <w:rsid w:val="00F3269E"/>
    <w:rsid w:val="00F34B12"/>
    <w:rsid w:val="00F353CD"/>
    <w:rsid w:val="00F35A15"/>
    <w:rsid w:val="00F37972"/>
    <w:rsid w:val="00F4462B"/>
    <w:rsid w:val="00F454FB"/>
    <w:rsid w:val="00F5297E"/>
    <w:rsid w:val="00F57650"/>
    <w:rsid w:val="00F62191"/>
    <w:rsid w:val="00F62F6C"/>
    <w:rsid w:val="00F65DEA"/>
    <w:rsid w:val="00F67083"/>
    <w:rsid w:val="00F67908"/>
    <w:rsid w:val="00F709E3"/>
    <w:rsid w:val="00F74989"/>
    <w:rsid w:val="00F75D85"/>
    <w:rsid w:val="00F77355"/>
    <w:rsid w:val="00F83106"/>
    <w:rsid w:val="00F84208"/>
    <w:rsid w:val="00F84D0E"/>
    <w:rsid w:val="00F84EF6"/>
    <w:rsid w:val="00F87B38"/>
    <w:rsid w:val="00F9034D"/>
    <w:rsid w:val="00F9060F"/>
    <w:rsid w:val="00F9337C"/>
    <w:rsid w:val="00F93AEA"/>
    <w:rsid w:val="00F94D2F"/>
    <w:rsid w:val="00F97D4D"/>
    <w:rsid w:val="00FA1B55"/>
    <w:rsid w:val="00FA23CB"/>
    <w:rsid w:val="00FA3403"/>
    <w:rsid w:val="00FA3EE6"/>
    <w:rsid w:val="00FA41B2"/>
    <w:rsid w:val="00FA6593"/>
    <w:rsid w:val="00FB0EA2"/>
    <w:rsid w:val="00FB33A7"/>
    <w:rsid w:val="00FB3D85"/>
    <w:rsid w:val="00FB4B6B"/>
    <w:rsid w:val="00FB6BEC"/>
    <w:rsid w:val="00FC1106"/>
    <w:rsid w:val="00FC1735"/>
    <w:rsid w:val="00FC3008"/>
    <w:rsid w:val="00FC49D7"/>
    <w:rsid w:val="00FC5D2C"/>
    <w:rsid w:val="00FC5E17"/>
    <w:rsid w:val="00FC78CF"/>
    <w:rsid w:val="00FD0F44"/>
    <w:rsid w:val="00FE0317"/>
    <w:rsid w:val="00FE1764"/>
    <w:rsid w:val="00FE2F16"/>
    <w:rsid w:val="00FE4C02"/>
    <w:rsid w:val="00FE50B5"/>
    <w:rsid w:val="00FE580A"/>
    <w:rsid w:val="00FE7396"/>
    <w:rsid w:val="00FE7785"/>
    <w:rsid w:val="00FF3ADB"/>
    <w:rsid w:val="00FF4943"/>
    <w:rsid w:val="00FF506E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F9060F"/>
    <w:pPr>
      <w:spacing w:before="20" w:after="12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semiHidden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pPr>
      <w:spacing w:line="240" w:lineRule="auto"/>
    </w:pPr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rsid w:val="00350122"/>
    <w:pPr>
      <w:ind w:left="1440"/>
    </w:pPr>
  </w:style>
  <w:style w:type="paragraph" w:styleId="81">
    <w:name w:val="toc 8"/>
    <w:basedOn w:val="a1"/>
    <w:next w:val="a1"/>
    <w:autoRedefine/>
    <w:rsid w:val="00350122"/>
    <w:pPr>
      <w:ind w:left="1680"/>
    </w:pPr>
  </w:style>
  <w:style w:type="paragraph" w:styleId="91">
    <w:name w:val="toc 9"/>
    <w:basedOn w:val="a1"/>
    <w:next w:val="a1"/>
    <w:autoRedefine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numPr>
        <w:numId w:val="17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numPr>
        <w:ilvl w:val="1"/>
        <w:numId w:val="17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numPr>
        <w:ilvl w:val="2"/>
        <w:numId w:val="17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50122"/>
    <w:pPr>
      <w:numPr>
        <w:ilvl w:val="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pPr>
      <w:spacing w:after="0"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8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8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 w:after="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9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 w:after="0"/>
      <w:ind w:firstLine="709"/>
    </w:pPr>
    <w:rPr>
      <w:rFonts w:eastAsia="SimSun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glossaryDocument" Target="glossary/document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mailto:egisz@rt-eu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hyperlink" Target="http://egisz.rt-eu.ru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hyperlink" Target="mailto:egisz@rt-eu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A4B837BAF174B9D98A349D79055C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B59AA-388F-4FB9-9B9C-131E86ED47B7}"/>
      </w:docPartPr>
      <w:docPartBody>
        <w:p w:rsidR="00764634" w:rsidRDefault="00764634" w:rsidP="00764634">
          <w:pPr>
            <w:pStyle w:val="FA4B837BAF174B9D98A349D79055C4E0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1F8A5466BAB424C9D589F8A5D129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5997-F82E-4C8A-84EC-2E0CDC2C4B8E}"/>
      </w:docPartPr>
      <w:docPartBody>
        <w:p w:rsidR="00764634" w:rsidRDefault="00764634" w:rsidP="00764634">
          <w:pPr>
            <w:pStyle w:val="D1F8A5466BAB424C9D589F8A5D129CE3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734D286DFDB5446D89AB6BA6750C1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CE525-37E2-43C6-B6C9-69C949704A7F}"/>
      </w:docPartPr>
      <w:docPartBody>
        <w:p w:rsidR="00C90CE6" w:rsidRDefault="00764634" w:rsidP="00764634">
          <w:pPr>
            <w:pStyle w:val="734D286DFDB5446D89AB6BA6750C19543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2A38691639F0486AA013F73EC4CF8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34681-249B-439B-ACF2-7E1FCFB81B22}"/>
      </w:docPartPr>
      <w:docPartBody>
        <w:p w:rsidR="00C90CE6" w:rsidRDefault="00764634" w:rsidP="00764634">
          <w:pPr>
            <w:pStyle w:val="2A38691639F0486AA013F73EC4CF8B501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1868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51A56-AE9D-4AD9-89A0-42435553DF42}"/>
      </w:docPartPr>
      <w:docPartBody>
        <w:p w:rsidR="00C90CE6" w:rsidRDefault="00C90CE6"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390E"/>
    <w:rsid w:val="00086584"/>
    <w:rsid w:val="000A2012"/>
    <w:rsid w:val="000A6706"/>
    <w:rsid w:val="000B6577"/>
    <w:rsid w:val="0018332E"/>
    <w:rsid w:val="00236A95"/>
    <w:rsid w:val="00272114"/>
    <w:rsid w:val="00290E9B"/>
    <w:rsid w:val="002B3D6E"/>
    <w:rsid w:val="002C127C"/>
    <w:rsid w:val="0033282A"/>
    <w:rsid w:val="00355979"/>
    <w:rsid w:val="00381D45"/>
    <w:rsid w:val="003D27E7"/>
    <w:rsid w:val="00487A3B"/>
    <w:rsid w:val="00572822"/>
    <w:rsid w:val="00575A4A"/>
    <w:rsid w:val="005A56ED"/>
    <w:rsid w:val="005F2D70"/>
    <w:rsid w:val="005F7280"/>
    <w:rsid w:val="006175E3"/>
    <w:rsid w:val="00640125"/>
    <w:rsid w:val="00661210"/>
    <w:rsid w:val="006C3E89"/>
    <w:rsid w:val="006C498E"/>
    <w:rsid w:val="00756EAA"/>
    <w:rsid w:val="00764634"/>
    <w:rsid w:val="00781948"/>
    <w:rsid w:val="008344AA"/>
    <w:rsid w:val="008A71F0"/>
    <w:rsid w:val="00992FF5"/>
    <w:rsid w:val="009F4E24"/>
    <w:rsid w:val="00A237AD"/>
    <w:rsid w:val="00A63D3E"/>
    <w:rsid w:val="00A91DC2"/>
    <w:rsid w:val="00B720D6"/>
    <w:rsid w:val="00BF263A"/>
    <w:rsid w:val="00C61C35"/>
    <w:rsid w:val="00C90CE6"/>
    <w:rsid w:val="00D106A4"/>
    <w:rsid w:val="00D363DB"/>
    <w:rsid w:val="00D4031C"/>
    <w:rsid w:val="00D96792"/>
    <w:rsid w:val="00E05D98"/>
    <w:rsid w:val="00E10A1F"/>
    <w:rsid w:val="00E213B9"/>
    <w:rsid w:val="00E72B62"/>
    <w:rsid w:val="00E868EF"/>
    <w:rsid w:val="00EA12A3"/>
    <w:rsid w:val="00EA1E2B"/>
    <w:rsid w:val="00EA2788"/>
    <w:rsid w:val="00EB5A8F"/>
    <w:rsid w:val="00F60845"/>
    <w:rsid w:val="00FC63BC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10DC28831317456E947B9AE67DFB96D5">
    <w:name w:val="10DC28831317456E947B9AE67DFB96D5"/>
    <w:rsid w:val="00FF390E"/>
  </w:style>
  <w:style w:type="paragraph" w:customStyle="1" w:styleId="F0E030A1FB604FD18957F96EC26A1E15">
    <w:name w:val="F0E030A1FB604FD18957F96EC26A1E15"/>
    <w:rsid w:val="00FF390E"/>
  </w:style>
  <w:style w:type="paragraph" w:customStyle="1" w:styleId="8EC5915C540046DCA5F2C3885421AEE7">
    <w:name w:val="8EC5915C540046DCA5F2C3885421AEE7"/>
    <w:rsid w:val="00FF390E"/>
  </w:style>
  <w:style w:type="paragraph" w:customStyle="1" w:styleId="FF39B919E37344E59206243ABA0CEF15">
    <w:name w:val="FF39B919E37344E59206243ABA0CEF15"/>
    <w:rsid w:val="00FF390E"/>
  </w:style>
  <w:style w:type="paragraph" w:customStyle="1" w:styleId="05448E241AB243519CBFB917B5D600FC">
    <w:name w:val="05448E241AB243519CBFB917B5D600FC"/>
    <w:rsid w:val="00FF390E"/>
  </w:style>
  <w:style w:type="paragraph" w:customStyle="1" w:styleId="814E3BA4136544F49227290C174B29A0">
    <w:name w:val="814E3BA4136544F49227290C174B29A0"/>
    <w:rsid w:val="00FF390E"/>
  </w:style>
  <w:style w:type="paragraph" w:customStyle="1" w:styleId="EE525BDB1F64474889F5552815AE1D87">
    <w:name w:val="EE525BDB1F64474889F5552815AE1D87"/>
    <w:rsid w:val="00FF390E"/>
  </w:style>
  <w:style w:type="paragraph" w:customStyle="1" w:styleId="2B3750341D264747BC02485E2194468B">
    <w:name w:val="2B3750341D264747BC02485E2194468B"/>
    <w:rsid w:val="00FF390E"/>
  </w:style>
  <w:style w:type="paragraph" w:customStyle="1" w:styleId="FA4B837BAF174B9D98A349D79055C4E0">
    <w:name w:val="FA4B837BAF174B9D98A349D79055C4E0"/>
    <w:rsid w:val="00FF390E"/>
  </w:style>
  <w:style w:type="paragraph" w:customStyle="1" w:styleId="827C454D1D1941C4A49C3C7EF7452B96">
    <w:name w:val="827C454D1D1941C4A49C3C7EF7452B96"/>
    <w:rsid w:val="00FF390E"/>
  </w:style>
  <w:style w:type="paragraph" w:customStyle="1" w:styleId="D1F8A5466BAB424C9D589F8A5D129CE3">
    <w:name w:val="D1F8A5466BAB424C9D589F8A5D129CE3"/>
    <w:rsid w:val="00764634"/>
  </w:style>
  <w:style w:type="paragraph" w:customStyle="1" w:styleId="DCE8A5AB1E4649919B90EC9F0F64C8BC">
    <w:name w:val="DCE8A5AB1E4649919B90EC9F0F64C8BC"/>
    <w:rsid w:val="00764634"/>
  </w:style>
  <w:style w:type="paragraph" w:customStyle="1" w:styleId="230F6EAB90284BE68E7AE6F046ABA541">
    <w:name w:val="230F6EAB90284BE68E7AE6F046ABA541"/>
    <w:rsid w:val="00764634"/>
  </w:style>
  <w:style w:type="paragraph" w:customStyle="1" w:styleId="734D286DFDB5446D89AB6BA6750C1954">
    <w:name w:val="734D286DFDB5446D89AB6BA6750C195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1">
    <w:name w:val="230F6EAB90284BE68E7AE6F046ABA541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1">
    <w:name w:val="D1F8A5466BAB424C9D589F8A5D129CE3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1">
    <w:name w:val="FA4B837BAF174B9D98A349D79055C4E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1">
    <w:name w:val="DCE8A5AB1E4649919B90EC9F0F64C8BC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1">
    <w:name w:val="2B3750341D264747BC02485E2194468B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1">
    <w:name w:val="EE525BDB1F64474889F5552815AE1D87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1">
    <w:name w:val="827C454D1D1941C4A49C3C7EF7452B96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">
    <w:name w:val="C512664831744C0DA29F15DA918DDCF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">
    <w:name w:val="C9194BE360FD4C4789AB7A2D9EBF0A6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734D286DFDB5446D89AB6BA6750C19541">
    <w:name w:val="734D286DFDB5446D89AB6BA6750C1954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2">
    <w:name w:val="230F6EAB90284BE68E7AE6F046ABA541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2">
    <w:name w:val="D1F8A5466BAB424C9D589F8A5D129CE3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2">
    <w:name w:val="FA4B837BAF174B9D98A349D79055C4E0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2">
    <w:name w:val="DCE8A5AB1E4649919B90EC9F0F64C8BC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2">
    <w:name w:val="2B3750341D264747BC02485E2194468B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2">
    <w:name w:val="EE525BDB1F64474889F5552815AE1D87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2">
    <w:name w:val="827C454D1D1941C4A49C3C7EF7452B96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1">
    <w:name w:val="C512664831744C0DA29F15DA918DDCF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1">
    <w:name w:val="C9194BE360FD4C4789AB7A2D9EBF0A6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10CB041CB04348F494AABDA3E22FF64E">
    <w:name w:val="10CB041CB04348F494AABDA3E22FF64E"/>
    <w:rsid w:val="00764634"/>
  </w:style>
  <w:style w:type="paragraph" w:customStyle="1" w:styleId="5DA1A006DB1A49C3A5167AEFA24D407A">
    <w:name w:val="5DA1A006DB1A49C3A5167AEFA24D407A"/>
    <w:rsid w:val="00764634"/>
  </w:style>
  <w:style w:type="paragraph" w:customStyle="1" w:styleId="734D286DFDB5446D89AB6BA6750C19542">
    <w:name w:val="734D286DFDB5446D89AB6BA6750C1954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3">
    <w:name w:val="230F6EAB90284BE68E7AE6F046ABA541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3">
    <w:name w:val="D1F8A5466BAB424C9D589F8A5D129CE3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3">
    <w:name w:val="FA4B837BAF174B9D98A349D79055C4E0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3">
    <w:name w:val="DCE8A5AB1E4649919B90EC9F0F64C8BC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3">
    <w:name w:val="2B3750341D264747BC02485E2194468B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3">
    <w:name w:val="EE525BDB1F64474889F5552815AE1D87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3">
    <w:name w:val="827C454D1D1941C4A49C3C7EF7452B96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2">
    <w:name w:val="C512664831744C0DA29F15DA918DDCF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2">
    <w:name w:val="C9194BE360FD4C4789AB7A2D9EBF0A6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">
    <w:name w:val="2A38691639F0486AA013F73EC4CF8B50"/>
    <w:rsid w:val="00764634"/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4">
    <w:name w:val="230F6EAB90284BE68E7AE6F046ABA541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4">
    <w:name w:val="DCE8A5AB1E4649919B90EC9F0F64C8BC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51F5000E14A54A1BB7529B3DD4AE0512">
    <w:name w:val="51F5000E14A54A1BB7529B3DD4AE051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4">
    <w:name w:val="2B3750341D264747BC02485E2194468B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4">
    <w:name w:val="EE525BDB1F64474889F5552815AE1D87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4">
    <w:name w:val="827C454D1D1941C4A49C3C7EF7452B96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3">
    <w:name w:val="C512664831744C0DA29F15DA918DDCF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3">
    <w:name w:val="C9194BE360FD4C4789AB7A2D9EBF0A6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BC4BD45EEB94CA0A19FF6F4C02E3382">
    <w:name w:val="EBC4BD45EEB94CA0A19FF6F4C02E3382"/>
    <w:rsid w:val="00C90CE6"/>
  </w:style>
  <w:style w:type="paragraph" w:customStyle="1" w:styleId="5F2FD0FA34A54D13ADBDA2B47179E80B">
    <w:name w:val="5F2FD0FA34A54D13ADBDA2B47179E80B"/>
    <w:rsid w:val="00C90CE6"/>
  </w:style>
  <w:style w:type="paragraph" w:customStyle="1" w:styleId="FC1365ED9D62408AA1A997AF5D2361EF">
    <w:name w:val="FC1365ED9D62408AA1A997AF5D2361EF"/>
    <w:rsid w:val="00C90CE6"/>
  </w:style>
  <w:style w:type="paragraph" w:customStyle="1" w:styleId="AF893E0CB7954C8A805BC9D3304951CD">
    <w:name w:val="AF893E0CB7954C8A805BC9D3304951CD"/>
    <w:rsid w:val="00C90CE6"/>
  </w:style>
  <w:style w:type="paragraph" w:customStyle="1" w:styleId="08CE378032DF4D6BB4CDC5C03C7DC7BE">
    <w:name w:val="08CE378032DF4D6BB4CDC5C03C7DC7BE"/>
    <w:rsid w:val="00C90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10903-AD7A-4239-BB15-85BB1B89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86</Pages>
  <Words>15024</Words>
  <Characters>85638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2019-08-29T11:05:00Z</dcterms:created>
  <dcterms:modified xsi:type="dcterms:W3CDTF">2019-08-29T11:05:00Z</dcterms:modified>
</cp:coreProperties>
</file>